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1BDA8F94"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A52944">
        <w:rPr>
          <w:color w:val="FFFFFF" w:themeColor="background1"/>
          <w:sz w:val="44"/>
          <w:szCs w:val="44"/>
          <w:lang w:val="en-US"/>
        </w:rPr>
        <w:t>APP.</w:t>
      </w:r>
      <w:r w:rsidR="00376A50">
        <w:rPr>
          <w:color w:val="FFFFFF" w:themeColor="background1"/>
          <w:sz w:val="44"/>
          <w:szCs w:val="44"/>
          <w:lang w:val="en-US"/>
        </w:rPr>
        <w:t>2</w:t>
      </w:r>
      <w:r w:rsidR="00A52944">
        <w:rPr>
          <w:color w:val="FFFFFF" w:themeColor="background1"/>
          <w:sz w:val="44"/>
          <w:szCs w:val="44"/>
          <w:lang w:val="en-US"/>
        </w:rPr>
        <w:t>.</w:t>
      </w:r>
      <w:r w:rsidR="00376A50">
        <w:rPr>
          <w:color w:val="FFFFFF" w:themeColor="background1"/>
          <w:sz w:val="44"/>
          <w:szCs w:val="44"/>
          <w:lang w:val="en-US"/>
        </w:rPr>
        <w:t>1</w:t>
      </w:r>
    </w:p>
    <w:p w14:paraId="43EDDB1A" w14:textId="439F336A" w:rsidR="005F2E4D" w:rsidRPr="005F2E4D" w:rsidRDefault="00376A50"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 xml:space="preserve">Allgemeiner </w:t>
      </w:r>
      <w:r>
        <w:rPr>
          <w:color w:val="FFFFFF" w:themeColor="background1"/>
          <w:sz w:val="44"/>
          <w:szCs w:val="44"/>
          <w:lang w:val="en-US"/>
        </w:rPr>
        <w:br/>
        <w:t>Verzeichnisdienst</w:t>
      </w:r>
      <w:r w:rsidR="005F2E4D" w:rsidRPr="005F2E4D">
        <w:rPr>
          <w:rFonts w:ascii="Segoe UI Semilight" w:hAnsi="Segoe UI Semilight" w:cs="Segoe UI Semilight"/>
          <w:color w:val="FFFFFF" w:themeColor="background1"/>
          <w:sz w:val="28"/>
          <w:szCs w:val="28"/>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918177"/>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53BCB272" w14:textId="795E8658" w:rsidR="0024150A"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2918178" w:history="1">
        <w:r w:rsidR="0024150A" w:rsidRPr="009B38EB">
          <w:rPr>
            <w:rStyle w:val="Hyperlink"/>
            <w:noProof/>
          </w:rPr>
          <w:t>1</w:t>
        </w:r>
        <w:r w:rsidR="0024150A">
          <w:rPr>
            <w:rFonts w:asciiTheme="minorHAnsi" w:eastAsiaTheme="minorEastAsia" w:hAnsiTheme="minorHAnsi" w:cstheme="minorBidi"/>
            <w:noProof/>
            <w:kern w:val="0"/>
            <w:sz w:val="22"/>
            <w:szCs w:val="22"/>
          </w:rPr>
          <w:tab/>
        </w:r>
        <w:r w:rsidR="0024150A" w:rsidRPr="009B38EB">
          <w:rPr>
            <w:rStyle w:val="Hyperlink"/>
            <w:noProof/>
          </w:rPr>
          <w:t>Grundlagen und Rahmenbedingungen</w:t>
        </w:r>
        <w:r w:rsidR="0024150A">
          <w:rPr>
            <w:noProof/>
            <w:webHidden/>
          </w:rPr>
          <w:tab/>
        </w:r>
        <w:r w:rsidR="0024150A">
          <w:rPr>
            <w:noProof/>
            <w:webHidden/>
          </w:rPr>
          <w:fldChar w:fldCharType="begin"/>
        </w:r>
        <w:r w:rsidR="0024150A">
          <w:rPr>
            <w:noProof/>
            <w:webHidden/>
          </w:rPr>
          <w:instrText xml:space="preserve"> PAGEREF _Toc92918178 \h </w:instrText>
        </w:r>
        <w:r w:rsidR="0024150A">
          <w:rPr>
            <w:noProof/>
            <w:webHidden/>
          </w:rPr>
        </w:r>
        <w:r w:rsidR="0024150A">
          <w:rPr>
            <w:noProof/>
            <w:webHidden/>
          </w:rPr>
          <w:fldChar w:fldCharType="separate"/>
        </w:r>
        <w:r w:rsidR="00082C5B">
          <w:rPr>
            <w:noProof/>
            <w:webHidden/>
          </w:rPr>
          <w:t>6</w:t>
        </w:r>
        <w:r w:rsidR="0024150A">
          <w:rPr>
            <w:noProof/>
            <w:webHidden/>
          </w:rPr>
          <w:fldChar w:fldCharType="end"/>
        </w:r>
      </w:hyperlink>
    </w:p>
    <w:p w14:paraId="0916AE16" w14:textId="631BA3E7"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179" w:history="1">
        <w:r w:rsidRPr="009B38EB">
          <w:rPr>
            <w:rStyle w:val="Hyperlink"/>
            <w:noProof/>
          </w:rPr>
          <w:t>2</w:t>
        </w:r>
        <w:r>
          <w:rPr>
            <w:rFonts w:asciiTheme="minorHAnsi" w:eastAsiaTheme="minorEastAsia" w:hAnsiTheme="minorHAnsi" w:cstheme="minorBidi"/>
            <w:noProof/>
            <w:kern w:val="0"/>
            <w:sz w:val="22"/>
            <w:szCs w:val="22"/>
          </w:rPr>
          <w:tab/>
        </w:r>
        <w:r w:rsidRPr="009B38EB">
          <w:rPr>
            <w:rStyle w:val="Hyperlink"/>
            <w:noProof/>
          </w:rPr>
          <w:t>Abgrenzung</w:t>
        </w:r>
        <w:r>
          <w:rPr>
            <w:noProof/>
            <w:webHidden/>
          </w:rPr>
          <w:tab/>
        </w:r>
        <w:r>
          <w:rPr>
            <w:noProof/>
            <w:webHidden/>
          </w:rPr>
          <w:fldChar w:fldCharType="begin"/>
        </w:r>
        <w:r>
          <w:rPr>
            <w:noProof/>
            <w:webHidden/>
          </w:rPr>
          <w:instrText xml:space="preserve"> PAGEREF _Toc92918179 \h </w:instrText>
        </w:r>
        <w:r>
          <w:rPr>
            <w:noProof/>
            <w:webHidden/>
          </w:rPr>
        </w:r>
        <w:r>
          <w:rPr>
            <w:noProof/>
            <w:webHidden/>
          </w:rPr>
          <w:fldChar w:fldCharType="separate"/>
        </w:r>
        <w:r w:rsidR="00082C5B">
          <w:rPr>
            <w:noProof/>
            <w:webHidden/>
          </w:rPr>
          <w:t>6</w:t>
        </w:r>
        <w:r>
          <w:rPr>
            <w:noProof/>
            <w:webHidden/>
          </w:rPr>
          <w:fldChar w:fldCharType="end"/>
        </w:r>
      </w:hyperlink>
    </w:p>
    <w:p w14:paraId="46214055" w14:textId="61717CB8" w:rsidR="0024150A" w:rsidRDefault="0024150A">
      <w:pPr>
        <w:pStyle w:val="Verzeichnis2"/>
        <w:rPr>
          <w:rFonts w:asciiTheme="minorHAnsi" w:eastAsiaTheme="minorEastAsia" w:hAnsiTheme="minorHAnsi" w:cstheme="minorBidi"/>
          <w:noProof/>
          <w:kern w:val="0"/>
          <w:sz w:val="22"/>
          <w:szCs w:val="22"/>
        </w:rPr>
      </w:pPr>
      <w:hyperlink w:anchor="_Toc92918180" w:history="1">
        <w:r w:rsidRPr="009B38EB">
          <w:rPr>
            <w:rStyle w:val="Hyperlink"/>
            <w:noProof/>
          </w:rPr>
          <w:t>2.1</w:t>
        </w:r>
        <w:r>
          <w:rPr>
            <w:rFonts w:asciiTheme="minorHAnsi" w:eastAsiaTheme="minorEastAsia" w:hAnsiTheme="minorHAnsi" w:cstheme="minorBidi"/>
            <w:noProof/>
            <w:kern w:val="0"/>
            <w:sz w:val="22"/>
            <w:szCs w:val="22"/>
          </w:rPr>
          <w:tab/>
        </w:r>
        <w:r w:rsidRPr="009B38EB">
          <w:rPr>
            <w:rStyle w:val="Hyperlink"/>
            <w:noProof/>
          </w:rPr>
          <w:t>Geltungsbereich</w:t>
        </w:r>
        <w:r>
          <w:rPr>
            <w:noProof/>
            <w:webHidden/>
          </w:rPr>
          <w:tab/>
        </w:r>
        <w:r>
          <w:rPr>
            <w:noProof/>
            <w:webHidden/>
          </w:rPr>
          <w:fldChar w:fldCharType="begin"/>
        </w:r>
        <w:r>
          <w:rPr>
            <w:noProof/>
            <w:webHidden/>
          </w:rPr>
          <w:instrText xml:space="preserve"> PAGEREF _Toc92918180 \h </w:instrText>
        </w:r>
        <w:r>
          <w:rPr>
            <w:noProof/>
            <w:webHidden/>
          </w:rPr>
        </w:r>
        <w:r>
          <w:rPr>
            <w:noProof/>
            <w:webHidden/>
          </w:rPr>
          <w:fldChar w:fldCharType="separate"/>
        </w:r>
        <w:r w:rsidR="00082C5B">
          <w:rPr>
            <w:noProof/>
            <w:webHidden/>
          </w:rPr>
          <w:t>6</w:t>
        </w:r>
        <w:r>
          <w:rPr>
            <w:noProof/>
            <w:webHidden/>
          </w:rPr>
          <w:fldChar w:fldCharType="end"/>
        </w:r>
      </w:hyperlink>
    </w:p>
    <w:p w14:paraId="04ADDB84" w14:textId="474E05B4" w:rsidR="0024150A" w:rsidRDefault="0024150A">
      <w:pPr>
        <w:pStyle w:val="Verzeichnis2"/>
        <w:rPr>
          <w:rFonts w:asciiTheme="minorHAnsi" w:eastAsiaTheme="minorEastAsia" w:hAnsiTheme="minorHAnsi" w:cstheme="minorBidi"/>
          <w:noProof/>
          <w:kern w:val="0"/>
          <w:sz w:val="22"/>
          <w:szCs w:val="22"/>
        </w:rPr>
      </w:pPr>
      <w:hyperlink w:anchor="_Toc92918181" w:history="1">
        <w:r w:rsidRPr="009B38EB">
          <w:rPr>
            <w:rStyle w:val="Hyperlink"/>
            <w:noProof/>
          </w:rPr>
          <w:t>2.2</w:t>
        </w:r>
        <w:r>
          <w:rPr>
            <w:rFonts w:asciiTheme="minorHAnsi" w:eastAsiaTheme="minorEastAsia" w:hAnsiTheme="minorHAnsi" w:cstheme="minorBidi"/>
            <w:noProof/>
            <w:kern w:val="0"/>
            <w:sz w:val="22"/>
            <w:szCs w:val="22"/>
          </w:rPr>
          <w:tab/>
        </w:r>
        <w:r w:rsidRPr="009B38EB">
          <w:rPr>
            <w:rStyle w:val="Hyperlink"/>
            <w:noProof/>
          </w:rPr>
          <w:t>Modellierungsabgrenzung</w:t>
        </w:r>
        <w:r>
          <w:rPr>
            <w:noProof/>
            <w:webHidden/>
          </w:rPr>
          <w:tab/>
        </w:r>
        <w:r>
          <w:rPr>
            <w:noProof/>
            <w:webHidden/>
          </w:rPr>
          <w:fldChar w:fldCharType="begin"/>
        </w:r>
        <w:r>
          <w:rPr>
            <w:noProof/>
            <w:webHidden/>
          </w:rPr>
          <w:instrText xml:space="preserve"> PAGEREF _Toc92918181 \h </w:instrText>
        </w:r>
        <w:r>
          <w:rPr>
            <w:noProof/>
            <w:webHidden/>
          </w:rPr>
        </w:r>
        <w:r>
          <w:rPr>
            <w:noProof/>
            <w:webHidden/>
          </w:rPr>
          <w:fldChar w:fldCharType="separate"/>
        </w:r>
        <w:r w:rsidR="00082C5B">
          <w:rPr>
            <w:noProof/>
            <w:webHidden/>
          </w:rPr>
          <w:t>6</w:t>
        </w:r>
        <w:r>
          <w:rPr>
            <w:noProof/>
            <w:webHidden/>
          </w:rPr>
          <w:fldChar w:fldCharType="end"/>
        </w:r>
      </w:hyperlink>
    </w:p>
    <w:p w14:paraId="1CCB1A3E" w14:textId="32FD5B2B"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182" w:history="1">
        <w:r w:rsidRPr="009B38EB">
          <w:rPr>
            <w:rStyle w:val="Hyperlink"/>
            <w:noProof/>
          </w:rPr>
          <w:t>3</w:t>
        </w:r>
        <w:r>
          <w:rPr>
            <w:rFonts w:asciiTheme="minorHAnsi" w:eastAsiaTheme="minorEastAsia" w:hAnsiTheme="minorHAnsi" w:cstheme="minorBidi"/>
            <w:noProof/>
            <w:kern w:val="0"/>
            <w:sz w:val="22"/>
            <w:szCs w:val="22"/>
          </w:rPr>
          <w:tab/>
        </w:r>
        <w:r w:rsidRPr="009B38EB">
          <w:rPr>
            <w:rStyle w:val="Hyperlink"/>
            <w:noProof/>
          </w:rPr>
          <w:t>Zielsetzung und Zielgruppe</w:t>
        </w:r>
        <w:r>
          <w:rPr>
            <w:noProof/>
            <w:webHidden/>
          </w:rPr>
          <w:tab/>
        </w:r>
        <w:r>
          <w:rPr>
            <w:noProof/>
            <w:webHidden/>
          </w:rPr>
          <w:fldChar w:fldCharType="begin"/>
        </w:r>
        <w:r>
          <w:rPr>
            <w:noProof/>
            <w:webHidden/>
          </w:rPr>
          <w:instrText xml:space="preserve"> PAGEREF _Toc92918182 \h </w:instrText>
        </w:r>
        <w:r>
          <w:rPr>
            <w:noProof/>
            <w:webHidden/>
          </w:rPr>
        </w:r>
        <w:r>
          <w:rPr>
            <w:noProof/>
            <w:webHidden/>
          </w:rPr>
          <w:fldChar w:fldCharType="separate"/>
        </w:r>
        <w:r w:rsidR="00082C5B">
          <w:rPr>
            <w:noProof/>
            <w:webHidden/>
          </w:rPr>
          <w:t>7</w:t>
        </w:r>
        <w:r>
          <w:rPr>
            <w:noProof/>
            <w:webHidden/>
          </w:rPr>
          <w:fldChar w:fldCharType="end"/>
        </w:r>
      </w:hyperlink>
    </w:p>
    <w:p w14:paraId="36BA7459" w14:textId="44C93BCB"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183" w:history="1">
        <w:r w:rsidRPr="009B38EB">
          <w:rPr>
            <w:rStyle w:val="Hyperlink"/>
            <w:noProof/>
          </w:rPr>
          <w:t>4</w:t>
        </w:r>
        <w:r>
          <w:rPr>
            <w:rFonts w:asciiTheme="minorHAnsi" w:eastAsiaTheme="minorEastAsia" w:hAnsiTheme="minorHAnsi" w:cstheme="minorBidi"/>
            <w:noProof/>
            <w:kern w:val="0"/>
            <w:sz w:val="22"/>
            <w:szCs w:val="22"/>
          </w:rPr>
          <w:tab/>
        </w:r>
        <w:r w:rsidRPr="009B38EB">
          <w:rPr>
            <w:rStyle w:val="Hyperlink"/>
            <w:noProof/>
          </w:rPr>
          <w:t>Zugrundeliegende Schutzbedarfe</w:t>
        </w:r>
        <w:r>
          <w:rPr>
            <w:noProof/>
            <w:webHidden/>
          </w:rPr>
          <w:tab/>
        </w:r>
        <w:r>
          <w:rPr>
            <w:noProof/>
            <w:webHidden/>
          </w:rPr>
          <w:fldChar w:fldCharType="begin"/>
        </w:r>
        <w:r>
          <w:rPr>
            <w:noProof/>
            <w:webHidden/>
          </w:rPr>
          <w:instrText xml:space="preserve"> PAGEREF _Toc92918183 \h </w:instrText>
        </w:r>
        <w:r>
          <w:rPr>
            <w:noProof/>
            <w:webHidden/>
          </w:rPr>
        </w:r>
        <w:r>
          <w:rPr>
            <w:noProof/>
            <w:webHidden/>
          </w:rPr>
          <w:fldChar w:fldCharType="separate"/>
        </w:r>
        <w:r w:rsidR="00082C5B">
          <w:rPr>
            <w:noProof/>
            <w:webHidden/>
          </w:rPr>
          <w:t>7</w:t>
        </w:r>
        <w:r>
          <w:rPr>
            <w:noProof/>
            <w:webHidden/>
          </w:rPr>
          <w:fldChar w:fldCharType="end"/>
        </w:r>
      </w:hyperlink>
    </w:p>
    <w:p w14:paraId="2A0E3A2C" w14:textId="7F203F38"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184" w:history="1">
        <w:r w:rsidRPr="009B38EB">
          <w:rPr>
            <w:rStyle w:val="Hyperlink"/>
            <w:noProof/>
          </w:rPr>
          <w:t>5</w:t>
        </w:r>
        <w:r>
          <w:rPr>
            <w:rFonts w:asciiTheme="minorHAnsi" w:eastAsiaTheme="minorEastAsia" w:hAnsiTheme="minorHAnsi" w:cstheme="minorBidi"/>
            <w:noProof/>
            <w:kern w:val="0"/>
            <w:sz w:val="22"/>
            <w:szCs w:val="22"/>
          </w:rPr>
          <w:tab/>
        </w:r>
        <w:r w:rsidRPr="009B38EB">
          <w:rPr>
            <w:rStyle w:val="Hyperlink"/>
            <w:noProof/>
          </w:rPr>
          <w:t>Anforderungen aus dem Baustein APP.2.1</w:t>
        </w:r>
        <w:r>
          <w:rPr>
            <w:noProof/>
            <w:webHidden/>
          </w:rPr>
          <w:tab/>
        </w:r>
        <w:r>
          <w:rPr>
            <w:noProof/>
            <w:webHidden/>
          </w:rPr>
          <w:fldChar w:fldCharType="begin"/>
        </w:r>
        <w:r>
          <w:rPr>
            <w:noProof/>
            <w:webHidden/>
          </w:rPr>
          <w:instrText xml:space="preserve"> PAGEREF _Toc92918184 \h </w:instrText>
        </w:r>
        <w:r>
          <w:rPr>
            <w:noProof/>
            <w:webHidden/>
          </w:rPr>
        </w:r>
        <w:r>
          <w:rPr>
            <w:noProof/>
            <w:webHidden/>
          </w:rPr>
          <w:fldChar w:fldCharType="separate"/>
        </w:r>
        <w:r w:rsidR="00082C5B">
          <w:rPr>
            <w:noProof/>
            <w:webHidden/>
          </w:rPr>
          <w:t>8</w:t>
        </w:r>
        <w:r>
          <w:rPr>
            <w:noProof/>
            <w:webHidden/>
          </w:rPr>
          <w:fldChar w:fldCharType="end"/>
        </w:r>
      </w:hyperlink>
    </w:p>
    <w:p w14:paraId="7EDA7A87" w14:textId="3E1ADD0A" w:rsidR="0024150A" w:rsidRDefault="0024150A">
      <w:pPr>
        <w:pStyle w:val="Verzeichnis2"/>
        <w:rPr>
          <w:rFonts w:asciiTheme="minorHAnsi" w:eastAsiaTheme="minorEastAsia" w:hAnsiTheme="minorHAnsi" w:cstheme="minorBidi"/>
          <w:noProof/>
          <w:kern w:val="0"/>
          <w:sz w:val="22"/>
          <w:szCs w:val="22"/>
        </w:rPr>
      </w:pPr>
      <w:hyperlink w:anchor="_Toc92918185" w:history="1">
        <w:r w:rsidRPr="009B38EB">
          <w:rPr>
            <w:rStyle w:val="Hyperlink"/>
            <w:noProof/>
          </w:rPr>
          <w:t>5.1</w:t>
        </w:r>
        <w:r>
          <w:rPr>
            <w:rFonts w:asciiTheme="minorHAnsi" w:eastAsiaTheme="minorEastAsia" w:hAnsiTheme="minorHAnsi" w:cstheme="minorBidi"/>
            <w:noProof/>
            <w:kern w:val="0"/>
            <w:sz w:val="22"/>
            <w:szCs w:val="22"/>
          </w:rPr>
          <w:tab/>
        </w:r>
        <w:r w:rsidRPr="009B38EB">
          <w:rPr>
            <w:rStyle w:val="Hyperlink"/>
            <w:noProof/>
          </w:rPr>
          <w:t>Erstellung einer Sicherheitsrichtlinie für Verzeichnisdienste (B) [A1]</w:t>
        </w:r>
        <w:r>
          <w:rPr>
            <w:noProof/>
            <w:webHidden/>
          </w:rPr>
          <w:tab/>
        </w:r>
        <w:r>
          <w:rPr>
            <w:noProof/>
            <w:webHidden/>
          </w:rPr>
          <w:fldChar w:fldCharType="begin"/>
        </w:r>
        <w:r>
          <w:rPr>
            <w:noProof/>
            <w:webHidden/>
          </w:rPr>
          <w:instrText xml:space="preserve"> PAGEREF _Toc92918185 \h </w:instrText>
        </w:r>
        <w:r>
          <w:rPr>
            <w:noProof/>
            <w:webHidden/>
          </w:rPr>
        </w:r>
        <w:r>
          <w:rPr>
            <w:noProof/>
            <w:webHidden/>
          </w:rPr>
          <w:fldChar w:fldCharType="separate"/>
        </w:r>
        <w:r w:rsidR="00082C5B">
          <w:rPr>
            <w:noProof/>
            <w:webHidden/>
          </w:rPr>
          <w:t>8</w:t>
        </w:r>
        <w:r>
          <w:rPr>
            <w:noProof/>
            <w:webHidden/>
          </w:rPr>
          <w:fldChar w:fldCharType="end"/>
        </w:r>
      </w:hyperlink>
    </w:p>
    <w:p w14:paraId="1E9B975D" w14:textId="09F742B6" w:rsidR="0024150A" w:rsidRDefault="0024150A">
      <w:pPr>
        <w:pStyle w:val="Verzeichnis2"/>
        <w:rPr>
          <w:rFonts w:asciiTheme="minorHAnsi" w:eastAsiaTheme="minorEastAsia" w:hAnsiTheme="minorHAnsi" w:cstheme="minorBidi"/>
          <w:noProof/>
          <w:kern w:val="0"/>
          <w:sz w:val="22"/>
          <w:szCs w:val="22"/>
        </w:rPr>
      </w:pPr>
      <w:hyperlink w:anchor="_Toc92918186" w:history="1">
        <w:r w:rsidRPr="009B38EB">
          <w:rPr>
            <w:rStyle w:val="Hyperlink"/>
            <w:noProof/>
          </w:rPr>
          <w:t>5.2</w:t>
        </w:r>
        <w:r>
          <w:rPr>
            <w:rFonts w:asciiTheme="minorHAnsi" w:eastAsiaTheme="minorEastAsia" w:hAnsiTheme="minorHAnsi" w:cstheme="minorBidi"/>
            <w:noProof/>
            <w:kern w:val="0"/>
            <w:sz w:val="22"/>
            <w:szCs w:val="22"/>
          </w:rPr>
          <w:tab/>
        </w:r>
        <w:r w:rsidRPr="009B38EB">
          <w:rPr>
            <w:rStyle w:val="Hyperlink"/>
            <w:noProof/>
          </w:rPr>
          <w:t>Planung des Einsatzes von Verzeichnisdiensten (B) [A2]</w:t>
        </w:r>
        <w:r>
          <w:rPr>
            <w:noProof/>
            <w:webHidden/>
          </w:rPr>
          <w:tab/>
        </w:r>
        <w:r>
          <w:rPr>
            <w:noProof/>
            <w:webHidden/>
          </w:rPr>
          <w:fldChar w:fldCharType="begin"/>
        </w:r>
        <w:r>
          <w:rPr>
            <w:noProof/>
            <w:webHidden/>
          </w:rPr>
          <w:instrText xml:space="preserve"> PAGEREF _Toc92918186 \h </w:instrText>
        </w:r>
        <w:r>
          <w:rPr>
            <w:noProof/>
            <w:webHidden/>
          </w:rPr>
        </w:r>
        <w:r>
          <w:rPr>
            <w:noProof/>
            <w:webHidden/>
          </w:rPr>
          <w:fldChar w:fldCharType="separate"/>
        </w:r>
        <w:r w:rsidR="00082C5B">
          <w:rPr>
            <w:noProof/>
            <w:webHidden/>
          </w:rPr>
          <w:t>9</w:t>
        </w:r>
        <w:r>
          <w:rPr>
            <w:noProof/>
            <w:webHidden/>
          </w:rPr>
          <w:fldChar w:fldCharType="end"/>
        </w:r>
      </w:hyperlink>
    </w:p>
    <w:p w14:paraId="520A8A40" w14:textId="0758DEEB" w:rsidR="0024150A" w:rsidRDefault="0024150A">
      <w:pPr>
        <w:pStyle w:val="Verzeichnis2"/>
        <w:rPr>
          <w:rFonts w:asciiTheme="minorHAnsi" w:eastAsiaTheme="minorEastAsia" w:hAnsiTheme="minorHAnsi" w:cstheme="minorBidi"/>
          <w:noProof/>
          <w:kern w:val="0"/>
          <w:sz w:val="22"/>
          <w:szCs w:val="22"/>
        </w:rPr>
      </w:pPr>
      <w:hyperlink w:anchor="_Toc92918187" w:history="1">
        <w:r w:rsidRPr="009B38EB">
          <w:rPr>
            <w:rStyle w:val="Hyperlink"/>
            <w:noProof/>
          </w:rPr>
          <w:t>5.3</w:t>
        </w:r>
        <w:r>
          <w:rPr>
            <w:rFonts w:asciiTheme="minorHAnsi" w:eastAsiaTheme="minorEastAsia" w:hAnsiTheme="minorHAnsi" w:cstheme="minorBidi"/>
            <w:noProof/>
            <w:kern w:val="0"/>
            <w:sz w:val="22"/>
            <w:szCs w:val="22"/>
          </w:rPr>
          <w:tab/>
        </w:r>
        <w:r w:rsidRPr="009B38EB">
          <w:rPr>
            <w:rStyle w:val="Hyperlink"/>
            <w:noProof/>
          </w:rPr>
          <w:t>Einrichtung von Zugriffsberechtigungen auf Verzeichnisdienste (B) [A3]</w:t>
        </w:r>
        <w:r>
          <w:rPr>
            <w:noProof/>
            <w:webHidden/>
          </w:rPr>
          <w:tab/>
        </w:r>
        <w:r>
          <w:rPr>
            <w:noProof/>
            <w:webHidden/>
          </w:rPr>
          <w:fldChar w:fldCharType="begin"/>
        </w:r>
        <w:r>
          <w:rPr>
            <w:noProof/>
            <w:webHidden/>
          </w:rPr>
          <w:instrText xml:space="preserve"> PAGEREF _Toc92918187 \h </w:instrText>
        </w:r>
        <w:r>
          <w:rPr>
            <w:noProof/>
            <w:webHidden/>
          </w:rPr>
        </w:r>
        <w:r>
          <w:rPr>
            <w:noProof/>
            <w:webHidden/>
          </w:rPr>
          <w:fldChar w:fldCharType="separate"/>
        </w:r>
        <w:r w:rsidR="00082C5B">
          <w:rPr>
            <w:noProof/>
            <w:webHidden/>
          </w:rPr>
          <w:t>12</w:t>
        </w:r>
        <w:r>
          <w:rPr>
            <w:noProof/>
            <w:webHidden/>
          </w:rPr>
          <w:fldChar w:fldCharType="end"/>
        </w:r>
      </w:hyperlink>
    </w:p>
    <w:p w14:paraId="79668D51" w14:textId="18AD8126" w:rsidR="0024150A" w:rsidRDefault="0024150A">
      <w:pPr>
        <w:pStyle w:val="Verzeichnis2"/>
        <w:rPr>
          <w:rFonts w:asciiTheme="minorHAnsi" w:eastAsiaTheme="minorEastAsia" w:hAnsiTheme="minorHAnsi" w:cstheme="minorBidi"/>
          <w:noProof/>
          <w:kern w:val="0"/>
          <w:sz w:val="22"/>
          <w:szCs w:val="22"/>
        </w:rPr>
      </w:pPr>
      <w:hyperlink w:anchor="_Toc92918188" w:history="1">
        <w:r w:rsidRPr="009B38EB">
          <w:rPr>
            <w:rStyle w:val="Hyperlink"/>
            <w:noProof/>
          </w:rPr>
          <w:t>5.4</w:t>
        </w:r>
        <w:r>
          <w:rPr>
            <w:rFonts w:asciiTheme="minorHAnsi" w:eastAsiaTheme="minorEastAsia" w:hAnsiTheme="minorHAnsi" w:cstheme="minorBidi"/>
            <w:noProof/>
            <w:kern w:val="0"/>
            <w:sz w:val="22"/>
            <w:szCs w:val="22"/>
          </w:rPr>
          <w:tab/>
        </w:r>
        <w:r w:rsidRPr="009B38EB">
          <w:rPr>
            <w:rStyle w:val="Hyperlink"/>
            <w:noProof/>
          </w:rPr>
          <w:t>Sichere Installation von Verzeichnisdiensten (B) [A4]</w:t>
        </w:r>
        <w:r>
          <w:rPr>
            <w:noProof/>
            <w:webHidden/>
          </w:rPr>
          <w:tab/>
        </w:r>
        <w:r>
          <w:rPr>
            <w:noProof/>
            <w:webHidden/>
          </w:rPr>
          <w:fldChar w:fldCharType="begin"/>
        </w:r>
        <w:r>
          <w:rPr>
            <w:noProof/>
            <w:webHidden/>
          </w:rPr>
          <w:instrText xml:space="preserve"> PAGEREF _Toc92918188 \h </w:instrText>
        </w:r>
        <w:r>
          <w:rPr>
            <w:noProof/>
            <w:webHidden/>
          </w:rPr>
        </w:r>
        <w:r>
          <w:rPr>
            <w:noProof/>
            <w:webHidden/>
          </w:rPr>
          <w:fldChar w:fldCharType="separate"/>
        </w:r>
        <w:r w:rsidR="00082C5B">
          <w:rPr>
            <w:noProof/>
            <w:webHidden/>
          </w:rPr>
          <w:t>13</w:t>
        </w:r>
        <w:r>
          <w:rPr>
            <w:noProof/>
            <w:webHidden/>
          </w:rPr>
          <w:fldChar w:fldCharType="end"/>
        </w:r>
      </w:hyperlink>
    </w:p>
    <w:p w14:paraId="6E4854FC" w14:textId="63E80E11" w:rsidR="0024150A" w:rsidRDefault="0024150A">
      <w:pPr>
        <w:pStyle w:val="Verzeichnis2"/>
        <w:rPr>
          <w:rFonts w:asciiTheme="minorHAnsi" w:eastAsiaTheme="minorEastAsia" w:hAnsiTheme="minorHAnsi" w:cstheme="minorBidi"/>
          <w:noProof/>
          <w:kern w:val="0"/>
          <w:sz w:val="22"/>
          <w:szCs w:val="22"/>
        </w:rPr>
      </w:pPr>
      <w:hyperlink w:anchor="_Toc92918189" w:history="1">
        <w:r w:rsidRPr="009B38EB">
          <w:rPr>
            <w:rStyle w:val="Hyperlink"/>
            <w:noProof/>
          </w:rPr>
          <w:t>5.5</w:t>
        </w:r>
        <w:r>
          <w:rPr>
            <w:rFonts w:asciiTheme="minorHAnsi" w:eastAsiaTheme="minorEastAsia" w:hAnsiTheme="minorHAnsi" w:cstheme="minorBidi"/>
            <w:noProof/>
            <w:kern w:val="0"/>
            <w:sz w:val="22"/>
            <w:szCs w:val="22"/>
          </w:rPr>
          <w:tab/>
        </w:r>
        <w:r w:rsidRPr="009B38EB">
          <w:rPr>
            <w:rStyle w:val="Hyperlink"/>
            <w:noProof/>
          </w:rPr>
          <w:t>Sichere Konfiguration und Konfigurationsänderungen</w:t>
        </w:r>
        <w:r>
          <w:rPr>
            <w:rStyle w:val="Hyperlink"/>
            <w:noProof/>
          </w:rPr>
          <w:br/>
        </w:r>
        <w:r w:rsidRPr="009B38EB">
          <w:rPr>
            <w:rStyle w:val="Hyperlink"/>
            <w:noProof/>
          </w:rPr>
          <w:t xml:space="preserve"> </w:t>
        </w:r>
        <w:r>
          <w:rPr>
            <w:rStyle w:val="Hyperlink"/>
            <w:noProof/>
          </w:rPr>
          <w:tab/>
        </w:r>
        <w:r w:rsidRPr="009B38EB">
          <w:rPr>
            <w:rStyle w:val="Hyperlink"/>
            <w:noProof/>
          </w:rPr>
          <w:t>von Verzeichnisdiensten (B) [A5]</w:t>
        </w:r>
        <w:r>
          <w:rPr>
            <w:noProof/>
            <w:webHidden/>
          </w:rPr>
          <w:tab/>
        </w:r>
        <w:r>
          <w:rPr>
            <w:noProof/>
            <w:webHidden/>
          </w:rPr>
          <w:fldChar w:fldCharType="begin"/>
        </w:r>
        <w:r>
          <w:rPr>
            <w:noProof/>
            <w:webHidden/>
          </w:rPr>
          <w:instrText xml:space="preserve"> PAGEREF _Toc92918189 \h </w:instrText>
        </w:r>
        <w:r>
          <w:rPr>
            <w:noProof/>
            <w:webHidden/>
          </w:rPr>
        </w:r>
        <w:r>
          <w:rPr>
            <w:noProof/>
            <w:webHidden/>
          </w:rPr>
          <w:fldChar w:fldCharType="separate"/>
        </w:r>
        <w:r w:rsidR="00082C5B">
          <w:rPr>
            <w:noProof/>
            <w:webHidden/>
          </w:rPr>
          <w:t>14</w:t>
        </w:r>
        <w:r>
          <w:rPr>
            <w:noProof/>
            <w:webHidden/>
          </w:rPr>
          <w:fldChar w:fldCharType="end"/>
        </w:r>
      </w:hyperlink>
    </w:p>
    <w:p w14:paraId="67F12B6D" w14:textId="7171932B" w:rsidR="0024150A" w:rsidRDefault="0024150A">
      <w:pPr>
        <w:pStyle w:val="Verzeichnis2"/>
        <w:rPr>
          <w:rFonts w:asciiTheme="minorHAnsi" w:eastAsiaTheme="minorEastAsia" w:hAnsiTheme="minorHAnsi" w:cstheme="minorBidi"/>
          <w:noProof/>
          <w:kern w:val="0"/>
          <w:sz w:val="22"/>
          <w:szCs w:val="22"/>
        </w:rPr>
      </w:pPr>
      <w:hyperlink w:anchor="_Toc92918190" w:history="1">
        <w:r w:rsidRPr="009B38EB">
          <w:rPr>
            <w:rStyle w:val="Hyperlink"/>
            <w:noProof/>
          </w:rPr>
          <w:t>5.6</w:t>
        </w:r>
        <w:r>
          <w:rPr>
            <w:rFonts w:asciiTheme="minorHAnsi" w:eastAsiaTheme="minorEastAsia" w:hAnsiTheme="minorHAnsi" w:cstheme="minorBidi"/>
            <w:noProof/>
            <w:kern w:val="0"/>
            <w:sz w:val="22"/>
            <w:szCs w:val="22"/>
          </w:rPr>
          <w:tab/>
        </w:r>
        <w:r w:rsidRPr="009B38EB">
          <w:rPr>
            <w:rStyle w:val="Hyperlink"/>
            <w:noProof/>
          </w:rPr>
          <w:t>Sicherer Betrieb von Verzeichnisdiensten (B) [A6]</w:t>
        </w:r>
        <w:r>
          <w:rPr>
            <w:noProof/>
            <w:webHidden/>
          </w:rPr>
          <w:tab/>
        </w:r>
        <w:r>
          <w:rPr>
            <w:noProof/>
            <w:webHidden/>
          </w:rPr>
          <w:fldChar w:fldCharType="begin"/>
        </w:r>
        <w:r>
          <w:rPr>
            <w:noProof/>
            <w:webHidden/>
          </w:rPr>
          <w:instrText xml:space="preserve"> PAGEREF _Toc92918190 \h </w:instrText>
        </w:r>
        <w:r>
          <w:rPr>
            <w:noProof/>
            <w:webHidden/>
          </w:rPr>
        </w:r>
        <w:r>
          <w:rPr>
            <w:noProof/>
            <w:webHidden/>
          </w:rPr>
          <w:fldChar w:fldCharType="separate"/>
        </w:r>
        <w:r w:rsidR="00082C5B">
          <w:rPr>
            <w:noProof/>
            <w:webHidden/>
          </w:rPr>
          <w:t>16</w:t>
        </w:r>
        <w:r>
          <w:rPr>
            <w:noProof/>
            <w:webHidden/>
          </w:rPr>
          <w:fldChar w:fldCharType="end"/>
        </w:r>
      </w:hyperlink>
    </w:p>
    <w:p w14:paraId="2A1BD362" w14:textId="6D6DE01F" w:rsidR="0024150A" w:rsidRDefault="0024150A" w:rsidP="0024150A">
      <w:pPr>
        <w:pStyle w:val="Verzeichnis2"/>
        <w:ind w:left="1133" w:hanging="566"/>
        <w:rPr>
          <w:rFonts w:asciiTheme="minorHAnsi" w:eastAsiaTheme="minorEastAsia" w:hAnsiTheme="minorHAnsi" w:cstheme="minorBidi"/>
          <w:noProof/>
          <w:kern w:val="0"/>
          <w:sz w:val="22"/>
          <w:szCs w:val="22"/>
        </w:rPr>
      </w:pPr>
      <w:hyperlink w:anchor="_Toc92918191" w:history="1">
        <w:r w:rsidRPr="009B38EB">
          <w:rPr>
            <w:rStyle w:val="Hyperlink"/>
            <w:noProof/>
          </w:rPr>
          <w:t>5.7</w:t>
        </w:r>
        <w:r>
          <w:rPr>
            <w:rFonts w:asciiTheme="minorHAnsi" w:eastAsiaTheme="minorEastAsia" w:hAnsiTheme="minorHAnsi" w:cstheme="minorBidi"/>
            <w:noProof/>
            <w:kern w:val="0"/>
            <w:sz w:val="22"/>
            <w:szCs w:val="22"/>
          </w:rPr>
          <w:tab/>
        </w:r>
        <w:r w:rsidRPr="009B38EB">
          <w:rPr>
            <w:rStyle w:val="Hyperlink"/>
            <w:noProof/>
          </w:rPr>
          <w:t xml:space="preserve">Erstellung eines Sicherheitskonzepts für den Einsatz </w:t>
        </w:r>
        <w:r>
          <w:rPr>
            <w:rStyle w:val="Hyperlink"/>
            <w:noProof/>
          </w:rPr>
          <w:br/>
        </w:r>
        <w:r w:rsidRPr="009B38EB">
          <w:rPr>
            <w:rStyle w:val="Hyperlink"/>
            <w:noProof/>
          </w:rPr>
          <w:t>von Verzeichnisdiensten (S) [A7]</w:t>
        </w:r>
        <w:r>
          <w:rPr>
            <w:noProof/>
            <w:webHidden/>
          </w:rPr>
          <w:tab/>
        </w:r>
        <w:r>
          <w:rPr>
            <w:noProof/>
            <w:webHidden/>
          </w:rPr>
          <w:fldChar w:fldCharType="begin"/>
        </w:r>
        <w:r>
          <w:rPr>
            <w:noProof/>
            <w:webHidden/>
          </w:rPr>
          <w:instrText xml:space="preserve"> PAGEREF _Toc92918191 \h </w:instrText>
        </w:r>
        <w:r>
          <w:rPr>
            <w:noProof/>
            <w:webHidden/>
          </w:rPr>
        </w:r>
        <w:r>
          <w:rPr>
            <w:noProof/>
            <w:webHidden/>
          </w:rPr>
          <w:fldChar w:fldCharType="separate"/>
        </w:r>
        <w:r w:rsidR="00082C5B">
          <w:rPr>
            <w:noProof/>
            <w:webHidden/>
          </w:rPr>
          <w:t>17</w:t>
        </w:r>
        <w:r>
          <w:rPr>
            <w:noProof/>
            <w:webHidden/>
          </w:rPr>
          <w:fldChar w:fldCharType="end"/>
        </w:r>
      </w:hyperlink>
    </w:p>
    <w:p w14:paraId="088927D4" w14:textId="349CC6BD" w:rsidR="0024150A" w:rsidRDefault="0024150A" w:rsidP="0024150A">
      <w:pPr>
        <w:pStyle w:val="Verzeichnis2"/>
        <w:ind w:left="1133" w:hanging="566"/>
        <w:rPr>
          <w:rFonts w:asciiTheme="minorHAnsi" w:eastAsiaTheme="minorEastAsia" w:hAnsiTheme="minorHAnsi" w:cstheme="minorBidi"/>
          <w:noProof/>
          <w:kern w:val="0"/>
          <w:sz w:val="22"/>
          <w:szCs w:val="22"/>
        </w:rPr>
      </w:pPr>
      <w:hyperlink w:anchor="_Toc92918192" w:history="1">
        <w:r w:rsidRPr="009B38EB">
          <w:rPr>
            <w:rStyle w:val="Hyperlink"/>
            <w:noProof/>
          </w:rPr>
          <w:t>5.8</w:t>
        </w:r>
        <w:r>
          <w:rPr>
            <w:rFonts w:asciiTheme="minorHAnsi" w:eastAsiaTheme="minorEastAsia" w:hAnsiTheme="minorHAnsi" w:cstheme="minorBidi"/>
            <w:noProof/>
            <w:kern w:val="0"/>
            <w:sz w:val="22"/>
            <w:szCs w:val="22"/>
          </w:rPr>
          <w:tab/>
        </w:r>
        <w:r w:rsidRPr="009B38EB">
          <w:rPr>
            <w:rStyle w:val="Hyperlink"/>
            <w:noProof/>
          </w:rPr>
          <w:t xml:space="preserve">Planung einer Partitionierung und Replikation </w:t>
        </w:r>
        <w:r>
          <w:rPr>
            <w:rStyle w:val="Hyperlink"/>
            <w:noProof/>
          </w:rPr>
          <w:br/>
        </w:r>
        <w:r w:rsidRPr="009B38EB">
          <w:rPr>
            <w:rStyle w:val="Hyperlink"/>
            <w:noProof/>
          </w:rPr>
          <w:t>im Verzeichnisdienst (S)</w:t>
        </w:r>
        <w:r>
          <w:rPr>
            <w:rStyle w:val="Hyperlink"/>
            <w:noProof/>
          </w:rPr>
          <w:t xml:space="preserve"> </w:t>
        </w:r>
        <w:r w:rsidRPr="009B38EB">
          <w:rPr>
            <w:rStyle w:val="Hyperlink"/>
            <w:noProof/>
          </w:rPr>
          <w:t>[A8]</w:t>
        </w:r>
        <w:r>
          <w:rPr>
            <w:noProof/>
            <w:webHidden/>
          </w:rPr>
          <w:tab/>
        </w:r>
        <w:r>
          <w:rPr>
            <w:noProof/>
            <w:webHidden/>
          </w:rPr>
          <w:fldChar w:fldCharType="begin"/>
        </w:r>
        <w:r>
          <w:rPr>
            <w:noProof/>
            <w:webHidden/>
          </w:rPr>
          <w:instrText xml:space="preserve"> PAGEREF _Toc92918192 \h </w:instrText>
        </w:r>
        <w:r>
          <w:rPr>
            <w:noProof/>
            <w:webHidden/>
          </w:rPr>
        </w:r>
        <w:r>
          <w:rPr>
            <w:noProof/>
            <w:webHidden/>
          </w:rPr>
          <w:fldChar w:fldCharType="separate"/>
        </w:r>
        <w:r w:rsidR="00082C5B">
          <w:rPr>
            <w:noProof/>
            <w:webHidden/>
          </w:rPr>
          <w:t>18</w:t>
        </w:r>
        <w:r>
          <w:rPr>
            <w:noProof/>
            <w:webHidden/>
          </w:rPr>
          <w:fldChar w:fldCharType="end"/>
        </w:r>
      </w:hyperlink>
    </w:p>
    <w:p w14:paraId="10C99F99" w14:textId="5DA30981" w:rsidR="0024150A" w:rsidRDefault="0024150A">
      <w:pPr>
        <w:pStyle w:val="Verzeichnis2"/>
        <w:rPr>
          <w:rFonts w:asciiTheme="minorHAnsi" w:eastAsiaTheme="minorEastAsia" w:hAnsiTheme="minorHAnsi" w:cstheme="minorBidi"/>
          <w:noProof/>
          <w:kern w:val="0"/>
          <w:sz w:val="22"/>
          <w:szCs w:val="22"/>
        </w:rPr>
      </w:pPr>
      <w:hyperlink w:anchor="_Toc92918193" w:history="1">
        <w:r w:rsidRPr="009B38EB">
          <w:rPr>
            <w:rStyle w:val="Hyperlink"/>
            <w:noProof/>
          </w:rPr>
          <w:t>5.9</w:t>
        </w:r>
        <w:r>
          <w:rPr>
            <w:rFonts w:asciiTheme="minorHAnsi" w:eastAsiaTheme="minorEastAsia" w:hAnsiTheme="minorHAnsi" w:cstheme="minorBidi"/>
            <w:noProof/>
            <w:kern w:val="0"/>
            <w:sz w:val="22"/>
            <w:szCs w:val="22"/>
          </w:rPr>
          <w:tab/>
        </w:r>
        <w:r w:rsidRPr="009B38EB">
          <w:rPr>
            <w:rStyle w:val="Hyperlink"/>
            <w:noProof/>
          </w:rPr>
          <w:t>Geeignete Auswahl von Komponenten für Verzeichnisdienste (S) [A9]</w:t>
        </w:r>
        <w:r>
          <w:rPr>
            <w:noProof/>
            <w:webHidden/>
          </w:rPr>
          <w:tab/>
        </w:r>
        <w:r>
          <w:rPr>
            <w:noProof/>
            <w:webHidden/>
          </w:rPr>
          <w:fldChar w:fldCharType="begin"/>
        </w:r>
        <w:r>
          <w:rPr>
            <w:noProof/>
            <w:webHidden/>
          </w:rPr>
          <w:instrText xml:space="preserve"> PAGEREF _Toc92918193 \h </w:instrText>
        </w:r>
        <w:r>
          <w:rPr>
            <w:noProof/>
            <w:webHidden/>
          </w:rPr>
        </w:r>
        <w:r>
          <w:rPr>
            <w:noProof/>
            <w:webHidden/>
          </w:rPr>
          <w:fldChar w:fldCharType="separate"/>
        </w:r>
        <w:r w:rsidR="00082C5B">
          <w:rPr>
            <w:noProof/>
            <w:webHidden/>
          </w:rPr>
          <w:t>19</w:t>
        </w:r>
        <w:r>
          <w:rPr>
            <w:noProof/>
            <w:webHidden/>
          </w:rPr>
          <w:fldChar w:fldCharType="end"/>
        </w:r>
      </w:hyperlink>
    </w:p>
    <w:p w14:paraId="21FC712C" w14:textId="5AE29D8E" w:rsidR="0024150A" w:rsidRDefault="0024150A">
      <w:pPr>
        <w:pStyle w:val="Verzeichnis2"/>
        <w:rPr>
          <w:rFonts w:asciiTheme="minorHAnsi" w:eastAsiaTheme="minorEastAsia" w:hAnsiTheme="minorHAnsi" w:cstheme="minorBidi"/>
          <w:noProof/>
          <w:kern w:val="0"/>
          <w:sz w:val="22"/>
          <w:szCs w:val="22"/>
        </w:rPr>
      </w:pPr>
      <w:hyperlink w:anchor="_Toc92918194" w:history="1">
        <w:r w:rsidRPr="009B38EB">
          <w:rPr>
            <w:rStyle w:val="Hyperlink"/>
            <w:noProof/>
          </w:rPr>
          <w:t>5.10</w:t>
        </w:r>
        <w:r>
          <w:rPr>
            <w:rFonts w:asciiTheme="minorHAnsi" w:eastAsiaTheme="minorEastAsia" w:hAnsiTheme="minorHAnsi" w:cstheme="minorBidi"/>
            <w:noProof/>
            <w:kern w:val="0"/>
            <w:sz w:val="22"/>
            <w:szCs w:val="22"/>
          </w:rPr>
          <w:tab/>
        </w:r>
        <w:r w:rsidRPr="009B38EB">
          <w:rPr>
            <w:rStyle w:val="Hyperlink"/>
            <w:noProof/>
          </w:rPr>
          <w:t>ENTFALLEN (S) [A10]</w:t>
        </w:r>
        <w:r>
          <w:rPr>
            <w:noProof/>
            <w:webHidden/>
          </w:rPr>
          <w:tab/>
        </w:r>
        <w:r>
          <w:rPr>
            <w:noProof/>
            <w:webHidden/>
          </w:rPr>
          <w:fldChar w:fldCharType="begin"/>
        </w:r>
        <w:r>
          <w:rPr>
            <w:noProof/>
            <w:webHidden/>
          </w:rPr>
          <w:instrText xml:space="preserve"> PAGEREF _Toc92918194 \h </w:instrText>
        </w:r>
        <w:r>
          <w:rPr>
            <w:noProof/>
            <w:webHidden/>
          </w:rPr>
        </w:r>
        <w:r>
          <w:rPr>
            <w:noProof/>
            <w:webHidden/>
          </w:rPr>
          <w:fldChar w:fldCharType="separate"/>
        </w:r>
        <w:r w:rsidR="00082C5B">
          <w:rPr>
            <w:noProof/>
            <w:webHidden/>
          </w:rPr>
          <w:t>20</w:t>
        </w:r>
        <w:r>
          <w:rPr>
            <w:noProof/>
            <w:webHidden/>
          </w:rPr>
          <w:fldChar w:fldCharType="end"/>
        </w:r>
      </w:hyperlink>
    </w:p>
    <w:p w14:paraId="6C8E6E7D" w14:textId="56675070" w:rsidR="0024150A" w:rsidRDefault="0024150A">
      <w:pPr>
        <w:pStyle w:val="Verzeichnis2"/>
        <w:rPr>
          <w:rFonts w:asciiTheme="minorHAnsi" w:eastAsiaTheme="minorEastAsia" w:hAnsiTheme="minorHAnsi" w:cstheme="minorBidi"/>
          <w:noProof/>
          <w:kern w:val="0"/>
          <w:sz w:val="22"/>
          <w:szCs w:val="22"/>
        </w:rPr>
      </w:pPr>
      <w:hyperlink w:anchor="_Toc92918195" w:history="1">
        <w:r w:rsidRPr="009B38EB">
          <w:rPr>
            <w:rStyle w:val="Hyperlink"/>
            <w:noProof/>
          </w:rPr>
          <w:t>5.11</w:t>
        </w:r>
        <w:r>
          <w:rPr>
            <w:rFonts w:asciiTheme="minorHAnsi" w:eastAsiaTheme="minorEastAsia" w:hAnsiTheme="minorHAnsi" w:cstheme="minorBidi"/>
            <w:noProof/>
            <w:kern w:val="0"/>
            <w:sz w:val="22"/>
            <w:szCs w:val="22"/>
          </w:rPr>
          <w:tab/>
        </w:r>
        <w:r w:rsidRPr="009B38EB">
          <w:rPr>
            <w:rStyle w:val="Hyperlink"/>
            <w:noProof/>
          </w:rPr>
          <w:t>Einrichtung des Zugriffs auf Verzeichnisdienste (S) [A11]</w:t>
        </w:r>
        <w:r>
          <w:rPr>
            <w:noProof/>
            <w:webHidden/>
          </w:rPr>
          <w:tab/>
        </w:r>
        <w:r>
          <w:rPr>
            <w:noProof/>
            <w:webHidden/>
          </w:rPr>
          <w:fldChar w:fldCharType="begin"/>
        </w:r>
        <w:r>
          <w:rPr>
            <w:noProof/>
            <w:webHidden/>
          </w:rPr>
          <w:instrText xml:space="preserve"> PAGEREF _Toc92918195 \h </w:instrText>
        </w:r>
        <w:r>
          <w:rPr>
            <w:noProof/>
            <w:webHidden/>
          </w:rPr>
        </w:r>
        <w:r>
          <w:rPr>
            <w:noProof/>
            <w:webHidden/>
          </w:rPr>
          <w:fldChar w:fldCharType="separate"/>
        </w:r>
        <w:r w:rsidR="00082C5B">
          <w:rPr>
            <w:noProof/>
            <w:webHidden/>
          </w:rPr>
          <w:t>20</w:t>
        </w:r>
        <w:r>
          <w:rPr>
            <w:noProof/>
            <w:webHidden/>
          </w:rPr>
          <w:fldChar w:fldCharType="end"/>
        </w:r>
      </w:hyperlink>
    </w:p>
    <w:p w14:paraId="2F319285" w14:textId="2A355EA9" w:rsidR="0024150A" w:rsidRDefault="0024150A">
      <w:pPr>
        <w:pStyle w:val="Verzeichnis2"/>
        <w:rPr>
          <w:rFonts w:asciiTheme="minorHAnsi" w:eastAsiaTheme="minorEastAsia" w:hAnsiTheme="minorHAnsi" w:cstheme="minorBidi"/>
          <w:noProof/>
          <w:kern w:val="0"/>
          <w:sz w:val="22"/>
          <w:szCs w:val="22"/>
        </w:rPr>
      </w:pPr>
      <w:hyperlink w:anchor="_Toc92918196" w:history="1">
        <w:r w:rsidRPr="009B38EB">
          <w:rPr>
            <w:rStyle w:val="Hyperlink"/>
            <w:noProof/>
          </w:rPr>
          <w:t>5.12</w:t>
        </w:r>
        <w:r>
          <w:rPr>
            <w:rFonts w:asciiTheme="minorHAnsi" w:eastAsiaTheme="minorEastAsia" w:hAnsiTheme="minorHAnsi" w:cstheme="minorBidi"/>
            <w:noProof/>
            <w:kern w:val="0"/>
            <w:sz w:val="22"/>
            <w:szCs w:val="22"/>
          </w:rPr>
          <w:tab/>
        </w:r>
        <w:r w:rsidRPr="009B38EB">
          <w:rPr>
            <w:rStyle w:val="Hyperlink"/>
            <w:noProof/>
          </w:rPr>
          <w:t>Überwachung von Verzeichnisdiensten (S) [A12]</w:t>
        </w:r>
        <w:r>
          <w:rPr>
            <w:noProof/>
            <w:webHidden/>
          </w:rPr>
          <w:tab/>
        </w:r>
        <w:r>
          <w:rPr>
            <w:noProof/>
            <w:webHidden/>
          </w:rPr>
          <w:fldChar w:fldCharType="begin"/>
        </w:r>
        <w:r>
          <w:rPr>
            <w:noProof/>
            <w:webHidden/>
          </w:rPr>
          <w:instrText xml:space="preserve"> PAGEREF _Toc92918196 \h </w:instrText>
        </w:r>
        <w:r>
          <w:rPr>
            <w:noProof/>
            <w:webHidden/>
          </w:rPr>
        </w:r>
        <w:r>
          <w:rPr>
            <w:noProof/>
            <w:webHidden/>
          </w:rPr>
          <w:fldChar w:fldCharType="separate"/>
        </w:r>
        <w:r w:rsidR="00082C5B">
          <w:rPr>
            <w:noProof/>
            <w:webHidden/>
          </w:rPr>
          <w:t>23</w:t>
        </w:r>
        <w:r>
          <w:rPr>
            <w:noProof/>
            <w:webHidden/>
          </w:rPr>
          <w:fldChar w:fldCharType="end"/>
        </w:r>
      </w:hyperlink>
    </w:p>
    <w:p w14:paraId="1BCEBB61" w14:textId="4EFA75F3" w:rsidR="0024150A" w:rsidRDefault="0024150A">
      <w:pPr>
        <w:pStyle w:val="Verzeichnis2"/>
        <w:rPr>
          <w:rFonts w:asciiTheme="minorHAnsi" w:eastAsiaTheme="minorEastAsia" w:hAnsiTheme="minorHAnsi" w:cstheme="minorBidi"/>
          <w:noProof/>
          <w:kern w:val="0"/>
          <w:sz w:val="22"/>
          <w:szCs w:val="22"/>
        </w:rPr>
      </w:pPr>
      <w:hyperlink w:anchor="_Toc92918197" w:history="1">
        <w:r w:rsidRPr="009B38EB">
          <w:rPr>
            <w:rStyle w:val="Hyperlink"/>
            <w:noProof/>
          </w:rPr>
          <w:t>5.13</w:t>
        </w:r>
        <w:r>
          <w:rPr>
            <w:rFonts w:asciiTheme="minorHAnsi" w:eastAsiaTheme="minorEastAsia" w:hAnsiTheme="minorHAnsi" w:cstheme="minorBidi"/>
            <w:noProof/>
            <w:kern w:val="0"/>
            <w:sz w:val="22"/>
            <w:szCs w:val="22"/>
          </w:rPr>
          <w:tab/>
        </w:r>
        <w:r w:rsidRPr="009B38EB">
          <w:rPr>
            <w:rStyle w:val="Hyperlink"/>
            <w:noProof/>
          </w:rPr>
          <w:t>Absicherung der Kommunikation mit Verzeichnisdiensten (S) [A13]</w:t>
        </w:r>
        <w:r>
          <w:rPr>
            <w:noProof/>
            <w:webHidden/>
          </w:rPr>
          <w:tab/>
        </w:r>
        <w:r>
          <w:rPr>
            <w:noProof/>
            <w:webHidden/>
          </w:rPr>
          <w:fldChar w:fldCharType="begin"/>
        </w:r>
        <w:r>
          <w:rPr>
            <w:noProof/>
            <w:webHidden/>
          </w:rPr>
          <w:instrText xml:space="preserve"> PAGEREF _Toc92918197 \h </w:instrText>
        </w:r>
        <w:r>
          <w:rPr>
            <w:noProof/>
            <w:webHidden/>
          </w:rPr>
        </w:r>
        <w:r>
          <w:rPr>
            <w:noProof/>
            <w:webHidden/>
          </w:rPr>
          <w:fldChar w:fldCharType="separate"/>
        </w:r>
        <w:r w:rsidR="00082C5B">
          <w:rPr>
            <w:noProof/>
            <w:webHidden/>
          </w:rPr>
          <w:t>23</w:t>
        </w:r>
        <w:r>
          <w:rPr>
            <w:noProof/>
            <w:webHidden/>
          </w:rPr>
          <w:fldChar w:fldCharType="end"/>
        </w:r>
      </w:hyperlink>
    </w:p>
    <w:p w14:paraId="64F74184" w14:textId="054BFC96" w:rsidR="0024150A" w:rsidRDefault="0024150A">
      <w:pPr>
        <w:pStyle w:val="Verzeichnis2"/>
        <w:rPr>
          <w:rFonts w:asciiTheme="minorHAnsi" w:eastAsiaTheme="minorEastAsia" w:hAnsiTheme="minorHAnsi" w:cstheme="minorBidi"/>
          <w:noProof/>
          <w:kern w:val="0"/>
          <w:sz w:val="22"/>
          <w:szCs w:val="22"/>
        </w:rPr>
      </w:pPr>
      <w:hyperlink w:anchor="_Toc92918198" w:history="1">
        <w:r w:rsidRPr="009B38EB">
          <w:rPr>
            <w:rStyle w:val="Hyperlink"/>
            <w:noProof/>
          </w:rPr>
          <w:t>5.14</w:t>
        </w:r>
        <w:r>
          <w:rPr>
            <w:rFonts w:asciiTheme="minorHAnsi" w:eastAsiaTheme="minorEastAsia" w:hAnsiTheme="minorHAnsi" w:cstheme="minorBidi"/>
            <w:noProof/>
            <w:kern w:val="0"/>
            <w:sz w:val="22"/>
            <w:szCs w:val="22"/>
          </w:rPr>
          <w:tab/>
        </w:r>
        <w:r w:rsidRPr="009B38EB">
          <w:rPr>
            <w:rStyle w:val="Hyperlink"/>
            <w:noProof/>
          </w:rPr>
          <w:t>Geregelte Außerbetriebnahme eines Verzeichnisdienstes (S) [A14]</w:t>
        </w:r>
        <w:r>
          <w:rPr>
            <w:noProof/>
            <w:webHidden/>
          </w:rPr>
          <w:tab/>
        </w:r>
        <w:r>
          <w:rPr>
            <w:noProof/>
            <w:webHidden/>
          </w:rPr>
          <w:fldChar w:fldCharType="begin"/>
        </w:r>
        <w:r>
          <w:rPr>
            <w:noProof/>
            <w:webHidden/>
          </w:rPr>
          <w:instrText xml:space="preserve"> PAGEREF _Toc92918198 \h </w:instrText>
        </w:r>
        <w:r>
          <w:rPr>
            <w:noProof/>
            <w:webHidden/>
          </w:rPr>
        </w:r>
        <w:r>
          <w:rPr>
            <w:noProof/>
            <w:webHidden/>
          </w:rPr>
          <w:fldChar w:fldCharType="separate"/>
        </w:r>
        <w:r w:rsidR="00082C5B">
          <w:rPr>
            <w:noProof/>
            <w:webHidden/>
          </w:rPr>
          <w:t>25</w:t>
        </w:r>
        <w:r>
          <w:rPr>
            <w:noProof/>
            <w:webHidden/>
          </w:rPr>
          <w:fldChar w:fldCharType="end"/>
        </w:r>
      </w:hyperlink>
    </w:p>
    <w:p w14:paraId="7C995784" w14:textId="76E31F2D" w:rsidR="0024150A" w:rsidRDefault="0024150A">
      <w:pPr>
        <w:pStyle w:val="Verzeichnis2"/>
        <w:rPr>
          <w:rFonts w:asciiTheme="minorHAnsi" w:eastAsiaTheme="minorEastAsia" w:hAnsiTheme="minorHAnsi" w:cstheme="minorBidi"/>
          <w:noProof/>
          <w:kern w:val="0"/>
          <w:sz w:val="22"/>
          <w:szCs w:val="22"/>
        </w:rPr>
      </w:pPr>
      <w:hyperlink w:anchor="_Toc92918199" w:history="1">
        <w:r w:rsidRPr="009B38EB">
          <w:rPr>
            <w:rStyle w:val="Hyperlink"/>
            <w:noProof/>
          </w:rPr>
          <w:t>5.15</w:t>
        </w:r>
        <w:r>
          <w:rPr>
            <w:rFonts w:asciiTheme="minorHAnsi" w:eastAsiaTheme="minorEastAsia" w:hAnsiTheme="minorHAnsi" w:cstheme="minorBidi"/>
            <w:noProof/>
            <w:kern w:val="0"/>
            <w:sz w:val="22"/>
            <w:szCs w:val="22"/>
          </w:rPr>
          <w:tab/>
        </w:r>
        <w:r w:rsidRPr="009B38EB">
          <w:rPr>
            <w:rStyle w:val="Hyperlink"/>
            <w:noProof/>
          </w:rPr>
          <w:t>Migration von Verzeichnisdiensten (S) [A15]</w:t>
        </w:r>
        <w:r>
          <w:rPr>
            <w:noProof/>
            <w:webHidden/>
          </w:rPr>
          <w:tab/>
        </w:r>
        <w:r>
          <w:rPr>
            <w:noProof/>
            <w:webHidden/>
          </w:rPr>
          <w:fldChar w:fldCharType="begin"/>
        </w:r>
        <w:r>
          <w:rPr>
            <w:noProof/>
            <w:webHidden/>
          </w:rPr>
          <w:instrText xml:space="preserve"> PAGEREF _Toc92918199 \h </w:instrText>
        </w:r>
        <w:r>
          <w:rPr>
            <w:noProof/>
            <w:webHidden/>
          </w:rPr>
        </w:r>
        <w:r>
          <w:rPr>
            <w:noProof/>
            <w:webHidden/>
          </w:rPr>
          <w:fldChar w:fldCharType="separate"/>
        </w:r>
        <w:r w:rsidR="00082C5B">
          <w:rPr>
            <w:noProof/>
            <w:webHidden/>
          </w:rPr>
          <w:t>26</w:t>
        </w:r>
        <w:r>
          <w:rPr>
            <w:noProof/>
            <w:webHidden/>
          </w:rPr>
          <w:fldChar w:fldCharType="end"/>
        </w:r>
      </w:hyperlink>
    </w:p>
    <w:p w14:paraId="21BF58BE" w14:textId="03263919" w:rsidR="0024150A" w:rsidRDefault="0024150A" w:rsidP="0024150A">
      <w:pPr>
        <w:pStyle w:val="Verzeichnis2"/>
        <w:ind w:left="1133" w:hanging="566"/>
        <w:rPr>
          <w:rFonts w:asciiTheme="minorHAnsi" w:eastAsiaTheme="minorEastAsia" w:hAnsiTheme="minorHAnsi" w:cstheme="minorBidi"/>
          <w:noProof/>
          <w:kern w:val="0"/>
          <w:sz w:val="22"/>
          <w:szCs w:val="22"/>
        </w:rPr>
      </w:pPr>
      <w:hyperlink w:anchor="_Toc92918200" w:history="1">
        <w:r w:rsidRPr="009B38EB">
          <w:rPr>
            <w:rStyle w:val="Hyperlink"/>
            <w:noProof/>
          </w:rPr>
          <w:t>5.16</w:t>
        </w:r>
        <w:r>
          <w:rPr>
            <w:rFonts w:asciiTheme="minorHAnsi" w:eastAsiaTheme="minorEastAsia" w:hAnsiTheme="minorHAnsi" w:cstheme="minorBidi"/>
            <w:noProof/>
            <w:kern w:val="0"/>
            <w:sz w:val="22"/>
            <w:szCs w:val="22"/>
          </w:rPr>
          <w:tab/>
        </w:r>
        <w:r w:rsidRPr="009B38EB">
          <w:rPr>
            <w:rStyle w:val="Hyperlink"/>
            <w:noProof/>
          </w:rPr>
          <w:t>Erstellung eines Notfallplans für den Ausfall eines</w:t>
        </w:r>
        <w:r>
          <w:rPr>
            <w:rStyle w:val="Hyperlink"/>
            <w:noProof/>
          </w:rPr>
          <w:br/>
        </w:r>
        <w:r w:rsidRPr="009B38EB">
          <w:rPr>
            <w:rStyle w:val="Hyperlink"/>
            <w:noProof/>
          </w:rPr>
          <w:t>Verzeichnisdienstes (H) [A16]</w:t>
        </w:r>
        <w:r>
          <w:rPr>
            <w:noProof/>
            <w:webHidden/>
          </w:rPr>
          <w:tab/>
        </w:r>
        <w:r>
          <w:rPr>
            <w:noProof/>
            <w:webHidden/>
          </w:rPr>
          <w:fldChar w:fldCharType="begin"/>
        </w:r>
        <w:r>
          <w:rPr>
            <w:noProof/>
            <w:webHidden/>
          </w:rPr>
          <w:instrText xml:space="preserve"> PAGEREF _Toc92918200 \h </w:instrText>
        </w:r>
        <w:r>
          <w:rPr>
            <w:noProof/>
            <w:webHidden/>
          </w:rPr>
        </w:r>
        <w:r>
          <w:rPr>
            <w:noProof/>
            <w:webHidden/>
          </w:rPr>
          <w:fldChar w:fldCharType="separate"/>
        </w:r>
        <w:r w:rsidR="00082C5B">
          <w:rPr>
            <w:noProof/>
            <w:webHidden/>
          </w:rPr>
          <w:t>28</w:t>
        </w:r>
        <w:r>
          <w:rPr>
            <w:noProof/>
            <w:webHidden/>
          </w:rPr>
          <w:fldChar w:fldCharType="end"/>
        </w:r>
      </w:hyperlink>
    </w:p>
    <w:p w14:paraId="44BC392E" w14:textId="1B054BC4"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01" w:history="1">
        <w:r w:rsidRPr="009B38EB">
          <w:rPr>
            <w:rStyle w:val="Hyperlink"/>
            <w:noProof/>
          </w:rPr>
          <w:t>6</w:t>
        </w:r>
        <w:r>
          <w:rPr>
            <w:rFonts w:asciiTheme="minorHAnsi" w:eastAsiaTheme="minorEastAsia" w:hAnsiTheme="minorHAnsi" w:cstheme="minorBidi"/>
            <w:noProof/>
            <w:kern w:val="0"/>
            <w:sz w:val="22"/>
            <w:szCs w:val="22"/>
          </w:rPr>
          <w:tab/>
        </w:r>
        <w:r w:rsidRPr="009B38EB">
          <w:rPr>
            <w:rStyle w:val="Hyperlink"/>
            <w:noProof/>
          </w:rPr>
          <w:t>Behördenspezifische Anforderungen [optional]</w:t>
        </w:r>
        <w:r>
          <w:rPr>
            <w:noProof/>
            <w:webHidden/>
          </w:rPr>
          <w:tab/>
        </w:r>
        <w:r>
          <w:rPr>
            <w:noProof/>
            <w:webHidden/>
          </w:rPr>
          <w:fldChar w:fldCharType="begin"/>
        </w:r>
        <w:r>
          <w:rPr>
            <w:noProof/>
            <w:webHidden/>
          </w:rPr>
          <w:instrText xml:space="preserve"> PAGEREF _Toc92918201 \h </w:instrText>
        </w:r>
        <w:r>
          <w:rPr>
            <w:noProof/>
            <w:webHidden/>
          </w:rPr>
        </w:r>
        <w:r>
          <w:rPr>
            <w:noProof/>
            <w:webHidden/>
          </w:rPr>
          <w:fldChar w:fldCharType="separate"/>
        </w:r>
        <w:r w:rsidR="00082C5B">
          <w:rPr>
            <w:noProof/>
            <w:webHidden/>
          </w:rPr>
          <w:t>30</w:t>
        </w:r>
        <w:r>
          <w:rPr>
            <w:noProof/>
            <w:webHidden/>
          </w:rPr>
          <w:fldChar w:fldCharType="end"/>
        </w:r>
      </w:hyperlink>
    </w:p>
    <w:p w14:paraId="53E9DF32" w14:textId="4EF2773E"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03" w:history="1">
        <w:r w:rsidRPr="009B38EB">
          <w:rPr>
            <w:rStyle w:val="Hyperlink"/>
            <w:noProof/>
          </w:rPr>
          <w:t>7</w:t>
        </w:r>
        <w:r>
          <w:rPr>
            <w:rFonts w:asciiTheme="minorHAnsi" w:eastAsiaTheme="minorEastAsia" w:hAnsiTheme="minorHAnsi" w:cstheme="minorBidi"/>
            <w:noProof/>
            <w:kern w:val="0"/>
            <w:sz w:val="22"/>
            <w:szCs w:val="22"/>
          </w:rPr>
          <w:tab/>
        </w:r>
        <w:r w:rsidRPr="009B38EB">
          <w:rPr>
            <w:rStyle w:val="Hyperlink"/>
            <w:noProof/>
          </w:rPr>
          <w:t>Weitere Anforderungen aus anderer Quellen [optional]</w:t>
        </w:r>
        <w:r>
          <w:rPr>
            <w:noProof/>
            <w:webHidden/>
          </w:rPr>
          <w:tab/>
        </w:r>
        <w:r>
          <w:rPr>
            <w:noProof/>
            <w:webHidden/>
          </w:rPr>
          <w:fldChar w:fldCharType="begin"/>
        </w:r>
        <w:r>
          <w:rPr>
            <w:noProof/>
            <w:webHidden/>
          </w:rPr>
          <w:instrText xml:space="preserve"> PAGEREF _Toc92918203 \h </w:instrText>
        </w:r>
        <w:r>
          <w:rPr>
            <w:noProof/>
            <w:webHidden/>
          </w:rPr>
        </w:r>
        <w:r>
          <w:rPr>
            <w:noProof/>
            <w:webHidden/>
          </w:rPr>
          <w:fldChar w:fldCharType="separate"/>
        </w:r>
        <w:r w:rsidR="00082C5B">
          <w:rPr>
            <w:noProof/>
            <w:webHidden/>
          </w:rPr>
          <w:t>31</w:t>
        </w:r>
        <w:r>
          <w:rPr>
            <w:noProof/>
            <w:webHidden/>
          </w:rPr>
          <w:fldChar w:fldCharType="end"/>
        </w:r>
      </w:hyperlink>
    </w:p>
    <w:p w14:paraId="6605CD0A" w14:textId="01E94DC6"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05" w:history="1">
        <w:r w:rsidRPr="009B38EB">
          <w:rPr>
            <w:rStyle w:val="Hyperlink"/>
            <w:noProof/>
          </w:rPr>
          <w:t>8</w:t>
        </w:r>
        <w:r>
          <w:rPr>
            <w:rFonts w:asciiTheme="minorHAnsi" w:eastAsiaTheme="minorEastAsia" w:hAnsiTheme="minorHAnsi" w:cstheme="minorBidi"/>
            <w:noProof/>
            <w:kern w:val="0"/>
            <w:sz w:val="22"/>
            <w:szCs w:val="22"/>
          </w:rPr>
          <w:tab/>
        </w:r>
        <w:r w:rsidRPr="009B38EB">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_Toc92918205 \h </w:instrText>
        </w:r>
        <w:r>
          <w:rPr>
            <w:noProof/>
            <w:webHidden/>
          </w:rPr>
        </w:r>
        <w:r>
          <w:rPr>
            <w:noProof/>
            <w:webHidden/>
          </w:rPr>
          <w:fldChar w:fldCharType="separate"/>
        </w:r>
        <w:r w:rsidR="00082C5B">
          <w:rPr>
            <w:noProof/>
            <w:webHidden/>
          </w:rPr>
          <w:t>32</w:t>
        </w:r>
        <w:r>
          <w:rPr>
            <w:noProof/>
            <w:webHidden/>
          </w:rPr>
          <w:fldChar w:fldCharType="end"/>
        </w:r>
      </w:hyperlink>
    </w:p>
    <w:p w14:paraId="0797E1B0" w14:textId="730931D1"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06" w:history="1">
        <w:r w:rsidRPr="009B38EB">
          <w:rPr>
            <w:rStyle w:val="Hyperlink"/>
            <w:noProof/>
          </w:rPr>
          <w:t>9</w:t>
        </w:r>
        <w:r>
          <w:rPr>
            <w:rFonts w:asciiTheme="minorHAnsi" w:eastAsiaTheme="minorEastAsia" w:hAnsiTheme="minorHAnsi" w:cstheme="minorBidi"/>
            <w:noProof/>
            <w:kern w:val="0"/>
            <w:sz w:val="22"/>
            <w:szCs w:val="22"/>
          </w:rPr>
          <w:tab/>
        </w:r>
        <w:r w:rsidRPr="009B38EB">
          <w:rPr>
            <w:rStyle w:val="Hyperlink"/>
            <w:noProof/>
          </w:rPr>
          <w:t>Notfallvorsorge</w:t>
        </w:r>
        <w:r>
          <w:rPr>
            <w:noProof/>
            <w:webHidden/>
          </w:rPr>
          <w:tab/>
        </w:r>
        <w:r>
          <w:rPr>
            <w:noProof/>
            <w:webHidden/>
          </w:rPr>
          <w:fldChar w:fldCharType="begin"/>
        </w:r>
        <w:r>
          <w:rPr>
            <w:noProof/>
            <w:webHidden/>
          </w:rPr>
          <w:instrText xml:space="preserve"> PAGEREF _Toc92918206 \h </w:instrText>
        </w:r>
        <w:r>
          <w:rPr>
            <w:noProof/>
            <w:webHidden/>
          </w:rPr>
        </w:r>
        <w:r>
          <w:rPr>
            <w:noProof/>
            <w:webHidden/>
          </w:rPr>
          <w:fldChar w:fldCharType="separate"/>
        </w:r>
        <w:r w:rsidR="00082C5B">
          <w:rPr>
            <w:noProof/>
            <w:webHidden/>
          </w:rPr>
          <w:t>32</w:t>
        </w:r>
        <w:r>
          <w:rPr>
            <w:noProof/>
            <w:webHidden/>
          </w:rPr>
          <w:fldChar w:fldCharType="end"/>
        </w:r>
      </w:hyperlink>
    </w:p>
    <w:p w14:paraId="68B9C360" w14:textId="37D61115"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07" w:history="1">
        <w:r w:rsidRPr="009B38EB">
          <w:rPr>
            <w:rStyle w:val="Hyperlink"/>
            <w:noProof/>
          </w:rPr>
          <w:t>10</w:t>
        </w:r>
        <w:r>
          <w:rPr>
            <w:rFonts w:asciiTheme="minorHAnsi" w:eastAsiaTheme="minorEastAsia" w:hAnsiTheme="minorHAnsi" w:cstheme="minorBidi"/>
            <w:noProof/>
            <w:kern w:val="0"/>
            <w:sz w:val="22"/>
            <w:szCs w:val="22"/>
          </w:rPr>
          <w:tab/>
        </w:r>
        <w:r w:rsidRPr="009B38EB">
          <w:rPr>
            <w:rStyle w:val="Hyperlink"/>
            <w:noProof/>
          </w:rPr>
          <w:t>Konsequenzen bei Nichtbeachtung</w:t>
        </w:r>
        <w:r>
          <w:rPr>
            <w:noProof/>
            <w:webHidden/>
          </w:rPr>
          <w:tab/>
        </w:r>
        <w:r>
          <w:rPr>
            <w:noProof/>
            <w:webHidden/>
          </w:rPr>
          <w:fldChar w:fldCharType="begin"/>
        </w:r>
        <w:r>
          <w:rPr>
            <w:noProof/>
            <w:webHidden/>
          </w:rPr>
          <w:instrText xml:space="preserve"> PAGEREF _Toc92918207 \h </w:instrText>
        </w:r>
        <w:r>
          <w:rPr>
            <w:noProof/>
            <w:webHidden/>
          </w:rPr>
        </w:r>
        <w:r>
          <w:rPr>
            <w:noProof/>
            <w:webHidden/>
          </w:rPr>
          <w:fldChar w:fldCharType="separate"/>
        </w:r>
        <w:r w:rsidR="00082C5B">
          <w:rPr>
            <w:noProof/>
            <w:webHidden/>
          </w:rPr>
          <w:t>32</w:t>
        </w:r>
        <w:r>
          <w:rPr>
            <w:noProof/>
            <w:webHidden/>
          </w:rPr>
          <w:fldChar w:fldCharType="end"/>
        </w:r>
      </w:hyperlink>
    </w:p>
    <w:p w14:paraId="39891AAF" w14:textId="5F0CF8EA" w:rsidR="0024150A" w:rsidRDefault="0024150A">
      <w:pPr>
        <w:pStyle w:val="Verzeichnis1"/>
        <w:spacing w:before="120" w:after="120"/>
        <w:rPr>
          <w:rStyle w:val="Hyperlink"/>
          <w:noProof/>
        </w:rPr>
      </w:pPr>
      <w:hyperlink w:anchor="_Toc92918208" w:history="1">
        <w:r w:rsidRPr="009B38EB">
          <w:rPr>
            <w:rStyle w:val="Hyperlink"/>
            <w:noProof/>
          </w:rPr>
          <w:t>11</w:t>
        </w:r>
        <w:r>
          <w:rPr>
            <w:rFonts w:asciiTheme="minorHAnsi" w:eastAsiaTheme="minorEastAsia" w:hAnsiTheme="minorHAnsi" w:cstheme="minorBidi"/>
            <w:noProof/>
            <w:kern w:val="0"/>
            <w:sz w:val="22"/>
            <w:szCs w:val="22"/>
          </w:rPr>
          <w:tab/>
        </w:r>
        <w:r w:rsidRPr="009B38EB">
          <w:rPr>
            <w:rStyle w:val="Hyperlink"/>
            <w:noProof/>
          </w:rPr>
          <w:t>Ausnahmen</w:t>
        </w:r>
        <w:r>
          <w:rPr>
            <w:noProof/>
            <w:webHidden/>
          </w:rPr>
          <w:tab/>
        </w:r>
        <w:r>
          <w:rPr>
            <w:noProof/>
            <w:webHidden/>
          </w:rPr>
          <w:fldChar w:fldCharType="begin"/>
        </w:r>
        <w:r>
          <w:rPr>
            <w:noProof/>
            <w:webHidden/>
          </w:rPr>
          <w:instrText xml:space="preserve"> PAGEREF _Toc92918208 \h </w:instrText>
        </w:r>
        <w:r>
          <w:rPr>
            <w:noProof/>
            <w:webHidden/>
          </w:rPr>
        </w:r>
        <w:r>
          <w:rPr>
            <w:noProof/>
            <w:webHidden/>
          </w:rPr>
          <w:fldChar w:fldCharType="separate"/>
        </w:r>
        <w:r w:rsidR="00082C5B">
          <w:rPr>
            <w:noProof/>
            <w:webHidden/>
          </w:rPr>
          <w:t>32</w:t>
        </w:r>
        <w:r>
          <w:rPr>
            <w:noProof/>
            <w:webHidden/>
          </w:rPr>
          <w:fldChar w:fldCharType="end"/>
        </w:r>
      </w:hyperlink>
    </w:p>
    <w:p w14:paraId="5BD17920" w14:textId="5483F169"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09" w:history="1">
        <w:r w:rsidRPr="009B38EB">
          <w:rPr>
            <w:rStyle w:val="Hyperlink"/>
            <w:noProof/>
          </w:rPr>
          <w:t>Anhang A: Gefährdungslage (Stand 01.2022)</w:t>
        </w:r>
        <w:r>
          <w:rPr>
            <w:noProof/>
            <w:webHidden/>
          </w:rPr>
          <w:tab/>
        </w:r>
        <w:r>
          <w:rPr>
            <w:noProof/>
            <w:webHidden/>
          </w:rPr>
          <w:fldChar w:fldCharType="begin"/>
        </w:r>
        <w:r>
          <w:rPr>
            <w:noProof/>
            <w:webHidden/>
          </w:rPr>
          <w:instrText xml:space="preserve"> PAGEREF _Toc92918209 \h </w:instrText>
        </w:r>
        <w:r>
          <w:rPr>
            <w:noProof/>
            <w:webHidden/>
          </w:rPr>
        </w:r>
        <w:r>
          <w:rPr>
            <w:noProof/>
            <w:webHidden/>
          </w:rPr>
          <w:fldChar w:fldCharType="separate"/>
        </w:r>
        <w:r w:rsidR="00082C5B">
          <w:rPr>
            <w:noProof/>
            <w:webHidden/>
          </w:rPr>
          <w:t>33</w:t>
        </w:r>
        <w:r>
          <w:rPr>
            <w:noProof/>
            <w:webHidden/>
          </w:rPr>
          <w:fldChar w:fldCharType="end"/>
        </w:r>
      </w:hyperlink>
    </w:p>
    <w:p w14:paraId="13CFB909" w14:textId="44B9A06B"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11" w:history="1">
        <w:r w:rsidRPr="009B38EB">
          <w:rPr>
            <w:rStyle w:val="Hyperlink"/>
            <w:noProof/>
          </w:rPr>
          <w:t>Anhang B: Optionale Anhänge</w:t>
        </w:r>
        <w:r>
          <w:rPr>
            <w:noProof/>
            <w:webHidden/>
          </w:rPr>
          <w:tab/>
        </w:r>
        <w:r>
          <w:rPr>
            <w:noProof/>
            <w:webHidden/>
          </w:rPr>
          <w:fldChar w:fldCharType="begin"/>
        </w:r>
        <w:r>
          <w:rPr>
            <w:noProof/>
            <w:webHidden/>
          </w:rPr>
          <w:instrText xml:space="preserve"> PAGEREF _Toc92918211 \h </w:instrText>
        </w:r>
        <w:r>
          <w:rPr>
            <w:noProof/>
            <w:webHidden/>
          </w:rPr>
        </w:r>
        <w:r>
          <w:rPr>
            <w:noProof/>
            <w:webHidden/>
          </w:rPr>
          <w:fldChar w:fldCharType="separate"/>
        </w:r>
        <w:r w:rsidR="00082C5B">
          <w:rPr>
            <w:noProof/>
            <w:webHidden/>
          </w:rPr>
          <w:t>37</w:t>
        </w:r>
        <w:r>
          <w:rPr>
            <w:noProof/>
            <w:webHidden/>
          </w:rPr>
          <w:fldChar w:fldCharType="end"/>
        </w:r>
      </w:hyperlink>
    </w:p>
    <w:p w14:paraId="22FA456B" w14:textId="20A61F8E" w:rsidR="0024150A" w:rsidRDefault="0024150A">
      <w:pPr>
        <w:pStyle w:val="Verzeichnis1"/>
        <w:spacing w:before="120" w:after="120"/>
        <w:rPr>
          <w:rFonts w:asciiTheme="minorHAnsi" w:eastAsiaTheme="minorEastAsia" w:hAnsiTheme="minorHAnsi" w:cstheme="minorBidi"/>
          <w:noProof/>
          <w:kern w:val="0"/>
          <w:sz w:val="22"/>
          <w:szCs w:val="22"/>
        </w:rPr>
      </w:pPr>
      <w:hyperlink w:anchor="_Toc92918212" w:history="1">
        <w:r w:rsidRPr="009B38EB">
          <w:rPr>
            <w:rStyle w:val="Hyperlink"/>
            <w:noProof/>
          </w:rPr>
          <w:t>Anhang C: Glossar</w:t>
        </w:r>
        <w:r>
          <w:rPr>
            <w:noProof/>
            <w:webHidden/>
          </w:rPr>
          <w:tab/>
        </w:r>
        <w:r>
          <w:rPr>
            <w:noProof/>
            <w:webHidden/>
          </w:rPr>
          <w:fldChar w:fldCharType="begin"/>
        </w:r>
        <w:r>
          <w:rPr>
            <w:noProof/>
            <w:webHidden/>
          </w:rPr>
          <w:instrText xml:space="preserve"> PAGEREF _Toc92918212 \h </w:instrText>
        </w:r>
        <w:r>
          <w:rPr>
            <w:noProof/>
            <w:webHidden/>
          </w:rPr>
        </w:r>
        <w:r>
          <w:rPr>
            <w:noProof/>
            <w:webHidden/>
          </w:rPr>
          <w:fldChar w:fldCharType="separate"/>
        </w:r>
        <w:r w:rsidR="00082C5B">
          <w:rPr>
            <w:noProof/>
            <w:webHidden/>
          </w:rPr>
          <w:t>38</w:t>
        </w:r>
        <w:r>
          <w:rPr>
            <w:noProof/>
            <w:webHidden/>
          </w:rPr>
          <w:fldChar w:fldCharType="end"/>
        </w:r>
      </w:hyperlink>
    </w:p>
    <w:p w14:paraId="74C81F59" w14:textId="7645E7B8"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1165F8F3" w:rsidR="00742DBB" w:rsidRPr="00C61AE0" w:rsidRDefault="0024150A" w:rsidP="00766D5D">
      <w:pPr>
        <w:pStyle w:val="Inhaltsverzeichnis"/>
        <w:spacing w:afterLines="0" w:after="0"/>
      </w:pPr>
      <w:bookmarkStart w:id="6" w:name="_Toc38773006"/>
      <w:r>
        <w:br/>
      </w:r>
      <w:r w:rsidR="00742DBB"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28E15643" w14:textId="77777777" w:rsidR="0002679D" w:rsidRDefault="0002679D" w:rsidP="0002679D">
      <w:pPr>
        <w:spacing w:after="240"/>
      </w:pPr>
      <w:r>
        <w:t>Ein Verzeichnisdienst stellt in einem Netzwerk Informationen über beliebige Objekte mit bestimmten Attributen zur Verfügung. Die Attribute können frei definiert werden. Bspw. lassen sich Namen, Personalnummer und Telefonnummer eines Mitarbeiters zusammenführen. Diese Informationen werden zentral gepflegt und können gleichermaßen global von verschiedenen Applikationen verwendet werden.</w:t>
      </w:r>
    </w:p>
    <w:p w14:paraId="67B7167D" w14:textId="5EF9A89E" w:rsidR="0002679D" w:rsidRDefault="0002679D" w:rsidP="0002679D">
      <w:pPr>
        <w:spacing w:after="240"/>
      </w:pPr>
      <w:r>
        <w:t xml:space="preserve">Die vorliegende IT-Sicherheits-Richtlinie umfasst Regelungen und Maßnahmen zum sicheren Betrieb der Verzeichnisdienste innerhalb der </w:t>
      </w:r>
      <w:r w:rsidR="0024150A" w:rsidRPr="006676E5">
        <w:rPr>
          <w:color w:val="FF0000"/>
        </w:rPr>
        <w:t>[NAME DER BEHÖRDE]</w:t>
      </w:r>
      <w:r>
        <w:t>. Sie richtet sich an Administratoren, Konzeptoren und an Auditoren und ist bereits bei der Planung, der Installation, dem Betrieb und jeder Anpassung zu Grunde zu legen. So soll eine immer aktuelle einheitliche Basis umgesetzt werden, um Vertraulichkeit, Verfügbarkeit und Integrität der Verzeichnisdienste sicherzustellen.</w:t>
      </w:r>
    </w:p>
    <w:p w14:paraId="75E6A48E" w14:textId="77777777" w:rsidR="0002679D" w:rsidRPr="00F004D3" w:rsidRDefault="0002679D" w:rsidP="0002679D">
      <w:pPr>
        <w:spacing w:after="0"/>
        <w:rPr>
          <w:i/>
          <w:iCs/>
          <w:color w:val="FF0000"/>
        </w:rPr>
      </w:pPr>
      <w:r w:rsidRPr="00F004D3">
        <w:rPr>
          <w:i/>
          <w:iCs/>
          <w:color w:val="FF0000"/>
        </w:rPr>
        <w:t>[ Bitte ergänzen xxxxxxxxxxxxxxxxxxxxxxxxxx ]</w:t>
      </w:r>
    </w:p>
    <w:p w14:paraId="2C43D20D" w14:textId="77777777" w:rsidR="0002679D" w:rsidRDefault="0002679D" w:rsidP="0002679D">
      <w:pPr>
        <w:spacing w:after="0"/>
        <w:rPr>
          <w:color w:val="FF0000"/>
          <w:sz w:val="22"/>
          <w:szCs w:val="22"/>
        </w:rPr>
      </w:pPr>
    </w:p>
    <w:p w14:paraId="40DDF6F1" w14:textId="77777777" w:rsidR="0002679D" w:rsidRDefault="0002679D" w:rsidP="0002679D">
      <w:pPr>
        <w:spacing w:after="0"/>
        <w:rPr>
          <w:color w:val="FF0000"/>
          <w:sz w:val="22"/>
          <w:szCs w:val="22"/>
        </w:rPr>
      </w:pPr>
    </w:p>
    <w:p w14:paraId="1E575A90" w14:textId="767A1FF0" w:rsidR="0002679D" w:rsidRDefault="0002679D" w:rsidP="0002679D">
      <w:pPr>
        <w:spacing w:after="0"/>
        <w:rPr>
          <w:color w:val="FF0000"/>
          <w:sz w:val="22"/>
          <w:szCs w:val="22"/>
        </w:rPr>
      </w:pPr>
    </w:p>
    <w:p w14:paraId="46283106" w14:textId="08B3B79D" w:rsidR="004D1BBF" w:rsidRDefault="004D1BBF" w:rsidP="0002679D">
      <w:pPr>
        <w:spacing w:after="0"/>
        <w:rPr>
          <w:color w:val="FF0000"/>
          <w:sz w:val="22"/>
          <w:szCs w:val="22"/>
        </w:rPr>
      </w:pPr>
    </w:p>
    <w:p w14:paraId="7197C338" w14:textId="7416A479" w:rsidR="004D1BBF" w:rsidRDefault="004D1BBF" w:rsidP="0002679D">
      <w:pPr>
        <w:spacing w:after="0"/>
        <w:rPr>
          <w:color w:val="FF0000"/>
          <w:sz w:val="22"/>
          <w:szCs w:val="22"/>
        </w:rPr>
      </w:pPr>
    </w:p>
    <w:p w14:paraId="23B0A886" w14:textId="40302814" w:rsidR="004D1BBF" w:rsidRDefault="004D1BBF" w:rsidP="0002679D">
      <w:pPr>
        <w:spacing w:after="0"/>
        <w:rPr>
          <w:color w:val="FF0000"/>
          <w:sz w:val="22"/>
          <w:szCs w:val="22"/>
        </w:rPr>
      </w:pPr>
    </w:p>
    <w:p w14:paraId="127E5711" w14:textId="3B78E89E" w:rsidR="004D1BBF" w:rsidRDefault="004D1BBF" w:rsidP="0002679D">
      <w:pPr>
        <w:spacing w:after="0"/>
        <w:rPr>
          <w:color w:val="FF0000"/>
          <w:sz w:val="22"/>
          <w:szCs w:val="22"/>
        </w:rPr>
      </w:pPr>
    </w:p>
    <w:p w14:paraId="2880B7F0" w14:textId="77777777" w:rsidR="004D1BBF" w:rsidRDefault="004D1BBF" w:rsidP="0002679D">
      <w:pPr>
        <w:spacing w:after="0"/>
        <w:rPr>
          <w:color w:val="FF0000"/>
          <w:sz w:val="22"/>
          <w:szCs w:val="22"/>
        </w:rPr>
      </w:pPr>
    </w:p>
    <w:p w14:paraId="183A0614" w14:textId="77777777" w:rsidR="0002679D" w:rsidRDefault="0002679D" w:rsidP="0002679D">
      <w:pPr>
        <w:spacing w:after="0"/>
        <w:rPr>
          <w:color w:val="FF0000"/>
          <w:sz w:val="22"/>
          <w:szCs w:val="22"/>
        </w:rPr>
      </w:pPr>
    </w:p>
    <w:p w14:paraId="0507F6D9" w14:textId="77777777" w:rsidR="0002679D" w:rsidRDefault="0002679D" w:rsidP="0002679D">
      <w:pPr>
        <w:spacing w:after="0"/>
        <w:rPr>
          <w:color w:val="FF0000"/>
          <w:sz w:val="22"/>
          <w:szCs w:val="22"/>
        </w:rPr>
      </w:pPr>
    </w:p>
    <w:p w14:paraId="1D95A48C" w14:textId="77777777" w:rsidR="0002679D" w:rsidRDefault="0002679D" w:rsidP="0002679D">
      <w:pPr>
        <w:spacing w:after="0"/>
        <w:rPr>
          <w:color w:val="FF0000"/>
          <w:sz w:val="22"/>
          <w:szCs w:val="22"/>
        </w:rPr>
      </w:pPr>
    </w:p>
    <w:p w14:paraId="10D64DCD" w14:textId="77777777" w:rsidR="0002679D" w:rsidRDefault="0002679D" w:rsidP="0002679D">
      <w:pPr>
        <w:spacing w:after="0"/>
        <w:rPr>
          <w:color w:val="FF0000"/>
          <w:sz w:val="22"/>
          <w:szCs w:val="22"/>
        </w:rPr>
      </w:pPr>
    </w:p>
    <w:p w14:paraId="08737B22" w14:textId="77777777" w:rsidR="0002679D" w:rsidRDefault="0002679D" w:rsidP="0002679D">
      <w:pPr>
        <w:spacing w:after="0"/>
        <w:rPr>
          <w:color w:val="FF0000"/>
          <w:sz w:val="22"/>
          <w:szCs w:val="22"/>
        </w:rPr>
      </w:pPr>
    </w:p>
    <w:p w14:paraId="514769AB" w14:textId="77777777" w:rsidR="0002679D" w:rsidRDefault="0002679D" w:rsidP="0002679D">
      <w:pPr>
        <w:spacing w:after="0"/>
        <w:rPr>
          <w:color w:val="FF0000"/>
          <w:sz w:val="22"/>
          <w:szCs w:val="22"/>
        </w:rPr>
      </w:pPr>
    </w:p>
    <w:p w14:paraId="3BADA64E" w14:textId="77777777" w:rsidR="0002679D" w:rsidRDefault="0002679D" w:rsidP="0002679D">
      <w:pPr>
        <w:spacing w:after="0"/>
        <w:rPr>
          <w:color w:val="FF0000"/>
          <w:sz w:val="22"/>
          <w:szCs w:val="22"/>
        </w:rPr>
      </w:pPr>
    </w:p>
    <w:p w14:paraId="0FD1C85E" w14:textId="77777777" w:rsidR="0002679D" w:rsidRDefault="0002679D" w:rsidP="0002679D">
      <w:pPr>
        <w:spacing w:after="0"/>
        <w:rPr>
          <w:color w:val="FF0000"/>
          <w:sz w:val="22"/>
          <w:szCs w:val="22"/>
        </w:rPr>
      </w:pPr>
    </w:p>
    <w:p w14:paraId="7E00834E" w14:textId="77777777" w:rsidR="0002679D" w:rsidRPr="007C11D5" w:rsidRDefault="0002679D" w:rsidP="0002679D">
      <w:pPr>
        <w:spacing w:after="0"/>
        <w:rPr>
          <w:i/>
          <w:color w:val="0070C0"/>
        </w:rPr>
      </w:pPr>
      <w:r w:rsidRPr="00F1112F">
        <w:t>Diese Version der IT-Sicherheits</w:t>
      </w:r>
      <w:r>
        <w:t>ri</w:t>
      </w:r>
      <w:r w:rsidRPr="00F1112F">
        <w:t>chtlinie beinhaltet die Beschreibungen der 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74BA3A46" w14:textId="77777777" w:rsidR="0002679D" w:rsidRDefault="0002679D" w:rsidP="0002679D">
      <w:pPr>
        <w:spacing w:after="240"/>
      </w:pPr>
      <w:r w:rsidRPr="00F1112F">
        <w:t xml:space="preserve">Nach dem Beschluss dieser Version mit Umsetzungsständen ist aus diesem Dokument </w:t>
      </w:r>
      <w:r>
        <w:br/>
      </w:r>
      <w:r w:rsidRPr="00F1112F">
        <w:t>die eigentliche IT-Sicherheits</w:t>
      </w:r>
      <w:r>
        <w:t>r</w:t>
      </w:r>
      <w:r w:rsidRPr="00F1112F">
        <w:t xml:space="preserve">ichtlinie ohne Umsetzungsstände zu generieren. </w:t>
      </w:r>
    </w:p>
    <w:p w14:paraId="275A81D9" w14:textId="77777777" w:rsidR="0002679D" w:rsidRDefault="0002679D" w:rsidP="0002679D">
      <w:r>
        <w:br w:type="page"/>
      </w:r>
    </w:p>
    <w:p w14:paraId="56342365" w14:textId="77777777" w:rsidR="0002679D" w:rsidRDefault="0002679D" w:rsidP="0002679D">
      <w:pPr>
        <w:spacing w:after="240"/>
        <w:sectPr w:rsidR="0002679D" w:rsidSect="0002679D">
          <w:type w:val="continuous"/>
          <w:pgSz w:w="11906" w:h="16838" w:code="9"/>
          <w:pgMar w:top="1134" w:right="1418" w:bottom="1134" w:left="1418" w:header="709" w:footer="709" w:gutter="0"/>
          <w:cols w:space="708"/>
          <w:docGrid w:linePitch="360"/>
        </w:sectPr>
      </w:pPr>
      <w:r w:rsidRPr="00C35E51">
        <w:t>.</w:t>
      </w:r>
    </w:p>
    <w:p w14:paraId="293EB10F" w14:textId="77777777" w:rsidR="0002679D" w:rsidRPr="00461E90" w:rsidRDefault="0002679D" w:rsidP="0002679D">
      <w:pPr>
        <w:pStyle w:val="berschrift1"/>
      </w:pPr>
      <w:bookmarkStart w:id="7" w:name="_Toc44677859"/>
      <w:bookmarkStart w:id="8" w:name="_Toc91842629"/>
      <w:bookmarkStart w:id="9" w:name="_Toc92918178"/>
      <w:r w:rsidRPr="00461E90">
        <w:t>Grundlagen und Rahmenbedingungen</w:t>
      </w:r>
      <w:bookmarkEnd w:id="7"/>
      <w:bookmarkEnd w:id="8"/>
      <w:bookmarkEnd w:id="9"/>
    </w:p>
    <w:p w14:paraId="651B5E58" w14:textId="77777777" w:rsidR="0002679D" w:rsidRPr="006676E5" w:rsidRDefault="0002679D" w:rsidP="0002679D">
      <w:pPr>
        <w:spacing w:after="240"/>
        <w:rPr>
          <w:color w:val="FF0000"/>
        </w:rPr>
      </w:pPr>
      <w:bookmarkStart w:id="10" w:name="_Toc308162472"/>
      <w:bookmarkStart w:id="11" w:name="_Toc444159780"/>
      <w:r>
        <w:rPr>
          <w:color w:val="76923C" w:themeColor="accent3" w:themeShade="BF"/>
        </w:rPr>
        <w:br/>
      </w:r>
      <w:r w:rsidRPr="003F6F12">
        <w:t xml:space="preserve">Die Regelungen dieser IT-Sicherheitsrichtlinie orientieren sich an den Empfehlungen </w:t>
      </w:r>
      <w:r w:rsidRPr="003F6F12">
        <w:br/>
        <w:t xml:space="preserve">des IT-Grundschutzes [1]. Zentrale Bedeutung besitzt hierbei der </w:t>
      </w:r>
      <w:r>
        <w:t xml:space="preserve">grundlegende </w:t>
      </w:r>
      <w:r>
        <w:br/>
      </w:r>
      <w:r w:rsidRPr="003F6F12">
        <w:t xml:space="preserve">Baustein </w:t>
      </w:r>
      <w:bookmarkStart w:id="12" w:name="NEU1"/>
      <w:bookmarkEnd w:id="12"/>
      <w:r>
        <w:t>APP.2.1.</w:t>
      </w:r>
    </w:p>
    <w:p w14:paraId="65FF4443" w14:textId="77777777" w:rsidR="0002679D" w:rsidRPr="003F6F12" w:rsidRDefault="0002679D" w:rsidP="0002679D">
      <w:pPr>
        <w:spacing w:after="240"/>
        <w:rPr>
          <w:i/>
        </w:rPr>
      </w:pPr>
      <w:r w:rsidRPr="003F6F12">
        <w:t xml:space="preserve">Nach dem neuen IT-Grundschutzkompendium wird eine Standard Absicherung </w:t>
      </w:r>
      <w:r w:rsidRPr="003F6F12">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0CEAA692" w14:textId="77777777" w:rsidR="0002679D" w:rsidRDefault="0002679D" w:rsidP="0002679D">
      <w:pPr>
        <w:spacing w:after="240"/>
      </w:pPr>
    </w:p>
    <w:p w14:paraId="2104D58E" w14:textId="77777777" w:rsidR="0002679D" w:rsidRDefault="0002679D" w:rsidP="0002679D">
      <w:pPr>
        <w:pStyle w:val="berschrift1"/>
      </w:pPr>
      <w:bookmarkStart w:id="13" w:name="_Toc41075642"/>
      <w:bookmarkStart w:id="14" w:name="_Toc41590817"/>
      <w:bookmarkStart w:id="15" w:name="_Toc44677860"/>
      <w:bookmarkStart w:id="16" w:name="_Toc91842630"/>
      <w:bookmarkStart w:id="17" w:name="_Toc11150599"/>
      <w:bookmarkStart w:id="18" w:name="_Toc92918179"/>
      <w:r w:rsidRPr="00AE6246">
        <w:t>Abgrenzung</w:t>
      </w:r>
      <w:bookmarkEnd w:id="13"/>
      <w:bookmarkEnd w:id="14"/>
      <w:bookmarkEnd w:id="15"/>
      <w:bookmarkEnd w:id="16"/>
      <w:bookmarkEnd w:id="18"/>
      <w:r w:rsidRPr="00AE6246">
        <w:t xml:space="preserve"> </w:t>
      </w:r>
      <w:bookmarkEnd w:id="17"/>
    </w:p>
    <w:p w14:paraId="518169FF" w14:textId="77777777" w:rsidR="0002679D" w:rsidRPr="003F6F12" w:rsidRDefault="0002679D" w:rsidP="0002679D">
      <w:pPr>
        <w:spacing w:after="0" w:line="240" w:lineRule="auto"/>
        <w:rPr>
          <w:sz w:val="6"/>
          <w:szCs w:val="6"/>
        </w:rPr>
      </w:pPr>
    </w:p>
    <w:p w14:paraId="6CCC4B6D" w14:textId="77777777" w:rsidR="0002679D" w:rsidRPr="0024150A" w:rsidRDefault="0002679D" w:rsidP="0024150A">
      <w:pPr>
        <w:pStyle w:val="berschrift2"/>
        <w:rPr>
          <w:rFonts w:eastAsia="Times New Roman" w:cs="Times New Roman"/>
        </w:rPr>
      </w:pPr>
      <w:bookmarkStart w:id="19" w:name="_Toc41075643"/>
      <w:bookmarkStart w:id="20" w:name="_Toc41590818"/>
      <w:bookmarkStart w:id="21" w:name="_Toc44677861"/>
      <w:bookmarkStart w:id="22" w:name="_Toc91842631"/>
      <w:bookmarkStart w:id="23" w:name="_Toc92918180"/>
      <w:r w:rsidRPr="0024150A">
        <w:t>Geltungsbereich</w:t>
      </w:r>
      <w:bookmarkEnd w:id="19"/>
      <w:bookmarkEnd w:id="20"/>
      <w:bookmarkEnd w:id="21"/>
      <w:bookmarkEnd w:id="22"/>
      <w:bookmarkEnd w:id="23"/>
      <w:r w:rsidRPr="0024150A">
        <w:br/>
      </w:r>
    </w:p>
    <w:p w14:paraId="74769519" w14:textId="1068E3C7" w:rsidR="0002679D" w:rsidRDefault="0002679D" w:rsidP="0002679D">
      <w:pPr>
        <w:spacing w:after="240"/>
        <w:rPr>
          <w:i/>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t xml:space="preserve">eingesetzten </w:t>
      </w:r>
      <w:bookmarkStart w:id="24" w:name="_Hlk39009001"/>
      <w:r w:rsidR="006A105A">
        <w:br/>
      </w:r>
      <w:r>
        <w:t>Verzeichnisdienste.</w:t>
      </w:r>
      <w:r>
        <w:br/>
      </w:r>
      <w:r>
        <w:br/>
      </w:r>
      <w:r w:rsidRPr="00A56DB9">
        <w:t xml:space="preserve">Das vorliegende Dokument gilt für jeglichen Umgang mit elektronischen Daten </w:t>
      </w:r>
      <w:r>
        <w:t xml:space="preserve">in der </w:t>
      </w:r>
      <w:r w:rsidRPr="006676E5">
        <w:rPr>
          <w:color w:val="FF0000"/>
        </w:rPr>
        <w:t>[NAME DER BEHÖRDE]</w:t>
      </w:r>
      <w:r>
        <w:t>.</w:t>
      </w:r>
      <w:r w:rsidRPr="00A56DB9">
        <w:rPr>
          <w:color w:val="FF0000"/>
        </w:rPr>
        <w:t xml:space="preserve"> </w:t>
      </w:r>
      <w:r w:rsidRPr="00A56DB9">
        <w:t xml:space="preserve">Daher ist diese Richtlinie bereits bei der Planung des Einsatzes von IT-Systemen und bei der Entwicklung von IT-Anwendungen als Grundlage </w:t>
      </w:r>
      <w:r>
        <w:br/>
      </w:r>
      <w:r w:rsidRPr="00A56DB9">
        <w:t>heranzuziehen.</w:t>
      </w:r>
      <w:r>
        <w:br/>
      </w:r>
      <w:r w:rsidRPr="00A56DB9">
        <w:t xml:space="preserve"> </w:t>
      </w:r>
      <w:bookmarkEnd w:id="24"/>
    </w:p>
    <w:p w14:paraId="0442CDB5" w14:textId="77777777" w:rsidR="0002679D" w:rsidRPr="0024150A" w:rsidRDefault="0002679D" w:rsidP="0024150A">
      <w:pPr>
        <w:pStyle w:val="berschrift2"/>
        <w:rPr>
          <w:rFonts w:eastAsia="Times New Roman" w:cs="Times New Roman"/>
        </w:rPr>
      </w:pPr>
      <w:bookmarkStart w:id="25" w:name="_Toc41075644"/>
      <w:bookmarkStart w:id="26" w:name="_Toc41590819"/>
      <w:bookmarkStart w:id="27" w:name="_Toc44677862"/>
      <w:bookmarkStart w:id="28" w:name="_Toc91842632"/>
      <w:bookmarkStart w:id="29" w:name="_Toc92918181"/>
      <w:r w:rsidRPr="0024150A">
        <w:t>Modellierung</w:t>
      </w:r>
      <w:bookmarkEnd w:id="25"/>
      <w:r w:rsidRPr="0024150A">
        <w:t>sabgrenzung</w:t>
      </w:r>
      <w:bookmarkEnd w:id="26"/>
      <w:bookmarkEnd w:id="27"/>
      <w:bookmarkEnd w:id="28"/>
      <w:bookmarkEnd w:id="29"/>
      <w:r w:rsidRPr="0024150A">
        <w:br/>
      </w:r>
    </w:p>
    <w:p w14:paraId="11DA4258" w14:textId="77777777" w:rsidR="0002679D" w:rsidRDefault="0002679D" w:rsidP="0002679D">
      <w:pPr>
        <w:spacing w:after="0"/>
      </w:pPr>
      <w:bookmarkStart w:id="30" w:name="_Toc504747109"/>
      <w:bookmarkEnd w:id="10"/>
      <w:bookmarkEnd w:id="11"/>
      <w:r>
        <w:t xml:space="preserve">Der Baustein APP.2.1 Allgemeiner Verzeichnisdienst betrachtet allgemeine Sicherheitsaspekte von Verzeichnisdiensten unabhängig vom eingesetzten Produkt. Für produktspezifi sche Sicherheitsaspekte gibt es im IT-Grundschutz-Kompendium weitere Bausteine, die zusätzlich auf den jeweiligen Verzeichnisdienst anzuwenden sind. </w:t>
      </w:r>
    </w:p>
    <w:p w14:paraId="7D2FD62C" w14:textId="77777777" w:rsidR="0002679D" w:rsidRDefault="0002679D" w:rsidP="0002679D">
      <w:pPr>
        <w:spacing w:after="0"/>
      </w:pPr>
      <w:r>
        <w:br w:type="page"/>
      </w:r>
    </w:p>
    <w:p w14:paraId="2F385CA2" w14:textId="77777777" w:rsidR="0002679D" w:rsidRPr="006651A9" w:rsidRDefault="0002679D" w:rsidP="0002679D">
      <w:pPr>
        <w:pStyle w:val="berschrift1"/>
      </w:pPr>
      <w:bookmarkStart w:id="31" w:name="_Toc44677863"/>
      <w:bookmarkStart w:id="32" w:name="_Toc91842633"/>
      <w:bookmarkStart w:id="33" w:name="_Toc92918182"/>
      <w:r w:rsidRPr="00914EF2">
        <w:t xml:space="preserve">Zielsetzung </w:t>
      </w:r>
      <w:r w:rsidRPr="006651A9">
        <w:t>und Zielgruppe</w:t>
      </w:r>
      <w:bookmarkEnd w:id="31"/>
      <w:bookmarkEnd w:id="32"/>
      <w:bookmarkEnd w:id="33"/>
    </w:p>
    <w:p w14:paraId="20467611" w14:textId="77777777" w:rsidR="0002679D" w:rsidRPr="006651A9" w:rsidRDefault="0002679D" w:rsidP="0002679D">
      <w:pPr>
        <w:spacing w:after="240"/>
      </w:pPr>
      <w:r w:rsidRPr="006651A9">
        <w:t xml:space="preserve">Durch diese IT-Sicherheitsrichtlinie wird der Einsatz von </w:t>
      </w:r>
      <w:bookmarkStart w:id="34" w:name="BausteinName3"/>
      <w:bookmarkEnd w:id="34"/>
      <w:r>
        <w:t>Verzeichnisdiensten</w:t>
      </w:r>
      <w:r w:rsidRPr="006651A9">
        <w:t xml:space="preserve"> </w:t>
      </w:r>
      <w:r>
        <w:t xml:space="preserve">in der </w:t>
      </w:r>
      <w:r w:rsidRPr="006676E5">
        <w:rPr>
          <w:color w:val="FF0000"/>
        </w:rPr>
        <w:t xml:space="preserve">[NAME DER BEHÖRDE] </w:t>
      </w:r>
      <w:r w:rsidRPr="006651A9">
        <w:t xml:space="preserve">geregelt. Sie gibt entsprechende organisatorische und technische Regelungen zum Schutz der Informationen vor, die auf den IT-Netzen </w:t>
      </w:r>
      <w:r>
        <w:t xml:space="preserve">in der </w:t>
      </w:r>
      <w:r w:rsidRPr="006676E5">
        <w:rPr>
          <w:color w:val="FF0000"/>
        </w:rPr>
        <w:t xml:space="preserve">[NAME DER BEHÖRDE] </w:t>
      </w:r>
      <w:r w:rsidRPr="006651A9">
        <w:t>gespeichert, verarbeitet und übertragen werden.</w:t>
      </w:r>
    </w:p>
    <w:p w14:paraId="4A2C1B07" w14:textId="77777777" w:rsidR="0002679D" w:rsidRDefault="0002679D" w:rsidP="0002679D">
      <w:pPr>
        <w:spacing w:after="240"/>
      </w:pPr>
      <w:r w:rsidRPr="006651A9">
        <w:t xml:space="preserve">Diese Regelungen gelten für alle Beschäftigten </w:t>
      </w:r>
      <w:r>
        <w:t xml:space="preserve">in der </w:t>
      </w:r>
      <w:r w:rsidRPr="006676E5">
        <w:rPr>
          <w:color w:val="FF0000"/>
        </w:rPr>
        <w:t>[NAME DER BEHÖRDE]</w:t>
      </w:r>
      <w:r w:rsidRPr="006651A9">
        <w:t xml:space="preserve">, sowie für Beschäftigte anderer Behörden, die </w:t>
      </w:r>
      <w:r>
        <w:t xml:space="preserve">zur </w:t>
      </w:r>
      <w:r w:rsidRPr="006676E5">
        <w:rPr>
          <w:color w:val="FF0000"/>
        </w:rPr>
        <w:t xml:space="preserve">[NAME DER BEHÖRDE] </w:t>
      </w:r>
      <w:r w:rsidRPr="006651A9">
        <w:t xml:space="preserve">abgeordnet sind und für andere Personen, die z.B. im Rahmen eines Praktikums oder Referendariates oder als </w:t>
      </w:r>
      <w:r>
        <w:br/>
      </w:r>
      <w:r w:rsidRPr="006651A9">
        <w:t xml:space="preserve">Externer Mitarbeiter im </w:t>
      </w:r>
      <w:r>
        <w:t xml:space="preserve">in der </w:t>
      </w:r>
      <w:r w:rsidRPr="006676E5">
        <w:rPr>
          <w:color w:val="FF0000"/>
        </w:rPr>
        <w:t xml:space="preserve">[NAME DER BEHÖRDE] </w:t>
      </w:r>
      <w:r w:rsidRPr="009E1160">
        <w:t>tätig sind.</w:t>
      </w:r>
    </w:p>
    <w:p w14:paraId="1915C5DE" w14:textId="77777777" w:rsidR="0002679D" w:rsidRDefault="0002679D" w:rsidP="0002679D">
      <w:pPr>
        <w:spacing w:after="240"/>
        <w:rPr>
          <w:i/>
        </w:rPr>
      </w:pPr>
      <w:r>
        <w:rPr>
          <w:i/>
        </w:rPr>
        <w:br/>
      </w:r>
    </w:p>
    <w:p w14:paraId="7354A5D2" w14:textId="77777777" w:rsidR="0002679D" w:rsidRPr="00914EF2" w:rsidRDefault="0002679D" w:rsidP="0002679D">
      <w:pPr>
        <w:pStyle w:val="berschrift1"/>
      </w:pPr>
      <w:bookmarkStart w:id="35" w:name="_Toc44677864"/>
      <w:bookmarkStart w:id="36" w:name="_Toc91842634"/>
      <w:bookmarkStart w:id="37" w:name="_Toc92918183"/>
      <w:r w:rsidRPr="00914EF2">
        <w:t>Zugrundeliegende Schutzbedarfe</w:t>
      </w:r>
      <w:bookmarkEnd w:id="35"/>
      <w:bookmarkEnd w:id="36"/>
      <w:bookmarkEnd w:id="37"/>
    </w:p>
    <w:p w14:paraId="116A50C5" w14:textId="77777777" w:rsidR="0002679D" w:rsidRDefault="0002679D" w:rsidP="0002679D">
      <w:pPr>
        <w:spacing w:after="240"/>
      </w:pPr>
      <w:r>
        <w:rPr>
          <w:kern w:val="0"/>
          <w:lang w:eastAsia="en-US"/>
        </w:rPr>
        <w:br/>
      </w:r>
    </w:p>
    <w:bookmarkEnd w:id="30"/>
    <w:p w14:paraId="36A94333" w14:textId="77777777" w:rsidR="0002679D" w:rsidRPr="00937E46" w:rsidRDefault="0002679D" w:rsidP="0002679D">
      <w:pPr>
        <w:spacing w:after="240"/>
        <w:rPr>
          <w:kern w:val="0"/>
          <w:lang w:eastAsia="en-US"/>
        </w:rPr>
      </w:pPr>
      <w:r w:rsidRPr="001A7400">
        <w:rPr>
          <w:kern w:val="0"/>
          <w:lang w:eastAsia="en-US"/>
        </w:rPr>
        <w:t xml:space="preserve">Folgende Schutzbedarfe hinsichtlich der drei Grundwerte nach dem IT-Grundschutz (BSI) </w:t>
      </w:r>
      <w:r w:rsidRPr="00291F13">
        <w:rPr>
          <w:kern w:val="0"/>
          <w:lang w:eastAsia="en-US"/>
        </w:rPr>
        <w:t xml:space="preserve">wurden für </w:t>
      </w:r>
      <w:bookmarkStart w:id="38" w:name="BausteinName5"/>
      <w:bookmarkStart w:id="39" w:name="BausteinName11"/>
      <w:bookmarkEnd w:id="38"/>
      <w:bookmarkEnd w:id="39"/>
      <w:r w:rsidRPr="00291F13">
        <w:rPr>
          <w:kern w:val="0"/>
          <w:lang w:eastAsia="en-US"/>
        </w:rPr>
        <w:t xml:space="preserve">alle Verzeichnisdienste  festgestellt: </w:t>
      </w:r>
      <w:r>
        <w:rPr>
          <w:kern w:val="0"/>
          <w:lang w:eastAsia="en-US"/>
        </w:rPr>
        <w:br/>
      </w:r>
      <w:r>
        <w:rPr>
          <w:kern w:val="0"/>
          <w:lang w:eastAsia="en-US"/>
        </w:rPr>
        <w:br/>
      </w:r>
      <w:r w:rsidRPr="00DE6782">
        <w:rPr>
          <w:i/>
          <w:color w:val="FF0000"/>
          <w:kern w:val="0"/>
          <w:lang w:eastAsia="en-US"/>
        </w:rPr>
        <w:t>[</w:t>
      </w:r>
      <w:r>
        <w:rPr>
          <w:i/>
          <w:color w:val="FF0000"/>
          <w:kern w:val="0"/>
          <w:lang w:eastAsia="en-US"/>
        </w:rPr>
        <w:t>S</w:t>
      </w:r>
      <w:r w:rsidRPr="00DE6782">
        <w:rPr>
          <w:i/>
          <w:color w:val="FF0000"/>
          <w:kern w:val="0"/>
          <w:lang w:eastAsia="en-US"/>
        </w:rPr>
        <w:t>999]</w:t>
      </w:r>
      <w:r w:rsidRPr="00EA335E">
        <w:rPr>
          <w:color w:val="FF0000"/>
          <w:kern w:val="0"/>
          <w:lang w:eastAsia="en-US"/>
        </w:rPr>
        <w:t>.</w:t>
      </w:r>
      <w:r>
        <w:rPr>
          <w:color w:val="FF0000"/>
          <w:kern w:val="0"/>
          <w:lang w:eastAsia="en-US"/>
        </w:rPr>
        <w:t xml:space="preserve">    </w:t>
      </w:r>
      <w:r w:rsidRPr="00EA335E">
        <w:rPr>
          <w:i/>
          <w:color w:val="0000FF"/>
          <w:kern w:val="0"/>
          <w:sz w:val="18"/>
          <w:szCs w:val="18"/>
          <w:lang w:eastAsia="en-US"/>
        </w:rPr>
        <w:t xml:space="preserve">[hier Kennziffer in den Stammdaten der Zielobjekte eintragen, z.B. „S012“   -&gt; </w:t>
      </w:r>
      <w:hyperlink r:id="rId16" w:history="1">
        <w:r w:rsidRPr="00EA335E">
          <w:rPr>
            <w:rStyle w:val="Hyperlink"/>
            <w:i/>
            <w:color w:val="0000FF"/>
            <w:kern w:val="0"/>
            <w:sz w:val="18"/>
            <w:szCs w:val="18"/>
            <w:lang w:eastAsia="en-US"/>
          </w:rPr>
          <w:t>LINK</w:t>
        </w:r>
      </w:hyperlink>
      <w:r w:rsidRPr="00EA335E">
        <w:rPr>
          <w:i/>
          <w:color w:val="0000FF"/>
          <w:kern w:val="0"/>
          <w:sz w:val="18"/>
          <w:szCs w:val="18"/>
          <w:lang w:eastAsia="en-US"/>
        </w:rPr>
        <w:t xml:space="preserve"> ]</w:t>
      </w:r>
      <w:r w:rsidRPr="00C53401">
        <w:rPr>
          <w:i/>
          <w:color w:val="FF0000"/>
          <w:kern w:val="0"/>
          <w:lang w:eastAsia="en-US"/>
        </w:rPr>
        <w:t xml:space="preserve"> </w:t>
      </w:r>
      <w:r>
        <w:rPr>
          <w:i/>
          <w:color w:val="FF0000"/>
          <w:kern w:val="0"/>
          <w:lang w:eastAsia="en-US"/>
        </w:rPr>
        <w:br/>
      </w:r>
    </w:p>
    <w:p w14:paraId="1683C6C2" w14:textId="77777777" w:rsidR="0002679D" w:rsidRPr="001A7400" w:rsidRDefault="0002679D" w:rsidP="0002679D">
      <w:pPr>
        <w:spacing w:before="120" w:after="240"/>
        <w:ind w:left="641" w:hanging="641"/>
        <w:rPr>
          <w:kern w:val="0"/>
          <w:lang w:eastAsia="en-US"/>
        </w:rPr>
      </w:pPr>
      <w:r w:rsidRPr="001A7400">
        <w:rPr>
          <w:kern w:val="0"/>
          <w:lang w:eastAsia="en-US"/>
        </w:rPr>
        <w:t xml:space="preserve">Verfügbarkeit: </w:t>
      </w:r>
      <w:r w:rsidRPr="001A7400">
        <w:rPr>
          <w:kern w:val="0"/>
          <w:lang w:eastAsia="en-US"/>
        </w:rPr>
        <w:tab/>
      </w:r>
      <w:r>
        <w:rPr>
          <w:color w:val="FF0000"/>
          <w:kern w:val="0"/>
          <w:lang w:eastAsia="en-US"/>
        </w:rPr>
        <w:t>hoch</w:t>
      </w:r>
    </w:p>
    <w:p w14:paraId="586CC20A" w14:textId="7B399E37" w:rsidR="0002679D" w:rsidRPr="00EA335E" w:rsidRDefault="0002679D" w:rsidP="0002679D">
      <w:pPr>
        <w:spacing w:before="120" w:after="240"/>
        <w:ind w:left="641" w:hanging="641"/>
        <w:rPr>
          <w:color w:val="FF0000"/>
          <w:kern w:val="0"/>
          <w:lang w:eastAsia="en-US"/>
        </w:rPr>
      </w:pPr>
      <w:r w:rsidRPr="001A7400">
        <w:rPr>
          <w:kern w:val="0"/>
          <w:lang w:eastAsia="en-US"/>
        </w:rPr>
        <w:t>Vertraulichkeit:</w:t>
      </w:r>
      <w:r w:rsidRPr="001A7400">
        <w:rPr>
          <w:kern w:val="0"/>
          <w:lang w:eastAsia="en-US"/>
        </w:rPr>
        <w:tab/>
      </w:r>
      <w:r w:rsidR="007F53EA">
        <w:rPr>
          <w:color w:val="FF0000"/>
          <w:kern w:val="0"/>
          <w:lang w:eastAsia="en-US"/>
        </w:rPr>
        <w:t>normal</w:t>
      </w:r>
    </w:p>
    <w:p w14:paraId="5F5CD0FF" w14:textId="77777777" w:rsidR="0002679D" w:rsidRDefault="0002679D" w:rsidP="0002679D">
      <w:pPr>
        <w:spacing w:before="120" w:after="240"/>
        <w:ind w:left="641" w:hanging="641"/>
        <w:rPr>
          <w:color w:val="FF0000"/>
          <w:kern w:val="0"/>
          <w:lang w:eastAsia="en-US"/>
        </w:rPr>
      </w:pPr>
      <w:r w:rsidRPr="001A7400">
        <w:rPr>
          <w:kern w:val="0"/>
          <w:lang w:eastAsia="en-US"/>
        </w:rPr>
        <w:t xml:space="preserve">Integrität: </w:t>
      </w:r>
      <w:r w:rsidRPr="001A7400">
        <w:rPr>
          <w:kern w:val="0"/>
          <w:lang w:eastAsia="en-US"/>
        </w:rPr>
        <w:tab/>
      </w:r>
      <w:r w:rsidRPr="001A7400">
        <w:rPr>
          <w:kern w:val="0"/>
          <w:lang w:eastAsia="en-US"/>
        </w:rPr>
        <w:tab/>
      </w:r>
      <w:r>
        <w:rPr>
          <w:color w:val="FF0000"/>
          <w:kern w:val="0"/>
          <w:lang w:eastAsia="en-US"/>
        </w:rPr>
        <w:t>hoch</w:t>
      </w:r>
    </w:p>
    <w:p w14:paraId="06CABEE7" w14:textId="77777777" w:rsidR="0002679D" w:rsidRDefault="0002679D" w:rsidP="0002679D">
      <w:pPr>
        <w:spacing w:before="120" w:after="240"/>
        <w:ind w:left="641" w:hanging="357"/>
        <w:rPr>
          <w:i/>
        </w:rPr>
      </w:pPr>
    </w:p>
    <w:p w14:paraId="3666718C" w14:textId="73002258" w:rsidR="00952CA0" w:rsidRPr="004D39DD" w:rsidRDefault="0002679D" w:rsidP="00952CA0">
      <w:pPr>
        <w:spacing w:after="240"/>
        <w:rPr>
          <w:b/>
          <w:bCs/>
        </w:rPr>
      </w:pPr>
      <w:r>
        <w:rPr>
          <w:b/>
          <w:bCs/>
        </w:rPr>
        <w:t>B</w:t>
      </w:r>
      <w:r w:rsidR="00952CA0" w:rsidRPr="004D39DD">
        <w:rPr>
          <w:b/>
          <w:bCs/>
        </w:rPr>
        <w:t>egründung:</w:t>
      </w:r>
    </w:p>
    <w:p w14:paraId="131EC95A" w14:textId="462ABA93" w:rsidR="00952CA0" w:rsidRPr="004D39DD" w:rsidRDefault="007F53EA" w:rsidP="00952CA0">
      <w:pPr>
        <w:spacing w:after="240"/>
      </w:pPr>
      <w:r>
        <w:t>Verzeichnisdienst steuern die Zuteilung von Rechten im laufende IT-Betrieb. Oh</w:t>
      </w:r>
      <w:r w:rsidR="007A54EC">
        <w:t>n</w:t>
      </w:r>
      <w:r>
        <w:t xml:space="preserve">e Ihre Verfügbarkeit können Anfragen nicht beantwortet werden. Der IT-Betrieb käme zum </w:t>
      </w:r>
      <w:r w:rsidR="007A54EC">
        <w:br/>
      </w:r>
      <w:r>
        <w:t>Stehen. Die darin hinterlegten Rechte dürfen keinesfalls unberech</w:t>
      </w:r>
      <w:r w:rsidR="007A54EC">
        <w:t>tigt</w:t>
      </w:r>
      <w:r>
        <w:t xml:space="preserve"> verändert werden.</w:t>
      </w:r>
      <w:r>
        <w:br/>
      </w: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40" w:name="ANFANG"/>
      <w:bookmarkStart w:id="41" w:name="BausteinName4"/>
      <w:bookmarkEnd w:id="40"/>
      <w:bookmarkEnd w:id="41"/>
    </w:p>
    <w:p w14:paraId="015407AF" w14:textId="22A53E24" w:rsidR="00376A50" w:rsidRPr="00E126C7" w:rsidRDefault="00363D7E" w:rsidP="0002679D">
      <w:pPr>
        <w:pStyle w:val="berschrift1"/>
      </w:pPr>
      <w:bookmarkStart w:id="42" w:name="_Toc92918184"/>
      <w:r>
        <w:t>Anforderungen aus dem Baustein</w:t>
      </w:r>
      <w:r w:rsidR="00587023">
        <w:t xml:space="preserve"> </w:t>
      </w:r>
      <w:bookmarkStart w:id="43" w:name="BausteinName12"/>
      <w:bookmarkEnd w:id="43"/>
      <w:r w:rsidR="00A52944" w:rsidRPr="00C1056B">
        <w:t>APP.2.</w:t>
      </w:r>
      <w:r w:rsidR="0002679D">
        <w:t>1</w:t>
      </w:r>
      <w:bookmarkStart w:id="44" w:name="A7000"/>
      <w:bookmarkEnd w:id="42"/>
      <w:bookmarkEnd w:id="44"/>
      <w:r w:rsidR="0002679D">
        <w:br/>
      </w:r>
    </w:p>
    <w:p w14:paraId="0FB77CD9" w14:textId="48849211" w:rsidR="00376A50" w:rsidRDefault="00376A50" w:rsidP="0024150A">
      <w:pPr>
        <w:pStyle w:val="berschrift2"/>
      </w:pPr>
      <w:bookmarkStart w:id="45" w:name="_Toc91842636"/>
      <w:bookmarkStart w:id="46" w:name="_Toc92918185"/>
      <w:r>
        <w:t xml:space="preserve">Erstellung einer Sicherheitsrichtlinie für Verzeichnisdienste </w:t>
      </w:r>
      <w:r w:rsidR="00BD6AA2">
        <w:t xml:space="preserve">(B) </w:t>
      </w:r>
      <w:r>
        <w:t>[A1]</w:t>
      </w:r>
      <w:bookmarkEnd w:id="45"/>
      <w:bookmarkEnd w:id="46"/>
    </w:p>
    <w:p w14:paraId="0D3D541F" w14:textId="77777777" w:rsidR="00376A50" w:rsidRDefault="00376A50" w:rsidP="00376A50">
      <w:pPr>
        <w:suppressAutoHyphens/>
        <w:spacing w:after="240"/>
        <w:ind w:left="720"/>
        <w:rPr>
          <w:color w:val="000000" w:themeColor="text1"/>
        </w:rPr>
      </w:pPr>
    </w:p>
    <w:p w14:paraId="04D0EC97" w14:textId="77777777" w:rsidR="00376A50" w:rsidRPr="0083049A" w:rsidRDefault="00376A50" w:rsidP="00376A50">
      <w:pPr>
        <w:pStyle w:val="Listenabsatz"/>
        <w:numPr>
          <w:ilvl w:val="0"/>
          <w:numId w:val="11"/>
        </w:numPr>
        <w:spacing w:after="0"/>
        <w:ind w:left="709" w:hanging="709"/>
      </w:pPr>
      <w:bookmarkStart w:id="47" w:name="A1a1"/>
      <w:bookmarkEnd w:id="47"/>
      <w:r>
        <w:t>Es MUSS eine Sicherheitsrichtlinie für den Verzeichnisdienst erstellt werden.</w:t>
      </w:r>
    </w:p>
    <w:p w14:paraId="5E1104FA" w14:textId="77777777" w:rsidR="00376A50" w:rsidRDefault="00376A50" w:rsidP="00376A50">
      <w:pPr>
        <w:pStyle w:val="Listenabsatz"/>
        <w:spacing w:after="0"/>
      </w:pPr>
    </w:p>
    <w:p w14:paraId="4DF8E22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60087636"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ABEE7A" w14:textId="1655285B"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130E0F7A" w14:textId="77777777" w:rsidTr="00586374">
        <w:trPr>
          <w:trHeight w:val="205"/>
        </w:trPr>
        <w:tc>
          <w:tcPr>
            <w:tcW w:w="8356" w:type="dxa"/>
            <w:shd w:val="clear" w:color="auto" w:fill="D6E3BC" w:themeFill="accent3" w:themeFillTint="66"/>
          </w:tcPr>
          <w:p w14:paraId="41E897A3" w14:textId="78B6E1CF" w:rsidR="00376A50" w:rsidRPr="005B4E23" w:rsidRDefault="00412C0A" w:rsidP="00586374">
            <w:pPr>
              <w:suppressAutoHyphens/>
              <w:spacing w:before="120" w:after="120"/>
            </w:pPr>
            <w:r>
              <w:t>Umsetzung: JA / TEILWEISE / NEIN / ENTBEHRLICH</w:t>
            </w:r>
          </w:p>
        </w:tc>
      </w:tr>
      <w:tr w:rsidR="00376A50" w:rsidRPr="00CC02C2" w14:paraId="154D0AFC" w14:textId="77777777" w:rsidTr="00586374">
        <w:tc>
          <w:tcPr>
            <w:tcW w:w="8356" w:type="dxa"/>
          </w:tcPr>
          <w:p w14:paraId="1D7464D5" w14:textId="77777777" w:rsidR="00376A50" w:rsidRPr="00CC02C2" w:rsidRDefault="00376A50" w:rsidP="00586374">
            <w:pPr>
              <w:suppressAutoHyphens/>
              <w:spacing w:before="120" w:after="120"/>
              <w:rPr>
                <w:color w:val="000000" w:themeColor="text1"/>
              </w:rPr>
            </w:pPr>
            <w:bookmarkStart w:id="48" w:name="A1u1"/>
            <w:bookmarkEnd w:id="48"/>
            <w:r>
              <w:rPr>
                <w:color w:val="000000" w:themeColor="text1"/>
              </w:rPr>
              <w:t>Ihr Umsetzungsstand</w:t>
            </w:r>
          </w:p>
        </w:tc>
      </w:tr>
    </w:tbl>
    <w:p w14:paraId="47AB2396"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72E6F32A" w14:textId="77777777" w:rsidTr="00586374">
        <w:tc>
          <w:tcPr>
            <w:tcW w:w="8340" w:type="dxa"/>
            <w:tcBorders>
              <w:bottom w:val="single" w:sz="4" w:space="0" w:color="auto"/>
            </w:tcBorders>
            <w:shd w:val="clear" w:color="auto" w:fill="C6D9F1" w:themeFill="text2" w:themeFillTint="33"/>
          </w:tcPr>
          <w:p w14:paraId="0B811A9F"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46BC5B3" w14:textId="77777777" w:rsidTr="00586374">
        <w:tc>
          <w:tcPr>
            <w:tcW w:w="8340" w:type="dxa"/>
            <w:shd w:val="clear" w:color="auto" w:fill="FFFFFF" w:themeFill="background1"/>
          </w:tcPr>
          <w:p w14:paraId="210B954F" w14:textId="77777777" w:rsidR="00376A50" w:rsidRDefault="00376A50" w:rsidP="00412C0A">
            <w:pPr>
              <w:spacing w:before="120" w:after="120"/>
              <w:rPr>
                <w:color w:val="000000" w:themeColor="text1"/>
              </w:rPr>
            </w:pPr>
            <w:r>
              <w:rPr>
                <w:color w:val="000000" w:themeColor="text1"/>
              </w:rPr>
              <w:t>Begründung der Fachseite:</w:t>
            </w:r>
          </w:p>
        </w:tc>
      </w:tr>
    </w:tbl>
    <w:p w14:paraId="6CC22B3D" w14:textId="77777777" w:rsidR="008B45F8" w:rsidRDefault="008B45F8" w:rsidP="008B45F8">
      <w:pPr>
        <w:pStyle w:val="Listenabsatz"/>
        <w:spacing w:after="0"/>
      </w:pPr>
    </w:p>
    <w:p w14:paraId="24E5C35E" w14:textId="77777777" w:rsidR="008B45F8" w:rsidRDefault="008B45F8" w:rsidP="008B45F8">
      <w:pPr>
        <w:pStyle w:val="Listenabsatz"/>
        <w:spacing w:after="0"/>
      </w:pPr>
    </w:p>
    <w:p w14:paraId="7FFB9177" w14:textId="3635764E" w:rsidR="008B45F8" w:rsidRDefault="008B45F8" w:rsidP="008B45F8">
      <w:pPr>
        <w:pStyle w:val="Listenabsatz"/>
        <w:spacing w:after="0"/>
      </w:pPr>
      <w:r>
        <w:t>Diese MUSS mit dem übergreifenden Sicherheitskonzept der gesamten Institution abgestimmt sein.</w:t>
      </w:r>
    </w:p>
    <w:p w14:paraId="5580BB46" w14:textId="77777777" w:rsidR="008B45F8" w:rsidRDefault="008B45F8" w:rsidP="008B45F8">
      <w:pPr>
        <w:pStyle w:val="Listenabsatz"/>
        <w:spacing w:after="0"/>
      </w:pPr>
    </w:p>
    <w:p w14:paraId="71087CE3" w14:textId="77777777" w:rsidR="008B45F8" w:rsidRDefault="008B45F8" w:rsidP="008B45F8">
      <w:pPr>
        <w:pStyle w:val="Listenabsatz"/>
        <w:spacing w:after="240"/>
        <w:rPr>
          <w:color w:val="FF0000"/>
        </w:rPr>
      </w:pPr>
      <w:r w:rsidRPr="001568BD">
        <w:rPr>
          <w:color w:val="FF0000"/>
        </w:rPr>
        <w:t xml:space="preserve">Hier steht Ihre Konkretisierung des BSI-Textes der Anforderungen unter </w:t>
      </w:r>
    </w:p>
    <w:p w14:paraId="6DABF7A3" w14:textId="77777777" w:rsidR="008B45F8" w:rsidRDefault="008B45F8" w:rsidP="008B45F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482D0F" w14:textId="1ACFAB79" w:rsidR="008B45F8" w:rsidRPr="001F352F" w:rsidRDefault="008B45F8" w:rsidP="008B45F8">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8B45F8" w:rsidRPr="005B4E23" w14:paraId="4938CD0D" w14:textId="77777777" w:rsidTr="00586374">
        <w:trPr>
          <w:trHeight w:val="205"/>
        </w:trPr>
        <w:tc>
          <w:tcPr>
            <w:tcW w:w="8356" w:type="dxa"/>
            <w:shd w:val="clear" w:color="auto" w:fill="D6E3BC" w:themeFill="accent3" w:themeFillTint="66"/>
          </w:tcPr>
          <w:p w14:paraId="60F59A99" w14:textId="2A27A239" w:rsidR="008B45F8" w:rsidRPr="005B4E23" w:rsidRDefault="00412C0A" w:rsidP="00586374">
            <w:pPr>
              <w:suppressAutoHyphens/>
              <w:spacing w:before="120" w:after="120"/>
            </w:pPr>
            <w:r>
              <w:t>Umsetzung: JA / TEILWEISE / NEIN / ENTBEHRLICH</w:t>
            </w:r>
          </w:p>
        </w:tc>
      </w:tr>
      <w:tr w:rsidR="008B45F8" w:rsidRPr="00CC02C2" w14:paraId="03E73E07" w14:textId="77777777" w:rsidTr="00586374">
        <w:tc>
          <w:tcPr>
            <w:tcW w:w="8356" w:type="dxa"/>
          </w:tcPr>
          <w:p w14:paraId="231F5406" w14:textId="77777777" w:rsidR="008B45F8" w:rsidRPr="00CC02C2" w:rsidRDefault="008B45F8" w:rsidP="00586374">
            <w:pPr>
              <w:suppressAutoHyphens/>
              <w:spacing w:before="120" w:after="120"/>
              <w:rPr>
                <w:color w:val="000000" w:themeColor="text1"/>
              </w:rPr>
            </w:pPr>
            <w:r>
              <w:rPr>
                <w:color w:val="000000" w:themeColor="text1"/>
              </w:rPr>
              <w:t>Ihr Umsetzungsstand</w:t>
            </w:r>
          </w:p>
        </w:tc>
      </w:tr>
    </w:tbl>
    <w:p w14:paraId="59434FD5" w14:textId="77777777" w:rsidR="008B45F8" w:rsidRDefault="008B45F8" w:rsidP="008B45F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B45F8" w:rsidRPr="00412C0A" w14:paraId="5B1B677A" w14:textId="77777777" w:rsidTr="00586374">
        <w:tc>
          <w:tcPr>
            <w:tcW w:w="8340" w:type="dxa"/>
            <w:tcBorders>
              <w:bottom w:val="single" w:sz="4" w:space="0" w:color="auto"/>
            </w:tcBorders>
            <w:shd w:val="clear" w:color="auto" w:fill="C6D9F1" w:themeFill="text2" w:themeFillTint="33"/>
          </w:tcPr>
          <w:p w14:paraId="065A8E8D" w14:textId="77777777" w:rsidR="008B45F8" w:rsidRDefault="008B45F8" w:rsidP="00412C0A">
            <w:pPr>
              <w:spacing w:before="120" w:after="120"/>
              <w:rPr>
                <w:color w:val="000000" w:themeColor="text1"/>
              </w:rPr>
            </w:pPr>
            <w:r>
              <w:rPr>
                <w:color w:val="000000" w:themeColor="text1"/>
              </w:rPr>
              <w:t>Einspruch - diese Anforderung soll nicht aufgenommen werden!</w:t>
            </w:r>
          </w:p>
        </w:tc>
      </w:tr>
      <w:tr w:rsidR="008B45F8" w:rsidRPr="00412C0A" w14:paraId="30DAB11F" w14:textId="77777777" w:rsidTr="00586374">
        <w:tc>
          <w:tcPr>
            <w:tcW w:w="8340" w:type="dxa"/>
            <w:shd w:val="clear" w:color="auto" w:fill="FFFFFF" w:themeFill="background1"/>
          </w:tcPr>
          <w:p w14:paraId="455D8C43" w14:textId="77777777" w:rsidR="008B45F8" w:rsidRDefault="008B45F8" w:rsidP="00412C0A">
            <w:pPr>
              <w:spacing w:before="120" w:after="120"/>
              <w:rPr>
                <w:color w:val="000000" w:themeColor="text1"/>
              </w:rPr>
            </w:pPr>
            <w:r>
              <w:rPr>
                <w:color w:val="000000" w:themeColor="text1"/>
              </w:rPr>
              <w:t>Begründung der Fachseite:</w:t>
            </w:r>
          </w:p>
        </w:tc>
      </w:tr>
    </w:tbl>
    <w:p w14:paraId="458C413D" w14:textId="00040B7B" w:rsidR="00376A50" w:rsidRDefault="00376A50" w:rsidP="00376A50">
      <w:pPr>
        <w:pStyle w:val="Aufzhlungeinfach"/>
        <w:numPr>
          <w:ilvl w:val="0"/>
          <w:numId w:val="0"/>
        </w:numPr>
        <w:spacing w:before="480" w:after="0" w:line="240" w:lineRule="auto"/>
        <w:ind w:left="714" w:hanging="357"/>
      </w:pPr>
    </w:p>
    <w:p w14:paraId="36392548" w14:textId="249DE8A4" w:rsidR="008B45F8" w:rsidRDefault="008B45F8" w:rsidP="00376A50">
      <w:pPr>
        <w:pStyle w:val="Aufzhlungeinfach"/>
        <w:numPr>
          <w:ilvl w:val="0"/>
          <w:numId w:val="0"/>
        </w:numPr>
        <w:spacing w:before="480" w:after="0" w:line="240" w:lineRule="auto"/>
        <w:ind w:left="714" w:hanging="357"/>
      </w:pPr>
    </w:p>
    <w:p w14:paraId="58F29BA4" w14:textId="77777777" w:rsidR="008B45F8" w:rsidRPr="00E126C7" w:rsidRDefault="008B45F8" w:rsidP="00376A50">
      <w:pPr>
        <w:pStyle w:val="Aufzhlungeinfach"/>
        <w:numPr>
          <w:ilvl w:val="0"/>
          <w:numId w:val="0"/>
        </w:numPr>
        <w:spacing w:before="480" w:after="0" w:line="240" w:lineRule="auto"/>
        <w:ind w:left="714" w:hanging="357"/>
      </w:pPr>
    </w:p>
    <w:p w14:paraId="30AF9980" w14:textId="569BA825" w:rsidR="00376A50" w:rsidRDefault="00376A50" w:rsidP="0024150A">
      <w:pPr>
        <w:pStyle w:val="berschrift2"/>
      </w:pPr>
      <w:bookmarkStart w:id="49" w:name="A2"/>
      <w:bookmarkStart w:id="50" w:name="_Toc91842637"/>
      <w:bookmarkStart w:id="51" w:name="_Toc92918186"/>
      <w:bookmarkEnd w:id="49"/>
      <w:r>
        <w:t xml:space="preserve">Planung des Einsatzes von Verzeichnisdiensten </w:t>
      </w:r>
      <w:r w:rsidR="00BD6AA2">
        <w:t xml:space="preserve">(B) </w:t>
      </w:r>
      <w:r>
        <w:t>[A2]</w:t>
      </w:r>
      <w:bookmarkEnd w:id="50"/>
      <w:bookmarkEnd w:id="51"/>
    </w:p>
    <w:p w14:paraId="5BA0A342" w14:textId="77777777" w:rsidR="00376A50" w:rsidRPr="00CC02C2" w:rsidRDefault="00376A50" w:rsidP="00376A50">
      <w:pPr>
        <w:suppressAutoHyphens/>
        <w:spacing w:after="240"/>
        <w:ind w:left="720"/>
        <w:rPr>
          <w:color w:val="000000" w:themeColor="text1"/>
        </w:rPr>
      </w:pPr>
    </w:p>
    <w:p w14:paraId="3CA3FA10" w14:textId="77777777" w:rsidR="00376A50" w:rsidRPr="0083049A" w:rsidRDefault="00376A50" w:rsidP="00376A50">
      <w:pPr>
        <w:pStyle w:val="Listenabsatz"/>
        <w:numPr>
          <w:ilvl w:val="0"/>
          <w:numId w:val="11"/>
        </w:numPr>
        <w:spacing w:after="0"/>
        <w:ind w:left="709" w:hanging="709"/>
      </w:pPr>
      <w:bookmarkStart w:id="52" w:name="A2a1"/>
      <w:bookmarkEnd w:id="52"/>
      <w:r>
        <w:t>Der Einsatz von Verzeichnisdiensten MUSS sorgfältig geplant werden.</w:t>
      </w:r>
    </w:p>
    <w:p w14:paraId="79BCFE8B" w14:textId="77777777" w:rsidR="00376A50" w:rsidRDefault="00376A50" w:rsidP="00376A50">
      <w:pPr>
        <w:pStyle w:val="Listenabsatz"/>
        <w:spacing w:after="0"/>
      </w:pPr>
    </w:p>
    <w:p w14:paraId="627E0651"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17C539F4"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4D0808" w14:textId="7C1B796A"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364D9BAC" w14:textId="77777777" w:rsidTr="00586374">
        <w:trPr>
          <w:trHeight w:val="205"/>
        </w:trPr>
        <w:tc>
          <w:tcPr>
            <w:tcW w:w="8356" w:type="dxa"/>
            <w:shd w:val="clear" w:color="auto" w:fill="D6E3BC" w:themeFill="accent3" w:themeFillTint="66"/>
          </w:tcPr>
          <w:p w14:paraId="1A39CBD6" w14:textId="563B4C44" w:rsidR="00376A50" w:rsidRPr="005B4E23" w:rsidRDefault="00412C0A" w:rsidP="00586374">
            <w:pPr>
              <w:suppressAutoHyphens/>
              <w:spacing w:before="120" w:after="120"/>
            </w:pPr>
            <w:r>
              <w:t>Umsetzung: JA / TEILWEISE / NEIN / ENTBEHRLICH</w:t>
            </w:r>
          </w:p>
        </w:tc>
      </w:tr>
      <w:tr w:rsidR="00376A50" w:rsidRPr="00CC02C2" w14:paraId="452E2C9F" w14:textId="77777777" w:rsidTr="00586374">
        <w:tc>
          <w:tcPr>
            <w:tcW w:w="8356" w:type="dxa"/>
          </w:tcPr>
          <w:p w14:paraId="5A59E189" w14:textId="77777777" w:rsidR="00376A50" w:rsidRPr="00CC02C2" w:rsidRDefault="00376A50" w:rsidP="00586374">
            <w:pPr>
              <w:suppressAutoHyphens/>
              <w:spacing w:before="120" w:after="120"/>
              <w:rPr>
                <w:color w:val="000000" w:themeColor="text1"/>
              </w:rPr>
            </w:pPr>
            <w:bookmarkStart w:id="53" w:name="A2u1"/>
            <w:bookmarkEnd w:id="53"/>
            <w:r>
              <w:rPr>
                <w:color w:val="000000" w:themeColor="text1"/>
              </w:rPr>
              <w:t>Ihr Umsetzungsstand</w:t>
            </w:r>
          </w:p>
        </w:tc>
      </w:tr>
    </w:tbl>
    <w:p w14:paraId="1772A02A"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B504A91" w14:textId="77777777" w:rsidTr="00586374">
        <w:tc>
          <w:tcPr>
            <w:tcW w:w="8340" w:type="dxa"/>
            <w:tcBorders>
              <w:bottom w:val="single" w:sz="4" w:space="0" w:color="auto"/>
            </w:tcBorders>
            <w:shd w:val="clear" w:color="auto" w:fill="C6D9F1" w:themeFill="text2" w:themeFillTint="33"/>
          </w:tcPr>
          <w:p w14:paraId="23771AEA"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443BAEF" w14:textId="77777777" w:rsidTr="00586374">
        <w:tc>
          <w:tcPr>
            <w:tcW w:w="8340" w:type="dxa"/>
            <w:shd w:val="clear" w:color="auto" w:fill="FFFFFF" w:themeFill="background1"/>
          </w:tcPr>
          <w:p w14:paraId="4249620F" w14:textId="77777777" w:rsidR="00376A50" w:rsidRDefault="00376A50" w:rsidP="00412C0A">
            <w:pPr>
              <w:spacing w:before="120" w:after="120"/>
              <w:rPr>
                <w:color w:val="000000" w:themeColor="text1"/>
              </w:rPr>
            </w:pPr>
            <w:r>
              <w:rPr>
                <w:color w:val="000000" w:themeColor="text1"/>
              </w:rPr>
              <w:t>Begründung der Fachseite:</w:t>
            </w:r>
          </w:p>
        </w:tc>
      </w:tr>
    </w:tbl>
    <w:p w14:paraId="0567225E" w14:textId="77777777" w:rsidR="00376A50" w:rsidRPr="00CC02C2" w:rsidRDefault="00376A50" w:rsidP="00376A50">
      <w:pPr>
        <w:suppressAutoHyphens/>
        <w:spacing w:after="240"/>
        <w:ind w:left="720"/>
        <w:rPr>
          <w:color w:val="000000" w:themeColor="text1"/>
        </w:rPr>
      </w:pPr>
    </w:p>
    <w:p w14:paraId="2DF780BB" w14:textId="59558FF6" w:rsidR="00376A50" w:rsidRDefault="00194958" w:rsidP="00332B2D">
      <w:pPr>
        <w:pStyle w:val="Listenabsatz"/>
        <w:numPr>
          <w:ilvl w:val="0"/>
          <w:numId w:val="11"/>
        </w:numPr>
        <w:spacing w:after="0"/>
        <w:ind w:left="709" w:hanging="709"/>
      </w:pPr>
      <w:bookmarkStart w:id="54" w:name="A2a2"/>
      <w:bookmarkEnd w:id="54"/>
      <w:r>
        <w:t>Die konkrete Nutzung des Verzeichnisdienstes MUSS festgelegt werden.</w:t>
      </w:r>
    </w:p>
    <w:p w14:paraId="4280B3DF" w14:textId="77777777" w:rsidR="00194958" w:rsidRDefault="00194958" w:rsidP="00194958">
      <w:pPr>
        <w:pStyle w:val="Listenabsatz"/>
        <w:spacing w:after="0"/>
      </w:pPr>
    </w:p>
    <w:p w14:paraId="0B1243C1"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6BDF0F8"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D23A3A" w14:textId="401347B0"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4BA28557" w14:textId="77777777" w:rsidTr="00586374">
        <w:trPr>
          <w:trHeight w:val="205"/>
        </w:trPr>
        <w:tc>
          <w:tcPr>
            <w:tcW w:w="8356" w:type="dxa"/>
            <w:shd w:val="clear" w:color="auto" w:fill="D6E3BC" w:themeFill="accent3" w:themeFillTint="66"/>
          </w:tcPr>
          <w:p w14:paraId="4F109EA2" w14:textId="0FC07BFD" w:rsidR="00376A50" w:rsidRPr="005B4E23" w:rsidRDefault="00412C0A" w:rsidP="00586374">
            <w:pPr>
              <w:suppressAutoHyphens/>
              <w:spacing w:before="120" w:after="120"/>
            </w:pPr>
            <w:r>
              <w:t>Umsetzung: JA / TEILWEISE / NEIN / ENTBEHRLICH</w:t>
            </w:r>
          </w:p>
        </w:tc>
      </w:tr>
      <w:tr w:rsidR="00376A50" w:rsidRPr="00CC02C2" w14:paraId="67FC88D0" w14:textId="77777777" w:rsidTr="00586374">
        <w:tc>
          <w:tcPr>
            <w:tcW w:w="8356" w:type="dxa"/>
          </w:tcPr>
          <w:p w14:paraId="34E2484D" w14:textId="77777777" w:rsidR="00376A50" w:rsidRPr="00CC02C2" w:rsidRDefault="00376A50" w:rsidP="00586374">
            <w:pPr>
              <w:suppressAutoHyphens/>
              <w:spacing w:before="120" w:after="120"/>
              <w:rPr>
                <w:color w:val="000000" w:themeColor="text1"/>
              </w:rPr>
            </w:pPr>
            <w:bookmarkStart w:id="55" w:name="A2u2"/>
            <w:bookmarkEnd w:id="55"/>
            <w:r>
              <w:rPr>
                <w:color w:val="000000" w:themeColor="text1"/>
              </w:rPr>
              <w:t>Ihr Umsetzungsstand</w:t>
            </w:r>
          </w:p>
        </w:tc>
      </w:tr>
    </w:tbl>
    <w:p w14:paraId="5E198168"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3D9EE8E" w14:textId="77777777" w:rsidTr="00586374">
        <w:tc>
          <w:tcPr>
            <w:tcW w:w="8340" w:type="dxa"/>
            <w:tcBorders>
              <w:bottom w:val="single" w:sz="4" w:space="0" w:color="auto"/>
            </w:tcBorders>
            <w:shd w:val="clear" w:color="auto" w:fill="C6D9F1" w:themeFill="text2" w:themeFillTint="33"/>
          </w:tcPr>
          <w:p w14:paraId="13865790"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203BB050" w14:textId="77777777" w:rsidTr="00586374">
        <w:tc>
          <w:tcPr>
            <w:tcW w:w="8340" w:type="dxa"/>
            <w:shd w:val="clear" w:color="auto" w:fill="FFFFFF" w:themeFill="background1"/>
          </w:tcPr>
          <w:p w14:paraId="7AA17CBF" w14:textId="77777777" w:rsidR="00376A50" w:rsidRDefault="00376A50" w:rsidP="00412C0A">
            <w:pPr>
              <w:spacing w:before="120" w:after="120"/>
              <w:rPr>
                <w:color w:val="000000" w:themeColor="text1"/>
              </w:rPr>
            </w:pPr>
            <w:r>
              <w:rPr>
                <w:color w:val="000000" w:themeColor="text1"/>
              </w:rPr>
              <w:t>Begründung der Fachseite:</w:t>
            </w:r>
          </w:p>
        </w:tc>
      </w:tr>
    </w:tbl>
    <w:p w14:paraId="2CE7A988" w14:textId="77777777" w:rsidR="00376A50" w:rsidRPr="00CC02C2" w:rsidRDefault="00376A50" w:rsidP="00376A50">
      <w:pPr>
        <w:suppressAutoHyphens/>
        <w:spacing w:after="240"/>
        <w:ind w:left="720"/>
        <w:rPr>
          <w:color w:val="000000" w:themeColor="text1"/>
        </w:rPr>
      </w:pPr>
    </w:p>
    <w:p w14:paraId="4E5F9049" w14:textId="6FCB9854" w:rsidR="00376A50" w:rsidRPr="0083049A" w:rsidRDefault="00194958" w:rsidP="00376A50">
      <w:pPr>
        <w:pStyle w:val="Listenabsatz"/>
        <w:numPr>
          <w:ilvl w:val="0"/>
          <w:numId w:val="11"/>
        </w:numPr>
        <w:spacing w:after="0"/>
        <w:ind w:left="709" w:hanging="709"/>
      </w:pPr>
      <w:bookmarkStart w:id="56" w:name="A2a3"/>
      <w:bookmarkEnd w:id="56"/>
      <w:r>
        <w:t xml:space="preserve">Es MUSS sichergestellt sein, dass der Verzeichnisdienst und alle ihn verwendenden Anwendungen kompatibel sind. </w:t>
      </w:r>
    </w:p>
    <w:p w14:paraId="432F1E1B" w14:textId="77777777" w:rsidR="00376A50" w:rsidRDefault="00376A50" w:rsidP="00376A50">
      <w:pPr>
        <w:pStyle w:val="Listenabsatz"/>
        <w:spacing w:after="0"/>
      </w:pPr>
    </w:p>
    <w:p w14:paraId="01A2C6A2"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CAAD9A4"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6C498A" w14:textId="4E76B794"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138BC9B7" w14:textId="77777777" w:rsidTr="00586374">
        <w:trPr>
          <w:trHeight w:val="205"/>
        </w:trPr>
        <w:tc>
          <w:tcPr>
            <w:tcW w:w="8356" w:type="dxa"/>
            <w:shd w:val="clear" w:color="auto" w:fill="D6E3BC" w:themeFill="accent3" w:themeFillTint="66"/>
          </w:tcPr>
          <w:p w14:paraId="524DF3B8" w14:textId="3D29AA3C" w:rsidR="00376A50" w:rsidRPr="005B4E23" w:rsidRDefault="00412C0A" w:rsidP="00586374">
            <w:pPr>
              <w:suppressAutoHyphens/>
              <w:spacing w:before="120" w:after="120"/>
            </w:pPr>
            <w:r>
              <w:t>Umsetzung: JA / TEILWEISE / NEIN / ENTBEHRLICH</w:t>
            </w:r>
          </w:p>
        </w:tc>
      </w:tr>
      <w:tr w:rsidR="00376A50" w:rsidRPr="00CC02C2" w14:paraId="719B7021" w14:textId="77777777" w:rsidTr="00586374">
        <w:tc>
          <w:tcPr>
            <w:tcW w:w="8356" w:type="dxa"/>
          </w:tcPr>
          <w:p w14:paraId="74C62C39" w14:textId="77777777" w:rsidR="00376A50" w:rsidRPr="00CC02C2" w:rsidRDefault="00376A50" w:rsidP="00586374">
            <w:pPr>
              <w:suppressAutoHyphens/>
              <w:spacing w:before="120" w:after="120"/>
              <w:rPr>
                <w:color w:val="000000" w:themeColor="text1"/>
              </w:rPr>
            </w:pPr>
            <w:bookmarkStart w:id="57" w:name="A2u3"/>
            <w:bookmarkEnd w:id="57"/>
            <w:r>
              <w:rPr>
                <w:color w:val="000000" w:themeColor="text1"/>
              </w:rPr>
              <w:t>Ihr Umsetzungsstand</w:t>
            </w:r>
          </w:p>
        </w:tc>
      </w:tr>
    </w:tbl>
    <w:p w14:paraId="732991B4" w14:textId="18BF27F6" w:rsidR="00376A50" w:rsidRDefault="00376A50" w:rsidP="00376A50">
      <w:pPr>
        <w:suppressAutoHyphens/>
        <w:spacing w:after="0" w:line="240" w:lineRule="auto"/>
        <w:ind w:left="720"/>
        <w:rPr>
          <w:color w:val="000000" w:themeColor="text1"/>
        </w:rPr>
      </w:pPr>
    </w:p>
    <w:p w14:paraId="786CD697" w14:textId="13D3545C" w:rsidR="004D293B" w:rsidRDefault="004D293B" w:rsidP="00376A50">
      <w:pPr>
        <w:suppressAutoHyphens/>
        <w:spacing w:after="0" w:line="240" w:lineRule="auto"/>
        <w:ind w:left="720"/>
        <w:rPr>
          <w:color w:val="000000" w:themeColor="text1"/>
        </w:rPr>
      </w:pPr>
    </w:p>
    <w:p w14:paraId="2D57FEE0" w14:textId="3E7C729F" w:rsidR="004D293B" w:rsidRDefault="004D293B" w:rsidP="00376A50">
      <w:pPr>
        <w:suppressAutoHyphens/>
        <w:spacing w:after="0" w:line="240" w:lineRule="auto"/>
        <w:ind w:left="720"/>
        <w:rPr>
          <w:color w:val="000000" w:themeColor="text1"/>
        </w:rPr>
      </w:pPr>
    </w:p>
    <w:p w14:paraId="4746137B" w14:textId="77777777" w:rsidR="004D293B" w:rsidRDefault="004D293B"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3151F259" w14:textId="77777777" w:rsidTr="00586374">
        <w:tc>
          <w:tcPr>
            <w:tcW w:w="8340" w:type="dxa"/>
            <w:tcBorders>
              <w:bottom w:val="single" w:sz="4" w:space="0" w:color="auto"/>
            </w:tcBorders>
            <w:shd w:val="clear" w:color="auto" w:fill="C6D9F1" w:themeFill="text2" w:themeFillTint="33"/>
          </w:tcPr>
          <w:p w14:paraId="1CC7A000"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B8D149E" w14:textId="77777777" w:rsidTr="00586374">
        <w:tc>
          <w:tcPr>
            <w:tcW w:w="8340" w:type="dxa"/>
            <w:shd w:val="clear" w:color="auto" w:fill="FFFFFF" w:themeFill="background1"/>
          </w:tcPr>
          <w:p w14:paraId="2FCB0BB6" w14:textId="77777777" w:rsidR="00376A50" w:rsidRDefault="00376A50" w:rsidP="00412C0A">
            <w:pPr>
              <w:spacing w:before="120" w:after="120"/>
              <w:rPr>
                <w:color w:val="000000" w:themeColor="text1"/>
              </w:rPr>
            </w:pPr>
            <w:r>
              <w:rPr>
                <w:color w:val="000000" w:themeColor="text1"/>
              </w:rPr>
              <w:t>Begründung der Fachseite:</w:t>
            </w:r>
          </w:p>
        </w:tc>
      </w:tr>
    </w:tbl>
    <w:p w14:paraId="77D1805A" w14:textId="77777777" w:rsidR="004D293B" w:rsidRDefault="004D293B" w:rsidP="004D293B">
      <w:pPr>
        <w:pStyle w:val="Listenabsatz"/>
        <w:spacing w:after="0"/>
      </w:pPr>
      <w:bookmarkStart w:id="58" w:name="A2a4"/>
      <w:bookmarkEnd w:id="58"/>
    </w:p>
    <w:p w14:paraId="51C57A74" w14:textId="77777777" w:rsidR="004D293B" w:rsidRDefault="004D293B" w:rsidP="004D293B">
      <w:pPr>
        <w:pStyle w:val="Listenabsatz"/>
        <w:spacing w:after="0"/>
      </w:pPr>
    </w:p>
    <w:p w14:paraId="1752A754" w14:textId="0E724B75" w:rsidR="00376A50" w:rsidRPr="0083049A" w:rsidRDefault="00194958" w:rsidP="00376A50">
      <w:pPr>
        <w:pStyle w:val="Listenabsatz"/>
        <w:numPr>
          <w:ilvl w:val="0"/>
          <w:numId w:val="11"/>
        </w:numPr>
        <w:spacing w:after="0"/>
        <w:ind w:left="709" w:hanging="709"/>
      </w:pPr>
      <w:r>
        <w:t>Zudem MUSS ein Modell aus Objektklassen und Attributtypen entwickelt werden, das den Ansprüchen der vorgesehenen Nutzungsarten genügt</w:t>
      </w:r>
    </w:p>
    <w:p w14:paraId="58EA0267" w14:textId="77777777" w:rsidR="00376A50" w:rsidRDefault="00376A50" w:rsidP="00376A50">
      <w:pPr>
        <w:pStyle w:val="Listenabsatz"/>
        <w:spacing w:after="0"/>
      </w:pPr>
    </w:p>
    <w:p w14:paraId="246B0ECC"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3A2378BC"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DB88DA" w14:textId="714CBC18"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2003148F" w14:textId="77777777" w:rsidTr="00586374">
        <w:trPr>
          <w:trHeight w:val="205"/>
        </w:trPr>
        <w:tc>
          <w:tcPr>
            <w:tcW w:w="8356" w:type="dxa"/>
            <w:shd w:val="clear" w:color="auto" w:fill="D6E3BC" w:themeFill="accent3" w:themeFillTint="66"/>
          </w:tcPr>
          <w:p w14:paraId="6A1E1B1D" w14:textId="4B261731" w:rsidR="00376A50" w:rsidRPr="005B4E23" w:rsidRDefault="00412C0A" w:rsidP="00586374">
            <w:pPr>
              <w:suppressAutoHyphens/>
              <w:spacing w:before="120" w:after="120"/>
            </w:pPr>
            <w:r>
              <w:t>Umsetzung: JA / TEILWEISE / NEIN / ENTBEHRLICH</w:t>
            </w:r>
          </w:p>
        </w:tc>
      </w:tr>
      <w:tr w:rsidR="00376A50" w:rsidRPr="00CC02C2" w14:paraId="5D3E6542" w14:textId="77777777" w:rsidTr="00586374">
        <w:tc>
          <w:tcPr>
            <w:tcW w:w="8356" w:type="dxa"/>
          </w:tcPr>
          <w:p w14:paraId="31387071" w14:textId="77777777" w:rsidR="00376A50" w:rsidRPr="00CC02C2" w:rsidRDefault="00376A50" w:rsidP="00586374">
            <w:pPr>
              <w:suppressAutoHyphens/>
              <w:spacing w:before="120" w:after="120"/>
              <w:rPr>
                <w:color w:val="000000" w:themeColor="text1"/>
              </w:rPr>
            </w:pPr>
            <w:bookmarkStart w:id="59" w:name="A2u4"/>
            <w:bookmarkEnd w:id="59"/>
            <w:r>
              <w:rPr>
                <w:color w:val="000000" w:themeColor="text1"/>
              </w:rPr>
              <w:t>Ihr Umsetzungsstand</w:t>
            </w:r>
          </w:p>
        </w:tc>
      </w:tr>
    </w:tbl>
    <w:p w14:paraId="3DBF7662"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6AA9A2ED" w14:textId="77777777" w:rsidTr="00586374">
        <w:tc>
          <w:tcPr>
            <w:tcW w:w="8340" w:type="dxa"/>
            <w:tcBorders>
              <w:bottom w:val="single" w:sz="4" w:space="0" w:color="auto"/>
            </w:tcBorders>
            <w:shd w:val="clear" w:color="auto" w:fill="C6D9F1" w:themeFill="text2" w:themeFillTint="33"/>
          </w:tcPr>
          <w:p w14:paraId="752D6C88"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074E9657" w14:textId="77777777" w:rsidTr="00586374">
        <w:tc>
          <w:tcPr>
            <w:tcW w:w="8340" w:type="dxa"/>
            <w:shd w:val="clear" w:color="auto" w:fill="FFFFFF" w:themeFill="background1"/>
          </w:tcPr>
          <w:p w14:paraId="08DC5251" w14:textId="77777777" w:rsidR="00376A50" w:rsidRDefault="00376A50" w:rsidP="00412C0A">
            <w:pPr>
              <w:spacing w:before="120" w:after="120"/>
              <w:rPr>
                <w:color w:val="000000" w:themeColor="text1"/>
              </w:rPr>
            </w:pPr>
            <w:r>
              <w:rPr>
                <w:color w:val="000000" w:themeColor="text1"/>
              </w:rPr>
              <w:t>Begründung der Fachseite:</w:t>
            </w:r>
          </w:p>
        </w:tc>
      </w:tr>
    </w:tbl>
    <w:p w14:paraId="6CEA41D3" w14:textId="77777777" w:rsidR="00376A50" w:rsidRPr="00CC02C2" w:rsidRDefault="00376A50" w:rsidP="00376A50">
      <w:pPr>
        <w:suppressAutoHyphens/>
        <w:spacing w:after="240"/>
        <w:ind w:left="720"/>
        <w:rPr>
          <w:color w:val="000000" w:themeColor="text1"/>
        </w:rPr>
      </w:pPr>
    </w:p>
    <w:p w14:paraId="33A5320B" w14:textId="77777777" w:rsidR="00194958" w:rsidRDefault="00194958" w:rsidP="006277C6">
      <w:pPr>
        <w:pStyle w:val="Listenabsatz"/>
        <w:numPr>
          <w:ilvl w:val="0"/>
          <w:numId w:val="11"/>
        </w:numPr>
        <w:spacing w:after="0"/>
        <w:ind w:left="709" w:hanging="709"/>
      </w:pPr>
      <w:bookmarkStart w:id="60" w:name="A2a5"/>
      <w:bookmarkEnd w:id="60"/>
      <w:r>
        <w:t xml:space="preserve">Bei der Planung des Verzeichnisdienstes MÜSSEN Personalvertretung und </w:t>
      </w:r>
    </w:p>
    <w:p w14:paraId="09C7AB87" w14:textId="59232091" w:rsidR="00376A50" w:rsidRDefault="00194958" w:rsidP="00194958">
      <w:pPr>
        <w:pStyle w:val="Listenabsatz"/>
        <w:spacing w:after="0"/>
      </w:pPr>
      <w:r>
        <w:t>Datenschutzbeauftragter beteiligt werden.</w:t>
      </w:r>
    </w:p>
    <w:p w14:paraId="52FF3E4D" w14:textId="77777777" w:rsidR="00194958" w:rsidRDefault="00194958" w:rsidP="00194958">
      <w:pPr>
        <w:pStyle w:val="Listenabsatz"/>
        <w:spacing w:after="0"/>
      </w:pPr>
    </w:p>
    <w:p w14:paraId="4C0BFD5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030294ED"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1802EB" w14:textId="43214E1B"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63063A94" w14:textId="77777777" w:rsidTr="00586374">
        <w:trPr>
          <w:trHeight w:val="205"/>
        </w:trPr>
        <w:tc>
          <w:tcPr>
            <w:tcW w:w="8356" w:type="dxa"/>
            <w:shd w:val="clear" w:color="auto" w:fill="D6E3BC" w:themeFill="accent3" w:themeFillTint="66"/>
          </w:tcPr>
          <w:p w14:paraId="5534BB67" w14:textId="3B73236F" w:rsidR="00376A50" w:rsidRPr="005B4E23" w:rsidRDefault="00412C0A" w:rsidP="00586374">
            <w:pPr>
              <w:suppressAutoHyphens/>
              <w:spacing w:before="120" w:after="120"/>
            </w:pPr>
            <w:r>
              <w:t>Umsetzung: JA / TEILWEISE / NEIN / ENTBEHRLICH</w:t>
            </w:r>
          </w:p>
        </w:tc>
      </w:tr>
      <w:tr w:rsidR="00376A50" w:rsidRPr="00CC02C2" w14:paraId="4B04454E" w14:textId="77777777" w:rsidTr="00586374">
        <w:tc>
          <w:tcPr>
            <w:tcW w:w="8356" w:type="dxa"/>
          </w:tcPr>
          <w:p w14:paraId="010229A5" w14:textId="77777777" w:rsidR="00376A50" w:rsidRPr="00CC02C2" w:rsidRDefault="00376A50" w:rsidP="00586374">
            <w:pPr>
              <w:suppressAutoHyphens/>
              <w:spacing w:before="120" w:after="120"/>
              <w:rPr>
                <w:color w:val="000000" w:themeColor="text1"/>
              </w:rPr>
            </w:pPr>
            <w:bookmarkStart w:id="61" w:name="A2u5"/>
            <w:bookmarkEnd w:id="61"/>
            <w:r>
              <w:rPr>
                <w:color w:val="000000" w:themeColor="text1"/>
              </w:rPr>
              <w:t>Ihr Umsetzungsstand</w:t>
            </w:r>
          </w:p>
        </w:tc>
      </w:tr>
    </w:tbl>
    <w:p w14:paraId="7DE39B2C"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6064687E" w14:textId="77777777" w:rsidTr="00586374">
        <w:tc>
          <w:tcPr>
            <w:tcW w:w="8340" w:type="dxa"/>
            <w:tcBorders>
              <w:bottom w:val="single" w:sz="4" w:space="0" w:color="auto"/>
            </w:tcBorders>
            <w:shd w:val="clear" w:color="auto" w:fill="C6D9F1" w:themeFill="text2" w:themeFillTint="33"/>
          </w:tcPr>
          <w:p w14:paraId="1FC4EA7C"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597725A" w14:textId="77777777" w:rsidTr="00586374">
        <w:tc>
          <w:tcPr>
            <w:tcW w:w="8340" w:type="dxa"/>
            <w:shd w:val="clear" w:color="auto" w:fill="FFFFFF" w:themeFill="background1"/>
          </w:tcPr>
          <w:p w14:paraId="070994A0" w14:textId="77777777" w:rsidR="00376A50" w:rsidRDefault="00376A50" w:rsidP="00412C0A">
            <w:pPr>
              <w:spacing w:before="120" w:after="120"/>
              <w:rPr>
                <w:color w:val="000000" w:themeColor="text1"/>
              </w:rPr>
            </w:pPr>
            <w:r>
              <w:rPr>
                <w:color w:val="000000" w:themeColor="text1"/>
              </w:rPr>
              <w:t>Begründung der Fachseite:</w:t>
            </w:r>
          </w:p>
        </w:tc>
      </w:tr>
    </w:tbl>
    <w:p w14:paraId="6E0AB152" w14:textId="77777777" w:rsidR="00376A50" w:rsidRPr="00CC02C2" w:rsidRDefault="00376A50" w:rsidP="00376A50">
      <w:pPr>
        <w:suppressAutoHyphens/>
        <w:spacing w:after="240"/>
        <w:ind w:left="720"/>
        <w:rPr>
          <w:color w:val="000000" w:themeColor="text1"/>
        </w:rPr>
      </w:pPr>
    </w:p>
    <w:p w14:paraId="0DCBE5B7" w14:textId="6D4E07B0" w:rsidR="00376A50" w:rsidRDefault="00194958" w:rsidP="00AD1686">
      <w:pPr>
        <w:pStyle w:val="Listenabsatz"/>
        <w:numPr>
          <w:ilvl w:val="0"/>
          <w:numId w:val="11"/>
        </w:numPr>
        <w:spacing w:after="0"/>
        <w:ind w:left="709" w:hanging="709"/>
      </w:pPr>
      <w:bookmarkStart w:id="62" w:name="A2a6"/>
      <w:bookmarkEnd w:id="62"/>
      <w:r>
        <w:t>Es MUSS ein bedarfsgerechtes Berechtigungskonzept zum Verzeichnisdienst entworfen werden</w:t>
      </w:r>
      <w:r>
        <w:t>.</w:t>
      </w:r>
    </w:p>
    <w:p w14:paraId="6589E166" w14:textId="77777777" w:rsidR="00194958" w:rsidRDefault="00194958" w:rsidP="00194958">
      <w:pPr>
        <w:pStyle w:val="Listenabsatz"/>
        <w:spacing w:after="0"/>
      </w:pPr>
    </w:p>
    <w:p w14:paraId="62384CFC"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4EE3F88"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081208" w14:textId="4F7B6E45"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4D4227BB" w14:textId="4F965CA4" w:rsidR="004D293B" w:rsidRDefault="004D293B" w:rsidP="00376A50">
      <w:pPr>
        <w:pStyle w:val="Listenabsatz"/>
        <w:spacing w:after="240"/>
        <w:rPr>
          <w:color w:val="FF0000"/>
        </w:rPr>
      </w:pPr>
    </w:p>
    <w:p w14:paraId="566CCF87" w14:textId="77777777" w:rsidR="004D293B" w:rsidRPr="001F352F" w:rsidRDefault="004D293B"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2AB4632A" w14:textId="77777777" w:rsidTr="00586374">
        <w:trPr>
          <w:trHeight w:val="205"/>
        </w:trPr>
        <w:tc>
          <w:tcPr>
            <w:tcW w:w="8356" w:type="dxa"/>
            <w:shd w:val="clear" w:color="auto" w:fill="D6E3BC" w:themeFill="accent3" w:themeFillTint="66"/>
          </w:tcPr>
          <w:p w14:paraId="47A89DA3" w14:textId="1D4F87E2" w:rsidR="00376A50" w:rsidRPr="005B4E23" w:rsidRDefault="00412C0A" w:rsidP="00586374">
            <w:pPr>
              <w:suppressAutoHyphens/>
              <w:spacing w:before="120" w:after="120"/>
            </w:pPr>
            <w:r>
              <w:t>Umsetzung: JA / TEILWEISE / NEIN / ENTBEHRLICH</w:t>
            </w:r>
          </w:p>
        </w:tc>
      </w:tr>
      <w:tr w:rsidR="00376A50" w:rsidRPr="00CC02C2" w14:paraId="551737FC" w14:textId="77777777" w:rsidTr="00586374">
        <w:tc>
          <w:tcPr>
            <w:tcW w:w="8356" w:type="dxa"/>
          </w:tcPr>
          <w:p w14:paraId="654CF9C7" w14:textId="77777777" w:rsidR="00376A50" w:rsidRPr="00CC02C2" w:rsidRDefault="00376A50" w:rsidP="00586374">
            <w:pPr>
              <w:suppressAutoHyphens/>
              <w:spacing w:before="120" w:after="120"/>
              <w:rPr>
                <w:color w:val="000000" w:themeColor="text1"/>
              </w:rPr>
            </w:pPr>
            <w:bookmarkStart w:id="63" w:name="A2u6"/>
            <w:bookmarkEnd w:id="63"/>
            <w:r>
              <w:rPr>
                <w:color w:val="000000" w:themeColor="text1"/>
              </w:rPr>
              <w:t>Ihr Umsetzungsstand</w:t>
            </w:r>
          </w:p>
        </w:tc>
      </w:tr>
    </w:tbl>
    <w:p w14:paraId="76CB9F93"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6674FF41" w14:textId="77777777" w:rsidTr="00586374">
        <w:tc>
          <w:tcPr>
            <w:tcW w:w="8340" w:type="dxa"/>
            <w:tcBorders>
              <w:bottom w:val="single" w:sz="4" w:space="0" w:color="auto"/>
            </w:tcBorders>
            <w:shd w:val="clear" w:color="auto" w:fill="C6D9F1" w:themeFill="text2" w:themeFillTint="33"/>
          </w:tcPr>
          <w:p w14:paraId="7CB5D338"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59C0398" w14:textId="77777777" w:rsidTr="00586374">
        <w:tc>
          <w:tcPr>
            <w:tcW w:w="8340" w:type="dxa"/>
            <w:shd w:val="clear" w:color="auto" w:fill="FFFFFF" w:themeFill="background1"/>
          </w:tcPr>
          <w:p w14:paraId="317160D1" w14:textId="77777777" w:rsidR="00376A50" w:rsidRDefault="00376A50" w:rsidP="00412C0A">
            <w:pPr>
              <w:spacing w:before="120" w:after="120"/>
              <w:rPr>
                <w:color w:val="000000" w:themeColor="text1"/>
              </w:rPr>
            </w:pPr>
            <w:r>
              <w:rPr>
                <w:color w:val="000000" w:themeColor="text1"/>
              </w:rPr>
              <w:t>Begründung der Fachseite:</w:t>
            </w:r>
          </w:p>
        </w:tc>
      </w:tr>
    </w:tbl>
    <w:p w14:paraId="544CA595" w14:textId="77777777" w:rsidR="00194958" w:rsidRPr="00CC02C2" w:rsidRDefault="00194958" w:rsidP="00194958">
      <w:pPr>
        <w:suppressAutoHyphens/>
        <w:spacing w:after="240"/>
        <w:ind w:left="720"/>
        <w:rPr>
          <w:color w:val="000000" w:themeColor="text1"/>
        </w:rPr>
      </w:pPr>
    </w:p>
    <w:p w14:paraId="13748170" w14:textId="659B03D2" w:rsidR="00194958" w:rsidRDefault="00194958" w:rsidP="00A23FEC">
      <w:pPr>
        <w:pStyle w:val="Listenabsatz"/>
        <w:numPr>
          <w:ilvl w:val="0"/>
          <w:numId w:val="11"/>
        </w:numPr>
        <w:spacing w:after="0"/>
        <w:ind w:left="709" w:hanging="709"/>
      </w:pPr>
      <w:r>
        <w:t xml:space="preserve">Generell </w:t>
      </w:r>
      <w:r w:rsidR="0056533B">
        <w:t>MUSS</w:t>
      </w:r>
      <w:r>
        <w:t xml:space="preserve"> die geplante Verzeichnisdienststruktur vollständig dokumentiert werden.</w:t>
      </w:r>
    </w:p>
    <w:p w14:paraId="7BBE57BA" w14:textId="77777777" w:rsidR="00194958" w:rsidRDefault="00194958" w:rsidP="00194958">
      <w:pPr>
        <w:pStyle w:val="Listenabsatz"/>
        <w:spacing w:after="0"/>
      </w:pPr>
    </w:p>
    <w:p w14:paraId="77965E41" w14:textId="77777777" w:rsidR="00194958" w:rsidRDefault="00194958" w:rsidP="00194958">
      <w:pPr>
        <w:pStyle w:val="Listenabsatz"/>
        <w:spacing w:after="240"/>
        <w:rPr>
          <w:color w:val="FF0000"/>
        </w:rPr>
      </w:pPr>
      <w:r w:rsidRPr="001568BD">
        <w:rPr>
          <w:color w:val="FF0000"/>
        </w:rPr>
        <w:t xml:space="preserve">Hier steht Ihre Konkretisierung des BSI-Textes der Anforderungen unter </w:t>
      </w:r>
    </w:p>
    <w:p w14:paraId="5EAAE922" w14:textId="77777777" w:rsidR="00194958" w:rsidRDefault="00194958" w:rsidP="0019495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BEB190" w14:textId="0F85C5F5" w:rsidR="00194958" w:rsidRPr="001F352F" w:rsidRDefault="00194958" w:rsidP="00194958">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194958" w:rsidRPr="005B4E23" w14:paraId="097908DD" w14:textId="77777777" w:rsidTr="00F60961">
        <w:trPr>
          <w:trHeight w:val="205"/>
        </w:trPr>
        <w:tc>
          <w:tcPr>
            <w:tcW w:w="8356" w:type="dxa"/>
            <w:shd w:val="clear" w:color="auto" w:fill="D6E3BC" w:themeFill="accent3" w:themeFillTint="66"/>
          </w:tcPr>
          <w:p w14:paraId="77AED6F2" w14:textId="5C94F30D" w:rsidR="00194958" w:rsidRPr="005B4E23" w:rsidRDefault="00412C0A" w:rsidP="00F60961">
            <w:pPr>
              <w:suppressAutoHyphens/>
              <w:spacing w:before="120" w:after="120"/>
            </w:pPr>
            <w:r>
              <w:t>Umsetzung: JA / TEILWEISE / NEIN / ENTBEHRLICH</w:t>
            </w:r>
          </w:p>
        </w:tc>
      </w:tr>
      <w:tr w:rsidR="00194958" w:rsidRPr="00CC02C2" w14:paraId="0B8D7676" w14:textId="77777777" w:rsidTr="00F60961">
        <w:tc>
          <w:tcPr>
            <w:tcW w:w="8356" w:type="dxa"/>
          </w:tcPr>
          <w:p w14:paraId="0355BF03" w14:textId="77777777" w:rsidR="00194958" w:rsidRPr="00CC02C2" w:rsidRDefault="00194958" w:rsidP="00F60961">
            <w:pPr>
              <w:suppressAutoHyphens/>
              <w:spacing w:before="120" w:after="120"/>
              <w:rPr>
                <w:color w:val="000000" w:themeColor="text1"/>
              </w:rPr>
            </w:pPr>
            <w:r>
              <w:rPr>
                <w:color w:val="000000" w:themeColor="text1"/>
              </w:rPr>
              <w:t>Ihr Umsetzungsstand</w:t>
            </w:r>
          </w:p>
        </w:tc>
      </w:tr>
    </w:tbl>
    <w:p w14:paraId="4D065253" w14:textId="77777777" w:rsidR="00194958" w:rsidRDefault="00194958" w:rsidP="0019495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94958" w:rsidRPr="00412C0A" w14:paraId="08E94FBB" w14:textId="77777777" w:rsidTr="00F60961">
        <w:tc>
          <w:tcPr>
            <w:tcW w:w="8340" w:type="dxa"/>
            <w:tcBorders>
              <w:bottom w:val="single" w:sz="4" w:space="0" w:color="auto"/>
            </w:tcBorders>
            <w:shd w:val="clear" w:color="auto" w:fill="C6D9F1" w:themeFill="text2" w:themeFillTint="33"/>
          </w:tcPr>
          <w:p w14:paraId="0691229B" w14:textId="77777777" w:rsidR="00194958" w:rsidRDefault="00194958" w:rsidP="00412C0A">
            <w:pPr>
              <w:spacing w:before="120" w:after="120"/>
              <w:rPr>
                <w:color w:val="000000" w:themeColor="text1"/>
              </w:rPr>
            </w:pPr>
            <w:r>
              <w:rPr>
                <w:color w:val="000000" w:themeColor="text1"/>
              </w:rPr>
              <w:t>Einspruch - diese Anforderung soll nicht aufgenommen werden!</w:t>
            </w:r>
          </w:p>
        </w:tc>
      </w:tr>
      <w:tr w:rsidR="00194958" w:rsidRPr="00412C0A" w14:paraId="341C271A" w14:textId="77777777" w:rsidTr="00F60961">
        <w:tc>
          <w:tcPr>
            <w:tcW w:w="8340" w:type="dxa"/>
            <w:shd w:val="clear" w:color="auto" w:fill="FFFFFF" w:themeFill="background1"/>
          </w:tcPr>
          <w:p w14:paraId="79A46DFB" w14:textId="77777777" w:rsidR="00194958" w:rsidRDefault="00194958" w:rsidP="00412C0A">
            <w:pPr>
              <w:spacing w:before="120" w:after="120"/>
              <w:rPr>
                <w:color w:val="000000" w:themeColor="text1"/>
              </w:rPr>
            </w:pPr>
            <w:r>
              <w:rPr>
                <w:color w:val="000000" w:themeColor="text1"/>
              </w:rPr>
              <w:t>Begründung der Fachseite:</w:t>
            </w:r>
          </w:p>
        </w:tc>
      </w:tr>
    </w:tbl>
    <w:p w14:paraId="35687572" w14:textId="77777777" w:rsidR="00194958" w:rsidRPr="00CC02C2" w:rsidRDefault="00194958" w:rsidP="00194958">
      <w:pPr>
        <w:suppressAutoHyphens/>
        <w:spacing w:after="240"/>
        <w:ind w:left="720"/>
        <w:rPr>
          <w:color w:val="000000" w:themeColor="text1"/>
        </w:rPr>
      </w:pPr>
    </w:p>
    <w:p w14:paraId="400311B5" w14:textId="709CD597" w:rsidR="00194958" w:rsidRDefault="00194958" w:rsidP="00007E7D">
      <w:pPr>
        <w:pStyle w:val="Listenabsatz"/>
        <w:numPr>
          <w:ilvl w:val="0"/>
          <w:numId w:val="11"/>
        </w:numPr>
        <w:spacing w:after="0"/>
        <w:ind w:left="709" w:hanging="709"/>
      </w:pPr>
      <w:r>
        <w:t xml:space="preserve">Maßnahmen </w:t>
      </w:r>
      <w:r>
        <w:t>MÜSSEN</w:t>
      </w:r>
      <w:r>
        <w:t xml:space="preserve"> geplant werden, die es unterbinden, aus dem Verzeichnisdienst unbefugt Daten sammeln zu können.</w:t>
      </w:r>
    </w:p>
    <w:p w14:paraId="4BBAF266" w14:textId="77777777" w:rsidR="00A42342" w:rsidRDefault="00A42342" w:rsidP="00A42342">
      <w:pPr>
        <w:pStyle w:val="Listenabsatz"/>
        <w:spacing w:after="0"/>
      </w:pPr>
    </w:p>
    <w:p w14:paraId="50CB1B6E" w14:textId="77777777" w:rsidR="00194958" w:rsidRDefault="00194958" w:rsidP="00194958">
      <w:pPr>
        <w:pStyle w:val="Listenabsatz"/>
        <w:spacing w:after="240"/>
        <w:rPr>
          <w:color w:val="FF0000"/>
        </w:rPr>
      </w:pPr>
      <w:r w:rsidRPr="001568BD">
        <w:rPr>
          <w:color w:val="FF0000"/>
        </w:rPr>
        <w:t xml:space="preserve">Hier steht Ihre Konkretisierung des BSI-Textes der Anforderungen unter </w:t>
      </w:r>
    </w:p>
    <w:p w14:paraId="1AE81A2A" w14:textId="77777777" w:rsidR="00194958" w:rsidRDefault="00194958" w:rsidP="00194958">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407082" w14:textId="3FF6C778" w:rsidR="00194958" w:rsidRPr="001F352F" w:rsidRDefault="00194958" w:rsidP="00194958">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194958" w:rsidRPr="005B4E23" w14:paraId="56189ECF" w14:textId="77777777" w:rsidTr="00F60961">
        <w:trPr>
          <w:trHeight w:val="205"/>
        </w:trPr>
        <w:tc>
          <w:tcPr>
            <w:tcW w:w="8356" w:type="dxa"/>
            <w:shd w:val="clear" w:color="auto" w:fill="D6E3BC" w:themeFill="accent3" w:themeFillTint="66"/>
          </w:tcPr>
          <w:p w14:paraId="24290E5C" w14:textId="180482E6" w:rsidR="00194958" w:rsidRPr="005B4E23" w:rsidRDefault="00412C0A" w:rsidP="00F60961">
            <w:pPr>
              <w:suppressAutoHyphens/>
              <w:spacing w:before="120" w:after="120"/>
            </w:pPr>
            <w:r>
              <w:t>Umsetzung: JA / TEILWEISE / NEIN / ENTBEHRLICH</w:t>
            </w:r>
          </w:p>
        </w:tc>
      </w:tr>
      <w:tr w:rsidR="00194958" w:rsidRPr="00CC02C2" w14:paraId="28E97614" w14:textId="77777777" w:rsidTr="00F60961">
        <w:tc>
          <w:tcPr>
            <w:tcW w:w="8356" w:type="dxa"/>
          </w:tcPr>
          <w:p w14:paraId="09915EAB" w14:textId="77777777" w:rsidR="00194958" w:rsidRPr="00CC02C2" w:rsidRDefault="00194958" w:rsidP="00F60961">
            <w:pPr>
              <w:suppressAutoHyphens/>
              <w:spacing w:before="120" w:after="120"/>
              <w:rPr>
                <w:color w:val="000000" w:themeColor="text1"/>
              </w:rPr>
            </w:pPr>
            <w:r>
              <w:rPr>
                <w:color w:val="000000" w:themeColor="text1"/>
              </w:rPr>
              <w:t>Ihr Umsetzungsstand</w:t>
            </w:r>
          </w:p>
        </w:tc>
      </w:tr>
    </w:tbl>
    <w:p w14:paraId="1F639A56" w14:textId="77777777" w:rsidR="00194958" w:rsidRDefault="00194958" w:rsidP="00194958">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94958" w:rsidRPr="00412C0A" w14:paraId="53D46A0F" w14:textId="77777777" w:rsidTr="00F60961">
        <w:tc>
          <w:tcPr>
            <w:tcW w:w="8340" w:type="dxa"/>
            <w:tcBorders>
              <w:bottom w:val="single" w:sz="4" w:space="0" w:color="auto"/>
            </w:tcBorders>
            <w:shd w:val="clear" w:color="auto" w:fill="C6D9F1" w:themeFill="text2" w:themeFillTint="33"/>
          </w:tcPr>
          <w:p w14:paraId="4B248A24" w14:textId="77777777" w:rsidR="00194958" w:rsidRDefault="00194958" w:rsidP="00412C0A">
            <w:pPr>
              <w:spacing w:before="120" w:after="120"/>
              <w:rPr>
                <w:color w:val="000000" w:themeColor="text1"/>
              </w:rPr>
            </w:pPr>
            <w:r>
              <w:rPr>
                <w:color w:val="000000" w:themeColor="text1"/>
              </w:rPr>
              <w:t>Einspruch - diese Anforderung soll nicht aufgenommen werden!</w:t>
            </w:r>
          </w:p>
        </w:tc>
      </w:tr>
      <w:tr w:rsidR="00194958" w:rsidRPr="00412C0A" w14:paraId="67059B0B" w14:textId="77777777" w:rsidTr="00F60961">
        <w:tc>
          <w:tcPr>
            <w:tcW w:w="8340" w:type="dxa"/>
            <w:shd w:val="clear" w:color="auto" w:fill="FFFFFF" w:themeFill="background1"/>
          </w:tcPr>
          <w:p w14:paraId="16F59945" w14:textId="77777777" w:rsidR="00194958" w:rsidRDefault="00194958" w:rsidP="00412C0A">
            <w:pPr>
              <w:spacing w:before="120" w:after="120"/>
              <w:rPr>
                <w:color w:val="000000" w:themeColor="text1"/>
              </w:rPr>
            </w:pPr>
            <w:r>
              <w:rPr>
                <w:color w:val="000000" w:themeColor="text1"/>
              </w:rPr>
              <w:t>Begründung der Fachseite:</w:t>
            </w:r>
          </w:p>
        </w:tc>
      </w:tr>
    </w:tbl>
    <w:p w14:paraId="2D42DDF9" w14:textId="3ED23FCD" w:rsidR="00376A50" w:rsidRDefault="00376A50" w:rsidP="00376A50">
      <w:pPr>
        <w:pStyle w:val="Aufzhlungeinfach"/>
        <w:numPr>
          <w:ilvl w:val="0"/>
          <w:numId w:val="0"/>
        </w:numPr>
        <w:spacing w:before="480" w:after="0" w:line="240" w:lineRule="auto"/>
        <w:ind w:left="714" w:hanging="357"/>
      </w:pPr>
    </w:p>
    <w:p w14:paraId="22E6697A" w14:textId="77777777" w:rsidR="004D293B" w:rsidRPr="00E126C7" w:rsidRDefault="004D293B" w:rsidP="00376A50">
      <w:pPr>
        <w:pStyle w:val="Aufzhlungeinfach"/>
        <w:numPr>
          <w:ilvl w:val="0"/>
          <w:numId w:val="0"/>
        </w:numPr>
        <w:spacing w:before="480" w:after="0" w:line="240" w:lineRule="auto"/>
        <w:ind w:left="714" w:hanging="357"/>
      </w:pPr>
    </w:p>
    <w:p w14:paraId="794A67AE" w14:textId="7BAFD544" w:rsidR="00376A50" w:rsidRDefault="00376A50" w:rsidP="0024150A">
      <w:pPr>
        <w:pStyle w:val="berschrift2"/>
      </w:pPr>
      <w:bookmarkStart w:id="64" w:name="A3"/>
      <w:bookmarkStart w:id="65" w:name="_Toc91842638"/>
      <w:bookmarkStart w:id="66" w:name="_Toc92918187"/>
      <w:bookmarkEnd w:id="64"/>
      <w:r>
        <w:t xml:space="preserve">Einrichtung von Zugriffsberechtigungen auf Verzeichnisdienste </w:t>
      </w:r>
      <w:r w:rsidR="00BD6AA2">
        <w:t xml:space="preserve">(B) </w:t>
      </w:r>
      <w:r>
        <w:t>[A3]</w:t>
      </w:r>
      <w:bookmarkEnd w:id="65"/>
      <w:bookmarkEnd w:id="66"/>
    </w:p>
    <w:p w14:paraId="36787054" w14:textId="77777777" w:rsidR="00376A50" w:rsidRPr="00CC02C2" w:rsidRDefault="00376A50" w:rsidP="00376A50">
      <w:pPr>
        <w:suppressAutoHyphens/>
        <w:spacing w:after="240"/>
        <w:ind w:left="720"/>
        <w:rPr>
          <w:color w:val="000000" w:themeColor="text1"/>
        </w:rPr>
      </w:pPr>
    </w:p>
    <w:p w14:paraId="457A1291" w14:textId="77777777" w:rsidR="00376A50" w:rsidRPr="0083049A" w:rsidRDefault="00376A50" w:rsidP="00376A50">
      <w:pPr>
        <w:pStyle w:val="Listenabsatz"/>
        <w:numPr>
          <w:ilvl w:val="0"/>
          <w:numId w:val="11"/>
        </w:numPr>
        <w:spacing w:after="0"/>
        <w:ind w:left="709" w:hanging="709"/>
      </w:pPr>
      <w:bookmarkStart w:id="67" w:name="A3a1"/>
      <w:bookmarkEnd w:id="67"/>
      <w:r>
        <w:t>Die administrativen Aufgaben für die Administration des Verzeichnisdienstes selbst sowie für die eigentliche Verwaltung der Daten MÜSSEN strikt getrennt werden.</w:t>
      </w:r>
    </w:p>
    <w:p w14:paraId="77272C86" w14:textId="77777777" w:rsidR="00376A50" w:rsidRDefault="00376A50" w:rsidP="00376A50">
      <w:pPr>
        <w:pStyle w:val="Listenabsatz"/>
        <w:spacing w:after="0"/>
      </w:pPr>
    </w:p>
    <w:p w14:paraId="34E40771"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AFE5025"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95569F7" w14:textId="685D595E" w:rsidR="00376A50" w:rsidRDefault="00376A50" w:rsidP="00ED71F9">
      <w:pPr>
        <w:pStyle w:val="Listenabsatz"/>
        <w:tabs>
          <w:tab w:val="left" w:pos="5689"/>
        </w:tabs>
        <w:spacing w:after="240"/>
        <w:rPr>
          <w:color w:val="FF0000"/>
        </w:rPr>
      </w:pPr>
      <w:r w:rsidRPr="00A85502">
        <w:rPr>
          <w:color w:val="FF0000"/>
        </w:rPr>
        <w:t xml:space="preserve">der </w:t>
      </w:r>
      <w:r w:rsidR="00412C0A">
        <w:rPr>
          <w:color w:val="FF0000"/>
        </w:rPr>
        <w:t>Kernaussage der BSI-Anforderung.</w:t>
      </w:r>
      <w:r w:rsidR="00ED71F9">
        <w:rPr>
          <w:color w:val="FF0000"/>
        </w:rPr>
        <w:tab/>
      </w:r>
    </w:p>
    <w:tbl>
      <w:tblPr>
        <w:tblStyle w:val="Tabellenraster"/>
        <w:tblW w:w="0" w:type="auto"/>
        <w:tblInd w:w="704" w:type="dxa"/>
        <w:tblLook w:val="04A0" w:firstRow="1" w:lastRow="0" w:firstColumn="1" w:lastColumn="0" w:noHBand="0" w:noVBand="1"/>
      </w:tblPr>
      <w:tblGrid>
        <w:gridCol w:w="8356"/>
      </w:tblGrid>
      <w:tr w:rsidR="00376A50" w:rsidRPr="005B4E23" w14:paraId="0EB354FE" w14:textId="77777777" w:rsidTr="00586374">
        <w:trPr>
          <w:trHeight w:val="205"/>
        </w:trPr>
        <w:tc>
          <w:tcPr>
            <w:tcW w:w="8356" w:type="dxa"/>
            <w:shd w:val="clear" w:color="auto" w:fill="D6E3BC" w:themeFill="accent3" w:themeFillTint="66"/>
          </w:tcPr>
          <w:p w14:paraId="5CCF105B" w14:textId="2C978D3B" w:rsidR="00376A50" w:rsidRPr="005B4E23" w:rsidRDefault="00412C0A" w:rsidP="00586374">
            <w:pPr>
              <w:suppressAutoHyphens/>
              <w:spacing w:before="120" w:after="120"/>
            </w:pPr>
            <w:r>
              <w:t>Umsetzung: JA / TEILWEISE / NEIN / ENTBEHRLICH</w:t>
            </w:r>
          </w:p>
        </w:tc>
      </w:tr>
      <w:tr w:rsidR="00376A50" w:rsidRPr="00CC02C2" w14:paraId="23B067A7" w14:textId="77777777" w:rsidTr="00586374">
        <w:tc>
          <w:tcPr>
            <w:tcW w:w="8356" w:type="dxa"/>
          </w:tcPr>
          <w:p w14:paraId="10D05743" w14:textId="77777777" w:rsidR="00376A50" w:rsidRPr="00CC02C2" w:rsidRDefault="00376A50" w:rsidP="00586374">
            <w:pPr>
              <w:suppressAutoHyphens/>
              <w:spacing w:before="120" w:after="120"/>
              <w:rPr>
                <w:color w:val="000000" w:themeColor="text1"/>
              </w:rPr>
            </w:pPr>
            <w:bookmarkStart w:id="68" w:name="A3u1"/>
            <w:bookmarkEnd w:id="68"/>
            <w:r>
              <w:rPr>
                <w:color w:val="000000" w:themeColor="text1"/>
              </w:rPr>
              <w:t>Ihr Umsetzungsstand</w:t>
            </w:r>
          </w:p>
        </w:tc>
      </w:tr>
    </w:tbl>
    <w:p w14:paraId="418541FE"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B4B47D4" w14:textId="77777777" w:rsidTr="00586374">
        <w:tc>
          <w:tcPr>
            <w:tcW w:w="8340" w:type="dxa"/>
            <w:tcBorders>
              <w:bottom w:val="single" w:sz="4" w:space="0" w:color="auto"/>
            </w:tcBorders>
            <w:shd w:val="clear" w:color="auto" w:fill="C6D9F1" w:themeFill="text2" w:themeFillTint="33"/>
          </w:tcPr>
          <w:p w14:paraId="30417C53"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6FD69F8" w14:textId="77777777" w:rsidTr="00586374">
        <w:tc>
          <w:tcPr>
            <w:tcW w:w="8340" w:type="dxa"/>
            <w:shd w:val="clear" w:color="auto" w:fill="FFFFFF" w:themeFill="background1"/>
          </w:tcPr>
          <w:p w14:paraId="720F7B63" w14:textId="77777777" w:rsidR="00376A50" w:rsidRDefault="00376A50" w:rsidP="00412C0A">
            <w:pPr>
              <w:spacing w:before="120" w:after="120"/>
              <w:rPr>
                <w:color w:val="000000" w:themeColor="text1"/>
              </w:rPr>
            </w:pPr>
            <w:r>
              <w:rPr>
                <w:color w:val="000000" w:themeColor="text1"/>
              </w:rPr>
              <w:t>Begründung der Fachseite:</w:t>
            </w:r>
          </w:p>
        </w:tc>
      </w:tr>
    </w:tbl>
    <w:p w14:paraId="52D7233D" w14:textId="77777777" w:rsidR="00376A50" w:rsidRPr="00CC02C2" w:rsidRDefault="00376A50" w:rsidP="00376A50">
      <w:pPr>
        <w:suppressAutoHyphens/>
        <w:spacing w:after="240"/>
        <w:ind w:left="720"/>
        <w:rPr>
          <w:color w:val="000000" w:themeColor="text1"/>
        </w:rPr>
      </w:pPr>
    </w:p>
    <w:p w14:paraId="226FB454" w14:textId="78FAEAA0" w:rsidR="00376A50" w:rsidRPr="0083049A" w:rsidRDefault="00376A50" w:rsidP="00376A50">
      <w:pPr>
        <w:pStyle w:val="Listenabsatz"/>
        <w:numPr>
          <w:ilvl w:val="0"/>
          <w:numId w:val="11"/>
        </w:numPr>
        <w:spacing w:after="0"/>
        <w:ind w:left="709" w:hanging="709"/>
      </w:pPr>
      <w:bookmarkStart w:id="69" w:name="A3a2"/>
      <w:bookmarkEnd w:id="69"/>
      <w:r>
        <w:t xml:space="preserve">Die administrativen Tätigkeiten </w:t>
      </w:r>
      <w:r w:rsidR="00A42342">
        <w:t xml:space="preserve">MÜSSEN </w:t>
      </w:r>
      <w:r>
        <w:t xml:space="preserve">so delegiert werden, dass </w:t>
      </w:r>
      <w:r w:rsidR="00821F41">
        <w:t xml:space="preserve">Sie </w:t>
      </w:r>
      <w:r>
        <w:t xml:space="preserve">sich möglichst </w:t>
      </w:r>
      <w:r w:rsidR="00821F41">
        <w:t>nicht überschneiden</w:t>
      </w:r>
      <w:r>
        <w:t>.</w:t>
      </w:r>
    </w:p>
    <w:p w14:paraId="3265B3D6" w14:textId="77777777" w:rsidR="00376A50" w:rsidRDefault="00376A50" w:rsidP="00376A50">
      <w:pPr>
        <w:pStyle w:val="Listenabsatz"/>
        <w:spacing w:after="0"/>
      </w:pPr>
    </w:p>
    <w:p w14:paraId="02B0F0DD"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914F2C6"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B28162" w14:textId="3C68EB0A"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04836C28" w14:textId="77777777" w:rsidTr="00586374">
        <w:trPr>
          <w:trHeight w:val="205"/>
        </w:trPr>
        <w:tc>
          <w:tcPr>
            <w:tcW w:w="8356" w:type="dxa"/>
            <w:shd w:val="clear" w:color="auto" w:fill="D6E3BC" w:themeFill="accent3" w:themeFillTint="66"/>
          </w:tcPr>
          <w:p w14:paraId="421A42DA" w14:textId="404D4268" w:rsidR="00376A50" w:rsidRPr="005B4E23" w:rsidRDefault="00412C0A" w:rsidP="00586374">
            <w:pPr>
              <w:suppressAutoHyphens/>
              <w:spacing w:before="120" w:after="120"/>
            </w:pPr>
            <w:r>
              <w:t>Umsetzung: JA / TEILWEISE / NEIN / ENTBEHRLICH</w:t>
            </w:r>
          </w:p>
        </w:tc>
      </w:tr>
      <w:tr w:rsidR="00376A50" w:rsidRPr="00CC02C2" w14:paraId="5D43B37E" w14:textId="77777777" w:rsidTr="00586374">
        <w:tc>
          <w:tcPr>
            <w:tcW w:w="8356" w:type="dxa"/>
          </w:tcPr>
          <w:p w14:paraId="40D8EE88" w14:textId="77777777" w:rsidR="00376A50" w:rsidRPr="00CC02C2" w:rsidRDefault="00376A50" w:rsidP="00586374">
            <w:pPr>
              <w:suppressAutoHyphens/>
              <w:spacing w:before="120" w:after="120"/>
              <w:rPr>
                <w:color w:val="000000" w:themeColor="text1"/>
              </w:rPr>
            </w:pPr>
            <w:bookmarkStart w:id="70" w:name="A3u2"/>
            <w:bookmarkEnd w:id="70"/>
            <w:r>
              <w:rPr>
                <w:color w:val="000000" w:themeColor="text1"/>
              </w:rPr>
              <w:t>Ihr Umsetzungsstand</w:t>
            </w:r>
          </w:p>
        </w:tc>
      </w:tr>
    </w:tbl>
    <w:p w14:paraId="0949CBAF"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78D74FE9" w14:textId="77777777" w:rsidTr="00586374">
        <w:tc>
          <w:tcPr>
            <w:tcW w:w="8340" w:type="dxa"/>
            <w:tcBorders>
              <w:bottom w:val="single" w:sz="4" w:space="0" w:color="auto"/>
            </w:tcBorders>
            <w:shd w:val="clear" w:color="auto" w:fill="C6D9F1" w:themeFill="text2" w:themeFillTint="33"/>
          </w:tcPr>
          <w:p w14:paraId="6F17A30E"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F04E756" w14:textId="77777777" w:rsidTr="00586374">
        <w:tc>
          <w:tcPr>
            <w:tcW w:w="8340" w:type="dxa"/>
            <w:shd w:val="clear" w:color="auto" w:fill="FFFFFF" w:themeFill="background1"/>
          </w:tcPr>
          <w:p w14:paraId="77219959" w14:textId="77777777" w:rsidR="00376A50" w:rsidRDefault="00376A50" w:rsidP="00412C0A">
            <w:pPr>
              <w:spacing w:before="120" w:after="120"/>
              <w:rPr>
                <w:color w:val="000000" w:themeColor="text1"/>
              </w:rPr>
            </w:pPr>
            <w:r>
              <w:rPr>
                <w:color w:val="000000" w:themeColor="text1"/>
              </w:rPr>
              <w:t>Begründung der Fachseite:</w:t>
            </w:r>
          </w:p>
        </w:tc>
      </w:tr>
    </w:tbl>
    <w:p w14:paraId="5A2BBFC2" w14:textId="77777777" w:rsidR="00376A50" w:rsidRPr="00CC02C2" w:rsidRDefault="00376A50" w:rsidP="00376A50">
      <w:pPr>
        <w:suppressAutoHyphens/>
        <w:spacing w:after="240"/>
        <w:ind w:left="720"/>
        <w:rPr>
          <w:color w:val="000000" w:themeColor="text1"/>
        </w:rPr>
      </w:pPr>
    </w:p>
    <w:p w14:paraId="4CC8BBD0" w14:textId="06084E75" w:rsidR="00376A50" w:rsidRDefault="0056533B" w:rsidP="00D76078">
      <w:pPr>
        <w:pStyle w:val="Listenabsatz"/>
        <w:numPr>
          <w:ilvl w:val="0"/>
          <w:numId w:val="11"/>
        </w:numPr>
        <w:spacing w:after="0"/>
        <w:ind w:left="709" w:hanging="709"/>
      </w:pPr>
      <w:bookmarkStart w:id="71" w:name="A3a3"/>
      <w:bookmarkEnd w:id="71"/>
      <w:r>
        <w:t>Alle administrativen Aufgabenbereiche und Berechtigungen MÜSSEN ausreichend dokumentiert werden</w:t>
      </w:r>
      <w:r>
        <w:t>.</w:t>
      </w:r>
    </w:p>
    <w:p w14:paraId="68262FE3" w14:textId="77777777" w:rsidR="0056533B" w:rsidRDefault="0056533B" w:rsidP="0056533B">
      <w:pPr>
        <w:pStyle w:val="Listenabsatz"/>
        <w:spacing w:after="0"/>
      </w:pPr>
    </w:p>
    <w:p w14:paraId="4BD9EC16"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0242D373"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B692E1" w14:textId="49BB4802"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473CFCD5" w14:textId="77777777" w:rsidTr="00586374">
        <w:trPr>
          <w:trHeight w:val="205"/>
        </w:trPr>
        <w:tc>
          <w:tcPr>
            <w:tcW w:w="8356" w:type="dxa"/>
            <w:shd w:val="clear" w:color="auto" w:fill="D6E3BC" w:themeFill="accent3" w:themeFillTint="66"/>
          </w:tcPr>
          <w:p w14:paraId="6F2DB31B" w14:textId="7092533A" w:rsidR="00376A50" w:rsidRPr="005B4E23" w:rsidRDefault="00412C0A" w:rsidP="00586374">
            <w:pPr>
              <w:suppressAutoHyphens/>
              <w:spacing w:before="120" w:after="120"/>
            </w:pPr>
            <w:r>
              <w:t>Umsetzung: JA / TEILWEISE / NEIN / ENTBEHRLICH</w:t>
            </w:r>
          </w:p>
        </w:tc>
      </w:tr>
      <w:tr w:rsidR="00376A50" w:rsidRPr="00CC02C2" w14:paraId="18A72177" w14:textId="77777777" w:rsidTr="00586374">
        <w:tc>
          <w:tcPr>
            <w:tcW w:w="8356" w:type="dxa"/>
          </w:tcPr>
          <w:p w14:paraId="09BC521F" w14:textId="77777777" w:rsidR="00376A50" w:rsidRPr="00CC02C2" w:rsidRDefault="00376A50" w:rsidP="00586374">
            <w:pPr>
              <w:suppressAutoHyphens/>
              <w:spacing w:before="120" w:after="120"/>
              <w:rPr>
                <w:color w:val="000000" w:themeColor="text1"/>
              </w:rPr>
            </w:pPr>
            <w:bookmarkStart w:id="72" w:name="A3u3"/>
            <w:bookmarkEnd w:id="72"/>
            <w:r>
              <w:rPr>
                <w:color w:val="000000" w:themeColor="text1"/>
              </w:rPr>
              <w:t>Ihr Umsetzungsstand</w:t>
            </w:r>
          </w:p>
        </w:tc>
      </w:tr>
    </w:tbl>
    <w:p w14:paraId="5EBBA087"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A4A3DD9" w14:textId="77777777" w:rsidTr="00586374">
        <w:tc>
          <w:tcPr>
            <w:tcW w:w="8340" w:type="dxa"/>
            <w:tcBorders>
              <w:bottom w:val="single" w:sz="4" w:space="0" w:color="auto"/>
            </w:tcBorders>
            <w:shd w:val="clear" w:color="auto" w:fill="C6D9F1" w:themeFill="text2" w:themeFillTint="33"/>
          </w:tcPr>
          <w:p w14:paraId="5F0A5420"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38457892" w14:textId="77777777" w:rsidTr="00586374">
        <w:tc>
          <w:tcPr>
            <w:tcW w:w="8340" w:type="dxa"/>
            <w:shd w:val="clear" w:color="auto" w:fill="FFFFFF" w:themeFill="background1"/>
          </w:tcPr>
          <w:p w14:paraId="7D3368B9" w14:textId="77777777" w:rsidR="00376A50" w:rsidRDefault="00376A50" w:rsidP="00412C0A">
            <w:pPr>
              <w:spacing w:before="120" w:after="120"/>
              <w:rPr>
                <w:color w:val="000000" w:themeColor="text1"/>
              </w:rPr>
            </w:pPr>
            <w:r>
              <w:rPr>
                <w:color w:val="000000" w:themeColor="text1"/>
              </w:rPr>
              <w:t>Begründung der Fachseite:</w:t>
            </w:r>
          </w:p>
        </w:tc>
      </w:tr>
    </w:tbl>
    <w:p w14:paraId="5C2F3A26" w14:textId="77777777" w:rsidR="00376A50" w:rsidRPr="00CC02C2" w:rsidRDefault="00376A50" w:rsidP="00376A50">
      <w:pPr>
        <w:suppressAutoHyphens/>
        <w:spacing w:after="240"/>
        <w:ind w:left="720"/>
        <w:rPr>
          <w:color w:val="000000" w:themeColor="text1"/>
        </w:rPr>
      </w:pPr>
    </w:p>
    <w:p w14:paraId="1AD6BE17" w14:textId="77777777" w:rsidR="00376A50" w:rsidRPr="0083049A" w:rsidRDefault="00376A50" w:rsidP="00376A50">
      <w:pPr>
        <w:pStyle w:val="Listenabsatz"/>
        <w:numPr>
          <w:ilvl w:val="0"/>
          <w:numId w:val="11"/>
        </w:numPr>
        <w:spacing w:after="0"/>
        <w:ind w:left="709" w:hanging="709"/>
      </w:pPr>
      <w:bookmarkStart w:id="73" w:name="A3a4"/>
      <w:bookmarkEnd w:id="73"/>
      <w:r>
        <w:t>Die Zugriffsrechte der Benutzer- und Administratorengruppen MÜSSEN anhand der erstellten Sicherheitsrichtlinie konfiguriert und umgesetzt werden.</w:t>
      </w:r>
    </w:p>
    <w:p w14:paraId="3B473C9E" w14:textId="77777777" w:rsidR="00376A50" w:rsidRDefault="00376A50" w:rsidP="00376A50">
      <w:pPr>
        <w:pStyle w:val="Listenabsatz"/>
        <w:spacing w:after="0"/>
      </w:pPr>
    </w:p>
    <w:p w14:paraId="36ED3F1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4699DF9F"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24AC2F" w14:textId="42A423A4"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3BB0803D" w14:textId="77777777" w:rsidTr="00586374">
        <w:trPr>
          <w:trHeight w:val="205"/>
        </w:trPr>
        <w:tc>
          <w:tcPr>
            <w:tcW w:w="8356" w:type="dxa"/>
            <w:shd w:val="clear" w:color="auto" w:fill="D6E3BC" w:themeFill="accent3" w:themeFillTint="66"/>
          </w:tcPr>
          <w:p w14:paraId="51EE3D3F" w14:textId="7D5DF5BB" w:rsidR="00376A50" w:rsidRPr="005B4E23" w:rsidRDefault="00412C0A" w:rsidP="00586374">
            <w:pPr>
              <w:suppressAutoHyphens/>
              <w:spacing w:before="120" w:after="120"/>
            </w:pPr>
            <w:r>
              <w:t>Umsetzung: JA / TEILWEISE / NEIN / ENTBEHRLICH</w:t>
            </w:r>
          </w:p>
        </w:tc>
      </w:tr>
      <w:tr w:rsidR="00376A50" w:rsidRPr="00CC02C2" w14:paraId="6284CFA7" w14:textId="77777777" w:rsidTr="00586374">
        <w:tc>
          <w:tcPr>
            <w:tcW w:w="8356" w:type="dxa"/>
          </w:tcPr>
          <w:p w14:paraId="7D3482A4" w14:textId="77777777" w:rsidR="00376A50" w:rsidRPr="00CC02C2" w:rsidRDefault="00376A50" w:rsidP="00586374">
            <w:pPr>
              <w:suppressAutoHyphens/>
              <w:spacing w:before="120" w:after="120"/>
              <w:rPr>
                <w:color w:val="000000" w:themeColor="text1"/>
              </w:rPr>
            </w:pPr>
            <w:bookmarkStart w:id="74" w:name="A3u4"/>
            <w:bookmarkEnd w:id="74"/>
            <w:r>
              <w:rPr>
                <w:color w:val="000000" w:themeColor="text1"/>
              </w:rPr>
              <w:t>Ihr Umsetzungsstand</w:t>
            </w:r>
          </w:p>
        </w:tc>
      </w:tr>
    </w:tbl>
    <w:p w14:paraId="1C1F2019" w14:textId="45FCC72B" w:rsidR="00376A50" w:rsidRDefault="00376A50" w:rsidP="00376A50">
      <w:pPr>
        <w:suppressAutoHyphens/>
        <w:spacing w:after="0" w:line="240" w:lineRule="auto"/>
        <w:ind w:left="720"/>
        <w:rPr>
          <w:color w:val="000000" w:themeColor="text1"/>
        </w:rPr>
      </w:pPr>
    </w:p>
    <w:p w14:paraId="0D719903" w14:textId="77777777" w:rsidR="0056533B" w:rsidRDefault="0056533B"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1D55593" w14:textId="77777777" w:rsidTr="00586374">
        <w:tc>
          <w:tcPr>
            <w:tcW w:w="8340" w:type="dxa"/>
            <w:tcBorders>
              <w:bottom w:val="single" w:sz="4" w:space="0" w:color="auto"/>
            </w:tcBorders>
            <w:shd w:val="clear" w:color="auto" w:fill="C6D9F1" w:themeFill="text2" w:themeFillTint="33"/>
          </w:tcPr>
          <w:p w14:paraId="711F1E2B"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15CBFB1" w14:textId="77777777" w:rsidTr="00586374">
        <w:tc>
          <w:tcPr>
            <w:tcW w:w="8340" w:type="dxa"/>
            <w:shd w:val="clear" w:color="auto" w:fill="FFFFFF" w:themeFill="background1"/>
          </w:tcPr>
          <w:p w14:paraId="0040CF48" w14:textId="77777777" w:rsidR="00376A50" w:rsidRDefault="00376A50" w:rsidP="00412C0A">
            <w:pPr>
              <w:spacing w:before="120" w:after="120"/>
              <w:rPr>
                <w:color w:val="000000" w:themeColor="text1"/>
              </w:rPr>
            </w:pPr>
            <w:r>
              <w:rPr>
                <w:color w:val="000000" w:themeColor="text1"/>
              </w:rPr>
              <w:t>Begründung der Fachseite:</w:t>
            </w:r>
          </w:p>
        </w:tc>
      </w:tr>
    </w:tbl>
    <w:p w14:paraId="6E32CE87" w14:textId="77777777" w:rsidR="00376A50" w:rsidRPr="00CC02C2" w:rsidRDefault="00376A50" w:rsidP="00376A50">
      <w:pPr>
        <w:suppressAutoHyphens/>
        <w:spacing w:after="240"/>
        <w:ind w:left="720"/>
        <w:rPr>
          <w:color w:val="000000" w:themeColor="text1"/>
        </w:rPr>
      </w:pPr>
    </w:p>
    <w:p w14:paraId="2E2A087B" w14:textId="425A83E6" w:rsidR="00376A50" w:rsidRPr="0083049A" w:rsidRDefault="00376A50" w:rsidP="00376A50">
      <w:pPr>
        <w:pStyle w:val="Listenabsatz"/>
        <w:numPr>
          <w:ilvl w:val="0"/>
          <w:numId w:val="11"/>
        </w:numPr>
        <w:spacing w:after="0"/>
        <w:ind w:left="709" w:hanging="709"/>
      </w:pPr>
      <w:bookmarkStart w:id="75" w:name="A3a5"/>
      <w:bookmarkEnd w:id="75"/>
      <w:r>
        <w:t>Bei einer eventuellen Zusammenführung mehrerer Verzeichnisdienst</w:t>
      </w:r>
      <w:r w:rsidR="0056533B">
        <w:t>b</w:t>
      </w:r>
      <w:r>
        <w:t xml:space="preserve">äume </w:t>
      </w:r>
      <w:r w:rsidR="0056533B">
        <w:br/>
      </w:r>
      <w:r>
        <w:t>MÜSSEN die resultierenden effektiven Rechte kontrolliert werden.</w:t>
      </w:r>
    </w:p>
    <w:p w14:paraId="1D941ED8" w14:textId="77777777" w:rsidR="00376A50" w:rsidRDefault="00376A50" w:rsidP="00376A50">
      <w:pPr>
        <w:pStyle w:val="Listenabsatz"/>
        <w:spacing w:after="0"/>
      </w:pPr>
    </w:p>
    <w:p w14:paraId="566FF4DF"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011F5E4"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12EE5D" w14:textId="23F5EA68"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55FD9B37" w14:textId="77777777" w:rsidTr="00586374">
        <w:trPr>
          <w:trHeight w:val="205"/>
        </w:trPr>
        <w:tc>
          <w:tcPr>
            <w:tcW w:w="8356" w:type="dxa"/>
            <w:shd w:val="clear" w:color="auto" w:fill="D6E3BC" w:themeFill="accent3" w:themeFillTint="66"/>
          </w:tcPr>
          <w:p w14:paraId="2D4F4B04" w14:textId="269AC604" w:rsidR="00376A50" w:rsidRPr="005B4E23" w:rsidRDefault="00412C0A" w:rsidP="00586374">
            <w:pPr>
              <w:suppressAutoHyphens/>
              <w:spacing w:before="120" w:after="120"/>
            </w:pPr>
            <w:r>
              <w:t>Umsetzung: JA / TEILWEISE / NEIN / ENTBEHRLICH</w:t>
            </w:r>
          </w:p>
        </w:tc>
      </w:tr>
      <w:tr w:rsidR="00376A50" w:rsidRPr="00CC02C2" w14:paraId="76E4826F" w14:textId="77777777" w:rsidTr="00586374">
        <w:tc>
          <w:tcPr>
            <w:tcW w:w="8356" w:type="dxa"/>
          </w:tcPr>
          <w:p w14:paraId="7D3860BF" w14:textId="77777777" w:rsidR="00376A50" w:rsidRPr="00CC02C2" w:rsidRDefault="00376A50" w:rsidP="00586374">
            <w:pPr>
              <w:suppressAutoHyphens/>
              <w:spacing w:before="120" w:after="120"/>
              <w:rPr>
                <w:color w:val="000000" w:themeColor="text1"/>
              </w:rPr>
            </w:pPr>
            <w:bookmarkStart w:id="76" w:name="A3u5"/>
            <w:bookmarkEnd w:id="76"/>
            <w:r>
              <w:rPr>
                <w:color w:val="000000" w:themeColor="text1"/>
              </w:rPr>
              <w:t>Ihr Umsetzungsstand</w:t>
            </w:r>
          </w:p>
        </w:tc>
      </w:tr>
    </w:tbl>
    <w:p w14:paraId="376CD0B0"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563E304" w14:textId="77777777" w:rsidTr="00586374">
        <w:tc>
          <w:tcPr>
            <w:tcW w:w="8340" w:type="dxa"/>
            <w:tcBorders>
              <w:bottom w:val="single" w:sz="4" w:space="0" w:color="auto"/>
            </w:tcBorders>
            <w:shd w:val="clear" w:color="auto" w:fill="C6D9F1" w:themeFill="text2" w:themeFillTint="33"/>
          </w:tcPr>
          <w:p w14:paraId="648ECD39"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5560DD1" w14:textId="77777777" w:rsidTr="00586374">
        <w:tc>
          <w:tcPr>
            <w:tcW w:w="8340" w:type="dxa"/>
            <w:shd w:val="clear" w:color="auto" w:fill="FFFFFF" w:themeFill="background1"/>
          </w:tcPr>
          <w:p w14:paraId="7408EC16" w14:textId="77777777" w:rsidR="00376A50" w:rsidRDefault="00376A50" w:rsidP="00412C0A">
            <w:pPr>
              <w:spacing w:before="120" w:after="120"/>
              <w:rPr>
                <w:color w:val="000000" w:themeColor="text1"/>
              </w:rPr>
            </w:pPr>
            <w:r>
              <w:rPr>
                <w:color w:val="000000" w:themeColor="text1"/>
              </w:rPr>
              <w:t>Begründung der Fachseite:</w:t>
            </w:r>
          </w:p>
        </w:tc>
      </w:tr>
    </w:tbl>
    <w:p w14:paraId="215CCE4A" w14:textId="77777777" w:rsidR="00376A50" w:rsidRPr="00E126C7" w:rsidRDefault="00376A50" w:rsidP="00376A50">
      <w:pPr>
        <w:pStyle w:val="Aufzhlungeinfach"/>
        <w:numPr>
          <w:ilvl w:val="0"/>
          <w:numId w:val="0"/>
        </w:numPr>
        <w:spacing w:before="480" w:after="0" w:line="240" w:lineRule="auto"/>
        <w:ind w:left="714" w:hanging="357"/>
      </w:pPr>
    </w:p>
    <w:p w14:paraId="0062ABAD" w14:textId="04D2FB3D" w:rsidR="00376A50" w:rsidRDefault="00376A50" w:rsidP="0024150A">
      <w:pPr>
        <w:pStyle w:val="berschrift2"/>
      </w:pPr>
      <w:bookmarkStart w:id="77" w:name="A4"/>
      <w:bookmarkStart w:id="78" w:name="_Toc91842639"/>
      <w:bookmarkStart w:id="79" w:name="_Toc92918188"/>
      <w:bookmarkEnd w:id="77"/>
      <w:r>
        <w:t xml:space="preserve">Sichere Installation von Verzeichnisdiensten </w:t>
      </w:r>
      <w:r w:rsidR="00BD6AA2">
        <w:t xml:space="preserve">(B) </w:t>
      </w:r>
      <w:r w:rsidR="00BD6AA2">
        <w:t>[</w:t>
      </w:r>
      <w:r>
        <w:t>A4]</w:t>
      </w:r>
      <w:bookmarkEnd w:id="78"/>
      <w:bookmarkEnd w:id="79"/>
    </w:p>
    <w:p w14:paraId="6460C790" w14:textId="77777777" w:rsidR="00376A50" w:rsidRPr="00CC02C2" w:rsidRDefault="00376A50" w:rsidP="00376A50">
      <w:pPr>
        <w:suppressAutoHyphens/>
        <w:spacing w:after="240"/>
        <w:ind w:left="720"/>
        <w:rPr>
          <w:color w:val="000000" w:themeColor="text1"/>
        </w:rPr>
      </w:pPr>
    </w:p>
    <w:p w14:paraId="6FD4D699" w14:textId="77777777" w:rsidR="00376A50" w:rsidRPr="0083049A" w:rsidRDefault="00376A50" w:rsidP="00376A50">
      <w:pPr>
        <w:pStyle w:val="Listenabsatz"/>
        <w:numPr>
          <w:ilvl w:val="0"/>
          <w:numId w:val="11"/>
        </w:numPr>
        <w:spacing w:after="0"/>
        <w:ind w:left="709" w:hanging="709"/>
      </w:pPr>
      <w:bookmarkStart w:id="80" w:name="A4a1"/>
      <w:bookmarkEnd w:id="80"/>
      <w:r>
        <w:t>Es MUSS ein Konzept für die Installation erstellt werden, nach dem Administrations- und Zugriffsberechtigungen bereits bei der Installation des Verzeichnisdienstes konfiguriert werden.</w:t>
      </w:r>
    </w:p>
    <w:p w14:paraId="53399A66" w14:textId="77777777" w:rsidR="00376A50" w:rsidRDefault="00376A50" w:rsidP="00376A50">
      <w:pPr>
        <w:pStyle w:val="Listenabsatz"/>
        <w:spacing w:after="0"/>
      </w:pPr>
    </w:p>
    <w:p w14:paraId="63E52DC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6A19BBED"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4B595F" w14:textId="0A34902F"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7979CF29" w14:textId="77777777" w:rsidTr="00586374">
        <w:trPr>
          <w:trHeight w:val="205"/>
        </w:trPr>
        <w:tc>
          <w:tcPr>
            <w:tcW w:w="8356" w:type="dxa"/>
            <w:shd w:val="clear" w:color="auto" w:fill="D6E3BC" w:themeFill="accent3" w:themeFillTint="66"/>
          </w:tcPr>
          <w:p w14:paraId="7DB08F63" w14:textId="364E2AA4" w:rsidR="00376A50" w:rsidRPr="005B4E23" w:rsidRDefault="00412C0A" w:rsidP="00586374">
            <w:pPr>
              <w:suppressAutoHyphens/>
              <w:spacing w:before="120" w:after="120"/>
            </w:pPr>
            <w:r>
              <w:t>Umsetzung: JA / TEILWEISE / NEIN / ENTBEHRLICH</w:t>
            </w:r>
          </w:p>
        </w:tc>
      </w:tr>
      <w:tr w:rsidR="00376A50" w:rsidRPr="00CC02C2" w14:paraId="041135D7" w14:textId="77777777" w:rsidTr="00586374">
        <w:tc>
          <w:tcPr>
            <w:tcW w:w="8356" w:type="dxa"/>
          </w:tcPr>
          <w:p w14:paraId="510D3E05" w14:textId="77777777" w:rsidR="00376A50" w:rsidRPr="00CC02C2" w:rsidRDefault="00376A50" w:rsidP="00586374">
            <w:pPr>
              <w:suppressAutoHyphens/>
              <w:spacing w:before="120" w:after="120"/>
              <w:rPr>
                <w:color w:val="000000" w:themeColor="text1"/>
              </w:rPr>
            </w:pPr>
            <w:bookmarkStart w:id="81" w:name="A4u1"/>
            <w:bookmarkEnd w:id="81"/>
            <w:r>
              <w:rPr>
                <w:color w:val="000000" w:themeColor="text1"/>
              </w:rPr>
              <w:t>Ihr Umsetzungsstand</w:t>
            </w:r>
          </w:p>
        </w:tc>
      </w:tr>
    </w:tbl>
    <w:p w14:paraId="234B1B6D"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12F2D5E7" w14:textId="77777777" w:rsidTr="00586374">
        <w:tc>
          <w:tcPr>
            <w:tcW w:w="8340" w:type="dxa"/>
            <w:tcBorders>
              <w:bottom w:val="single" w:sz="4" w:space="0" w:color="auto"/>
            </w:tcBorders>
            <w:shd w:val="clear" w:color="auto" w:fill="C6D9F1" w:themeFill="text2" w:themeFillTint="33"/>
          </w:tcPr>
          <w:p w14:paraId="1367DF6B"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6E2FFD8" w14:textId="77777777" w:rsidTr="00586374">
        <w:tc>
          <w:tcPr>
            <w:tcW w:w="8340" w:type="dxa"/>
            <w:shd w:val="clear" w:color="auto" w:fill="FFFFFF" w:themeFill="background1"/>
          </w:tcPr>
          <w:p w14:paraId="0904C415" w14:textId="77777777" w:rsidR="00376A50" w:rsidRDefault="00376A50" w:rsidP="00412C0A">
            <w:pPr>
              <w:spacing w:before="120" w:after="120"/>
              <w:rPr>
                <w:color w:val="000000" w:themeColor="text1"/>
              </w:rPr>
            </w:pPr>
            <w:r>
              <w:rPr>
                <w:color w:val="000000" w:themeColor="text1"/>
              </w:rPr>
              <w:t>Begründung der Fachseite:</w:t>
            </w:r>
          </w:p>
        </w:tc>
      </w:tr>
    </w:tbl>
    <w:p w14:paraId="7E3C8F6C" w14:textId="594FE24B" w:rsidR="00376A50" w:rsidRDefault="00376A50" w:rsidP="0024150A">
      <w:pPr>
        <w:pStyle w:val="berschrift2"/>
      </w:pPr>
      <w:bookmarkStart w:id="82" w:name="A5"/>
      <w:bookmarkStart w:id="83" w:name="_Toc91842640"/>
      <w:bookmarkStart w:id="84" w:name="_Toc92918189"/>
      <w:bookmarkEnd w:id="82"/>
      <w:r>
        <w:t xml:space="preserve">Sichere Konfiguration und Konfigurationsänderungen von </w:t>
      </w:r>
      <w:r w:rsidR="00E61BE2">
        <w:br/>
      </w:r>
      <w:r>
        <w:t xml:space="preserve">Verzeichnisdiensten </w:t>
      </w:r>
      <w:r w:rsidR="00BD6AA2">
        <w:t xml:space="preserve">(B) </w:t>
      </w:r>
      <w:r>
        <w:t>[A5]</w:t>
      </w:r>
      <w:bookmarkEnd w:id="83"/>
      <w:bookmarkEnd w:id="84"/>
    </w:p>
    <w:p w14:paraId="7457213C" w14:textId="77777777" w:rsidR="00376A50" w:rsidRPr="00CC02C2" w:rsidRDefault="00376A50" w:rsidP="00376A50">
      <w:pPr>
        <w:suppressAutoHyphens/>
        <w:spacing w:after="240"/>
        <w:ind w:left="720"/>
        <w:rPr>
          <w:color w:val="000000" w:themeColor="text1"/>
        </w:rPr>
      </w:pPr>
    </w:p>
    <w:p w14:paraId="4DA2F681" w14:textId="77777777" w:rsidR="00376A50" w:rsidRPr="0083049A" w:rsidRDefault="00376A50" w:rsidP="00376A50">
      <w:pPr>
        <w:pStyle w:val="Listenabsatz"/>
        <w:numPr>
          <w:ilvl w:val="0"/>
          <w:numId w:val="11"/>
        </w:numPr>
        <w:spacing w:after="0"/>
        <w:ind w:left="709" w:hanging="709"/>
      </w:pPr>
      <w:bookmarkStart w:id="85" w:name="A5a1"/>
      <w:bookmarkEnd w:id="85"/>
      <w:r>
        <w:t>Der Verzeichnisdienst MUSS sicher konfiguriert werden.</w:t>
      </w:r>
    </w:p>
    <w:p w14:paraId="7FD78881" w14:textId="77777777" w:rsidR="00376A50" w:rsidRDefault="00376A50" w:rsidP="00376A50">
      <w:pPr>
        <w:pStyle w:val="Listenabsatz"/>
        <w:spacing w:after="0"/>
      </w:pPr>
    </w:p>
    <w:p w14:paraId="0A9CAE4F"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37D7C07A"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FFCF80" w14:textId="1F569D12"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09CF655E" w14:textId="77777777" w:rsidTr="00586374">
        <w:trPr>
          <w:trHeight w:val="205"/>
        </w:trPr>
        <w:tc>
          <w:tcPr>
            <w:tcW w:w="8356" w:type="dxa"/>
            <w:shd w:val="clear" w:color="auto" w:fill="D6E3BC" w:themeFill="accent3" w:themeFillTint="66"/>
          </w:tcPr>
          <w:p w14:paraId="72C850C4" w14:textId="34C5C7B9" w:rsidR="00376A50" w:rsidRPr="005B4E23" w:rsidRDefault="00412C0A" w:rsidP="00586374">
            <w:pPr>
              <w:suppressAutoHyphens/>
              <w:spacing w:before="120" w:after="120"/>
            </w:pPr>
            <w:r>
              <w:t>Umsetzung: JA / TEILWEISE / NEIN / ENTBEHRLICH</w:t>
            </w:r>
          </w:p>
        </w:tc>
      </w:tr>
      <w:tr w:rsidR="00376A50" w:rsidRPr="00CC02C2" w14:paraId="1CB2400E" w14:textId="77777777" w:rsidTr="00586374">
        <w:tc>
          <w:tcPr>
            <w:tcW w:w="8356" w:type="dxa"/>
          </w:tcPr>
          <w:p w14:paraId="74708BDB" w14:textId="77777777" w:rsidR="00376A50" w:rsidRPr="00CC02C2" w:rsidRDefault="00376A50" w:rsidP="00586374">
            <w:pPr>
              <w:suppressAutoHyphens/>
              <w:spacing w:before="120" w:after="120"/>
              <w:rPr>
                <w:color w:val="000000" w:themeColor="text1"/>
              </w:rPr>
            </w:pPr>
            <w:bookmarkStart w:id="86" w:name="A5u1"/>
            <w:bookmarkEnd w:id="86"/>
            <w:r>
              <w:rPr>
                <w:color w:val="000000" w:themeColor="text1"/>
              </w:rPr>
              <w:t>Ihr Umsetzungsstand</w:t>
            </w:r>
          </w:p>
        </w:tc>
      </w:tr>
    </w:tbl>
    <w:p w14:paraId="7D501759"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0A004A58" w14:textId="77777777" w:rsidTr="00586374">
        <w:tc>
          <w:tcPr>
            <w:tcW w:w="8340" w:type="dxa"/>
            <w:tcBorders>
              <w:bottom w:val="single" w:sz="4" w:space="0" w:color="auto"/>
            </w:tcBorders>
            <w:shd w:val="clear" w:color="auto" w:fill="C6D9F1" w:themeFill="text2" w:themeFillTint="33"/>
          </w:tcPr>
          <w:p w14:paraId="049CAF5E"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4C2792E" w14:textId="77777777" w:rsidTr="00586374">
        <w:tc>
          <w:tcPr>
            <w:tcW w:w="8340" w:type="dxa"/>
            <w:shd w:val="clear" w:color="auto" w:fill="FFFFFF" w:themeFill="background1"/>
          </w:tcPr>
          <w:p w14:paraId="4830D75A" w14:textId="77777777" w:rsidR="00376A50" w:rsidRDefault="00376A50" w:rsidP="00412C0A">
            <w:pPr>
              <w:spacing w:before="120" w:after="120"/>
              <w:rPr>
                <w:color w:val="000000" w:themeColor="text1"/>
              </w:rPr>
            </w:pPr>
            <w:r>
              <w:rPr>
                <w:color w:val="000000" w:themeColor="text1"/>
              </w:rPr>
              <w:t>Begründung der Fachseite:</w:t>
            </w:r>
          </w:p>
        </w:tc>
      </w:tr>
    </w:tbl>
    <w:p w14:paraId="03AF9941" w14:textId="77777777" w:rsidR="00376A50" w:rsidRPr="00CC02C2" w:rsidRDefault="00376A50" w:rsidP="00376A50">
      <w:pPr>
        <w:suppressAutoHyphens/>
        <w:spacing w:after="240"/>
        <w:ind w:left="720"/>
        <w:rPr>
          <w:color w:val="000000" w:themeColor="text1"/>
        </w:rPr>
      </w:pPr>
    </w:p>
    <w:p w14:paraId="0297074B" w14:textId="3917A77B" w:rsidR="00376A50" w:rsidRPr="0083049A" w:rsidRDefault="00E61BE2" w:rsidP="00376A50">
      <w:pPr>
        <w:pStyle w:val="Listenabsatz"/>
        <w:numPr>
          <w:ilvl w:val="0"/>
          <w:numId w:val="11"/>
        </w:numPr>
        <w:spacing w:after="0"/>
        <w:ind w:left="709" w:hanging="709"/>
      </w:pPr>
      <w:bookmarkStart w:id="87" w:name="A5a2"/>
      <w:bookmarkEnd w:id="87"/>
      <w:r>
        <w:t xml:space="preserve">Für die sichere Konfiguration einer Verzeichnisdienste-Infrastruktur MÜSSEN </w:t>
      </w:r>
      <w:r>
        <w:br/>
      </w:r>
      <w:r>
        <w:t xml:space="preserve">neben dem Server auch die Clients (IT-Systeme und Programme) einbezogen </w:t>
      </w:r>
      <w:r>
        <w:br/>
      </w:r>
      <w:r>
        <w:t>werden.</w:t>
      </w:r>
    </w:p>
    <w:p w14:paraId="76FF6FF4" w14:textId="77777777" w:rsidR="00376A50" w:rsidRDefault="00376A50" w:rsidP="00376A50">
      <w:pPr>
        <w:pStyle w:val="Listenabsatz"/>
        <w:spacing w:after="0"/>
      </w:pPr>
    </w:p>
    <w:p w14:paraId="4076EE30"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D9C6C4C"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4F376AD" w14:textId="6CFDCCB8"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45488136" w14:textId="77777777" w:rsidTr="00586374">
        <w:trPr>
          <w:trHeight w:val="205"/>
        </w:trPr>
        <w:tc>
          <w:tcPr>
            <w:tcW w:w="8356" w:type="dxa"/>
            <w:shd w:val="clear" w:color="auto" w:fill="D6E3BC" w:themeFill="accent3" w:themeFillTint="66"/>
          </w:tcPr>
          <w:p w14:paraId="6B1CA73B" w14:textId="6BB839AF" w:rsidR="00376A50" w:rsidRPr="005B4E23" w:rsidRDefault="00412C0A" w:rsidP="00586374">
            <w:pPr>
              <w:suppressAutoHyphens/>
              <w:spacing w:before="120" w:after="120"/>
            </w:pPr>
            <w:r>
              <w:t>Umsetzung: JA / TEILWEISE / NEIN / ENTBEHRLICH</w:t>
            </w:r>
          </w:p>
        </w:tc>
      </w:tr>
      <w:tr w:rsidR="00376A50" w:rsidRPr="00CC02C2" w14:paraId="3B9899EF" w14:textId="77777777" w:rsidTr="00586374">
        <w:tc>
          <w:tcPr>
            <w:tcW w:w="8356" w:type="dxa"/>
          </w:tcPr>
          <w:p w14:paraId="0991DB59" w14:textId="77777777" w:rsidR="00376A50" w:rsidRPr="00CC02C2" w:rsidRDefault="00376A50" w:rsidP="00586374">
            <w:pPr>
              <w:suppressAutoHyphens/>
              <w:spacing w:before="120" w:after="120"/>
              <w:rPr>
                <w:color w:val="000000" w:themeColor="text1"/>
              </w:rPr>
            </w:pPr>
            <w:bookmarkStart w:id="88" w:name="A5u2"/>
            <w:bookmarkEnd w:id="88"/>
            <w:r>
              <w:rPr>
                <w:color w:val="000000" w:themeColor="text1"/>
              </w:rPr>
              <w:t>Ihr Umsetzungsstand</w:t>
            </w:r>
          </w:p>
        </w:tc>
      </w:tr>
    </w:tbl>
    <w:p w14:paraId="68562CEE"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0F9FA2B0" w14:textId="77777777" w:rsidTr="00586374">
        <w:tc>
          <w:tcPr>
            <w:tcW w:w="8340" w:type="dxa"/>
            <w:tcBorders>
              <w:bottom w:val="single" w:sz="4" w:space="0" w:color="auto"/>
            </w:tcBorders>
            <w:shd w:val="clear" w:color="auto" w:fill="C6D9F1" w:themeFill="text2" w:themeFillTint="33"/>
          </w:tcPr>
          <w:p w14:paraId="4D068EC3"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43895C3D" w14:textId="77777777" w:rsidTr="00586374">
        <w:tc>
          <w:tcPr>
            <w:tcW w:w="8340" w:type="dxa"/>
            <w:shd w:val="clear" w:color="auto" w:fill="FFFFFF" w:themeFill="background1"/>
          </w:tcPr>
          <w:p w14:paraId="7A30F73A" w14:textId="77777777" w:rsidR="00376A50" w:rsidRDefault="00376A50" w:rsidP="00412C0A">
            <w:pPr>
              <w:spacing w:before="120" w:after="120"/>
              <w:rPr>
                <w:color w:val="000000" w:themeColor="text1"/>
              </w:rPr>
            </w:pPr>
            <w:r>
              <w:rPr>
                <w:color w:val="000000" w:themeColor="text1"/>
              </w:rPr>
              <w:t>Begründung der Fachseite:</w:t>
            </w:r>
          </w:p>
        </w:tc>
      </w:tr>
    </w:tbl>
    <w:p w14:paraId="490A991A" w14:textId="30741171" w:rsidR="00376A50" w:rsidRPr="0083049A" w:rsidRDefault="00D820E8" w:rsidP="00376A50">
      <w:pPr>
        <w:pStyle w:val="Listenabsatz"/>
        <w:numPr>
          <w:ilvl w:val="0"/>
          <w:numId w:val="11"/>
        </w:numPr>
        <w:spacing w:after="0"/>
        <w:ind w:left="709" w:hanging="709"/>
      </w:pPr>
      <w:bookmarkStart w:id="89" w:name="A5a3"/>
      <w:bookmarkEnd w:id="89"/>
      <w:r>
        <w:t xml:space="preserve">Wird die Konfiguration der vernetzten IT-Systeme geändert, </w:t>
      </w:r>
      <w:r>
        <w:t>MÜSSEN</w:t>
      </w:r>
      <w:r>
        <w:t xml:space="preserve"> die Benutzer rechtzeitig über Wartungsarbeiten informiert werden. </w:t>
      </w:r>
    </w:p>
    <w:p w14:paraId="36A06778" w14:textId="77777777" w:rsidR="00376A50" w:rsidRDefault="00376A50" w:rsidP="00376A50">
      <w:pPr>
        <w:pStyle w:val="Listenabsatz"/>
        <w:spacing w:after="0"/>
      </w:pPr>
    </w:p>
    <w:p w14:paraId="42AE2516"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DD18334"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A31CEF" w14:textId="253A3436"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669080A2" w14:textId="77777777" w:rsidTr="00586374">
        <w:trPr>
          <w:trHeight w:val="205"/>
        </w:trPr>
        <w:tc>
          <w:tcPr>
            <w:tcW w:w="8356" w:type="dxa"/>
            <w:shd w:val="clear" w:color="auto" w:fill="D6E3BC" w:themeFill="accent3" w:themeFillTint="66"/>
          </w:tcPr>
          <w:p w14:paraId="6199DBC2" w14:textId="641F0221" w:rsidR="00376A50" w:rsidRPr="005B4E23" w:rsidRDefault="00412C0A" w:rsidP="00586374">
            <w:pPr>
              <w:suppressAutoHyphens/>
              <w:spacing w:before="120" w:after="120"/>
            </w:pPr>
            <w:r>
              <w:t>Umsetzung: JA / TEILWEISE / NEIN / ENTBEHRLICH</w:t>
            </w:r>
          </w:p>
        </w:tc>
      </w:tr>
      <w:tr w:rsidR="00376A50" w:rsidRPr="00CC02C2" w14:paraId="34468AB6" w14:textId="77777777" w:rsidTr="00586374">
        <w:tc>
          <w:tcPr>
            <w:tcW w:w="8356" w:type="dxa"/>
          </w:tcPr>
          <w:p w14:paraId="50A3BAEA" w14:textId="77777777" w:rsidR="00376A50" w:rsidRPr="00CC02C2" w:rsidRDefault="00376A50" w:rsidP="00586374">
            <w:pPr>
              <w:suppressAutoHyphens/>
              <w:spacing w:before="120" w:after="120"/>
              <w:rPr>
                <w:color w:val="000000" w:themeColor="text1"/>
              </w:rPr>
            </w:pPr>
            <w:bookmarkStart w:id="90" w:name="A5u3"/>
            <w:bookmarkEnd w:id="90"/>
            <w:r>
              <w:rPr>
                <w:color w:val="000000" w:themeColor="text1"/>
              </w:rPr>
              <w:t>Ihr Umsetzungsstand</w:t>
            </w:r>
          </w:p>
        </w:tc>
      </w:tr>
    </w:tbl>
    <w:p w14:paraId="11442A95" w14:textId="575706E3" w:rsidR="00376A50" w:rsidRDefault="00376A50" w:rsidP="00376A50">
      <w:pPr>
        <w:suppressAutoHyphens/>
        <w:spacing w:after="0" w:line="240" w:lineRule="auto"/>
        <w:ind w:left="720"/>
        <w:rPr>
          <w:color w:val="000000" w:themeColor="text1"/>
        </w:rPr>
      </w:pPr>
    </w:p>
    <w:p w14:paraId="3D6F4BAC" w14:textId="77777777" w:rsidR="00ED71F9" w:rsidRDefault="00ED71F9"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62182959" w14:textId="77777777" w:rsidTr="00586374">
        <w:tc>
          <w:tcPr>
            <w:tcW w:w="8340" w:type="dxa"/>
            <w:tcBorders>
              <w:bottom w:val="single" w:sz="4" w:space="0" w:color="auto"/>
            </w:tcBorders>
            <w:shd w:val="clear" w:color="auto" w:fill="C6D9F1" w:themeFill="text2" w:themeFillTint="33"/>
          </w:tcPr>
          <w:p w14:paraId="7F224E06"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4CB41F76" w14:textId="77777777" w:rsidTr="00586374">
        <w:tc>
          <w:tcPr>
            <w:tcW w:w="8340" w:type="dxa"/>
            <w:shd w:val="clear" w:color="auto" w:fill="FFFFFF" w:themeFill="background1"/>
          </w:tcPr>
          <w:p w14:paraId="53F72E32" w14:textId="77777777" w:rsidR="00376A50" w:rsidRDefault="00376A50" w:rsidP="00412C0A">
            <w:pPr>
              <w:spacing w:before="120" w:after="120"/>
              <w:rPr>
                <w:color w:val="000000" w:themeColor="text1"/>
              </w:rPr>
            </w:pPr>
            <w:r>
              <w:rPr>
                <w:color w:val="000000" w:themeColor="text1"/>
              </w:rPr>
              <w:t>Begründung der Fachseite:</w:t>
            </w:r>
          </w:p>
        </w:tc>
      </w:tr>
    </w:tbl>
    <w:p w14:paraId="3527CFE7" w14:textId="77777777" w:rsidR="00376A50" w:rsidRPr="00CC02C2" w:rsidRDefault="00376A50" w:rsidP="00376A50">
      <w:pPr>
        <w:suppressAutoHyphens/>
        <w:spacing w:after="240"/>
        <w:ind w:left="720"/>
        <w:rPr>
          <w:color w:val="000000" w:themeColor="text1"/>
        </w:rPr>
      </w:pPr>
    </w:p>
    <w:p w14:paraId="17EA48DE" w14:textId="2A54A934" w:rsidR="00376A50" w:rsidRDefault="00D820E8" w:rsidP="00BD6AA2">
      <w:pPr>
        <w:pStyle w:val="Listenabsatz"/>
        <w:numPr>
          <w:ilvl w:val="0"/>
          <w:numId w:val="11"/>
        </w:numPr>
        <w:spacing w:after="0"/>
        <w:ind w:left="709" w:hanging="709"/>
      </w:pPr>
      <w:bookmarkStart w:id="91" w:name="A5a4"/>
      <w:bookmarkEnd w:id="91"/>
      <w:r>
        <w:t xml:space="preserve">Wird die Konfiguration der vernetzten IT-Systeme geändert, </w:t>
      </w:r>
      <w:r>
        <w:t>MÜSSEN</w:t>
      </w:r>
      <w:r>
        <w:t xml:space="preserve"> die Benutzer rechtzeitig über Wartungsarbeiten informiert werden. </w:t>
      </w:r>
    </w:p>
    <w:p w14:paraId="45B97D15" w14:textId="77777777" w:rsidR="00D820E8" w:rsidRDefault="00D820E8" w:rsidP="00D820E8">
      <w:pPr>
        <w:pStyle w:val="Listenabsatz"/>
        <w:spacing w:after="0"/>
        <w:jc w:val="both"/>
      </w:pPr>
    </w:p>
    <w:p w14:paraId="11FA297E"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45168D22"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311A56" w14:textId="0B23EBDD"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40FE91F3" w14:textId="77777777" w:rsidTr="00586374">
        <w:trPr>
          <w:trHeight w:val="205"/>
        </w:trPr>
        <w:tc>
          <w:tcPr>
            <w:tcW w:w="8356" w:type="dxa"/>
            <w:shd w:val="clear" w:color="auto" w:fill="D6E3BC" w:themeFill="accent3" w:themeFillTint="66"/>
          </w:tcPr>
          <w:p w14:paraId="2FCC0592" w14:textId="164CA886" w:rsidR="00376A50" w:rsidRPr="005B4E23" w:rsidRDefault="00412C0A" w:rsidP="00586374">
            <w:pPr>
              <w:suppressAutoHyphens/>
              <w:spacing w:before="120" w:after="120"/>
            </w:pPr>
            <w:r>
              <w:t>Umsetzung: JA / TEILWEISE / NEIN / ENTBEHRLICH</w:t>
            </w:r>
          </w:p>
        </w:tc>
      </w:tr>
      <w:tr w:rsidR="00376A50" w:rsidRPr="00CC02C2" w14:paraId="711BFEAD" w14:textId="77777777" w:rsidTr="00586374">
        <w:tc>
          <w:tcPr>
            <w:tcW w:w="8356" w:type="dxa"/>
          </w:tcPr>
          <w:p w14:paraId="0131DDF0" w14:textId="77777777" w:rsidR="00376A50" w:rsidRPr="00CC02C2" w:rsidRDefault="00376A50" w:rsidP="00586374">
            <w:pPr>
              <w:suppressAutoHyphens/>
              <w:spacing w:before="120" w:after="120"/>
              <w:rPr>
                <w:color w:val="000000" w:themeColor="text1"/>
              </w:rPr>
            </w:pPr>
            <w:bookmarkStart w:id="92" w:name="A5u4"/>
            <w:bookmarkEnd w:id="92"/>
            <w:r>
              <w:rPr>
                <w:color w:val="000000" w:themeColor="text1"/>
              </w:rPr>
              <w:t>Ihr Umsetzungsstand</w:t>
            </w:r>
          </w:p>
        </w:tc>
      </w:tr>
    </w:tbl>
    <w:p w14:paraId="5A061F6B"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15C367AF" w14:textId="77777777" w:rsidTr="00586374">
        <w:tc>
          <w:tcPr>
            <w:tcW w:w="8340" w:type="dxa"/>
            <w:tcBorders>
              <w:bottom w:val="single" w:sz="4" w:space="0" w:color="auto"/>
            </w:tcBorders>
            <w:shd w:val="clear" w:color="auto" w:fill="C6D9F1" w:themeFill="text2" w:themeFillTint="33"/>
          </w:tcPr>
          <w:p w14:paraId="37F038E4"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4A65C0F" w14:textId="77777777" w:rsidTr="00586374">
        <w:tc>
          <w:tcPr>
            <w:tcW w:w="8340" w:type="dxa"/>
            <w:shd w:val="clear" w:color="auto" w:fill="FFFFFF" w:themeFill="background1"/>
          </w:tcPr>
          <w:p w14:paraId="046D6AC9" w14:textId="77777777" w:rsidR="00376A50" w:rsidRDefault="00376A50" w:rsidP="00412C0A">
            <w:pPr>
              <w:spacing w:before="120" w:after="120"/>
              <w:rPr>
                <w:color w:val="000000" w:themeColor="text1"/>
              </w:rPr>
            </w:pPr>
            <w:r>
              <w:rPr>
                <w:color w:val="000000" w:themeColor="text1"/>
              </w:rPr>
              <w:t>Begründung der Fachseite:</w:t>
            </w:r>
          </w:p>
        </w:tc>
      </w:tr>
    </w:tbl>
    <w:p w14:paraId="1D2F9B48" w14:textId="77777777" w:rsidR="00BD6AA2" w:rsidRDefault="00BD6AA2" w:rsidP="00BD6AA2">
      <w:pPr>
        <w:pStyle w:val="Listenabsatz"/>
        <w:spacing w:after="0"/>
        <w:jc w:val="both"/>
      </w:pPr>
    </w:p>
    <w:p w14:paraId="1DBA437B" w14:textId="77777777" w:rsidR="00BD6AA2" w:rsidRDefault="00BD6AA2" w:rsidP="00BD6AA2">
      <w:pPr>
        <w:pStyle w:val="Listenabsatz"/>
        <w:spacing w:after="0"/>
      </w:pPr>
    </w:p>
    <w:p w14:paraId="31B603E6" w14:textId="46E3E18D" w:rsidR="00BD6AA2" w:rsidRDefault="00BD6AA2" w:rsidP="00BD6AA2">
      <w:pPr>
        <w:pStyle w:val="Listenabsatz"/>
        <w:numPr>
          <w:ilvl w:val="0"/>
          <w:numId w:val="11"/>
        </w:numPr>
        <w:spacing w:after="0"/>
        <w:ind w:left="709" w:hanging="709"/>
      </w:pPr>
      <w:r>
        <w:t xml:space="preserve">Vor den Konfigurationsänderungen </w:t>
      </w:r>
      <w:r w:rsidR="00766CE6">
        <w:t>MÜSSEN</w:t>
      </w:r>
      <w:r>
        <w:t xml:space="preserve"> von allen betroffenen Dateien und </w:t>
      </w:r>
      <w:r>
        <w:br/>
      </w:r>
      <w:r>
        <w:t>Verzeichnissen Datensicherungen angefertigt werden.</w:t>
      </w:r>
    </w:p>
    <w:p w14:paraId="2AD17BBE" w14:textId="77777777" w:rsidR="00BD6AA2" w:rsidRDefault="00BD6AA2" w:rsidP="00BD6AA2">
      <w:pPr>
        <w:pStyle w:val="Listenabsatz"/>
        <w:spacing w:after="0"/>
        <w:jc w:val="both"/>
      </w:pPr>
    </w:p>
    <w:p w14:paraId="2EC0671F" w14:textId="77777777" w:rsidR="00BD6AA2" w:rsidRDefault="00BD6AA2" w:rsidP="00BD6AA2">
      <w:pPr>
        <w:pStyle w:val="Listenabsatz"/>
        <w:spacing w:after="240"/>
        <w:rPr>
          <w:color w:val="FF0000"/>
        </w:rPr>
      </w:pPr>
      <w:r w:rsidRPr="001568BD">
        <w:rPr>
          <w:color w:val="FF0000"/>
        </w:rPr>
        <w:t xml:space="preserve">Hier steht Ihre Konkretisierung des BSI-Textes der Anforderungen unter </w:t>
      </w:r>
    </w:p>
    <w:p w14:paraId="2640DE90" w14:textId="77777777" w:rsidR="00BD6AA2" w:rsidRDefault="00BD6AA2" w:rsidP="00BD6AA2">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A70D09" w14:textId="5FA464BA" w:rsidR="00BD6AA2" w:rsidRPr="001F352F" w:rsidRDefault="00BD6AA2" w:rsidP="00BD6AA2">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BD6AA2" w:rsidRPr="005B4E23" w14:paraId="7BDBDEE1" w14:textId="77777777" w:rsidTr="00F60961">
        <w:trPr>
          <w:trHeight w:val="205"/>
        </w:trPr>
        <w:tc>
          <w:tcPr>
            <w:tcW w:w="8356" w:type="dxa"/>
            <w:shd w:val="clear" w:color="auto" w:fill="D6E3BC" w:themeFill="accent3" w:themeFillTint="66"/>
          </w:tcPr>
          <w:p w14:paraId="20ABDA21" w14:textId="4675F99B" w:rsidR="00BD6AA2" w:rsidRPr="005B4E23" w:rsidRDefault="00412C0A" w:rsidP="00F60961">
            <w:pPr>
              <w:suppressAutoHyphens/>
              <w:spacing w:before="120" w:after="120"/>
            </w:pPr>
            <w:r>
              <w:t>Umsetzung: JA / TEILWEISE / NEIN / ENTBEHRLICH</w:t>
            </w:r>
          </w:p>
        </w:tc>
      </w:tr>
      <w:tr w:rsidR="00BD6AA2" w:rsidRPr="00CC02C2" w14:paraId="1D87878F" w14:textId="77777777" w:rsidTr="00F60961">
        <w:tc>
          <w:tcPr>
            <w:tcW w:w="8356" w:type="dxa"/>
          </w:tcPr>
          <w:p w14:paraId="3D025519" w14:textId="77777777" w:rsidR="00BD6AA2" w:rsidRPr="00CC02C2" w:rsidRDefault="00BD6AA2" w:rsidP="00F60961">
            <w:pPr>
              <w:suppressAutoHyphens/>
              <w:spacing w:before="120" w:after="120"/>
              <w:rPr>
                <w:color w:val="000000" w:themeColor="text1"/>
              </w:rPr>
            </w:pPr>
            <w:r>
              <w:rPr>
                <w:color w:val="000000" w:themeColor="text1"/>
              </w:rPr>
              <w:t>Ihr Umsetzungsstand</w:t>
            </w:r>
          </w:p>
        </w:tc>
      </w:tr>
    </w:tbl>
    <w:p w14:paraId="73684CDE" w14:textId="01C48B3E" w:rsidR="00BD6AA2" w:rsidRDefault="00BD6AA2" w:rsidP="00BD6AA2">
      <w:pPr>
        <w:suppressAutoHyphens/>
        <w:spacing w:after="0" w:line="240" w:lineRule="auto"/>
        <w:ind w:left="720"/>
        <w:rPr>
          <w:color w:val="000000" w:themeColor="text1"/>
        </w:rPr>
      </w:pPr>
    </w:p>
    <w:p w14:paraId="6C1E7B33" w14:textId="5236D60C" w:rsidR="00081710" w:rsidRDefault="00081710" w:rsidP="00BD6AA2">
      <w:pPr>
        <w:suppressAutoHyphens/>
        <w:spacing w:after="0" w:line="240" w:lineRule="auto"/>
        <w:ind w:left="720"/>
        <w:rPr>
          <w:color w:val="000000" w:themeColor="text1"/>
        </w:rPr>
      </w:pPr>
    </w:p>
    <w:p w14:paraId="1CBE6D0B" w14:textId="2305B2DA" w:rsidR="00081710" w:rsidRDefault="00081710" w:rsidP="00BD6AA2">
      <w:pPr>
        <w:suppressAutoHyphens/>
        <w:spacing w:after="0" w:line="240" w:lineRule="auto"/>
        <w:ind w:left="720"/>
        <w:rPr>
          <w:color w:val="000000" w:themeColor="text1"/>
        </w:rPr>
      </w:pPr>
    </w:p>
    <w:p w14:paraId="2CAB2465" w14:textId="77777777" w:rsidR="00081710" w:rsidRDefault="00081710" w:rsidP="00BD6AA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D6AA2" w:rsidRPr="00412C0A" w14:paraId="26D80231" w14:textId="77777777" w:rsidTr="00F60961">
        <w:tc>
          <w:tcPr>
            <w:tcW w:w="8340" w:type="dxa"/>
            <w:tcBorders>
              <w:bottom w:val="single" w:sz="4" w:space="0" w:color="auto"/>
            </w:tcBorders>
            <w:shd w:val="clear" w:color="auto" w:fill="C6D9F1" w:themeFill="text2" w:themeFillTint="33"/>
          </w:tcPr>
          <w:p w14:paraId="0359CB47" w14:textId="77777777" w:rsidR="00BD6AA2" w:rsidRDefault="00BD6AA2" w:rsidP="00412C0A">
            <w:pPr>
              <w:spacing w:before="120" w:after="120"/>
              <w:rPr>
                <w:color w:val="000000" w:themeColor="text1"/>
              </w:rPr>
            </w:pPr>
            <w:r>
              <w:rPr>
                <w:color w:val="000000" w:themeColor="text1"/>
              </w:rPr>
              <w:t>Einspruch - diese Anforderung soll nicht aufgenommen werden!</w:t>
            </w:r>
          </w:p>
        </w:tc>
      </w:tr>
      <w:tr w:rsidR="00BD6AA2" w:rsidRPr="00412C0A" w14:paraId="62B31F5A" w14:textId="77777777" w:rsidTr="00F60961">
        <w:tc>
          <w:tcPr>
            <w:tcW w:w="8340" w:type="dxa"/>
            <w:shd w:val="clear" w:color="auto" w:fill="FFFFFF" w:themeFill="background1"/>
          </w:tcPr>
          <w:p w14:paraId="47D8C966" w14:textId="77777777" w:rsidR="00BD6AA2" w:rsidRDefault="00BD6AA2" w:rsidP="00412C0A">
            <w:pPr>
              <w:spacing w:before="120" w:after="120"/>
              <w:rPr>
                <w:color w:val="000000" w:themeColor="text1"/>
              </w:rPr>
            </w:pPr>
            <w:r>
              <w:rPr>
                <w:color w:val="000000" w:themeColor="text1"/>
              </w:rPr>
              <w:t>Begründung der Fachseite:</w:t>
            </w:r>
          </w:p>
        </w:tc>
      </w:tr>
    </w:tbl>
    <w:p w14:paraId="17491337" w14:textId="77777777" w:rsidR="009F7D2F" w:rsidRPr="00E126C7" w:rsidRDefault="009F7D2F" w:rsidP="00376A50">
      <w:pPr>
        <w:pStyle w:val="Aufzhlungeinfach"/>
        <w:numPr>
          <w:ilvl w:val="0"/>
          <w:numId w:val="0"/>
        </w:numPr>
        <w:spacing w:before="480" w:after="0" w:line="240" w:lineRule="auto"/>
        <w:ind w:left="714" w:hanging="357"/>
      </w:pPr>
    </w:p>
    <w:p w14:paraId="0B0298F1" w14:textId="777458C5" w:rsidR="00376A50" w:rsidRDefault="00376A50" w:rsidP="0024150A">
      <w:pPr>
        <w:pStyle w:val="berschrift2"/>
      </w:pPr>
      <w:bookmarkStart w:id="93" w:name="A6"/>
      <w:bookmarkStart w:id="94" w:name="_Toc91842641"/>
      <w:bookmarkStart w:id="95" w:name="_Toc92918190"/>
      <w:bookmarkEnd w:id="93"/>
      <w:r>
        <w:t xml:space="preserve">Sicherer Betrieb von Verzeichnisdiensten </w:t>
      </w:r>
      <w:r w:rsidR="00BD6AA2">
        <w:t xml:space="preserve">(B) </w:t>
      </w:r>
      <w:r>
        <w:t>[A6]</w:t>
      </w:r>
      <w:bookmarkEnd w:id="94"/>
      <w:bookmarkEnd w:id="95"/>
    </w:p>
    <w:p w14:paraId="7DB1FE88" w14:textId="77777777" w:rsidR="00376A50" w:rsidRPr="00CC02C2" w:rsidRDefault="00376A50" w:rsidP="00376A50">
      <w:pPr>
        <w:suppressAutoHyphens/>
        <w:spacing w:after="240"/>
        <w:ind w:left="720"/>
        <w:rPr>
          <w:color w:val="000000" w:themeColor="text1"/>
        </w:rPr>
      </w:pPr>
    </w:p>
    <w:p w14:paraId="307EB552" w14:textId="508854F4" w:rsidR="00376A50" w:rsidRPr="0083049A" w:rsidRDefault="00376A50" w:rsidP="00376A50">
      <w:pPr>
        <w:pStyle w:val="Listenabsatz"/>
        <w:numPr>
          <w:ilvl w:val="0"/>
          <w:numId w:val="11"/>
        </w:numPr>
        <w:spacing w:after="0"/>
        <w:ind w:left="709" w:hanging="709"/>
      </w:pPr>
      <w:bookmarkStart w:id="96" w:name="A6a1"/>
      <w:bookmarkEnd w:id="96"/>
      <w:r>
        <w:t xml:space="preserve">Die Sicherheit des Verzeichnisdienstes MUSS im Betrieb permanent </w:t>
      </w:r>
      <w:r w:rsidR="004D293B">
        <w:br/>
      </w:r>
      <w:r>
        <w:t>aufrechterhalten werden.</w:t>
      </w:r>
    </w:p>
    <w:p w14:paraId="07FEE5D5" w14:textId="73FA24F2" w:rsidR="00376A50" w:rsidRDefault="00376A50" w:rsidP="00376A50">
      <w:pPr>
        <w:pStyle w:val="Listenabsatz"/>
        <w:spacing w:after="0"/>
      </w:pPr>
    </w:p>
    <w:p w14:paraId="5E684190" w14:textId="77777777" w:rsidR="009F7D2F" w:rsidRDefault="009F7D2F" w:rsidP="00376A50">
      <w:pPr>
        <w:pStyle w:val="Listenabsatz"/>
        <w:spacing w:after="0"/>
      </w:pPr>
    </w:p>
    <w:p w14:paraId="58C3C417"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69468A88"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3D7DFD" w14:textId="1901A743"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7C853A9D" w14:textId="77777777" w:rsidR="00BD6AA2" w:rsidRPr="001F352F" w:rsidRDefault="00BD6AA2"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410E088F" w14:textId="77777777" w:rsidTr="00586374">
        <w:trPr>
          <w:trHeight w:val="205"/>
        </w:trPr>
        <w:tc>
          <w:tcPr>
            <w:tcW w:w="8356" w:type="dxa"/>
            <w:shd w:val="clear" w:color="auto" w:fill="D6E3BC" w:themeFill="accent3" w:themeFillTint="66"/>
          </w:tcPr>
          <w:p w14:paraId="1C17330C" w14:textId="078986BA" w:rsidR="00376A50" w:rsidRPr="005B4E23" w:rsidRDefault="00412C0A" w:rsidP="00586374">
            <w:pPr>
              <w:suppressAutoHyphens/>
              <w:spacing w:before="120" w:after="120"/>
            </w:pPr>
            <w:r>
              <w:t>Umsetzung: JA / TEILWEISE / NEIN / ENTBEHRLICH</w:t>
            </w:r>
          </w:p>
        </w:tc>
      </w:tr>
      <w:tr w:rsidR="00376A50" w:rsidRPr="00CC02C2" w14:paraId="74E16C61" w14:textId="77777777" w:rsidTr="00586374">
        <w:tc>
          <w:tcPr>
            <w:tcW w:w="8356" w:type="dxa"/>
          </w:tcPr>
          <w:p w14:paraId="526B2E70" w14:textId="77777777" w:rsidR="00376A50" w:rsidRPr="00CC02C2" w:rsidRDefault="00376A50" w:rsidP="00586374">
            <w:pPr>
              <w:suppressAutoHyphens/>
              <w:spacing w:before="120" w:after="120"/>
              <w:rPr>
                <w:color w:val="000000" w:themeColor="text1"/>
              </w:rPr>
            </w:pPr>
            <w:bookmarkStart w:id="97" w:name="A6u1"/>
            <w:bookmarkEnd w:id="97"/>
            <w:r>
              <w:rPr>
                <w:color w:val="000000" w:themeColor="text1"/>
              </w:rPr>
              <w:t>Ihr Umsetzungsstand</w:t>
            </w:r>
          </w:p>
        </w:tc>
      </w:tr>
    </w:tbl>
    <w:p w14:paraId="0707C272"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610453D7" w14:textId="77777777" w:rsidTr="00586374">
        <w:tc>
          <w:tcPr>
            <w:tcW w:w="8340" w:type="dxa"/>
            <w:tcBorders>
              <w:bottom w:val="single" w:sz="4" w:space="0" w:color="auto"/>
            </w:tcBorders>
            <w:shd w:val="clear" w:color="auto" w:fill="C6D9F1" w:themeFill="text2" w:themeFillTint="33"/>
          </w:tcPr>
          <w:p w14:paraId="4FBB56F8"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6E7A064" w14:textId="77777777" w:rsidTr="00586374">
        <w:tc>
          <w:tcPr>
            <w:tcW w:w="8340" w:type="dxa"/>
            <w:shd w:val="clear" w:color="auto" w:fill="FFFFFF" w:themeFill="background1"/>
          </w:tcPr>
          <w:p w14:paraId="7E114095" w14:textId="77777777" w:rsidR="00376A50" w:rsidRDefault="00376A50" w:rsidP="00412C0A">
            <w:pPr>
              <w:spacing w:before="120" w:after="120"/>
              <w:rPr>
                <w:color w:val="000000" w:themeColor="text1"/>
              </w:rPr>
            </w:pPr>
            <w:r>
              <w:rPr>
                <w:color w:val="000000" w:themeColor="text1"/>
              </w:rPr>
              <w:t>Begründung der Fachseite:</w:t>
            </w:r>
          </w:p>
        </w:tc>
      </w:tr>
    </w:tbl>
    <w:p w14:paraId="2F011DBB" w14:textId="77777777" w:rsidR="00376A50" w:rsidRPr="00CC02C2" w:rsidRDefault="00376A50" w:rsidP="00376A50">
      <w:pPr>
        <w:suppressAutoHyphens/>
        <w:spacing w:after="240"/>
        <w:ind w:left="720"/>
        <w:rPr>
          <w:color w:val="000000" w:themeColor="text1"/>
        </w:rPr>
      </w:pPr>
    </w:p>
    <w:p w14:paraId="58DE5D15" w14:textId="77777777" w:rsidR="00376A50" w:rsidRPr="0083049A" w:rsidRDefault="00376A50" w:rsidP="00376A50">
      <w:pPr>
        <w:pStyle w:val="Listenabsatz"/>
        <w:numPr>
          <w:ilvl w:val="0"/>
          <w:numId w:val="11"/>
        </w:numPr>
        <w:spacing w:after="0"/>
        <w:ind w:left="709" w:hanging="709"/>
      </w:pPr>
      <w:bookmarkStart w:id="98" w:name="A6a2"/>
      <w:bookmarkEnd w:id="98"/>
      <w:r>
        <w:t>Alle für den Betrieb eines Verzeichnisdienst-Systems betreffenden Richtlinien, Regelungen und Prozesse MUSS dokumentiert werden.</w:t>
      </w:r>
    </w:p>
    <w:p w14:paraId="65A5D9C6" w14:textId="77777777" w:rsidR="00376A50" w:rsidRDefault="00376A50" w:rsidP="00376A50">
      <w:pPr>
        <w:pStyle w:val="Listenabsatz"/>
        <w:spacing w:after="0"/>
      </w:pPr>
    </w:p>
    <w:p w14:paraId="26A0776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751117D5"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CC44C9" w14:textId="4A8BF820"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44E7EB5B" w14:textId="77777777" w:rsidTr="00586374">
        <w:trPr>
          <w:trHeight w:val="205"/>
        </w:trPr>
        <w:tc>
          <w:tcPr>
            <w:tcW w:w="8356" w:type="dxa"/>
            <w:shd w:val="clear" w:color="auto" w:fill="D6E3BC" w:themeFill="accent3" w:themeFillTint="66"/>
          </w:tcPr>
          <w:p w14:paraId="567796FA" w14:textId="6B3E5E43" w:rsidR="00376A50" w:rsidRPr="005B4E23" w:rsidRDefault="00412C0A" w:rsidP="00586374">
            <w:pPr>
              <w:suppressAutoHyphens/>
              <w:spacing w:before="120" w:after="120"/>
            </w:pPr>
            <w:r>
              <w:t>Umsetzung: JA / TEILWEISE / NEIN / ENTBEHRLICH</w:t>
            </w:r>
          </w:p>
        </w:tc>
      </w:tr>
      <w:tr w:rsidR="00376A50" w:rsidRPr="00CC02C2" w14:paraId="0BD800B1" w14:textId="77777777" w:rsidTr="00586374">
        <w:tc>
          <w:tcPr>
            <w:tcW w:w="8356" w:type="dxa"/>
          </w:tcPr>
          <w:p w14:paraId="103CE98A" w14:textId="77777777" w:rsidR="00376A50" w:rsidRPr="00CC02C2" w:rsidRDefault="00376A50" w:rsidP="00586374">
            <w:pPr>
              <w:suppressAutoHyphens/>
              <w:spacing w:before="120" w:after="120"/>
              <w:rPr>
                <w:color w:val="000000" w:themeColor="text1"/>
              </w:rPr>
            </w:pPr>
            <w:bookmarkStart w:id="99" w:name="A6u2"/>
            <w:bookmarkEnd w:id="99"/>
            <w:r>
              <w:rPr>
                <w:color w:val="000000" w:themeColor="text1"/>
              </w:rPr>
              <w:t>Ihr Umsetzungsstand</w:t>
            </w:r>
          </w:p>
        </w:tc>
      </w:tr>
    </w:tbl>
    <w:p w14:paraId="789F4A8F"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14967CC8" w14:textId="77777777" w:rsidTr="00586374">
        <w:tc>
          <w:tcPr>
            <w:tcW w:w="8340" w:type="dxa"/>
            <w:tcBorders>
              <w:bottom w:val="single" w:sz="4" w:space="0" w:color="auto"/>
            </w:tcBorders>
            <w:shd w:val="clear" w:color="auto" w:fill="C6D9F1" w:themeFill="text2" w:themeFillTint="33"/>
          </w:tcPr>
          <w:p w14:paraId="11FC3C00"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83AD19A" w14:textId="77777777" w:rsidTr="00586374">
        <w:tc>
          <w:tcPr>
            <w:tcW w:w="8340" w:type="dxa"/>
            <w:shd w:val="clear" w:color="auto" w:fill="FFFFFF" w:themeFill="background1"/>
          </w:tcPr>
          <w:p w14:paraId="6C3DC1A5" w14:textId="77777777" w:rsidR="00376A50" w:rsidRDefault="00376A50" w:rsidP="00412C0A">
            <w:pPr>
              <w:spacing w:before="120" w:after="120"/>
              <w:rPr>
                <w:color w:val="000000" w:themeColor="text1"/>
              </w:rPr>
            </w:pPr>
            <w:r>
              <w:rPr>
                <w:color w:val="000000" w:themeColor="text1"/>
              </w:rPr>
              <w:t>Begründung der Fachseite:</w:t>
            </w:r>
          </w:p>
        </w:tc>
      </w:tr>
    </w:tbl>
    <w:p w14:paraId="2387C1C3" w14:textId="4B3B28A4" w:rsidR="00376A50" w:rsidRDefault="00376A50" w:rsidP="00376A50">
      <w:pPr>
        <w:suppressAutoHyphens/>
        <w:spacing w:after="240"/>
        <w:ind w:left="720"/>
        <w:rPr>
          <w:color w:val="000000" w:themeColor="text1"/>
        </w:rPr>
      </w:pPr>
    </w:p>
    <w:p w14:paraId="3792EF33" w14:textId="77777777" w:rsidR="0018114D" w:rsidRPr="00CC02C2" w:rsidRDefault="0018114D" w:rsidP="00376A50">
      <w:pPr>
        <w:suppressAutoHyphens/>
        <w:spacing w:after="240"/>
        <w:ind w:left="720"/>
        <w:rPr>
          <w:color w:val="000000" w:themeColor="text1"/>
        </w:rPr>
      </w:pPr>
    </w:p>
    <w:p w14:paraId="2A210DE3" w14:textId="77777777" w:rsidR="00376A50" w:rsidRPr="0083049A" w:rsidRDefault="00376A50" w:rsidP="00376A50">
      <w:pPr>
        <w:pStyle w:val="Listenabsatz"/>
        <w:numPr>
          <w:ilvl w:val="0"/>
          <w:numId w:val="11"/>
        </w:numPr>
        <w:spacing w:after="0"/>
        <w:ind w:left="709" w:hanging="709"/>
      </w:pPr>
      <w:bookmarkStart w:id="100" w:name="A6a3"/>
      <w:bookmarkEnd w:id="100"/>
      <w:r>
        <w:t>Der Zugriff auf alle Administrationswerkzeuge MUSS für normale Benutzer unterbunden werden.</w:t>
      </w:r>
    </w:p>
    <w:p w14:paraId="511E9235" w14:textId="77777777" w:rsidR="00376A50" w:rsidRDefault="00376A50" w:rsidP="00376A50">
      <w:pPr>
        <w:pStyle w:val="Listenabsatz"/>
        <w:spacing w:after="0"/>
      </w:pPr>
    </w:p>
    <w:p w14:paraId="1CDBE5CE"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3B0BCE8D"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FFD256" w14:textId="765C4061"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57A58A94" w14:textId="77777777" w:rsidTr="00586374">
        <w:trPr>
          <w:trHeight w:val="205"/>
        </w:trPr>
        <w:tc>
          <w:tcPr>
            <w:tcW w:w="8356" w:type="dxa"/>
            <w:shd w:val="clear" w:color="auto" w:fill="D6E3BC" w:themeFill="accent3" w:themeFillTint="66"/>
          </w:tcPr>
          <w:p w14:paraId="47350249" w14:textId="3D7A0BC4" w:rsidR="00376A50" w:rsidRPr="005B4E23" w:rsidRDefault="00412C0A" w:rsidP="00586374">
            <w:pPr>
              <w:suppressAutoHyphens/>
              <w:spacing w:before="120" w:after="120"/>
            </w:pPr>
            <w:r>
              <w:t>Umsetzung: JA / TEILWEISE / NEIN / ENTBEHRLICH</w:t>
            </w:r>
          </w:p>
        </w:tc>
      </w:tr>
      <w:tr w:rsidR="00376A50" w:rsidRPr="00CC02C2" w14:paraId="26F9BA09" w14:textId="77777777" w:rsidTr="00586374">
        <w:tc>
          <w:tcPr>
            <w:tcW w:w="8356" w:type="dxa"/>
          </w:tcPr>
          <w:p w14:paraId="04C2245D" w14:textId="77777777" w:rsidR="00376A50" w:rsidRPr="00CC02C2" w:rsidRDefault="00376A50" w:rsidP="00586374">
            <w:pPr>
              <w:suppressAutoHyphens/>
              <w:spacing w:before="120" w:after="120"/>
              <w:rPr>
                <w:color w:val="000000" w:themeColor="text1"/>
              </w:rPr>
            </w:pPr>
            <w:bookmarkStart w:id="101" w:name="A6u3"/>
            <w:bookmarkEnd w:id="101"/>
            <w:r>
              <w:rPr>
                <w:color w:val="000000" w:themeColor="text1"/>
              </w:rPr>
              <w:t>Ihr Umsetzungsstand</w:t>
            </w:r>
          </w:p>
        </w:tc>
      </w:tr>
    </w:tbl>
    <w:p w14:paraId="5562B23A"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A7ABF69" w14:textId="77777777" w:rsidTr="00586374">
        <w:tc>
          <w:tcPr>
            <w:tcW w:w="8340" w:type="dxa"/>
            <w:tcBorders>
              <w:bottom w:val="single" w:sz="4" w:space="0" w:color="auto"/>
            </w:tcBorders>
            <w:shd w:val="clear" w:color="auto" w:fill="C6D9F1" w:themeFill="text2" w:themeFillTint="33"/>
          </w:tcPr>
          <w:p w14:paraId="465C356F"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E717D92" w14:textId="77777777" w:rsidTr="00586374">
        <w:tc>
          <w:tcPr>
            <w:tcW w:w="8340" w:type="dxa"/>
            <w:shd w:val="clear" w:color="auto" w:fill="FFFFFF" w:themeFill="background1"/>
          </w:tcPr>
          <w:p w14:paraId="320E020D" w14:textId="77777777" w:rsidR="00376A50" w:rsidRDefault="00376A50" w:rsidP="00412C0A">
            <w:pPr>
              <w:spacing w:before="120" w:after="120"/>
              <w:rPr>
                <w:color w:val="000000" w:themeColor="text1"/>
              </w:rPr>
            </w:pPr>
            <w:r>
              <w:rPr>
                <w:color w:val="000000" w:themeColor="text1"/>
              </w:rPr>
              <w:t>Begründung der Fachseite:</w:t>
            </w:r>
          </w:p>
        </w:tc>
      </w:tr>
    </w:tbl>
    <w:p w14:paraId="30BEFDF0" w14:textId="77777777" w:rsidR="00BD6AA2" w:rsidRPr="00E126C7" w:rsidRDefault="00BD6AA2" w:rsidP="009F7D2F">
      <w:pPr>
        <w:pStyle w:val="Aufzhlungeinfach"/>
        <w:numPr>
          <w:ilvl w:val="0"/>
          <w:numId w:val="0"/>
        </w:numPr>
        <w:spacing w:before="480" w:after="0" w:line="240" w:lineRule="auto"/>
        <w:ind w:left="720" w:hanging="360"/>
      </w:pPr>
    </w:p>
    <w:p w14:paraId="51BDE10E" w14:textId="7BF90C02" w:rsidR="00376A50" w:rsidRDefault="00376A50" w:rsidP="0024150A">
      <w:pPr>
        <w:pStyle w:val="berschrift2"/>
      </w:pPr>
      <w:bookmarkStart w:id="102" w:name="A7"/>
      <w:bookmarkStart w:id="103" w:name="_Toc91842642"/>
      <w:bookmarkStart w:id="104" w:name="_Toc92918191"/>
      <w:bookmarkEnd w:id="102"/>
      <w:r>
        <w:t xml:space="preserve">Erstellung eines Sicherheitskonzepts für den Einsatz von </w:t>
      </w:r>
      <w:r w:rsidR="00BD6AA2">
        <w:br/>
      </w:r>
      <w:r>
        <w:t xml:space="preserve">Verzeichnisdiensten </w:t>
      </w:r>
      <w:r w:rsidR="00BD6AA2">
        <w:t xml:space="preserve">(S) </w:t>
      </w:r>
      <w:r>
        <w:t>[A7]</w:t>
      </w:r>
      <w:bookmarkEnd w:id="103"/>
      <w:bookmarkEnd w:id="104"/>
    </w:p>
    <w:p w14:paraId="7C6FC414" w14:textId="77777777" w:rsidR="00376A50" w:rsidRPr="00CC02C2" w:rsidRDefault="00376A50" w:rsidP="00376A50">
      <w:pPr>
        <w:suppressAutoHyphens/>
        <w:spacing w:after="240"/>
        <w:ind w:left="720"/>
        <w:rPr>
          <w:color w:val="000000" w:themeColor="text1"/>
        </w:rPr>
      </w:pPr>
    </w:p>
    <w:p w14:paraId="66C225FB" w14:textId="7CEE333A" w:rsidR="00376A50" w:rsidRPr="0083049A" w:rsidRDefault="00376A50" w:rsidP="00376A50">
      <w:pPr>
        <w:pStyle w:val="Listenabsatz"/>
        <w:numPr>
          <w:ilvl w:val="0"/>
          <w:numId w:val="11"/>
        </w:numPr>
        <w:spacing w:after="0"/>
        <w:ind w:left="709" w:hanging="709"/>
      </w:pPr>
      <w:bookmarkStart w:id="105" w:name="A7a1"/>
      <w:bookmarkEnd w:id="105"/>
      <w:r>
        <w:t>Durch das Sicherheitskonzept für Verzeichnisdienste M</w:t>
      </w:r>
      <w:r w:rsidR="00507F3C">
        <w:t>Ü</w:t>
      </w:r>
      <w:r>
        <w:t>SS</w:t>
      </w:r>
      <w:r w:rsidR="00507F3C">
        <w:t>EN</w:t>
      </w:r>
      <w:r>
        <w:t xml:space="preserve"> sämtliche sicherheitsbezogenen Themenbereiche eines Verzeichnisdienstes geregelt werden.</w:t>
      </w:r>
    </w:p>
    <w:p w14:paraId="4137EB9F" w14:textId="77777777" w:rsidR="00376A50" w:rsidRDefault="00376A50" w:rsidP="00376A50">
      <w:pPr>
        <w:pStyle w:val="Listenabsatz"/>
        <w:spacing w:after="0"/>
      </w:pPr>
    </w:p>
    <w:p w14:paraId="1956F9A6"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38B40256"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CA7D73" w14:textId="54B83F12"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19C2B625" w14:textId="77777777" w:rsidTr="00586374">
        <w:trPr>
          <w:trHeight w:val="205"/>
        </w:trPr>
        <w:tc>
          <w:tcPr>
            <w:tcW w:w="8356" w:type="dxa"/>
            <w:shd w:val="clear" w:color="auto" w:fill="D6E3BC" w:themeFill="accent3" w:themeFillTint="66"/>
          </w:tcPr>
          <w:p w14:paraId="2F3B874F" w14:textId="51627474" w:rsidR="00376A50" w:rsidRPr="005B4E23" w:rsidRDefault="00412C0A" w:rsidP="00586374">
            <w:pPr>
              <w:suppressAutoHyphens/>
              <w:spacing w:before="120" w:after="120"/>
            </w:pPr>
            <w:r>
              <w:t>Umsetzung: JA / TEILWEISE / NEIN / ENTBEHRLICH</w:t>
            </w:r>
          </w:p>
        </w:tc>
      </w:tr>
      <w:tr w:rsidR="00376A50" w:rsidRPr="00CC02C2" w14:paraId="6E56E618" w14:textId="77777777" w:rsidTr="00586374">
        <w:tc>
          <w:tcPr>
            <w:tcW w:w="8356" w:type="dxa"/>
          </w:tcPr>
          <w:p w14:paraId="5DD2781D" w14:textId="77777777" w:rsidR="00376A50" w:rsidRPr="00CC02C2" w:rsidRDefault="00376A50" w:rsidP="00586374">
            <w:pPr>
              <w:suppressAutoHyphens/>
              <w:spacing w:before="120" w:after="120"/>
              <w:rPr>
                <w:color w:val="000000" w:themeColor="text1"/>
              </w:rPr>
            </w:pPr>
            <w:bookmarkStart w:id="106" w:name="A7u1"/>
            <w:bookmarkEnd w:id="106"/>
            <w:r>
              <w:rPr>
                <w:color w:val="000000" w:themeColor="text1"/>
              </w:rPr>
              <w:t>Ihr Umsetzungsstand</w:t>
            </w:r>
          </w:p>
        </w:tc>
      </w:tr>
    </w:tbl>
    <w:p w14:paraId="16C626B3"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D661A7F" w14:textId="77777777" w:rsidTr="00586374">
        <w:tc>
          <w:tcPr>
            <w:tcW w:w="8340" w:type="dxa"/>
            <w:tcBorders>
              <w:bottom w:val="single" w:sz="4" w:space="0" w:color="auto"/>
            </w:tcBorders>
            <w:shd w:val="clear" w:color="auto" w:fill="C6D9F1" w:themeFill="text2" w:themeFillTint="33"/>
          </w:tcPr>
          <w:p w14:paraId="4AC75DCB"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1608343" w14:textId="77777777" w:rsidTr="00586374">
        <w:tc>
          <w:tcPr>
            <w:tcW w:w="8340" w:type="dxa"/>
            <w:shd w:val="clear" w:color="auto" w:fill="FFFFFF" w:themeFill="background1"/>
          </w:tcPr>
          <w:p w14:paraId="31136D9A" w14:textId="77777777" w:rsidR="00376A50" w:rsidRDefault="00376A50" w:rsidP="00412C0A">
            <w:pPr>
              <w:spacing w:before="120" w:after="120"/>
              <w:rPr>
                <w:color w:val="000000" w:themeColor="text1"/>
              </w:rPr>
            </w:pPr>
            <w:r>
              <w:rPr>
                <w:color w:val="000000" w:themeColor="text1"/>
              </w:rPr>
              <w:t>Begründung der Fachseite:</w:t>
            </w:r>
          </w:p>
        </w:tc>
      </w:tr>
    </w:tbl>
    <w:p w14:paraId="7E9884C4" w14:textId="77777777" w:rsidR="00376A50" w:rsidRPr="00CC02C2" w:rsidRDefault="00376A50" w:rsidP="00376A50">
      <w:pPr>
        <w:suppressAutoHyphens/>
        <w:spacing w:after="240"/>
        <w:ind w:left="720"/>
        <w:rPr>
          <w:color w:val="000000" w:themeColor="text1"/>
        </w:rPr>
      </w:pPr>
    </w:p>
    <w:p w14:paraId="3C2A54D4" w14:textId="4FC9BE6E" w:rsidR="00376A50" w:rsidRPr="0083049A" w:rsidRDefault="00507F3C" w:rsidP="00376A50">
      <w:pPr>
        <w:pStyle w:val="Listenabsatz"/>
        <w:numPr>
          <w:ilvl w:val="0"/>
          <w:numId w:val="11"/>
        </w:numPr>
        <w:spacing w:after="0"/>
        <w:ind w:left="709" w:hanging="709"/>
      </w:pPr>
      <w:bookmarkStart w:id="107" w:name="A7a2"/>
      <w:bookmarkEnd w:id="107"/>
      <w:r>
        <w:t xml:space="preserve">Die daraus entwickelten Sicherheitsrichtlinien </w:t>
      </w:r>
      <w:r w:rsidR="00766CE6">
        <w:t xml:space="preserve">MÜSSEN </w:t>
      </w:r>
      <w:r>
        <w:t xml:space="preserve">schriftlich festgehalten </w:t>
      </w:r>
      <w:r>
        <w:br/>
      </w:r>
      <w:r>
        <w:t>und den Benutzern des Verzeichnisdienstes mitgeteilt werden.</w:t>
      </w:r>
    </w:p>
    <w:p w14:paraId="3F052C25" w14:textId="77777777" w:rsidR="00376A50" w:rsidRDefault="00376A50" w:rsidP="00376A50">
      <w:pPr>
        <w:pStyle w:val="Listenabsatz"/>
        <w:spacing w:after="0"/>
      </w:pPr>
    </w:p>
    <w:p w14:paraId="447B6D32"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4E18E444"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F9DB06" w14:textId="60BFDD0E"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3B9039AD" w14:textId="64184C04" w:rsidR="0018114D" w:rsidRDefault="0018114D" w:rsidP="00376A50">
      <w:pPr>
        <w:pStyle w:val="Listenabsatz"/>
        <w:spacing w:after="240"/>
        <w:rPr>
          <w:color w:val="FF0000"/>
        </w:rPr>
      </w:pPr>
    </w:p>
    <w:p w14:paraId="13292CAB" w14:textId="77777777" w:rsidR="0018114D" w:rsidRPr="001F352F" w:rsidRDefault="0018114D"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58187626" w14:textId="77777777" w:rsidTr="00586374">
        <w:trPr>
          <w:trHeight w:val="205"/>
        </w:trPr>
        <w:tc>
          <w:tcPr>
            <w:tcW w:w="8356" w:type="dxa"/>
            <w:shd w:val="clear" w:color="auto" w:fill="D6E3BC" w:themeFill="accent3" w:themeFillTint="66"/>
          </w:tcPr>
          <w:p w14:paraId="2B54323F" w14:textId="13AA5451" w:rsidR="00376A50" w:rsidRPr="005B4E23" w:rsidRDefault="00412C0A" w:rsidP="00586374">
            <w:pPr>
              <w:suppressAutoHyphens/>
              <w:spacing w:before="120" w:after="120"/>
            </w:pPr>
            <w:r>
              <w:t>Umsetzung: JA / TEILWEISE / NEIN / ENTBEHRLICH</w:t>
            </w:r>
          </w:p>
        </w:tc>
      </w:tr>
      <w:tr w:rsidR="00376A50" w:rsidRPr="00CC02C2" w14:paraId="773560D5" w14:textId="77777777" w:rsidTr="00586374">
        <w:tc>
          <w:tcPr>
            <w:tcW w:w="8356" w:type="dxa"/>
          </w:tcPr>
          <w:p w14:paraId="3D7972C9" w14:textId="77777777" w:rsidR="00376A50" w:rsidRPr="00CC02C2" w:rsidRDefault="00376A50" w:rsidP="00586374">
            <w:pPr>
              <w:suppressAutoHyphens/>
              <w:spacing w:before="120" w:after="120"/>
              <w:rPr>
                <w:color w:val="000000" w:themeColor="text1"/>
              </w:rPr>
            </w:pPr>
            <w:bookmarkStart w:id="108" w:name="A7u2"/>
            <w:bookmarkEnd w:id="108"/>
            <w:r>
              <w:rPr>
                <w:color w:val="000000" w:themeColor="text1"/>
              </w:rPr>
              <w:t>Ihr Umsetzungsstand</w:t>
            </w:r>
          </w:p>
        </w:tc>
      </w:tr>
    </w:tbl>
    <w:p w14:paraId="55D0C716"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1BE744B" w14:textId="77777777" w:rsidTr="00586374">
        <w:tc>
          <w:tcPr>
            <w:tcW w:w="8340" w:type="dxa"/>
            <w:tcBorders>
              <w:bottom w:val="single" w:sz="4" w:space="0" w:color="auto"/>
            </w:tcBorders>
            <w:shd w:val="clear" w:color="auto" w:fill="C6D9F1" w:themeFill="text2" w:themeFillTint="33"/>
          </w:tcPr>
          <w:p w14:paraId="45726CA3"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C6D4C67" w14:textId="77777777" w:rsidTr="00586374">
        <w:tc>
          <w:tcPr>
            <w:tcW w:w="8340" w:type="dxa"/>
            <w:shd w:val="clear" w:color="auto" w:fill="FFFFFF" w:themeFill="background1"/>
          </w:tcPr>
          <w:p w14:paraId="12803B3D" w14:textId="77777777" w:rsidR="00376A50" w:rsidRDefault="00376A50" w:rsidP="00412C0A">
            <w:pPr>
              <w:spacing w:before="120" w:after="120"/>
              <w:rPr>
                <w:color w:val="000000" w:themeColor="text1"/>
              </w:rPr>
            </w:pPr>
            <w:r>
              <w:rPr>
                <w:color w:val="000000" w:themeColor="text1"/>
              </w:rPr>
              <w:t>Begründung der Fachseite:</w:t>
            </w:r>
          </w:p>
        </w:tc>
      </w:tr>
    </w:tbl>
    <w:p w14:paraId="681902ED" w14:textId="77777777" w:rsidR="00376A50" w:rsidRPr="00E126C7" w:rsidRDefault="00376A50" w:rsidP="00376A50">
      <w:pPr>
        <w:pStyle w:val="Aufzhlungeinfach"/>
        <w:numPr>
          <w:ilvl w:val="0"/>
          <w:numId w:val="0"/>
        </w:numPr>
        <w:spacing w:before="480" w:after="0" w:line="240" w:lineRule="auto"/>
        <w:ind w:left="714" w:hanging="357"/>
      </w:pPr>
    </w:p>
    <w:p w14:paraId="22923370" w14:textId="4D622F97" w:rsidR="00376A50" w:rsidRDefault="00376A50" w:rsidP="0024150A">
      <w:pPr>
        <w:pStyle w:val="berschrift2"/>
      </w:pPr>
      <w:bookmarkStart w:id="109" w:name="A8"/>
      <w:bookmarkStart w:id="110" w:name="_Toc91842643"/>
      <w:bookmarkStart w:id="111" w:name="_Toc92918192"/>
      <w:bookmarkEnd w:id="109"/>
      <w:r>
        <w:t xml:space="preserve">Planung einer Partitionierung und Replikation im Verzeichnisdienst </w:t>
      </w:r>
      <w:r w:rsidR="00507F3C">
        <w:t>(S)</w:t>
      </w:r>
      <w:r>
        <w:t>[A8]</w:t>
      </w:r>
      <w:bookmarkEnd w:id="110"/>
      <w:bookmarkEnd w:id="111"/>
    </w:p>
    <w:p w14:paraId="5DCC1465" w14:textId="77777777" w:rsidR="00376A50" w:rsidRPr="00CC02C2" w:rsidRDefault="00376A50" w:rsidP="00376A50">
      <w:pPr>
        <w:suppressAutoHyphens/>
        <w:spacing w:after="240"/>
        <w:ind w:left="720"/>
        <w:rPr>
          <w:color w:val="000000" w:themeColor="text1"/>
        </w:rPr>
      </w:pPr>
    </w:p>
    <w:p w14:paraId="7937562E" w14:textId="77777777" w:rsidR="00376A50" w:rsidRPr="0083049A" w:rsidRDefault="00376A50" w:rsidP="00376A50">
      <w:pPr>
        <w:pStyle w:val="Listenabsatz"/>
        <w:numPr>
          <w:ilvl w:val="0"/>
          <w:numId w:val="11"/>
        </w:numPr>
        <w:spacing w:after="0"/>
        <w:ind w:left="709" w:hanging="709"/>
      </w:pPr>
      <w:bookmarkStart w:id="112" w:name="A8a1"/>
      <w:bookmarkEnd w:id="112"/>
      <w:r>
        <w:t>Bei einer Partitionierung MUSS auf die Verfügbarkeit und den Schutzbedarf des Verzeichnisdienstes geachtet werden.</w:t>
      </w:r>
    </w:p>
    <w:p w14:paraId="5AF22DB4" w14:textId="77777777" w:rsidR="00376A50" w:rsidRDefault="00376A50" w:rsidP="00376A50">
      <w:pPr>
        <w:pStyle w:val="Listenabsatz"/>
        <w:spacing w:after="0"/>
      </w:pPr>
    </w:p>
    <w:p w14:paraId="17D02A22"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7ED28BA"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404142" w14:textId="48FFDD1F"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465C9989" w14:textId="77777777" w:rsidTr="00586374">
        <w:trPr>
          <w:trHeight w:val="205"/>
        </w:trPr>
        <w:tc>
          <w:tcPr>
            <w:tcW w:w="8356" w:type="dxa"/>
            <w:shd w:val="clear" w:color="auto" w:fill="D6E3BC" w:themeFill="accent3" w:themeFillTint="66"/>
          </w:tcPr>
          <w:p w14:paraId="4C146B13" w14:textId="7FE43FA5" w:rsidR="00376A50" w:rsidRPr="005B4E23" w:rsidRDefault="00412C0A" w:rsidP="00586374">
            <w:pPr>
              <w:suppressAutoHyphens/>
              <w:spacing w:before="120" w:after="120"/>
            </w:pPr>
            <w:r>
              <w:t>Umsetzung: JA / TEILWEISE / NEIN / ENTBEHRLICH</w:t>
            </w:r>
          </w:p>
        </w:tc>
      </w:tr>
      <w:tr w:rsidR="00376A50" w:rsidRPr="00CC02C2" w14:paraId="2B7945AF" w14:textId="77777777" w:rsidTr="00586374">
        <w:tc>
          <w:tcPr>
            <w:tcW w:w="8356" w:type="dxa"/>
          </w:tcPr>
          <w:p w14:paraId="697AEA3E" w14:textId="77777777" w:rsidR="00376A50" w:rsidRPr="00CC02C2" w:rsidRDefault="00376A50" w:rsidP="00586374">
            <w:pPr>
              <w:suppressAutoHyphens/>
              <w:spacing w:before="120" w:after="120"/>
              <w:rPr>
                <w:color w:val="000000" w:themeColor="text1"/>
              </w:rPr>
            </w:pPr>
            <w:bookmarkStart w:id="113" w:name="A8u1"/>
            <w:bookmarkEnd w:id="113"/>
            <w:r>
              <w:rPr>
                <w:color w:val="000000" w:themeColor="text1"/>
              </w:rPr>
              <w:t>Ihr Umsetzungsstand</w:t>
            </w:r>
          </w:p>
        </w:tc>
      </w:tr>
    </w:tbl>
    <w:p w14:paraId="66731966"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32C5982D" w14:textId="77777777" w:rsidTr="00586374">
        <w:tc>
          <w:tcPr>
            <w:tcW w:w="8340" w:type="dxa"/>
            <w:tcBorders>
              <w:bottom w:val="single" w:sz="4" w:space="0" w:color="auto"/>
            </w:tcBorders>
            <w:shd w:val="clear" w:color="auto" w:fill="C6D9F1" w:themeFill="text2" w:themeFillTint="33"/>
          </w:tcPr>
          <w:p w14:paraId="68A23B30"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BE003FE" w14:textId="77777777" w:rsidTr="00586374">
        <w:tc>
          <w:tcPr>
            <w:tcW w:w="8340" w:type="dxa"/>
            <w:shd w:val="clear" w:color="auto" w:fill="FFFFFF" w:themeFill="background1"/>
          </w:tcPr>
          <w:p w14:paraId="616BB3DD" w14:textId="77777777" w:rsidR="00376A50" w:rsidRDefault="00376A50" w:rsidP="00412C0A">
            <w:pPr>
              <w:spacing w:before="120" w:after="120"/>
              <w:rPr>
                <w:color w:val="000000" w:themeColor="text1"/>
              </w:rPr>
            </w:pPr>
            <w:r>
              <w:rPr>
                <w:color w:val="000000" w:themeColor="text1"/>
              </w:rPr>
              <w:t>Begründung der Fachseite:</w:t>
            </w:r>
          </w:p>
        </w:tc>
      </w:tr>
    </w:tbl>
    <w:p w14:paraId="5C0617E4" w14:textId="77777777" w:rsidR="00376A50" w:rsidRPr="00CC02C2" w:rsidRDefault="00376A50" w:rsidP="00376A50">
      <w:pPr>
        <w:suppressAutoHyphens/>
        <w:spacing w:after="240"/>
        <w:ind w:left="720"/>
        <w:rPr>
          <w:color w:val="000000" w:themeColor="text1"/>
        </w:rPr>
      </w:pPr>
    </w:p>
    <w:p w14:paraId="70CF5FF7" w14:textId="6F52120F" w:rsidR="00376A50" w:rsidRPr="0083049A" w:rsidRDefault="00376A50" w:rsidP="00376A50">
      <w:pPr>
        <w:pStyle w:val="Listenabsatz"/>
        <w:numPr>
          <w:ilvl w:val="0"/>
          <w:numId w:val="11"/>
        </w:numPr>
        <w:spacing w:after="0"/>
        <w:ind w:left="709" w:hanging="709"/>
      </w:pPr>
      <w:bookmarkStart w:id="114" w:name="A8a2"/>
      <w:bookmarkEnd w:id="114"/>
      <w:r>
        <w:t xml:space="preserve">Die Partitionierung des Verzeichnisdienstes MUSS schriftlich </w:t>
      </w:r>
      <w:r w:rsidR="00507F3C">
        <w:t xml:space="preserve">so </w:t>
      </w:r>
      <w:r>
        <w:t xml:space="preserve">dokumentiert </w:t>
      </w:r>
      <w:r w:rsidR="00507F3C">
        <w:br/>
      </w:r>
      <w:r>
        <w:t>werden, dass sie manuell wieder rekonstruiert werden kann.</w:t>
      </w:r>
    </w:p>
    <w:p w14:paraId="5EA17446" w14:textId="77777777" w:rsidR="00376A50" w:rsidRDefault="00376A50" w:rsidP="00376A50">
      <w:pPr>
        <w:pStyle w:val="Listenabsatz"/>
        <w:spacing w:after="0"/>
      </w:pPr>
    </w:p>
    <w:p w14:paraId="72F690D8"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781FB27D"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0F67B5" w14:textId="246489D6"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7BC9B306" w14:textId="77777777" w:rsidTr="00586374">
        <w:trPr>
          <w:trHeight w:val="205"/>
        </w:trPr>
        <w:tc>
          <w:tcPr>
            <w:tcW w:w="8356" w:type="dxa"/>
            <w:shd w:val="clear" w:color="auto" w:fill="D6E3BC" w:themeFill="accent3" w:themeFillTint="66"/>
          </w:tcPr>
          <w:p w14:paraId="310A8629" w14:textId="01462D28" w:rsidR="00376A50" w:rsidRPr="005B4E23" w:rsidRDefault="00412C0A" w:rsidP="00586374">
            <w:pPr>
              <w:suppressAutoHyphens/>
              <w:spacing w:before="120" w:after="120"/>
            </w:pPr>
            <w:r>
              <w:t>Umsetzung: JA / TEILWEISE / NEIN / ENTBEHRLICH</w:t>
            </w:r>
          </w:p>
        </w:tc>
      </w:tr>
      <w:tr w:rsidR="00376A50" w:rsidRPr="00CC02C2" w14:paraId="2712B773" w14:textId="77777777" w:rsidTr="00586374">
        <w:tc>
          <w:tcPr>
            <w:tcW w:w="8356" w:type="dxa"/>
          </w:tcPr>
          <w:p w14:paraId="03E5EF1C" w14:textId="77777777" w:rsidR="00376A50" w:rsidRPr="00CC02C2" w:rsidRDefault="00376A50" w:rsidP="00586374">
            <w:pPr>
              <w:suppressAutoHyphens/>
              <w:spacing w:before="120" w:after="120"/>
              <w:rPr>
                <w:color w:val="000000" w:themeColor="text1"/>
              </w:rPr>
            </w:pPr>
            <w:bookmarkStart w:id="115" w:name="A8u2"/>
            <w:bookmarkEnd w:id="115"/>
            <w:r>
              <w:rPr>
                <w:color w:val="000000" w:themeColor="text1"/>
              </w:rPr>
              <w:t>Ihr Umsetzungsstand</w:t>
            </w:r>
          </w:p>
        </w:tc>
      </w:tr>
    </w:tbl>
    <w:p w14:paraId="14148C0C"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7DD98398" w14:textId="77777777" w:rsidTr="00586374">
        <w:tc>
          <w:tcPr>
            <w:tcW w:w="8340" w:type="dxa"/>
            <w:tcBorders>
              <w:bottom w:val="single" w:sz="4" w:space="0" w:color="auto"/>
            </w:tcBorders>
            <w:shd w:val="clear" w:color="auto" w:fill="C6D9F1" w:themeFill="text2" w:themeFillTint="33"/>
          </w:tcPr>
          <w:p w14:paraId="734D76F5"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9BAA041" w14:textId="77777777" w:rsidTr="00586374">
        <w:tc>
          <w:tcPr>
            <w:tcW w:w="8340" w:type="dxa"/>
            <w:shd w:val="clear" w:color="auto" w:fill="FFFFFF" w:themeFill="background1"/>
          </w:tcPr>
          <w:p w14:paraId="1C9A6252" w14:textId="77777777" w:rsidR="00376A50" w:rsidRDefault="00376A50" w:rsidP="00412C0A">
            <w:pPr>
              <w:spacing w:before="120" w:after="120"/>
              <w:rPr>
                <w:color w:val="000000" w:themeColor="text1"/>
              </w:rPr>
            </w:pPr>
            <w:r>
              <w:rPr>
                <w:color w:val="000000" w:themeColor="text1"/>
              </w:rPr>
              <w:t>Begründung der Fachseite:</w:t>
            </w:r>
          </w:p>
        </w:tc>
      </w:tr>
    </w:tbl>
    <w:p w14:paraId="37A2CDDB" w14:textId="77777777" w:rsidR="00376A50" w:rsidRPr="00CC02C2" w:rsidRDefault="00376A50" w:rsidP="00376A50">
      <w:pPr>
        <w:suppressAutoHyphens/>
        <w:spacing w:after="240"/>
        <w:ind w:left="720"/>
        <w:rPr>
          <w:color w:val="000000" w:themeColor="text1"/>
        </w:rPr>
      </w:pPr>
    </w:p>
    <w:p w14:paraId="7BC02824" w14:textId="77777777" w:rsidR="00376A50" w:rsidRPr="0083049A" w:rsidRDefault="00376A50" w:rsidP="00376A50">
      <w:pPr>
        <w:pStyle w:val="Listenabsatz"/>
        <w:numPr>
          <w:ilvl w:val="0"/>
          <w:numId w:val="11"/>
        </w:numPr>
        <w:spacing w:after="0"/>
        <w:ind w:left="709" w:hanging="709"/>
      </w:pPr>
      <w:bookmarkStart w:id="116" w:name="A8a3"/>
      <w:bookmarkEnd w:id="116"/>
      <w:r>
        <w:t>Um die Replikationen zeitgerecht ausführen zu können, MUSS eine ausreichende Bandbreite sichergestellt werden.</w:t>
      </w:r>
    </w:p>
    <w:p w14:paraId="0A084FB6" w14:textId="77777777" w:rsidR="004D293B" w:rsidRDefault="004D293B" w:rsidP="00376A50">
      <w:pPr>
        <w:pStyle w:val="Listenabsatz"/>
        <w:spacing w:after="0"/>
      </w:pPr>
    </w:p>
    <w:p w14:paraId="0A6B1D7F"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4A574BBB"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01206D" w14:textId="25D033CE"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1A34FDEF" w14:textId="77777777" w:rsidTr="00586374">
        <w:trPr>
          <w:trHeight w:val="205"/>
        </w:trPr>
        <w:tc>
          <w:tcPr>
            <w:tcW w:w="8356" w:type="dxa"/>
            <w:shd w:val="clear" w:color="auto" w:fill="D6E3BC" w:themeFill="accent3" w:themeFillTint="66"/>
          </w:tcPr>
          <w:p w14:paraId="5045A0C1" w14:textId="1B118C55" w:rsidR="00376A50" w:rsidRPr="005B4E23" w:rsidRDefault="00412C0A" w:rsidP="00586374">
            <w:pPr>
              <w:suppressAutoHyphens/>
              <w:spacing w:before="120" w:after="120"/>
            </w:pPr>
            <w:r>
              <w:t>Umsetzung: JA / TEILWEISE / NEIN / ENTBEHRLICH</w:t>
            </w:r>
          </w:p>
        </w:tc>
      </w:tr>
      <w:tr w:rsidR="00376A50" w:rsidRPr="00CC02C2" w14:paraId="24329A77" w14:textId="77777777" w:rsidTr="00586374">
        <w:tc>
          <w:tcPr>
            <w:tcW w:w="8356" w:type="dxa"/>
          </w:tcPr>
          <w:p w14:paraId="7DFE69ED" w14:textId="77777777" w:rsidR="00376A50" w:rsidRPr="00CC02C2" w:rsidRDefault="00376A50" w:rsidP="00586374">
            <w:pPr>
              <w:suppressAutoHyphens/>
              <w:spacing w:before="120" w:after="120"/>
              <w:rPr>
                <w:color w:val="000000" w:themeColor="text1"/>
              </w:rPr>
            </w:pPr>
            <w:bookmarkStart w:id="117" w:name="A8u3"/>
            <w:bookmarkEnd w:id="117"/>
            <w:r>
              <w:rPr>
                <w:color w:val="000000" w:themeColor="text1"/>
              </w:rPr>
              <w:t>Ihr Umsetzungsstand</w:t>
            </w:r>
          </w:p>
        </w:tc>
      </w:tr>
    </w:tbl>
    <w:p w14:paraId="445C9A53"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72613D9" w14:textId="77777777" w:rsidTr="00586374">
        <w:tc>
          <w:tcPr>
            <w:tcW w:w="8340" w:type="dxa"/>
            <w:tcBorders>
              <w:bottom w:val="single" w:sz="4" w:space="0" w:color="auto"/>
            </w:tcBorders>
            <w:shd w:val="clear" w:color="auto" w:fill="C6D9F1" w:themeFill="text2" w:themeFillTint="33"/>
          </w:tcPr>
          <w:p w14:paraId="2F994CDA"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3B76552F" w14:textId="77777777" w:rsidTr="00586374">
        <w:tc>
          <w:tcPr>
            <w:tcW w:w="8340" w:type="dxa"/>
            <w:shd w:val="clear" w:color="auto" w:fill="FFFFFF" w:themeFill="background1"/>
          </w:tcPr>
          <w:p w14:paraId="7AD43EB3" w14:textId="77777777" w:rsidR="00376A50" w:rsidRDefault="00376A50" w:rsidP="00412C0A">
            <w:pPr>
              <w:spacing w:before="120" w:after="120"/>
              <w:rPr>
                <w:color w:val="000000" w:themeColor="text1"/>
              </w:rPr>
            </w:pPr>
            <w:r>
              <w:rPr>
                <w:color w:val="000000" w:themeColor="text1"/>
              </w:rPr>
              <w:t>Begründung der Fachseite:</w:t>
            </w:r>
          </w:p>
        </w:tc>
      </w:tr>
    </w:tbl>
    <w:p w14:paraId="41AFACB9" w14:textId="77777777" w:rsidR="00507F3C" w:rsidRPr="00E126C7" w:rsidRDefault="00507F3C" w:rsidP="00376A50">
      <w:pPr>
        <w:pStyle w:val="Aufzhlungeinfach"/>
        <w:numPr>
          <w:ilvl w:val="0"/>
          <w:numId w:val="0"/>
        </w:numPr>
        <w:spacing w:before="480" w:after="0" w:line="240" w:lineRule="auto"/>
        <w:ind w:left="714" w:hanging="357"/>
      </w:pPr>
    </w:p>
    <w:p w14:paraId="5CCEB4F9" w14:textId="65B211D3" w:rsidR="00376A50" w:rsidRDefault="00376A50" w:rsidP="0024150A">
      <w:pPr>
        <w:pStyle w:val="berschrift2"/>
      </w:pPr>
      <w:bookmarkStart w:id="118" w:name="A9"/>
      <w:bookmarkStart w:id="119" w:name="_Toc91842644"/>
      <w:bookmarkStart w:id="120" w:name="_Toc92918193"/>
      <w:bookmarkEnd w:id="118"/>
      <w:r>
        <w:t xml:space="preserve">Geeignete Auswahl von Komponenten für Verzeichnisdienste </w:t>
      </w:r>
      <w:r w:rsidR="00284E70">
        <w:t xml:space="preserve">(S) </w:t>
      </w:r>
      <w:r>
        <w:t>[A9]</w:t>
      </w:r>
      <w:bookmarkEnd w:id="119"/>
      <w:bookmarkEnd w:id="120"/>
    </w:p>
    <w:p w14:paraId="010190B3" w14:textId="77777777" w:rsidR="00376A50" w:rsidRPr="00CC02C2" w:rsidRDefault="00376A50" w:rsidP="00376A50">
      <w:pPr>
        <w:suppressAutoHyphens/>
        <w:spacing w:after="240"/>
        <w:ind w:left="720"/>
        <w:rPr>
          <w:color w:val="000000" w:themeColor="text1"/>
        </w:rPr>
      </w:pPr>
    </w:p>
    <w:p w14:paraId="3418C725" w14:textId="4918EF3C" w:rsidR="00376A50" w:rsidRPr="0083049A" w:rsidRDefault="00376A50" w:rsidP="00632AC7">
      <w:pPr>
        <w:pStyle w:val="Listenabsatz"/>
        <w:numPr>
          <w:ilvl w:val="0"/>
          <w:numId w:val="11"/>
        </w:numPr>
        <w:spacing w:after="0"/>
        <w:ind w:left="709" w:hanging="709"/>
      </w:pPr>
      <w:bookmarkStart w:id="121" w:name="A9a1"/>
      <w:bookmarkEnd w:id="121"/>
      <w:r>
        <w:t>Für den Einsatz eines Verzeichnisdienstes M</w:t>
      </w:r>
      <w:r w:rsidR="00284E70">
        <w:t>Ü</w:t>
      </w:r>
      <w:r>
        <w:t>SS</w:t>
      </w:r>
      <w:r w:rsidR="00284E70">
        <w:t>EN</w:t>
      </w:r>
      <w:r>
        <w:t xml:space="preserve"> geeignete Komponenten </w:t>
      </w:r>
      <w:r w:rsidR="00284E70">
        <w:br/>
      </w:r>
      <w:r>
        <w:t>identifiziert werden.</w:t>
      </w:r>
    </w:p>
    <w:p w14:paraId="359C9F0D" w14:textId="77777777" w:rsidR="00376A50" w:rsidRDefault="00376A50" w:rsidP="00376A50">
      <w:pPr>
        <w:pStyle w:val="Listenabsatz"/>
        <w:spacing w:after="0"/>
      </w:pPr>
    </w:p>
    <w:p w14:paraId="548E7513"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782E36A9"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F3ECA7" w14:textId="69F36777"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55BDC617" w14:textId="77777777" w:rsidTr="00586374">
        <w:trPr>
          <w:trHeight w:val="205"/>
        </w:trPr>
        <w:tc>
          <w:tcPr>
            <w:tcW w:w="8356" w:type="dxa"/>
            <w:shd w:val="clear" w:color="auto" w:fill="D6E3BC" w:themeFill="accent3" w:themeFillTint="66"/>
          </w:tcPr>
          <w:p w14:paraId="6BCA94DD" w14:textId="63BC097D" w:rsidR="00376A50" w:rsidRPr="005B4E23" w:rsidRDefault="00412C0A" w:rsidP="00586374">
            <w:pPr>
              <w:suppressAutoHyphens/>
              <w:spacing w:before="120" w:after="120"/>
            </w:pPr>
            <w:r>
              <w:t>Umsetzung: JA / TEILWEISE / NEIN / ENTBEHRLICH</w:t>
            </w:r>
          </w:p>
        </w:tc>
      </w:tr>
      <w:tr w:rsidR="00376A50" w:rsidRPr="00CC02C2" w14:paraId="0225E576" w14:textId="77777777" w:rsidTr="00586374">
        <w:tc>
          <w:tcPr>
            <w:tcW w:w="8356" w:type="dxa"/>
          </w:tcPr>
          <w:p w14:paraId="6C653818" w14:textId="77777777" w:rsidR="00376A50" w:rsidRPr="00CC02C2" w:rsidRDefault="00376A50" w:rsidP="00586374">
            <w:pPr>
              <w:suppressAutoHyphens/>
              <w:spacing w:before="120" w:after="120"/>
              <w:rPr>
                <w:color w:val="000000" w:themeColor="text1"/>
              </w:rPr>
            </w:pPr>
            <w:bookmarkStart w:id="122" w:name="A9u1"/>
            <w:bookmarkEnd w:id="122"/>
            <w:r>
              <w:rPr>
                <w:color w:val="000000" w:themeColor="text1"/>
              </w:rPr>
              <w:t>Ihr Umsetzungsstand</w:t>
            </w:r>
          </w:p>
        </w:tc>
      </w:tr>
    </w:tbl>
    <w:p w14:paraId="02E09359"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0B984BF8" w14:textId="77777777" w:rsidTr="00586374">
        <w:tc>
          <w:tcPr>
            <w:tcW w:w="8340" w:type="dxa"/>
            <w:tcBorders>
              <w:bottom w:val="single" w:sz="4" w:space="0" w:color="auto"/>
            </w:tcBorders>
            <w:shd w:val="clear" w:color="auto" w:fill="C6D9F1" w:themeFill="text2" w:themeFillTint="33"/>
          </w:tcPr>
          <w:p w14:paraId="7C8168A4"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386CD1F" w14:textId="77777777" w:rsidTr="00586374">
        <w:tc>
          <w:tcPr>
            <w:tcW w:w="8340" w:type="dxa"/>
            <w:shd w:val="clear" w:color="auto" w:fill="FFFFFF" w:themeFill="background1"/>
          </w:tcPr>
          <w:p w14:paraId="6CA726C2" w14:textId="77777777" w:rsidR="00376A50" w:rsidRDefault="00376A50" w:rsidP="00412C0A">
            <w:pPr>
              <w:spacing w:before="120" w:after="120"/>
              <w:rPr>
                <w:color w:val="000000" w:themeColor="text1"/>
              </w:rPr>
            </w:pPr>
            <w:r>
              <w:rPr>
                <w:color w:val="000000" w:themeColor="text1"/>
              </w:rPr>
              <w:t>Begründung der Fachseite:</w:t>
            </w:r>
          </w:p>
        </w:tc>
      </w:tr>
    </w:tbl>
    <w:p w14:paraId="457806C9" w14:textId="77777777" w:rsidR="00376A50" w:rsidRPr="00CC02C2" w:rsidRDefault="00376A50" w:rsidP="00376A50">
      <w:pPr>
        <w:suppressAutoHyphens/>
        <w:spacing w:after="240"/>
        <w:ind w:left="720"/>
        <w:rPr>
          <w:color w:val="000000" w:themeColor="text1"/>
        </w:rPr>
      </w:pPr>
    </w:p>
    <w:p w14:paraId="7E809DDB" w14:textId="7BFC330E" w:rsidR="00376A50" w:rsidRDefault="00376A50" w:rsidP="0090703F">
      <w:pPr>
        <w:pStyle w:val="Listenabsatz"/>
        <w:numPr>
          <w:ilvl w:val="0"/>
          <w:numId w:val="11"/>
        </w:numPr>
        <w:spacing w:after="0"/>
        <w:ind w:left="709" w:hanging="709"/>
      </w:pPr>
      <w:bookmarkStart w:id="123" w:name="A9a2"/>
      <w:bookmarkEnd w:id="123"/>
      <w:r>
        <w:t xml:space="preserve">Es MUSS ein Kriterienkatalog erstellt werden, </w:t>
      </w:r>
      <w:r w:rsidR="00284E70">
        <w:t>nach dem die Komponenten für den Verzeichnisdienst ausgewählt und beschafft werden.</w:t>
      </w:r>
    </w:p>
    <w:p w14:paraId="153FADA1" w14:textId="77777777" w:rsidR="00284E70" w:rsidRDefault="00284E70" w:rsidP="00284E70">
      <w:pPr>
        <w:pStyle w:val="Listenabsatz"/>
        <w:spacing w:after="0"/>
      </w:pPr>
    </w:p>
    <w:p w14:paraId="2734CBDA"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F7D3640"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96F6BC" w14:textId="54119C23"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429FC7ED" w14:textId="40DAF72E" w:rsidR="0018114D" w:rsidRDefault="0018114D" w:rsidP="00376A50">
      <w:pPr>
        <w:pStyle w:val="Listenabsatz"/>
        <w:spacing w:after="240"/>
        <w:rPr>
          <w:color w:val="FF0000"/>
        </w:rPr>
      </w:pPr>
    </w:p>
    <w:p w14:paraId="2B497668" w14:textId="77777777" w:rsidR="0018114D" w:rsidRPr="001F352F" w:rsidRDefault="0018114D"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4157F28B" w14:textId="77777777" w:rsidTr="00586374">
        <w:trPr>
          <w:trHeight w:val="205"/>
        </w:trPr>
        <w:tc>
          <w:tcPr>
            <w:tcW w:w="8356" w:type="dxa"/>
            <w:shd w:val="clear" w:color="auto" w:fill="D6E3BC" w:themeFill="accent3" w:themeFillTint="66"/>
          </w:tcPr>
          <w:p w14:paraId="4784810F" w14:textId="7DCD5CBB" w:rsidR="00376A50" w:rsidRPr="005B4E23" w:rsidRDefault="00412C0A" w:rsidP="00586374">
            <w:pPr>
              <w:suppressAutoHyphens/>
              <w:spacing w:before="120" w:after="120"/>
            </w:pPr>
            <w:r>
              <w:t>Umsetzung: JA / TEILWEISE / NEIN / ENTBEHRLICH</w:t>
            </w:r>
          </w:p>
        </w:tc>
      </w:tr>
      <w:tr w:rsidR="00376A50" w:rsidRPr="00CC02C2" w14:paraId="3E2EE071" w14:textId="77777777" w:rsidTr="00586374">
        <w:tc>
          <w:tcPr>
            <w:tcW w:w="8356" w:type="dxa"/>
          </w:tcPr>
          <w:p w14:paraId="66008D05" w14:textId="77777777" w:rsidR="00376A50" w:rsidRPr="00CC02C2" w:rsidRDefault="00376A50" w:rsidP="00586374">
            <w:pPr>
              <w:suppressAutoHyphens/>
              <w:spacing w:before="120" w:after="120"/>
              <w:rPr>
                <w:color w:val="000000" w:themeColor="text1"/>
              </w:rPr>
            </w:pPr>
            <w:bookmarkStart w:id="124" w:name="A9u2"/>
            <w:bookmarkEnd w:id="124"/>
            <w:r>
              <w:rPr>
                <w:color w:val="000000" w:themeColor="text1"/>
              </w:rPr>
              <w:t>Ihr Umsetzungsstand</w:t>
            </w:r>
          </w:p>
        </w:tc>
      </w:tr>
    </w:tbl>
    <w:p w14:paraId="276530E9"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00FC3E32" w14:textId="77777777" w:rsidTr="00586374">
        <w:tc>
          <w:tcPr>
            <w:tcW w:w="8340" w:type="dxa"/>
            <w:tcBorders>
              <w:bottom w:val="single" w:sz="4" w:space="0" w:color="auto"/>
            </w:tcBorders>
            <w:shd w:val="clear" w:color="auto" w:fill="C6D9F1" w:themeFill="text2" w:themeFillTint="33"/>
          </w:tcPr>
          <w:p w14:paraId="701216A9"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31187153" w14:textId="77777777" w:rsidTr="00586374">
        <w:tc>
          <w:tcPr>
            <w:tcW w:w="8340" w:type="dxa"/>
            <w:shd w:val="clear" w:color="auto" w:fill="FFFFFF" w:themeFill="background1"/>
          </w:tcPr>
          <w:p w14:paraId="67EAADBF" w14:textId="77777777" w:rsidR="00376A50" w:rsidRDefault="00376A50" w:rsidP="00412C0A">
            <w:pPr>
              <w:spacing w:before="120" w:after="120"/>
              <w:rPr>
                <w:color w:val="000000" w:themeColor="text1"/>
              </w:rPr>
            </w:pPr>
            <w:r>
              <w:rPr>
                <w:color w:val="000000" w:themeColor="text1"/>
              </w:rPr>
              <w:t>Begründung der Fachseite:</w:t>
            </w:r>
          </w:p>
        </w:tc>
      </w:tr>
    </w:tbl>
    <w:p w14:paraId="11C0428A" w14:textId="77777777" w:rsidR="00376A50" w:rsidRPr="00CC02C2" w:rsidRDefault="00376A50" w:rsidP="00376A50">
      <w:pPr>
        <w:suppressAutoHyphens/>
        <w:spacing w:after="240"/>
        <w:ind w:left="720"/>
        <w:rPr>
          <w:color w:val="000000" w:themeColor="text1"/>
        </w:rPr>
      </w:pPr>
    </w:p>
    <w:p w14:paraId="0A7D7428" w14:textId="7F212048" w:rsidR="00376A50" w:rsidRDefault="00A374ED" w:rsidP="00632859">
      <w:pPr>
        <w:pStyle w:val="Listenabsatz"/>
        <w:numPr>
          <w:ilvl w:val="0"/>
          <w:numId w:val="11"/>
        </w:numPr>
        <w:spacing w:after="0"/>
        <w:ind w:left="709" w:hanging="709"/>
      </w:pPr>
      <w:bookmarkStart w:id="125" w:name="A9a3"/>
      <w:bookmarkEnd w:id="125"/>
      <w:r>
        <w:t xml:space="preserve">Im Rahmen der Planung und Konzeption des Verzeichnisdienstes </w:t>
      </w:r>
      <w:r>
        <w:t>MÜSSEN</w:t>
      </w:r>
      <w:r>
        <w:t xml:space="preserve"> passend zum Einsatzzweck Anforderungen an dessen Sicherheit formuliert werden.</w:t>
      </w:r>
    </w:p>
    <w:p w14:paraId="34E0553B" w14:textId="77777777" w:rsidR="009F7D2F" w:rsidRDefault="009F7D2F" w:rsidP="009F7D2F">
      <w:pPr>
        <w:pStyle w:val="Listenabsatz"/>
        <w:spacing w:after="0"/>
      </w:pPr>
    </w:p>
    <w:p w14:paraId="56DF41B9" w14:textId="77777777" w:rsidR="00A374ED" w:rsidRDefault="00A374ED" w:rsidP="00A374ED">
      <w:pPr>
        <w:pStyle w:val="Listenabsatz"/>
        <w:spacing w:after="0"/>
      </w:pPr>
    </w:p>
    <w:p w14:paraId="09DDD736"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1E95DA55"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E5ACB1" w14:textId="6A6FEE77"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719E1DDD" w14:textId="77777777" w:rsidR="00A374ED" w:rsidRPr="001F352F" w:rsidRDefault="00A374ED"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4AD84A3C" w14:textId="77777777" w:rsidTr="00586374">
        <w:trPr>
          <w:trHeight w:val="205"/>
        </w:trPr>
        <w:tc>
          <w:tcPr>
            <w:tcW w:w="8356" w:type="dxa"/>
            <w:shd w:val="clear" w:color="auto" w:fill="D6E3BC" w:themeFill="accent3" w:themeFillTint="66"/>
          </w:tcPr>
          <w:p w14:paraId="071EFCE3" w14:textId="141B1C17" w:rsidR="00376A50" w:rsidRPr="005B4E23" w:rsidRDefault="00412C0A" w:rsidP="00586374">
            <w:pPr>
              <w:suppressAutoHyphens/>
              <w:spacing w:before="120" w:after="120"/>
            </w:pPr>
            <w:r>
              <w:t>Umsetzung: JA / TEILWEISE / NEIN / ENTBEHRLICH</w:t>
            </w:r>
          </w:p>
        </w:tc>
      </w:tr>
      <w:tr w:rsidR="00376A50" w:rsidRPr="00CC02C2" w14:paraId="58B490E9" w14:textId="77777777" w:rsidTr="00586374">
        <w:tc>
          <w:tcPr>
            <w:tcW w:w="8356" w:type="dxa"/>
          </w:tcPr>
          <w:p w14:paraId="66A4BB5B" w14:textId="77777777" w:rsidR="00376A50" w:rsidRPr="00CC02C2" w:rsidRDefault="00376A50" w:rsidP="00586374">
            <w:pPr>
              <w:suppressAutoHyphens/>
              <w:spacing w:before="120" w:after="120"/>
              <w:rPr>
                <w:color w:val="000000" w:themeColor="text1"/>
              </w:rPr>
            </w:pPr>
            <w:bookmarkStart w:id="126" w:name="A9u3"/>
            <w:bookmarkEnd w:id="126"/>
            <w:r>
              <w:rPr>
                <w:color w:val="000000" w:themeColor="text1"/>
              </w:rPr>
              <w:t>Ihr Umsetzungsstand</w:t>
            </w:r>
          </w:p>
        </w:tc>
      </w:tr>
    </w:tbl>
    <w:p w14:paraId="4155789F" w14:textId="77777777" w:rsidR="00A374ED" w:rsidRDefault="00A374ED"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19D3CB43" w14:textId="77777777" w:rsidTr="00586374">
        <w:tc>
          <w:tcPr>
            <w:tcW w:w="8340" w:type="dxa"/>
            <w:tcBorders>
              <w:bottom w:val="single" w:sz="4" w:space="0" w:color="auto"/>
            </w:tcBorders>
            <w:shd w:val="clear" w:color="auto" w:fill="C6D9F1" w:themeFill="text2" w:themeFillTint="33"/>
          </w:tcPr>
          <w:p w14:paraId="79A06872"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D4F9C74" w14:textId="77777777" w:rsidTr="00586374">
        <w:tc>
          <w:tcPr>
            <w:tcW w:w="8340" w:type="dxa"/>
            <w:shd w:val="clear" w:color="auto" w:fill="FFFFFF" w:themeFill="background1"/>
          </w:tcPr>
          <w:p w14:paraId="6D2987E7" w14:textId="77777777" w:rsidR="00376A50" w:rsidRDefault="00376A50" w:rsidP="00412C0A">
            <w:pPr>
              <w:spacing w:before="120" w:after="120"/>
              <w:rPr>
                <w:color w:val="000000" w:themeColor="text1"/>
              </w:rPr>
            </w:pPr>
            <w:r>
              <w:rPr>
                <w:color w:val="000000" w:themeColor="text1"/>
              </w:rPr>
              <w:t>Begründung der Fachseite:</w:t>
            </w:r>
          </w:p>
        </w:tc>
      </w:tr>
    </w:tbl>
    <w:p w14:paraId="223211F1" w14:textId="77777777" w:rsidR="00376A50" w:rsidRPr="00E126C7" w:rsidRDefault="00376A50" w:rsidP="00376A50">
      <w:pPr>
        <w:pStyle w:val="Aufzhlungeinfach"/>
        <w:numPr>
          <w:ilvl w:val="0"/>
          <w:numId w:val="0"/>
        </w:numPr>
        <w:spacing w:before="480" w:after="0" w:line="240" w:lineRule="auto"/>
        <w:ind w:left="714" w:hanging="357"/>
      </w:pPr>
    </w:p>
    <w:p w14:paraId="75E71181" w14:textId="67A17049" w:rsidR="00376A50" w:rsidRDefault="00A374ED" w:rsidP="0024150A">
      <w:pPr>
        <w:pStyle w:val="berschrift2"/>
      </w:pPr>
      <w:bookmarkStart w:id="127" w:name="A10"/>
      <w:bookmarkStart w:id="128" w:name="_Toc91842645"/>
      <w:bookmarkStart w:id="129" w:name="_Toc92918194"/>
      <w:bookmarkEnd w:id="127"/>
      <w:r>
        <w:t>ENTFALLEN (S)</w:t>
      </w:r>
      <w:r>
        <w:t xml:space="preserve"> </w:t>
      </w:r>
      <w:r w:rsidR="00376A50">
        <w:t>[A10]</w:t>
      </w:r>
      <w:bookmarkEnd w:id="128"/>
      <w:bookmarkEnd w:id="129"/>
    </w:p>
    <w:p w14:paraId="375D9316" w14:textId="77777777" w:rsidR="00A374ED" w:rsidRPr="00A374ED" w:rsidRDefault="00A374ED" w:rsidP="00A374ED">
      <w:pPr>
        <w:spacing w:after="0"/>
      </w:pPr>
    </w:p>
    <w:p w14:paraId="3C978297" w14:textId="77777777" w:rsidR="00376A50" w:rsidRPr="00CC02C2" w:rsidRDefault="00376A50" w:rsidP="00376A50">
      <w:pPr>
        <w:suppressAutoHyphens/>
        <w:spacing w:after="240"/>
        <w:ind w:left="720"/>
        <w:rPr>
          <w:color w:val="000000" w:themeColor="text1"/>
        </w:rPr>
      </w:pPr>
    </w:p>
    <w:p w14:paraId="036D9DC5" w14:textId="419E2C98" w:rsidR="00376A50" w:rsidRDefault="00376A50" w:rsidP="0024150A">
      <w:pPr>
        <w:pStyle w:val="berschrift2"/>
      </w:pPr>
      <w:bookmarkStart w:id="130" w:name="A10a1"/>
      <w:bookmarkStart w:id="131" w:name="A11"/>
      <w:bookmarkStart w:id="132" w:name="_Toc91842646"/>
      <w:bookmarkStart w:id="133" w:name="_Toc92918195"/>
      <w:bookmarkEnd w:id="130"/>
      <w:bookmarkEnd w:id="131"/>
      <w:r>
        <w:t xml:space="preserve">Einrichtung des Zugriffs auf Verzeichnisdienste </w:t>
      </w:r>
      <w:r w:rsidR="00A374ED">
        <w:t xml:space="preserve">(S) </w:t>
      </w:r>
      <w:r>
        <w:t>[A11]</w:t>
      </w:r>
      <w:bookmarkEnd w:id="132"/>
      <w:bookmarkEnd w:id="133"/>
    </w:p>
    <w:p w14:paraId="1F4A511B" w14:textId="77777777" w:rsidR="00376A50" w:rsidRPr="00CC02C2" w:rsidRDefault="00376A50" w:rsidP="00376A50">
      <w:pPr>
        <w:suppressAutoHyphens/>
        <w:spacing w:after="240"/>
        <w:ind w:left="720"/>
        <w:rPr>
          <w:color w:val="000000" w:themeColor="text1"/>
        </w:rPr>
      </w:pPr>
    </w:p>
    <w:p w14:paraId="011637AD" w14:textId="77777777" w:rsidR="00376A50" w:rsidRPr="0083049A" w:rsidRDefault="00376A50" w:rsidP="00376A50">
      <w:pPr>
        <w:pStyle w:val="Listenabsatz"/>
        <w:numPr>
          <w:ilvl w:val="0"/>
          <w:numId w:val="11"/>
        </w:numPr>
        <w:spacing w:after="0"/>
        <w:ind w:left="709" w:hanging="709"/>
      </w:pPr>
      <w:bookmarkStart w:id="134" w:name="A11a1"/>
      <w:bookmarkEnd w:id="134"/>
      <w:r>
        <w:t>Der Zugriff auf den Verzeichnisdienst MUSS entsprechend der Sicherheitsrichtlinie konfiguriert werden.</w:t>
      </w:r>
    </w:p>
    <w:p w14:paraId="4C62AA89" w14:textId="77777777" w:rsidR="00376A50" w:rsidRDefault="00376A50" w:rsidP="00376A50">
      <w:pPr>
        <w:pStyle w:val="Listenabsatz"/>
        <w:spacing w:after="0"/>
      </w:pPr>
    </w:p>
    <w:p w14:paraId="00351694"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0FAFCB50"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178198" w14:textId="05D5DA79"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782B0329" w14:textId="4856886E" w:rsidR="0018114D" w:rsidRDefault="0018114D" w:rsidP="00376A50">
      <w:pPr>
        <w:pStyle w:val="Listenabsatz"/>
        <w:spacing w:after="240"/>
        <w:rPr>
          <w:color w:val="FF0000"/>
        </w:rPr>
      </w:pPr>
    </w:p>
    <w:p w14:paraId="3ABCBACE" w14:textId="0329D462" w:rsidR="0018114D" w:rsidRDefault="0018114D" w:rsidP="00376A50">
      <w:pPr>
        <w:pStyle w:val="Listenabsatz"/>
        <w:spacing w:after="240"/>
        <w:rPr>
          <w:color w:val="FF0000"/>
        </w:rPr>
      </w:pPr>
    </w:p>
    <w:p w14:paraId="76C55671" w14:textId="77777777" w:rsidR="0018114D" w:rsidRPr="001F352F" w:rsidRDefault="0018114D"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07FAE119" w14:textId="77777777" w:rsidTr="00586374">
        <w:trPr>
          <w:trHeight w:val="205"/>
        </w:trPr>
        <w:tc>
          <w:tcPr>
            <w:tcW w:w="8356" w:type="dxa"/>
            <w:shd w:val="clear" w:color="auto" w:fill="D6E3BC" w:themeFill="accent3" w:themeFillTint="66"/>
          </w:tcPr>
          <w:p w14:paraId="2ED3A202" w14:textId="070FC375" w:rsidR="00376A50" w:rsidRPr="005B4E23" w:rsidRDefault="00412C0A" w:rsidP="00586374">
            <w:pPr>
              <w:suppressAutoHyphens/>
              <w:spacing w:before="120" w:after="120"/>
            </w:pPr>
            <w:r>
              <w:t>Umsetzung: JA / TEILWEISE / NEIN / ENTBEHRLICH</w:t>
            </w:r>
          </w:p>
        </w:tc>
      </w:tr>
      <w:tr w:rsidR="00376A50" w:rsidRPr="00CC02C2" w14:paraId="3EFC51A5" w14:textId="77777777" w:rsidTr="00586374">
        <w:tc>
          <w:tcPr>
            <w:tcW w:w="8356" w:type="dxa"/>
          </w:tcPr>
          <w:p w14:paraId="3E9A42AA" w14:textId="77777777" w:rsidR="00376A50" w:rsidRPr="00CC02C2" w:rsidRDefault="00376A50" w:rsidP="00586374">
            <w:pPr>
              <w:suppressAutoHyphens/>
              <w:spacing w:before="120" w:after="120"/>
              <w:rPr>
                <w:color w:val="000000" w:themeColor="text1"/>
              </w:rPr>
            </w:pPr>
            <w:bookmarkStart w:id="135" w:name="A11u1"/>
            <w:bookmarkEnd w:id="135"/>
            <w:r>
              <w:rPr>
                <w:color w:val="000000" w:themeColor="text1"/>
              </w:rPr>
              <w:t>Ihr Umsetzungsstand</w:t>
            </w:r>
          </w:p>
        </w:tc>
      </w:tr>
    </w:tbl>
    <w:p w14:paraId="70D4F145"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00EE329E" w14:textId="77777777" w:rsidTr="00586374">
        <w:tc>
          <w:tcPr>
            <w:tcW w:w="8340" w:type="dxa"/>
            <w:tcBorders>
              <w:bottom w:val="single" w:sz="4" w:space="0" w:color="auto"/>
            </w:tcBorders>
            <w:shd w:val="clear" w:color="auto" w:fill="C6D9F1" w:themeFill="text2" w:themeFillTint="33"/>
          </w:tcPr>
          <w:p w14:paraId="3438C519"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40C2AE7D" w14:textId="77777777" w:rsidTr="00586374">
        <w:tc>
          <w:tcPr>
            <w:tcW w:w="8340" w:type="dxa"/>
            <w:shd w:val="clear" w:color="auto" w:fill="FFFFFF" w:themeFill="background1"/>
          </w:tcPr>
          <w:p w14:paraId="4D188567" w14:textId="77777777" w:rsidR="00376A50" w:rsidRDefault="00376A50" w:rsidP="00412C0A">
            <w:pPr>
              <w:spacing w:before="120" w:after="120"/>
              <w:rPr>
                <w:color w:val="000000" w:themeColor="text1"/>
              </w:rPr>
            </w:pPr>
            <w:r>
              <w:rPr>
                <w:color w:val="000000" w:themeColor="text1"/>
              </w:rPr>
              <w:t>Begründung der Fachseite:</w:t>
            </w:r>
          </w:p>
        </w:tc>
      </w:tr>
    </w:tbl>
    <w:p w14:paraId="07ACD033" w14:textId="77777777" w:rsidR="00376A50" w:rsidRPr="00CC02C2" w:rsidRDefault="00376A50" w:rsidP="00376A50">
      <w:pPr>
        <w:suppressAutoHyphens/>
        <w:spacing w:after="240"/>
        <w:ind w:left="720"/>
        <w:rPr>
          <w:color w:val="000000" w:themeColor="text1"/>
        </w:rPr>
      </w:pPr>
    </w:p>
    <w:p w14:paraId="0BBBDF64" w14:textId="77777777" w:rsidR="00376A50" w:rsidRPr="0083049A" w:rsidRDefault="00376A50" w:rsidP="00376A50">
      <w:pPr>
        <w:pStyle w:val="Listenabsatz"/>
        <w:numPr>
          <w:ilvl w:val="0"/>
          <w:numId w:val="11"/>
        </w:numPr>
        <w:spacing w:after="0"/>
        <w:ind w:left="709" w:hanging="709"/>
      </w:pPr>
      <w:bookmarkStart w:id="136" w:name="A11a2"/>
      <w:bookmarkEnd w:id="136"/>
      <w:r>
        <w:t>Wird der Verzeichnisdienst als Server im Internet eingesetzt, so MUSS er entsprechend durch ein Sicherheitsgateway geschützt werden.</w:t>
      </w:r>
    </w:p>
    <w:p w14:paraId="4175AEE8" w14:textId="77777777" w:rsidR="00376A50" w:rsidRDefault="00376A50" w:rsidP="00376A50">
      <w:pPr>
        <w:pStyle w:val="Listenabsatz"/>
        <w:spacing w:after="0"/>
      </w:pPr>
    </w:p>
    <w:p w14:paraId="5AC3E13B"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7A4844E"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745F14" w14:textId="579C6647"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07E02EA9" w14:textId="77777777" w:rsidTr="00586374">
        <w:trPr>
          <w:trHeight w:val="205"/>
        </w:trPr>
        <w:tc>
          <w:tcPr>
            <w:tcW w:w="8356" w:type="dxa"/>
            <w:shd w:val="clear" w:color="auto" w:fill="D6E3BC" w:themeFill="accent3" w:themeFillTint="66"/>
          </w:tcPr>
          <w:p w14:paraId="24706BB1" w14:textId="203816F9" w:rsidR="00376A50" w:rsidRPr="005B4E23" w:rsidRDefault="00412C0A" w:rsidP="00586374">
            <w:pPr>
              <w:suppressAutoHyphens/>
              <w:spacing w:before="120" w:after="120"/>
            </w:pPr>
            <w:r>
              <w:t>Umsetzung: JA / TEILWEISE / NEIN / ENTBEHRLICH</w:t>
            </w:r>
          </w:p>
        </w:tc>
      </w:tr>
      <w:tr w:rsidR="00376A50" w:rsidRPr="00CC02C2" w14:paraId="1EDCB432" w14:textId="77777777" w:rsidTr="00586374">
        <w:tc>
          <w:tcPr>
            <w:tcW w:w="8356" w:type="dxa"/>
          </w:tcPr>
          <w:p w14:paraId="3E6AB634" w14:textId="77777777" w:rsidR="00376A50" w:rsidRPr="00CC02C2" w:rsidRDefault="00376A50" w:rsidP="00586374">
            <w:pPr>
              <w:suppressAutoHyphens/>
              <w:spacing w:before="120" w:after="120"/>
              <w:rPr>
                <w:color w:val="000000" w:themeColor="text1"/>
              </w:rPr>
            </w:pPr>
            <w:bookmarkStart w:id="137" w:name="A11u2"/>
            <w:bookmarkEnd w:id="137"/>
            <w:r>
              <w:rPr>
                <w:color w:val="000000" w:themeColor="text1"/>
              </w:rPr>
              <w:t>Ihr Umsetzungsstand</w:t>
            </w:r>
          </w:p>
        </w:tc>
      </w:tr>
    </w:tbl>
    <w:p w14:paraId="13F9AAB3"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CEB59EB" w14:textId="77777777" w:rsidTr="00586374">
        <w:tc>
          <w:tcPr>
            <w:tcW w:w="8340" w:type="dxa"/>
            <w:tcBorders>
              <w:bottom w:val="single" w:sz="4" w:space="0" w:color="auto"/>
            </w:tcBorders>
            <w:shd w:val="clear" w:color="auto" w:fill="C6D9F1" w:themeFill="text2" w:themeFillTint="33"/>
          </w:tcPr>
          <w:p w14:paraId="6C1641E8"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075E9C05" w14:textId="77777777" w:rsidTr="00586374">
        <w:tc>
          <w:tcPr>
            <w:tcW w:w="8340" w:type="dxa"/>
            <w:shd w:val="clear" w:color="auto" w:fill="FFFFFF" w:themeFill="background1"/>
          </w:tcPr>
          <w:p w14:paraId="5BE550EE" w14:textId="77777777" w:rsidR="00376A50" w:rsidRDefault="00376A50" w:rsidP="00412C0A">
            <w:pPr>
              <w:spacing w:before="120" w:after="120"/>
              <w:rPr>
                <w:color w:val="000000" w:themeColor="text1"/>
              </w:rPr>
            </w:pPr>
            <w:r>
              <w:rPr>
                <w:color w:val="000000" w:themeColor="text1"/>
              </w:rPr>
              <w:t>Begründung der Fachseite:</w:t>
            </w:r>
          </w:p>
        </w:tc>
      </w:tr>
    </w:tbl>
    <w:p w14:paraId="53943253" w14:textId="77777777" w:rsidR="00376A50" w:rsidRPr="00CC02C2" w:rsidRDefault="00376A50" w:rsidP="00376A50">
      <w:pPr>
        <w:suppressAutoHyphens/>
        <w:spacing w:after="240"/>
        <w:ind w:left="720"/>
        <w:rPr>
          <w:color w:val="000000" w:themeColor="text1"/>
        </w:rPr>
      </w:pPr>
    </w:p>
    <w:p w14:paraId="775B7111" w14:textId="77777777" w:rsidR="00376A50" w:rsidRPr="0083049A" w:rsidRDefault="00376A50" w:rsidP="00376A50">
      <w:pPr>
        <w:pStyle w:val="Listenabsatz"/>
        <w:numPr>
          <w:ilvl w:val="0"/>
          <w:numId w:val="11"/>
        </w:numPr>
        <w:spacing w:after="0"/>
        <w:ind w:left="709" w:hanging="709"/>
      </w:pPr>
      <w:bookmarkStart w:id="138" w:name="A11a3"/>
      <w:bookmarkEnd w:id="138"/>
      <w:r>
        <w:t>Sollen anonymen Benutzern auf einzelne Teilbereiche des Verzeichnisbaums weitergehende Zugriffe eingeräumt werden, so MUSS ein gesondertes Benutzerkonto, ein sogenannter Proxy-User, für den anonymen Zugriff eingerichtet werden.</w:t>
      </w:r>
    </w:p>
    <w:p w14:paraId="0A0D8DFE" w14:textId="77777777" w:rsidR="00376A50" w:rsidRDefault="00376A50" w:rsidP="00376A50">
      <w:pPr>
        <w:pStyle w:val="Listenabsatz"/>
        <w:spacing w:after="0"/>
      </w:pPr>
    </w:p>
    <w:p w14:paraId="450D03A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1F519787"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2ECD91" w14:textId="4D9CF1C2"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136D4D66" w14:textId="77777777" w:rsidTr="00586374">
        <w:trPr>
          <w:trHeight w:val="205"/>
        </w:trPr>
        <w:tc>
          <w:tcPr>
            <w:tcW w:w="8356" w:type="dxa"/>
            <w:shd w:val="clear" w:color="auto" w:fill="D6E3BC" w:themeFill="accent3" w:themeFillTint="66"/>
          </w:tcPr>
          <w:p w14:paraId="5690FE01" w14:textId="0BEEDEA2" w:rsidR="00376A50" w:rsidRPr="005B4E23" w:rsidRDefault="00412C0A" w:rsidP="00586374">
            <w:pPr>
              <w:suppressAutoHyphens/>
              <w:spacing w:before="120" w:after="120"/>
            </w:pPr>
            <w:r>
              <w:t>Umsetzung: JA / TEILWEISE / NEIN / ENTBEHRLICH</w:t>
            </w:r>
          </w:p>
        </w:tc>
      </w:tr>
      <w:tr w:rsidR="00376A50" w:rsidRPr="00CC02C2" w14:paraId="02A8C536" w14:textId="77777777" w:rsidTr="00586374">
        <w:tc>
          <w:tcPr>
            <w:tcW w:w="8356" w:type="dxa"/>
          </w:tcPr>
          <w:p w14:paraId="633EFE25" w14:textId="77777777" w:rsidR="00376A50" w:rsidRPr="00CC02C2" w:rsidRDefault="00376A50" w:rsidP="00586374">
            <w:pPr>
              <w:suppressAutoHyphens/>
              <w:spacing w:before="120" w:after="120"/>
              <w:rPr>
                <w:color w:val="000000" w:themeColor="text1"/>
              </w:rPr>
            </w:pPr>
            <w:bookmarkStart w:id="139" w:name="A11u3"/>
            <w:bookmarkEnd w:id="139"/>
            <w:r>
              <w:rPr>
                <w:color w:val="000000" w:themeColor="text1"/>
              </w:rPr>
              <w:t>Ihr Umsetzungsstand</w:t>
            </w:r>
          </w:p>
        </w:tc>
      </w:tr>
    </w:tbl>
    <w:p w14:paraId="1FA24E15"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AC5512B" w14:textId="77777777" w:rsidTr="00586374">
        <w:tc>
          <w:tcPr>
            <w:tcW w:w="8340" w:type="dxa"/>
            <w:tcBorders>
              <w:bottom w:val="single" w:sz="4" w:space="0" w:color="auto"/>
            </w:tcBorders>
            <w:shd w:val="clear" w:color="auto" w:fill="C6D9F1" w:themeFill="text2" w:themeFillTint="33"/>
          </w:tcPr>
          <w:p w14:paraId="309A4E94"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CE2D0B8" w14:textId="77777777" w:rsidTr="00586374">
        <w:tc>
          <w:tcPr>
            <w:tcW w:w="8340" w:type="dxa"/>
            <w:shd w:val="clear" w:color="auto" w:fill="FFFFFF" w:themeFill="background1"/>
          </w:tcPr>
          <w:p w14:paraId="6EC7AA72" w14:textId="77777777" w:rsidR="00376A50" w:rsidRDefault="00376A50" w:rsidP="00412C0A">
            <w:pPr>
              <w:spacing w:before="120" w:after="120"/>
              <w:rPr>
                <w:color w:val="000000" w:themeColor="text1"/>
              </w:rPr>
            </w:pPr>
            <w:r>
              <w:rPr>
                <w:color w:val="000000" w:themeColor="text1"/>
              </w:rPr>
              <w:t>Begründung der Fachseite:</w:t>
            </w:r>
          </w:p>
        </w:tc>
      </w:tr>
    </w:tbl>
    <w:p w14:paraId="246E260C" w14:textId="42668354" w:rsidR="00376A50" w:rsidRDefault="00376A50" w:rsidP="00376A50">
      <w:pPr>
        <w:suppressAutoHyphens/>
        <w:spacing w:after="240"/>
        <w:ind w:left="720"/>
        <w:rPr>
          <w:color w:val="000000" w:themeColor="text1"/>
        </w:rPr>
      </w:pPr>
    </w:p>
    <w:p w14:paraId="71C91849" w14:textId="59889D21" w:rsidR="0018114D" w:rsidRDefault="0018114D" w:rsidP="00376A50">
      <w:pPr>
        <w:suppressAutoHyphens/>
        <w:spacing w:after="240"/>
        <w:ind w:left="720"/>
        <w:rPr>
          <w:color w:val="000000" w:themeColor="text1"/>
        </w:rPr>
      </w:pPr>
    </w:p>
    <w:p w14:paraId="6900F33F" w14:textId="77777777" w:rsidR="0018114D" w:rsidRPr="00CC02C2" w:rsidRDefault="0018114D" w:rsidP="00376A50">
      <w:pPr>
        <w:suppressAutoHyphens/>
        <w:spacing w:after="240"/>
        <w:ind w:left="720"/>
        <w:rPr>
          <w:color w:val="000000" w:themeColor="text1"/>
        </w:rPr>
      </w:pPr>
    </w:p>
    <w:p w14:paraId="5D2558CB" w14:textId="423FFA1E" w:rsidR="00376A50" w:rsidRDefault="00C35928" w:rsidP="009F527F">
      <w:pPr>
        <w:pStyle w:val="Listenabsatz"/>
        <w:numPr>
          <w:ilvl w:val="0"/>
          <w:numId w:val="11"/>
        </w:numPr>
        <w:spacing w:after="0"/>
        <w:ind w:left="709" w:hanging="709"/>
      </w:pPr>
      <w:bookmarkStart w:id="140" w:name="A11a4"/>
      <w:bookmarkEnd w:id="140"/>
      <w:r>
        <w:t xml:space="preserve">Die Zugriffsrechte für diesen Proxy-User </w:t>
      </w:r>
      <w:r w:rsidR="00766CE6">
        <w:t xml:space="preserve">MÜSSEN </w:t>
      </w:r>
      <w:r>
        <w:t>hinreichend restriktiv vergeben werden.</w:t>
      </w:r>
    </w:p>
    <w:p w14:paraId="2B6B1C47" w14:textId="6AADCC2A" w:rsidR="0018114D" w:rsidRDefault="0018114D" w:rsidP="0018114D">
      <w:pPr>
        <w:pStyle w:val="Listenabsatz"/>
        <w:spacing w:after="0"/>
      </w:pPr>
    </w:p>
    <w:p w14:paraId="7CCC3CD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4246B675"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D282BE" w14:textId="66474DD0"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58810AC3" w14:textId="77777777" w:rsidR="0018114D" w:rsidRPr="001F352F" w:rsidRDefault="0018114D"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7B518677" w14:textId="77777777" w:rsidTr="00586374">
        <w:trPr>
          <w:trHeight w:val="205"/>
        </w:trPr>
        <w:tc>
          <w:tcPr>
            <w:tcW w:w="8356" w:type="dxa"/>
            <w:shd w:val="clear" w:color="auto" w:fill="D6E3BC" w:themeFill="accent3" w:themeFillTint="66"/>
          </w:tcPr>
          <w:p w14:paraId="7FEE7D80" w14:textId="5113514C" w:rsidR="00376A50" w:rsidRPr="005B4E23" w:rsidRDefault="00412C0A" w:rsidP="00586374">
            <w:pPr>
              <w:suppressAutoHyphens/>
              <w:spacing w:before="120" w:after="120"/>
            </w:pPr>
            <w:r>
              <w:t>Umsetzung: JA / TEILWEISE / NEIN / ENTBEHRLICH</w:t>
            </w:r>
          </w:p>
        </w:tc>
      </w:tr>
      <w:tr w:rsidR="00376A50" w:rsidRPr="00CC02C2" w14:paraId="05F04A4D" w14:textId="77777777" w:rsidTr="00586374">
        <w:tc>
          <w:tcPr>
            <w:tcW w:w="8356" w:type="dxa"/>
          </w:tcPr>
          <w:p w14:paraId="01A083E3" w14:textId="77777777" w:rsidR="00376A50" w:rsidRPr="00CC02C2" w:rsidRDefault="00376A50" w:rsidP="00586374">
            <w:pPr>
              <w:suppressAutoHyphens/>
              <w:spacing w:before="120" w:after="120"/>
              <w:rPr>
                <w:color w:val="000000" w:themeColor="text1"/>
              </w:rPr>
            </w:pPr>
            <w:bookmarkStart w:id="141" w:name="A11u4"/>
            <w:bookmarkEnd w:id="141"/>
            <w:r>
              <w:rPr>
                <w:color w:val="000000" w:themeColor="text1"/>
              </w:rPr>
              <w:t>Ihr Umsetzungsstand</w:t>
            </w:r>
          </w:p>
        </w:tc>
      </w:tr>
    </w:tbl>
    <w:p w14:paraId="6E5F0D3D"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436BAFFE" w14:textId="77777777" w:rsidTr="00586374">
        <w:tc>
          <w:tcPr>
            <w:tcW w:w="8340" w:type="dxa"/>
            <w:tcBorders>
              <w:bottom w:val="single" w:sz="4" w:space="0" w:color="auto"/>
            </w:tcBorders>
            <w:shd w:val="clear" w:color="auto" w:fill="C6D9F1" w:themeFill="text2" w:themeFillTint="33"/>
          </w:tcPr>
          <w:p w14:paraId="4F8BDB5F"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09A18F04" w14:textId="77777777" w:rsidTr="00586374">
        <w:tc>
          <w:tcPr>
            <w:tcW w:w="8340" w:type="dxa"/>
            <w:shd w:val="clear" w:color="auto" w:fill="FFFFFF" w:themeFill="background1"/>
          </w:tcPr>
          <w:p w14:paraId="154B6D01" w14:textId="77777777" w:rsidR="00376A50" w:rsidRDefault="00376A50" w:rsidP="00412C0A">
            <w:pPr>
              <w:spacing w:before="120" w:after="120"/>
              <w:rPr>
                <w:color w:val="000000" w:themeColor="text1"/>
              </w:rPr>
            </w:pPr>
            <w:r>
              <w:rPr>
                <w:color w:val="000000" w:themeColor="text1"/>
              </w:rPr>
              <w:t>Begründung der Fachseite:</w:t>
            </w:r>
          </w:p>
        </w:tc>
      </w:tr>
    </w:tbl>
    <w:p w14:paraId="15F84327" w14:textId="77777777" w:rsidR="00376A50" w:rsidRPr="00CC02C2" w:rsidRDefault="00376A50" w:rsidP="00376A50">
      <w:pPr>
        <w:suppressAutoHyphens/>
        <w:spacing w:after="240"/>
        <w:ind w:left="720"/>
        <w:rPr>
          <w:color w:val="000000" w:themeColor="text1"/>
        </w:rPr>
      </w:pPr>
    </w:p>
    <w:p w14:paraId="3B573E0A" w14:textId="7539FDEA" w:rsidR="00376A50" w:rsidRDefault="00376A50" w:rsidP="00F451C0">
      <w:pPr>
        <w:pStyle w:val="Listenabsatz"/>
        <w:numPr>
          <w:ilvl w:val="0"/>
          <w:numId w:val="11"/>
        </w:numPr>
        <w:spacing w:after="0"/>
        <w:ind w:left="709" w:hanging="709"/>
      </w:pPr>
      <w:bookmarkStart w:id="142" w:name="A11a5"/>
      <w:bookmarkEnd w:id="142"/>
      <w:r>
        <w:t xml:space="preserve">Sie </w:t>
      </w:r>
      <w:r w:rsidR="00C35928">
        <w:t>MÜSSEN</w:t>
      </w:r>
      <w:r>
        <w:t xml:space="preserve"> </w:t>
      </w:r>
      <w:r w:rsidR="00C35928">
        <w:t>zudem wieder komplett entzogen werden, wenn der Account nicht mehr gebraucht wird.</w:t>
      </w:r>
    </w:p>
    <w:p w14:paraId="6E648B10" w14:textId="77777777" w:rsidR="009F7D2F" w:rsidRDefault="009F7D2F" w:rsidP="00C35928">
      <w:pPr>
        <w:pStyle w:val="Listenabsatz"/>
        <w:spacing w:after="0"/>
      </w:pPr>
    </w:p>
    <w:p w14:paraId="1CF3E3F8"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37D6EDE"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E132952" w14:textId="6C4482A9"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73A9E99F" w14:textId="77777777" w:rsidTr="00586374">
        <w:trPr>
          <w:trHeight w:val="205"/>
        </w:trPr>
        <w:tc>
          <w:tcPr>
            <w:tcW w:w="8356" w:type="dxa"/>
            <w:shd w:val="clear" w:color="auto" w:fill="D6E3BC" w:themeFill="accent3" w:themeFillTint="66"/>
          </w:tcPr>
          <w:p w14:paraId="1024ED22" w14:textId="65CC7121" w:rsidR="00376A50" w:rsidRPr="005B4E23" w:rsidRDefault="00412C0A" w:rsidP="00586374">
            <w:pPr>
              <w:suppressAutoHyphens/>
              <w:spacing w:before="120" w:after="120"/>
            </w:pPr>
            <w:r>
              <w:t>Umsetzung: JA / TEILWEISE / NEIN / ENTBEHRLICH</w:t>
            </w:r>
          </w:p>
        </w:tc>
      </w:tr>
      <w:tr w:rsidR="00376A50" w:rsidRPr="00CC02C2" w14:paraId="03F0347C" w14:textId="77777777" w:rsidTr="00586374">
        <w:tc>
          <w:tcPr>
            <w:tcW w:w="8356" w:type="dxa"/>
          </w:tcPr>
          <w:p w14:paraId="58746269" w14:textId="77777777" w:rsidR="00376A50" w:rsidRPr="00CC02C2" w:rsidRDefault="00376A50" w:rsidP="00586374">
            <w:pPr>
              <w:suppressAutoHyphens/>
              <w:spacing w:before="120" w:after="120"/>
              <w:rPr>
                <w:color w:val="000000" w:themeColor="text1"/>
              </w:rPr>
            </w:pPr>
            <w:bookmarkStart w:id="143" w:name="A11u5"/>
            <w:bookmarkEnd w:id="143"/>
            <w:r>
              <w:rPr>
                <w:color w:val="000000" w:themeColor="text1"/>
              </w:rPr>
              <w:t>Ihr Umsetzungsstand</w:t>
            </w:r>
          </w:p>
        </w:tc>
      </w:tr>
    </w:tbl>
    <w:p w14:paraId="311A2076"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31F1D7B0" w14:textId="77777777" w:rsidTr="00586374">
        <w:tc>
          <w:tcPr>
            <w:tcW w:w="8340" w:type="dxa"/>
            <w:tcBorders>
              <w:bottom w:val="single" w:sz="4" w:space="0" w:color="auto"/>
            </w:tcBorders>
            <w:shd w:val="clear" w:color="auto" w:fill="C6D9F1" w:themeFill="text2" w:themeFillTint="33"/>
          </w:tcPr>
          <w:p w14:paraId="525C172C"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7351FAF" w14:textId="77777777" w:rsidTr="00586374">
        <w:tc>
          <w:tcPr>
            <w:tcW w:w="8340" w:type="dxa"/>
            <w:shd w:val="clear" w:color="auto" w:fill="FFFFFF" w:themeFill="background1"/>
          </w:tcPr>
          <w:p w14:paraId="25EC5993" w14:textId="77777777" w:rsidR="00376A50" w:rsidRDefault="00376A50" w:rsidP="00412C0A">
            <w:pPr>
              <w:spacing w:before="120" w:after="120"/>
              <w:rPr>
                <w:color w:val="000000" w:themeColor="text1"/>
              </w:rPr>
            </w:pPr>
            <w:r>
              <w:rPr>
                <w:color w:val="000000" w:themeColor="text1"/>
              </w:rPr>
              <w:t>Begründung der Fachseite:</w:t>
            </w:r>
          </w:p>
        </w:tc>
      </w:tr>
    </w:tbl>
    <w:p w14:paraId="4C0D811F" w14:textId="77777777" w:rsidR="00376A50" w:rsidRPr="00CC02C2" w:rsidRDefault="00376A50" w:rsidP="00376A50">
      <w:pPr>
        <w:suppressAutoHyphens/>
        <w:spacing w:after="240"/>
        <w:ind w:left="720"/>
        <w:rPr>
          <w:color w:val="000000" w:themeColor="text1"/>
        </w:rPr>
      </w:pPr>
    </w:p>
    <w:p w14:paraId="78FA4DA5" w14:textId="1CDB0A50" w:rsidR="00376A50" w:rsidRDefault="000E63AA" w:rsidP="00924579">
      <w:pPr>
        <w:pStyle w:val="Listenabsatz"/>
        <w:numPr>
          <w:ilvl w:val="0"/>
          <w:numId w:val="11"/>
        </w:numPr>
        <w:spacing w:after="0"/>
        <w:ind w:left="709" w:hanging="709"/>
      </w:pPr>
      <w:bookmarkStart w:id="144" w:name="A11a6"/>
      <w:bookmarkEnd w:id="144"/>
      <w:r>
        <w:t xml:space="preserve">Damit nicht versehentlich schutzbedürftige Informationen herausgegeben werden, </w:t>
      </w:r>
      <w:r>
        <w:t>MUSS</w:t>
      </w:r>
      <w:r>
        <w:t xml:space="preserve"> die Suchfunktion des Verzeichnisdienstes dem Einsatzzweck angemessen eingeschränkt werden.</w:t>
      </w:r>
    </w:p>
    <w:p w14:paraId="1BB41ED8" w14:textId="77777777" w:rsidR="000E63AA" w:rsidRDefault="000E63AA" w:rsidP="000E63AA">
      <w:pPr>
        <w:pStyle w:val="Listenabsatz"/>
        <w:spacing w:after="0"/>
      </w:pPr>
    </w:p>
    <w:p w14:paraId="3581B924"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4CA859D7"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8B7D0C" w14:textId="38EFDD51"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02FB10B5" w14:textId="77777777" w:rsidTr="00586374">
        <w:trPr>
          <w:trHeight w:val="205"/>
        </w:trPr>
        <w:tc>
          <w:tcPr>
            <w:tcW w:w="8356" w:type="dxa"/>
            <w:shd w:val="clear" w:color="auto" w:fill="D6E3BC" w:themeFill="accent3" w:themeFillTint="66"/>
          </w:tcPr>
          <w:p w14:paraId="0F491D70" w14:textId="42F03515" w:rsidR="00376A50" w:rsidRPr="005B4E23" w:rsidRDefault="00412C0A" w:rsidP="00586374">
            <w:pPr>
              <w:suppressAutoHyphens/>
              <w:spacing w:before="120" w:after="120"/>
            </w:pPr>
            <w:r>
              <w:t>Umsetzung: JA / TEILWEISE / NEIN / ENTBEHRLICH</w:t>
            </w:r>
          </w:p>
        </w:tc>
      </w:tr>
      <w:tr w:rsidR="00376A50" w:rsidRPr="00CC02C2" w14:paraId="026D5005" w14:textId="77777777" w:rsidTr="00586374">
        <w:tc>
          <w:tcPr>
            <w:tcW w:w="8356" w:type="dxa"/>
          </w:tcPr>
          <w:p w14:paraId="74BC9A03" w14:textId="77777777" w:rsidR="00376A50" w:rsidRPr="00CC02C2" w:rsidRDefault="00376A50" w:rsidP="00586374">
            <w:pPr>
              <w:suppressAutoHyphens/>
              <w:spacing w:before="120" w:after="120"/>
              <w:rPr>
                <w:color w:val="000000" w:themeColor="text1"/>
              </w:rPr>
            </w:pPr>
            <w:bookmarkStart w:id="145" w:name="A11u6"/>
            <w:bookmarkEnd w:id="145"/>
            <w:r>
              <w:rPr>
                <w:color w:val="000000" w:themeColor="text1"/>
              </w:rPr>
              <w:t>Ihr Umsetzungsstand</w:t>
            </w:r>
          </w:p>
        </w:tc>
      </w:tr>
    </w:tbl>
    <w:p w14:paraId="36A37BA6" w14:textId="6410230F" w:rsidR="00376A50" w:rsidRDefault="00376A50" w:rsidP="00376A50">
      <w:pPr>
        <w:suppressAutoHyphens/>
        <w:spacing w:after="0" w:line="240" w:lineRule="auto"/>
        <w:ind w:left="720"/>
        <w:rPr>
          <w:color w:val="000000" w:themeColor="text1"/>
        </w:rPr>
      </w:pPr>
    </w:p>
    <w:p w14:paraId="5A1DDE86" w14:textId="77777777" w:rsidR="0018114D" w:rsidRDefault="0018114D"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700BE7EA" w14:textId="77777777" w:rsidTr="00586374">
        <w:tc>
          <w:tcPr>
            <w:tcW w:w="8340" w:type="dxa"/>
            <w:tcBorders>
              <w:bottom w:val="single" w:sz="4" w:space="0" w:color="auto"/>
            </w:tcBorders>
            <w:shd w:val="clear" w:color="auto" w:fill="C6D9F1" w:themeFill="text2" w:themeFillTint="33"/>
          </w:tcPr>
          <w:p w14:paraId="38CB731D"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36E0D8CD" w14:textId="77777777" w:rsidTr="00586374">
        <w:tc>
          <w:tcPr>
            <w:tcW w:w="8340" w:type="dxa"/>
            <w:shd w:val="clear" w:color="auto" w:fill="FFFFFF" w:themeFill="background1"/>
          </w:tcPr>
          <w:p w14:paraId="13CCE7AF" w14:textId="77777777" w:rsidR="00376A50" w:rsidRDefault="00376A50" w:rsidP="00412C0A">
            <w:pPr>
              <w:spacing w:before="120" w:after="120"/>
              <w:rPr>
                <w:color w:val="000000" w:themeColor="text1"/>
              </w:rPr>
            </w:pPr>
            <w:r>
              <w:rPr>
                <w:color w:val="000000" w:themeColor="text1"/>
              </w:rPr>
              <w:t>Begründung der Fachseite:</w:t>
            </w:r>
          </w:p>
        </w:tc>
      </w:tr>
    </w:tbl>
    <w:p w14:paraId="6AE9FB19" w14:textId="77777777" w:rsidR="00376A50" w:rsidRPr="00E126C7" w:rsidRDefault="00376A50" w:rsidP="00376A50">
      <w:pPr>
        <w:pStyle w:val="Aufzhlungeinfach"/>
        <w:numPr>
          <w:ilvl w:val="0"/>
          <w:numId w:val="0"/>
        </w:numPr>
        <w:spacing w:before="480" w:after="0" w:line="240" w:lineRule="auto"/>
        <w:ind w:left="714" w:hanging="357"/>
      </w:pPr>
    </w:p>
    <w:p w14:paraId="2D52EAFD" w14:textId="51501B01" w:rsidR="00376A50" w:rsidRDefault="00376A50" w:rsidP="0024150A">
      <w:pPr>
        <w:pStyle w:val="berschrift2"/>
      </w:pPr>
      <w:bookmarkStart w:id="146" w:name="A12"/>
      <w:bookmarkStart w:id="147" w:name="_Toc91842647"/>
      <w:bookmarkStart w:id="148" w:name="_Toc92918196"/>
      <w:bookmarkEnd w:id="146"/>
      <w:r>
        <w:t xml:space="preserve">Überwachung von Verzeichnisdiensten </w:t>
      </w:r>
      <w:r w:rsidR="000E63AA">
        <w:t xml:space="preserve">(S) </w:t>
      </w:r>
      <w:r>
        <w:t>[A12]</w:t>
      </w:r>
      <w:bookmarkEnd w:id="147"/>
      <w:bookmarkEnd w:id="148"/>
    </w:p>
    <w:p w14:paraId="610DBDF4" w14:textId="77777777" w:rsidR="00376A50" w:rsidRPr="000E63AA" w:rsidRDefault="00376A50" w:rsidP="00376A50">
      <w:pPr>
        <w:suppressAutoHyphens/>
        <w:spacing w:after="240"/>
        <w:ind w:left="720"/>
      </w:pPr>
    </w:p>
    <w:p w14:paraId="44685377" w14:textId="1A9AB714" w:rsidR="000E63AA" w:rsidRPr="000E63AA" w:rsidRDefault="000E63AA" w:rsidP="000E63AA">
      <w:pPr>
        <w:pStyle w:val="Listenabsatz"/>
        <w:numPr>
          <w:ilvl w:val="0"/>
          <w:numId w:val="11"/>
        </w:numPr>
        <w:spacing w:after="0"/>
        <w:ind w:left="709" w:hanging="709"/>
      </w:pPr>
      <w:bookmarkStart w:id="149" w:name="A12a1"/>
      <w:bookmarkEnd w:id="149"/>
      <w:r w:rsidRPr="000E63AA">
        <w:t xml:space="preserve">Verzeichnisdienste </w:t>
      </w:r>
      <w:r w:rsidR="00353F4B">
        <w:t>MÜSSEN</w:t>
      </w:r>
      <w:r w:rsidRPr="000E63AA">
        <w:t xml:space="preserve"> gemeinsam mit dem Server beobachtet und </w:t>
      </w:r>
      <w:r w:rsidRPr="000E63AA">
        <w:br/>
      </w:r>
      <w:r w:rsidRPr="000E63AA">
        <w:t>protokolliert werden, auf dem sie betrieben werden.</w:t>
      </w:r>
    </w:p>
    <w:p w14:paraId="009ED880" w14:textId="77777777" w:rsidR="000E63AA" w:rsidRPr="000E63AA" w:rsidRDefault="000E63AA" w:rsidP="000E63AA">
      <w:pPr>
        <w:pStyle w:val="Listenabsatz"/>
        <w:spacing w:after="0"/>
        <w:rPr>
          <w:color w:val="FF0000"/>
        </w:rPr>
      </w:pPr>
    </w:p>
    <w:p w14:paraId="242F8344" w14:textId="36F21866" w:rsidR="00376A50" w:rsidRDefault="00376A50" w:rsidP="000E63AA">
      <w:pPr>
        <w:pStyle w:val="Listenabsatz"/>
        <w:spacing w:after="0"/>
        <w:rPr>
          <w:color w:val="FF0000"/>
        </w:rPr>
      </w:pPr>
      <w:r w:rsidRPr="001568BD">
        <w:rPr>
          <w:color w:val="FF0000"/>
        </w:rPr>
        <w:t xml:space="preserve">Hier steht Ihre Konkretisierung des BSI-Textes der Anforderungen unter </w:t>
      </w:r>
    </w:p>
    <w:p w14:paraId="4DCB8212"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49D97D" w14:textId="5598577D"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31B96627" w14:textId="77777777" w:rsidTr="00586374">
        <w:trPr>
          <w:trHeight w:val="205"/>
        </w:trPr>
        <w:tc>
          <w:tcPr>
            <w:tcW w:w="8356" w:type="dxa"/>
            <w:shd w:val="clear" w:color="auto" w:fill="D6E3BC" w:themeFill="accent3" w:themeFillTint="66"/>
          </w:tcPr>
          <w:p w14:paraId="132947EF" w14:textId="3EE51FE4" w:rsidR="00376A50" w:rsidRPr="005B4E23" w:rsidRDefault="00412C0A" w:rsidP="00586374">
            <w:pPr>
              <w:suppressAutoHyphens/>
              <w:spacing w:before="120" w:after="120"/>
            </w:pPr>
            <w:r>
              <w:t>Umsetzung: JA / TEILWEISE / NEIN / ENTBEHRLICH</w:t>
            </w:r>
          </w:p>
        </w:tc>
      </w:tr>
      <w:tr w:rsidR="00376A50" w:rsidRPr="00CC02C2" w14:paraId="3D36D1FC" w14:textId="77777777" w:rsidTr="00586374">
        <w:tc>
          <w:tcPr>
            <w:tcW w:w="8356" w:type="dxa"/>
          </w:tcPr>
          <w:p w14:paraId="3090C734" w14:textId="77777777" w:rsidR="00376A50" w:rsidRPr="00CC02C2" w:rsidRDefault="00376A50" w:rsidP="00586374">
            <w:pPr>
              <w:suppressAutoHyphens/>
              <w:spacing w:before="120" w:after="120"/>
              <w:rPr>
                <w:color w:val="000000" w:themeColor="text1"/>
              </w:rPr>
            </w:pPr>
            <w:bookmarkStart w:id="150" w:name="A12u1"/>
            <w:bookmarkEnd w:id="150"/>
            <w:r>
              <w:rPr>
                <w:color w:val="000000" w:themeColor="text1"/>
              </w:rPr>
              <w:t>Ihr Umsetzungsstand</w:t>
            </w:r>
          </w:p>
        </w:tc>
      </w:tr>
    </w:tbl>
    <w:p w14:paraId="7B227DF2"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3152A1C1" w14:textId="77777777" w:rsidTr="00586374">
        <w:tc>
          <w:tcPr>
            <w:tcW w:w="8340" w:type="dxa"/>
            <w:tcBorders>
              <w:bottom w:val="single" w:sz="4" w:space="0" w:color="auto"/>
            </w:tcBorders>
            <w:shd w:val="clear" w:color="auto" w:fill="C6D9F1" w:themeFill="text2" w:themeFillTint="33"/>
          </w:tcPr>
          <w:p w14:paraId="75469F1A"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06CC5725" w14:textId="77777777" w:rsidTr="00586374">
        <w:tc>
          <w:tcPr>
            <w:tcW w:w="8340" w:type="dxa"/>
            <w:shd w:val="clear" w:color="auto" w:fill="FFFFFF" w:themeFill="background1"/>
          </w:tcPr>
          <w:p w14:paraId="4A1445F3" w14:textId="77777777" w:rsidR="00376A50" w:rsidRDefault="00376A50" w:rsidP="00412C0A">
            <w:pPr>
              <w:spacing w:before="120" w:after="120"/>
              <w:rPr>
                <w:color w:val="000000" w:themeColor="text1"/>
              </w:rPr>
            </w:pPr>
            <w:r>
              <w:rPr>
                <w:color w:val="000000" w:themeColor="text1"/>
              </w:rPr>
              <w:t>Begründung der Fachseite:</w:t>
            </w:r>
          </w:p>
        </w:tc>
      </w:tr>
    </w:tbl>
    <w:p w14:paraId="68117B0C" w14:textId="77777777" w:rsidR="00353F4B" w:rsidRPr="00E126C7" w:rsidRDefault="00353F4B" w:rsidP="00376A50">
      <w:pPr>
        <w:pStyle w:val="Aufzhlungeinfach"/>
        <w:numPr>
          <w:ilvl w:val="0"/>
          <w:numId w:val="0"/>
        </w:numPr>
        <w:spacing w:before="480" w:after="0" w:line="240" w:lineRule="auto"/>
        <w:ind w:left="714" w:hanging="357"/>
      </w:pPr>
    </w:p>
    <w:p w14:paraId="63C977B0" w14:textId="49DB0CE5" w:rsidR="00376A50" w:rsidRDefault="00376A50" w:rsidP="0024150A">
      <w:pPr>
        <w:pStyle w:val="berschrift2"/>
      </w:pPr>
      <w:bookmarkStart w:id="151" w:name="A13"/>
      <w:bookmarkStart w:id="152" w:name="_Toc91842648"/>
      <w:bookmarkStart w:id="153" w:name="_Toc92918197"/>
      <w:bookmarkEnd w:id="151"/>
      <w:r>
        <w:t xml:space="preserve">Absicherung der Kommunikation mit Verzeichnisdiensten </w:t>
      </w:r>
      <w:r w:rsidR="00353F4B">
        <w:t xml:space="preserve"> </w:t>
      </w:r>
      <w:r w:rsidR="00353F4B">
        <w:br/>
        <w:t xml:space="preserve"> (S) </w:t>
      </w:r>
      <w:r>
        <w:t>[A13]</w:t>
      </w:r>
      <w:bookmarkEnd w:id="152"/>
      <w:bookmarkEnd w:id="153"/>
    </w:p>
    <w:p w14:paraId="43017C6C" w14:textId="77777777" w:rsidR="00376A50" w:rsidRPr="00CC02C2" w:rsidRDefault="00376A50" w:rsidP="00376A50">
      <w:pPr>
        <w:suppressAutoHyphens/>
        <w:spacing w:after="240"/>
        <w:ind w:left="720"/>
        <w:rPr>
          <w:color w:val="000000" w:themeColor="text1"/>
        </w:rPr>
      </w:pPr>
    </w:p>
    <w:p w14:paraId="7C29D143" w14:textId="151B7254" w:rsidR="00376A50" w:rsidRDefault="00376A50" w:rsidP="00DF2D27">
      <w:pPr>
        <w:pStyle w:val="Listenabsatz"/>
        <w:numPr>
          <w:ilvl w:val="0"/>
          <w:numId w:val="11"/>
        </w:numPr>
        <w:spacing w:after="0"/>
        <w:ind w:left="709" w:hanging="709"/>
      </w:pPr>
      <w:bookmarkStart w:id="154" w:name="A13a1"/>
      <w:bookmarkEnd w:id="154"/>
      <w:r>
        <w:t>D</w:t>
      </w:r>
      <w:r w:rsidR="00353F4B">
        <w:t xml:space="preserve">ie gesamte Kommunikation mit dem Verzeichnisdienst </w:t>
      </w:r>
      <w:r w:rsidR="00353F4B">
        <w:t>MUSS</w:t>
      </w:r>
      <w:r w:rsidR="00353F4B">
        <w:t xml:space="preserve"> über SSL/TLS </w:t>
      </w:r>
      <w:r w:rsidR="00353F4B">
        <w:br/>
      </w:r>
      <w:r w:rsidR="00353F4B">
        <w:t>verschlüsselt werden.</w:t>
      </w:r>
    </w:p>
    <w:p w14:paraId="5FF3BEB6" w14:textId="77777777" w:rsidR="00353F4B" w:rsidRDefault="00353F4B" w:rsidP="00376A50">
      <w:pPr>
        <w:pStyle w:val="Listenabsatz"/>
        <w:spacing w:after="240"/>
        <w:rPr>
          <w:color w:val="FF0000"/>
        </w:rPr>
      </w:pPr>
    </w:p>
    <w:p w14:paraId="6B4DEC9A" w14:textId="43383FC8"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77AB420"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5D03EC" w14:textId="3AEC7FC7"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024C3A67" w14:textId="77777777" w:rsidTr="00586374">
        <w:trPr>
          <w:trHeight w:val="205"/>
        </w:trPr>
        <w:tc>
          <w:tcPr>
            <w:tcW w:w="8356" w:type="dxa"/>
            <w:shd w:val="clear" w:color="auto" w:fill="D6E3BC" w:themeFill="accent3" w:themeFillTint="66"/>
          </w:tcPr>
          <w:p w14:paraId="706C3578" w14:textId="1D7C20BF" w:rsidR="00376A50" w:rsidRPr="005B4E23" w:rsidRDefault="00412C0A" w:rsidP="00586374">
            <w:pPr>
              <w:suppressAutoHyphens/>
              <w:spacing w:before="120" w:after="120"/>
            </w:pPr>
            <w:r>
              <w:t>Umsetzung: JA / TEILWEISE / NEIN / ENTBEHRLICH</w:t>
            </w:r>
          </w:p>
        </w:tc>
      </w:tr>
      <w:tr w:rsidR="00376A50" w:rsidRPr="00CC02C2" w14:paraId="7BFC886A" w14:textId="77777777" w:rsidTr="00586374">
        <w:tc>
          <w:tcPr>
            <w:tcW w:w="8356" w:type="dxa"/>
          </w:tcPr>
          <w:p w14:paraId="416933FF" w14:textId="77777777" w:rsidR="00376A50" w:rsidRPr="00CC02C2" w:rsidRDefault="00376A50" w:rsidP="00586374">
            <w:pPr>
              <w:suppressAutoHyphens/>
              <w:spacing w:before="120" w:after="120"/>
              <w:rPr>
                <w:color w:val="000000" w:themeColor="text1"/>
              </w:rPr>
            </w:pPr>
            <w:bookmarkStart w:id="155" w:name="A13u1"/>
            <w:bookmarkEnd w:id="155"/>
            <w:r>
              <w:rPr>
                <w:color w:val="000000" w:themeColor="text1"/>
              </w:rPr>
              <w:t>Ihr Umsetzungsstand</w:t>
            </w:r>
          </w:p>
        </w:tc>
      </w:tr>
    </w:tbl>
    <w:p w14:paraId="220A45FE"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18784A9" w14:textId="77777777" w:rsidTr="00586374">
        <w:tc>
          <w:tcPr>
            <w:tcW w:w="8340" w:type="dxa"/>
            <w:tcBorders>
              <w:bottom w:val="single" w:sz="4" w:space="0" w:color="auto"/>
            </w:tcBorders>
            <w:shd w:val="clear" w:color="auto" w:fill="C6D9F1" w:themeFill="text2" w:themeFillTint="33"/>
          </w:tcPr>
          <w:p w14:paraId="7F2BE1EF"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2EFB46C8" w14:textId="77777777" w:rsidTr="00586374">
        <w:tc>
          <w:tcPr>
            <w:tcW w:w="8340" w:type="dxa"/>
            <w:shd w:val="clear" w:color="auto" w:fill="FFFFFF" w:themeFill="background1"/>
          </w:tcPr>
          <w:p w14:paraId="56F92488" w14:textId="77777777" w:rsidR="00376A50" w:rsidRDefault="00376A50" w:rsidP="00412C0A">
            <w:pPr>
              <w:spacing w:before="120" w:after="120"/>
              <w:rPr>
                <w:color w:val="000000" w:themeColor="text1"/>
              </w:rPr>
            </w:pPr>
            <w:r>
              <w:rPr>
                <w:color w:val="000000" w:themeColor="text1"/>
              </w:rPr>
              <w:t>Begründung der Fachseite:</w:t>
            </w:r>
          </w:p>
        </w:tc>
      </w:tr>
    </w:tbl>
    <w:p w14:paraId="78D7242B" w14:textId="77777777" w:rsidR="00376A50" w:rsidRPr="00CC02C2" w:rsidRDefault="00376A50" w:rsidP="00376A50">
      <w:pPr>
        <w:suppressAutoHyphens/>
        <w:spacing w:after="240"/>
        <w:ind w:left="720"/>
        <w:rPr>
          <w:color w:val="000000" w:themeColor="text1"/>
        </w:rPr>
      </w:pPr>
    </w:p>
    <w:p w14:paraId="70938AB1" w14:textId="68F98CDB" w:rsidR="00376A50" w:rsidRPr="0083049A" w:rsidRDefault="00353F4B" w:rsidP="00353F4B">
      <w:pPr>
        <w:pStyle w:val="Listenabsatz"/>
        <w:numPr>
          <w:ilvl w:val="0"/>
          <w:numId w:val="11"/>
        </w:numPr>
        <w:spacing w:after="0"/>
        <w:ind w:left="709" w:hanging="709"/>
      </w:pPr>
      <w:bookmarkStart w:id="156" w:name="A13a2"/>
      <w:bookmarkEnd w:id="156"/>
      <w:r>
        <w:t xml:space="preserve">Der Kommunikationsendpunkt des Verzeichnisdienst-Servers </w:t>
      </w:r>
      <w:r>
        <w:t>DARF</w:t>
      </w:r>
      <w:r>
        <w:t xml:space="preserve"> aus dem </w:t>
      </w:r>
      <w:r>
        <w:br/>
      </w:r>
      <w:r>
        <w:t>Internet nicht erreichbar sein</w:t>
      </w:r>
      <w:r>
        <w:t>.</w:t>
      </w:r>
    </w:p>
    <w:p w14:paraId="673C98EA" w14:textId="77777777" w:rsidR="00376A50" w:rsidRDefault="00376A50" w:rsidP="00376A50">
      <w:pPr>
        <w:pStyle w:val="Listenabsatz"/>
        <w:spacing w:after="0"/>
      </w:pPr>
    </w:p>
    <w:p w14:paraId="1AC34983"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0E7EDC5"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998DD5" w14:textId="6BB8921A"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787B2B42" w14:textId="77777777" w:rsidTr="00586374">
        <w:trPr>
          <w:trHeight w:val="205"/>
        </w:trPr>
        <w:tc>
          <w:tcPr>
            <w:tcW w:w="8356" w:type="dxa"/>
            <w:shd w:val="clear" w:color="auto" w:fill="D6E3BC" w:themeFill="accent3" w:themeFillTint="66"/>
          </w:tcPr>
          <w:p w14:paraId="59E31A77" w14:textId="4A572192" w:rsidR="00376A50" w:rsidRPr="005B4E23" w:rsidRDefault="00412C0A" w:rsidP="00586374">
            <w:pPr>
              <w:suppressAutoHyphens/>
              <w:spacing w:before="120" w:after="120"/>
            </w:pPr>
            <w:r>
              <w:t>Umsetzung: JA / TEILWEISE / NEIN / ENTBEHRLICH</w:t>
            </w:r>
          </w:p>
        </w:tc>
      </w:tr>
      <w:tr w:rsidR="00376A50" w:rsidRPr="00CC02C2" w14:paraId="71C20F49" w14:textId="77777777" w:rsidTr="00586374">
        <w:tc>
          <w:tcPr>
            <w:tcW w:w="8356" w:type="dxa"/>
          </w:tcPr>
          <w:p w14:paraId="28376FA0" w14:textId="77777777" w:rsidR="00376A50" w:rsidRPr="00CC02C2" w:rsidRDefault="00376A50" w:rsidP="00586374">
            <w:pPr>
              <w:suppressAutoHyphens/>
              <w:spacing w:before="120" w:after="120"/>
              <w:rPr>
                <w:color w:val="000000" w:themeColor="text1"/>
              </w:rPr>
            </w:pPr>
            <w:bookmarkStart w:id="157" w:name="A13u2"/>
            <w:bookmarkEnd w:id="157"/>
            <w:r>
              <w:rPr>
                <w:color w:val="000000" w:themeColor="text1"/>
              </w:rPr>
              <w:t>Ihr Umsetzungsstand</w:t>
            </w:r>
          </w:p>
        </w:tc>
      </w:tr>
    </w:tbl>
    <w:p w14:paraId="3CD14C45"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CD0B617" w14:textId="77777777" w:rsidTr="00586374">
        <w:tc>
          <w:tcPr>
            <w:tcW w:w="8340" w:type="dxa"/>
            <w:tcBorders>
              <w:bottom w:val="single" w:sz="4" w:space="0" w:color="auto"/>
            </w:tcBorders>
            <w:shd w:val="clear" w:color="auto" w:fill="C6D9F1" w:themeFill="text2" w:themeFillTint="33"/>
          </w:tcPr>
          <w:p w14:paraId="4467CA82"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1DF775A5" w14:textId="77777777" w:rsidTr="00586374">
        <w:tc>
          <w:tcPr>
            <w:tcW w:w="8340" w:type="dxa"/>
            <w:shd w:val="clear" w:color="auto" w:fill="FFFFFF" w:themeFill="background1"/>
          </w:tcPr>
          <w:p w14:paraId="4DE67A87" w14:textId="77777777" w:rsidR="00376A50" w:rsidRDefault="00376A50" w:rsidP="00412C0A">
            <w:pPr>
              <w:spacing w:before="120" w:after="120"/>
              <w:rPr>
                <w:color w:val="000000" w:themeColor="text1"/>
              </w:rPr>
            </w:pPr>
            <w:r>
              <w:rPr>
                <w:color w:val="000000" w:themeColor="text1"/>
              </w:rPr>
              <w:t>Begründung der Fachseite:</w:t>
            </w:r>
          </w:p>
        </w:tc>
      </w:tr>
    </w:tbl>
    <w:p w14:paraId="3969044C" w14:textId="77777777" w:rsidR="00376A50" w:rsidRPr="00CC02C2" w:rsidRDefault="00376A50" w:rsidP="00376A50">
      <w:pPr>
        <w:suppressAutoHyphens/>
        <w:spacing w:after="240"/>
        <w:ind w:left="720"/>
        <w:rPr>
          <w:color w:val="000000" w:themeColor="text1"/>
        </w:rPr>
      </w:pPr>
    </w:p>
    <w:p w14:paraId="785B7C2B" w14:textId="77777777" w:rsidR="009F7D2F" w:rsidRDefault="007D3660" w:rsidP="003B579A">
      <w:pPr>
        <w:pStyle w:val="Listenabsatz"/>
        <w:numPr>
          <w:ilvl w:val="0"/>
          <w:numId w:val="11"/>
        </w:numPr>
        <w:spacing w:after="0"/>
        <w:ind w:left="709" w:hanging="709"/>
      </w:pPr>
      <w:bookmarkStart w:id="158" w:name="A13a3"/>
      <w:bookmarkEnd w:id="158"/>
      <w:r>
        <w:t xml:space="preserve">Der Datenaustausch zwischen Client und Verzeichnisdienst-Server </w:t>
      </w:r>
      <w:r>
        <w:t>MUSS</w:t>
      </w:r>
      <w:r>
        <w:t xml:space="preserve"> </w:t>
      </w:r>
      <w:r>
        <w:br/>
      </w:r>
      <w:r>
        <w:t>abgesichert werden</w:t>
      </w:r>
      <w:r>
        <w:t>.</w:t>
      </w:r>
    </w:p>
    <w:p w14:paraId="226285F6" w14:textId="2DA043F3" w:rsidR="00376A50" w:rsidRDefault="007D3660" w:rsidP="009F7D2F">
      <w:pPr>
        <w:pStyle w:val="Listenabsatz"/>
        <w:spacing w:after="0"/>
      </w:pPr>
      <w:r>
        <w:br/>
      </w:r>
    </w:p>
    <w:p w14:paraId="38B9F6E6"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141A8CD"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F592BE" w14:textId="3518C65D"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705019BB" w14:textId="189F67E9" w:rsidR="00F74348" w:rsidRDefault="00F74348"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677FFEBA" w14:textId="77777777" w:rsidTr="00586374">
        <w:trPr>
          <w:trHeight w:val="205"/>
        </w:trPr>
        <w:tc>
          <w:tcPr>
            <w:tcW w:w="8356" w:type="dxa"/>
            <w:shd w:val="clear" w:color="auto" w:fill="D6E3BC" w:themeFill="accent3" w:themeFillTint="66"/>
          </w:tcPr>
          <w:p w14:paraId="0E0B6DCD" w14:textId="700E3A52" w:rsidR="00376A50" w:rsidRPr="005B4E23" w:rsidRDefault="00412C0A" w:rsidP="00586374">
            <w:pPr>
              <w:suppressAutoHyphens/>
              <w:spacing w:before="120" w:after="120"/>
            </w:pPr>
            <w:r>
              <w:t>Umsetzung: JA / TEILWEISE / NEIN / ENTBEHRLICH</w:t>
            </w:r>
          </w:p>
        </w:tc>
      </w:tr>
      <w:tr w:rsidR="00376A50" w:rsidRPr="00CC02C2" w14:paraId="4C7881BE" w14:textId="77777777" w:rsidTr="00586374">
        <w:tc>
          <w:tcPr>
            <w:tcW w:w="8356" w:type="dxa"/>
          </w:tcPr>
          <w:p w14:paraId="345C1AAF" w14:textId="77777777" w:rsidR="00376A50" w:rsidRPr="00CC02C2" w:rsidRDefault="00376A50" w:rsidP="00586374">
            <w:pPr>
              <w:suppressAutoHyphens/>
              <w:spacing w:before="120" w:after="120"/>
              <w:rPr>
                <w:color w:val="000000" w:themeColor="text1"/>
              </w:rPr>
            </w:pPr>
            <w:bookmarkStart w:id="159" w:name="A13u3"/>
            <w:bookmarkEnd w:id="159"/>
            <w:r>
              <w:rPr>
                <w:color w:val="000000" w:themeColor="text1"/>
              </w:rPr>
              <w:t>Ihr Umsetzungsstand</w:t>
            </w:r>
          </w:p>
        </w:tc>
      </w:tr>
    </w:tbl>
    <w:p w14:paraId="46162B84"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49854CBC" w14:textId="77777777" w:rsidTr="00586374">
        <w:tc>
          <w:tcPr>
            <w:tcW w:w="8340" w:type="dxa"/>
            <w:tcBorders>
              <w:bottom w:val="single" w:sz="4" w:space="0" w:color="auto"/>
            </w:tcBorders>
            <w:shd w:val="clear" w:color="auto" w:fill="C6D9F1" w:themeFill="text2" w:themeFillTint="33"/>
          </w:tcPr>
          <w:p w14:paraId="5B904A75"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76281B8" w14:textId="77777777" w:rsidTr="00586374">
        <w:tc>
          <w:tcPr>
            <w:tcW w:w="8340" w:type="dxa"/>
            <w:shd w:val="clear" w:color="auto" w:fill="FFFFFF" w:themeFill="background1"/>
          </w:tcPr>
          <w:p w14:paraId="19DDA729" w14:textId="77777777" w:rsidR="00376A50" w:rsidRDefault="00376A50" w:rsidP="00412C0A">
            <w:pPr>
              <w:spacing w:before="120" w:after="120"/>
              <w:rPr>
                <w:color w:val="000000" w:themeColor="text1"/>
              </w:rPr>
            </w:pPr>
            <w:r>
              <w:rPr>
                <w:color w:val="000000" w:themeColor="text1"/>
              </w:rPr>
              <w:t>Begründung der Fachseite:</w:t>
            </w:r>
          </w:p>
        </w:tc>
      </w:tr>
    </w:tbl>
    <w:p w14:paraId="77FCE243" w14:textId="77777777" w:rsidR="00F74348" w:rsidRDefault="00F74348" w:rsidP="00F74348">
      <w:pPr>
        <w:pStyle w:val="Listenabsatz"/>
        <w:spacing w:after="0"/>
      </w:pPr>
    </w:p>
    <w:p w14:paraId="549F1D40" w14:textId="77777777" w:rsidR="00F74348" w:rsidRDefault="00F74348" w:rsidP="00F74348">
      <w:pPr>
        <w:pStyle w:val="Listenabsatz"/>
        <w:spacing w:after="0"/>
      </w:pPr>
    </w:p>
    <w:p w14:paraId="231FB691" w14:textId="2CF881FA" w:rsidR="007D3660" w:rsidRDefault="007D3660" w:rsidP="00F74348">
      <w:pPr>
        <w:pStyle w:val="Listenabsatz"/>
        <w:numPr>
          <w:ilvl w:val="0"/>
          <w:numId w:val="11"/>
        </w:numPr>
        <w:spacing w:after="0"/>
        <w:ind w:left="709" w:hanging="709"/>
      </w:pPr>
      <w:r>
        <w:t xml:space="preserve">Es </w:t>
      </w:r>
      <w:r>
        <w:t>MUSS</w:t>
      </w:r>
      <w:r>
        <w:t xml:space="preserve"> definiert werden, auf welche Daten zugegriffen werden darf. </w:t>
      </w:r>
    </w:p>
    <w:p w14:paraId="0B474558" w14:textId="77777777" w:rsidR="00F74348" w:rsidRDefault="00F74348" w:rsidP="007D3660">
      <w:pPr>
        <w:pStyle w:val="Listenabsatz"/>
        <w:spacing w:after="240"/>
        <w:rPr>
          <w:color w:val="FF0000"/>
        </w:rPr>
      </w:pPr>
    </w:p>
    <w:p w14:paraId="23AF4D40" w14:textId="551B16D1" w:rsidR="007D3660" w:rsidRDefault="007D3660" w:rsidP="007D3660">
      <w:pPr>
        <w:pStyle w:val="Listenabsatz"/>
        <w:spacing w:after="240"/>
        <w:rPr>
          <w:color w:val="FF0000"/>
        </w:rPr>
      </w:pPr>
      <w:r w:rsidRPr="001568BD">
        <w:rPr>
          <w:color w:val="FF0000"/>
        </w:rPr>
        <w:t xml:space="preserve">Hier steht Ihre Konkretisierung des BSI-Textes der Anforderungen unter </w:t>
      </w:r>
    </w:p>
    <w:p w14:paraId="1733673F" w14:textId="77777777" w:rsidR="007D3660" w:rsidRDefault="007D3660" w:rsidP="007D366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0C8AF1" w14:textId="221AE984" w:rsidR="007D3660" w:rsidRPr="001F352F" w:rsidRDefault="007D3660" w:rsidP="007D366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7D3660" w:rsidRPr="005B4E23" w14:paraId="7CB15E57" w14:textId="77777777" w:rsidTr="00F60961">
        <w:trPr>
          <w:trHeight w:val="205"/>
        </w:trPr>
        <w:tc>
          <w:tcPr>
            <w:tcW w:w="8356" w:type="dxa"/>
            <w:shd w:val="clear" w:color="auto" w:fill="D6E3BC" w:themeFill="accent3" w:themeFillTint="66"/>
          </w:tcPr>
          <w:p w14:paraId="3E3B1C16" w14:textId="73F70AE2" w:rsidR="007D3660" w:rsidRPr="005B4E23" w:rsidRDefault="00412C0A" w:rsidP="00F60961">
            <w:pPr>
              <w:suppressAutoHyphens/>
              <w:spacing w:before="120" w:after="120"/>
            </w:pPr>
            <w:r>
              <w:t>Umsetzung: JA / TEILWEISE / NEIN / ENTBEHRLICH</w:t>
            </w:r>
          </w:p>
        </w:tc>
      </w:tr>
      <w:tr w:rsidR="007D3660" w:rsidRPr="00CC02C2" w14:paraId="4D5221ED" w14:textId="77777777" w:rsidTr="00F60961">
        <w:tc>
          <w:tcPr>
            <w:tcW w:w="8356" w:type="dxa"/>
          </w:tcPr>
          <w:p w14:paraId="3B7D3474" w14:textId="77777777" w:rsidR="007D3660" w:rsidRPr="00CC02C2" w:rsidRDefault="007D3660" w:rsidP="00F60961">
            <w:pPr>
              <w:suppressAutoHyphens/>
              <w:spacing w:before="120" w:after="120"/>
              <w:rPr>
                <w:color w:val="000000" w:themeColor="text1"/>
              </w:rPr>
            </w:pPr>
            <w:r>
              <w:rPr>
                <w:color w:val="000000" w:themeColor="text1"/>
              </w:rPr>
              <w:t>Ihr Umsetzungsstand</w:t>
            </w:r>
          </w:p>
        </w:tc>
      </w:tr>
    </w:tbl>
    <w:p w14:paraId="62EC6E7E" w14:textId="0739CCB5" w:rsidR="007D3660" w:rsidRDefault="007D3660" w:rsidP="007D3660">
      <w:pPr>
        <w:suppressAutoHyphens/>
        <w:spacing w:after="0" w:line="240" w:lineRule="auto"/>
        <w:ind w:left="720"/>
        <w:rPr>
          <w:color w:val="000000" w:themeColor="text1"/>
        </w:rPr>
      </w:pPr>
    </w:p>
    <w:p w14:paraId="4F6EFF0A" w14:textId="7644DF93" w:rsidR="0018114D" w:rsidRDefault="0018114D" w:rsidP="007D3660">
      <w:pPr>
        <w:suppressAutoHyphens/>
        <w:spacing w:after="0" w:line="240" w:lineRule="auto"/>
        <w:ind w:left="720"/>
        <w:rPr>
          <w:color w:val="000000" w:themeColor="text1"/>
        </w:rPr>
      </w:pPr>
    </w:p>
    <w:p w14:paraId="4B41F254" w14:textId="77777777" w:rsidR="0018114D" w:rsidRDefault="0018114D" w:rsidP="007D366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D3660" w:rsidRPr="00412C0A" w14:paraId="776518C5" w14:textId="77777777" w:rsidTr="00F60961">
        <w:tc>
          <w:tcPr>
            <w:tcW w:w="8340" w:type="dxa"/>
            <w:tcBorders>
              <w:bottom w:val="single" w:sz="4" w:space="0" w:color="auto"/>
            </w:tcBorders>
            <w:shd w:val="clear" w:color="auto" w:fill="C6D9F1" w:themeFill="text2" w:themeFillTint="33"/>
          </w:tcPr>
          <w:p w14:paraId="2357B91B" w14:textId="77777777" w:rsidR="007D3660" w:rsidRDefault="007D3660" w:rsidP="00412C0A">
            <w:pPr>
              <w:spacing w:before="120" w:after="120"/>
              <w:rPr>
                <w:color w:val="000000" w:themeColor="text1"/>
              </w:rPr>
            </w:pPr>
            <w:r>
              <w:rPr>
                <w:color w:val="000000" w:themeColor="text1"/>
              </w:rPr>
              <w:t>Einspruch - diese Anforderung soll nicht aufgenommen werden!</w:t>
            </w:r>
          </w:p>
        </w:tc>
      </w:tr>
      <w:tr w:rsidR="007D3660" w:rsidRPr="00412C0A" w14:paraId="13DCB005" w14:textId="77777777" w:rsidTr="00F60961">
        <w:tc>
          <w:tcPr>
            <w:tcW w:w="8340" w:type="dxa"/>
            <w:shd w:val="clear" w:color="auto" w:fill="FFFFFF" w:themeFill="background1"/>
          </w:tcPr>
          <w:p w14:paraId="7C744735" w14:textId="77777777" w:rsidR="007D3660" w:rsidRDefault="007D3660" w:rsidP="00412C0A">
            <w:pPr>
              <w:spacing w:before="120" w:after="120"/>
              <w:rPr>
                <w:color w:val="000000" w:themeColor="text1"/>
              </w:rPr>
            </w:pPr>
            <w:r>
              <w:rPr>
                <w:color w:val="000000" w:themeColor="text1"/>
              </w:rPr>
              <w:t>Begründung der Fachseite:</w:t>
            </w:r>
          </w:p>
        </w:tc>
      </w:tr>
    </w:tbl>
    <w:p w14:paraId="1A854021" w14:textId="1ADD08CA" w:rsidR="00F74348" w:rsidRPr="00412C0A" w:rsidRDefault="00F74348" w:rsidP="00412C0A">
      <w:pPr>
        <w:spacing w:before="120" w:after="120" w:line="240" w:lineRule="auto"/>
        <w:rPr>
          <w:color w:val="000000" w:themeColor="text1"/>
        </w:rPr>
      </w:pPr>
    </w:p>
    <w:p w14:paraId="2CA6E97A" w14:textId="77777777" w:rsidR="00F74348" w:rsidRDefault="00F74348" w:rsidP="00F74348">
      <w:pPr>
        <w:spacing w:after="0"/>
      </w:pPr>
    </w:p>
    <w:p w14:paraId="49176807" w14:textId="46EA0316" w:rsidR="00376A50" w:rsidRDefault="007D3660" w:rsidP="00F74348">
      <w:pPr>
        <w:pStyle w:val="Listenabsatz"/>
        <w:numPr>
          <w:ilvl w:val="0"/>
          <w:numId w:val="11"/>
        </w:numPr>
        <w:spacing w:after="0"/>
        <w:ind w:left="709" w:hanging="709"/>
      </w:pPr>
      <w:r>
        <w:t xml:space="preserve">Im Falle einer serviceorientierten Architektur (SOA) </w:t>
      </w:r>
      <w:r>
        <w:t>MUSS</w:t>
      </w:r>
      <w:r>
        <w:t xml:space="preserve"> zum Schutz von Service-Einträgen in einer Service-Registry sämtliche Anfragen an die Registratur daraufhin überprüft werden, ob der Benutzer gültig ist.</w:t>
      </w:r>
    </w:p>
    <w:p w14:paraId="2A8A5711" w14:textId="77777777" w:rsidR="00F74348" w:rsidRDefault="00F74348" w:rsidP="007D3660">
      <w:pPr>
        <w:pStyle w:val="Listenabsatz"/>
        <w:spacing w:after="240"/>
        <w:rPr>
          <w:color w:val="FF0000"/>
        </w:rPr>
      </w:pPr>
    </w:p>
    <w:p w14:paraId="38188668" w14:textId="2C82A1EA" w:rsidR="007D3660" w:rsidRDefault="007D3660" w:rsidP="007D3660">
      <w:pPr>
        <w:pStyle w:val="Listenabsatz"/>
        <w:spacing w:after="240"/>
        <w:rPr>
          <w:color w:val="FF0000"/>
        </w:rPr>
      </w:pPr>
      <w:r w:rsidRPr="001568BD">
        <w:rPr>
          <w:color w:val="FF0000"/>
        </w:rPr>
        <w:t xml:space="preserve">Hier steht Ihre Konkretisierung des BSI-Textes der Anforderungen unter </w:t>
      </w:r>
    </w:p>
    <w:p w14:paraId="1FE91C46" w14:textId="77777777" w:rsidR="007D3660" w:rsidRDefault="007D3660" w:rsidP="007D366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EE70C3" w14:textId="45B93D78" w:rsidR="007D3660" w:rsidRPr="001F352F" w:rsidRDefault="007D3660" w:rsidP="007D366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7D3660" w:rsidRPr="005B4E23" w14:paraId="378E640F" w14:textId="77777777" w:rsidTr="00F60961">
        <w:trPr>
          <w:trHeight w:val="205"/>
        </w:trPr>
        <w:tc>
          <w:tcPr>
            <w:tcW w:w="8356" w:type="dxa"/>
            <w:shd w:val="clear" w:color="auto" w:fill="D6E3BC" w:themeFill="accent3" w:themeFillTint="66"/>
          </w:tcPr>
          <w:p w14:paraId="7268BFAE" w14:textId="537218D8" w:rsidR="007D3660" w:rsidRPr="005B4E23" w:rsidRDefault="00412C0A" w:rsidP="00F60961">
            <w:pPr>
              <w:suppressAutoHyphens/>
              <w:spacing w:before="120" w:after="120"/>
            </w:pPr>
            <w:r>
              <w:t>Umsetzung: JA / TEILWEISE / NEIN / ENTBEHRLICH</w:t>
            </w:r>
          </w:p>
        </w:tc>
      </w:tr>
      <w:tr w:rsidR="007D3660" w:rsidRPr="00CC02C2" w14:paraId="03D430A2" w14:textId="77777777" w:rsidTr="00F60961">
        <w:tc>
          <w:tcPr>
            <w:tcW w:w="8356" w:type="dxa"/>
          </w:tcPr>
          <w:p w14:paraId="6CA15203" w14:textId="77777777" w:rsidR="007D3660" w:rsidRPr="00CC02C2" w:rsidRDefault="007D3660" w:rsidP="00F60961">
            <w:pPr>
              <w:suppressAutoHyphens/>
              <w:spacing w:before="120" w:after="120"/>
              <w:rPr>
                <w:color w:val="000000" w:themeColor="text1"/>
              </w:rPr>
            </w:pPr>
            <w:r>
              <w:rPr>
                <w:color w:val="000000" w:themeColor="text1"/>
              </w:rPr>
              <w:t>Ihr Umsetzungsstand</w:t>
            </w:r>
          </w:p>
        </w:tc>
      </w:tr>
    </w:tbl>
    <w:p w14:paraId="7E5A6DEC" w14:textId="77777777" w:rsidR="007D3660" w:rsidRDefault="007D3660" w:rsidP="007D366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D3660" w:rsidRPr="00412C0A" w14:paraId="7131E7BA" w14:textId="77777777" w:rsidTr="00F60961">
        <w:tc>
          <w:tcPr>
            <w:tcW w:w="8340" w:type="dxa"/>
            <w:tcBorders>
              <w:bottom w:val="single" w:sz="4" w:space="0" w:color="auto"/>
            </w:tcBorders>
            <w:shd w:val="clear" w:color="auto" w:fill="C6D9F1" w:themeFill="text2" w:themeFillTint="33"/>
          </w:tcPr>
          <w:p w14:paraId="6E37E3FA" w14:textId="77777777" w:rsidR="007D3660" w:rsidRDefault="007D3660" w:rsidP="00412C0A">
            <w:pPr>
              <w:spacing w:before="120" w:after="120"/>
              <w:rPr>
                <w:color w:val="000000" w:themeColor="text1"/>
              </w:rPr>
            </w:pPr>
            <w:r>
              <w:rPr>
                <w:color w:val="000000" w:themeColor="text1"/>
              </w:rPr>
              <w:t>Einspruch - diese Anforderung soll nicht aufgenommen werden!</w:t>
            </w:r>
          </w:p>
        </w:tc>
      </w:tr>
      <w:tr w:rsidR="007D3660" w:rsidRPr="00412C0A" w14:paraId="1824FEB8" w14:textId="77777777" w:rsidTr="00F60961">
        <w:tc>
          <w:tcPr>
            <w:tcW w:w="8340" w:type="dxa"/>
            <w:shd w:val="clear" w:color="auto" w:fill="FFFFFF" w:themeFill="background1"/>
          </w:tcPr>
          <w:p w14:paraId="2293B8CB" w14:textId="77777777" w:rsidR="007D3660" w:rsidRDefault="007D3660" w:rsidP="00412C0A">
            <w:pPr>
              <w:spacing w:before="120" w:after="120"/>
              <w:rPr>
                <w:color w:val="000000" w:themeColor="text1"/>
              </w:rPr>
            </w:pPr>
            <w:r>
              <w:rPr>
                <w:color w:val="000000" w:themeColor="text1"/>
              </w:rPr>
              <w:t>Begründung der Fachseite:</w:t>
            </w:r>
          </w:p>
        </w:tc>
      </w:tr>
    </w:tbl>
    <w:p w14:paraId="4032A904" w14:textId="77777777" w:rsidR="004D293B" w:rsidRDefault="004D293B" w:rsidP="004D293B">
      <w:pPr>
        <w:pStyle w:val="berschrift2"/>
        <w:numPr>
          <w:ilvl w:val="0"/>
          <w:numId w:val="0"/>
        </w:numPr>
        <w:ind w:left="578"/>
      </w:pPr>
      <w:bookmarkStart w:id="160" w:name="A14"/>
      <w:bookmarkStart w:id="161" w:name="_Toc91842649"/>
      <w:bookmarkStart w:id="162" w:name="_Toc92918198"/>
      <w:bookmarkEnd w:id="160"/>
    </w:p>
    <w:p w14:paraId="21FEBBDF" w14:textId="32BE0E2D" w:rsidR="00376A50" w:rsidRDefault="00376A50" w:rsidP="0024150A">
      <w:pPr>
        <w:pStyle w:val="berschrift2"/>
      </w:pPr>
      <w:r>
        <w:t xml:space="preserve">Geregelte Außerbetriebnahme eines Verzeichnisdienstes </w:t>
      </w:r>
      <w:r w:rsidR="00F74348">
        <w:t xml:space="preserve">(S) </w:t>
      </w:r>
      <w:r>
        <w:t>[A14]</w:t>
      </w:r>
      <w:bookmarkEnd w:id="161"/>
      <w:bookmarkEnd w:id="162"/>
    </w:p>
    <w:p w14:paraId="447A1FFF" w14:textId="77777777" w:rsidR="00376A50" w:rsidRPr="00CC02C2" w:rsidRDefault="00376A50" w:rsidP="00376A50">
      <w:pPr>
        <w:suppressAutoHyphens/>
        <w:spacing w:after="240"/>
        <w:ind w:left="720"/>
        <w:rPr>
          <w:color w:val="000000" w:themeColor="text1"/>
        </w:rPr>
      </w:pPr>
    </w:p>
    <w:p w14:paraId="1C2A4624" w14:textId="002D868E" w:rsidR="00376A50" w:rsidRPr="0083049A" w:rsidRDefault="00376A50" w:rsidP="00376A50">
      <w:pPr>
        <w:pStyle w:val="Listenabsatz"/>
        <w:numPr>
          <w:ilvl w:val="0"/>
          <w:numId w:val="11"/>
        </w:numPr>
        <w:spacing w:after="0"/>
        <w:ind w:left="709" w:hanging="709"/>
      </w:pPr>
      <w:bookmarkStart w:id="163" w:name="A14a1"/>
      <w:bookmarkEnd w:id="163"/>
      <w:r>
        <w:t>Bei einer Außerbetriebnahme des Verzeichnisdienstes MUSS sichergestellt sein, dass weiterhin benötigte Rechte beziehungsweise Informationen in ausreichendem Umfang zur Verfügung stehen.</w:t>
      </w:r>
    </w:p>
    <w:p w14:paraId="1CD19804" w14:textId="77777777" w:rsidR="00376A50" w:rsidRDefault="00376A50" w:rsidP="00376A50">
      <w:pPr>
        <w:pStyle w:val="Listenabsatz"/>
        <w:spacing w:after="0"/>
      </w:pPr>
    </w:p>
    <w:p w14:paraId="2FC18920"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EB668E4"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E2CB9F" w14:textId="09E4D6F8"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51BCB3AA" w14:textId="77777777" w:rsidTr="00586374">
        <w:trPr>
          <w:trHeight w:val="205"/>
        </w:trPr>
        <w:tc>
          <w:tcPr>
            <w:tcW w:w="8356" w:type="dxa"/>
            <w:shd w:val="clear" w:color="auto" w:fill="D6E3BC" w:themeFill="accent3" w:themeFillTint="66"/>
          </w:tcPr>
          <w:p w14:paraId="65AA4F9A" w14:textId="5992F353" w:rsidR="00376A50" w:rsidRPr="005B4E23" w:rsidRDefault="00412C0A" w:rsidP="00586374">
            <w:pPr>
              <w:suppressAutoHyphens/>
              <w:spacing w:before="120" w:after="120"/>
            </w:pPr>
            <w:r>
              <w:t>Umsetzung: JA / TEILWEISE / NEIN / ENTBEHRLICH</w:t>
            </w:r>
          </w:p>
        </w:tc>
      </w:tr>
      <w:tr w:rsidR="00376A50" w:rsidRPr="00CC02C2" w14:paraId="35EA6C23" w14:textId="77777777" w:rsidTr="00586374">
        <w:tc>
          <w:tcPr>
            <w:tcW w:w="8356" w:type="dxa"/>
          </w:tcPr>
          <w:p w14:paraId="4F45701A" w14:textId="77777777" w:rsidR="00376A50" w:rsidRPr="00CC02C2" w:rsidRDefault="00376A50" w:rsidP="00586374">
            <w:pPr>
              <w:suppressAutoHyphens/>
              <w:spacing w:before="120" w:after="120"/>
              <w:rPr>
                <w:color w:val="000000" w:themeColor="text1"/>
              </w:rPr>
            </w:pPr>
            <w:bookmarkStart w:id="164" w:name="A14u1"/>
            <w:bookmarkEnd w:id="164"/>
            <w:r>
              <w:rPr>
                <w:color w:val="000000" w:themeColor="text1"/>
              </w:rPr>
              <w:t>Ihr Umsetzungsstand</w:t>
            </w:r>
          </w:p>
        </w:tc>
      </w:tr>
    </w:tbl>
    <w:p w14:paraId="7D435A9F"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5584796" w14:textId="77777777" w:rsidTr="00586374">
        <w:tc>
          <w:tcPr>
            <w:tcW w:w="8340" w:type="dxa"/>
            <w:tcBorders>
              <w:bottom w:val="single" w:sz="4" w:space="0" w:color="auto"/>
            </w:tcBorders>
            <w:shd w:val="clear" w:color="auto" w:fill="C6D9F1" w:themeFill="text2" w:themeFillTint="33"/>
          </w:tcPr>
          <w:p w14:paraId="1BF872C9"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2B3C0769" w14:textId="77777777" w:rsidTr="00586374">
        <w:tc>
          <w:tcPr>
            <w:tcW w:w="8340" w:type="dxa"/>
            <w:shd w:val="clear" w:color="auto" w:fill="FFFFFF" w:themeFill="background1"/>
          </w:tcPr>
          <w:p w14:paraId="46BF12AB" w14:textId="77777777" w:rsidR="00376A50" w:rsidRDefault="00376A50" w:rsidP="00412C0A">
            <w:pPr>
              <w:spacing w:before="120" w:after="120"/>
              <w:rPr>
                <w:color w:val="000000" w:themeColor="text1"/>
              </w:rPr>
            </w:pPr>
            <w:r>
              <w:rPr>
                <w:color w:val="000000" w:themeColor="text1"/>
              </w:rPr>
              <w:t>Begründung der Fachseite:</w:t>
            </w:r>
          </w:p>
        </w:tc>
      </w:tr>
    </w:tbl>
    <w:p w14:paraId="38F50017" w14:textId="77777777" w:rsidR="00376A50" w:rsidRPr="00CC02C2" w:rsidRDefault="00376A50" w:rsidP="00376A50">
      <w:pPr>
        <w:suppressAutoHyphens/>
        <w:spacing w:after="240"/>
        <w:ind w:left="720"/>
        <w:rPr>
          <w:color w:val="000000" w:themeColor="text1"/>
        </w:rPr>
      </w:pPr>
    </w:p>
    <w:p w14:paraId="74E9E8BB" w14:textId="2C817D65" w:rsidR="00376A50" w:rsidRDefault="00F74348" w:rsidP="005B7550">
      <w:pPr>
        <w:pStyle w:val="Listenabsatz"/>
        <w:numPr>
          <w:ilvl w:val="0"/>
          <w:numId w:val="11"/>
        </w:numPr>
        <w:spacing w:after="0"/>
        <w:ind w:left="709" w:hanging="709"/>
      </w:pPr>
      <w:bookmarkStart w:id="165" w:name="A14a2"/>
      <w:bookmarkEnd w:id="165"/>
      <w:r>
        <w:t xml:space="preserve">Zudem </w:t>
      </w:r>
      <w:r>
        <w:t>MÜSSEN</w:t>
      </w:r>
      <w:r>
        <w:t xml:space="preserve"> die Benutzer darüber informiert werden, wenn ein Verzeichnisdienst außer Betrieb genommen wird.</w:t>
      </w:r>
    </w:p>
    <w:p w14:paraId="787851FE" w14:textId="77777777" w:rsidR="00F74348" w:rsidRDefault="00F74348" w:rsidP="00F74348">
      <w:pPr>
        <w:pStyle w:val="Listenabsatz"/>
        <w:spacing w:after="0"/>
      </w:pPr>
    </w:p>
    <w:p w14:paraId="4C923782"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0684D85"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72B23E" w14:textId="44087E17"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50A46D0A" w14:textId="77777777" w:rsidTr="00586374">
        <w:trPr>
          <w:trHeight w:val="205"/>
        </w:trPr>
        <w:tc>
          <w:tcPr>
            <w:tcW w:w="8356" w:type="dxa"/>
            <w:shd w:val="clear" w:color="auto" w:fill="D6E3BC" w:themeFill="accent3" w:themeFillTint="66"/>
          </w:tcPr>
          <w:p w14:paraId="372CE6F1" w14:textId="5797DD0D" w:rsidR="00376A50" w:rsidRPr="005B4E23" w:rsidRDefault="00412C0A" w:rsidP="00586374">
            <w:pPr>
              <w:suppressAutoHyphens/>
              <w:spacing w:before="120" w:after="120"/>
            </w:pPr>
            <w:r>
              <w:t>Umsetzung: JA / TEILWEISE / NEIN / ENTBEHRLICH</w:t>
            </w:r>
          </w:p>
        </w:tc>
      </w:tr>
      <w:tr w:rsidR="00376A50" w:rsidRPr="00CC02C2" w14:paraId="17B3ADED" w14:textId="77777777" w:rsidTr="00586374">
        <w:tc>
          <w:tcPr>
            <w:tcW w:w="8356" w:type="dxa"/>
          </w:tcPr>
          <w:p w14:paraId="4EF7E908" w14:textId="77777777" w:rsidR="00376A50" w:rsidRPr="00CC02C2" w:rsidRDefault="00376A50" w:rsidP="00586374">
            <w:pPr>
              <w:suppressAutoHyphens/>
              <w:spacing w:before="120" w:after="120"/>
              <w:rPr>
                <w:color w:val="000000" w:themeColor="text1"/>
              </w:rPr>
            </w:pPr>
            <w:bookmarkStart w:id="166" w:name="A14u2"/>
            <w:bookmarkEnd w:id="166"/>
            <w:r>
              <w:rPr>
                <w:color w:val="000000" w:themeColor="text1"/>
              </w:rPr>
              <w:t>Ihr Umsetzungsstand</w:t>
            </w:r>
          </w:p>
        </w:tc>
      </w:tr>
    </w:tbl>
    <w:p w14:paraId="632424A7"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7BC5F1FC" w14:textId="77777777" w:rsidTr="00586374">
        <w:tc>
          <w:tcPr>
            <w:tcW w:w="8340" w:type="dxa"/>
            <w:tcBorders>
              <w:bottom w:val="single" w:sz="4" w:space="0" w:color="auto"/>
            </w:tcBorders>
            <w:shd w:val="clear" w:color="auto" w:fill="C6D9F1" w:themeFill="text2" w:themeFillTint="33"/>
          </w:tcPr>
          <w:p w14:paraId="7C9F0669"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27B5528C" w14:textId="77777777" w:rsidTr="00586374">
        <w:tc>
          <w:tcPr>
            <w:tcW w:w="8340" w:type="dxa"/>
            <w:shd w:val="clear" w:color="auto" w:fill="FFFFFF" w:themeFill="background1"/>
          </w:tcPr>
          <w:p w14:paraId="73E15CE2" w14:textId="77777777" w:rsidR="00376A50" w:rsidRDefault="00376A50" w:rsidP="00412C0A">
            <w:pPr>
              <w:spacing w:before="120" w:after="120"/>
              <w:rPr>
                <w:color w:val="000000" w:themeColor="text1"/>
              </w:rPr>
            </w:pPr>
            <w:r>
              <w:rPr>
                <w:color w:val="000000" w:themeColor="text1"/>
              </w:rPr>
              <w:t>Begründung der Fachseite:</w:t>
            </w:r>
          </w:p>
        </w:tc>
      </w:tr>
    </w:tbl>
    <w:p w14:paraId="722C95DB" w14:textId="77777777" w:rsidR="00376A50" w:rsidRPr="00CC02C2" w:rsidRDefault="00376A50" w:rsidP="00376A50">
      <w:pPr>
        <w:suppressAutoHyphens/>
        <w:spacing w:after="240"/>
        <w:ind w:left="720"/>
        <w:rPr>
          <w:color w:val="000000" w:themeColor="text1"/>
        </w:rPr>
      </w:pPr>
    </w:p>
    <w:p w14:paraId="7E1F7F51" w14:textId="4F091D7D" w:rsidR="00376A50" w:rsidRDefault="00376A50" w:rsidP="00B93B53">
      <w:pPr>
        <w:pStyle w:val="Listenabsatz"/>
        <w:numPr>
          <w:ilvl w:val="0"/>
          <w:numId w:val="11"/>
        </w:numPr>
        <w:spacing w:after="0"/>
        <w:ind w:left="709" w:hanging="709"/>
      </w:pPr>
      <w:bookmarkStart w:id="167" w:name="A14a3"/>
      <w:bookmarkEnd w:id="167"/>
      <w:r>
        <w:t xml:space="preserve">Bei der Außerbetriebnahme einzelner Partitionen eines Verzeichnisdienstes MUSS darauf geachtet werden, </w:t>
      </w:r>
      <w:r w:rsidR="00A863E9">
        <w:t xml:space="preserve">dass dadurch andere Partitionen nicht beeinträchtigt </w:t>
      </w:r>
      <w:r w:rsidR="00A863E9">
        <w:br/>
      </w:r>
      <w:r w:rsidR="00A863E9">
        <w:t>werden.</w:t>
      </w:r>
    </w:p>
    <w:p w14:paraId="2BBD1BEE" w14:textId="77777777" w:rsidR="00A863E9" w:rsidRDefault="00A863E9" w:rsidP="00A863E9">
      <w:pPr>
        <w:pStyle w:val="Listenabsatz"/>
        <w:spacing w:after="0"/>
      </w:pPr>
    </w:p>
    <w:p w14:paraId="1964352C"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34589E72"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C33D80" w14:textId="0CDC1B22"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6E715A91" w14:textId="77777777" w:rsidTr="00586374">
        <w:trPr>
          <w:trHeight w:val="205"/>
        </w:trPr>
        <w:tc>
          <w:tcPr>
            <w:tcW w:w="8356" w:type="dxa"/>
            <w:shd w:val="clear" w:color="auto" w:fill="D6E3BC" w:themeFill="accent3" w:themeFillTint="66"/>
          </w:tcPr>
          <w:p w14:paraId="4B1B3948" w14:textId="6980835C" w:rsidR="00376A50" w:rsidRPr="005B4E23" w:rsidRDefault="00412C0A" w:rsidP="00586374">
            <w:pPr>
              <w:suppressAutoHyphens/>
              <w:spacing w:before="120" w:after="120"/>
            </w:pPr>
            <w:r>
              <w:t>Umsetzung: JA / TEILWEISE / NEIN / ENTBEHRLICH</w:t>
            </w:r>
          </w:p>
        </w:tc>
      </w:tr>
      <w:tr w:rsidR="00376A50" w:rsidRPr="00CC02C2" w14:paraId="288F5FDF" w14:textId="77777777" w:rsidTr="00586374">
        <w:tc>
          <w:tcPr>
            <w:tcW w:w="8356" w:type="dxa"/>
          </w:tcPr>
          <w:p w14:paraId="0DAC5D99" w14:textId="77777777" w:rsidR="00376A50" w:rsidRPr="00CC02C2" w:rsidRDefault="00376A50" w:rsidP="00586374">
            <w:pPr>
              <w:suppressAutoHyphens/>
              <w:spacing w:before="120" w:after="120"/>
              <w:rPr>
                <w:color w:val="000000" w:themeColor="text1"/>
              </w:rPr>
            </w:pPr>
            <w:bookmarkStart w:id="168" w:name="A14u3"/>
            <w:bookmarkEnd w:id="168"/>
            <w:r>
              <w:rPr>
                <w:color w:val="000000" w:themeColor="text1"/>
              </w:rPr>
              <w:t>Ihr Umsetzungsstand</w:t>
            </w:r>
          </w:p>
        </w:tc>
      </w:tr>
    </w:tbl>
    <w:p w14:paraId="1F5DA4B6"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09A86A52" w14:textId="77777777" w:rsidTr="00586374">
        <w:tc>
          <w:tcPr>
            <w:tcW w:w="8340" w:type="dxa"/>
            <w:tcBorders>
              <w:bottom w:val="single" w:sz="4" w:space="0" w:color="auto"/>
            </w:tcBorders>
            <w:shd w:val="clear" w:color="auto" w:fill="C6D9F1" w:themeFill="text2" w:themeFillTint="33"/>
          </w:tcPr>
          <w:p w14:paraId="6684A485"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2AE29D9E" w14:textId="77777777" w:rsidTr="00586374">
        <w:tc>
          <w:tcPr>
            <w:tcW w:w="8340" w:type="dxa"/>
            <w:shd w:val="clear" w:color="auto" w:fill="FFFFFF" w:themeFill="background1"/>
          </w:tcPr>
          <w:p w14:paraId="1D0383C3" w14:textId="77777777" w:rsidR="00376A50" w:rsidRDefault="00376A50" w:rsidP="00412C0A">
            <w:pPr>
              <w:spacing w:before="120" w:after="120"/>
              <w:rPr>
                <w:color w:val="000000" w:themeColor="text1"/>
              </w:rPr>
            </w:pPr>
            <w:r>
              <w:rPr>
                <w:color w:val="000000" w:themeColor="text1"/>
              </w:rPr>
              <w:t>Begründung der Fachseite:</w:t>
            </w:r>
          </w:p>
        </w:tc>
      </w:tr>
    </w:tbl>
    <w:p w14:paraId="52C57EB4" w14:textId="77777777" w:rsidR="00376A50" w:rsidRPr="00E126C7" w:rsidRDefault="00376A50" w:rsidP="00376A50">
      <w:pPr>
        <w:pStyle w:val="Aufzhlungeinfach"/>
        <w:numPr>
          <w:ilvl w:val="0"/>
          <w:numId w:val="0"/>
        </w:numPr>
        <w:spacing w:before="480" w:after="0" w:line="240" w:lineRule="auto"/>
        <w:ind w:left="714" w:hanging="357"/>
      </w:pPr>
    </w:p>
    <w:p w14:paraId="7D9AA417" w14:textId="6D91DC43" w:rsidR="00376A50" w:rsidRDefault="00376A50" w:rsidP="0024150A">
      <w:pPr>
        <w:pStyle w:val="berschrift2"/>
      </w:pPr>
      <w:bookmarkStart w:id="169" w:name="A15"/>
      <w:bookmarkStart w:id="170" w:name="_Toc91842650"/>
      <w:bookmarkStart w:id="171" w:name="_Toc92918199"/>
      <w:bookmarkEnd w:id="169"/>
      <w:r>
        <w:t xml:space="preserve">Migration von Verzeichnisdiensten </w:t>
      </w:r>
      <w:r w:rsidR="00A863E9">
        <w:t xml:space="preserve">(S) </w:t>
      </w:r>
      <w:r>
        <w:t>[A15]</w:t>
      </w:r>
      <w:bookmarkEnd w:id="170"/>
      <w:bookmarkEnd w:id="171"/>
    </w:p>
    <w:p w14:paraId="30960B5B" w14:textId="77777777" w:rsidR="00376A50" w:rsidRPr="00CC02C2" w:rsidRDefault="00376A50" w:rsidP="00376A50">
      <w:pPr>
        <w:suppressAutoHyphens/>
        <w:spacing w:after="240"/>
        <w:ind w:left="720"/>
        <w:rPr>
          <w:color w:val="000000" w:themeColor="text1"/>
        </w:rPr>
      </w:pPr>
    </w:p>
    <w:p w14:paraId="073E656C" w14:textId="77777777" w:rsidR="00376A50" w:rsidRPr="0083049A" w:rsidRDefault="00376A50" w:rsidP="00376A50">
      <w:pPr>
        <w:pStyle w:val="Listenabsatz"/>
        <w:numPr>
          <w:ilvl w:val="0"/>
          <w:numId w:val="11"/>
        </w:numPr>
        <w:spacing w:after="0"/>
        <w:ind w:left="709" w:hanging="709"/>
      </w:pPr>
      <w:bookmarkStart w:id="172" w:name="A15a1"/>
      <w:bookmarkEnd w:id="172"/>
      <w:r>
        <w:t>Bei einer geplanten Migration von Verzeichnisdiensten MUSS vorab ein Migrationskonzept erstellt werden.</w:t>
      </w:r>
    </w:p>
    <w:p w14:paraId="7FC59F05" w14:textId="77777777" w:rsidR="00376A50" w:rsidRDefault="00376A50" w:rsidP="00376A50">
      <w:pPr>
        <w:pStyle w:val="Listenabsatz"/>
        <w:spacing w:after="0"/>
      </w:pPr>
    </w:p>
    <w:p w14:paraId="5B728B42"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4555A56"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777CA4" w14:textId="269A14B6"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p w14:paraId="001962E9" w14:textId="40B76892" w:rsidR="0018114D" w:rsidRDefault="0018114D" w:rsidP="00376A50">
      <w:pPr>
        <w:pStyle w:val="Listenabsatz"/>
        <w:spacing w:after="240"/>
        <w:rPr>
          <w:color w:val="FF0000"/>
        </w:rPr>
      </w:pPr>
    </w:p>
    <w:p w14:paraId="57338041" w14:textId="77777777" w:rsidR="0018114D" w:rsidRPr="001F352F" w:rsidRDefault="0018114D" w:rsidP="00376A50">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376A50" w:rsidRPr="005B4E23" w14:paraId="13112393" w14:textId="77777777" w:rsidTr="00586374">
        <w:trPr>
          <w:trHeight w:val="205"/>
        </w:trPr>
        <w:tc>
          <w:tcPr>
            <w:tcW w:w="8356" w:type="dxa"/>
            <w:shd w:val="clear" w:color="auto" w:fill="D6E3BC" w:themeFill="accent3" w:themeFillTint="66"/>
          </w:tcPr>
          <w:p w14:paraId="27F592E5" w14:textId="613CACD4" w:rsidR="00376A50" w:rsidRPr="005B4E23" w:rsidRDefault="00412C0A" w:rsidP="00586374">
            <w:pPr>
              <w:suppressAutoHyphens/>
              <w:spacing w:before="120" w:after="120"/>
            </w:pPr>
            <w:r>
              <w:t>Umsetzung: JA / TEILWEISE / NEIN / ENTBEHRLICH</w:t>
            </w:r>
          </w:p>
        </w:tc>
      </w:tr>
      <w:tr w:rsidR="00376A50" w:rsidRPr="00CC02C2" w14:paraId="5D5FB7A1" w14:textId="77777777" w:rsidTr="00586374">
        <w:tc>
          <w:tcPr>
            <w:tcW w:w="8356" w:type="dxa"/>
          </w:tcPr>
          <w:p w14:paraId="138E83B7" w14:textId="77777777" w:rsidR="00376A50" w:rsidRPr="00CC02C2" w:rsidRDefault="00376A50" w:rsidP="00586374">
            <w:pPr>
              <w:suppressAutoHyphens/>
              <w:spacing w:before="120" w:after="120"/>
              <w:rPr>
                <w:color w:val="000000" w:themeColor="text1"/>
              </w:rPr>
            </w:pPr>
            <w:bookmarkStart w:id="173" w:name="A15u1"/>
            <w:bookmarkEnd w:id="173"/>
            <w:r>
              <w:rPr>
                <w:color w:val="000000" w:themeColor="text1"/>
              </w:rPr>
              <w:t>Ihr Umsetzungsstand</w:t>
            </w:r>
          </w:p>
        </w:tc>
      </w:tr>
    </w:tbl>
    <w:p w14:paraId="3C148583"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55990836" w14:textId="77777777" w:rsidTr="00586374">
        <w:tc>
          <w:tcPr>
            <w:tcW w:w="8340" w:type="dxa"/>
            <w:tcBorders>
              <w:bottom w:val="single" w:sz="4" w:space="0" w:color="auto"/>
            </w:tcBorders>
            <w:shd w:val="clear" w:color="auto" w:fill="C6D9F1" w:themeFill="text2" w:themeFillTint="33"/>
          </w:tcPr>
          <w:p w14:paraId="7A52CD40"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34757BDA" w14:textId="77777777" w:rsidTr="00586374">
        <w:tc>
          <w:tcPr>
            <w:tcW w:w="8340" w:type="dxa"/>
            <w:shd w:val="clear" w:color="auto" w:fill="FFFFFF" w:themeFill="background1"/>
          </w:tcPr>
          <w:p w14:paraId="6ADCD21C" w14:textId="77777777" w:rsidR="00376A50" w:rsidRDefault="00376A50" w:rsidP="00412C0A">
            <w:pPr>
              <w:spacing w:before="120" w:after="120"/>
              <w:rPr>
                <w:color w:val="000000" w:themeColor="text1"/>
              </w:rPr>
            </w:pPr>
            <w:r>
              <w:rPr>
                <w:color w:val="000000" w:themeColor="text1"/>
              </w:rPr>
              <w:t>Begründung der Fachseite:</w:t>
            </w:r>
          </w:p>
        </w:tc>
      </w:tr>
    </w:tbl>
    <w:p w14:paraId="1A1D2174" w14:textId="77777777" w:rsidR="00376A50" w:rsidRPr="00CC02C2" w:rsidRDefault="00376A50" w:rsidP="00376A50">
      <w:pPr>
        <w:suppressAutoHyphens/>
        <w:spacing w:after="240"/>
        <w:ind w:left="720"/>
        <w:rPr>
          <w:color w:val="000000" w:themeColor="text1"/>
        </w:rPr>
      </w:pPr>
    </w:p>
    <w:p w14:paraId="6A992F03" w14:textId="2699291E" w:rsidR="00376A50" w:rsidRPr="0083049A" w:rsidRDefault="00376A50" w:rsidP="00376A50">
      <w:pPr>
        <w:pStyle w:val="Listenabsatz"/>
        <w:numPr>
          <w:ilvl w:val="0"/>
          <w:numId w:val="11"/>
        </w:numPr>
        <w:spacing w:after="0"/>
        <w:ind w:left="709" w:hanging="709"/>
      </w:pPr>
      <w:bookmarkStart w:id="174" w:name="A15a2"/>
      <w:bookmarkEnd w:id="174"/>
      <w:r>
        <w:t xml:space="preserve">Die Schema-Änderungen, die am Verzeichnisdienst vorgenommen wurden, </w:t>
      </w:r>
      <w:r w:rsidR="003975A4">
        <w:br/>
      </w:r>
      <w:r>
        <w:t>M</w:t>
      </w:r>
      <w:r w:rsidR="00A863E9">
        <w:t>Ü</w:t>
      </w:r>
      <w:r>
        <w:t>SS</w:t>
      </w:r>
      <w:r w:rsidR="003975A4">
        <w:t>EN</w:t>
      </w:r>
      <w:r>
        <w:t xml:space="preserve"> dokumentiert werden.</w:t>
      </w:r>
    </w:p>
    <w:p w14:paraId="11AD780F" w14:textId="77777777" w:rsidR="00376A50" w:rsidRDefault="00376A50" w:rsidP="00376A50">
      <w:pPr>
        <w:pStyle w:val="Listenabsatz"/>
        <w:spacing w:after="0"/>
      </w:pPr>
    </w:p>
    <w:p w14:paraId="46E3957D"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3EAC589"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A8EC8B" w14:textId="3847542A"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3FB4B437" w14:textId="77777777" w:rsidTr="00586374">
        <w:trPr>
          <w:trHeight w:val="205"/>
        </w:trPr>
        <w:tc>
          <w:tcPr>
            <w:tcW w:w="8356" w:type="dxa"/>
            <w:shd w:val="clear" w:color="auto" w:fill="D6E3BC" w:themeFill="accent3" w:themeFillTint="66"/>
          </w:tcPr>
          <w:p w14:paraId="6B8746D1" w14:textId="1655B41C" w:rsidR="00376A50" w:rsidRPr="005B4E23" w:rsidRDefault="00412C0A" w:rsidP="00586374">
            <w:pPr>
              <w:suppressAutoHyphens/>
              <w:spacing w:before="120" w:after="120"/>
            </w:pPr>
            <w:r>
              <w:t>Umsetzung: JA / TEILWEISE / NEIN / ENTBEHRLICH</w:t>
            </w:r>
          </w:p>
        </w:tc>
      </w:tr>
      <w:tr w:rsidR="00376A50" w:rsidRPr="00CC02C2" w14:paraId="4E35AB40" w14:textId="77777777" w:rsidTr="00586374">
        <w:tc>
          <w:tcPr>
            <w:tcW w:w="8356" w:type="dxa"/>
          </w:tcPr>
          <w:p w14:paraId="127283C4" w14:textId="77777777" w:rsidR="00376A50" w:rsidRPr="00CC02C2" w:rsidRDefault="00376A50" w:rsidP="00586374">
            <w:pPr>
              <w:suppressAutoHyphens/>
              <w:spacing w:before="120" w:after="120"/>
              <w:rPr>
                <w:color w:val="000000" w:themeColor="text1"/>
              </w:rPr>
            </w:pPr>
            <w:bookmarkStart w:id="175" w:name="A15u2"/>
            <w:bookmarkEnd w:id="175"/>
            <w:r>
              <w:rPr>
                <w:color w:val="000000" w:themeColor="text1"/>
              </w:rPr>
              <w:t>Ihr Umsetzungsstand</w:t>
            </w:r>
          </w:p>
        </w:tc>
      </w:tr>
    </w:tbl>
    <w:p w14:paraId="7BF7A72A"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11761069" w14:textId="77777777" w:rsidTr="00586374">
        <w:tc>
          <w:tcPr>
            <w:tcW w:w="8340" w:type="dxa"/>
            <w:tcBorders>
              <w:bottom w:val="single" w:sz="4" w:space="0" w:color="auto"/>
            </w:tcBorders>
            <w:shd w:val="clear" w:color="auto" w:fill="C6D9F1" w:themeFill="text2" w:themeFillTint="33"/>
          </w:tcPr>
          <w:p w14:paraId="66D4EC31"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CDA23E7" w14:textId="77777777" w:rsidTr="00586374">
        <w:tc>
          <w:tcPr>
            <w:tcW w:w="8340" w:type="dxa"/>
            <w:shd w:val="clear" w:color="auto" w:fill="FFFFFF" w:themeFill="background1"/>
          </w:tcPr>
          <w:p w14:paraId="7960423D" w14:textId="77777777" w:rsidR="00376A50" w:rsidRDefault="00376A50" w:rsidP="00412C0A">
            <w:pPr>
              <w:spacing w:before="120" w:after="120"/>
              <w:rPr>
                <w:color w:val="000000" w:themeColor="text1"/>
              </w:rPr>
            </w:pPr>
            <w:r>
              <w:rPr>
                <w:color w:val="000000" w:themeColor="text1"/>
              </w:rPr>
              <w:t>Begründung der Fachseite:</w:t>
            </w:r>
          </w:p>
        </w:tc>
      </w:tr>
    </w:tbl>
    <w:p w14:paraId="79C00868" w14:textId="77777777" w:rsidR="003975A4" w:rsidRPr="00CC02C2" w:rsidRDefault="003975A4" w:rsidP="00376A50">
      <w:pPr>
        <w:suppressAutoHyphens/>
        <w:spacing w:after="240"/>
        <w:ind w:left="720"/>
        <w:rPr>
          <w:color w:val="000000" w:themeColor="text1"/>
        </w:rPr>
      </w:pPr>
    </w:p>
    <w:p w14:paraId="3E4188C0" w14:textId="7202FC8E" w:rsidR="00376A50" w:rsidRPr="0083049A" w:rsidRDefault="003975A4" w:rsidP="00376A50">
      <w:pPr>
        <w:pStyle w:val="Listenabsatz"/>
        <w:numPr>
          <w:ilvl w:val="0"/>
          <w:numId w:val="11"/>
        </w:numPr>
        <w:spacing w:after="0"/>
        <w:ind w:left="709" w:hanging="709"/>
      </w:pPr>
      <w:bookmarkStart w:id="176" w:name="A15a3"/>
      <w:bookmarkEnd w:id="176"/>
      <w:r>
        <w:t xml:space="preserve">Weitreichende Berechtigungen, die dazu verwendet wurden, die Migration des </w:t>
      </w:r>
      <w:r>
        <w:br/>
      </w:r>
      <w:r>
        <w:t xml:space="preserve">Verzeichnisdienstes durchzuführen, </w:t>
      </w:r>
      <w:r>
        <w:t>MÜSSEN</w:t>
      </w:r>
      <w:r>
        <w:t xml:space="preserve"> wieder zurückgesetzt werden</w:t>
      </w:r>
      <w:r>
        <w:t>.</w:t>
      </w:r>
    </w:p>
    <w:p w14:paraId="7327F42E" w14:textId="77777777" w:rsidR="00376A50" w:rsidRDefault="00376A50" w:rsidP="00376A50">
      <w:pPr>
        <w:pStyle w:val="Listenabsatz"/>
        <w:spacing w:after="0"/>
      </w:pPr>
    </w:p>
    <w:p w14:paraId="5ECF7F05"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5948DBD3"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B2614E7" w14:textId="4B06F298"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22767F3C" w14:textId="77777777" w:rsidTr="00586374">
        <w:trPr>
          <w:trHeight w:val="205"/>
        </w:trPr>
        <w:tc>
          <w:tcPr>
            <w:tcW w:w="8356" w:type="dxa"/>
            <w:shd w:val="clear" w:color="auto" w:fill="D6E3BC" w:themeFill="accent3" w:themeFillTint="66"/>
          </w:tcPr>
          <w:p w14:paraId="5EFCC74B" w14:textId="0E38AE30" w:rsidR="00376A50" w:rsidRPr="005B4E23" w:rsidRDefault="00412C0A" w:rsidP="00586374">
            <w:pPr>
              <w:suppressAutoHyphens/>
              <w:spacing w:before="120" w:after="120"/>
            </w:pPr>
            <w:r>
              <w:t>Umsetzung: JA / TEILWEISE / NEIN / ENTBEHRLICH</w:t>
            </w:r>
          </w:p>
        </w:tc>
      </w:tr>
      <w:tr w:rsidR="00376A50" w:rsidRPr="00CC02C2" w14:paraId="789AB59D" w14:textId="77777777" w:rsidTr="00586374">
        <w:tc>
          <w:tcPr>
            <w:tcW w:w="8356" w:type="dxa"/>
          </w:tcPr>
          <w:p w14:paraId="36FBE55B" w14:textId="77777777" w:rsidR="00376A50" w:rsidRPr="00CC02C2" w:rsidRDefault="00376A50" w:rsidP="00586374">
            <w:pPr>
              <w:suppressAutoHyphens/>
              <w:spacing w:before="120" w:after="120"/>
              <w:rPr>
                <w:color w:val="000000" w:themeColor="text1"/>
              </w:rPr>
            </w:pPr>
            <w:bookmarkStart w:id="177" w:name="A15u3"/>
            <w:bookmarkEnd w:id="177"/>
            <w:r>
              <w:rPr>
                <w:color w:val="000000" w:themeColor="text1"/>
              </w:rPr>
              <w:t>Ihr Umsetzungsstand</w:t>
            </w:r>
          </w:p>
        </w:tc>
      </w:tr>
    </w:tbl>
    <w:p w14:paraId="623634E7"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795775D8" w14:textId="77777777" w:rsidTr="00586374">
        <w:tc>
          <w:tcPr>
            <w:tcW w:w="8340" w:type="dxa"/>
            <w:tcBorders>
              <w:bottom w:val="single" w:sz="4" w:space="0" w:color="auto"/>
            </w:tcBorders>
            <w:shd w:val="clear" w:color="auto" w:fill="C6D9F1" w:themeFill="text2" w:themeFillTint="33"/>
          </w:tcPr>
          <w:p w14:paraId="54987F46"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59091693" w14:textId="77777777" w:rsidTr="00586374">
        <w:tc>
          <w:tcPr>
            <w:tcW w:w="8340" w:type="dxa"/>
            <w:shd w:val="clear" w:color="auto" w:fill="FFFFFF" w:themeFill="background1"/>
          </w:tcPr>
          <w:p w14:paraId="2B50E25F" w14:textId="77777777" w:rsidR="00376A50" w:rsidRDefault="00376A50" w:rsidP="00412C0A">
            <w:pPr>
              <w:spacing w:before="120" w:after="120"/>
              <w:rPr>
                <w:color w:val="000000" w:themeColor="text1"/>
              </w:rPr>
            </w:pPr>
            <w:r>
              <w:rPr>
                <w:color w:val="000000" w:themeColor="text1"/>
              </w:rPr>
              <w:t>Begründung der Fachseite:</w:t>
            </w:r>
          </w:p>
        </w:tc>
      </w:tr>
    </w:tbl>
    <w:p w14:paraId="4CB3EADB" w14:textId="77777777" w:rsidR="00376A50" w:rsidRPr="00CC02C2" w:rsidRDefault="00376A50" w:rsidP="00376A50">
      <w:pPr>
        <w:suppressAutoHyphens/>
        <w:spacing w:after="240"/>
        <w:ind w:left="720"/>
        <w:rPr>
          <w:color w:val="000000" w:themeColor="text1"/>
        </w:rPr>
      </w:pPr>
    </w:p>
    <w:p w14:paraId="2D45AB27" w14:textId="2075DD94" w:rsidR="00376A50" w:rsidRDefault="00376A50" w:rsidP="00376A50">
      <w:pPr>
        <w:pStyle w:val="Listenabsatz"/>
        <w:numPr>
          <w:ilvl w:val="0"/>
          <w:numId w:val="11"/>
        </w:numPr>
        <w:spacing w:after="0"/>
        <w:ind w:left="709" w:hanging="709"/>
      </w:pPr>
      <w:bookmarkStart w:id="178" w:name="A15a4"/>
      <w:bookmarkEnd w:id="178"/>
      <w:r>
        <w:t>Die Zugriffsrechte für Verzeichnisdienst-Objekte bei Systemen, die von Vorgängerversionen aktualisiert beziehungsweise von anderen Verzeichnissystemen übernommen wurden, M</w:t>
      </w:r>
      <w:r w:rsidR="003975A4">
        <w:t>Ü</w:t>
      </w:r>
      <w:r>
        <w:t>SS</w:t>
      </w:r>
      <w:r w:rsidR="003975A4">
        <w:t>EN</w:t>
      </w:r>
      <w:r>
        <w:t xml:space="preserve"> aktualisiert werden.</w:t>
      </w:r>
    </w:p>
    <w:p w14:paraId="64C2448A" w14:textId="5C94B587" w:rsidR="0018114D" w:rsidRDefault="0018114D" w:rsidP="0018114D">
      <w:pPr>
        <w:spacing w:after="0"/>
      </w:pPr>
    </w:p>
    <w:p w14:paraId="5004D98E" w14:textId="77777777" w:rsidR="0018114D" w:rsidRPr="0083049A" w:rsidRDefault="0018114D" w:rsidP="0018114D">
      <w:pPr>
        <w:spacing w:after="0"/>
      </w:pPr>
    </w:p>
    <w:p w14:paraId="64C3B79B" w14:textId="77777777" w:rsidR="00376A50" w:rsidRDefault="00376A50" w:rsidP="00376A50">
      <w:pPr>
        <w:pStyle w:val="Listenabsatz"/>
        <w:spacing w:after="0"/>
      </w:pPr>
    </w:p>
    <w:p w14:paraId="4367973D"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7821E882"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E1ABE7" w14:textId="57B133DF"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26163272" w14:textId="77777777" w:rsidTr="00586374">
        <w:trPr>
          <w:trHeight w:val="205"/>
        </w:trPr>
        <w:tc>
          <w:tcPr>
            <w:tcW w:w="8356" w:type="dxa"/>
            <w:shd w:val="clear" w:color="auto" w:fill="D6E3BC" w:themeFill="accent3" w:themeFillTint="66"/>
          </w:tcPr>
          <w:p w14:paraId="378C8D51" w14:textId="386C695F" w:rsidR="00376A50" w:rsidRPr="005B4E23" w:rsidRDefault="00412C0A" w:rsidP="00586374">
            <w:pPr>
              <w:suppressAutoHyphens/>
              <w:spacing w:before="120" w:after="120"/>
            </w:pPr>
            <w:r>
              <w:t>Umsetzung: JA / TEILWEISE / NEIN / ENTBEHRLICH</w:t>
            </w:r>
          </w:p>
        </w:tc>
      </w:tr>
      <w:tr w:rsidR="00376A50" w:rsidRPr="00CC02C2" w14:paraId="7C0A43D6" w14:textId="77777777" w:rsidTr="00586374">
        <w:tc>
          <w:tcPr>
            <w:tcW w:w="8356" w:type="dxa"/>
          </w:tcPr>
          <w:p w14:paraId="3C9A06F9" w14:textId="77777777" w:rsidR="00376A50" w:rsidRPr="00CC02C2" w:rsidRDefault="00376A50" w:rsidP="00586374">
            <w:pPr>
              <w:suppressAutoHyphens/>
              <w:spacing w:before="120" w:after="120"/>
              <w:rPr>
                <w:color w:val="000000" w:themeColor="text1"/>
              </w:rPr>
            </w:pPr>
            <w:bookmarkStart w:id="179" w:name="A15u4"/>
            <w:bookmarkEnd w:id="179"/>
            <w:r>
              <w:rPr>
                <w:color w:val="000000" w:themeColor="text1"/>
              </w:rPr>
              <w:t>Ihr Umsetzungsstand</w:t>
            </w:r>
          </w:p>
        </w:tc>
      </w:tr>
    </w:tbl>
    <w:p w14:paraId="30D97097"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29A1AD9A" w14:textId="77777777" w:rsidTr="00586374">
        <w:tc>
          <w:tcPr>
            <w:tcW w:w="8340" w:type="dxa"/>
            <w:tcBorders>
              <w:bottom w:val="single" w:sz="4" w:space="0" w:color="auto"/>
            </w:tcBorders>
            <w:shd w:val="clear" w:color="auto" w:fill="C6D9F1" w:themeFill="text2" w:themeFillTint="33"/>
          </w:tcPr>
          <w:p w14:paraId="20C11079"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9AE7A1B" w14:textId="77777777" w:rsidTr="00586374">
        <w:tc>
          <w:tcPr>
            <w:tcW w:w="8340" w:type="dxa"/>
            <w:shd w:val="clear" w:color="auto" w:fill="FFFFFF" w:themeFill="background1"/>
          </w:tcPr>
          <w:p w14:paraId="3A8DB6E6" w14:textId="77777777" w:rsidR="00376A50" w:rsidRDefault="00376A50" w:rsidP="00412C0A">
            <w:pPr>
              <w:spacing w:before="120" w:after="120"/>
              <w:rPr>
                <w:color w:val="000000" w:themeColor="text1"/>
              </w:rPr>
            </w:pPr>
            <w:r>
              <w:rPr>
                <w:color w:val="000000" w:themeColor="text1"/>
              </w:rPr>
              <w:t>Begründung der Fachseite:</w:t>
            </w:r>
          </w:p>
        </w:tc>
      </w:tr>
    </w:tbl>
    <w:p w14:paraId="658F54DE" w14:textId="77777777" w:rsidR="00376A50" w:rsidRPr="00412C0A" w:rsidRDefault="00376A50" w:rsidP="00412C0A">
      <w:pPr>
        <w:spacing w:before="120" w:after="120" w:line="240" w:lineRule="auto"/>
        <w:rPr>
          <w:color w:val="000000" w:themeColor="text1"/>
        </w:rPr>
      </w:pPr>
    </w:p>
    <w:p w14:paraId="46B7BA8A" w14:textId="165B7BEE" w:rsidR="00376A50" w:rsidRDefault="00376A50" w:rsidP="0024150A">
      <w:pPr>
        <w:pStyle w:val="berschrift2"/>
      </w:pPr>
      <w:bookmarkStart w:id="180" w:name="A16"/>
      <w:bookmarkStart w:id="181" w:name="_Toc91842651"/>
      <w:bookmarkStart w:id="182" w:name="_Toc92918200"/>
      <w:bookmarkEnd w:id="180"/>
      <w:r>
        <w:t xml:space="preserve">Erstellung eines Notfallplans für den Ausfall eines </w:t>
      </w:r>
      <w:r w:rsidR="003975A4">
        <w:br/>
        <w:t xml:space="preserve">  </w:t>
      </w:r>
      <w:r>
        <w:t xml:space="preserve">Verzeichnisdienstes </w:t>
      </w:r>
      <w:r w:rsidR="003975A4">
        <w:t xml:space="preserve">(H) </w:t>
      </w:r>
      <w:r>
        <w:t>[A16]</w:t>
      </w:r>
      <w:bookmarkEnd w:id="181"/>
      <w:bookmarkEnd w:id="182"/>
    </w:p>
    <w:p w14:paraId="117C1D92" w14:textId="77777777" w:rsidR="00376A50" w:rsidRPr="00CC02C2" w:rsidRDefault="00376A50" w:rsidP="00376A50">
      <w:pPr>
        <w:suppressAutoHyphens/>
        <w:spacing w:after="240"/>
        <w:ind w:left="720"/>
        <w:rPr>
          <w:color w:val="000000" w:themeColor="text1"/>
        </w:rPr>
      </w:pPr>
    </w:p>
    <w:p w14:paraId="618730EB" w14:textId="7838F9CE" w:rsidR="00376A50" w:rsidRPr="0083049A" w:rsidRDefault="003975A4" w:rsidP="00376A50">
      <w:pPr>
        <w:pStyle w:val="Listenabsatz"/>
        <w:numPr>
          <w:ilvl w:val="0"/>
          <w:numId w:val="11"/>
        </w:numPr>
        <w:spacing w:after="0"/>
        <w:ind w:left="709" w:hanging="709"/>
      </w:pPr>
      <w:bookmarkStart w:id="183" w:name="A16a1"/>
      <w:bookmarkEnd w:id="183"/>
      <w:r>
        <w:t xml:space="preserve">Im Rahmen der Notfallvorsorge </w:t>
      </w:r>
      <w:r w:rsidR="00BB3C14">
        <w:t>MUSS</w:t>
      </w:r>
      <w:r>
        <w:t xml:space="preserve"> es eine bedarfsgerechte Notfallplanung </w:t>
      </w:r>
      <w:r w:rsidR="00BB3C14">
        <w:br/>
      </w:r>
      <w:r>
        <w:t>für Verzeichnisdienste geben</w:t>
      </w:r>
      <w:r w:rsidR="00376A50">
        <w:t>.</w:t>
      </w:r>
    </w:p>
    <w:p w14:paraId="1A6CA122" w14:textId="5C29A1AC" w:rsidR="00376A50" w:rsidRDefault="00376A50" w:rsidP="00376A50">
      <w:pPr>
        <w:pStyle w:val="Listenabsatz"/>
        <w:spacing w:after="0"/>
      </w:pPr>
    </w:p>
    <w:p w14:paraId="442C360D" w14:textId="77777777" w:rsidR="004D293B" w:rsidRDefault="004D293B" w:rsidP="00376A50">
      <w:pPr>
        <w:pStyle w:val="Listenabsatz"/>
        <w:spacing w:after="0"/>
      </w:pPr>
    </w:p>
    <w:p w14:paraId="546E4F32"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26E113B2"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3BD6809" w14:textId="13749504" w:rsidR="00376A50"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05929225" w14:textId="77777777" w:rsidTr="00586374">
        <w:trPr>
          <w:trHeight w:val="205"/>
        </w:trPr>
        <w:tc>
          <w:tcPr>
            <w:tcW w:w="8356" w:type="dxa"/>
            <w:shd w:val="clear" w:color="auto" w:fill="D6E3BC" w:themeFill="accent3" w:themeFillTint="66"/>
          </w:tcPr>
          <w:p w14:paraId="344CE8FA" w14:textId="27DB71BB" w:rsidR="00376A50" w:rsidRPr="005B4E23" w:rsidRDefault="00412C0A" w:rsidP="00586374">
            <w:pPr>
              <w:suppressAutoHyphens/>
              <w:spacing w:before="120" w:after="120"/>
            </w:pPr>
            <w:r>
              <w:t>Umsetzung: JA / TEILWEISE / NEIN / ENTBEHRLICH</w:t>
            </w:r>
          </w:p>
        </w:tc>
      </w:tr>
      <w:tr w:rsidR="00376A50" w:rsidRPr="00CC02C2" w14:paraId="29CC3214" w14:textId="77777777" w:rsidTr="00586374">
        <w:tc>
          <w:tcPr>
            <w:tcW w:w="8356" w:type="dxa"/>
          </w:tcPr>
          <w:p w14:paraId="62FD4851" w14:textId="77777777" w:rsidR="00376A50" w:rsidRPr="00CC02C2" w:rsidRDefault="00376A50" w:rsidP="00586374">
            <w:pPr>
              <w:suppressAutoHyphens/>
              <w:spacing w:before="120" w:after="120"/>
              <w:rPr>
                <w:color w:val="000000" w:themeColor="text1"/>
              </w:rPr>
            </w:pPr>
            <w:bookmarkStart w:id="184" w:name="A16u1"/>
            <w:bookmarkEnd w:id="184"/>
            <w:r>
              <w:rPr>
                <w:color w:val="000000" w:themeColor="text1"/>
              </w:rPr>
              <w:t>Ihr Umsetzungsstand</w:t>
            </w:r>
          </w:p>
        </w:tc>
      </w:tr>
    </w:tbl>
    <w:p w14:paraId="19A9FD43"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3F4CA89A" w14:textId="77777777" w:rsidTr="00586374">
        <w:tc>
          <w:tcPr>
            <w:tcW w:w="8340" w:type="dxa"/>
            <w:tcBorders>
              <w:bottom w:val="single" w:sz="4" w:space="0" w:color="auto"/>
            </w:tcBorders>
            <w:shd w:val="clear" w:color="auto" w:fill="C6D9F1" w:themeFill="text2" w:themeFillTint="33"/>
          </w:tcPr>
          <w:p w14:paraId="2965BE92"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6F3F15F5" w14:textId="77777777" w:rsidTr="00586374">
        <w:tc>
          <w:tcPr>
            <w:tcW w:w="8340" w:type="dxa"/>
            <w:shd w:val="clear" w:color="auto" w:fill="FFFFFF" w:themeFill="background1"/>
          </w:tcPr>
          <w:p w14:paraId="7AECF34F" w14:textId="77777777" w:rsidR="00376A50" w:rsidRDefault="00376A50" w:rsidP="00412C0A">
            <w:pPr>
              <w:spacing w:before="120" w:after="120"/>
              <w:rPr>
                <w:color w:val="000000" w:themeColor="text1"/>
              </w:rPr>
            </w:pPr>
            <w:r>
              <w:rPr>
                <w:color w:val="000000" w:themeColor="text1"/>
              </w:rPr>
              <w:t>Begründung der Fachseite:</w:t>
            </w:r>
          </w:p>
        </w:tc>
      </w:tr>
    </w:tbl>
    <w:p w14:paraId="623A465F" w14:textId="77777777" w:rsidR="00376A50" w:rsidRPr="00CC02C2" w:rsidRDefault="00376A50" w:rsidP="00376A50">
      <w:pPr>
        <w:suppressAutoHyphens/>
        <w:spacing w:after="240"/>
        <w:ind w:left="720"/>
        <w:rPr>
          <w:color w:val="000000" w:themeColor="text1"/>
        </w:rPr>
      </w:pPr>
    </w:p>
    <w:p w14:paraId="70AA99C7" w14:textId="7E65D64E" w:rsidR="00376A50" w:rsidRPr="0083049A" w:rsidRDefault="00376A50" w:rsidP="00376A50">
      <w:pPr>
        <w:pStyle w:val="Listenabsatz"/>
        <w:numPr>
          <w:ilvl w:val="0"/>
          <w:numId w:val="11"/>
        </w:numPr>
        <w:spacing w:after="0"/>
        <w:ind w:left="709" w:hanging="709"/>
      </w:pPr>
      <w:bookmarkStart w:id="185" w:name="A16a2"/>
      <w:bookmarkEnd w:id="185"/>
      <w:r>
        <w:t>Für den Ausfall wichtiger Verzeichnisdienst-Systeme M</w:t>
      </w:r>
      <w:r w:rsidR="00BB3C14">
        <w:t>Ü</w:t>
      </w:r>
      <w:r>
        <w:t>SS</w:t>
      </w:r>
      <w:r w:rsidR="00BB3C14">
        <w:t>EN</w:t>
      </w:r>
      <w:r>
        <w:t xml:space="preserve"> Notfallpläne </w:t>
      </w:r>
      <w:r w:rsidR="00BB3C14">
        <w:br/>
      </w:r>
      <w:r>
        <w:t>vorliegen.</w:t>
      </w:r>
    </w:p>
    <w:p w14:paraId="5BDA5D61" w14:textId="77777777" w:rsidR="00376A50" w:rsidRDefault="00376A50" w:rsidP="00376A50">
      <w:pPr>
        <w:pStyle w:val="Listenabsatz"/>
        <w:spacing w:after="0"/>
      </w:pPr>
    </w:p>
    <w:p w14:paraId="633D3644"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3E57BB59"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BB2DB5" w14:textId="6D89219A"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33F3C136" w14:textId="77777777" w:rsidTr="00586374">
        <w:trPr>
          <w:trHeight w:val="205"/>
        </w:trPr>
        <w:tc>
          <w:tcPr>
            <w:tcW w:w="8356" w:type="dxa"/>
            <w:shd w:val="clear" w:color="auto" w:fill="D6E3BC" w:themeFill="accent3" w:themeFillTint="66"/>
          </w:tcPr>
          <w:p w14:paraId="15D55392" w14:textId="22EDE69C" w:rsidR="00376A50" w:rsidRPr="005B4E23" w:rsidRDefault="00412C0A" w:rsidP="00586374">
            <w:pPr>
              <w:suppressAutoHyphens/>
              <w:spacing w:before="120" w:after="120"/>
            </w:pPr>
            <w:r>
              <w:t>Umsetzung: JA / TEILWEISE / NEIN / ENTBEHRLICH</w:t>
            </w:r>
          </w:p>
        </w:tc>
      </w:tr>
      <w:tr w:rsidR="00376A50" w:rsidRPr="00CC02C2" w14:paraId="4A06AB34" w14:textId="77777777" w:rsidTr="00586374">
        <w:tc>
          <w:tcPr>
            <w:tcW w:w="8356" w:type="dxa"/>
          </w:tcPr>
          <w:p w14:paraId="2947FECC" w14:textId="77777777" w:rsidR="00376A50" w:rsidRPr="00CC02C2" w:rsidRDefault="00376A50" w:rsidP="00586374">
            <w:pPr>
              <w:suppressAutoHyphens/>
              <w:spacing w:before="120" w:after="120"/>
              <w:rPr>
                <w:color w:val="000000" w:themeColor="text1"/>
              </w:rPr>
            </w:pPr>
            <w:bookmarkStart w:id="186" w:name="A16u2"/>
            <w:bookmarkEnd w:id="186"/>
            <w:r>
              <w:rPr>
                <w:color w:val="000000" w:themeColor="text1"/>
              </w:rPr>
              <w:t>Ihr Umsetzungsstand</w:t>
            </w:r>
          </w:p>
        </w:tc>
      </w:tr>
    </w:tbl>
    <w:p w14:paraId="7CE2D496" w14:textId="33D0CB48" w:rsidR="00376A50" w:rsidRDefault="00376A50" w:rsidP="00376A50">
      <w:pPr>
        <w:suppressAutoHyphens/>
        <w:spacing w:after="0" w:line="240" w:lineRule="auto"/>
        <w:ind w:left="720"/>
        <w:rPr>
          <w:color w:val="000000" w:themeColor="text1"/>
        </w:rPr>
      </w:pPr>
    </w:p>
    <w:p w14:paraId="6C135774" w14:textId="77777777" w:rsidR="0018114D" w:rsidRDefault="0018114D"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69C95B2C" w14:textId="77777777" w:rsidTr="00586374">
        <w:tc>
          <w:tcPr>
            <w:tcW w:w="8340" w:type="dxa"/>
            <w:tcBorders>
              <w:bottom w:val="single" w:sz="4" w:space="0" w:color="auto"/>
            </w:tcBorders>
            <w:shd w:val="clear" w:color="auto" w:fill="C6D9F1" w:themeFill="text2" w:themeFillTint="33"/>
          </w:tcPr>
          <w:p w14:paraId="25027182"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70BA0B47" w14:textId="77777777" w:rsidTr="00586374">
        <w:tc>
          <w:tcPr>
            <w:tcW w:w="8340" w:type="dxa"/>
            <w:shd w:val="clear" w:color="auto" w:fill="FFFFFF" w:themeFill="background1"/>
          </w:tcPr>
          <w:p w14:paraId="6CBB83BE" w14:textId="77777777" w:rsidR="00376A50" w:rsidRDefault="00376A50" w:rsidP="00412C0A">
            <w:pPr>
              <w:spacing w:before="120" w:after="120"/>
              <w:rPr>
                <w:color w:val="000000" w:themeColor="text1"/>
              </w:rPr>
            </w:pPr>
            <w:r>
              <w:rPr>
                <w:color w:val="000000" w:themeColor="text1"/>
              </w:rPr>
              <w:t>Begründung der Fachseite:</w:t>
            </w:r>
          </w:p>
        </w:tc>
      </w:tr>
    </w:tbl>
    <w:p w14:paraId="2C4F9B5B" w14:textId="77777777" w:rsidR="00376A50" w:rsidRPr="00CC02C2" w:rsidRDefault="00376A50" w:rsidP="00376A50">
      <w:pPr>
        <w:suppressAutoHyphens/>
        <w:spacing w:after="240"/>
        <w:ind w:left="720"/>
        <w:rPr>
          <w:color w:val="000000" w:themeColor="text1"/>
        </w:rPr>
      </w:pPr>
    </w:p>
    <w:p w14:paraId="0507AF94" w14:textId="6E01F9CC" w:rsidR="00376A50" w:rsidRPr="0083049A" w:rsidRDefault="00376A50" w:rsidP="00376A50">
      <w:pPr>
        <w:pStyle w:val="Listenabsatz"/>
        <w:numPr>
          <w:ilvl w:val="0"/>
          <w:numId w:val="11"/>
        </w:numPr>
        <w:spacing w:after="0"/>
        <w:ind w:left="709" w:hanging="709"/>
      </w:pPr>
      <w:bookmarkStart w:id="187" w:name="A16a3"/>
      <w:bookmarkEnd w:id="187"/>
      <w:r>
        <w:t xml:space="preserve">Alle Notfall-Prozeduren für die gesamte Systemkonfiguration der Verzeichnisdienst-Komponenten </w:t>
      </w:r>
      <w:r w:rsidR="00BE4917">
        <w:t>MÜSSEN</w:t>
      </w:r>
      <w:r>
        <w:t xml:space="preserve"> dokumentiert werden.</w:t>
      </w:r>
    </w:p>
    <w:p w14:paraId="12E7791D" w14:textId="77777777" w:rsidR="00376A50" w:rsidRDefault="00376A50" w:rsidP="00376A50">
      <w:pPr>
        <w:pStyle w:val="Listenabsatz"/>
        <w:spacing w:after="0"/>
      </w:pPr>
    </w:p>
    <w:p w14:paraId="551E17CA" w14:textId="77777777" w:rsidR="00376A50" w:rsidRDefault="00376A50" w:rsidP="00376A50">
      <w:pPr>
        <w:pStyle w:val="Listenabsatz"/>
        <w:spacing w:after="240"/>
        <w:rPr>
          <w:color w:val="FF0000"/>
        </w:rPr>
      </w:pPr>
      <w:r w:rsidRPr="001568BD">
        <w:rPr>
          <w:color w:val="FF0000"/>
        </w:rPr>
        <w:t xml:space="preserve">Hier steht Ihre Konkretisierung des BSI-Textes der Anforderungen unter </w:t>
      </w:r>
    </w:p>
    <w:p w14:paraId="7E837A71" w14:textId="77777777" w:rsidR="00376A50" w:rsidRDefault="00376A50" w:rsidP="00376A50">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FD4DFE" w14:textId="2DDA7FD0" w:rsidR="00376A50" w:rsidRPr="001F352F" w:rsidRDefault="00376A50" w:rsidP="00376A50">
      <w:pPr>
        <w:pStyle w:val="Listenabsatz"/>
        <w:spacing w:after="240"/>
        <w:rPr>
          <w:color w:val="FF0000"/>
        </w:rPr>
      </w:pPr>
      <w:r w:rsidRPr="00A85502">
        <w:rPr>
          <w:color w:val="FF0000"/>
        </w:rPr>
        <w:t xml:space="preserve">der </w:t>
      </w:r>
      <w:r w:rsidR="00412C0A">
        <w:rPr>
          <w:color w:val="FF0000"/>
        </w:rPr>
        <w:t>Kernaussage der BSI-Anforderung.</w:t>
      </w:r>
    </w:p>
    <w:tbl>
      <w:tblPr>
        <w:tblStyle w:val="Tabellenraster"/>
        <w:tblW w:w="0" w:type="auto"/>
        <w:tblInd w:w="704" w:type="dxa"/>
        <w:tblLook w:val="04A0" w:firstRow="1" w:lastRow="0" w:firstColumn="1" w:lastColumn="0" w:noHBand="0" w:noVBand="1"/>
      </w:tblPr>
      <w:tblGrid>
        <w:gridCol w:w="8356"/>
      </w:tblGrid>
      <w:tr w:rsidR="00376A50" w:rsidRPr="005B4E23" w14:paraId="791DF730" w14:textId="77777777" w:rsidTr="00586374">
        <w:trPr>
          <w:trHeight w:val="205"/>
        </w:trPr>
        <w:tc>
          <w:tcPr>
            <w:tcW w:w="8356" w:type="dxa"/>
            <w:shd w:val="clear" w:color="auto" w:fill="D6E3BC" w:themeFill="accent3" w:themeFillTint="66"/>
          </w:tcPr>
          <w:p w14:paraId="54A5D660" w14:textId="7DDF84E7" w:rsidR="00376A50" w:rsidRPr="005B4E23" w:rsidRDefault="00412C0A" w:rsidP="00586374">
            <w:pPr>
              <w:suppressAutoHyphens/>
              <w:spacing w:before="120" w:after="120"/>
            </w:pPr>
            <w:r>
              <w:t>Umsetzung: JA / TEILWEISE / NEIN / ENTBEHRLICH</w:t>
            </w:r>
          </w:p>
        </w:tc>
      </w:tr>
      <w:tr w:rsidR="00376A50" w:rsidRPr="00CC02C2" w14:paraId="731310C5" w14:textId="77777777" w:rsidTr="00586374">
        <w:tc>
          <w:tcPr>
            <w:tcW w:w="8356" w:type="dxa"/>
          </w:tcPr>
          <w:p w14:paraId="0DA0F63C" w14:textId="77777777" w:rsidR="00376A50" w:rsidRPr="00CC02C2" w:rsidRDefault="00376A50" w:rsidP="00586374">
            <w:pPr>
              <w:suppressAutoHyphens/>
              <w:spacing w:before="120" w:after="120"/>
              <w:rPr>
                <w:color w:val="000000" w:themeColor="text1"/>
              </w:rPr>
            </w:pPr>
            <w:bookmarkStart w:id="188" w:name="A16u3"/>
            <w:bookmarkEnd w:id="188"/>
            <w:r>
              <w:rPr>
                <w:color w:val="000000" w:themeColor="text1"/>
              </w:rPr>
              <w:t>Ihr Umsetzungsstand</w:t>
            </w:r>
          </w:p>
        </w:tc>
      </w:tr>
    </w:tbl>
    <w:p w14:paraId="3D773F84" w14:textId="77777777" w:rsidR="00376A50" w:rsidRDefault="00376A50" w:rsidP="00376A50">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376A50" w:rsidRPr="00412C0A" w14:paraId="1A293BC4" w14:textId="77777777" w:rsidTr="00586374">
        <w:tc>
          <w:tcPr>
            <w:tcW w:w="9060" w:type="dxa"/>
            <w:tcBorders>
              <w:bottom w:val="single" w:sz="4" w:space="0" w:color="auto"/>
            </w:tcBorders>
            <w:shd w:val="clear" w:color="auto" w:fill="C6D9F1" w:themeFill="text2" w:themeFillTint="33"/>
          </w:tcPr>
          <w:p w14:paraId="22CC7ECD" w14:textId="77777777" w:rsidR="00376A50" w:rsidRDefault="00376A50" w:rsidP="00412C0A">
            <w:pPr>
              <w:spacing w:before="120" w:after="120"/>
              <w:rPr>
                <w:color w:val="000000" w:themeColor="text1"/>
              </w:rPr>
            </w:pPr>
            <w:r>
              <w:rPr>
                <w:color w:val="000000" w:themeColor="text1"/>
              </w:rPr>
              <w:t>Einspruch - diese Anforderung soll nicht aufgenommen werden!</w:t>
            </w:r>
          </w:p>
        </w:tc>
      </w:tr>
      <w:tr w:rsidR="00376A50" w:rsidRPr="00412C0A" w14:paraId="3B625B58" w14:textId="77777777" w:rsidTr="00586374">
        <w:tc>
          <w:tcPr>
            <w:tcW w:w="9060" w:type="dxa"/>
            <w:shd w:val="clear" w:color="auto" w:fill="FFFFFF" w:themeFill="background1"/>
          </w:tcPr>
          <w:p w14:paraId="3AE69802" w14:textId="77777777" w:rsidR="00376A50" w:rsidRDefault="00376A50" w:rsidP="00412C0A">
            <w:pPr>
              <w:spacing w:before="120" w:after="120"/>
              <w:rPr>
                <w:color w:val="000000" w:themeColor="text1"/>
              </w:rPr>
            </w:pPr>
            <w:r>
              <w:rPr>
                <w:color w:val="000000" w:themeColor="text1"/>
              </w:rPr>
              <w:t>Begründung der Fachseite:</w:t>
            </w:r>
          </w:p>
        </w:tc>
      </w:tr>
    </w:tbl>
    <w:p w14:paraId="08ABE3B8" w14:textId="77777777" w:rsidR="00376A50" w:rsidRDefault="00376A50" w:rsidP="00376A50">
      <w:r>
        <w:br w:type="page"/>
      </w:r>
    </w:p>
    <w:p w14:paraId="4B37320F" w14:textId="72104677" w:rsidR="00225215" w:rsidRPr="001302A6" w:rsidRDefault="001452BD" w:rsidP="006676E5">
      <w:pPr>
        <w:pStyle w:val="berschrift1"/>
        <w:rPr>
          <w:b w:val="0"/>
          <w:bCs w:val="0"/>
        </w:rPr>
      </w:pPr>
      <w:bookmarkStart w:id="189" w:name="_Toc92918201"/>
      <w:r>
        <w:t>Behördenspezifische An</w:t>
      </w:r>
      <w:r w:rsidR="00374989" w:rsidRPr="006676E5">
        <w:t xml:space="preserve">forderungen </w:t>
      </w:r>
      <w:r w:rsidR="00374989" w:rsidRPr="001302A6">
        <w:rPr>
          <w:b w:val="0"/>
          <w:bCs w:val="0"/>
          <w:color w:val="FF0000"/>
          <w:sz w:val="20"/>
          <w:szCs w:val="20"/>
        </w:rPr>
        <w:t>[optional]</w:t>
      </w:r>
      <w:bookmarkEnd w:id="189"/>
    </w:p>
    <w:p w14:paraId="1F8837D4" w14:textId="34D166DC" w:rsidR="00225215" w:rsidRDefault="00225215" w:rsidP="0024150A">
      <w:pPr>
        <w:pStyle w:val="berschrift2"/>
      </w:pPr>
      <w:bookmarkStart w:id="190" w:name="_Toc91597632"/>
      <w:bookmarkStart w:id="191" w:name="_Toc92918202"/>
      <w:r>
        <w:t>Text der Anforderung mit Quellangabe</w:t>
      </w:r>
      <w:bookmarkEnd w:id="190"/>
      <w:bookmarkEnd w:id="191"/>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92"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412C0A" w:rsidRPr="00412C0A" w14:paraId="763BF126" w14:textId="77777777" w:rsidTr="00F60961">
        <w:tc>
          <w:tcPr>
            <w:tcW w:w="8340" w:type="dxa"/>
            <w:tcBorders>
              <w:bottom w:val="single" w:sz="4" w:space="0" w:color="auto"/>
            </w:tcBorders>
            <w:shd w:val="clear" w:color="auto" w:fill="C6D9F1" w:themeFill="text2" w:themeFillTint="33"/>
          </w:tcPr>
          <w:p w14:paraId="1BF08C1D" w14:textId="77777777" w:rsidR="00412C0A" w:rsidRPr="004A7508" w:rsidRDefault="00412C0A" w:rsidP="00F60961">
            <w:pPr>
              <w:spacing w:before="120" w:after="120"/>
              <w:rPr>
                <w:color w:val="000000" w:themeColor="text1"/>
              </w:rPr>
            </w:pPr>
            <w:r w:rsidRPr="004A7508">
              <w:rPr>
                <w:color w:val="000000" w:themeColor="text1"/>
              </w:rPr>
              <w:t>Einspruch - diese Anforderung soll nicht aufgenommen werden!</w:t>
            </w:r>
          </w:p>
        </w:tc>
      </w:tr>
      <w:tr w:rsidR="00412C0A" w:rsidRPr="00412C0A" w14:paraId="1BF364E5" w14:textId="77777777" w:rsidTr="00F60961">
        <w:tc>
          <w:tcPr>
            <w:tcW w:w="8340" w:type="dxa"/>
            <w:shd w:val="clear" w:color="auto" w:fill="FFFFFF" w:themeFill="background1"/>
          </w:tcPr>
          <w:p w14:paraId="749F3CFB" w14:textId="77777777" w:rsidR="00412C0A" w:rsidRDefault="00412C0A" w:rsidP="00F60961">
            <w:pPr>
              <w:spacing w:before="120" w:after="120"/>
              <w:rPr>
                <w:color w:val="000000" w:themeColor="text1"/>
              </w:rPr>
            </w:pPr>
            <w:r>
              <w:rPr>
                <w:color w:val="000000" w:themeColor="text1"/>
              </w:rPr>
              <w:t>Begründung der Fachseite:</w:t>
            </w:r>
          </w:p>
        </w:tc>
      </w:tr>
    </w:tbl>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7456B84F" w:rsidR="001452BD" w:rsidRPr="004D293B" w:rsidRDefault="001452BD" w:rsidP="004D293B">
      <w:pPr>
        <w:pStyle w:val="berschrift1"/>
        <w:rPr>
          <w:b w:val="0"/>
          <w:bCs w:val="0"/>
        </w:rPr>
      </w:pPr>
      <w:r>
        <w:br w:type="column"/>
      </w:r>
      <w:bookmarkStart w:id="193" w:name="_Toc92918203"/>
      <w:r w:rsidRPr="004D293B">
        <w:t>Weitere Anforderungen aus anderer Quellen</w:t>
      </w:r>
      <w:bookmarkEnd w:id="193"/>
      <w:r w:rsidR="004D293B">
        <w:t xml:space="preserve"> </w:t>
      </w:r>
      <w:r w:rsidR="004D293B" w:rsidRPr="001302A6">
        <w:rPr>
          <w:b w:val="0"/>
          <w:bCs w:val="0"/>
          <w:color w:val="FF0000"/>
          <w:sz w:val="20"/>
          <w:szCs w:val="20"/>
        </w:rPr>
        <w:t>[optional]</w:t>
      </w:r>
    </w:p>
    <w:p w14:paraId="0E8C66E0" w14:textId="77777777" w:rsidR="001452BD" w:rsidRDefault="001452BD" w:rsidP="0024150A">
      <w:pPr>
        <w:pStyle w:val="berschrift2"/>
      </w:pPr>
      <w:bookmarkStart w:id="194" w:name="_Toc92918204"/>
      <w:r>
        <w:t>Text der Anforderung mit Quellangabe</w:t>
      </w:r>
      <w:bookmarkEnd w:id="194"/>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02B513BF" w14:textId="77777777" w:rsidR="00412C0A" w:rsidRPr="00D93220" w:rsidRDefault="00412C0A" w:rsidP="00412C0A">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77C33451" w14:textId="77777777" w:rsidR="00412C0A" w:rsidRPr="0083049A" w:rsidRDefault="00412C0A" w:rsidP="00412C0A">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412C0A" w:rsidRPr="005B4E23" w14:paraId="1C5D9F91" w14:textId="77777777" w:rsidTr="00F60961">
        <w:trPr>
          <w:trHeight w:val="205"/>
        </w:trPr>
        <w:tc>
          <w:tcPr>
            <w:tcW w:w="8356" w:type="dxa"/>
            <w:shd w:val="clear" w:color="auto" w:fill="D6E3BC" w:themeFill="accent3" w:themeFillTint="66"/>
          </w:tcPr>
          <w:p w14:paraId="16BAEE88" w14:textId="77777777" w:rsidR="00412C0A" w:rsidRPr="005B4E23" w:rsidRDefault="00412C0A" w:rsidP="00F60961">
            <w:pPr>
              <w:suppressAutoHyphens/>
              <w:spacing w:before="120" w:after="120"/>
            </w:pPr>
            <w:r>
              <w:t xml:space="preserve">Umsetzung: JA / TEILWEISE / NEIN / ENTBEHRLICH </w:t>
            </w:r>
          </w:p>
        </w:tc>
      </w:tr>
      <w:tr w:rsidR="00412C0A" w:rsidRPr="00CC02C2" w14:paraId="17579C25" w14:textId="77777777" w:rsidTr="00F60961">
        <w:tc>
          <w:tcPr>
            <w:tcW w:w="8356" w:type="dxa"/>
          </w:tcPr>
          <w:p w14:paraId="4EBF2E14" w14:textId="77777777" w:rsidR="00412C0A" w:rsidRPr="00A87EF1" w:rsidRDefault="00412C0A" w:rsidP="00F60961">
            <w:pPr>
              <w:suppressAutoHyphens/>
              <w:spacing w:before="120" w:after="120"/>
            </w:pPr>
            <w:r>
              <w:rPr>
                <w:color w:val="000000" w:themeColor="text1"/>
              </w:rPr>
              <w:t>Hier  steht Ihr Umsetzungsstand</w:t>
            </w:r>
          </w:p>
        </w:tc>
      </w:tr>
    </w:tbl>
    <w:p w14:paraId="170DF9FB" w14:textId="77777777" w:rsidR="00412C0A" w:rsidRDefault="00412C0A" w:rsidP="00412C0A">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412C0A" w14:paraId="27CFA269" w14:textId="77777777" w:rsidTr="00F60961">
        <w:tc>
          <w:tcPr>
            <w:tcW w:w="8340" w:type="dxa"/>
            <w:tcBorders>
              <w:bottom w:val="single" w:sz="4" w:space="0" w:color="auto"/>
            </w:tcBorders>
            <w:shd w:val="clear" w:color="auto" w:fill="C6D9F1" w:themeFill="text2" w:themeFillTint="33"/>
          </w:tcPr>
          <w:p w14:paraId="0E3BD10D" w14:textId="77777777" w:rsidR="00412C0A" w:rsidRPr="004A7508" w:rsidRDefault="00412C0A" w:rsidP="00F60961">
            <w:pPr>
              <w:spacing w:before="120" w:after="120"/>
              <w:rPr>
                <w:color w:val="000000" w:themeColor="text1"/>
              </w:rPr>
            </w:pPr>
            <w:r w:rsidRPr="004A7508">
              <w:rPr>
                <w:color w:val="000000" w:themeColor="text1"/>
              </w:rPr>
              <w:t>Einspruch - diese Anforderung soll nicht aufgenommen werden!</w:t>
            </w:r>
          </w:p>
        </w:tc>
      </w:tr>
      <w:tr w:rsidR="00412C0A" w14:paraId="1B5EBEB9" w14:textId="77777777" w:rsidTr="00F60961">
        <w:tc>
          <w:tcPr>
            <w:tcW w:w="8340" w:type="dxa"/>
            <w:shd w:val="clear" w:color="auto" w:fill="FFFFFF" w:themeFill="background1"/>
          </w:tcPr>
          <w:p w14:paraId="639662F2" w14:textId="77777777" w:rsidR="00412C0A" w:rsidRDefault="00412C0A" w:rsidP="00F60961">
            <w:pPr>
              <w:spacing w:before="120" w:after="120"/>
              <w:rPr>
                <w:color w:val="000000" w:themeColor="text1"/>
              </w:rPr>
            </w:pPr>
            <w:r>
              <w:rPr>
                <w:color w:val="000000" w:themeColor="text1"/>
              </w:rPr>
              <w:t>Begründung der Fachseite:</w:t>
            </w:r>
          </w:p>
        </w:tc>
      </w:tr>
    </w:tbl>
    <w:p w14:paraId="1CC78CC3" w14:textId="77777777" w:rsidR="00412C0A" w:rsidRPr="001302A6" w:rsidRDefault="00412C0A" w:rsidP="00412C0A">
      <w:pPr>
        <w:spacing w:after="120"/>
        <w:ind w:left="170"/>
        <w:rPr>
          <w:sz w:val="18"/>
          <w:szCs w:val="18"/>
        </w:rPr>
      </w:pPr>
    </w:p>
    <w:p w14:paraId="2E6FC83E" w14:textId="77777777" w:rsidR="00412C0A" w:rsidRPr="001302A6" w:rsidRDefault="00412C0A" w:rsidP="00412C0A">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195" w:name="_Toc92918205"/>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92"/>
      <w:bookmarkEnd w:id="195"/>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96"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97" w:name="_Toc92918206"/>
      <w:r w:rsidRPr="00654397">
        <w:t>Notfallvorsorge</w:t>
      </w:r>
      <w:bookmarkEnd w:id="197"/>
      <w:r>
        <w:t xml:space="preserve"> </w:t>
      </w:r>
    </w:p>
    <w:p w14:paraId="68F07117" w14:textId="610DF432" w:rsidR="00816B19" w:rsidRPr="00C70212" w:rsidRDefault="006B0118" w:rsidP="00C70212">
      <w:pPr>
        <w:pStyle w:val="Listenabsatz"/>
        <w:spacing w:after="240"/>
        <w:rPr>
          <w:i/>
          <w:iCs/>
        </w:rPr>
      </w:pPr>
      <w:bookmarkStart w:id="198" w:name="_Hlk38774253"/>
      <w:bookmarkEnd w:id="196"/>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199" w:name="_Toc38773018"/>
      <w:bookmarkEnd w:id="198"/>
      <w:r>
        <w:t xml:space="preserve">  </w:t>
      </w:r>
      <w:bookmarkStart w:id="200" w:name="_Toc92918207"/>
      <w:r w:rsidR="00816B19" w:rsidRPr="00654397">
        <w:t>Konsequenzen bei Nichtbeachtung</w:t>
      </w:r>
      <w:bookmarkEnd w:id="199"/>
      <w:bookmarkEnd w:id="200"/>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201" w:name="_Toc38773019"/>
      <w:r>
        <w:t xml:space="preserve">  </w:t>
      </w:r>
      <w:bookmarkStart w:id="202" w:name="_Toc92918208"/>
      <w:r w:rsidR="00816B19" w:rsidRPr="00654397">
        <w:t>Ausnahmen</w:t>
      </w:r>
      <w:bookmarkEnd w:id="201"/>
      <w:bookmarkEnd w:id="202"/>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203" w:name="_Toc92918209"/>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203"/>
    </w:p>
    <w:p w14:paraId="40192CCB" w14:textId="42733620" w:rsidR="006B0118" w:rsidRPr="00AF7679" w:rsidRDefault="006B0118" w:rsidP="0024150A">
      <w:pPr>
        <w:pStyle w:val="berschrift2"/>
        <w:numPr>
          <w:ilvl w:val="0"/>
          <w:numId w:val="0"/>
        </w:numPr>
        <w:ind w:left="576"/>
      </w:pPr>
      <w:bookmarkStart w:id="204" w:name="_Toc41075670"/>
      <w:bookmarkStart w:id="205" w:name="_Toc55406481"/>
      <w:bookmarkStart w:id="206" w:name="_Toc72364071"/>
      <w:bookmarkStart w:id="207" w:name="_Toc91549481"/>
      <w:bookmarkStart w:id="208" w:name="_Toc91597638"/>
      <w:bookmarkStart w:id="209" w:name="_Toc92918210"/>
      <w:r w:rsidRPr="00891900">
        <w:t>A.1  Spezielle Gefährdungen</w:t>
      </w:r>
      <w:bookmarkEnd w:id="204"/>
      <w:bookmarkEnd w:id="205"/>
      <w:bookmarkEnd w:id="206"/>
      <w:bookmarkEnd w:id="207"/>
      <w:bookmarkEnd w:id="208"/>
      <w:bookmarkEnd w:id="209"/>
    </w:p>
    <w:p w14:paraId="41367323" w14:textId="5F5A47AB" w:rsidR="00A737E6" w:rsidRPr="00B35E26" w:rsidRDefault="006B0118" w:rsidP="00CE413D">
      <w:pPr>
        <w:pStyle w:val="Listenabsatz"/>
        <w:spacing w:after="240"/>
      </w:pPr>
      <w:r>
        <w:br/>
      </w:r>
      <w:r w:rsidR="00A737E6" w:rsidRPr="00B35E26">
        <w:t xml:space="preserve">Die nachfolgend genannte Gefährdungen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w:t>
      </w:r>
      <w:r w:rsidR="009E5B15" w:rsidRPr="00376A50">
        <w:t>Grundschutzbaustein</w:t>
      </w:r>
      <w:r w:rsidR="00CE413D" w:rsidRPr="00376A50">
        <w:t xml:space="preserve"> </w:t>
      </w:r>
      <w:bookmarkStart w:id="210" w:name="BausteinName8"/>
      <w:bookmarkEnd w:id="210"/>
      <w:r w:rsidR="00C729B6" w:rsidRPr="00376A50">
        <w:t>"</w:t>
      </w:r>
      <w:r w:rsidR="00A52944" w:rsidRPr="00376A50">
        <w:t>APP.2.</w:t>
      </w:r>
      <w:r w:rsidR="00376A50" w:rsidRPr="00376A50">
        <w:t>1</w:t>
      </w:r>
      <w:r w:rsidR="00C729B6" w:rsidRPr="00376A50">
        <w:t>"</w:t>
      </w:r>
      <w:r w:rsidR="00A737E6" w:rsidRPr="00376A50">
        <w:t xml:space="preserve"> genannt.</w:t>
      </w:r>
    </w:p>
    <w:tbl>
      <w:tblPr>
        <w:tblW w:w="9200" w:type="dxa"/>
        <w:tblCellMar>
          <w:left w:w="70" w:type="dxa"/>
          <w:right w:w="70" w:type="dxa"/>
        </w:tblCellMar>
        <w:tblLook w:val="04A0" w:firstRow="1" w:lastRow="0" w:firstColumn="1" w:lastColumn="0" w:noHBand="0" w:noVBand="1"/>
      </w:tblPr>
      <w:tblGrid>
        <w:gridCol w:w="9200"/>
      </w:tblGrid>
      <w:tr w:rsidR="00376A50" w:rsidRPr="00A3479F" w14:paraId="2273A973" w14:textId="77777777" w:rsidTr="00586374">
        <w:trPr>
          <w:trHeight w:val="292"/>
        </w:trPr>
        <w:tc>
          <w:tcPr>
            <w:tcW w:w="9200" w:type="dxa"/>
            <w:tcBorders>
              <w:top w:val="nil"/>
              <w:left w:val="nil"/>
              <w:bottom w:val="nil"/>
              <w:right w:val="nil"/>
            </w:tcBorders>
            <w:shd w:val="clear" w:color="auto" w:fill="auto"/>
            <w:hideMark/>
          </w:tcPr>
          <w:p w14:paraId="61A56DD7" w14:textId="13EACD60" w:rsidR="00376A50" w:rsidRPr="00A3479F" w:rsidRDefault="00CE413D" w:rsidP="00376A50">
            <w:pPr>
              <w:spacing w:after="0" w:line="240" w:lineRule="auto"/>
              <w:ind w:left="640"/>
              <w:rPr>
                <w:rFonts w:cs="Calibri"/>
                <w:b/>
                <w:bCs/>
                <w:color w:val="0066FF"/>
                <w:kern w:val="0"/>
              </w:rPr>
            </w:pPr>
            <w:bookmarkStart w:id="211" w:name="Gefaehrdungen"/>
            <w:bookmarkEnd w:id="211"/>
            <w:r w:rsidRPr="00CE413D">
              <w:br/>
            </w:r>
            <w:r w:rsidR="00376A50" w:rsidRPr="00A3479F">
              <w:rPr>
                <w:rFonts w:cs="Calibri"/>
                <w:b/>
                <w:bCs/>
                <w:color w:val="0066FF"/>
                <w:kern w:val="0"/>
              </w:rPr>
              <w:t xml:space="preserve">2.1 Fehlende oder unzureichende Planung des Einsatzes von </w:t>
            </w:r>
            <w:r w:rsidR="00376A50">
              <w:rPr>
                <w:rFonts w:cs="Calibri"/>
                <w:b/>
                <w:bCs/>
                <w:color w:val="0066FF"/>
                <w:kern w:val="0"/>
              </w:rPr>
              <w:br/>
            </w:r>
            <w:r w:rsidR="00376A50" w:rsidRPr="00A3479F">
              <w:rPr>
                <w:rFonts w:cs="Calibri"/>
                <w:b/>
                <w:bCs/>
                <w:color w:val="0066FF"/>
                <w:kern w:val="0"/>
              </w:rPr>
              <w:t>Verzeichnisdiensten</w:t>
            </w:r>
            <w:r w:rsidR="00376A50">
              <w:rPr>
                <w:rFonts w:cs="Calibri"/>
                <w:b/>
                <w:bCs/>
                <w:color w:val="0066FF"/>
                <w:kern w:val="0"/>
              </w:rPr>
              <w:br/>
            </w:r>
          </w:p>
        </w:tc>
      </w:tr>
      <w:tr w:rsidR="00376A50" w:rsidRPr="00A3479F" w14:paraId="6EE82911" w14:textId="77777777" w:rsidTr="00586374">
        <w:trPr>
          <w:trHeight w:val="1740"/>
        </w:trPr>
        <w:tc>
          <w:tcPr>
            <w:tcW w:w="9200" w:type="dxa"/>
            <w:tcBorders>
              <w:top w:val="nil"/>
              <w:left w:val="nil"/>
              <w:bottom w:val="nil"/>
              <w:right w:val="nil"/>
            </w:tcBorders>
            <w:shd w:val="clear" w:color="auto" w:fill="auto"/>
            <w:hideMark/>
          </w:tcPr>
          <w:p w14:paraId="4A385A2C" w14:textId="77777777" w:rsidR="00376A50" w:rsidRPr="00A3479F" w:rsidRDefault="00376A50" w:rsidP="00376A50">
            <w:pPr>
              <w:spacing w:after="0" w:line="240" w:lineRule="auto"/>
              <w:ind w:left="640"/>
              <w:rPr>
                <w:rFonts w:cs="Calibri"/>
                <w:color w:val="000000"/>
                <w:kern w:val="0"/>
              </w:rPr>
            </w:pPr>
            <w:r w:rsidRPr="00A3479F">
              <w:rPr>
                <w:rFonts w:cs="Calibri"/>
                <w:color w:val="000000"/>
                <w:kern w:val="0"/>
              </w:rPr>
              <w:t>Die Sicherheit von Verzeichnisdiensten stützt sich stark auf die Sicherheit des Basisbetriebssystems und hierbei vor allem auf die Dateisystemsicherheit. Verzeichnisdienste lassen sich auf einer Vielzahl von Betriebssystemen installieren und betreiben, wodurch sich eine große Vielfalt der vorzunehmenden Sicherheitseinstellungen ergeben kann. Diese Vielfalt erhöht die Anforderungen an die Planung und setzt entsprechende Kenntnisse des als Basis dienenden Betriebssystems voraus. Sollte die entstehende Gesamtlösung sehr heterogen oder komplex sein, kann ein nicht ausreichend geplanter Einsatz des Verzeichnisdienstes im Wirkbetrieb zu Sicherheitslücken führen. Da bei Verzeichnisdiensten außerdem eine rollenbasierte Administration der Verzeichnisdatenbank üblich ist sowie einzelne Administrationsaufgaben delegiert werden können, besteht bei fehlerhafter Planung der Administrationsaufgaben die Gefahr, dass das System unsicher oder unzulänglich administriert wird.</w:t>
            </w:r>
          </w:p>
        </w:tc>
      </w:tr>
      <w:tr w:rsidR="00376A50" w:rsidRPr="00A3479F" w14:paraId="4D3968E3" w14:textId="77777777" w:rsidTr="00586374">
        <w:trPr>
          <w:trHeight w:val="292"/>
        </w:trPr>
        <w:tc>
          <w:tcPr>
            <w:tcW w:w="9200" w:type="dxa"/>
            <w:tcBorders>
              <w:top w:val="nil"/>
              <w:left w:val="nil"/>
              <w:bottom w:val="nil"/>
              <w:right w:val="nil"/>
            </w:tcBorders>
            <w:shd w:val="clear" w:color="auto" w:fill="auto"/>
            <w:hideMark/>
          </w:tcPr>
          <w:p w14:paraId="5B7C5E45" w14:textId="77777777" w:rsidR="00376A50" w:rsidRPr="00A3479F" w:rsidRDefault="00376A50" w:rsidP="00376A50">
            <w:pPr>
              <w:spacing w:after="0" w:line="240" w:lineRule="auto"/>
              <w:ind w:left="640"/>
              <w:rPr>
                <w:rFonts w:cs="Calibri"/>
                <w:color w:val="000000"/>
                <w:kern w:val="0"/>
              </w:rPr>
            </w:pPr>
          </w:p>
        </w:tc>
      </w:tr>
      <w:tr w:rsidR="00376A50" w:rsidRPr="00A3479F" w14:paraId="0E1E56CB" w14:textId="77777777" w:rsidTr="00586374">
        <w:trPr>
          <w:trHeight w:val="292"/>
        </w:trPr>
        <w:tc>
          <w:tcPr>
            <w:tcW w:w="9200" w:type="dxa"/>
            <w:tcBorders>
              <w:top w:val="nil"/>
              <w:left w:val="nil"/>
              <w:bottom w:val="nil"/>
              <w:right w:val="nil"/>
            </w:tcBorders>
            <w:shd w:val="clear" w:color="auto" w:fill="auto"/>
            <w:hideMark/>
          </w:tcPr>
          <w:p w14:paraId="2E79B4EB" w14:textId="601C90AD" w:rsidR="00376A50" w:rsidRPr="00A3479F" w:rsidRDefault="00376A50" w:rsidP="00376A50">
            <w:pPr>
              <w:spacing w:after="0" w:line="240" w:lineRule="auto"/>
              <w:ind w:left="640"/>
              <w:rPr>
                <w:rFonts w:cs="Calibri"/>
                <w:b/>
                <w:bCs/>
                <w:color w:val="0066FF"/>
                <w:kern w:val="0"/>
              </w:rPr>
            </w:pPr>
            <w:r w:rsidRPr="00A3479F">
              <w:rPr>
                <w:rFonts w:cs="Calibri"/>
                <w:b/>
                <w:bCs/>
                <w:color w:val="0066FF"/>
                <w:kern w:val="0"/>
              </w:rPr>
              <w:t>2.2 Fehlerhafte oder unzureichende Planung der Partitionierung und Replizierung im Verzeichnisdienst</w:t>
            </w:r>
            <w:r>
              <w:rPr>
                <w:rFonts w:cs="Calibri"/>
                <w:b/>
                <w:bCs/>
                <w:color w:val="0066FF"/>
                <w:kern w:val="0"/>
              </w:rPr>
              <w:br/>
            </w:r>
          </w:p>
        </w:tc>
      </w:tr>
      <w:tr w:rsidR="00376A50" w:rsidRPr="00A3479F" w14:paraId="05E582AB" w14:textId="77777777" w:rsidTr="00586374">
        <w:trPr>
          <w:trHeight w:val="1740"/>
        </w:trPr>
        <w:tc>
          <w:tcPr>
            <w:tcW w:w="9200" w:type="dxa"/>
            <w:tcBorders>
              <w:top w:val="nil"/>
              <w:left w:val="nil"/>
              <w:bottom w:val="nil"/>
              <w:right w:val="nil"/>
            </w:tcBorders>
            <w:shd w:val="clear" w:color="auto" w:fill="auto"/>
            <w:hideMark/>
          </w:tcPr>
          <w:p w14:paraId="3CF45ECC" w14:textId="77777777" w:rsidR="00376A50" w:rsidRPr="00A3479F" w:rsidRDefault="00376A50" w:rsidP="00376A50">
            <w:pPr>
              <w:spacing w:after="0" w:line="240" w:lineRule="auto"/>
              <w:ind w:left="640"/>
              <w:rPr>
                <w:rFonts w:cs="Calibri"/>
                <w:color w:val="000000"/>
                <w:kern w:val="0"/>
              </w:rPr>
            </w:pPr>
            <w:r w:rsidRPr="00A3479F">
              <w:rPr>
                <w:rFonts w:cs="Calibri"/>
                <w:color w:val="000000"/>
                <w:kern w:val="0"/>
              </w:rPr>
              <w:t>Bei der Partitionierung handelt es sich um eine Aufteilung der Verzeichnisdaten eines Verzeichnisdienstes in einzelne Teilbereiche (Partitionen). Die Replizierung von Partitionen des Verzeichnisdienstes dient in der Regel zur Lastverteilung. Weiter wird durch die Redundanz in der Datenhaltung die Ausfallsicherheit verbessert und somit die Verfügbarkeit erhöht. Von entscheidender Bedeutung ist deshalb auch hier eine geeignete Planung, da nachträgliche Änderungen an den Partitions- und Replikationseinstellungen zwar möglich sind, aber unter Umständen Probleme nach sich ziehen können. Wird die Partitionierung und die Replizierung des Verzeichnisdienstes fehlerhaft oder unzureichend geplant, kann dies zu Datenverlusten sowie Inkonsistenzen in der Datenhaltung, zu einer mangelhaften Verfügbarkeit des Verzeichnisdienstes und zu einer insgesamt schlechten Systemperformance bis hin zu Ausfällen führen.</w:t>
            </w:r>
          </w:p>
        </w:tc>
      </w:tr>
      <w:tr w:rsidR="00376A50" w:rsidRPr="00A3479F" w14:paraId="370529F9" w14:textId="77777777" w:rsidTr="00586374">
        <w:trPr>
          <w:trHeight w:val="292"/>
        </w:trPr>
        <w:tc>
          <w:tcPr>
            <w:tcW w:w="9200" w:type="dxa"/>
            <w:tcBorders>
              <w:top w:val="nil"/>
              <w:left w:val="nil"/>
              <w:bottom w:val="nil"/>
              <w:right w:val="nil"/>
            </w:tcBorders>
            <w:shd w:val="clear" w:color="auto" w:fill="auto"/>
            <w:hideMark/>
          </w:tcPr>
          <w:p w14:paraId="0728BD1F" w14:textId="77777777" w:rsidR="00376A50" w:rsidRDefault="00376A50" w:rsidP="00376A50">
            <w:pPr>
              <w:spacing w:after="0" w:line="240" w:lineRule="auto"/>
              <w:ind w:left="640"/>
              <w:rPr>
                <w:rFonts w:cs="Calibri"/>
                <w:color w:val="000000"/>
                <w:kern w:val="0"/>
              </w:rPr>
            </w:pPr>
          </w:p>
          <w:p w14:paraId="262BD13A" w14:textId="77777777" w:rsidR="00376A50" w:rsidRDefault="00376A50" w:rsidP="00376A50">
            <w:pPr>
              <w:spacing w:after="0" w:line="240" w:lineRule="auto"/>
              <w:ind w:left="640"/>
              <w:rPr>
                <w:rFonts w:cs="Calibri"/>
                <w:color w:val="000000"/>
                <w:kern w:val="0"/>
              </w:rPr>
            </w:pPr>
          </w:p>
          <w:p w14:paraId="59F8DCD3" w14:textId="77777777" w:rsidR="00376A50" w:rsidRDefault="00376A50" w:rsidP="00376A50">
            <w:pPr>
              <w:spacing w:after="0" w:line="240" w:lineRule="auto"/>
              <w:ind w:left="640"/>
              <w:rPr>
                <w:rFonts w:cs="Calibri"/>
                <w:color w:val="000000"/>
                <w:kern w:val="0"/>
              </w:rPr>
            </w:pPr>
          </w:p>
          <w:p w14:paraId="6DC67804" w14:textId="77777777" w:rsidR="00376A50" w:rsidRDefault="00376A50" w:rsidP="00376A50">
            <w:pPr>
              <w:spacing w:after="0" w:line="240" w:lineRule="auto"/>
              <w:ind w:left="640"/>
              <w:rPr>
                <w:rFonts w:cs="Calibri"/>
                <w:color w:val="000000"/>
                <w:kern w:val="0"/>
              </w:rPr>
            </w:pPr>
          </w:p>
          <w:p w14:paraId="3B19110C" w14:textId="77777777" w:rsidR="00376A50" w:rsidRDefault="00376A50" w:rsidP="00376A50">
            <w:pPr>
              <w:spacing w:after="0" w:line="240" w:lineRule="auto"/>
              <w:ind w:left="640"/>
              <w:rPr>
                <w:rFonts w:cs="Calibri"/>
                <w:color w:val="000000"/>
                <w:kern w:val="0"/>
              </w:rPr>
            </w:pPr>
          </w:p>
          <w:p w14:paraId="56CDFF3A" w14:textId="77777777" w:rsidR="00376A50" w:rsidRDefault="00376A50" w:rsidP="00376A50">
            <w:pPr>
              <w:spacing w:after="0" w:line="240" w:lineRule="auto"/>
              <w:ind w:left="640"/>
              <w:rPr>
                <w:rFonts w:cs="Calibri"/>
                <w:color w:val="000000"/>
                <w:kern w:val="0"/>
              </w:rPr>
            </w:pPr>
          </w:p>
          <w:p w14:paraId="0867E680" w14:textId="77777777" w:rsidR="00376A50" w:rsidRDefault="00376A50" w:rsidP="00376A50">
            <w:pPr>
              <w:spacing w:after="0" w:line="240" w:lineRule="auto"/>
              <w:ind w:left="640"/>
              <w:rPr>
                <w:rFonts w:cs="Calibri"/>
                <w:color w:val="000000"/>
                <w:kern w:val="0"/>
              </w:rPr>
            </w:pPr>
          </w:p>
          <w:p w14:paraId="76884799" w14:textId="77777777" w:rsidR="00376A50" w:rsidRDefault="00376A50" w:rsidP="00376A50">
            <w:pPr>
              <w:spacing w:after="0" w:line="240" w:lineRule="auto"/>
              <w:ind w:left="640"/>
              <w:rPr>
                <w:rFonts w:cs="Calibri"/>
                <w:color w:val="000000"/>
                <w:kern w:val="0"/>
              </w:rPr>
            </w:pPr>
          </w:p>
          <w:p w14:paraId="4D6DDC0A" w14:textId="77777777" w:rsidR="00376A50" w:rsidRDefault="00376A50" w:rsidP="00376A50">
            <w:pPr>
              <w:spacing w:after="0" w:line="240" w:lineRule="auto"/>
              <w:ind w:left="640"/>
              <w:rPr>
                <w:rFonts w:cs="Calibri"/>
                <w:color w:val="000000"/>
                <w:kern w:val="0"/>
              </w:rPr>
            </w:pPr>
          </w:p>
          <w:p w14:paraId="5FE1BD71" w14:textId="77777777" w:rsidR="00376A50" w:rsidRDefault="00376A50" w:rsidP="00376A50">
            <w:pPr>
              <w:spacing w:after="0" w:line="240" w:lineRule="auto"/>
              <w:ind w:left="640"/>
              <w:rPr>
                <w:rFonts w:cs="Calibri"/>
                <w:color w:val="000000"/>
                <w:kern w:val="0"/>
              </w:rPr>
            </w:pPr>
          </w:p>
          <w:p w14:paraId="38339639" w14:textId="77777777" w:rsidR="00376A50" w:rsidRDefault="00376A50" w:rsidP="00376A50">
            <w:pPr>
              <w:spacing w:after="0" w:line="240" w:lineRule="auto"/>
              <w:ind w:left="640"/>
              <w:rPr>
                <w:rFonts w:cs="Calibri"/>
                <w:color w:val="000000"/>
                <w:kern w:val="0"/>
              </w:rPr>
            </w:pPr>
          </w:p>
          <w:p w14:paraId="654ABECD" w14:textId="77777777" w:rsidR="00376A50" w:rsidRDefault="00376A50" w:rsidP="00376A50">
            <w:pPr>
              <w:spacing w:after="0" w:line="240" w:lineRule="auto"/>
              <w:ind w:left="640"/>
              <w:rPr>
                <w:rFonts w:cs="Calibri"/>
                <w:color w:val="000000"/>
                <w:kern w:val="0"/>
              </w:rPr>
            </w:pPr>
          </w:p>
          <w:p w14:paraId="7D7A5FA8" w14:textId="77777777" w:rsidR="00376A50" w:rsidRDefault="00376A50" w:rsidP="00376A50">
            <w:pPr>
              <w:spacing w:after="0" w:line="240" w:lineRule="auto"/>
              <w:ind w:left="640"/>
              <w:rPr>
                <w:rFonts w:cs="Calibri"/>
                <w:color w:val="000000"/>
                <w:kern w:val="0"/>
              </w:rPr>
            </w:pPr>
          </w:p>
          <w:p w14:paraId="50D28355" w14:textId="3925E2CB" w:rsidR="00376A50" w:rsidRPr="00A3479F" w:rsidRDefault="00376A50" w:rsidP="00376A50">
            <w:pPr>
              <w:spacing w:after="0" w:line="240" w:lineRule="auto"/>
              <w:ind w:left="640"/>
              <w:rPr>
                <w:rFonts w:cs="Calibri"/>
                <w:color w:val="000000"/>
                <w:kern w:val="0"/>
              </w:rPr>
            </w:pPr>
          </w:p>
        </w:tc>
      </w:tr>
      <w:tr w:rsidR="00376A50" w:rsidRPr="00A3479F" w14:paraId="062D9BD0" w14:textId="77777777" w:rsidTr="00586374">
        <w:trPr>
          <w:trHeight w:val="292"/>
        </w:trPr>
        <w:tc>
          <w:tcPr>
            <w:tcW w:w="9200" w:type="dxa"/>
            <w:tcBorders>
              <w:top w:val="nil"/>
              <w:left w:val="nil"/>
              <w:bottom w:val="nil"/>
              <w:right w:val="nil"/>
            </w:tcBorders>
            <w:shd w:val="clear" w:color="auto" w:fill="auto"/>
            <w:hideMark/>
          </w:tcPr>
          <w:p w14:paraId="5A3F79BB" w14:textId="77777777" w:rsidR="00376A50" w:rsidRDefault="00376A50" w:rsidP="00376A50">
            <w:pPr>
              <w:spacing w:after="0" w:line="240" w:lineRule="auto"/>
              <w:ind w:left="640"/>
              <w:rPr>
                <w:rFonts w:cs="Calibri"/>
                <w:b/>
                <w:bCs/>
                <w:color w:val="0066FF"/>
                <w:kern w:val="0"/>
              </w:rPr>
            </w:pPr>
            <w:r w:rsidRPr="00A3479F">
              <w:rPr>
                <w:rFonts w:cs="Calibri"/>
                <w:b/>
                <w:bCs/>
                <w:color w:val="0066FF"/>
                <w:kern w:val="0"/>
              </w:rPr>
              <w:t xml:space="preserve">2.3 Fehlerhafte oder unzureichende Planung des Zugriffs auf den </w:t>
            </w:r>
            <w:r>
              <w:rPr>
                <w:rFonts w:cs="Calibri"/>
                <w:b/>
                <w:bCs/>
                <w:color w:val="0066FF"/>
                <w:kern w:val="0"/>
              </w:rPr>
              <w:br/>
            </w:r>
            <w:r w:rsidRPr="00A3479F">
              <w:rPr>
                <w:rFonts w:cs="Calibri"/>
                <w:b/>
                <w:bCs/>
                <w:color w:val="0066FF"/>
                <w:kern w:val="0"/>
              </w:rPr>
              <w:t>Verzeichnisdienst</w:t>
            </w:r>
          </w:p>
          <w:p w14:paraId="5C2803FB" w14:textId="5D9225ED" w:rsidR="00376A50" w:rsidRPr="00A3479F" w:rsidRDefault="00376A50" w:rsidP="00376A50">
            <w:pPr>
              <w:spacing w:after="0" w:line="240" w:lineRule="auto"/>
              <w:ind w:left="640"/>
              <w:rPr>
                <w:rFonts w:cs="Calibri"/>
                <w:b/>
                <w:bCs/>
                <w:color w:val="0066FF"/>
                <w:kern w:val="0"/>
              </w:rPr>
            </w:pPr>
          </w:p>
        </w:tc>
      </w:tr>
      <w:tr w:rsidR="00376A50" w:rsidRPr="00A3479F" w14:paraId="28899978" w14:textId="77777777" w:rsidTr="00586374">
        <w:trPr>
          <w:trHeight w:val="1492"/>
        </w:trPr>
        <w:tc>
          <w:tcPr>
            <w:tcW w:w="9200" w:type="dxa"/>
            <w:tcBorders>
              <w:top w:val="nil"/>
              <w:left w:val="nil"/>
              <w:bottom w:val="nil"/>
              <w:right w:val="nil"/>
            </w:tcBorders>
            <w:shd w:val="clear" w:color="auto" w:fill="auto"/>
            <w:hideMark/>
          </w:tcPr>
          <w:p w14:paraId="6320B323" w14:textId="77777777" w:rsidR="00376A50" w:rsidRDefault="00376A50" w:rsidP="00376A50">
            <w:pPr>
              <w:spacing w:after="0" w:line="240" w:lineRule="auto"/>
              <w:ind w:left="640"/>
              <w:rPr>
                <w:rFonts w:cs="Calibri"/>
                <w:color w:val="000000"/>
                <w:kern w:val="0"/>
              </w:rPr>
            </w:pPr>
            <w:r w:rsidRPr="00A3479F">
              <w:rPr>
                <w:rFonts w:cs="Calibri"/>
                <w:color w:val="000000"/>
                <w:kern w:val="0"/>
              </w:rPr>
              <w:t xml:space="preserve">Zugangs- und Zugriffsrechten im Kontext eines Verzeichnisdienstes zu verwalten, ist eine äußerst arbeitsintensive Aufgabe, bei der im Extremfall viele manuelle Arbeitsschritte erforderlich sind, die zu Fehlern und Mängeln im Überblick über durchgeführte Arbeiten führen können. Eine unzureichende Planung, ob und welche Daten im Klartext übertragen werden dürfen, kann Inkonsistenzen oder Widersprüche zu organisationsinternen Sicherheitsrichtlinien hervorrufen. </w:t>
            </w:r>
          </w:p>
          <w:p w14:paraId="6AB16E90" w14:textId="77777777" w:rsidR="00376A50" w:rsidRDefault="00376A50" w:rsidP="00376A50">
            <w:pPr>
              <w:spacing w:after="0" w:line="240" w:lineRule="auto"/>
              <w:ind w:left="640"/>
              <w:rPr>
                <w:rFonts w:cs="Calibri"/>
                <w:color w:val="000000"/>
                <w:kern w:val="0"/>
              </w:rPr>
            </w:pPr>
          </w:p>
          <w:p w14:paraId="242F69E1" w14:textId="77777777" w:rsidR="00376A50" w:rsidRDefault="00376A50" w:rsidP="00376A50">
            <w:pPr>
              <w:spacing w:after="0" w:line="240" w:lineRule="auto"/>
              <w:ind w:left="640"/>
              <w:rPr>
                <w:rFonts w:cs="Calibri"/>
                <w:color w:val="000000"/>
                <w:kern w:val="0"/>
              </w:rPr>
            </w:pPr>
            <w:r w:rsidRPr="00A3479F">
              <w:rPr>
                <w:rFonts w:cs="Calibri"/>
                <w:color w:val="000000"/>
                <w:kern w:val="0"/>
              </w:rPr>
              <w:t>Auch kann eine fehlerhafte Planung der Sicherheitsmaßnahmen und -techniken des Verzeichnisdienstes zum Schutz vertraulicher Daten zu Inkompatibilitäten bis hin zum Ausfall der Verschlüsselung führen, was sich unmittelbar auf die Vertraulichke</w:t>
            </w:r>
            <w:r>
              <w:rPr>
                <w:rFonts w:cs="Calibri"/>
                <w:color w:val="000000"/>
                <w:kern w:val="0"/>
              </w:rPr>
              <w:t>i</w:t>
            </w:r>
            <w:r w:rsidRPr="00A3479F">
              <w:rPr>
                <w:rFonts w:cs="Calibri"/>
                <w:color w:val="000000"/>
                <w:kern w:val="0"/>
              </w:rPr>
              <w:t>t und die Integrität auswirken kann.</w:t>
            </w:r>
          </w:p>
          <w:p w14:paraId="473FDD01" w14:textId="77777777" w:rsidR="00376A50" w:rsidRDefault="00376A50" w:rsidP="00376A50">
            <w:pPr>
              <w:spacing w:after="0" w:line="240" w:lineRule="auto"/>
              <w:ind w:left="640"/>
              <w:rPr>
                <w:rFonts w:cs="Calibri"/>
                <w:color w:val="000000"/>
                <w:kern w:val="0"/>
              </w:rPr>
            </w:pPr>
          </w:p>
          <w:p w14:paraId="1EBF360F" w14:textId="4651B2A9" w:rsidR="00376A50" w:rsidRPr="00A3479F" w:rsidRDefault="00376A50" w:rsidP="00376A50">
            <w:pPr>
              <w:spacing w:after="0" w:line="240" w:lineRule="auto"/>
              <w:ind w:left="640"/>
              <w:rPr>
                <w:rFonts w:cs="Calibri"/>
                <w:color w:val="000000"/>
                <w:kern w:val="0"/>
              </w:rPr>
            </w:pPr>
          </w:p>
        </w:tc>
      </w:tr>
      <w:tr w:rsidR="00376A50" w:rsidRPr="00A3479F" w14:paraId="51B2E340" w14:textId="77777777" w:rsidTr="00586374">
        <w:trPr>
          <w:trHeight w:val="292"/>
        </w:trPr>
        <w:tc>
          <w:tcPr>
            <w:tcW w:w="9200" w:type="dxa"/>
            <w:tcBorders>
              <w:top w:val="nil"/>
              <w:left w:val="nil"/>
              <w:bottom w:val="nil"/>
              <w:right w:val="nil"/>
            </w:tcBorders>
            <w:shd w:val="clear" w:color="auto" w:fill="auto"/>
            <w:hideMark/>
          </w:tcPr>
          <w:p w14:paraId="2168EF59" w14:textId="77777777" w:rsidR="00376A50" w:rsidRPr="00A3479F" w:rsidRDefault="00376A50" w:rsidP="00376A50">
            <w:pPr>
              <w:spacing w:after="0" w:line="240" w:lineRule="auto"/>
              <w:ind w:left="640"/>
              <w:rPr>
                <w:rFonts w:cs="Calibri"/>
                <w:b/>
                <w:bCs/>
                <w:color w:val="0066FF"/>
                <w:kern w:val="0"/>
              </w:rPr>
            </w:pPr>
            <w:r w:rsidRPr="00A3479F">
              <w:rPr>
                <w:rFonts w:cs="Calibri"/>
                <w:b/>
                <w:bCs/>
                <w:color w:val="0066FF"/>
                <w:kern w:val="0"/>
              </w:rPr>
              <w:t>2.4 Fehlerhafte Administration von Zugangs- und Zugriffsrechten</w:t>
            </w:r>
          </w:p>
        </w:tc>
      </w:tr>
      <w:tr w:rsidR="00376A50" w:rsidRPr="00A3479F" w14:paraId="5D6150FF" w14:textId="77777777" w:rsidTr="00586374">
        <w:trPr>
          <w:trHeight w:val="1740"/>
        </w:trPr>
        <w:tc>
          <w:tcPr>
            <w:tcW w:w="9200" w:type="dxa"/>
            <w:tcBorders>
              <w:top w:val="nil"/>
              <w:left w:val="nil"/>
              <w:bottom w:val="nil"/>
              <w:right w:val="nil"/>
            </w:tcBorders>
            <w:shd w:val="clear" w:color="auto" w:fill="auto"/>
            <w:hideMark/>
          </w:tcPr>
          <w:p w14:paraId="56C4F7BF" w14:textId="4ECFFBBF" w:rsidR="00376A50" w:rsidRPr="00A3479F" w:rsidRDefault="00376A50" w:rsidP="00376A50">
            <w:pPr>
              <w:spacing w:after="0" w:line="240" w:lineRule="auto"/>
              <w:ind w:left="640"/>
              <w:rPr>
                <w:rFonts w:cs="Calibri"/>
                <w:color w:val="000000"/>
                <w:kern w:val="0"/>
              </w:rPr>
            </w:pPr>
            <w:r>
              <w:rPr>
                <w:rFonts w:cs="Calibri"/>
                <w:color w:val="000000"/>
                <w:kern w:val="0"/>
              </w:rPr>
              <w:br/>
            </w:r>
            <w:r w:rsidRPr="00A3479F">
              <w:rPr>
                <w:rFonts w:cs="Calibri"/>
                <w:color w:val="000000"/>
                <w:kern w:val="0"/>
              </w:rPr>
              <w:t>Zugangsrechte zu einem IT-System und Zugriffsrechte auf gespeicherte Daten und IT-Anwendungen dürfen nur in dem Umfang eingeräumt werden, wie sie für die durchzuführenden Aufgaben erforderlich sind. Dies gilt auch für die Berechtigungen, die über einen Verzeichnisdienst verwaltete Benutzer und Gruppen erhalten. Werden diese Rechte fehlerhaft administriert, so kommt es zu Betriebsstörungen, falls erforderliche Rechte nicht zugewiesen wurden. Andererseits kann es zu Sicherheitslücken kommen, falls über die notwendigen Rechte hinaus weitere vergeben werden. Sofern die Zugriffsrechte im Verzeichnisdienst falsch oder inkonsistent vergeben werden, ist dadurch die Sicherheit des Gesamtsystems erheblich gefährdet. Ein besonders kritischer Punkt sind auch die Administrationsrechte. Werden diese Rechte falsch vergeben, kann das gesamte Administrationskonzept in Frage gestellt oder unter Umständen sogar die Administration des Verzeichnissystems selbst blockiert werden.</w:t>
            </w:r>
          </w:p>
        </w:tc>
      </w:tr>
      <w:tr w:rsidR="00376A50" w:rsidRPr="00A3479F" w14:paraId="6D9A366D" w14:textId="77777777" w:rsidTr="00586374">
        <w:trPr>
          <w:trHeight w:val="292"/>
        </w:trPr>
        <w:tc>
          <w:tcPr>
            <w:tcW w:w="9200" w:type="dxa"/>
            <w:tcBorders>
              <w:top w:val="nil"/>
              <w:left w:val="nil"/>
              <w:bottom w:val="nil"/>
              <w:right w:val="nil"/>
            </w:tcBorders>
            <w:shd w:val="clear" w:color="auto" w:fill="auto"/>
            <w:hideMark/>
          </w:tcPr>
          <w:p w14:paraId="796D3514" w14:textId="77777777" w:rsidR="00376A50" w:rsidRPr="00A3479F" w:rsidRDefault="00376A50" w:rsidP="00376A50">
            <w:pPr>
              <w:spacing w:after="0" w:line="240" w:lineRule="auto"/>
              <w:ind w:left="640"/>
              <w:rPr>
                <w:rFonts w:cs="Calibri"/>
                <w:color w:val="000000"/>
                <w:kern w:val="0"/>
              </w:rPr>
            </w:pPr>
          </w:p>
        </w:tc>
      </w:tr>
      <w:tr w:rsidR="00376A50" w:rsidRPr="00A3479F" w14:paraId="7E3935B0" w14:textId="77777777" w:rsidTr="00586374">
        <w:trPr>
          <w:trHeight w:val="292"/>
        </w:trPr>
        <w:tc>
          <w:tcPr>
            <w:tcW w:w="9200" w:type="dxa"/>
            <w:tcBorders>
              <w:top w:val="nil"/>
              <w:left w:val="nil"/>
              <w:bottom w:val="nil"/>
              <w:right w:val="nil"/>
            </w:tcBorders>
            <w:shd w:val="clear" w:color="auto" w:fill="auto"/>
            <w:hideMark/>
          </w:tcPr>
          <w:p w14:paraId="5026DEAB" w14:textId="77777777" w:rsidR="00376A50" w:rsidRPr="00A3479F" w:rsidRDefault="00376A50" w:rsidP="00376A50">
            <w:pPr>
              <w:spacing w:after="0" w:line="240" w:lineRule="auto"/>
              <w:ind w:left="640"/>
              <w:rPr>
                <w:rFonts w:cs="Calibri"/>
                <w:b/>
                <w:bCs/>
                <w:color w:val="0066FF"/>
                <w:kern w:val="0"/>
              </w:rPr>
            </w:pPr>
            <w:r w:rsidRPr="00A3479F">
              <w:rPr>
                <w:rFonts w:cs="Calibri"/>
                <w:b/>
                <w:bCs/>
                <w:color w:val="0066FF"/>
                <w:kern w:val="0"/>
              </w:rPr>
              <w:t>2.5 Fehlerhafte Konfiguration des Zugriffs auf Verzeichnisdienste</w:t>
            </w:r>
          </w:p>
        </w:tc>
      </w:tr>
      <w:tr w:rsidR="00376A50" w:rsidRPr="00A3479F" w14:paraId="2F953751" w14:textId="77777777" w:rsidTr="00586374">
        <w:trPr>
          <w:trHeight w:val="746"/>
        </w:trPr>
        <w:tc>
          <w:tcPr>
            <w:tcW w:w="9200" w:type="dxa"/>
            <w:tcBorders>
              <w:top w:val="nil"/>
              <w:left w:val="nil"/>
              <w:bottom w:val="nil"/>
              <w:right w:val="nil"/>
            </w:tcBorders>
            <w:shd w:val="clear" w:color="auto" w:fill="auto"/>
            <w:hideMark/>
          </w:tcPr>
          <w:p w14:paraId="73CD8C88" w14:textId="77777777" w:rsidR="00376A50" w:rsidRPr="00A3479F" w:rsidRDefault="00376A50" w:rsidP="00376A50">
            <w:pPr>
              <w:spacing w:after="0" w:line="240" w:lineRule="auto"/>
              <w:ind w:left="640"/>
              <w:rPr>
                <w:rFonts w:cs="Calibri"/>
                <w:color w:val="000000"/>
                <w:kern w:val="0"/>
              </w:rPr>
            </w:pPr>
            <w:r w:rsidRPr="00A3479F">
              <w:rPr>
                <w:rFonts w:cs="Calibri"/>
                <w:color w:val="000000"/>
                <w:kern w:val="0"/>
              </w:rPr>
              <w:t>In vielen Einsatzszenarien müssen weitere Applikationen, wie Internet- oder Intranet-Anwendungen, auf den Verzeichnisdienst zugreifen. Eine Fehlkonfiguration kann dazu führen, dass Zugriffsrechte falsch vergeben werden oder unautorisiert auf den Verzeichnisdienst zugegriffen werden kann, oder dass Daten zur Authentisierung im Klartext übermittelt und somit unverschlüsselte Informationen ausgespäht werden können.</w:t>
            </w:r>
          </w:p>
        </w:tc>
      </w:tr>
      <w:tr w:rsidR="00376A50" w:rsidRPr="00A3479F" w14:paraId="34CA396A" w14:textId="77777777" w:rsidTr="00586374">
        <w:trPr>
          <w:trHeight w:val="292"/>
        </w:trPr>
        <w:tc>
          <w:tcPr>
            <w:tcW w:w="9200" w:type="dxa"/>
            <w:tcBorders>
              <w:top w:val="nil"/>
              <w:left w:val="nil"/>
              <w:bottom w:val="nil"/>
              <w:right w:val="nil"/>
            </w:tcBorders>
            <w:shd w:val="clear" w:color="auto" w:fill="auto"/>
            <w:hideMark/>
          </w:tcPr>
          <w:p w14:paraId="0A77E649" w14:textId="77777777" w:rsidR="00376A50" w:rsidRPr="00A3479F" w:rsidRDefault="00376A50" w:rsidP="00376A50">
            <w:pPr>
              <w:spacing w:after="0" w:line="240" w:lineRule="auto"/>
              <w:ind w:left="640"/>
              <w:rPr>
                <w:rFonts w:cs="Calibri"/>
                <w:color w:val="000000"/>
                <w:kern w:val="0"/>
              </w:rPr>
            </w:pPr>
          </w:p>
        </w:tc>
      </w:tr>
      <w:tr w:rsidR="00376A50" w:rsidRPr="00A3479F" w14:paraId="7CFB0443" w14:textId="77777777" w:rsidTr="00586374">
        <w:trPr>
          <w:trHeight w:val="292"/>
        </w:trPr>
        <w:tc>
          <w:tcPr>
            <w:tcW w:w="9200" w:type="dxa"/>
            <w:tcBorders>
              <w:top w:val="nil"/>
              <w:left w:val="nil"/>
              <w:bottom w:val="nil"/>
              <w:right w:val="nil"/>
            </w:tcBorders>
            <w:shd w:val="clear" w:color="auto" w:fill="auto"/>
            <w:hideMark/>
          </w:tcPr>
          <w:p w14:paraId="4D096881" w14:textId="77777777" w:rsidR="00376A50" w:rsidRPr="00A3479F" w:rsidRDefault="00376A50" w:rsidP="00376A50">
            <w:pPr>
              <w:spacing w:after="0" w:line="240" w:lineRule="auto"/>
              <w:ind w:left="640"/>
              <w:rPr>
                <w:rFonts w:cs="Calibri"/>
                <w:b/>
                <w:bCs/>
                <w:color w:val="0066FF"/>
                <w:kern w:val="0"/>
              </w:rPr>
            </w:pPr>
            <w:r w:rsidRPr="00A3479F">
              <w:rPr>
                <w:rFonts w:cs="Calibri"/>
                <w:b/>
                <w:bCs/>
                <w:color w:val="0066FF"/>
                <w:kern w:val="0"/>
              </w:rPr>
              <w:t>2.6 Ausfall von Verzeichnisdiensten und Verschlüsselung</w:t>
            </w:r>
          </w:p>
        </w:tc>
      </w:tr>
      <w:tr w:rsidR="00376A50" w:rsidRPr="00A3479F" w14:paraId="4B18027D" w14:textId="77777777" w:rsidTr="00586374">
        <w:trPr>
          <w:trHeight w:val="995"/>
        </w:trPr>
        <w:tc>
          <w:tcPr>
            <w:tcW w:w="9200" w:type="dxa"/>
            <w:tcBorders>
              <w:top w:val="nil"/>
              <w:left w:val="nil"/>
              <w:bottom w:val="nil"/>
              <w:right w:val="nil"/>
            </w:tcBorders>
            <w:shd w:val="clear" w:color="auto" w:fill="auto"/>
            <w:hideMark/>
          </w:tcPr>
          <w:p w14:paraId="215772D7" w14:textId="77777777" w:rsidR="00376A50" w:rsidRDefault="00376A50" w:rsidP="00376A50">
            <w:pPr>
              <w:spacing w:after="0" w:line="240" w:lineRule="auto"/>
              <w:ind w:left="640"/>
              <w:rPr>
                <w:rFonts w:cs="Calibri"/>
                <w:color w:val="000000"/>
                <w:kern w:val="0"/>
              </w:rPr>
            </w:pPr>
            <w:r w:rsidRPr="00A3479F">
              <w:rPr>
                <w:rFonts w:cs="Calibri"/>
                <w:color w:val="000000"/>
                <w:kern w:val="0"/>
              </w:rPr>
              <w:t>Durch technisches Versagen aufgrund von Hardware- oder Software-Problemen können Verzeichnisdienste oder Teile davon ausfallen. Als Folge sind die im Verzeichnis gehaltenen Daten temporär nicht mehr zugänglich. Im Extremfall können Daten verloren gehen. Dadurch können Geschäftsprozesse und interne Arbeitsabläufe behindert werden. Sind funktionsfähige Kopien der ausgefallenen Systemteile vorhanden, so ist der Zugriff zwar weiterhin möglich, jedoch unter Umständen je nach gewählter Netztopologie nur mit eingeschränkter Leistungsfähigkeit.</w:t>
            </w:r>
          </w:p>
          <w:p w14:paraId="459758B6" w14:textId="77777777" w:rsidR="00376A50" w:rsidRDefault="00376A50" w:rsidP="00376A50">
            <w:pPr>
              <w:spacing w:after="0" w:line="240" w:lineRule="auto"/>
              <w:ind w:left="640"/>
              <w:rPr>
                <w:rFonts w:cs="Calibri"/>
                <w:color w:val="000000"/>
                <w:kern w:val="0"/>
              </w:rPr>
            </w:pPr>
          </w:p>
          <w:p w14:paraId="0A35DBAE" w14:textId="77777777" w:rsidR="00376A50" w:rsidRDefault="00376A50" w:rsidP="00376A50">
            <w:pPr>
              <w:spacing w:after="0" w:line="240" w:lineRule="auto"/>
              <w:ind w:left="640"/>
              <w:rPr>
                <w:rFonts w:cs="Calibri"/>
                <w:color w:val="000000"/>
                <w:kern w:val="0"/>
              </w:rPr>
            </w:pPr>
          </w:p>
          <w:p w14:paraId="5C8BBA96" w14:textId="77777777" w:rsidR="00376A50" w:rsidRDefault="00376A50" w:rsidP="00376A50">
            <w:pPr>
              <w:spacing w:after="0" w:line="240" w:lineRule="auto"/>
              <w:ind w:left="640"/>
              <w:rPr>
                <w:rFonts w:cs="Calibri"/>
                <w:color w:val="000000"/>
                <w:kern w:val="0"/>
              </w:rPr>
            </w:pPr>
          </w:p>
          <w:p w14:paraId="0E6B7948" w14:textId="77777777" w:rsidR="00376A50" w:rsidRDefault="00376A50" w:rsidP="00376A50">
            <w:pPr>
              <w:spacing w:after="0" w:line="240" w:lineRule="auto"/>
              <w:ind w:left="640"/>
              <w:rPr>
                <w:rFonts w:cs="Calibri"/>
                <w:color w:val="000000"/>
                <w:kern w:val="0"/>
              </w:rPr>
            </w:pPr>
          </w:p>
          <w:p w14:paraId="44DF71A8" w14:textId="5F104672" w:rsidR="00376A50" w:rsidRPr="00A3479F" w:rsidRDefault="00376A50" w:rsidP="00376A50">
            <w:pPr>
              <w:spacing w:after="0" w:line="240" w:lineRule="auto"/>
              <w:ind w:left="640"/>
              <w:rPr>
                <w:rFonts w:cs="Calibri"/>
                <w:color w:val="000000"/>
                <w:kern w:val="0"/>
              </w:rPr>
            </w:pPr>
          </w:p>
        </w:tc>
      </w:tr>
      <w:tr w:rsidR="00376A50" w:rsidRPr="00A3479F" w14:paraId="50F8D354" w14:textId="77777777" w:rsidTr="00586374">
        <w:trPr>
          <w:trHeight w:val="292"/>
        </w:trPr>
        <w:tc>
          <w:tcPr>
            <w:tcW w:w="9200" w:type="dxa"/>
            <w:tcBorders>
              <w:top w:val="nil"/>
              <w:left w:val="nil"/>
              <w:bottom w:val="nil"/>
              <w:right w:val="nil"/>
            </w:tcBorders>
            <w:shd w:val="clear" w:color="auto" w:fill="auto"/>
            <w:hideMark/>
          </w:tcPr>
          <w:p w14:paraId="732441AF" w14:textId="77777777" w:rsidR="00376A50" w:rsidRPr="00A3479F" w:rsidRDefault="00376A50" w:rsidP="00586374">
            <w:pPr>
              <w:spacing w:after="0" w:line="240" w:lineRule="auto"/>
              <w:rPr>
                <w:rFonts w:cs="Calibri"/>
                <w:color w:val="000000"/>
                <w:kern w:val="0"/>
              </w:rPr>
            </w:pPr>
          </w:p>
        </w:tc>
      </w:tr>
      <w:tr w:rsidR="00376A50" w:rsidRPr="00A3479F" w14:paraId="709AF304" w14:textId="77777777" w:rsidTr="00586374">
        <w:trPr>
          <w:trHeight w:val="292"/>
        </w:trPr>
        <w:tc>
          <w:tcPr>
            <w:tcW w:w="9200" w:type="dxa"/>
            <w:tcBorders>
              <w:top w:val="nil"/>
              <w:left w:val="nil"/>
              <w:bottom w:val="nil"/>
              <w:right w:val="nil"/>
            </w:tcBorders>
            <w:shd w:val="clear" w:color="auto" w:fill="auto"/>
            <w:hideMark/>
          </w:tcPr>
          <w:p w14:paraId="74D027FC" w14:textId="77777777" w:rsidR="00376A50" w:rsidRPr="00A3479F" w:rsidRDefault="00376A50" w:rsidP="00376A50">
            <w:pPr>
              <w:spacing w:after="0" w:line="240" w:lineRule="auto"/>
              <w:ind w:left="640"/>
              <w:rPr>
                <w:rFonts w:cs="Calibri"/>
                <w:b/>
                <w:bCs/>
                <w:color w:val="0066FF"/>
                <w:kern w:val="0"/>
              </w:rPr>
            </w:pPr>
            <w:r w:rsidRPr="00A3479F">
              <w:rPr>
                <w:rFonts w:cs="Calibri"/>
                <w:b/>
                <w:bCs/>
                <w:color w:val="0066FF"/>
                <w:kern w:val="0"/>
              </w:rPr>
              <w:t>2.7 Kompromittierung von Verzeichnisdiensten durch unbefugten Zugriff</w:t>
            </w:r>
          </w:p>
        </w:tc>
      </w:tr>
      <w:tr w:rsidR="00376A50" w:rsidRPr="00A3479F" w14:paraId="10AB5578" w14:textId="77777777" w:rsidTr="00586374">
        <w:trPr>
          <w:trHeight w:val="1989"/>
        </w:trPr>
        <w:tc>
          <w:tcPr>
            <w:tcW w:w="9200" w:type="dxa"/>
            <w:tcBorders>
              <w:top w:val="nil"/>
              <w:left w:val="nil"/>
              <w:bottom w:val="nil"/>
              <w:right w:val="nil"/>
            </w:tcBorders>
            <w:shd w:val="clear" w:color="auto" w:fill="auto"/>
            <w:hideMark/>
          </w:tcPr>
          <w:p w14:paraId="0C866F8B" w14:textId="77777777" w:rsidR="00376A50" w:rsidRDefault="00376A50" w:rsidP="00376A50">
            <w:pPr>
              <w:spacing w:after="0" w:line="240" w:lineRule="auto"/>
              <w:ind w:left="640"/>
              <w:rPr>
                <w:rFonts w:cs="Calibri"/>
                <w:color w:val="000000"/>
                <w:kern w:val="0"/>
              </w:rPr>
            </w:pPr>
          </w:p>
          <w:p w14:paraId="0369E60E" w14:textId="53AF70C7" w:rsidR="00376A50" w:rsidRPr="00A3479F" w:rsidRDefault="00376A50" w:rsidP="00376A50">
            <w:pPr>
              <w:spacing w:after="0" w:line="240" w:lineRule="auto"/>
              <w:ind w:left="640"/>
              <w:rPr>
                <w:rFonts w:cs="Calibri"/>
                <w:color w:val="000000"/>
                <w:kern w:val="0"/>
              </w:rPr>
            </w:pPr>
            <w:r w:rsidRPr="00A3479F">
              <w:rPr>
                <w:rFonts w:cs="Calibri"/>
                <w:color w:val="000000"/>
                <w:kern w:val="0"/>
              </w:rPr>
              <w:t>Wenn es einem Angreifer gelungen ist, eine notwendige Authentisierung gegenüber dem Verzeichnisdienst erfolgreich zu umgehen, kann er danach im Allgemeinen auf eine Vielzahl von Daten zugreifen, für die er keine Berechtigung besitzen sollte. Somit kann der gesamte Verzeichnisdienst kompromittiert werden. Außerdem könnten Unbefugten durch erweiterte Berechtigungen auf Netzressourcen oder Dienste zugreifen. Dies kann dazu führen, dass ein Angreifer alle Verteidigungsmaßnahmen des Verzeichnisdienstes umgeht. Dadurch könnte das betroffene System beeinträchtigt oder gar zerstört werden. Die Sicherheit eines Verzeichnisdienstes kann ebenfalls gefährdet werden, wenn anonyme Benutzer zugelassen werden. Dadurch, dass deren Identität nicht überprüft wird, können anonyme Benutzer zunächst beliebige Abfragen an den Verzeichnisdienst richten, durch die sie zumindest Teilinformationen über dessen Struktur und Inhalt erlangen. Wenn anonyme Zugriffe zugelassen werden, sind außerdem DoS-Attacken auf den Verzeichnisdienst leichter durchführbar, da Angreifer mehr Zugriffsmöglichkeiten haben, die nur schlecht kontrollierbar sind.</w:t>
            </w:r>
          </w:p>
        </w:tc>
      </w:tr>
    </w:tbl>
    <w:p w14:paraId="0D32E9F6" w14:textId="235E5F57" w:rsidR="00C70212" w:rsidRDefault="00C70212" w:rsidP="00CE413D">
      <w:pPr>
        <w:spacing w:after="0" w:line="240" w:lineRule="auto"/>
      </w:pP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r w:rsidRPr="00970CDD">
              <w:rPr>
                <w:rFonts w:cs="Calibri"/>
                <w:b/>
                <w:bCs/>
                <w:color w:val="000000"/>
                <w:kern w:val="0"/>
              </w:rPr>
              <w:t>A.2  Elementare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376A50"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179E06D2" w:rsidR="00947CF2" w:rsidRPr="00376A50" w:rsidRDefault="009F0D2A" w:rsidP="0007073C">
            <w:pPr>
              <w:spacing w:after="0" w:line="240" w:lineRule="auto"/>
              <w:rPr>
                <w:rFonts w:cs="Calibri"/>
                <w:color w:val="000000"/>
                <w:kern w:val="0"/>
              </w:rPr>
            </w:pPr>
            <w:r w:rsidRPr="00376A50">
              <w:rPr>
                <w:rFonts w:cs="Calibri"/>
                <w:color w:val="000000"/>
                <w:kern w:val="0"/>
              </w:rPr>
              <w:t xml:space="preserve">Die Zuordnung dieser Gefährdungen zu den einzelnen Anforderungen finden sich in </w:t>
            </w:r>
            <w:r w:rsidRPr="00376A50">
              <w:rPr>
                <w:rFonts w:cs="Calibri"/>
                <w:color w:val="000000"/>
                <w:kern w:val="0"/>
              </w:rPr>
              <w:br/>
              <w:t>jedem Baustein unter „5. Kreuzreferenztabelle zu elementaren Gefährdungen“.</w:t>
            </w:r>
          </w:p>
        </w:tc>
      </w:tr>
      <w:tr w:rsidR="00947CF2" w:rsidRPr="00376A50"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4B40EB3C" w14:textId="77777777" w:rsidR="00947CF2" w:rsidRDefault="00947CF2" w:rsidP="00947CF2">
            <w:pPr>
              <w:spacing w:after="0" w:line="240" w:lineRule="auto"/>
              <w:rPr>
                <w:rFonts w:cs="Calibri"/>
                <w:color w:val="000000"/>
                <w:kern w:val="0"/>
              </w:rPr>
            </w:pPr>
            <w:r w:rsidRPr="00376A50">
              <w:rPr>
                <w:rFonts w:cs="Calibri"/>
                <w:color w:val="000000"/>
                <w:kern w:val="0"/>
              </w:rPr>
              <w:t>Die folgenden elementaren Gefährdungen sind für den Baustein APP.2.1 von Bedeutung:</w:t>
            </w:r>
          </w:p>
          <w:p w14:paraId="148D2960" w14:textId="77777777" w:rsidR="00947CF2" w:rsidRPr="00376A50" w:rsidRDefault="00947CF2" w:rsidP="00947CF2">
            <w:pPr>
              <w:spacing w:after="0" w:line="240" w:lineRule="auto"/>
              <w:rPr>
                <w:rFonts w:cs="Calibri"/>
                <w:color w:val="000000"/>
                <w:kern w:val="0"/>
              </w:rPr>
            </w:pPr>
          </w:p>
          <w:p w14:paraId="50A95180" w14:textId="77777777" w:rsidR="00947CF2" w:rsidRPr="00376A50" w:rsidRDefault="00947CF2" w:rsidP="00947CF2">
            <w:pPr>
              <w:spacing w:after="0" w:line="240" w:lineRule="auto"/>
              <w:rPr>
                <w:rFonts w:cs="Calibri"/>
                <w:color w:val="000000"/>
                <w:kern w:val="0"/>
              </w:rPr>
            </w:pPr>
          </w:p>
        </w:tc>
      </w:tr>
    </w:tbl>
    <w:p w14:paraId="028F645A" w14:textId="23C9DD45" w:rsidR="00947CF2" w:rsidRPr="00947CF2" w:rsidRDefault="00947CF2" w:rsidP="00947CF2">
      <w:pPr>
        <w:spacing w:after="0" w:line="360" w:lineRule="auto"/>
        <w:ind w:left="640"/>
        <w:rPr>
          <w:rFonts w:cs="Calibri"/>
          <w:color w:val="000000"/>
          <w:kern w:val="0"/>
        </w:rPr>
      </w:pPr>
      <w:r w:rsidRPr="00947CF2">
        <w:rPr>
          <w:rFonts w:cs="Calibri"/>
          <w:color w:val="000000"/>
          <w:kern w:val="0"/>
        </w:rPr>
        <w:t>G 0.11 Ausfall oder Störung von Dienstleistern</w:t>
      </w:r>
    </w:p>
    <w:p w14:paraId="520982AC"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0.14 Ausspähen von Informationen (Spionage)</w:t>
      </w:r>
    </w:p>
    <w:p w14:paraId="51E6E03F"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0.15 Abhören</w:t>
      </w:r>
    </w:p>
    <w:p w14:paraId="2135A09D"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0.18 Fehlplanung oder fehlende Anpassung</w:t>
      </w:r>
    </w:p>
    <w:p w14:paraId="215F64B4"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0.19 Offenlegung schützenswerter Informationen</w:t>
      </w:r>
    </w:p>
    <w:p w14:paraId="63A713AC"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0.21 Manipulation von Hard- oder Software</w:t>
      </w:r>
    </w:p>
    <w:p w14:paraId="1BAA95DD"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0.22 Manipulation von Informationen</w:t>
      </w:r>
    </w:p>
    <w:p w14:paraId="7A43F3BB"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0.23 Unbefugtes Eindringen in IT-Systeme</w:t>
      </w:r>
    </w:p>
    <w:p w14:paraId="1BEA52D5"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0.25 Ausfall von Geräten oder Systemen</w:t>
      </w:r>
    </w:p>
    <w:p w14:paraId="07787FA3"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0.26 Fehlfunktion von Geräten oder Systemen</w:t>
      </w:r>
    </w:p>
    <w:p w14:paraId="34C543EB"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0.27 Ressourcenmangel</w:t>
      </w:r>
    </w:p>
    <w:p w14:paraId="0ECB4E97"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0.28 Software-Schwachstellen oder -Fehler</w:t>
      </w:r>
    </w:p>
    <w:p w14:paraId="28929D85"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0.29 Verstoß gegen Gesetze oder Regelungen</w:t>
      </w:r>
    </w:p>
    <w:p w14:paraId="1BB1C6AB"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0.30 Unberechtigte Nutzung oder Administration von Geräten und Systemen</w:t>
      </w:r>
    </w:p>
    <w:p w14:paraId="0E1F4F50"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0.31 Fehlerhafte Nutzung oder Administration von Geräten und Systemen</w:t>
      </w:r>
    </w:p>
    <w:p w14:paraId="62326496"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0.32 Missbrauch von Berechtigungen</w:t>
      </w:r>
    </w:p>
    <w:p w14:paraId="4249B4FF" w14:textId="17446BAC" w:rsidR="00947CF2" w:rsidRDefault="00947CF2" w:rsidP="00947CF2">
      <w:pPr>
        <w:spacing w:after="0" w:line="360" w:lineRule="auto"/>
        <w:ind w:left="640"/>
        <w:rPr>
          <w:rFonts w:cs="Calibri"/>
          <w:color w:val="000000"/>
          <w:kern w:val="0"/>
        </w:rPr>
      </w:pPr>
      <w:r w:rsidRPr="00947CF2">
        <w:rPr>
          <w:rFonts w:cs="Calibri"/>
          <w:color w:val="000000"/>
          <w:kern w:val="0"/>
        </w:rPr>
        <w:t>G 0.36 Identitätsdiebstahl</w:t>
      </w:r>
    </w:p>
    <w:p w14:paraId="36E35D4F" w14:textId="62BA9874" w:rsidR="00947CF2" w:rsidRDefault="00947CF2" w:rsidP="00947CF2">
      <w:pPr>
        <w:spacing w:after="0" w:line="360" w:lineRule="auto"/>
        <w:ind w:left="640"/>
        <w:rPr>
          <w:rFonts w:cs="Calibri"/>
          <w:color w:val="000000"/>
          <w:kern w:val="0"/>
        </w:rPr>
      </w:pPr>
    </w:p>
    <w:p w14:paraId="2B777E79" w14:textId="22B0BE83" w:rsidR="00947CF2" w:rsidRDefault="00947CF2" w:rsidP="00947CF2">
      <w:pPr>
        <w:spacing w:after="0" w:line="360" w:lineRule="auto"/>
        <w:ind w:left="640"/>
        <w:rPr>
          <w:rFonts w:cs="Calibri"/>
          <w:color w:val="000000"/>
          <w:kern w:val="0"/>
        </w:rPr>
      </w:pPr>
    </w:p>
    <w:p w14:paraId="71896EB2" w14:textId="77777777" w:rsidR="00947CF2" w:rsidRPr="00947CF2" w:rsidRDefault="00947CF2" w:rsidP="00947CF2">
      <w:pPr>
        <w:spacing w:after="0" w:line="360" w:lineRule="auto"/>
        <w:ind w:left="640"/>
        <w:rPr>
          <w:rFonts w:cs="Calibri"/>
          <w:color w:val="000000"/>
          <w:kern w:val="0"/>
        </w:rPr>
      </w:pPr>
    </w:p>
    <w:p w14:paraId="20B160B2"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0.37 Abstreiten von Handlungen</w:t>
      </w:r>
    </w:p>
    <w:p w14:paraId="4FD76022"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0.38 Missbrauch personenbezogener Daten</w:t>
      </w:r>
    </w:p>
    <w:p w14:paraId="148FDF88"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0.39 Schadprogramme</w:t>
      </w:r>
    </w:p>
    <w:p w14:paraId="6E7F1C73"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0.40 Verhinderung von Diensten (Denial of Service)</w:t>
      </w:r>
    </w:p>
    <w:p w14:paraId="1D7362E3"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0.42 Social Engineering</w:t>
      </w:r>
    </w:p>
    <w:p w14:paraId="6EA562B9"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0.43 Einspielen von Nachrichten</w:t>
      </w:r>
    </w:p>
    <w:p w14:paraId="59C93F41"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0.45 Datenverlust</w:t>
      </w:r>
    </w:p>
    <w:p w14:paraId="188C77C2" w14:textId="77777777" w:rsidR="00947CF2" w:rsidRPr="00947CF2" w:rsidRDefault="00947CF2" w:rsidP="00947CF2">
      <w:pPr>
        <w:spacing w:after="0" w:line="360" w:lineRule="auto"/>
        <w:ind w:left="640"/>
        <w:rPr>
          <w:rFonts w:cs="Calibri"/>
          <w:color w:val="000000"/>
          <w:kern w:val="0"/>
        </w:rPr>
      </w:pPr>
      <w:r w:rsidRPr="00947CF2">
        <w:rPr>
          <w:rFonts w:cs="Calibri"/>
          <w:color w:val="000000"/>
          <w:kern w:val="0"/>
        </w:rPr>
        <w:t>G 0.46 Integritätsverlust schützenswerter Informationen</w:t>
      </w:r>
    </w:p>
    <w:p w14:paraId="09423B92" w14:textId="5FDB0A77" w:rsidR="00947CF2" w:rsidRDefault="00947CF2"/>
    <w:p w14:paraId="484ADEED" w14:textId="592197F5" w:rsidR="00947CF2" w:rsidRPr="00947CF2" w:rsidRDefault="000A1835" w:rsidP="00947CF2">
      <w:pPr>
        <w:spacing w:after="0" w:line="240" w:lineRule="auto"/>
        <w:ind w:left="640"/>
        <w:rPr>
          <w:rFonts w:cs="Calibri"/>
          <w:color w:val="000000"/>
          <w:kern w:val="0"/>
        </w:rPr>
      </w:pPr>
      <w:r>
        <w:br w:type="column"/>
      </w:r>
    </w:p>
    <w:p w14:paraId="654FD772" w14:textId="1B4BDC30" w:rsidR="00A737E6" w:rsidRDefault="00A737E6" w:rsidP="00376A50">
      <w:pPr>
        <w:pStyle w:val="berschrift1"/>
        <w:numPr>
          <w:ilvl w:val="0"/>
          <w:numId w:val="0"/>
        </w:numPr>
      </w:pPr>
      <w:bookmarkStart w:id="212" w:name="_Toc92918211"/>
      <w:r>
        <w:t>Anhang B: Optionale Anhänge</w:t>
      </w:r>
      <w:bookmarkEnd w:id="212"/>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213" w:name="_Toc38773022"/>
      <w:bookmarkStart w:id="214" w:name="_Toc92918212"/>
      <w:r w:rsidR="00B61F18">
        <w:t xml:space="preserve">Anhang C: </w:t>
      </w:r>
      <w:r w:rsidR="00B61F18" w:rsidRPr="00340303">
        <w:t>Glossar</w:t>
      </w:r>
      <w:bookmarkEnd w:id="213"/>
      <w:bookmarkEnd w:id="214"/>
    </w:p>
    <w:p w14:paraId="547E511C" w14:textId="62EE5790" w:rsidR="00B61F18" w:rsidRPr="00B83973" w:rsidRDefault="00B61F18" w:rsidP="00B61F18">
      <w:pPr>
        <w:spacing w:after="240"/>
        <w:rPr>
          <w:rFonts w:cs="Tahoma"/>
          <w:color w:val="FF0000"/>
        </w:rPr>
      </w:pPr>
      <w:bookmarkStart w:id="215" w:name="DELETE_1"/>
      <w:bookmarkStart w:id="216" w:name="_Hlk32079783"/>
      <w:bookmarkEnd w:id="215"/>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7"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49753E" w:rsidP="006676E5">
            <w:pPr>
              <w:spacing w:before="120" w:after="240"/>
              <w:rPr>
                <w:rFonts w:ascii="Arial" w:hAnsi="Arial" w:cs="Arial"/>
                <w:color w:val="222222"/>
                <w:shd w:val="clear" w:color="auto" w:fill="FFFFFF"/>
              </w:rPr>
            </w:pPr>
            <w:hyperlink r:id="rId18"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9"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0"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1"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2"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3"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4"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5"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6"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7"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8"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9"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0"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1"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2"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3"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4"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5"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6"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7"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8"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9"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0"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1"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2"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3"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16"/>
    </w:tbl>
    <w:p w14:paraId="6269B5FC" w14:textId="77777777" w:rsidR="00B61F18" w:rsidRDefault="00B61F18" w:rsidP="00B61F18">
      <w:pPr>
        <w:spacing w:after="240"/>
        <w:rPr>
          <w:color w:val="000000" w:themeColor="text1"/>
        </w:rPr>
      </w:pPr>
    </w:p>
    <w:sectPr w:rsidR="00B61F18" w:rsidSect="00287D4C">
      <w:headerReference w:type="default" r:id="rId44"/>
      <w:headerReference w:type="first" r:id="rId45"/>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A7C9C" w14:textId="77777777" w:rsidR="0049753E" w:rsidRDefault="0049753E" w:rsidP="001416AA">
      <w:pPr>
        <w:spacing w:after="240"/>
      </w:pPr>
      <w:r>
        <w:separator/>
      </w:r>
    </w:p>
  </w:endnote>
  <w:endnote w:type="continuationSeparator" w:id="0">
    <w:p w14:paraId="6F7DDA04" w14:textId="77777777" w:rsidR="0049753E" w:rsidRDefault="0049753E"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57F87666"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2D34C9" w:rsidRPr="002D34C9">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7F614D11"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2D34C9" w:rsidRPr="002D34C9">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27413" w14:textId="77777777" w:rsidR="0049753E" w:rsidRDefault="0049753E" w:rsidP="001416AA">
      <w:pPr>
        <w:spacing w:after="240"/>
      </w:pPr>
      <w:r>
        <w:separator/>
      </w:r>
    </w:p>
  </w:footnote>
  <w:footnote w:type="continuationSeparator" w:id="0">
    <w:p w14:paraId="090E1D64" w14:textId="77777777" w:rsidR="0049753E" w:rsidRDefault="0049753E"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4"/>
      <w:gridCol w:w="4873"/>
    </w:tblGrid>
    <w:tr w:rsidR="006676E5" w:rsidRPr="007F53EA"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42DDEB18" w:rsidR="006676E5" w:rsidRPr="001452BD" w:rsidRDefault="00A42342" w:rsidP="00742DBB">
          <w:pPr>
            <w:pStyle w:val="Kopfzeile"/>
            <w:rPr>
              <w:noProof/>
              <w:sz w:val="20"/>
            </w:rPr>
          </w:pPr>
          <w:r>
            <w:rPr>
              <w:sz w:val="18"/>
              <w:szCs w:val="18"/>
            </w:rPr>
            <w:t>Allgemeiner Verzeichnisdienst</w:t>
          </w:r>
        </w:p>
      </w:tc>
      <w:tc>
        <w:tcPr>
          <w:tcW w:w="5000" w:type="dxa"/>
        </w:tcPr>
        <w:p w14:paraId="412C2025" w14:textId="195CE616" w:rsidR="006676E5" w:rsidRPr="007F53EA" w:rsidRDefault="006277D4" w:rsidP="00742DBB">
          <w:pPr>
            <w:pStyle w:val="Kopfzeile"/>
            <w:spacing w:after="240"/>
            <w:jc w:val="right"/>
            <w:rPr>
              <w:sz w:val="18"/>
              <w:szCs w:val="18"/>
            </w:rPr>
          </w:pPr>
          <w:r w:rsidRPr="007F53EA">
            <w:rPr>
              <w:sz w:val="18"/>
              <w:szCs w:val="18"/>
            </w:rPr>
            <w:t xml:space="preserve">Baustein </w:t>
          </w:r>
          <w:r w:rsidR="00A52944" w:rsidRPr="007F53EA">
            <w:rPr>
              <w:sz w:val="18"/>
              <w:szCs w:val="18"/>
            </w:rPr>
            <w:t>APP.2.</w:t>
          </w:r>
          <w:r w:rsidR="007F53EA" w:rsidRPr="007F53EA">
            <w:rPr>
              <w:sz w:val="18"/>
              <w:szCs w:val="18"/>
            </w:rPr>
            <w:t>1</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29"/>
      <w:gridCol w:w="4878"/>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6C368042" w:rsidR="00C70212" w:rsidRPr="0038105E" w:rsidRDefault="00A42342" w:rsidP="00786537">
          <w:pPr>
            <w:pStyle w:val="Kopfzeile"/>
            <w:spacing w:before="60" w:after="120"/>
            <w:rPr>
              <w:sz w:val="18"/>
              <w:szCs w:val="18"/>
            </w:rPr>
          </w:pPr>
          <w:r>
            <w:rPr>
              <w:sz w:val="18"/>
              <w:szCs w:val="18"/>
            </w:rPr>
            <w:t>Allgemeiner Verzeichnisdienst</w:t>
          </w:r>
        </w:p>
      </w:tc>
      <w:tc>
        <w:tcPr>
          <w:tcW w:w="5000" w:type="dxa"/>
        </w:tcPr>
        <w:p w14:paraId="7B897BCD" w14:textId="6BFF67B8"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2D34C9">
            <w:rPr>
              <w:noProof/>
              <w:sz w:val="18"/>
              <w:szCs w:val="18"/>
            </w:rPr>
            <w:fldChar w:fldCharType="separate"/>
          </w:r>
          <w:r w:rsidR="002D34C9">
            <w:rPr>
              <w:noProof/>
              <w:sz w:val="18"/>
              <w:szCs w:val="18"/>
            </w:rPr>
            <w:t>Anforderungen aus dem Baustein APP.2.1</w:t>
          </w:r>
          <w:r w:rsidR="002D34C9">
            <w:rPr>
              <w:noProof/>
              <w:sz w:val="18"/>
              <w:szCs w:val="18"/>
            </w:rPr>
            <w:br/>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4274C474"/>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 w:numId="27">
    <w:abstractNumId w:val="13"/>
  </w:num>
  <w:num w:numId="28">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2679D"/>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710"/>
    <w:rsid w:val="00081854"/>
    <w:rsid w:val="000826CD"/>
    <w:rsid w:val="00082C5B"/>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3AA"/>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114D"/>
    <w:rsid w:val="00183E02"/>
    <w:rsid w:val="00186D99"/>
    <w:rsid w:val="00191073"/>
    <w:rsid w:val="00191353"/>
    <w:rsid w:val="00191DDC"/>
    <w:rsid w:val="00192463"/>
    <w:rsid w:val="0019318A"/>
    <w:rsid w:val="00194025"/>
    <w:rsid w:val="00194958"/>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150A"/>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4E70"/>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34C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2D35"/>
    <w:rsid w:val="00333299"/>
    <w:rsid w:val="00337151"/>
    <w:rsid w:val="00337972"/>
    <w:rsid w:val="00340303"/>
    <w:rsid w:val="003415FF"/>
    <w:rsid w:val="00342663"/>
    <w:rsid w:val="00342666"/>
    <w:rsid w:val="00342F88"/>
    <w:rsid w:val="00342FD4"/>
    <w:rsid w:val="00345BB0"/>
    <w:rsid w:val="0035250C"/>
    <w:rsid w:val="00353F4B"/>
    <w:rsid w:val="003548CC"/>
    <w:rsid w:val="003551D1"/>
    <w:rsid w:val="003574D0"/>
    <w:rsid w:val="00360464"/>
    <w:rsid w:val="00363531"/>
    <w:rsid w:val="00363D7E"/>
    <w:rsid w:val="00367346"/>
    <w:rsid w:val="00373329"/>
    <w:rsid w:val="00374989"/>
    <w:rsid w:val="00376A50"/>
    <w:rsid w:val="0038105E"/>
    <w:rsid w:val="00384ADA"/>
    <w:rsid w:val="0038631C"/>
    <w:rsid w:val="003901C3"/>
    <w:rsid w:val="00390557"/>
    <w:rsid w:val="00391464"/>
    <w:rsid w:val="003933F5"/>
    <w:rsid w:val="00394C4F"/>
    <w:rsid w:val="003958FB"/>
    <w:rsid w:val="003975A4"/>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2C0A"/>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53E"/>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1BBF"/>
    <w:rsid w:val="004D2799"/>
    <w:rsid w:val="004D293B"/>
    <w:rsid w:val="004D7340"/>
    <w:rsid w:val="004D7A0F"/>
    <w:rsid w:val="004E4A07"/>
    <w:rsid w:val="004E63E1"/>
    <w:rsid w:val="004F4331"/>
    <w:rsid w:val="004F437A"/>
    <w:rsid w:val="004F4FA3"/>
    <w:rsid w:val="004F5EBC"/>
    <w:rsid w:val="004F5FCB"/>
    <w:rsid w:val="004F6FC7"/>
    <w:rsid w:val="005020C8"/>
    <w:rsid w:val="005024CE"/>
    <w:rsid w:val="00502928"/>
    <w:rsid w:val="0050459A"/>
    <w:rsid w:val="00505DB3"/>
    <w:rsid w:val="00507F3C"/>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33B"/>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05A"/>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CE6"/>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54EC"/>
    <w:rsid w:val="007A600D"/>
    <w:rsid w:val="007B4E31"/>
    <w:rsid w:val="007B5FC9"/>
    <w:rsid w:val="007C11D5"/>
    <w:rsid w:val="007C496B"/>
    <w:rsid w:val="007C4FD9"/>
    <w:rsid w:val="007D3660"/>
    <w:rsid w:val="007D3B68"/>
    <w:rsid w:val="007D3C39"/>
    <w:rsid w:val="007D7C61"/>
    <w:rsid w:val="007E3DAC"/>
    <w:rsid w:val="007E3EE2"/>
    <w:rsid w:val="007E6176"/>
    <w:rsid w:val="007E6E0E"/>
    <w:rsid w:val="007F30C0"/>
    <w:rsid w:val="007F46F7"/>
    <w:rsid w:val="007F484B"/>
    <w:rsid w:val="007F53EA"/>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1F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067D"/>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5F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47CF2"/>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9F7D2F"/>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4ED"/>
    <w:rsid w:val="00A376CE"/>
    <w:rsid w:val="00A42342"/>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3E9"/>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06D"/>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44FB"/>
    <w:rsid w:val="00B85B61"/>
    <w:rsid w:val="00B92A5E"/>
    <w:rsid w:val="00B94E9F"/>
    <w:rsid w:val="00BB07D1"/>
    <w:rsid w:val="00BB2FF7"/>
    <w:rsid w:val="00BB3C14"/>
    <w:rsid w:val="00BB7240"/>
    <w:rsid w:val="00BB738F"/>
    <w:rsid w:val="00BC0E04"/>
    <w:rsid w:val="00BC2473"/>
    <w:rsid w:val="00BC3B64"/>
    <w:rsid w:val="00BC3F83"/>
    <w:rsid w:val="00BC5162"/>
    <w:rsid w:val="00BC531A"/>
    <w:rsid w:val="00BD051F"/>
    <w:rsid w:val="00BD0A6C"/>
    <w:rsid w:val="00BD64BA"/>
    <w:rsid w:val="00BD6AA2"/>
    <w:rsid w:val="00BD7A7E"/>
    <w:rsid w:val="00BE3E6D"/>
    <w:rsid w:val="00BE4917"/>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928"/>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20E8"/>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1BE2"/>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1F9"/>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2D63"/>
    <w:rsid w:val="00F65C40"/>
    <w:rsid w:val="00F667A5"/>
    <w:rsid w:val="00F67B30"/>
    <w:rsid w:val="00F70314"/>
    <w:rsid w:val="00F722AA"/>
    <w:rsid w:val="00F74348"/>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2C0A"/>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4150A"/>
    <w:pPr>
      <w:keepNext/>
      <w:keepLines/>
      <w:numPr>
        <w:ilvl w:val="1"/>
        <w:numId w:val="13"/>
      </w:numPr>
      <w:spacing w:beforeLines="150" w:before="360" w:after="0" w:line="240" w:lineRule="auto"/>
      <w:ind w:left="578" w:hanging="578"/>
      <w:outlineLvl w:val="1"/>
    </w:pPr>
    <w:rPr>
      <w:rFonts w:eastAsiaTheme="majorEastAsia" w:cstheme="majorBidi"/>
      <w:b/>
      <w:bCs/>
      <w:sz w:val="24"/>
      <w:szCs w:val="24"/>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4150A"/>
    <w:rPr>
      <w:rFonts w:ascii="Verdana" w:eastAsiaTheme="majorEastAsia" w:hAnsi="Verdana" w:cstheme="majorBidi"/>
      <w:b/>
      <w:bCs/>
      <w:kern w:val="10"/>
      <w:sz w:val="24"/>
      <w:szCs w:val="24"/>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Extensible_Authentication_Protocol" TargetMode="External"/><Relationship Id="rId26" Type="http://schemas.openxmlformats.org/officeDocument/2006/relationships/hyperlink" Target="https://de.wikipedia.org/wiki/Link-State" TargetMode="External"/><Relationship Id="rId39" Type="http://schemas.openxmlformats.org/officeDocument/2006/relationships/hyperlink" Target="https://de.wikipedia.org/wiki/Router" TargetMode="External"/><Relationship Id="rId21" Type="http://schemas.openxmlformats.org/officeDocument/2006/relationships/hyperlink" Target="https://de.wikipedia.org/wiki/Authentifizierung" TargetMode="External"/><Relationship Id="rId34" Type="http://schemas.openxmlformats.org/officeDocument/2006/relationships/hyperlink" Target="https://de.wikipedia.org/wiki/Betriebssystem" TargetMode="External"/><Relationship Id="rId42" Type="http://schemas.openxmlformats.org/officeDocument/2006/relationships/hyperlink" Target="https://de.wikipedia.org/wiki/Internet_Protocol"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G:\IT\_Public\Informationssicherheit\IT-Sicherheitskonzept\01_Datenbank\Stammdaten%20der%20Zielobjekte.cwf" TargetMode="External"/><Relationship Id="rId29" Type="http://schemas.openxmlformats.org/officeDocument/2006/relationships/hyperlink" Target="https://de.wikipedia.org/wiki/Adres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SIM-Karte" TargetMode="External"/><Relationship Id="rId32" Type="http://schemas.openxmlformats.org/officeDocument/2006/relationships/hyperlink" Target="https://de.wikipedia.org/wiki/Server_(Software)" TargetMode="External"/><Relationship Id="rId37" Type="http://schemas.openxmlformats.org/officeDocument/2006/relationships/hyperlink" Target="https://de.wikipedia.org/wiki/Internet_Engineering_Task_Force" TargetMode="External"/><Relationship Id="rId40" Type="http://schemas.openxmlformats.org/officeDocument/2006/relationships/hyperlink" Target="https://de.wikipedia.org/wiki/Host_(Informationstechnik)"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Digitales_Zertifikat" TargetMode="External"/><Relationship Id="rId28" Type="http://schemas.openxmlformats.org/officeDocument/2006/relationships/hyperlink" Target="https://de.wikipedia.org/wiki/Rechnernetz" TargetMode="External"/><Relationship Id="rId36" Type="http://schemas.openxmlformats.org/officeDocument/2006/relationships/hyperlink" Target="https://de.wikipedia.org/wiki/Netzwerkprotokoll" TargetMode="External"/><Relationship Id="rId10" Type="http://schemas.openxmlformats.org/officeDocument/2006/relationships/header" Target="header1.xml"/><Relationship Id="rId19" Type="http://schemas.openxmlformats.org/officeDocument/2006/relationships/hyperlink" Target="https://de.wikipedia.org/wiki/Local_Area_Network" TargetMode="External"/><Relationship Id="rId31" Type="http://schemas.openxmlformats.org/officeDocument/2006/relationships/hyperlink" Target="https://de.wikipedia.org/wiki/User_Datagram_Protocol"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Remote_Authentication_Dial-In_User_Service" TargetMode="External"/><Relationship Id="rId27" Type="http://schemas.openxmlformats.org/officeDocument/2006/relationships/hyperlink" Target="https://de.wikipedia.org/wiki/Routing" TargetMode="External"/><Relationship Id="rId30" Type="http://schemas.openxmlformats.org/officeDocument/2006/relationships/hyperlink" Target="https://de.wikipedia.org/wiki/Transmission_Control_Protocol" TargetMode="External"/><Relationship Id="rId35" Type="http://schemas.openxmlformats.org/officeDocument/2006/relationships/hyperlink" Target="https://de.wikipedia.org/wiki/Paketvermittlung" TargetMode="External"/><Relationship Id="rId43" Type="http://schemas.openxmlformats.org/officeDocument/2006/relationships/hyperlink" Target="https://de.wikipedia.org/wiki/Rechnernetz"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Rechnernetz" TargetMode="External"/><Relationship Id="rId25" Type="http://schemas.openxmlformats.org/officeDocument/2006/relationships/hyperlink" Target="https://de.wikipedia.org/wiki/IETF" TargetMode="External"/><Relationship Id="rId33" Type="http://schemas.openxmlformats.org/officeDocument/2006/relationships/hyperlink" Target="https://de.wikipedia.org/wiki/Client" TargetMode="External"/><Relationship Id="rId38" Type="http://schemas.openxmlformats.org/officeDocument/2006/relationships/hyperlink" Target="https://de.wikipedia.org/wiki/Netzwerkelement" TargetMode="External"/><Relationship Id="rId46" Type="http://schemas.openxmlformats.org/officeDocument/2006/relationships/fontTable" Target="fontTable.xml"/><Relationship Id="rId20" Type="http://schemas.openxmlformats.org/officeDocument/2006/relationships/hyperlink" Target="https://de.wikipedia.org/wiki/Internet_Engineering_Task_Force" TargetMode="External"/><Relationship Id="rId41" Type="http://schemas.openxmlformats.org/officeDocument/2006/relationships/hyperlink" Target="https://de.wikipedia.org/wiki/Switch_(Computertechni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10D6C"/>
    <w:rsid w:val="00220317"/>
    <w:rsid w:val="002771D8"/>
    <w:rsid w:val="002F4F92"/>
    <w:rsid w:val="003D5D3D"/>
    <w:rsid w:val="004D7380"/>
    <w:rsid w:val="00576791"/>
    <w:rsid w:val="00584A7B"/>
    <w:rsid w:val="005F1CE7"/>
    <w:rsid w:val="00630263"/>
    <w:rsid w:val="0069043B"/>
    <w:rsid w:val="008B5DDB"/>
    <w:rsid w:val="00A42E0C"/>
    <w:rsid w:val="00B36157"/>
    <w:rsid w:val="00B43441"/>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41</Pages>
  <Words>7483</Words>
  <Characters>47150</Characters>
  <Application>Microsoft Office Word</Application>
  <DocSecurity>0</DocSecurity>
  <Lines>392</Lines>
  <Paragraphs>109</Paragraphs>
  <ScaleCrop>false</ScaleCrop>
  <HeadingPairs>
    <vt:vector size="4" baseType="variant">
      <vt:variant>
        <vt:lpstr>Titel</vt:lpstr>
      </vt:variant>
      <vt:variant>
        <vt:i4>1</vt:i4>
      </vt:variant>
      <vt:variant>
        <vt:lpstr>Überschriften</vt:lpstr>
      </vt:variant>
      <vt:variant>
        <vt:i4>37</vt:i4>
      </vt:variant>
    </vt:vector>
  </HeadingPairs>
  <TitlesOfParts>
    <vt:vector size="38"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APP.2.1 </vt:lpstr>
      <vt:lpstr>    Erstellung einer Sicherheitsrichtlinie für Verzeichnisdienste (B) [A1]</vt:lpstr>
      <vt:lpstr>    Planung des Einsatzes von Verzeichnisdiensten (B) [A2]</vt:lpstr>
      <vt:lpstr>    Einrichtung von Zugriffsberechtigungen auf Verzeichnisdienste (B) [A3]</vt:lpstr>
      <vt:lpstr>    Sichere Installation von Verzeichnisdiensten (B) [A4]</vt:lpstr>
      <vt:lpstr>    Sichere Konfiguration und Konfigurationsänderungen von  Verzeichnisdiensten (B) </vt:lpstr>
      <vt:lpstr>    Sicherer Betrieb von Verzeichnisdiensten (B) [A6]</vt:lpstr>
      <vt:lpstr>    Erstellung eines Sicherheitskonzepts für den Einsatz von  Verzeichnisdiensten (S</vt:lpstr>
      <vt:lpstr>    Planung einer Partitionierung und Replikation im Verzeichnisdienst (S)[A8]</vt:lpstr>
      <vt:lpstr>    Geeignete Auswahl von Komponenten für Verzeichnisdienste (S) [A9]</vt:lpstr>
      <vt:lpstr>    ENTFALLEN (S) [A10]</vt:lpstr>
      <vt:lpstr>    Einrichtung des Zugriffs auf Verzeichnisdienste (S) [A11]</vt:lpstr>
      <vt:lpstr>    Überwachung von Verzeichnisdiensten (S) [A12]</vt:lpstr>
      <vt:lpstr>    Absicherung der Kommunikation mit Verzeichnisdiensten    (S) [A13]</vt:lpstr>
      <vt:lpstr>    </vt:lpstr>
      <vt:lpstr>    Geregelte Außerbetriebnahme eines Verzeichnisdienstes (S) [A14]</vt:lpstr>
      <vt:lpstr>    Migration von Verzeichnisdiensten (S) [A15]</vt:lpstr>
      <vt:lpstr>    Erstellung eines Notfallplans für den Ausfall eines    Verzeichnisdienstes (H) [</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54524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2022-01-12T21:41:00Z</dcterms:created>
  <dcterms:modified xsi:type="dcterms:W3CDTF">2022-01-12T21:41:00Z</dcterms:modified>
</cp:coreProperties>
</file>