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EB1BB" w14:textId="77777777" w:rsidR="009A1C47" w:rsidRDefault="009A1C47" w:rsidP="009A1C47">
      <w:pPr>
        <w:pStyle w:val="DeckblattTitelmitBild"/>
        <w:tabs>
          <w:tab w:val="left" w:pos="5670"/>
        </w:tabs>
        <w:ind w:left="426"/>
        <w:rPr>
          <w:color w:val="FFFFFF" w:themeColor="background1"/>
          <w:sz w:val="24"/>
          <w:szCs w:val="24"/>
          <w:lang w:val="en-US"/>
        </w:rPr>
      </w:pPr>
      <w:bookmarkStart w:id="0" w:name="titel"/>
      <w:bookmarkEnd w:id="0"/>
    </w:p>
    <w:p w14:paraId="4B14FC98" w14:textId="77777777" w:rsidR="009A1C47" w:rsidRPr="007F484B" w:rsidRDefault="009A1C47" w:rsidP="009A1C47">
      <w:pPr>
        <w:pStyle w:val="DeckblattTitelmitBild"/>
        <w:tabs>
          <w:tab w:val="left" w:pos="5670"/>
        </w:tabs>
        <w:ind w:left="426"/>
        <w:rPr>
          <w:color w:val="FFFFFF" w:themeColor="background1"/>
          <w:sz w:val="20"/>
          <w:szCs w:val="20"/>
          <w:lang w:val="en-US"/>
        </w:rPr>
      </w:pPr>
    </w:p>
    <w:p w14:paraId="7F2B2CC1" w14:textId="77777777" w:rsidR="009A1C47" w:rsidRPr="007F484B" w:rsidRDefault="009A1C47" w:rsidP="009A1C47">
      <w:pPr>
        <w:pStyle w:val="DeckblattTitelmitBild"/>
        <w:tabs>
          <w:tab w:val="left" w:pos="5670"/>
        </w:tabs>
        <w:ind w:left="426"/>
        <w:rPr>
          <w:color w:val="FFFFFF" w:themeColor="background1"/>
          <w:sz w:val="20"/>
          <w:szCs w:val="20"/>
          <w:lang w:val="en-US"/>
        </w:rPr>
      </w:pPr>
    </w:p>
    <w:p w14:paraId="3660EAA4" w14:textId="77777777" w:rsidR="009A1C47" w:rsidRPr="005F2E4D" w:rsidRDefault="009A1C47" w:rsidP="009A1C47">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3F16593D" w14:textId="77777777" w:rsidR="009A1C47" w:rsidRPr="00A52944" w:rsidRDefault="009A1C47" w:rsidP="009A1C47">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Pr="005F2E4D">
        <w:rPr>
          <w:noProof/>
          <w:color w:val="FFFFFF" w:themeColor="background1"/>
        </w:rPr>
        <w:drawing>
          <wp:anchor distT="0" distB="0" distL="114300" distR="114300" simplePos="0" relativeHeight="251659264" behindDoc="1" locked="0" layoutInCell="1" allowOverlap="1" wp14:anchorId="7A63B279" wp14:editId="5DC2D466">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E4D">
        <w:rPr>
          <w:color w:val="FFFFFF" w:themeColor="background1"/>
          <w:sz w:val="44"/>
          <w:szCs w:val="44"/>
          <w:lang w:val="en-US"/>
        </w:rPr>
        <w:t xml:space="preserve">Richtlinie </w:t>
      </w:r>
      <w:r>
        <w:rPr>
          <w:color w:val="FFFFFF" w:themeColor="background1"/>
          <w:sz w:val="44"/>
          <w:szCs w:val="44"/>
          <w:lang w:val="en-US"/>
        </w:rPr>
        <w:t>APP.3.2</w:t>
      </w:r>
    </w:p>
    <w:p w14:paraId="576A53D3" w14:textId="77777777" w:rsidR="009A1C47" w:rsidRDefault="009A1C47" w:rsidP="009A1C47">
      <w:pPr>
        <w:pStyle w:val="DeckblattUntertitelmitBild"/>
        <w:spacing w:before="0" w:line="240" w:lineRule="auto"/>
        <w:ind w:left="142"/>
        <w:rPr>
          <w:rFonts w:ascii="Segoe UI Semilight" w:hAnsi="Segoe UI Semilight" w:cs="Segoe UI Semilight"/>
          <w:color w:val="FFFFFF" w:themeColor="background1"/>
          <w:sz w:val="24"/>
          <w:szCs w:val="24"/>
          <w:lang w:val="en-US"/>
        </w:rPr>
      </w:pPr>
      <w:r>
        <w:rPr>
          <w:color w:val="FFFFFF" w:themeColor="background1"/>
          <w:sz w:val="44"/>
          <w:szCs w:val="44"/>
          <w:lang w:val="en-US"/>
        </w:rPr>
        <w:t>Webserver</w:t>
      </w:r>
      <w:r>
        <w:rPr>
          <w:rFonts w:ascii="Segoe UI Semilight" w:hAnsi="Segoe UI Semilight" w:cs="Segoe UI Semilight"/>
          <w:color w:val="FFFFFF" w:themeColor="background1"/>
          <w:sz w:val="24"/>
          <w:szCs w:val="24"/>
          <w:lang w:val="en-US"/>
        </w:rPr>
        <w:br/>
      </w:r>
    </w:p>
    <w:p w14:paraId="251E9740" w14:textId="77777777" w:rsidR="009A1C47" w:rsidRDefault="009A1C47" w:rsidP="009A1C47">
      <w:pPr>
        <w:pStyle w:val="DeckblattUntertitelmitBild"/>
        <w:spacing w:before="0" w:line="240" w:lineRule="auto"/>
        <w:ind w:left="142"/>
        <w:rPr>
          <w:rFonts w:ascii="Segoe UI Semilight" w:hAnsi="Segoe UI Semilight" w:cs="Segoe UI Semilight"/>
          <w:color w:val="FFFFFF" w:themeColor="background1"/>
          <w:sz w:val="24"/>
          <w:szCs w:val="24"/>
          <w:lang w:val="en-US"/>
        </w:rPr>
      </w:pPr>
    </w:p>
    <w:p w14:paraId="219D44AC" w14:textId="77777777" w:rsidR="009A1C47" w:rsidRPr="005F2E4D" w:rsidRDefault="009A1C47" w:rsidP="009A1C47">
      <w:pPr>
        <w:pStyle w:val="DeckblattUntertitelmitBild"/>
        <w:spacing w:before="0" w:line="240" w:lineRule="auto"/>
        <w:ind w:left="142"/>
        <w:rPr>
          <w:rFonts w:ascii="Segoe UI Semilight" w:hAnsi="Segoe UI Semilight" w:cs="Segoe UI Semilight"/>
          <w:color w:val="FFFFFF" w:themeColor="background1"/>
          <w:sz w:val="24"/>
          <w:szCs w:val="24"/>
        </w:rPr>
      </w:pPr>
      <w:r w:rsidRPr="005F2E4D">
        <w:rPr>
          <w:rFonts w:ascii="Segoe UI Semilight" w:hAnsi="Segoe UI Semilight" w:cs="Segoe UI Semilight"/>
          <w:color w:val="FFFFFF" w:themeColor="background1"/>
          <w:sz w:val="24"/>
          <w:szCs w:val="24"/>
          <w:lang w:val="en-US"/>
        </w:rPr>
        <w:br/>
        <w:t xml:space="preserve">Version: 1.0 [Entwurf]  </w:t>
      </w:r>
      <w:r w:rsidRPr="005F2E4D">
        <w:rPr>
          <w:rFonts w:ascii="Segoe UI Semilight" w:hAnsi="Segoe UI Semilight" w:cs="Segoe UI Semilight"/>
          <w:color w:val="FFFFFF" w:themeColor="background1"/>
          <w:sz w:val="24"/>
          <w:szCs w:val="24"/>
        </w:rPr>
        <w:t xml:space="preserve">Stand: </w:t>
      </w:r>
      <w:r>
        <w:rPr>
          <w:rFonts w:ascii="Segoe UI Semilight" w:hAnsi="Segoe UI Semilight" w:cs="Segoe UI Semilight"/>
          <w:color w:val="FFFFFF" w:themeColor="background1"/>
          <w:sz w:val="24"/>
          <w:szCs w:val="24"/>
        </w:rPr>
        <w:t>MÄRZ</w:t>
      </w:r>
      <w:r w:rsidRPr="005F2E4D">
        <w:rPr>
          <w:rFonts w:ascii="Segoe UI Semilight" w:hAnsi="Segoe UI Semilight" w:cs="Segoe UI Semilight"/>
          <w:color w:val="FFFFFF" w:themeColor="background1"/>
          <w:sz w:val="24"/>
          <w:szCs w:val="24"/>
        </w:rPr>
        <w:t xml:space="preserve"> 202</w:t>
      </w:r>
      <w:r>
        <w:rPr>
          <w:rFonts w:ascii="Segoe UI Semilight" w:hAnsi="Segoe UI Semilight" w:cs="Segoe UI Semilight"/>
          <w:color w:val="FFFFFF" w:themeColor="background1"/>
          <w:sz w:val="24"/>
          <w:szCs w:val="24"/>
        </w:rPr>
        <w:t>2</w:t>
      </w:r>
    </w:p>
    <w:p w14:paraId="29604CD5" w14:textId="77777777" w:rsidR="009A1C47" w:rsidRDefault="009A1C47" w:rsidP="009A1C47"/>
    <w:p w14:paraId="6E7052C1" w14:textId="77777777" w:rsidR="009A1C47" w:rsidRDefault="009A1C47" w:rsidP="009A1C47">
      <w:pPr>
        <w:pStyle w:val="Titel-Unterzeile"/>
      </w:pPr>
    </w:p>
    <w:p w14:paraId="6623ABF9" w14:textId="77777777" w:rsidR="009A1C47" w:rsidRDefault="009A1C47" w:rsidP="009A1C47">
      <w:pPr>
        <w:pStyle w:val="Titel-Unterzeile"/>
      </w:pPr>
      <w:r>
        <w:rPr>
          <w:noProof/>
          <w:lang w:eastAsia="de-DE"/>
        </w:rPr>
        <w:drawing>
          <wp:anchor distT="0" distB="0" distL="114300" distR="114300" simplePos="0" relativeHeight="251660288" behindDoc="1" locked="1" layoutInCell="1" allowOverlap="1" wp14:anchorId="165B446B" wp14:editId="465C7DE9">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01896506" w14:textId="77777777" w:rsidR="009A1C47" w:rsidRDefault="009A1C47" w:rsidP="009A1C47">
      <w:pPr>
        <w:pStyle w:val="Titel-Unterzeile"/>
      </w:pPr>
      <w:r w:rsidRPr="001F5492">
        <w:rPr>
          <w:sz w:val="44"/>
          <w:szCs w:val="44"/>
        </w:rPr>
        <w:br/>
      </w:r>
    </w:p>
    <w:p w14:paraId="0EF54A6F" w14:textId="77777777" w:rsidR="00BC531A" w:rsidRPr="00487C40" w:rsidRDefault="00BC531A" w:rsidP="00BC531A">
      <w:pPr>
        <w:rPr>
          <w:color w:val="FF0000"/>
        </w:rPr>
      </w:pPr>
      <w:r>
        <w:rPr>
          <w:color w:val="FF0000"/>
        </w:rPr>
        <w:br w:type="page"/>
      </w:r>
    </w:p>
    <w:p w14:paraId="73354117"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5D0F009C" w14:textId="77777777" w:rsidR="00BC531A" w:rsidRDefault="00BC531A" w:rsidP="00BC531A">
      <w:pPr>
        <w:pStyle w:val="Titelseite14fett"/>
        <w:spacing w:after="240"/>
      </w:pPr>
    </w:p>
    <w:p w14:paraId="23973C76" w14:textId="77777777" w:rsidR="00BC531A" w:rsidRDefault="00BC531A" w:rsidP="00BC531A">
      <w:pPr>
        <w:pStyle w:val="Tabellentext"/>
        <w:spacing w:line="480" w:lineRule="auto"/>
      </w:pPr>
    </w:p>
    <w:p w14:paraId="7BF741E5"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7A7F5E3"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6190DD81"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3446BF7DD6674BEE9986BED047A553EB"/>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0D8E881D"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BAAD142077DE4075962F75B9435102AA"/>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00889BE"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52990342"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531ECE85"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94F7D65A805F4331935782DFE137F6E9"/>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5FE5B276"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51F97955" w14:textId="77777777" w:rsidTr="006676E5">
        <w:trPr>
          <w:trHeight w:val="234"/>
        </w:trPr>
        <w:tc>
          <w:tcPr>
            <w:tcW w:w="2945" w:type="dxa"/>
            <w:shd w:val="clear" w:color="auto" w:fill="auto"/>
          </w:tcPr>
          <w:p w14:paraId="09FC3329" w14:textId="77777777" w:rsidR="00BC531A" w:rsidRDefault="00BC531A" w:rsidP="006676E5">
            <w:pPr>
              <w:pStyle w:val="Tabellentext"/>
              <w:spacing w:line="480" w:lineRule="auto"/>
              <w:ind w:left="-107"/>
            </w:pPr>
            <w:r w:rsidRPr="00F50646">
              <w:t>Version:</w:t>
            </w:r>
          </w:p>
        </w:tc>
        <w:tc>
          <w:tcPr>
            <w:tcW w:w="5561" w:type="dxa"/>
            <w:shd w:val="clear" w:color="auto" w:fill="auto"/>
          </w:tcPr>
          <w:p w14:paraId="2B435AA7" w14:textId="77777777" w:rsidR="00BC531A" w:rsidRPr="00A6579C" w:rsidRDefault="00BC531A" w:rsidP="006676E5">
            <w:pPr>
              <w:pStyle w:val="Version"/>
              <w:spacing w:line="480" w:lineRule="auto"/>
              <w:ind w:left="348"/>
              <w:rPr>
                <w:color w:val="FF0000"/>
              </w:rPr>
            </w:pPr>
            <w:r>
              <w:rPr>
                <w:color w:val="FF0000"/>
              </w:rPr>
              <w:t xml:space="preserve">  0.</w:t>
            </w:r>
            <w:r w:rsidR="00451F3B">
              <w:rPr>
                <w:color w:val="FF0000"/>
              </w:rPr>
              <w:t>1</w:t>
            </w:r>
          </w:p>
        </w:tc>
      </w:tr>
    </w:tbl>
    <w:p w14:paraId="6AB0825A" w14:textId="77777777" w:rsidR="009A1C47" w:rsidRPr="00062F89" w:rsidRDefault="009A1C47" w:rsidP="009A1C47">
      <w:r>
        <w:rPr>
          <w:bCs/>
        </w:rPr>
        <w:t>Bildnachweis:</w:t>
      </w:r>
      <w:r>
        <w:rPr>
          <w:bCs/>
        </w:rPr>
        <w:tab/>
      </w:r>
      <w:r>
        <w:rPr>
          <w:bCs/>
        </w:rPr>
        <w:tab/>
      </w:r>
      <w:r>
        <w:rPr>
          <w:bCs/>
        </w:rPr>
        <w:tab/>
      </w:r>
      <w:r>
        <w:rPr>
          <w:bCs/>
        </w:rPr>
        <w:tab/>
        <w:t>Pixabay.com, CO0-Lizenz</w:t>
      </w:r>
    </w:p>
    <w:p w14:paraId="108593AF" w14:textId="77777777" w:rsidR="00BC531A" w:rsidRDefault="00A96589" w:rsidP="00BC531A">
      <w:pPr>
        <w:pStyle w:val="Titelseite14fett"/>
        <w:spacing w:after="240"/>
      </w:pPr>
      <w:r>
        <w:br/>
      </w:r>
    </w:p>
    <w:p w14:paraId="6F7F6402" w14:textId="10F20A9A" w:rsidR="00BC531A" w:rsidRDefault="009C3A55" w:rsidP="00BC531A">
      <w:pPr>
        <w:pStyle w:val="Titelseite14fett"/>
        <w:spacing w:after="240"/>
      </w:pPr>
      <w:r>
        <w:br/>
      </w:r>
    </w:p>
    <w:p w14:paraId="052C8CDA" w14:textId="77777777" w:rsidR="00BC531A" w:rsidRDefault="00BC531A" w:rsidP="00BC531A">
      <w:pPr>
        <w:pStyle w:val="Titelseite14fett"/>
        <w:spacing w:after="240"/>
      </w:pPr>
    </w:p>
    <w:p w14:paraId="19243EDF" w14:textId="77777777" w:rsidR="00BC531A" w:rsidRDefault="00BC531A" w:rsidP="00BC531A">
      <w:pPr>
        <w:pStyle w:val="Titelseite14fett"/>
        <w:spacing w:after="240"/>
      </w:pPr>
    </w:p>
    <w:p w14:paraId="1E8CA2EB" w14:textId="77777777" w:rsidR="00BC531A" w:rsidRDefault="00BC531A" w:rsidP="00BC531A">
      <w:pPr>
        <w:pStyle w:val="Titelseite14fett"/>
        <w:spacing w:after="240"/>
      </w:pPr>
    </w:p>
    <w:p w14:paraId="1452C3CD" w14:textId="77777777" w:rsidR="00BC531A" w:rsidRPr="00487C40" w:rsidRDefault="00BC531A" w:rsidP="00BC531A">
      <w:pPr>
        <w:pStyle w:val="Titelseite14fett"/>
        <w:spacing w:after="240"/>
      </w:pPr>
      <w:r w:rsidRPr="00487C40">
        <w:t>Autorinnen und Autoren:</w:t>
      </w:r>
    </w:p>
    <w:p w14:paraId="462E4C50" w14:textId="77777777"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p>
    <w:p w14:paraId="793285C8" w14:textId="77777777"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p>
    <w:p w14:paraId="22433900" w14:textId="77777777" w:rsidR="000A327F" w:rsidRDefault="00BB2CC0" w:rsidP="00BB2CC0">
      <w:pPr>
        <w:pStyle w:val="Tabellentext"/>
        <w:tabs>
          <w:tab w:val="left" w:pos="1440"/>
          <w:tab w:val="left" w:pos="2038"/>
        </w:tabs>
        <w:spacing w:after="240"/>
        <w:rPr>
          <w:b/>
        </w:rPr>
      </w:pPr>
      <w:r>
        <w:rPr>
          <w:b/>
        </w:rPr>
        <w:tab/>
      </w:r>
      <w:r>
        <w:rPr>
          <w:b/>
        </w:rPr>
        <w:tab/>
      </w:r>
    </w:p>
    <w:p w14:paraId="07EE8BD8" w14:textId="77777777" w:rsidR="004A1AAA" w:rsidRPr="006F5140" w:rsidRDefault="00A96589" w:rsidP="00AA1DD8">
      <w:pPr>
        <w:pStyle w:val="berschriftohneNummerierung"/>
        <w:spacing w:after="240"/>
      </w:pPr>
      <w:r>
        <w:br/>
      </w:r>
      <w:bookmarkStart w:id="1" w:name="_Toc98326004"/>
      <w:r w:rsidR="004A1AAA" w:rsidRPr="006F5140">
        <w:t>Informationen zum vorliegenden Dokument</w:t>
      </w:r>
      <w:bookmarkEnd w:id="1"/>
    </w:p>
    <w:p w14:paraId="6577A4F3" w14:textId="77777777" w:rsidR="00E847CD" w:rsidRPr="00451D05" w:rsidRDefault="00E847CD" w:rsidP="00E847CD">
      <w:pPr>
        <w:keepNext/>
        <w:spacing w:beforeLines="100" w:before="240" w:after="240"/>
        <w:rPr>
          <w:b/>
        </w:rPr>
      </w:pPr>
      <w:bookmarkStart w:id="2" w:name="_Toc298857608"/>
      <w:r>
        <w:rPr>
          <w:b/>
        </w:rPr>
        <w:t>Weitere z</w:t>
      </w:r>
      <w:r w:rsidRPr="00451D05">
        <w:rPr>
          <w:b/>
        </w:rPr>
        <w:t>u beachtende Vorschriften und Empfehlungen</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6"/>
        <w:gridCol w:w="966"/>
        <w:gridCol w:w="2293"/>
        <w:gridCol w:w="2386"/>
      </w:tblGrid>
      <w:tr w:rsidR="00E847CD" w:rsidRPr="00CF7B50" w14:paraId="3EA8F8DC" w14:textId="77777777" w:rsidTr="0072726E">
        <w:tc>
          <w:tcPr>
            <w:tcW w:w="231" w:type="pct"/>
            <w:tcBorders>
              <w:top w:val="single" w:sz="4" w:space="0" w:color="auto"/>
              <w:left w:val="single" w:sz="4" w:space="0" w:color="auto"/>
              <w:bottom w:val="single" w:sz="4" w:space="0" w:color="auto"/>
              <w:right w:val="single" w:sz="4" w:space="0" w:color="auto"/>
            </w:tcBorders>
            <w:shd w:val="clear" w:color="auto" w:fill="EEECE1" w:themeFill="background2"/>
          </w:tcPr>
          <w:p w14:paraId="39FFE30E" w14:textId="77777777" w:rsidR="00E847CD" w:rsidRPr="00CF7B50" w:rsidRDefault="00E847CD" w:rsidP="003C375A">
            <w:pPr>
              <w:pStyle w:val="Tabellentext"/>
              <w:spacing w:before="100" w:after="100"/>
            </w:pPr>
            <w:r w:rsidRPr="00CF7B50">
              <w:t>Nr.</w:t>
            </w:r>
          </w:p>
        </w:tc>
        <w:tc>
          <w:tcPr>
            <w:tcW w:w="169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8B675B1" w14:textId="77777777" w:rsidR="00E847CD" w:rsidRPr="00CF7B50" w:rsidRDefault="00E847CD" w:rsidP="003C375A">
            <w:pPr>
              <w:pStyle w:val="Tabellentext"/>
              <w:spacing w:before="100" w:after="100"/>
            </w:pPr>
            <w:r w:rsidRPr="00CF7B50">
              <w:t>Titel des Dokuments</w:t>
            </w:r>
          </w:p>
        </w:tc>
        <w:tc>
          <w:tcPr>
            <w:tcW w:w="52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7ACDC676" w14:textId="77777777" w:rsidR="00E847CD" w:rsidRPr="00CF7B50" w:rsidRDefault="00E847CD" w:rsidP="003C375A">
            <w:pPr>
              <w:pStyle w:val="Tabellentext"/>
              <w:spacing w:before="100" w:after="100"/>
              <w:ind w:left="282" w:hanging="282"/>
            </w:pPr>
            <w:r w:rsidRPr="00CF7B50">
              <w:t>Version</w:t>
            </w:r>
          </w:p>
        </w:tc>
        <w:tc>
          <w:tcPr>
            <w:tcW w:w="1248" w:type="pct"/>
            <w:tcBorders>
              <w:top w:val="single" w:sz="4" w:space="0" w:color="auto"/>
              <w:left w:val="single" w:sz="4" w:space="0" w:color="auto"/>
              <w:bottom w:val="single" w:sz="4" w:space="0" w:color="auto"/>
              <w:right w:val="single" w:sz="4" w:space="0" w:color="auto"/>
            </w:tcBorders>
            <w:shd w:val="clear" w:color="auto" w:fill="EEECE1" w:themeFill="background2"/>
          </w:tcPr>
          <w:p w14:paraId="4343A1CA" w14:textId="77777777" w:rsidR="00E847CD" w:rsidRPr="00CF7B50" w:rsidRDefault="00E847CD" w:rsidP="003C375A">
            <w:pPr>
              <w:pStyle w:val="Tabellentext"/>
              <w:spacing w:before="100" w:after="100"/>
            </w:pPr>
            <w:r w:rsidRPr="00CF7B50">
              <w:t>Ansprechpartner</w:t>
            </w:r>
            <w:r>
              <w:t>/-in</w:t>
            </w:r>
          </w:p>
        </w:tc>
        <w:tc>
          <w:tcPr>
            <w:tcW w:w="129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4A2A537" w14:textId="77777777" w:rsidR="00E847CD" w:rsidRPr="00CF7B50" w:rsidRDefault="00E847CD" w:rsidP="003C375A">
            <w:pPr>
              <w:pStyle w:val="Tabellentext"/>
              <w:spacing w:before="100" w:after="100"/>
            </w:pPr>
            <w:r w:rsidRPr="00CF7B50">
              <w:t>Bemerkungen</w:t>
            </w:r>
          </w:p>
        </w:tc>
      </w:tr>
      <w:tr w:rsidR="00A6579C" w:rsidRPr="00CF7B50" w14:paraId="265B63AC" w14:textId="77777777" w:rsidTr="00E143C4">
        <w:tc>
          <w:tcPr>
            <w:tcW w:w="231" w:type="pct"/>
            <w:tcBorders>
              <w:top w:val="single" w:sz="4" w:space="0" w:color="auto"/>
              <w:left w:val="single" w:sz="4" w:space="0" w:color="auto"/>
              <w:bottom w:val="single" w:sz="4" w:space="0" w:color="auto"/>
              <w:right w:val="single" w:sz="4" w:space="0" w:color="auto"/>
            </w:tcBorders>
          </w:tcPr>
          <w:p w14:paraId="735FED81" w14:textId="77777777" w:rsidR="00A6579C" w:rsidRPr="00CF7B50" w:rsidRDefault="00A6579C" w:rsidP="003C375A">
            <w:pPr>
              <w:pStyle w:val="Tabellentext"/>
              <w:spacing w:before="100" w:after="100"/>
            </w:pPr>
            <w:r w:rsidRPr="00CF7B50">
              <w:t>1</w:t>
            </w:r>
          </w:p>
        </w:tc>
        <w:tc>
          <w:tcPr>
            <w:tcW w:w="1696" w:type="pct"/>
            <w:tcBorders>
              <w:top w:val="single" w:sz="4" w:space="0" w:color="auto"/>
              <w:left w:val="single" w:sz="4" w:space="0" w:color="auto"/>
              <w:bottom w:val="single" w:sz="4" w:space="0" w:color="auto"/>
              <w:right w:val="single" w:sz="4" w:space="0" w:color="auto"/>
            </w:tcBorders>
          </w:tcPr>
          <w:p w14:paraId="4227690C" w14:textId="77777777" w:rsidR="00A6579C" w:rsidRPr="00CF7B50" w:rsidRDefault="00A6579C" w:rsidP="003C375A">
            <w:pPr>
              <w:pStyle w:val="Tabellentext"/>
              <w:spacing w:before="100" w:after="100"/>
            </w:pPr>
            <w:bookmarkStart w:id="3" w:name="_Hlt73496116"/>
            <w:bookmarkEnd w:id="3"/>
            <w:r>
              <w:t>IT-Grundschutz des BSI</w:t>
            </w:r>
            <w:r>
              <w:br/>
              <w:t>Standards 200-1 bis 200-3</w:t>
            </w:r>
          </w:p>
        </w:tc>
        <w:tc>
          <w:tcPr>
            <w:tcW w:w="526" w:type="pct"/>
            <w:tcBorders>
              <w:top w:val="single" w:sz="4" w:space="0" w:color="auto"/>
              <w:left w:val="single" w:sz="4" w:space="0" w:color="auto"/>
              <w:bottom w:val="single" w:sz="4" w:space="0" w:color="auto"/>
              <w:right w:val="single" w:sz="4" w:space="0" w:color="auto"/>
            </w:tcBorders>
          </w:tcPr>
          <w:p w14:paraId="7CF5BC82" w14:textId="77777777" w:rsidR="00A6579C" w:rsidRPr="00CF7B50" w:rsidRDefault="00A6579C" w:rsidP="003C375A">
            <w:pPr>
              <w:pStyle w:val="Tabellentext"/>
              <w:spacing w:before="100" w:after="100"/>
            </w:pPr>
            <w:r>
              <w:t>Aktuelle Version</w:t>
            </w:r>
          </w:p>
        </w:tc>
        <w:tc>
          <w:tcPr>
            <w:tcW w:w="1248" w:type="pct"/>
            <w:tcBorders>
              <w:top w:val="single" w:sz="4" w:space="0" w:color="auto"/>
              <w:left w:val="single" w:sz="4" w:space="0" w:color="auto"/>
              <w:bottom w:val="single" w:sz="4" w:space="0" w:color="auto"/>
              <w:right w:val="single" w:sz="4" w:space="0" w:color="auto"/>
            </w:tcBorders>
          </w:tcPr>
          <w:p w14:paraId="7A4DCE8B" w14:textId="77777777" w:rsidR="00A6579C" w:rsidRPr="00CF7B50" w:rsidRDefault="00A6579C" w:rsidP="003C375A">
            <w:pPr>
              <w:pStyle w:val="Tabellentext"/>
              <w:spacing w:before="100" w:after="100"/>
            </w:pPr>
            <w:r>
              <w:t>BSI Bonn</w:t>
            </w:r>
          </w:p>
        </w:tc>
        <w:tc>
          <w:tcPr>
            <w:tcW w:w="1299" w:type="pct"/>
            <w:tcBorders>
              <w:top w:val="single" w:sz="4" w:space="0" w:color="auto"/>
              <w:left w:val="single" w:sz="4" w:space="0" w:color="auto"/>
              <w:bottom w:val="single" w:sz="4" w:space="0" w:color="auto"/>
              <w:right w:val="single" w:sz="4" w:space="0" w:color="auto"/>
            </w:tcBorders>
          </w:tcPr>
          <w:p w14:paraId="15F9AC80" w14:textId="77777777" w:rsidR="00A6579C" w:rsidRPr="00CF7B50" w:rsidRDefault="00A6579C" w:rsidP="003C375A">
            <w:pPr>
              <w:pStyle w:val="Tabellentext"/>
              <w:spacing w:before="100" w:after="100"/>
            </w:pPr>
          </w:p>
        </w:tc>
      </w:tr>
      <w:tr w:rsidR="00A6579C" w:rsidRPr="00CF7B50" w14:paraId="3C256166" w14:textId="77777777" w:rsidTr="00E143C4">
        <w:tc>
          <w:tcPr>
            <w:tcW w:w="231" w:type="pct"/>
            <w:tcBorders>
              <w:top w:val="single" w:sz="4" w:space="0" w:color="auto"/>
              <w:left w:val="single" w:sz="4" w:space="0" w:color="auto"/>
              <w:bottom w:val="single" w:sz="4" w:space="0" w:color="auto"/>
              <w:right w:val="single" w:sz="4" w:space="0" w:color="auto"/>
            </w:tcBorders>
          </w:tcPr>
          <w:p w14:paraId="1B0B87AA" w14:textId="77777777" w:rsidR="00A6579C" w:rsidRPr="00CF7B50" w:rsidRDefault="00A6579C" w:rsidP="003C375A">
            <w:pPr>
              <w:pStyle w:val="Tabellentext"/>
              <w:spacing w:before="100" w:after="100"/>
            </w:pPr>
          </w:p>
        </w:tc>
        <w:tc>
          <w:tcPr>
            <w:tcW w:w="1696" w:type="pct"/>
            <w:tcBorders>
              <w:top w:val="single" w:sz="4" w:space="0" w:color="auto"/>
              <w:left w:val="single" w:sz="4" w:space="0" w:color="auto"/>
              <w:bottom w:val="single" w:sz="4" w:space="0" w:color="auto"/>
              <w:right w:val="single" w:sz="4" w:space="0" w:color="auto"/>
            </w:tcBorders>
          </w:tcPr>
          <w:p w14:paraId="246057DB" w14:textId="77777777" w:rsidR="00A6579C" w:rsidRPr="00CF7B50" w:rsidRDefault="00A6579C" w:rsidP="003C375A">
            <w:pPr>
              <w:pStyle w:val="Tabellentext"/>
              <w:spacing w:before="100" w:after="100"/>
            </w:pPr>
          </w:p>
        </w:tc>
        <w:tc>
          <w:tcPr>
            <w:tcW w:w="526" w:type="pct"/>
            <w:tcBorders>
              <w:top w:val="single" w:sz="4" w:space="0" w:color="auto"/>
              <w:left w:val="single" w:sz="4" w:space="0" w:color="auto"/>
              <w:bottom w:val="single" w:sz="4" w:space="0" w:color="auto"/>
              <w:right w:val="single" w:sz="4" w:space="0" w:color="auto"/>
            </w:tcBorders>
          </w:tcPr>
          <w:p w14:paraId="1F1730E5" w14:textId="77777777" w:rsidR="00A6579C" w:rsidRPr="00CF7B50" w:rsidRDefault="00A6579C" w:rsidP="003C375A">
            <w:pPr>
              <w:pStyle w:val="Tabellentext"/>
              <w:spacing w:before="100" w:after="100"/>
            </w:pPr>
          </w:p>
        </w:tc>
        <w:tc>
          <w:tcPr>
            <w:tcW w:w="1248" w:type="pct"/>
            <w:tcBorders>
              <w:top w:val="single" w:sz="4" w:space="0" w:color="auto"/>
              <w:left w:val="single" w:sz="4" w:space="0" w:color="auto"/>
              <w:bottom w:val="single" w:sz="4" w:space="0" w:color="auto"/>
              <w:right w:val="single" w:sz="4" w:space="0" w:color="auto"/>
            </w:tcBorders>
          </w:tcPr>
          <w:p w14:paraId="57BB8DD8" w14:textId="77777777" w:rsidR="00A6579C" w:rsidRPr="00CF7B50" w:rsidRDefault="00A6579C" w:rsidP="003C375A">
            <w:pPr>
              <w:pStyle w:val="Tabellentext"/>
              <w:spacing w:before="100" w:after="100"/>
            </w:pPr>
          </w:p>
        </w:tc>
        <w:tc>
          <w:tcPr>
            <w:tcW w:w="1299" w:type="pct"/>
            <w:tcBorders>
              <w:top w:val="single" w:sz="4" w:space="0" w:color="auto"/>
              <w:left w:val="single" w:sz="4" w:space="0" w:color="auto"/>
              <w:bottom w:val="single" w:sz="4" w:space="0" w:color="auto"/>
              <w:right w:val="single" w:sz="4" w:space="0" w:color="auto"/>
            </w:tcBorders>
          </w:tcPr>
          <w:p w14:paraId="513D6A57" w14:textId="77777777" w:rsidR="00A6579C" w:rsidRPr="00CF7B50" w:rsidRDefault="00A6579C" w:rsidP="003C375A">
            <w:pPr>
              <w:pStyle w:val="Tabellentext"/>
              <w:spacing w:before="100" w:after="100"/>
            </w:pPr>
          </w:p>
        </w:tc>
      </w:tr>
      <w:tr w:rsidR="00E847CD" w:rsidRPr="00CF7B50" w14:paraId="6BDB1120" w14:textId="77777777" w:rsidTr="00E143C4">
        <w:tc>
          <w:tcPr>
            <w:tcW w:w="231" w:type="pct"/>
            <w:tcBorders>
              <w:top w:val="single" w:sz="4" w:space="0" w:color="auto"/>
              <w:left w:val="single" w:sz="4" w:space="0" w:color="auto"/>
              <w:bottom w:val="single" w:sz="4" w:space="0" w:color="auto"/>
              <w:right w:val="single" w:sz="4" w:space="0" w:color="auto"/>
            </w:tcBorders>
          </w:tcPr>
          <w:p w14:paraId="01165F13" w14:textId="77777777" w:rsidR="00E847CD" w:rsidRPr="00CF7B50" w:rsidRDefault="00E847CD" w:rsidP="003C375A">
            <w:pPr>
              <w:pStyle w:val="Tabellentext"/>
              <w:spacing w:before="100" w:after="100"/>
            </w:pPr>
          </w:p>
        </w:tc>
        <w:tc>
          <w:tcPr>
            <w:tcW w:w="1696" w:type="pct"/>
            <w:tcBorders>
              <w:top w:val="single" w:sz="4" w:space="0" w:color="auto"/>
              <w:left w:val="single" w:sz="4" w:space="0" w:color="auto"/>
              <w:bottom w:val="single" w:sz="4" w:space="0" w:color="auto"/>
              <w:right w:val="single" w:sz="4" w:space="0" w:color="auto"/>
            </w:tcBorders>
          </w:tcPr>
          <w:p w14:paraId="524A0749" w14:textId="77777777" w:rsidR="00E847CD" w:rsidRPr="00CF7B50" w:rsidRDefault="00E847CD" w:rsidP="003C375A">
            <w:pPr>
              <w:pStyle w:val="Tabellentext"/>
              <w:spacing w:before="100" w:after="100"/>
            </w:pPr>
          </w:p>
        </w:tc>
        <w:tc>
          <w:tcPr>
            <w:tcW w:w="526" w:type="pct"/>
            <w:tcBorders>
              <w:top w:val="single" w:sz="4" w:space="0" w:color="auto"/>
              <w:left w:val="single" w:sz="4" w:space="0" w:color="auto"/>
              <w:bottom w:val="single" w:sz="4" w:space="0" w:color="auto"/>
              <w:right w:val="single" w:sz="4" w:space="0" w:color="auto"/>
            </w:tcBorders>
          </w:tcPr>
          <w:p w14:paraId="7D065BE0" w14:textId="77777777" w:rsidR="00E847CD" w:rsidRPr="00CF7B50" w:rsidRDefault="00E847CD" w:rsidP="003C375A">
            <w:pPr>
              <w:pStyle w:val="Tabellentext"/>
              <w:spacing w:before="100" w:after="100"/>
            </w:pPr>
          </w:p>
        </w:tc>
        <w:tc>
          <w:tcPr>
            <w:tcW w:w="1248" w:type="pct"/>
            <w:tcBorders>
              <w:top w:val="single" w:sz="4" w:space="0" w:color="auto"/>
              <w:left w:val="single" w:sz="4" w:space="0" w:color="auto"/>
              <w:bottom w:val="single" w:sz="4" w:space="0" w:color="auto"/>
              <w:right w:val="single" w:sz="4" w:space="0" w:color="auto"/>
            </w:tcBorders>
          </w:tcPr>
          <w:p w14:paraId="77FF9C4E" w14:textId="77777777" w:rsidR="00E847CD" w:rsidRPr="00CF7B50" w:rsidRDefault="00E847CD" w:rsidP="003C375A">
            <w:pPr>
              <w:pStyle w:val="Tabellentext"/>
              <w:spacing w:before="100" w:after="100"/>
            </w:pPr>
          </w:p>
        </w:tc>
        <w:tc>
          <w:tcPr>
            <w:tcW w:w="1299" w:type="pct"/>
            <w:tcBorders>
              <w:top w:val="single" w:sz="4" w:space="0" w:color="auto"/>
              <w:left w:val="single" w:sz="4" w:space="0" w:color="auto"/>
              <w:bottom w:val="single" w:sz="4" w:space="0" w:color="auto"/>
              <w:right w:val="single" w:sz="4" w:space="0" w:color="auto"/>
            </w:tcBorders>
          </w:tcPr>
          <w:p w14:paraId="241C46F6" w14:textId="77777777" w:rsidR="00E847CD" w:rsidRPr="00CF7B50" w:rsidRDefault="00E847CD" w:rsidP="003C375A">
            <w:pPr>
              <w:pStyle w:val="Tabellentext"/>
              <w:spacing w:before="100" w:after="100"/>
            </w:pPr>
          </w:p>
        </w:tc>
      </w:tr>
    </w:tbl>
    <w:p w14:paraId="4E2CD696" w14:textId="77777777" w:rsidR="00E847CD" w:rsidRPr="00015039" w:rsidRDefault="00E847CD" w:rsidP="003C375A">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749142C"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93109F1" w14:textId="77777777" w:rsidR="00E847CD" w:rsidRPr="00A34877" w:rsidRDefault="00E847CD" w:rsidP="003C375A">
            <w:pPr>
              <w:pStyle w:val="Tabellentext"/>
              <w:spacing w:before="100" w:after="10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59572709" w14:textId="77777777" w:rsidR="00E847CD" w:rsidRPr="00A34877" w:rsidRDefault="00E847CD" w:rsidP="003C375A">
            <w:pPr>
              <w:pStyle w:val="Tabellentext"/>
              <w:spacing w:before="100" w:after="10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7F815EDB" w14:textId="77777777" w:rsidR="00E847CD" w:rsidRPr="00A34877" w:rsidRDefault="00E847CD" w:rsidP="003C375A">
            <w:pPr>
              <w:pStyle w:val="Tabellentext"/>
              <w:spacing w:before="100" w:after="10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2120E88D" w14:textId="77777777" w:rsidR="00E847CD" w:rsidRPr="00A34877" w:rsidRDefault="00E847CD" w:rsidP="003C375A">
            <w:pPr>
              <w:pStyle w:val="Tabellentext"/>
              <w:spacing w:before="100" w:after="10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06863FC5" w14:textId="77777777" w:rsidR="00E847CD" w:rsidRPr="00A34877" w:rsidRDefault="00E847CD" w:rsidP="003C375A">
            <w:pPr>
              <w:pStyle w:val="Tabellentext"/>
              <w:spacing w:before="100" w:after="100"/>
            </w:pPr>
            <w:r>
              <w:t xml:space="preserve">Bearbeiter/-in </w:t>
            </w:r>
          </w:p>
        </w:tc>
      </w:tr>
      <w:tr w:rsidR="00E847CD" w:rsidRPr="00CF7B50" w14:paraId="02F3E51B" w14:textId="77777777" w:rsidTr="006D0B83">
        <w:tc>
          <w:tcPr>
            <w:tcW w:w="1271" w:type="dxa"/>
            <w:tcBorders>
              <w:top w:val="single" w:sz="4" w:space="0" w:color="auto"/>
              <w:left w:val="single" w:sz="4" w:space="0" w:color="auto"/>
              <w:bottom w:val="single" w:sz="4" w:space="0" w:color="auto"/>
              <w:right w:val="single" w:sz="4" w:space="0" w:color="auto"/>
            </w:tcBorders>
          </w:tcPr>
          <w:p w14:paraId="7997D13E" w14:textId="77777777" w:rsidR="00E847CD" w:rsidRPr="00CF7B50" w:rsidRDefault="00E847CD" w:rsidP="003C375A">
            <w:pPr>
              <w:pStyle w:val="Tabellentext"/>
              <w:spacing w:before="100" w:after="100"/>
            </w:pPr>
          </w:p>
        </w:tc>
        <w:tc>
          <w:tcPr>
            <w:tcW w:w="936" w:type="dxa"/>
            <w:tcBorders>
              <w:top w:val="single" w:sz="4" w:space="0" w:color="auto"/>
              <w:left w:val="single" w:sz="4" w:space="0" w:color="auto"/>
              <w:bottom w:val="single" w:sz="4" w:space="0" w:color="auto"/>
              <w:right w:val="single" w:sz="4" w:space="0" w:color="auto"/>
            </w:tcBorders>
          </w:tcPr>
          <w:p w14:paraId="504341FE" w14:textId="77777777" w:rsidR="00E847CD" w:rsidRPr="007D431E" w:rsidRDefault="00E847CD" w:rsidP="003C375A">
            <w:pPr>
              <w:pStyle w:val="Tabellentext"/>
              <w:spacing w:before="100" w:after="10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F477A86" w14:textId="77777777" w:rsidR="00E847CD" w:rsidRPr="007D431E" w:rsidRDefault="00E847CD" w:rsidP="003C375A">
            <w:pPr>
              <w:pStyle w:val="Tabellentext"/>
              <w:spacing w:before="100" w:after="10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34344AEF" w14:textId="77777777" w:rsidR="00E847CD" w:rsidRPr="007D431E" w:rsidRDefault="00E847CD" w:rsidP="003C375A">
            <w:pPr>
              <w:pStyle w:val="Tabellentext"/>
              <w:spacing w:before="100" w:after="10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552B8E03" w14:textId="77777777" w:rsidR="00E847CD" w:rsidRPr="00F11F3D" w:rsidRDefault="00E847CD" w:rsidP="003C375A">
            <w:pPr>
              <w:pStyle w:val="Tabellentext"/>
              <w:spacing w:before="100" w:after="100"/>
              <w:rPr>
                <w:highlight w:val="yellow"/>
              </w:rPr>
            </w:pPr>
          </w:p>
        </w:tc>
      </w:tr>
      <w:tr w:rsidR="00E847CD" w:rsidRPr="00CF7B50" w14:paraId="118991E0" w14:textId="77777777" w:rsidTr="006D0B83">
        <w:tc>
          <w:tcPr>
            <w:tcW w:w="1271" w:type="dxa"/>
            <w:tcBorders>
              <w:top w:val="single" w:sz="4" w:space="0" w:color="auto"/>
              <w:left w:val="single" w:sz="4" w:space="0" w:color="auto"/>
              <w:bottom w:val="single" w:sz="4" w:space="0" w:color="auto"/>
              <w:right w:val="single" w:sz="4" w:space="0" w:color="auto"/>
            </w:tcBorders>
          </w:tcPr>
          <w:p w14:paraId="61A8F261" w14:textId="77777777" w:rsidR="00E847CD" w:rsidRPr="00CF7B50" w:rsidRDefault="00E847CD" w:rsidP="003C375A">
            <w:pPr>
              <w:pStyle w:val="Tabellentext"/>
              <w:spacing w:before="100" w:after="100"/>
            </w:pPr>
          </w:p>
        </w:tc>
        <w:tc>
          <w:tcPr>
            <w:tcW w:w="936" w:type="dxa"/>
            <w:tcBorders>
              <w:top w:val="single" w:sz="4" w:space="0" w:color="auto"/>
              <w:left w:val="single" w:sz="4" w:space="0" w:color="auto"/>
              <w:bottom w:val="single" w:sz="4" w:space="0" w:color="auto"/>
              <w:right w:val="single" w:sz="4" w:space="0" w:color="auto"/>
            </w:tcBorders>
          </w:tcPr>
          <w:p w14:paraId="29676E93" w14:textId="77777777" w:rsidR="00E847CD" w:rsidRPr="00CF7B50" w:rsidRDefault="00E847CD" w:rsidP="003C375A">
            <w:pPr>
              <w:pStyle w:val="Tabellentext"/>
              <w:spacing w:before="100" w:after="100"/>
            </w:pPr>
          </w:p>
        </w:tc>
        <w:tc>
          <w:tcPr>
            <w:tcW w:w="1134" w:type="dxa"/>
            <w:tcBorders>
              <w:top w:val="single" w:sz="4" w:space="0" w:color="auto"/>
              <w:left w:val="single" w:sz="4" w:space="0" w:color="auto"/>
              <w:bottom w:val="single" w:sz="4" w:space="0" w:color="auto"/>
              <w:right w:val="single" w:sz="4" w:space="0" w:color="auto"/>
            </w:tcBorders>
          </w:tcPr>
          <w:p w14:paraId="0009C723" w14:textId="77777777" w:rsidR="00E847CD" w:rsidRPr="00CF7B50" w:rsidRDefault="00E847CD" w:rsidP="003C375A">
            <w:pPr>
              <w:pStyle w:val="Tabellentext"/>
              <w:spacing w:before="100" w:after="100"/>
            </w:pPr>
          </w:p>
        </w:tc>
        <w:tc>
          <w:tcPr>
            <w:tcW w:w="4025" w:type="dxa"/>
            <w:tcBorders>
              <w:top w:val="single" w:sz="4" w:space="0" w:color="auto"/>
              <w:left w:val="single" w:sz="4" w:space="0" w:color="auto"/>
              <w:bottom w:val="single" w:sz="4" w:space="0" w:color="auto"/>
              <w:right w:val="single" w:sz="4" w:space="0" w:color="auto"/>
            </w:tcBorders>
          </w:tcPr>
          <w:p w14:paraId="12293301" w14:textId="77777777" w:rsidR="00E847CD" w:rsidRPr="00CF7B50" w:rsidRDefault="00E847CD" w:rsidP="003C375A">
            <w:pPr>
              <w:pStyle w:val="Tabellentext"/>
              <w:spacing w:before="100" w:after="100"/>
            </w:pPr>
          </w:p>
        </w:tc>
        <w:tc>
          <w:tcPr>
            <w:tcW w:w="1843" w:type="dxa"/>
            <w:tcBorders>
              <w:top w:val="single" w:sz="4" w:space="0" w:color="auto"/>
              <w:left w:val="single" w:sz="4" w:space="0" w:color="auto"/>
              <w:bottom w:val="single" w:sz="4" w:space="0" w:color="auto"/>
              <w:right w:val="single" w:sz="4" w:space="0" w:color="auto"/>
            </w:tcBorders>
          </w:tcPr>
          <w:p w14:paraId="51966410" w14:textId="77777777" w:rsidR="00E847CD" w:rsidRPr="00CF7B50" w:rsidRDefault="00E847CD" w:rsidP="003C375A">
            <w:pPr>
              <w:pStyle w:val="Tabellentext"/>
              <w:spacing w:before="100" w:after="100"/>
            </w:pPr>
          </w:p>
        </w:tc>
      </w:tr>
      <w:tr w:rsidR="00E847CD" w:rsidRPr="00CF7B50" w14:paraId="36B6BF29" w14:textId="77777777" w:rsidTr="006D0B83">
        <w:tc>
          <w:tcPr>
            <w:tcW w:w="1271" w:type="dxa"/>
            <w:tcBorders>
              <w:top w:val="single" w:sz="4" w:space="0" w:color="auto"/>
              <w:left w:val="single" w:sz="4" w:space="0" w:color="auto"/>
              <w:bottom w:val="single" w:sz="4" w:space="0" w:color="auto"/>
              <w:right w:val="single" w:sz="4" w:space="0" w:color="auto"/>
            </w:tcBorders>
          </w:tcPr>
          <w:p w14:paraId="65ADFA64" w14:textId="77777777" w:rsidR="00E847CD" w:rsidRPr="00CF7B50" w:rsidRDefault="00E847CD" w:rsidP="003C375A">
            <w:pPr>
              <w:pStyle w:val="Tabellentext"/>
              <w:spacing w:before="100" w:after="100"/>
            </w:pPr>
          </w:p>
        </w:tc>
        <w:tc>
          <w:tcPr>
            <w:tcW w:w="936" w:type="dxa"/>
            <w:tcBorders>
              <w:top w:val="single" w:sz="4" w:space="0" w:color="auto"/>
              <w:left w:val="single" w:sz="4" w:space="0" w:color="auto"/>
              <w:bottom w:val="single" w:sz="4" w:space="0" w:color="auto"/>
              <w:right w:val="single" w:sz="4" w:space="0" w:color="auto"/>
            </w:tcBorders>
          </w:tcPr>
          <w:p w14:paraId="5E6BBB1F" w14:textId="77777777" w:rsidR="00E847CD" w:rsidRPr="00CF7B50" w:rsidRDefault="00E847CD" w:rsidP="003C375A">
            <w:pPr>
              <w:pStyle w:val="Tabellentext"/>
              <w:spacing w:before="100" w:after="100"/>
            </w:pPr>
          </w:p>
        </w:tc>
        <w:tc>
          <w:tcPr>
            <w:tcW w:w="1134" w:type="dxa"/>
            <w:tcBorders>
              <w:top w:val="single" w:sz="4" w:space="0" w:color="auto"/>
              <w:left w:val="single" w:sz="4" w:space="0" w:color="auto"/>
              <w:bottom w:val="single" w:sz="4" w:space="0" w:color="auto"/>
              <w:right w:val="single" w:sz="4" w:space="0" w:color="auto"/>
            </w:tcBorders>
          </w:tcPr>
          <w:p w14:paraId="65F68A92" w14:textId="77777777" w:rsidR="00E847CD" w:rsidRPr="00CF7B50" w:rsidRDefault="00E847CD" w:rsidP="003C375A">
            <w:pPr>
              <w:pStyle w:val="Tabellentext"/>
              <w:spacing w:before="100" w:after="100"/>
            </w:pPr>
          </w:p>
        </w:tc>
        <w:tc>
          <w:tcPr>
            <w:tcW w:w="4025" w:type="dxa"/>
            <w:tcBorders>
              <w:top w:val="single" w:sz="4" w:space="0" w:color="auto"/>
              <w:left w:val="single" w:sz="4" w:space="0" w:color="auto"/>
              <w:bottom w:val="single" w:sz="4" w:space="0" w:color="auto"/>
              <w:right w:val="single" w:sz="4" w:space="0" w:color="auto"/>
            </w:tcBorders>
          </w:tcPr>
          <w:p w14:paraId="3E2EFBF9" w14:textId="77777777" w:rsidR="00E847CD" w:rsidRPr="00CF7B50" w:rsidRDefault="00E847CD" w:rsidP="003C375A">
            <w:pPr>
              <w:pStyle w:val="Tabellentext"/>
              <w:spacing w:before="100" w:after="100"/>
            </w:pPr>
          </w:p>
        </w:tc>
        <w:tc>
          <w:tcPr>
            <w:tcW w:w="1843" w:type="dxa"/>
            <w:tcBorders>
              <w:top w:val="single" w:sz="4" w:space="0" w:color="auto"/>
              <w:left w:val="single" w:sz="4" w:space="0" w:color="auto"/>
              <w:bottom w:val="single" w:sz="4" w:space="0" w:color="auto"/>
              <w:right w:val="single" w:sz="4" w:space="0" w:color="auto"/>
            </w:tcBorders>
          </w:tcPr>
          <w:p w14:paraId="2B855FBE" w14:textId="77777777" w:rsidR="00E847CD" w:rsidRPr="00CF7B50" w:rsidRDefault="00E847CD" w:rsidP="003C375A">
            <w:pPr>
              <w:pStyle w:val="Tabellentext"/>
              <w:spacing w:before="100" w:after="100"/>
            </w:pPr>
          </w:p>
        </w:tc>
      </w:tr>
    </w:tbl>
    <w:p w14:paraId="1BD05825" w14:textId="77777777" w:rsidR="00E847CD" w:rsidRPr="00015039" w:rsidRDefault="00E847CD" w:rsidP="003C375A">
      <w:pPr>
        <w:pStyle w:val="berschrift2ohneNummerierung"/>
        <w:spacing w:before="240" w:after="240"/>
        <w:rPr>
          <w:b/>
        </w:rPr>
      </w:pPr>
      <w:r w:rsidRPr="00015039">
        <w:rPr>
          <w:b/>
        </w:rPr>
        <w:t>Prüfverzeichnis</w:t>
      </w:r>
    </w:p>
    <w:p w14:paraId="22D24B86" w14:textId="77777777" w:rsidR="00E847CD" w:rsidRPr="003C5404" w:rsidRDefault="00E847CD" w:rsidP="003C375A">
      <w:pPr>
        <w:spacing w:before="100" w:after="10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4E77F58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78A8237A" w14:textId="77777777" w:rsidR="00E847CD" w:rsidRPr="00CF7B50" w:rsidRDefault="00E847CD" w:rsidP="003C375A">
            <w:pPr>
              <w:pStyle w:val="Tabellentext"/>
              <w:spacing w:before="100" w:after="10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565EA51" w14:textId="77777777" w:rsidR="00E847CD" w:rsidRPr="00CF7B50" w:rsidRDefault="00E847CD" w:rsidP="003C375A">
            <w:pPr>
              <w:pStyle w:val="Tabellentext"/>
              <w:spacing w:before="100" w:after="10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11DB0DF4" w14:textId="77777777" w:rsidR="00E847CD" w:rsidRPr="00CF7B50" w:rsidRDefault="00E847CD" w:rsidP="003C375A">
            <w:pPr>
              <w:pStyle w:val="Tabellentext"/>
              <w:spacing w:before="100" w:after="10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1BB30C08" w14:textId="77777777" w:rsidR="00E847CD" w:rsidRPr="00CF7B50" w:rsidRDefault="00E847CD" w:rsidP="003C375A">
            <w:pPr>
              <w:pStyle w:val="Tabellentext"/>
              <w:spacing w:before="100" w:after="10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3EE13FD6" w14:textId="77777777" w:rsidR="00E847CD" w:rsidRPr="00CF7B50" w:rsidRDefault="00E847CD" w:rsidP="003C375A">
            <w:pPr>
              <w:pStyle w:val="Tabellentext"/>
              <w:spacing w:before="100" w:after="10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625ABFAB" w14:textId="77777777" w:rsidR="00E847CD" w:rsidRPr="00CF7B50" w:rsidRDefault="00E847CD" w:rsidP="003C375A">
            <w:pPr>
              <w:pStyle w:val="Tabellentext"/>
              <w:spacing w:before="100" w:after="100"/>
            </w:pPr>
            <w:r w:rsidRPr="00CF7B50">
              <w:t>Ergebnis</w:t>
            </w:r>
          </w:p>
        </w:tc>
      </w:tr>
      <w:tr w:rsidR="00E847CD" w:rsidRPr="00CF7B50" w14:paraId="5AAB9DBB" w14:textId="77777777" w:rsidTr="00E847CD">
        <w:tc>
          <w:tcPr>
            <w:tcW w:w="1271" w:type="dxa"/>
            <w:tcBorders>
              <w:top w:val="single" w:sz="4" w:space="0" w:color="auto"/>
              <w:left w:val="single" w:sz="4" w:space="0" w:color="auto"/>
              <w:bottom w:val="single" w:sz="4" w:space="0" w:color="auto"/>
              <w:right w:val="single" w:sz="4" w:space="0" w:color="auto"/>
            </w:tcBorders>
          </w:tcPr>
          <w:p w14:paraId="6B13709E" w14:textId="77777777" w:rsidR="00E847CD" w:rsidRPr="00CF7B50" w:rsidRDefault="00E847CD" w:rsidP="003C375A">
            <w:pPr>
              <w:pStyle w:val="Tabellentext"/>
              <w:spacing w:before="100" w:after="100"/>
            </w:pPr>
          </w:p>
        </w:tc>
        <w:tc>
          <w:tcPr>
            <w:tcW w:w="851" w:type="dxa"/>
            <w:tcBorders>
              <w:top w:val="single" w:sz="4" w:space="0" w:color="auto"/>
              <w:left w:val="single" w:sz="4" w:space="0" w:color="auto"/>
              <w:bottom w:val="single" w:sz="4" w:space="0" w:color="auto"/>
              <w:right w:val="single" w:sz="4" w:space="0" w:color="auto"/>
            </w:tcBorders>
          </w:tcPr>
          <w:p w14:paraId="63D45428" w14:textId="77777777" w:rsidR="00E847CD" w:rsidRPr="00CF7B50" w:rsidRDefault="00E847CD" w:rsidP="003C375A">
            <w:pPr>
              <w:pStyle w:val="Tabellentext"/>
              <w:spacing w:before="100" w:after="100"/>
            </w:pPr>
          </w:p>
        </w:tc>
        <w:tc>
          <w:tcPr>
            <w:tcW w:w="1701" w:type="dxa"/>
            <w:tcBorders>
              <w:top w:val="single" w:sz="4" w:space="0" w:color="auto"/>
              <w:left w:val="single" w:sz="4" w:space="0" w:color="auto"/>
              <w:bottom w:val="single" w:sz="4" w:space="0" w:color="auto"/>
              <w:right w:val="single" w:sz="4" w:space="0" w:color="auto"/>
            </w:tcBorders>
          </w:tcPr>
          <w:p w14:paraId="63AD7EFC" w14:textId="77777777" w:rsidR="00E847CD" w:rsidRPr="00CF7B50" w:rsidRDefault="00E847CD" w:rsidP="003C375A">
            <w:pPr>
              <w:pStyle w:val="Tabellentext"/>
              <w:spacing w:before="100" w:after="100"/>
            </w:pPr>
          </w:p>
        </w:tc>
        <w:tc>
          <w:tcPr>
            <w:tcW w:w="2786" w:type="dxa"/>
            <w:tcBorders>
              <w:top w:val="single" w:sz="4" w:space="0" w:color="auto"/>
              <w:left w:val="single" w:sz="4" w:space="0" w:color="auto"/>
              <w:bottom w:val="single" w:sz="4" w:space="0" w:color="auto"/>
              <w:right w:val="single" w:sz="4" w:space="0" w:color="auto"/>
            </w:tcBorders>
          </w:tcPr>
          <w:p w14:paraId="11ED7E70" w14:textId="77777777" w:rsidR="00E847CD" w:rsidRPr="00CF7B50" w:rsidRDefault="00E847CD" w:rsidP="003C375A">
            <w:pPr>
              <w:pStyle w:val="Tabellentext"/>
              <w:spacing w:before="100" w:after="100"/>
            </w:pPr>
          </w:p>
        </w:tc>
        <w:tc>
          <w:tcPr>
            <w:tcW w:w="1201" w:type="dxa"/>
            <w:tcBorders>
              <w:top w:val="single" w:sz="4" w:space="0" w:color="auto"/>
              <w:left w:val="single" w:sz="4" w:space="0" w:color="auto"/>
              <w:bottom w:val="single" w:sz="4" w:space="0" w:color="auto"/>
              <w:right w:val="single" w:sz="4" w:space="0" w:color="auto"/>
            </w:tcBorders>
          </w:tcPr>
          <w:p w14:paraId="5F184FF3" w14:textId="77777777" w:rsidR="00E847CD" w:rsidRPr="00CF7B50" w:rsidRDefault="00E847CD" w:rsidP="003C375A">
            <w:pPr>
              <w:pStyle w:val="Tabellentext"/>
              <w:spacing w:before="100" w:after="100"/>
              <w:ind w:left="-39"/>
            </w:pPr>
          </w:p>
        </w:tc>
        <w:tc>
          <w:tcPr>
            <w:tcW w:w="1535" w:type="dxa"/>
            <w:tcBorders>
              <w:top w:val="single" w:sz="4" w:space="0" w:color="auto"/>
              <w:left w:val="single" w:sz="4" w:space="0" w:color="auto"/>
              <w:bottom w:val="single" w:sz="4" w:space="0" w:color="auto"/>
              <w:right w:val="single" w:sz="4" w:space="0" w:color="auto"/>
            </w:tcBorders>
          </w:tcPr>
          <w:p w14:paraId="42BFFF22" w14:textId="77777777" w:rsidR="00E847CD" w:rsidRPr="00CF7B50" w:rsidRDefault="00E847CD" w:rsidP="003C375A">
            <w:pPr>
              <w:pStyle w:val="Tabellentext"/>
              <w:spacing w:before="100" w:after="100"/>
            </w:pPr>
          </w:p>
        </w:tc>
      </w:tr>
      <w:tr w:rsidR="00E847CD" w:rsidRPr="00CF7B50" w14:paraId="1B888AA9" w14:textId="77777777" w:rsidTr="00E847CD">
        <w:tc>
          <w:tcPr>
            <w:tcW w:w="1271" w:type="dxa"/>
            <w:tcBorders>
              <w:top w:val="single" w:sz="4" w:space="0" w:color="auto"/>
              <w:left w:val="single" w:sz="4" w:space="0" w:color="auto"/>
              <w:bottom w:val="single" w:sz="4" w:space="0" w:color="auto"/>
              <w:right w:val="single" w:sz="4" w:space="0" w:color="auto"/>
            </w:tcBorders>
          </w:tcPr>
          <w:p w14:paraId="04CEFBBC" w14:textId="77777777" w:rsidR="00E847CD" w:rsidRPr="00CF7B50" w:rsidRDefault="00E847CD" w:rsidP="003C375A">
            <w:pPr>
              <w:pStyle w:val="Tabellentext"/>
              <w:spacing w:before="100" w:after="100"/>
            </w:pPr>
          </w:p>
        </w:tc>
        <w:tc>
          <w:tcPr>
            <w:tcW w:w="851" w:type="dxa"/>
            <w:tcBorders>
              <w:top w:val="single" w:sz="4" w:space="0" w:color="auto"/>
              <w:left w:val="single" w:sz="4" w:space="0" w:color="auto"/>
              <w:bottom w:val="single" w:sz="4" w:space="0" w:color="auto"/>
              <w:right w:val="single" w:sz="4" w:space="0" w:color="auto"/>
            </w:tcBorders>
          </w:tcPr>
          <w:p w14:paraId="139C04E3" w14:textId="77777777" w:rsidR="00E847CD" w:rsidRPr="00CF7B50" w:rsidRDefault="00E847CD" w:rsidP="003C375A">
            <w:pPr>
              <w:pStyle w:val="Tabellentext"/>
              <w:spacing w:before="100" w:after="100"/>
            </w:pPr>
          </w:p>
        </w:tc>
        <w:tc>
          <w:tcPr>
            <w:tcW w:w="1701" w:type="dxa"/>
            <w:tcBorders>
              <w:top w:val="single" w:sz="4" w:space="0" w:color="auto"/>
              <w:left w:val="single" w:sz="4" w:space="0" w:color="auto"/>
              <w:bottom w:val="single" w:sz="4" w:space="0" w:color="auto"/>
              <w:right w:val="single" w:sz="4" w:space="0" w:color="auto"/>
            </w:tcBorders>
          </w:tcPr>
          <w:p w14:paraId="637424AC" w14:textId="77777777" w:rsidR="00E847CD" w:rsidRPr="00CF7B50" w:rsidRDefault="00E847CD" w:rsidP="003C375A">
            <w:pPr>
              <w:pStyle w:val="Tabellentext"/>
              <w:spacing w:before="100" w:after="100"/>
            </w:pPr>
          </w:p>
        </w:tc>
        <w:tc>
          <w:tcPr>
            <w:tcW w:w="2786" w:type="dxa"/>
            <w:tcBorders>
              <w:top w:val="single" w:sz="4" w:space="0" w:color="auto"/>
              <w:left w:val="single" w:sz="4" w:space="0" w:color="auto"/>
              <w:bottom w:val="single" w:sz="4" w:space="0" w:color="auto"/>
              <w:right w:val="single" w:sz="4" w:space="0" w:color="auto"/>
            </w:tcBorders>
          </w:tcPr>
          <w:p w14:paraId="79AFBAC4" w14:textId="77777777" w:rsidR="00E847CD" w:rsidRPr="00CF7B50" w:rsidRDefault="00E847CD" w:rsidP="003C375A">
            <w:pPr>
              <w:pStyle w:val="Tabellentext"/>
              <w:spacing w:before="100" w:after="100"/>
            </w:pPr>
          </w:p>
        </w:tc>
        <w:tc>
          <w:tcPr>
            <w:tcW w:w="1201" w:type="dxa"/>
            <w:tcBorders>
              <w:top w:val="single" w:sz="4" w:space="0" w:color="auto"/>
              <w:left w:val="single" w:sz="4" w:space="0" w:color="auto"/>
              <w:bottom w:val="single" w:sz="4" w:space="0" w:color="auto"/>
              <w:right w:val="single" w:sz="4" w:space="0" w:color="auto"/>
            </w:tcBorders>
          </w:tcPr>
          <w:p w14:paraId="659CDAB3" w14:textId="77777777" w:rsidR="00E847CD" w:rsidRPr="00CF7B50" w:rsidRDefault="00E847CD" w:rsidP="003C375A">
            <w:pPr>
              <w:pStyle w:val="Tabellentext"/>
              <w:spacing w:before="100" w:after="100"/>
              <w:ind w:left="-39"/>
            </w:pPr>
          </w:p>
        </w:tc>
        <w:tc>
          <w:tcPr>
            <w:tcW w:w="1535" w:type="dxa"/>
            <w:tcBorders>
              <w:top w:val="single" w:sz="4" w:space="0" w:color="auto"/>
              <w:left w:val="single" w:sz="4" w:space="0" w:color="auto"/>
              <w:bottom w:val="single" w:sz="4" w:space="0" w:color="auto"/>
              <w:right w:val="single" w:sz="4" w:space="0" w:color="auto"/>
            </w:tcBorders>
          </w:tcPr>
          <w:p w14:paraId="4D7EFBA3" w14:textId="77777777" w:rsidR="00E847CD" w:rsidRPr="00CF7B50" w:rsidRDefault="00E847CD" w:rsidP="003C375A">
            <w:pPr>
              <w:pStyle w:val="Tabellentext"/>
              <w:spacing w:before="100" w:after="100"/>
            </w:pPr>
          </w:p>
        </w:tc>
      </w:tr>
      <w:tr w:rsidR="00E847CD" w:rsidRPr="00CF7B50" w14:paraId="4C1E56BB" w14:textId="77777777" w:rsidTr="00E847CD">
        <w:tc>
          <w:tcPr>
            <w:tcW w:w="1271" w:type="dxa"/>
            <w:tcBorders>
              <w:top w:val="single" w:sz="4" w:space="0" w:color="auto"/>
              <w:left w:val="single" w:sz="4" w:space="0" w:color="auto"/>
              <w:bottom w:val="single" w:sz="4" w:space="0" w:color="auto"/>
              <w:right w:val="single" w:sz="4" w:space="0" w:color="auto"/>
            </w:tcBorders>
          </w:tcPr>
          <w:p w14:paraId="603C4531" w14:textId="77777777" w:rsidR="00E847CD" w:rsidRPr="00CF7B50" w:rsidRDefault="00E847CD" w:rsidP="003C375A">
            <w:pPr>
              <w:pStyle w:val="Tabellentext"/>
              <w:spacing w:before="100" w:after="100"/>
            </w:pPr>
          </w:p>
        </w:tc>
        <w:tc>
          <w:tcPr>
            <w:tcW w:w="851" w:type="dxa"/>
            <w:tcBorders>
              <w:top w:val="single" w:sz="4" w:space="0" w:color="auto"/>
              <w:left w:val="single" w:sz="4" w:space="0" w:color="auto"/>
              <w:bottom w:val="single" w:sz="4" w:space="0" w:color="auto"/>
              <w:right w:val="single" w:sz="4" w:space="0" w:color="auto"/>
            </w:tcBorders>
          </w:tcPr>
          <w:p w14:paraId="033753CD" w14:textId="77777777" w:rsidR="00E847CD" w:rsidRPr="00CF7B50" w:rsidRDefault="00E847CD" w:rsidP="003C375A">
            <w:pPr>
              <w:pStyle w:val="Tabellentext"/>
              <w:spacing w:before="100" w:after="100"/>
            </w:pPr>
          </w:p>
        </w:tc>
        <w:tc>
          <w:tcPr>
            <w:tcW w:w="1701" w:type="dxa"/>
            <w:tcBorders>
              <w:top w:val="single" w:sz="4" w:space="0" w:color="auto"/>
              <w:left w:val="single" w:sz="4" w:space="0" w:color="auto"/>
              <w:bottom w:val="single" w:sz="4" w:space="0" w:color="auto"/>
              <w:right w:val="single" w:sz="4" w:space="0" w:color="auto"/>
            </w:tcBorders>
          </w:tcPr>
          <w:p w14:paraId="7C96A1A2" w14:textId="77777777" w:rsidR="00E847CD" w:rsidRPr="00CF7B50" w:rsidRDefault="00E847CD" w:rsidP="003C375A">
            <w:pPr>
              <w:pStyle w:val="Tabellentext"/>
              <w:spacing w:before="100" w:after="100"/>
            </w:pPr>
          </w:p>
        </w:tc>
        <w:tc>
          <w:tcPr>
            <w:tcW w:w="2786" w:type="dxa"/>
            <w:tcBorders>
              <w:top w:val="single" w:sz="4" w:space="0" w:color="auto"/>
              <w:left w:val="single" w:sz="4" w:space="0" w:color="auto"/>
              <w:bottom w:val="single" w:sz="4" w:space="0" w:color="auto"/>
              <w:right w:val="single" w:sz="4" w:space="0" w:color="auto"/>
            </w:tcBorders>
          </w:tcPr>
          <w:p w14:paraId="39C3AC9B" w14:textId="77777777" w:rsidR="00E847CD" w:rsidRPr="00CF7B50" w:rsidRDefault="00E847CD" w:rsidP="003C375A">
            <w:pPr>
              <w:pStyle w:val="Tabellentext"/>
              <w:spacing w:before="100" w:after="100"/>
            </w:pPr>
          </w:p>
        </w:tc>
        <w:tc>
          <w:tcPr>
            <w:tcW w:w="1201" w:type="dxa"/>
            <w:tcBorders>
              <w:top w:val="single" w:sz="4" w:space="0" w:color="auto"/>
              <w:left w:val="single" w:sz="4" w:space="0" w:color="auto"/>
              <w:bottom w:val="single" w:sz="4" w:space="0" w:color="auto"/>
              <w:right w:val="single" w:sz="4" w:space="0" w:color="auto"/>
            </w:tcBorders>
          </w:tcPr>
          <w:p w14:paraId="22C17E51" w14:textId="77777777" w:rsidR="00E847CD" w:rsidRPr="00CF7B50" w:rsidRDefault="00E847CD" w:rsidP="003C375A">
            <w:pPr>
              <w:pStyle w:val="Tabellentext"/>
              <w:spacing w:before="100" w:after="100"/>
              <w:ind w:left="-39"/>
            </w:pPr>
          </w:p>
        </w:tc>
        <w:tc>
          <w:tcPr>
            <w:tcW w:w="1535" w:type="dxa"/>
            <w:tcBorders>
              <w:top w:val="single" w:sz="4" w:space="0" w:color="auto"/>
              <w:left w:val="single" w:sz="4" w:space="0" w:color="auto"/>
              <w:bottom w:val="single" w:sz="4" w:space="0" w:color="auto"/>
              <w:right w:val="single" w:sz="4" w:space="0" w:color="auto"/>
            </w:tcBorders>
          </w:tcPr>
          <w:p w14:paraId="7417B241" w14:textId="77777777" w:rsidR="00E847CD" w:rsidRPr="00CF7B50" w:rsidRDefault="00E847CD" w:rsidP="003C375A">
            <w:pPr>
              <w:pStyle w:val="Tabellentext"/>
              <w:spacing w:before="100" w:after="100"/>
            </w:pPr>
          </w:p>
        </w:tc>
      </w:tr>
    </w:tbl>
    <w:p w14:paraId="42F22C29" w14:textId="77777777" w:rsidR="00E847CD" w:rsidRDefault="00E847CD" w:rsidP="003C375A">
      <w:pPr>
        <w:pStyle w:val="TextStandard"/>
        <w:spacing w:before="100" w:after="100"/>
      </w:pPr>
    </w:p>
    <w:p w14:paraId="5F94EDC5" w14:textId="77777777" w:rsidR="00E847CD" w:rsidRPr="00015039" w:rsidRDefault="00E847CD" w:rsidP="00E847CD">
      <w:pPr>
        <w:pStyle w:val="berschrift2ohneNummerierung"/>
        <w:spacing w:before="240" w:after="240"/>
        <w:rPr>
          <w:b/>
        </w:rPr>
      </w:pPr>
      <w:r>
        <w:rPr>
          <w:b/>
        </w:rPr>
        <w:t>Aktualisierung</w:t>
      </w:r>
    </w:p>
    <w:p w14:paraId="6F728657"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1798A767" w14:textId="77777777" w:rsidR="00E847CD" w:rsidRDefault="00E847CD" w:rsidP="00E847CD">
      <w:pPr>
        <w:spacing w:after="240"/>
      </w:pPr>
      <w:r>
        <w:t>Überprüfungen sowie ggfs. durchgeführte Änderungen im Rahmen der Überarbeitungen werden in den o. a. Verzeichnissen dokumentiert. Das Datum der letzten Änderung beziehungsweise der letzten Prüfung wird auf dem Deckblatt ebenso dokumentiert.</w:t>
      </w:r>
    </w:p>
    <w:p w14:paraId="565ACE31" w14:textId="77777777" w:rsidR="00BB2CC0" w:rsidRDefault="00BB2CC0" w:rsidP="00E847CD">
      <w:pPr>
        <w:spacing w:after="240"/>
      </w:pPr>
    </w:p>
    <w:p w14:paraId="74A51B58" w14:textId="38A79F78" w:rsidR="00463E3C" w:rsidRPr="00D26057" w:rsidRDefault="00463E3C" w:rsidP="00BF07CF">
      <w:pPr>
        <w:pStyle w:val="Inhaltsverzeichnis"/>
        <w:spacing w:after="240"/>
      </w:pPr>
      <w:r w:rsidRPr="00D26057">
        <w:t>I</w:t>
      </w:r>
      <w:r w:rsidR="0027455D" w:rsidRPr="00D26057">
        <w:t>nhaltsverzeichnis</w:t>
      </w:r>
    </w:p>
    <w:p w14:paraId="7485C7C2" w14:textId="48D2D72C" w:rsidR="001243F3"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8326005" w:history="1">
        <w:r w:rsidR="001243F3" w:rsidRPr="00B71128">
          <w:rPr>
            <w:rStyle w:val="Hyperlink"/>
            <w:noProof/>
          </w:rPr>
          <w:t>1</w:t>
        </w:r>
        <w:r w:rsidR="001243F3">
          <w:rPr>
            <w:rFonts w:asciiTheme="minorHAnsi" w:eastAsiaTheme="minorEastAsia" w:hAnsiTheme="minorHAnsi" w:cstheme="minorBidi"/>
            <w:noProof/>
            <w:kern w:val="0"/>
            <w:sz w:val="22"/>
            <w:szCs w:val="22"/>
          </w:rPr>
          <w:tab/>
        </w:r>
        <w:r w:rsidR="001243F3" w:rsidRPr="00B71128">
          <w:rPr>
            <w:rStyle w:val="Hyperlink"/>
            <w:noProof/>
          </w:rPr>
          <w:t>Grundlagen und Rahmenbedingungen</w:t>
        </w:r>
        <w:r w:rsidR="001243F3">
          <w:rPr>
            <w:noProof/>
            <w:webHidden/>
          </w:rPr>
          <w:tab/>
        </w:r>
        <w:r w:rsidR="001243F3">
          <w:rPr>
            <w:noProof/>
            <w:webHidden/>
          </w:rPr>
          <w:fldChar w:fldCharType="begin"/>
        </w:r>
        <w:r w:rsidR="001243F3">
          <w:rPr>
            <w:noProof/>
            <w:webHidden/>
          </w:rPr>
          <w:instrText xml:space="preserve"> PAGEREF _Toc98326005 \h </w:instrText>
        </w:r>
        <w:r w:rsidR="001243F3">
          <w:rPr>
            <w:noProof/>
            <w:webHidden/>
          </w:rPr>
        </w:r>
        <w:r w:rsidR="001243F3">
          <w:rPr>
            <w:noProof/>
            <w:webHidden/>
          </w:rPr>
          <w:fldChar w:fldCharType="separate"/>
        </w:r>
        <w:r w:rsidR="001243F3">
          <w:rPr>
            <w:noProof/>
            <w:webHidden/>
          </w:rPr>
          <w:t>8</w:t>
        </w:r>
        <w:r w:rsidR="001243F3">
          <w:rPr>
            <w:noProof/>
            <w:webHidden/>
          </w:rPr>
          <w:fldChar w:fldCharType="end"/>
        </w:r>
      </w:hyperlink>
    </w:p>
    <w:p w14:paraId="4B4D5177" w14:textId="11871725"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06" w:history="1">
        <w:r w:rsidRPr="00B71128">
          <w:rPr>
            <w:rStyle w:val="Hyperlink"/>
            <w:noProof/>
          </w:rPr>
          <w:t>2</w:t>
        </w:r>
        <w:r>
          <w:rPr>
            <w:rFonts w:asciiTheme="minorHAnsi" w:eastAsiaTheme="minorEastAsia" w:hAnsiTheme="minorHAnsi" w:cstheme="minorBidi"/>
            <w:noProof/>
            <w:kern w:val="0"/>
            <w:sz w:val="22"/>
            <w:szCs w:val="22"/>
          </w:rPr>
          <w:tab/>
        </w:r>
        <w:r w:rsidRPr="00B71128">
          <w:rPr>
            <w:rStyle w:val="Hyperlink"/>
            <w:noProof/>
          </w:rPr>
          <w:t>Abgrenzung</w:t>
        </w:r>
        <w:r>
          <w:rPr>
            <w:noProof/>
            <w:webHidden/>
          </w:rPr>
          <w:tab/>
        </w:r>
        <w:r>
          <w:rPr>
            <w:noProof/>
            <w:webHidden/>
          </w:rPr>
          <w:fldChar w:fldCharType="begin"/>
        </w:r>
        <w:r>
          <w:rPr>
            <w:noProof/>
            <w:webHidden/>
          </w:rPr>
          <w:instrText xml:space="preserve"> PAGEREF _Toc98326006 \h </w:instrText>
        </w:r>
        <w:r>
          <w:rPr>
            <w:noProof/>
            <w:webHidden/>
          </w:rPr>
        </w:r>
        <w:r>
          <w:rPr>
            <w:noProof/>
            <w:webHidden/>
          </w:rPr>
          <w:fldChar w:fldCharType="separate"/>
        </w:r>
        <w:r>
          <w:rPr>
            <w:noProof/>
            <w:webHidden/>
          </w:rPr>
          <w:t>8</w:t>
        </w:r>
        <w:r>
          <w:rPr>
            <w:noProof/>
            <w:webHidden/>
          </w:rPr>
          <w:fldChar w:fldCharType="end"/>
        </w:r>
      </w:hyperlink>
    </w:p>
    <w:p w14:paraId="703B22F6" w14:textId="59934E56" w:rsidR="001243F3" w:rsidRDefault="001243F3">
      <w:pPr>
        <w:pStyle w:val="Verzeichnis2"/>
        <w:rPr>
          <w:rFonts w:asciiTheme="minorHAnsi" w:eastAsiaTheme="minorEastAsia" w:hAnsiTheme="minorHAnsi" w:cstheme="minorBidi"/>
          <w:noProof/>
          <w:kern w:val="0"/>
          <w:sz w:val="22"/>
          <w:szCs w:val="22"/>
        </w:rPr>
      </w:pPr>
      <w:hyperlink w:anchor="_Toc98326007" w:history="1">
        <w:r w:rsidRPr="00B71128">
          <w:rPr>
            <w:rStyle w:val="Hyperlink"/>
            <w:noProof/>
          </w:rPr>
          <w:t>2.1</w:t>
        </w:r>
        <w:r>
          <w:rPr>
            <w:rFonts w:asciiTheme="minorHAnsi" w:eastAsiaTheme="minorEastAsia" w:hAnsiTheme="minorHAnsi" w:cstheme="minorBidi"/>
            <w:noProof/>
            <w:kern w:val="0"/>
            <w:sz w:val="22"/>
            <w:szCs w:val="22"/>
          </w:rPr>
          <w:tab/>
        </w:r>
        <w:r w:rsidRPr="00B71128">
          <w:rPr>
            <w:rStyle w:val="Hyperlink"/>
            <w:noProof/>
          </w:rPr>
          <w:t>Geltungsbereich</w:t>
        </w:r>
        <w:r>
          <w:rPr>
            <w:noProof/>
            <w:webHidden/>
          </w:rPr>
          <w:tab/>
        </w:r>
        <w:r>
          <w:rPr>
            <w:noProof/>
            <w:webHidden/>
          </w:rPr>
          <w:fldChar w:fldCharType="begin"/>
        </w:r>
        <w:r>
          <w:rPr>
            <w:noProof/>
            <w:webHidden/>
          </w:rPr>
          <w:instrText xml:space="preserve"> PAGEREF _Toc98326007 \h </w:instrText>
        </w:r>
        <w:r>
          <w:rPr>
            <w:noProof/>
            <w:webHidden/>
          </w:rPr>
        </w:r>
        <w:r>
          <w:rPr>
            <w:noProof/>
            <w:webHidden/>
          </w:rPr>
          <w:fldChar w:fldCharType="separate"/>
        </w:r>
        <w:r>
          <w:rPr>
            <w:noProof/>
            <w:webHidden/>
          </w:rPr>
          <w:t>8</w:t>
        </w:r>
        <w:r>
          <w:rPr>
            <w:noProof/>
            <w:webHidden/>
          </w:rPr>
          <w:fldChar w:fldCharType="end"/>
        </w:r>
      </w:hyperlink>
    </w:p>
    <w:p w14:paraId="27B92451" w14:textId="5061249B" w:rsidR="001243F3" w:rsidRDefault="001243F3">
      <w:pPr>
        <w:pStyle w:val="Verzeichnis2"/>
        <w:rPr>
          <w:rFonts w:asciiTheme="minorHAnsi" w:eastAsiaTheme="minorEastAsia" w:hAnsiTheme="minorHAnsi" w:cstheme="minorBidi"/>
          <w:noProof/>
          <w:kern w:val="0"/>
          <w:sz w:val="22"/>
          <w:szCs w:val="22"/>
        </w:rPr>
      </w:pPr>
      <w:hyperlink w:anchor="_Toc98326008" w:history="1">
        <w:r w:rsidRPr="00B71128">
          <w:rPr>
            <w:rStyle w:val="Hyperlink"/>
            <w:noProof/>
          </w:rPr>
          <w:t>2.2</w:t>
        </w:r>
        <w:r>
          <w:rPr>
            <w:rFonts w:asciiTheme="minorHAnsi" w:eastAsiaTheme="minorEastAsia" w:hAnsiTheme="minorHAnsi" w:cstheme="minorBidi"/>
            <w:noProof/>
            <w:kern w:val="0"/>
            <w:sz w:val="22"/>
            <w:szCs w:val="22"/>
          </w:rPr>
          <w:tab/>
        </w:r>
        <w:r w:rsidRPr="00B71128">
          <w:rPr>
            <w:rStyle w:val="Hyperlink"/>
            <w:noProof/>
          </w:rPr>
          <w:t>Modellierungsabgrenzung</w:t>
        </w:r>
        <w:r>
          <w:rPr>
            <w:noProof/>
            <w:webHidden/>
          </w:rPr>
          <w:tab/>
        </w:r>
        <w:r>
          <w:rPr>
            <w:noProof/>
            <w:webHidden/>
          </w:rPr>
          <w:fldChar w:fldCharType="begin"/>
        </w:r>
        <w:r>
          <w:rPr>
            <w:noProof/>
            <w:webHidden/>
          </w:rPr>
          <w:instrText xml:space="preserve"> PAGEREF _Toc98326008 \h </w:instrText>
        </w:r>
        <w:r>
          <w:rPr>
            <w:noProof/>
            <w:webHidden/>
          </w:rPr>
        </w:r>
        <w:r>
          <w:rPr>
            <w:noProof/>
            <w:webHidden/>
          </w:rPr>
          <w:fldChar w:fldCharType="separate"/>
        </w:r>
        <w:r>
          <w:rPr>
            <w:noProof/>
            <w:webHidden/>
          </w:rPr>
          <w:t>8</w:t>
        </w:r>
        <w:r>
          <w:rPr>
            <w:noProof/>
            <w:webHidden/>
          </w:rPr>
          <w:fldChar w:fldCharType="end"/>
        </w:r>
      </w:hyperlink>
    </w:p>
    <w:p w14:paraId="04B2EF1A" w14:textId="56FB64F1"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09" w:history="1">
        <w:r w:rsidRPr="00B71128">
          <w:rPr>
            <w:rStyle w:val="Hyperlink"/>
            <w:noProof/>
          </w:rPr>
          <w:t>3</w:t>
        </w:r>
        <w:r>
          <w:rPr>
            <w:rFonts w:asciiTheme="minorHAnsi" w:eastAsiaTheme="minorEastAsia" w:hAnsiTheme="minorHAnsi" w:cstheme="minorBidi"/>
            <w:noProof/>
            <w:kern w:val="0"/>
            <w:sz w:val="22"/>
            <w:szCs w:val="22"/>
          </w:rPr>
          <w:tab/>
        </w:r>
        <w:r w:rsidRPr="00B71128">
          <w:rPr>
            <w:rStyle w:val="Hyperlink"/>
            <w:noProof/>
          </w:rPr>
          <w:t>Zielsetzung und Zielgruppe</w:t>
        </w:r>
        <w:r>
          <w:rPr>
            <w:noProof/>
            <w:webHidden/>
          </w:rPr>
          <w:tab/>
        </w:r>
        <w:r>
          <w:rPr>
            <w:noProof/>
            <w:webHidden/>
          </w:rPr>
          <w:fldChar w:fldCharType="begin"/>
        </w:r>
        <w:r>
          <w:rPr>
            <w:noProof/>
            <w:webHidden/>
          </w:rPr>
          <w:instrText xml:space="preserve"> PAGEREF _Toc98326009 \h </w:instrText>
        </w:r>
        <w:r>
          <w:rPr>
            <w:noProof/>
            <w:webHidden/>
          </w:rPr>
        </w:r>
        <w:r>
          <w:rPr>
            <w:noProof/>
            <w:webHidden/>
          </w:rPr>
          <w:fldChar w:fldCharType="separate"/>
        </w:r>
        <w:r>
          <w:rPr>
            <w:noProof/>
            <w:webHidden/>
          </w:rPr>
          <w:t>9</w:t>
        </w:r>
        <w:r>
          <w:rPr>
            <w:noProof/>
            <w:webHidden/>
          </w:rPr>
          <w:fldChar w:fldCharType="end"/>
        </w:r>
      </w:hyperlink>
    </w:p>
    <w:p w14:paraId="5F8B6A59" w14:textId="549DC352"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10" w:history="1">
        <w:r w:rsidRPr="00B71128">
          <w:rPr>
            <w:rStyle w:val="Hyperlink"/>
            <w:noProof/>
          </w:rPr>
          <w:t>4</w:t>
        </w:r>
        <w:r>
          <w:rPr>
            <w:rFonts w:asciiTheme="minorHAnsi" w:eastAsiaTheme="minorEastAsia" w:hAnsiTheme="minorHAnsi" w:cstheme="minorBidi"/>
            <w:noProof/>
            <w:kern w:val="0"/>
            <w:sz w:val="22"/>
            <w:szCs w:val="22"/>
          </w:rPr>
          <w:tab/>
        </w:r>
        <w:r w:rsidRPr="00B71128">
          <w:rPr>
            <w:rStyle w:val="Hyperlink"/>
            <w:noProof/>
          </w:rPr>
          <w:t>Zugrundeliegende Schutzbedarfe</w:t>
        </w:r>
        <w:r>
          <w:rPr>
            <w:noProof/>
            <w:webHidden/>
          </w:rPr>
          <w:tab/>
        </w:r>
        <w:r>
          <w:rPr>
            <w:noProof/>
            <w:webHidden/>
          </w:rPr>
          <w:fldChar w:fldCharType="begin"/>
        </w:r>
        <w:r>
          <w:rPr>
            <w:noProof/>
            <w:webHidden/>
          </w:rPr>
          <w:instrText xml:space="preserve"> PAGEREF _Toc98326010 \h </w:instrText>
        </w:r>
        <w:r>
          <w:rPr>
            <w:noProof/>
            <w:webHidden/>
          </w:rPr>
        </w:r>
        <w:r>
          <w:rPr>
            <w:noProof/>
            <w:webHidden/>
          </w:rPr>
          <w:fldChar w:fldCharType="separate"/>
        </w:r>
        <w:r>
          <w:rPr>
            <w:noProof/>
            <w:webHidden/>
          </w:rPr>
          <w:t>9</w:t>
        </w:r>
        <w:r>
          <w:rPr>
            <w:noProof/>
            <w:webHidden/>
          </w:rPr>
          <w:fldChar w:fldCharType="end"/>
        </w:r>
      </w:hyperlink>
    </w:p>
    <w:p w14:paraId="027BB120" w14:textId="35BAE43F"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11" w:history="1">
        <w:r w:rsidRPr="00B71128">
          <w:rPr>
            <w:rStyle w:val="Hyperlink"/>
            <w:noProof/>
          </w:rPr>
          <w:t>5</w:t>
        </w:r>
        <w:r>
          <w:rPr>
            <w:rFonts w:asciiTheme="minorHAnsi" w:eastAsiaTheme="minorEastAsia" w:hAnsiTheme="minorHAnsi" w:cstheme="minorBidi"/>
            <w:noProof/>
            <w:kern w:val="0"/>
            <w:sz w:val="22"/>
            <w:szCs w:val="22"/>
          </w:rPr>
          <w:tab/>
        </w:r>
        <w:r w:rsidRPr="00B71128">
          <w:rPr>
            <w:rStyle w:val="Hyperlink"/>
            <w:noProof/>
          </w:rPr>
          <w:t>Anforderungen aus dem Baustein APP.3.2 Webserver</w:t>
        </w:r>
        <w:r>
          <w:rPr>
            <w:noProof/>
            <w:webHidden/>
          </w:rPr>
          <w:tab/>
        </w:r>
        <w:r>
          <w:rPr>
            <w:noProof/>
            <w:webHidden/>
          </w:rPr>
          <w:fldChar w:fldCharType="begin"/>
        </w:r>
        <w:r>
          <w:rPr>
            <w:noProof/>
            <w:webHidden/>
          </w:rPr>
          <w:instrText xml:space="preserve"> PAGEREF _Toc98326011 \h </w:instrText>
        </w:r>
        <w:r>
          <w:rPr>
            <w:noProof/>
            <w:webHidden/>
          </w:rPr>
        </w:r>
        <w:r>
          <w:rPr>
            <w:noProof/>
            <w:webHidden/>
          </w:rPr>
          <w:fldChar w:fldCharType="separate"/>
        </w:r>
        <w:r>
          <w:rPr>
            <w:noProof/>
            <w:webHidden/>
          </w:rPr>
          <w:t>10</w:t>
        </w:r>
        <w:r>
          <w:rPr>
            <w:noProof/>
            <w:webHidden/>
          </w:rPr>
          <w:fldChar w:fldCharType="end"/>
        </w:r>
      </w:hyperlink>
    </w:p>
    <w:p w14:paraId="5E46D577" w14:textId="55596880" w:rsidR="001243F3" w:rsidRDefault="001243F3">
      <w:pPr>
        <w:pStyle w:val="Verzeichnis2"/>
        <w:rPr>
          <w:rFonts w:asciiTheme="minorHAnsi" w:eastAsiaTheme="minorEastAsia" w:hAnsiTheme="minorHAnsi" w:cstheme="minorBidi"/>
          <w:noProof/>
          <w:kern w:val="0"/>
          <w:sz w:val="22"/>
          <w:szCs w:val="22"/>
        </w:rPr>
      </w:pPr>
      <w:hyperlink w:anchor="_Toc98326012" w:history="1">
        <w:r w:rsidRPr="00B71128">
          <w:rPr>
            <w:rStyle w:val="Hyperlink"/>
            <w:noProof/>
          </w:rPr>
          <w:t>5.1</w:t>
        </w:r>
        <w:r>
          <w:rPr>
            <w:rFonts w:asciiTheme="minorHAnsi" w:eastAsiaTheme="minorEastAsia" w:hAnsiTheme="minorHAnsi" w:cstheme="minorBidi"/>
            <w:noProof/>
            <w:kern w:val="0"/>
            <w:sz w:val="22"/>
            <w:szCs w:val="22"/>
          </w:rPr>
          <w:tab/>
        </w:r>
        <w:r w:rsidRPr="00B71128">
          <w:rPr>
            <w:rStyle w:val="Hyperlink"/>
            <w:noProof/>
          </w:rPr>
          <w:t>Sichere Konfiguration eines Webservers (B) [A1]</w:t>
        </w:r>
        <w:r>
          <w:rPr>
            <w:noProof/>
            <w:webHidden/>
          </w:rPr>
          <w:tab/>
        </w:r>
        <w:r>
          <w:rPr>
            <w:noProof/>
            <w:webHidden/>
          </w:rPr>
          <w:fldChar w:fldCharType="begin"/>
        </w:r>
        <w:r>
          <w:rPr>
            <w:noProof/>
            <w:webHidden/>
          </w:rPr>
          <w:instrText xml:space="preserve"> PAGEREF _Toc98326012 \h </w:instrText>
        </w:r>
        <w:r>
          <w:rPr>
            <w:noProof/>
            <w:webHidden/>
          </w:rPr>
        </w:r>
        <w:r>
          <w:rPr>
            <w:noProof/>
            <w:webHidden/>
          </w:rPr>
          <w:fldChar w:fldCharType="separate"/>
        </w:r>
        <w:r>
          <w:rPr>
            <w:noProof/>
            <w:webHidden/>
          </w:rPr>
          <w:t>10</w:t>
        </w:r>
        <w:r>
          <w:rPr>
            <w:noProof/>
            <w:webHidden/>
          </w:rPr>
          <w:fldChar w:fldCharType="end"/>
        </w:r>
      </w:hyperlink>
    </w:p>
    <w:p w14:paraId="5E7822F4" w14:textId="2E54ABC6" w:rsidR="001243F3" w:rsidRDefault="001243F3">
      <w:pPr>
        <w:pStyle w:val="Verzeichnis2"/>
        <w:rPr>
          <w:rFonts w:asciiTheme="minorHAnsi" w:eastAsiaTheme="minorEastAsia" w:hAnsiTheme="minorHAnsi" w:cstheme="minorBidi"/>
          <w:noProof/>
          <w:kern w:val="0"/>
          <w:sz w:val="22"/>
          <w:szCs w:val="22"/>
        </w:rPr>
      </w:pPr>
      <w:hyperlink w:anchor="_Toc98326013" w:history="1">
        <w:r w:rsidRPr="00B71128">
          <w:rPr>
            <w:rStyle w:val="Hyperlink"/>
            <w:noProof/>
          </w:rPr>
          <w:t>5.2</w:t>
        </w:r>
        <w:r>
          <w:rPr>
            <w:rFonts w:asciiTheme="minorHAnsi" w:eastAsiaTheme="minorEastAsia" w:hAnsiTheme="minorHAnsi" w:cstheme="minorBidi"/>
            <w:noProof/>
            <w:kern w:val="0"/>
            <w:sz w:val="22"/>
            <w:szCs w:val="22"/>
          </w:rPr>
          <w:tab/>
        </w:r>
        <w:r w:rsidRPr="00B71128">
          <w:rPr>
            <w:rStyle w:val="Hyperlink"/>
            <w:noProof/>
          </w:rPr>
          <w:t>Schutz der Webserver-Dateien (B) [A2]</w:t>
        </w:r>
        <w:r>
          <w:rPr>
            <w:noProof/>
            <w:webHidden/>
          </w:rPr>
          <w:tab/>
        </w:r>
        <w:r>
          <w:rPr>
            <w:noProof/>
            <w:webHidden/>
          </w:rPr>
          <w:fldChar w:fldCharType="begin"/>
        </w:r>
        <w:r>
          <w:rPr>
            <w:noProof/>
            <w:webHidden/>
          </w:rPr>
          <w:instrText xml:space="preserve"> PAGEREF _Toc98326013 \h </w:instrText>
        </w:r>
        <w:r>
          <w:rPr>
            <w:noProof/>
            <w:webHidden/>
          </w:rPr>
        </w:r>
        <w:r>
          <w:rPr>
            <w:noProof/>
            <w:webHidden/>
          </w:rPr>
          <w:fldChar w:fldCharType="separate"/>
        </w:r>
        <w:r>
          <w:rPr>
            <w:noProof/>
            <w:webHidden/>
          </w:rPr>
          <w:t>12</w:t>
        </w:r>
        <w:r>
          <w:rPr>
            <w:noProof/>
            <w:webHidden/>
          </w:rPr>
          <w:fldChar w:fldCharType="end"/>
        </w:r>
      </w:hyperlink>
    </w:p>
    <w:p w14:paraId="41E1CAA0" w14:textId="6FF01F90" w:rsidR="001243F3" w:rsidRDefault="001243F3">
      <w:pPr>
        <w:pStyle w:val="Verzeichnis2"/>
        <w:rPr>
          <w:rFonts w:asciiTheme="minorHAnsi" w:eastAsiaTheme="minorEastAsia" w:hAnsiTheme="minorHAnsi" w:cstheme="minorBidi"/>
          <w:noProof/>
          <w:kern w:val="0"/>
          <w:sz w:val="22"/>
          <w:szCs w:val="22"/>
        </w:rPr>
      </w:pPr>
      <w:hyperlink w:anchor="_Toc98326014" w:history="1">
        <w:r w:rsidRPr="00B71128">
          <w:rPr>
            <w:rStyle w:val="Hyperlink"/>
            <w:noProof/>
          </w:rPr>
          <w:t>5.3</w:t>
        </w:r>
        <w:r>
          <w:rPr>
            <w:rFonts w:asciiTheme="minorHAnsi" w:eastAsiaTheme="minorEastAsia" w:hAnsiTheme="minorHAnsi" w:cstheme="minorBidi"/>
            <w:noProof/>
            <w:kern w:val="0"/>
            <w:sz w:val="22"/>
            <w:szCs w:val="22"/>
          </w:rPr>
          <w:tab/>
        </w:r>
        <w:r w:rsidRPr="00B71128">
          <w:rPr>
            <w:rStyle w:val="Hyperlink"/>
            <w:noProof/>
          </w:rPr>
          <w:t>Absicherung von Datei-Uploads und -Downloads (B) [A3]</w:t>
        </w:r>
        <w:r>
          <w:rPr>
            <w:noProof/>
            <w:webHidden/>
          </w:rPr>
          <w:tab/>
        </w:r>
        <w:r>
          <w:rPr>
            <w:noProof/>
            <w:webHidden/>
          </w:rPr>
          <w:fldChar w:fldCharType="begin"/>
        </w:r>
        <w:r>
          <w:rPr>
            <w:noProof/>
            <w:webHidden/>
          </w:rPr>
          <w:instrText xml:space="preserve"> PAGEREF _Toc98326014 \h </w:instrText>
        </w:r>
        <w:r>
          <w:rPr>
            <w:noProof/>
            <w:webHidden/>
          </w:rPr>
        </w:r>
        <w:r>
          <w:rPr>
            <w:noProof/>
            <w:webHidden/>
          </w:rPr>
          <w:fldChar w:fldCharType="separate"/>
        </w:r>
        <w:r>
          <w:rPr>
            <w:noProof/>
            <w:webHidden/>
          </w:rPr>
          <w:t>14</w:t>
        </w:r>
        <w:r>
          <w:rPr>
            <w:noProof/>
            <w:webHidden/>
          </w:rPr>
          <w:fldChar w:fldCharType="end"/>
        </w:r>
      </w:hyperlink>
    </w:p>
    <w:p w14:paraId="0E2729C1" w14:textId="028F6463" w:rsidR="001243F3" w:rsidRDefault="001243F3">
      <w:pPr>
        <w:pStyle w:val="Verzeichnis2"/>
        <w:rPr>
          <w:rFonts w:asciiTheme="minorHAnsi" w:eastAsiaTheme="minorEastAsia" w:hAnsiTheme="minorHAnsi" w:cstheme="minorBidi"/>
          <w:noProof/>
          <w:kern w:val="0"/>
          <w:sz w:val="22"/>
          <w:szCs w:val="22"/>
        </w:rPr>
      </w:pPr>
      <w:hyperlink w:anchor="_Toc98326015" w:history="1">
        <w:r w:rsidRPr="00B71128">
          <w:rPr>
            <w:rStyle w:val="Hyperlink"/>
            <w:noProof/>
          </w:rPr>
          <w:t>5.4</w:t>
        </w:r>
        <w:r>
          <w:rPr>
            <w:rFonts w:asciiTheme="minorHAnsi" w:eastAsiaTheme="minorEastAsia" w:hAnsiTheme="minorHAnsi" w:cstheme="minorBidi"/>
            <w:noProof/>
            <w:kern w:val="0"/>
            <w:sz w:val="22"/>
            <w:szCs w:val="22"/>
          </w:rPr>
          <w:tab/>
        </w:r>
        <w:r w:rsidRPr="00B71128">
          <w:rPr>
            <w:rStyle w:val="Hyperlink"/>
            <w:noProof/>
          </w:rPr>
          <w:t>Protokollierung von Ereignissen (B) [A4]</w:t>
        </w:r>
        <w:r>
          <w:rPr>
            <w:noProof/>
            <w:webHidden/>
          </w:rPr>
          <w:tab/>
        </w:r>
        <w:r>
          <w:rPr>
            <w:noProof/>
            <w:webHidden/>
          </w:rPr>
          <w:fldChar w:fldCharType="begin"/>
        </w:r>
        <w:r>
          <w:rPr>
            <w:noProof/>
            <w:webHidden/>
          </w:rPr>
          <w:instrText xml:space="preserve"> PAGEREF _Toc98326015 \h </w:instrText>
        </w:r>
        <w:r>
          <w:rPr>
            <w:noProof/>
            <w:webHidden/>
          </w:rPr>
        </w:r>
        <w:r>
          <w:rPr>
            <w:noProof/>
            <w:webHidden/>
          </w:rPr>
          <w:fldChar w:fldCharType="separate"/>
        </w:r>
        <w:r>
          <w:rPr>
            <w:noProof/>
            <w:webHidden/>
          </w:rPr>
          <w:t>15</w:t>
        </w:r>
        <w:r>
          <w:rPr>
            <w:noProof/>
            <w:webHidden/>
          </w:rPr>
          <w:fldChar w:fldCharType="end"/>
        </w:r>
      </w:hyperlink>
    </w:p>
    <w:p w14:paraId="0F798B7C" w14:textId="29AA113F" w:rsidR="001243F3" w:rsidRDefault="001243F3">
      <w:pPr>
        <w:pStyle w:val="Verzeichnis2"/>
        <w:rPr>
          <w:rFonts w:asciiTheme="minorHAnsi" w:eastAsiaTheme="minorEastAsia" w:hAnsiTheme="minorHAnsi" w:cstheme="minorBidi"/>
          <w:noProof/>
          <w:kern w:val="0"/>
          <w:sz w:val="22"/>
          <w:szCs w:val="22"/>
        </w:rPr>
      </w:pPr>
      <w:hyperlink w:anchor="_Toc98326016" w:history="1">
        <w:r w:rsidRPr="00B71128">
          <w:rPr>
            <w:rStyle w:val="Hyperlink"/>
            <w:noProof/>
          </w:rPr>
          <w:t>5.5</w:t>
        </w:r>
        <w:r>
          <w:rPr>
            <w:rFonts w:asciiTheme="minorHAnsi" w:eastAsiaTheme="minorEastAsia" w:hAnsiTheme="minorHAnsi" w:cstheme="minorBidi"/>
            <w:noProof/>
            <w:kern w:val="0"/>
            <w:sz w:val="22"/>
            <w:szCs w:val="22"/>
          </w:rPr>
          <w:tab/>
        </w:r>
        <w:r w:rsidRPr="00B71128">
          <w:rPr>
            <w:rStyle w:val="Hyperlink"/>
            <w:noProof/>
          </w:rPr>
          <w:t>Authentisierung (B) [A5]</w:t>
        </w:r>
        <w:r>
          <w:rPr>
            <w:noProof/>
            <w:webHidden/>
          </w:rPr>
          <w:tab/>
        </w:r>
        <w:r>
          <w:rPr>
            <w:noProof/>
            <w:webHidden/>
          </w:rPr>
          <w:fldChar w:fldCharType="begin"/>
        </w:r>
        <w:r>
          <w:rPr>
            <w:noProof/>
            <w:webHidden/>
          </w:rPr>
          <w:instrText xml:space="preserve"> PAGEREF _Toc98326016 \h </w:instrText>
        </w:r>
        <w:r>
          <w:rPr>
            <w:noProof/>
            <w:webHidden/>
          </w:rPr>
        </w:r>
        <w:r>
          <w:rPr>
            <w:noProof/>
            <w:webHidden/>
          </w:rPr>
          <w:fldChar w:fldCharType="separate"/>
        </w:r>
        <w:r>
          <w:rPr>
            <w:noProof/>
            <w:webHidden/>
          </w:rPr>
          <w:t>16</w:t>
        </w:r>
        <w:r>
          <w:rPr>
            <w:noProof/>
            <w:webHidden/>
          </w:rPr>
          <w:fldChar w:fldCharType="end"/>
        </w:r>
      </w:hyperlink>
    </w:p>
    <w:p w14:paraId="44E8DAA1" w14:textId="7899823C" w:rsidR="001243F3" w:rsidRDefault="001243F3">
      <w:pPr>
        <w:pStyle w:val="Verzeichnis2"/>
        <w:rPr>
          <w:rFonts w:asciiTheme="minorHAnsi" w:eastAsiaTheme="minorEastAsia" w:hAnsiTheme="minorHAnsi" w:cstheme="minorBidi"/>
          <w:noProof/>
          <w:kern w:val="0"/>
          <w:sz w:val="22"/>
          <w:szCs w:val="22"/>
        </w:rPr>
      </w:pPr>
      <w:hyperlink w:anchor="_Toc98326017" w:history="1">
        <w:r w:rsidRPr="00B71128">
          <w:rPr>
            <w:rStyle w:val="Hyperlink"/>
            <w:noProof/>
          </w:rPr>
          <w:t>5.6</w:t>
        </w:r>
        <w:r>
          <w:rPr>
            <w:rFonts w:asciiTheme="minorHAnsi" w:eastAsiaTheme="minorEastAsia" w:hAnsiTheme="minorHAnsi" w:cstheme="minorBidi"/>
            <w:noProof/>
            <w:kern w:val="0"/>
            <w:sz w:val="22"/>
            <w:szCs w:val="22"/>
          </w:rPr>
          <w:tab/>
        </w:r>
        <w:r w:rsidRPr="00B71128">
          <w:rPr>
            <w:rStyle w:val="Hyperlink"/>
            <w:noProof/>
          </w:rPr>
          <w:t>ENTFALLEN (B) [A6]</w:t>
        </w:r>
        <w:r>
          <w:rPr>
            <w:noProof/>
            <w:webHidden/>
          </w:rPr>
          <w:tab/>
        </w:r>
        <w:r>
          <w:rPr>
            <w:noProof/>
            <w:webHidden/>
          </w:rPr>
          <w:fldChar w:fldCharType="begin"/>
        </w:r>
        <w:r>
          <w:rPr>
            <w:noProof/>
            <w:webHidden/>
          </w:rPr>
          <w:instrText xml:space="preserve"> PAGEREF _Toc98326017 \h </w:instrText>
        </w:r>
        <w:r>
          <w:rPr>
            <w:noProof/>
            <w:webHidden/>
          </w:rPr>
        </w:r>
        <w:r>
          <w:rPr>
            <w:noProof/>
            <w:webHidden/>
          </w:rPr>
          <w:fldChar w:fldCharType="separate"/>
        </w:r>
        <w:r>
          <w:rPr>
            <w:noProof/>
            <w:webHidden/>
          </w:rPr>
          <w:t>17</w:t>
        </w:r>
        <w:r>
          <w:rPr>
            <w:noProof/>
            <w:webHidden/>
          </w:rPr>
          <w:fldChar w:fldCharType="end"/>
        </w:r>
      </w:hyperlink>
    </w:p>
    <w:p w14:paraId="34183060" w14:textId="7C7E4403" w:rsidR="001243F3" w:rsidRDefault="001243F3">
      <w:pPr>
        <w:pStyle w:val="Verzeichnis2"/>
        <w:rPr>
          <w:rFonts w:asciiTheme="minorHAnsi" w:eastAsiaTheme="minorEastAsia" w:hAnsiTheme="minorHAnsi" w:cstheme="minorBidi"/>
          <w:noProof/>
          <w:kern w:val="0"/>
          <w:sz w:val="22"/>
          <w:szCs w:val="22"/>
        </w:rPr>
      </w:pPr>
      <w:hyperlink w:anchor="_Toc98326018" w:history="1">
        <w:r w:rsidRPr="00B71128">
          <w:rPr>
            <w:rStyle w:val="Hyperlink"/>
            <w:noProof/>
          </w:rPr>
          <w:t>5.7</w:t>
        </w:r>
        <w:r>
          <w:rPr>
            <w:rFonts w:asciiTheme="minorHAnsi" w:eastAsiaTheme="minorEastAsia" w:hAnsiTheme="minorHAnsi" w:cstheme="minorBidi"/>
            <w:noProof/>
            <w:kern w:val="0"/>
            <w:sz w:val="22"/>
            <w:szCs w:val="22"/>
          </w:rPr>
          <w:tab/>
        </w:r>
        <w:r w:rsidRPr="00B71128">
          <w:rPr>
            <w:rStyle w:val="Hyperlink"/>
            <w:noProof/>
          </w:rPr>
          <w:t>Rechtliche Rahmenbedingungen für Webangebote (B) [A7]</w:t>
        </w:r>
        <w:r>
          <w:rPr>
            <w:noProof/>
            <w:webHidden/>
          </w:rPr>
          <w:tab/>
        </w:r>
        <w:r>
          <w:rPr>
            <w:noProof/>
            <w:webHidden/>
          </w:rPr>
          <w:fldChar w:fldCharType="begin"/>
        </w:r>
        <w:r>
          <w:rPr>
            <w:noProof/>
            <w:webHidden/>
          </w:rPr>
          <w:instrText xml:space="preserve"> PAGEREF _Toc98326018 \h </w:instrText>
        </w:r>
        <w:r>
          <w:rPr>
            <w:noProof/>
            <w:webHidden/>
          </w:rPr>
        </w:r>
        <w:r>
          <w:rPr>
            <w:noProof/>
            <w:webHidden/>
          </w:rPr>
          <w:fldChar w:fldCharType="separate"/>
        </w:r>
        <w:r>
          <w:rPr>
            <w:noProof/>
            <w:webHidden/>
          </w:rPr>
          <w:t>17</w:t>
        </w:r>
        <w:r>
          <w:rPr>
            <w:noProof/>
            <w:webHidden/>
          </w:rPr>
          <w:fldChar w:fldCharType="end"/>
        </w:r>
      </w:hyperlink>
    </w:p>
    <w:p w14:paraId="1F049D35" w14:textId="482D4517" w:rsidR="001243F3" w:rsidRDefault="001243F3">
      <w:pPr>
        <w:pStyle w:val="Verzeichnis2"/>
        <w:rPr>
          <w:rFonts w:asciiTheme="minorHAnsi" w:eastAsiaTheme="minorEastAsia" w:hAnsiTheme="minorHAnsi" w:cstheme="minorBidi"/>
          <w:noProof/>
          <w:kern w:val="0"/>
          <w:sz w:val="22"/>
          <w:szCs w:val="22"/>
        </w:rPr>
      </w:pPr>
      <w:hyperlink w:anchor="_Toc98326019" w:history="1">
        <w:r w:rsidRPr="00B71128">
          <w:rPr>
            <w:rStyle w:val="Hyperlink"/>
            <w:noProof/>
          </w:rPr>
          <w:t>5.8</w:t>
        </w:r>
        <w:r>
          <w:rPr>
            <w:rFonts w:asciiTheme="minorHAnsi" w:eastAsiaTheme="minorEastAsia" w:hAnsiTheme="minorHAnsi" w:cstheme="minorBidi"/>
            <w:noProof/>
            <w:kern w:val="0"/>
            <w:sz w:val="22"/>
            <w:szCs w:val="22"/>
          </w:rPr>
          <w:tab/>
        </w:r>
        <w:r w:rsidRPr="00B71128">
          <w:rPr>
            <w:rStyle w:val="Hyperlink"/>
            <w:noProof/>
          </w:rPr>
          <w:t>Verschlüsselung über TLS (B) [A11]</w:t>
        </w:r>
        <w:r>
          <w:rPr>
            <w:noProof/>
            <w:webHidden/>
          </w:rPr>
          <w:tab/>
        </w:r>
        <w:r>
          <w:rPr>
            <w:noProof/>
            <w:webHidden/>
          </w:rPr>
          <w:fldChar w:fldCharType="begin"/>
        </w:r>
        <w:r>
          <w:rPr>
            <w:noProof/>
            <w:webHidden/>
          </w:rPr>
          <w:instrText xml:space="preserve"> PAGEREF _Toc98326019 \h </w:instrText>
        </w:r>
        <w:r>
          <w:rPr>
            <w:noProof/>
            <w:webHidden/>
          </w:rPr>
        </w:r>
        <w:r>
          <w:rPr>
            <w:noProof/>
            <w:webHidden/>
          </w:rPr>
          <w:fldChar w:fldCharType="separate"/>
        </w:r>
        <w:r>
          <w:rPr>
            <w:noProof/>
            <w:webHidden/>
          </w:rPr>
          <w:t>18</w:t>
        </w:r>
        <w:r>
          <w:rPr>
            <w:noProof/>
            <w:webHidden/>
          </w:rPr>
          <w:fldChar w:fldCharType="end"/>
        </w:r>
      </w:hyperlink>
    </w:p>
    <w:p w14:paraId="0F0FB4ED" w14:textId="78F305F9" w:rsidR="001243F3" w:rsidRDefault="001243F3">
      <w:pPr>
        <w:pStyle w:val="Verzeichnis2"/>
        <w:rPr>
          <w:rFonts w:asciiTheme="minorHAnsi" w:eastAsiaTheme="minorEastAsia" w:hAnsiTheme="minorHAnsi" w:cstheme="minorBidi"/>
          <w:noProof/>
          <w:kern w:val="0"/>
          <w:sz w:val="22"/>
          <w:szCs w:val="22"/>
        </w:rPr>
      </w:pPr>
      <w:hyperlink w:anchor="_Toc98326020" w:history="1">
        <w:r w:rsidRPr="00B71128">
          <w:rPr>
            <w:rStyle w:val="Hyperlink"/>
            <w:noProof/>
          </w:rPr>
          <w:t>5.9</w:t>
        </w:r>
        <w:r>
          <w:rPr>
            <w:rFonts w:asciiTheme="minorHAnsi" w:eastAsiaTheme="minorEastAsia" w:hAnsiTheme="minorHAnsi" w:cstheme="minorBidi"/>
            <w:noProof/>
            <w:kern w:val="0"/>
            <w:sz w:val="22"/>
            <w:szCs w:val="22"/>
          </w:rPr>
          <w:tab/>
        </w:r>
        <w:r w:rsidRPr="00B71128">
          <w:rPr>
            <w:rStyle w:val="Hyperlink"/>
            <w:noProof/>
          </w:rPr>
          <w:t>Planung des Einsatzes eines Webservers (S) [A8]</w:t>
        </w:r>
        <w:r>
          <w:rPr>
            <w:noProof/>
            <w:webHidden/>
          </w:rPr>
          <w:tab/>
        </w:r>
        <w:r>
          <w:rPr>
            <w:noProof/>
            <w:webHidden/>
          </w:rPr>
          <w:fldChar w:fldCharType="begin"/>
        </w:r>
        <w:r>
          <w:rPr>
            <w:noProof/>
            <w:webHidden/>
          </w:rPr>
          <w:instrText xml:space="preserve"> PAGEREF _Toc98326020 \h </w:instrText>
        </w:r>
        <w:r>
          <w:rPr>
            <w:noProof/>
            <w:webHidden/>
          </w:rPr>
        </w:r>
        <w:r>
          <w:rPr>
            <w:noProof/>
            <w:webHidden/>
          </w:rPr>
          <w:fldChar w:fldCharType="separate"/>
        </w:r>
        <w:r>
          <w:rPr>
            <w:noProof/>
            <w:webHidden/>
          </w:rPr>
          <w:t>19</w:t>
        </w:r>
        <w:r>
          <w:rPr>
            <w:noProof/>
            <w:webHidden/>
          </w:rPr>
          <w:fldChar w:fldCharType="end"/>
        </w:r>
      </w:hyperlink>
    </w:p>
    <w:p w14:paraId="689CA430" w14:textId="2B709F0E" w:rsidR="001243F3" w:rsidRDefault="001243F3">
      <w:pPr>
        <w:pStyle w:val="Verzeichnis2"/>
        <w:rPr>
          <w:rFonts w:asciiTheme="minorHAnsi" w:eastAsiaTheme="minorEastAsia" w:hAnsiTheme="minorHAnsi" w:cstheme="minorBidi"/>
          <w:noProof/>
          <w:kern w:val="0"/>
          <w:sz w:val="22"/>
          <w:szCs w:val="22"/>
        </w:rPr>
      </w:pPr>
      <w:hyperlink w:anchor="_Toc98326021" w:history="1">
        <w:r w:rsidRPr="00B71128">
          <w:rPr>
            <w:rStyle w:val="Hyperlink"/>
            <w:noProof/>
          </w:rPr>
          <w:t>5.10</w:t>
        </w:r>
        <w:r>
          <w:rPr>
            <w:rFonts w:asciiTheme="minorHAnsi" w:eastAsiaTheme="minorEastAsia" w:hAnsiTheme="minorHAnsi" w:cstheme="minorBidi"/>
            <w:noProof/>
            <w:kern w:val="0"/>
            <w:sz w:val="22"/>
            <w:szCs w:val="22"/>
          </w:rPr>
          <w:tab/>
        </w:r>
        <w:r w:rsidRPr="00B71128">
          <w:rPr>
            <w:rStyle w:val="Hyperlink"/>
            <w:noProof/>
          </w:rPr>
          <w:t>Festlegung einer Sicherheitsrichtlinie für den Webserver (S) [A9]</w:t>
        </w:r>
        <w:r>
          <w:rPr>
            <w:noProof/>
            <w:webHidden/>
          </w:rPr>
          <w:tab/>
        </w:r>
        <w:r>
          <w:rPr>
            <w:noProof/>
            <w:webHidden/>
          </w:rPr>
          <w:fldChar w:fldCharType="begin"/>
        </w:r>
        <w:r>
          <w:rPr>
            <w:noProof/>
            <w:webHidden/>
          </w:rPr>
          <w:instrText xml:space="preserve"> PAGEREF _Toc98326021 \h </w:instrText>
        </w:r>
        <w:r>
          <w:rPr>
            <w:noProof/>
            <w:webHidden/>
          </w:rPr>
        </w:r>
        <w:r>
          <w:rPr>
            <w:noProof/>
            <w:webHidden/>
          </w:rPr>
          <w:fldChar w:fldCharType="separate"/>
        </w:r>
        <w:r>
          <w:rPr>
            <w:noProof/>
            <w:webHidden/>
          </w:rPr>
          <w:t>20</w:t>
        </w:r>
        <w:r>
          <w:rPr>
            <w:noProof/>
            <w:webHidden/>
          </w:rPr>
          <w:fldChar w:fldCharType="end"/>
        </w:r>
      </w:hyperlink>
    </w:p>
    <w:p w14:paraId="5C53B933" w14:textId="0581A0DF" w:rsidR="001243F3" w:rsidRDefault="001243F3">
      <w:pPr>
        <w:pStyle w:val="Verzeichnis2"/>
        <w:rPr>
          <w:rFonts w:asciiTheme="minorHAnsi" w:eastAsiaTheme="minorEastAsia" w:hAnsiTheme="minorHAnsi" w:cstheme="minorBidi"/>
          <w:noProof/>
          <w:kern w:val="0"/>
          <w:sz w:val="22"/>
          <w:szCs w:val="22"/>
        </w:rPr>
      </w:pPr>
      <w:hyperlink w:anchor="_Toc98326022" w:history="1">
        <w:r w:rsidRPr="00B71128">
          <w:rPr>
            <w:rStyle w:val="Hyperlink"/>
            <w:noProof/>
          </w:rPr>
          <w:t>5.11</w:t>
        </w:r>
        <w:r>
          <w:rPr>
            <w:rFonts w:asciiTheme="minorHAnsi" w:eastAsiaTheme="minorEastAsia" w:hAnsiTheme="minorHAnsi" w:cstheme="minorBidi"/>
            <w:noProof/>
            <w:kern w:val="0"/>
            <w:sz w:val="22"/>
            <w:szCs w:val="22"/>
          </w:rPr>
          <w:tab/>
        </w:r>
        <w:r w:rsidRPr="00B71128">
          <w:rPr>
            <w:rStyle w:val="Hyperlink"/>
            <w:noProof/>
          </w:rPr>
          <w:t>Auswahl eines geeigneten Webhosters (S) [A10]</w:t>
        </w:r>
        <w:r>
          <w:rPr>
            <w:noProof/>
            <w:webHidden/>
          </w:rPr>
          <w:tab/>
        </w:r>
        <w:r>
          <w:rPr>
            <w:noProof/>
            <w:webHidden/>
          </w:rPr>
          <w:fldChar w:fldCharType="begin"/>
        </w:r>
        <w:r>
          <w:rPr>
            <w:noProof/>
            <w:webHidden/>
          </w:rPr>
          <w:instrText xml:space="preserve"> PAGEREF _Toc98326022 \h </w:instrText>
        </w:r>
        <w:r>
          <w:rPr>
            <w:noProof/>
            <w:webHidden/>
          </w:rPr>
        </w:r>
        <w:r>
          <w:rPr>
            <w:noProof/>
            <w:webHidden/>
          </w:rPr>
          <w:fldChar w:fldCharType="separate"/>
        </w:r>
        <w:r>
          <w:rPr>
            <w:noProof/>
            <w:webHidden/>
          </w:rPr>
          <w:t>22</w:t>
        </w:r>
        <w:r>
          <w:rPr>
            <w:noProof/>
            <w:webHidden/>
          </w:rPr>
          <w:fldChar w:fldCharType="end"/>
        </w:r>
      </w:hyperlink>
    </w:p>
    <w:p w14:paraId="12F4CBB9" w14:textId="19EE13A8" w:rsidR="001243F3" w:rsidRDefault="001243F3">
      <w:pPr>
        <w:pStyle w:val="Verzeichnis2"/>
        <w:rPr>
          <w:rFonts w:asciiTheme="minorHAnsi" w:eastAsiaTheme="minorEastAsia" w:hAnsiTheme="minorHAnsi" w:cstheme="minorBidi"/>
          <w:noProof/>
          <w:kern w:val="0"/>
          <w:sz w:val="22"/>
          <w:szCs w:val="22"/>
        </w:rPr>
      </w:pPr>
      <w:hyperlink w:anchor="_Toc98326023" w:history="1">
        <w:r w:rsidRPr="00B71128">
          <w:rPr>
            <w:rStyle w:val="Hyperlink"/>
            <w:noProof/>
          </w:rPr>
          <w:t>5.12</w:t>
        </w:r>
        <w:r>
          <w:rPr>
            <w:rFonts w:asciiTheme="minorHAnsi" w:eastAsiaTheme="minorEastAsia" w:hAnsiTheme="minorHAnsi" w:cstheme="minorBidi"/>
            <w:noProof/>
            <w:kern w:val="0"/>
            <w:sz w:val="22"/>
            <w:szCs w:val="22"/>
          </w:rPr>
          <w:tab/>
        </w:r>
        <w:r w:rsidRPr="00B71128">
          <w:rPr>
            <w:rStyle w:val="Hyperlink"/>
            <w:noProof/>
          </w:rPr>
          <w:t>Geeigneter Umgang mit Fehlern und Fehlermeldungen (S) [A12]</w:t>
        </w:r>
        <w:r>
          <w:rPr>
            <w:noProof/>
            <w:webHidden/>
          </w:rPr>
          <w:tab/>
        </w:r>
        <w:r>
          <w:rPr>
            <w:noProof/>
            <w:webHidden/>
          </w:rPr>
          <w:fldChar w:fldCharType="begin"/>
        </w:r>
        <w:r>
          <w:rPr>
            <w:noProof/>
            <w:webHidden/>
          </w:rPr>
          <w:instrText xml:space="preserve"> PAGEREF _Toc98326023 \h </w:instrText>
        </w:r>
        <w:r>
          <w:rPr>
            <w:noProof/>
            <w:webHidden/>
          </w:rPr>
        </w:r>
        <w:r>
          <w:rPr>
            <w:noProof/>
            <w:webHidden/>
          </w:rPr>
          <w:fldChar w:fldCharType="separate"/>
        </w:r>
        <w:r>
          <w:rPr>
            <w:noProof/>
            <w:webHidden/>
          </w:rPr>
          <w:t>23</w:t>
        </w:r>
        <w:r>
          <w:rPr>
            <w:noProof/>
            <w:webHidden/>
          </w:rPr>
          <w:fldChar w:fldCharType="end"/>
        </w:r>
      </w:hyperlink>
    </w:p>
    <w:p w14:paraId="543824CA" w14:textId="62A3D751" w:rsidR="001243F3" w:rsidRDefault="001243F3">
      <w:pPr>
        <w:pStyle w:val="Verzeichnis2"/>
        <w:rPr>
          <w:rFonts w:asciiTheme="minorHAnsi" w:eastAsiaTheme="minorEastAsia" w:hAnsiTheme="minorHAnsi" w:cstheme="minorBidi"/>
          <w:noProof/>
          <w:kern w:val="0"/>
          <w:sz w:val="22"/>
          <w:szCs w:val="22"/>
        </w:rPr>
      </w:pPr>
      <w:hyperlink w:anchor="_Toc98326024" w:history="1">
        <w:r w:rsidRPr="00B71128">
          <w:rPr>
            <w:rStyle w:val="Hyperlink"/>
            <w:noProof/>
          </w:rPr>
          <w:t>5.13</w:t>
        </w:r>
        <w:r>
          <w:rPr>
            <w:rFonts w:asciiTheme="minorHAnsi" w:eastAsiaTheme="minorEastAsia" w:hAnsiTheme="minorHAnsi" w:cstheme="minorBidi"/>
            <w:noProof/>
            <w:kern w:val="0"/>
            <w:sz w:val="22"/>
            <w:szCs w:val="22"/>
          </w:rPr>
          <w:tab/>
        </w:r>
        <w:r w:rsidRPr="00B71128">
          <w:rPr>
            <w:rStyle w:val="Hyperlink"/>
            <w:noProof/>
          </w:rPr>
          <w:t>Zugriffskontrolle für Webcrawler (S) [A13]</w:t>
        </w:r>
        <w:r>
          <w:rPr>
            <w:noProof/>
            <w:webHidden/>
          </w:rPr>
          <w:tab/>
        </w:r>
        <w:r>
          <w:rPr>
            <w:noProof/>
            <w:webHidden/>
          </w:rPr>
          <w:fldChar w:fldCharType="begin"/>
        </w:r>
        <w:r>
          <w:rPr>
            <w:noProof/>
            <w:webHidden/>
          </w:rPr>
          <w:instrText xml:space="preserve"> PAGEREF _Toc98326024 \h </w:instrText>
        </w:r>
        <w:r>
          <w:rPr>
            <w:noProof/>
            <w:webHidden/>
          </w:rPr>
        </w:r>
        <w:r>
          <w:rPr>
            <w:noProof/>
            <w:webHidden/>
          </w:rPr>
          <w:fldChar w:fldCharType="separate"/>
        </w:r>
        <w:r>
          <w:rPr>
            <w:noProof/>
            <w:webHidden/>
          </w:rPr>
          <w:t>25</w:t>
        </w:r>
        <w:r>
          <w:rPr>
            <w:noProof/>
            <w:webHidden/>
          </w:rPr>
          <w:fldChar w:fldCharType="end"/>
        </w:r>
      </w:hyperlink>
    </w:p>
    <w:p w14:paraId="08E83626" w14:textId="05712DF6" w:rsidR="001243F3" w:rsidRDefault="001243F3">
      <w:pPr>
        <w:pStyle w:val="Verzeichnis2"/>
        <w:rPr>
          <w:rFonts w:asciiTheme="minorHAnsi" w:eastAsiaTheme="minorEastAsia" w:hAnsiTheme="minorHAnsi" w:cstheme="minorBidi"/>
          <w:noProof/>
          <w:kern w:val="0"/>
          <w:sz w:val="22"/>
          <w:szCs w:val="22"/>
        </w:rPr>
      </w:pPr>
      <w:hyperlink w:anchor="_Toc98326025" w:history="1">
        <w:r w:rsidRPr="00B71128">
          <w:rPr>
            <w:rStyle w:val="Hyperlink"/>
            <w:noProof/>
          </w:rPr>
          <w:t>5.14</w:t>
        </w:r>
        <w:r>
          <w:rPr>
            <w:rFonts w:asciiTheme="minorHAnsi" w:eastAsiaTheme="minorEastAsia" w:hAnsiTheme="minorHAnsi" w:cstheme="minorBidi"/>
            <w:noProof/>
            <w:kern w:val="0"/>
            <w:sz w:val="22"/>
            <w:szCs w:val="22"/>
          </w:rPr>
          <w:tab/>
        </w:r>
        <w:r w:rsidRPr="00B71128">
          <w:rPr>
            <w:rStyle w:val="Hyperlink"/>
            <w:noProof/>
          </w:rPr>
          <w:t>Integritätsprüfungen und Schutz vor Schadsoftware (S) [A14]</w:t>
        </w:r>
        <w:r>
          <w:rPr>
            <w:noProof/>
            <w:webHidden/>
          </w:rPr>
          <w:tab/>
        </w:r>
        <w:r>
          <w:rPr>
            <w:noProof/>
            <w:webHidden/>
          </w:rPr>
          <w:fldChar w:fldCharType="begin"/>
        </w:r>
        <w:r>
          <w:rPr>
            <w:noProof/>
            <w:webHidden/>
          </w:rPr>
          <w:instrText xml:space="preserve"> PAGEREF _Toc98326025 \h </w:instrText>
        </w:r>
        <w:r>
          <w:rPr>
            <w:noProof/>
            <w:webHidden/>
          </w:rPr>
        </w:r>
        <w:r>
          <w:rPr>
            <w:noProof/>
            <w:webHidden/>
          </w:rPr>
          <w:fldChar w:fldCharType="separate"/>
        </w:r>
        <w:r>
          <w:rPr>
            <w:noProof/>
            <w:webHidden/>
          </w:rPr>
          <w:t>25</w:t>
        </w:r>
        <w:r>
          <w:rPr>
            <w:noProof/>
            <w:webHidden/>
          </w:rPr>
          <w:fldChar w:fldCharType="end"/>
        </w:r>
      </w:hyperlink>
    </w:p>
    <w:p w14:paraId="4F71FE56" w14:textId="4955EB71" w:rsidR="001243F3" w:rsidRDefault="001243F3">
      <w:pPr>
        <w:pStyle w:val="Verzeichnis2"/>
        <w:rPr>
          <w:rFonts w:asciiTheme="minorHAnsi" w:eastAsiaTheme="minorEastAsia" w:hAnsiTheme="minorHAnsi" w:cstheme="minorBidi"/>
          <w:noProof/>
          <w:kern w:val="0"/>
          <w:sz w:val="22"/>
          <w:szCs w:val="22"/>
        </w:rPr>
      </w:pPr>
      <w:hyperlink w:anchor="_Toc98326026" w:history="1">
        <w:r w:rsidRPr="00B71128">
          <w:rPr>
            <w:rStyle w:val="Hyperlink"/>
            <w:noProof/>
          </w:rPr>
          <w:t>5.15</w:t>
        </w:r>
        <w:r>
          <w:rPr>
            <w:rFonts w:asciiTheme="minorHAnsi" w:eastAsiaTheme="minorEastAsia" w:hAnsiTheme="minorHAnsi" w:cstheme="minorBidi"/>
            <w:noProof/>
            <w:kern w:val="0"/>
            <w:sz w:val="22"/>
            <w:szCs w:val="22"/>
          </w:rPr>
          <w:tab/>
        </w:r>
        <w:r w:rsidRPr="00B71128">
          <w:rPr>
            <w:rStyle w:val="Hyperlink"/>
            <w:noProof/>
          </w:rPr>
          <w:t>Penetrationstest und Revision (S) [A16]</w:t>
        </w:r>
        <w:r>
          <w:rPr>
            <w:noProof/>
            <w:webHidden/>
          </w:rPr>
          <w:tab/>
        </w:r>
        <w:r>
          <w:rPr>
            <w:noProof/>
            <w:webHidden/>
          </w:rPr>
          <w:fldChar w:fldCharType="begin"/>
        </w:r>
        <w:r>
          <w:rPr>
            <w:noProof/>
            <w:webHidden/>
          </w:rPr>
          <w:instrText xml:space="preserve"> PAGEREF _Toc98326026 \h </w:instrText>
        </w:r>
        <w:r>
          <w:rPr>
            <w:noProof/>
            <w:webHidden/>
          </w:rPr>
        </w:r>
        <w:r>
          <w:rPr>
            <w:noProof/>
            <w:webHidden/>
          </w:rPr>
          <w:fldChar w:fldCharType="separate"/>
        </w:r>
        <w:r>
          <w:rPr>
            <w:noProof/>
            <w:webHidden/>
          </w:rPr>
          <w:t>26</w:t>
        </w:r>
        <w:r>
          <w:rPr>
            <w:noProof/>
            <w:webHidden/>
          </w:rPr>
          <w:fldChar w:fldCharType="end"/>
        </w:r>
      </w:hyperlink>
    </w:p>
    <w:p w14:paraId="6336FB5D" w14:textId="6051D541" w:rsidR="001243F3" w:rsidRDefault="001243F3">
      <w:pPr>
        <w:pStyle w:val="Verzeichnis2"/>
        <w:rPr>
          <w:rFonts w:asciiTheme="minorHAnsi" w:eastAsiaTheme="minorEastAsia" w:hAnsiTheme="minorHAnsi" w:cstheme="minorBidi"/>
          <w:noProof/>
          <w:kern w:val="0"/>
          <w:sz w:val="22"/>
          <w:szCs w:val="22"/>
        </w:rPr>
      </w:pPr>
      <w:hyperlink w:anchor="_Toc98326027" w:history="1">
        <w:r w:rsidRPr="00B71128">
          <w:rPr>
            <w:rStyle w:val="Hyperlink"/>
            <w:noProof/>
          </w:rPr>
          <w:t>5.16</w:t>
        </w:r>
        <w:r>
          <w:rPr>
            <w:rFonts w:asciiTheme="minorHAnsi" w:eastAsiaTheme="minorEastAsia" w:hAnsiTheme="minorHAnsi" w:cstheme="minorBidi"/>
            <w:noProof/>
            <w:kern w:val="0"/>
            <w:sz w:val="22"/>
            <w:szCs w:val="22"/>
          </w:rPr>
          <w:tab/>
        </w:r>
        <w:r w:rsidRPr="00B71128">
          <w:rPr>
            <w:rStyle w:val="Hyperlink"/>
            <w:noProof/>
          </w:rPr>
          <w:t>Benennung von Ansprechpartnern [Zentrale Verwaltung] (S) [A20]</w:t>
        </w:r>
        <w:r>
          <w:rPr>
            <w:noProof/>
            <w:webHidden/>
          </w:rPr>
          <w:tab/>
        </w:r>
        <w:r>
          <w:rPr>
            <w:noProof/>
            <w:webHidden/>
          </w:rPr>
          <w:fldChar w:fldCharType="begin"/>
        </w:r>
        <w:r>
          <w:rPr>
            <w:noProof/>
            <w:webHidden/>
          </w:rPr>
          <w:instrText xml:space="preserve"> PAGEREF _Toc98326027 \h </w:instrText>
        </w:r>
        <w:r>
          <w:rPr>
            <w:noProof/>
            <w:webHidden/>
          </w:rPr>
        </w:r>
        <w:r>
          <w:rPr>
            <w:noProof/>
            <w:webHidden/>
          </w:rPr>
          <w:fldChar w:fldCharType="separate"/>
        </w:r>
        <w:r>
          <w:rPr>
            <w:noProof/>
            <w:webHidden/>
          </w:rPr>
          <w:t>28</w:t>
        </w:r>
        <w:r>
          <w:rPr>
            <w:noProof/>
            <w:webHidden/>
          </w:rPr>
          <w:fldChar w:fldCharType="end"/>
        </w:r>
      </w:hyperlink>
    </w:p>
    <w:p w14:paraId="4F55FB9F" w14:textId="30E1D2E2" w:rsidR="001243F3" w:rsidRDefault="001243F3">
      <w:pPr>
        <w:pStyle w:val="Verzeichnis2"/>
        <w:rPr>
          <w:rFonts w:asciiTheme="minorHAnsi" w:eastAsiaTheme="minorEastAsia" w:hAnsiTheme="minorHAnsi" w:cstheme="minorBidi"/>
          <w:noProof/>
          <w:kern w:val="0"/>
          <w:sz w:val="22"/>
          <w:szCs w:val="22"/>
        </w:rPr>
      </w:pPr>
      <w:hyperlink w:anchor="_Toc98326028" w:history="1">
        <w:r w:rsidRPr="00B71128">
          <w:rPr>
            <w:rStyle w:val="Hyperlink"/>
            <w:noProof/>
          </w:rPr>
          <w:t>5.17</w:t>
        </w:r>
        <w:r>
          <w:rPr>
            <w:rFonts w:asciiTheme="minorHAnsi" w:eastAsiaTheme="minorEastAsia" w:hAnsiTheme="minorHAnsi" w:cstheme="minorBidi"/>
            <w:noProof/>
            <w:kern w:val="0"/>
            <w:sz w:val="22"/>
            <w:szCs w:val="22"/>
          </w:rPr>
          <w:tab/>
        </w:r>
        <w:r w:rsidRPr="00B71128">
          <w:rPr>
            <w:rStyle w:val="Hyperlink"/>
            <w:noProof/>
          </w:rPr>
          <w:t>Redundanz (H) [A15]</w:t>
        </w:r>
        <w:r>
          <w:rPr>
            <w:noProof/>
            <w:webHidden/>
          </w:rPr>
          <w:tab/>
        </w:r>
        <w:r>
          <w:rPr>
            <w:noProof/>
            <w:webHidden/>
          </w:rPr>
          <w:fldChar w:fldCharType="begin"/>
        </w:r>
        <w:r>
          <w:rPr>
            <w:noProof/>
            <w:webHidden/>
          </w:rPr>
          <w:instrText xml:space="preserve"> PAGEREF _Toc98326028 \h </w:instrText>
        </w:r>
        <w:r>
          <w:rPr>
            <w:noProof/>
            <w:webHidden/>
          </w:rPr>
        </w:r>
        <w:r>
          <w:rPr>
            <w:noProof/>
            <w:webHidden/>
          </w:rPr>
          <w:fldChar w:fldCharType="separate"/>
        </w:r>
        <w:r>
          <w:rPr>
            <w:noProof/>
            <w:webHidden/>
          </w:rPr>
          <w:t>29</w:t>
        </w:r>
        <w:r>
          <w:rPr>
            <w:noProof/>
            <w:webHidden/>
          </w:rPr>
          <w:fldChar w:fldCharType="end"/>
        </w:r>
      </w:hyperlink>
    </w:p>
    <w:p w14:paraId="30A2DEA0" w14:textId="585A7105" w:rsidR="001243F3" w:rsidRDefault="001243F3">
      <w:pPr>
        <w:pStyle w:val="Verzeichnis2"/>
        <w:rPr>
          <w:rFonts w:asciiTheme="minorHAnsi" w:eastAsiaTheme="minorEastAsia" w:hAnsiTheme="minorHAnsi" w:cstheme="minorBidi"/>
          <w:noProof/>
          <w:kern w:val="0"/>
          <w:sz w:val="22"/>
          <w:szCs w:val="22"/>
        </w:rPr>
      </w:pPr>
      <w:hyperlink w:anchor="_Toc98326029" w:history="1">
        <w:r w:rsidRPr="00B71128">
          <w:rPr>
            <w:rStyle w:val="Hyperlink"/>
            <w:noProof/>
          </w:rPr>
          <w:t>5.18</w:t>
        </w:r>
        <w:r>
          <w:rPr>
            <w:rFonts w:asciiTheme="minorHAnsi" w:eastAsiaTheme="minorEastAsia" w:hAnsiTheme="minorHAnsi" w:cstheme="minorBidi"/>
            <w:noProof/>
            <w:kern w:val="0"/>
            <w:sz w:val="22"/>
            <w:szCs w:val="22"/>
          </w:rPr>
          <w:tab/>
        </w:r>
        <w:r w:rsidRPr="00B71128">
          <w:rPr>
            <w:rStyle w:val="Hyperlink"/>
            <w:noProof/>
          </w:rPr>
          <w:t>ENTFALLEN (H) [A17]</w:t>
        </w:r>
        <w:r>
          <w:rPr>
            <w:noProof/>
            <w:webHidden/>
          </w:rPr>
          <w:tab/>
        </w:r>
        <w:r>
          <w:rPr>
            <w:noProof/>
            <w:webHidden/>
          </w:rPr>
          <w:fldChar w:fldCharType="begin"/>
        </w:r>
        <w:r>
          <w:rPr>
            <w:noProof/>
            <w:webHidden/>
          </w:rPr>
          <w:instrText xml:space="preserve"> PAGEREF _Toc98326029 \h </w:instrText>
        </w:r>
        <w:r>
          <w:rPr>
            <w:noProof/>
            <w:webHidden/>
          </w:rPr>
        </w:r>
        <w:r>
          <w:rPr>
            <w:noProof/>
            <w:webHidden/>
          </w:rPr>
          <w:fldChar w:fldCharType="separate"/>
        </w:r>
        <w:r>
          <w:rPr>
            <w:noProof/>
            <w:webHidden/>
          </w:rPr>
          <w:t>30</w:t>
        </w:r>
        <w:r>
          <w:rPr>
            <w:noProof/>
            <w:webHidden/>
          </w:rPr>
          <w:fldChar w:fldCharType="end"/>
        </w:r>
      </w:hyperlink>
    </w:p>
    <w:p w14:paraId="73436E1F" w14:textId="6D596CBE" w:rsidR="001243F3" w:rsidRDefault="001243F3">
      <w:pPr>
        <w:pStyle w:val="Verzeichnis2"/>
        <w:rPr>
          <w:rFonts w:asciiTheme="minorHAnsi" w:eastAsiaTheme="minorEastAsia" w:hAnsiTheme="minorHAnsi" w:cstheme="minorBidi"/>
          <w:noProof/>
          <w:kern w:val="0"/>
          <w:sz w:val="22"/>
          <w:szCs w:val="22"/>
        </w:rPr>
      </w:pPr>
      <w:hyperlink w:anchor="_Toc98326030" w:history="1">
        <w:r w:rsidRPr="00B71128">
          <w:rPr>
            <w:rStyle w:val="Hyperlink"/>
            <w:noProof/>
          </w:rPr>
          <w:t>5.19</w:t>
        </w:r>
        <w:r>
          <w:rPr>
            <w:rFonts w:asciiTheme="minorHAnsi" w:eastAsiaTheme="minorEastAsia" w:hAnsiTheme="minorHAnsi" w:cstheme="minorBidi"/>
            <w:noProof/>
            <w:kern w:val="0"/>
            <w:sz w:val="22"/>
            <w:szCs w:val="22"/>
          </w:rPr>
          <w:tab/>
        </w:r>
        <w:r w:rsidRPr="00B71128">
          <w:rPr>
            <w:rStyle w:val="Hyperlink"/>
            <w:noProof/>
          </w:rPr>
          <w:t>Schutz vor Denial-of-Service-Angriffen (H) [A18]</w:t>
        </w:r>
        <w:r>
          <w:rPr>
            <w:noProof/>
            <w:webHidden/>
          </w:rPr>
          <w:tab/>
        </w:r>
        <w:r>
          <w:rPr>
            <w:noProof/>
            <w:webHidden/>
          </w:rPr>
          <w:fldChar w:fldCharType="begin"/>
        </w:r>
        <w:r>
          <w:rPr>
            <w:noProof/>
            <w:webHidden/>
          </w:rPr>
          <w:instrText xml:space="preserve"> PAGEREF _Toc98326030 \h </w:instrText>
        </w:r>
        <w:r>
          <w:rPr>
            <w:noProof/>
            <w:webHidden/>
          </w:rPr>
        </w:r>
        <w:r>
          <w:rPr>
            <w:noProof/>
            <w:webHidden/>
          </w:rPr>
          <w:fldChar w:fldCharType="separate"/>
        </w:r>
        <w:r>
          <w:rPr>
            <w:noProof/>
            <w:webHidden/>
          </w:rPr>
          <w:t>30</w:t>
        </w:r>
        <w:r>
          <w:rPr>
            <w:noProof/>
            <w:webHidden/>
          </w:rPr>
          <w:fldChar w:fldCharType="end"/>
        </w:r>
      </w:hyperlink>
    </w:p>
    <w:p w14:paraId="7CE49ED5" w14:textId="2AC2CF5C" w:rsidR="001243F3" w:rsidRDefault="001243F3">
      <w:pPr>
        <w:pStyle w:val="Verzeichnis2"/>
        <w:rPr>
          <w:rFonts w:asciiTheme="minorHAnsi" w:eastAsiaTheme="minorEastAsia" w:hAnsiTheme="minorHAnsi" w:cstheme="minorBidi"/>
          <w:noProof/>
          <w:kern w:val="0"/>
          <w:sz w:val="22"/>
          <w:szCs w:val="22"/>
        </w:rPr>
      </w:pPr>
      <w:hyperlink w:anchor="_Toc98326031" w:history="1">
        <w:r w:rsidRPr="00B71128">
          <w:rPr>
            <w:rStyle w:val="Hyperlink"/>
            <w:noProof/>
          </w:rPr>
          <w:t>5.20</w:t>
        </w:r>
        <w:r>
          <w:rPr>
            <w:rFonts w:asciiTheme="minorHAnsi" w:eastAsiaTheme="minorEastAsia" w:hAnsiTheme="minorHAnsi" w:cstheme="minorBidi"/>
            <w:noProof/>
            <w:kern w:val="0"/>
            <w:sz w:val="22"/>
            <w:szCs w:val="22"/>
          </w:rPr>
          <w:tab/>
        </w:r>
        <w:r w:rsidRPr="00B71128">
          <w:rPr>
            <w:rStyle w:val="Hyperlink"/>
            <w:noProof/>
          </w:rPr>
          <w:t>ENTFALLEN (H) [A19]</w:t>
        </w:r>
        <w:r>
          <w:rPr>
            <w:noProof/>
            <w:webHidden/>
          </w:rPr>
          <w:tab/>
        </w:r>
        <w:r>
          <w:rPr>
            <w:noProof/>
            <w:webHidden/>
          </w:rPr>
          <w:fldChar w:fldCharType="begin"/>
        </w:r>
        <w:r>
          <w:rPr>
            <w:noProof/>
            <w:webHidden/>
          </w:rPr>
          <w:instrText xml:space="preserve"> PAGEREF _Toc98326031 \h </w:instrText>
        </w:r>
        <w:r>
          <w:rPr>
            <w:noProof/>
            <w:webHidden/>
          </w:rPr>
        </w:r>
        <w:r>
          <w:rPr>
            <w:noProof/>
            <w:webHidden/>
          </w:rPr>
          <w:fldChar w:fldCharType="separate"/>
        </w:r>
        <w:r>
          <w:rPr>
            <w:noProof/>
            <w:webHidden/>
          </w:rPr>
          <w:t>31</w:t>
        </w:r>
        <w:r>
          <w:rPr>
            <w:noProof/>
            <w:webHidden/>
          </w:rPr>
          <w:fldChar w:fldCharType="end"/>
        </w:r>
      </w:hyperlink>
    </w:p>
    <w:p w14:paraId="69AE5015" w14:textId="4635693C"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32" w:history="1">
        <w:r w:rsidRPr="00B71128">
          <w:rPr>
            <w:rStyle w:val="Hyperlink"/>
            <w:noProof/>
          </w:rPr>
          <w:t>6</w:t>
        </w:r>
        <w:r>
          <w:rPr>
            <w:rFonts w:asciiTheme="minorHAnsi" w:eastAsiaTheme="minorEastAsia" w:hAnsiTheme="minorHAnsi" w:cstheme="minorBidi"/>
            <w:noProof/>
            <w:kern w:val="0"/>
            <w:sz w:val="22"/>
            <w:szCs w:val="22"/>
          </w:rPr>
          <w:tab/>
        </w:r>
        <w:r w:rsidRPr="00B71128">
          <w:rPr>
            <w:rStyle w:val="Hyperlink"/>
            <w:noProof/>
          </w:rPr>
          <w:t>Behörden-spezifische Anforderungen [optional]</w:t>
        </w:r>
        <w:r>
          <w:rPr>
            <w:noProof/>
            <w:webHidden/>
          </w:rPr>
          <w:tab/>
        </w:r>
        <w:r>
          <w:rPr>
            <w:noProof/>
            <w:webHidden/>
          </w:rPr>
          <w:fldChar w:fldCharType="begin"/>
        </w:r>
        <w:r>
          <w:rPr>
            <w:noProof/>
            <w:webHidden/>
          </w:rPr>
          <w:instrText xml:space="preserve"> PAGEREF _Toc98326032 \h </w:instrText>
        </w:r>
        <w:r>
          <w:rPr>
            <w:noProof/>
            <w:webHidden/>
          </w:rPr>
        </w:r>
        <w:r>
          <w:rPr>
            <w:noProof/>
            <w:webHidden/>
          </w:rPr>
          <w:fldChar w:fldCharType="separate"/>
        </w:r>
        <w:r>
          <w:rPr>
            <w:noProof/>
            <w:webHidden/>
          </w:rPr>
          <w:t>32</w:t>
        </w:r>
        <w:r>
          <w:rPr>
            <w:noProof/>
            <w:webHidden/>
          </w:rPr>
          <w:fldChar w:fldCharType="end"/>
        </w:r>
      </w:hyperlink>
    </w:p>
    <w:p w14:paraId="2B9B35EC" w14:textId="27C70DB9"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34" w:history="1">
        <w:r w:rsidRPr="00B71128">
          <w:rPr>
            <w:rStyle w:val="Hyperlink"/>
            <w:noProof/>
          </w:rPr>
          <w:t>7</w:t>
        </w:r>
        <w:r>
          <w:rPr>
            <w:rFonts w:asciiTheme="minorHAnsi" w:eastAsiaTheme="minorEastAsia" w:hAnsiTheme="minorHAnsi" w:cstheme="minorBidi"/>
            <w:noProof/>
            <w:kern w:val="0"/>
            <w:sz w:val="22"/>
            <w:szCs w:val="22"/>
          </w:rPr>
          <w:tab/>
        </w:r>
        <w:r w:rsidRPr="00B71128">
          <w:rPr>
            <w:rStyle w:val="Hyperlink"/>
            <w:noProof/>
          </w:rPr>
          <w:t>Weitere Anforderungen aus anderer Quellen [optional]</w:t>
        </w:r>
        <w:r>
          <w:rPr>
            <w:noProof/>
            <w:webHidden/>
          </w:rPr>
          <w:tab/>
        </w:r>
        <w:r>
          <w:rPr>
            <w:noProof/>
            <w:webHidden/>
          </w:rPr>
          <w:fldChar w:fldCharType="begin"/>
        </w:r>
        <w:r>
          <w:rPr>
            <w:noProof/>
            <w:webHidden/>
          </w:rPr>
          <w:instrText xml:space="preserve"> PAGEREF _Toc98326034 \h </w:instrText>
        </w:r>
        <w:r>
          <w:rPr>
            <w:noProof/>
            <w:webHidden/>
          </w:rPr>
        </w:r>
        <w:r>
          <w:rPr>
            <w:noProof/>
            <w:webHidden/>
          </w:rPr>
          <w:fldChar w:fldCharType="separate"/>
        </w:r>
        <w:r>
          <w:rPr>
            <w:noProof/>
            <w:webHidden/>
          </w:rPr>
          <w:t>32</w:t>
        </w:r>
        <w:r>
          <w:rPr>
            <w:noProof/>
            <w:webHidden/>
          </w:rPr>
          <w:fldChar w:fldCharType="end"/>
        </w:r>
      </w:hyperlink>
    </w:p>
    <w:p w14:paraId="7E535929" w14:textId="780BED4D"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36" w:history="1">
        <w:r w:rsidRPr="00B71128">
          <w:rPr>
            <w:rStyle w:val="Hyperlink"/>
            <w:noProof/>
          </w:rPr>
          <w:t>8</w:t>
        </w:r>
        <w:r>
          <w:rPr>
            <w:rFonts w:asciiTheme="minorHAnsi" w:eastAsiaTheme="minorEastAsia" w:hAnsiTheme="minorHAnsi" w:cstheme="minorBidi"/>
            <w:noProof/>
            <w:kern w:val="0"/>
            <w:sz w:val="22"/>
            <w:szCs w:val="22"/>
          </w:rPr>
          <w:tab/>
        </w:r>
        <w:r w:rsidRPr="00B71128">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_Toc98326036 \h </w:instrText>
        </w:r>
        <w:r>
          <w:rPr>
            <w:noProof/>
            <w:webHidden/>
          </w:rPr>
        </w:r>
        <w:r>
          <w:rPr>
            <w:noProof/>
            <w:webHidden/>
          </w:rPr>
          <w:fldChar w:fldCharType="separate"/>
        </w:r>
        <w:r>
          <w:rPr>
            <w:noProof/>
            <w:webHidden/>
          </w:rPr>
          <w:t>33</w:t>
        </w:r>
        <w:r>
          <w:rPr>
            <w:noProof/>
            <w:webHidden/>
          </w:rPr>
          <w:fldChar w:fldCharType="end"/>
        </w:r>
      </w:hyperlink>
    </w:p>
    <w:p w14:paraId="5E90852F" w14:textId="04B6FC89"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37" w:history="1">
        <w:r w:rsidRPr="00B71128">
          <w:rPr>
            <w:rStyle w:val="Hyperlink"/>
            <w:noProof/>
          </w:rPr>
          <w:t>9</w:t>
        </w:r>
        <w:r>
          <w:rPr>
            <w:rFonts w:asciiTheme="minorHAnsi" w:eastAsiaTheme="minorEastAsia" w:hAnsiTheme="minorHAnsi" w:cstheme="minorBidi"/>
            <w:noProof/>
            <w:kern w:val="0"/>
            <w:sz w:val="22"/>
            <w:szCs w:val="22"/>
          </w:rPr>
          <w:tab/>
        </w:r>
        <w:r w:rsidRPr="00B71128">
          <w:rPr>
            <w:rStyle w:val="Hyperlink"/>
            <w:noProof/>
          </w:rPr>
          <w:t>Notfallvorsorge</w:t>
        </w:r>
        <w:r>
          <w:rPr>
            <w:noProof/>
            <w:webHidden/>
          </w:rPr>
          <w:tab/>
        </w:r>
        <w:r>
          <w:rPr>
            <w:noProof/>
            <w:webHidden/>
          </w:rPr>
          <w:fldChar w:fldCharType="begin"/>
        </w:r>
        <w:r>
          <w:rPr>
            <w:noProof/>
            <w:webHidden/>
          </w:rPr>
          <w:instrText xml:space="preserve"> PAGEREF _Toc98326037 \h </w:instrText>
        </w:r>
        <w:r>
          <w:rPr>
            <w:noProof/>
            <w:webHidden/>
          </w:rPr>
        </w:r>
        <w:r>
          <w:rPr>
            <w:noProof/>
            <w:webHidden/>
          </w:rPr>
          <w:fldChar w:fldCharType="separate"/>
        </w:r>
        <w:r>
          <w:rPr>
            <w:noProof/>
            <w:webHidden/>
          </w:rPr>
          <w:t>33</w:t>
        </w:r>
        <w:r>
          <w:rPr>
            <w:noProof/>
            <w:webHidden/>
          </w:rPr>
          <w:fldChar w:fldCharType="end"/>
        </w:r>
      </w:hyperlink>
    </w:p>
    <w:p w14:paraId="69524FB0" w14:textId="6A3C9F28"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38" w:history="1">
        <w:r w:rsidRPr="00B71128">
          <w:rPr>
            <w:rStyle w:val="Hyperlink"/>
            <w:noProof/>
          </w:rPr>
          <w:t>10</w:t>
        </w:r>
        <w:r>
          <w:rPr>
            <w:rFonts w:asciiTheme="minorHAnsi" w:eastAsiaTheme="minorEastAsia" w:hAnsiTheme="minorHAnsi" w:cstheme="minorBidi"/>
            <w:noProof/>
            <w:kern w:val="0"/>
            <w:sz w:val="22"/>
            <w:szCs w:val="22"/>
          </w:rPr>
          <w:tab/>
        </w:r>
        <w:r w:rsidRPr="00B71128">
          <w:rPr>
            <w:rStyle w:val="Hyperlink"/>
            <w:noProof/>
          </w:rPr>
          <w:t>Konsequenzen bei Nichtbeachtungx</w:t>
        </w:r>
        <w:r>
          <w:rPr>
            <w:noProof/>
            <w:webHidden/>
          </w:rPr>
          <w:tab/>
        </w:r>
        <w:r>
          <w:rPr>
            <w:noProof/>
            <w:webHidden/>
          </w:rPr>
          <w:fldChar w:fldCharType="begin"/>
        </w:r>
        <w:r>
          <w:rPr>
            <w:noProof/>
            <w:webHidden/>
          </w:rPr>
          <w:instrText xml:space="preserve"> PAGEREF _Toc98326038 \h </w:instrText>
        </w:r>
        <w:r>
          <w:rPr>
            <w:noProof/>
            <w:webHidden/>
          </w:rPr>
        </w:r>
        <w:r>
          <w:rPr>
            <w:noProof/>
            <w:webHidden/>
          </w:rPr>
          <w:fldChar w:fldCharType="separate"/>
        </w:r>
        <w:r>
          <w:rPr>
            <w:noProof/>
            <w:webHidden/>
          </w:rPr>
          <w:t>33</w:t>
        </w:r>
        <w:r>
          <w:rPr>
            <w:noProof/>
            <w:webHidden/>
          </w:rPr>
          <w:fldChar w:fldCharType="end"/>
        </w:r>
      </w:hyperlink>
    </w:p>
    <w:p w14:paraId="15C7F732" w14:textId="7FDE2015"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39" w:history="1">
        <w:r w:rsidRPr="00B71128">
          <w:rPr>
            <w:rStyle w:val="Hyperlink"/>
            <w:noProof/>
          </w:rPr>
          <w:t>11</w:t>
        </w:r>
        <w:r>
          <w:rPr>
            <w:rFonts w:asciiTheme="minorHAnsi" w:eastAsiaTheme="minorEastAsia" w:hAnsiTheme="minorHAnsi" w:cstheme="minorBidi"/>
            <w:noProof/>
            <w:kern w:val="0"/>
            <w:sz w:val="22"/>
            <w:szCs w:val="22"/>
          </w:rPr>
          <w:tab/>
        </w:r>
        <w:r w:rsidRPr="00B71128">
          <w:rPr>
            <w:rStyle w:val="Hyperlink"/>
            <w:noProof/>
          </w:rPr>
          <w:t>Ausnahmen</w:t>
        </w:r>
        <w:r>
          <w:rPr>
            <w:noProof/>
            <w:webHidden/>
          </w:rPr>
          <w:tab/>
        </w:r>
        <w:r>
          <w:rPr>
            <w:noProof/>
            <w:webHidden/>
          </w:rPr>
          <w:fldChar w:fldCharType="begin"/>
        </w:r>
        <w:r>
          <w:rPr>
            <w:noProof/>
            <w:webHidden/>
          </w:rPr>
          <w:instrText xml:space="preserve"> PAGEREF _Toc98326039 \h </w:instrText>
        </w:r>
        <w:r>
          <w:rPr>
            <w:noProof/>
            <w:webHidden/>
          </w:rPr>
        </w:r>
        <w:r>
          <w:rPr>
            <w:noProof/>
            <w:webHidden/>
          </w:rPr>
          <w:fldChar w:fldCharType="separate"/>
        </w:r>
        <w:r>
          <w:rPr>
            <w:noProof/>
            <w:webHidden/>
          </w:rPr>
          <w:t>33</w:t>
        </w:r>
        <w:r>
          <w:rPr>
            <w:noProof/>
            <w:webHidden/>
          </w:rPr>
          <w:fldChar w:fldCharType="end"/>
        </w:r>
      </w:hyperlink>
    </w:p>
    <w:p w14:paraId="3362EDFD" w14:textId="5D22ECE7"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40" w:history="1">
        <w:r w:rsidRPr="00B71128">
          <w:rPr>
            <w:rStyle w:val="Hyperlink"/>
            <w:noProof/>
          </w:rPr>
          <w:t>Anhang A: Gefährdungslage</w:t>
        </w:r>
        <w:r>
          <w:rPr>
            <w:noProof/>
            <w:webHidden/>
          </w:rPr>
          <w:tab/>
        </w:r>
        <w:r>
          <w:rPr>
            <w:noProof/>
            <w:webHidden/>
          </w:rPr>
          <w:fldChar w:fldCharType="begin"/>
        </w:r>
        <w:r>
          <w:rPr>
            <w:noProof/>
            <w:webHidden/>
          </w:rPr>
          <w:instrText xml:space="preserve"> PAGEREF _Toc98326040 \h </w:instrText>
        </w:r>
        <w:r>
          <w:rPr>
            <w:noProof/>
            <w:webHidden/>
          </w:rPr>
        </w:r>
        <w:r>
          <w:rPr>
            <w:noProof/>
            <w:webHidden/>
          </w:rPr>
          <w:fldChar w:fldCharType="separate"/>
        </w:r>
        <w:r>
          <w:rPr>
            <w:noProof/>
            <w:webHidden/>
          </w:rPr>
          <w:t>34</w:t>
        </w:r>
        <w:r>
          <w:rPr>
            <w:noProof/>
            <w:webHidden/>
          </w:rPr>
          <w:fldChar w:fldCharType="end"/>
        </w:r>
      </w:hyperlink>
    </w:p>
    <w:p w14:paraId="5DE7188B" w14:textId="36A0511F"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57" w:history="1">
        <w:r w:rsidRPr="00B71128">
          <w:rPr>
            <w:rStyle w:val="Hyperlink"/>
            <w:noProof/>
          </w:rPr>
          <w:t>Anhang B: Optionale Anhänge</w:t>
        </w:r>
        <w:r>
          <w:rPr>
            <w:noProof/>
            <w:webHidden/>
          </w:rPr>
          <w:tab/>
        </w:r>
        <w:r>
          <w:rPr>
            <w:noProof/>
            <w:webHidden/>
          </w:rPr>
          <w:fldChar w:fldCharType="begin"/>
        </w:r>
        <w:r>
          <w:rPr>
            <w:noProof/>
            <w:webHidden/>
          </w:rPr>
          <w:instrText xml:space="preserve"> PAGEREF _Toc98326057 \h </w:instrText>
        </w:r>
        <w:r>
          <w:rPr>
            <w:noProof/>
            <w:webHidden/>
          </w:rPr>
        </w:r>
        <w:r>
          <w:rPr>
            <w:noProof/>
            <w:webHidden/>
          </w:rPr>
          <w:fldChar w:fldCharType="separate"/>
        </w:r>
        <w:r>
          <w:rPr>
            <w:noProof/>
            <w:webHidden/>
          </w:rPr>
          <w:t>36</w:t>
        </w:r>
        <w:r>
          <w:rPr>
            <w:noProof/>
            <w:webHidden/>
          </w:rPr>
          <w:fldChar w:fldCharType="end"/>
        </w:r>
      </w:hyperlink>
    </w:p>
    <w:p w14:paraId="05A57E8A" w14:textId="65642872" w:rsidR="001243F3" w:rsidRDefault="001243F3">
      <w:pPr>
        <w:pStyle w:val="Verzeichnis1"/>
        <w:spacing w:before="120" w:after="120"/>
        <w:rPr>
          <w:rFonts w:asciiTheme="minorHAnsi" w:eastAsiaTheme="minorEastAsia" w:hAnsiTheme="minorHAnsi" w:cstheme="minorBidi"/>
          <w:noProof/>
          <w:kern w:val="0"/>
          <w:sz w:val="22"/>
          <w:szCs w:val="22"/>
        </w:rPr>
      </w:pPr>
      <w:hyperlink w:anchor="_Toc98326058" w:history="1">
        <w:r w:rsidRPr="00B71128">
          <w:rPr>
            <w:rStyle w:val="Hyperlink"/>
            <w:noProof/>
          </w:rPr>
          <w:t>Anhang C: Glossar</w:t>
        </w:r>
        <w:r>
          <w:rPr>
            <w:noProof/>
            <w:webHidden/>
          </w:rPr>
          <w:tab/>
        </w:r>
        <w:r>
          <w:rPr>
            <w:noProof/>
            <w:webHidden/>
          </w:rPr>
          <w:fldChar w:fldCharType="begin"/>
        </w:r>
        <w:r>
          <w:rPr>
            <w:noProof/>
            <w:webHidden/>
          </w:rPr>
          <w:instrText xml:space="preserve"> PAGEREF _Toc98326058 \h </w:instrText>
        </w:r>
        <w:r>
          <w:rPr>
            <w:noProof/>
            <w:webHidden/>
          </w:rPr>
        </w:r>
        <w:r>
          <w:rPr>
            <w:noProof/>
            <w:webHidden/>
          </w:rPr>
          <w:fldChar w:fldCharType="separate"/>
        </w:r>
        <w:r>
          <w:rPr>
            <w:noProof/>
            <w:webHidden/>
          </w:rPr>
          <w:t>37</w:t>
        </w:r>
        <w:r>
          <w:rPr>
            <w:noProof/>
            <w:webHidden/>
          </w:rPr>
          <w:fldChar w:fldCharType="end"/>
        </w:r>
      </w:hyperlink>
    </w:p>
    <w:p w14:paraId="55AEBF36" w14:textId="38F43924" w:rsidR="00EA587D" w:rsidRDefault="00C50573" w:rsidP="00EA587D">
      <w:r>
        <w:fldChar w:fldCharType="end"/>
      </w:r>
    </w:p>
    <w:p w14:paraId="57735134" w14:textId="77777777" w:rsidR="00BB2CC0" w:rsidRPr="00BB2CC0" w:rsidRDefault="00BB2CC0" w:rsidP="00BB2CC0">
      <w:pPr>
        <w:sectPr w:rsidR="00BB2CC0" w:rsidRPr="00BB2CC0" w:rsidSect="00BB2CC0">
          <w:headerReference w:type="default" r:id="rId13"/>
          <w:footerReference w:type="default" r:id="rId14"/>
          <w:type w:val="continuous"/>
          <w:pgSz w:w="11906" w:h="16838" w:code="9"/>
          <w:pgMar w:top="1134" w:right="1418" w:bottom="709" w:left="1418" w:header="709" w:footer="237" w:gutter="0"/>
          <w:cols w:space="708"/>
          <w:docGrid w:linePitch="360"/>
        </w:sectPr>
      </w:pPr>
    </w:p>
    <w:p w14:paraId="7DFF14A6" w14:textId="77777777" w:rsidR="00742DBB" w:rsidRPr="00C61AE0" w:rsidRDefault="008B3078" w:rsidP="00742DBB">
      <w:pPr>
        <w:pStyle w:val="Inhaltsverzeichnis"/>
        <w:spacing w:afterLines="0" w:after="0"/>
      </w:pPr>
      <w:bookmarkStart w:id="4" w:name="_Toc38773006"/>
      <w:r>
        <w:br/>
      </w:r>
      <w:r w:rsidR="00742DBB" w:rsidRPr="00C61AE0">
        <w:t>Management Summary</w:t>
      </w:r>
      <w:bookmarkEnd w:id="4"/>
    </w:p>
    <w:p w14:paraId="3DC81F90" w14:textId="77777777" w:rsidR="00451F3B" w:rsidRDefault="00451F3B" w:rsidP="00742DBB">
      <w:pPr>
        <w:spacing w:after="0"/>
        <w:rPr>
          <w:sz w:val="22"/>
          <w:szCs w:val="22"/>
        </w:rPr>
      </w:pPr>
    </w:p>
    <w:p w14:paraId="416FA982" w14:textId="77777777" w:rsidR="005977F8" w:rsidRDefault="005977F8" w:rsidP="005977F8">
      <w:pPr>
        <w:spacing w:after="0"/>
        <w:rPr>
          <w:color w:val="FF0000"/>
          <w:sz w:val="22"/>
          <w:szCs w:val="22"/>
        </w:rPr>
      </w:pPr>
      <w:r>
        <w:rPr>
          <w:color w:val="FF0000"/>
          <w:sz w:val="22"/>
          <w:szCs w:val="22"/>
        </w:rPr>
        <w:t xml:space="preserve">Vorschlag: </w:t>
      </w:r>
    </w:p>
    <w:p w14:paraId="2522FBA8" w14:textId="2B8C1020" w:rsidR="001243F3" w:rsidRDefault="001243F3" w:rsidP="001243F3">
      <w:pPr>
        <w:spacing w:after="0"/>
      </w:pPr>
      <w:r>
        <w:t xml:space="preserve">Ein Webserver ist die Kernkomponente jedes Webangebotes, er nimmt Anfragen der </w:t>
      </w:r>
      <w:r>
        <w:br/>
      </w:r>
      <w:r>
        <w:t xml:space="preserve">Clients entgegen und liefert die entsprechenden Inhalte zurück. Die Daten </w:t>
      </w:r>
      <w:r>
        <w:t>sollten</w:t>
      </w:r>
      <w:r>
        <w:t xml:space="preserve"> in der Regel über d</w:t>
      </w:r>
      <w:r>
        <w:t>ie</w:t>
      </w:r>
      <w:r>
        <w:t xml:space="preserve"> mit Transport Layer Security (TLS) verschlüsselte Variante HTTP Secure (HTTPS) transportiert</w:t>
      </w:r>
      <w:r>
        <w:t xml:space="preserve"> werden</w:t>
      </w:r>
      <w:r>
        <w:t xml:space="preserve">. </w:t>
      </w:r>
      <w:r>
        <w:br/>
      </w:r>
      <w:r>
        <w:br/>
      </w:r>
      <w:r>
        <w:t xml:space="preserve">Da Webserver eine einfache Schnittstelle zwischen Serveranwendungen und Benutzern bieten, werden sie auch häufig für interne Informationen und Anwendungen in Institutionsnetzen, wie dem Intranet, eingesetzt. </w:t>
      </w:r>
    </w:p>
    <w:p w14:paraId="3E19B338" w14:textId="77777777" w:rsidR="001243F3" w:rsidRDefault="001243F3" w:rsidP="001243F3">
      <w:pPr>
        <w:spacing w:after="0"/>
      </w:pPr>
    </w:p>
    <w:p w14:paraId="7335BFF2" w14:textId="4EEEAD38" w:rsidR="005977F8" w:rsidRDefault="001243F3" w:rsidP="001243F3">
      <w:pPr>
        <w:spacing w:after="0"/>
        <w:rPr>
          <w:color w:val="FF0000"/>
          <w:sz w:val="22"/>
          <w:szCs w:val="22"/>
        </w:rPr>
      </w:pPr>
      <w:r>
        <w:t xml:space="preserve">Webserver sind in der Regel direkt im Internet verfügbar und bieten somit eine </w:t>
      </w:r>
      <w:r>
        <w:br/>
        <w:t>große</w:t>
      </w:r>
      <w:r>
        <w:t xml:space="preserve"> Angriffsfläche. Deswegen müssen sie durch geeignete Schutzmaßnahmen </w:t>
      </w:r>
      <w:r>
        <w:br/>
      </w:r>
      <w:r>
        <w:t>abgesichert werden.</w:t>
      </w:r>
    </w:p>
    <w:p w14:paraId="7011A95D" w14:textId="77777777" w:rsidR="005977F8" w:rsidRDefault="005977F8" w:rsidP="005977F8">
      <w:pPr>
        <w:spacing w:after="0"/>
        <w:rPr>
          <w:color w:val="FF0000"/>
          <w:sz w:val="22"/>
          <w:szCs w:val="22"/>
        </w:rPr>
      </w:pPr>
    </w:p>
    <w:p w14:paraId="709B37C3" w14:textId="704A462D" w:rsidR="005977F8" w:rsidRDefault="005977F8" w:rsidP="005977F8">
      <w:pPr>
        <w:spacing w:after="0"/>
        <w:rPr>
          <w:color w:val="FF0000"/>
          <w:sz w:val="22"/>
          <w:szCs w:val="22"/>
        </w:rPr>
      </w:pPr>
    </w:p>
    <w:p w14:paraId="6C7314A5" w14:textId="0F961DE7" w:rsidR="001243F3" w:rsidRDefault="001243F3" w:rsidP="005977F8">
      <w:pPr>
        <w:spacing w:after="0"/>
        <w:rPr>
          <w:color w:val="FF0000"/>
          <w:sz w:val="22"/>
          <w:szCs w:val="22"/>
        </w:rPr>
      </w:pPr>
    </w:p>
    <w:p w14:paraId="0D05EABB" w14:textId="77777777" w:rsidR="001243F3" w:rsidRDefault="001243F3" w:rsidP="005977F8">
      <w:pPr>
        <w:spacing w:after="0"/>
        <w:rPr>
          <w:color w:val="FF0000"/>
          <w:sz w:val="22"/>
          <w:szCs w:val="22"/>
        </w:rPr>
      </w:pPr>
    </w:p>
    <w:p w14:paraId="0DB73219" w14:textId="77777777" w:rsidR="005977F8" w:rsidRDefault="005977F8" w:rsidP="005977F8">
      <w:pPr>
        <w:spacing w:after="0"/>
        <w:rPr>
          <w:color w:val="FF0000"/>
          <w:sz w:val="22"/>
          <w:szCs w:val="22"/>
        </w:rPr>
      </w:pPr>
    </w:p>
    <w:p w14:paraId="48099F1B" w14:textId="77777777" w:rsidR="005977F8" w:rsidRDefault="005977F8" w:rsidP="005977F8">
      <w:pPr>
        <w:spacing w:after="0"/>
        <w:rPr>
          <w:color w:val="FF0000"/>
          <w:sz w:val="22"/>
          <w:szCs w:val="22"/>
        </w:rPr>
      </w:pPr>
    </w:p>
    <w:p w14:paraId="3429A73A" w14:textId="77777777" w:rsidR="005977F8" w:rsidRDefault="005977F8" w:rsidP="005977F8">
      <w:pPr>
        <w:spacing w:after="0"/>
        <w:rPr>
          <w:color w:val="FF0000"/>
          <w:sz w:val="22"/>
          <w:szCs w:val="22"/>
        </w:rPr>
      </w:pPr>
    </w:p>
    <w:p w14:paraId="3D011C6F" w14:textId="77777777" w:rsidR="005977F8" w:rsidRDefault="005977F8" w:rsidP="005977F8">
      <w:pPr>
        <w:spacing w:after="0"/>
        <w:rPr>
          <w:color w:val="FF0000"/>
          <w:sz w:val="22"/>
          <w:szCs w:val="22"/>
        </w:rPr>
      </w:pPr>
    </w:p>
    <w:p w14:paraId="6EACA949" w14:textId="77777777" w:rsidR="005977F8" w:rsidRDefault="005977F8" w:rsidP="005977F8">
      <w:pPr>
        <w:spacing w:after="0"/>
        <w:rPr>
          <w:color w:val="FF0000"/>
          <w:sz w:val="22"/>
          <w:szCs w:val="22"/>
        </w:rPr>
      </w:pPr>
    </w:p>
    <w:p w14:paraId="70E742FD" w14:textId="77777777" w:rsidR="005977F8" w:rsidRDefault="005977F8" w:rsidP="005977F8">
      <w:pPr>
        <w:spacing w:after="0"/>
        <w:rPr>
          <w:color w:val="FF0000"/>
          <w:sz w:val="22"/>
          <w:szCs w:val="22"/>
        </w:rPr>
      </w:pPr>
    </w:p>
    <w:p w14:paraId="7301CC48"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2706E769" w14:textId="77777777" w:rsidR="005977F8" w:rsidRPr="007C11D5" w:rsidRDefault="005977F8" w:rsidP="005977F8">
      <w:pPr>
        <w:spacing w:after="0"/>
        <w:rPr>
          <w:i/>
          <w:color w:val="0070C0"/>
        </w:rPr>
      </w:pPr>
    </w:p>
    <w:p w14:paraId="4EE8675C"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4D20173"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478E6820" w14:textId="77777777" w:rsidR="005977F8" w:rsidRDefault="005977F8" w:rsidP="003C375A">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5" w:name="_Toc44677859"/>
      <w:r w:rsidR="00BB2CC0">
        <w:tab/>
      </w:r>
    </w:p>
    <w:p w14:paraId="6ECBEF9B" w14:textId="77777777" w:rsidR="001243F3" w:rsidRDefault="001243F3" w:rsidP="001243F3">
      <w:pPr>
        <w:pStyle w:val="berschrift1"/>
        <w:numPr>
          <w:ilvl w:val="0"/>
          <w:numId w:val="0"/>
        </w:numPr>
        <w:ind w:left="432"/>
      </w:pPr>
    </w:p>
    <w:p w14:paraId="3D3D7B2D" w14:textId="18BEE7B6" w:rsidR="006676E5" w:rsidRPr="00461E90" w:rsidRDefault="006676E5" w:rsidP="006676E5">
      <w:pPr>
        <w:pStyle w:val="berschrift1"/>
      </w:pPr>
      <w:bookmarkStart w:id="6" w:name="_Toc98326005"/>
      <w:r w:rsidRPr="00461E90">
        <w:t>Grundlagen und Rahmenbedingungen</w:t>
      </w:r>
      <w:bookmarkEnd w:id="5"/>
      <w:bookmarkEnd w:id="6"/>
    </w:p>
    <w:p w14:paraId="7AAB483B" w14:textId="251720FB" w:rsidR="009A1C47" w:rsidRPr="00B35E26" w:rsidRDefault="006676E5" w:rsidP="009A1C47">
      <w:pPr>
        <w:spacing w:after="240"/>
      </w:pPr>
      <w:bookmarkStart w:id="7" w:name="_Toc308162472"/>
      <w:bookmarkStart w:id="8" w:name="_Toc444159780"/>
      <w:r w:rsidRPr="00B35E26">
        <w:br/>
      </w:r>
      <w:bookmarkStart w:id="9" w:name="_Toc504747109"/>
      <w:bookmarkEnd w:id="7"/>
      <w:bookmarkEnd w:id="8"/>
      <w:r w:rsidR="009A1C47" w:rsidRPr="00B35E26">
        <w:t xml:space="preserve">Die Regelungen dieser IT-Sicherheitsrichtlinie orientieren sich an den Empfehlungen </w:t>
      </w:r>
      <w:r w:rsidR="009A1C47">
        <w:br/>
      </w:r>
      <w:r w:rsidR="009A1C47" w:rsidRPr="00B35E26">
        <w:t xml:space="preserve">des IT-Grundschutzes [1]. Zentrale Bedeutung besitzt hierbei der Baustein </w:t>
      </w:r>
      <w:bookmarkStart w:id="10" w:name="NEU1"/>
      <w:bookmarkEnd w:id="10"/>
      <w:r w:rsidR="009A1C47">
        <w:br/>
      </w:r>
      <w:r w:rsidR="009B0DE7">
        <w:rPr>
          <w:color w:val="FF0000"/>
        </w:rPr>
        <w:t>APP.3.2 Webserver</w:t>
      </w:r>
      <w:r w:rsidR="009A1C47" w:rsidRPr="00B35E26">
        <w:t>.</w:t>
      </w:r>
    </w:p>
    <w:p w14:paraId="17FF0C4D" w14:textId="569DAEF9" w:rsidR="009A1C47" w:rsidRDefault="009A1C47" w:rsidP="009A1C47">
      <w:pPr>
        <w:spacing w:after="240"/>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r w:rsidR="009B0DE7">
        <w:br/>
      </w:r>
    </w:p>
    <w:p w14:paraId="2E87AC08" w14:textId="77777777" w:rsidR="009A1C47" w:rsidRDefault="009A1C47" w:rsidP="009A1C47">
      <w:pPr>
        <w:pStyle w:val="berschrift1"/>
      </w:pPr>
      <w:bookmarkStart w:id="11" w:name="_Toc41075642"/>
      <w:bookmarkStart w:id="12" w:name="_Toc41590817"/>
      <w:bookmarkStart w:id="13" w:name="_Toc44677860"/>
      <w:bookmarkStart w:id="14" w:name="_Toc55772781"/>
      <w:bookmarkStart w:id="15" w:name="_Toc97586551"/>
      <w:bookmarkStart w:id="16" w:name="_Toc11150599"/>
      <w:bookmarkStart w:id="17" w:name="_Toc98326006"/>
      <w:r w:rsidRPr="00AE6246">
        <w:t>Abgrenzung</w:t>
      </w:r>
      <w:bookmarkEnd w:id="11"/>
      <w:bookmarkEnd w:id="12"/>
      <w:bookmarkEnd w:id="13"/>
      <w:bookmarkEnd w:id="14"/>
      <w:bookmarkEnd w:id="15"/>
      <w:bookmarkEnd w:id="17"/>
      <w:r w:rsidRPr="00AE6246">
        <w:t xml:space="preserve"> </w:t>
      </w:r>
      <w:bookmarkEnd w:id="16"/>
    </w:p>
    <w:p w14:paraId="25DF8261" w14:textId="77777777" w:rsidR="009A1C47" w:rsidRPr="003F6F12" w:rsidRDefault="009A1C47" w:rsidP="009A1C47">
      <w:pPr>
        <w:spacing w:after="0" w:line="240" w:lineRule="auto"/>
        <w:rPr>
          <w:sz w:val="6"/>
          <w:szCs w:val="6"/>
        </w:rPr>
      </w:pPr>
    </w:p>
    <w:p w14:paraId="0A99840E" w14:textId="77777777" w:rsidR="009A1C47" w:rsidRPr="000F1170" w:rsidRDefault="009A1C47" w:rsidP="009A1C47">
      <w:pPr>
        <w:pStyle w:val="berschrift2"/>
        <w:rPr>
          <w:rFonts w:eastAsia="Times New Roman" w:cs="Times New Roman"/>
          <w:sz w:val="20"/>
          <w:szCs w:val="20"/>
        </w:rPr>
      </w:pPr>
      <w:bookmarkStart w:id="18" w:name="_Toc41075643"/>
      <w:bookmarkStart w:id="19" w:name="_Toc41590818"/>
      <w:bookmarkStart w:id="20" w:name="_Toc44677861"/>
      <w:bookmarkStart w:id="21" w:name="_Toc55772782"/>
      <w:bookmarkStart w:id="22" w:name="_Toc97586552"/>
      <w:bookmarkStart w:id="23" w:name="_Toc98326007"/>
      <w:r w:rsidRPr="000F1170">
        <w:t>Geltungsbereich</w:t>
      </w:r>
      <w:bookmarkEnd w:id="18"/>
      <w:bookmarkEnd w:id="19"/>
      <w:bookmarkEnd w:id="20"/>
      <w:bookmarkEnd w:id="21"/>
      <w:bookmarkEnd w:id="22"/>
      <w:bookmarkEnd w:id="23"/>
      <w:r w:rsidRPr="000F1170">
        <w:br/>
      </w:r>
    </w:p>
    <w:p w14:paraId="3E6BC522" w14:textId="19ED91E3" w:rsidR="009A1C47" w:rsidRDefault="009A1C47" w:rsidP="009A1C47">
      <w:pPr>
        <w:spacing w:after="240"/>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 xml:space="preserve">[NAME DER BEHÖRDE] </w:t>
      </w:r>
      <w:r>
        <w:t xml:space="preserve">eingesetzten </w:t>
      </w:r>
      <w:bookmarkStart w:id="24" w:name="_Hlk39009001"/>
      <w:r>
        <w:br/>
      </w:r>
      <w:r w:rsidR="009B0DE7">
        <w:t>Webserver.</w:t>
      </w:r>
    </w:p>
    <w:p w14:paraId="47767E18" w14:textId="77777777" w:rsidR="009A1C47" w:rsidRDefault="009A1C47" w:rsidP="009A1C47">
      <w:pPr>
        <w:spacing w:after="240"/>
        <w:rPr>
          <w:i/>
          <w:color w:val="FF0000"/>
        </w:rPr>
      </w:pPr>
      <w:r w:rsidRPr="00A56DB9">
        <w:t xml:space="preserve">Das vorliegende Dokument gilt für jeglichen Umgang mit elektronischen Daten </w:t>
      </w:r>
      <w:r>
        <w:br/>
        <w:t xml:space="preserve">in der </w:t>
      </w:r>
      <w:r w:rsidRPr="006676E5">
        <w:rPr>
          <w:color w:val="FF0000"/>
        </w:rPr>
        <w:t>[NAME DER BEHÖRDE]</w:t>
      </w:r>
      <w:r>
        <w:t>.</w:t>
      </w:r>
      <w:r w:rsidRPr="00A56DB9">
        <w:rPr>
          <w:color w:val="FF0000"/>
        </w:rPr>
        <w:t xml:space="preserve"> </w:t>
      </w:r>
      <w:r w:rsidRPr="00A56DB9">
        <w:t xml:space="preserve">Daher ist diese Richtlinie bereits bei der Planung des </w:t>
      </w:r>
      <w:r>
        <w:br/>
      </w:r>
      <w:r w:rsidRPr="00A56DB9">
        <w:t xml:space="preserve">Einsatzes von IT-Systemen und bei der Entwicklung von IT-Anwendungen als Grundlage </w:t>
      </w:r>
      <w:r>
        <w:br/>
      </w:r>
      <w:r w:rsidRPr="00A56DB9">
        <w:t>heranzuziehen.</w:t>
      </w:r>
      <w:r>
        <w:br/>
      </w:r>
      <w:r w:rsidRPr="00A56DB9">
        <w:t xml:space="preserve"> </w:t>
      </w:r>
      <w:bookmarkEnd w:id="24"/>
    </w:p>
    <w:p w14:paraId="27D04945" w14:textId="77777777" w:rsidR="009A1C47" w:rsidRPr="000F1170" w:rsidRDefault="009A1C47" w:rsidP="009A1C47">
      <w:pPr>
        <w:pStyle w:val="berschrift2"/>
        <w:rPr>
          <w:rFonts w:eastAsia="Times New Roman" w:cs="Times New Roman"/>
          <w:sz w:val="20"/>
          <w:szCs w:val="20"/>
        </w:rPr>
      </w:pPr>
      <w:bookmarkStart w:id="25" w:name="_Toc41075644"/>
      <w:bookmarkStart w:id="26" w:name="_Toc41590819"/>
      <w:bookmarkStart w:id="27" w:name="_Toc44677862"/>
      <w:bookmarkStart w:id="28" w:name="_Toc55772783"/>
      <w:bookmarkStart w:id="29" w:name="_Toc97586553"/>
      <w:bookmarkStart w:id="30" w:name="_Toc98326008"/>
      <w:r w:rsidRPr="001E1FB0">
        <w:t>Modellierung</w:t>
      </w:r>
      <w:bookmarkEnd w:id="25"/>
      <w:r>
        <w:t>sabgrenzung</w:t>
      </w:r>
      <w:bookmarkEnd w:id="26"/>
      <w:bookmarkEnd w:id="27"/>
      <w:bookmarkEnd w:id="28"/>
      <w:bookmarkEnd w:id="29"/>
      <w:bookmarkEnd w:id="30"/>
      <w:r>
        <w:br/>
      </w:r>
    </w:p>
    <w:p w14:paraId="703BDA4B" w14:textId="76912073" w:rsidR="009B0DE7" w:rsidRDefault="009B0DE7" w:rsidP="009B0DE7">
      <w:pPr>
        <w:spacing w:after="240"/>
      </w:pPr>
      <w:r>
        <w:t xml:space="preserve">Die Bezeichnung Webserver wird sowohl für die Software verwendet, welche die HTTP-Anfragen beantwortet, als auch für die IT-Systeme, auf denen diese Software ausgeführt wird. In diesem Baustein wird vorrangig die Webserver-Software betrachtet. Sicherheitsaspekte des IT-Systems, auf dem die Webserver-Software installiert ist, werden in den entsprechenden Bausteinen der Schicht SYS IT-Systeme behandelt </w:t>
      </w:r>
    </w:p>
    <w:p w14:paraId="7F6EF197" w14:textId="15A8DC13" w:rsidR="009B0DE7" w:rsidRDefault="009B0DE7" w:rsidP="009B0DE7">
      <w:pPr>
        <w:spacing w:after="240"/>
      </w:pPr>
      <w:r>
        <w:t>(siehe SYS.1.1 Allgemeiner Server sowie beispielsweise SYS.1.3 Server unter Linux und Unix oder SYS.1.2.2 Windows Server 201</w:t>
      </w:r>
      <w:r>
        <w:t>9</w:t>
      </w:r>
      <w:r>
        <w:t xml:space="preserve">). </w:t>
      </w:r>
    </w:p>
    <w:p w14:paraId="1701AB69" w14:textId="77777777" w:rsidR="009B0DE7" w:rsidRDefault="009B0DE7" w:rsidP="009B0DE7">
      <w:pPr>
        <w:spacing w:after="240"/>
      </w:pPr>
      <w:r>
        <w:t>Empfehlungen, wie Webserver in die Netzarchitektur zu integrieren und mit Firewalls abzusichern sind, finden sich in den Bausteinen NET.1.1 Netzarchitektur und -design bzw. NET.3.2 Firewall.</w:t>
      </w:r>
    </w:p>
    <w:p w14:paraId="72CF6816" w14:textId="77777777" w:rsidR="001243F3" w:rsidRDefault="001243F3" w:rsidP="001243F3">
      <w:pPr>
        <w:pStyle w:val="berschrift1"/>
        <w:numPr>
          <w:ilvl w:val="0"/>
          <w:numId w:val="0"/>
        </w:numPr>
        <w:ind w:left="432"/>
      </w:pPr>
      <w:bookmarkStart w:id="31" w:name="_Toc44677863"/>
    </w:p>
    <w:p w14:paraId="7AC4EB9B" w14:textId="77CC4712" w:rsidR="006676E5" w:rsidRPr="006651A9" w:rsidRDefault="006676E5" w:rsidP="006676E5">
      <w:pPr>
        <w:pStyle w:val="berschrift1"/>
      </w:pPr>
      <w:bookmarkStart w:id="32" w:name="_Toc98326009"/>
      <w:r w:rsidRPr="00914EF2">
        <w:t xml:space="preserve">Zielsetzung </w:t>
      </w:r>
      <w:r w:rsidRPr="006651A9">
        <w:t>und Zielgruppe</w:t>
      </w:r>
      <w:bookmarkEnd w:id="31"/>
      <w:bookmarkEnd w:id="32"/>
    </w:p>
    <w:bookmarkEnd w:id="9"/>
    <w:p w14:paraId="6F8F9FBA" w14:textId="63F7508D" w:rsidR="009A1C47" w:rsidRPr="006651A9" w:rsidRDefault="009A1C47" w:rsidP="009A1C47">
      <w:pPr>
        <w:spacing w:after="240"/>
      </w:pPr>
      <w:r w:rsidRPr="006651A9">
        <w:t xml:space="preserve">Durch diese IT-Sicherheitsrichtlinie wird der Einsatz von </w:t>
      </w:r>
      <w:bookmarkStart w:id="33" w:name="BausteinName3"/>
      <w:bookmarkEnd w:id="33"/>
      <w:r w:rsidR="000354E9">
        <w:t>Webs</w:t>
      </w:r>
      <w:r>
        <w:t xml:space="preserve">ervern in der </w:t>
      </w:r>
      <w:r w:rsidRPr="006676E5">
        <w:rPr>
          <w:color w:val="FF0000"/>
        </w:rPr>
        <w:t xml:space="preserve">[NAME DER BEHÖRDE] </w:t>
      </w:r>
      <w:r w:rsidRPr="006651A9">
        <w:t xml:space="preserve">geregelt. Sie gibt entsprechende organisatorische und technische Regelungen zum Schutz der Informationen vor, die auf den IT-Netzen </w:t>
      </w:r>
      <w:r>
        <w:t xml:space="preserve">in der </w:t>
      </w:r>
      <w:r w:rsidRPr="006676E5">
        <w:rPr>
          <w:color w:val="FF0000"/>
        </w:rPr>
        <w:t xml:space="preserve">[NAME DER BEHÖRDE] </w:t>
      </w:r>
      <w:r w:rsidRPr="006651A9">
        <w:t>gespeichert, verarbeitet und übertragen werden.</w:t>
      </w:r>
    </w:p>
    <w:p w14:paraId="73EF9DAD" w14:textId="77777777" w:rsidR="009A1C47" w:rsidRDefault="009A1C47" w:rsidP="009A1C47">
      <w:pPr>
        <w:spacing w:after="240"/>
      </w:pPr>
      <w:r w:rsidRPr="006651A9">
        <w:t xml:space="preserve">Diese Regelungen gelten für alle Beschäftigten </w:t>
      </w:r>
      <w:r>
        <w:t xml:space="preserve">in der </w:t>
      </w:r>
      <w:r w:rsidRPr="006676E5">
        <w:rPr>
          <w:color w:val="FF0000"/>
        </w:rPr>
        <w:t>[NAME DER BEHÖRDE]</w:t>
      </w:r>
      <w:r w:rsidRPr="006651A9">
        <w:t xml:space="preserve">, sowie für Beschäftigte anderer Behörden, die </w:t>
      </w:r>
      <w:r>
        <w:t xml:space="preserve">zur </w:t>
      </w:r>
      <w:r w:rsidRPr="006676E5">
        <w:rPr>
          <w:color w:val="FF0000"/>
        </w:rPr>
        <w:t xml:space="preserve">[NAME DER BEHÖRDE] </w:t>
      </w:r>
      <w:r w:rsidRPr="006651A9">
        <w:t xml:space="preserve">abgeordnet sind und für andere Personen, die z.B. im Rahmen eines Praktikums oder Referendariates oder als </w:t>
      </w:r>
      <w:r>
        <w:br/>
      </w:r>
      <w:r w:rsidRPr="006651A9">
        <w:t xml:space="preserve">Externer Mitarbeiter </w:t>
      </w:r>
      <w:r>
        <w:t xml:space="preserve">in der </w:t>
      </w:r>
      <w:r w:rsidRPr="006676E5">
        <w:rPr>
          <w:color w:val="FF0000"/>
        </w:rPr>
        <w:t xml:space="preserve">[NAME DER BEHÖRDE] </w:t>
      </w:r>
      <w:r w:rsidRPr="009E1160">
        <w:t>tätig sind.</w:t>
      </w:r>
    </w:p>
    <w:p w14:paraId="4A80E078" w14:textId="77777777" w:rsidR="009A1C47" w:rsidRDefault="009A1C47" w:rsidP="009A1C47">
      <w:pPr>
        <w:spacing w:after="240"/>
        <w:rPr>
          <w:i/>
        </w:rPr>
      </w:pPr>
    </w:p>
    <w:p w14:paraId="4D3047B7" w14:textId="77777777" w:rsidR="009A1C47" w:rsidRPr="00914EF2" w:rsidRDefault="009A1C47" w:rsidP="009A1C47">
      <w:pPr>
        <w:pStyle w:val="berschrift1"/>
      </w:pPr>
      <w:bookmarkStart w:id="34" w:name="_Toc44677864"/>
      <w:bookmarkStart w:id="35" w:name="_Toc55772785"/>
      <w:bookmarkStart w:id="36" w:name="_Toc97586555"/>
      <w:bookmarkStart w:id="37" w:name="_Toc98326010"/>
      <w:r w:rsidRPr="00914EF2">
        <w:t>Zugrundeliegende Schutzbedarfe</w:t>
      </w:r>
      <w:bookmarkEnd w:id="34"/>
      <w:bookmarkEnd w:id="35"/>
      <w:bookmarkEnd w:id="36"/>
      <w:bookmarkEnd w:id="37"/>
    </w:p>
    <w:p w14:paraId="503C1571" w14:textId="09BFC94C" w:rsidR="009A1C47" w:rsidRPr="009F0D2A" w:rsidRDefault="009A1C47" w:rsidP="009A1C47">
      <w:pPr>
        <w:spacing w:after="240"/>
        <w:rPr>
          <w:i/>
        </w:rPr>
      </w:pPr>
      <w:r>
        <w:rPr>
          <w:kern w:val="0"/>
          <w:lang w:eastAsia="en-US"/>
        </w:rPr>
        <w:br/>
      </w:r>
      <w:r w:rsidR="008F1329">
        <w:t>Alternative 1:</w:t>
      </w:r>
      <w:r w:rsidR="008F1329">
        <w:br/>
      </w:r>
      <w:r w:rsidRPr="009F0D2A">
        <w:t xml:space="preserve">Bei </w:t>
      </w:r>
      <w:r w:rsidRPr="008F1329">
        <w:t xml:space="preserve">einem </w:t>
      </w:r>
      <w:r w:rsidR="008F1329" w:rsidRPr="008F1329">
        <w:t>Webs</w:t>
      </w:r>
      <w:r w:rsidRPr="008F1329">
        <w:t xml:space="preserve">erver handelt es sich nicht um ein einzelnes konkretes Zielobjekt der </w:t>
      </w:r>
      <w:r w:rsidR="008F1329" w:rsidRPr="008F1329">
        <w:br/>
      </w:r>
      <w:r w:rsidRPr="008F1329">
        <w:t>IT-Grundschutzmodellierung</w:t>
      </w:r>
      <w:r w:rsidRPr="009F0D2A">
        <w:t xml:space="preserve"> (Stammdaten), sondern um eine Technologie, </w:t>
      </w:r>
      <w:r w:rsidRPr="009F0D2A">
        <w:br/>
      </w:r>
      <w:r>
        <w:t>auf</w:t>
      </w:r>
      <w:r w:rsidRPr="009F0D2A">
        <w:t xml:space="preserve"> der genau dieser Stammdaten verarbeitet werden</w:t>
      </w:r>
      <w:r>
        <w:t xml:space="preserve"> und gespeichert werden.</w:t>
      </w:r>
      <w:r>
        <w:br/>
      </w:r>
      <w:r w:rsidRPr="009F0D2A">
        <w:br/>
        <w:t>Es g</w:t>
      </w:r>
      <w:r>
        <w:t>i</w:t>
      </w:r>
      <w:r w:rsidRPr="009F0D2A">
        <w:t xml:space="preserve">lt somit </w:t>
      </w:r>
      <w:r>
        <w:t xml:space="preserve">für den jeweiligen </w:t>
      </w:r>
      <w:r w:rsidR="008F1329">
        <w:t>Webserver</w:t>
      </w:r>
      <w:r>
        <w:t xml:space="preserve"> der maximale </w:t>
      </w:r>
      <w:r w:rsidRPr="009F0D2A">
        <w:t>Schutzbedarf</w:t>
      </w:r>
      <w:r>
        <w:t xml:space="preserve"> der </w:t>
      </w:r>
      <w:r w:rsidRPr="009F0D2A">
        <w:t>Daten</w:t>
      </w:r>
      <w:r>
        <w:t>,</w:t>
      </w:r>
      <w:r w:rsidRPr="009F0D2A">
        <w:t xml:space="preserve"> die auf </w:t>
      </w:r>
      <w:r>
        <w:t xml:space="preserve">diesem </w:t>
      </w:r>
      <w:r w:rsidR="008F1329">
        <w:t>Webs</w:t>
      </w:r>
      <w:r>
        <w:t xml:space="preserve">erver </w:t>
      </w:r>
      <w:r w:rsidRPr="009F0D2A">
        <w:t>verarbeitet</w:t>
      </w:r>
      <w:r>
        <w:t xml:space="preserve"> werden (Vererbungsprinzip).</w:t>
      </w:r>
    </w:p>
    <w:p w14:paraId="6516703E" w14:textId="77777777" w:rsidR="009A1C47" w:rsidRDefault="009A1C47" w:rsidP="009A1C47">
      <w:pPr>
        <w:spacing w:after="240"/>
      </w:pPr>
      <w:r w:rsidRPr="00E82976">
        <w:t xml:space="preserve">Wenn im Einzelfall nicht mit hoher Sicherheit ausgeschlossen werden kann, dass sich </w:t>
      </w:r>
      <w:r w:rsidRPr="00E82976">
        <w:br/>
        <w:t xml:space="preserve">unter den betroffenen Daten und Datenträgern auch personenbezogene Daten befinden, ist grundsätzlich von einem hohen Schutzbedarf auszugehen. </w:t>
      </w:r>
    </w:p>
    <w:p w14:paraId="28DCDD5B" w14:textId="204D3F49" w:rsidR="009A1C47" w:rsidRPr="00937E46" w:rsidRDefault="008F1329" w:rsidP="009A1C47">
      <w:pPr>
        <w:spacing w:after="240"/>
        <w:rPr>
          <w:kern w:val="0"/>
          <w:lang w:eastAsia="en-US"/>
        </w:rPr>
      </w:pPr>
      <w:r>
        <w:rPr>
          <w:kern w:val="0"/>
          <w:lang w:eastAsia="en-US"/>
        </w:rPr>
        <w:br/>
      </w:r>
      <w:r w:rsidR="009A1C47">
        <w:rPr>
          <w:kern w:val="0"/>
          <w:lang w:eastAsia="en-US"/>
        </w:rPr>
        <w:t>Alternative 2:</w:t>
      </w:r>
      <w:r w:rsidR="009A1C47">
        <w:rPr>
          <w:kern w:val="0"/>
          <w:lang w:eastAsia="en-US"/>
        </w:rPr>
        <w:br/>
      </w:r>
      <w:r w:rsidR="009A1C47" w:rsidRPr="001A7400">
        <w:rPr>
          <w:kern w:val="0"/>
          <w:lang w:eastAsia="en-US"/>
        </w:rPr>
        <w:t xml:space="preserve">Folgende Schutzbedarfe hinsichtlich der drei Grundwerte nach dem IT-Grundschutz (BSI) wurden </w:t>
      </w:r>
      <w:r w:rsidR="009A1C47" w:rsidRPr="00643FAA">
        <w:rPr>
          <w:color w:val="FF0000"/>
          <w:kern w:val="0"/>
          <w:lang w:eastAsia="en-US"/>
        </w:rPr>
        <w:t xml:space="preserve">für </w:t>
      </w:r>
      <w:bookmarkStart w:id="38" w:name="BausteinName5"/>
      <w:bookmarkStart w:id="39" w:name="BausteinName11"/>
      <w:bookmarkEnd w:id="38"/>
      <w:bookmarkEnd w:id="39"/>
      <w:r w:rsidR="009A1C47">
        <w:rPr>
          <w:color w:val="FF0000"/>
          <w:kern w:val="0"/>
          <w:lang w:eastAsia="en-US"/>
        </w:rPr>
        <w:t xml:space="preserve">hauseigene WLAN-Netzwerke </w:t>
      </w:r>
      <w:r w:rsidR="009A1C47" w:rsidRPr="00643FAA">
        <w:rPr>
          <w:color w:val="FF0000"/>
          <w:kern w:val="0"/>
          <w:lang w:eastAsia="en-US"/>
        </w:rPr>
        <w:t xml:space="preserve">auf </w:t>
      </w:r>
      <w:r w:rsidR="009A1C47" w:rsidRPr="001A7400">
        <w:rPr>
          <w:kern w:val="0"/>
          <w:lang w:eastAsia="en-US"/>
        </w:rPr>
        <w:t>Basis ihrer Anwendungen festgestellt</w:t>
      </w:r>
      <w:r w:rsidR="009A1C47">
        <w:rPr>
          <w:kern w:val="0"/>
          <w:lang w:eastAsia="en-US"/>
        </w:rPr>
        <w:t xml:space="preserve">: </w:t>
      </w:r>
      <w:r w:rsidR="009A1C47">
        <w:rPr>
          <w:kern w:val="0"/>
          <w:lang w:eastAsia="en-US"/>
        </w:rPr>
        <w:br/>
      </w:r>
      <w:r w:rsidR="009A1C47">
        <w:rPr>
          <w:kern w:val="0"/>
          <w:lang w:eastAsia="en-US"/>
        </w:rPr>
        <w:br/>
      </w:r>
      <w:r w:rsidR="009A1C47" w:rsidRPr="00DE6782">
        <w:rPr>
          <w:i/>
          <w:color w:val="FF0000"/>
          <w:kern w:val="0"/>
          <w:lang w:eastAsia="en-US"/>
        </w:rPr>
        <w:t>[</w:t>
      </w:r>
      <w:r w:rsidR="009A1C47">
        <w:rPr>
          <w:i/>
          <w:color w:val="FF0000"/>
          <w:kern w:val="0"/>
          <w:lang w:eastAsia="en-US"/>
        </w:rPr>
        <w:t>S</w:t>
      </w:r>
      <w:r w:rsidR="009A1C47" w:rsidRPr="00DE6782">
        <w:rPr>
          <w:i/>
          <w:color w:val="FF0000"/>
          <w:kern w:val="0"/>
          <w:lang w:eastAsia="en-US"/>
        </w:rPr>
        <w:t>999]</w:t>
      </w:r>
      <w:r w:rsidR="009A1C47" w:rsidRPr="00EA335E">
        <w:rPr>
          <w:color w:val="FF0000"/>
          <w:kern w:val="0"/>
          <w:lang w:eastAsia="en-US"/>
        </w:rPr>
        <w:t>.</w:t>
      </w:r>
      <w:r w:rsidR="009A1C47">
        <w:rPr>
          <w:color w:val="FF0000"/>
          <w:kern w:val="0"/>
          <w:lang w:eastAsia="en-US"/>
        </w:rPr>
        <w:t xml:space="preserve">    </w:t>
      </w:r>
      <w:r w:rsidR="009A1C47" w:rsidRPr="00EA335E">
        <w:rPr>
          <w:i/>
          <w:color w:val="0000FF"/>
          <w:kern w:val="0"/>
          <w:sz w:val="18"/>
          <w:szCs w:val="18"/>
          <w:lang w:eastAsia="en-US"/>
        </w:rPr>
        <w:t xml:space="preserve">[hier Kennziffer in den Stammdaten der Zielobjekte eintragen, z.B. „S012“   -&gt; </w:t>
      </w:r>
      <w:hyperlink r:id="rId15" w:history="1">
        <w:r w:rsidR="009A1C47" w:rsidRPr="00EA335E">
          <w:rPr>
            <w:rStyle w:val="Hyperlink"/>
            <w:i/>
            <w:color w:val="0000FF"/>
            <w:kern w:val="0"/>
            <w:sz w:val="18"/>
            <w:szCs w:val="18"/>
            <w:lang w:eastAsia="en-US"/>
          </w:rPr>
          <w:t>LINK</w:t>
        </w:r>
      </w:hyperlink>
      <w:r w:rsidR="009A1C47" w:rsidRPr="00EA335E">
        <w:rPr>
          <w:i/>
          <w:color w:val="0000FF"/>
          <w:kern w:val="0"/>
          <w:sz w:val="18"/>
          <w:szCs w:val="18"/>
          <w:lang w:eastAsia="en-US"/>
        </w:rPr>
        <w:t xml:space="preserve"> ]</w:t>
      </w:r>
      <w:r w:rsidR="009A1C47" w:rsidRPr="00C53401">
        <w:rPr>
          <w:i/>
          <w:color w:val="FF0000"/>
          <w:kern w:val="0"/>
          <w:lang w:eastAsia="en-US"/>
        </w:rPr>
        <w:t xml:space="preserve"> </w:t>
      </w:r>
      <w:r w:rsidR="009A1C47">
        <w:rPr>
          <w:i/>
          <w:color w:val="FF0000"/>
          <w:kern w:val="0"/>
          <w:lang w:eastAsia="en-US"/>
        </w:rPr>
        <w:br/>
      </w:r>
    </w:p>
    <w:p w14:paraId="3C24B5F0" w14:textId="77777777" w:rsidR="009A1C47" w:rsidRPr="001A7400" w:rsidRDefault="009A1C47" w:rsidP="009A1C47">
      <w:pPr>
        <w:spacing w:before="120" w:after="240"/>
        <w:ind w:left="641" w:hanging="641"/>
        <w:rPr>
          <w:kern w:val="0"/>
          <w:lang w:eastAsia="en-US"/>
        </w:rPr>
      </w:pPr>
      <w:r w:rsidRPr="001A7400">
        <w:rPr>
          <w:kern w:val="0"/>
          <w:lang w:eastAsia="en-US"/>
        </w:rPr>
        <w:t xml:space="preserve">Verfügbarkeit: </w:t>
      </w:r>
      <w:r w:rsidRPr="001A7400">
        <w:rPr>
          <w:kern w:val="0"/>
          <w:lang w:eastAsia="en-US"/>
        </w:rPr>
        <w:tab/>
      </w:r>
      <w:r w:rsidRPr="00EA335E">
        <w:rPr>
          <w:color w:val="FF0000"/>
          <w:kern w:val="0"/>
          <w:lang w:eastAsia="en-US"/>
        </w:rPr>
        <w:t>[normal/hoch/sehr hoch]</w:t>
      </w:r>
    </w:p>
    <w:p w14:paraId="676495C5" w14:textId="77777777" w:rsidR="009A1C47" w:rsidRPr="00EA335E" w:rsidRDefault="009A1C47" w:rsidP="009A1C47">
      <w:pPr>
        <w:spacing w:before="120" w:after="240"/>
        <w:ind w:left="641" w:hanging="641"/>
        <w:rPr>
          <w:color w:val="FF0000"/>
          <w:kern w:val="0"/>
          <w:lang w:eastAsia="en-US"/>
        </w:rPr>
      </w:pPr>
      <w:r w:rsidRPr="001A7400">
        <w:rPr>
          <w:kern w:val="0"/>
          <w:lang w:eastAsia="en-US"/>
        </w:rPr>
        <w:t>Vertraulichkeit:</w:t>
      </w:r>
      <w:r w:rsidRPr="001A7400">
        <w:rPr>
          <w:kern w:val="0"/>
          <w:lang w:eastAsia="en-US"/>
        </w:rPr>
        <w:tab/>
      </w:r>
      <w:r w:rsidRPr="00EA335E">
        <w:rPr>
          <w:color w:val="FF0000"/>
          <w:kern w:val="0"/>
          <w:lang w:eastAsia="en-US"/>
        </w:rPr>
        <w:t>[normal/hoch/sehr hoch]</w:t>
      </w:r>
    </w:p>
    <w:p w14:paraId="18D2A1C0" w14:textId="77777777" w:rsidR="009A1C47" w:rsidRDefault="009A1C47" w:rsidP="009A1C47">
      <w:pPr>
        <w:spacing w:before="120" w:after="240"/>
        <w:ind w:left="641" w:hanging="641"/>
        <w:rPr>
          <w:color w:val="FF0000"/>
          <w:kern w:val="0"/>
          <w:lang w:eastAsia="en-US"/>
        </w:rPr>
      </w:pPr>
      <w:r w:rsidRPr="001A7400">
        <w:rPr>
          <w:kern w:val="0"/>
          <w:lang w:eastAsia="en-US"/>
        </w:rPr>
        <w:t xml:space="preserve">Integrität: </w:t>
      </w:r>
      <w:r w:rsidRPr="001A7400">
        <w:rPr>
          <w:kern w:val="0"/>
          <w:lang w:eastAsia="en-US"/>
        </w:rPr>
        <w:tab/>
      </w:r>
      <w:r w:rsidRPr="001A7400">
        <w:rPr>
          <w:kern w:val="0"/>
          <w:lang w:eastAsia="en-US"/>
        </w:rPr>
        <w:tab/>
      </w:r>
      <w:r w:rsidRPr="00EA335E">
        <w:rPr>
          <w:color w:val="FF0000"/>
          <w:kern w:val="0"/>
          <w:lang w:eastAsia="en-US"/>
        </w:rPr>
        <w:t>[normal/hoch/sehr hoch]</w:t>
      </w:r>
    </w:p>
    <w:p w14:paraId="1285E06D" w14:textId="77777777" w:rsidR="008F1329" w:rsidRDefault="008F1329" w:rsidP="008F1329">
      <w:pPr>
        <w:spacing w:before="120" w:after="240"/>
        <w:rPr>
          <w:b/>
          <w:bCs/>
        </w:rPr>
      </w:pPr>
    </w:p>
    <w:p w14:paraId="63940DE7" w14:textId="02C67512" w:rsidR="005D2811" w:rsidRDefault="009A1C47" w:rsidP="008F1329">
      <w:pPr>
        <w:spacing w:before="120" w:after="240"/>
        <w:rPr>
          <w:i/>
        </w:rPr>
      </w:pPr>
      <w:r w:rsidRPr="004D39DD">
        <w:rPr>
          <w:b/>
          <w:bCs/>
        </w:rPr>
        <w:t>Begründung:</w:t>
      </w:r>
      <w:r>
        <w:rPr>
          <w:b/>
          <w:bCs/>
        </w:rPr>
        <w:t xml:space="preserve">  </w:t>
      </w:r>
      <w:r>
        <w:t>xxxxxxxxxxxxxxxxxxxxxxxxxxxxxxxxxxxxxxxxxxxxxxxxxxx</w:t>
      </w:r>
    </w:p>
    <w:p w14:paraId="41E637E0" w14:textId="77777777" w:rsidR="00932776" w:rsidRDefault="00932776">
      <w:pPr>
        <w:rPr>
          <w:i/>
        </w:rPr>
      </w:pPr>
      <w:r>
        <w:rPr>
          <w:i/>
        </w:rPr>
        <w:br w:type="page"/>
      </w:r>
    </w:p>
    <w:p w14:paraId="37FA67DD" w14:textId="77777777" w:rsidR="009F0D2A" w:rsidRDefault="009F0D2A" w:rsidP="009F0D2A">
      <w:pPr>
        <w:pStyle w:val="berschrift1"/>
        <w:numPr>
          <w:ilvl w:val="0"/>
          <w:numId w:val="0"/>
        </w:numPr>
        <w:ind w:left="431"/>
      </w:pPr>
      <w:bookmarkStart w:id="40" w:name="ANFANG"/>
      <w:bookmarkStart w:id="41" w:name="BausteinName4"/>
      <w:bookmarkEnd w:id="40"/>
      <w:bookmarkEnd w:id="41"/>
    </w:p>
    <w:p w14:paraId="1C6F5ACF" w14:textId="5C60CB7F" w:rsidR="00D84943" w:rsidRDefault="00363D7E" w:rsidP="006676E5">
      <w:pPr>
        <w:pStyle w:val="berschrift1"/>
      </w:pPr>
      <w:bookmarkStart w:id="42" w:name="_Toc98326011"/>
      <w:r>
        <w:t>Anforderungen aus dem Baustein</w:t>
      </w:r>
      <w:r w:rsidR="00587023">
        <w:t xml:space="preserve"> </w:t>
      </w:r>
      <w:bookmarkStart w:id="43" w:name="BausteinName12"/>
      <w:bookmarkEnd w:id="43"/>
      <w:r w:rsidR="00376F9E" w:rsidRPr="00376F9E">
        <w:t>APP.3.2 Webserver</w:t>
      </w:r>
      <w:bookmarkEnd w:id="42"/>
    </w:p>
    <w:p w14:paraId="76FB82A6" w14:textId="77777777" w:rsidR="00996EC9" w:rsidRDefault="00996EC9" w:rsidP="002F2CA3">
      <w:pPr>
        <w:suppressAutoHyphens/>
        <w:spacing w:after="0" w:line="240" w:lineRule="auto"/>
        <w:ind w:left="720"/>
        <w:rPr>
          <w:color w:val="000000" w:themeColor="text1"/>
        </w:rPr>
      </w:pPr>
    </w:p>
    <w:p w14:paraId="2F1464DF" w14:textId="77777777" w:rsidR="00E30725" w:rsidRDefault="00E30725" w:rsidP="00E30725">
      <w:pPr>
        <w:pStyle w:val="berschrift2"/>
      </w:pPr>
      <w:bookmarkStart w:id="44" w:name="A7000"/>
      <w:bookmarkStart w:id="45" w:name="_Toc98326012"/>
      <w:bookmarkEnd w:id="44"/>
      <w:r>
        <w:t>Sichere Konfiguration eines Webservers (B) [A1]</w:t>
      </w:r>
      <w:bookmarkEnd w:id="45"/>
    </w:p>
    <w:p w14:paraId="3C6E799B" w14:textId="77777777" w:rsidR="00E30725" w:rsidRDefault="00E30725" w:rsidP="00E30725">
      <w:pPr>
        <w:suppressAutoHyphens/>
        <w:spacing w:after="240"/>
        <w:ind w:left="720"/>
        <w:rPr>
          <w:color w:val="000000" w:themeColor="text1"/>
        </w:rPr>
      </w:pPr>
    </w:p>
    <w:p w14:paraId="753C0ACB" w14:textId="77777777" w:rsidR="00E30725" w:rsidRPr="0083049A" w:rsidRDefault="00E30725" w:rsidP="00E30725">
      <w:pPr>
        <w:pStyle w:val="Listenabsatz"/>
        <w:numPr>
          <w:ilvl w:val="0"/>
          <w:numId w:val="11"/>
        </w:numPr>
        <w:spacing w:after="0"/>
        <w:ind w:left="709" w:hanging="709"/>
      </w:pPr>
      <w:bookmarkStart w:id="46" w:name="A1a1"/>
      <w:bookmarkEnd w:id="46"/>
      <w:r>
        <w:t xml:space="preserve">Nachdem der IT-Betrieb einen Webserver installiert hat, MUSS er eine sichere Grundkonfiguration vornehmen. </w:t>
      </w:r>
    </w:p>
    <w:p w14:paraId="1B7705A2" w14:textId="77777777" w:rsidR="00E30725" w:rsidRDefault="00E30725" w:rsidP="00E30725">
      <w:pPr>
        <w:pStyle w:val="Listenabsatz"/>
        <w:spacing w:after="0"/>
      </w:pPr>
    </w:p>
    <w:p w14:paraId="401FE34E"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25FFDCE"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9892D7"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02A5505C" w14:textId="77777777" w:rsidTr="000A6C99">
        <w:trPr>
          <w:trHeight w:val="205"/>
        </w:trPr>
        <w:tc>
          <w:tcPr>
            <w:tcW w:w="8356" w:type="dxa"/>
            <w:shd w:val="clear" w:color="auto" w:fill="EEECE1" w:themeFill="background2"/>
          </w:tcPr>
          <w:p w14:paraId="13461521" w14:textId="1CA40150" w:rsidR="00E30725" w:rsidRPr="005B4E23" w:rsidRDefault="00376F9E" w:rsidP="000A6C99">
            <w:pPr>
              <w:suppressAutoHyphens/>
              <w:spacing w:before="120" w:after="120"/>
            </w:pPr>
            <w:r>
              <w:t>Umsetzung:  JA / TEILWEISE / NEIN / ENTBEHRLICH</w:t>
            </w:r>
          </w:p>
        </w:tc>
      </w:tr>
      <w:tr w:rsidR="00E30725" w:rsidRPr="00CC02C2" w14:paraId="30B654E1" w14:textId="77777777" w:rsidTr="000A6C99">
        <w:tc>
          <w:tcPr>
            <w:tcW w:w="8356" w:type="dxa"/>
          </w:tcPr>
          <w:p w14:paraId="1B0883D5" w14:textId="77777777" w:rsidR="00E30725" w:rsidRPr="00CC02C2" w:rsidRDefault="00E30725" w:rsidP="000A6C99">
            <w:pPr>
              <w:suppressAutoHyphens/>
              <w:spacing w:before="120" w:after="120"/>
              <w:rPr>
                <w:color w:val="000000" w:themeColor="text1"/>
              </w:rPr>
            </w:pPr>
            <w:bookmarkStart w:id="47" w:name="A1u1"/>
            <w:bookmarkEnd w:id="47"/>
            <w:r>
              <w:rPr>
                <w:color w:val="000000" w:themeColor="text1"/>
              </w:rPr>
              <w:t>Hier wird Ihr aktueller Umsetzungsstand erwartet</w:t>
            </w:r>
          </w:p>
        </w:tc>
      </w:tr>
    </w:tbl>
    <w:p w14:paraId="5DE305B1" w14:textId="77777777" w:rsidR="000852D7" w:rsidRDefault="000852D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5F2B1141" w14:textId="77777777" w:rsidTr="00E30725">
        <w:tc>
          <w:tcPr>
            <w:tcW w:w="8340" w:type="dxa"/>
            <w:tcBorders>
              <w:bottom w:val="single" w:sz="4" w:space="0" w:color="auto"/>
            </w:tcBorders>
            <w:shd w:val="clear" w:color="auto" w:fill="C6D9F1" w:themeFill="text2" w:themeFillTint="33"/>
          </w:tcPr>
          <w:p w14:paraId="695E3BDA" w14:textId="77777777"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3B51E4E" w14:textId="77777777" w:rsidTr="00E30725">
        <w:tc>
          <w:tcPr>
            <w:tcW w:w="8340" w:type="dxa"/>
            <w:shd w:val="clear" w:color="auto" w:fill="FFFFFF" w:themeFill="background1"/>
          </w:tcPr>
          <w:p w14:paraId="1241DC82" w14:textId="77777777" w:rsidR="00E30725" w:rsidRDefault="00E30725" w:rsidP="00E30725">
            <w:pPr>
              <w:spacing w:before="60" w:after="60"/>
              <w:rPr>
                <w:color w:val="000000" w:themeColor="text1"/>
              </w:rPr>
            </w:pPr>
            <w:r>
              <w:rPr>
                <w:color w:val="000000" w:themeColor="text1"/>
              </w:rPr>
              <w:t>Begründung der Fachseite:</w:t>
            </w:r>
          </w:p>
        </w:tc>
      </w:tr>
    </w:tbl>
    <w:p w14:paraId="565836DB" w14:textId="77777777" w:rsidR="00E30725" w:rsidRPr="00CC02C2" w:rsidRDefault="00E30725" w:rsidP="00E30725">
      <w:pPr>
        <w:suppressAutoHyphens/>
        <w:spacing w:after="240"/>
        <w:ind w:left="720"/>
        <w:rPr>
          <w:color w:val="000000" w:themeColor="text1"/>
        </w:rPr>
      </w:pPr>
    </w:p>
    <w:p w14:paraId="113D42F5" w14:textId="77777777" w:rsidR="00E30725" w:rsidRPr="0083049A" w:rsidRDefault="00E30725" w:rsidP="00E30725">
      <w:pPr>
        <w:pStyle w:val="Listenabsatz"/>
        <w:numPr>
          <w:ilvl w:val="0"/>
          <w:numId w:val="11"/>
        </w:numPr>
        <w:spacing w:after="0"/>
        <w:ind w:left="709" w:hanging="709"/>
      </w:pPr>
      <w:bookmarkStart w:id="48" w:name="A1a2"/>
      <w:bookmarkEnd w:id="48"/>
      <w:r>
        <w:t xml:space="preserve">Dazu MUSS er insbesondere den Webserver-Prozess einem Benutzerkonto mit minimalen Rechten zuweisen. </w:t>
      </w:r>
    </w:p>
    <w:p w14:paraId="763E6AD8" w14:textId="77777777" w:rsidR="00E30725" w:rsidRDefault="00E30725" w:rsidP="00E30725">
      <w:pPr>
        <w:pStyle w:val="Listenabsatz"/>
        <w:spacing w:after="0"/>
      </w:pPr>
    </w:p>
    <w:p w14:paraId="5395E95D"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3926693B"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9FCB1D"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3AC3D620" w14:textId="77777777" w:rsidTr="000A6C99">
        <w:trPr>
          <w:trHeight w:val="205"/>
        </w:trPr>
        <w:tc>
          <w:tcPr>
            <w:tcW w:w="8356" w:type="dxa"/>
            <w:shd w:val="clear" w:color="auto" w:fill="EEECE1" w:themeFill="background2"/>
          </w:tcPr>
          <w:p w14:paraId="3A3FC05F" w14:textId="6E50B214" w:rsidR="00E30725" w:rsidRPr="005B4E23" w:rsidRDefault="00376F9E" w:rsidP="000A6C99">
            <w:pPr>
              <w:suppressAutoHyphens/>
              <w:spacing w:before="120" w:after="120"/>
            </w:pPr>
            <w:r>
              <w:t>Umsetzung:  JA / TEILWEISE / NEIN / ENTBEHRLICH</w:t>
            </w:r>
          </w:p>
        </w:tc>
      </w:tr>
      <w:tr w:rsidR="00E30725" w:rsidRPr="00CC02C2" w14:paraId="732B0DDD" w14:textId="77777777" w:rsidTr="000A6C99">
        <w:tc>
          <w:tcPr>
            <w:tcW w:w="8356" w:type="dxa"/>
          </w:tcPr>
          <w:p w14:paraId="05FA6CC2" w14:textId="77777777" w:rsidR="00E30725" w:rsidRPr="00CC02C2" w:rsidRDefault="00E30725" w:rsidP="000A6C99">
            <w:pPr>
              <w:suppressAutoHyphens/>
              <w:spacing w:before="120" w:after="120"/>
              <w:rPr>
                <w:color w:val="000000" w:themeColor="text1"/>
              </w:rPr>
            </w:pPr>
            <w:bookmarkStart w:id="49" w:name="A1u2"/>
            <w:bookmarkEnd w:id="49"/>
            <w:r>
              <w:rPr>
                <w:color w:val="000000" w:themeColor="text1"/>
              </w:rPr>
              <w:t>Hier wird Ihr aktueller Umsetzungsstand erwartet</w:t>
            </w:r>
          </w:p>
        </w:tc>
      </w:tr>
    </w:tbl>
    <w:p w14:paraId="55BFCAC0" w14:textId="77777777" w:rsidR="002F2CA3" w:rsidRDefault="002F2CA3"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480F957A" w14:textId="77777777" w:rsidTr="00E30725">
        <w:tc>
          <w:tcPr>
            <w:tcW w:w="8340" w:type="dxa"/>
            <w:tcBorders>
              <w:bottom w:val="single" w:sz="4" w:space="0" w:color="auto"/>
            </w:tcBorders>
            <w:shd w:val="clear" w:color="auto" w:fill="C6D9F1" w:themeFill="text2" w:themeFillTint="33"/>
          </w:tcPr>
          <w:p w14:paraId="39D1FE25" w14:textId="77777777"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5443D239" w14:textId="77777777" w:rsidTr="00E30725">
        <w:tc>
          <w:tcPr>
            <w:tcW w:w="8340" w:type="dxa"/>
            <w:shd w:val="clear" w:color="auto" w:fill="FFFFFF" w:themeFill="background1"/>
          </w:tcPr>
          <w:p w14:paraId="18E64077" w14:textId="77777777" w:rsidR="00E30725" w:rsidRDefault="00E30725" w:rsidP="00E30725">
            <w:pPr>
              <w:spacing w:before="60" w:after="60"/>
              <w:rPr>
                <w:color w:val="000000" w:themeColor="text1"/>
              </w:rPr>
            </w:pPr>
            <w:r>
              <w:rPr>
                <w:color w:val="000000" w:themeColor="text1"/>
              </w:rPr>
              <w:t>Begründung der Fachseite:</w:t>
            </w:r>
          </w:p>
        </w:tc>
      </w:tr>
    </w:tbl>
    <w:p w14:paraId="48E4A900" w14:textId="77777777" w:rsidR="00E30725" w:rsidRPr="00CC02C2" w:rsidRDefault="00E30725" w:rsidP="00E30725">
      <w:pPr>
        <w:suppressAutoHyphens/>
        <w:spacing w:after="240"/>
        <w:ind w:left="720"/>
        <w:rPr>
          <w:color w:val="000000" w:themeColor="text1"/>
        </w:rPr>
      </w:pPr>
    </w:p>
    <w:p w14:paraId="07344C1B" w14:textId="77777777" w:rsidR="00E30725" w:rsidRPr="0083049A" w:rsidRDefault="00E30725" w:rsidP="00E30725">
      <w:pPr>
        <w:pStyle w:val="Listenabsatz"/>
        <w:numPr>
          <w:ilvl w:val="0"/>
          <w:numId w:val="11"/>
        </w:numPr>
        <w:spacing w:after="0"/>
        <w:ind w:left="709" w:hanging="709"/>
      </w:pPr>
      <w:bookmarkStart w:id="50" w:name="A1a3"/>
      <w:bookmarkEnd w:id="50"/>
      <w:r>
        <w:t>Der Webserver MUSS in einer gekapselten Umgebung ausgeführt werden, sofern dies vom Betriebssystem unterstützt wird.</w:t>
      </w:r>
    </w:p>
    <w:p w14:paraId="7C5858E2" w14:textId="77777777" w:rsidR="00E30725" w:rsidRDefault="00E30725" w:rsidP="00E30725">
      <w:pPr>
        <w:pStyle w:val="Listenabsatz"/>
        <w:spacing w:after="0"/>
      </w:pPr>
    </w:p>
    <w:p w14:paraId="6456D554"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7242E1D6"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DEC548"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6CA616BA" w14:textId="77777777" w:rsidTr="000A6C99">
        <w:trPr>
          <w:trHeight w:val="205"/>
        </w:trPr>
        <w:tc>
          <w:tcPr>
            <w:tcW w:w="8356" w:type="dxa"/>
            <w:shd w:val="clear" w:color="auto" w:fill="EEECE1" w:themeFill="background2"/>
          </w:tcPr>
          <w:p w14:paraId="1F431C6C" w14:textId="4B1E99EA" w:rsidR="00E30725" w:rsidRPr="005B4E23" w:rsidRDefault="00376F9E" w:rsidP="000A6C99">
            <w:pPr>
              <w:suppressAutoHyphens/>
              <w:spacing w:before="120" w:after="120"/>
            </w:pPr>
            <w:r>
              <w:t>Umsetzung:  JA / TEILWEISE / NEIN / ENTBEHRLICH</w:t>
            </w:r>
          </w:p>
        </w:tc>
      </w:tr>
      <w:tr w:rsidR="00E30725" w:rsidRPr="00CC02C2" w14:paraId="5C4ABA26" w14:textId="77777777" w:rsidTr="000A6C99">
        <w:tc>
          <w:tcPr>
            <w:tcW w:w="8356" w:type="dxa"/>
          </w:tcPr>
          <w:p w14:paraId="3AC2BFF4" w14:textId="77777777" w:rsidR="00E30725" w:rsidRPr="00CC02C2" w:rsidRDefault="00E30725" w:rsidP="000A6C99">
            <w:pPr>
              <w:suppressAutoHyphens/>
              <w:spacing w:before="120" w:after="120"/>
              <w:rPr>
                <w:color w:val="000000" w:themeColor="text1"/>
              </w:rPr>
            </w:pPr>
            <w:bookmarkStart w:id="51" w:name="A1u3"/>
            <w:bookmarkEnd w:id="51"/>
            <w:r>
              <w:rPr>
                <w:color w:val="000000" w:themeColor="text1"/>
              </w:rPr>
              <w:t>Hier wird Ihr aktueller Umsetzungsstand erwartet</w:t>
            </w:r>
          </w:p>
        </w:tc>
      </w:tr>
    </w:tbl>
    <w:p w14:paraId="39D41AB9" w14:textId="77777777"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1A382B0" w14:textId="77777777" w:rsidTr="00E30725">
        <w:tc>
          <w:tcPr>
            <w:tcW w:w="8340" w:type="dxa"/>
            <w:tcBorders>
              <w:bottom w:val="single" w:sz="4" w:space="0" w:color="auto"/>
            </w:tcBorders>
            <w:shd w:val="clear" w:color="auto" w:fill="C6D9F1" w:themeFill="text2" w:themeFillTint="33"/>
          </w:tcPr>
          <w:p w14:paraId="1911F9A9" w14:textId="77777777"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2B0D1604" w14:textId="77777777" w:rsidTr="00E30725">
        <w:tc>
          <w:tcPr>
            <w:tcW w:w="8340" w:type="dxa"/>
            <w:shd w:val="clear" w:color="auto" w:fill="FFFFFF" w:themeFill="background1"/>
          </w:tcPr>
          <w:p w14:paraId="58D97FEA" w14:textId="77777777" w:rsidR="00E30725" w:rsidRDefault="00E30725" w:rsidP="00E30725">
            <w:pPr>
              <w:spacing w:before="60" w:after="60"/>
              <w:rPr>
                <w:color w:val="000000" w:themeColor="text1"/>
              </w:rPr>
            </w:pPr>
            <w:r>
              <w:rPr>
                <w:color w:val="000000" w:themeColor="text1"/>
              </w:rPr>
              <w:t>Begründung der Fachseite:</w:t>
            </w:r>
          </w:p>
        </w:tc>
      </w:tr>
    </w:tbl>
    <w:p w14:paraId="30126169" w14:textId="77777777" w:rsidR="00E30725" w:rsidRPr="00CC02C2" w:rsidRDefault="00E30725" w:rsidP="00E30725">
      <w:pPr>
        <w:suppressAutoHyphens/>
        <w:spacing w:after="240"/>
        <w:ind w:left="720"/>
        <w:rPr>
          <w:color w:val="000000" w:themeColor="text1"/>
        </w:rPr>
      </w:pPr>
    </w:p>
    <w:p w14:paraId="4C2FB756" w14:textId="09CE0D71" w:rsidR="00E30725" w:rsidRPr="0083049A" w:rsidRDefault="00E30725" w:rsidP="00E30725">
      <w:pPr>
        <w:pStyle w:val="Listenabsatz"/>
        <w:numPr>
          <w:ilvl w:val="0"/>
          <w:numId w:val="11"/>
        </w:numPr>
        <w:spacing w:after="0"/>
        <w:ind w:left="709" w:hanging="709"/>
      </w:pPr>
      <w:bookmarkStart w:id="52" w:name="A1a4"/>
      <w:bookmarkEnd w:id="52"/>
      <w:r>
        <w:t xml:space="preserve"> Ist dies nicht möglich, </w:t>
      </w:r>
      <w:r w:rsidR="00661D9F">
        <w:t>MUSS</w:t>
      </w:r>
      <w:r>
        <w:t xml:space="preserve"> jeder Webserver auf einem eigenen physischen oder virtuellen Server ausgeführt werden. </w:t>
      </w:r>
    </w:p>
    <w:p w14:paraId="5D992EF0" w14:textId="77777777" w:rsidR="00E30725" w:rsidRDefault="00E30725" w:rsidP="00E30725">
      <w:pPr>
        <w:pStyle w:val="Listenabsatz"/>
        <w:spacing w:after="0"/>
      </w:pPr>
    </w:p>
    <w:p w14:paraId="58AA9F14"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4A59FB4"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EC8347"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7BEE69DC" w14:textId="77777777" w:rsidTr="000A6C99">
        <w:trPr>
          <w:trHeight w:val="205"/>
        </w:trPr>
        <w:tc>
          <w:tcPr>
            <w:tcW w:w="8356" w:type="dxa"/>
            <w:shd w:val="clear" w:color="auto" w:fill="EEECE1" w:themeFill="background2"/>
          </w:tcPr>
          <w:p w14:paraId="0C74E7D4" w14:textId="5188D6CA" w:rsidR="00E30725" w:rsidRPr="005B4E23" w:rsidRDefault="00376F9E" w:rsidP="000A6C99">
            <w:pPr>
              <w:suppressAutoHyphens/>
              <w:spacing w:before="120" w:after="120"/>
            </w:pPr>
            <w:r>
              <w:t>Umsetzung:  JA / TEILWEISE / NEIN / ENTBEHRLICH</w:t>
            </w:r>
          </w:p>
        </w:tc>
      </w:tr>
      <w:tr w:rsidR="00E30725" w:rsidRPr="00CC02C2" w14:paraId="739115C5" w14:textId="77777777" w:rsidTr="000A6C99">
        <w:tc>
          <w:tcPr>
            <w:tcW w:w="8356" w:type="dxa"/>
          </w:tcPr>
          <w:p w14:paraId="04600AF5" w14:textId="77777777" w:rsidR="00E30725" w:rsidRPr="00CC02C2" w:rsidRDefault="00E30725" w:rsidP="000A6C99">
            <w:pPr>
              <w:suppressAutoHyphens/>
              <w:spacing w:before="120" w:after="120"/>
              <w:rPr>
                <w:color w:val="000000" w:themeColor="text1"/>
              </w:rPr>
            </w:pPr>
            <w:bookmarkStart w:id="53" w:name="A1u4"/>
            <w:bookmarkEnd w:id="53"/>
            <w:r>
              <w:rPr>
                <w:color w:val="000000" w:themeColor="text1"/>
              </w:rPr>
              <w:t>Hier wird Ihr aktueller Umsetzungsstand erwartet</w:t>
            </w:r>
          </w:p>
        </w:tc>
      </w:tr>
    </w:tbl>
    <w:p w14:paraId="1FFD0C52" w14:textId="77777777"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10202AE4" w14:textId="77777777" w:rsidTr="00E30725">
        <w:tc>
          <w:tcPr>
            <w:tcW w:w="8340" w:type="dxa"/>
            <w:tcBorders>
              <w:bottom w:val="single" w:sz="4" w:space="0" w:color="auto"/>
            </w:tcBorders>
            <w:shd w:val="clear" w:color="auto" w:fill="C6D9F1" w:themeFill="text2" w:themeFillTint="33"/>
          </w:tcPr>
          <w:p w14:paraId="49CE730A" w14:textId="77777777"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2E89DFAE" w14:textId="77777777" w:rsidTr="00E30725">
        <w:tc>
          <w:tcPr>
            <w:tcW w:w="8340" w:type="dxa"/>
            <w:shd w:val="clear" w:color="auto" w:fill="FFFFFF" w:themeFill="background1"/>
          </w:tcPr>
          <w:p w14:paraId="3D1A21A7" w14:textId="77777777" w:rsidR="00E30725" w:rsidRDefault="00E30725" w:rsidP="00E30725">
            <w:pPr>
              <w:spacing w:before="60" w:after="60"/>
              <w:rPr>
                <w:color w:val="000000" w:themeColor="text1"/>
              </w:rPr>
            </w:pPr>
            <w:r>
              <w:rPr>
                <w:color w:val="000000" w:themeColor="text1"/>
              </w:rPr>
              <w:t>Begründung der Fachseite:</w:t>
            </w:r>
          </w:p>
        </w:tc>
      </w:tr>
    </w:tbl>
    <w:p w14:paraId="7A56F225" w14:textId="77777777" w:rsidR="00E30725" w:rsidRPr="00CC02C2" w:rsidRDefault="00E30725" w:rsidP="00E30725">
      <w:pPr>
        <w:suppressAutoHyphens/>
        <w:spacing w:after="240"/>
        <w:ind w:left="720"/>
        <w:rPr>
          <w:color w:val="000000" w:themeColor="text1"/>
        </w:rPr>
      </w:pPr>
    </w:p>
    <w:p w14:paraId="749470C5" w14:textId="77777777" w:rsidR="00E30725" w:rsidRPr="0083049A" w:rsidRDefault="00E30725" w:rsidP="00E30725">
      <w:pPr>
        <w:pStyle w:val="Listenabsatz"/>
        <w:numPr>
          <w:ilvl w:val="0"/>
          <w:numId w:val="11"/>
        </w:numPr>
        <w:spacing w:after="0"/>
        <w:ind w:left="709" w:hanging="709"/>
      </w:pPr>
      <w:bookmarkStart w:id="54" w:name="A1a5"/>
      <w:bookmarkEnd w:id="54"/>
      <w:r>
        <w:t xml:space="preserve">Dem Webserver-Dienst MÜSSEN alle nicht notwendige Schreibberechtigungen entzogen werden. </w:t>
      </w:r>
    </w:p>
    <w:p w14:paraId="7DB7352A" w14:textId="77777777" w:rsidR="00E30725" w:rsidRDefault="00E30725" w:rsidP="00E30725">
      <w:pPr>
        <w:pStyle w:val="Listenabsatz"/>
        <w:spacing w:after="0"/>
      </w:pPr>
    </w:p>
    <w:p w14:paraId="787F9958"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522AC65E"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08F8A9"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115CE299" w14:textId="77777777" w:rsidTr="000A6C99">
        <w:trPr>
          <w:trHeight w:val="205"/>
        </w:trPr>
        <w:tc>
          <w:tcPr>
            <w:tcW w:w="8356" w:type="dxa"/>
            <w:shd w:val="clear" w:color="auto" w:fill="EEECE1" w:themeFill="background2"/>
          </w:tcPr>
          <w:p w14:paraId="4938568B" w14:textId="1340B6F8" w:rsidR="00E30725" w:rsidRPr="005B4E23" w:rsidRDefault="00376F9E" w:rsidP="000A6C99">
            <w:pPr>
              <w:suppressAutoHyphens/>
              <w:spacing w:before="120" w:after="120"/>
            </w:pPr>
            <w:r>
              <w:t>Umsetzung:  JA / TEILWEISE / NEIN / ENTBEHRLICH</w:t>
            </w:r>
          </w:p>
        </w:tc>
      </w:tr>
      <w:tr w:rsidR="00E30725" w:rsidRPr="00CC02C2" w14:paraId="14ADD49D" w14:textId="77777777" w:rsidTr="000A6C99">
        <w:tc>
          <w:tcPr>
            <w:tcW w:w="8356" w:type="dxa"/>
          </w:tcPr>
          <w:p w14:paraId="336DC1BA" w14:textId="77777777" w:rsidR="00E30725" w:rsidRPr="00CC02C2" w:rsidRDefault="00E30725" w:rsidP="000A6C99">
            <w:pPr>
              <w:suppressAutoHyphens/>
              <w:spacing w:before="120" w:after="120"/>
              <w:rPr>
                <w:color w:val="000000" w:themeColor="text1"/>
              </w:rPr>
            </w:pPr>
            <w:bookmarkStart w:id="55" w:name="A1u5"/>
            <w:bookmarkEnd w:id="55"/>
            <w:r>
              <w:rPr>
                <w:color w:val="000000" w:themeColor="text1"/>
              </w:rPr>
              <w:t>Hier wird Ihr aktueller Umsetzungsstand erwartet</w:t>
            </w:r>
          </w:p>
        </w:tc>
      </w:tr>
    </w:tbl>
    <w:p w14:paraId="6BC24EEB" w14:textId="77777777"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277EEDC" w14:textId="77777777" w:rsidTr="00E30725">
        <w:tc>
          <w:tcPr>
            <w:tcW w:w="8340" w:type="dxa"/>
            <w:tcBorders>
              <w:bottom w:val="single" w:sz="4" w:space="0" w:color="auto"/>
            </w:tcBorders>
            <w:shd w:val="clear" w:color="auto" w:fill="C6D9F1" w:themeFill="text2" w:themeFillTint="33"/>
          </w:tcPr>
          <w:p w14:paraId="185A7CF1" w14:textId="77777777"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34CEB459" w14:textId="77777777" w:rsidTr="00E30725">
        <w:tc>
          <w:tcPr>
            <w:tcW w:w="8340" w:type="dxa"/>
            <w:shd w:val="clear" w:color="auto" w:fill="FFFFFF" w:themeFill="background1"/>
          </w:tcPr>
          <w:p w14:paraId="2E134870" w14:textId="77777777" w:rsidR="00E30725" w:rsidRDefault="00E30725" w:rsidP="00E30725">
            <w:pPr>
              <w:spacing w:before="60" w:after="60"/>
              <w:rPr>
                <w:color w:val="000000" w:themeColor="text1"/>
              </w:rPr>
            </w:pPr>
            <w:r>
              <w:rPr>
                <w:color w:val="000000" w:themeColor="text1"/>
              </w:rPr>
              <w:t>Begründung der Fachseite:</w:t>
            </w:r>
          </w:p>
        </w:tc>
      </w:tr>
    </w:tbl>
    <w:p w14:paraId="78E994FE" w14:textId="77777777" w:rsidR="00E30725" w:rsidRPr="00CC02C2" w:rsidRDefault="00E30725" w:rsidP="00E30725">
      <w:pPr>
        <w:suppressAutoHyphens/>
        <w:spacing w:after="240"/>
        <w:ind w:left="720"/>
        <w:rPr>
          <w:color w:val="000000" w:themeColor="text1"/>
        </w:rPr>
      </w:pPr>
    </w:p>
    <w:p w14:paraId="3405CC3C" w14:textId="77777777" w:rsidR="00E30725" w:rsidRPr="0083049A" w:rsidRDefault="00E30725" w:rsidP="00E30725">
      <w:pPr>
        <w:pStyle w:val="Listenabsatz"/>
        <w:numPr>
          <w:ilvl w:val="0"/>
          <w:numId w:val="11"/>
        </w:numPr>
        <w:spacing w:after="0"/>
        <w:ind w:left="709" w:hanging="709"/>
      </w:pPr>
      <w:bookmarkStart w:id="56" w:name="A1a6"/>
      <w:bookmarkEnd w:id="56"/>
      <w:r>
        <w:t xml:space="preserve">Nicht benötigte Module und Funktionen des Webservers MÜSSEN deaktiviert werden. </w:t>
      </w:r>
    </w:p>
    <w:p w14:paraId="5D78EC4B" w14:textId="77777777" w:rsidR="00E30725" w:rsidRDefault="00E30725" w:rsidP="00E30725">
      <w:pPr>
        <w:pStyle w:val="Listenabsatz"/>
        <w:spacing w:after="0"/>
      </w:pPr>
    </w:p>
    <w:p w14:paraId="030DD291"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4453A592"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03A1EA"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01581260" w14:textId="77777777" w:rsidTr="000A6C99">
        <w:trPr>
          <w:trHeight w:val="205"/>
        </w:trPr>
        <w:tc>
          <w:tcPr>
            <w:tcW w:w="8356" w:type="dxa"/>
            <w:shd w:val="clear" w:color="auto" w:fill="EEECE1" w:themeFill="background2"/>
          </w:tcPr>
          <w:p w14:paraId="1E67709E" w14:textId="14AA7A24" w:rsidR="00E30725" w:rsidRPr="005B4E23" w:rsidRDefault="00376F9E" w:rsidP="000A6C99">
            <w:pPr>
              <w:suppressAutoHyphens/>
              <w:spacing w:before="120" w:after="120"/>
            </w:pPr>
            <w:r>
              <w:t>Umsetzung:  JA / TEILWEISE / NEIN / ENTBEHRLICH</w:t>
            </w:r>
          </w:p>
        </w:tc>
      </w:tr>
      <w:tr w:rsidR="00E30725" w:rsidRPr="00CC02C2" w14:paraId="7D0F728F" w14:textId="77777777" w:rsidTr="000A6C99">
        <w:tc>
          <w:tcPr>
            <w:tcW w:w="8356" w:type="dxa"/>
          </w:tcPr>
          <w:p w14:paraId="2AC5B076" w14:textId="77777777" w:rsidR="00E30725" w:rsidRPr="00CC02C2" w:rsidRDefault="00E30725" w:rsidP="000A6C99">
            <w:pPr>
              <w:suppressAutoHyphens/>
              <w:spacing w:before="120" w:after="120"/>
              <w:rPr>
                <w:color w:val="000000" w:themeColor="text1"/>
              </w:rPr>
            </w:pPr>
            <w:bookmarkStart w:id="57" w:name="A1u6"/>
            <w:bookmarkEnd w:id="57"/>
            <w:r>
              <w:rPr>
                <w:color w:val="000000" w:themeColor="text1"/>
              </w:rPr>
              <w:t>Hier wird Ihr aktueller Umsetzungsstand erwartet</w:t>
            </w:r>
          </w:p>
        </w:tc>
      </w:tr>
    </w:tbl>
    <w:p w14:paraId="54AADF88" w14:textId="77777777"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7BF3CA9" w14:textId="77777777" w:rsidTr="00E30725">
        <w:tc>
          <w:tcPr>
            <w:tcW w:w="8340" w:type="dxa"/>
            <w:tcBorders>
              <w:bottom w:val="single" w:sz="4" w:space="0" w:color="auto"/>
            </w:tcBorders>
            <w:shd w:val="clear" w:color="auto" w:fill="C6D9F1" w:themeFill="text2" w:themeFillTint="33"/>
          </w:tcPr>
          <w:p w14:paraId="3A4E4524" w14:textId="77777777"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BAF7D7D" w14:textId="77777777" w:rsidTr="00E30725">
        <w:tc>
          <w:tcPr>
            <w:tcW w:w="8340" w:type="dxa"/>
            <w:shd w:val="clear" w:color="auto" w:fill="FFFFFF" w:themeFill="background1"/>
          </w:tcPr>
          <w:p w14:paraId="2E86FD48" w14:textId="77777777" w:rsidR="00E30725" w:rsidRDefault="00E30725" w:rsidP="00E30725">
            <w:pPr>
              <w:spacing w:before="60" w:after="60"/>
              <w:rPr>
                <w:color w:val="000000" w:themeColor="text1"/>
              </w:rPr>
            </w:pPr>
            <w:r>
              <w:rPr>
                <w:color w:val="000000" w:themeColor="text1"/>
              </w:rPr>
              <w:t>Begründung der Fachseite:</w:t>
            </w:r>
          </w:p>
        </w:tc>
      </w:tr>
    </w:tbl>
    <w:p w14:paraId="69C9647C" w14:textId="77777777" w:rsidR="00E30725" w:rsidRPr="00E126C7" w:rsidRDefault="00E30725" w:rsidP="00E30725">
      <w:pPr>
        <w:pStyle w:val="Aufzhlungeinfach"/>
        <w:numPr>
          <w:ilvl w:val="0"/>
          <w:numId w:val="0"/>
        </w:numPr>
        <w:spacing w:before="480" w:after="0" w:line="240" w:lineRule="auto"/>
        <w:ind w:left="714" w:hanging="357"/>
      </w:pPr>
    </w:p>
    <w:p w14:paraId="6E20DCA9" w14:textId="3EC73CD2" w:rsidR="00E30725" w:rsidRDefault="00E30725" w:rsidP="00E30725">
      <w:pPr>
        <w:pStyle w:val="berschrift2"/>
      </w:pPr>
      <w:bookmarkStart w:id="58" w:name="A2"/>
      <w:bookmarkStart w:id="59" w:name="_Toc98326013"/>
      <w:bookmarkEnd w:id="58"/>
      <w:r>
        <w:t>Schutz der Webserver-Dateien (B) [A2]</w:t>
      </w:r>
      <w:bookmarkEnd w:id="59"/>
    </w:p>
    <w:p w14:paraId="6F81788E" w14:textId="77777777" w:rsidR="00E30725" w:rsidRPr="00CC02C2" w:rsidRDefault="00E30725" w:rsidP="00E30725">
      <w:pPr>
        <w:suppressAutoHyphens/>
        <w:spacing w:after="240"/>
        <w:ind w:left="720"/>
        <w:rPr>
          <w:color w:val="000000" w:themeColor="text1"/>
        </w:rPr>
      </w:pPr>
    </w:p>
    <w:p w14:paraId="54FAD17A" w14:textId="59451A6A" w:rsidR="00E30725" w:rsidRPr="0083049A" w:rsidRDefault="00E30725" w:rsidP="00E30725">
      <w:pPr>
        <w:pStyle w:val="Listenabsatz"/>
        <w:numPr>
          <w:ilvl w:val="0"/>
          <w:numId w:val="11"/>
        </w:numPr>
        <w:spacing w:after="0"/>
        <w:ind w:left="709" w:hanging="709"/>
      </w:pPr>
      <w:bookmarkStart w:id="60" w:name="A2a1"/>
      <w:bookmarkEnd w:id="60"/>
      <w:r>
        <w:t xml:space="preserve">Der IT-Betrieb MUSS alle Dateien auf dem Webserver, insbesondere Skripte und Konfigurationsdateien, so schützen, dass sie nicht unbefugt gelesen und geändert werden können. </w:t>
      </w:r>
    </w:p>
    <w:p w14:paraId="354312C2" w14:textId="77777777" w:rsidR="00E30725" w:rsidRDefault="00E30725" w:rsidP="00E30725">
      <w:pPr>
        <w:pStyle w:val="Listenabsatz"/>
        <w:spacing w:after="0"/>
      </w:pPr>
    </w:p>
    <w:p w14:paraId="6933635B"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737793D0"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D6E9922"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359DA579" w14:textId="77777777" w:rsidTr="000A6C99">
        <w:trPr>
          <w:trHeight w:val="205"/>
        </w:trPr>
        <w:tc>
          <w:tcPr>
            <w:tcW w:w="8356" w:type="dxa"/>
            <w:shd w:val="clear" w:color="auto" w:fill="EEECE1" w:themeFill="background2"/>
          </w:tcPr>
          <w:p w14:paraId="26F58FE2" w14:textId="3CDD1380" w:rsidR="00E30725" w:rsidRPr="005B4E23" w:rsidRDefault="00376F9E" w:rsidP="000A6C99">
            <w:pPr>
              <w:suppressAutoHyphens/>
              <w:spacing w:before="120" w:after="120"/>
            </w:pPr>
            <w:r>
              <w:t>Umsetzung:  JA / TEILWEISE / NEIN / ENTBEHRLICH</w:t>
            </w:r>
          </w:p>
        </w:tc>
      </w:tr>
      <w:tr w:rsidR="00E30725" w:rsidRPr="00CC02C2" w14:paraId="228E7F15" w14:textId="77777777" w:rsidTr="000A6C99">
        <w:tc>
          <w:tcPr>
            <w:tcW w:w="8356" w:type="dxa"/>
          </w:tcPr>
          <w:p w14:paraId="7BE1DAA9" w14:textId="6A60C085" w:rsidR="00E30725" w:rsidRPr="00CC02C2" w:rsidRDefault="00E30725" w:rsidP="000A6C99">
            <w:pPr>
              <w:suppressAutoHyphens/>
              <w:spacing w:before="120" w:after="120"/>
              <w:rPr>
                <w:color w:val="000000" w:themeColor="text1"/>
              </w:rPr>
            </w:pPr>
            <w:bookmarkStart w:id="61" w:name="A2u1"/>
            <w:bookmarkEnd w:id="61"/>
            <w:r>
              <w:rPr>
                <w:color w:val="000000" w:themeColor="text1"/>
              </w:rPr>
              <w:t>Hier wird Ihr aktueller Umsetzungsstand erwartet</w:t>
            </w:r>
          </w:p>
        </w:tc>
      </w:tr>
    </w:tbl>
    <w:p w14:paraId="666DDF14" w14:textId="77777777"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19CD6702" w14:textId="77777777" w:rsidTr="00E30725">
        <w:tc>
          <w:tcPr>
            <w:tcW w:w="8340" w:type="dxa"/>
            <w:tcBorders>
              <w:bottom w:val="single" w:sz="4" w:space="0" w:color="auto"/>
            </w:tcBorders>
            <w:shd w:val="clear" w:color="auto" w:fill="C6D9F1" w:themeFill="text2" w:themeFillTint="33"/>
          </w:tcPr>
          <w:p w14:paraId="4001A2C0" w14:textId="2F76ACFC"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3CAC1743" w14:textId="77777777" w:rsidTr="00E30725">
        <w:tc>
          <w:tcPr>
            <w:tcW w:w="8340" w:type="dxa"/>
            <w:shd w:val="clear" w:color="auto" w:fill="FFFFFF" w:themeFill="background1"/>
          </w:tcPr>
          <w:p w14:paraId="34E47D6A" w14:textId="569BC326" w:rsidR="00E30725" w:rsidRDefault="00E30725" w:rsidP="00E30725">
            <w:pPr>
              <w:spacing w:before="60" w:after="60"/>
              <w:rPr>
                <w:color w:val="000000" w:themeColor="text1"/>
              </w:rPr>
            </w:pPr>
            <w:r>
              <w:rPr>
                <w:color w:val="000000" w:themeColor="text1"/>
              </w:rPr>
              <w:t>Begründung der Fachseite:</w:t>
            </w:r>
          </w:p>
        </w:tc>
      </w:tr>
    </w:tbl>
    <w:p w14:paraId="7322C4C7" w14:textId="77777777" w:rsidR="00E30725" w:rsidRPr="00CC02C2" w:rsidRDefault="00E30725" w:rsidP="00E30725">
      <w:pPr>
        <w:suppressAutoHyphens/>
        <w:spacing w:after="240"/>
        <w:ind w:left="720"/>
        <w:rPr>
          <w:color w:val="000000" w:themeColor="text1"/>
        </w:rPr>
      </w:pPr>
    </w:p>
    <w:p w14:paraId="17E3F125" w14:textId="7D085F77" w:rsidR="00E30725" w:rsidRPr="0083049A" w:rsidRDefault="00E30725" w:rsidP="00E30725">
      <w:pPr>
        <w:pStyle w:val="Listenabsatz"/>
        <w:numPr>
          <w:ilvl w:val="0"/>
          <w:numId w:val="11"/>
        </w:numPr>
        <w:spacing w:after="0"/>
        <w:ind w:left="709" w:hanging="709"/>
      </w:pPr>
      <w:bookmarkStart w:id="62" w:name="A2a2"/>
      <w:bookmarkEnd w:id="62"/>
      <w:r>
        <w:t xml:space="preserve">Es MUSS sichergestellt werden, dass Webanwendungen nur auf einen definierten Verzeichnisbaum zugreifen können (WWW-Wurzelverzeichnis). </w:t>
      </w:r>
    </w:p>
    <w:p w14:paraId="1EA6CCD2" w14:textId="77777777" w:rsidR="00E30725" w:rsidRDefault="00E30725" w:rsidP="00E30725">
      <w:pPr>
        <w:pStyle w:val="Listenabsatz"/>
        <w:spacing w:after="0"/>
      </w:pPr>
    </w:p>
    <w:p w14:paraId="000C467F"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71F91E12"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03919F"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671D5CB8" w14:textId="77777777" w:rsidTr="000A6C99">
        <w:trPr>
          <w:trHeight w:val="205"/>
        </w:trPr>
        <w:tc>
          <w:tcPr>
            <w:tcW w:w="8356" w:type="dxa"/>
            <w:shd w:val="clear" w:color="auto" w:fill="EEECE1" w:themeFill="background2"/>
          </w:tcPr>
          <w:p w14:paraId="0CF67CC6" w14:textId="61ECCC47" w:rsidR="00E30725" w:rsidRPr="005B4E23" w:rsidRDefault="00376F9E" w:rsidP="000A6C99">
            <w:pPr>
              <w:suppressAutoHyphens/>
              <w:spacing w:before="120" w:after="120"/>
            </w:pPr>
            <w:r>
              <w:t>Umsetzung:  JA / TEILWEISE / NEIN / ENTBEHRLICH</w:t>
            </w:r>
          </w:p>
        </w:tc>
      </w:tr>
      <w:tr w:rsidR="00E30725" w:rsidRPr="00CC02C2" w14:paraId="40E896F6" w14:textId="77777777" w:rsidTr="000A6C99">
        <w:tc>
          <w:tcPr>
            <w:tcW w:w="8356" w:type="dxa"/>
          </w:tcPr>
          <w:p w14:paraId="6C7ADFCC" w14:textId="3DBC48E8" w:rsidR="00E30725" w:rsidRPr="00CC02C2" w:rsidRDefault="00E30725" w:rsidP="000A6C99">
            <w:pPr>
              <w:suppressAutoHyphens/>
              <w:spacing w:before="120" w:after="120"/>
              <w:rPr>
                <w:color w:val="000000" w:themeColor="text1"/>
              </w:rPr>
            </w:pPr>
            <w:bookmarkStart w:id="63" w:name="A2u2"/>
            <w:bookmarkEnd w:id="63"/>
            <w:r>
              <w:rPr>
                <w:color w:val="000000" w:themeColor="text1"/>
              </w:rPr>
              <w:t>Hier wird Ihr aktueller Umsetzungsstand erwartet</w:t>
            </w:r>
          </w:p>
        </w:tc>
      </w:tr>
    </w:tbl>
    <w:p w14:paraId="2013E4B9" w14:textId="1F8F0A28"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0CEBC57A" w14:textId="77777777" w:rsidTr="00E30725">
        <w:tc>
          <w:tcPr>
            <w:tcW w:w="8340" w:type="dxa"/>
            <w:tcBorders>
              <w:bottom w:val="single" w:sz="4" w:space="0" w:color="auto"/>
            </w:tcBorders>
            <w:shd w:val="clear" w:color="auto" w:fill="C6D9F1" w:themeFill="text2" w:themeFillTint="33"/>
          </w:tcPr>
          <w:p w14:paraId="0C394A80" w14:textId="2288B783"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410FF4F3" w14:textId="77777777" w:rsidTr="00E30725">
        <w:tc>
          <w:tcPr>
            <w:tcW w:w="8340" w:type="dxa"/>
            <w:shd w:val="clear" w:color="auto" w:fill="FFFFFF" w:themeFill="background1"/>
          </w:tcPr>
          <w:p w14:paraId="5C3A3BAB" w14:textId="79EE6548" w:rsidR="00E30725" w:rsidRDefault="00E30725" w:rsidP="00E30725">
            <w:pPr>
              <w:spacing w:before="60" w:after="60"/>
              <w:rPr>
                <w:color w:val="000000" w:themeColor="text1"/>
              </w:rPr>
            </w:pPr>
            <w:r>
              <w:rPr>
                <w:color w:val="000000" w:themeColor="text1"/>
              </w:rPr>
              <w:t>Begründung der Fachseite:</w:t>
            </w:r>
          </w:p>
        </w:tc>
      </w:tr>
    </w:tbl>
    <w:p w14:paraId="7637DC96" w14:textId="20839BF6" w:rsidR="00E30725" w:rsidRDefault="00E30725" w:rsidP="00E30725">
      <w:pPr>
        <w:suppressAutoHyphens/>
        <w:spacing w:after="240"/>
        <w:ind w:left="720"/>
        <w:rPr>
          <w:color w:val="000000" w:themeColor="text1"/>
        </w:rPr>
      </w:pPr>
    </w:p>
    <w:p w14:paraId="740300A9" w14:textId="77777777" w:rsidR="002206DF" w:rsidRPr="00CC02C2" w:rsidRDefault="002206DF" w:rsidP="00E30725">
      <w:pPr>
        <w:suppressAutoHyphens/>
        <w:spacing w:after="240"/>
        <w:ind w:left="720"/>
        <w:rPr>
          <w:color w:val="000000" w:themeColor="text1"/>
        </w:rPr>
      </w:pPr>
    </w:p>
    <w:p w14:paraId="58165CA7" w14:textId="4C2D207E" w:rsidR="00E30725" w:rsidRPr="0083049A" w:rsidRDefault="00E30725" w:rsidP="00E30725">
      <w:pPr>
        <w:pStyle w:val="Listenabsatz"/>
        <w:numPr>
          <w:ilvl w:val="0"/>
          <w:numId w:val="11"/>
        </w:numPr>
        <w:spacing w:after="0"/>
        <w:ind w:left="709" w:hanging="709"/>
      </w:pPr>
      <w:bookmarkStart w:id="64" w:name="A2a3"/>
      <w:bookmarkEnd w:id="64"/>
      <w:r>
        <w:t xml:space="preserve">Der Webserver MUSS so konfiguriert sein, dass er nur Dateien ausliefert, die sich innerhalb des WWW-Wurzelverzeichnisses befinden. </w:t>
      </w:r>
    </w:p>
    <w:p w14:paraId="6CED5DBD" w14:textId="77777777" w:rsidR="00E30725" w:rsidRDefault="00E30725" w:rsidP="00E30725">
      <w:pPr>
        <w:pStyle w:val="Listenabsatz"/>
        <w:spacing w:after="0"/>
      </w:pPr>
    </w:p>
    <w:p w14:paraId="69320B27"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3FE2BBCC"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4B58C6"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07775DEB" w14:textId="77777777" w:rsidTr="000A6C99">
        <w:trPr>
          <w:trHeight w:val="205"/>
        </w:trPr>
        <w:tc>
          <w:tcPr>
            <w:tcW w:w="8356" w:type="dxa"/>
            <w:shd w:val="clear" w:color="auto" w:fill="EEECE1" w:themeFill="background2"/>
          </w:tcPr>
          <w:p w14:paraId="7D9991B2" w14:textId="5DFF3142" w:rsidR="00E30725" w:rsidRPr="005B4E23" w:rsidRDefault="00376F9E" w:rsidP="000A6C99">
            <w:pPr>
              <w:suppressAutoHyphens/>
              <w:spacing w:before="120" w:after="120"/>
            </w:pPr>
            <w:r>
              <w:t>Umsetzung:  JA / TEILWEISE / NEIN / ENTBEHRLICH</w:t>
            </w:r>
          </w:p>
        </w:tc>
      </w:tr>
      <w:tr w:rsidR="00E30725" w:rsidRPr="00CC02C2" w14:paraId="75623824" w14:textId="77777777" w:rsidTr="000A6C99">
        <w:tc>
          <w:tcPr>
            <w:tcW w:w="8356" w:type="dxa"/>
          </w:tcPr>
          <w:p w14:paraId="095AA46A" w14:textId="1FCAF68F" w:rsidR="00E30725" w:rsidRPr="00CC02C2" w:rsidRDefault="00E30725" w:rsidP="000A6C99">
            <w:pPr>
              <w:suppressAutoHyphens/>
              <w:spacing w:before="120" w:after="120"/>
              <w:rPr>
                <w:color w:val="000000" w:themeColor="text1"/>
              </w:rPr>
            </w:pPr>
            <w:bookmarkStart w:id="65" w:name="A2u3"/>
            <w:bookmarkEnd w:id="65"/>
            <w:r>
              <w:rPr>
                <w:color w:val="000000" w:themeColor="text1"/>
              </w:rPr>
              <w:t>Hier wird Ihr aktueller Umsetzungsstand erwartet</w:t>
            </w:r>
          </w:p>
        </w:tc>
      </w:tr>
    </w:tbl>
    <w:p w14:paraId="4D856A69" w14:textId="79699BAA"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08C7E394" w14:textId="77777777" w:rsidTr="00E30725">
        <w:tc>
          <w:tcPr>
            <w:tcW w:w="8340" w:type="dxa"/>
            <w:tcBorders>
              <w:bottom w:val="single" w:sz="4" w:space="0" w:color="auto"/>
            </w:tcBorders>
            <w:shd w:val="clear" w:color="auto" w:fill="C6D9F1" w:themeFill="text2" w:themeFillTint="33"/>
          </w:tcPr>
          <w:p w14:paraId="3E2E1427" w14:textId="036BB0FC"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676D5420" w14:textId="77777777" w:rsidTr="00E30725">
        <w:tc>
          <w:tcPr>
            <w:tcW w:w="8340" w:type="dxa"/>
            <w:shd w:val="clear" w:color="auto" w:fill="FFFFFF" w:themeFill="background1"/>
          </w:tcPr>
          <w:p w14:paraId="79C3CBC6" w14:textId="5CDE3F8D" w:rsidR="00E30725" w:rsidRDefault="00E30725" w:rsidP="00E30725">
            <w:pPr>
              <w:spacing w:before="60" w:after="60"/>
              <w:rPr>
                <w:color w:val="000000" w:themeColor="text1"/>
              </w:rPr>
            </w:pPr>
            <w:r>
              <w:rPr>
                <w:color w:val="000000" w:themeColor="text1"/>
              </w:rPr>
              <w:t>Begründung der Fachseite:</w:t>
            </w:r>
          </w:p>
        </w:tc>
      </w:tr>
    </w:tbl>
    <w:p w14:paraId="189B3F89" w14:textId="77777777" w:rsidR="00E30725" w:rsidRPr="00CC02C2" w:rsidRDefault="00E30725" w:rsidP="00E30725">
      <w:pPr>
        <w:suppressAutoHyphens/>
        <w:spacing w:after="240"/>
        <w:ind w:left="720"/>
        <w:rPr>
          <w:color w:val="000000" w:themeColor="text1"/>
        </w:rPr>
      </w:pPr>
    </w:p>
    <w:p w14:paraId="16E13421" w14:textId="3D1C36C5" w:rsidR="00E30725" w:rsidRPr="0083049A" w:rsidRDefault="00E30725" w:rsidP="00E30725">
      <w:pPr>
        <w:pStyle w:val="Listenabsatz"/>
        <w:numPr>
          <w:ilvl w:val="0"/>
          <w:numId w:val="11"/>
        </w:numPr>
        <w:spacing w:after="0"/>
        <w:ind w:left="709" w:hanging="709"/>
      </w:pPr>
      <w:bookmarkStart w:id="66" w:name="A2a4"/>
      <w:bookmarkEnd w:id="66"/>
      <w:r>
        <w:t xml:space="preserve">Der IT-Betrieb MUSS alle nicht benötigten Funktionen, die Verzeichnisse auflisten, deaktivieren. </w:t>
      </w:r>
    </w:p>
    <w:p w14:paraId="589982CB" w14:textId="77777777" w:rsidR="00E30725" w:rsidRDefault="00E30725" w:rsidP="00E30725">
      <w:pPr>
        <w:pStyle w:val="Listenabsatz"/>
        <w:spacing w:after="0"/>
      </w:pPr>
    </w:p>
    <w:p w14:paraId="143B976A"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4D2C860A"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1F00E1"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1EC85980" w14:textId="77777777" w:rsidTr="000A6C99">
        <w:trPr>
          <w:trHeight w:val="205"/>
        </w:trPr>
        <w:tc>
          <w:tcPr>
            <w:tcW w:w="8356" w:type="dxa"/>
            <w:shd w:val="clear" w:color="auto" w:fill="EEECE1" w:themeFill="background2"/>
          </w:tcPr>
          <w:p w14:paraId="00718A04" w14:textId="159FCA42" w:rsidR="00E30725" w:rsidRPr="005B4E23" w:rsidRDefault="00376F9E" w:rsidP="000A6C99">
            <w:pPr>
              <w:suppressAutoHyphens/>
              <w:spacing w:before="120" w:after="120"/>
            </w:pPr>
            <w:r>
              <w:t>Umsetzung:  JA / TEILWEISE / NEIN / ENTBEHRLICH</w:t>
            </w:r>
          </w:p>
        </w:tc>
      </w:tr>
      <w:tr w:rsidR="00E30725" w:rsidRPr="00CC02C2" w14:paraId="32011A84" w14:textId="77777777" w:rsidTr="000A6C99">
        <w:tc>
          <w:tcPr>
            <w:tcW w:w="8356" w:type="dxa"/>
          </w:tcPr>
          <w:p w14:paraId="071E5720" w14:textId="271DFF46" w:rsidR="00E30725" w:rsidRPr="00CC02C2" w:rsidRDefault="00E30725" w:rsidP="000A6C99">
            <w:pPr>
              <w:suppressAutoHyphens/>
              <w:spacing w:before="120" w:after="120"/>
              <w:rPr>
                <w:color w:val="000000" w:themeColor="text1"/>
              </w:rPr>
            </w:pPr>
            <w:bookmarkStart w:id="67" w:name="A2u4"/>
            <w:bookmarkEnd w:id="67"/>
            <w:r>
              <w:rPr>
                <w:color w:val="000000" w:themeColor="text1"/>
              </w:rPr>
              <w:t>Hier wird Ihr aktueller Umsetzungsstand erwartet</w:t>
            </w:r>
          </w:p>
        </w:tc>
      </w:tr>
    </w:tbl>
    <w:p w14:paraId="6385B913" w14:textId="03E90E21"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1B47788A" w14:textId="77777777" w:rsidTr="00E30725">
        <w:tc>
          <w:tcPr>
            <w:tcW w:w="8340" w:type="dxa"/>
            <w:tcBorders>
              <w:bottom w:val="single" w:sz="4" w:space="0" w:color="auto"/>
            </w:tcBorders>
            <w:shd w:val="clear" w:color="auto" w:fill="C6D9F1" w:themeFill="text2" w:themeFillTint="33"/>
          </w:tcPr>
          <w:p w14:paraId="659EE1C0" w14:textId="6909446F"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23C90182" w14:textId="77777777" w:rsidTr="00E30725">
        <w:tc>
          <w:tcPr>
            <w:tcW w:w="8340" w:type="dxa"/>
            <w:shd w:val="clear" w:color="auto" w:fill="FFFFFF" w:themeFill="background1"/>
          </w:tcPr>
          <w:p w14:paraId="64D03D35" w14:textId="6B18BE14" w:rsidR="00E30725" w:rsidRDefault="00E30725" w:rsidP="00E30725">
            <w:pPr>
              <w:spacing w:before="60" w:after="60"/>
              <w:rPr>
                <w:color w:val="000000" w:themeColor="text1"/>
              </w:rPr>
            </w:pPr>
            <w:r>
              <w:rPr>
                <w:color w:val="000000" w:themeColor="text1"/>
              </w:rPr>
              <w:t>Begründung der Fachseite:</w:t>
            </w:r>
          </w:p>
        </w:tc>
      </w:tr>
    </w:tbl>
    <w:p w14:paraId="34877190" w14:textId="77777777" w:rsidR="00E30725" w:rsidRPr="00CC02C2" w:rsidRDefault="00E30725" w:rsidP="00E30725">
      <w:pPr>
        <w:suppressAutoHyphens/>
        <w:spacing w:after="240"/>
        <w:ind w:left="720"/>
        <w:rPr>
          <w:color w:val="000000" w:themeColor="text1"/>
        </w:rPr>
      </w:pPr>
    </w:p>
    <w:p w14:paraId="4B1C6E57" w14:textId="768AAAC7" w:rsidR="00E30725" w:rsidRPr="0083049A" w:rsidRDefault="00E30725" w:rsidP="00E30725">
      <w:pPr>
        <w:pStyle w:val="Listenabsatz"/>
        <w:numPr>
          <w:ilvl w:val="0"/>
          <w:numId w:val="11"/>
        </w:numPr>
        <w:spacing w:after="0"/>
        <w:ind w:left="709" w:hanging="709"/>
      </w:pPr>
      <w:bookmarkStart w:id="68" w:name="A2a5"/>
      <w:bookmarkEnd w:id="68"/>
      <w:r>
        <w:t xml:space="preserve">Vertrauliche Daten MÜSSEN vor unberechtigtem Zugriff geschützt werden. </w:t>
      </w:r>
    </w:p>
    <w:p w14:paraId="1CC1CEF5" w14:textId="77777777" w:rsidR="00E30725" w:rsidRDefault="00E30725" w:rsidP="00E30725">
      <w:pPr>
        <w:pStyle w:val="Listenabsatz"/>
        <w:spacing w:after="0"/>
      </w:pPr>
    </w:p>
    <w:p w14:paraId="522D4E31"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F1D88B1"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11AE71"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7E1164A3" w14:textId="77777777" w:rsidTr="000A6C99">
        <w:trPr>
          <w:trHeight w:val="205"/>
        </w:trPr>
        <w:tc>
          <w:tcPr>
            <w:tcW w:w="8356" w:type="dxa"/>
            <w:shd w:val="clear" w:color="auto" w:fill="EEECE1" w:themeFill="background2"/>
          </w:tcPr>
          <w:p w14:paraId="105DEB1D" w14:textId="747FF261" w:rsidR="00E30725" w:rsidRPr="005B4E23" w:rsidRDefault="00376F9E" w:rsidP="000A6C99">
            <w:pPr>
              <w:suppressAutoHyphens/>
              <w:spacing w:before="120" w:after="120"/>
            </w:pPr>
            <w:r>
              <w:t>Umsetzung:  JA / TEILWEISE / NEIN / ENTBEHRLICH</w:t>
            </w:r>
          </w:p>
        </w:tc>
      </w:tr>
      <w:tr w:rsidR="00E30725" w:rsidRPr="00CC02C2" w14:paraId="765EA098" w14:textId="77777777" w:rsidTr="000A6C99">
        <w:tc>
          <w:tcPr>
            <w:tcW w:w="8356" w:type="dxa"/>
          </w:tcPr>
          <w:p w14:paraId="7C4ECEC0" w14:textId="59148267" w:rsidR="00E30725" w:rsidRPr="00CC02C2" w:rsidRDefault="00E30725" w:rsidP="000A6C99">
            <w:pPr>
              <w:suppressAutoHyphens/>
              <w:spacing w:before="120" w:after="120"/>
              <w:rPr>
                <w:color w:val="000000" w:themeColor="text1"/>
              </w:rPr>
            </w:pPr>
            <w:bookmarkStart w:id="69" w:name="A2u5"/>
            <w:bookmarkEnd w:id="69"/>
            <w:r>
              <w:rPr>
                <w:color w:val="000000" w:themeColor="text1"/>
              </w:rPr>
              <w:t>Hier wird Ihr aktueller Umsetzungsstand erwartet</w:t>
            </w:r>
          </w:p>
        </w:tc>
      </w:tr>
    </w:tbl>
    <w:p w14:paraId="1ECFB699" w14:textId="6F592E42"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7A0CC3EE" w14:textId="77777777" w:rsidTr="00E30725">
        <w:tc>
          <w:tcPr>
            <w:tcW w:w="8340" w:type="dxa"/>
            <w:tcBorders>
              <w:bottom w:val="single" w:sz="4" w:space="0" w:color="auto"/>
            </w:tcBorders>
            <w:shd w:val="clear" w:color="auto" w:fill="C6D9F1" w:themeFill="text2" w:themeFillTint="33"/>
          </w:tcPr>
          <w:p w14:paraId="03B60C91" w14:textId="2A396162"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C8BADF7" w14:textId="77777777" w:rsidTr="00E30725">
        <w:tc>
          <w:tcPr>
            <w:tcW w:w="8340" w:type="dxa"/>
            <w:shd w:val="clear" w:color="auto" w:fill="FFFFFF" w:themeFill="background1"/>
          </w:tcPr>
          <w:p w14:paraId="6ABA6A44" w14:textId="48B55734" w:rsidR="00E30725" w:rsidRDefault="00E30725" w:rsidP="00E30725">
            <w:pPr>
              <w:spacing w:before="60" w:after="60"/>
              <w:rPr>
                <w:color w:val="000000" w:themeColor="text1"/>
              </w:rPr>
            </w:pPr>
            <w:r>
              <w:rPr>
                <w:color w:val="000000" w:themeColor="text1"/>
              </w:rPr>
              <w:t>Begründung der Fachseite:</w:t>
            </w:r>
          </w:p>
        </w:tc>
      </w:tr>
    </w:tbl>
    <w:p w14:paraId="1D90A24E" w14:textId="455C10B9" w:rsidR="00E30725" w:rsidRDefault="00E30725" w:rsidP="00E30725">
      <w:pPr>
        <w:suppressAutoHyphens/>
        <w:spacing w:after="240"/>
        <w:ind w:left="720"/>
        <w:rPr>
          <w:color w:val="000000" w:themeColor="text1"/>
        </w:rPr>
      </w:pPr>
    </w:p>
    <w:p w14:paraId="77FA551B" w14:textId="77777777" w:rsidR="002206DF" w:rsidRPr="00CC02C2" w:rsidRDefault="002206DF" w:rsidP="00E30725">
      <w:pPr>
        <w:suppressAutoHyphens/>
        <w:spacing w:after="240"/>
        <w:ind w:left="720"/>
        <w:rPr>
          <w:color w:val="000000" w:themeColor="text1"/>
        </w:rPr>
      </w:pPr>
    </w:p>
    <w:p w14:paraId="50AF53B1" w14:textId="1DB55BA8" w:rsidR="00E30725" w:rsidRPr="0083049A" w:rsidRDefault="00E30725" w:rsidP="00E30725">
      <w:pPr>
        <w:pStyle w:val="Listenabsatz"/>
        <w:numPr>
          <w:ilvl w:val="0"/>
          <w:numId w:val="11"/>
        </w:numPr>
        <w:spacing w:after="0"/>
        <w:ind w:left="709" w:hanging="709"/>
      </w:pPr>
      <w:bookmarkStart w:id="70" w:name="A2a6"/>
      <w:bookmarkEnd w:id="70"/>
      <w:r>
        <w:t>Insbesondere MUSS der IT-Betrieb sicherstellen, dass vertrauliche Dateien nicht in öffentlichen Verzeichnissen des Webservers liegen.</w:t>
      </w:r>
    </w:p>
    <w:p w14:paraId="712A8078" w14:textId="77777777" w:rsidR="00E30725" w:rsidRDefault="00E30725" w:rsidP="00E30725">
      <w:pPr>
        <w:pStyle w:val="Listenabsatz"/>
        <w:spacing w:after="0"/>
      </w:pPr>
    </w:p>
    <w:p w14:paraId="068F6D44"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475F6BF2"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2BCFD21"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33308EDD" w14:textId="77777777" w:rsidTr="000A6C99">
        <w:trPr>
          <w:trHeight w:val="205"/>
        </w:trPr>
        <w:tc>
          <w:tcPr>
            <w:tcW w:w="8356" w:type="dxa"/>
            <w:shd w:val="clear" w:color="auto" w:fill="EEECE1" w:themeFill="background2"/>
          </w:tcPr>
          <w:p w14:paraId="1747A924" w14:textId="06378BF1" w:rsidR="00E30725" w:rsidRPr="005B4E23" w:rsidRDefault="00376F9E" w:rsidP="000A6C99">
            <w:pPr>
              <w:suppressAutoHyphens/>
              <w:spacing w:before="120" w:after="120"/>
            </w:pPr>
            <w:r>
              <w:t>Umsetzung:  JA / TEILWEISE / NEIN / ENTBEHRLICH</w:t>
            </w:r>
          </w:p>
        </w:tc>
      </w:tr>
      <w:tr w:rsidR="00E30725" w:rsidRPr="00CC02C2" w14:paraId="4814841C" w14:textId="77777777" w:rsidTr="000A6C99">
        <w:tc>
          <w:tcPr>
            <w:tcW w:w="8356" w:type="dxa"/>
          </w:tcPr>
          <w:p w14:paraId="68E58462" w14:textId="15C7E220" w:rsidR="00E30725" w:rsidRPr="00CC02C2" w:rsidRDefault="00E30725" w:rsidP="000A6C99">
            <w:pPr>
              <w:suppressAutoHyphens/>
              <w:spacing w:before="120" w:after="120"/>
              <w:rPr>
                <w:color w:val="000000" w:themeColor="text1"/>
              </w:rPr>
            </w:pPr>
            <w:bookmarkStart w:id="71" w:name="A2u6"/>
            <w:bookmarkEnd w:id="71"/>
            <w:r>
              <w:rPr>
                <w:color w:val="000000" w:themeColor="text1"/>
              </w:rPr>
              <w:t>Hier wird Ihr aktueller Umsetzungsstand erwartet</w:t>
            </w:r>
          </w:p>
        </w:tc>
      </w:tr>
    </w:tbl>
    <w:p w14:paraId="4B5086B2" w14:textId="647070E5"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2E9DBD7A" w14:textId="77777777" w:rsidTr="00E30725">
        <w:tc>
          <w:tcPr>
            <w:tcW w:w="8340" w:type="dxa"/>
            <w:tcBorders>
              <w:bottom w:val="single" w:sz="4" w:space="0" w:color="auto"/>
            </w:tcBorders>
            <w:shd w:val="clear" w:color="auto" w:fill="C6D9F1" w:themeFill="text2" w:themeFillTint="33"/>
          </w:tcPr>
          <w:p w14:paraId="06BA2803" w14:textId="312EC146"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D21C241" w14:textId="77777777" w:rsidTr="00E30725">
        <w:tc>
          <w:tcPr>
            <w:tcW w:w="8340" w:type="dxa"/>
            <w:shd w:val="clear" w:color="auto" w:fill="FFFFFF" w:themeFill="background1"/>
          </w:tcPr>
          <w:p w14:paraId="09D6B671" w14:textId="43985EA1" w:rsidR="00E30725" w:rsidRDefault="00E30725" w:rsidP="00E30725">
            <w:pPr>
              <w:spacing w:before="60" w:after="60"/>
              <w:rPr>
                <w:color w:val="000000" w:themeColor="text1"/>
              </w:rPr>
            </w:pPr>
            <w:r>
              <w:rPr>
                <w:color w:val="000000" w:themeColor="text1"/>
              </w:rPr>
              <w:t>Begründung der Fachseite:</w:t>
            </w:r>
          </w:p>
        </w:tc>
      </w:tr>
    </w:tbl>
    <w:p w14:paraId="77533CED" w14:textId="77777777" w:rsidR="00E30725" w:rsidRPr="00CC02C2" w:rsidRDefault="00E30725" w:rsidP="00E30725">
      <w:pPr>
        <w:suppressAutoHyphens/>
        <w:spacing w:after="240"/>
        <w:ind w:left="720"/>
        <w:rPr>
          <w:color w:val="000000" w:themeColor="text1"/>
        </w:rPr>
      </w:pPr>
    </w:p>
    <w:p w14:paraId="4F5544AF" w14:textId="02877918" w:rsidR="00E30725" w:rsidRPr="0083049A" w:rsidRDefault="00E30725" w:rsidP="00E30725">
      <w:pPr>
        <w:pStyle w:val="Listenabsatz"/>
        <w:numPr>
          <w:ilvl w:val="0"/>
          <w:numId w:val="11"/>
        </w:numPr>
        <w:spacing w:after="0"/>
        <w:ind w:left="709" w:hanging="709"/>
      </w:pPr>
      <w:bookmarkStart w:id="72" w:name="A2a7"/>
      <w:bookmarkEnd w:id="72"/>
      <w:r>
        <w:t xml:space="preserve">Der IT-Betrieb MUSS regelmäßig überprüfen, ob vertrauliche Dateien in öffentlichen Verzeichnissen gespeichert wurden. </w:t>
      </w:r>
    </w:p>
    <w:p w14:paraId="1538DFB1" w14:textId="77777777" w:rsidR="00E30725" w:rsidRDefault="00E30725" w:rsidP="00E30725">
      <w:pPr>
        <w:pStyle w:val="Listenabsatz"/>
        <w:spacing w:after="0"/>
      </w:pPr>
    </w:p>
    <w:p w14:paraId="41EA5547"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55D665AD"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D07725F"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4AD717D3" w14:textId="77777777" w:rsidTr="000A6C99">
        <w:trPr>
          <w:trHeight w:val="205"/>
        </w:trPr>
        <w:tc>
          <w:tcPr>
            <w:tcW w:w="8356" w:type="dxa"/>
            <w:shd w:val="clear" w:color="auto" w:fill="EEECE1" w:themeFill="background2"/>
          </w:tcPr>
          <w:p w14:paraId="41BB55CB" w14:textId="50CC0814" w:rsidR="00E30725" w:rsidRPr="005B4E23" w:rsidRDefault="00376F9E" w:rsidP="000A6C99">
            <w:pPr>
              <w:suppressAutoHyphens/>
              <w:spacing w:before="120" w:after="120"/>
            </w:pPr>
            <w:r>
              <w:t>Umsetzung:  JA / TEILWEISE / NEIN / ENTBEHRLICH</w:t>
            </w:r>
          </w:p>
        </w:tc>
      </w:tr>
      <w:tr w:rsidR="00E30725" w:rsidRPr="00CC02C2" w14:paraId="4BF91A30" w14:textId="77777777" w:rsidTr="000A6C99">
        <w:tc>
          <w:tcPr>
            <w:tcW w:w="8356" w:type="dxa"/>
          </w:tcPr>
          <w:p w14:paraId="38B9D3A4" w14:textId="6C148870" w:rsidR="00E30725" w:rsidRPr="00CC02C2" w:rsidRDefault="00E30725" w:rsidP="000A6C99">
            <w:pPr>
              <w:suppressAutoHyphens/>
              <w:spacing w:before="120" w:after="120"/>
              <w:rPr>
                <w:color w:val="000000" w:themeColor="text1"/>
              </w:rPr>
            </w:pPr>
            <w:bookmarkStart w:id="73" w:name="A2u7"/>
            <w:bookmarkEnd w:id="73"/>
            <w:r>
              <w:rPr>
                <w:color w:val="000000" w:themeColor="text1"/>
              </w:rPr>
              <w:t>Hier wird Ihr aktueller Umsetzungsstand erwartet</w:t>
            </w:r>
          </w:p>
        </w:tc>
      </w:tr>
    </w:tbl>
    <w:p w14:paraId="48A7EC0A" w14:textId="4988ADB3"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0DAFB95B" w14:textId="77777777" w:rsidTr="00E30725">
        <w:tc>
          <w:tcPr>
            <w:tcW w:w="8340" w:type="dxa"/>
            <w:tcBorders>
              <w:bottom w:val="single" w:sz="4" w:space="0" w:color="auto"/>
            </w:tcBorders>
            <w:shd w:val="clear" w:color="auto" w:fill="C6D9F1" w:themeFill="text2" w:themeFillTint="33"/>
          </w:tcPr>
          <w:p w14:paraId="65D0934C" w14:textId="16EE7769"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563C5659" w14:textId="77777777" w:rsidTr="00E30725">
        <w:tc>
          <w:tcPr>
            <w:tcW w:w="8340" w:type="dxa"/>
            <w:shd w:val="clear" w:color="auto" w:fill="FFFFFF" w:themeFill="background1"/>
          </w:tcPr>
          <w:p w14:paraId="085C4128" w14:textId="48A9E447" w:rsidR="00E30725" w:rsidRDefault="00E30725" w:rsidP="00E30725">
            <w:pPr>
              <w:spacing w:before="60" w:after="60"/>
              <w:rPr>
                <w:color w:val="000000" w:themeColor="text1"/>
              </w:rPr>
            </w:pPr>
            <w:r>
              <w:rPr>
                <w:color w:val="000000" w:themeColor="text1"/>
              </w:rPr>
              <w:t>Begründung der Fachseite:</w:t>
            </w:r>
          </w:p>
        </w:tc>
      </w:tr>
    </w:tbl>
    <w:p w14:paraId="7A553413" w14:textId="77777777" w:rsidR="00E30725" w:rsidRPr="00E126C7" w:rsidRDefault="00E30725" w:rsidP="00E30725">
      <w:pPr>
        <w:pStyle w:val="Aufzhlungeinfach"/>
        <w:numPr>
          <w:ilvl w:val="0"/>
          <w:numId w:val="0"/>
        </w:numPr>
        <w:spacing w:before="480" w:after="0" w:line="240" w:lineRule="auto"/>
        <w:ind w:left="714" w:hanging="357"/>
      </w:pPr>
    </w:p>
    <w:p w14:paraId="31BBA92D" w14:textId="7B2DF88E" w:rsidR="00E30725" w:rsidRDefault="00E30725" w:rsidP="00E30725">
      <w:pPr>
        <w:pStyle w:val="berschrift2"/>
      </w:pPr>
      <w:bookmarkStart w:id="74" w:name="A3"/>
      <w:bookmarkStart w:id="75" w:name="_Toc98326014"/>
      <w:bookmarkEnd w:id="74"/>
      <w:r>
        <w:t>Absicherung von Datei-Uploads und -Downloads (B) [A3]</w:t>
      </w:r>
      <w:bookmarkEnd w:id="75"/>
    </w:p>
    <w:p w14:paraId="36D5512B" w14:textId="77777777" w:rsidR="00E30725" w:rsidRPr="00CC02C2" w:rsidRDefault="00E30725" w:rsidP="00E30725">
      <w:pPr>
        <w:suppressAutoHyphens/>
        <w:spacing w:after="240"/>
        <w:ind w:left="720"/>
        <w:rPr>
          <w:color w:val="000000" w:themeColor="text1"/>
        </w:rPr>
      </w:pPr>
    </w:p>
    <w:p w14:paraId="3097B46A" w14:textId="521BDD02" w:rsidR="00E30725" w:rsidRPr="0083049A" w:rsidRDefault="00E30725" w:rsidP="00E30725">
      <w:pPr>
        <w:pStyle w:val="Listenabsatz"/>
        <w:numPr>
          <w:ilvl w:val="0"/>
          <w:numId w:val="11"/>
        </w:numPr>
        <w:spacing w:after="0"/>
        <w:ind w:left="709" w:hanging="709"/>
      </w:pPr>
      <w:bookmarkStart w:id="76" w:name="A3a1"/>
      <w:bookmarkEnd w:id="76"/>
      <w:r>
        <w:t>Alle mithilfe des Webservers veröffentlichten Dateien MÜSSEN vorher auf Schadprogramme geprüft werden.</w:t>
      </w:r>
    </w:p>
    <w:p w14:paraId="46F11F86" w14:textId="77777777" w:rsidR="00E30725" w:rsidRDefault="00E30725" w:rsidP="00E30725">
      <w:pPr>
        <w:pStyle w:val="Listenabsatz"/>
        <w:spacing w:after="0"/>
      </w:pPr>
    </w:p>
    <w:p w14:paraId="2B53296E"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30691AF5"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B3BF31C"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1771636E" w14:textId="77777777" w:rsidTr="000A6C99">
        <w:trPr>
          <w:trHeight w:val="205"/>
        </w:trPr>
        <w:tc>
          <w:tcPr>
            <w:tcW w:w="8356" w:type="dxa"/>
            <w:shd w:val="clear" w:color="auto" w:fill="EEECE1" w:themeFill="background2"/>
          </w:tcPr>
          <w:p w14:paraId="55EA454C" w14:textId="56DA9B2F" w:rsidR="00E30725" w:rsidRPr="005B4E23" w:rsidRDefault="00376F9E" w:rsidP="000A6C99">
            <w:pPr>
              <w:suppressAutoHyphens/>
              <w:spacing w:before="120" w:after="120"/>
            </w:pPr>
            <w:r>
              <w:t>Umsetzung:  JA / TEILWEISE / NEIN / ENTBEHRLICH</w:t>
            </w:r>
          </w:p>
        </w:tc>
      </w:tr>
      <w:tr w:rsidR="00E30725" w:rsidRPr="00CC02C2" w14:paraId="4886DD8D" w14:textId="77777777" w:rsidTr="000A6C99">
        <w:tc>
          <w:tcPr>
            <w:tcW w:w="8356" w:type="dxa"/>
          </w:tcPr>
          <w:p w14:paraId="74003F3C" w14:textId="741BC0A6" w:rsidR="00E30725" w:rsidRPr="00CC02C2" w:rsidRDefault="00E30725" w:rsidP="000A6C99">
            <w:pPr>
              <w:suppressAutoHyphens/>
              <w:spacing w:before="120" w:after="120"/>
              <w:rPr>
                <w:color w:val="000000" w:themeColor="text1"/>
              </w:rPr>
            </w:pPr>
            <w:bookmarkStart w:id="77" w:name="A3u1"/>
            <w:bookmarkEnd w:id="77"/>
            <w:r>
              <w:rPr>
                <w:color w:val="000000" w:themeColor="text1"/>
              </w:rPr>
              <w:t>Hier wird Ihr aktueller Umsetzungsstand erwartet</w:t>
            </w:r>
          </w:p>
        </w:tc>
      </w:tr>
    </w:tbl>
    <w:p w14:paraId="1B7C8FC2" w14:textId="2935CB41"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1AEA396B" w14:textId="77777777" w:rsidTr="00E30725">
        <w:tc>
          <w:tcPr>
            <w:tcW w:w="8340" w:type="dxa"/>
            <w:tcBorders>
              <w:bottom w:val="single" w:sz="4" w:space="0" w:color="auto"/>
            </w:tcBorders>
            <w:shd w:val="clear" w:color="auto" w:fill="C6D9F1" w:themeFill="text2" w:themeFillTint="33"/>
          </w:tcPr>
          <w:p w14:paraId="504FA7EE" w14:textId="7CEB68BB"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5D6FD2DB" w14:textId="77777777" w:rsidTr="00E30725">
        <w:tc>
          <w:tcPr>
            <w:tcW w:w="8340" w:type="dxa"/>
            <w:shd w:val="clear" w:color="auto" w:fill="FFFFFF" w:themeFill="background1"/>
          </w:tcPr>
          <w:p w14:paraId="07157680" w14:textId="516AE488" w:rsidR="00E30725" w:rsidRDefault="00E30725" w:rsidP="00E30725">
            <w:pPr>
              <w:spacing w:before="60" w:after="60"/>
              <w:rPr>
                <w:color w:val="000000" w:themeColor="text1"/>
              </w:rPr>
            </w:pPr>
            <w:r>
              <w:rPr>
                <w:color w:val="000000" w:themeColor="text1"/>
              </w:rPr>
              <w:t>Begründung der Fachseite:</w:t>
            </w:r>
          </w:p>
        </w:tc>
      </w:tr>
    </w:tbl>
    <w:p w14:paraId="09E111E9" w14:textId="77777777" w:rsidR="00E30725" w:rsidRPr="00CC02C2" w:rsidRDefault="00E30725" w:rsidP="00E30725">
      <w:pPr>
        <w:suppressAutoHyphens/>
        <w:spacing w:after="240"/>
        <w:ind w:left="720"/>
        <w:rPr>
          <w:color w:val="000000" w:themeColor="text1"/>
        </w:rPr>
      </w:pPr>
    </w:p>
    <w:p w14:paraId="1A78C115" w14:textId="25C0DB80" w:rsidR="00E30725" w:rsidRPr="0083049A" w:rsidRDefault="00E30725" w:rsidP="00E30725">
      <w:pPr>
        <w:pStyle w:val="Listenabsatz"/>
        <w:numPr>
          <w:ilvl w:val="0"/>
          <w:numId w:val="11"/>
        </w:numPr>
        <w:spacing w:after="0"/>
        <w:ind w:left="709" w:hanging="709"/>
      </w:pPr>
      <w:bookmarkStart w:id="78" w:name="A3a2"/>
      <w:bookmarkEnd w:id="78"/>
      <w:r>
        <w:t xml:space="preserve"> Es MUSS eine Maximalgröße für Datei-Uploads spezifiziert sein. Für Uploads MUSS genügend Speicherplatz reserviert werden. </w:t>
      </w:r>
    </w:p>
    <w:p w14:paraId="25940744" w14:textId="77777777" w:rsidR="00E30725" w:rsidRDefault="00E30725" w:rsidP="00E30725">
      <w:pPr>
        <w:pStyle w:val="Listenabsatz"/>
        <w:spacing w:after="0"/>
      </w:pPr>
    </w:p>
    <w:p w14:paraId="3AE77DDE"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5DD47009"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DAE090"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34E67994" w14:textId="77777777" w:rsidTr="000A6C99">
        <w:trPr>
          <w:trHeight w:val="205"/>
        </w:trPr>
        <w:tc>
          <w:tcPr>
            <w:tcW w:w="8356" w:type="dxa"/>
            <w:shd w:val="clear" w:color="auto" w:fill="EEECE1" w:themeFill="background2"/>
          </w:tcPr>
          <w:p w14:paraId="1CE5BF3E" w14:textId="2048EA33" w:rsidR="00E30725" w:rsidRPr="005B4E23" w:rsidRDefault="00376F9E" w:rsidP="000A6C99">
            <w:pPr>
              <w:suppressAutoHyphens/>
              <w:spacing w:before="120" w:after="120"/>
            </w:pPr>
            <w:r>
              <w:t>Umsetzung:  JA / TEILWEISE / NEIN / ENTBEHRLICH</w:t>
            </w:r>
          </w:p>
        </w:tc>
      </w:tr>
      <w:tr w:rsidR="00E30725" w:rsidRPr="00CC02C2" w14:paraId="1D8B6204" w14:textId="77777777" w:rsidTr="000A6C99">
        <w:tc>
          <w:tcPr>
            <w:tcW w:w="8356" w:type="dxa"/>
          </w:tcPr>
          <w:p w14:paraId="08D2E442" w14:textId="474F215B" w:rsidR="00E30725" w:rsidRPr="00CC02C2" w:rsidRDefault="00E30725" w:rsidP="000A6C99">
            <w:pPr>
              <w:suppressAutoHyphens/>
              <w:spacing w:before="120" w:after="120"/>
              <w:rPr>
                <w:color w:val="000000" w:themeColor="text1"/>
              </w:rPr>
            </w:pPr>
            <w:bookmarkStart w:id="79" w:name="A3u2"/>
            <w:bookmarkEnd w:id="79"/>
            <w:r>
              <w:rPr>
                <w:color w:val="000000" w:themeColor="text1"/>
              </w:rPr>
              <w:t>Hier wird Ihr aktueller Umsetzungsstand erwartet</w:t>
            </w:r>
          </w:p>
        </w:tc>
      </w:tr>
    </w:tbl>
    <w:p w14:paraId="0FC3467F" w14:textId="122B031B"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191E8B3" w14:textId="77777777" w:rsidTr="00E30725">
        <w:tc>
          <w:tcPr>
            <w:tcW w:w="8340" w:type="dxa"/>
            <w:tcBorders>
              <w:bottom w:val="single" w:sz="4" w:space="0" w:color="auto"/>
            </w:tcBorders>
            <w:shd w:val="clear" w:color="auto" w:fill="C6D9F1" w:themeFill="text2" w:themeFillTint="33"/>
          </w:tcPr>
          <w:p w14:paraId="751FD742" w14:textId="7702C775"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1A0D3B43" w14:textId="77777777" w:rsidTr="00E30725">
        <w:tc>
          <w:tcPr>
            <w:tcW w:w="8340" w:type="dxa"/>
            <w:shd w:val="clear" w:color="auto" w:fill="FFFFFF" w:themeFill="background1"/>
          </w:tcPr>
          <w:p w14:paraId="72D96BE6" w14:textId="28DEEC6A" w:rsidR="00E30725" w:rsidRDefault="00E30725" w:rsidP="00E30725">
            <w:pPr>
              <w:spacing w:before="60" w:after="60"/>
              <w:rPr>
                <w:color w:val="000000" w:themeColor="text1"/>
              </w:rPr>
            </w:pPr>
            <w:r>
              <w:rPr>
                <w:color w:val="000000" w:themeColor="text1"/>
              </w:rPr>
              <w:t>Begründung der Fachseite:</w:t>
            </w:r>
          </w:p>
        </w:tc>
      </w:tr>
    </w:tbl>
    <w:p w14:paraId="1139817E" w14:textId="77777777" w:rsidR="00E30725" w:rsidRPr="00E126C7" w:rsidRDefault="00E30725" w:rsidP="00E30725">
      <w:pPr>
        <w:pStyle w:val="Aufzhlungeinfach"/>
        <w:numPr>
          <w:ilvl w:val="0"/>
          <w:numId w:val="0"/>
        </w:numPr>
        <w:spacing w:before="480" w:after="0" w:line="240" w:lineRule="auto"/>
        <w:ind w:left="714" w:hanging="357"/>
      </w:pPr>
    </w:p>
    <w:p w14:paraId="66297086" w14:textId="55541E37" w:rsidR="00E30725" w:rsidRDefault="00E30725" w:rsidP="00E30725">
      <w:pPr>
        <w:pStyle w:val="berschrift2"/>
      </w:pPr>
      <w:bookmarkStart w:id="80" w:name="A4"/>
      <w:bookmarkStart w:id="81" w:name="_Toc98326015"/>
      <w:bookmarkEnd w:id="80"/>
      <w:r>
        <w:t>Protokollierung von Ereignissen (B) [A4]</w:t>
      </w:r>
      <w:bookmarkEnd w:id="81"/>
    </w:p>
    <w:p w14:paraId="149C6518" w14:textId="77777777" w:rsidR="00E30725" w:rsidRPr="00CC02C2" w:rsidRDefault="00E30725" w:rsidP="00E30725">
      <w:pPr>
        <w:suppressAutoHyphens/>
        <w:spacing w:after="240"/>
        <w:ind w:left="720"/>
        <w:rPr>
          <w:color w:val="000000" w:themeColor="text1"/>
        </w:rPr>
      </w:pPr>
    </w:p>
    <w:p w14:paraId="5BF505A9" w14:textId="425B749F" w:rsidR="002206DF" w:rsidRDefault="00E30725" w:rsidP="002206DF">
      <w:pPr>
        <w:pStyle w:val="Listenabsatz"/>
        <w:spacing w:after="0"/>
      </w:pPr>
      <w:bookmarkStart w:id="82" w:name="A4a1"/>
      <w:bookmarkEnd w:id="82"/>
      <w:r>
        <w:t xml:space="preserve">Der Webserver MUSS mindestens folgende Ereignisse protokollieren: </w:t>
      </w:r>
      <w:r w:rsidR="002206DF">
        <w:br/>
      </w:r>
    </w:p>
    <w:p w14:paraId="4EDEF674" w14:textId="57F137C3" w:rsidR="00E30725" w:rsidRPr="0083049A" w:rsidRDefault="00E30725" w:rsidP="002206DF">
      <w:pPr>
        <w:pStyle w:val="Listenabsatz"/>
        <w:numPr>
          <w:ilvl w:val="0"/>
          <w:numId w:val="11"/>
        </w:numPr>
        <w:spacing w:after="0"/>
        <w:ind w:left="709" w:hanging="709"/>
      </w:pPr>
      <w:r>
        <w:t>erfolgreiche Zugriffe auf Ressourcen, wie allgemeine Fehlermeldungen.</w:t>
      </w:r>
    </w:p>
    <w:p w14:paraId="5AA18FFA" w14:textId="77777777" w:rsidR="00E30725" w:rsidRDefault="00E30725" w:rsidP="00E30725">
      <w:pPr>
        <w:pStyle w:val="Listenabsatz"/>
        <w:spacing w:after="0"/>
      </w:pPr>
    </w:p>
    <w:p w14:paraId="031D4516"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14F0199D"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134D7D"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1473FEFB" w14:textId="77777777" w:rsidTr="000A6C99">
        <w:trPr>
          <w:trHeight w:val="205"/>
        </w:trPr>
        <w:tc>
          <w:tcPr>
            <w:tcW w:w="8356" w:type="dxa"/>
            <w:shd w:val="clear" w:color="auto" w:fill="EEECE1" w:themeFill="background2"/>
          </w:tcPr>
          <w:p w14:paraId="3190A0C2" w14:textId="3CE9CE5C" w:rsidR="00E30725" w:rsidRPr="005B4E23" w:rsidRDefault="00376F9E" w:rsidP="000A6C99">
            <w:pPr>
              <w:suppressAutoHyphens/>
              <w:spacing w:before="120" w:after="120"/>
            </w:pPr>
            <w:r>
              <w:t>Umsetzung:  JA / TEILWEISE / NEIN / ENTBEHRLICH</w:t>
            </w:r>
          </w:p>
        </w:tc>
      </w:tr>
      <w:tr w:rsidR="00E30725" w:rsidRPr="00CC02C2" w14:paraId="2A8364EF" w14:textId="77777777" w:rsidTr="000A6C99">
        <w:tc>
          <w:tcPr>
            <w:tcW w:w="8356" w:type="dxa"/>
          </w:tcPr>
          <w:p w14:paraId="4109A81E" w14:textId="58A8CEA2" w:rsidR="00E30725" w:rsidRPr="00CC02C2" w:rsidRDefault="00E30725" w:rsidP="000A6C99">
            <w:pPr>
              <w:suppressAutoHyphens/>
              <w:spacing w:before="120" w:after="120"/>
              <w:rPr>
                <w:color w:val="000000" w:themeColor="text1"/>
              </w:rPr>
            </w:pPr>
            <w:bookmarkStart w:id="83" w:name="A4u1"/>
            <w:bookmarkEnd w:id="83"/>
            <w:r>
              <w:rPr>
                <w:color w:val="000000" w:themeColor="text1"/>
              </w:rPr>
              <w:t>Hier wird Ihr aktueller Umsetzungsstand erwartet</w:t>
            </w:r>
          </w:p>
        </w:tc>
      </w:tr>
    </w:tbl>
    <w:p w14:paraId="1722CF3E" w14:textId="503C0A96"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2380720F" w14:textId="77777777" w:rsidTr="00E30725">
        <w:tc>
          <w:tcPr>
            <w:tcW w:w="8340" w:type="dxa"/>
            <w:tcBorders>
              <w:bottom w:val="single" w:sz="4" w:space="0" w:color="auto"/>
            </w:tcBorders>
            <w:shd w:val="clear" w:color="auto" w:fill="C6D9F1" w:themeFill="text2" w:themeFillTint="33"/>
          </w:tcPr>
          <w:p w14:paraId="56AF709F" w14:textId="07179E0E"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4432E86E" w14:textId="77777777" w:rsidTr="00E30725">
        <w:tc>
          <w:tcPr>
            <w:tcW w:w="8340" w:type="dxa"/>
            <w:shd w:val="clear" w:color="auto" w:fill="FFFFFF" w:themeFill="background1"/>
          </w:tcPr>
          <w:p w14:paraId="0277ACF5" w14:textId="64FD7136" w:rsidR="00E30725" w:rsidRDefault="00E30725" w:rsidP="00E30725">
            <w:pPr>
              <w:spacing w:before="60" w:after="60"/>
              <w:rPr>
                <w:color w:val="000000" w:themeColor="text1"/>
              </w:rPr>
            </w:pPr>
            <w:r>
              <w:rPr>
                <w:color w:val="000000" w:themeColor="text1"/>
              </w:rPr>
              <w:t>Begründung der Fachseite:</w:t>
            </w:r>
          </w:p>
        </w:tc>
      </w:tr>
    </w:tbl>
    <w:p w14:paraId="7D09F0A8" w14:textId="77777777" w:rsidR="00E30725" w:rsidRPr="00CC02C2" w:rsidRDefault="00E30725" w:rsidP="00E30725">
      <w:pPr>
        <w:suppressAutoHyphens/>
        <w:spacing w:after="240"/>
        <w:ind w:left="720"/>
        <w:rPr>
          <w:color w:val="000000" w:themeColor="text1"/>
        </w:rPr>
      </w:pPr>
    </w:p>
    <w:p w14:paraId="016254C5" w14:textId="0ABDC3D4" w:rsidR="00E30725" w:rsidRPr="0083049A" w:rsidRDefault="00E30725" w:rsidP="00E90A71">
      <w:pPr>
        <w:pStyle w:val="Listenabsatz"/>
        <w:numPr>
          <w:ilvl w:val="0"/>
          <w:numId w:val="11"/>
        </w:numPr>
        <w:spacing w:after="0"/>
        <w:ind w:left="709" w:hanging="709"/>
      </w:pPr>
      <w:bookmarkStart w:id="84" w:name="A4a2"/>
      <w:bookmarkEnd w:id="84"/>
      <w:r>
        <w:t xml:space="preserve">fehlgeschlagene Zugriffe auf Ressourcen aufgrund von mangelnder Berechtigung, nicht vorhandenen Ressourcen und Server-Fehlern sowie </w:t>
      </w:r>
    </w:p>
    <w:p w14:paraId="345AC73C" w14:textId="77777777" w:rsidR="00E30725" w:rsidRDefault="00E30725" w:rsidP="00E30725">
      <w:pPr>
        <w:pStyle w:val="Listenabsatz"/>
        <w:spacing w:after="0"/>
      </w:pPr>
    </w:p>
    <w:p w14:paraId="199A0F15"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46416624"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F85C8A"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713F3EA7" w14:textId="77777777" w:rsidTr="000A6C99">
        <w:trPr>
          <w:trHeight w:val="205"/>
        </w:trPr>
        <w:tc>
          <w:tcPr>
            <w:tcW w:w="8356" w:type="dxa"/>
            <w:shd w:val="clear" w:color="auto" w:fill="EEECE1" w:themeFill="background2"/>
          </w:tcPr>
          <w:p w14:paraId="3402FA0B" w14:textId="0A9ED104" w:rsidR="00E30725" w:rsidRPr="005B4E23" w:rsidRDefault="00376F9E" w:rsidP="000A6C99">
            <w:pPr>
              <w:suppressAutoHyphens/>
              <w:spacing w:before="120" w:after="120"/>
            </w:pPr>
            <w:r>
              <w:t>Umsetzung:  JA / TEILWEISE / NEIN / ENTBEHRLICH</w:t>
            </w:r>
          </w:p>
        </w:tc>
      </w:tr>
      <w:tr w:rsidR="00E30725" w:rsidRPr="00CC02C2" w14:paraId="7636E809" w14:textId="77777777" w:rsidTr="000A6C99">
        <w:tc>
          <w:tcPr>
            <w:tcW w:w="8356" w:type="dxa"/>
          </w:tcPr>
          <w:p w14:paraId="22537186" w14:textId="0E09DDFB" w:rsidR="00E30725" w:rsidRPr="00CC02C2" w:rsidRDefault="00E30725" w:rsidP="000A6C99">
            <w:pPr>
              <w:suppressAutoHyphens/>
              <w:spacing w:before="120" w:after="120"/>
              <w:rPr>
                <w:color w:val="000000" w:themeColor="text1"/>
              </w:rPr>
            </w:pPr>
            <w:bookmarkStart w:id="85" w:name="A4u2"/>
            <w:bookmarkEnd w:id="85"/>
            <w:r>
              <w:rPr>
                <w:color w:val="000000" w:themeColor="text1"/>
              </w:rPr>
              <w:t>Hier wird Ihr aktueller Umsetzungsstand erwartet</w:t>
            </w:r>
          </w:p>
        </w:tc>
      </w:tr>
    </w:tbl>
    <w:p w14:paraId="2A6EEA6B" w14:textId="77E88280"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411FCF7B" w14:textId="77777777" w:rsidTr="00E30725">
        <w:tc>
          <w:tcPr>
            <w:tcW w:w="8340" w:type="dxa"/>
            <w:tcBorders>
              <w:bottom w:val="single" w:sz="4" w:space="0" w:color="auto"/>
            </w:tcBorders>
            <w:shd w:val="clear" w:color="auto" w:fill="C6D9F1" w:themeFill="text2" w:themeFillTint="33"/>
          </w:tcPr>
          <w:p w14:paraId="5DCDF43E" w14:textId="7C0823EB"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4F60C130" w14:textId="77777777" w:rsidTr="00E30725">
        <w:tc>
          <w:tcPr>
            <w:tcW w:w="8340" w:type="dxa"/>
            <w:shd w:val="clear" w:color="auto" w:fill="FFFFFF" w:themeFill="background1"/>
          </w:tcPr>
          <w:p w14:paraId="267E1E65" w14:textId="0AEDC099" w:rsidR="00E30725" w:rsidRDefault="00E30725" w:rsidP="00E30725">
            <w:pPr>
              <w:spacing w:before="60" w:after="60"/>
              <w:rPr>
                <w:color w:val="000000" w:themeColor="text1"/>
              </w:rPr>
            </w:pPr>
            <w:r>
              <w:rPr>
                <w:color w:val="000000" w:themeColor="text1"/>
              </w:rPr>
              <w:t>Begründung der Fachseite:</w:t>
            </w:r>
          </w:p>
        </w:tc>
      </w:tr>
    </w:tbl>
    <w:p w14:paraId="601CC80B" w14:textId="77777777" w:rsidR="00E30725" w:rsidRPr="00CC02C2" w:rsidRDefault="00E30725" w:rsidP="00E30725">
      <w:pPr>
        <w:suppressAutoHyphens/>
        <w:spacing w:after="240"/>
        <w:ind w:left="720"/>
        <w:rPr>
          <w:color w:val="000000" w:themeColor="text1"/>
        </w:rPr>
      </w:pPr>
    </w:p>
    <w:p w14:paraId="4B3341D6" w14:textId="4AA5BC61" w:rsidR="00E30725" w:rsidRPr="0083049A" w:rsidRDefault="00E30725" w:rsidP="00E30725">
      <w:pPr>
        <w:pStyle w:val="Listenabsatz"/>
        <w:numPr>
          <w:ilvl w:val="0"/>
          <w:numId w:val="11"/>
        </w:numPr>
        <w:spacing w:after="0"/>
        <w:ind w:left="709" w:hanging="709"/>
      </w:pPr>
      <w:bookmarkStart w:id="86" w:name="A4a3"/>
      <w:bookmarkEnd w:id="86"/>
      <w:r>
        <w:t xml:space="preserve">allgemeine Fehlermeldungen. </w:t>
      </w:r>
    </w:p>
    <w:p w14:paraId="0871818B" w14:textId="77777777" w:rsidR="00E30725" w:rsidRDefault="00E30725" w:rsidP="00E30725">
      <w:pPr>
        <w:pStyle w:val="Listenabsatz"/>
        <w:spacing w:after="0"/>
      </w:pPr>
    </w:p>
    <w:p w14:paraId="058359F6"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1B1EE924"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BE2DB74"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237E41BE" w14:textId="77777777" w:rsidTr="000A6C99">
        <w:trPr>
          <w:trHeight w:val="205"/>
        </w:trPr>
        <w:tc>
          <w:tcPr>
            <w:tcW w:w="8356" w:type="dxa"/>
            <w:shd w:val="clear" w:color="auto" w:fill="EEECE1" w:themeFill="background2"/>
          </w:tcPr>
          <w:p w14:paraId="1909AEA9" w14:textId="6E40B1A6" w:rsidR="00E30725" w:rsidRPr="005B4E23" w:rsidRDefault="00376F9E" w:rsidP="000A6C99">
            <w:pPr>
              <w:suppressAutoHyphens/>
              <w:spacing w:before="120" w:after="120"/>
            </w:pPr>
            <w:r>
              <w:t>Umsetzung:  JA / TEILWEISE / NEIN / ENTBEHRLICH</w:t>
            </w:r>
          </w:p>
        </w:tc>
      </w:tr>
      <w:tr w:rsidR="00E30725" w:rsidRPr="00CC02C2" w14:paraId="2C24DDDC" w14:textId="77777777" w:rsidTr="000A6C99">
        <w:tc>
          <w:tcPr>
            <w:tcW w:w="8356" w:type="dxa"/>
          </w:tcPr>
          <w:p w14:paraId="3DACE047" w14:textId="0623B4A1" w:rsidR="00E30725" w:rsidRPr="00CC02C2" w:rsidRDefault="00E30725" w:rsidP="000A6C99">
            <w:pPr>
              <w:suppressAutoHyphens/>
              <w:spacing w:before="120" w:after="120"/>
              <w:rPr>
                <w:color w:val="000000" w:themeColor="text1"/>
              </w:rPr>
            </w:pPr>
            <w:bookmarkStart w:id="87" w:name="A4u3"/>
            <w:bookmarkEnd w:id="87"/>
            <w:r>
              <w:rPr>
                <w:color w:val="000000" w:themeColor="text1"/>
              </w:rPr>
              <w:t>Hier wird Ihr aktueller Umsetzungsstand erwartet</w:t>
            </w:r>
          </w:p>
        </w:tc>
      </w:tr>
    </w:tbl>
    <w:p w14:paraId="2DE36B07" w14:textId="279C39B5"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2161F3C0" w14:textId="77777777" w:rsidTr="00E30725">
        <w:tc>
          <w:tcPr>
            <w:tcW w:w="8340" w:type="dxa"/>
            <w:tcBorders>
              <w:bottom w:val="single" w:sz="4" w:space="0" w:color="auto"/>
            </w:tcBorders>
            <w:shd w:val="clear" w:color="auto" w:fill="C6D9F1" w:themeFill="text2" w:themeFillTint="33"/>
          </w:tcPr>
          <w:p w14:paraId="38F4C623" w14:textId="1CF03F5E"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7F1617F" w14:textId="77777777" w:rsidTr="00E30725">
        <w:tc>
          <w:tcPr>
            <w:tcW w:w="8340" w:type="dxa"/>
            <w:shd w:val="clear" w:color="auto" w:fill="FFFFFF" w:themeFill="background1"/>
          </w:tcPr>
          <w:p w14:paraId="08A047DB" w14:textId="3D2A4B50" w:rsidR="00E30725" w:rsidRDefault="00E30725" w:rsidP="00E30725">
            <w:pPr>
              <w:spacing w:before="60" w:after="60"/>
              <w:rPr>
                <w:color w:val="000000" w:themeColor="text1"/>
              </w:rPr>
            </w:pPr>
            <w:r>
              <w:rPr>
                <w:color w:val="000000" w:themeColor="text1"/>
              </w:rPr>
              <w:t>Begründung der Fachseite:</w:t>
            </w:r>
          </w:p>
        </w:tc>
      </w:tr>
    </w:tbl>
    <w:p w14:paraId="041F2A8B" w14:textId="77777777" w:rsidR="00E30725" w:rsidRPr="00CC02C2" w:rsidRDefault="00E30725" w:rsidP="00E30725">
      <w:pPr>
        <w:suppressAutoHyphens/>
        <w:spacing w:after="240"/>
        <w:ind w:left="720"/>
        <w:rPr>
          <w:color w:val="000000" w:themeColor="text1"/>
        </w:rPr>
      </w:pPr>
    </w:p>
    <w:p w14:paraId="3AAFCADF" w14:textId="60A5BC30" w:rsidR="00E30725" w:rsidRPr="0083049A" w:rsidRDefault="00E30725" w:rsidP="00E30725">
      <w:pPr>
        <w:pStyle w:val="Listenabsatz"/>
        <w:numPr>
          <w:ilvl w:val="0"/>
          <w:numId w:val="11"/>
        </w:numPr>
        <w:spacing w:after="0"/>
        <w:ind w:left="709" w:hanging="709"/>
      </w:pPr>
      <w:bookmarkStart w:id="88" w:name="A4a4"/>
      <w:bookmarkEnd w:id="88"/>
      <w:r>
        <w:t xml:space="preserve">Die Protokollierungsdaten </w:t>
      </w:r>
      <w:r w:rsidR="00661D9F">
        <w:t xml:space="preserve">MÜSSEN </w:t>
      </w:r>
      <w:r>
        <w:t xml:space="preserve">regelmäßig ausgewertet werden. </w:t>
      </w:r>
    </w:p>
    <w:p w14:paraId="0506A595" w14:textId="77777777" w:rsidR="00E30725" w:rsidRDefault="00E30725" w:rsidP="00E30725">
      <w:pPr>
        <w:pStyle w:val="Listenabsatz"/>
        <w:spacing w:after="0"/>
      </w:pPr>
    </w:p>
    <w:p w14:paraId="6B0AED10"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1D3577E6"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457A6A"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5A6E136A" w14:textId="77777777" w:rsidTr="000A6C99">
        <w:trPr>
          <w:trHeight w:val="205"/>
        </w:trPr>
        <w:tc>
          <w:tcPr>
            <w:tcW w:w="8356" w:type="dxa"/>
            <w:shd w:val="clear" w:color="auto" w:fill="EEECE1" w:themeFill="background2"/>
          </w:tcPr>
          <w:p w14:paraId="2F75EF67" w14:textId="76420C82" w:rsidR="00E30725" w:rsidRPr="005B4E23" w:rsidRDefault="00376F9E" w:rsidP="000A6C99">
            <w:pPr>
              <w:suppressAutoHyphens/>
              <w:spacing w:before="120" w:after="120"/>
            </w:pPr>
            <w:r>
              <w:t>Umsetzung:  JA / TEILWEISE / NEIN / ENTBEHRLICH</w:t>
            </w:r>
          </w:p>
        </w:tc>
      </w:tr>
      <w:tr w:rsidR="00E30725" w:rsidRPr="00CC02C2" w14:paraId="2BEEA799" w14:textId="77777777" w:rsidTr="000A6C99">
        <w:tc>
          <w:tcPr>
            <w:tcW w:w="8356" w:type="dxa"/>
          </w:tcPr>
          <w:p w14:paraId="4BEBB0E9" w14:textId="38CEDA83" w:rsidR="00E30725" w:rsidRPr="00CC02C2" w:rsidRDefault="00E30725" w:rsidP="000A6C99">
            <w:pPr>
              <w:suppressAutoHyphens/>
              <w:spacing w:before="120" w:after="120"/>
              <w:rPr>
                <w:color w:val="000000" w:themeColor="text1"/>
              </w:rPr>
            </w:pPr>
            <w:bookmarkStart w:id="89" w:name="A4u4"/>
            <w:bookmarkEnd w:id="89"/>
            <w:r>
              <w:rPr>
                <w:color w:val="000000" w:themeColor="text1"/>
              </w:rPr>
              <w:t>Hier wird Ihr aktueller Umsetzungsstand erwartet</w:t>
            </w:r>
          </w:p>
        </w:tc>
      </w:tr>
    </w:tbl>
    <w:p w14:paraId="2F5E92B9" w14:textId="77433F2E"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001AEA64" w14:textId="77777777" w:rsidTr="00E30725">
        <w:tc>
          <w:tcPr>
            <w:tcW w:w="8340" w:type="dxa"/>
            <w:tcBorders>
              <w:bottom w:val="single" w:sz="4" w:space="0" w:color="auto"/>
            </w:tcBorders>
            <w:shd w:val="clear" w:color="auto" w:fill="C6D9F1" w:themeFill="text2" w:themeFillTint="33"/>
          </w:tcPr>
          <w:p w14:paraId="4B5467B2" w14:textId="0CF3BE80"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BEB8821" w14:textId="77777777" w:rsidTr="00E30725">
        <w:tc>
          <w:tcPr>
            <w:tcW w:w="8340" w:type="dxa"/>
            <w:shd w:val="clear" w:color="auto" w:fill="FFFFFF" w:themeFill="background1"/>
          </w:tcPr>
          <w:p w14:paraId="120CB0E9" w14:textId="7B77811A" w:rsidR="00E30725" w:rsidRDefault="00E30725" w:rsidP="00E30725">
            <w:pPr>
              <w:spacing w:before="60" w:after="60"/>
              <w:rPr>
                <w:color w:val="000000" w:themeColor="text1"/>
              </w:rPr>
            </w:pPr>
            <w:r>
              <w:rPr>
                <w:color w:val="000000" w:themeColor="text1"/>
              </w:rPr>
              <w:t>Begründung der Fachseite:</w:t>
            </w:r>
          </w:p>
        </w:tc>
      </w:tr>
    </w:tbl>
    <w:p w14:paraId="7F4A8168" w14:textId="77777777" w:rsidR="00E30725" w:rsidRPr="00E126C7" w:rsidRDefault="00E30725" w:rsidP="00E30725">
      <w:pPr>
        <w:pStyle w:val="Aufzhlungeinfach"/>
        <w:numPr>
          <w:ilvl w:val="0"/>
          <w:numId w:val="0"/>
        </w:numPr>
        <w:spacing w:before="480" w:after="0" w:line="240" w:lineRule="auto"/>
        <w:ind w:left="714" w:hanging="357"/>
      </w:pPr>
    </w:p>
    <w:p w14:paraId="68537F58" w14:textId="7AA0901E" w:rsidR="00E30725" w:rsidRDefault="00E30725" w:rsidP="00E30725">
      <w:pPr>
        <w:pStyle w:val="berschrift2"/>
      </w:pPr>
      <w:bookmarkStart w:id="90" w:name="A5"/>
      <w:bookmarkStart w:id="91" w:name="_Toc98326016"/>
      <w:bookmarkEnd w:id="90"/>
      <w:r>
        <w:t>Authentisierung (B) [A5]</w:t>
      </w:r>
      <w:bookmarkEnd w:id="91"/>
    </w:p>
    <w:p w14:paraId="7BB801C8" w14:textId="77777777" w:rsidR="00E30725" w:rsidRPr="00CC02C2" w:rsidRDefault="00E30725" w:rsidP="00E30725">
      <w:pPr>
        <w:suppressAutoHyphens/>
        <w:spacing w:after="240"/>
        <w:ind w:left="720"/>
        <w:rPr>
          <w:color w:val="000000" w:themeColor="text1"/>
        </w:rPr>
      </w:pPr>
    </w:p>
    <w:p w14:paraId="5D2960A6" w14:textId="2EB7EAC2" w:rsidR="00E30725" w:rsidRPr="0083049A" w:rsidRDefault="00E30725" w:rsidP="00E30725">
      <w:pPr>
        <w:pStyle w:val="Listenabsatz"/>
        <w:numPr>
          <w:ilvl w:val="0"/>
          <w:numId w:val="11"/>
        </w:numPr>
        <w:spacing w:after="0"/>
        <w:ind w:left="709" w:hanging="709"/>
      </w:pPr>
      <w:bookmarkStart w:id="92" w:name="A5a1"/>
      <w:bookmarkEnd w:id="92"/>
      <w:r>
        <w:t xml:space="preserve">Wenn sich Clients mit Hilfe von Passwörtern am Webserver authentisieren, MÜSSEN diese kryptografisch gesichert und vor unbefugtem Zugriff geschützt gespeichert werden. </w:t>
      </w:r>
    </w:p>
    <w:p w14:paraId="176D980C" w14:textId="473910C8" w:rsidR="00E30725" w:rsidRDefault="00E30725" w:rsidP="00E30725">
      <w:pPr>
        <w:pStyle w:val="Listenabsatz"/>
        <w:spacing w:after="0"/>
      </w:pPr>
    </w:p>
    <w:p w14:paraId="73459382" w14:textId="77777777" w:rsidR="002206DF" w:rsidRDefault="002206DF" w:rsidP="00E30725">
      <w:pPr>
        <w:pStyle w:val="Listenabsatz"/>
        <w:spacing w:after="0"/>
      </w:pPr>
    </w:p>
    <w:p w14:paraId="626ED2BC"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50974FFC"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E460A5"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49FD83E1" w14:textId="77777777" w:rsidTr="000A6C99">
        <w:trPr>
          <w:trHeight w:val="205"/>
        </w:trPr>
        <w:tc>
          <w:tcPr>
            <w:tcW w:w="8356" w:type="dxa"/>
            <w:shd w:val="clear" w:color="auto" w:fill="EEECE1" w:themeFill="background2"/>
          </w:tcPr>
          <w:p w14:paraId="6F5C7B92" w14:textId="59EEBC9B" w:rsidR="00E30725" w:rsidRPr="005B4E23" w:rsidRDefault="00376F9E" w:rsidP="000A6C99">
            <w:pPr>
              <w:suppressAutoHyphens/>
              <w:spacing w:before="120" w:after="120"/>
            </w:pPr>
            <w:r>
              <w:t>Umsetzung:  JA / TEILWEISE / NEIN / ENTBEHRLICH</w:t>
            </w:r>
          </w:p>
        </w:tc>
      </w:tr>
      <w:tr w:rsidR="00E30725" w:rsidRPr="00CC02C2" w14:paraId="624E1355" w14:textId="77777777" w:rsidTr="000A6C99">
        <w:tc>
          <w:tcPr>
            <w:tcW w:w="8356" w:type="dxa"/>
          </w:tcPr>
          <w:p w14:paraId="1DB921B0" w14:textId="0C0E39C7" w:rsidR="00E30725" w:rsidRPr="00CC02C2" w:rsidRDefault="00E30725" w:rsidP="000A6C99">
            <w:pPr>
              <w:suppressAutoHyphens/>
              <w:spacing w:before="120" w:after="120"/>
              <w:rPr>
                <w:color w:val="000000" w:themeColor="text1"/>
              </w:rPr>
            </w:pPr>
            <w:bookmarkStart w:id="93" w:name="A5u1"/>
            <w:bookmarkEnd w:id="93"/>
            <w:r>
              <w:rPr>
                <w:color w:val="000000" w:themeColor="text1"/>
              </w:rPr>
              <w:t>Hier wird Ihr aktueller Umsetzungsstand erwartet</w:t>
            </w:r>
          </w:p>
        </w:tc>
      </w:tr>
    </w:tbl>
    <w:p w14:paraId="69DBC4C4" w14:textId="4C19788C"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79E79CD6" w14:textId="77777777" w:rsidTr="00E30725">
        <w:tc>
          <w:tcPr>
            <w:tcW w:w="8340" w:type="dxa"/>
            <w:tcBorders>
              <w:bottom w:val="single" w:sz="4" w:space="0" w:color="auto"/>
            </w:tcBorders>
            <w:shd w:val="clear" w:color="auto" w:fill="C6D9F1" w:themeFill="text2" w:themeFillTint="33"/>
          </w:tcPr>
          <w:p w14:paraId="62B5F793" w14:textId="5D41A38F"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1223F7F4" w14:textId="77777777" w:rsidTr="00E30725">
        <w:tc>
          <w:tcPr>
            <w:tcW w:w="8340" w:type="dxa"/>
            <w:shd w:val="clear" w:color="auto" w:fill="FFFFFF" w:themeFill="background1"/>
          </w:tcPr>
          <w:p w14:paraId="59A10AB0" w14:textId="3FC7982B" w:rsidR="00E30725" w:rsidRDefault="00E30725" w:rsidP="00E30725">
            <w:pPr>
              <w:spacing w:before="60" w:after="60"/>
              <w:rPr>
                <w:color w:val="000000" w:themeColor="text1"/>
              </w:rPr>
            </w:pPr>
            <w:r>
              <w:rPr>
                <w:color w:val="000000" w:themeColor="text1"/>
              </w:rPr>
              <w:t>Begründung der Fachseite:</w:t>
            </w:r>
          </w:p>
        </w:tc>
      </w:tr>
    </w:tbl>
    <w:p w14:paraId="6C6FAC54" w14:textId="77777777" w:rsidR="00E30725" w:rsidRPr="00E126C7" w:rsidRDefault="00E30725" w:rsidP="00E30725">
      <w:pPr>
        <w:pStyle w:val="Aufzhlungeinfach"/>
        <w:numPr>
          <w:ilvl w:val="0"/>
          <w:numId w:val="0"/>
        </w:numPr>
        <w:spacing w:before="480" w:after="0" w:line="240" w:lineRule="auto"/>
        <w:ind w:left="714" w:hanging="357"/>
      </w:pPr>
    </w:p>
    <w:p w14:paraId="13330B27" w14:textId="58007E81" w:rsidR="00E30725" w:rsidRDefault="00E30725" w:rsidP="00E30725">
      <w:pPr>
        <w:pStyle w:val="berschrift2"/>
      </w:pPr>
      <w:bookmarkStart w:id="94" w:name="A6"/>
      <w:bookmarkStart w:id="95" w:name="_Toc98326017"/>
      <w:bookmarkEnd w:id="94"/>
      <w:r>
        <w:t>ENTFALLEN (B) [A6]</w:t>
      </w:r>
      <w:bookmarkEnd w:id="95"/>
    </w:p>
    <w:p w14:paraId="1E2ADD63" w14:textId="77777777" w:rsidR="00E30725" w:rsidRPr="00CC02C2" w:rsidRDefault="00E30725" w:rsidP="00E30725">
      <w:pPr>
        <w:suppressAutoHyphens/>
        <w:spacing w:after="240"/>
        <w:ind w:left="720"/>
        <w:rPr>
          <w:color w:val="000000" w:themeColor="text1"/>
        </w:rPr>
      </w:pPr>
    </w:p>
    <w:p w14:paraId="60714628" w14:textId="5CE8F470" w:rsidR="00E30725" w:rsidRDefault="00E30725" w:rsidP="00E30725">
      <w:pPr>
        <w:pStyle w:val="berschrift2"/>
      </w:pPr>
      <w:bookmarkStart w:id="96" w:name="A6a1"/>
      <w:bookmarkStart w:id="97" w:name="A7"/>
      <w:bookmarkStart w:id="98" w:name="_Toc98326018"/>
      <w:bookmarkEnd w:id="96"/>
      <w:bookmarkEnd w:id="97"/>
      <w:r>
        <w:t>Rechtliche Rahmenbedingungen für Webangebote (B) [A7]</w:t>
      </w:r>
      <w:bookmarkEnd w:id="98"/>
    </w:p>
    <w:p w14:paraId="6961D25F" w14:textId="77777777" w:rsidR="00E30725" w:rsidRPr="00CC02C2" w:rsidRDefault="00E30725" w:rsidP="00E30725">
      <w:pPr>
        <w:suppressAutoHyphens/>
        <w:spacing w:after="240"/>
        <w:ind w:left="720"/>
        <w:rPr>
          <w:color w:val="000000" w:themeColor="text1"/>
        </w:rPr>
      </w:pPr>
    </w:p>
    <w:p w14:paraId="68D0769A" w14:textId="120F9760" w:rsidR="00E30725" w:rsidRPr="0083049A" w:rsidRDefault="00E30725" w:rsidP="00E30725">
      <w:pPr>
        <w:pStyle w:val="Listenabsatz"/>
        <w:numPr>
          <w:ilvl w:val="0"/>
          <w:numId w:val="11"/>
        </w:numPr>
        <w:spacing w:after="0"/>
        <w:ind w:left="709" w:hanging="709"/>
      </w:pPr>
      <w:bookmarkStart w:id="99" w:name="A7a1"/>
      <w:bookmarkEnd w:id="99"/>
      <w:r>
        <w:t>Werden über den Webserver Inhalte für Dritte publiziert oder Dienste angeboten, MÜSSEN dabei die relevanten rechtlichen Rahmenbedingungen beachtet werden.</w:t>
      </w:r>
    </w:p>
    <w:p w14:paraId="2062E7F6" w14:textId="77777777" w:rsidR="00E30725" w:rsidRDefault="00E30725" w:rsidP="00E30725">
      <w:pPr>
        <w:pStyle w:val="Listenabsatz"/>
        <w:spacing w:after="0"/>
      </w:pPr>
    </w:p>
    <w:p w14:paraId="0D697F11"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33C7995"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110AC4"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484A7EE8" w14:textId="77777777" w:rsidTr="000A6C99">
        <w:trPr>
          <w:trHeight w:val="205"/>
        </w:trPr>
        <w:tc>
          <w:tcPr>
            <w:tcW w:w="8356" w:type="dxa"/>
            <w:shd w:val="clear" w:color="auto" w:fill="EEECE1" w:themeFill="background2"/>
          </w:tcPr>
          <w:p w14:paraId="42D6DF8A" w14:textId="67307C23" w:rsidR="00E30725" w:rsidRPr="005B4E23" w:rsidRDefault="00376F9E" w:rsidP="000A6C99">
            <w:pPr>
              <w:suppressAutoHyphens/>
              <w:spacing w:before="120" w:after="120"/>
            </w:pPr>
            <w:r>
              <w:t>Umsetzung:  JA / TEILWEISE / NEIN / ENTBEHRLICH</w:t>
            </w:r>
          </w:p>
        </w:tc>
      </w:tr>
      <w:tr w:rsidR="00E30725" w:rsidRPr="00CC02C2" w14:paraId="5373E6FB" w14:textId="77777777" w:rsidTr="000A6C99">
        <w:tc>
          <w:tcPr>
            <w:tcW w:w="8356" w:type="dxa"/>
          </w:tcPr>
          <w:p w14:paraId="6CF378F3" w14:textId="54D43C12" w:rsidR="00E30725" w:rsidRPr="00CC02C2" w:rsidRDefault="00E30725" w:rsidP="000A6C99">
            <w:pPr>
              <w:suppressAutoHyphens/>
              <w:spacing w:before="120" w:after="120"/>
              <w:rPr>
                <w:color w:val="000000" w:themeColor="text1"/>
              </w:rPr>
            </w:pPr>
            <w:bookmarkStart w:id="100" w:name="A7u1"/>
            <w:bookmarkEnd w:id="100"/>
            <w:r>
              <w:rPr>
                <w:color w:val="000000" w:themeColor="text1"/>
              </w:rPr>
              <w:t>Hier wird Ihr aktueller Umsetzungsstand erwartet</w:t>
            </w:r>
          </w:p>
        </w:tc>
      </w:tr>
    </w:tbl>
    <w:p w14:paraId="5FA24A2A" w14:textId="06FC39CC"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37BD27A3" w14:textId="77777777" w:rsidTr="00E30725">
        <w:tc>
          <w:tcPr>
            <w:tcW w:w="8340" w:type="dxa"/>
            <w:tcBorders>
              <w:bottom w:val="single" w:sz="4" w:space="0" w:color="auto"/>
            </w:tcBorders>
            <w:shd w:val="clear" w:color="auto" w:fill="C6D9F1" w:themeFill="text2" w:themeFillTint="33"/>
          </w:tcPr>
          <w:p w14:paraId="703B8DD5" w14:textId="4C7C4029"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49CEA86D" w14:textId="77777777" w:rsidTr="00E30725">
        <w:tc>
          <w:tcPr>
            <w:tcW w:w="8340" w:type="dxa"/>
            <w:shd w:val="clear" w:color="auto" w:fill="FFFFFF" w:themeFill="background1"/>
          </w:tcPr>
          <w:p w14:paraId="4C99F812" w14:textId="2652E536" w:rsidR="00E30725" w:rsidRDefault="00E30725" w:rsidP="00E30725">
            <w:pPr>
              <w:spacing w:before="60" w:after="60"/>
              <w:rPr>
                <w:color w:val="000000" w:themeColor="text1"/>
              </w:rPr>
            </w:pPr>
            <w:r>
              <w:rPr>
                <w:color w:val="000000" w:themeColor="text1"/>
              </w:rPr>
              <w:t>Begründung der Fachseite:</w:t>
            </w:r>
          </w:p>
        </w:tc>
      </w:tr>
    </w:tbl>
    <w:p w14:paraId="26FCEFB8" w14:textId="77777777" w:rsidR="00E30725" w:rsidRPr="00CC02C2" w:rsidRDefault="00E30725" w:rsidP="00E30725">
      <w:pPr>
        <w:suppressAutoHyphens/>
        <w:spacing w:after="240"/>
        <w:ind w:left="720"/>
        <w:rPr>
          <w:color w:val="000000" w:themeColor="text1"/>
        </w:rPr>
      </w:pPr>
    </w:p>
    <w:p w14:paraId="508535CB" w14:textId="6470C79D" w:rsidR="00E30725" w:rsidRPr="0083049A" w:rsidRDefault="00E30725" w:rsidP="00E30725">
      <w:pPr>
        <w:pStyle w:val="Listenabsatz"/>
        <w:numPr>
          <w:ilvl w:val="0"/>
          <w:numId w:val="11"/>
        </w:numPr>
        <w:spacing w:after="0"/>
        <w:ind w:left="709" w:hanging="709"/>
      </w:pPr>
      <w:bookmarkStart w:id="101" w:name="A7a2"/>
      <w:bookmarkEnd w:id="101"/>
      <w:r>
        <w:t xml:space="preserve"> Die Institution MUSS die jeweiligen Telemedien- und Datenschutzgesetze sowie das Urheberrecht einhalten. </w:t>
      </w:r>
    </w:p>
    <w:p w14:paraId="216D7F52" w14:textId="77777777" w:rsidR="00E30725" w:rsidRDefault="00E30725" w:rsidP="00E30725">
      <w:pPr>
        <w:pStyle w:val="Listenabsatz"/>
        <w:spacing w:after="0"/>
      </w:pPr>
    </w:p>
    <w:p w14:paraId="00BA26B6"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006BD742"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2DA8DD"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61858121" w14:textId="77777777" w:rsidTr="000A6C99">
        <w:trPr>
          <w:trHeight w:val="205"/>
        </w:trPr>
        <w:tc>
          <w:tcPr>
            <w:tcW w:w="8356" w:type="dxa"/>
            <w:shd w:val="clear" w:color="auto" w:fill="EEECE1" w:themeFill="background2"/>
          </w:tcPr>
          <w:p w14:paraId="26B3F9DE" w14:textId="790C9D46" w:rsidR="00E30725" w:rsidRPr="005B4E23" w:rsidRDefault="00376F9E" w:rsidP="000A6C99">
            <w:pPr>
              <w:suppressAutoHyphens/>
              <w:spacing w:before="120" w:after="120"/>
            </w:pPr>
            <w:r>
              <w:t>Umsetzung:  JA / TEILWEISE / NEIN / ENTBEHRLICH</w:t>
            </w:r>
          </w:p>
        </w:tc>
      </w:tr>
      <w:tr w:rsidR="00E30725" w:rsidRPr="00CC02C2" w14:paraId="77784BCE" w14:textId="77777777" w:rsidTr="000A6C99">
        <w:tc>
          <w:tcPr>
            <w:tcW w:w="8356" w:type="dxa"/>
          </w:tcPr>
          <w:p w14:paraId="59B7B3C4" w14:textId="7AAB66AA" w:rsidR="00E30725" w:rsidRPr="00CC02C2" w:rsidRDefault="00E30725" w:rsidP="000A6C99">
            <w:pPr>
              <w:suppressAutoHyphens/>
              <w:spacing w:before="120" w:after="120"/>
              <w:rPr>
                <w:color w:val="000000" w:themeColor="text1"/>
              </w:rPr>
            </w:pPr>
            <w:bookmarkStart w:id="102" w:name="A7u2"/>
            <w:bookmarkEnd w:id="102"/>
            <w:r>
              <w:rPr>
                <w:color w:val="000000" w:themeColor="text1"/>
              </w:rPr>
              <w:t>Hier wird Ihr aktueller Umsetzungsstand erwartet</w:t>
            </w:r>
          </w:p>
        </w:tc>
      </w:tr>
    </w:tbl>
    <w:p w14:paraId="1541F99D" w14:textId="632C3900"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70F993A7" w14:textId="77777777" w:rsidTr="00E30725">
        <w:tc>
          <w:tcPr>
            <w:tcW w:w="8340" w:type="dxa"/>
            <w:tcBorders>
              <w:bottom w:val="single" w:sz="4" w:space="0" w:color="auto"/>
            </w:tcBorders>
            <w:shd w:val="clear" w:color="auto" w:fill="C6D9F1" w:themeFill="text2" w:themeFillTint="33"/>
          </w:tcPr>
          <w:p w14:paraId="5E8D621B" w14:textId="4A55EB2E"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413FCF27" w14:textId="77777777" w:rsidTr="00E30725">
        <w:tc>
          <w:tcPr>
            <w:tcW w:w="8340" w:type="dxa"/>
            <w:shd w:val="clear" w:color="auto" w:fill="FFFFFF" w:themeFill="background1"/>
          </w:tcPr>
          <w:p w14:paraId="7E73F30A" w14:textId="79333F5C" w:rsidR="00E30725" w:rsidRDefault="00E30725" w:rsidP="00E30725">
            <w:pPr>
              <w:spacing w:before="60" w:after="60"/>
              <w:rPr>
                <w:color w:val="000000" w:themeColor="text1"/>
              </w:rPr>
            </w:pPr>
            <w:r>
              <w:rPr>
                <w:color w:val="000000" w:themeColor="text1"/>
              </w:rPr>
              <w:t>Begründung der Fachseite:</w:t>
            </w:r>
          </w:p>
        </w:tc>
      </w:tr>
    </w:tbl>
    <w:p w14:paraId="0D2A26F1" w14:textId="77777777" w:rsidR="00E30725" w:rsidRPr="00E126C7" w:rsidRDefault="00E30725" w:rsidP="00E30725">
      <w:pPr>
        <w:pStyle w:val="Aufzhlungeinfach"/>
        <w:numPr>
          <w:ilvl w:val="0"/>
          <w:numId w:val="0"/>
        </w:numPr>
        <w:spacing w:before="480" w:after="0" w:line="240" w:lineRule="auto"/>
        <w:ind w:left="714" w:hanging="357"/>
      </w:pPr>
    </w:p>
    <w:p w14:paraId="252499A2" w14:textId="18D72E81" w:rsidR="00E30725" w:rsidRDefault="00E30725" w:rsidP="00E30725">
      <w:pPr>
        <w:pStyle w:val="berschrift2"/>
      </w:pPr>
      <w:bookmarkStart w:id="103" w:name="A11"/>
      <w:bookmarkStart w:id="104" w:name="_Toc98326019"/>
      <w:bookmarkEnd w:id="103"/>
      <w:r>
        <w:t>Verschlüsselung über TLS (B) [A11]</w:t>
      </w:r>
      <w:bookmarkEnd w:id="104"/>
    </w:p>
    <w:p w14:paraId="7EF99FB8" w14:textId="77777777" w:rsidR="00E30725" w:rsidRPr="00CC02C2" w:rsidRDefault="00E30725" w:rsidP="00E30725">
      <w:pPr>
        <w:suppressAutoHyphens/>
        <w:spacing w:after="240"/>
        <w:ind w:left="720"/>
        <w:rPr>
          <w:color w:val="000000" w:themeColor="text1"/>
        </w:rPr>
      </w:pPr>
    </w:p>
    <w:p w14:paraId="4971427D" w14:textId="40234562" w:rsidR="00E30725" w:rsidRPr="0083049A" w:rsidRDefault="00E30725" w:rsidP="00E30725">
      <w:pPr>
        <w:pStyle w:val="Listenabsatz"/>
        <w:numPr>
          <w:ilvl w:val="0"/>
          <w:numId w:val="11"/>
        </w:numPr>
        <w:spacing w:after="0"/>
        <w:ind w:left="709" w:hanging="709"/>
      </w:pPr>
      <w:bookmarkStart w:id="105" w:name="A11a1"/>
      <w:bookmarkEnd w:id="105"/>
      <w:r>
        <w:t xml:space="preserve">Der Webserver MUSS für alle Verbindungen durch nicht vertrauenswürdige Netze eine sichere Verschlüsselung über TLS anbieten (HTTPS). </w:t>
      </w:r>
    </w:p>
    <w:p w14:paraId="19109DF0" w14:textId="77777777" w:rsidR="00E30725" w:rsidRDefault="00E30725" w:rsidP="00E30725">
      <w:pPr>
        <w:pStyle w:val="Listenabsatz"/>
        <w:spacing w:after="0"/>
      </w:pPr>
    </w:p>
    <w:p w14:paraId="2D87C293"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4C4058B2"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976F97"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46AECCEB" w14:textId="77777777" w:rsidTr="000A6C99">
        <w:trPr>
          <w:trHeight w:val="205"/>
        </w:trPr>
        <w:tc>
          <w:tcPr>
            <w:tcW w:w="8356" w:type="dxa"/>
            <w:shd w:val="clear" w:color="auto" w:fill="EEECE1" w:themeFill="background2"/>
          </w:tcPr>
          <w:p w14:paraId="5BA0E645" w14:textId="6DD21D99" w:rsidR="00E30725" w:rsidRPr="005B4E23" w:rsidRDefault="00376F9E" w:rsidP="000A6C99">
            <w:pPr>
              <w:suppressAutoHyphens/>
              <w:spacing w:before="120" w:after="120"/>
            </w:pPr>
            <w:r>
              <w:t>Umsetzung:  JA / TEILWEISE / NEIN / ENTBEHRLICH</w:t>
            </w:r>
          </w:p>
        </w:tc>
      </w:tr>
      <w:tr w:rsidR="00E30725" w:rsidRPr="00CC02C2" w14:paraId="5C811295" w14:textId="77777777" w:rsidTr="000A6C99">
        <w:tc>
          <w:tcPr>
            <w:tcW w:w="8356" w:type="dxa"/>
          </w:tcPr>
          <w:p w14:paraId="3AF823C5" w14:textId="7BB3193C" w:rsidR="00E30725" w:rsidRPr="00CC02C2" w:rsidRDefault="00E30725" w:rsidP="000A6C99">
            <w:pPr>
              <w:suppressAutoHyphens/>
              <w:spacing w:before="120" w:after="120"/>
              <w:rPr>
                <w:color w:val="000000" w:themeColor="text1"/>
              </w:rPr>
            </w:pPr>
            <w:bookmarkStart w:id="106" w:name="A11u1"/>
            <w:bookmarkEnd w:id="106"/>
            <w:r>
              <w:rPr>
                <w:color w:val="000000" w:themeColor="text1"/>
              </w:rPr>
              <w:t>Hier wird Ihr aktueller Umsetzungsstand erwartet</w:t>
            </w:r>
          </w:p>
        </w:tc>
      </w:tr>
    </w:tbl>
    <w:p w14:paraId="3293A671" w14:textId="01952366"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51830B8" w14:textId="77777777" w:rsidTr="00E30725">
        <w:tc>
          <w:tcPr>
            <w:tcW w:w="8340" w:type="dxa"/>
            <w:tcBorders>
              <w:bottom w:val="single" w:sz="4" w:space="0" w:color="auto"/>
            </w:tcBorders>
            <w:shd w:val="clear" w:color="auto" w:fill="C6D9F1" w:themeFill="text2" w:themeFillTint="33"/>
          </w:tcPr>
          <w:p w14:paraId="04E1CA3D" w14:textId="252B9EE9"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7062790" w14:textId="77777777" w:rsidTr="00E30725">
        <w:tc>
          <w:tcPr>
            <w:tcW w:w="8340" w:type="dxa"/>
            <w:shd w:val="clear" w:color="auto" w:fill="FFFFFF" w:themeFill="background1"/>
          </w:tcPr>
          <w:p w14:paraId="51C82A28" w14:textId="384A434F" w:rsidR="00E30725" w:rsidRDefault="00E30725" w:rsidP="00E30725">
            <w:pPr>
              <w:spacing w:before="60" w:after="60"/>
              <w:rPr>
                <w:color w:val="000000" w:themeColor="text1"/>
              </w:rPr>
            </w:pPr>
            <w:r>
              <w:rPr>
                <w:color w:val="000000" w:themeColor="text1"/>
              </w:rPr>
              <w:t>Begründung der Fachseite:</w:t>
            </w:r>
          </w:p>
        </w:tc>
      </w:tr>
    </w:tbl>
    <w:p w14:paraId="2B93EBA3" w14:textId="77777777" w:rsidR="00E30725" w:rsidRPr="00CC02C2" w:rsidRDefault="00E30725" w:rsidP="00E30725">
      <w:pPr>
        <w:suppressAutoHyphens/>
        <w:spacing w:after="240"/>
        <w:ind w:left="720"/>
        <w:rPr>
          <w:color w:val="000000" w:themeColor="text1"/>
        </w:rPr>
      </w:pPr>
    </w:p>
    <w:p w14:paraId="64C39B90" w14:textId="51088493" w:rsidR="00E30725" w:rsidRPr="0083049A" w:rsidRDefault="00E30725" w:rsidP="00E30725">
      <w:pPr>
        <w:pStyle w:val="Listenabsatz"/>
        <w:numPr>
          <w:ilvl w:val="0"/>
          <w:numId w:val="11"/>
        </w:numPr>
        <w:spacing w:after="0"/>
        <w:ind w:left="709" w:hanging="709"/>
      </w:pPr>
      <w:bookmarkStart w:id="107" w:name="A11a2"/>
      <w:bookmarkEnd w:id="107"/>
      <w:r>
        <w:t xml:space="preserve">Falls es aus Kompatibilitätsgründen erforderlich ist, veraltete Verfahren zu verwenden, </w:t>
      </w:r>
      <w:r w:rsidR="006E64CE">
        <w:t>MÜSSEN</w:t>
      </w:r>
      <w:r>
        <w:t xml:space="preserve"> diese auf so wenige Fälle wie möglich beschränkt werden. </w:t>
      </w:r>
    </w:p>
    <w:p w14:paraId="3F33CADD" w14:textId="77777777" w:rsidR="00E30725" w:rsidRDefault="00E30725" w:rsidP="00E30725">
      <w:pPr>
        <w:pStyle w:val="Listenabsatz"/>
        <w:spacing w:after="0"/>
      </w:pPr>
    </w:p>
    <w:p w14:paraId="40FA5B2C"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5F888D7C"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A8BA79"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17C689FE" w14:textId="77777777" w:rsidTr="000A6C99">
        <w:trPr>
          <w:trHeight w:val="205"/>
        </w:trPr>
        <w:tc>
          <w:tcPr>
            <w:tcW w:w="8356" w:type="dxa"/>
            <w:shd w:val="clear" w:color="auto" w:fill="EEECE1" w:themeFill="background2"/>
          </w:tcPr>
          <w:p w14:paraId="28066111" w14:textId="465AEAB3" w:rsidR="00E30725" w:rsidRPr="005B4E23" w:rsidRDefault="00376F9E" w:rsidP="000A6C99">
            <w:pPr>
              <w:suppressAutoHyphens/>
              <w:spacing w:before="120" w:after="120"/>
            </w:pPr>
            <w:r>
              <w:t>Umsetzung:  JA / TEILWEISE / NEIN / ENTBEHRLICH</w:t>
            </w:r>
          </w:p>
        </w:tc>
      </w:tr>
      <w:tr w:rsidR="00E30725" w:rsidRPr="00CC02C2" w14:paraId="7B425788" w14:textId="77777777" w:rsidTr="000A6C99">
        <w:tc>
          <w:tcPr>
            <w:tcW w:w="8356" w:type="dxa"/>
          </w:tcPr>
          <w:p w14:paraId="36A88D52" w14:textId="71FD0A75" w:rsidR="00E30725" w:rsidRPr="00CC02C2" w:rsidRDefault="00E30725" w:rsidP="000A6C99">
            <w:pPr>
              <w:suppressAutoHyphens/>
              <w:spacing w:before="120" w:after="120"/>
              <w:rPr>
                <w:color w:val="000000" w:themeColor="text1"/>
              </w:rPr>
            </w:pPr>
            <w:bookmarkStart w:id="108" w:name="A11u2"/>
            <w:bookmarkEnd w:id="108"/>
            <w:r>
              <w:rPr>
                <w:color w:val="000000" w:themeColor="text1"/>
              </w:rPr>
              <w:t>Hier wird Ihr aktueller Umsetzungsstand erwartet</w:t>
            </w:r>
          </w:p>
        </w:tc>
      </w:tr>
    </w:tbl>
    <w:p w14:paraId="517BB388" w14:textId="007DCBB0"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38CD217" w14:textId="77777777" w:rsidTr="00E30725">
        <w:tc>
          <w:tcPr>
            <w:tcW w:w="8340" w:type="dxa"/>
            <w:tcBorders>
              <w:bottom w:val="single" w:sz="4" w:space="0" w:color="auto"/>
            </w:tcBorders>
            <w:shd w:val="clear" w:color="auto" w:fill="C6D9F1" w:themeFill="text2" w:themeFillTint="33"/>
          </w:tcPr>
          <w:p w14:paraId="7BC22EDD" w14:textId="492EE3B8"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63DB48F2" w14:textId="77777777" w:rsidTr="00E30725">
        <w:tc>
          <w:tcPr>
            <w:tcW w:w="8340" w:type="dxa"/>
            <w:shd w:val="clear" w:color="auto" w:fill="FFFFFF" w:themeFill="background1"/>
          </w:tcPr>
          <w:p w14:paraId="68962A22" w14:textId="43BCD09E" w:rsidR="00E30725" w:rsidRDefault="00E30725" w:rsidP="00E30725">
            <w:pPr>
              <w:spacing w:before="60" w:after="60"/>
              <w:rPr>
                <w:color w:val="000000" w:themeColor="text1"/>
              </w:rPr>
            </w:pPr>
            <w:r>
              <w:rPr>
                <w:color w:val="000000" w:themeColor="text1"/>
              </w:rPr>
              <w:t>Begründung der Fachseite:</w:t>
            </w:r>
          </w:p>
        </w:tc>
      </w:tr>
    </w:tbl>
    <w:p w14:paraId="71D93E48" w14:textId="77777777" w:rsidR="00E30725" w:rsidRPr="00CC02C2" w:rsidRDefault="00E30725" w:rsidP="00E30725">
      <w:pPr>
        <w:suppressAutoHyphens/>
        <w:spacing w:after="240"/>
        <w:ind w:left="720"/>
        <w:rPr>
          <w:color w:val="000000" w:themeColor="text1"/>
        </w:rPr>
      </w:pPr>
    </w:p>
    <w:p w14:paraId="363736B2" w14:textId="1AFE0A4A" w:rsidR="00E30725" w:rsidRPr="0083049A" w:rsidRDefault="00E30725" w:rsidP="00E30725">
      <w:pPr>
        <w:pStyle w:val="Listenabsatz"/>
        <w:numPr>
          <w:ilvl w:val="0"/>
          <w:numId w:val="11"/>
        </w:numPr>
        <w:spacing w:after="0"/>
        <w:ind w:left="709" w:hanging="709"/>
      </w:pPr>
      <w:bookmarkStart w:id="109" w:name="A11a3"/>
      <w:bookmarkEnd w:id="109"/>
      <w:r>
        <w:t xml:space="preserve">Wenn eine HTTPS-Verbindung genutzt wird, MÜSSEN alle Inhalte über HTTPS ausgeliefert werden. </w:t>
      </w:r>
    </w:p>
    <w:p w14:paraId="7F3A277F" w14:textId="77777777" w:rsidR="00E30725" w:rsidRDefault="00E30725" w:rsidP="00E30725">
      <w:pPr>
        <w:pStyle w:val="Listenabsatz"/>
        <w:spacing w:after="0"/>
      </w:pPr>
    </w:p>
    <w:p w14:paraId="750A355C"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3ADFEF0"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1A020B"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2E85FAFC" w14:textId="77777777" w:rsidTr="000A6C99">
        <w:trPr>
          <w:trHeight w:val="205"/>
        </w:trPr>
        <w:tc>
          <w:tcPr>
            <w:tcW w:w="8356" w:type="dxa"/>
            <w:shd w:val="clear" w:color="auto" w:fill="EEECE1" w:themeFill="background2"/>
          </w:tcPr>
          <w:p w14:paraId="31CD5D6D" w14:textId="5068539E" w:rsidR="00E30725" w:rsidRPr="005B4E23" w:rsidRDefault="00376F9E" w:rsidP="000A6C99">
            <w:pPr>
              <w:suppressAutoHyphens/>
              <w:spacing w:before="120" w:after="120"/>
            </w:pPr>
            <w:r>
              <w:t>Umsetzung:  JA / TEILWEISE / NEIN / ENTBEHRLICH</w:t>
            </w:r>
          </w:p>
        </w:tc>
      </w:tr>
      <w:tr w:rsidR="00E30725" w:rsidRPr="00CC02C2" w14:paraId="76595D17" w14:textId="77777777" w:rsidTr="000A6C99">
        <w:tc>
          <w:tcPr>
            <w:tcW w:w="8356" w:type="dxa"/>
          </w:tcPr>
          <w:p w14:paraId="64FA6DF6" w14:textId="05D16679" w:rsidR="00E30725" w:rsidRPr="00CC02C2" w:rsidRDefault="00E30725" w:rsidP="000A6C99">
            <w:pPr>
              <w:suppressAutoHyphens/>
              <w:spacing w:before="120" w:after="120"/>
              <w:rPr>
                <w:color w:val="000000" w:themeColor="text1"/>
              </w:rPr>
            </w:pPr>
            <w:bookmarkStart w:id="110" w:name="A11u3"/>
            <w:bookmarkEnd w:id="110"/>
            <w:r>
              <w:rPr>
                <w:color w:val="000000" w:themeColor="text1"/>
              </w:rPr>
              <w:t>Hier wird Ihr aktueller Umsetzungsstand erwartet</w:t>
            </w:r>
          </w:p>
        </w:tc>
      </w:tr>
    </w:tbl>
    <w:p w14:paraId="74FBCD77" w14:textId="7C81CD0D"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44D16D11" w14:textId="77777777" w:rsidTr="00E30725">
        <w:tc>
          <w:tcPr>
            <w:tcW w:w="8340" w:type="dxa"/>
            <w:tcBorders>
              <w:bottom w:val="single" w:sz="4" w:space="0" w:color="auto"/>
            </w:tcBorders>
            <w:shd w:val="clear" w:color="auto" w:fill="C6D9F1" w:themeFill="text2" w:themeFillTint="33"/>
          </w:tcPr>
          <w:p w14:paraId="469E5FE3" w14:textId="44A708FB"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6AB9C7F3" w14:textId="77777777" w:rsidTr="00E30725">
        <w:tc>
          <w:tcPr>
            <w:tcW w:w="8340" w:type="dxa"/>
            <w:shd w:val="clear" w:color="auto" w:fill="FFFFFF" w:themeFill="background1"/>
          </w:tcPr>
          <w:p w14:paraId="27BBCD25" w14:textId="22F6991E" w:rsidR="00E30725" w:rsidRDefault="00E30725" w:rsidP="00E30725">
            <w:pPr>
              <w:spacing w:before="60" w:after="60"/>
              <w:rPr>
                <w:color w:val="000000" w:themeColor="text1"/>
              </w:rPr>
            </w:pPr>
            <w:r>
              <w:rPr>
                <w:color w:val="000000" w:themeColor="text1"/>
              </w:rPr>
              <w:t>Begründung der Fachseite:</w:t>
            </w:r>
          </w:p>
        </w:tc>
      </w:tr>
    </w:tbl>
    <w:p w14:paraId="49DC7204" w14:textId="77777777" w:rsidR="00E30725" w:rsidRPr="00CC02C2" w:rsidRDefault="00E30725" w:rsidP="00E30725">
      <w:pPr>
        <w:suppressAutoHyphens/>
        <w:spacing w:after="240"/>
        <w:ind w:left="720"/>
        <w:rPr>
          <w:color w:val="000000" w:themeColor="text1"/>
        </w:rPr>
      </w:pPr>
    </w:p>
    <w:p w14:paraId="290ED8E0" w14:textId="1988EBEF" w:rsidR="00E30725" w:rsidRPr="0083049A" w:rsidRDefault="00E30725" w:rsidP="00E30725">
      <w:pPr>
        <w:pStyle w:val="Listenabsatz"/>
        <w:numPr>
          <w:ilvl w:val="0"/>
          <w:numId w:val="11"/>
        </w:numPr>
        <w:spacing w:after="0"/>
        <w:ind w:left="709" w:hanging="709"/>
      </w:pPr>
      <w:bookmarkStart w:id="111" w:name="A11a4"/>
      <w:bookmarkEnd w:id="111"/>
      <w:r>
        <w:t xml:space="preserve">Sogenannter Mixed Content DARF NICHT verwendet werden. </w:t>
      </w:r>
    </w:p>
    <w:p w14:paraId="39A2BF8D" w14:textId="77777777" w:rsidR="00E30725" w:rsidRDefault="00E30725" w:rsidP="00E30725">
      <w:pPr>
        <w:pStyle w:val="Listenabsatz"/>
        <w:spacing w:after="0"/>
      </w:pPr>
    </w:p>
    <w:p w14:paraId="339B4436"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6694AA1A"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4E8328"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20424B89" w14:textId="77777777" w:rsidTr="000A6C99">
        <w:trPr>
          <w:trHeight w:val="205"/>
        </w:trPr>
        <w:tc>
          <w:tcPr>
            <w:tcW w:w="8356" w:type="dxa"/>
            <w:shd w:val="clear" w:color="auto" w:fill="EEECE1" w:themeFill="background2"/>
          </w:tcPr>
          <w:p w14:paraId="0F0A7BF6" w14:textId="7A49ECA9" w:rsidR="00E30725" w:rsidRPr="005B4E23" w:rsidRDefault="00376F9E" w:rsidP="000A6C99">
            <w:pPr>
              <w:suppressAutoHyphens/>
              <w:spacing w:before="120" w:after="120"/>
            </w:pPr>
            <w:r>
              <w:t>Umsetzung:  JA / TEILWEISE / NEIN / ENTBEHRLICH</w:t>
            </w:r>
          </w:p>
        </w:tc>
      </w:tr>
      <w:tr w:rsidR="00E30725" w:rsidRPr="00CC02C2" w14:paraId="200BAC6A" w14:textId="77777777" w:rsidTr="000A6C99">
        <w:tc>
          <w:tcPr>
            <w:tcW w:w="8356" w:type="dxa"/>
          </w:tcPr>
          <w:p w14:paraId="2A587EF8" w14:textId="24ACA7AE" w:rsidR="00E30725" w:rsidRPr="00CC02C2" w:rsidRDefault="00E30725" w:rsidP="000A6C99">
            <w:pPr>
              <w:suppressAutoHyphens/>
              <w:spacing w:before="120" w:after="120"/>
              <w:rPr>
                <w:color w:val="000000" w:themeColor="text1"/>
              </w:rPr>
            </w:pPr>
            <w:bookmarkStart w:id="112" w:name="A11u4"/>
            <w:bookmarkEnd w:id="112"/>
            <w:r>
              <w:rPr>
                <w:color w:val="000000" w:themeColor="text1"/>
              </w:rPr>
              <w:t>Hier wird Ihr aktueller Umsetzungsstand erwartet</w:t>
            </w:r>
          </w:p>
        </w:tc>
      </w:tr>
    </w:tbl>
    <w:p w14:paraId="1AA473DF" w14:textId="6AD85049"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17A30C3F" w14:textId="77777777" w:rsidTr="00E30725">
        <w:tc>
          <w:tcPr>
            <w:tcW w:w="8340" w:type="dxa"/>
            <w:tcBorders>
              <w:bottom w:val="single" w:sz="4" w:space="0" w:color="auto"/>
            </w:tcBorders>
            <w:shd w:val="clear" w:color="auto" w:fill="C6D9F1" w:themeFill="text2" w:themeFillTint="33"/>
          </w:tcPr>
          <w:p w14:paraId="549C9F95" w14:textId="7A87474F"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1CCAD698" w14:textId="77777777" w:rsidTr="00E30725">
        <w:tc>
          <w:tcPr>
            <w:tcW w:w="8340" w:type="dxa"/>
            <w:shd w:val="clear" w:color="auto" w:fill="FFFFFF" w:themeFill="background1"/>
          </w:tcPr>
          <w:p w14:paraId="2E841949" w14:textId="7D2FE9DD" w:rsidR="00E30725" w:rsidRDefault="00E30725" w:rsidP="00E30725">
            <w:pPr>
              <w:spacing w:before="60" w:after="60"/>
              <w:rPr>
                <w:color w:val="000000" w:themeColor="text1"/>
              </w:rPr>
            </w:pPr>
            <w:r>
              <w:rPr>
                <w:color w:val="000000" w:themeColor="text1"/>
              </w:rPr>
              <w:t>Begründung der Fachseite:</w:t>
            </w:r>
          </w:p>
        </w:tc>
      </w:tr>
    </w:tbl>
    <w:p w14:paraId="7947FDEE" w14:textId="77777777" w:rsidR="00E30725" w:rsidRPr="00E126C7" w:rsidRDefault="00E30725" w:rsidP="00E30725">
      <w:pPr>
        <w:pStyle w:val="Aufzhlungeinfach"/>
        <w:numPr>
          <w:ilvl w:val="0"/>
          <w:numId w:val="0"/>
        </w:numPr>
        <w:spacing w:before="480" w:after="0" w:line="240" w:lineRule="auto"/>
        <w:ind w:left="714" w:hanging="357"/>
      </w:pPr>
    </w:p>
    <w:p w14:paraId="59E59EAD" w14:textId="64E26D41" w:rsidR="00E30725" w:rsidRDefault="00E30725" w:rsidP="00E30725">
      <w:pPr>
        <w:pStyle w:val="berschrift2"/>
      </w:pPr>
      <w:bookmarkStart w:id="113" w:name="A8"/>
      <w:bookmarkStart w:id="114" w:name="_Toc98326020"/>
      <w:bookmarkEnd w:id="113"/>
      <w:r>
        <w:t>Planung des Einsatzes eines Webservers (S) [A8]</w:t>
      </w:r>
      <w:bookmarkEnd w:id="114"/>
    </w:p>
    <w:p w14:paraId="72EE29C7" w14:textId="77777777" w:rsidR="00E30725" w:rsidRPr="00CC02C2" w:rsidRDefault="00E30725" w:rsidP="00E30725">
      <w:pPr>
        <w:suppressAutoHyphens/>
        <w:spacing w:after="240"/>
        <w:ind w:left="720"/>
        <w:rPr>
          <w:color w:val="000000" w:themeColor="text1"/>
        </w:rPr>
      </w:pPr>
    </w:p>
    <w:p w14:paraId="35C5A224" w14:textId="666A30EE" w:rsidR="00E30725" w:rsidRPr="0083049A" w:rsidRDefault="00E30725" w:rsidP="00E30725">
      <w:pPr>
        <w:pStyle w:val="Listenabsatz"/>
        <w:numPr>
          <w:ilvl w:val="0"/>
          <w:numId w:val="11"/>
        </w:numPr>
        <w:spacing w:after="0"/>
        <w:ind w:left="709" w:hanging="709"/>
      </w:pPr>
      <w:bookmarkStart w:id="115" w:name="A8a1"/>
      <w:bookmarkEnd w:id="115"/>
      <w:r>
        <w:t xml:space="preserve">Es </w:t>
      </w:r>
      <w:r w:rsidR="00661D9F">
        <w:t>MUSS</w:t>
      </w:r>
      <w:r>
        <w:t xml:space="preserve"> geplant und dokumentiert werden, für welchen Zweck der Webserver eingesetzt und welche Inhalte er bereitstellen soll.</w:t>
      </w:r>
    </w:p>
    <w:p w14:paraId="79EA19D0" w14:textId="77777777" w:rsidR="00E30725" w:rsidRDefault="00E30725" w:rsidP="00E30725">
      <w:pPr>
        <w:pStyle w:val="Listenabsatz"/>
        <w:spacing w:after="0"/>
      </w:pPr>
    </w:p>
    <w:p w14:paraId="24ED3F7E"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3CA99339"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81D25D"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2B7F5DD9" w14:textId="77777777" w:rsidTr="000A6C99">
        <w:trPr>
          <w:trHeight w:val="205"/>
        </w:trPr>
        <w:tc>
          <w:tcPr>
            <w:tcW w:w="8356" w:type="dxa"/>
            <w:shd w:val="clear" w:color="auto" w:fill="EEECE1" w:themeFill="background2"/>
          </w:tcPr>
          <w:p w14:paraId="1F701FC4" w14:textId="543ACBCF" w:rsidR="00E30725" w:rsidRPr="005B4E23" w:rsidRDefault="00376F9E" w:rsidP="000A6C99">
            <w:pPr>
              <w:suppressAutoHyphens/>
              <w:spacing w:before="120" w:after="120"/>
            </w:pPr>
            <w:r>
              <w:t>Umsetzung:  JA / TEILWEISE / NEIN / ENTBEHRLICH</w:t>
            </w:r>
          </w:p>
        </w:tc>
      </w:tr>
      <w:tr w:rsidR="00E30725" w:rsidRPr="00CC02C2" w14:paraId="45DD5E93" w14:textId="77777777" w:rsidTr="000A6C99">
        <w:tc>
          <w:tcPr>
            <w:tcW w:w="8356" w:type="dxa"/>
          </w:tcPr>
          <w:p w14:paraId="504017C9" w14:textId="47DCAE41" w:rsidR="00E30725" w:rsidRPr="00CC02C2" w:rsidRDefault="00E30725" w:rsidP="000A6C99">
            <w:pPr>
              <w:suppressAutoHyphens/>
              <w:spacing w:before="120" w:after="120"/>
              <w:rPr>
                <w:color w:val="000000" w:themeColor="text1"/>
              </w:rPr>
            </w:pPr>
            <w:bookmarkStart w:id="116" w:name="A8u1"/>
            <w:bookmarkEnd w:id="116"/>
            <w:r>
              <w:rPr>
                <w:color w:val="000000" w:themeColor="text1"/>
              </w:rPr>
              <w:t>Hier wird Ihr aktueller Umsetzungsstand erwartet</w:t>
            </w:r>
          </w:p>
        </w:tc>
      </w:tr>
    </w:tbl>
    <w:p w14:paraId="078CF051" w14:textId="629739ED"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40FCF70" w14:textId="77777777" w:rsidTr="00E30725">
        <w:tc>
          <w:tcPr>
            <w:tcW w:w="8340" w:type="dxa"/>
            <w:tcBorders>
              <w:bottom w:val="single" w:sz="4" w:space="0" w:color="auto"/>
            </w:tcBorders>
            <w:shd w:val="clear" w:color="auto" w:fill="C6D9F1" w:themeFill="text2" w:themeFillTint="33"/>
          </w:tcPr>
          <w:p w14:paraId="50122B31" w14:textId="503EB321"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7369AAB9" w14:textId="77777777" w:rsidTr="00E30725">
        <w:tc>
          <w:tcPr>
            <w:tcW w:w="8340" w:type="dxa"/>
            <w:shd w:val="clear" w:color="auto" w:fill="FFFFFF" w:themeFill="background1"/>
          </w:tcPr>
          <w:p w14:paraId="6FADA396" w14:textId="563E964E" w:rsidR="00E30725" w:rsidRDefault="00E30725" w:rsidP="00E30725">
            <w:pPr>
              <w:spacing w:before="60" w:after="60"/>
              <w:rPr>
                <w:color w:val="000000" w:themeColor="text1"/>
              </w:rPr>
            </w:pPr>
            <w:r>
              <w:rPr>
                <w:color w:val="000000" w:themeColor="text1"/>
              </w:rPr>
              <w:t>Begründung der Fachseite:</w:t>
            </w:r>
          </w:p>
        </w:tc>
      </w:tr>
    </w:tbl>
    <w:p w14:paraId="1C54E20C" w14:textId="22C94FD8" w:rsidR="00E30725" w:rsidRDefault="00E30725" w:rsidP="00E30725">
      <w:pPr>
        <w:suppressAutoHyphens/>
        <w:spacing w:after="240"/>
        <w:ind w:left="720"/>
        <w:rPr>
          <w:color w:val="000000" w:themeColor="text1"/>
        </w:rPr>
      </w:pPr>
    </w:p>
    <w:p w14:paraId="2008E35E" w14:textId="24A6A3BF" w:rsidR="002206DF" w:rsidRDefault="002206DF" w:rsidP="00E30725">
      <w:pPr>
        <w:suppressAutoHyphens/>
        <w:spacing w:after="240"/>
        <w:ind w:left="720"/>
        <w:rPr>
          <w:color w:val="000000" w:themeColor="text1"/>
        </w:rPr>
      </w:pPr>
    </w:p>
    <w:p w14:paraId="27E48C7D" w14:textId="192C3297" w:rsidR="002206DF" w:rsidRDefault="002206DF" w:rsidP="00E30725">
      <w:pPr>
        <w:suppressAutoHyphens/>
        <w:spacing w:after="240"/>
        <w:ind w:left="720"/>
        <w:rPr>
          <w:color w:val="000000" w:themeColor="text1"/>
        </w:rPr>
      </w:pPr>
    </w:p>
    <w:p w14:paraId="4F9D7929" w14:textId="77777777" w:rsidR="002206DF" w:rsidRPr="00CC02C2" w:rsidRDefault="002206DF" w:rsidP="00E30725">
      <w:pPr>
        <w:suppressAutoHyphens/>
        <w:spacing w:after="240"/>
        <w:ind w:left="720"/>
        <w:rPr>
          <w:color w:val="000000" w:themeColor="text1"/>
        </w:rPr>
      </w:pPr>
    </w:p>
    <w:p w14:paraId="7F70A30C" w14:textId="63D20B2B" w:rsidR="00E30725" w:rsidRPr="0083049A" w:rsidRDefault="00E30725" w:rsidP="00E30725">
      <w:pPr>
        <w:pStyle w:val="Listenabsatz"/>
        <w:numPr>
          <w:ilvl w:val="0"/>
          <w:numId w:val="11"/>
        </w:numPr>
        <w:spacing w:after="0"/>
        <w:ind w:left="709" w:hanging="709"/>
      </w:pPr>
      <w:bookmarkStart w:id="117" w:name="A8a2"/>
      <w:bookmarkEnd w:id="117"/>
      <w:r>
        <w:t xml:space="preserve"> In der Dokumentation </w:t>
      </w:r>
      <w:r w:rsidR="006E64CE">
        <w:t>MÜSSEN</w:t>
      </w:r>
      <w:r>
        <w:t xml:space="preserve"> auch die Informationen oder Dienstleistungen des Webangebots und die jeweiligen Zielgruppen beschrieben werden. </w:t>
      </w:r>
    </w:p>
    <w:p w14:paraId="1F2C0882" w14:textId="77777777" w:rsidR="00E30725" w:rsidRDefault="00E30725" w:rsidP="00E30725">
      <w:pPr>
        <w:pStyle w:val="Listenabsatz"/>
        <w:spacing w:after="0"/>
      </w:pPr>
    </w:p>
    <w:p w14:paraId="774F3485"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349ED597"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74E4AF"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38971883" w14:textId="77777777" w:rsidTr="000A6C99">
        <w:trPr>
          <w:trHeight w:val="205"/>
        </w:trPr>
        <w:tc>
          <w:tcPr>
            <w:tcW w:w="8356" w:type="dxa"/>
            <w:shd w:val="clear" w:color="auto" w:fill="EEECE1" w:themeFill="background2"/>
          </w:tcPr>
          <w:p w14:paraId="3B75FDD1" w14:textId="7B65EB2C" w:rsidR="00E30725" w:rsidRPr="005B4E23" w:rsidRDefault="00376F9E" w:rsidP="000A6C99">
            <w:pPr>
              <w:suppressAutoHyphens/>
              <w:spacing w:before="120" w:after="120"/>
            </w:pPr>
            <w:r>
              <w:t>Umsetzung:  JA / TEILWEISE / NEIN / ENTBEHRLICH</w:t>
            </w:r>
          </w:p>
        </w:tc>
      </w:tr>
      <w:tr w:rsidR="00E30725" w:rsidRPr="00CC02C2" w14:paraId="2AC53D4D" w14:textId="77777777" w:rsidTr="000A6C99">
        <w:tc>
          <w:tcPr>
            <w:tcW w:w="8356" w:type="dxa"/>
          </w:tcPr>
          <w:p w14:paraId="17942E69" w14:textId="0DD40C98" w:rsidR="00E30725" w:rsidRPr="00CC02C2" w:rsidRDefault="00E30725" w:rsidP="000A6C99">
            <w:pPr>
              <w:suppressAutoHyphens/>
              <w:spacing w:before="120" w:after="120"/>
              <w:rPr>
                <w:color w:val="000000" w:themeColor="text1"/>
              </w:rPr>
            </w:pPr>
            <w:bookmarkStart w:id="118" w:name="A8u2"/>
            <w:bookmarkEnd w:id="118"/>
            <w:r>
              <w:rPr>
                <w:color w:val="000000" w:themeColor="text1"/>
              </w:rPr>
              <w:t>Hier wird Ihr aktueller Umsetzungsstand erwartet</w:t>
            </w:r>
          </w:p>
        </w:tc>
      </w:tr>
    </w:tbl>
    <w:p w14:paraId="5E962944" w14:textId="383CF2A0"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4F844BB5" w14:textId="77777777" w:rsidTr="00E30725">
        <w:tc>
          <w:tcPr>
            <w:tcW w:w="8340" w:type="dxa"/>
            <w:tcBorders>
              <w:bottom w:val="single" w:sz="4" w:space="0" w:color="auto"/>
            </w:tcBorders>
            <w:shd w:val="clear" w:color="auto" w:fill="C6D9F1" w:themeFill="text2" w:themeFillTint="33"/>
          </w:tcPr>
          <w:p w14:paraId="62CF8DEB" w14:textId="0B4AAE9F"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5ACE5BAB" w14:textId="77777777" w:rsidTr="00E30725">
        <w:tc>
          <w:tcPr>
            <w:tcW w:w="8340" w:type="dxa"/>
            <w:shd w:val="clear" w:color="auto" w:fill="FFFFFF" w:themeFill="background1"/>
          </w:tcPr>
          <w:p w14:paraId="342A6E18" w14:textId="7CC98D40" w:rsidR="00E30725" w:rsidRDefault="00E30725" w:rsidP="00E30725">
            <w:pPr>
              <w:spacing w:before="60" w:after="60"/>
              <w:rPr>
                <w:color w:val="000000" w:themeColor="text1"/>
              </w:rPr>
            </w:pPr>
            <w:r>
              <w:rPr>
                <w:color w:val="000000" w:themeColor="text1"/>
              </w:rPr>
              <w:t>Begründung der Fachseite:</w:t>
            </w:r>
          </w:p>
        </w:tc>
      </w:tr>
    </w:tbl>
    <w:p w14:paraId="67FBF264" w14:textId="77777777" w:rsidR="00E30725" w:rsidRPr="00CC02C2" w:rsidRDefault="00E30725" w:rsidP="00E30725">
      <w:pPr>
        <w:suppressAutoHyphens/>
        <w:spacing w:after="240"/>
        <w:ind w:left="720"/>
        <w:rPr>
          <w:color w:val="000000" w:themeColor="text1"/>
        </w:rPr>
      </w:pPr>
    </w:p>
    <w:p w14:paraId="478ED213" w14:textId="34D9C1DF" w:rsidR="00E30725" w:rsidRPr="0083049A" w:rsidRDefault="00E30725" w:rsidP="00E30725">
      <w:pPr>
        <w:pStyle w:val="Listenabsatz"/>
        <w:numPr>
          <w:ilvl w:val="0"/>
          <w:numId w:val="11"/>
        </w:numPr>
        <w:spacing w:after="0"/>
        <w:ind w:left="709" w:hanging="709"/>
      </w:pPr>
      <w:bookmarkStart w:id="119" w:name="A8a3"/>
      <w:bookmarkEnd w:id="119"/>
      <w:r>
        <w:t xml:space="preserve">Für den technischen Betrieb und die Webinhalte </w:t>
      </w:r>
      <w:r w:rsidR="006E64CE">
        <w:t>MÜSSEN</w:t>
      </w:r>
      <w:r>
        <w:t xml:space="preserve"> geeignete Verantwortliche festgelegt werden. </w:t>
      </w:r>
    </w:p>
    <w:p w14:paraId="4D1E0462" w14:textId="77777777" w:rsidR="00E30725" w:rsidRDefault="00E30725" w:rsidP="00E30725">
      <w:pPr>
        <w:pStyle w:val="Listenabsatz"/>
        <w:spacing w:after="0"/>
      </w:pPr>
    </w:p>
    <w:p w14:paraId="139B0982"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3DC874E7"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398FFE"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279D215D" w14:textId="77777777" w:rsidTr="000A6C99">
        <w:trPr>
          <w:trHeight w:val="205"/>
        </w:trPr>
        <w:tc>
          <w:tcPr>
            <w:tcW w:w="8356" w:type="dxa"/>
            <w:shd w:val="clear" w:color="auto" w:fill="EEECE1" w:themeFill="background2"/>
          </w:tcPr>
          <w:p w14:paraId="1155E775" w14:textId="4EEDCDB4" w:rsidR="00E30725" w:rsidRPr="005B4E23" w:rsidRDefault="00376F9E" w:rsidP="000A6C99">
            <w:pPr>
              <w:suppressAutoHyphens/>
              <w:spacing w:before="120" w:after="120"/>
            </w:pPr>
            <w:r>
              <w:t>Umsetzung:  JA / TEILWEISE / NEIN / ENTBEHRLICH</w:t>
            </w:r>
          </w:p>
        </w:tc>
      </w:tr>
      <w:tr w:rsidR="00E30725" w:rsidRPr="00CC02C2" w14:paraId="23A37126" w14:textId="77777777" w:rsidTr="000A6C99">
        <w:tc>
          <w:tcPr>
            <w:tcW w:w="8356" w:type="dxa"/>
          </w:tcPr>
          <w:p w14:paraId="5215A68E" w14:textId="5EE39B0D" w:rsidR="00E30725" w:rsidRPr="00CC02C2" w:rsidRDefault="00E30725" w:rsidP="000A6C99">
            <w:pPr>
              <w:suppressAutoHyphens/>
              <w:spacing w:before="120" w:after="120"/>
              <w:rPr>
                <w:color w:val="000000" w:themeColor="text1"/>
              </w:rPr>
            </w:pPr>
            <w:bookmarkStart w:id="120" w:name="A8u3"/>
            <w:bookmarkEnd w:id="120"/>
            <w:r>
              <w:rPr>
                <w:color w:val="000000" w:themeColor="text1"/>
              </w:rPr>
              <w:t>Hier wird Ihr aktueller Umsetzungsstand erwartet</w:t>
            </w:r>
          </w:p>
        </w:tc>
      </w:tr>
    </w:tbl>
    <w:p w14:paraId="1534C4C9" w14:textId="690CB676"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15CA6B6F" w14:textId="77777777" w:rsidTr="00E30725">
        <w:tc>
          <w:tcPr>
            <w:tcW w:w="8340" w:type="dxa"/>
            <w:tcBorders>
              <w:bottom w:val="single" w:sz="4" w:space="0" w:color="auto"/>
            </w:tcBorders>
            <w:shd w:val="clear" w:color="auto" w:fill="C6D9F1" w:themeFill="text2" w:themeFillTint="33"/>
          </w:tcPr>
          <w:p w14:paraId="15346319" w14:textId="5516E3E7"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27EFDA39" w14:textId="77777777" w:rsidTr="00E30725">
        <w:tc>
          <w:tcPr>
            <w:tcW w:w="8340" w:type="dxa"/>
            <w:shd w:val="clear" w:color="auto" w:fill="FFFFFF" w:themeFill="background1"/>
          </w:tcPr>
          <w:p w14:paraId="1B9B17E1" w14:textId="028FA842" w:rsidR="00E30725" w:rsidRDefault="00E30725" w:rsidP="00E30725">
            <w:pPr>
              <w:spacing w:before="60" w:after="60"/>
              <w:rPr>
                <w:color w:val="000000" w:themeColor="text1"/>
              </w:rPr>
            </w:pPr>
            <w:r>
              <w:rPr>
                <w:color w:val="000000" w:themeColor="text1"/>
              </w:rPr>
              <w:t>Begründung der Fachseite:</w:t>
            </w:r>
          </w:p>
        </w:tc>
      </w:tr>
    </w:tbl>
    <w:p w14:paraId="4D82A198" w14:textId="77777777" w:rsidR="00E30725" w:rsidRPr="00E126C7" w:rsidRDefault="00E30725" w:rsidP="00E30725">
      <w:pPr>
        <w:pStyle w:val="Aufzhlungeinfach"/>
        <w:numPr>
          <w:ilvl w:val="0"/>
          <w:numId w:val="0"/>
        </w:numPr>
        <w:spacing w:before="480" w:after="0" w:line="240" w:lineRule="auto"/>
        <w:ind w:left="714" w:hanging="357"/>
      </w:pPr>
    </w:p>
    <w:p w14:paraId="277E20C2" w14:textId="7724203E" w:rsidR="00E30725" w:rsidRDefault="00E30725" w:rsidP="00E30725">
      <w:pPr>
        <w:pStyle w:val="berschrift2"/>
      </w:pPr>
      <w:bookmarkStart w:id="121" w:name="A9"/>
      <w:bookmarkStart w:id="122" w:name="_Toc98326021"/>
      <w:bookmarkEnd w:id="121"/>
      <w:r>
        <w:t>Festlegung einer Sicherheitsrichtlinie für den Webserver (S) [A9]</w:t>
      </w:r>
      <w:bookmarkEnd w:id="122"/>
    </w:p>
    <w:p w14:paraId="428DC509" w14:textId="77777777" w:rsidR="00E30725" w:rsidRPr="00CC02C2" w:rsidRDefault="00E30725" w:rsidP="00E30725">
      <w:pPr>
        <w:suppressAutoHyphens/>
        <w:spacing w:after="240"/>
        <w:ind w:left="720"/>
        <w:rPr>
          <w:color w:val="000000" w:themeColor="text1"/>
        </w:rPr>
      </w:pPr>
    </w:p>
    <w:p w14:paraId="53CCB4D3" w14:textId="1F0E55BC" w:rsidR="00E30725" w:rsidRPr="0083049A" w:rsidRDefault="00E30725" w:rsidP="00E30725">
      <w:pPr>
        <w:pStyle w:val="Listenabsatz"/>
        <w:numPr>
          <w:ilvl w:val="0"/>
          <w:numId w:val="11"/>
        </w:numPr>
        <w:spacing w:after="0"/>
        <w:ind w:left="709" w:hanging="709"/>
      </w:pPr>
      <w:bookmarkStart w:id="123" w:name="A9a1"/>
      <w:bookmarkEnd w:id="123"/>
      <w:r>
        <w:t xml:space="preserve">Es </w:t>
      </w:r>
      <w:r w:rsidR="00661D9F">
        <w:t>MUSS</w:t>
      </w:r>
      <w:r>
        <w:t xml:space="preserve"> eine Sicherheitsrichtlinie erstellt werden, in der die erforderlichen Maßnahmen und Verantwortlichkeiten benannt sind.</w:t>
      </w:r>
    </w:p>
    <w:p w14:paraId="6F41D239" w14:textId="77777777" w:rsidR="00E30725" w:rsidRDefault="00E30725" w:rsidP="00E30725">
      <w:pPr>
        <w:pStyle w:val="Listenabsatz"/>
        <w:spacing w:after="0"/>
      </w:pPr>
    </w:p>
    <w:p w14:paraId="4B2AD12A"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44A706DC"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BEEE27"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5B781FAC" w14:textId="77777777" w:rsidTr="000A6C99">
        <w:trPr>
          <w:trHeight w:val="205"/>
        </w:trPr>
        <w:tc>
          <w:tcPr>
            <w:tcW w:w="8356" w:type="dxa"/>
            <w:shd w:val="clear" w:color="auto" w:fill="EEECE1" w:themeFill="background2"/>
          </w:tcPr>
          <w:p w14:paraId="75C32BE6" w14:textId="5E476118" w:rsidR="00E30725" w:rsidRPr="005B4E23" w:rsidRDefault="00376F9E" w:rsidP="000A6C99">
            <w:pPr>
              <w:suppressAutoHyphens/>
              <w:spacing w:before="120" w:after="120"/>
            </w:pPr>
            <w:r>
              <w:t>Umsetzung:  JA / TEILWEISE / NEIN / ENTBEHRLICH</w:t>
            </w:r>
          </w:p>
        </w:tc>
      </w:tr>
      <w:tr w:rsidR="00E30725" w:rsidRPr="00CC02C2" w14:paraId="576A9DEC" w14:textId="77777777" w:rsidTr="000A6C99">
        <w:tc>
          <w:tcPr>
            <w:tcW w:w="8356" w:type="dxa"/>
          </w:tcPr>
          <w:p w14:paraId="2A63F2E9" w14:textId="06809F19" w:rsidR="00E30725" w:rsidRPr="00CC02C2" w:rsidRDefault="00E30725" w:rsidP="000A6C99">
            <w:pPr>
              <w:suppressAutoHyphens/>
              <w:spacing w:before="120" w:after="120"/>
              <w:rPr>
                <w:color w:val="000000" w:themeColor="text1"/>
              </w:rPr>
            </w:pPr>
            <w:bookmarkStart w:id="124" w:name="A9u1"/>
            <w:bookmarkEnd w:id="124"/>
            <w:r>
              <w:rPr>
                <w:color w:val="000000" w:themeColor="text1"/>
              </w:rPr>
              <w:t>Hier wird Ihr aktueller Umsetzungsstand erwartet</w:t>
            </w:r>
          </w:p>
        </w:tc>
      </w:tr>
    </w:tbl>
    <w:p w14:paraId="27C0B11F" w14:textId="36F61160"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0BBC24C1" w14:textId="77777777" w:rsidTr="00E30725">
        <w:tc>
          <w:tcPr>
            <w:tcW w:w="8340" w:type="dxa"/>
            <w:tcBorders>
              <w:bottom w:val="single" w:sz="4" w:space="0" w:color="auto"/>
            </w:tcBorders>
            <w:shd w:val="clear" w:color="auto" w:fill="C6D9F1" w:themeFill="text2" w:themeFillTint="33"/>
          </w:tcPr>
          <w:p w14:paraId="30CEE1E0" w14:textId="2A63E0AC"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3AD9CE2B" w14:textId="77777777" w:rsidTr="00E30725">
        <w:tc>
          <w:tcPr>
            <w:tcW w:w="8340" w:type="dxa"/>
            <w:shd w:val="clear" w:color="auto" w:fill="FFFFFF" w:themeFill="background1"/>
          </w:tcPr>
          <w:p w14:paraId="53D55990" w14:textId="7F374274" w:rsidR="00E30725" w:rsidRDefault="00E30725" w:rsidP="00E30725">
            <w:pPr>
              <w:spacing w:before="60" w:after="60"/>
              <w:rPr>
                <w:color w:val="000000" w:themeColor="text1"/>
              </w:rPr>
            </w:pPr>
            <w:r>
              <w:rPr>
                <w:color w:val="000000" w:themeColor="text1"/>
              </w:rPr>
              <w:t>Begründung der Fachseite:</w:t>
            </w:r>
          </w:p>
        </w:tc>
      </w:tr>
    </w:tbl>
    <w:p w14:paraId="73769036" w14:textId="77777777" w:rsidR="00E30725" w:rsidRPr="00CC02C2" w:rsidRDefault="00E30725" w:rsidP="00E30725">
      <w:pPr>
        <w:suppressAutoHyphens/>
        <w:spacing w:after="240"/>
        <w:ind w:left="720"/>
        <w:rPr>
          <w:color w:val="000000" w:themeColor="text1"/>
        </w:rPr>
      </w:pPr>
    </w:p>
    <w:p w14:paraId="26876712" w14:textId="30001659" w:rsidR="00E30725" w:rsidRPr="0083049A" w:rsidRDefault="00E30725" w:rsidP="00E30725">
      <w:pPr>
        <w:pStyle w:val="Listenabsatz"/>
        <w:numPr>
          <w:ilvl w:val="0"/>
          <w:numId w:val="11"/>
        </w:numPr>
        <w:spacing w:after="0"/>
        <w:ind w:left="709" w:hanging="709"/>
      </w:pPr>
      <w:bookmarkStart w:id="125" w:name="A9a2"/>
      <w:bookmarkEnd w:id="125"/>
      <w:r>
        <w:t xml:space="preserve">Weiterhin </w:t>
      </w:r>
      <w:r w:rsidR="006E64CE">
        <w:t>MUSS</w:t>
      </w:r>
      <w:r>
        <w:t xml:space="preserve"> geregelt werden, wie Informationen zu aktuellen Sicherheits</w:t>
      </w:r>
      <w:r w:rsidR="002206DF">
        <w:t>-</w:t>
      </w:r>
      <w:r w:rsidR="002206DF">
        <w:br/>
      </w:r>
      <w:r>
        <w:t>lücken besorgt werden.</w:t>
      </w:r>
    </w:p>
    <w:p w14:paraId="3389F655" w14:textId="77777777" w:rsidR="00E30725" w:rsidRDefault="00E30725" w:rsidP="00E30725">
      <w:pPr>
        <w:pStyle w:val="Listenabsatz"/>
        <w:spacing w:after="0"/>
      </w:pPr>
    </w:p>
    <w:p w14:paraId="4EBBD7B8"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174F9A91"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E975A7"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35178D1E" w14:textId="77777777" w:rsidTr="000A6C99">
        <w:trPr>
          <w:trHeight w:val="205"/>
        </w:trPr>
        <w:tc>
          <w:tcPr>
            <w:tcW w:w="8356" w:type="dxa"/>
            <w:shd w:val="clear" w:color="auto" w:fill="EEECE1" w:themeFill="background2"/>
          </w:tcPr>
          <w:p w14:paraId="0E5384BA" w14:textId="7C788709" w:rsidR="00E30725" w:rsidRPr="005B4E23" w:rsidRDefault="00376F9E" w:rsidP="000A6C99">
            <w:pPr>
              <w:suppressAutoHyphens/>
              <w:spacing w:before="120" w:after="120"/>
            </w:pPr>
            <w:r>
              <w:t>Umsetzung:  JA / TEILWEISE / NEIN / ENTBEHRLICH</w:t>
            </w:r>
          </w:p>
        </w:tc>
      </w:tr>
      <w:tr w:rsidR="00E30725" w:rsidRPr="00CC02C2" w14:paraId="463CF270" w14:textId="77777777" w:rsidTr="000A6C99">
        <w:tc>
          <w:tcPr>
            <w:tcW w:w="8356" w:type="dxa"/>
          </w:tcPr>
          <w:p w14:paraId="638D7E8E" w14:textId="1AB1E218" w:rsidR="00E30725" w:rsidRPr="00CC02C2" w:rsidRDefault="00E30725" w:rsidP="000A6C99">
            <w:pPr>
              <w:suppressAutoHyphens/>
              <w:spacing w:before="120" w:after="120"/>
              <w:rPr>
                <w:color w:val="000000" w:themeColor="text1"/>
              </w:rPr>
            </w:pPr>
            <w:bookmarkStart w:id="126" w:name="A9u2"/>
            <w:bookmarkEnd w:id="126"/>
            <w:r>
              <w:rPr>
                <w:color w:val="000000" w:themeColor="text1"/>
              </w:rPr>
              <w:t>Hier wird Ihr aktueller Umsetzungsstand erwartet</w:t>
            </w:r>
          </w:p>
        </w:tc>
      </w:tr>
    </w:tbl>
    <w:p w14:paraId="190569DE" w14:textId="1D5E00BB"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7EAF1AF0" w14:textId="77777777" w:rsidTr="00E30725">
        <w:tc>
          <w:tcPr>
            <w:tcW w:w="8340" w:type="dxa"/>
            <w:tcBorders>
              <w:bottom w:val="single" w:sz="4" w:space="0" w:color="auto"/>
            </w:tcBorders>
            <w:shd w:val="clear" w:color="auto" w:fill="C6D9F1" w:themeFill="text2" w:themeFillTint="33"/>
          </w:tcPr>
          <w:p w14:paraId="2469820E" w14:textId="58D7B41D"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6AB0132F" w14:textId="77777777" w:rsidTr="00E30725">
        <w:tc>
          <w:tcPr>
            <w:tcW w:w="8340" w:type="dxa"/>
            <w:shd w:val="clear" w:color="auto" w:fill="FFFFFF" w:themeFill="background1"/>
          </w:tcPr>
          <w:p w14:paraId="4B572EED" w14:textId="27F2131A" w:rsidR="00E30725" w:rsidRDefault="00E30725" w:rsidP="00E30725">
            <w:pPr>
              <w:spacing w:before="60" w:after="60"/>
              <w:rPr>
                <w:color w:val="000000" w:themeColor="text1"/>
              </w:rPr>
            </w:pPr>
            <w:r>
              <w:rPr>
                <w:color w:val="000000" w:themeColor="text1"/>
              </w:rPr>
              <w:t>Begründung der Fachseite:</w:t>
            </w:r>
          </w:p>
        </w:tc>
      </w:tr>
    </w:tbl>
    <w:p w14:paraId="42E07AA1" w14:textId="77777777" w:rsidR="00E30725" w:rsidRPr="00CC02C2" w:rsidRDefault="00E30725" w:rsidP="00E30725">
      <w:pPr>
        <w:suppressAutoHyphens/>
        <w:spacing w:after="240"/>
        <w:ind w:left="720"/>
        <w:rPr>
          <w:color w:val="000000" w:themeColor="text1"/>
        </w:rPr>
      </w:pPr>
    </w:p>
    <w:p w14:paraId="50701267" w14:textId="67BD6B4D" w:rsidR="00E30725" w:rsidRPr="0083049A" w:rsidRDefault="00E30725" w:rsidP="00E30725">
      <w:pPr>
        <w:pStyle w:val="Listenabsatz"/>
        <w:numPr>
          <w:ilvl w:val="0"/>
          <w:numId w:val="11"/>
        </w:numPr>
        <w:spacing w:after="0"/>
        <w:ind w:left="709" w:hanging="709"/>
      </w:pPr>
      <w:bookmarkStart w:id="127" w:name="A9a3"/>
      <w:bookmarkStart w:id="128" w:name="A9a4"/>
      <w:bookmarkEnd w:id="127"/>
      <w:bookmarkEnd w:id="128"/>
      <w:r>
        <w:t xml:space="preserve">Auch </w:t>
      </w:r>
      <w:r w:rsidR="00661D9F">
        <w:t>MUSS</w:t>
      </w:r>
      <w:r>
        <w:t xml:space="preserve"> geregelt werden, wie Sicherheitsmaßnahmen umgesetzt werden und wie vorgegangen werden soll, wenn Sicherheitsvorfälle eintreten. </w:t>
      </w:r>
    </w:p>
    <w:p w14:paraId="767EC71E" w14:textId="77777777" w:rsidR="00E30725" w:rsidRDefault="00E30725" w:rsidP="00E30725">
      <w:pPr>
        <w:pStyle w:val="Listenabsatz"/>
        <w:spacing w:after="0"/>
      </w:pPr>
    </w:p>
    <w:p w14:paraId="78A9B199"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10F2369"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CE2B1D"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2A561428" w14:textId="77777777" w:rsidTr="000A6C99">
        <w:trPr>
          <w:trHeight w:val="205"/>
        </w:trPr>
        <w:tc>
          <w:tcPr>
            <w:tcW w:w="8356" w:type="dxa"/>
            <w:shd w:val="clear" w:color="auto" w:fill="EEECE1" w:themeFill="background2"/>
          </w:tcPr>
          <w:p w14:paraId="6C58EBAC" w14:textId="04E24E1C" w:rsidR="00E30725" w:rsidRPr="005B4E23" w:rsidRDefault="00376F9E" w:rsidP="000A6C99">
            <w:pPr>
              <w:suppressAutoHyphens/>
              <w:spacing w:before="120" w:after="120"/>
            </w:pPr>
            <w:r>
              <w:t>Umsetzung:  JA / TEILWEISE / NEIN / ENTBEHRLICH</w:t>
            </w:r>
          </w:p>
        </w:tc>
      </w:tr>
      <w:tr w:rsidR="00E30725" w:rsidRPr="00CC02C2" w14:paraId="6F412984" w14:textId="77777777" w:rsidTr="000A6C99">
        <w:tc>
          <w:tcPr>
            <w:tcW w:w="8356" w:type="dxa"/>
          </w:tcPr>
          <w:p w14:paraId="435000F2" w14:textId="0A7E99FB" w:rsidR="00E30725" w:rsidRPr="00CC02C2" w:rsidRDefault="00E30725" w:rsidP="000A6C99">
            <w:pPr>
              <w:suppressAutoHyphens/>
              <w:spacing w:before="120" w:after="120"/>
              <w:rPr>
                <w:color w:val="000000" w:themeColor="text1"/>
              </w:rPr>
            </w:pPr>
            <w:bookmarkStart w:id="129" w:name="A9u4"/>
            <w:bookmarkEnd w:id="129"/>
            <w:r>
              <w:rPr>
                <w:color w:val="000000" w:themeColor="text1"/>
              </w:rPr>
              <w:t>Hier wird Ihr aktueller Umsetzungsstand erwartet</w:t>
            </w:r>
          </w:p>
        </w:tc>
      </w:tr>
    </w:tbl>
    <w:p w14:paraId="13EE08E2" w14:textId="253CEDC2"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027A2643" w14:textId="77777777" w:rsidTr="00E30725">
        <w:tc>
          <w:tcPr>
            <w:tcW w:w="8340" w:type="dxa"/>
            <w:tcBorders>
              <w:bottom w:val="single" w:sz="4" w:space="0" w:color="auto"/>
            </w:tcBorders>
            <w:shd w:val="clear" w:color="auto" w:fill="C6D9F1" w:themeFill="text2" w:themeFillTint="33"/>
          </w:tcPr>
          <w:p w14:paraId="3E168F09" w14:textId="5D126DF1"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391133A8" w14:textId="77777777" w:rsidTr="00E30725">
        <w:tc>
          <w:tcPr>
            <w:tcW w:w="8340" w:type="dxa"/>
            <w:shd w:val="clear" w:color="auto" w:fill="FFFFFF" w:themeFill="background1"/>
          </w:tcPr>
          <w:p w14:paraId="45FDEA45" w14:textId="09AC21FC" w:rsidR="00E30725" w:rsidRDefault="00E30725" w:rsidP="00E30725">
            <w:pPr>
              <w:spacing w:before="60" w:after="60"/>
              <w:rPr>
                <w:color w:val="000000" w:themeColor="text1"/>
              </w:rPr>
            </w:pPr>
            <w:r>
              <w:rPr>
                <w:color w:val="000000" w:themeColor="text1"/>
              </w:rPr>
              <w:t>Begründung der Fachseite:</w:t>
            </w:r>
          </w:p>
        </w:tc>
      </w:tr>
    </w:tbl>
    <w:p w14:paraId="02D8EB07" w14:textId="0C05653A" w:rsidR="00E30725" w:rsidRDefault="00E30725" w:rsidP="00E30725">
      <w:pPr>
        <w:pStyle w:val="Aufzhlungeinfach"/>
        <w:numPr>
          <w:ilvl w:val="0"/>
          <w:numId w:val="0"/>
        </w:numPr>
        <w:spacing w:before="480" w:after="0" w:line="240" w:lineRule="auto"/>
        <w:ind w:left="714" w:hanging="357"/>
      </w:pPr>
    </w:p>
    <w:p w14:paraId="460923A2" w14:textId="4DC9BE6A" w:rsidR="002206DF" w:rsidRDefault="002206DF" w:rsidP="00E30725">
      <w:pPr>
        <w:pStyle w:val="Aufzhlungeinfach"/>
        <w:numPr>
          <w:ilvl w:val="0"/>
          <w:numId w:val="0"/>
        </w:numPr>
        <w:spacing w:before="480" w:after="0" w:line="240" w:lineRule="auto"/>
        <w:ind w:left="714" w:hanging="357"/>
      </w:pPr>
    </w:p>
    <w:p w14:paraId="4F9AC844" w14:textId="238B23B4" w:rsidR="002206DF" w:rsidRDefault="002206DF" w:rsidP="00E30725">
      <w:pPr>
        <w:pStyle w:val="Aufzhlungeinfach"/>
        <w:numPr>
          <w:ilvl w:val="0"/>
          <w:numId w:val="0"/>
        </w:numPr>
        <w:spacing w:before="480" w:after="0" w:line="240" w:lineRule="auto"/>
        <w:ind w:left="714" w:hanging="357"/>
      </w:pPr>
    </w:p>
    <w:p w14:paraId="2BE5807E" w14:textId="2E08FE28" w:rsidR="002206DF" w:rsidRDefault="002206DF" w:rsidP="00E30725">
      <w:pPr>
        <w:pStyle w:val="Aufzhlungeinfach"/>
        <w:numPr>
          <w:ilvl w:val="0"/>
          <w:numId w:val="0"/>
        </w:numPr>
        <w:spacing w:before="480" w:after="0" w:line="240" w:lineRule="auto"/>
        <w:ind w:left="714" w:hanging="357"/>
      </w:pPr>
    </w:p>
    <w:p w14:paraId="2A0B0EDD" w14:textId="77777777" w:rsidR="002206DF" w:rsidRPr="00E126C7" w:rsidRDefault="002206DF" w:rsidP="00E30725">
      <w:pPr>
        <w:pStyle w:val="Aufzhlungeinfach"/>
        <w:numPr>
          <w:ilvl w:val="0"/>
          <w:numId w:val="0"/>
        </w:numPr>
        <w:spacing w:before="480" w:after="0" w:line="240" w:lineRule="auto"/>
        <w:ind w:left="714" w:hanging="357"/>
      </w:pPr>
    </w:p>
    <w:p w14:paraId="56BD1726" w14:textId="5508EB7C" w:rsidR="00E30725" w:rsidRDefault="00E30725" w:rsidP="00E30725">
      <w:pPr>
        <w:pStyle w:val="berschrift2"/>
      </w:pPr>
      <w:bookmarkStart w:id="130" w:name="A10"/>
      <w:bookmarkStart w:id="131" w:name="_Toc98326022"/>
      <w:bookmarkEnd w:id="130"/>
      <w:r>
        <w:t>Auswahl eines geeigneten Webhosters (S) [A10]</w:t>
      </w:r>
      <w:bookmarkEnd w:id="131"/>
    </w:p>
    <w:p w14:paraId="2081E086" w14:textId="77777777" w:rsidR="00E30725" w:rsidRPr="00CC02C2" w:rsidRDefault="00E30725" w:rsidP="00E30725">
      <w:pPr>
        <w:suppressAutoHyphens/>
        <w:spacing w:after="240"/>
        <w:ind w:left="720"/>
        <w:rPr>
          <w:color w:val="000000" w:themeColor="text1"/>
        </w:rPr>
      </w:pPr>
    </w:p>
    <w:p w14:paraId="467EFE95" w14:textId="1C970D02" w:rsidR="00E30725" w:rsidRDefault="00E30725" w:rsidP="002206DF">
      <w:pPr>
        <w:pStyle w:val="Listenabsatz"/>
        <w:spacing w:after="0"/>
      </w:pPr>
      <w:bookmarkStart w:id="132" w:name="A10a1"/>
      <w:bookmarkEnd w:id="132"/>
      <w:r>
        <w:t xml:space="preserve">Betreibt die Institution den Webserver nicht selbst, sondern nutzt Angebote </w:t>
      </w:r>
      <w:r w:rsidR="002206DF">
        <w:br/>
      </w:r>
      <w:r>
        <w:t xml:space="preserve">externer Dienstleister im Rahmen von Webhosting, </w:t>
      </w:r>
      <w:r w:rsidR="00661D9F">
        <w:t>MUSS</w:t>
      </w:r>
      <w:r>
        <w:t xml:space="preserve"> die Institution bei </w:t>
      </w:r>
      <w:r w:rsidR="002206DF">
        <w:br/>
      </w:r>
      <w:r>
        <w:t xml:space="preserve">der Auswahl eines geeigneten Webhosters auf folgende Punkte achten: </w:t>
      </w:r>
    </w:p>
    <w:p w14:paraId="4E279F9E" w14:textId="77777777" w:rsidR="00E30725" w:rsidRDefault="00E30725" w:rsidP="002206DF">
      <w:pPr>
        <w:pStyle w:val="Listenabsatz"/>
        <w:spacing w:after="0"/>
      </w:pPr>
    </w:p>
    <w:p w14:paraId="318F2E13" w14:textId="57BB6C55" w:rsidR="00E30725" w:rsidRPr="0083049A" w:rsidRDefault="00E30725" w:rsidP="00E30725">
      <w:pPr>
        <w:pStyle w:val="Listenabsatz"/>
        <w:numPr>
          <w:ilvl w:val="0"/>
          <w:numId w:val="11"/>
        </w:numPr>
        <w:spacing w:after="0"/>
        <w:ind w:left="709" w:hanging="709"/>
      </w:pPr>
      <w:r>
        <w:t xml:space="preserve">•  Es </w:t>
      </w:r>
      <w:r w:rsidR="00661D9F">
        <w:t>MUSS</w:t>
      </w:r>
      <w:r>
        <w:t xml:space="preserve"> vertraglich geregelt werden, wie die Dienste zu erbringen sind. </w:t>
      </w:r>
      <w:r w:rsidR="002206DF">
        <w:br/>
      </w:r>
      <w:r>
        <w:t xml:space="preserve">Dabei </w:t>
      </w:r>
      <w:r w:rsidR="006E64CE">
        <w:t>MÜSSEN</w:t>
      </w:r>
      <w:r>
        <w:t xml:space="preserve"> Sicherheitsaspekte innerhalb des Vertrags schriftlich in einem </w:t>
      </w:r>
      <w:r w:rsidR="002206DF">
        <w:br/>
      </w:r>
      <w:r>
        <w:t xml:space="preserve">Service Level Agreement (SLA) festgehalten werden. </w:t>
      </w:r>
    </w:p>
    <w:p w14:paraId="5CE76DFC" w14:textId="77777777" w:rsidR="00E30725" w:rsidRDefault="00E30725" w:rsidP="00E30725">
      <w:pPr>
        <w:pStyle w:val="Listenabsatz"/>
        <w:spacing w:after="0"/>
      </w:pPr>
    </w:p>
    <w:p w14:paraId="357349A5"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2DD0467"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FEA582"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0B9DC05C" w14:textId="77777777" w:rsidTr="000A6C99">
        <w:trPr>
          <w:trHeight w:val="205"/>
        </w:trPr>
        <w:tc>
          <w:tcPr>
            <w:tcW w:w="8356" w:type="dxa"/>
            <w:shd w:val="clear" w:color="auto" w:fill="EEECE1" w:themeFill="background2"/>
          </w:tcPr>
          <w:p w14:paraId="2B2027A5" w14:textId="0D164648" w:rsidR="00E30725" w:rsidRPr="005B4E23" w:rsidRDefault="00376F9E" w:rsidP="000A6C99">
            <w:pPr>
              <w:suppressAutoHyphens/>
              <w:spacing w:before="120" w:after="120"/>
            </w:pPr>
            <w:r>
              <w:t>Umsetzung:  JA / TEILWEISE / NEIN / ENTBEHRLICH</w:t>
            </w:r>
          </w:p>
        </w:tc>
      </w:tr>
      <w:tr w:rsidR="00E30725" w:rsidRPr="00CC02C2" w14:paraId="3587AF9C" w14:textId="77777777" w:rsidTr="000A6C99">
        <w:tc>
          <w:tcPr>
            <w:tcW w:w="8356" w:type="dxa"/>
          </w:tcPr>
          <w:p w14:paraId="3DE92D9D" w14:textId="631D7C6A" w:rsidR="00E30725" w:rsidRPr="00CC02C2" w:rsidRDefault="00E30725" w:rsidP="000A6C99">
            <w:pPr>
              <w:suppressAutoHyphens/>
              <w:spacing w:before="120" w:after="120"/>
              <w:rPr>
                <w:color w:val="000000" w:themeColor="text1"/>
              </w:rPr>
            </w:pPr>
            <w:bookmarkStart w:id="133" w:name="A10u1"/>
            <w:bookmarkEnd w:id="133"/>
            <w:r>
              <w:rPr>
                <w:color w:val="000000" w:themeColor="text1"/>
              </w:rPr>
              <w:t>Hier wird Ihr aktueller Umsetzungsstand erwartet</w:t>
            </w:r>
          </w:p>
        </w:tc>
      </w:tr>
    </w:tbl>
    <w:p w14:paraId="2D79F1D6" w14:textId="586AEA43"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42DA46C9" w14:textId="77777777" w:rsidTr="00E30725">
        <w:tc>
          <w:tcPr>
            <w:tcW w:w="8340" w:type="dxa"/>
            <w:tcBorders>
              <w:bottom w:val="single" w:sz="4" w:space="0" w:color="auto"/>
            </w:tcBorders>
            <w:shd w:val="clear" w:color="auto" w:fill="C6D9F1" w:themeFill="text2" w:themeFillTint="33"/>
          </w:tcPr>
          <w:p w14:paraId="6E620EAF" w14:textId="390531D3"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76A0984A" w14:textId="77777777" w:rsidTr="00E30725">
        <w:tc>
          <w:tcPr>
            <w:tcW w:w="8340" w:type="dxa"/>
            <w:shd w:val="clear" w:color="auto" w:fill="FFFFFF" w:themeFill="background1"/>
          </w:tcPr>
          <w:p w14:paraId="3F09D0EB" w14:textId="33D17C06" w:rsidR="00E30725" w:rsidRDefault="00E30725" w:rsidP="00E30725">
            <w:pPr>
              <w:spacing w:before="60" w:after="60"/>
              <w:rPr>
                <w:color w:val="000000" w:themeColor="text1"/>
              </w:rPr>
            </w:pPr>
            <w:r>
              <w:rPr>
                <w:color w:val="000000" w:themeColor="text1"/>
              </w:rPr>
              <w:t>Begründung der Fachseite:</w:t>
            </w:r>
          </w:p>
        </w:tc>
      </w:tr>
    </w:tbl>
    <w:p w14:paraId="2E7B6B0A" w14:textId="77777777" w:rsidR="00E30725" w:rsidRPr="00CC02C2" w:rsidRDefault="00E30725" w:rsidP="00E30725">
      <w:pPr>
        <w:suppressAutoHyphens/>
        <w:spacing w:after="240"/>
        <w:ind w:left="720"/>
        <w:rPr>
          <w:color w:val="000000" w:themeColor="text1"/>
        </w:rPr>
      </w:pPr>
    </w:p>
    <w:p w14:paraId="4FC61C73" w14:textId="364AD8EF" w:rsidR="00E30725" w:rsidRPr="0083049A" w:rsidRDefault="00E30725" w:rsidP="00E30725">
      <w:pPr>
        <w:pStyle w:val="Listenabsatz"/>
        <w:numPr>
          <w:ilvl w:val="0"/>
          <w:numId w:val="11"/>
        </w:numPr>
        <w:spacing w:after="0"/>
        <w:ind w:left="709" w:hanging="709"/>
      </w:pPr>
      <w:bookmarkStart w:id="134" w:name="A10a2"/>
      <w:bookmarkEnd w:id="134"/>
      <w:r>
        <w:t xml:space="preserve">•  Die eingesetzten IT-Systeme </w:t>
      </w:r>
      <w:r w:rsidR="006E64CE">
        <w:t>MÜSSEN</w:t>
      </w:r>
      <w:r>
        <w:t xml:space="preserve"> vom Dienstleister regelmäßig kontrolliert und gewartet werden. Er </w:t>
      </w:r>
      <w:r w:rsidR="00661D9F">
        <w:t>MUSS</w:t>
      </w:r>
      <w:r>
        <w:t xml:space="preserve"> dazu verpflichtet werden, bei technischen Problemen oder einer Kompromittierung von Kundensystemen zeitnah zu reagieren. </w:t>
      </w:r>
    </w:p>
    <w:p w14:paraId="7E3E3BFE" w14:textId="77777777" w:rsidR="00E30725" w:rsidRDefault="00E30725" w:rsidP="00E30725">
      <w:pPr>
        <w:pStyle w:val="Listenabsatz"/>
        <w:spacing w:after="0"/>
      </w:pPr>
    </w:p>
    <w:p w14:paraId="349085C5"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768B235"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6895459"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79E97292" w14:textId="77777777" w:rsidTr="000A6C99">
        <w:trPr>
          <w:trHeight w:val="205"/>
        </w:trPr>
        <w:tc>
          <w:tcPr>
            <w:tcW w:w="8356" w:type="dxa"/>
            <w:shd w:val="clear" w:color="auto" w:fill="EEECE1" w:themeFill="background2"/>
          </w:tcPr>
          <w:p w14:paraId="0D75C3E9" w14:textId="63AB1D66" w:rsidR="00E30725" w:rsidRPr="005B4E23" w:rsidRDefault="00376F9E" w:rsidP="000A6C99">
            <w:pPr>
              <w:suppressAutoHyphens/>
              <w:spacing w:before="120" w:after="120"/>
            </w:pPr>
            <w:r>
              <w:t>Umsetzung:  JA / TEILWEISE / NEIN / ENTBEHRLICH</w:t>
            </w:r>
          </w:p>
        </w:tc>
      </w:tr>
      <w:tr w:rsidR="00E30725" w:rsidRPr="00CC02C2" w14:paraId="416054EE" w14:textId="77777777" w:rsidTr="000A6C99">
        <w:tc>
          <w:tcPr>
            <w:tcW w:w="8356" w:type="dxa"/>
          </w:tcPr>
          <w:p w14:paraId="0BDD3C56" w14:textId="095F93DD" w:rsidR="00E30725" w:rsidRPr="00CC02C2" w:rsidRDefault="00E30725" w:rsidP="000A6C99">
            <w:pPr>
              <w:suppressAutoHyphens/>
              <w:spacing w:before="120" w:after="120"/>
              <w:rPr>
                <w:color w:val="000000" w:themeColor="text1"/>
              </w:rPr>
            </w:pPr>
            <w:bookmarkStart w:id="135" w:name="A10u2"/>
            <w:bookmarkEnd w:id="135"/>
            <w:r>
              <w:rPr>
                <w:color w:val="000000" w:themeColor="text1"/>
              </w:rPr>
              <w:t>Hier wird Ihr aktueller Umsetzungsstand erwartet</w:t>
            </w:r>
          </w:p>
        </w:tc>
      </w:tr>
    </w:tbl>
    <w:p w14:paraId="18A9E0B6" w14:textId="1846E270"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49C117F3" w14:textId="77777777" w:rsidTr="00E30725">
        <w:tc>
          <w:tcPr>
            <w:tcW w:w="8340" w:type="dxa"/>
            <w:tcBorders>
              <w:bottom w:val="single" w:sz="4" w:space="0" w:color="auto"/>
            </w:tcBorders>
            <w:shd w:val="clear" w:color="auto" w:fill="C6D9F1" w:themeFill="text2" w:themeFillTint="33"/>
          </w:tcPr>
          <w:p w14:paraId="4ACA30DB" w14:textId="053BA17F"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45E5EB6E" w14:textId="77777777" w:rsidTr="00E30725">
        <w:tc>
          <w:tcPr>
            <w:tcW w:w="8340" w:type="dxa"/>
            <w:shd w:val="clear" w:color="auto" w:fill="FFFFFF" w:themeFill="background1"/>
          </w:tcPr>
          <w:p w14:paraId="6DED5BC1" w14:textId="61000627" w:rsidR="00E30725" w:rsidRDefault="00E30725" w:rsidP="00E30725">
            <w:pPr>
              <w:spacing w:before="60" w:after="60"/>
              <w:rPr>
                <w:color w:val="000000" w:themeColor="text1"/>
              </w:rPr>
            </w:pPr>
            <w:r>
              <w:rPr>
                <w:color w:val="000000" w:themeColor="text1"/>
              </w:rPr>
              <w:t>Begründung der Fachseite:</w:t>
            </w:r>
          </w:p>
        </w:tc>
      </w:tr>
    </w:tbl>
    <w:p w14:paraId="205E8BCA" w14:textId="77777777" w:rsidR="00E30725" w:rsidRPr="00CC02C2" w:rsidRDefault="00E30725" w:rsidP="00E30725">
      <w:pPr>
        <w:suppressAutoHyphens/>
        <w:spacing w:after="240"/>
        <w:ind w:left="720"/>
        <w:rPr>
          <w:color w:val="000000" w:themeColor="text1"/>
        </w:rPr>
      </w:pPr>
    </w:p>
    <w:p w14:paraId="66257A41" w14:textId="0BB2FA0D" w:rsidR="00E30725" w:rsidRPr="0083049A" w:rsidRDefault="00E30725" w:rsidP="00E30725">
      <w:pPr>
        <w:pStyle w:val="Listenabsatz"/>
        <w:numPr>
          <w:ilvl w:val="0"/>
          <w:numId w:val="11"/>
        </w:numPr>
        <w:spacing w:after="0"/>
        <w:ind w:left="709" w:hanging="709"/>
      </w:pPr>
      <w:bookmarkStart w:id="136" w:name="A10a3"/>
      <w:bookmarkEnd w:id="136"/>
      <w:r>
        <w:t xml:space="preserve">•  Der Dienstleister </w:t>
      </w:r>
      <w:r w:rsidR="00661D9F">
        <w:t>MUSS</w:t>
      </w:r>
      <w:r>
        <w:t xml:space="preserve"> grundlegende technische und organisatorische </w:t>
      </w:r>
      <w:r w:rsidR="002206DF">
        <w:br/>
      </w:r>
      <w:r>
        <w:t xml:space="preserve">Maßnahmen umsetzen, um seinen Informationsverbund zu schützen. </w:t>
      </w:r>
    </w:p>
    <w:p w14:paraId="46D00075" w14:textId="77777777" w:rsidR="00E30725" w:rsidRDefault="00E30725" w:rsidP="00E30725">
      <w:pPr>
        <w:pStyle w:val="Listenabsatz"/>
        <w:spacing w:after="0"/>
      </w:pPr>
    </w:p>
    <w:p w14:paraId="34AE511C"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1E6A7963"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5BF991D" w14:textId="20D899BE"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r w:rsidR="002206DF">
        <w:rPr>
          <w:color w:val="FF0000"/>
        </w:rPr>
        <w:br/>
      </w:r>
    </w:p>
    <w:tbl>
      <w:tblPr>
        <w:tblStyle w:val="Tabellenraster"/>
        <w:tblW w:w="0" w:type="auto"/>
        <w:tblInd w:w="704" w:type="dxa"/>
        <w:tblLook w:val="04A0" w:firstRow="1" w:lastRow="0" w:firstColumn="1" w:lastColumn="0" w:noHBand="0" w:noVBand="1"/>
      </w:tblPr>
      <w:tblGrid>
        <w:gridCol w:w="8356"/>
      </w:tblGrid>
      <w:tr w:rsidR="00E30725" w:rsidRPr="005B4E23" w14:paraId="0EC281D3" w14:textId="77777777" w:rsidTr="000A6C99">
        <w:trPr>
          <w:trHeight w:val="205"/>
        </w:trPr>
        <w:tc>
          <w:tcPr>
            <w:tcW w:w="8356" w:type="dxa"/>
            <w:shd w:val="clear" w:color="auto" w:fill="EEECE1" w:themeFill="background2"/>
          </w:tcPr>
          <w:p w14:paraId="5261D8AF" w14:textId="5BDFAEB9" w:rsidR="00E30725" w:rsidRPr="005B4E23" w:rsidRDefault="00376F9E" w:rsidP="000A6C99">
            <w:pPr>
              <w:suppressAutoHyphens/>
              <w:spacing w:before="120" w:after="120"/>
            </w:pPr>
            <w:r>
              <w:t>Umsetzung:  JA / TEILWEISE / NEIN / ENTBEHRLICH</w:t>
            </w:r>
          </w:p>
        </w:tc>
      </w:tr>
      <w:tr w:rsidR="00E30725" w:rsidRPr="00CC02C2" w14:paraId="0062531A" w14:textId="77777777" w:rsidTr="000A6C99">
        <w:tc>
          <w:tcPr>
            <w:tcW w:w="8356" w:type="dxa"/>
          </w:tcPr>
          <w:p w14:paraId="56FB43BB" w14:textId="3EFD62E2" w:rsidR="00E30725" w:rsidRPr="00CC02C2" w:rsidRDefault="00E30725" w:rsidP="000A6C99">
            <w:pPr>
              <w:suppressAutoHyphens/>
              <w:spacing w:before="120" w:after="120"/>
              <w:rPr>
                <w:color w:val="000000" w:themeColor="text1"/>
              </w:rPr>
            </w:pPr>
            <w:bookmarkStart w:id="137" w:name="A10u3"/>
            <w:bookmarkEnd w:id="137"/>
            <w:r>
              <w:rPr>
                <w:color w:val="000000" w:themeColor="text1"/>
              </w:rPr>
              <w:t>Hier wird Ihr aktueller Umsetzungsstand erwartet</w:t>
            </w:r>
          </w:p>
        </w:tc>
      </w:tr>
    </w:tbl>
    <w:p w14:paraId="7269A5E5" w14:textId="02926C9C"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4B501151" w14:textId="77777777" w:rsidTr="00E30725">
        <w:tc>
          <w:tcPr>
            <w:tcW w:w="8340" w:type="dxa"/>
            <w:tcBorders>
              <w:bottom w:val="single" w:sz="4" w:space="0" w:color="auto"/>
            </w:tcBorders>
            <w:shd w:val="clear" w:color="auto" w:fill="C6D9F1" w:themeFill="text2" w:themeFillTint="33"/>
          </w:tcPr>
          <w:p w14:paraId="6C992C94" w14:textId="157FAB80"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74376A1A" w14:textId="77777777" w:rsidTr="00E30725">
        <w:tc>
          <w:tcPr>
            <w:tcW w:w="8340" w:type="dxa"/>
            <w:shd w:val="clear" w:color="auto" w:fill="FFFFFF" w:themeFill="background1"/>
          </w:tcPr>
          <w:p w14:paraId="6A69B451" w14:textId="33FFA03A" w:rsidR="00E30725" w:rsidRDefault="00E30725" w:rsidP="00E30725">
            <w:pPr>
              <w:spacing w:before="60" w:after="60"/>
              <w:rPr>
                <w:color w:val="000000" w:themeColor="text1"/>
              </w:rPr>
            </w:pPr>
            <w:r>
              <w:rPr>
                <w:color w:val="000000" w:themeColor="text1"/>
              </w:rPr>
              <w:t>Begründung der Fachseite:</w:t>
            </w:r>
          </w:p>
        </w:tc>
      </w:tr>
    </w:tbl>
    <w:p w14:paraId="1344F366" w14:textId="77777777" w:rsidR="00E30725" w:rsidRPr="00E126C7" w:rsidRDefault="00E30725" w:rsidP="00E30725">
      <w:pPr>
        <w:pStyle w:val="Aufzhlungeinfach"/>
        <w:numPr>
          <w:ilvl w:val="0"/>
          <w:numId w:val="0"/>
        </w:numPr>
        <w:spacing w:before="480" w:after="0" w:line="240" w:lineRule="auto"/>
        <w:ind w:left="714" w:hanging="357"/>
      </w:pPr>
    </w:p>
    <w:p w14:paraId="573A5BA8" w14:textId="0CEFB9A1" w:rsidR="00E30725" w:rsidRDefault="00E30725" w:rsidP="00E30725">
      <w:pPr>
        <w:pStyle w:val="berschrift2"/>
      </w:pPr>
      <w:bookmarkStart w:id="138" w:name="A12"/>
      <w:bookmarkStart w:id="139" w:name="_Toc98326023"/>
      <w:bookmarkEnd w:id="138"/>
      <w:r>
        <w:t>Geeigneter Umgang mit Fehlern und Fehlermeldungen (S) [A12]</w:t>
      </w:r>
      <w:bookmarkEnd w:id="139"/>
    </w:p>
    <w:p w14:paraId="62AAA5E3" w14:textId="77777777" w:rsidR="00E30725" w:rsidRPr="00CC02C2" w:rsidRDefault="00E30725" w:rsidP="00E30725">
      <w:pPr>
        <w:suppressAutoHyphens/>
        <w:spacing w:after="240"/>
        <w:ind w:left="720"/>
        <w:rPr>
          <w:color w:val="000000" w:themeColor="text1"/>
        </w:rPr>
      </w:pPr>
    </w:p>
    <w:p w14:paraId="47AACE8E" w14:textId="259F41F5" w:rsidR="00E30725" w:rsidRPr="0083049A" w:rsidRDefault="00E30725" w:rsidP="00E30725">
      <w:pPr>
        <w:pStyle w:val="Listenabsatz"/>
        <w:numPr>
          <w:ilvl w:val="0"/>
          <w:numId w:val="11"/>
        </w:numPr>
        <w:spacing w:after="0"/>
        <w:ind w:left="709" w:hanging="709"/>
      </w:pPr>
      <w:bookmarkStart w:id="140" w:name="A12a1"/>
      <w:bookmarkEnd w:id="140"/>
      <w:r>
        <w:t xml:space="preserve">Aus den HTTP-Informationen und den angezeigten Fehlermeldungen </w:t>
      </w:r>
      <w:r w:rsidR="006E64CE">
        <w:t>MÜSSEN</w:t>
      </w:r>
      <w:r>
        <w:t xml:space="preserve"> </w:t>
      </w:r>
      <w:r w:rsidR="002206DF">
        <w:br/>
      </w:r>
      <w:r>
        <w:t>weder der Produktname noch die verwendete Version des Webservers ersichtlich sein.</w:t>
      </w:r>
    </w:p>
    <w:p w14:paraId="7EC2F64C" w14:textId="77777777" w:rsidR="00E30725" w:rsidRDefault="00E30725" w:rsidP="00E30725">
      <w:pPr>
        <w:pStyle w:val="Listenabsatz"/>
        <w:spacing w:after="0"/>
      </w:pPr>
    </w:p>
    <w:p w14:paraId="186FC436"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12C7162D"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AA658E"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03F3759A" w14:textId="77777777" w:rsidTr="000A6C99">
        <w:trPr>
          <w:trHeight w:val="205"/>
        </w:trPr>
        <w:tc>
          <w:tcPr>
            <w:tcW w:w="8356" w:type="dxa"/>
            <w:shd w:val="clear" w:color="auto" w:fill="EEECE1" w:themeFill="background2"/>
          </w:tcPr>
          <w:p w14:paraId="7606F50A" w14:textId="1737DD16" w:rsidR="00E30725" w:rsidRPr="005B4E23" w:rsidRDefault="00376F9E" w:rsidP="000A6C99">
            <w:pPr>
              <w:suppressAutoHyphens/>
              <w:spacing w:before="120" w:after="120"/>
            </w:pPr>
            <w:r>
              <w:t>Umsetzung:  JA / TEILWEISE / NEIN / ENTBEHRLICH</w:t>
            </w:r>
          </w:p>
        </w:tc>
      </w:tr>
      <w:tr w:rsidR="00E30725" w:rsidRPr="00CC02C2" w14:paraId="668D872B" w14:textId="77777777" w:rsidTr="000A6C99">
        <w:tc>
          <w:tcPr>
            <w:tcW w:w="8356" w:type="dxa"/>
          </w:tcPr>
          <w:p w14:paraId="2DF336E4" w14:textId="37236463" w:rsidR="00E30725" w:rsidRPr="00CC02C2" w:rsidRDefault="00E30725" w:rsidP="000A6C99">
            <w:pPr>
              <w:suppressAutoHyphens/>
              <w:spacing w:before="120" w:after="120"/>
              <w:rPr>
                <w:color w:val="000000" w:themeColor="text1"/>
              </w:rPr>
            </w:pPr>
            <w:bookmarkStart w:id="141" w:name="A12u1"/>
            <w:bookmarkEnd w:id="141"/>
            <w:r>
              <w:rPr>
                <w:color w:val="000000" w:themeColor="text1"/>
              </w:rPr>
              <w:t>Hier wird Ihr aktueller Umsetzungsstand erwartet</w:t>
            </w:r>
          </w:p>
        </w:tc>
      </w:tr>
    </w:tbl>
    <w:p w14:paraId="465D48F4" w14:textId="40280BA6"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3A1E32BA" w14:textId="77777777" w:rsidTr="00E30725">
        <w:tc>
          <w:tcPr>
            <w:tcW w:w="8340" w:type="dxa"/>
            <w:tcBorders>
              <w:bottom w:val="single" w:sz="4" w:space="0" w:color="auto"/>
            </w:tcBorders>
            <w:shd w:val="clear" w:color="auto" w:fill="C6D9F1" w:themeFill="text2" w:themeFillTint="33"/>
          </w:tcPr>
          <w:p w14:paraId="5E92A058" w14:textId="3A221872"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4021046" w14:textId="77777777" w:rsidTr="00E30725">
        <w:tc>
          <w:tcPr>
            <w:tcW w:w="8340" w:type="dxa"/>
            <w:shd w:val="clear" w:color="auto" w:fill="FFFFFF" w:themeFill="background1"/>
          </w:tcPr>
          <w:p w14:paraId="1F185859" w14:textId="73432434" w:rsidR="00E30725" w:rsidRDefault="00E30725" w:rsidP="00E30725">
            <w:pPr>
              <w:spacing w:before="60" w:after="60"/>
              <w:rPr>
                <w:color w:val="000000" w:themeColor="text1"/>
              </w:rPr>
            </w:pPr>
            <w:r>
              <w:rPr>
                <w:color w:val="000000" w:themeColor="text1"/>
              </w:rPr>
              <w:t>Begründung der Fachseite:</w:t>
            </w:r>
          </w:p>
        </w:tc>
      </w:tr>
    </w:tbl>
    <w:p w14:paraId="688B73B1" w14:textId="77777777" w:rsidR="00E30725" w:rsidRPr="00CC02C2" w:rsidRDefault="00E30725" w:rsidP="00E30725">
      <w:pPr>
        <w:suppressAutoHyphens/>
        <w:spacing w:after="240"/>
        <w:ind w:left="720"/>
        <w:rPr>
          <w:color w:val="000000" w:themeColor="text1"/>
        </w:rPr>
      </w:pPr>
    </w:p>
    <w:p w14:paraId="48E22B5F" w14:textId="204C89A5" w:rsidR="00E30725" w:rsidRPr="0083049A" w:rsidRDefault="00E30725" w:rsidP="00E30725">
      <w:pPr>
        <w:pStyle w:val="Listenabsatz"/>
        <w:numPr>
          <w:ilvl w:val="0"/>
          <w:numId w:val="11"/>
        </w:numPr>
        <w:spacing w:after="0"/>
        <w:ind w:left="709" w:hanging="709"/>
      </w:pPr>
      <w:bookmarkStart w:id="142" w:name="A12a2"/>
      <w:bookmarkEnd w:id="142"/>
      <w:r>
        <w:t xml:space="preserve">Fehlermeldungen </w:t>
      </w:r>
      <w:r w:rsidR="006E64CE">
        <w:t>MÜSSEN</w:t>
      </w:r>
      <w:r>
        <w:t xml:space="preserve"> keine Details zu Systeminformationen oder </w:t>
      </w:r>
      <w:r w:rsidR="002206DF">
        <w:br/>
      </w:r>
      <w:r>
        <w:t xml:space="preserve">Konfigurationen ausgeben. </w:t>
      </w:r>
    </w:p>
    <w:p w14:paraId="27A6CA68" w14:textId="77777777" w:rsidR="00E30725" w:rsidRDefault="00E30725" w:rsidP="00E30725">
      <w:pPr>
        <w:pStyle w:val="Listenabsatz"/>
        <w:spacing w:after="0"/>
      </w:pPr>
    </w:p>
    <w:p w14:paraId="44AFCB07"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70C9DD1"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0F1F56"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154B620A" w14:textId="77777777" w:rsidTr="000A6C99">
        <w:trPr>
          <w:trHeight w:val="205"/>
        </w:trPr>
        <w:tc>
          <w:tcPr>
            <w:tcW w:w="8356" w:type="dxa"/>
            <w:shd w:val="clear" w:color="auto" w:fill="EEECE1" w:themeFill="background2"/>
          </w:tcPr>
          <w:p w14:paraId="2131F9DD" w14:textId="2C12F22A" w:rsidR="00E30725" w:rsidRPr="005B4E23" w:rsidRDefault="00376F9E" w:rsidP="000A6C99">
            <w:pPr>
              <w:suppressAutoHyphens/>
              <w:spacing w:before="120" w:after="120"/>
            </w:pPr>
            <w:r>
              <w:t>Umsetzung:  JA / TEILWEISE / NEIN / ENTBEHRLICH</w:t>
            </w:r>
          </w:p>
        </w:tc>
      </w:tr>
      <w:tr w:rsidR="00E30725" w:rsidRPr="00CC02C2" w14:paraId="07C8A32F" w14:textId="77777777" w:rsidTr="000A6C99">
        <w:tc>
          <w:tcPr>
            <w:tcW w:w="8356" w:type="dxa"/>
          </w:tcPr>
          <w:p w14:paraId="07FCC971" w14:textId="7C591A62" w:rsidR="00E30725" w:rsidRPr="00CC02C2" w:rsidRDefault="00E30725" w:rsidP="000A6C99">
            <w:pPr>
              <w:suppressAutoHyphens/>
              <w:spacing w:before="120" w:after="120"/>
              <w:rPr>
                <w:color w:val="000000" w:themeColor="text1"/>
              </w:rPr>
            </w:pPr>
            <w:bookmarkStart w:id="143" w:name="A12u2"/>
            <w:bookmarkEnd w:id="143"/>
            <w:r>
              <w:rPr>
                <w:color w:val="000000" w:themeColor="text1"/>
              </w:rPr>
              <w:t>Hier wird Ihr aktueller Umsetzungsstand erwartet</w:t>
            </w:r>
          </w:p>
        </w:tc>
      </w:tr>
    </w:tbl>
    <w:p w14:paraId="5B53B64C" w14:textId="33FE3EF4"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552206AE" w14:textId="77777777" w:rsidTr="00E30725">
        <w:tc>
          <w:tcPr>
            <w:tcW w:w="8340" w:type="dxa"/>
            <w:tcBorders>
              <w:bottom w:val="single" w:sz="4" w:space="0" w:color="auto"/>
            </w:tcBorders>
            <w:shd w:val="clear" w:color="auto" w:fill="C6D9F1" w:themeFill="text2" w:themeFillTint="33"/>
          </w:tcPr>
          <w:p w14:paraId="2E7838A6" w14:textId="227333D1"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377164F2" w14:textId="77777777" w:rsidTr="00E30725">
        <w:tc>
          <w:tcPr>
            <w:tcW w:w="8340" w:type="dxa"/>
            <w:shd w:val="clear" w:color="auto" w:fill="FFFFFF" w:themeFill="background1"/>
          </w:tcPr>
          <w:p w14:paraId="2D086E04" w14:textId="51123EE3" w:rsidR="00E30725" w:rsidRDefault="00E30725" w:rsidP="00E30725">
            <w:pPr>
              <w:spacing w:before="60" w:after="60"/>
              <w:rPr>
                <w:color w:val="000000" w:themeColor="text1"/>
              </w:rPr>
            </w:pPr>
            <w:r>
              <w:rPr>
                <w:color w:val="000000" w:themeColor="text1"/>
              </w:rPr>
              <w:t>Begründung der Fachseite:</w:t>
            </w:r>
          </w:p>
        </w:tc>
      </w:tr>
    </w:tbl>
    <w:p w14:paraId="4423BB44" w14:textId="77777777" w:rsidR="00E30725" w:rsidRPr="00CC02C2" w:rsidRDefault="00E30725" w:rsidP="00E30725">
      <w:pPr>
        <w:suppressAutoHyphens/>
        <w:spacing w:after="240"/>
        <w:ind w:left="720"/>
        <w:rPr>
          <w:color w:val="000000" w:themeColor="text1"/>
        </w:rPr>
      </w:pPr>
    </w:p>
    <w:p w14:paraId="29D3F31A" w14:textId="5C07A0C2" w:rsidR="00E30725" w:rsidRPr="0083049A" w:rsidRDefault="00E30725" w:rsidP="00E30725">
      <w:pPr>
        <w:pStyle w:val="Listenabsatz"/>
        <w:numPr>
          <w:ilvl w:val="0"/>
          <w:numId w:val="11"/>
        </w:numPr>
        <w:spacing w:after="0"/>
        <w:ind w:left="709" w:hanging="709"/>
      </w:pPr>
      <w:bookmarkStart w:id="144" w:name="A12a3"/>
      <w:bookmarkEnd w:id="144"/>
      <w:r>
        <w:t xml:space="preserve">Der IT-Betrieb </w:t>
      </w:r>
      <w:r w:rsidR="00661D9F">
        <w:t>MUSS</w:t>
      </w:r>
      <w:r>
        <w:t xml:space="preserve"> sicherstellen, dass der Webserver ausschließlich allgemeine Fehlermeldungen ausgibt, die den Benutzer darauf hinweisen, dass ein Fehler aufgetreten ist. </w:t>
      </w:r>
    </w:p>
    <w:p w14:paraId="4321E64A" w14:textId="77777777" w:rsidR="00E30725" w:rsidRDefault="00E30725" w:rsidP="00E30725">
      <w:pPr>
        <w:pStyle w:val="Listenabsatz"/>
        <w:spacing w:after="0"/>
      </w:pPr>
    </w:p>
    <w:p w14:paraId="068C876B"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5833C1E0"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A19C72"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0C85C98A" w14:textId="77777777" w:rsidTr="000A6C99">
        <w:trPr>
          <w:trHeight w:val="205"/>
        </w:trPr>
        <w:tc>
          <w:tcPr>
            <w:tcW w:w="8356" w:type="dxa"/>
            <w:shd w:val="clear" w:color="auto" w:fill="EEECE1" w:themeFill="background2"/>
          </w:tcPr>
          <w:p w14:paraId="56FB94BC" w14:textId="6AA8EACF" w:rsidR="00E30725" w:rsidRPr="005B4E23" w:rsidRDefault="00376F9E" w:rsidP="000A6C99">
            <w:pPr>
              <w:suppressAutoHyphens/>
              <w:spacing w:before="120" w:after="120"/>
            </w:pPr>
            <w:r>
              <w:t>Umsetzung:  JA / TEILWEISE / NEIN / ENTBEHRLICH</w:t>
            </w:r>
          </w:p>
        </w:tc>
      </w:tr>
      <w:tr w:rsidR="00E30725" w:rsidRPr="00CC02C2" w14:paraId="7E05CA3A" w14:textId="77777777" w:rsidTr="000A6C99">
        <w:tc>
          <w:tcPr>
            <w:tcW w:w="8356" w:type="dxa"/>
          </w:tcPr>
          <w:p w14:paraId="0391736D" w14:textId="0464A1C6" w:rsidR="00E30725" w:rsidRPr="00CC02C2" w:rsidRDefault="00E30725" w:rsidP="000A6C99">
            <w:pPr>
              <w:suppressAutoHyphens/>
              <w:spacing w:before="120" w:after="120"/>
              <w:rPr>
                <w:color w:val="000000" w:themeColor="text1"/>
              </w:rPr>
            </w:pPr>
            <w:bookmarkStart w:id="145" w:name="A12u3"/>
            <w:bookmarkEnd w:id="145"/>
            <w:r>
              <w:rPr>
                <w:color w:val="000000" w:themeColor="text1"/>
              </w:rPr>
              <w:t>Hier wird Ihr aktueller Umsetzungsstand erwartet</w:t>
            </w:r>
          </w:p>
        </w:tc>
      </w:tr>
    </w:tbl>
    <w:p w14:paraId="3BC1EF35" w14:textId="094E1940"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F8513B3" w14:textId="77777777" w:rsidTr="00E30725">
        <w:tc>
          <w:tcPr>
            <w:tcW w:w="8340" w:type="dxa"/>
            <w:tcBorders>
              <w:bottom w:val="single" w:sz="4" w:space="0" w:color="auto"/>
            </w:tcBorders>
            <w:shd w:val="clear" w:color="auto" w:fill="C6D9F1" w:themeFill="text2" w:themeFillTint="33"/>
          </w:tcPr>
          <w:p w14:paraId="65830C8B" w14:textId="312CF49D"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27C75816" w14:textId="77777777" w:rsidTr="00E30725">
        <w:tc>
          <w:tcPr>
            <w:tcW w:w="8340" w:type="dxa"/>
            <w:shd w:val="clear" w:color="auto" w:fill="FFFFFF" w:themeFill="background1"/>
          </w:tcPr>
          <w:p w14:paraId="33463761" w14:textId="359DE1F1" w:rsidR="00E30725" w:rsidRDefault="00E30725" w:rsidP="00E30725">
            <w:pPr>
              <w:spacing w:before="60" w:after="60"/>
              <w:rPr>
                <w:color w:val="000000" w:themeColor="text1"/>
              </w:rPr>
            </w:pPr>
            <w:r>
              <w:rPr>
                <w:color w:val="000000" w:themeColor="text1"/>
              </w:rPr>
              <w:t>Begründung der Fachseite:</w:t>
            </w:r>
          </w:p>
        </w:tc>
      </w:tr>
    </w:tbl>
    <w:p w14:paraId="0B2979BE" w14:textId="77777777" w:rsidR="00E30725" w:rsidRPr="00CC02C2" w:rsidRDefault="00E30725" w:rsidP="00E30725">
      <w:pPr>
        <w:suppressAutoHyphens/>
        <w:spacing w:after="240"/>
        <w:ind w:left="720"/>
        <w:rPr>
          <w:color w:val="000000" w:themeColor="text1"/>
        </w:rPr>
      </w:pPr>
    </w:p>
    <w:p w14:paraId="513030C9" w14:textId="274B8372" w:rsidR="00E30725" w:rsidRPr="0083049A" w:rsidRDefault="00E30725" w:rsidP="00E30725">
      <w:pPr>
        <w:pStyle w:val="Listenabsatz"/>
        <w:numPr>
          <w:ilvl w:val="0"/>
          <w:numId w:val="11"/>
        </w:numPr>
        <w:spacing w:after="0"/>
        <w:ind w:left="709" w:hanging="709"/>
      </w:pPr>
      <w:bookmarkStart w:id="146" w:name="A12a4"/>
      <w:bookmarkEnd w:id="146"/>
      <w:r>
        <w:t xml:space="preserve">Die Fehlermeldung </w:t>
      </w:r>
      <w:r w:rsidR="00661D9F">
        <w:t>MUSS</w:t>
      </w:r>
      <w:r>
        <w:t xml:space="preserve"> ein eindeutiges Merkmal enthalten, das es Administratoren ermöglicht, den Fehler nachzuvollziehen. </w:t>
      </w:r>
    </w:p>
    <w:p w14:paraId="40CC62CA" w14:textId="77777777" w:rsidR="00E30725" w:rsidRDefault="00E30725" w:rsidP="00E30725">
      <w:pPr>
        <w:pStyle w:val="Listenabsatz"/>
        <w:spacing w:after="0"/>
      </w:pPr>
    </w:p>
    <w:p w14:paraId="7BF6BC11"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4399CC77"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45C778"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30C76D68" w14:textId="77777777" w:rsidTr="000A6C99">
        <w:trPr>
          <w:trHeight w:val="205"/>
        </w:trPr>
        <w:tc>
          <w:tcPr>
            <w:tcW w:w="8356" w:type="dxa"/>
            <w:shd w:val="clear" w:color="auto" w:fill="EEECE1" w:themeFill="background2"/>
          </w:tcPr>
          <w:p w14:paraId="5602496B" w14:textId="08F271DB" w:rsidR="00E30725" w:rsidRPr="005B4E23" w:rsidRDefault="00376F9E" w:rsidP="000A6C99">
            <w:pPr>
              <w:suppressAutoHyphens/>
              <w:spacing w:before="120" w:after="120"/>
            </w:pPr>
            <w:r>
              <w:t>Umsetzung:  JA / TEILWEISE / NEIN / ENTBEHRLICH</w:t>
            </w:r>
          </w:p>
        </w:tc>
      </w:tr>
      <w:tr w:rsidR="00E30725" w:rsidRPr="00CC02C2" w14:paraId="05A7C877" w14:textId="77777777" w:rsidTr="000A6C99">
        <w:tc>
          <w:tcPr>
            <w:tcW w:w="8356" w:type="dxa"/>
          </w:tcPr>
          <w:p w14:paraId="6DBCF8F5" w14:textId="43A65DCD" w:rsidR="00E30725" w:rsidRPr="00CC02C2" w:rsidRDefault="00E30725" w:rsidP="000A6C99">
            <w:pPr>
              <w:suppressAutoHyphens/>
              <w:spacing w:before="120" w:after="120"/>
              <w:rPr>
                <w:color w:val="000000" w:themeColor="text1"/>
              </w:rPr>
            </w:pPr>
            <w:bookmarkStart w:id="147" w:name="A12u4"/>
            <w:bookmarkEnd w:id="147"/>
            <w:r>
              <w:rPr>
                <w:color w:val="000000" w:themeColor="text1"/>
              </w:rPr>
              <w:t>Hier wird Ihr aktueller Umsetzungsstand erwartet</w:t>
            </w:r>
          </w:p>
        </w:tc>
      </w:tr>
    </w:tbl>
    <w:p w14:paraId="142B6C51" w14:textId="39F5E157"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523E793" w14:textId="77777777" w:rsidTr="00E30725">
        <w:tc>
          <w:tcPr>
            <w:tcW w:w="8340" w:type="dxa"/>
            <w:tcBorders>
              <w:bottom w:val="single" w:sz="4" w:space="0" w:color="auto"/>
            </w:tcBorders>
            <w:shd w:val="clear" w:color="auto" w:fill="C6D9F1" w:themeFill="text2" w:themeFillTint="33"/>
          </w:tcPr>
          <w:p w14:paraId="16F58CB6" w14:textId="3C6973C7"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6E5D14B5" w14:textId="77777777" w:rsidTr="00E30725">
        <w:tc>
          <w:tcPr>
            <w:tcW w:w="8340" w:type="dxa"/>
            <w:shd w:val="clear" w:color="auto" w:fill="FFFFFF" w:themeFill="background1"/>
          </w:tcPr>
          <w:p w14:paraId="64FD8ED3" w14:textId="27CD9938" w:rsidR="00E30725" w:rsidRDefault="00E30725" w:rsidP="00E30725">
            <w:pPr>
              <w:spacing w:before="60" w:after="60"/>
              <w:rPr>
                <w:color w:val="000000" w:themeColor="text1"/>
              </w:rPr>
            </w:pPr>
            <w:r>
              <w:rPr>
                <w:color w:val="000000" w:themeColor="text1"/>
              </w:rPr>
              <w:t>Begründung der Fachseite:</w:t>
            </w:r>
          </w:p>
        </w:tc>
      </w:tr>
    </w:tbl>
    <w:p w14:paraId="1247571C" w14:textId="77777777" w:rsidR="00E30725" w:rsidRPr="00CC02C2" w:rsidRDefault="00E30725" w:rsidP="00E30725">
      <w:pPr>
        <w:suppressAutoHyphens/>
        <w:spacing w:after="240"/>
        <w:ind w:left="720"/>
        <w:rPr>
          <w:color w:val="000000" w:themeColor="text1"/>
        </w:rPr>
      </w:pPr>
    </w:p>
    <w:p w14:paraId="55E594BA" w14:textId="5CCD2772" w:rsidR="00E30725" w:rsidRPr="0083049A" w:rsidRDefault="00E30725" w:rsidP="00E30725">
      <w:pPr>
        <w:pStyle w:val="Listenabsatz"/>
        <w:numPr>
          <w:ilvl w:val="0"/>
          <w:numId w:val="11"/>
        </w:numPr>
        <w:spacing w:after="0"/>
        <w:ind w:left="709" w:hanging="709"/>
      </w:pPr>
      <w:bookmarkStart w:id="148" w:name="A12a5"/>
      <w:bookmarkEnd w:id="148"/>
      <w:r>
        <w:t xml:space="preserve">Bei unerwarteten Fehlern </w:t>
      </w:r>
      <w:r w:rsidR="00661D9F">
        <w:t>MUSS</w:t>
      </w:r>
      <w:r>
        <w:t xml:space="preserve"> sichergestellt sein, dass der Webserver nicht in einem Zustand verbleibt, in dem er anfällig für Angriffe ist. </w:t>
      </w:r>
    </w:p>
    <w:p w14:paraId="63878F51" w14:textId="77777777" w:rsidR="00E30725" w:rsidRDefault="00E30725" w:rsidP="00E30725">
      <w:pPr>
        <w:pStyle w:val="Listenabsatz"/>
        <w:spacing w:after="0"/>
      </w:pPr>
    </w:p>
    <w:p w14:paraId="6291F7E8"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14E06530"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96971C"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7FBAA1FF" w14:textId="77777777" w:rsidTr="000A6C99">
        <w:trPr>
          <w:trHeight w:val="205"/>
        </w:trPr>
        <w:tc>
          <w:tcPr>
            <w:tcW w:w="8356" w:type="dxa"/>
            <w:shd w:val="clear" w:color="auto" w:fill="EEECE1" w:themeFill="background2"/>
          </w:tcPr>
          <w:p w14:paraId="4F30019C" w14:textId="112E1D26" w:rsidR="00E30725" w:rsidRPr="005B4E23" w:rsidRDefault="00376F9E" w:rsidP="000A6C99">
            <w:pPr>
              <w:suppressAutoHyphens/>
              <w:spacing w:before="120" w:after="120"/>
            </w:pPr>
            <w:r>
              <w:t>Umsetzung:  JA / TEILWEISE / NEIN / ENTBEHRLICH</w:t>
            </w:r>
          </w:p>
        </w:tc>
      </w:tr>
      <w:tr w:rsidR="00E30725" w:rsidRPr="00CC02C2" w14:paraId="49702292" w14:textId="77777777" w:rsidTr="000A6C99">
        <w:tc>
          <w:tcPr>
            <w:tcW w:w="8356" w:type="dxa"/>
          </w:tcPr>
          <w:p w14:paraId="35E5BC28" w14:textId="77B89376" w:rsidR="00E30725" w:rsidRPr="00CC02C2" w:rsidRDefault="00E30725" w:rsidP="000A6C99">
            <w:pPr>
              <w:suppressAutoHyphens/>
              <w:spacing w:before="120" w:after="120"/>
              <w:rPr>
                <w:color w:val="000000" w:themeColor="text1"/>
              </w:rPr>
            </w:pPr>
            <w:bookmarkStart w:id="149" w:name="A12u5"/>
            <w:bookmarkEnd w:id="149"/>
            <w:r>
              <w:rPr>
                <w:color w:val="000000" w:themeColor="text1"/>
              </w:rPr>
              <w:t>Hier wird Ihr aktueller Umsetzungsstand erwartet</w:t>
            </w:r>
          </w:p>
        </w:tc>
      </w:tr>
    </w:tbl>
    <w:p w14:paraId="28D29B0D" w14:textId="1CDB4F08"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27F3A357" w14:textId="77777777" w:rsidTr="00E30725">
        <w:tc>
          <w:tcPr>
            <w:tcW w:w="8340" w:type="dxa"/>
            <w:tcBorders>
              <w:bottom w:val="single" w:sz="4" w:space="0" w:color="auto"/>
            </w:tcBorders>
            <w:shd w:val="clear" w:color="auto" w:fill="C6D9F1" w:themeFill="text2" w:themeFillTint="33"/>
          </w:tcPr>
          <w:p w14:paraId="0B286692" w14:textId="1D82BFC1"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873D2B6" w14:textId="77777777" w:rsidTr="00E30725">
        <w:tc>
          <w:tcPr>
            <w:tcW w:w="8340" w:type="dxa"/>
            <w:shd w:val="clear" w:color="auto" w:fill="FFFFFF" w:themeFill="background1"/>
          </w:tcPr>
          <w:p w14:paraId="5CF6F076" w14:textId="1147DD3F" w:rsidR="00E30725" w:rsidRDefault="00E30725" w:rsidP="00E30725">
            <w:pPr>
              <w:spacing w:before="60" w:after="60"/>
              <w:rPr>
                <w:color w:val="000000" w:themeColor="text1"/>
              </w:rPr>
            </w:pPr>
            <w:r>
              <w:rPr>
                <w:color w:val="000000" w:themeColor="text1"/>
              </w:rPr>
              <w:t>Begründung der Fachseite:</w:t>
            </w:r>
          </w:p>
        </w:tc>
      </w:tr>
    </w:tbl>
    <w:p w14:paraId="407E5C81" w14:textId="77777777" w:rsidR="00E30725" w:rsidRPr="00E126C7" w:rsidRDefault="00E30725" w:rsidP="00E30725">
      <w:pPr>
        <w:pStyle w:val="Aufzhlungeinfach"/>
        <w:numPr>
          <w:ilvl w:val="0"/>
          <w:numId w:val="0"/>
        </w:numPr>
        <w:spacing w:before="480" w:after="0" w:line="240" w:lineRule="auto"/>
        <w:ind w:left="714" w:hanging="357"/>
      </w:pPr>
    </w:p>
    <w:p w14:paraId="4AAF8725" w14:textId="1F443570" w:rsidR="00E30725" w:rsidRDefault="00E30725" w:rsidP="00E30725">
      <w:pPr>
        <w:pStyle w:val="berschrift2"/>
      </w:pPr>
      <w:bookmarkStart w:id="150" w:name="A13"/>
      <w:bookmarkStart w:id="151" w:name="_Toc98326024"/>
      <w:bookmarkEnd w:id="150"/>
      <w:r>
        <w:t>Zugriffskontrolle für Webcrawler (S) [A13]</w:t>
      </w:r>
      <w:bookmarkEnd w:id="151"/>
    </w:p>
    <w:p w14:paraId="4CE314E5" w14:textId="77777777" w:rsidR="00E30725" w:rsidRPr="00CC02C2" w:rsidRDefault="00E30725" w:rsidP="00E30725">
      <w:pPr>
        <w:suppressAutoHyphens/>
        <w:spacing w:after="240"/>
        <w:ind w:left="720"/>
        <w:rPr>
          <w:color w:val="000000" w:themeColor="text1"/>
        </w:rPr>
      </w:pPr>
    </w:p>
    <w:p w14:paraId="3EA58236" w14:textId="6F51BAF0" w:rsidR="00E30725" w:rsidRPr="0083049A" w:rsidRDefault="00E30725" w:rsidP="00E30725">
      <w:pPr>
        <w:pStyle w:val="Listenabsatz"/>
        <w:numPr>
          <w:ilvl w:val="0"/>
          <w:numId w:val="11"/>
        </w:numPr>
        <w:spacing w:after="0"/>
        <w:ind w:left="709" w:hanging="709"/>
      </w:pPr>
      <w:bookmarkStart w:id="152" w:name="A13a1"/>
      <w:bookmarkEnd w:id="152"/>
      <w:r>
        <w:t xml:space="preserve">Der Zugriff von Webcrawlern </w:t>
      </w:r>
      <w:r w:rsidR="00661D9F">
        <w:t>MUSS</w:t>
      </w:r>
      <w:r>
        <w:t xml:space="preserve"> nach dem Robots-Exclusion-Standard geregelt werden. </w:t>
      </w:r>
    </w:p>
    <w:p w14:paraId="6E813678" w14:textId="77777777" w:rsidR="00E30725" w:rsidRDefault="00E30725" w:rsidP="00E30725">
      <w:pPr>
        <w:pStyle w:val="Listenabsatz"/>
        <w:spacing w:after="0"/>
      </w:pPr>
    </w:p>
    <w:p w14:paraId="6E13862A"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7E0EDABC"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EA6AA4"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49AF2188" w14:textId="77777777" w:rsidTr="000A6C99">
        <w:trPr>
          <w:trHeight w:val="205"/>
        </w:trPr>
        <w:tc>
          <w:tcPr>
            <w:tcW w:w="8356" w:type="dxa"/>
            <w:shd w:val="clear" w:color="auto" w:fill="EEECE1" w:themeFill="background2"/>
          </w:tcPr>
          <w:p w14:paraId="2E09D14C" w14:textId="58A9C315" w:rsidR="00E30725" w:rsidRPr="005B4E23" w:rsidRDefault="00376F9E" w:rsidP="000A6C99">
            <w:pPr>
              <w:suppressAutoHyphens/>
              <w:spacing w:before="120" w:after="120"/>
            </w:pPr>
            <w:r>
              <w:t>Umsetzung:  JA / TEILWEISE / NEIN / ENTBEHRLICH</w:t>
            </w:r>
          </w:p>
        </w:tc>
      </w:tr>
      <w:tr w:rsidR="00E30725" w:rsidRPr="00CC02C2" w14:paraId="2AC58F2E" w14:textId="77777777" w:rsidTr="000A6C99">
        <w:tc>
          <w:tcPr>
            <w:tcW w:w="8356" w:type="dxa"/>
          </w:tcPr>
          <w:p w14:paraId="5EA63ED6" w14:textId="0A161732" w:rsidR="00E30725" w:rsidRPr="00CC02C2" w:rsidRDefault="00E30725" w:rsidP="000A6C99">
            <w:pPr>
              <w:suppressAutoHyphens/>
              <w:spacing w:before="120" w:after="120"/>
              <w:rPr>
                <w:color w:val="000000" w:themeColor="text1"/>
              </w:rPr>
            </w:pPr>
            <w:bookmarkStart w:id="153" w:name="A13u1"/>
            <w:bookmarkEnd w:id="153"/>
            <w:r>
              <w:rPr>
                <w:color w:val="000000" w:themeColor="text1"/>
              </w:rPr>
              <w:t>Hier wird Ihr aktueller Umsetzungsstand erwartet</w:t>
            </w:r>
          </w:p>
        </w:tc>
      </w:tr>
    </w:tbl>
    <w:p w14:paraId="2473B196" w14:textId="686B68CD"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12B7AFBE" w14:textId="77777777" w:rsidTr="00E30725">
        <w:tc>
          <w:tcPr>
            <w:tcW w:w="8340" w:type="dxa"/>
            <w:tcBorders>
              <w:bottom w:val="single" w:sz="4" w:space="0" w:color="auto"/>
            </w:tcBorders>
            <w:shd w:val="clear" w:color="auto" w:fill="C6D9F1" w:themeFill="text2" w:themeFillTint="33"/>
          </w:tcPr>
          <w:p w14:paraId="78E56098" w14:textId="66067C94"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732F06E8" w14:textId="77777777" w:rsidTr="00E30725">
        <w:tc>
          <w:tcPr>
            <w:tcW w:w="8340" w:type="dxa"/>
            <w:shd w:val="clear" w:color="auto" w:fill="FFFFFF" w:themeFill="background1"/>
          </w:tcPr>
          <w:p w14:paraId="15623244" w14:textId="09ECC469" w:rsidR="00E30725" w:rsidRDefault="00E30725" w:rsidP="00E30725">
            <w:pPr>
              <w:spacing w:before="60" w:after="60"/>
              <w:rPr>
                <w:color w:val="000000" w:themeColor="text1"/>
              </w:rPr>
            </w:pPr>
            <w:r>
              <w:rPr>
                <w:color w:val="000000" w:themeColor="text1"/>
              </w:rPr>
              <w:t>Begründung der Fachseite:</w:t>
            </w:r>
          </w:p>
        </w:tc>
      </w:tr>
    </w:tbl>
    <w:p w14:paraId="511A41B3" w14:textId="77777777" w:rsidR="00E30725" w:rsidRPr="00CC02C2" w:rsidRDefault="00E30725" w:rsidP="00E30725">
      <w:pPr>
        <w:suppressAutoHyphens/>
        <w:spacing w:after="240"/>
        <w:ind w:left="720"/>
        <w:rPr>
          <w:color w:val="000000" w:themeColor="text1"/>
        </w:rPr>
      </w:pPr>
    </w:p>
    <w:p w14:paraId="7757443E" w14:textId="43BBEA4F" w:rsidR="00E30725" w:rsidRPr="0083049A" w:rsidRDefault="00E30725" w:rsidP="00E30725">
      <w:pPr>
        <w:pStyle w:val="Listenabsatz"/>
        <w:numPr>
          <w:ilvl w:val="0"/>
          <w:numId w:val="11"/>
        </w:numPr>
        <w:spacing w:after="0"/>
        <w:ind w:left="709" w:hanging="709"/>
      </w:pPr>
      <w:bookmarkStart w:id="154" w:name="A13a2"/>
      <w:bookmarkEnd w:id="154"/>
      <w:r>
        <w:t xml:space="preserve">Inhalte </w:t>
      </w:r>
      <w:r w:rsidR="006E64CE">
        <w:t>MÜSSEN</w:t>
      </w:r>
      <w:r>
        <w:t xml:space="preserve"> mit einem Zugriffsschutz versehen werden, um sie vor Webcrawlern zu schützen, die sich nicht an diesen Standard halten. </w:t>
      </w:r>
    </w:p>
    <w:p w14:paraId="69E20504" w14:textId="77777777" w:rsidR="00E30725" w:rsidRDefault="00E30725" w:rsidP="00E30725">
      <w:pPr>
        <w:pStyle w:val="Listenabsatz"/>
        <w:spacing w:after="0"/>
      </w:pPr>
    </w:p>
    <w:p w14:paraId="1EE76C75"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F387D9A"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374028"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7F402AB5" w14:textId="77777777" w:rsidTr="000A6C99">
        <w:trPr>
          <w:trHeight w:val="205"/>
        </w:trPr>
        <w:tc>
          <w:tcPr>
            <w:tcW w:w="8356" w:type="dxa"/>
            <w:shd w:val="clear" w:color="auto" w:fill="EEECE1" w:themeFill="background2"/>
          </w:tcPr>
          <w:p w14:paraId="53A515BF" w14:textId="434DDA1F" w:rsidR="00E30725" w:rsidRPr="005B4E23" w:rsidRDefault="00376F9E" w:rsidP="000A6C99">
            <w:pPr>
              <w:suppressAutoHyphens/>
              <w:spacing w:before="120" w:after="120"/>
            </w:pPr>
            <w:r>
              <w:t>Umsetzung:  JA / TEILWEISE / NEIN / ENTBEHRLICH</w:t>
            </w:r>
          </w:p>
        </w:tc>
      </w:tr>
      <w:tr w:rsidR="00E30725" w:rsidRPr="00CC02C2" w14:paraId="0A4EF683" w14:textId="77777777" w:rsidTr="000A6C99">
        <w:tc>
          <w:tcPr>
            <w:tcW w:w="8356" w:type="dxa"/>
          </w:tcPr>
          <w:p w14:paraId="5BB3584A" w14:textId="2EC24437" w:rsidR="00E30725" w:rsidRPr="00CC02C2" w:rsidRDefault="00E30725" w:rsidP="000A6C99">
            <w:pPr>
              <w:suppressAutoHyphens/>
              <w:spacing w:before="120" w:after="120"/>
              <w:rPr>
                <w:color w:val="000000" w:themeColor="text1"/>
              </w:rPr>
            </w:pPr>
            <w:bookmarkStart w:id="155" w:name="A13u2"/>
            <w:bookmarkEnd w:id="155"/>
            <w:r>
              <w:rPr>
                <w:color w:val="000000" w:themeColor="text1"/>
              </w:rPr>
              <w:t>Hier wird Ihr aktueller Umsetzungsstand erwartet</w:t>
            </w:r>
          </w:p>
        </w:tc>
      </w:tr>
    </w:tbl>
    <w:p w14:paraId="7BA0700A" w14:textId="3EA57C34"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2A26D1FD" w14:textId="77777777" w:rsidTr="00E30725">
        <w:tc>
          <w:tcPr>
            <w:tcW w:w="8340" w:type="dxa"/>
            <w:tcBorders>
              <w:bottom w:val="single" w:sz="4" w:space="0" w:color="auto"/>
            </w:tcBorders>
            <w:shd w:val="clear" w:color="auto" w:fill="C6D9F1" w:themeFill="text2" w:themeFillTint="33"/>
          </w:tcPr>
          <w:p w14:paraId="3B4A3D84" w14:textId="3FB83E8C"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4842C783" w14:textId="77777777" w:rsidTr="00E30725">
        <w:tc>
          <w:tcPr>
            <w:tcW w:w="8340" w:type="dxa"/>
            <w:shd w:val="clear" w:color="auto" w:fill="FFFFFF" w:themeFill="background1"/>
          </w:tcPr>
          <w:p w14:paraId="4B3B97FE" w14:textId="1AE15213" w:rsidR="00E30725" w:rsidRDefault="00E30725" w:rsidP="00E30725">
            <w:pPr>
              <w:spacing w:before="60" w:after="60"/>
              <w:rPr>
                <w:color w:val="000000" w:themeColor="text1"/>
              </w:rPr>
            </w:pPr>
            <w:r>
              <w:rPr>
                <w:color w:val="000000" w:themeColor="text1"/>
              </w:rPr>
              <w:t>Begründung der Fachseite:</w:t>
            </w:r>
          </w:p>
        </w:tc>
      </w:tr>
    </w:tbl>
    <w:p w14:paraId="2ED9498A" w14:textId="77777777" w:rsidR="00E30725" w:rsidRPr="00E126C7" w:rsidRDefault="00E30725" w:rsidP="00E30725">
      <w:pPr>
        <w:pStyle w:val="Aufzhlungeinfach"/>
        <w:numPr>
          <w:ilvl w:val="0"/>
          <w:numId w:val="0"/>
        </w:numPr>
        <w:spacing w:before="480" w:after="0" w:line="240" w:lineRule="auto"/>
        <w:ind w:left="714" w:hanging="357"/>
      </w:pPr>
    </w:p>
    <w:p w14:paraId="60E6F5D1" w14:textId="61F66ECB" w:rsidR="00E30725" w:rsidRDefault="00E30725" w:rsidP="00E30725">
      <w:pPr>
        <w:pStyle w:val="berschrift2"/>
      </w:pPr>
      <w:bookmarkStart w:id="156" w:name="A14"/>
      <w:bookmarkStart w:id="157" w:name="_Toc98326025"/>
      <w:bookmarkEnd w:id="156"/>
      <w:r>
        <w:t>Integritätsprüfungen und Schutz vor Schadsoftware (S) [A14]</w:t>
      </w:r>
      <w:bookmarkEnd w:id="157"/>
    </w:p>
    <w:p w14:paraId="45755C19" w14:textId="77777777" w:rsidR="00E30725" w:rsidRPr="00CC02C2" w:rsidRDefault="00E30725" w:rsidP="00E30725">
      <w:pPr>
        <w:suppressAutoHyphens/>
        <w:spacing w:after="240"/>
        <w:ind w:left="720"/>
        <w:rPr>
          <w:color w:val="000000" w:themeColor="text1"/>
        </w:rPr>
      </w:pPr>
    </w:p>
    <w:p w14:paraId="425B0FB6" w14:textId="55236144" w:rsidR="00E30725" w:rsidRDefault="00E30725" w:rsidP="00E30725">
      <w:pPr>
        <w:pStyle w:val="Listenabsatz"/>
        <w:numPr>
          <w:ilvl w:val="0"/>
          <w:numId w:val="11"/>
        </w:numPr>
        <w:spacing w:after="0"/>
        <w:ind w:left="709" w:hanging="709"/>
      </w:pPr>
      <w:bookmarkStart w:id="158" w:name="A14a1"/>
      <w:bookmarkEnd w:id="158"/>
      <w:r>
        <w:t xml:space="preserve">Der IT-Betrieb </w:t>
      </w:r>
      <w:r w:rsidR="00661D9F">
        <w:t>MUSS</w:t>
      </w:r>
      <w:r>
        <w:t xml:space="preserve"> regelmäßig prüfen, ob die Konfigurationen des Webservers und die von ihm bereitgestellten Dateien noch integer sind und nicht durch Angreifer verändert wurden. </w:t>
      </w:r>
    </w:p>
    <w:p w14:paraId="495752A2" w14:textId="011E22C2" w:rsidR="002206DF" w:rsidRDefault="002206DF" w:rsidP="002206DF">
      <w:pPr>
        <w:spacing w:after="0"/>
      </w:pPr>
    </w:p>
    <w:p w14:paraId="7C28287E" w14:textId="77777777" w:rsidR="002206DF" w:rsidRPr="0083049A" w:rsidRDefault="002206DF" w:rsidP="002206DF">
      <w:pPr>
        <w:spacing w:after="0"/>
      </w:pPr>
    </w:p>
    <w:p w14:paraId="3A7690C9" w14:textId="77777777" w:rsidR="00E30725" w:rsidRDefault="00E30725" w:rsidP="00E30725">
      <w:pPr>
        <w:pStyle w:val="Listenabsatz"/>
        <w:spacing w:after="0"/>
      </w:pPr>
    </w:p>
    <w:p w14:paraId="719D366C"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373DD169"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976C81"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74FE5988" w14:textId="77777777" w:rsidTr="000A6C99">
        <w:trPr>
          <w:trHeight w:val="205"/>
        </w:trPr>
        <w:tc>
          <w:tcPr>
            <w:tcW w:w="8356" w:type="dxa"/>
            <w:shd w:val="clear" w:color="auto" w:fill="EEECE1" w:themeFill="background2"/>
          </w:tcPr>
          <w:p w14:paraId="212A7605" w14:textId="024F3900" w:rsidR="00E30725" w:rsidRPr="005B4E23" w:rsidRDefault="00376F9E" w:rsidP="000A6C99">
            <w:pPr>
              <w:suppressAutoHyphens/>
              <w:spacing w:before="120" w:after="120"/>
            </w:pPr>
            <w:r>
              <w:t>Umsetzung:  JA / TEILWEISE / NEIN / ENTBEHRLICH</w:t>
            </w:r>
          </w:p>
        </w:tc>
      </w:tr>
      <w:tr w:rsidR="00E30725" w:rsidRPr="00CC02C2" w14:paraId="73BD3FBB" w14:textId="77777777" w:rsidTr="000A6C99">
        <w:tc>
          <w:tcPr>
            <w:tcW w:w="8356" w:type="dxa"/>
          </w:tcPr>
          <w:p w14:paraId="5CBDADB1" w14:textId="46790A6F" w:rsidR="00E30725" w:rsidRPr="00CC02C2" w:rsidRDefault="00E30725" w:rsidP="000A6C99">
            <w:pPr>
              <w:suppressAutoHyphens/>
              <w:spacing w:before="120" w:after="120"/>
              <w:rPr>
                <w:color w:val="000000" w:themeColor="text1"/>
              </w:rPr>
            </w:pPr>
            <w:bookmarkStart w:id="159" w:name="A14u1"/>
            <w:bookmarkEnd w:id="159"/>
            <w:r>
              <w:rPr>
                <w:color w:val="000000" w:themeColor="text1"/>
              </w:rPr>
              <w:t>Hier wird Ihr aktueller Umsetzungsstand erwartet</w:t>
            </w:r>
          </w:p>
        </w:tc>
      </w:tr>
    </w:tbl>
    <w:p w14:paraId="6D9A9D3F" w14:textId="275D55CF"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0DCE59CF" w14:textId="77777777" w:rsidTr="00E30725">
        <w:tc>
          <w:tcPr>
            <w:tcW w:w="8340" w:type="dxa"/>
            <w:tcBorders>
              <w:bottom w:val="single" w:sz="4" w:space="0" w:color="auto"/>
            </w:tcBorders>
            <w:shd w:val="clear" w:color="auto" w:fill="C6D9F1" w:themeFill="text2" w:themeFillTint="33"/>
          </w:tcPr>
          <w:p w14:paraId="2257651A" w14:textId="488647D7"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6B47D054" w14:textId="77777777" w:rsidTr="00E30725">
        <w:tc>
          <w:tcPr>
            <w:tcW w:w="8340" w:type="dxa"/>
            <w:shd w:val="clear" w:color="auto" w:fill="FFFFFF" w:themeFill="background1"/>
          </w:tcPr>
          <w:p w14:paraId="368D717E" w14:textId="09DADC59" w:rsidR="00E30725" w:rsidRDefault="00E30725" w:rsidP="00E30725">
            <w:pPr>
              <w:spacing w:before="60" w:after="60"/>
              <w:rPr>
                <w:color w:val="000000" w:themeColor="text1"/>
              </w:rPr>
            </w:pPr>
            <w:r>
              <w:rPr>
                <w:color w:val="000000" w:themeColor="text1"/>
              </w:rPr>
              <w:t>Begründung der Fachseite:</w:t>
            </w:r>
          </w:p>
        </w:tc>
      </w:tr>
    </w:tbl>
    <w:p w14:paraId="73A5FF40" w14:textId="77777777" w:rsidR="00E30725" w:rsidRPr="00CC02C2" w:rsidRDefault="00E30725" w:rsidP="00E30725">
      <w:pPr>
        <w:suppressAutoHyphens/>
        <w:spacing w:after="240"/>
        <w:ind w:left="720"/>
        <w:rPr>
          <w:color w:val="000000" w:themeColor="text1"/>
        </w:rPr>
      </w:pPr>
    </w:p>
    <w:p w14:paraId="423E1F7A" w14:textId="66B01A25" w:rsidR="00E30725" w:rsidRPr="0083049A" w:rsidRDefault="00E30725" w:rsidP="00E30725">
      <w:pPr>
        <w:pStyle w:val="Listenabsatz"/>
        <w:numPr>
          <w:ilvl w:val="0"/>
          <w:numId w:val="11"/>
        </w:numPr>
        <w:spacing w:after="0"/>
        <w:ind w:left="709" w:hanging="709"/>
      </w:pPr>
      <w:bookmarkStart w:id="160" w:name="A14a2"/>
      <w:bookmarkEnd w:id="160"/>
      <w:r>
        <w:t xml:space="preserve">Die zur Veröffentlichung vorgesehenen Dateien </w:t>
      </w:r>
      <w:r w:rsidR="006E64CE">
        <w:t>MÜSSEN</w:t>
      </w:r>
      <w:r>
        <w:t xml:space="preserve"> regelmäßig auf </w:t>
      </w:r>
      <w:r w:rsidR="002206DF">
        <w:br/>
      </w:r>
      <w:r>
        <w:t xml:space="preserve">Schadsoftware geprüft werden. </w:t>
      </w:r>
    </w:p>
    <w:p w14:paraId="644A7471" w14:textId="77777777" w:rsidR="00E30725" w:rsidRDefault="00E30725" w:rsidP="00E30725">
      <w:pPr>
        <w:pStyle w:val="Listenabsatz"/>
        <w:spacing w:after="0"/>
      </w:pPr>
    </w:p>
    <w:p w14:paraId="17620D30"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7A0A0C3"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4426C4"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34E108E0" w14:textId="77777777" w:rsidTr="000A6C99">
        <w:trPr>
          <w:trHeight w:val="205"/>
        </w:trPr>
        <w:tc>
          <w:tcPr>
            <w:tcW w:w="8356" w:type="dxa"/>
            <w:shd w:val="clear" w:color="auto" w:fill="EEECE1" w:themeFill="background2"/>
          </w:tcPr>
          <w:p w14:paraId="49900372" w14:textId="2426F28D" w:rsidR="00E30725" w:rsidRPr="005B4E23" w:rsidRDefault="00376F9E" w:rsidP="000A6C99">
            <w:pPr>
              <w:suppressAutoHyphens/>
              <w:spacing w:before="120" w:after="120"/>
            </w:pPr>
            <w:r>
              <w:t>Umsetzung:  JA / TEILWEISE / NEIN / ENTBEHRLICH</w:t>
            </w:r>
          </w:p>
        </w:tc>
      </w:tr>
      <w:tr w:rsidR="00E30725" w:rsidRPr="00CC02C2" w14:paraId="7F3FED14" w14:textId="77777777" w:rsidTr="000A6C99">
        <w:tc>
          <w:tcPr>
            <w:tcW w:w="8356" w:type="dxa"/>
          </w:tcPr>
          <w:p w14:paraId="381E58C2" w14:textId="5C4CAC3B" w:rsidR="00E30725" w:rsidRPr="00CC02C2" w:rsidRDefault="00E30725" w:rsidP="000A6C99">
            <w:pPr>
              <w:suppressAutoHyphens/>
              <w:spacing w:before="120" w:after="120"/>
              <w:rPr>
                <w:color w:val="000000" w:themeColor="text1"/>
              </w:rPr>
            </w:pPr>
            <w:bookmarkStart w:id="161" w:name="A14u2"/>
            <w:bookmarkEnd w:id="161"/>
            <w:r>
              <w:rPr>
                <w:color w:val="000000" w:themeColor="text1"/>
              </w:rPr>
              <w:t>Hier wird Ihr aktueller Umsetzungsstand erwartet</w:t>
            </w:r>
          </w:p>
        </w:tc>
      </w:tr>
    </w:tbl>
    <w:p w14:paraId="42B1A810" w14:textId="0B44A7D4"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0FBADCAC" w14:textId="77777777" w:rsidTr="00E30725">
        <w:tc>
          <w:tcPr>
            <w:tcW w:w="8340" w:type="dxa"/>
            <w:tcBorders>
              <w:bottom w:val="single" w:sz="4" w:space="0" w:color="auto"/>
            </w:tcBorders>
            <w:shd w:val="clear" w:color="auto" w:fill="C6D9F1" w:themeFill="text2" w:themeFillTint="33"/>
          </w:tcPr>
          <w:p w14:paraId="302ED555" w14:textId="4D4606D8"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3E4BA3A5" w14:textId="77777777" w:rsidTr="00E30725">
        <w:tc>
          <w:tcPr>
            <w:tcW w:w="8340" w:type="dxa"/>
            <w:shd w:val="clear" w:color="auto" w:fill="FFFFFF" w:themeFill="background1"/>
          </w:tcPr>
          <w:p w14:paraId="07A0C8FF" w14:textId="1B1E9D22" w:rsidR="00E30725" w:rsidRDefault="00E30725" w:rsidP="00E30725">
            <w:pPr>
              <w:spacing w:before="60" w:after="60"/>
              <w:rPr>
                <w:color w:val="000000" w:themeColor="text1"/>
              </w:rPr>
            </w:pPr>
            <w:r>
              <w:rPr>
                <w:color w:val="000000" w:themeColor="text1"/>
              </w:rPr>
              <w:t>Begründung der Fachseite:</w:t>
            </w:r>
          </w:p>
        </w:tc>
      </w:tr>
    </w:tbl>
    <w:p w14:paraId="39FB1ECF" w14:textId="77777777" w:rsidR="00E30725" w:rsidRPr="00E126C7" w:rsidRDefault="00E30725" w:rsidP="00E30725">
      <w:pPr>
        <w:pStyle w:val="Aufzhlungeinfach"/>
        <w:numPr>
          <w:ilvl w:val="0"/>
          <w:numId w:val="0"/>
        </w:numPr>
        <w:spacing w:before="480" w:after="0" w:line="240" w:lineRule="auto"/>
        <w:ind w:left="714" w:hanging="357"/>
      </w:pPr>
    </w:p>
    <w:p w14:paraId="71D9CEC7" w14:textId="6B68E20F" w:rsidR="00E30725" w:rsidRDefault="00E30725" w:rsidP="00E30725">
      <w:pPr>
        <w:pStyle w:val="berschrift2"/>
      </w:pPr>
      <w:bookmarkStart w:id="162" w:name="A16"/>
      <w:bookmarkStart w:id="163" w:name="_Toc98326026"/>
      <w:bookmarkEnd w:id="162"/>
      <w:r>
        <w:t>Penetrationstest und Revision (S) [A16]</w:t>
      </w:r>
      <w:bookmarkEnd w:id="163"/>
    </w:p>
    <w:p w14:paraId="28676F49" w14:textId="77777777" w:rsidR="00E30725" w:rsidRPr="00CC02C2" w:rsidRDefault="00E30725" w:rsidP="00E30725">
      <w:pPr>
        <w:suppressAutoHyphens/>
        <w:spacing w:after="240"/>
        <w:ind w:left="720"/>
        <w:rPr>
          <w:color w:val="000000" w:themeColor="text1"/>
        </w:rPr>
      </w:pPr>
    </w:p>
    <w:p w14:paraId="232510C6" w14:textId="44415FAC" w:rsidR="00E30725" w:rsidRPr="0083049A" w:rsidRDefault="00E30725" w:rsidP="00E30725">
      <w:pPr>
        <w:pStyle w:val="Listenabsatz"/>
        <w:numPr>
          <w:ilvl w:val="0"/>
          <w:numId w:val="11"/>
        </w:numPr>
        <w:spacing w:after="0"/>
        <w:ind w:left="709" w:hanging="709"/>
      </w:pPr>
      <w:bookmarkStart w:id="164" w:name="A16a1"/>
      <w:bookmarkEnd w:id="164"/>
      <w:r>
        <w:t xml:space="preserve">Webserver </w:t>
      </w:r>
      <w:r w:rsidR="006E64CE">
        <w:t>MÜSSEN</w:t>
      </w:r>
      <w:r>
        <w:t xml:space="preserve"> regelmäßig auf Sicherheitsprobleme hin überprüft werden. </w:t>
      </w:r>
    </w:p>
    <w:p w14:paraId="600139D2" w14:textId="77777777" w:rsidR="00E30725" w:rsidRDefault="00E30725" w:rsidP="00E30725">
      <w:pPr>
        <w:pStyle w:val="Listenabsatz"/>
        <w:spacing w:after="0"/>
      </w:pPr>
    </w:p>
    <w:p w14:paraId="2A14087A"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5D960C55"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063F4D0"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0D7B8C49" w14:textId="77777777" w:rsidTr="000A6C99">
        <w:trPr>
          <w:trHeight w:val="205"/>
        </w:trPr>
        <w:tc>
          <w:tcPr>
            <w:tcW w:w="8356" w:type="dxa"/>
            <w:shd w:val="clear" w:color="auto" w:fill="EEECE1" w:themeFill="background2"/>
          </w:tcPr>
          <w:p w14:paraId="75B3CAE4" w14:textId="2F18F454" w:rsidR="00E30725" w:rsidRPr="005B4E23" w:rsidRDefault="00376F9E" w:rsidP="000A6C99">
            <w:pPr>
              <w:suppressAutoHyphens/>
              <w:spacing w:before="120" w:after="120"/>
            </w:pPr>
            <w:r>
              <w:t>Umsetzung:  JA / TEILWEISE / NEIN / ENTBEHRLICH</w:t>
            </w:r>
          </w:p>
        </w:tc>
      </w:tr>
      <w:tr w:rsidR="00E30725" w:rsidRPr="00CC02C2" w14:paraId="352FED1F" w14:textId="77777777" w:rsidTr="000A6C99">
        <w:tc>
          <w:tcPr>
            <w:tcW w:w="8356" w:type="dxa"/>
          </w:tcPr>
          <w:p w14:paraId="57C17EF2" w14:textId="506554EB" w:rsidR="00E30725" w:rsidRPr="00CC02C2" w:rsidRDefault="00E30725" w:rsidP="000A6C99">
            <w:pPr>
              <w:suppressAutoHyphens/>
              <w:spacing w:before="120" w:after="120"/>
              <w:rPr>
                <w:color w:val="000000" w:themeColor="text1"/>
              </w:rPr>
            </w:pPr>
            <w:bookmarkStart w:id="165" w:name="A16u1"/>
            <w:bookmarkEnd w:id="165"/>
            <w:r>
              <w:rPr>
                <w:color w:val="000000" w:themeColor="text1"/>
              </w:rPr>
              <w:t>Hier wird Ihr aktueller Umsetzungsstand erwartet</w:t>
            </w:r>
          </w:p>
        </w:tc>
      </w:tr>
    </w:tbl>
    <w:p w14:paraId="63E73446" w14:textId="2C6E10DC"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57BC1AEC" w14:textId="77777777" w:rsidTr="00E30725">
        <w:tc>
          <w:tcPr>
            <w:tcW w:w="8340" w:type="dxa"/>
            <w:tcBorders>
              <w:bottom w:val="single" w:sz="4" w:space="0" w:color="auto"/>
            </w:tcBorders>
            <w:shd w:val="clear" w:color="auto" w:fill="C6D9F1" w:themeFill="text2" w:themeFillTint="33"/>
          </w:tcPr>
          <w:p w14:paraId="4BD8D04E" w14:textId="68BF3802"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617D27D2" w14:textId="77777777" w:rsidTr="00E30725">
        <w:tc>
          <w:tcPr>
            <w:tcW w:w="8340" w:type="dxa"/>
            <w:shd w:val="clear" w:color="auto" w:fill="FFFFFF" w:themeFill="background1"/>
          </w:tcPr>
          <w:p w14:paraId="1766E573" w14:textId="242A1333" w:rsidR="00E30725" w:rsidRDefault="00E30725" w:rsidP="00E30725">
            <w:pPr>
              <w:spacing w:before="60" w:after="60"/>
              <w:rPr>
                <w:color w:val="000000" w:themeColor="text1"/>
              </w:rPr>
            </w:pPr>
            <w:r>
              <w:rPr>
                <w:color w:val="000000" w:themeColor="text1"/>
              </w:rPr>
              <w:t>Begründung der Fachseite:</w:t>
            </w:r>
          </w:p>
        </w:tc>
      </w:tr>
    </w:tbl>
    <w:p w14:paraId="1F66B920" w14:textId="77777777" w:rsidR="00E30725" w:rsidRPr="00CC02C2" w:rsidRDefault="00E30725" w:rsidP="00E30725">
      <w:pPr>
        <w:suppressAutoHyphens/>
        <w:spacing w:after="240"/>
        <w:ind w:left="720"/>
        <w:rPr>
          <w:color w:val="000000" w:themeColor="text1"/>
        </w:rPr>
      </w:pPr>
    </w:p>
    <w:p w14:paraId="42D8BCB8" w14:textId="2DE1676C" w:rsidR="00E30725" w:rsidRPr="0083049A" w:rsidRDefault="00E30725" w:rsidP="00E30725">
      <w:pPr>
        <w:pStyle w:val="Listenabsatz"/>
        <w:numPr>
          <w:ilvl w:val="0"/>
          <w:numId w:val="11"/>
        </w:numPr>
        <w:spacing w:after="0"/>
        <w:ind w:left="709" w:hanging="709"/>
      </w:pPr>
      <w:bookmarkStart w:id="166" w:name="A16a2"/>
      <w:bookmarkEnd w:id="166"/>
      <w:r>
        <w:t xml:space="preserve">Auch </w:t>
      </w:r>
      <w:r w:rsidR="006E64CE">
        <w:t>MÜSSEN</w:t>
      </w:r>
      <w:r>
        <w:t xml:space="preserve"> regelmäßig Revisionen durchgeführt werden. </w:t>
      </w:r>
    </w:p>
    <w:p w14:paraId="0FCCAC3F" w14:textId="77777777" w:rsidR="00E30725" w:rsidRDefault="00E30725" w:rsidP="00E30725">
      <w:pPr>
        <w:pStyle w:val="Listenabsatz"/>
        <w:spacing w:after="0"/>
      </w:pPr>
    </w:p>
    <w:p w14:paraId="39F8B8B7"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15D3176E"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368D5B"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5926108C" w14:textId="77777777" w:rsidTr="000A6C99">
        <w:trPr>
          <w:trHeight w:val="205"/>
        </w:trPr>
        <w:tc>
          <w:tcPr>
            <w:tcW w:w="8356" w:type="dxa"/>
            <w:shd w:val="clear" w:color="auto" w:fill="EEECE1" w:themeFill="background2"/>
          </w:tcPr>
          <w:p w14:paraId="6DD9D750" w14:textId="2947002D" w:rsidR="00E30725" w:rsidRPr="005B4E23" w:rsidRDefault="00376F9E" w:rsidP="000A6C99">
            <w:pPr>
              <w:suppressAutoHyphens/>
              <w:spacing w:before="120" w:after="120"/>
            </w:pPr>
            <w:r>
              <w:t>Umsetzung:  JA / TEILWEISE / NEIN / ENTBEHRLICH</w:t>
            </w:r>
          </w:p>
        </w:tc>
      </w:tr>
      <w:tr w:rsidR="00E30725" w:rsidRPr="00CC02C2" w14:paraId="050F3388" w14:textId="77777777" w:rsidTr="000A6C99">
        <w:tc>
          <w:tcPr>
            <w:tcW w:w="8356" w:type="dxa"/>
          </w:tcPr>
          <w:p w14:paraId="2455A7B3" w14:textId="5A090C6F" w:rsidR="00E30725" w:rsidRPr="00CC02C2" w:rsidRDefault="00E30725" w:rsidP="000A6C99">
            <w:pPr>
              <w:suppressAutoHyphens/>
              <w:spacing w:before="120" w:after="120"/>
              <w:rPr>
                <w:color w:val="000000" w:themeColor="text1"/>
              </w:rPr>
            </w:pPr>
            <w:bookmarkStart w:id="167" w:name="A16u2"/>
            <w:bookmarkEnd w:id="167"/>
            <w:r>
              <w:rPr>
                <w:color w:val="000000" w:themeColor="text1"/>
              </w:rPr>
              <w:t>Hier wird Ihr aktueller Umsetzungsstand erwartet</w:t>
            </w:r>
          </w:p>
        </w:tc>
      </w:tr>
    </w:tbl>
    <w:p w14:paraId="15899A92" w14:textId="0D0CE3DC"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4DF6A9BF" w14:textId="77777777" w:rsidTr="00E30725">
        <w:tc>
          <w:tcPr>
            <w:tcW w:w="8340" w:type="dxa"/>
            <w:tcBorders>
              <w:bottom w:val="single" w:sz="4" w:space="0" w:color="auto"/>
            </w:tcBorders>
            <w:shd w:val="clear" w:color="auto" w:fill="C6D9F1" w:themeFill="text2" w:themeFillTint="33"/>
          </w:tcPr>
          <w:p w14:paraId="23CB6BE3" w14:textId="1B0616B5"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2D799664" w14:textId="77777777" w:rsidTr="00E30725">
        <w:tc>
          <w:tcPr>
            <w:tcW w:w="8340" w:type="dxa"/>
            <w:shd w:val="clear" w:color="auto" w:fill="FFFFFF" w:themeFill="background1"/>
          </w:tcPr>
          <w:p w14:paraId="0263106B" w14:textId="19124EA0" w:rsidR="00E30725" w:rsidRDefault="00E30725" w:rsidP="00E30725">
            <w:pPr>
              <w:spacing w:before="60" w:after="60"/>
              <w:rPr>
                <w:color w:val="000000" w:themeColor="text1"/>
              </w:rPr>
            </w:pPr>
            <w:r>
              <w:rPr>
                <w:color w:val="000000" w:themeColor="text1"/>
              </w:rPr>
              <w:t>Begründung der Fachseite:</w:t>
            </w:r>
          </w:p>
        </w:tc>
      </w:tr>
    </w:tbl>
    <w:p w14:paraId="3974BCBE" w14:textId="77777777" w:rsidR="00E30725" w:rsidRPr="00CC02C2" w:rsidRDefault="00E30725" w:rsidP="00E30725">
      <w:pPr>
        <w:suppressAutoHyphens/>
        <w:spacing w:after="240"/>
        <w:ind w:left="720"/>
        <w:rPr>
          <w:color w:val="000000" w:themeColor="text1"/>
        </w:rPr>
      </w:pPr>
    </w:p>
    <w:p w14:paraId="4E7993C6" w14:textId="005C5C74" w:rsidR="00E30725" w:rsidRPr="0083049A" w:rsidRDefault="00E30725" w:rsidP="00E30725">
      <w:pPr>
        <w:pStyle w:val="Listenabsatz"/>
        <w:numPr>
          <w:ilvl w:val="0"/>
          <w:numId w:val="11"/>
        </w:numPr>
        <w:spacing w:after="0"/>
        <w:ind w:left="709" w:hanging="709"/>
      </w:pPr>
      <w:bookmarkStart w:id="168" w:name="A16a3"/>
      <w:bookmarkEnd w:id="168"/>
      <w:r>
        <w:t xml:space="preserve">Die Ergebnisse </w:t>
      </w:r>
      <w:r w:rsidR="006E64CE">
        <w:t>MÜSSEN</w:t>
      </w:r>
      <w:r>
        <w:t xml:space="preserve"> nachvollziehbar dokumentiert, ausreichend geschützt und vertraulich behandelt werden. </w:t>
      </w:r>
    </w:p>
    <w:p w14:paraId="2926E919" w14:textId="77777777" w:rsidR="00E30725" w:rsidRDefault="00E30725" w:rsidP="00E30725">
      <w:pPr>
        <w:pStyle w:val="Listenabsatz"/>
        <w:spacing w:after="0"/>
      </w:pPr>
    </w:p>
    <w:p w14:paraId="54C93993"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46B29FE8"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DAD6983"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239904F8" w14:textId="77777777" w:rsidTr="000A6C99">
        <w:trPr>
          <w:trHeight w:val="205"/>
        </w:trPr>
        <w:tc>
          <w:tcPr>
            <w:tcW w:w="8356" w:type="dxa"/>
            <w:shd w:val="clear" w:color="auto" w:fill="EEECE1" w:themeFill="background2"/>
          </w:tcPr>
          <w:p w14:paraId="10B5A574" w14:textId="2C170B68" w:rsidR="00E30725" w:rsidRPr="005B4E23" w:rsidRDefault="00376F9E" w:rsidP="000A6C99">
            <w:pPr>
              <w:suppressAutoHyphens/>
              <w:spacing w:before="120" w:after="120"/>
            </w:pPr>
            <w:r>
              <w:t>Umsetzung:  JA / TEILWEISE / NEIN / ENTBEHRLICH</w:t>
            </w:r>
          </w:p>
        </w:tc>
      </w:tr>
      <w:tr w:rsidR="00E30725" w:rsidRPr="00CC02C2" w14:paraId="4EB24B55" w14:textId="77777777" w:rsidTr="000A6C99">
        <w:tc>
          <w:tcPr>
            <w:tcW w:w="8356" w:type="dxa"/>
          </w:tcPr>
          <w:p w14:paraId="40606FEA" w14:textId="53E25423" w:rsidR="00E30725" w:rsidRPr="00CC02C2" w:rsidRDefault="00E30725" w:rsidP="000A6C99">
            <w:pPr>
              <w:suppressAutoHyphens/>
              <w:spacing w:before="120" w:after="120"/>
              <w:rPr>
                <w:color w:val="000000" w:themeColor="text1"/>
              </w:rPr>
            </w:pPr>
            <w:bookmarkStart w:id="169" w:name="A16u3"/>
            <w:bookmarkEnd w:id="169"/>
            <w:r>
              <w:rPr>
                <w:color w:val="000000" w:themeColor="text1"/>
              </w:rPr>
              <w:t>Hier wird Ihr aktueller Umsetzungsstand erwartet</w:t>
            </w:r>
          </w:p>
        </w:tc>
      </w:tr>
    </w:tbl>
    <w:p w14:paraId="428E14C3" w14:textId="65E99971"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469615B0" w14:textId="77777777" w:rsidTr="00E30725">
        <w:tc>
          <w:tcPr>
            <w:tcW w:w="8340" w:type="dxa"/>
            <w:tcBorders>
              <w:bottom w:val="single" w:sz="4" w:space="0" w:color="auto"/>
            </w:tcBorders>
            <w:shd w:val="clear" w:color="auto" w:fill="C6D9F1" w:themeFill="text2" w:themeFillTint="33"/>
          </w:tcPr>
          <w:p w14:paraId="6BF8E5D5" w14:textId="75E882E7"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75664F48" w14:textId="77777777" w:rsidTr="00E30725">
        <w:tc>
          <w:tcPr>
            <w:tcW w:w="8340" w:type="dxa"/>
            <w:shd w:val="clear" w:color="auto" w:fill="FFFFFF" w:themeFill="background1"/>
          </w:tcPr>
          <w:p w14:paraId="4670EDF9" w14:textId="48A03ABA" w:rsidR="00E30725" w:rsidRDefault="00E30725" w:rsidP="00E30725">
            <w:pPr>
              <w:spacing w:before="60" w:after="60"/>
              <w:rPr>
                <w:color w:val="000000" w:themeColor="text1"/>
              </w:rPr>
            </w:pPr>
            <w:r>
              <w:rPr>
                <w:color w:val="000000" w:themeColor="text1"/>
              </w:rPr>
              <w:t>Begründung der Fachseite:</w:t>
            </w:r>
          </w:p>
        </w:tc>
      </w:tr>
    </w:tbl>
    <w:p w14:paraId="046079A3" w14:textId="77777777" w:rsidR="00E30725" w:rsidRPr="00CC02C2" w:rsidRDefault="00E30725" w:rsidP="00E30725">
      <w:pPr>
        <w:suppressAutoHyphens/>
        <w:spacing w:after="240"/>
        <w:ind w:left="720"/>
        <w:rPr>
          <w:color w:val="000000" w:themeColor="text1"/>
        </w:rPr>
      </w:pPr>
    </w:p>
    <w:p w14:paraId="04271E93" w14:textId="03EA1169" w:rsidR="00E30725" w:rsidRPr="0083049A" w:rsidRDefault="00E30725" w:rsidP="00E30725">
      <w:pPr>
        <w:pStyle w:val="Listenabsatz"/>
        <w:numPr>
          <w:ilvl w:val="0"/>
          <w:numId w:val="11"/>
        </w:numPr>
        <w:spacing w:after="0"/>
        <w:ind w:left="709" w:hanging="709"/>
      </w:pPr>
      <w:bookmarkStart w:id="170" w:name="A16a4"/>
      <w:bookmarkEnd w:id="170"/>
      <w:r>
        <w:t xml:space="preserve">Abweichungen </w:t>
      </w:r>
      <w:r w:rsidR="00661D9F">
        <w:t>MUSS</w:t>
      </w:r>
      <w:r>
        <w:t xml:space="preserve"> nachgegangen werden.</w:t>
      </w:r>
    </w:p>
    <w:p w14:paraId="6BCCA804" w14:textId="77777777" w:rsidR="00E30725" w:rsidRDefault="00E30725" w:rsidP="00E30725">
      <w:pPr>
        <w:pStyle w:val="Listenabsatz"/>
        <w:spacing w:after="0"/>
      </w:pPr>
    </w:p>
    <w:p w14:paraId="2556A316"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07BB4741"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A94E4C"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2711395E" w14:textId="77777777" w:rsidTr="000A6C99">
        <w:trPr>
          <w:trHeight w:val="205"/>
        </w:trPr>
        <w:tc>
          <w:tcPr>
            <w:tcW w:w="8356" w:type="dxa"/>
            <w:shd w:val="clear" w:color="auto" w:fill="EEECE1" w:themeFill="background2"/>
          </w:tcPr>
          <w:p w14:paraId="182D909B" w14:textId="006C3AFE" w:rsidR="00E30725" w:rsidRPr="005B4E23" w:rsidRDefault="00376F9E" w:rsidP="000A6C99">
            <w:pPr>
              <w:suppressAutoHyphens/>
              <w:spacing w:before="120" w:after="120"/>
            </w:pPr>
            <w:r>
              <w:t>Umsetzung:  JA / TEILWEISE / NEIN / ENTBEHRLICH</w:t>
            </w:r>
          </w:p>
        </w:tc>
      </w:tr>
      <w:tr w:rsidR="00E30725" w:rsidRPr="00CC02C2" w14:paraId="58B80D24" w14:textId="77777777" w:rsidTr="000A6C99">
        <w:tc>
          <w:tcPr>
            <w:tcW w:w="8356" w:type="dxa"/>
          </w:tcPr>
          <w:p w14:paraId="5AD28152" w14:textId="73B5C8B7" w:rsidR="00E30725" w:rsidRPr="00CC02C2" w:rsidRDefault="00E30725" w:rsidP="000A6C99">
            <w:pPr>
              <w:suppressAutoHyphens/>
              <w:spacing w:before="120" w:after="120"/>
              <w:rPr>
                <w:color w:val="000000" w:themeColor="text1"/>
              </w:rPr>
            </w:pPr>
            <w:bookmarkStart w:id="171" w:name="A16u4"/>
            <w:bookmarkEnd w:id="171"/>
            <w:r>
              <w:rPr>
                <w:color w:val="000000" w:themeColor="text1"/>
              </w:rPr>
              <w:t>Hier wird Ihr aktueller Umsetzungsstand erwartet</w:t>
            </w:r>
          </w:p>
        </w:tc>
      </w:tr>
    </w:tbl>
    <w:p w14:paraId="4DB07977" w14:textId="4CA8CDE3"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9A747F9" w14:textId="77777777" w:rsidTr="00E30725">
        <w:tc>
          <w:tcPr>
            <w:tcW w:w="8340" w:type="dxa"/>
            <w:tcBorders>
              <w:bottom w:val="single" w:sz="4" w:space="0" w:color="auto"/>
            </w:tcBorders>
            <w:shd w:val="clear" w:color="auto" w:fill="C6D9F1" w:themeFill="text2" w:themeFillTint="33"/>
          </w:tcPr>
          <w:p w14:paraId="4E4935F1" w14:textId="3E16CBA5"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434508DB" w14:textId="77777777" w:rsidTr="00E30725">
        <w:tc>
          <w:tcPr>
            <w:tcW w:w="8340" w:type="dxa"/>
            <w:shd w:val="clear" w:color="auto" w:fill="FFFFFF" w:themeFill="background1"/>
          </w:tcPr>
          <w:p w14:paraId="1419F7D3" w14:textId="4A56D871" w:rsidR="00E30725" w:rsidRDefault="00E30725" w:rsidP="00E30725">
            <w:pPr>
              <w:spacing w:before="60" w:after="60"/>
              <w:rPr>
                <w:color w:val="000000" w:themeColor="text1"/>
              </w:rPr>
            </w:pPr>
            <w:r>
              <w:rPr>
                <w:color w:val="000000" w:themeColor="text1"/>
              </w:rPr>
              <w:t>Begründung der Fachseite:</w:t>
            </w:r>
          </w:p>
        </w:tc>
      </w:tr>
    </w:tbl>
    <w:p w14:paraId="2336F691" w14:textId="20FAB7DD" w:rsidR="00E30725" w:rsidRDefault="00E30725" w:rsidP="00E30725">
      <w:pPr>
        <w:suppressAutoHyphens/>
        <w:spacing w:after="240"/>
        <w:ind w:left="720"/>
        <w:rPr>
          <w:color w:val="000000" w:themeColor="text1"/>
        </w:rPr>
      </w:pPr>
    </w:p>
    <w:p w14:paraId="4D6C56E0" w14:textId="0EBD4110" w:rsidR="002206DF" w:rsidRDefault="002206DF" w:rsidP="00E30725">
      <w:pPr>
        <w:suppressAutoHyphens/>
        <w:spacing w:after="240"/>
        <w:ind w:left="720"/>
        <w:rPr>
          <w:color w:val="000000" w:themeColor="text1"/>
        </w:rPr>
      </w:pPr>
    </w:p>
    <w:p w14:paraId="0D75CA26" w14:textId="77777777" w:rsidR="002206DF" w:rsidRPr="00CC02C2" w:rsidRDefault="002206DF" w:rsidP="00E30725">
      <w:pPr>
        <w:suppressAutoHyphens/>
        <w:spacing w:after="240"/>
        <w:ind w:left="720"/>
        <w:rPr>
          <w:color w:val="000000" w:themeColor="text1"/>
        </w:rPr>
      </w:pPr>
    </w:p>
    <w:p w14:paraId="0E9DE196" w14:textId="1DFE0844" w:rsidR="00E30725" w:rsidRPr="0083049A" w:rsidRDefault="00E30725" w:rsidP="00E30725">
      <w:pPr>
        <w:pStyle w:val="Listenabsatz"/>
        <w:numPr>
          <w:ilvl w:val="0"/>
          <w:numId w:val="11"/>
        </w:numPr>
        <w:spacing w:after="0"/>
        <w:ind w:left="709" w:hanging="709"/>
      </w:pPr>
      <w:bookmarkStart w:id="172" w:name="A16a5"/>
      <w:bookmarkEnd w:id="172"/>
      <w:r>
        <w:t xml:space="preserve"> Die Ergebnisse </w:t>
      </w:r>
      <w:r w:rsidR="006E64CE">
        <w:t>MÜSSEN</w:t>
      </w:r>
      <w:r>
        <w:t xml:space="preserve"> dem ISB vorgelegt werden. </w:t>
      </w:r>
    </w:p>
    <w:p w14:paraId="59E3E0DA" w14:textId="77777777" w:rsidR="00E30725" w:rsidRDefault="00E30725" w:rsidP="00E30725">
      <w:pPr>
        <w:pStyle w:val="Listenabsatz"/>
        <w:spacing w:after="0"/>
      </w:pPr>
    </w:p>
    <w:p w14:paraId="1635EF3A"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E274A5B"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5C4712"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748D543A" w14:textId="77777777" w:rsidTr="000A6C99">
        <w:trPr>
          <w:trHeight w:val="205"/>
        </w:trPr>
        <w:tc>
          <w:tcPr>
            <w:tcW w:w="8356" w:type="dxa"/>
            <w:shd w:val="clear" w:color="auto" w:fill="EEECE1" w:themeFill="background2"/>
          </w:tcPr>
          <w:p w14:paraId="531F585A" w14:textId="087D2B3C" w:rsidR="00E30725" w:rsidRPr="005B4E23" w:rsidRDefault="00376F9E" w:rsidP="000A6C99">
            <w:pPr>
              <w:suppressAutoHyphens/>
              <w:spacing w:before="120" w:after="120"/>
            </w:pPr>
            <w:r>
              <w:t>Umsetzung:  JA / TEILWEISE / NEIN / ENTBEHRLICH</w:t>
            </w:r>
          </w:p>
        </w:tc>
      </w:tr>
      <w:tr w:rsidR="00E30725" w:rsidRPr="00CC02C2" w14:paraId="2DE0CB48" w14:textId="77777777" w:rsidTr="000A6C99">
        <w:tc>
          <w:tcPr>
            <w:tcW w:w="8356" w:type="dxa"/>
          </w:tcPr>
          <w:p w14:paraId="6CE5259C" w14:textId="6444B6DA" w:rsidR="00E30725" w:rsidRPr="00CC02C2" w:rsidRDefault="00E30725" w:rsidP="000A6C99">
            <w:pPr>
              <w:suppressAutoHyphens/>
              <w:spacing w:before="120" w:after="120"/>
              <w:rPr>
                <w:color w:val="000000" w:themeColor="text1"/>
              </w:rPr>
            </w:pPr>
            <w:bookmarkStart w:id="173" w:name="A16u5"/>
            <w:bookmarkEnd w:id="173"/>
            <w:r>
              <w:rPr>
                <w:color w:val="000000" w:themeColor="text1"/>
              </w:rPr>
              <w:t>Hier wird Ihr aktueller Umsetzungsstand erwartet</w:t>
            </w:r>
          </w:p>
        </w:tc>
      </w:tr>
    </w:tbl>
    <w:p w14:paraId="02EF6219" w14:textId="3245238A"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48871B2F" w14:textId="77777777" w:rsidTr="00E30725">
        <w:tc>
          <w:tcPr>
            <w:tcW w:w="8340" w:type="dxa"/>
            <w:tcBorders>
              <w:bottom w:val="single" w:sz="4" w:space="0" w:color="auto"/>
            </w:tcBorders>
            <w:shd w:val="clear" w:color="auto" w:fill="C6D9F1" w:themeFill="text2" w:themeFillTint="33"/>
          </w:tcPr>
          <w:p w14:paraId="023BBB25" w14:textId="2802F153"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F2B1018" w14:textId="77777777" w:rsidTr="00E30725">
        <w:tc>
          <w:tcPr>
            <w:tcW w:w="8340" w:type="dxa"/>
            <w:shd w:val="clear" w:color="auto" w:fill="FFFFFF" w:themeFill="background1"/>
          </w:tcPr>
          <w:p w14:paraId="15FC67E9" w14:textId="30E9252C" w:rsidR="00E30725" w:rsidRDefault="00E30725" w:rsidP="00E30725">
            <w:pPr>
              <w:spacing w:before="60" w:after="60"/>
              <w:rPr>
                <w:color w:val="000000" w:themeColor="text1"/>
              </w:rPr>
            </w:pPr>
            <w:r>
              <w:rPr>
                <w:color w:val="000000" w:themeColor="text1"/>
              </w:rPr>
              <w:t>Begründung der Fachseite:</w:t>
            </w:r>
          </w:p>
        </w:tc>
      </w:tr>
    </w:tbl>
    <w:p w14:paraId="025B826B" w14:textId="77777777" w:rsidR="00E30725" w:rsidRPr="00E126C7" w:rsidRDefault="00E30725" w:rsidP="00E30725">
      <w:pPr>
        <w:pStyle w:val="Aufzhlungeinfach"/>
        <w:numPr>
          <w:ilvl w:val="0"/>
          <w:numId w:val="0"/>
        </w:numPr>
        <w:spacing w:before="480" w:after="0" w:line="240" w:lineRule="auto"/>
        <w:ind w:left="714" w:hanging="357"/>
      </w:pPr>
    </w:p>
    <w:p w14:paraId="0BA6FA3F" w14:textId="5791A8AB" w:rsidR="00E30725" w:rsidRDefault="00E30725" w:rsidP="00E30725">
      <w:pPr>
        <w:pStyle w:val="berschrift2"/>
      </w:pPr>
      <w:bookmarkStart w:id="174" w:name="A20"/>
      <w:bookmarkStart w:id="175" w:name="_Toc98326027"/>
      <w:bookmarkEnd w:id="174"/>
      <w:r>
        <w:t>Benennung von Ansprechpartnern [Zentrale Verwaltung] (S) [A20]</w:t>
      </w:r>
      <w:bookmarkEnd w:id="175"/>
    </w:p>
    <w:p w14:paraId="47D5D5AD" w14:textId="77777777" w:rsidR="00E30725" w:rsidRPr="00CC02C2" w:rsidRDefault="00E30725" w:rsidP="00E30725">
      <w:pPr>
        <w:suppressAutoHyphens/>
        <w:spacing w:after="240"/>
        <w:ind w:left="720"/>
        <w:rPr>
          <w:color w:val="000000" w:themeColor="text1"/>
        </w:rPr>
      </w:pPr>
    </w:p>
    <w:p w14:paraId="71732297" w14:textId="3F471325" w:rsidR="00E30725" w:rsidRPr="0083049A" w:rsidRDefault="00E30725" w:rsidP="00E30725">
      <w:pPr>
        <w:pStyle w:val="Listenabsatz"/>
        <w:numPr>
          <w:ilvl w:val="0"/>
          <w:numId w:val="11"/>
        </w:numPr>
        <w:spacing w:after="0"/>
        <w:ind w:left="709" w:hanging="709"/>
      </w:pPr>
      <w:bookmarkStart w:id="176" w:name="A20a1"/>
      <w:bookmarkEnd w:id="176"/>
      <w:r>
        <w:t xml:space="preserve">Bei umfangreichen Webangeboten </w:t>
      </w:r>
      <w:r w:rsidR="00661D9F">
        <w:t>MUSS</w:t>
      </w:r>
      <w:r>
        <w:t xml:space="preserve"> die Institution einen Ansprechpartner </w:t>
      </w:r>
      <w:r w:rsidR="003973DC">
        <w:br/>
      </w:r>
      <w:r>
        <w:t xml:space="preserve">für die Webangebote bestimmen. </w:t>
      </w:r>
    </w:p>
    <w:p w14:paraId="6902E567" w14:textId="77777777" w:rsidR="00E30725" w:rsidRDefault="00E30725" w:rsidP="00E30725">
      <w:pPr>
        <w:pStyle w:val="Listenabsatz"/>
        <w:spacing w:after="0"/>
      </w:pPr>
    </w:p>
    <w:p w14:paraId="2F2785A6"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1A3EF3FE"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232412"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0A7F8CAC" w14:textId="77777777" w:rsidTr="000A6C99">
        <w:trPr>
          <w:trHeight w:val="205"/>
        </w:trPr>
        <w:tc>
          <w:tcPr>
            <w:tcW w:w="8356" w:type="dxa"/>
            <w:shd w:val="clear" w:color="auto" w:fill="EEECE1" w:themeFill="background2"/>
          </w:tcPr>
          <w:p w14:paraId="6B2BCDB5" w14:textId="542A293F" w:rsidR="00E30725" w:rsidRPr="005B4E23" w:rsidRDefault="00376F9E" w:rsidP="000A6C99">
            <w:pPr>
              <w:suppressAutoHyphens/>
              <w:spacing w:before="120" w:after="120"/>
            </w:pPr>
            <w:r>
              <w:t>Umsetzung:  JA / TEILWEISE / NEIN / ENTBEHRLICH</w:t>
            </w:r>
          </w:p>
        </w:tc>
      </w:tr>
      <w:tr w:rsidR="00E30725" w:rsidRPr="00CC02C2" w14:paraId="0AA2900B" w14:textId="77777777" w:rsidTr="000A6C99">
        <w:tc>
          <w:tcPr>
            <w:tcW w:w="8356" w:type="dxa"/>
          </w:tcPr>
          <w:p w14:paraId="5A4455F5" w14:textId="18AC5FD7" w:rsidR="00E30725" w:rsidRPr="00CC02C2" w:rsidRDefault="00E30725" w:rsidP="000A6C99">
            <w:pPr>
              <w:suppressAutoHyphens/>
              <w:spacing w:before="120" w:after="120"/>
              <w:rPr>
                <w:color w:val="000000" w:themeColor="text1"/>
              </w:rPr>
            </w:pPr>
            <w:bookmarkStart w:id="177" w:name="A20u1"/>
            <w:bookmarkEnd w:id="177"/>
            <w:r>
              <w:rPr>
                <w:color w:val="000000" w:themeColor="text1"/>
              </w:rPr>
              <w:t>Hier wird Ihr aktueller Umsetzungsstand erwartet</w:t>
            </w:r>
          </w:p>
        </w:tc>
      </w:tr>
    </w:tbl>
    <w:p w14:paraId="2171281F" w14:textId="46711F4E"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33A0CD95" w14:textId="77777777" w:rsidTr="00E30725">
        <w:tc>
          <w:tcPr>
            <w:tcW w:w="8340" w:type="dxa"/>
            <w:tcBorders>
              <w:bottom w:val="single" w:sz="4" w:space="0" w:color="auto"/>
            </w:tcBorders>
            <w:shd w:val="clear" w:color="auto" w:fill="C6D9F1" w:themeFill="text2" w:themeFillTint="33"/>
          </w:tcPr>
          <w:p w14:paraId="0EC195E9" w14:textId="6E175532"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0BABBB50" w14:textId="77777777" w:rsidTr="00E30725">
        <w:tc>
          <w:tcPr>
            <w:tcW w:w="8340" w:type="dxa"/>
            <w:shd w:val="clear" w:color="auto" w:fill="FFFFFF" w:themeFill="background1"/>
          </w:tcPr>
          <w:p w14:paraId="0E486DDF" w14:textId="40DD3A47" w:rsidR="00E30725" w:rsidRDefault="00E30725" w:rsidP="00E30725">
            <w:pPr>
              <w:spacing w:before="60" w:after="60"/>
              <w:rPr>
                <w:color w:val="000000" w:themeColor="text1"/>
              </w:rPr>
            </w:pPr>
            <w:r>
              <w:rPr>
                <w:color w:val="000000" w:themeColor="text1"/>
              </w:rPr>
              <w:t>Begründung der Fachseite:</w:t>
            </w:r>
          </w:p>
        </w:tc>
      </w:tr>
    </w:tbl>
    <w:p w14:paraId="336C41B4" w14:textId="77777777" w:rsidR="00E30725" w:rsidRPr="00CC02C2" w:rsidRDefault="00E30725" w:rsidP="00E30725">
      <w:pPr>
        <w:suppressAutoHyphens/>
        <w:spacing w:after="240"/>
        <w:ind w:left="720"/>
        <w:rPr>
          <w:color w:val="000000" w:themeColor="text1"/>
        </w:rPr>
      </w:pPr>
    </w:p>
    <w:p w14:paraId="54FBA532" w14:textId="17A2BC6F" w:rsidR="00E30725" w:rsidRDefault="00E30725" w:rsidP="00E30725">
      <w:pPr>
        <w:pStyle w:val="Listenabsatz"/>
        <w:numPr>
          <w:ilvl w:val="0"/>
          <w:numId w:val="11"/>
        </w:numPr>
        <w:spacing w:after="0"/>
        <w:ind w:left="709" w:hanging="709"/>
      </w:pPr>
      <w:bookmarkStart w:id="178" w:name="A20a2"/>
      <w:bookmarkEnd w:id="178"/>
      <w:r>
        <w:t xml:space="preserve">Es </w:t>
      </w:r>
      <w:r w:rsidR="006E64CE">
        <w:t>MÜSSEN</w:t>
      </w:r>
      <w:r>
        <w:t xml:space="preserve"> Prozesse, Vorgehensweisen und Verantwortliche für Probleme oder </w:t>
      </w:r>
      <w:r w:rsidR="003973DC">
        <w:br/>
      </w:r>
      <w:r>
        <w:t xml:space="preserve">Sicherheitsvorfälle benannt werden. </w:t>
      </w:r>
    </w:p>
    <w:p w14:paraId="2C6B3E27" w14:textId="77777777" w:rsidR="00E30725" w:rsidRDefault="00E30725" w:rsidP="00E30725">
      <w:pPr>
        <w:pStyle w:val="Listenabsatz"/>
        <w:spacing w:after="0"/>
      </w:pPr>
    </w:p>
    <w:p w14:paraId="293C1877"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01834CD9"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27DC7A"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4FC4B37C" w14:textId="77777777" w:rsidTr="000A6C99">
        <w:trPr>
          <w:trHeight w:val="205"/>
        </w:trPr>
        <w:tc>
          <w:tcPr>
            <w:tcW w:w="8356" w:type="dxa"/>
            <w:shd w:val="clear" w:color="auto" w:fill="EEECE1" w:themeFill="background2"/>
          </w:tcPr>
          <w:p w14:paraId="0541FE48" w14:textId="0CA86F3D" w:rsidR="00E30725" w:rsidRPr="005B4E23" w:rsidRDefault="00376F9E" w:rsidP="000A6C99">
            <w:pPr>
              <w:suppressAutoHyphens/>
              <w:spacing w:before="120" w:after="120"/>
            </w:pPr>
            <w:r>
              <w:t>Umsetzung:  JA / TEILWEISE / NEIN / ENTBEHRLICH</w:t>
            </w:r>
          </w:p>
        </w:tc>
      </w:tr>
      <w:tr w:rsidR="00E30725" w:rsidRPr="00CC02C2" w14:paraId="07589DAC" w14:textId="77777777" w:rsidTr="000A6C99">
        <w:tc>
          <w:tcPr>
            <w:tcW w:w="8356" w:type="dxa"/>
          </w:tcPr>
          <w:p w14:paraId="48267B65" w14:textId="695720E4" w:rsidR="00E30725" w:rsidRPr="00CC02C2" w:rsidRDefault="00E30725" w:rsidP="000A6C99">
            <w:pPr>
              <w:suppressAutoHyphens/>
              <w:spacing w:before="120" w:after="120"/>
              <w:rPr>
                <w:color w:val="000000" w:themeColor="text1"/>
              </w:rPr>
            </w:pPr>
            <w:bookmarkStart w:id="179" w:name="A20u2"/>
            <w:bookmarkEnd w:id="179"/>
            <w:r>
              <w:rPr>
                <w:color w:val="000000" w:themeColor="text1"/>
              </w:rPr>
              <w:t>Hier wird Ihr aktueller Umsetzungsstand erwartet</w:t>
            </w:r>
          </w:p>
        </w:tc>
      </w:tr>
    </w:tbl>
    <w:p w14:paraId="7CCAD26B" w14:textId="6590E91A"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472D34C" w14:textId="77777777" w:rsidTr="00E30725">
        <w:tc>
          <w:tcPr>
            <w:tcW w:w="8340" w:type="dxa"/>
            <w:tcBorders>
              <w:bottom w:val="single" w:sz="4" w:space="0" w:color="auto"/>
            </w:tcBorders>
            <w:shd w:val="clear" w:color="auto" w:fill="C6D9F1" w:themeFill="text2" w:themeFillTint="33"/>
          </w:tcPr>
          <w:p w14:paraId="14999EEE" w14:textId="5AB1B6B4"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277BD49D" w14:textId="77777777" w:rsidTr="00E30725">
        <w:tc>
          <w:tcPr>
            <w:tcW w:w="8340" w:type="dxa"/>
            <w:shd w:val="clear" w:color="auto" w:fill="FFFFFF" w:themeFill="background1"/>
          </w:tcPr>
          <w:p w14:paraId="16ADE01F" w14:textId="5535CEDB" w:rsidR="00E30725" w:rsidRDefault="00E30725" w:rsidP="00E30725">
            <w:pPr>
              <w:spacing w:before="60" w:after="60"/>
              <w:rPr>
                <w:color w:val="000000" w:themeColor="text1"/>
              </w:rPr>
            </w:pPr>
            <w:r>
              <w:rPr>
                <w:color w:val="000000" w:themeColor="text1"/>
              </w:rPr>
              <w:t>Begründung der Fachseite:</w:t>
            </w:r>
          </w:p>
        </w:tc>
      </w:tr>
    </w:tbl>
    <w:p w14:paraId="00DFE77F" w14:textId="77777777" w:rsidR="00E30725" w:rsidRPr="00CC02C2" w:rsidRDefault="00E30725" w:rsidP="00E30725">
      <w:pPr>
        <w:suppressAutoHyphens/>
        <w:spacing w:after="240"/>
        <w:ind w:left="720"/>
        <w:rPr>
          <w:color w:val="000000" w:themeColor="text1"/>
        </w:rPr>
      </w:pPr>
    </w:p>
    <w:p w14:paraId="28C0A33E" w14:textId="057E334E" w:rsidR="00E30725" w:rsidRPr="0083049A" w:rsidRDefault="00E30725" w:rsidP="00E30725">
      <w:pPr>
        <w:pStyle w:val="Listenabsatz"/>
        <w:numPr>
          <w:ilvl w:val="0"/>
          <w:numId w:val="11"/>
        </w:numPr>
        <w:spacing w:after="0"/>
        <w:ind w:left="709" w:hanging="709"/>
      </w:pPr>
      <w:bookmarkStart w:id="180" w:name="A20a3"/>
      <w:bookmarkEnd w:id="180"/>
      <w:r>
        <w:t xml:space="preserve">Die Institution </w:t>
      </w:r>
      <w:r w:rsidR="00661D9F">
        <w:t>MUSS</w:t>
      </w:r>
      <w:r>
        <w:t xml:space="preserve"> eine Kontaktmöglichkeit auf ihrer Webseite veröffentlichen, über die Externe Sicherheitsprobleme an die Institution melden können. </w:t>
      </w:r>
    </w:p>
    <w:p w14:paraId="01434C88" w14:textId="77777777" w:rsidR="00E30725" w:rsidRDefault="00E30725" w:rsidP="00E30725">
      <w:pPr>
        <w:pStyle w:val="Listenabsatz"/>
        <w:spacing w:after="0"/>
      </w:pPr>
    </w:p>
    <w:p w14:paraId="0DDBB592"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40D147B1"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B82DFD"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4F97B7FC" w14:textId="77777777" w:rsidTr="000A6C99">
        <w:trPr>
          <w:trHeight w:val="205"/>
        </w:trPr>
        <w:tc>
          <w:tcPr>
            <w:tcW w:w="8356" w:type="dxa"/>
            <w:shd w:val="clear" w:color="auto" w:fill="EEECE1" w:themeFill="background2"/>
          </w:tcPr>
          <w:p w14:paraId="2FC910D6" w14:textId="4BE2B8DE" w:rsidR="00E30725" w:rsidRPr="005B4E23" w:rsidRDefault="00376F9E" w:rsidP="000A6C99">
            <w:pPr>
              <w:suppressAutoHyphens/>
              <w:spacing w:before="120" w:after="120"/>
            </w:pPr>
            <w:r>
              <w:t>Umsetzung:  JA / TEILWEISE / NEIN / ENTBEHRLICH</w:t>
            </w:r>
          </w:p>
        </w:tc>
      </w:tr>
      <w:tr w:rsidR="00E30725" w:rsidRPr="00CC02C2" w14:paraId="096AFB1D" w14:textId="77777777" w:rsidTr="000A6C99">
        <w:tc>
          <w:tcPr>
            <w:tcW w:w="8356" w:type="dxa"/>
          </w:tcPr>
          <w:p w14:paraId="0A7A1B03" w14:textId="3EC0C8BF" w:rsidR="00E30725" w:rsidRPr="00CC02C2" w:rsidRDefault="00E30725" w:rsidP="000A6C99">
            <w:pPr>
              <w:suppressAutoHyphens/>
              <w:spacing w:before="120" w:after="120"/>
              <w:rPr>
                <w:color w:val="000000" w:themeColor="text1"/>
              </w:rPr>
            </w:pPr>
            <w:bookmarkStart w:id="181" w:name="A20u3"/>
            <w:bookmarkEnd w:id="181"/>
            <w:r>
              <w:rPr>
                <w:color w:val="000000" w:themeColor="text1"/>
              </w:rPr>
              <w:t>Hier wird Ihr aktueller Umsetzungsstand erwartet</w:t>
            </w:r>
          </w:p>
        </w:tc>
      </w:tr>
    </w:tbl>
    <w:p w14:paraId="034B809C" w14:textId="00D57D53"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7E727DBA" w14:textId="77777777" w:rsidTr="00E30725">
        <w:tc>
          <w:tcPr>
            <w:tcW w:w="8340" w:type="dxa"/>
            <w:tcBorders>
              <w:bottom w:val="single" w:sz="4" w:space="0" w:color="auto"/>
            </w:tcBorders>
            <w:shd w:val="clear" w:color="auto" w:fill="C6D9F1" w:themeFill="text2" w:themeFillTint="33"/>
          </w:tcPr>
          <w:p w14:paraId="21FCE88F" w14:textId="03D26A90"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79A0FB91" w14:textId="77777777" w:rsidTr="00E30725">
        <w:tc>
          <w:tcPr>
            <w:tcW w:w="8340" w:type="dxa"/>
            <w:shd w:val="clear" w:color="auto" w:fill="FFFFFF" w:themeFill="background1"/>
          </w:tcPr>
          <w:p w14:paraId="7B835D58" w14:textId="78915276" w:rsidR="00E30725" w:rsidRDefault="00E30725" w:rsidP="00E30725">
            <w:pPr>
              <w:spacing w:before="60" w:after="60"/>
              <w:rPr>
                <w:color w:val="000000" w:themeColor="text1"/>
              </w:rPr>
            </w:pPr>
            <w:r>
              <w:rPr>
                <w:color w:val="000000" w:themeColor="text1"/>
              </w:rPr>
              <w:t>Begründung der Fachseite:</w:t>
            </w:r>
          </w:p>
        </w:tc>
      </w:tr>
    </w:tbl>
    <w:p w14:paraId="50465159" w14:textId="77777777" w:rsidR="00E30725" w:rsidRPr="00CC02C2" w:rsidRDefault="00E30725" w:rsidP="00E30725">
      <w:pPr>
        <w:suppressAutoHyphens/>
        <w:spacing w:after="240"/>
        <w:ind w:left="720"/>
        <w:rPr>
          <w:color w:val="000000" w:themeColor="text1"/>
        </w:rPr>
      </w:pPr>
    </w:p>
    <w:p w14:paraId="34ABB287" w14:textId="01D27C14" w:rsidR="00E30725" w:rsidRPr="0083049A" w:rsidRDefault="00E30725" w:rsidP="00E30725">
      <w:pPr>
        <w:pStyle w:val="Listenabsatz"/>
        <w:numPr>
          <w:ilvl w:val="0"/>
          <w:numId w:val="11"/>
        </w:numPr>
        <w:spacing w:after="0"/>
        <w:ind w:left="709" w:hanging="709"/>
      </w:pPr>
      <w:bookmarkStart w:id="182" w:name="A20a4"/>
      <w:bookmarkEnd w:id="182"/>
      <w:r>
        <w:t xml:space="preserve">Für die Behandlung von externen Sicherheitsmeldungen </w:t>
      </w:r>
      <w:r w:rsidR="00661D9F">
        <w:t>MUSS</w:t>
      </w:r>
      <w:r>
        <w:t xml:space="preserve"> die Institution </w:t>
      </w:r>
      <w:r w:rsidR="003973DC">
        <w:t>‚</w:t>
      </w:r>
      <w:r w:rsidR="003973DC">
        <w:br/>
      </w:r>
      <w:r>
        <w:t xml:space="preserve">Prozesse definieren. </w:t>
      </w:r>
    </w:p>
    <w:p w14:paraId="39ECADCD" w14:textId="77777777" w:rsidR="00E30725" w:rsidRDefault="00E30725" w:rsidP="00E30725">
      <w:pPr>
        <w:pStyle w:val="Listenabsatz"/>
        <w:spacing w:after="0"/>
      </w:pPr>
    </w:p>
    <w:p w14:paraId="47D45342"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378AF740"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3C17C8"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7E3F0D8F" w14:textId="77777777" w:rsidTr="000A6C99">
        <w:trPr>
          <w:trHeight w:val="205"/>
        </w:trPr>
        <w:tc>
          <w:tcPr>
            <w:tcW w:w="8356" w:type="dxa"/>
            <w:shd w:val="clear" w:color="auto" w:fill="EEECE1" w:themeFill="background2"/>
          </w:tcPr>
          <w:p w14:paraId="41694313" w14:textId="1411D55C" w:rsidR="00E30725" w:rsidRPr="005B4E23" w:rsidRDefault="00376F9E" w:rsidP="000A6C99">
            <w:pPr>
              <w:suppressAutoHyphens/>
              <w:spacing w:before="120" w:after="120"/>
            </w:pPr>
            <w:r>
              <w:t>Umsetzung:  JA / TEILWEISE / NEIN / ENTBEHRLICH</w:t>
            </w:r>
          </w:p>
        </w:tc>
      </w:tr>
      <w:tr w:rsidR="00E30725" w:rsidRPr="00CC02C2" w14:paraId="724D918D" w14:textId="77777777" w:rsidTr="000A6C99">
        <w:tc>
          <w:tcPr>
            <w:tcW w:w="8356" w:type="dxa"/>
          </w:tcPr>
          <w:p w14:paraId="53F82919" w14:textId="308011D1" w:rsidR="00E30725" w:rsidRPr="00CC02C2" w:rsidRDefault="00E30725" w:rsidP="000A6C99">
            <w:pPr>
              <w:suppressAutoHyphens/>
              <w:spacing w:before="120" w:after="120"/>
              <w:rPr>
                <w:color w:val="000000" w:themeColor="text1"/>
              </w:rPr>
            </w:pPr>
            <w:bookmarkStart w:id="183" w:name="A20u4"/>
            <w:bookmarkEnd w:id="183"/>
            <w:r>
              <w:rPr>
                <w:color w:val="000000" w:themeColor="text1"/>
              </w:rPr>
              <w:t>Hier wird Ihr aktueller Umsetzungsstand erwartet</w:t>
            </w:r>
          </w:p>
        </w:tc>
      </w:tr>
    </w:tbl>
    <w:p w14:paraId="19358536" w14:textId="215E7B4F"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CD4EEF0" w14:textId="77777777" w:rsidTr="00E30725">
        <w:tc>
          <w:tcPr>
            <w:tcW w:w="8340" w:type="dxa"/>
            <w:tcBorders>
              <w:bottom w:val="single" w:sz="4" w:space="0" w:color="auto"/>
            </w:tcBorders>
            <w:shd w:val="clear" w:color="auto" w:fill="C6D9F1" w:themeFill="text2" w:themeFillTint="33"/>
          </w:tcPr>
          <w:p w14:paraId="30C7675C" w14:textId="31F8E4F2"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3B38BE95" w14:textId="77777777" w:rsidTr="00E30725">
        <w:tc>
          <w:tcPr>
            <w:tcW w:w="8340" w:type="dxa"/>
            <w:shd w:val="clear" w:color="auto" w:fill="FFFFFF" w:themeFill="background1"/>
          </w:tcPr>
          <w:p w14:paraId="5A84FF08" w14:textId="0A97885F" w:rsidR="00E30725" w:rsidRDefault="00E30725" w:rsidP="00E30725">
            <w:pPr>
              <w:spacing w:before="60" w:after="60"/>
              <w:rPr>
                <w:color w:val="000000" w:themeColor="text1"/>
              </w:rPr>
            </w:pPr>
            <w:r>
              <w:rPr>
                <w:color w:val="000000" w:themeColor="text1"/>
              </w:rPr>
              <w:t>Begründung der Fachseite:</w:t>
            </w:r>
          </w:p>
        </w:tc>
      </w:tr>
    </w:tbl>
    <w:p w14:paraId="34ADF987" w14:textId="77777777" w:rsidR="00E30725" w:rsidRPr="00E126C7" w:rsidRDefault="00E30725" w:rsidP="00E30725">
      <w:pPr>
        <w:pStyle w:val="Aufzhlungeinfach"/>
        <w:numPr>
          <w:ilvl w:val="0"/>
          <w:numId w:val="0"/>
        </w:numPr>
        <w:spacing w:before="480" w:after="0" w:line="240" w:lineRule="auto"/>
        <w:ind w:left="714" w:hanging="357"/>
      </w:pPr>
    </w:p>
    <w:p w14:paraId="114A8816" w14:textId="2F182DE8" w:rsidR="00E30725" w:rsidRDefault="00E30725" w:rsidP="00E30725">
      <w:pPr>
        <w:pStyle w:val="berschrift2"/>
      </w:pPr>
      <w:bookmarkStart w:id="184" w:name="A15"/>
      <w:bookmarkStart w:id="185" w:name="_Toc98326028"/>
      <w:bookmarkEnd w:id="184"/>
      <w:r>
        <w:t>Redundanz (H) [A15]</w:t>
      </w:r>
      <w:bookmarkEnd w:id="185"/>
    </w:p>
    <w:p w14:paraId="1AB57213" w14:textId="77777777" w:rsidR="00E30725" w:rsidRPr="00CC02C2" w:rsidRDefault="00E30725" w:rsidP="00E30725">
      <w:pPr>
        <w:suppressAutoHyphens/>
        <w:spacing w:after="240"/>
        <w:ind w:left="720"/>
        <w:rPr>
          <w:color w:val="000000" w:themeColor="text1"/>
        </w:rPr>
      </w:pPr>
    </w:p>
    <w:p w14:paraId="3DE5FB8C" w14:textId="2134FF52" w:rsidR="00E30725" w:rsidRPr="0083049A" w:rsidRDefault="00E30725" w:rsidP="00E30725">
      <w:pPr>
        <w:pStyle w:val="Listenabsatz"/>
        <w:numPr>
          <w:ilvl w:val="0"/>
          <w:numId w:val="11"/>
        </w:numPr>
        <w:spacing w:after="0"/>
        <w:ind w:left="709" w:hanging="709"/>
      </w:pPr>
      <w:bookmarkStart w:id="186" w:name="A15a1"/>
      <w:bookmarkEnd w:id="186"/>
      <w:r>
        <w:t xml:space="preserve">Webserver </w:t>
      </w:r>
      <w:r w:rsidR="006E64CE">
        <w:t>MÜSSEN</w:t>
      </w:r>
      <w:r>
        <w:t xml:space="preserve"> redundant ausgelegt werden.</w:t>
      </w:r>
    </w:p>
    <w:p w14:paraId="3AF00FFD" w14:textId="77777777" w:rsidR="00E30725" w:rsidRDefault="00E30725" w:rsidP="00E30725">
      <w:pPr>
        <w:pStyle w:val="Listenabsatz"/>
        <w:spacing w:after="0"/>
      </w:pPr>
    </w:p>
    <w:p w14:paraId="26A2267E"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35AB717D"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2D875A" w14:textId="5956D6CD" w:rsidR="00E30725"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p w14:paraId="737B4C56" w14:textId="77777777" w:rsidR="003973DC" w:rsidRPr="001F352F" w:rsidRDefault="003973DC" w:rsidP="00E30725">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E30725" w:rsidRPr="005B4E23" w14:paraId="0873B261" w14:textId="77777777" w:rsidTr="000A6C99">
        <w:trPr>
          <w:trHeight w:val="205"/>
        </w:trPr>
        <w:tc>
          <w:tcPr>
            <w:tcW w:w="8356" w:type="dxa"/>
            <w:shd w:val="clear" w:color="auto" w:fill="EEECE1" w:themeFill="background2"/>
          </w:tcPr>
          <w:p w14:paraId="26AE515A" w14:textId="3921561B" w:rsidR="00E30725" w:rsidRPr="005B4E23" w:rsidRDefault="00376F9E" w:rsidP="000A6C99">
            <w:pPr>
              <w:suppressAutoHyphens/>
              <w:spacing w:before="120" w:after="120"/>
            </w:pPr>
            <w:r>
              <w:t>Umsetzung:  JA / TEILWEISE / NEIN / ENTBEHRLICH</w:t>
            </w:r>
          </w:p>
        </w:tc>
      </w:tr>
      <w:tr w:rsidR="00E30725" w:rsidRPr="00CC02C2" w14:paraId="5B4F7F7A" w14:textId="77777777" w:rsidTr="000A6C99">
        <w:tc>
          <w:tcPr>
            <w:tcW w:w="8356" w:type="dxa"/>
          </w:tcPr>
          <w:p w14:paraId="598EEE0E" w14:textId="60B5B464" w:rsidR="00E30725" w:rsidRPr="00CC02C2" w:rsidRDefault="00E30725" w:rsidP="000A6C99">
            <w:pPr>
              <w:suppressAutoHyphens/>
              <w:spacing w:before="120" w:after="120"/>
              <w:rPr>
                <w:color w:val="000000" w:themeColor="text1"/>
              </w:rPr>
            </w:pPr>
            <w:bookmarkStart w:id="187" w:name="A15u1"/>
            <w:bookmarkEnd w:id="187"/>
            <w:r>
              <w:rPr>
                <w:color w:val="000000" w:themeColor="text1"/>
              </w:rPr>
              <w:t>Hier wird Ihr aktueller Umsetzungsstand erwartet</w:t>
            </w:r>
          </w:p>
        </w:tc>
      </w:tr>
    </w:tbl>
    <w:p w14:paraId="40AD5161" w14:textId="3F872121"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2C85336A" w14:textId="77777777" w:rsidTr="00E30725">
        <w:tc>
          <w:tcPr>
            <w:tcW w:w="8340" w:type="dxa"/>
            <w:tcBorders>
              <w:bottom w:val="single" w:sz="4" w:space="0" w:color="auto"/>
            </w:tcBorders>
            <w:shd w:val="clear" w:color="auto" w:fill="C6D9F1" w:themeFill="text2" w:themeFillTint="33"/>
          </w:tcPr>
          <w:p w14:paraId="487ADD36" w14:textId="180DD541"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258DA003" w14:textId="77777777" w:rsidTr="00E30725">
        <w:tc>
          <w:tcPr>
            <w:tcW w:w="8340" w:type="dxa"/>
            <w:shd w:val="clear" w:color="auto" w:fill="FFFFFF" w:themeFill="background1"/>
          </w:tcPr>
          <w:p w14:paraId="4AE3F07C" w14:textId="1359D07E" w:rsidR="00E30725" w:rsidRDefault="00E30725" w:rsidP="00E30725">
            <w:pPr>
              <w:spacing w:before="60" w:after="60"/>
              <w:rPr>
                <w:color w:val="000000" w:themeColor="text1"/>
              </w:rPr>
            </w:pPr>
            <w:r>
              <w:rPr>
                <w:color w:val="000000" w:themeColor="text1"/>
              </w:rPr>
              <w:t>Begründung der Fachseite:</w:t>
            </w:r>
          </w:p>
        </w:tc>
      </w:tr>
    </w:tbl>
    <w:p w14:paraId="56FF4DCF" w14:textId="77777777" w:rsidR="00E30725" w:rsidRPr="00CC02C2" w:rsidRDefault="00E30725" w:rsidP="00E30725">
      <w:pPr>
        <w:suppressAutoHyphens/>
        <w:spacing w:after="240"/>
        <w:ind w:left="720"/>
        <w:rPr>
          <w:color w:val="000000" w:themeColor="text1"/>
        </w:rPr>
      </w:pPr>
    </w:p>
    <w:p w14:paraId="1B58F483" w14:textId="7AEEE90F" w:rsidR="00E30725" w:rsidRPr="0083049A" w:rsidRDefault="00E30725" w:rsidP="00E30725">
      <w:pPr>
        <w:pStyle w:val="Listenabsatz"/>
        <w:numPr>
          <w:ilvl w:val="0"/>
          <w:numId w:val="11"/>
        </w:numPr>
        <w:spacing w:after="0"/>
        <w:ind w:left="709" w:hanging="709"/>
      </w:pPr>
      <w:bookmarkStart w:id="188" w:name="A15a2"/>
      <w:bookmarkEnd w:id="188"/>
      <w:r>
        <w:t xml:space="preserve"> Auch die Internetanbindung des Webservers und weiterer IT-Systeme, wie etwa der Webanwendungsserver, </w:t>
      </w:r>
      <w:r w:rsidR="006E64CE">
        <w:t>MÜSSEN</w:t>
      </w:r>
      <w:r>
        <w:t xml:space="preserve"> redundant ausgelegt sein. </w:t>
      </w:r>
    </w:p>
    <w:p w14:paraId="3EA91829" w14:textId="77777777" w:rsidR="00E30725" w:rsidRDefault="00E30725" w:rsidP="00E30725">
      <w:pPr>
        <w:pStyle w:val="Listenabsatz"/>
        <w:spacing w:after="0"/>
      </w:pPr>
    </w:p>
    <w:p w14:paraId="7810BD2D"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353650D9"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C86514"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6F077C10" w14:textId="77777777" w:rsidTr="000A6C99">
        <w:trPr>
          <w:trHeight w:val="205"/>
        </w:trPr>
        <w:tc>
          <w:tcPr>
            <w:tcW w:w="8356" w:type="dxa"/>
            <w:shd w:val="clear" w:color="auto" w:fill="EEECE1" w:themeFill="background2"/>
          </w:tcPr>
          <w:p w14:paraId="45DA9EB6" w14:textId="1527DB03" w:rsidR="00E30725" w:rsidRPr="005B4E23" w:rsidRDefault="00376F9E" w:rsidP="000A6C99">
            <w:pPr>
              <w:suppressAutoHyphens/>
              <w:spacing w:before="120" w:after="120"/>
            </w:pPr>
            <w:r>
              <w:t>Umsetzung:  JA / TEILWEISE / NEIN / ENTBEHRLICH</w:t>
            </w:r>
          </w:p>
        </w:tc>
      </w:tr>
      <w:tr w:rsidR="00E30725" w:rsidRPr="00CC02C2" w14:paraId="6F1F01D1" w14:textId="77777777" w:rsidTr="000A6C99">
        <w:tc>
          <w:tcPr>
            <w:tcW w:w="8356" w:type="dxa"/>
          </w:tcPr>
          <w:p w14:paraId="0D2F6AC0" w14:textId="4AA35A38" w:rsidR="00E30725" w:rsidRPr="00CC02C2" w:rsidRDefault="00E30725" w:rsidP="000A6C99">
            <w:pPr>
              <w:suppressAutoHyphens/>
              <w:spacing w:before="120" w:after="120"/>
              <w:rPr>
                <w:color w:val="000000" w:themeColor="text1"/>
              </w:rPr>
            </w:pPr>
            <w:bookmarkStart w:id="189" w:name="A15u2"/>
            <w:bookmarkEnd w:id="189"/>
            <w:r>
              <w:rPr>
                <w:color w:val="000000" w:themeColor="text1"/>
              </w:rPr>
              <w:t>Hier wird Ihr aktueller Umsetzungsstand erwartet</w:t>
            </w:r>
          </w:p>
        </w:tc>
      </w:tr>
    </w:tbl>
    <w:p w14:paraId="3E0ED1F8" w14:textId="65D6DC3F"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1B9D3BC9" w14:textId="77777777" w:rsidTr="00E30725">
        <w:tc>
          <w:tcPr>
            <w:tcW w:w="8340" w:type="dxa"/>
            <w:tcBorders>
              <w:bottom w:val="single" w:sz="4" w:space="0" w:color="auto"/>
            </w:tcBorders>
            <w:shd w:val="clear" w:color="auto" w:fill="C6D9F1" w:themeFill="text2" w:themeFillTint="33"/>
          </w:tcPr>
          <w:p w14:paraId="68E45BA8" w14:textId="7829733E"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729F5615" w14:textId="77777777" w:rsidTr="00E30725">
        <w:tc>
          <w:tcPr>
            <w:tcW w:w="8340" w:type="dxa"/>
            <w:shd w:val="clear" w:color="auto" w:fill="FFFFFF" w:themeFill="background1"/>
          </w:tcPr>
          <w:p w14:paraId="7CF58940" w14:textId="58B12014" w:rsidR="00E30725" w:rsidRDefault="00E30725" w:rsidP="00E30725">
            <w:pPr>
              <w:spacing w:before="60" w:after="60"/>
              <w:rPr>
                <w:color w:val="000000" w:themeColor="text1"/>
              </w:rPr>
            </w:pPr>
            <w:r>
              <w:rPr>
                <w:color w:val="000000" w:themeColor="text1"/>
              </w:rPr>
              <w:t>Begründung der Fachseite:</w:t>
            </w:r>
          </w:p>
        </w:tc>
      </w:tr>
    </w:tbl>
    <w:p w14:paraId="3AFED934" w14:textId="77777777" w:rsidR="00E30725" w:rsidRPr="00E126C7" w:rsidRDefault="00E30725" w:rsidP="00E30725">
      <w:pPr>
        <w:pStyle w:val="Aufzhlungeinfach"/>
        <w:numPr>
          <w:ilvl w:val="0"/>
          <w:numId w:val="0"/>
        </w:numPr>
        <w:spacing w:before="480" w:after="0" w:line="240" w:lineRule="auto"/>
        <w:ind w:left="714" w:hanging="357"/>
      </w:pPr>
    </w:p>
    <w:p w14:paraId="5DDF868A" w14:textId="765B5679" w:rsidR="00E30725" w:rsidRDefault="00E30725" w:rsidP="00E30725">
      <w:pPr>
        <w:pStyle w:val="berschrift2"/>
      </w:pPr>
      <w:bookmarkStart w:id="190" w:name="A17"/>
      <w:bookmarkStart w:id="191" w:name="_Toc98326029"/>
      <w:bookmarkEnd w:id="190"/>
      <w:r>
        <w:t>ENTFALLEN (H) [A17]</w:t>
      </w:r>
      <w:bookmarkEnd w:id="191"/>
      <w:r w:rsidR="007C548E">
        <w:br/>
      </w:r>
    </w:p>
    <w:p w14:paraId="25AFE0F2" w14:textId="6E069786" w:rsidR="00E30725" w:rsidRDefault="00E30725" w:rsidP="00E30725">
      <w:pPr>
        <w:pStyle w:val="berschrift2"/>
      </w:pPr>
      <w:bookmarkStart w:id="192" w:name="A17a1"/>
      <w:bookmarkStart w:id="193" w:name="A18"/>
      <w:bookmarkStart w:id="194" w:name="_Toc98326030"/>
      <w:bookmarkEnd w:id="192"/>
      <w:bookmarkEnd w:id="193"/>
      <w:r>
        <w:t>Schutz vor Denial-of-Service-Angriffen (H) [A18]</w:t>
      </w:r>
      <w:bookmarkEnd w:id="194"/>
    </w:p>
    <w:p w14:paraId="28E9D781" w14:textId="77777777" w:rsidR="00E30725" w:rsidRPr="00CC02C2" w:rsidRDefault="00E30725" w:rsidP="00E30725">
      <w:pPr>
        <w:suppressAutoHyphens/>
        <w:spacing w:after="240"/>
        <w:ind w:left="720"/>
        <w:rPr>
          <w:color w:val="000000" w:themeColor="text1"/>
        </w:rPr>
      </w:pPr>
    </w:p>
    <w:p w14:paraId="2DFD3792" w14:textId="00956AAE" w:rsidR="00E30725" w:rsidRPr="0083049A" w:rsidRDefault="00E30725" w:rsidP="00E30725">
      <w:pPr>
        <w:pStyle w:val="Listenabsatz"/>
        <w:numPr>
          <w:ilvl w:val="0"/>
          <w:numId w:val="11"/>
        </w:numPr>
        <w:spacing w:after="0"/>
        <w:ind w:left="709" w:hanging="709"/>
      </w:pPr>
      <w:bookmarkStart w:id="195" w:name="A18a1"/>
      <w:bookmarkEnd w:id="195"/>
      <w:r>
        <w:t xml:space="preserve">Der Webserver </w:t>
      </w:r>
      <w:r w:rsidR="001C7133">
        <w:t>MUSS</w:t>
      </w:r>
      <w:r>
        <w:t xml:space="preserve"> ständig überwacht werden. </w:t>
      </w:r>
    </w:p>
    <w:p w14:paraId="6649AF5B" w14:textId="77777777" w:rsidR="00E30725" w:rsidRDefault="00E30725" w:rsidP="00E30725">
      <w:pPr>
        <w:pStyle w:val="Listenabsatz"/>
        <w:spacing w:after="0"/>
      </w:pPr>
    </w:p>
    <w:p w14:paraId="33D935AA"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2EEC7B0C"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394F5B"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5657D572" w14:textId="77777777" w:rsidTr="000A6C99">
        <w:trPr>
          <w:trHeight w:val="205"/>
        </w:trPr>
        <w:tc>
          <w:tcPr>
            <w:tcW w:w="8356" w:type="dxa"/>
            <w:shd w:val="clear" w:color="auto" w:fill="EEECE1" w:themeFill="background2"/>
          </w:tcPr>
          <w:p w14:paraId="4EA62149" w14:textId="74C01794" w:rsidR="00E30725" w:rsidRPr="005B4E23" w:rsidRDefault="00376F9E" w:rsidP="000A6C99">
            <w:pPr>
              <w:suppressAutoHyphens/>
              <w:spacing w:before="120" w:after="120"/>
            </w:pPr>
            <w:r>
              <w:t>Umsetzung:  JA / TEILWEISE / NEIN / ENTBEHRLICH</w:t>
            </w:r>
          </w:p>
        </w:tc>
      </w:tr>
      <w:tr w:rsidR="00E30725" w:rsidRPr="00CC02C2" w14:paraId="7448C38D" w14:textId="77777777" w:rsidTr="000A6C99">
        <w:tc>
          <w:tcPr>
            <w:tcW w:w="8356" w:type="dxa"/>
          </w:tcPr>
          <w:p w14:paraId="02A44DC9" w14:textId="1AD8AE10" w:rsidR="00E30725" w:rsidRPr="00CC02C2" w:rsidRDefault="00E30725" w:rsidP="000A6C99">
            <w:pPr>
              <w:suppressAutoHyphens/>
              <w:spacing w:before="120" w:after="120"/>
              <w:rPr>
                <w:color w:val="000000" w:themeColor="text1"/>
              </w:rPr>
            </w:pPr>
            <w:bookmarkStart w:id="196" w:name="A18u1"/>
            <w:bookmarkEnd w:id="196"/>
            <w:r>
              <w:rPr>
                <w:color w:val="000000" w:themeColor="text1"/>
              </w:rPr>
              <w:t>Hier wird Ihr aktueller Umsetzungsstand erwartet</w:t>
            </w:r>
          </w:p>
        </w:tc>
      </w:tr>
    </w:tbl>
    <w:p w14:paraId="2ECF336A" w14:textId="4D54F801" w:rsidR="00E30725" w:rsidRDefault="00E30725" w:rsidP="002F2CA3">
      <w:pPr>
        <w:suppressAutoHyphens/>
        <w:spacing w:after="0" w:line="240" w:lineRule="auto"/>
        <w:ind w:left="720"/>
        <w:rPr>
          <w:color w:val="000000" w:themeColor="text1"/>
        </w:rPr>
      </w:pPr>
    </w:p>
    <w:p w14:paraId="4FBB2F6E" w14:textId="44AC72C0" w:rsidR="007C548E" w:rsidRDefault="007C548E" w:rsidP="002F2CA3">
      <w:pPr>
        <w:suppressAutoHyphens/>
        <w:spacing w:after="0" w:line="240" w:lineRule="auto"/>
        <w:ind w:left="720"/>
        <w:rPr>
          <w:color w:val="000000" w:themeColor="text1"/>
        </w:rPr>
      </w:pPr>
    </w:p>
    <w:p w14:paraId="26BB11E8" w14:textId="0A406013" w:rsidR="007C548E" w:rsidRDefault="007C548E" w:rsidP="002F2CA3">
      <w:pPr>
        <w:suppressAutoHyphens/>
        <w:spacing w:after="0" w:line="240" w:lineRule="auto"/>
        <w:ind w:left="720"/>
        <w:rPr>
          <w:color w:val="000000" w:themeColor="text1"/>
        </w:rPr>
      </w:pPr>
    </w:p>
    <w:p w14:paraId="62B262EF" w14:textId="29BA2744" w:rsidR="007C548E" w:rsidRDefault="007C548E" w:rsidP="002F2CA3">
      <w:pPr>
        <w:suppressAutoHyphens/>
        <w:spacing w:after="0" w:line="240" w:lineRule="auto"/>
        <w:ind w:left="720"/>
        <w:rPr>
          <w:color w:val="000000" w:themeColor="text1"/>
        </w:rPr>
      </w:pPr>
    </w:p>
    <w:p w14:paraId="65812CA0" w14:textId="0C035A9B" w:rsidR="007C548E" w:rsidRDefault="007C548E" w:rsidP="002F2CA3">
      <w:pPr>
        <w:suppressAutoHyphens/>
        <w:spacing w:after="0" w:line="240" w:lineRule="auto"/>
        <w:ind w:left="720"/>
        <w:rPr>
          <w:color w:val="000000" w:themeColor="text1"/>
        </w:rPr>
      </w:pPr>
    </w:p>
    <w:p w14:paraId="77B79930" w14:textId="6222398E" w:rsidR="007C548E" w:rsidRDefault="007C548E" w:rsidP="002F2CA3">
      <w:pPr>
        <w:suppressAutoHyphens/>
        <w:spacing w:after="0" w:line="240" w:lineRule="auto"/>
        <w:ind w:left="720"/>
        <w:rPr>
          <w:color w:val="000000" w:themeColor="text1"/>
        </w:rPr>
      </w:pPr>
    </w:p>
    <w:p w14:paraId="5606F751" w14:textId="77777777" w:rsidR="007C548E" w:rsidRDefault="007C548E"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CE3C8F0" w14:textId="77777777" w:rsidTr="00E30725">
        <w:tc>
          <w:tcPr>
            <w:tcW w:w="8340" w:type="dxa"/>
            <w:tcBorders>
              <w:bottom w:val="single" w:sz="4" w:space="0" w:color="auto"/>
            </w:tcBorders>
            <w:shd w:val="clear" w:color="auto" w:fill="C6D9F1" w:themeFill="text2" w:themeFillTint="33"/>
          </w:tcPr>
          <w:p w14:paraId="0C8BDE82" w14:textId="24F0EE3A"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2029FE6E" w14:textId="77777777" w:rsidTr="00E30725">
        <w:tc>
          <w:tcPr>
            <w:tcW w:w="8340" w:type="dxa"/>
            <w:shd w:val="clear" w:color="auto" w:fill="FFFFFF" w:themeFill="background1"/>
          </w:tcPr>
          <w:p w14:paraId="1382E8CF" w14:textId="32859EC0" w:rsidR="00E30725" w:rsidRDefault="00E30725" w:rsidP="00E30725">
            <w:pPr>
              <w:spacing w:before="60" w:after="60"/>
              <w:rPr>
                <w:color w:val="000000" w:themeColor="text1"/>
              </w:rPr>
            </w:pPr>
            <w:r>
              <w:rPr>
                <w:color w:val="000000" w:themeColor="text1"/>
              </w:rPr>
              <w:t>Begründung der Fachseite:</w:t>
            </w:r>
          </w:p>
        </w:tc>
      </w:tr>
    </w:tbl>
    <w:p w14:paraId="4C3DDEDF" w14:textId="77777777" w:rsidR="00E30725" w:rsidRPr="00CC02C2" w:rsidRDefault="00E30725" w:rsidP="00E30725">
      <w:pPr>
        <w:suppressAutoHyphens/>
        <w:spacing w:after="240"/>
        <w:ind w:left="720"/>
        <w:rPr>
          <w:color w:val="000000" w:themeColor="text1"/>
        </w:rPr>
      </w:pPr>
    </w:p>
    <w:p w14:paraId="7C9BFCFB" w14:textId="49D23E57" w:rsidR="00E30725" w:rsidRPr="0083049A" w:rsidRDefault="00E30725" w:rsidP="00E30725">
      <w:pPr>
        <w:pStyle w:val="Listenabsatz"/>
        <w:numPr>
          <w:ilvl w:val="0"/>
          <w:numId w:val="11"/>
        </w:numPr>
        <w:spacing w:after="0"/>
        <w:ind w:left="709" w:hanging="709"/>
      </w:pPr>
      <w:bookmarkStart w:id="197" w:name="A18a2"/>
      <w:bookmarkEnd w:id="197"/>
      <w:r>
        <w:t xml:space="preserve">Des Weiteren </w:t>
      </w:r>
      <w:r w:rsidR="006E64CE">
        <w:t>MÜSSEN</w:t>
      </w:r>
      <w:r>
        <w:t xml:space="preserve"> Maßnahmen definiert und umgesetzt werden, die </w:t>
      </w:r>
      <w:r w:rsidR="003973DC">
        <w:br/>
      </w:r>
      <w:r>
        <w:t xml:space="preserve">DDoS-Angriffe verhindern oder zumindest abschwächen. </w:t>
      </w:r>
    </w:p>
    <w:p w14:paraId="07451F93" w14:textId="77777777" w:rsidR="00E30725" w:rsidRDefault="00E30725" w:rsidP="00E30725">
      <w:pPr>
        <w:pStyle w:val="Listenabsatz"/>
        <w:spacing w:after="0"/>
      </w:pPr>
    </w:p>
    <w:p w14:paraId="01D8FD95" w14:textId="77777777" w:rsidR="00E30725" w:rsidRDefault="00E30725" w:rsidP="00E30725">
      <w:pPr>
        <w:pStyle w:val="Listenabsatz"/>
        <w:spacing w:after="240"/>
        <w:rPr>
          <w:color w:val="FF0000"/>
        </w:rPr>
      </w:pPr>
      <w:r w:rsidRPr="001568BD">
        <w:rPr>
          <w:color w:val="FF0000"/>
        </w:rPr>
        <w:t xml:space="preserve">Hier steht Ihre Konkretisierung des BSI-Textes der Anforderungen unter </w:t>
      </w:r>
    </w:p>
    <w:p w14:paraId="7C84F2ED" w14:textId="77777777" w:rsidR="00E30725" w:rsidRDefault="00E30725" w:rsidP="00E307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6857FA" w14:textId="77777777" w:rsidR="00E30725" w:rsidRPr="001F352F" w:rsidRDefault="00E30725" w:rsidP="00E307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E30725" w:rsidRPr="005B4E23" w14:paraId="1E303536" w14:textId="77777777" w:rsidTr="000A6C99">
        <w:trPr>
          <w:trHeight w:val="205"/>
        </w:trPr>
        <w:tc>
          <w:tcPr>
            <w:tcW w:w="8356" w:type="dxa"/>
            <w:shd w:val="clear" w:color="auto" w:fill="EEECE1" w:themeFill="background2"/>
          </w:tcPr>
          <w:p w14:paraId="2503CF30" w14:textId="515547CB" w:rsidR="00E30725" w:rsidRPr="005B4E23" w:rsidRDefault="00376F9E" w:rsidP="000A6C99">
            <w:pPr>
              <w:suppressAutoHyphens/>
              <w:spacing w:before="120" w:after="120"/>
            </w:pPr>
            <w:r>
              <w:t>Umsetzung:  JA / TEILWEISE / NEIN / ENTBEHRLICH</w:t>
            </w:r>
          </w:p>
        </w:tc>
      </w:tr>
      <w:tr w:rsidR="00E30725" w:rsidRPr="00CC02C2" w14:paraId="6260D0D9" w14:textId="77777777" w:rsidTr="000A6C99">
        <w:tc>
          <w:tcPr>
            <w:tcW w:w="8356" w:type="dxa"/>
          </w:tcPr>
          <w:p w14:paraId="3A762B1D" w14:textId="54BE2B31" w:rsidR="00E30725" w:rsidRPr="00CC02C2" w:rsidRDefault="00E30725" w:rsidP="000A6C99">
            <w:pPr>
              <w:suppressAutoHyphens/>
              <w:spacing w:before="120" w:after="120"/>
              <w:rPr>
                <w:color w:val="000000" w:themeColor="text1"/>
              </w:rPr>
            </w:pPr>
            <w:bookmarkStart w:id="198" w:name="A18u2"/>
            <w:bookmarkEnd w:id="198"/>
            <w:r>
              <w:rPr>
                <w:color w:val="000000" w:themeColor="text1"/>
              </w:rPr>
              <w:t>Hier wird Ihr aktueller Umsetzungsstand erwartet</w:t>
            </w:r>
          </w:p>
        </w:tc>
      </w:tr>
    </w:tbl>
    <w:p w14:paraId="5360ADFF" w14:textId="02D0F7FF" w:rsidR="00E30725" w:rsidRDefault="00E30725"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0725" w14:paraId="6695201A" w14:textId="77777777" w:rsidTr="00E30725">
        <w:tc>
          <w:tcPr>
            <w:tcW w:w="8340" w:type="dxa"/>
            <w:tcBorders>
              <w:bottom w:val="single" w:sz="4" w:space="0" w:color="auto"/>
            </w:tcBorders>
            <w:shd w:val="clear" w:color="auto" w:fill="C6D9F1" w:themeFill="text2" w:themeFillTint="33"/>
          </w:tcPr>
          <w:p w14:paraId="0271E61A" w14:textId="5460C14D" w:rsidR="00E30725" w:rsidRDefault="00E30725" w:rsidP="00E30725">
            <w:pPr>
              <w:spacing w:before="60" w:after="60"/>
              <w:rPr>
                <w:color w:val="000000" w:themeColor="text1"/>
              </w:rPr>
            </w:pPr>
            <w:r>
              <w:rPr>
                <w:color w:val="000000" w:themeColor="text1"/>
              </w:rPr>
              <w:t>Einspruch - diese Anforderung soll nicht aufgenommen werden!</w:t>
            </w:r>
          </w:p>
        </w:tc>
      </w:tr>
      <w:tr w:rsidR="00E30725" w14:paraId="2E055637" w14:textId="77777777" w:rsidTr="00E30725">
        <w:tc>
          <w:tcPr>
            <w:tcW w:w="8340" w:type="dxa"/>
            <w:shd w:val="clear" w:color="auto" w:fill="FFFFFF" w:themeFill="background1"/>
          </w:tcPr>
          <w:p w14:paraId="42E032B0" w14:textId="0CAE9F88" w:rsidR="00E30725" w:rsidRDefault="00E30725" w:rsidP="00E30725">
            <w:pPr>
              <w:spacing w:before="60" w:after="60"/>
              <w:rPr>
                <w:color w:val="000000" w:themeColor="text1"/>
              </w:rPr>
            </w:pPr>
            <w:r>
              <w:rPr>
                <w:color w:val="000000" w:themeColor="text1"/>
              </w:rPr>
              <w:t>Begründung der Fachseite:</w:t>
            </w:r>
          </w:p>
        </w:tc>
      </w:tr>
    </w:tbl>
    <w:p w14:paraId="07A92720" w14:textId="77777777" w:rsidR="00E30725" w:rsidRPr="00E126C7" w:rsidRDefault="00E30725" w:rsidP="00E30725">
      <w:pPr>
        <w:pStyle w:val="Aufzhlungeinfach"/>
        <w:numPr>
          <w:ilvl w:val="0"/>
          <w:numId w:val="0"/>
        </w:numPr>
        <w:spacing w:before="480" w:after="0" w:line="240" w:lineRule="auto"/>
        <w:ind w:left="714" w:hanging="357"/>
      </w:pPr>
    </w:p>
    <w:p w14:paraId="7F4EB410" w14:textId="4A66AAC4" w:rsidR="00E30725" w:rsidRDefault="00E30725" w:rsidP="00E30725">
      <w:pPr>
        <w:pStyle w:val="berschrift2"/>
      </w:pPr>
      <w:bookmarkStart w:id="199" w:name="A19"/>
      <w:bookmarkStart w:id="200" w:name="_Toc98326031"/>
      <w:bookmarkEnd w:id="199"/>
      <w:r>
        <w:t>ENTFALLEN (H) [A19]</w:t>
      </w:r>
      <w:bookmarkEnd w:id="200"/>
    </w:p>
    <w:p w14:paraId="5B350F99" w14:textId="004F8CDF" w:rsidR="00E30725" w:rsidRDefault="00E30725" w:rsidP="002F2CA3">
      <w:pPr>
        <w:suppressAutoHyphens/>
        <w:spacing w:after="0" w:line="240" w:lineRule="auto"/>
        <w:ind w:left="720"/>
        <w:rPr>
          <w:color w:val="000000" w:themeColor="text1"/>
        </w:rPr>
      </w:pPr>
    </w:p>
    <w:p w14:paraId="20AF7C1D" w14:textId="77777777" w:rsidR="009C3ADE" w:rsidRDefault="009C3ADE" w:rsidP="00F2502F">
      <w:pPr>
        <w:spacing w:after="240"/>
      </w:pPr>
    </w:p>
    <w:p w14:paraId="0739328A" w14:textId="77777777" w:rsidR="00CC0C91" w:rsidRDefault="00CC0C91">
      <w:r>
        <w:br w:type="page"/>
      </w:r>
    </w:p>
    <w:p w14:paraId="38548EFB" w14:textId="77777777" w:rsidR="00A96589" w:rsidRPr="00A96589" w:rsidRDefault="00A96589" w:rsidP="00A96589">
      <w:pPr>
        <w:pStyle w:val="berschrift1"/>
        <w:numPr>
          <w:ilvl w:val="0"/>
          <w:numId w:val="0"/>
        </w:numPr>
        <w:ind w:left="431"/>
        <w:rPr>
          <w:b w:val="0"/>
          <w:bCs w:val="0"/>
        </w:rPr>
      </w:pPr>
    </w:p>
    <w:p w14:paraId="1EFE0B87" w14:textId="33FECB45" w:rsidR="00225215" w:rsidRPr="001302A6" w:rsidRDefault="00451F3B" w:rsidP="006676E5">
      <w:pPr>
        <w:pStyle w:val="berschrift1"/>
        <w:rPr>
          <w:b w:val="0"/>
          <w:bCs w:val="0"/>
        </w:rPr>
      </w:pPr>
      <w:bookmarkStart w:id="201" w:name="_Toc98326032"/>
      <w:r>
        <w:t>Behörden</w:t>
      </w:r>
      <w:r w:rsidR="00374989">
        <w:t xml:space="preserve">-spezifische Anforderungen </w:t>
      </w:r>
      <w:r w:rsidR="00374989" w:rsidRPr="001302A6">
        <w:rPr>
          <w:b w:val="0"/>
          <w:bCs w:val="0"/>
          <w:color w:val="FF0000"/>
          <w:sz w:val="20"/>
          <w:szCs w:val="20"/>
        </w:rPr>
        <w:t>[optional]</w:t>
      </w:r>
      <w:bookmarkEnd w:id="201"/>
    </w:p>
    <w:p w14:paraId="130CF371" w14:textId="265D0EB1" w:rsidR="00225215" w:rsidRDefault="00225215" w:rsidP="00215F32">
      <w:pPr>
        <w:pStyle w:val="berschrift2"/>
      </w:pPr>
      <w:bookmarkStart w:id="202" w:name="_Toc98326033"/>
      <w:r>
        <w:t>Text der Anforderung mit Begründung</w:t>
      </w:r>
      <w:bookmarkEnd w:id="202"/>
    </w:p>
    <w:p w14:paraId="72E3EEC5" w14:textId="77777777" w:rsidR="00374989" w:rsidRDefault="00374989" w:rsidP="00374989">
      <w:pPr>
        <w:spacing w:after="0" w:line="240" w:lineRule="auto"/>
      </w:pPr>
    </w:p>
    <w:p w14:paraId="2D4BE8AA" w14:textId="77777777" w:rsidR="00374989" w:rsidRPr="0083049A" w:rsidRDefault="00374989" w:rsidP="00374989">
      <w:pPr>
        <w:pStyle w:val="Listenabsatz"/>
        <w:numPr>
          <w:ilvl w:val="0"/>
          <w:numId w:val="11"/>
        </w:numPr>
        <w:spacing w:after="240"/>
        <w:ind w:left="709" w:hanging="709"/>
      </w:pPr>
      <w:r>
        <w:t xml:space="preserve">Text der </w:t>
      </w:r>
      <w:r w:rsidR="00225215">
        <w:t>Untera</w:t>
      </w:r>
      <w:r>
        <w:t>nforderung</w:t>
      </w:r>
      <w:r w:rsidR="00225215">
        <w:t xml:space="preserve"> </w:t>
      </w:r>
      <w:r>
        <w:t>xxx</w:t>
      </w:r>
    </w:p>
    <w:tbl>
      <w:tblPr>
        <w:tblStyle w:val="Tabellenraster"/>
        <w:tblW w:w="0" w:type="auto"/>
        <w:tblInd w:w="704" w:type="dxa"/>
        <w:tblLook w:val="04A0" w:firstRow="1" w:lastRow="0" w:firstColumn="1" w:lastColumn="0" w:noHBand="0" w:noVBand="1"/>
      </w:tblPr>
      <w:tblGrid>
        <w:gridCol w:w="8356"/>
      </w:tblGrid>
      <w:tr w:rsidR="00374989" w:rsidRPr="005B4E23" w14:paraId="5835316E" w14:textId="77777777" w:rsidTr="00D53C35">
        <w:trPr>
          <w:trHeight w:val="205"/>
        </w:trPr>
        <w:tc>
          <w:tcPr>
            <w:tcW w:w="8356" w:type="dxa"/>
            <w:shd w:val="clear" w:color="auto" w:fill="EEECE1" w:themeFill="background2"/>
          </w:tcPr>
          <w:p w14:paraId="54298737" w14:textId="77777777" w:rsidR="00374989" w:rsidRPr="005B4E23" w:rsidRDefault="00374989" w:rsidP="00A87EF1">
            <w:pPr>
              <w:suppressAutoHyphens/>
              <w:spacing w:before="120" w:after="120"/>
            </w:pPr>
            <w:r w:rsidRPr="005B4E23">
              <w:t>Umsetzung</w:t>
            </w:r>
            <w:r>
              <w:t>:  JA / TEILWEISE / NEIN / ENTBEHRLICH</w:t>
            </w:r>
          </w:p>
        </w:tc>
      </w:tr>
      <w:tr w:rsidR="00374989" w:rsidRPr="00CC02C2" w14:paraId="6692966F" w14:textId="77777777" w:rsidTr="00D53C35">
        <w:tc>
          <w:tcPr>
            <w:tcW w:w="8356" w:type="dxa"/>
          </w:tcPr>
          <w:p w14:paraId="0BB62ABF" w14:textId="77777777" w:rsidR="00374989" w:rsidRPr="00A87EF1" w:rsidRDefault="00374989" w:rsidP="00D53C35">
            <w:pPr>
              <w:suppressAutoHyphens/>
              <w:spacing w:before="120" w:after="120"/>
            </w:pPr>
            <w:r w:rsidRPr="00A87EF1">
              <w:t>Text der Umsetzung xxx</w:t>
            </w:r>
          </w:p>
        </w:tc>
      </w:tr>
    </w:tbl>
    <w:p w14:paraId="20A2113E" w14:textId="77777777" w:rsidR="00374989" w:rsidRDefault="00374989" w:rsidP="00A96589">
      <w:pPr>
        <w:spacing w:after="0" w:line="240" w:lineRule="auto"/>
      </w:pPr>
    </w:p>
    <w:tbl>
      <w:tblPr>
        <w:tblStyle w:val="Tabellenraster"/>
        <w:tblW w:w="0" w:type="auto"/>
        <w:tblInd w:w="720" w:type="dxa"/>
        <w:tblLook w:val="04A0" w:firstRow="1" w:lastRow="0" w:firstColumn="1" w:lastColumn="0" w:noHBand="0" w:noVBand="1"/>
      </w:tblPr>
      <w:tblGrid>
        <w:gridCol w:w="8340"/>
      </w:tblGrid>
      <w:tr w:rsidR="004B75E6" w14:paraId="2EC0602D" w14:textId="77777777" w:rsidTr="00D53C35">
        <w:tc>
          <w:tcPr>
            <w:tcW w:w="8340" w:type="dxa"/>
            <w:tcBorders>
              <w:bottom w:val="single" w:sz="4" w:space="0" w:color="auto"/>
            </w:tcBorders>
            <w:shd w:val="clear" w:color="auto" w:fill="C6D9F1" w:themeFill="text2" w:themeFillTint="33"/>
          </w:tcPr>
          <w:p w14:paraId="047C471A" w14:textId="77777777" w:rsidR="004B75E6" w:rsidRDefault="004B75E6" w:rsidP="00A87EF1">
            <w:pPr>
              <w:spacing w:before="120" w:after="120"/>
              <w:rPr>
                <w:color w:val="000000" w:themeColor="text1"/>
              </w:rPr>
            </w:pPr>
            <w:r>
              <w:rPr>
                <w:color w:val="000000" w:themeColor="text1"/>
              </w:rPr>
              <w:t>Einspruch - diese Anforderung soll nicht aufgenommen werden!</w:t>
            </w:r>
          </w:p>
        </w:tc>
      </w:tr>
      <w:tr w:rsidR="004B75E6" w14:paraId="33FB8EA3" w14:textId="77777777" w:rsidTr="00D53C35">
        <w:tc>
          <w:tcPr>
            <w:tcW w:w="8340" w:type="dxa"/>
            <w:shd w:val="clear" w:color="auto" w:fill="FFFFFF" w:themeFill="background1"/>
          </w:tcPr>
          <w:p w14:paraId="25366CE0" w14:textId="77777777" w:rsidR="004B75E6" w:rsidRDefault="004B75E6" w:rsidP="00A87EF1">
            <w:pPr>
              <w:spacing w:before="120" w:after="120"/>
              <w:rPr>
                <w:color w:val="000000" w:themeColor="text1"/>
              </w:rPr>
            </w:pPr>
            <w:r>
              <w:rPr>
                <w:color w:val="000000" w:themeColor="text1"/>
              </w:rPr>
              <w:t>Begründung der Fachseite:</w:t>
            </w:r>
          </w:p>
        </w:tc>
      </w:tr>
    </w:tbl>
    <w:p w14:paraId="549BE512" w14:textId="77777777" w:rsidR="00432F27" w:rsidRPr="001302A6" w:rsidRDefault="00432F27" w:rsidP="00432F27">
      <w:pPr>
        <w:spacing w:after="120"/>
        <w:ind w:left="170"/>
        <w:rPr>
          <w:sz w:val="18"/>
          <w:szCs w:val="18"/>
        </w:rPr>
      </w:pPr>
    </w:p>
    <w:p w14:paraId="7BAFC5EB" w14:textId="77777777" w:rsidR="00DD65C0" w:rsidRDefault="00DD65C0" w:rsidP="00DD65C0">
      <w:pPr>
        <w:spacing w:after="120"/>
        <w:ind w:left="170"/>
        <w:rPr>
          <w:sz w:val="18"/>
          <w:szCs w:val="18"/>
        </w:rPr>
      </w:pPr>
    </w:p>
    <w:p w14:paraId="2148B52B" w14:textId="77777777" w:rsidR="00A96589" w:rsidRDefault="00A96589" w:rsidP="00DD65C0">
      <w:pPr>
        <w:spacing w:after="120"/>
        <w:ind w:left="170"/>
        <w:rPr>
          <w:sz w:val="18"/>
          <w:szCs w:val="18"/>
        </w:rPr>
      </w:pPr>
    </w:p>
    <w:p w14:paraId="7D5B0291" w14:textId="77777777" w:rsidR="00A96589" w:rsidRDefault="00A96589" w:rsidP="00DD65C0">
      <w:pPr>
        <w:spacing w:after="120"/>
        <w:ind w:left="170"/>
        <w:rPr>
          <w:sz w:val="18"/>
          <w:szCs w:val="18"/>
        </w:rPr>
      </w:pPr>
    </w:p>
    <w:p w14:paraId="277E6D9D" w14:textId="77777777" w:rsidR="00A96589" w:rsidRPr="001302A6" w:rsidRDefault="00A96589" w:rsidP="00DD65C0">
      <w:pPr>
        <w:spacing w:after="120"/>
        <w:ind w:left="170"/>
        <w:rPr>
          <w:sz w:val="18"/>
          <w:szCs w:val="18"/>
        </w:rPr>
      </w:pPr>
    </w:p>
    <w:p w14:paraId="383FDA1B" w14:textId="77777777" w:rsidR="00225215" w:rsidRPr="001302A6" w:rsidRDefault="00374989" w:rsidP="006676E5">
      <w:pPr>
        <w:pStyle w:val="berschrift1"/>
        <w:rPr>
          <w:b w:val="0"/>
          <w:bCs w:val="0"/>
        </w:rPr>
      </w:pPr>
      <w:bookmarkStart w:id="203" w:name="_Toc98326034"/>
      <w:r w:rsidRPr="006676E5">
        <w:t xml:space="preserve">Weitere Anforderungen aus anderer Quellen </w:t>
      </w:r>
      <w:r w:rsidRPr="001302A6">
        <w:rPr>
          <w:b w:val="0"/>
          <w:bCs w:val="0"/>
          <w:color w:val="FF0000"/>
          <w:sz w:val="20"/>
          <w:szCs w:val="20"/>
        </w:rPr>
        <w:t>[optional]</w:t>
      </w:r>
      <w:bookmarkEnd w:id="203"/>
    </w:p>
    <w:p w14:paraId="049F0EE3" w14:textId="0E5ECB6E" w:rsidR="00225215" w:rsidRDefault="00225215" w:rsidP="00215F32">
      <w:pPr>
        <w:pStyle w:val="berschrift2"/>
      </w:pPr>
      <w:bookmarkStart w:id="204" w:name="_Toc98326035"/>
      <w:r>
        <w:t>Text der Anforderung mit Quellangabe</w:t>
      </w:r>
      <w:bookmarkEnd w:id="204"/>
    </w:p>
    <w:p w14:paraId="650ABC1B" w14:textId="77777777" w:rsidR="00AF0FD0" w:rsidRDefault="00AF0FD0" w:rsidP="00374989">
      <w:pPr>
        <w:spacing w:after="0" w:line="240" w:lineRule="auto"/>
      </w:pPr>
    </w:p>
    <w:p w14:paraId="67DF4700" w14:textId="77777777" w:rsidR="00374989" w:rsidRPr="0083049A" w:rsidRDefault="00374989" w:rsidP="00374989">
      <w:pPr>
        <w:pStyle w:val="Listenabsatz"/>
        <w:numPr>
          <w:ilvl w:val="0"/>
          <w:numId w:val="11"/>
        </w:numPr>
        <w:spacing w:after="240"/>
        <w:ind w:left="709" w:hanging="709"/>
      </w:pPr>
      <w:r>
        <w:t xml:space="preserve">Text </w:t>
      </w:r>
      <w:r w:rsidR="00225215">
        <w:t>der Untera</w:t>
      </w:r>
      <w:r>
        <w:t>nforderung xxx</w:t>
      </w:r>
    </w:p>
    <w:tbl>
      <w:tblPr>
        <w:tblStyle w:val="Tabellenraster"/>
        <w:tblW w:w="0" w:type="auto"/>
        <w:tblInd w:w="704" w:type="dxa"/>
        <w:tblLook w:val="04A0" w:firstRow="1" w:lastRow="0" w:firstColumn="1" w:lastColumn="0" w:noHBand="0" w:noVBand="1"/>
      </w:tblPr>
      <w:tblGrid>
        <w:gridCol w:w="8356"/>
      </w:tblGrid>
      <w:tr w:rsidR="00374989" w:rsidRPr="005B4E23" w14:paraId="38F7F90D" w14:textId="77777777" w:rsidTr="00D53C35">
        <w:trPr>
          <w:trHeight w:val="205"/>
        </w:trPr>
        <w:tc>
          <w:tcPr>
            <w:tcW w:w="8356" w:type="dxa"/>
            <w:shd w:val="clear" w:color="auto" w:fill="EEECE1" w:themeFill="background2"/>
          </w:tcPr>
          <w:p w14:paraId="7BB3BA1E" w14:textId="77777777" w:rsidR="00374989" w:rsidRPr="005B4E23" w:rsidRDefault="00374989" w:rsidP="00A87EF1">
            <w:pPr>
              <w:suppressAutoHyphens/>
              <w:spacing w:before="120" w:after="120"/>
            </w:pPr>
            <w:r w:rsidRPr="005B4E23">
              <w:t>Umsetzung</w:t>
            </w:r>
            <w:r>
              <w:t>:  JA / TEILWEISE / NEIN / ENTBEHRLICH</w:t>
            </w:r>
          </w:p>
        </w:tc>
      </w:tr>
      <w:tr w:rsidR="00374989" w:rsidRPr="00CC02C2" w14:paraId="335B2521" w14:textId="77777777" w:rsidTr="00D53C35">
        <w:tc>
          <w:tcPr>
            <w:tcW w:w="8356" w:type="dxa"/>
          </w:tcPr>
          <w:p w14:paraId="1C1A2DC8" w14:textId="77777777" w:rsidR="00374989" w:rsidRPr="00CC02C2" w:rsidRDefault="00374989" w:rsidP="00A87EF1">
            <w:pPr>
              <w:suppressAutoHyphens/>
              <w:spacing w:before="120" w:after="120"/>
              <w:rPr>
                <w:color w:val="000000" w:themeColor="text1"/>
              </w:rPr>
            </w:pPr>
            <w:r>
              <w:rPr>
                <w:color w:val="000000" w:themeColor="text1"/>
              </w:rPr>
              <w:t>Text der Umsetzung xxx</w:t>
            </w:r>
          </w:p>
        </w:tc>
      </w:tr>
    </w:tbl>
    <w:p w14:paraId="4AAC23CD" w14:textId="77777777" w:rsidR="00374989" w:rsidRDefault="00374989" w:rsidP="00A96589">
      <w:pPr>
        <w:spacing w:after="0" w:line="240" w:lineRule="auto"/>
      </w:pPr>
    </w:p>
    <w:tbl>
      <w:tblPr>
        <w:tblStyle w:val="Tabellenraster"/>
        <w:tblW w:w="0" w:type="auto"/>
        <w:tblInd w:w="720" w:type="dxa"/>
        <w:tblLook w:val="04A0" w:firstRow="1" w:lastRow="0" w:firstColumn="1" w:lastColumn="0" w:noHBand="0" w:noVBand="1"/>
      </w:tblPr>
      <w:tblGrid>
        <w:gridCol w:w="8340"/>
      </w:tblGrid>
      <w:tr w:rsidR="001302A6" w14:paraId="4646ABD8" w14:textId="77777777" w:rsidTr="005A66D6">
        <w:tc>
          <w:tcPr>
            <w:tcW w:w="8340" w:type="dxa"/>
            <w:tcBorders>
              <w:bottom w:val="single" w:sz="4" w:space="0" w:color="auto"/>
            </w:tcBorders>
            <w:shd w:val="clear" w:color="auto" w:fill="C6D9F1" w:themeFill="text2" w:themeFillTint="33"/>
          </w:tcPr>
          <w:p w14:paraId="48E64DE2" w14:textId="77777777" w:rsidR="001302A6" w:rsidRDefault="001302A6" w:rsidP="005A66D6">
            <w:pPr>
              <w:spacing w:before="120" w:after="120"/>
              <w:rPr>
                <w:color w:val="000000" w:themeColor="text1"/>
              </w:rPr>
            </w:pPr>
            <w:r>
              <w:rPr>
                <w:color w:val="000000" w:themeColor="text1"/>
              </w:rPr>
              <w:t>Einspruch - diese Anforderung soll nicht aufgenommen werden!</w:t>
            </w:r>
          </w:p>
        </w:tc>
      </w:tr>
      <w:tr w:rsidR="001302A6" w14:paraId="22124689" w14:textId="77777777" w:rsidTr="005A66D6">
        <w:tc>
          <w:tcPr>
            <w:tcW w:w="8340" w:type="dxa"/>
            <w:shd w:val="clear" w:color="auto" w:fill="FFFFFF" w:themeFill="background1"/>
          </w:tcPr>
          <w:p w14:paraId="203B6805" w14:textId="77777777" w:rsidR="001302A6" w:rsidRDefault="001302A6" w:rsidP="005A66D6">
            <w:pPr>
              <w:spacing w:before="120" w:after="120"/>
              <w:rPr>
                <w:color w:val="000000" w:themeColor="text1"/>
              </w:rPr>
            </w:pPr>
            <w:r>
              <w:rPr>
                <w:color w:val="000000" w:themeColor="text1"/>
              </w:rPr>
              <w:t>Begründung der Fachseite:</w:t>
            </w:r>
          </w:p>
        </w:tc>
      </w:tr>
    </w:tbl>
    <w:p w14:paraId="3228AA85" w14:textId="77777777" w:rsidR="001302A6" w:rsidRPr="001302A6" w:rsidRDefault="001302A6" w:rsidP="001302A6">
      <w:pPr>
        <w:spacing w:after="120"/>
        <w:ind w:left="170"/>
        <w:rPr>
          <w:sz w:val="18"/>
          <w:szCs w:val="18"/>
        </w:rPr>
      </w:pPr>
      <w:bookmarkStart w:id="205" w:name="_Toc38773016"/>
    </w:p>
    <w:p w14:paraId="5D22855C" w14:textId="77777777" w:rsidR="001302A6" w:rsidRPr="001302A6" w:rsidRDefault="001302A6" w:rsidP="001302A6">
      <w:pPr>
        <w:spacing w:after="120"/>
        <w:ind w:left="170"/>
        <w:rPr>
          <w:sz w:val="18"/>
          <w:szCs w:val="18"/>
        </w:rPr>
      </w:pPr>
    </w:p>
    <w:p w14:paraId="1062FA7C" w14:textId="77777777" w:rsidR="001302A6" w:rsidRPr="001302A6" w:rsidRDefault="001302A6" w:rsidP="001302A6">
      <w:pPr>
        <w:spacing w:after="120"/>
        <w:ind w:left="170"/>
        <w:rPr>
          <w:sz w:val="18"/>
          <w:szCs w:val="18"/>
        </w:rPr>
      </w:pPr>
    </w:p>
    <w:p w14:paraId="40301547" w14:textId="77777777" w:rsidR="001302A6" w:rsidRPr="001302A6" w:rsidRDefault="001302A6" w:rsidP="001302A6">
      <w:pPr>
        <w:spacing w:after="120"/>
        <w:ind w:left="170"/>
        <w:rPr>
          <w:sz w:val="18"/>
          <w:szCs w:val="18"/>
        </w:rPr>
      </w:pPr>
    </w:p>
    <w:p w14:paraId="0FAD2168" w14:textId="77777777" w:rsidR="001302A6" w:rsidRPr="001302A6" w:rsidRDefault="001302A6" w:rsidP="001302A6">
      <w:pPr>
        <w:spacing w:after="120"/>
        <w:ind w:left="170"/>
        <w:rPr>
          <w:sz w:val="18"/>
          <w:szCs w:val="18"/>
        </w:rPr>
      </w:pPr>
    </w:p>
    <w:p w14:paraId="7FE759BC" w14:textId="77777777" w:rsidR="001302A6" w:rsidRPr="001302A6" w:rsidRDefault="001302A6" w:rsidP="001302A6">
      <w:pPr>
        <w:rPr>
          <w:sz w:val="18"/>
          <w:szCs w:val="18"/>
        </w:rPr>
      </w:pPr>
      <w:r w:rsidRPr="001302A6">
        <w:rPr>
          <w:sz w:val="18"/>
          <w:szCs w:val="18"/>
        </w:rPr>
        <w:br w:type="page"/>
      </w:r>
    </w:p>
    <w:p w14:paraId="696A8206" w14:textId="77777777" w:rsidR="00A96589" w:rsidRPr="00A96589" w:rsidRDefault="00A96589" w:rsidP="00A96589">
      <w:pPr>
        <w:pStyle w:val="berschrift1"/>
        <w:numPr>
          <w:ilvl w:val="0"/>
          <w:numId w:val="0"/>
        </w:numPr>
        <w:ind w:left="431"/>
        <w:rPr>
          <w:b w:val="0"/>
          <w:bCs w:val="0"/>
        </w:rPr>
      </w:pPr>
    </w:p>
    <w:p w14:paraId="360AFC6B" w14:textId="045A3747" w:rsidR="00816B19" w:rsidRPr="001302A6" w:rsidRDefault="00816B19" w:rsidP="006676E5">
      <w:pPr>
        <w:pStyle w:val="berschrift1"/>
        <w:rPr>
          <w:b w:val="0"/>
          <w:bCs w:val="0"/>
        </w:rPr>
      </w:pPr>
      <w:bookmarkStart w:id="206" w:name="_Toc98326036"/>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205"/>
      <w:bookmarkEnd w:id="206"/>
    </w:p>
    <w:p w14:paraId="5E825F59" w14:textId="77777777" w:rsidR="00816B19" w:rsidRDefault="00816B19" w:rsidP="006676E5">
      <w:pPr>
        <w:spacing w:after="0"/>
        <w:ind w:left="567"/>
      </w:pPr>
      <w:r>
        <w:t xml:space="preserve">Hier wird auf das Sensibilisierungskonzept der </w:t>
      </w:r>
      <w:r w:rsidRPr="006676E5">
        <w:rPr>
          <w:color w:val="FF0000"/>
        </w:rPr>
        <w:t xml:space="preserve">[Name der Behörde] </w:t>
      </w:r>
      <w:r>
        <w:t>verwiesen.</w:t>
      </w:r>
    </w:p>
    <w:p w14:paraId="4A90C84D" w14:textId="77777777" w:rsidR="00816B19" w:rsidRDefault="00816B19" w:rsidP="00816B19">
      <w:pPr>
        <w:spacing w:after="0"/>
      </w:pPr>
      <w:bookmarkStart w:id="207" w:name="_Toc38773017"/>
    </w:p>
    <w:p w14:paraId="2F610C30" w14:textId="77777777" w:rsidR="00816B19" w:rsidRPr="00AA4E7E" w:rsidRDefault="00816B19" w:rsidP="006676E5">
      <w:pPr>
        <w:spacing w:after="0"/>
        <w:ind w:left="567"/>
      </w:pPr>
    </w:p>
    <w:p w14:paraId="391D5B97" w14:textId="77777777" w:rsidR="00816B19" w:rsidRPr="009353AC" w:rsidRDefault="00816B19" w:rsidP="006676E5">
      <w:pPr>
        <w:pStyle w:val="berschrift1"/>
      </w:pPr>
      <w:bookmarkStart w:id="208" w:name="_Toc98326037"/>
      <w:r w:rsidRPr="00654397">
        <w:t>Notfallvorsorge</w:t>
      </w:r>
      <w:bookmarkEnd w:id="208"/>
      <w:r>
        <w:t xml:space="preserve"> </w:t>
      </w:r>
    </w:p>
    <w:bookmarkEnd w:id="207"/>
    <w:p w14:paraId="364F74A4" w14:textId="77777777" w:rsidR="00816B19" w:rsidRPr="009353AC" w:rsidRDefault="00816B19" w:rsidP="009F0D2A">
      <w:pPr>
        <w:spacing w:after="0"/>
        <w:ind w:left="567"/>
      </w:pPr>
      <w:r>
        <w:t xml:space="preserve">Grundsätzlich gilt das IT-Notfallvorsorgekonzept , das Notfallhandbuch der IT </w:t>
      </w:r>
      <w:r w:rsidR="009F0D2A">
        <w:br/>
      </w:r>
      <w:r>
        <w:t xml:space="preserve">sowie die aktuelle IT-Notfallmeldeliste. Hierbei gilt ein besonderer Augenmerk </w:t>
      </w:r>
      <w:r w:rsidR="009F0D2A">
        <w:br/>
      </w:r>
      <w:r>
        <w:t>den regelmäßigen IT-Notfallübungen im Rahmen dieser IT-Sicherheitsrichtlinie.</w:t>
      </w:r>
    </w:p>
    <w:p w14:paraId="213A87AE" w14:textId="77777777" w:rsidR="00816B19" w:rsidRDefault="00816B19" w:rsidP="00816B19">
      <w:pPr>
        <w:spacing w:after="0"/>
      </w:pPr>
      <w:bookmarkStart w:id="209" w:name="_Hlk38774253"/>
    </w:p>
    <w:p w14:paraId="5D73D85B" w14:textId="77777777" w:rsidR="00816B19" w:rsidRPr="00AA4E7E" w:rsidRDefault="00816B19" w:rsidP="00816B19">
      <w:pPr>
        <w:spacing w:after="0"/>
      </w:pPr>
    </w:p>
    <w:p w14:paraId="403FF31A" w14:textId="77777777" w:rsidR="00816B19" w:rsidRPr="009353AC" w:rsidRDefault="008F0097" w:rsidP="006676E5">
      <w:pPr>
        <w:pStyle w:val="berschrift1"/>
      </w:pPr>
      <w:bookmarkStart w:id="210" w:name="_Toc38773018"/>
      <w:bookmarkEnd w:id="209"/>
      <w:r>
        <w:t xml:space="preserve"> </w:t>
      </w:r>
      <w:bookmarkStart w:id="211" w:name="_Toc98326038"/>
      <w:r w:rsidR="00816B19" w:rsidRPr="00654397">
        <w:t>Konsequenzen bei Nichtbeachtung</w:t>
      </w:r>
      <w:bookmarkEnd w:id="210"/>
      <w:r>
        <w:t>x</w:t>
      </w:r>
      <w:bookmarkEnd w:id="211"/>
    </w:p>
    <w:p w14:paraId="705DF054" w14:textId="77777777" w:rsidR="006676E5" w:rsidRPr="006651A9" w:rsidRDefault="006676E5" w:rsidP="006676E5">
      <w:pPr>
        <w:spacing w:after="0"/>
        <w:ind w:left="567"/>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darstellen, ist die Einhaltung der Regelungen in diesem Dokument von erheblicher Bedeutung für die Aufrechterhaltung der Informationssicherheit </w:t>
      </w:r>
      <w:r w:rsidR="001302A6">
        <w:t xml:space="preserve">der </w:t>
      </w:r>
      <w:r w:rsidR="001302A6" w:rsidRPr="006676E5">
        <w:rPr>
          <w:color w:val="FF0000"/>
        </w:rPr>
        <w:t>[Name der Behörde]</w:t>
      </w:r>
    </w:p>
    <w:p w14:paraId="5ED9B615" w14:textId="77777777" w:rsidR="00816B19" w:rsidRDefault="00816B19" w:rsidP="00816B19">
      <w:pPr>
        <w:spacing w:afterLines="50" w:after="120"/>
      </w:pPr>
    </w:p>
    <w:p w14:paraId="612B2F4D" w14:textId="77777777" w:rsidR="00816B19" w:rsidRPr="00540B20" w:rsidRDefault="00816B19" w:rsidP="00816B19">
      <w:pPr>
        <w:spacing w:afterLines="50" w:after="120"/>
      </w:pPr>
    </w:p>
    <w:p w14:paraId="50C2777C" w14:textId="77777777" w:rsidR="00816B19" w:rsidRPr="00654397" w:rsidRDefault="008F0097" w:rsidP="006676E5">
      <w:pPr>
        <w:pStyle w:val="berschrift1"/>
      </w:pPr>
      <w:bookmarkStart w:id="212" w:name="_Toc38773019"/>
      <w:r>
        <w:t xml:space="preserve"> </w:t>
      </w:r>
      <w:bookmarkStart w:id="213" w:name="_Toc98326039"/>
      <w:r w:rsidR="00816B19" w:rsidRPr="00654397">
        <w:t>Ausnahmen</w:t>
      </w:r>
      <w:bookmarkEnd w:id="212"/>
      <w:bookmarkEnd w:id="213"/>
    </w:p>
    <w:p w14:paraId="4F6EBA12" w14:textId="77777777" w:rsidR="006676E5" w:rsidRDefault="006676E5" w:rsidP="006676E5">
      <w:pPr>
        <w:spacing w:after="0"/>
        <w:ind w:left="567"/>
      </w:pPr>
      <w:bookmarkStart w:id="214" w:name="_Hlk44659100"/>
      <w:r w:rsidRPr="001A7400">
        <w:t xml:space="preserve">Über Ausnahmen von den Regelungen dieser IT-Sicherheitsrichtlinie entscheidet </w:t>
      </w:r>
      <w:r>
        <w:br/>
      </w:r>
      <w:r w:rsidRPr="001A7400">
        <w:t xml:space="preserve">der </w:t>
      </w:r>
      <w:r w:rsidRPr="000D0A6F">
        <w:rPr>
          <w:color w:val="FF0000"/>
        </w:rPr>
        <w:t xml:space="preserve">[Referatsleiter IT / Unterabteilungsleiter Z2 / Abteilungsleiter XX]  </w:t>
      </w:r>
      <w:r w:rsidRPr="001A7400">
        <w:t xml:space="preserve">bzw. sein Stellvertreter. </w:t>
      </w:r>
    </w:p>
    <w:bookmarkEnd w:id="214"/>
    <w:p w14:paraId="65E51F33" w14:textId="7A97A8BC" w:rsidR="00816B19" w:rsidRDefault="00816B19" w:rsidP="00816B19">
      <w:pPr>
        <w:spacing w:after="240"/>
        <w:ind w:left="170"/>
      </w:pPr>
    </w:p>
    <w:p w14:paraId="21EADF7D" w14:textId="77777777" w:rsidR="00816B19" w:rsidRDefault="00816B19" w:rsidP="00816B19">
      <w:pPr>
        <w:spacing w:after="240"/>
        <w:ind w:left="170"/>
      </w:pPr>
    </w:p>
    <w:p w14:paraId="4A8C90D5" w14:textId="77777777" w:rsidR="000E6700" w:rsidRDefault="000E6700" w:rsidP="000E6700">
      <w:pPr>
        <w:spacing w:after="240"/>
        <w:ind w:left="170"/>
      </w:pPr>
    </w:p>
    <w:p w14:paraId="0D9D0DBA" w14:textId="77777777" w:rsidR="005229E2" w:rsidRDefault="005229E2" w:rsidP="005229E2">
      <w:pPr>
        <w:spacing w:after="240"/>
        <w:ind w:left="170"/>
      </w:pPr>
    </w:p>
    <w:p w14:paraId="5D2463F2" w14:textId="77777777" w:rsidR="00E847CD" w:rsidRDefault="00E847CD" w:rsidP="001545CA">
      <w:pPr>
        <w:spacing w:after="240"/>
        <w:ind w:left="708" w:hanging="708"/>
        <w:rPr>
          <w:i/>
        </w:rPr>
      </w:pPr>
      <w:r>
        <w:rPr>
          <w:i/>
        </w:rPr>
        <w:br w:type="page"/>
      </w:r>
    </w:p>
    <w:p w14:paraId="6C89AE7A" w14:textId="77777777" w:rsidR="0031257D" w:rsidRDefault="0031257D" w:rsidP="0031257D">
      <w:pPr>
        <w:pStyle w:val="berschrift1"/>
        <w:numPr>
          <w:ilvl w:val="0"/>
          <w:numId w:val="0"/>
        </w:numPr>
      </w:pPr>
      <w:bookmarkStart w:id="215" w:name="_Toc55772812"/>
      <w:bookmarkStart w:id="216" w:name="_Toc97586582"/>
      <w:bookmarkStart w:id="217" w:name="_Toc98326040"/>
      <w:bookmarkEnd w:id="2"/>
      <w:r>
        <w:t>Anhang A: Gefährdungslage</w:t>
      </w:r>
      <w:bookmarkEnd w:id="215"/>
      <w:bookmarkEnd w:id="216"/>
      <w:bookmarkEnd w:id="217"/>
    </w:p>
    <w:p w14:paraId="581B30C6" w14:textId="7E76ACA7" w:rsidR="00064136" w:rsidRDefault="00064136" w:rsidP="00064136">
      <w:pPr>
        <w:spacing w:after="240"/>
      </w:pPr>
      <w:r w:rsidRPr="00B35E26">
        <w:t>Die nachfolgend genannte Gefährdungen werden vom Bundesamt für Sicherheit in der Informationstechnik (BSI) nach Standard 200-1 bis 200-3 im IT-Grundschutzbaustein</w:t>
      </w:r>
      <w:r w:rsidRPr="00B35E26">
        <w:br/>
      </w:r>
      <w:bookmarkStart w:id="218" w:name="BausteinName8"/>
      <w:bookmarkEnd w:id="218"/>
      <w:r w:rsidRPr="0031257D">
        <w:t>APP.3.2 Webserver genannt.</w:t>
      </w:r>
      <w:r w:rsidR="0031257D">
        <w:br/>
      </w:r>
    </w:p>
    <w:p w14:paraId="6818DE15" w14:textId="2E0C3B63" w:rsidR="0031257D" w:rsidRDefault="0031257D" w:rsidP="00064136">
      <w:pPr>
        <w:spacing w:after="240"/>
      </w:pPr>
      <w:r w:rsidRPr="00970CDD">
        <w:rPr>
          <w:rFonts w:cs="Calibri"/>
          <w:b/>
          <w:bCs/>
          <w:color w:val="000000"/>
          <w:kern w:val="0"/>
        </w:rPr>
        <w:t>A.</w:t>
      </w:r>
      <w:r>
        <w:rPr>
          <w:rFonts w:cs="Calibri"/>
          <w:b/>
          <w:bCs/>
          <w:color w:val="000000"/>
          <w:kern w:val="0"/>
        </w:rPr>
        <w:t>1</w:t>
      </w:r>
      <w:r w:rsidRPr="00970CDD">
        <w:rPr>
          <w:rFonts w:cs="Calibri"/>
          <w:b/>
          <w:bCs/>
          <w:color w:val="000000"/>
          <w:kern w:val="0"/>
        </w:rPr>
        <w:t xml:space="preserve">  </w:t>
      </w:r>
      <w:r>
        <w:rPr>
          <w:rFonts w:cs="Calibri"/>
          <w:b/>
          <w:bCs/>
          <w:color w:val="000000"/>
          <w:kern w:val="0"/>
        </w:rPr>
        <w:t>Allgemeine</w:t>
      </w:r>
      <w:r w:rsidRPr="00970CDD">
        <w:rPr>
          <w:rFonts w:cs="Calibri"/>
          <w:b/>
          <w:bCs/>
          <w:color w:val="000000"/>
          <w:kern w:val="0"/>
        </w:rPr>
        <w:t xml:space="preserve"> Gefährdungen</w:t>
      </w:r>
    </w:p>
    <w:p w14:paraId="701DA9A9" w14:textId="77777777" w:rsidR="0031257D" w:rsidRPr="0031257D" w:rsidRDefault="0031257D" w:rsidP="0031257D">
      <w:pPr>
        <w:spacing w:after="240"/>
        <w:rPr>
          <w:b/>
          <w:bCs/>
          <w:color w:val="0066FF"/>
        </w:rPr>
      </w:pPr>
      <w:r w:rsidRPr="0031257D">
        <w:rPr>
          <w:b/>
          <w:bCs/>
          <w:color w:val="0066FF"/>
        </w:rPr>
        <w:t xml:space="preserve">2.1. Reputationsverlust </w:t>
      </w:r>
    </w:p>
    <w:p w14:paraId="0559714A" w14:textId="11405BAC" w:rsidR="0031257D" w:rsidRDefault="0031257D" w:rsidP="0031257D">
      <w:pPr>
        <w:spacing w:after="240"/>
      </w:pPr>
      <w:r>
        <w:t xml:space="preserve">Schaffen es Angreifer, mit administrativen Rechten auf einen Webserver zuzugreifen, können sie darüber eine manipulierte Webseite ausliefern (Defacement). So kann die Reputation der Institution geschädigt werden. Ebenso kann die Veröffentlichung falscher Informationen, wie zum Beispiel fehlerhafter Produktbeschreibungen, dazu führen, dass die Reputation der Institution in der Öffentlichkeit leidet. Auch kann die Institution abgemahnt werden, wenn auf ihrer Webseite Inhalte veröffentlicht werden, die gegen gesetzliche Vorschriften verstoßen. Ein Schaden kann auch entstehen, wenn die Webseite nicht verfügbar ist und potenzielle Kunden deshalb zu Mitbewerbern wechseln. </w:t>
      </w:r>
    </w:p>
    <w:p w14:paraId="535BD569" w14:textId="77777777" w:rsidR="0031257D" w:rsidRPr="0031257D" w:rsidRDefault="0031257D" w:rsidP="0031257D">
      <w:pPr>
        <w:spacing w:after="240"/>
        <w:rPr>
          <w:b/>
          <w:bCs/>
          <w:color w:val="0066FF"/>
        </w:rPr>
      </w:pPr>
      <w:r w:rsidRPr="0031257D">
        <w:rPr>
          <w:b/>
          <w:bCs/>
          <w:color w:val="0066FF"/>
        </w:rPr>
        <w:t xml:space="preserve">2.2. Manipulation des Webservers </w:t>
      </w:r>
    </w:p>
    <w:p w14:paraId="324C2B20" w14:textId="2C975D08" w:rsidR="0031257D" w:rsidRDefault="0031257D" w:rsidP="0031257D">
      <w:pPr>
        <w:spacing w:after="240"/>
      </w:pPr>
      <w:r>
        <w:t xml:space="preserve">Ein Angreifer kann sich Zugriff auf einen Webserver verschaffen und dessen Dateien manipulieren. Er könnte beispielsweise die Konfiguration der Webserver-Software ändern, Schadsoftware verbreiten oder Webinhalte modifizieren. </w:t>
      </w:r>
    </w:p>
    <w:p w14:paraId="2F1F4537" w14:textId="77777777" w:rsidR="0031257D" w:rsidRPr="0031257D" w:rsidRDefault="0031257D" w:rsidP="0031257D">
      <w:pPr>
        <w:spacing w:after="240"/>
        <w:rPr>
          <w:b/>
          <w:bCs/>
          <w:color w:val="0066FF"/>
        </w:rPr>
      </w:pPr>
      <w:r w:rsidRPr="0031257D">
        <w:rPr>
          <w:b/>
          <w:bCs/>
          <w:color w:val="0066FF"/>
        </w:rPr>
        <w:t xml:space="preserve">2.3. Denial of Service (DoS) </w:t>
      </w:r>
    </w:p>
    <w:p w14:paraId="6223E969" w14:textId="68CB5BBC" w:rsidR="0031257D" w:rsidRDefault="0031257D" w:rsidP="0031257D">
      <w:pPr>
        <w:spacing w:after="240"/>
      </w:pPr>
      <w:r>
        <w:t xml:space="preserve">Durch DoS-Angriffe lässt sich die Verfügbarkeit eines Webangebotes gezielt beeinträchtigen, indem beispielsweise einzelne Accounts durch fehlerhafte Anmeldungen gesperrt werden. Ein Angreifer könnte z. B. durch ungültige Anmeldeversuche erreichen, dass Benutzerkonten gesperrt werden. Durch DDoS (Distributed Denial of Service)-Angriffe kann ein Webserver teilweise oder auch ganz ausfallen. Für Benutzer ist das Webangebot dann nur noch sehr langsam oder gar nicht mehr verfügbar. Für viele Institutionen kann ein solcher Ausfall schnell geschäftskritisch werden, z. B. für Online-Shops. </w:t>
      </w:r>
    </w:p>
    <w:p w14:paraId="16BE4567" w14:textId="77777777" w:rsidR="0031257D" w:rsidRPr="0031257D" w:rsidRDefault="0031257D" w:rsidP="0031257D">
      <w:pPr>
        <w:spacing w:after="240"/>
        <w:rPr>
          <w:b/>
          <w:bCs/>
          <w:color w:val="0066FF"/>
        </w:rPr>
      </w:pPr>
      <w:r w:rsidRPr="0031257D">
        <w:rPr>
          <w:b/>
          <w:bCs/>
          <w:color w:val="0066FF"/>
        </w:rPr>
        <w:t xml:space="preserve">2.4. Verlust vertraulicher Daten </w:t>
      </w:r>
    </w:p>
    <w:p w14:paraId="5232CACC" w14:textId="7EB70C33" w:rsidR="0031257D" w:rsidRDefault="0031257D" w:rsidP="0031257D">
      <w:pPr>
        <w:spacing w:after="240"/>
      </w:pPr>
      <w:r>
        <w:t xml:space="preserve">Viele Webserver verwenden noch veraltete kryptografische Verfahren wie RC4 oder SSL. Eine unzureichende Authentisierung bzw. eine ungeeignete Verschlüsselung kann dazu führen, dass Angreifer die Kommunikation zwischen den Clients und den Webservern mitlesen oder ändern können. Das gleiche gilt für die Kommunikation zwischen dem Webserver und anderen Servern, wie z. B. Load Balancern. </w:t>
      </w:r>
    </w:p>
    <w:p w14:paraId="019AD42C" w14:textId="77777777" w:rsidR="0031257D" w:rsidRPr="0031257D" w:rsidRDefault="0031257D" w:rsidP="0031257D">
      <w:pPr>
        <w:spacing w:after="240"/>
        <w:rPr>
          <w:b/>
          <w:bCs/>
          <w:color w:val="0066FF"/>
        </w:rPr>
      </w:pPr>
      <w:r w:rsidRPr="0031257D">
        <w:rPr>
          <w:b/>
          <w:bCs/>
          <w:color w:val="0066FF"/>
        </w:rPr>
        <w:t xml:space="preserve">2.5. Verstoß gegen Gesetze oder Regelungen </w:t>
      </w:r>
    </w:p>
    <w:p w14:paraId="1D7F679B" w14:textId="0F778CEF" w:rsidR="0031257D" w:rsidRPr="00B35E26" w:rsidRDefault="0031257D" w:rsidP="0031257D">
      <w:pPr>
        <w:spacing w:after="240"/>
      </w:pPr>
      <w:r>
        <w:t>Für die Veröffentlichung von Webinhalten gibt es verschiedene regulatorische Anforderungen. Neben den Regelungen der Telemedien- und Datenschutzgesetze, sind auch die Regeln des Urheberrechts zu beachten. Verstöße gegen diese Gesetze können rechtliche Konsequenzen nach sich ziehen.</w:t>
      </w:r>
    </w:p>
    <w:p w14:paraId="262B116B" w14:textId="753DD3F5" w:rsidR="00064136" w:rsidRDefault="00064136" w:rsidP="00064136">
      <w:pPr>
        <w:spacing w:after="0" w:line="240" w:lineRule="auto"/>
        <w:rPr>
          <w:rFonts w:cs="Calibri"/>
          <w:color w:val="000000"/>
          <w:kern w:val="0"/>
        </w:rPr>
      </w:pPr>
    </w:p>
    <w:p w14:paraId="6EB2DD94" w14:textId="18440580" w:rsidR="0031257D" w:rsidRPr="0031257D" w:rsidRDefault="0031257D" w:rsidP="0031257D">
      <w:pPr>
        <w:spacing w:after="240"/>
        <w:rPr>
          <w:b/>
          <w:bCs/>
          <w:color w:val="0066FF"/>
        </w:rPr>
      </w:pPr>
      <w:r w:rsidRPr="0031257D">
        <w:rPr>
          <w:b/>
          <w:bCs/>
          <w:color w:val="0066FF"/>
        </w:rPr>
        <w:t xml:space="preserve">2.6. Fehlende oder mangelhafte Fehlerbehebung </w:t>
      </w:r>
    </w:p>
    <w:p w14:paraId="5FF95F1B" w14:textId="0FE44441" w:rsidR="0031257D" w:rsidRPr="0031257D" w:rsidRDefault="0031257D" w:rsidP="0031257D">
      <w:pPr>
        <w:spacing w:after="240"/>
      </w:pPr>
      <w:r w:rsidRPr="0031257D">
        <w:t>Treten während des Betriebs eines Webservers Fehler auf, kann sich das z. B. auf dessen Verfügbarkeit auswirken. Auch werden eventuell Inhalte unvollständig dargestellt oder Sicherheitsmechanismen fallen aus. Werden Fehler nicht korrekt behandelt, sind sowohl der Betrieb als auch der Schutz der Funktionen und Daten eines Webservers nicht mehr gewährleistet.</w:t>
      </w:r>
    </w:p>
    <w:p w14:paraId="65AA0C06" w14:textId="25EDF204" w:rsidR="0031257D" w:rsidRDefault="0031257D" w:rsidP="0031257D">
      <w:pPr>
        <w:spacing w:after="0" w:line="240" w:lineRule="auto"/>
        <w:rPr>
          <w:rFonts w:cs="Calibri"/>
          <w:color w:val="000000"/>
          <w:kern w:val="0"/>
        </w:rPr>
      </w:pPr>
    </w:p>
    <w:tbl>
      <w:tblPr>
        <w:tblW w:w="9200" w:type="dxa"/>
        <w:tblCellMar>
          <w:left w:w="70" w:type="dxa"/>
          <w:right w:w="70" w:type="dxa"/>
        </w:tblCellMar>
        <w:tblLook w:val="04A0" w:firstRow="1" w:lastRow="0" w:firstColumn="1" w:lastColumn="0" w:noHBand="0" w:noVBand="1"/>
      </w:tblPr>
      <w:tblGrid>
        <w:gridCol w:w="9200"/>
      </w:tblGrid>
      <w:tr w:rsidR="00064136" w:rsidRPr="00970CDD" w14:paraId="2F7B9735" w14:textId="77777777" w:rsidTr="00BE3B94">
        <w:trPr>
          <w:trHeight w:val="288"/>
        </w:trPr>
        <w:tc>
          <w:tcPr>
            <w:tcW w:w="9200" w:type="dxa"/>
            <w:tcBorders>
              <w:top w:val="nil"/>
              <w:left w:val="nil"/>
              <w:bottom w:val="nil"/>
              <w:right w:val="nil"/>
            </w:tcBorders>
            <w:shd w:val="clear" w:color="auto" w:fill="auto"/>
            <w:noWrap/>
            <w:vAlign w:val="center"/>
            <w:hideMark/>
          </w:tcPr>
          <w:p w14:paraId="5D480884" w14:textId="2085F82C" w:rsidR="00064136" w:rsidRPr="00970CDD" w:rsidRDefault="00064136" w:rsidP="00BE3B94">
            <w:pPr>
              <w:spacing w:after="0" w:line="240" w:lineRule="auto"/>
              <w:rPr>
                <w:rFonts w:cs="Calibri"/>
                <w:b/>
                <w:bCs/>
                <w:color w:val="000000"/>
                <w:kern w:val="0"/>
              </w:rPr>
            </w:pPr>
            <w:r w:rsidRPr="00970CDD">
              <w:rPr>
                <w:rFonts w:cs="Calibri"/>
                <w:b/>
                <w:bCs/>
                <w:color w:val="000000"/>
                <w:kern w:val="0"/>
              </w:rPr>
              <w:t>A.2  Elementare Gefährdungen</w:t>
            </w:r>
          </w:p>
        </w:tc>
      </w:tr>
      <w:tr w:rsidR="00064136" w:rsidRPr="00970CDD" w14:paraId="333FA6B1" w14:textId="77777777" w:rsidTr="00BE3B94">
        <w:trPr>
          <w:trHeight w:val="288"/>
        </w:trPr>
        <w:tc>
          <w:tcPr>
            <w:tcW w:w="9200" w:type="dxa"/>
            <w:tcBorders>
              <w:top w:val="nil"/>
              <w:left w:val="nil"/>
              <w:bottom w:val="nil"/>
              <w:right w:val="nil"/>
            </w:tcBorders>
            <w:shd w:val="clear" w:color="auto" w:fill="auto"/>
            <w:hideMark/>
          </w:tcPr>
          <w:p w14:paraId="33648B45" w14:textId="77777777" w:rsidR="00064136" w:rsidRPr="00970CDD" w:rsidRDefault="00064136" w:rsidP="00BE3B94">
            <w:pPr>
              <w:spacing w:after="0" w:line="240" w:lineRule="auto"/>
              <w:rPr>
                <w:rFonts w:cs="Calibri"/>
                <w:b/>
                <w:bCs/>
                <w:color w:val="000000"/>
                <w:kern w:val="0"/>
              </w:rPr>
            </w:pPr>
          </w:p>
        </w:tc>
      </w:tr>
      <w:tr w:rsidR="00064136" w:rsidRPr="00970CDD" w14:paraId="61F7117A" w14:textId="77777777" w:rsidTr="00BE3B94">
        <w:trPr>
          <w:trHeight w:val="288"/>
        </w:trPr>
        <w:tc>
          <w:tcPr>
            <w:tcW w:w="9200" w:type="dxa"/>
            <w:tcBorders>
              <w:top w:val="nil"/>
              <w:left w:val="nil"/>
              <w:bottom w:val="nil"/>
              <w:right w:val="nil"/>
            </w:tcBorders>
            <w:shd w:val="clear" w:color="auto" w:fill="auto"/>
            <w:noWrap/>
            <w:vAlign w:val="bottom"/>
            <w:hideMark/>
          </w:tcPr>
          <w:p w14:paraId="2BEA98DD" w14:textId="7AB9633B" w:rsidR="00064136" w:rsidRPr="0031257D" w:rsidRDefault="00064136" w:rsidP="0031257D">
            <w:pPr>
              <w:spacing w:after="240"/>
            </w:pPr>
            <w:r w:rsidRPr="0031257D">
              <w:t>Die Zuordnung dieser Gefährdungen zu den einzelnen Anforderungen finden sich in</w:t>
            </w:r>
            <w:r w:rsidR="0031257D">
              <w:br/>
            </w:r>
            <w:r w:rsidRPr="0031257D">
              <w:t>jedem Baustein unter „5. Kreuzreferenztabelle zu elementaren Gefährdungen“.</w:t>
            </w:r>
          </w:p>
        </w:tc>
      </w:tr>
      <w:tr w:rsidR="00B87117" w:rsidRPr="00970CDD" w14:paraId="65771582" w14:textId="77777777" w:rsidTr="00BE3B94">
        <w:trPr>
          <w:trHeight w:val="288"/>
        </w:trPr>
        <w:tc>
          <w:tcPr>
            <w:tcW w:w="9200" w:type="dxa"/>
            <w:tcBorders>
              <w:top w:val="nil"/>
              <w:left w:val="nil"/>
              <w:bottom w:val="nil"/>
              <w:right w:val="nil"/>
            </w:tcBorders>
            <w:shd w:val="clear" w:color="auto" w:fill="auto"/>
            <w:noWrap/>
            <w:vAlign w:val="center"/>
            <w:hideMark/>
          </w:tcPr>
          <w:p w14:paraId="579AB74E" w14:textId="33D47025" w:rsidR="00B87117" w:rsidRPr="0031257D" w:rsidRDefault="00B87117" w:rsidP="004A2A5A">
            <w:pPr>
              <w:spacing w:after="240"/>
            </w:pPr>
            <w:r w:rsidRPr="0031257D">
              <w:t>Die folgenden elementaren Gefährdungen sind für den Baustein APP.3.2 Webserver</w:t>
            </w:r>
            <w:r w:rsidR="004A2A5A">
              <w:br/>
            </w:r>
            <w:r w:rsidRPr="0031257D">
              <w:t>von Bedeutung:</w:t>
            </w:r>
          </w:p>
        </w:tc>
      </w:tr>
      <w:tr w:rsidR="00B87117" w:rsidRPr="00970CDD" w14:paraId="471BE3E0" w14:textId="77777777" w:rsidTr="00BE3B94">
        <w:trPr>
          <w:trHeight w:val="288"/>
        </w:trPr>
        <w:tc>
          <w:tcPr>
            <w:tcW w:w="9200" w:type="dxa"/>
            <w:tcBorders>
              <w:top w:val="nil"/>
              <w:left w:val="nil"/>
              <w:bottom w:val="nil"/>
              <w:right w:val="nil"/>
            </w:tcBorders>
            <w:shd w:val="clear" w:color="auto" w:fill="auto"/>
            <w:noWrap/>
            <w:vAlign w:val="center"/>
          </w:tcPr>
          <w:p w14:paraId="233B74CE" w14:textId="77777777" w:rsidR="00B87117" w:rsidRDefault="00B87117" w:rsidP="00B87117">
            <w:pPr>
              <w:spacing w:after="0" w:line="240" w:lineRule="auto"/>
              <w:rPr>
                <w:rFonts w:cs="Calibri"/>
                <w:color w:val="000000"/>
                <w:kern w:val="0"/>
              </w:rPr>
            </w:pPr>
          </w:p>
          <w:p w14:paraId="5772CA80"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19" w:name="_Toc98326041"/>
            <w:r w:rsidRPr="00B87117">
              <w:rPr>
                <w:rFonts w:eastAsia="Times New Roman" w:cs="Times New Roman"/>
                <w:b w:val="0"/>
                <w:sz w:val="20"/>
                <w:szCs w:val="20"/>
              </w:rPr>
              <w:t>G 0.11 Ausfall oder Störung von Dienstleistern</w:t>
            </w:r>
            <w:bookmarkEnd w:id="219"/>
            <w:r w:rsidRPr="00B87117">
              <w:rPr>
                <w:rFonts w:eastAsia="Times New Roman" w:cs="Times New Roman"/>
                <w:b w:val="0"/>
                <w:sz w:val="20"/>
                <w:szCs w:val="20"/>
              </w:rPr>
              <w:t xml:space="preserve"> </w:t>
            </w:r>
          </w:p>
          <w:p w14:paraId="69CF6F35"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20" w:name="_Toc98326042"/>
            <w:r w:rsidRPr="00B87117">
              <w:rPr>
                <w:rFonts w:eastAsia="Times New Roman" w:cs="Times New Roman"/>
                <w:b w:val="0"/>
                <w:sz w:val="20"/>
                <w:szCs w:val="20"/>
              </w:rPr>
              <w:t>G 0.15 Abhören</w:t>
            </w:r>
            <w:bookmarkEnd w:id="220"/>
            <w:r w:rsidRPr="00B87117">
              <w:rPr>
                <w:rFonts w:eastAsia="Times New Roman" w:cs="Times New Roman"/>
                <w:b w:val="0"/>
                <w:sz w:val="20"/>
                <w:szCs w:val="20"/>
              </w:rPr>
              <w:t xml:space="preserve"> </w:t>
            </w:r>
          </w:p>
          <w:p w14:paraId="55EA34DF"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21" w:name="_Toc98326043"/>
            <w:r w:rsidRPr="00B87117">
              <w:rPr>
                <w:rFonts w:eastAsia="Times New Roman" w:cs="Times New Roman"/>
                <w:b w:val="0"/>
                <w:sz w:val="20"/>
                <w:szCs w:val="20"/>
              </w:rPr>
              <w:t>G 0.18 Fehlplanung oder fehlende Anpassung</w:t>
            </w:r>
            <w:bookmarkEnd w:id="221"/>
            <w:r w:rsidRPr="00B87117">
              <w:rPr>
                <w:rFonts w:eastAsia="Times New Roman" w:cs="Times New Roman"/>
                <w:b w:val="0"/>
                <w:sz w:val="20"/>
                <w:szCs w:val="20"/>
              </w:rPr>
              <w:t xml:space="preserve"> </w:t>
            </w:r>
          </w:p>
          <w:p w14:paraId="14FB2914"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22" w:name="_Toc98326044"/>
            <w:r w:rsidRPr="00B87117">
              <w:rPr>
                <w:rFonts w:eastAsia="Times New Roman" w:cs="Times New Roman"/>
                <w:b w:val="0"/>
                <w:sz w:val="20"/>
                <w:szCs w:val="20"/>
              </w:rPr>
              <w:t>G 0.19 Offenlegung schützenswerter Informationen</w:t>
            </w:r>
            <w:bookmarkEnd w:id="222"/>
            <w:r w:rsidRPr="00B87117">
              <w:rPr>
                <w:rFonts w:eastAsia="Times New Roman" w:cs="Times New Roman"/>
                <w:b w:val="0"/>
                <w:sz w:val="20"/>
                <w:szCs w:val="20"/>
              </w:rPr>
              <w:t xml:space="preserve"> </w:t>
            </w:r>
          </w:p>
          <w:p w14:paraId="0263A47C"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23" w:name="_Toc98326045"/>
            <w:r w:rsidRPr="00B87117">
              <w:rPr>
                <w:rFonts w:eastAsia="Times New Roman" w:cs="Times New Roman"/>
                <w:b w:val="0"/>
                <w:sz w:val="20"/>
                <w:szCs w:val="20"/>
              </w:rPr>
              <w:t>G 0.21 Manipulation von Hard- oder Software</w:t>
            </w:r>
            <w:bookmarkEnd w:id="223"/>
            <w:r w:rsidRPr="00B87117">
              <w:rPr>
                <w:rFonts w:eastAsia="Times New Roman" w:cs="Times New Roman"/>
                <w:b w:val="0"/>
                <w:sz w:val="20"/>
                <w:szCs w:val="20"/>
              </w:rPr>
              <w:t xml:space="preserve"> </w:t>
            </w:r>
          </w:p>
          <w:p w14:paraId="43A9CFB6" w14:textId="77777777" w:rsidR="00B87117" w:rsidRDefault="00B87117" w:rsidP="00B87117">
            <w:pPr>
              <w:pStyle w:val="berschrift1"/>
              <w:numPr>
                <w:ilvl w:val="0"/>
                <w:numId w:val="0"/>
              </w:numPr>
              <w:ind w:left="432"/>
              <w:rPr>
                <w:rFonts w:eastAsia="Times New Roman" w:cs="Times New Roman"/>
                <w:b w:val="0"/>
                <w:sz w:val="20"/>
                <w:szCs w:val="20"/>
              </w:rPr>
            </w:pPr>
            <w:bookmarkStart w:id="224" w:name="_Toc98326046"/>
            <w:r w:rsidRPr="00B87117">
              <w:rPr>
                <w:rFonts w:eastAsia="Times New Roman" w:cs="Times New Roman"/>
                <w:b w:val="0"/>
                <w:sz w:val="20"/>
                <w:szCs w:val="20"/>
              </w:rPr>
              <w:t>G 0.22 Manipulation von Informationen</w:t>
            </w:r>
            <w:bookmarkEnd w:id="224"/>
            <w:r w:rsidRPr="00B87117">
              <w:rPr>
                <w:rFonts w:eastAsia="Times New Roman" w:cs="Times New Roman"/>
                <w:b w:val="0"/>
                <w:sz w:val="20"/>
                <w:szCs w:val="20"/>
              </w:rPr>
              <w:t xml:space="preserve"> </w:t>
            </w:r>
          </w:p>
          <w:p w14:paraId="64924877"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25" w:name="_Toc98326047"/>
            <w:r w:rsidRPr="00B87117">
              <w:rPr>
                <w:rFonts w:eastAsia="Times New Roman" w:cs="Times New Roman"/>
                <w:b w:val="0"/>
                <w:sz w:val="20"/>
                <w:szCs w:val="20"/>
              </w:rPr>
              <w:t>G 0.23 Unbefugtes Eindringen in IT-Systeme</w:t>
            </w:r>
            <w:bookmarkEnd w:id="225"/>
            <w:r w:rsidRPr="00B87117">
              <w:rPr>
                <w:rFonts w:eastAsia="Times New Roman" w:cs="Times New Roman"/>
                <w:b w:val="0"/>
                <w:sz w:val="20"/>
                <w:szCs w:val="20"/>
              </w:rPr>
              <w:t xml:space="preserve"> </w:t>
            </w:r>
          </w:p>
          <w:p w14:paraId="5AF2FBC8"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26" w:name="_Toc98326048"/>
            <w:r w:rsidRPr="00B87117">
              <w:rPr>
                <w:rFonts w:eastAsia="Times New Roman" w:cs="Times New Roman"/>
                <w:b w:val="0"/>
                <w:sz w:val="20"/>
                <w:szCs w:val="20"/>
              </w:rPr>
              <w:t>G 0.25 Ausfall von Geräten oder Systemen</w:t>
            </w:r>
            <w:bookmarkEnd w:id="226"/>
            <w:r w:rsidRPr="00B87117">
              <w:rPr>
                <w:rFonts w:eastAsia="Times New Roman" w:cs="Times New Roman"/>
                <w:b w:val="0"/>
                <w:sz w:val="20"/>
                <w:szCs w:val="20"/>
              </w:rPr>
              <w:t xml:space="preserve"> </w:t>
            </w:r>
          </w:p>
          <w:p w14:paraId="36B21FD8"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27" w:name="_Toc98326049"/>
            <w:r w:rsidRPr="00B87117">
              <w:rPr>
                <w:rFonts w:eastAsia="Times New Roman" w:cs="Times New Roman"/>
                <w:b w:val="0"/>
                <w:sz w:val="20"/>
                <w:szCs w:val="20"/>
              </w:rPr>
              <w:t>G 0.26 Fehlfunktion von Geräten oder Systemen</w:t>
            </w:r>
            <w:bookmarkEnd w:id="227"/>
            <w:r w:rsidRPr="00B87117">
              <w:rPr>
                <w:rFonts w:eastAsia="Times New Roman" w:cs="Times New Roman"/>
                <w:b w:val="0"/>
                <w:sz w:val="20"/>
                <w:szCs w:val="20"/>
              </w:rPr>
              <w:t xml:space="preserve"> </w:t>
            </w:r>
          </w:p>
          <w:p w14:paraId="6A7C626E"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28" w:name="_Toc98326050"/>
            <w:r w:rsidRPr="00B87117">
              <w:rPr>
                <w:rFonts w:eastAsia="Times New Roman" w:cs="Times New Roman"/>
                <w:b w:val="0"/>
                <w:sz w:val="20"/>
                <w:szCs w:val="20"/>
              </w:rPr>
              <w:t>G 0.27 Ressourcenmangel</w:t>
            </w:r>
            <w:bookmarkEnd w:id="228"/>
            <w:r w:rsidRPr="00B87117">
              <w:rPr>
                <w:rFonts w:eastAsia="Times New Roman" w:cs="Times New Roman"/>
                <w:b w:val="0"/>
                <w:sz w:val="20"/>
                <w:szCs w:val="20"/>
              </w:rPr>
              <w:t xml:space="preserve"> </w:t>
            </w:r>
          </w:p>
          <w:p w14:paraId="40D9024F"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29" w:name="_Toc98326051"/>
            <w:r w:rsidRPr="00B87117">
              <w:rPr>
                <w:rFonts w:eastAsia="Times New Roman" w:cs="Times New Roman"/>
                <w:b w:val="0"/>
                <w:sz w:val="20"/>
                <w:szCs w:val="20"/>
              </w:rPr>
              <w:t>G 0.29 Verstoß gegen Gesetze oder Regelungen</w:t>
            </w:r>
            <w:bookmarkEnd w:id="229"/>
            <w:r w:rsidRPr="00B87117">
              <w:rPr>
                <w:rFonts w:eastAsia="Times New Roman" w:cs="Times New Roman"/>
                <w:b w:val="0"/>
                <w:sz w:val="20"/>
                <w:szCs w:val="20"/>
              </w:rPr>
              <w:t xml:space="preserve"> </w:t>
            </w:r>
          </w:p>
          <w:p w14:paraId="603A5D33"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30" w:name="_Toc98326052"/>
            <w:r w:rsidRPr="00B87117">
              <w:rPr>
                <w:rFonts w:eastAsia="Times New Roman" w:cs="Times New Roman"/>
                <w:b w:val="0"/>
                <w:sz w:val="20"/>
                <w:szCs w:val="20"/>
              </w:rPr>
              <w:t>G 0.30 Unberechtigte Nutzung oder Administration von Geräten und Systemen</w:t>
            </w:r>
            <w:bookmarkEnd w:id="230"/>
            <w:r w:rsidRPr="00B87117">
              <w:rPr>
                <w:rFonts w:eastAsia="Times New Roman" w:cs="Times New Roman"/>
                <w:b w:val="0"/>
                <w:sz w:val="20"/>
                <w:szCs w:val="20"/>
              </w:rPr>
              <w:t xml:space="preserve"> </w:t>
            </w:r>
          </w:p>
          <w:p w14:paraId="3A1658D3"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31" w:name="_Toc98326053"/>
            <w:r w:rsidRPr="00B87117">
              <w:rPr>
                <w:rFonts w:eastAsia="Times New Roman" w:cs="Times New Roman"/>
                <w:b w:val="0"/>
                <w:sz w:val="20"/>
                <w:szCs w:val="20"/>
              </w:rPr>
              <w:t>G 0.31 Fehlerhafte Nutzung oder Administration von Geräten und Systemen</w:t>
            </w:r>
            <w:bookmarkEnd w:id="231"/>
            <w:r w:rsidRPr="00B87117">
              <w:rPr>
                <w:rFonts w:eastAsia="Times New Roman" w:cs="Times New Roman"/>
                <w:b w:val="0"/>
                <w:sz w:val="20"/>
                <w:szCs w:val="20"/>
              </w:rPr>
              <w:t xml:space="preserve"> </w:t>
            </w:r>
          </w:p>
          <w:p w14:paraId="065A74B1" w14:textId="77777777" w:rsidR="00B87117" w:rsidRPr="00B87117" w:rsidRDefault="00B87117" w:rsidP="00B87117">
            <w:pPr>
              <w:pStyle w:val="berschrift1"/>
              <w:numPr>
                <w:ilvl w:val="0"/>
                <w:numId w:val="0"/>
              </w:numPr>
              <w:ind w:left="432"/>
              <w:rPr>
                <w:rFonts w:eastAsia="Times New Roman" w:cs="Times New Roman"/>
                <w:b w:val="0"/>
                <w:sz w:val="20"/>
                <w:szCs w:val="20"/>
              </w:rPr>
            </w:pPr>
            <w:bookmarkStart w:id="232" w:name="_Toc98326054"/>
            <w:r w:rsidRPr="00B87117">
              <w:rPr>
                <w:rFonts w:eastAsia="Times New Roman" w:cs="Times New Roman"/>
                <w:b w:val="0"/>
                <w:sz w:val="20"/>
                <w:szCs w:val="20"/>
              </w:rPr>
              <w:t>G 0.39 Schadprogramme</w:t>
            </w:r>
            <w:bookmarkEnd w:id="232"/>
            <w:r w:rsidRPr="00B87117">
              <w:rPr>
                <w:rFonts w:eastAsia="Times New Roman" w:cs="Times New Roman"/>
                <w:b w:val="0"/>
                <w:sz w:val="20"/>
                <w:szCs w:val="20"/>
              </w:rPr>
              <w:t xml:space="preserve"> </w:t>
            </w:r>
          </w:p>
          <w:p w14:paraId="285850F4" w14:textId="77777777" w:rsidR="0031257D" w:rsidRDefault="00B87117" w:rsidP="0031257D">
            <w:pPr>
              <w:pStyle w:val="berschrift1"/>
              <w:numPr>
                <w:ilvl w:val="0"/>
                <w:numId w:val="0"/>
              </w:numPr>
              <w:ind w:left="432"/>
              <w:rPr>
                <w:rFonts w:eastAsia="Times New Roman" w:cs="Times New Roman"/>
                <w:b w:val="0"/>
                <w:sz w:val="20"/>
                <w:szCs w:val="20"/>
              </w:rPr>
            </w:pPr>
            <w:bookmarkStart w:id="233" w:name="_Toc98326055"/>
            <w:r w:rsidRPr="00B87117">
              <w:rPr>
                <w:rFonts w:eastAsia="Times New Roman" w:cs="Times New Roman"/>
                <w:b w:val="0"/>
                <w:sz w:val="20"/>
                <w:szCs w:val="20"/>
              </w:rPr>
              <w:t>G 0.40 Verhinderung von Diensten (Denial of Service)</w:t>
            </w:r>
            <w:bookmarkEnd w:id="233"/>
            <w:r w:rsidRPr="00B87117">
              <w:rPr>
                <w:rFonts w:eastAsia="Times New Roman" w:cs="Times New Roman"/>
                <w:b w:val="0"/>
                <w:sz w:val="20"/>
                <w:szCs w:val="20"/>
              </w:rPr>
              <w:t xml:space="preserve"> </w:t>
            </w:r>
          </w:p>
          <w:p w14:paraId="39D54DF1" w14:textId="507B6180" w:rsidR="00B87117" w:rsidRPr="00970CDD" w:rsidRDefault="0031257D" w:rsidP="0031257D">
            <w:pPr>
              <w:pStyle w:val="berschrift1"/>
              <w:numPr>
                <w:ilvl w:val="0"/>
                <w:numId w:val="0"/>
              </w:numPr>
              <w:ind w:left="432"/>
              <w:rPr>
                <w:rFonts w:cs="Calibri"/>
                <w:color w:val="000000"/>
                <w:kern w:val="0"/>
              </w:rPr>
            </w:pPr>
            <w:bookmarkStart w:id="234" w:name="_Toc98326056"/>
            <w:r w:rsidRPr="00B87117">
              <w:rPr>
                <w:rFonts w:eastAsia="Times New Roman" w:cs="Times New Roman"/>
                <w:b w:val="0"/>
                <w:sz w:val="20"/>
                <w:szCs w:val="20"/>
              </w:rPr>
              <w:t>G 0.46 Integritätsverlust schützenswerter Informationen</w:t>
            </w:r>
            <w:bookmarkEnd w:id="234"/>
          </w:p>
        </w:tc>
      </w:tr>
    </w:tbl>
    <w:p w14:paraId="0C94ADA8" w14:textId="77777777" w:rsidR="0031257D" w:rsidRDefault="0031257D"/>
    <w:p w14:paraId="40417BD3" w14:textId="538D0010" w:rsidR="00A737E6" w:rsidRDefault="00A737E6" w:rsidP="0031257D">
      <w:pPr>
        <w:pStyle w:val="berschrift1"/>
        <w:numPr>
          <w:ilvl w:val="0"/>
          <w:numId w:val="0"/>
        </w:numPr>
      </w:pPr>
      <w:bookmarkStart w:id="235" w:name="_Toc98326057"/>
      <w:r>
        <w:t>Anhang B: Optionale Anhänge</w:t>
      </w:r>
      <w:bookmarkEnd w:id="235"/>
    </w:p>
    <w:p w14:paraId="2B3816A2"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21C91B8C" w14:textId="77777777" w:rsidR="00A737E6" w:rsidRDefault="00A737E6" w:rsidP="00B00DE8">
      <w:pPr>
        <w:spacing w:after="240"/>
        <w:rPr>
          <w:b/>
        </w:rPr>
      </w:pPr>
    </w:p>
    <w:p w14:paraId="3B328368" w14:textId="77777777" w:rsidR="00DB7E1D" w:rsidRDefault="00DB7E1D" w:rsidP="00B00DE8">
      <w:pPr>
        <w:spacing w:after="240"/>
        <w:rPr>
          <w:b/>
        </w:rPr>
      </w:pPr>
    </w:p>
    <w:p w14:paraId="1BE7F371" w14:textId="77777777" w:rsidR="00DB7E1D" w:rsidRDefault="00DB7E1D" w:rsidP="00B00DE8">
      <w:pPr>
        <w:spacing w:after="240"/>
        <w:rPr>
          <w:b/>
        </w:rPr>
      </w:pPr>
    </w:p>
    <w:p w14:paraId="2C72F48B" w14:textId="77777777" w:rsidR="00B61F18" w:rsidRPr="00CD38FE" w:rsidRDefault="006C0023" w:rsidP="006676E5">
      <w:pPr>
        <w:pStyle w:val="berschrift1"/>
        <w:numPr>
          <w:ilvl w:val="0"/>
          <w:numId w:val="0"/>
        </w:numPr>
      </w:pPr>
      <w:r>
        <w:br w:type="column"/>
      </w:r>
      <w:bookmarkStart w:id="236" w:name="_Toc38773022"/>
      <w:bookmarkStart w:id="237" w:name="_Toc98326058"/>
      <w:r w:rsidR="00B61F18">
        <w:t xml:space="preserve">Anhang C: </w:t>
      </w:r>
      <w:r w:rsidR="00B61F18" w:rsidRPr="00340303">
        <w:t>Glossar</w:t>
      </w:r>
      <w:bookmarkEnd w:id="236"/>
      <w:bookmarkEnd w:id="237"/>
    </w:p>
    <w:p w14:paraId="511C3EB4" w14:textId="77777777" w:rsidR="00B61F18" w:rsidRPr="00B83973" w:rsidRDefault="00B61F18" w:rsidP="00B61F18">
      <w:pPr>
        <w:spacing w:after="240"/>
        <w:rPr>
          <w:rFonts w:cs="Tahoma"/>
          <w:color w:val="FF0000"/>
        </w:rPr>
      </w:pPr>
      <w:bookmarkStart w:id="238" w:name="DELETE_1"/>
      <w:bookmarkStart w:id="239" w:name="_Hlk32079783"/>
      <w:bookmarkEnd w:id="238"/>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10D5F229"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439E60CC"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DF4510C" w14:textId="77777777" w:rsidR="00B61F18" w:rsidRPr="001D41FA" w:rsidRDefault="00B61F18" w:rsidP="006676E5">
            <w:pPr>
              <w:pStyle w:val="Tabellentext"/>
              <w:spacing w:before="240" w:after="240"/>
              <w:rPr>
                <w:b/>
              </w:rPr>
            </w:pPr>
            <w:r w:rsidRPr="001D41FA">
              <w:rPr>
                <w:b/>
              </w:rPr>
              <w:t>Erklärung</w:t>
            </w:r>
          </w:p>
        </w:tc>
      </w:tr>
      <w:tr w:rsidR="00B61F18" w:rsidRPr="00AB3CB7" w14:paraId="71EE4A2C" w14:textId="77777777" w:rsidTr="006676E5">
        <w:tc>
          <w:tcPr>
            <w:tcW w:w="1843" w:type="dxa"/>
            <w:tcBorders>
              <w:top w:val="single" w:sz="4" w:space="0" w:color="auto"/>
              <w:left w:val="single" w:sz="4" w:space="0" w:color="auto"/>
              <w:bottom w:val="single" w:sz="4" w:space="0" w:color="auto"/>
              <w:right w:val="single" w:sz="4" w:space="0" w:color="auto"/>
            </w:tcBorders>
          </w:tcPr>
          <w:p w14:paraId="7AB7B63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74D6DD2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455D9DDF" w14:textId="77777777" w:rsidTr="006676E5">
        <w:tc>
          <w:tcPr>
            <w:tcW w:w="1843" w:type="dxa"/>
            <w:tcBorders>
              <w:top w:val="single" w:sz="4" w:space="0" w:color="auto"/>
              <w:left w:val="single" w:sz="4" w:space="0" w:color="auto"/>
              <w:bottom w:val="single" w:sz="4" w:space="0" w:color="auto"/>
              <w:right w:val="single" w:sz="4" w:space="0" w:color="auto"/>
            </w:tcBorders>
          </w:tcPr>
          <w:p w14:paraId="5DA07EA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128CD6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C6DACFA" w14:textId="77777777" w:rsidTr="006676E5">
        <w:tc>
          <w:tcPr>
            <w:tcW w:w="1843" w:type="dxa"/>
            <w:tcBorders>
              <w:top w:val="single" w:sz="4" w:space="0" w:color="auto"/>
              <w:left w:val="single" w:sz="4" w:space="0" w:color="auto"/>
              <w:bottom w:val="single" w:sz="4" w:space="0" w:color="auto"/>
              <w:right w:val="single" w:sz="4" w:space="0" w:color="auto"/>
            </w:tcBorders>
          </w:tcPr>
          <w:p w14:paraId="337E54B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1085E9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622B38" w14:textId="77777777" w:rsidTr="006676E5">
        <w:tc>
          <w:tcPr>
            <w:tcW w:w="1843" w:type="dxa"/>
            <w:tcBorders>
              <w:top w:val="single" w:sz="4" w:space="0" w:color="auto"/>
              <w:left w:val="single" w:sz="4" w:space="0" w:color="auto"/>
              <w:bottom w:val="single" w:sz="4" w:space="0" w:color="auto"/>
              <w:right w:val="single" w:sz="4" w:space="0" w:color="auto"/>
            </w:tcBorders>
          </w:tcPr>
          <w:p w14:paraId="1691E38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D1F9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76E313B4" w14:textId="77777777" w:rsidTr="006676E5">
        <w:tc>
          <w:tcPr>
            <w:tcW w:w="1843" w:type="dxa"/>
            <w:tcBorders>
              <w:top w:val="single" w:sz="4" w:space="0" w:color="auto"/>
              <w:left w:val="single" w:sz="4" w:space="0" w:color="auto"/>
              <w:bottom w:val="single" w:sz="4" w:space="0" w:color="auto"/>
              <w:right w:val="single" w:sz="4" w:space="0" w:color="auto"/>
            </w:tcBorders>
          </w:tcPr>
          <w:p w14:paraId="3820D0E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5DFABAF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59A660DC" w14:textId="77777777" w:rsidTr="006676E5">
        <w:tc>
          <w:tcPr>
            <w:tcW w:w="1843" w:type="dxa"/>
            <w:tcBorders>
              <w:top w:val="single" w:sz="4" w:space="0" w:color="auto"/>
              <w:left w:val="single" w:sz="4" w:space="0" w:color="auto"/>
              <w:bottom w:val="single" w:sz="4" w:space="0" w:color="auto"/>
              <w:right w:val="single" w:sz="4" w:space="0" w:color="auto"/>
            </w:tcBorders>
          </w:tcPr>
          <w:p w14:paraId="0077E44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127CD28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0F633E4B" w14:textId="77777777" w:rsidTr="006676E5">
        <w:tc>
          <w:tcPr>
            <w:tcW w:w="1843" w:type="dxa"/>
            <w:tcBorders>
              <w:top w:val="single" w:sz="4" w:space="0" w:color="auto"/>
              <w:left w:val="single" w:sz="4" w:space="0" w:color="auto"/>
              <w:bottom w:val="single" w:sz="4" w:space="0" w:color="auto"/>
              <w:right w:val="single" w:sz="4" w:space="0" w:color="auto"/>
            </w:tcBorders>
          </w:tcPr>
          <w:p w14:paraId="5EDEC4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2312480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7230CA02" w14:textId="77777777" w:rsidTr="006676E5">
        <w:tc>
          <w:tcPr>
            <w:tcW w:w="1843" w:type="dxa"/>
            <w:tcBorders>
              <w:top w:val="single" w:sz="4" w:space="0" w:color="auto"/>
              <w:left w:val="single" w:sz="4" w:space="0" w:color="auto"/>
              <w:bottom w:val="single" w:sz="4" w:space="0" w:color="auto"/>
              <w:right w:val="single" w:sz="4" w:space="0" w:color="auto"/>
            </w:tcBorders>
          </w:tcPr>
          <w:p w14:paraId="6D598AB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1F2BE65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7D10D27E" w14:textId="77777777" w:rsidTr="006676E5">
        <w:tc>
          <w:tcPr>
            <w:tcW w:w="1843" w:type="dxa"/>
            <w:tcBorders>
              <w:top w:val="single" w:sz="4" w:space="0" w:color="auto"/>
              <w:left w:val="single" w:sz="4" w:space="0" w:color="auto"/>
              <w:bottom w:val="single" w:sz="4" w:space="0" w:color="auto"/>
              <w:right w:val="single" w:sz="4" w:space="0" w:color="auto"/>
            </w:tcBorders>
          </w:tcPr>
          <w:p w14:paraId="54C29B3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48C9B42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40C6D2D1" w14:textId="77777777" w:rsidTr="006676E5">
        <w:tc>
          <w:tcPr>
            <w:tcW w:w="1843" w:type="dxa"/>
            <w:tcBorders>
              <w:top w:val="single" w:sz="4" w:space="0" w:color="auto"/>
              <w:left w:val="single" w:sz="4" w:space="0" w:color="auto"/>
              <w:bottom w:val="single" w:sz="4" w:space="0" w:color="auto"/>
              <w:right w:val="single" w:sz="4" w:space="0" w:color="auto"/>
            </w:tcBorders>
          </w:tcPr>
          <w:p w14:paraId="096830E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D299F0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025AA5" w14:textId="77777777" w:rsidTr="006676E5">
        <w:tc>
          <w:tcPr>
            <w:tcW w:w="1843" w:type="dxa"/>
            <w:tcBorders>
              <w:top w:val="single" w:sz="4" w:space="0" w:color="auto"/>
              <w:left w:val="single" w:sz="4" w:space="0" w:color="auto"/>
              <w:bottom w:val="single" w:sz="4" w:space="0" w:color="auto"/>
              <w:right w:val="single" w:sz="4" w:space="0" w:color="auto"/>
            </w:tcBorders>
          </w:tcPr>
          <w:p w14:paraId="26927EC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5D15A25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6096483B" w14:textId="77777777" w:rsidTr="006676E5">
        <w:tc>
          <w:tcPr>
            <w:tcW w:w="1843" w:type="dxa"/>
            <w:tcBorders>
              <w:top w:val="single" w:sz="4" w:space="0" w:color="auto"/>
              <w:left w:val="single" w:sz="4" w:space="0" w:color="auto"/>
              <w:bottom w:val="single" w:sz="4" w:space="0" w:color="auto"/>
              <w:right w:val="single" w:sz="4" w:space="0" w:color="auto"/>
            </w:tcBorders>
          </w:tcPr>
          <w:p w14:paraId="4F5C40C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212D43FF"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96589" w14:paraId="5C33EC6E"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05DDAED" w14:textId="77777777" w:rsidR="00B61F18" w:rsidRPr="00A96589" w:rsidRDefault="00B61F18" w:rsidP="006676E5">
            <w:pPr>
              <w:pStyle w:val="Tabellentext"/>
              <w:spacing w:before="240" w:after="240"/>
              <w:rPr>
                <w:b/>
                <w:sz w:val="18"/>
                <w:szCs w:val="18"/>
              </w:rPr>
            </w:pPr>
            <w:r w:rsidRPr="00A96589">
              <w:rPr>
                <w:b/>
                <w:sz w:val="18"/>
                <w:szCs w:val="18"/>
              </w:rPr>
              <w:t xml:space="preserve">Begriff / </w:t>
            </w:r>
            <w:r w:rsidRPr="00A96589">
              <w:rPr>
                <w:b/>
                <w:sz w:val="18"/>
                <w:szCs w:val="18"/>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BA46142" w14:textId="77777777" w:rsidR="00B61F18" w:rsidRPr="00A96589" w:rsidRDefault="00B61F18" w:rsidP="006676E5">
            <w:pPr>
              <w:pStyle w:val="Tabellentext"/>
              <w:spacing w:before="240" w:after="240"/>
              <w:rPr>
                <w:b/>
                <w:sz w:val="18"/>
                <w:szCs w:val="18"/>
              </w:rPr>
            </w:pPr>
            <w:r w:rsidRPr="00A96589">
              <w:rPr>
                <w:b/>
                <w:sz w:val="18"/>
                <w:szCs w:val="18"/>
              </w:rPr>
              <w:t>Erklärung</w:t>
            </w:r>
          </w:p>
        </w:tc>
      </w:tr>
      <w:tr w:rsidR="00B61F18" w:rsidRPr="0030527C" w14:paraId="00FAADC3" w14:textId="77777777" w:rsidTr="006676E5">
        <w:tc>
          <w:tcPr>
            <w:tcW w:w="1843" w:type="dxa"/>
            <w:tcBorders>
              <w:top w:val="single" w:sz="4" w:space="0" w:color="auto"/>
              <w:left w:val="single" w:sz="4" w:space="0" w:color="auto"/>
              <w:bottom w:val="single" w:sz="4" w:space="0" w:color="auto"/>
              <w:right w:val="single" w:sz="4" w:space="0" w:color="auto"/>
            </w:tcBorders>
          </w:tcPr>
          <w:p w14:paraId="4F021CD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1F1844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4067728A" w14:textId="77777777" w:rsidTr="006676E5">
        <w:tc>
          <w:tcPr>
            <w:tcW w:w="1843" w:type="dxa"/>
            <w:tcBorders>
              <w:top w:val="single" w:sz="4" w:space="0" w:color="auto"/>
              <w:left w:val="single" w:sz="4" w:space="0" w:color="auto"/>
              <w:bottom w:val="single" w:sz="4" w:space="0" w:color="auto"/>
              <w:right w:val="single" w:sz="4" w:space="0" w:color="auto"/>
            </w:tcBorders>
          </w:tcPr>
          <w:p w14:paraId="2BE8CA6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1CA9FD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83A89D3" w14:textId="77777777" w:rsidTr="006676E5">
        <w:tc>
          <w:tcPr>
            <w:tcW w:w="1843" w:type="dxa"/>
            <w:tcBorders>
              <w:top w:val="single" w:sz="4" w:space="0" w:color="auto"/>
              <w:left w:val="single" w:sz="4" w:space="0" w:color="auto"/>
              <w:bottom w:val="single" w:sz="4" w:space="0" w:color="auto"/>
              <w:right w:val="single" w:sz="4" w:space="0" w:color="auto"/>
            </w:tcBorders>
          </w:tcPr>
          <w:p w14:paraId="5BA1E81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6D52B01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0AA87489" w14:textId="77777777" w:rsidTr="006676E5">
        <w:tc>
          <w:tcPr>
            <w:tcW w:w="1843" w:type="dxa"/>
            <w:tcBorders>
              <w:top w:val="single" w:sz="4" w:space="0" w:color="auto"/>
              <w:left w:val="single" w:sz="4" w:space="0" w:color="auto"/>
              <w:bottom w:val="single" w:sz="4" w:space="0" w:color="auto"/>
              <w:right w:val="single" w:sz="4" w:space="0" w:color="auto"/>
            </w:tcBorders>
          </w:tcPr>
          <w:p w14:paraId="18C615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024420B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5C37887C" w14:textId="77777777" w:rsidTr="006676E5">
        <w:tc>
          <w:tcPr>
            <w:tcW w:w="1843" w:type="dxa"/>
            <w:tcBorders>
              <w:top w:val="single" w:sz="4" w:space="0" w:color="auto"/>
              <w:left w:val="single" w:sz="4" w:space="0" w:color="auto"/>
              <w:bottom w:val="single" w:sz="4" w:space="0" w:color="auto"/>
              <w:right w:val="single" w:sz="4" w:space="0" w:color="auto"/>
            </w:tcBorders>
          </w:tcPr>
          <w:p w14:paraId="7B8B7400"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2FEE18BB"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5137F91A" w14:textId="77777777" w:rsidTr="006676E5">
        <w:tc>
          <w:tcPr>
            <w:tcW w:w="1843" w:type="dxa"/>
            <w:tcBorders>
              <w:top w:val="single" w:sz="4" w:space="0" w:color="auto"/>
              <w:left w:val="single" w:sz="4" w:space="0" w:color="auto"/>
              <w:bottom w:val="single" w:sz="4" w:space="0" w:color="auto"/>
              <w:right w:val="single" w:sz="4" w:space="0" w:color="auto"/>
            </w:tcBorders>
          </w:tcPr>
          <w:p w14:paraId="597BF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032583A5" w14:textId="77777777" w:rsidR="00B61F18" w:rsidRPr="006779ED" w:rsidRDefault="00225B62"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18"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69591371" w14:textId="77777777" w:rsidTr="006676E5">
        <w:tc>
          <w:tcPr>
            <w:tcW w:w="1843" w:type="dxa"/>
            <w:tcBorders>
              <w:top w:val="single" w:sz="4" w:space="0" w:color="auto"/>
              <w:left w:val="single" w:sz="4" w:space="0" w:color="auto"/>
              <w:bottom w:val="single" w:sz="4" w:space="0" w:color="auto"/>
              <w:right w:val="single" w:sz="4" w:space="0" w:color="auto"/>
            </w:tcBorders>
          </w:tcPr>
          <w:p w14:paraId="6B5C421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4D5FA56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0A6AA5DC" w14:textId="77777777" w:rsidTr="006676E5">
        <w:tc>
          <w:tcPr>
            <w:tcW w:w="1843" w:type="dxa"/>
            <w:tcBorders>
              <w:top w:val="single" w:sz="4" w:space="0" w:color="auto"/>
              <w:left w:val="single" w:sz="4" w:space="0" w:color="auto"/>
              <w:bottom w:val="single" w:sz="4" w:space="0" w:color="auto"/>
              <w:right w:val="single" w:sz="4" w:space="0" w:color="auto"/>
            </w:tcBorders>
          </w:tcPr>
          <w:p w14:paraId="194BCAA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0BA9C15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452C88AF" w14:textId="77777777" w:rsidTr="006676E5">
        <w:tc>
          <w:tcPr>
            <w:tcW w:w="1843" w:type="dxa"/>
            <w:tcBorders>
              <w:top w:val="single" w:sz="4" w:space="0" w:color="auto"/>
              <w:left w:val="single" w:sz="4" w:space="0" w:color="auto"/>
              <w:bottom w:val="single" w:sz="4" w:space="0" w:color="auto"/>
              <w:right w:val="single" w:sz="4" w:space="0" w:color="auto"/>
            </w:tcBorders>
          </w:tcPr>
          <w:p w14:paraId="3869A37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47AFFA9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6EDD38A3" w14:textId="77777777" w:rsidTr="006676E5">
        <w:tc>
          <w:tcPr>
            <w:tcW w:w="1843" w:type="dxa"/>
            <w:tcBorders>
              <w:top w:val="single" w:sz="4" w:space="0" w:color="auto"/>
              <w:left w:val="single" w:sz="4" w:space="0" w:color="auto"/>
              <w:bottom w:val="single" w:sz="4" w:space="0" w:color="auto"/>
              <w:right w:val="single" w:sz="4" w:space="0" w:color="auto"/>
            </w:tcBorders>
          </w:tcPr>
          <w:p w14:paraId="58846CA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6B491CA8"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96589" w14:paraId="30017171"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37D2BCBA" w14:textId="77777777" w:rsidR="00B61F18" w:rsidRPr="00A96589" w:rsidRDefault="00B61F18" w:rsidP="006676E5">
            <w:pPr>
              <w:pStyle w:val="Tabellentext"/>
              <w:spacing w:before="240" w:after="240"/>
              <w:rPr>
                <w:b/>
                <w:sz w:val="18"/>
                <w:szCs w:val="18"/>
              </w:rPr>
            </w:pPr>
            <w:r w:rsidRPr="00A96589">
              <w:rPr>
                <w:b/>
                <w:sz w:val="18"/>
                <w:szCs w:val="18"/>
              </w:rPr>
              <w:t xml:space="preserve">Begriff / </w:t>
            </w:r>
            <w:r w:rsidRPr="00A96589">
              <w:rPr>
                <w:b/>
                <w:sz w:val="18"/>
                <w:szCs w:val="18"/>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A9EFA9F" w14:textId="77777777" w:rsidR="00B61F18" w:rsidRPr="00A96589" w:rsidRDefault="00B61F18" w:rsidP="006676E5">
            <w:pPr>
              <w:pStyle w:val="Tabellentext"/>
              <w:spacing w:before="240" w:after="240"/>
              <w:rPr>
                <w:b/>
                <w:sz w:val="18"/>
                <w:szCs w:val="18"/>
              </w:rPr>
            </w:pPr>
            <w:r w:rsidRPr="00A96589">
              <w:rPr>
                <w:b/>
                <w:sz w:val="18"/>
                <w:szCs w:val="18"/>
              </w:rPr>
              <w:t>Erklärung</w:t>
            </w:r>
          </w:p>
        </w:tc>
      </w:tr>
      <w:tr w:rsidR="00B61F18" w:rsidRPr="00AB3CB7" w14:paraId="667BD348" w14:textId="77777777" w:rsidTr="006676E5">
        <w:tc>
          <w:tcPr>
            <w:tcW w:w="1843" w:type="dxa"/>
            <w:tcBorders>
              <w:top w:val="single" w:sz="4" w:space="0" w:color="auto"/>
              <w:left w:val="single" w:sz="4" w:space="0" w:color="auto"/>
              <w:bottom w:val="single" w:sz="4" w:space="0" w:color="auto"/>
              <w:right w:val="single" w:sz="4" w:space="0" w:color="auto"/>
            </w:tcBorders>
          </w:tcPr>
          <w:p w14:paraId="4269C10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6E2041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269C2AFC" w14:textId="77777777" w:rsidTr="006676E5">
        <w:tc>
          <w:tcPr>
            <w:tcW w:w="1843" w:type="dxa"/>
            <w:tcBorders>
              <w:top w:val="single" w:sz="4" w:space="0" w:color="auto"/>
              <w:left w:val="single" w:sz="4" w:space="0" w:color="auto"/>
              <w:bottom w:val="single" w:sz="4" w:space="0" w:color="auto"/>
              <w:right w:val="single" w:sz="4" w:space="0" w:color="auto"/>
            </w:tcBorders>
          </w:tcPr>
          <w:p w14:paraId="376570C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49A3A92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ADB5FED" w14:textId="77777777" w:rsidTr="006676E5">
        <w:tc>
          <w:tcPr>
            <w:tcW w:w="1843" w:type="dxa"/>
            <w:tcBorders>
              <w:top w:val="single" w:sz="4" w:space="0" w:color="auto"/>
              <w:left w:val="single" w:sz="4" w:space="0" w:color="auto"/>
              <w:bottom w:val="single" w:sz="4" w:space="0" w:color="auto"/>
              <w:right w:val="single" w:sz="4" w:space="0" w:color="auto"/>
            </w:tcBorders>
          </w:tcPr>
          <w:p w14:paraId="5029D0C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6F3B23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031E54B0" w14:textId="77777777" w:rsidTr="006676E5">
        <w:tc>
          <w:tcPr>
            <w:tcW w:w="1843" w:type="dxa"/>
            <w:tcBorders>
              <w:top w:val="single" w:sz="4" w:space="0" w:color="auto"/>
              <w:left w:val="single" w:sz="4" w:space="0" w:color="auto"/>
              <w:bottom w:val="single" w:sz="4" w:space="0" w:color="auto"/>
              <w:right w:val="single" w:sz="4" w:space="0" w:color="auto"/>
            </w:tcBorders>
          </w:tcPr>
          <w:p w14:paraId="5CFBD92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4C636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55505BED" w14:textId="77777777" w:rsidTr="006676E5">
        <w:tc>
          <w:tcPr>
            <w:tcW w:w="1843" w:type="dxa"/>
            <w:tcBorders>
              <w:top w:val="single" w:sz="4" w:space="0" w:color="auto"/>
              <w:left w:val="single" w:sz="4" w:space="0" w:color="auto"/>
              <w:bottom w:val="single" w:sz="4" w:space="0" w:color="auto"/>
              <w:right w:val="single" w:sz="4" w:space="0" w:color="auto"/>
            </w:tcBorders>
          </w:tcPr>
          <w:p w14:paraId="3DA38B3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46200443"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40748EA3" w14:textId="77777777" w:rsidTr="006676E5">
        <w:tc>
          <w:tcPr>
            <w:tcW w:w="1843" w:type="dxa"/>
            <w:tcBorders>
              <w:top w:val="single" w:sz="4" w:space="0" w:color="auto"/>
              <w:left w:val="single" w:sz="4" w:space="0" w:color="auto"/>
              <w:bottom w:val="single" w:sz="4" w:space="0" w:color="auto"/>
              <w:right w:val="single" w:sz="4" w:space="0" w:color="auto"/>
            </w:tcBorders>
          </w:tcPr>
          <w:p w14:paraId="06E367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D166D8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A448C76" w14:textId="77777777" w:rsidTr="006676E5">
        <w:tc>
          <w:tcPr>
            <w:tcW w:w="1843" w:type="dxa"/>
            <w:tcBorders>
              <w:top w:val="single" w:sz="4" w:space="0" w:color="auto"/>
              <w:left w:val="single" w:sz="4" w:space="0" w:color="auto"/>
              <w:bottom w:val="single" w:sz="4" w:space="0" w:color="auto"/>
              <w:right w:val="single" w:sz="4" w:space="0" w:color="auto"/>
            </w:tcBorders>
          </w:tcPr>
          <w:p w14:paraId="5290DEB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1ABC70EA"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361CA2E8" w14:textId="77777777" w:rsidTr="006676E5">
        <w:tc>
          <w:tcPr>
            <w:tcW w:w="1843" w:type="dxa"/>
            <w:tcBorders>
              <w:top w:val="single" w:sz="4" w:space="0" w:color="auto"/>
              <w:left w:val="single" w:sz="4" w:space="0" w:color="auto"/>
              <w:bottom w:val="single" w:sz="4" w:space="0" w:color="auto"/>
              <w:right w:val="single" w:sz="4" w:space="0" w:color="auto"/>
            </w:tcBorders>
          </w:tcPr>
          <w:p w14:paraId="42CD615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C1BEB3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398359C8" w14:textId="77777777" w:rsidTr="006676E5">
        <w:tc>
          <w:tcPr>
            <w:tcW w:w="1843" w:type="dxa"/>
            <w:tcBorders>
              <w:top w:val="single" w:sz="4" w:space="0" w:color="auto"/>
              <w:left w:val="single" w:sz="4" w:space="0" w:color="auto"/>
              <w:bottom w:val="single" w:sz="4" w:space="0" w:color="auto"/>
              <w:right w:val="single" w:sz="4" w:space="0" w:color="auto"/>
            </w:tcBorders>
          </w:tcPr>
          <w:p w14:paraId="03A2820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C627DD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63C86D6D" w14:textId="77777777" w:rsidTr="006676E5">
        <w:tc>
          <w:tcPr>
            <w:tcW w:w="1843" w:type="dxa"/>
            <w:tcBorders>
              <w:top w:val="single" w:sz="4" w:space="0" w:color="auto"/>
              <w:left w:val="single" w:sz="4" w:space="0" w:color="auto"/>
              <w:bottom w:val="single" w:sz="4" w:space="0" w:color="auto"/>
              <w:right w:val="single" w:sz="4" w:space="0" w:color="auto"/>
            </w:tcBorders>
          </w:tcPr>
          <w:p w14:paraId="7F1826F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5C9BE5B6"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638C456F" w14:textId="77777777" w:rsidTr="006676E5">
        <w:tc>
          <w:tcPr>
            <w:tcW w:w="1843" w:type="dxa"/>
            <w:tcBorders>
              <w:top w:val="single" w:sz="4" w:space="0" w:color="auto"/>
              <w:left w:val="single" w:sz="4" w:space="0" w:color="auto"/>
              <w:bottom w:val="single" w:sz="4" w:space="0" w:color="auto"/>
              <w:right w:val="single" w:sz="4" w:space="0" w:color="auto"/>
            </w:tcBorders>
          </w:tcPr>
          <w:p w14:paraId="1B1AE7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72312CB0"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96589" w14:paraId="2A403ADE"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1750A9F0" w14:textId="77777777" w:rsidR="00B61F18" w:rsidRPr="00A96589" w:rsidRDefault="00B61F18" w:rsidP="006676E5">
            <w:pPr>
              <w:pStyle w:val="Tabellentext"/>
              <w:spacing w:before="240" w:after="240"/>
              <w:rPr>
                <w:b/>
                <w:sz w:val="18"/>
                <w:szCs w:val="18"/>
              </w:rPr>
            </w:pPr>
            <w:r w:rsidRPr="00A96589">
              <w:rPr>
                <w:b/>
                <w:sz w:val="18"/>
                <w:szCs w:val="18"/>
              </w:rPr>
              <w:t xml:space="preserve">Begriff / </w:t>
            </w:r>
            <w:r w:rsidRPr="00A96589">
              <w:rPr>
                <w:b/>
                <w:sz w:val="18"/>
                <w:szCs w:val="18"/>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C942446" w14:textId="77777777" w:rsidR="00B61F18" w:rsidRPr="00A96589" w:rsidRDefault="00B61F18" w:rsidP="006676E5">
            <w:pPr>
              <w:pStyle w:val="Tabellentext"/>
              <w:spacing w:before="240" w:after="240"/>
              <w:rPr>
                <w:b/>
                <w:sz w:val="18"/>
                <w:szCs w:val="18"/>
              </w:rPr>
            </w:pPr>
            <w:r w:rsidRPr="00A96589">
              <w:rPr>
                <w:b/>
                <w:sz w:val="18"/>
                <w:szCs w:val="18"/>
              </w:rPr>
              <w:t>Erklärung</w:t>
            </w:r>
          </w:p>
        </w:tc>
      </w:tr>
      <w:tr w:rsidR="00B61F18" w:rsidRPr="00AB3CB7" w14:paraId="5089D909" w14:textId="77777777" w:rsidTr="006676E5">
        <w:tc>
          <w:tcPr>
            <w:tcW w:w="1843" w:type="dxa"/>
            <w:tcBorders>
              <w:top w:val="single" w:sz="4" w:space="0" w:color="auto"/>
              <w:left w:val="single" w:sz="4" w:space="0" w:color="auto"/>
              <w:bottom w:val="single" w:sz="4" w:space="0" w:color="auto"/>
              <w:right w:val="single" w:sz="4" w:space="0" w:color="auto"/>
            </w:tcBorders>
          </w:tcPr>
          <w:p w14:paraId="7D1F1B4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2D6681AF"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7EE5C01B" w14:textId="77777777" w:rsidTr="006676E5">
        <w:tc>
          <w:tcPr>
            <w:tcW w:w="1843" w:type="dxa"/>
            <w:tcBorders>
              <w:top w:val="single" w:sz="4" w:space="0" w:color="auto"/>
              <w:left w:val="single" w:sz="4" w:space="0" w:color="auto"/>
              <w:bottom w:val="single" w:sz="4" w:space="0" w:color="auto"/>
              <w:right w:val="single" w:sz="4" w:space="0" w:color="auto"/>
            </w:tcBorders>
          </w:tcPr>
          <w:p w14:paraId="53580C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3E584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470DFE68"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3A5C9BD6" w14:textId="77777777" w:rsidTr="006676E5">
        <w:tc>
          <w:tcPr>
            <w:tcW w:w="1843" w:type="dxa"/>
            <w:tcBorders>
              <w:top w:val="single" w:sz="4" w:space="0" w:color="auto"/>
              <w:left w:val="single" w:sz="4" w:space="0" w:color="auto"/>
              <w:bottom w:val="single" w:sz="4" w:space="0" w:color="auto"/>
              <w:right w:val="single" w:sz="4" w:space="0" w:color="auto"/>
            </w:tcBorders>
          </w:tcPr>
          <w:p w14:paraId="4F07D45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7A6972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7C958CEA" w14:textId="77777777" w:rsidTr="006676E5">
        <w:tc>
          <w:tcPr>
            <w:tcW w:w="1843" w:type="dxa"/>
            <w:tcBorders>
              <w:top w:val="single" w:sz="4" w:space="0" w:color="auto"/>
              <w:left w:val="single" w:sz="4" w:space="0" w:color="auto"/>
              <w:bottom w:val="single" w:sz="4" w:space="0" w:color="auto"/>
              <w:right w:val="single" w:sz="4" w:space="0" w:color="auto"/>
            </w:tcBorders>
          </w:tcPr>
          <w:p w14:paraId="0DD32A1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7902D4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259C674B" w14:textId="77777777" w:rsidTr="006676E5">
        <w:tc>
          <w:tcPr>
            <w:tcW w:w="1843" w:type="dxa"/>
            <w:tcBorders>
              <w:top w:val="single" w:sz="4" w:space="0" w:color="auto"/>
              <w:left w:val="single" w:sz="4" w:space="0" w:color="auto"/>
              <w:bottom w:val="single" w:sz="4" w:space="0" w:color="auto"/>
              <w:right w:val="single" w:sz="4" w:space="0" w:color="auto"/>
            </w:tcBorders>
          </w:tcPr>
          <w:p w14:paraId="104BDBF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4942E01C"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214EF309" w14:textId="77777777" w:rsidTr="006676E5">
        <w:tc>
          <w:tcPr>
            <w:tcW w:w="1843" w:type="dxa"/>
            <w:tcBorders>
              <w:top w:val="single" w:sz="4" w:space="0" w:color="auto"/>
              <w:left w:val="single" w:sz="4" w:space="0" w:color="auto"/>
              <w:bottom w:val="single" w:sz="4" w:space="0" w:color="auto"/>
              <w:right w:val="single" w:sz="4" w:space="0" w:color="auto"/>
            </w:tcBorders>
          </w:tcPr>
          <w:p w14:paraId="7C3368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5B4C831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239"/>
    </w:tbl>
    <w:p w14:paraId="6CCE71A4" w14:textId="77777777" w:rsidR="00B61F18" w:rsidRDefault="00B61F18" w:rsidP="00B61F18">
      <w:pPr>
        <w:spacing w:after="240"/>
        <w:rPr>
          <w:color w:val="000000" w:themeColor="text1"/>
        </w:rPr>
      </w:pPr>
    </w:p>
    <w:p w14:paraId="46EA8475" w14:textId="77777777" w:rsidR="00B61F18" w:rsidRDefault="00B61F18" w:rsidP="00B61F18">
      <w:pPr>
        <w:pStyle w:val="berschrift4"/>
        <w:numPr>
          <w:ilvl w:val="0"/>
          <w:numId w:val="0"/>
        </w:numPr>
        <w:spacing w:before="240" w:after="240"/>
        <w:ind w:left="851" w:hanging="851"/>
        <w:rPr>
          <w:color w:val="000000" w:themeColor="text1"/>
        </w:rPr>
      </w:pPr>
    </w:p>
    <w:p w14:paraId="2DE85B4A" w14:textId="77777777" w:rsidR="00B61F18" w:rsidRDefault="00B61F18" w:rsidP="00B61F18">
      <w:pPr>
        <w:spacing w:after="240"/>
        <w:rPr>
          <w:b/>
        </w:rPr>
      </w:pPr>
    </w:p>
    <w:p w14:paraId="4602F71B" w14:textId="77777777" w:rsidR="00B61F18" w:rsidRDefault="00B61F18" w:rsidP="00B61F18">
      <w:pPr>
        <w:spacing w:after="240"/>
        <w:rPr>
          <w:b/>
        </w:rPr>
      </w:pPr>
    </w:p>
    <w:p w14:paraId="7ACE9CC0" w14:textId="77777777" w:rsidR="00B61F18" w:rsidRDefault="00B61F18" w:rsidP="00B61F18">
      <w:pPr>
        <w:spacing w:after="240"/>
        <w:rPr>
          <w:b/>
        </w:rPr>
      </w:pPr>
    </w:p>
    <w:p w14:paraId="0C462770" w14:textId="148DBC7A" w:rsidR="00DF73EC" w:rsidRDefault="003B4B57" w:rsidP="00E30725">
      <w:pPr>
        <w:spacing w:after="240"/>
        <w:rPr>
          <w:color w:val="000000" w:themeColor="text1"/>
        </w:rPr>
      </w:pPr>
      <w:r>
        <w:rPr>
          <w:b/>
        </w:rPr>
        <w:br w:type="column"/>
      </w:r>
      <w:bookmarkStart w:id="240" w:name="DruckVermerk"/>
      <w:bookmarkStart w:id="241" w:name="DELETE_3"/>
      <w:bookmarkStart w:id="242" w:name="DELETE_2"/>
      <w:bookmarkEnd w:id="240"/>
      <w:bookmarkEnd w:id="241"/>
      <w:bookmarkEnd w:id="242"/>
    </w:p>
    <w:sectPr w:rsidR="00DF73EC" w:rsidSect="003C375A">
      <w:headerReference w:type="default" r:id="rId43"/>
      <w:headerReference w:type="first" r:id="rId44"/>
      <w:type w:val="continuous"/>
      <w:pgSz w:w="11906" w:h="16838" w:code="9"/>
      <w:pgMar w:top="1134" w:right="1418" w:bottom="1134" w:left="1418" w:header="709" w:footer="2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B1090" w14:textId="77777777" w:rsidR="00225B62" w:rsidRDefault="00225B62" w:rsidP="001416AA">
      <w:pPr>
        <w:spacing w:after="240"/>
      </w:pPr>
      <w:r>
        <w:separator/>
      </w:r>
    </w:p>
  </w:endnote>
  <w:endnote w:type="continuationSeparator" w:id="0">
    <w:p w14:paraId="15C40C7F" w14:textId="77777777" w:rsidR="00225B62" w:rsidRDefault="00225B62"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6EFDB4D6" w14:textId="77777777" w:rsidTr="00E143C4">
      <w:trPr>
        <w:jc w:val="center"/>
      </w:trPr>
      <w:tc>
        <w:tcPr>
          <w:tcW w:w="4958" w:type="dxa"/>
        </w:tcPr>
        <w:p w14:paraId="6D705524"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E30725" w:rsidRPr="00E30725">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097F2D68"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160F6F94" w14:textId="77777777" w:rsidR="006676E5" w:rsidRDefault="006676E5" w:rsidP="007C496B">
    <w:pPr>
      <w:pStyle w:val="KeinLeerraum0"/>
      <w:spacing w:after="240"/>
    </w:pPr>
  </w:p>
  <w:p w14:paraId="693841BA" w14:textId="77777777" w:rsidR="006676E5" w:rsidRDefault="006676E5" w:rsidP="007C496B">
    <w:pPr>
      <w:pStyle w:val="KeinLeerraum0"/>
      <w:spacing w:after="240"/>
    </w:pPr>
  </w:p>
  <w:p w14:paraId="2E3E68EB" w14:textId="77777777" w:rsidR="006676E5" w:rsidRPr="00050954" w:rsidRDefault="006676E5" w:rsidP="007C496B">
    <w:pPr>
      <w:pStyle w:val="KeinLeerraum0"/>
      <w:spacing w:after="240"/>
    </w:pPr>
  </w:p>
  <w:p w14:paraId="2B4BCBE0"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6E49C0E4" w14:textId="77777777" w:rsidTr="00E143C4">
      <w:trPr>
        <w:jc w:val="center"/>
      </w:trPr>
      <w:tc>
        <w:tcPr>
          <w:tcW w:w="4958" w:type="dxa"/>
        </w:tcPr>
        <w:p w14:paraId="4532275F" w14:textId="2A85164C"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9C3A55" w:rsidRPr="009C3A55">
            <w:rPr>
              <w:bCs/>
              <w:noProof/>
              <w:sz w:val="18"/>
              <w:szCs w:val="18"/>
            </w:rPr>
            <w:t>0.1</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301D476C"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1E79CFAF" w14:textId="77777777" w:rsidR="006676E5" w:rsidRPr="00050954" w:rsidRDefault="006676E5" w:rsidP="00050954">
    <w:pPr>
      <w:pStyle w:val="KeinLeerraum0"/>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93145" w14:textId="77777777" w:rsidR="00225B62" w:rsidRDefault="00225B62" w:rsidP="001416AA">
      <w:pPr>
        <w:spacing w:after="240"/>
      </w:pPr>
      <w:r>
        <w:separator/>
      </w:r>
    </w:p>
  </w:footnote>
  <w:footnote w:type="continuationSeparator" w:id="0">
    <w:p w14:paraId="5D8EFB29" w14:textId="77777777" w:rsidR="00225B62" w:rsidRDefault="00225B62"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6372"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21BE9E67" wp14:editId="28CF879F">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4B73D81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3635D5BB"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77787005" w14:textId="77777777" w:rsidTr="00E502A8">
      <w:trPr>
        <w:jc w:val="center"/>
      </w:trPr>
      <w:tc>
        <w:tcPr>
          <w:tcW w:w="9707" w:type="dxa"/>
        </w:tcPr>
        <w:p w14:paraId="3F8F4C8C"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E30725">
            <w:rPr>
              <w:b/>
              <w:bCs/>
              <w:noProof/>
              <w:szCs w:val="16"/>
            </w:rPr>
            <w:t>Fehler! Kein Text mit angegebener Formatvorlage im Dokument.</w:t>
          </w:r>
          <w:r>
            <w:rPr>
              <w:noProof/>
            </w:rPr>
            <w:fldChar w:fldCharType="end"/>
          </w:r>
        </w:p>
      </w:tc>
    </w:tr>
  </w:tbl>
  <w:p w14:paraId="626E75DD"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41"/>
      <w:gridCol w:w="4866"/>
    </w:tblGrid>
    <w:tr w:rsidR="006676E5" w14:paraId="27B12EA7" w14:textId="77777777" w:rsidTr="00BB07D1">
      <w:trPr>
        <w:trHeight w:val="709"/>
        <w:jc w:val="center"/>
      </w:trPr>
      <w:tc>
        <w:tcPr>
          <w:tcW w:w="4924" w:type="dxa"/>
        </w:tcPr>
        <w:p w14:paraId="441355BC" w14:textId="77777777" w:rsidR="006676E5" w:rsidRDefault="006676E5" w:rsidP="00BB07D1">
          <w:pPr>
            <w:pStyle w:val="Kopfzeile"/>
            <w:rPr>
              <w:noProof/>
              <w:sz w:val="18"/>
              <w:szCs w:val="18"/>
            </w:rPr>
          </w:pPr>
          <w:r>
            <w:rPr>
              <w:noProof/>
              <w:sz w:val="18"/>
              <w:szCs w:val="18"/>
            </w:rPr>
            <w:t>IT-Sicherheitsrichtlinie</w:t>
          </w:r>
        </w:p>
        <w:p w14:paraId="34CCE590" w14:textId="7FF081DF" w:rsidR="006676E5" w:rsidRPr="00F233DE" w:rsidRDefault="00376F9E" w:rsidP="00742DBB">
          <w:pPr>
            <w:pStyle w:val="Kopfzeile"/>
            <w:rPr>
              <w:noProof/>
              <w:sz w:val="20"/>
            </w:rPr>
          </w:pPr>
          <w:r>
            <w:rPr>
              <w:noProof/>
              <w:sz w:val="20"/>
            </w:rPr>
            <w:t>APP.3.2 Webserver</w:t>
          </w:r>
        </w:p>
      </w:tc>
      <w:tc>
        <w:tcPr>
          <w:tcW w:w="5000" w:type="dxa"/>
        </w:tcPr>
        <w:p w14:paraId="338F9E1B" w14:textId="77777777" w:rsidR="006676E5" w:rsidRPr="00763FBA" w:rsidRDefault="006676E5" w:rsidP="00742DBB">
          <w:pPr>
            <w:pStyle w:val="Kopfzeile"/>
            <w:spacing w:after="240"/>
            <w:jc w:val="right"/>
            <w:rPr>
              <w:sz w:val="18"/>
              <w:szCs w:val="18"/>
            </w:rPr>
          </w:pPr>
        </w:p>
      </w:tc>
    </w:tr>
  </w:tbl>
  <w:p w14:paraId="53578306"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37B8B54D" w14:textId="77777777" w:rsidTr="006D671B">
      <w:trPr>
        <w:jc w:val="center"/>
      </w:trPr>
      <w:tc>
        <w:tcPr>
          <w:tcW w:w="4924" w:type="dxa"/>
        </w:tcPr>
        <w:p w14:paraId="0EABC3CF" w14:textId="77777777" w:rsidR="006676E5" w:rsidRDefault="006676E5" w:rsidP="00786537">
          <w:pPr>
            <w:pStyle w:val="Kopfzeile"/>
            <w:rPr>
              <w:noProof/>
              <w:sz w:val="18"/>
              <w:szCs w:val="18"/>
            </w:rPr>
          </w:pPr>
          <w:r>
            <w:rPr>
              <w:noProof/>
              <w:sz w:val="18"/>
              <w:szCs w:val="18"/>
            </w:rPr>
            <w:t>IT-Sicherheitsrichtlinie</w:t>
          </w:r>
        </w:p>
        <w:p w14:paraId="6E838C87" w14:textId="0EE424DF" w:rsidR="006676E5" w:rsidRPr="00763FBA" w:rsidRDefault="00376F9E" w:rsidP="00786537">
          <w:pPr>
            <w:pStyle w:val="Kopfzeile"/>
            <w:spacing w:before="60" w:after="120"/>
            <w:rPr>
              <w:sz w:val="18"/>
              <w:szCs w:val="18"/>
            </w:rPr>
          </w:pPr>
          <w:r>
            <w:rPr>
              <w:noProof/>
              <w:sz w:val="20"/>
            </w:rPr>
            <w:t>APP.3.2 Webserver</w:t>
          </w:r>
        </w:p>
      </w:tc>
      <w:tc>
        <w:tcPr>
          <w:tcW w:w="5000" w:type="dxa"/>
        </w:tcPr>
        <w:p w14:paraId="47B2F6F3" w14:textId="4D8A4E33"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9C3A55">
            <w:rPr>
              <w:noProof/>
              <w:sz w:val="18"/>
              <w:szCs w:val="18"/>
            </w:rPr>
            <w:fldChar w:fldCharType="separate"/>
          </w:r>
          <w:r w:rsidR="009C3A55">
            <w:rPr>
              <w:noProof/>
              <w:sz w:val="18"/>
              <w:szCs w:val="18"/>
            </w:rPr>
            <w:t>Anforderungen aus dem Baustein APP.3.2 Webserver</w:t>
          </w:r>
          <w:r>
            <w:rPr>
              <w:noProof/>
              <w:sz w:val="18"/>
              <w:szCs w:val="18"/>
            </w:rPr>
            <w:fldChar w:fldCharType="end"/>
          </w:r>
        </w:p>
      </w:tc>
    </w:tr>
  </w:tbl>
  <w:p w14:paraId="44100977"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9"/>
      <w:gridCol w:w="4888"/>
    </w:tblGrid>
    <w:tr w:rsidR="006676E5" w14:paraId="3EFEFAE7" w14:textId="77777777" w:rsidTr="001A2502">
      <w:trPr>
        <w:jc w:val="center"/>
      </w:trPr>
      <w:tc>
        <w:tcPr>
          <w:tcW w:w="4924" w:type="dxa"/>
        </w:tcPr>
        <w:p w14:paraId="7E7A0A17" w14:textId="5C7841EC"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1243F3">
            <w:rPr>
              <w:b/>
              <w:bCs/>
              <w:noProof/>
              <w:szCs w:val="16"/>
            </w:rPr>
            <w:t>Fehler! Kein Text mit angegebener Formatvorlage im Dokument.</w:t>
          </w:r>
          <w:r>
            <w:rPr>
              <w:noProof/>
            </w:rPr>
            <w:fldChar w:fldCharType="end"/>
          </w:r>
        </w:p>
      </w:tc>
      <w:tc>
        <w:tcPr>
          <w:tcW w:w="5000" w:type="dxa"/>
        </w:tcPr>
        <w:p w14:paraId="2AE219A8" w14:textId="0926EFD0"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1243F3">
            <w:rPr>
              <w:noProof/>
            </w:rPr>
            <w:t>Anforderungen aus dem Baustein APP.3.2 Webserver</w:t>
          </w:r>
          <w:r>
            <w:rPr>
              <w:noProof/>
            </w:rPr>
            <w:fldChar w:fldCharType="end"/>
          </w:r>
        </w:p>
      </w:tc>
    </w:tr>
  </w:tbl>
  <w:p w14:paraId="56EC4496"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E3C2131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0"/>
  </w:num>
  <w:num w:numId="3">
    <w:abstractNumId w:val="0"/>
  </w:num>
  <w:num w:numId="4">
    <w:abstractNumId w:val="15"/>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2"/>
  </w:num>
  <w:num w:numId="14">
    <w:abstractNumId w:val="4"/>
  </w:num>
  <w:num w:numId="15">
    <w:abstractNumId w:val="4"/>
  </w:num>
  <w:num w:numId="16">
    <w:abstractNumId w:val="4"/>
  </w:num>
  <w:num w:numId="17">
    <w:abstractNumId w:val="4"/>
  </w:num>
  <w:num w:numId="18">
    <w:abstractNumId w:val="8"/>
  </w:num>
  <w:num w:numId="19">
    <w:abstractNumId w:val="14"/>
  </w:num>
  <w:num w:numId="20">
    <w:abstractNumId w:val="5"/>
  </w:num>
  <w:num w:numId="21">
    <w:abstractNumId w:val="3"/>
  </w:num>
  <w:num w:numId="22">
    <w:abstractNumId w:val="13"/>
  </w:num>
  <w:num w:numId="23">
    <w:abstractNumId w:val="11"/>
  </w:num>
  <w:num w:numId="24">
    <w:abstractNumId w:val="9"/>
  </w:num>
  <w:num w:numId="25">
    <w:abstractNumId w:val="12"/>
  </w:num>
  <w:num w:numId="26">
    <w:abstractNumId w:val="12"/>
  </w:num>
  <w:num w:numId="27">
    <w:abstractNumId w:val="12"/>
  </w:num>
  <w:num w:numId="28">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725"/>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54E9"/>
    <w:rsid w:val="000364E3"/>
    <w:rsid w:val="00041205"/>
    <w:rsid w:val="00046BEA"/>
    <w:rsid w:val="00047EF9"/>
    <w:rsid w:val="0005079F"/>
    <w:rsid w:val="00050954"/>
    <w:rsid w:val="00050E11"/>
    <w:rsid w:val="0005273A"/>
    <w:rsid w:val="00055177"/>
    <w:rsid w:val="00062D33"/>
    <w:rsid w:val="00064136"/>
    <w:rsid w:val="0006558B"/>
    <w:rsid w:val="0007233E"/>
    <w:rsid w:val="00076395"/>
    <w:rsid w:val="00080028"/>
    <w:rsid w:val="00081637"/>
    <w:rsid w:val="00081854"/>
    <w:rsid w:val="000826CD"/>
    <w:rsid w:val="000852D7"/>
    <w:rsid w:val="00093AA0"/>
    <w:rsid w:val="00094B7B"/>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6741"/>
    <w:rsid w:val="000F7A8C"/>
    <w:rsid w:val="0010106D"/>
    <w:rsid w:val="00101EC8"/>
    <w:rsid w:val="0010543F"/>
    <w:rsid w:val="0011109E"/>
    <w:rsid w:val="001128DF"/>
    <w:rsid w:val="001135DD"/>
    <w:rsid w:val="00114771"/>
    <w:rsid w:val="0011682C"/>
    <w:rsid w:val="00116A68"/>
    <w:rsid w:val="001243F3"/>
    <w:rsid w:val="00124F86"/>
    <w:rsid w:val="00125260"/>
    <w:rsid w:val="00125D6A"/>
    <w:rsid w:val="00127DF9"/>
    <w:rsid w:val="00130174"/>
    <w:rsid w:val="001302A6"/>
    <w:rsid w:val="00131CAB"/>
    <w:rsid w:val="0013357B"/>
    <w:rsid w:val="001344B3"/>
    <w:rsid w:val="0013469A"/>
    <w:rsid w:val="0013470D"/>
    <w:rsid w:val="001416AA"/>
    <w:rsid w:val="001429BD"/>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C46"/>
    <w:rsid w:val="001B15DF"/>
    <w:rsid w:val="001C1CD6"/>
    <w:rsid w:val="001C3E28"/>
    <w:rsid w:val="001C4EC8"/>
    <w:rsid w:val="001C5211"/>
    <w:rsid w:val="001C7133"/>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10CD2"/>
    <w:rsid w:val="00215F32"/>
    <w:rsid w:val="00216713"/>
    <w:rsid w:val="002176E8"/>
    <w:rsid w:val="002206DF"/>
    <w:rsid w:val="00220711"/>
    <w:rsid w:val="00225215"/>
    <w:rsid w:val="00225B62"/>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25BC"/>
    <w:rsid w:val="002826FB"/>
    <w:rsid w:val="00287719"/>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4F2"/>
    <w:rsid w:val="002E389F"/>
    <w:rsid w:val="002F12CA"/>
    <w:rsid w:val="002F2CA3"/>
    <w:rsid w:val="002F4A51"/>
    <w:rsid w:val="002F6739"/>
    <w:rsid w:val="002F6C77"/>
    <w:rsid w:val="002F6FB0"/>
    <w:rsid w:val="002F7D4D"/>
    <w:rsid w:val="003007EB"/>
    <w:rsid w:val="00304E9A"/>
    <w:rsid w:val="00310156"/>
    <w:rsid w:val="00311859"/>
    <w:rsid w:val="0031257D"/>
    <w:rsid w:val="00313260"/>
    <w:rsid w:val="0031609D"/>
    <w:rsid w:val="00321068"/>
    <w:rsid w:val="00326230"/>
    <w:rsid w:val="003267E8"/>
    <w:rsid w:val="003303C4"/>
    <w:rsid w:val="00330B59"/>
    <w:rsid w:val="0033220F"/>
    <w:rsid w:val="00333299"/>
    <w:rsid w:val="00337151"/>
    <w:rsid w:val="00337972"/>
    <w:rsid w:val="00340303"/>
    <w:rsid w:val="003415B7"/>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76F9E"/>
    <w:rsid w:val="00384ADA"/>
    <w:rsid w:val="0038631C"/>
    <w:rsid w:val="003901C3"/>
    <w:rsid w:val="00390557"/>
    <w:rsid w:val="00391464"/>
    <w:rsid w:val="003933F5"/>
    <w:rsid w:val="00394C4F"/>
    <w:rsid w:val="003958FB"/>
    <w:rsid w:val="003973DC"/>
    <w:rsid w:val="003A08C4"/>
    <w:rsid w:val="003A0EFD"/>
    <w:rsid w:val="003A6B5F"/>
    <w:rsid w:val="003A7AE7"/>
    <w:rsid w:val="003B1AB5"/>
    <w:rsid w:val="003B26E4"/>
    <w:rsid w:val="003B36E7"/>
    <w:rsid w:val="003B37D6"/>
    <w:rsid w:val="003B4B57"/>
    <w:rsid w:val="003C0E0F"/>
    <w:rsid w:val="003C1951"/>
    <w:rsid w:val="003C22B8"/>
    <w:rsid w:val="003C375A"/>
    <w:rsid w:val="003C4A2F"/>
    <w:rsid w:val="003C5404"/>
    <w:rsid w:val="003C7C93"/>
    <w:rsid w:val="003D2874"/>
    <w:rsid w:val="003D5EE3"/>
    <w:rsid w:val="003E433E"/>
    <w:rsid w:val="003E490F"/>
    <w:rsid w:val="003E4A49"/>
    <w:rsid w:val="003E55B3"/>
    <w:rsid w:val="003E5853"/>
    <w:rsid w:val="003F74A2"/>
    <w:rsid w:val="004014F0"/>
    <w:rsid w:val="00402197"/>
    <w:rsid w:val="004021AA"/>
    <w:rsid w:val="00403852"/>
    <w:rsid w:val="00404F5A"/>
    <w:rsid w:val="00410859"/>
    <w:rsid w:val="00411B25"/>
    <w:rsid w:val="0041365F"/>
    <w:rsid w:val="00414CB1"/>
    <w:rsid w:val="00416B14"/>
    <w:rsid w:val="00416F55"/>
    <w:rsid w:val="00421A9D"/>
    <w:rsid w:val="00425B68"/>
    <w:rsid w:val="00426105"/>
    <w:rsid w:val="004277DA"/>
    <w:rsid w:val="00430B22"/>
    <w:rsid w:val="00430CED"/>
    <w:rsid w:val="00432F27"/>
    <w:rsid w:val="0043397A"/>
    <w:rsid w:val="00433AE6"/>
    <w:rsid w:val="00444F77"/>
    <w:rsid w:val="00445758"/>
    <w:rsid w:val="0045156C"/>
    <w:rsid w:val="00451F3B"/>
    <w:rsid w:val="00452CCE"/>
    <w:rsid w:val="00453C1E"/>
    <w:rsid w:val="0045427A"/>
    <w:rsid w:val="00455482"/>
    <w:rsid w:val="004568EE"/>
    <w:rsid w:val="00457C49"/>
    <w:rsid w:val="00461E90"/>
    <w:rsid w:val="00462574"/>
    <w:rsid w:val="00463E3C"/>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2A5A"/>
    <w:rsid w:val="004A45CC"/>
    <w:rsid w:val="004A5E07"/>
    <w:rsid w:val="004A70DC"/>
    <w:rsid w:val="004B0961"/>
    <w:rsid w:val="004B2317"/>
    <w:rsid w:val="004B2412"/>
    <w:rsid w:val="004B5787"/>
    <w:rsid w:val="004B5A34"/>
    <w:rsid w:val="004B66D2"/>
    <w:rsid w:val="004B75E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223B"/>
    <w:rsid w:val="005226E3"/>
    <w:rsid w:val="005229E2"/>
    <w:rsid w:val="00523EFE"/>
    <w:rsid w:val="00524BBC"/>
    <w:rsid w:val="00527BE3"/>
    <w:rsid w:val="00532E59"/>
    <w:rsid w:val="00535FE6"/>
    <w:rsid w:val="00536735"/>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4039"/>
    <w:rsid w:val="005D5069"/>
    <w:rsid w:val="005D7605"/>
    <w:rsid w:val="005D78EF"/>
    <w:rsid w:val="005E04A3"/>
    <w:rsid w:val="005E2A17"/>
    <w:rsid w:val="005E33DF"/>
    <w:rsid w:val="005E4FE3"/>
    <w:rsid w:val="005E5780"/>
    <w:rsid w:val="005E6101"/>
    <w:rsid w:val="005E67CC"/>
    <w:rsid w:val="005F2A15"/>
    <w:rsid w:val="005F7EF1"/>
    <w:rsid w:val="00600514"/>
    <w:rsid w:val="00600B13"/>
    <w:rsid w:val="00604E5C"/>
    <w:rsid w:val="00616208"/>
    <w:rsid w:val="00621933"/>
    <w:rsid w:val="006220C3"/>
    <w:rsid w:val="00624B9D"/>
    <w:rsid w:val="006279EE"/>
    <w:rsid w:val="00627BB4"/>
    <w:rsid w:val="00631E65"/>
    <w:rsid w:val="0063377E"/>
    <w:rsid w:val="0063672E"/>
    <w:rsid w:val="00642349"/>
    <w:rsid w:val="00643FAA"/>
    <w:rsid w:val="00645BD1"/>
    <w:rsid w:val="006468F4"/>
    <w:rsid w:val="0065091F"/>
    <w:rsid w:val="00653F0C"/>
    <w:rsid w:val="00654E91"/>
    <w:rsid w:val="0065650D"/>
    <w:rsid w:val="00656788"/>
    <w:rsid w:val="00657755"/>
    <w:rsid w:val="00657D7E"/>
    <w:rsid w:val="00661D9F"/>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64CE"/>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58C3"/>
    <w:rsid w:val="00725C08"/>
    <w:rsid w:val="0072726E"/>
    <w:rsid w:val="00732F86"/>
    <w:rsid w:val="007349B8"/>
    <w:rsid w:val="00734EBD"/>
    <w:rsid w:val="00735EA3"/>
    <w:rsid w:val="007375C4"/>
    <w:rsid w:val="0074162A"/>
    <w:rsid w:val="00742DBB"/>
    <w:rsid w:val="00750905"/>
    <w:rsid w:val="00750E75"/>
    <w:rsid w:val="00752B71"/>
    <w:rsid w:val="00763FBA"/>
    <w:rsid w:val="007675D2"/>
    <w:rsid w:val="00767E57"/>
    <w:rsid w:val="00770769"/>
    <w:rsid w:val="00770ACB"/>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C548E"/>
    <w:rsid w:val="007D3B68"/>
    <w:rsid w:val="007D3C39"/>
    <w:rsid w:val="007D7C61"/>
    <w:rsid w:val="007E3DAC"/>
    <w:rsid w:val="007E6176"/>
    <w:rsid w:val="007E6E0E"/>
    <w:rsid w:val="007F30C0"/>
    <w:rsid w:val="007F46F7"/>
    <w:rsid w:val="007F5C0C"/>
    <w:rsid w:val="007F5D98"/>
    <w:rsid w:val="007F7491"/>
    <w:rsid w:val="007F757B"/>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0097"/>
    <w:rsid w:val="008F1329"/>
    <w:rsid w:val="008F18D4"/>
    <w:rsid w:val="008F6776"/>
    <w:rsid w:val="00904C36"/>
    <w:rsid w:val="00905B94"/>
    <w:rsid w:val="009109BA"/>
    <w:rsid w:val="00912CA0"/>
    <w:rsid w:val="00913A48"/>
    <w:rsid w:val="00914146"/>
    <w:rsid w:val="009143E3"/>
    <w:rsid w:val="00914A81"/>
    <w:rsid w:val="00914EF2"/>
    <w:rsid w:val="009205D0"/>
    <w:rsid w:val="009228F3"/>
    <w:rsid w:val="00924326"/>
    <w:rsid w:val="00932776"/>
    <w:rsid w:val="00934F3F"/>
    <w:rsid w:val="00935DA0"/>
    <w:rsid w:val="009374B4"/>
    <w:rsid w:val="00937E46"/>
    <w:rsid w:val="00937E6D"/>
    <w:rsid w:val="00940628"/>
    <w:rsid w:val="00947ABD"/>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1C47"/>
    <w:rsid w:val="009A46E2"/>
    <w:rsid w:val="009A6A51"/>
    <w:rsid w:val="009A6EEF"/>
    <w:rsid w:val="009A7275"/>
    <w:rsid w:val="009B0D22"/>
    <w:rsid w:val="009B0DE7"/>
    <w:rsid w:val="009B44BB"/>
    <w:rsid w:val="009B5A86"/>
    <w:rsid w:val="009C2B8A"/>
    <w:rsid w:val="009C3A55"/>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635E"/>
    <w:rsid w:val="00A33638"/>
    <w:rsid w:val="00A33F90"/>
    <w:rsid w:val="00A33FEF"/>
    <w:rsid w:val="00A34877"/>
    <w:rsid w:val="00A35B5A"/>
    <w:rsid w:val="00A36F09"/>
    <w:rsid w:val="00A37158"/>
    <w:rsid w:val="00A376CE"/>
    <w:rsid w:val="00A4297D"/>
    <w:rsid w:val="00A4365D"/>
    <w:rsid w:val="00A44FAE"/>
    <w:rsid w:val="00A536E5"/>
    <w:rsid w:val="00A601E3"/>
    <w:rsid w:val="00A6054D"/>
    <w:rsid w:val="00A615CD"/>
    <w:rsid w:val="00A61A32"/>
    <w:rsid w:val="00A63671"/>
    <w:rsid w:val="00A6463F"/>
    <w:rsid w:val="00A64878"/>
    <w:rsid w:val="00A6579C"/>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07C1"/>
    <w:rsid w:val="00A9130F"/>
    <w:rsid w:val="00A92F70"/>
    <w:rsid w:val="00A95E3B"/>
    <w:rsid w:val="00A96589"/>
    <w:rsid w:val="00A96620"/>
    <w:rsid w:val="00AA16FF"/>
    <w:rsid w:val="00AA1DD8"/>
    <w:rsid w:val="00AA4B91"/>
    <w:rsid w:val="00AA4E7E"/>
    <w:rsid w:val="00AA4FEC"/>
    <w:rsid w:val="00AA516A"/>
    <w:rsid w:val="00AA55D6"/>
    <w:rsid w:val="00AA7647"/>
    <w:rsid w:val="00AB3F36"/>
    <w:rsid w:val="00AB4C07"/>
    <w:rsid w:val="00AB5C59"/>
    <w:rsid w:val="00AB78CB"/>
    <w:rsid w:val="00AC4B4B"/>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64D0"/>
    <w:rsid w:val="00B16DCB"/>
    <w:rsid w:val="00B247BB"/>
    <w:rsid w:val="00B24D78"/>
    <w:rsid w:val="00B30AE4"/>
    <w:rsid w:val="00B314FC"/>
    <w:rsid w:val="00B32C8E"/>
    <w:rsid w:val="00B35E26"/>
    <w:rsid w:val="00B369CF"/>
    <w:rsid w:val="00B408D0"/>
    <w:rsid w:val="00B414C1"/>
    <w:rsid w:val="00B41D25"/>
    <w:rsid w:val="00B4384A"/>
    <w:rsid w:val="00B479BB"/>
    <w:rsid w:val="00B5237A"/>
    <w:rsid w:val="00B52C29"/>
    <w:rsid w:val="00B53EEA"/>
    <w:rsid w:val="00B555D2"/>
    <w:rsid w:val="00B56D0A"/>
    <w:rsid w:val="00B577E8"/>
    <w:rsid w:val="00B6135A"/>
    <w:rsid w:val="00B61F18"/>
    <w:rsid w:val="00B62721"/>
    <w:rsid w:val="00B66BE9"/>
    <w:rsid w:val="00B713B3"/>
    <w:rsid w:val="00B7208B"/>
    <w:rsid w:val="00B73999"/>
    <w:rsid w:val="00B85B61"/>
    <w:rsid w:val="00B87117"/>
    <w:rsid w:val="00B92A5E"/>
    <w:rsid w:val="00B94E9F"/>
    <w:rsid w:val="00BB07D1"/>
    <w:rsid w:val="00BB2CC0"/>
    <w:rsid w:val="00BB2FF7"/>
    <w:rsid w:val="00BB7240"/>
    <w:rsid w:val="00BB738F"/>
    <w:rsid w:val="00BC2473"/>
    <w:rsid w:val="00BC3B64"/>
    <w:rsid w:val="00BC3F83"/>
    <w:rsid w:val="00BC5162"/>
    <w:rsid w:val="00BC531A"/>
    <w:rsid w:val="00BD051F"/>
    <w:rsid w:val="00BD0A6C"/>
    <w:rsid w:val="00BD64BA"/>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40E2"/>
    <w:rsid w:val="00C14E70"/>
    <w:rsid w:val="00C151A8"/>
    <w:rsid w:val="00C21493"/>
    <w:rsid w:val="00C21DD0"/>
    <w:rsid w:val="00C22A5F"/>
    <w:rsid w:val="00C22DB6"/>
    <w:rsid w:val="00C25EA7"/>
    <w:rsid w:val="00C269E1"/>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5430"/>
    <w:rsid w:val="00C80460"/>
    <w:rsid w:val="00C84460"/>
    <w:rsid w:val="00C85BD8"/>
    <w:rsid w:val="00C914B1"/>
    <w:rsid w:val="00C934EF"/>
    <w:rsid w:val="00C95367"/>
    <w:rsid w:val="00C954B4"/>
    <w:rsid w:val="00C95FE6"/>
    <w:rsid w:val="00C971C1"/>
    <w:rsid w:val="00CA26D1"/>
    <w:rsid w:val="00CA7D04"/>
    <w:rsid w:val="00CB2A77"/>
    <w:rsid w:val="00CB69DA"/>
    <w:rsid w:val="00CC00CE"/>
    <w:rsid w:val="00CC02C2"/>
    <w:rsid w:val="00CC0C91"/>
    <w:rsid w:val="00CD12C7"/>
    <w:rsid w:val="00CD38FE"/>
    <w:rsid w:val="00CD72E2"/>
    <w:rsid w:val="00CE032C"/>
    <w:rsid w:val="00CE0713"/>
    <w:rsid w:val="00CE358B"/>
    <w:rsid w:val="00CE37F4"/>
    <w:rsid w:val="00CE4987"/>
    <w:rsid w:val="00CF34B3"/>
    <w:rsid w:val="00CF677A"/>
    <w:rsid w:val="00CF7103"/>
    <w:rsid w:val="00CF7B50"/>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307A"/>
    <w:rsid w:val="00D4700D"/>
    <w:rsid w:val="00D4707C"/>
    <w:rsid w:val="00D52E11"/>
    <w:rsid w:val="00D53C35"/>
    <w:rsid w:val="00D549E6"/>
    <w:rsid w:val="00D55A5B"/>
    <w:rsid w:val="00D5670F"/>
    <w:rsid w:val="00D567E7"/>
    <w:rsid w:val="00D56B7C"/>
    <w:rsid w:val="00D63E41"/>
    <w:rsid w:val="00D648F7"/>
    <w:rsid w:val="00D6674B"/>
    <w:rsid w:val="00D669C3"/>
    <w:rsid w:val="00D7172A"/>
    <w:rsid w:val="00D72806"/>
    <w:rsid w:val="00D74D42"/>
    <w:rsid w:val="00D76CD8"/>
    <w:rsid w:val="00D80405"/>
    <w:rsid w:val="00D84943"/>
    <w:rsid w:val="00D85450"/>
    <w:rsid w:val="00D86506"/>
    <w:rsid w:val="00D87DAC"/>
    <w:rsid w:val="00D906EB"/>
    <w:rsid w:val="00D90794"/>
    <w:rsid w:val="00D91740"/>
    <w:rsid w:val="00D9263D"/>
    <w:rsid w:val="00D9269B"/>
    <w:rsid w:val="00D94383"/>
    <w:rsid w:val="00D9652D"/>
    <w:rsid w:val="00D97A7E"/>
    <w:rsid w:val="00DA0DDF"/>
    <w:rsid w:val="00DA33DF"/>
    <w:rsid w:val="00DA7732"/>
    <w:rsid w:val="00DB42AB"/>
    <w:rsid w:val="00DB53F7"/>
    <w:rsid w:val="00DB7E1D"/>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725"/>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335E"/>
    <w:rsid w:val="00EA35E6"/>
    <w:rsid w:val="00EA587D"/>
    <w:rsid w:val="00EA7A65"/>
    <w:rsid w:val="00EB2DAE"/>
    <w:rsid w:val="00EB44F8"/>
    <w:rsid w:val="00EB467E"/>
    <w:rsid w:val="00EB5ED7"/>
    <w:rsid w:val="00EC0484"/>
    <w:rsid w:val="00EC0997"/>
    <w:rsid w:val="00EC16A3"/>
    <w:rsid w:val="00ED1026"/>
    <w:rsid w:val="00ED18DC"/>
    <w:rsid w:val="00ED6E4B"/>
    <w:rsid w:val="00ED71E0"/>
    <w:rsid w:val="00ED782A"/>
    <w:rsid w:val="00EE1476"/>
    <w:rsid w:val="00EE624F"/>
    <w:rsid w:val="00EF14A8"/>
    <w:rsid w:val="00EF2EB9"/>
    <w:rsid w:val="00EF3AE2"/>
    <w:rsid w:val="00EF7567"/>
    <w:rsid w:val="00F004D3"/>
    <w:rsid w:val="00F018E4"/>
    <w:rsid w:val="00F01D1B"/>
    <w:rsid w:val="00F03261"/>
    <w:rsid w:val="00F03647"/>
    <w:rsid w:val="00F038BB"/>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61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21CD"/>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9A1C47"/>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9A1C47"/>
    <w:pPr>
      <w:spacing w:before="240" w:after="0" w:line="260" w:lineRule="atLeast"/>
      <w:ind w:left="567" w:right="3969"/>
    </w:pPr>
    <w:rPr>
      <w:rFonts w:ascii="Segoe UI" w:eastAsia="Segoe UI" w:hAnsi="Segoe UI" w:cs="Segoe UI"/>
      <w:color w:val="FFFFFF"/>
      <w:kern w:val="0"/>
      <w:sz w:val="34"/>
      <w:szCs w:val="3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G:\IT\_Public\Informationssicherheit\IT-Sicherheitskonzept\01_Datenbank\Stammdaten%20der%20Zielobjekte.cwf" TargetMode="Externa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2\Dokugenerator_v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46BF7DD6674BEE9986BED047A553EB"/>
        <w:category>
          <w:name w:val="Allgemein"/>
          <w:gallery w:val="placeholder"/>
        </w:category>
        <w:types>
          <w:type w:val="bbPlcHdr"/>
        </w:types>
        <w:behaviors>
          <w:behavior w:val="content"/>
        </w:behaviors>
        <w:guid w:val="{D5CC72E3-ACF5-41D0-AB66-0B56C50498BE}"/>
      </w:docPartPr>
      <w:docPartBody>
        <w:p w:rsidR="00000000" w:rsidRDefault="001F7555">
          <w:pPr>
            <w:pStyle w:val="3446BF7DD6674BEE9986BED047A553EB"/>
          </w:pPr>
          <w:r w:rsidRPr="00B577E8">
            <w:rPr>
              <w:rStyle w:val="Platzhaltertext"/>
            </w:rPr>
            <w:t xml:space="preserve">Datum </w:t>
          </w:r>
          <w:r>
            <w:rPr>
              <w:rStyle w:val="Platzhaltertext"/>
            </w:rPr>
            <w:t>auswählen</w:t>
          </w:r>
        </w:p>
      </w:docPartBody>
    </w:docPart>
    <w:docPart>
      <w:docPartPr>
        <w:name w:val="BAAD142077DE4075962F75B9435102AA"/>
        <w:category>
          <w:name w:val="Allgemein"/>
          <w:gallery w:val="placeholder"/>
        </w:category>
        <w:types>
          <w:type w:val="bbPlcHdr"/>
        </w:types>
        <w:behaviors>
          <w:behavior w:val="content"/>
        </w:behaviors>
        <w:guid w:val="{43488A05-E510-4EC1-B3CD-723420B0CB2B}"/>
      </w:docPartPr>
      <w:docPartBody>
        <w:p w:rsidR="00000000" w:rsidRDefault="001F7555">
          <w:pPr>
            <w:pStyle w:val="BAAD142077DE4075962F75B9435102AA"/>
          </w:pPr>
          <w:r w:rsidRPr="00B577E8">
            <w:rPr>
              <w:rStyle w:val="Platzhaltertext"/>
            </w:rPr>
            <w:t xml:space="preserve">Datum </w:t>
          </w:r>
          <w:r>
            <w:rPr>
              <w:rStyle w:val="Platzhaltertext"/>
            </w:rPr>
            <w:t>auswählen</w:t>
          </w:r>
        </w:p>
      </w:docPartBody>
    </w:docPart>
    <w:docPart>
      <w:docPartPr>
        <w:name w:val="94F7D65A805F4331935782DFE137F6E9"/>
        <w:category>
          <w:name w:val="Allgemein"/>
          <w:gallery w:val="placeholder"/>
        </w:category>
        <w:types>
          <w:type w:val="bbPlcHdr"/>
        </w:types>
        <w:behaviors>
          <w:behavior w:val="content"/>
        </w:behaviors>
        <w:guid w:val="{752868AD-4DAD-4426-965E-539756F5C43F}"/>
      </w:docPartPr>
      <w:docPartBody>
        <w:p w:rsidR="00000000" w:rsidRDefault="001F7555">
          <w:pPr>
            <w:pStyle w:val="94F7D65A805F4331935782DFE137F6E9"/>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555"/>
    <w:rsid w:val="001F75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3446BF7DD6674BEE9986BED047A553EB">
    <w:name w:val="3446BF7DD6674BEE9986BED047A553EB"/>
  </w:style>
  <w:style w:type="paragraph" w:customStyle="1" w:styleId="BAAD142077DE4075962F75B9435102AA">
    <w:name w:val="BAAD142077DE4075962F75B9435102AA"/>
  </w:style>
  <w:style w:type="paragraph" w:customStyle="1" w:styleId="94F7D65A805F4331935782DFE137F6E9">
    <w:name w:val="94F7D65A805F4331935782DFE137F6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39</Pages>
  <Words>7427</Words>
  <Characters>46791</Characters>
  <Application>Microsoft Office Word</Application>
  <DocSecurity>0</DocSecurity>
  <Lines>389</Lines>
  <Paragraphs>108</Paragraphs>
  <ScaleCrop>false</ScaleCrop>
  <HeadingPairs>
    <vt:vector size="4" baseType="variant">
      <vt:variant>
        <vt:lpstr>Titel</vt:lpstr>
      </vt:variant>
      <vt:variant>
        <vt:i4>1</vt:i4>
      </vt:variant>
      <vt:variant>
        <vt:lpstr>Überschriften</vt:lpstr>
      </vt:variant>
      <vt:variant>
        <vt:i4>43</vt:i4>
      </vt:variant>
    </vt:vector>
  </HeadingPairs>
  <TitlesOfParts>
    <vt:vector size="44" baseType="lpstr">
      <vt:lpstr/>
      <vt:lpstr/>
      <vt:lpstr>Grundlagen und Rahmenbedingungen</vt:lpstr>
      <vt:lpstr>Abgrenzung </vt:lpstr>
      <vt:lpstr>    Geltungsbereich </vt:lpstr>
      <vt:lpstr>    Modellierungsabgrenzung </vt:lpstr>
      <vt:lpstr/>
      <vt:lpstr>Zielsetzung und Zielgruppe</vt:lpstr>
      <vt:lpstr>Zugrundeliegende Schutzbedarfe</vt:lpstr>
      <vt:lpstr/>
      <vt:lpstr>Anforderungen aus dem Baustein APP.3.2 Webserver</vt:lpstr>
      <vt:lpstr>    Sichere Konfiguration eines Webservers (B) [A1]</vt:lpstr>
      <vt:lpstr>    Schutz der Webserver-Dateien (B) [A2]</vt:lpstr>
      <vt:lpstr>    Absicherung von Datei-Uploads und -Downloads (B) [A3]</vt:lpstr>
      <vt:lpstr>    Protokollierung von Ereignissen (B) [A4]</vt:lpstr>
      <vt:lpstr>    Authentisierung (B) [A5]</vt:lpstr>
      <vt:lpstr>    ENTFALLEN (B) [A6]</vt:lpstr>
      <vt:lpstr>    Rechtliche Rahmenbedingungen für Webangebote (B) [A7]</vt:lpstr>
      <vt:lpstr>    Verschlüsselung über TLS (B) [A11]</vt:lpstr>
      <vt:lpstr>    Planung des Einsatzes eines Webservers (S) [A8]</vt:lpstr>
      <vt:lpstr>    Festlegung einer Sicherheitsrichtlinie für den Webserver (S) [A9]</vt:lpstr>
      <vt:lpstr>    Auswahl eines geeigneten Webhosters (S) [A10]</vt:lpstr>
      <vt:lpstr>    Geeigneter Umgang mit Fehlern und Fehlermeldungen (S) [A12]</vt:lpstr>
      <vt:lpstr>    Zugriffskontrolle für Webcrawler (S) [A13]</vt:lpstr>
      <vt:lpstr>    Integritätsprüfungen und Schutz vor Schadsoftware (S) [A14]</vt:lpstr>
      <vt:lpstr>    Penetrationstest und Revision (S) [A16]</vt:lpstr>
      <vt:lpstr>    Benennung von Ansprechpartnern [Zentrale Verwaltung] (S) [A20]</vt:lpstr>
      <vt:lpstr>    Redundanz (H) [A15]</vt:lpstr>
      <vt:lpstr>    ENTFALLEN (H) [A17] </vt:lpstr>
      <vt:lpstr>    Schutz vor Denial-of-Service-Angriffen (H) [A18]</vt:lpstr>
      <vt:lpstr>    ENTFALLEN (H) [A19]</vt:lpstr>
      <vt:lpstr/>
      <vt:lpstr>Behörden-spezifische Anforderungen [optional]</vt:lpstr>
      <vt:lpstr>    Text der Anforderung mit Begründung</vt:lpstr>
      <vt:lpstr>Weitere Anforderungen aus anderer Quellen [optional]</vt:lpstr>
      <vt:lpstr>    Text der Anforderung mit Quellangabe</vt:lpstr>
      <vt:lpstr/>
      <vt:lpstr>Schulung / Information / Sensibilisierung der  Beschäftigten [optional]</vt:lpstr>
      <vt:lpstr>Notfallvorsorge </vt:lpstr>
      <vt:lpstr>Konsequenzen bei Nichtbeachtungx</vt:lpstr>
      <vt:lpstr>Ausnahmen</vt:lpstr>
      <vt:lpstr>Anhang A: Gefährdungslage</vt:lpstr>
      <vt:lpstr>Anhang B: Optionale Anhänge</vt:lpstr>
      <vt:lpstr>Anhang C: Glossar</vt:lpstr>
    </vt:vector>
  </TitlesOfParts>
  <LinksUpToDate>false</LinksUpToDate>
  <CharactersWithSpaces>54110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2022-03-16T11:28:00Z</dcterms:created>
  <dcterms:modified xsi:type="dcterms:W3CDTF">2022-03-16T11:28:00Z</dcterms:modified>
</cp:coreProperties>
</file>