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058649FA" w:rsidR="000F58B8" w:rsidRPr="00A52944" w:rsidRDefault="007D2B55" w:rsidP="007F484B">
      <w:pPr>
        <w:pStyle w:val="DeckblattUntertitelmitBild"/>
        <w:spacing w:before="0" w:line="240" w:lineRule="auto"/>
        <w:ind w:left="142"/>
        <w:rPr>
          <w:color w:val="FFFFFF" w:themeColor="background1"/>
          <w:sz w:val="44"/>
          <w:szCs w:val="44"/>
          <w:lang w:val="en-US"/>
        </w:rPr>
      </w:pPr>
      <w:r w:rsidRPr="005F2E4D">
        <w:rPr>
          <w:noProof/>
          <w:color w:val="FFFFFF" w:themeColor="background1"/>
        </w:rPr>
        <w:drawing>
          <wp:anchor distT="0" distB="0" distL="114300" distR="114300" simplePos="0" relativeHeight="251662335" behindDoc="1" locked="0" layoutInCell="1" allowOverlap="1" wp14:anchorId="42A0B090" wp14:editId="3328D1D6">
            <wp:simplePos x="0" y="0"/>
            <wp:positionH relativeFrom="column">
              <wp:posOffset>-900430</wp:posOffset>
            </wp:positionH>
            <wp:positionV relativeFrom="paragraph">
              <wp:posOffset>729744</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70E">
        <w:rPr>
          <w:color w:val="FFFFFF" w:themeColor="background1"/>
          <w:sz w:val="44"/>
          <w:szCs w:val="44"/>
          <w:lang w:val="en-US"/>
        </w:rPr>
        <w:br/>
      </w:r>
      <w:r w:rsidR="005F2E4D" w:rsidRPr="005F2E4D">
        <w:rPr>
          <w:color w:val="FFFFFF" w:themeColor="background1"/>
          <w:sz w:val="44"/>
          <w:szCs w:val="44"/>
          <w:lang w:val="en-US"/>
        </w:rPr>
        <w:t xml:space="preserve">Richtlinie </w:t>
      </w:r>
      <w:r>
        <w:rPr>
          <w:color w:val="FFFFFF" w:themeColor="background1"/>
          <w:sz w:val="44"/>
          <w:szCs w:val="44"/>
          <w:lang w:val="en-US"/>
        </w:rPr>
        <w:t>DER.2.1</w:t>
      </w:r>
    </w:p>
    <w:p w14:paraId="43EDDB1A" w14:textId="7EE12ED2" w:rsidR="005F2E4D" w:rsidRPr="005F2E4D" w:rsidRDefault="007D2B55"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 xml:space="preserve">Behandlung von </w:t>
      </w:r>
      <w:r>
        <w:rPr>
          <w:color w:val="FFFFFF" w:themeColor="background1"/>
          <w:sz w:val="44"/>
          <w:szCs w:val="44"/>
          <w:lang w:val="en-US"/>
        </w:rPr>
        <w:br/>
        <w:t>Sicherheitvorfällen</w:t>
      </w:r>
      <w:r w:rsidR="005F2E4D" w:rsidRPr="005F2E4D">
        <w:rPr>
          <w:rFonts w:ascii="Segoe UI Semilight" w:hAnsi="Segoe UI Semilight" w:cs="Segoe UI Semilight"/>
          <w:color w:val="FFFFFF" w:themeColor="background1"/>
          <w:sz w:val="28"/>
          <w:szCs w:val="28"/>
          <w:lang w:val="en-US"/>
        </w:rPr>
        <w:br/>
      </w:r>
      <w:r>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2154682"/>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4ADE8B14" w14:textId="3AFD904D" w:rsidR="0037623F"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2154682" w:history="1">
        <w:r w:rsidR="0037623F" w:rsidRPr="008C3242">
          <w:rPr>
            <w:rStyle w:val="Hyperlink"/>
            <w:noProof/>
          </w:rPr>
          <w:t>Informationen zum vorliegenden Dokument</w:t>
        </w:r>
        <w:r w:rsidR="0037623F">
          <w:rPr>
            <w:noProof/>
            <w:webHidden/>
          </w:rPr>
          <w:tab/>
        </w:r>
        <w:r w:rsidR="0037623F">
          <w:rPr>
            <w:noProof/>
            <w:webHidden/>
          </w:rPr>
          <w:fldChar w:fldCharType="begin"/>
        </w:r>
        <w:r w:rsidR="0037623F">
          <w:rPr>
            <w:noProof/>
            <w:webHidden/>
          </w:rPr>
          <w:instrText xml:space="preserve"> PAGEREF _Toc92154682 \h </w:instrText>
        </w:r>
        <w:r w:rsidR="0037623F">
          <w:rPr>
            <w:noProof/>
            <w:webHidden/>
          </w:rPr>
        </w:r>
        <w:r w:rsidR="0037623F">
          <w:rPr>
            <w:noProof/>
            <w:webHidden/>
          </w:rPr>
          <w:fldChar w:fldCharType="separate"/>
        </w:r>
        <w:r w:rsidR="00CF3974">
          <w:rPr>
            <w:noProof/>
            <w:webHidden/>
          </w:rPr>
          <w:t>3</w:t>
        </w:r>
        <w:r w:rsidR="0037623F">
          <w:rPr>
            <w:noProof/>
            <w:webHidden/>
          </w:rPr>
          <w:fldChar w:fldCharType="end"/>
        </w:r>
      </w:hyperlink>
    </w:p>
    <w:p w14:paraId="568A56FB" w14:textId="043FF9D6"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683" w:history="1">
        <w:r w:rsidRPr="008C3242">
          <w:rPr>
            <w:rStyle w:val="Hyperlink"/>
            <w:noProof/>
          </w:rPr>
          <w:t>1</w:t>
        </w:r>
        <w:r>
          <w:rPr>
            <w:rFonts w:asciiTheme="minorHAnsi" w:eastAsiaTheme="minorEastAsia" w:hAnsiTheme="minorHAnsi" w:cstheme="minorBidi"/>
            <w:noProof/>
            <w:kern w:val="0"/>
            <w:sz w:val="22"/>
            <w:szCs w:val="22"/>
          </w:rPr>
          <w:tab/>
        </w:r>
        <w:r w:rsidRPr="008C3242">
          <w:rPr>
            <w:rStyle w:val="Hyperlink"/>
            <w:noProof/>
          </w:rPr>
          <w:t>Grundlagen und Rahmenbedingungen</w:t>
        </w:r>
        <w:r>
          <w:rPr>
            <w:noProof/>
            <w:webHidden/>
          </w:rPr>
          <w:tab/>
        </w:r>
        <w:r>
          <w:rPr>
            <w:noProof/>
            <w:webHidden/>
          </w:rPr>
          <w:fldChar w:fldCharType="begin"/>
        </w:r>
        <w:r>
          <w:rPr>
            <w:noProof/>
            <w:webHidden/>
          </w:rPr>
          <w:instrText xml:space="preserve"> PAGEREF _Toc92154683 \h </w:instrText>
        </w:r>
        <w:r>
          <w:rPr>
            <w:noProof/>
            <w:webHidden/>
          </w:rPr>
        </w:r>
        <w:r>
          <w:rPr>
            <w:noProof/>
            <w:webHidden/>
          </w:rPr>
          <w:fldChar w:fldCharType="separate"/>
        </w:r>
        <w:r w:rsidR="00CF3974">
          <w:rPr>
            <w:noProof/>
            <w:webHidden/>
          </w:rPr>
          <w:t>7</w:t>
        </w:r>
        <w:r>
          <w:rPr>
            <w:noProof/>
            <w:webHidden/>
          </w:rPr>
          <w:fldChar w:fldCharType="end"/>
        </w:r>
      </w:hyperlink>
    </w:p>
    <w:p w14:paraId="1437B76C" w14:textId="773BECCC"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684" w:history="1">
        <w:r w:rsidRPr="008C3242">
          <w:rPr>
            <w:rStyle w:val="Hyperlink"/>
            <w:noProof/>
          </w:rPr>
          <w:t>2</w:t>
        </w:r>
        <w:r>
          <w:rPr>
            <w:rFonts w:asciiTheme="minorHAnsi" w:eastAsiaTheme="minorEastAsia" w:hAnsiTheme="minorHAnsi" w:cstheme="minorBidi"/>
            <w:noProof/>
            <w:kern w:val="0"/>
            <w:sz w:val="22"/>
            <w:szCs w:val="22"/>
          </w:rPr>
          <w:tab/>
        </w:r>
        <w:r w:rsidRPr="008C3242">
          <w:rPr>
            <w:rStyle w:val="Hyperlink"/>
            <w:noProof/>
          </w:rPr>
          <w:t>Abgrenzung</w:t>
        </w:r>
        <w:r>
          <w:rPr>
            <w:noProof/>
            <w:webHidden/>
          </w:rPr>
          <w:tab/>
        </w:r>
        <w:r>
          <w:rPr>
            <w:noProof/>
            <w:webHidden/>
          </w:rPr>
          <w:fldChar w:fldCharType="begin"/>
        </w:r>
        <w:r>
          <w:rPr>
            <w:noProof/>
            <w:webHidden/>
          </w:rPr>
          <w:instrText xml:space="preserve"> PAGEREF _Toc92154684 \h </w:instrText>
        </w:r>
        <w:r>
          <w:rPr>
            <w:noProof/>
            <w:webHidden/>
          </w:rPr>
        </w:r>
        <w:r>
          <w:rPr>
            <w:noProof/>
            <w:webHidden/>
          </w:rPr>
          <w:fldChar w:fldCharType="separate"/>
        </w:r>
        <w:r w:rsidR="00CF3974">
          <w:rPr>
            <w:noProof/>
            <w:webHidden/>
          </w:rPr>
          <w:t>7</w:t>
        </w:r>
        <w:r>
          <w:rPr>
            <w:noProof/>
            <w:webHidden/>
          </w:rPr>
          <w:fldChar w:fldCharType="end"/>
        </w:r>
      </w:hyperlink>
    </w:p>
    <w:p w14:paraId="388474B7" w14:textId="60AA8731" w:rsidR="0037623F" w:rsidRDefault="0037623F">
      <w:pPr>
        <w:pStyle w:val="Verzeichnis2"/>
        <w:rPr>
          <w:rFonts w:asciiTheme="minorHAnsi" w:eastAsiaTheme="minorEastAsia" w:hAnsiTheme="minorHAnsi" w:cstheme="minorBidi"/>
          <w:noProof/>
          <w:kern w:val="0"/>
          <w:sz w:val="22"/>
          <w:szCs w:val="22"/>
        </w:rPr>
      </w:pPr>
      <w:hyperlink w:anchor="_Toc92154685" w:history="1">
        <w:r w:rsidRPr="008C3242">
          <w:rPr>
            <w:rStyle w:val="Hyperlink"/>
            <w:noProof/>
          </w:rPr>
          <w:t>2.1</w:t>
        </w:r>
        <w:r>
          <w:rPr>
            <w:rFonts w:asciiTheme="minorHAnsi" w:eastAsiaTheme="minorEastAsia" w:hAnsiTheme="minorHAnsi" w:cstheme="minorBidi"/>
            <w:noProof/>
            <w:kern w:val="0"/>
            <w:sz w:val="22"/>
            <w:szCs w:val="22"/>
          </w:rPr>
          <w:tab/>
        </w:r>
        <w:r w:rsidRPr="008C3242">
          <w:rPr>
            <w:rStyle w:val="Hyperlink"/>
            <w:noProof/>
          </w:rPr>
          <w:t>Geltungsbereich</w:t>
        </w:r>
        <w:r>
          <w:rPr>
            <w:noProof/>
            <w:webHidden/>
          </w:rPr>
          <w:tab/>
        </w:r>
        <w:r>
          <w:rPr>
            <w:noProof/>
            <w:webHidden/>
          </w:rPr>
          <w:fldChar w:fldCharType="begin"/>
        </w:r>
        <w:r>
          <w:rPr>
            <w:noProof/>
            <w:webHidden/>
          </w:rPr>
          <w:instrText xml:space="preserve"> PAGEREF _Toc92154685 \h </w:instrText>
        </w:r>
        <w:r>
          <w:rPr>
            <w:noProof/>
            <w:webHidden/>
          </w:rPr>
        </w:r>
        <w:r>
          <w:rPr>
            <w:noProof/>
            <w:webHidden/>
          </w:rPr>
          <w:fldChar w:fldCharType="separate"/>
        </w:r>
        <w:r w:rsidR="00CF3974">
          <w:rPr>
            <w:noProof/>
            <w:webHidden/>
          </w:rPr>
          <w:t>7</w:t>
        </w:r>
        <w:r>
          <w:rPr>
            <w:noProof/>
            <w:webHidden/>
          </w:rPr>
          <w:fldChar w:fldCharType="end"/>
        </w:r>
      </w:hyperlink>
    </w:p>
    <w:p w14:paraId="4C7E5916" w14:textId="757B4F4F" w:rsidR="0037623F" w:rsidRDefault="0037623F">
      <w:pPr>
        <w:pStyle w:val="Verzeichnis2"/>
        <w:rPr>
          <w:rFonts w:asciiTheme="minorHAnsi" w:eastAsiaTheme="minorEastAsia" w:hAnsiTheme="minorHAnsi" w:cstheme="minorBidi"/>
          <w:noProof/>
          <w:kern w:val="0"/>
          <w:sz w:val="22"/>
          <w:szCs w:val="22"/>
        </w:rPr>
      </w:pPr>
      <w:hyperlink w:anchor="_Toc92154686" w:history="1">
        <w:r w:rsidRPr="008C3242">
          <w:rPr>
            <w:rStyle w:val="Hyperlink"/>
            <w:noProof/>
          </w:rPr>
          <w:t>2.2</w:t>
        </w:r>
        <w:r>
          <w:rPr>
            <w:rFonts w:asciiTheme="minorHAnsi" w:eastAsiaTheme="minorEastAsia" w:hAnsiTheme="minorHAnsi" w:cstheme="minorBidi"/>
            <w:noProof/>
            <w:kern w:val="0"/>
            <w:sz w:val="22"/>
            <w:szCs w:val="22"/>
          </w:rPr>
          <w:tab/>
        </w:r>
        <w:r w:rsidRPr="008C3242">
          <w:rPr>
            <w:rStyle w:val="Hyperlink"/>
            <w:noProof/>
          </w:rPr>
          <w:t>Modellierungsabgrenzung</w:t>
        </w:r>
        <w:r>
          <w:rPr>
            <w:noProof/>
            <w:webHidden/>
          </w:rPr>
          <w:tab/>
        </w:r>
        <w:r>
          <w:rPr>
            <w:noProof/>
            <w:webHidden/>
          </w:rPr>
          <w:fldChar w:fldCharType="begin"/>
        </w:r>
        <w:r>
          <w:rPr>
            <w:noProof/>
            <w:webHidden/>
          </w:rPr>
          <w:instrText xml:space="preserve"> PAGEREF _Toc92154686 \h </w:instrText>
        </w:r>
        <w:r>
          <w:rPr>
            <w:noProof/>
            <w:webHidden/>
          </w:rPr>
        </w:r>
        <w:r>
          <w:rPr>
            <w:noProof/>
            <w:webHidden/>
          </w:rPr>
          <w:fldChar w:fldCharType="separate"/>
        </w:r>
        <w:r w:rsidR="00CF3974">
          <w:rPr>
            <w:noProof/>
            <w:webHidden/>
          </w:rPr>
          <w:t>7</w:t>
        </w:r>
        <w:r>
          <w:rPr>
            <w:noProof/>
            <w:webHidden/>
          </w:rPr>
          <w:fldChar w:fldCharType="end"/>
        </w:r>
      </w:hyperlink>
    </w:p>
    <w:p w14:paraId="262C7B35" w14:textId="57883DD8"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687" w:history="1">
        <w:r w:rsidRPr="008C3242">
          <w:rPr>
            <w:rStyle w:val="Hyperlink"/>
            <w:noProof/>
          </w:rPr>
          <w:t>3</w:t>
        </w:r>
        <w:r>
          <w:rPr>
            <w:rFonts w:asciiTheme="minorHAnsi" w:eastAsiaTheme="minorEastAsia" w:hAnsiTheme="minorHAnsi" w:cstheme="minorBidi"/>
            <w:noProof/>
            <w:kern w:val="0"/>
            <w:sz w:val="22"/>
            <w:szCs w:val="22"/>
          </w:rPr>
          <w:tab/>
        </w:r>
        <w:r w:rsidRPr="008C3242">
          <w:rPr>
            <w:rStyle w:val="Hyperlink"/>
            <w:noProof/>
          </w:rPr>
          <w:t>Zielsetzung und Zielgruppe</w:t>
        </w:r>
        <w:r>
          <w:rPr>
            <w:noProof/>
            <w:webHidden/>
          </w:rPr>
          <w:tab/>
        </w:r>
        <w:r>
          <w:rPr>
            <w:noProof/>
            <w:webHidden/>
          </w:rPr>
          <w:fldChar w:fldCharType="begin"/>
        </w:r>
        <w:r>
          <w:rPr>
            <w:noProof/>
            <w:webHidden/>
          </w:rPr>
          <w:instrText xml:space="preserve"> PAGEREF _Toc92154687 \h </w:instrText>
        </w:r>
        <w:r>
          <w:rPr>
            <w:noProof/>
            <w:webHidden/>
          </w:rPr>
        </w:r>
        <w:r>
          <w:rPr>
            <w:noProof/>
            <w:webHidden/>
          </w:rPr>
          <w:fldChar w:fldCharType="separate"/>
        </w:r>
        <w:r w:rsidR="00CF3974">
          <w:rPr>
            <w:noProof/>
            <w:webHidden/>
          </w:rPr>
          <w:t>8</w:t>
        </w:r>
        <w:r>
          <w:rPr>
            <w:noProof/>
            <w:webHidden/>
          </w:rPr>
          <w:fldChar w:fldCharType="end"/>
        </w:r>
      </w:hyperlink>
    </w:p>
    <w:p w14:paraId="137F6E68" w14:textId="044F746F"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688" w:history="1">
        <w:r w:rsidRPr="008C3242">
          <w:rPr>
            <w:rStyle w:val="Hyperlink"/>
            <w:noProof/>
          </w:rPr>
          <w:t>4</w:t>
        </w:r>
        <w:r>
          <w:rPr>
            <w:rFonts w:asciiTheme="minorHAnsi" w:eastAsiaTheme="minorEastAsia" w:hAnsiTheme="minorHAnsi" w:cstheme="minorBidi"/>
            <w:noProof/>
            <w:kern w:val="0"/>
            <w:sz w:val="22"/>
            <w:szCs w:val="22"/>
          </w:rPr>
          <w:tab/>
        </w:r>
        <w:r w:rsidRPr="008C3242">
          <w:rPr>
            <w:rStyle w:val="Hyperlink"/>
            <w:noProof/>
          </w:rPr>
          <w:t>Zugrundeliegende Schutzbedarfe</w:t>
        </w:r>
        <w:r>
          <w:rPr>
            <w:noProof/>
            <w:webHidden/>
          </w:rPr>
          <w:tab/>
        </w:r>
        <w:r>
          <w:rPr>
            <w:noProof/>
            <w:webHidden/>
          </w:rPr>
          <w:fldChar w:fldCharType="begin"/>
        </w:r>
        <w:r>
          <w:rPr>
            <w:noProof/>
            <w:webHidden/>
          </w:rPr>
          <w:instrText xml:space="preserve"> PAGEREF _Toc92154688 \h </w:instrText>
        </w:r>
        <w:r>
          <w:rPr>
            <w:noProof/>
            <w:webHidden/>
          </w:rPr>
        </w:r>
        <w:r>
          <w:rPr>
            <w:noProof/>
            <w:webHidden/>
          </w:rPr>
          <w:fldChar w:fldCharType="separate"/>
        </w:r>
        <w:r w:rsidR="00CF3974">
          <w:rPr>
            <w:noProof/>
            <w:webHidden/>
          </w:rPr>
          <w:t>8</w:t>
        </w:r>
        <w:r>
          <w:rPr>
            <w:noProof/>
            <w:webHidden/>
          </w:rPr>
          <w:fldChar w:fldCharType="end"/>
        </w:r>
      </w:hyperlink>
    </w:p>
    <w:p w14:paraId="1ABB5091" w14:textId="65FBE4B4"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689" w:history="1">
        <w:r w:rsidRPr="008C3242">
          <w:rPr>
            <w:rStyle w:val="Hyperlink"/>
            <w:noProof/>
          </w:rPr>
          <w:t>5</w:t>
        </w:r>
        <w:r>
          <w:rPr>
            <w:rFonts w:asciiTheme="minorHAnsi" w:eastAsiaTheme="minorEastAsia" w:hAnsiTheme="minorHAnsi" w:cstheme="minorBidi"/>
            <w:noProof/>
            <w:kern w:val="0"/>
            <w:sz w:val="22"/>
            <w:szCs w:val="22"/>
          </w:rPr>
          <w:tab/>
        </w:r>
        <w:r w:rsidRPr="008C3242">
          <w:rPr>
            <w:rStyle w:val="Hyperlink"/>
            <w:noProof/>
          </w:rPr>
          <w:t>Anforderungen aus dem Baustein DER.2.1</w:t>
        </w:r>
        <w:r>
          <w:rPr>
            <w:noProof/>
            <w:webHidden/>
          </w:rPr>
          <w:tab/>
        </w:r>
        <w:r>
          <w:rPr>
            <w:noProof/>
            <w:webHidden/>
          </w:rPr>
          <w:fldChar w:fldCharType="begin"/>
        </w:r>
        <w:r>
          <w:rPr>
            <w:noProof/>
            <w:webHidden/>
          </w:rPr>
          <w:instrText xml:space="preserve"> PAGEREF _Toc92154689 \h </w:instrText>
        </w:r>
        <w:r>
          <w:rPr>
            <w:noProof/>
            <w:webHidden/>
          </w:rPr>
        </w:r>
        <w:r>
          <w:rPr>
            <w:noProof/>
            <w:webHidden/>
          </w:rPr>
          <w:fldChar w:fldCharType="separate"/>
        </w:r>
        <w:r w:rsidR="00CF3974">
          <w:rPr>
            <w:noProof/>
            <w:webHidden/>
          </w:rPr>
          <w:t>9</w:t>
        </w:r>
        <w:r>
          <w:rPr>
            <w:noProof/>
            <w:webHidden/>
          </w:rPr>
          <w:fldChar w:fldCharType="end"/>
        </w:r>
      </w:hyperlink>
    </w:p>
    <w:p w14:paraId="1F0E9AC7" w14:textId="0B7A2BC2" w:rsidR="0037623F" w:rsidRDefault="0037623F">
      <w:pPr>
        <w:pStyle w:val="Verzeichnis2"/>
        <w:rPr>
          <w:rFonts w:asciiTheme="minorHAnsi" w:eastAsiaTheme="minorEastAsia" w:hAnsiTheme="minorHAnsi" w:cstheme="minorBidi"/>
          <w:noProof/>
          <w:kern w:val="0"/>
          <w:sz w:val="22"/>
          <w:szCs w:val="22"/>
        </w:rPr>
      </w:pPr>
      <w:hyperlink w:anchor="_Toc92154690" w:history="1">
        <w:r w:rsidRPr="008C3242">
          <w:rPr>
            <w:rStyle w:val="Hyperlink"/>
            <w:noProof/>
          </w:rPr>
          <w:t>5.1</w:t>
        </w:r>
        <w:r>
          <w:rPr>
            <w:rFonts w:asciiTheme="minorHAnsi" w:eastAsiaTheme="minorEastAsia" w:hAnsiTheme="minorHAnsi" w:cstheme="minorBidi"/>
            <w:noProof/>
            <w:kern w:val="0"/>
            <w:sz w:val="22"/>
            <w:szCs w:val="22"/>
          </w:rPr>
          <w:tab/>
        </w:r>
        <w:r w:rsidRPr="008C3242">
          <w:rPr>
            <w:rStyle w:val="Hyperlink"/>
            <w:noProof/>
          </w:rPr>
          <w:t>Definition eines Sicherheitsvorfalls (B) [A1]</w:t>
        </w:r>
        <w:r>
          <w:rPr>
            <w:noProof/>
            <w:webHidden/>
          </w:rPr>
          <w:tab/>
        </w:r>
        <w:r>
          <w:rPr>
            <w:noProof/>
            <w:webHidden/>
          </w:rPr>
          <w:fldChar w:fldCharType="begin"/>
        </w:r>
        <w:r>
          <w:rPr>
            <w:noProof/>
            <w:webHidden/>
          </w:rPr>
          <w:instrText xml:space="preserve"> PAGEREF _Toc92154690 \h </w:instrText>
        </w:r>
        <w:r>
          <w:rPr>
            <w:noProof/>
            <w:webHidden/>
          </w:rPr>
        </w:r>
        <w:r>
          <w:rPr>
            <w:noProof/>
            <w:webHidden/>
          </w:rPr>
          <w:fldChar w:fldCharType="separate"/>
        </w:r>
        <w:r w:rsidR="00CF3974">
          <w:rPr>
            <w:noProof/>
            <w:webHidden/>
          </w:rPr>
          <w:t>9</w:t>
        </w:r>
        <w:r>
          <w:rPr>
            <w:noProof/>
            <w:webHidden/>
          </w:rPr>
          <w:fldChar w:fldCharType="end"/>
        </w:r>
      </w:hyperlink>
    </w:p>
    <w:p w14:paraId="0E547E71" w14:textId="78FE5703" w:rsidR="0037623F" w:rsidRDefault="0037623F" w:rsidP="0037623F">
      <w:pPr>
        <w:pStyle w:val="Verzeichnis2"/>
        <w:ind w:left="1133" w:hanging="566"/>
        <w:rPr>
          <w:rFonts w:asciiTheme="minorHAnsi" w:eastAsiaTheme="minorEastAsia" w:hAnsiTheme="minorHAnsi" w:cstheme="minorBidi"/>
          <w:noProof/>
          <w:kern w:val="0"/>
          <w:sz w:val="22"/>
          <w:szCs w:val="22"/>
        </w:rPr>
      </w:pPr>
      <w:hyperlink w:anchor="_Toc92154691" w:history="1">
        <w:r w:rsidRPr="008C3242">
          <w:rPr>
            <w:rStyle w:val="Hyperlink"/>
            <w:noProof/>
          </w:rPr>
          <w:t>5.2</w:t>
        </w:r>
        <w:r>
          <w:rPr>
            <w:rFonts w:asciiTheme="minorHAnsi" w:eastAsiaTheme="minorEastAsia" w:hAnsiTheme="minorHAnsi" w:cstheme="minorBidi"/>
            <w:noProof/>
            <w:kern w:val="0"/>
            <w:sz w:val="22"/>
            <w:szCs w:val="22"/>
          </w:rPr>
          <w:tab/>
        </w:r>
        <w:r w:rsidRPr="008C3242">
          <w:rPr>
            <w:rStyle w:val="Hyperlink"/>
            <w:noProof/>
          </w:rPr>
          <w:t>Erstellung einer Richtlinie zur Behandlung von Sicherheits</w:t>
        </w:r>
        <w:r>
          <w:rPr>
            <w:rStyle w:val="Hyperlink"/>
            <w:noProof/>
          </w:rPr>
          <w:br/>
        </w:r>
        <w:r w:rsidRPr="008C3242">
          <w:rPr>
            <w:rStyle w:val="Hyperlink"/>
            <w:noProof/>
          </w:rPr>
          <w:t>-vorfällen (B) [A2]</w:t>
        </w:r>
        <w:r>
          <w:rPr>
            <w:noProof/>
            <w:webHidden/>
          </w:rPr>
          <w:tab/>
        </w:r>
        <w:r>
          <w:rPr>
            <w:noProof/>
            <w:webHidden/>
          </w:rPr>
          <w:fldChar w:fldCharType="begin"/>
        </w:r>
        <w:r>
          <w:rPr>
            <w:noProof/>
            <w:webHidden/>
          </w:rPr>
          <w:instrText xml:space="preserve"> PAGEREF _Toc92154691 \h </w:instrText>
        </w:r>
        <w:r>
          <w:rPr>
            <w:noProof/>
            <w:webHidden/>
          </w:rPr>
        </w:r>
        <w:r>
          <w:rPr>
            <w:noProof/>
            <w:webHidden/>
          </w:rPr>
          <w:fldChar w:fldCharType="separate"/>
        </w:r>
        <w:r w:rsidR="00CF3974">
          <w:rPr>
            <w:noProof/>
            <w:webHidden/>
          </w:rPr>
          <w:t>10</w:t>
        </w:r>
        <w:r>
          <w:rPr>
            <w:noProof/>
            <w:webHidden/>
          </w:rPr>
          <w:fldChar w:fldCharType="end"/>
        </w:r>
      </w:hyperlink>
    </w:p>
    <w:p w14:paraId="5A8366BA" w14:textId="1CEEA583" w:rsidR="0037623F" w:rsidRDefault="0037623F" w:rsidP="0037623F">
      <w:pPr>
        <w:pStyle w:val="Verzeichnis2"/>
        <w:ind w:left="1133" w:hanging="566"/>
        <w:rPr>
          <w:rFonts w:asciiTheme="minorHAnsi" w:eastAsiaTheme="minorEastAsia" w:hAnsiTheme="minorHAnsi" w:cstheme="minorBidi"/>
          <w:noProof/>
          <w:kern w:val="0"/>
          <w:sz w:val="22"/>
          <w:szCs w:val="22"/>
        </w:rPr>
      </w:pPr>
      <w:hyperlink w:anchor="_Toc92154692" w:history="1">
        <w:r w:rsidRPr="008C3242">
          <w:rPr>
            <w:rStyle w:val="Hyperlink"/>
            <w:noProof/>
          </w:rPr>
          <w:t>5.3</w:t>
        </w:r>
        <w:r>
          <w:rPr>
            <w:rFonts w:asciiTheme="minorHAnsi" w:eastAsiaTheme="minorEastAsia" w:hAnsiTheme="minorHAnsi" w:cstheme="minorBidi"/>
            <w:noProof/>
            <w:kern w:val="0"/>
            <w:sz w:val="22"/>
            <w:szCs w:val="22"/>
          </w:rPr>
          <w:tab/>
        </w:r>
        <w:r w:rsidRPr="008C3242">
          <w:rPr>
            <w:rStyle w:val="Hyperlink"/>
            <w:noProof/>
          </w:rPr>
          <w:t xml:space="preserve">Festlegung von Verantwortlichkeiten und Ansprechpartnern </w:t>
        </w:r>
        <w:r>
          <w:rPr>
            <w:rStyle w:val="Hyperlink"/>
            <w:noProof/>
          </w:rPr>
          <w:br/>
        </w:r>
        <w:r w:rsidRPr="008C3242">
          <w:rPr>
            <w:rStyle w:val="Hyperlink"/>
            <w:noProof/>
          </w:rPr>
          <w:t>bei Sicherheitsvorfällen (B) [A3]</w:t>
        </w:r>
        <w:r>
          <w:rPr>
            <w:noProof/>
            <w:webHidden/>
          </w:rPr>
          <w:tab/>
        </w:r>
        <w:r>
          <w:rPr>
            <w:noProof/>
            <w:webHidden/>
          </w:rPr>
          <w:fldChar w:fldCharType="begin"/>
        </w:r>
        <w:r>
          <w:rPr>
            <w:noProof/>
            <w:webHidden/>
          </w:rPr>
          <w:instrText xml:space="preserve"> PAGEREF _Toc92154692 \h </w:instrText>
        </w:r>
        <w:r>
          <w:rPr>
            <w:noProof/>
            <w:webHidden/>
          </w:rPr>
        </w:r>
        <w:r>
          <w:rPr>
            <w:noProof/>
            <w:webHidden/>
          </w:rPr>
          <w:fldChar w:fldCharType="separate"/>
        </w:r>
        <w:r w:rsidR="00CF3974">
          <w:rPr>
            <w:noProof/>
            <w:webHidden/>
          </w:rPr>
          <w:t>13</w:t>
        </w:r>
        <w:r>
          <w:rPr>
            <w:noProof/>
            <w:webHidden/>
          </w:rPr>
          <w:fldChar w:fldCharType="end"/>
        </w:r>
      </w:hyperlink>
    </w:p>
    <w:p w14:paraId="7E08D7D1" w14:textId="480F4425" w:rsidR="0037623F" w:rsidRDefault="0037623F">
      <w:pPr>
        <w:pStyle w:val="Verzeichnis2"/>
        <w:rPr>
          <w:rFonts w:asciiTheme="minorHAnsi" w:eastAsiaTheme="minorEastAsia" w:hAnsiTheme="minorHAnsi" w:cstheme="minorBidi"/>
          <w:noProof/>
          <w:kern w:val="0"/>
          <w:sz w:val="22"/>
          <w:szCs w:val="22"/>
        </w:rPr>
      </w:pPr>
      <w:hyperlink w:anchor="_Toc92154693" w:history="1">
        <w:r w:rsidRPr="008C3242">
          <w:rPr>
            <w:rStyle w:val="Hyperlink"/>
            <w:noProof/>
          </w:rPr>
          <w:t>5.4</w:t>
        </w:r>
        <w:r>
          <w:rPr>
            <w:rFonts w:asciiTheme="minorHAnsi" w:eastAsiaTheme="minorEastAsia" w:hAnsiTheme="minorHAnsi" w:cstheme="minorBidi"/>
            <w:noProof/>
            <w:kern w:val="0"/>
            <w:sz w:val="22"/>
            <w:szCs w:val="22"/>
          </w:rPr>
          <w:tab/>
        </w:r>
        <w:r w:rsidRPr="008C3242">
          <w:rPr>
            <w:rStyle w:val="Hyperlink"/>
            <w:noProof/>
          </w:rPr>
          <w:t>Benachrichtigung betroffener Stellen bei Sicherheitsvorfällen (B) [A4]</w:t>
        </w:r>
        <w:r>
          <w:rPr>
            <w:noProof/>
            <w:webHidden/>
          </w:rPr>
          <w:tab/>
        </w:r>
        <w:r>
          <w:rPr>
            <w:noProof/>
            <w:webHidden/>
          </w:rPr>
          <w:fldChar w:fldCharType="begin"/>
        </w:r>
        <w:r>
          <w:rPr>
            <w:noProof/>
            <w:webHidden/>
          </w:rPr>
          <w:instrText xml:space="preserve"> PAGEREF _Toc92154693 \h </w:instrText>
        </w:r>
        <w:r>
          <w:rPr>
            <w:noProof/>
            <w:webHidden/>
          </w:rPr>
        </w:r>
        <w:r>
          <w:rPr>
            <w:noProof/>
            <w:webHidden/>
          </w:rPr>
          <w:fldChar w:fldCharType="separate"/>
        </w:r>
        <w:r w:rsidR="00CF3974">
          <w:rPr>
            <w:noProof/>
            <w:webHidden/>
          </w:rPr>
          <w:t>15</w:t>
        </w:r>
        <w:r>
          <w:rPr>
            <w:noProof/>
            <w:webHidden/>
          </w:rPr>
          <w:fldChar w:fldCharType="end"/>
        </w:r>
      </w:hyperlink>
    </w:p>
    <w:p w14:paraId="344C5C7F" w14:textId="4103102F" w:rsidR="0037623F" w:rsidRDefault="0037623F">
      <w:pPr>
        <w:pStyle w:val="Verzeichnis2"/>
        <w:rPr>
          <w:rFonts w:asciiTheme="minorHAnsi" w:eastAsiaTheme="minorEastAsia" w:hAnsiTheme="minorHAnsi" w:cstheme="minorBidi"/>
          <w:noProof/>
          <w:kern w:val="0"/>
          <w:sz w:val="22"/>
          <w:szCs w:val="22"/>
        </w:rPr>
      </w:pPr>
      <w:hyperlink w:anchor="_Toc92154694" w:history="1">
        <w:r w:rsidRPr="008C3242">
          <w:rPr>
            <w:rStyle w:val="Hyperlink"/>
            <w:noProof/>
          </w:rPr>
          <w:t>5.5</w:t>
        </w:r>
        <w:r>
          <w:rPr>
            <w:rFonts w:asciiTheme="minorHAnsi" w:eastAsiaTheme="minorEastAsia" w:hAnsiTheme="minorHAnsi" w:cstheme="minorBidi"/>
            <w:noProof/>
            <w:kern w:val="0"/>
            <w:sz w:val="22"/>
            <w:szCs w:val="22"/>
          </w:rPr>
          <w:tab/>
        </w:r>
        <w:r w:rsidRPr="008C3242">
          <w:rPr>
            <w:rStyle w:val="Hyperlink"/>
            <w:noProof/>
          </w:rPr>
          <w:t>Behebung von Sicherheitsvorfällen (B) [A5]</w:t>
        </w:r>
        <w:r>
          <w:rPr>
            <w:noProof/>
            <w:webHidden/>
          </w:rPr>
          <w:tab/>
        </w:r>
        <w:r>
          <w:rPr>
            <w:noProof/>
            <w:webHidden/>
          </w:rPr>
          <w:fldChar w:fldCharType="begin"/>
        </w:r>
        <w:r>
          <w:rPr>
            <w:noProof/>
            <w:webHidden/>
          </w:rPr>
          <w:instrText xml:space="preserve"> PAGEREF _Toc92154694 \h </w:instrText>
        </w:r>
        <w:r>
          <w:rPr>
            <w:noProof/>
            <w:webHidden/>
          </w:rPr>
        </w:r>
        <w:r>
          <w:rPr>
            <w:noProof/>
            <w:webHidden/>
          </w:rPr>
          <w:fldChar w:fldCharType="separate"/>
        </w:r>
        <w:r w:rsidR="00CF3974">
          <w:rPr>
            <w:noProof/>
            <w:webHidden/>
          </w:rPr>
          <w:t>16</w:t>
        </w:r>
        <w:r>
          <w:rPr>
            <w:noProof/>
            <w:webHidden/>
          </w:rPr>
          <w:fldChar w:fldCharType="end"/>
        </w:r>
      </w:hyperlink>
    </w:p>
    <w:p w14:paraId="70853971" w14:textId="20518B06" w:rsidR="0037623F" w:rsidRDefault="0037623F" w:rsidP="0037623F">
      <w:pPr>
        <w:pStyle w:val="Verzeichnis2"/>
        <w:ind w:left="1133" w:hanging="566"/>
        <w:rPr>
          <w:rFonts w:asciiTheme="minorHAnsi" w:eastAsiaTheme="minorEastAsia" w:hAnsiTheme="minorHAnsi" w:cstheme="minorBidi"/>
          <w:noProof/>
          <w:kern w:val="0"/>
          <w:sz w:val="22"/>
          <w:szCs w:val="22"/>
        </w:rPr>
      </w:pPr>
      <w:hyperlink w:anchor="_Toc92154695" w:history="1">
        <w:r w:rsidRPr="008C3242">
          <w:rPr>
            <w:rStyle w:val="Hyperlink"/>
            <w:noProof/>
          </w:rPr>
          <w:t>5.6</w:t>
        </w:r>
        <w:r>
          <w:rPr>
            <w:rFonts w:asciiTheme="minorHAnsi" w:eastAsiaTheme="minorEastAsia" w:hAnsiTheme="minorHAnsi" w:cstheme="minorBidi"/>
            <w:noProof/>
            <w:kern w:val="0"/>
            <w:sz w:val="22"/>
            <w:szCs w:val="22"/>
          </w:rPr>
          <w:tab/>
        </w:r>
        <w:r w:rsidRPr="008C3242">
          <w:rPr>
            <w:rStyle w:val="Hyperlink"/>
            <w:noProof/>
          </w:rPr>
          <w:t xml:space="preserve">Wiederherstellung der Betriebsumgebung nach </w:t>
        </w:r>
        <w:r>
          <w:rPr>
            <w:rStyle w:val="Hyperlink"/>
            <w:noProof/>
          </w:rPr>
          <w:br/>
        </w:r>
        <w:r w:rsidRPr="008C3242">
          <w:rPr>
            <w:rStyle w:val="Hyperlink"/>
            <w:noProof/>
          </w:rPr>
          <w:t>Sicherheitsvorfällen (B) [A6]</w:t>
        </w:r>
        <w:r>
          <w:rPr>
            <w:noProof/>
            <w:webHidden/>
          </w:rPr>
          <w:tab/>
        </w:r>
        <w:r>
          <w:rPr>
            <w:noProof/>
            <w:webHidden/>
          </w:rPr>
          <w:fldChar w:fldCharType="begin"/>
        </w:r>
        <w:r>
          <w:rPr>
            <w:noProof/>
            <w:webHidden/>
          </w:rPr>
          <w:instrText xml:space="preserve"> PAGEREF _Toc92154695 \h </w:instrText>
        </w:r>
        <w:r>
          <w:rPr>
            <w:noProof/>
            <w:webHidden/>
          </w:rPr>
        </w:r>
        <w:r>
          <w:rPr>
            <w:noProof/>
            <w:webHidden/>
          </w:rPr>
          <w:fldChar w:fldCharType="separate"/>
        </w:r>
        <w:r w:rsidR="00CF3974">
          <w:rPr>
            <w:noProof/>
            <w:webHidden/>
          </w:rPr>
          <w:t>18</w:t>
        </w:r>
        <w:r>
          <w:rPr>
            <w:noProof/>
            <w:webHidden/>
          </w:rPr>
          <w:fldChar w:fldCharType="end"/>
        </w:r>
      </w:hyperlink>
    </w:p>
    <w:p w14:paraId="41F9A4ED" w14:textId="3D718B32" w:rsidR="0037623F" w:rsidRDefault="0037623F" w:rsidP="0037623F">
      <w:pPr>
        <w:pStyle w:val="Verzeichnis2"/>
        <w:ind w:left="1133" w:hanging="566"/>
        <w:rPr>
          <w:rFonts w:asciiTheme="minorHAnsi" w:eastAsiaTheme="minorEastAsia" w:hAnsiTheme="minorHAnsi" w:cstheme="minorBidi"/>
          <w:noProof/>
          <w:kern w:val="0"/>
          <w:sz w:val="22"/>
          <w:szCs w:val="22"/>
        </w:rPr>
      </w:pPr>
      <w:hyperlink w:anchor="_Toc92154696" w:history="1">
        <w:r w:rsidRPr="008C3242">
          <w:rPr>
            <w:rStyle w:val="Hyperlink"/>
            <w:noProof/>
          </w:rPr>
          <w:t>5.7</w:t>
        </w:r>
        <w:r>
          <w:rPr>
            <w:rFonts w:asciiTheme="minorHAnsi" w:eastAsiaTheme="minorEastAsia" w:hAnsiTheme="minorHAnsi" w:cstheme="minorBidi"/>
            <w:noProof/>
            <w:kern w:val="0"/>
            <w:sz w:val="22"/>
            <w:szCs w:val="22"/>
          </w:rPr>
          <w:tab/>
        </w:r>
        <w:r w:rsidRPr="008C3242">
          <w:rPr>
            <w:rStyle w:val="Hyperlink"/>
            <w:noProof/>
          </w:rPr>
          <w:t xml:space="preserve">Etablierung einer Vorgehensweise zur Behandlung von  </w:t>
        </w:r>
        <w:r>
          <w:rPr>
            <w:rStyle w:val="Hyperlink"/>
            <w:noProof/>
          </w:rPr>
          <w:br/>
        </w:r>
        <w:r w:rsidRPr="008C3242">
          <w:rPr>
            <w:rStyle w:val="Hyperlink"/>
            <w:noProof/>
          </w:rPr>
          <w:t>Sicherheitsvorfällen (S) [A7]</w:t>
        </w:r>
        <w:r>
          <w:rPr>
            <w:noProof/>
            <w:webHidden/>
          </w:rPr>
          <w:tab/>
        </w:r>
        <w:r>
          <w:rPr>
            <w:noProof/>
            <w:webHidden/>
          </w:rPr>
          <w:fldChar w:fldCharType="begin"/>
        </w:r>
        <w:r>
          <w:rPr>
            <w:noProof/>
            <w:webHidden/>
          </w:rPr>
          <w:instrText xml:space="preserve"> PAGEREF _Toc92154696 \h </w:instrText>
        </w:r>
        <w:r>
          <w:rPr>
            <w:noProof/>
            <w:webHidden/>
          </w:rPr>
        </w:r>
        <w:r>
          <w:rPr>
            <w:noProof/>
            <w:webHidden/>
          </w:rPr>
          <w:fldChar w:fldCharType="separate"/>
        </w:r>
        <w:r w:rsidR="00CF3974">
          <w:rPr>
            <w:noProof/>
            <w:webHidden/>
          </w:rPr>
          <w:t>22</w:t>
        </w:r>
        <w:r>
          <w:rPr>
            <w:noProof/>
            <w:webHidden/>
          </w:rPr>
          <w:fldChar w:fldCharType="end"/>
        </w:r>
      </w:hyperlink>
    </w:p>
    <w:p w14:paraId="21390220" w14:textId="39FEB8CD" w:rsidR="0037623F" w:rsidRDefault="0037623F" w:rsidP="0037623F">
      <w:pPr>
        <w:pStyle w:val="Verzeichnis2"/>
        <w:ind w:left="1133" w:hanging="566"/>
        <w:rPr>
          <w:rFonts w:asciiTheme="minorHAnsi" w:eastAsiaTheme="minorEastAsia" w:hAnsiTheme="minorHAnsi" w:cstheme="minorBidi"/>
          <w:noProof/>
          <w:kern w:val="0"/>
          <w:sz w:val="22"/>
          <w:szCs w:val="22"/>
        </w:rPr>
      </w:pPr>
      <w:hyperlink w:anchor="_Toc92154697" w:history="1">
        <w:r w:rsidRPr="008C3242">
          <w:rPr>
            <w:rStyle w:val="Hyperlink"/>
            <w:noProof/>
          </w:rPr>
          <w:t>5.8</w:t>
        </w:r>
        <w:r>
          <w:rPr>
            <w:rFonts w:asciiTheme="minorHAnsi" w:eastAsiaTheme="minorEastAsia" w:hAnsiTheme="minorHAnsi" w:cstheme="minorBidi"/>
            <w:noProof/>
            <w:kern w:val="0"/>
            <w:sz w:val="22"/>
            <w:szCs w:val="22"/>
          </w:rPr>
          <w:tab/>
        </w:r>
        <w:r w:rsidRPr="008C3242">
          <w:rPr>
            <w:rStyle w:val="Hyperlink"/>
            <w:noProof/>
          </w:rPr>
          <w:t xml:space="preserve">Aufbau von Organisationsstrukturen zur Behandlung von  </w:t>
        </w:r>
        <w:r>
          <w:rPr>
            <w:rStyle w:val="Hyperlink"/>
            <w:noProof/>
          </w:rPr>
          <w:br/>
        </w:r>
        <w:r w:rsidRPr="008C3242">
          <w:rPr>
            <w:rStyle w:val="Hyperlink"/>
            <w:noProof/>
          </w:rPr>
          <w:t>Sicherheitsvorfällen (S) [A8]</w:t>
        </w:r>
        <w:r>
          <w:rPr>
            <w:noProof/>
            <w:webHidden/>
          </w:rPr>
          <w:tab/>
        </w:r>
        <w:r>
          <w:rPr>
            <w:noProof/>
            <w:webHidden/>
          </w:rPr>
          <w:fldChar w:fldCharType="begin"/>
        </w:r>
        <w:r>
          <w:rPr>
            <w:noProof/>
            <w:webHidden/>
          </w:rPr>
          <w:instrText xml:space="preserve"> PAGEREF _Toc92154697 \h </w:instrText>
        </w:r>
        <w:r>
          <w:rPr>
            <w:noProof/>
            <w:webHidden/>
          </w:rPr>
        </w:r>
        <w:r>
          <w:rPr>
            <w:noProof/>
            <w:webHidden/>
          </w:rPr>
          <w:fldChar w:fldCharType="separate"/>
        </w:r>
        <w:r w:rsidR="00CF3974">
          <w:rPr>
            <w:noProof/>
            <w:webHidden/>
          </w:rPr>
          <w:t>23</w:t>
        </w:r>
        <w:r>
          <w:rPr>
            <w:noProof/>
            <w:webHidden/>
          </w:rPr>
          <w:fldChar w:fldCharType="end"/>
        </w:r>
      </w:hyperlink>
    </w:p>
    <w:p w14:paraId="231339ED" w14:textId="4CBABB69" w:rsidR="0037623F" w:rsidRDefault="0037623F">
      <w:pPr>
        <w:pStyle w:val="Verzeichnis2"/>
        <w:rPr>
          <w:rFonts w:asciiTheme="minorHAnsi" w:eastAsiaTheme="minorEastAsia" w:hAnsiTheme="minorHAnsi" w:cstheme="minorBidi"/>
          <w:noProof/>
          <w:kern w:val="0"/>
          <w:sz w:val="22"/>
          <w:szCs w:val="22"/>
        </w:rPr>
      </w:pPr>
      <w:hyperlink w:anchor="_Toc92154698" w:history="1">
        <w:r w:rsidRPr="008C3242">
          <w:rPr>
            <w:rStyle w:val="Hyperlink"/>
            <w:noProof/>
          </w:rPr>
          <w:t>5.9</w:t>
        </w:r>
        <w:r>
          <w:rPr>
            <w:rFonts w:asciiTheme="minorHAnsi" w:eastAsiaTheme="minorEastAsia" w:hAnsiTheme="minorHAnsi" w:cstheme="minorBidi"/>
            <w:noProof/>
            <w:kern w:val="0"/>
            <w:sz w:val="22"/>
            <w:szCs w:val="22"/>
          </w:rPr>
          <w:tab/>
        </w:r>
        <w:r w:rsidRPr="008C3242">
          <w:rPr>
            <w:rStyle w:val="Hyperlink"/>
            <w:noProof/>
          </w:rPr>
          <w:t>Festlegung von Meldewegen für Sicherheitsvorfälle (S) [A9]</w:t>
        </w:r>
        <w:r>
          <w:rPr>
            <w:noProof/>
            <w:webHidden/>
          </w:rPr>
          <w:tab/>
        </w:r>
        <w:r>
          <w:rPr>
            <w:noProof/>
            <w:webHidden/>
          </w:rPr>
          <w:fldChar w:fldCharType="begin"/>
        </w:r>
        <w:r>
          <w:rPr>
            <w:noProof/>
            <w:webHidden/>
          </w:rPr>
          <w:instrText xml:space="preserve"> PAGEREF _Toc92154698 \h </w:instrText>
        </w:r>
        <w:r>
          <w:rPr>
            <w:noProof/>
            <w:webHidden/>
          </w:rPr>
        </w:r>
        <w:r>
          <w:rPr>
            <w:noProof/>
            <w:webHidden/>
          </w:rPr>
          <w:fldChar w:fldCharType="separate"/>
        </w:r>
        <w:r w:rsidR="00CF3974">
          <w:rPr>
            <w:noProof/>
            <w:webHidden/>
          </w:rPr>
          <w:t>25</w:t>
        </w:r>
        <w:r>
          <w:rPr>
            <w:noProof/>
            <w:webHidden/>
          </w:rPr>
          <w:fldChar w:fldCharType="end"/>
        </w:r>
      </w:hyperlink>
    </w:p>
    <w:p w14:paraId="33A20AB2" w14:textId="54E26C40" w:rsidR="0037623F" w:rsidRDefault="0037623F">
      <w:pPr>
        <w:pStyle w:val="Verzeichnis2"/>
        <w:rPr>
          <w:rFonts w:asciiTheme="minorHAnsi" w:eastAsiaTheme="minorEastAsia" w:hAnsiTheme="minorHAnsi" w:cstheme="minorBidi"/>
          <w:noProof/>
          <w:kern w:val="0"/>
          <w:sz w:val="22"/>
          <w:szCs w:val="22"/>
        </w:rPr>
      </w:pPr>
      <w:hyperlink w:anchor="_Toc92154699" w:history="1">
        <w:r w:rsidRPr="008C3242">
          <w:rPr>
            <w:rStyle w:val="Hyperlink"/>
            <w:noProof/>
          </w:rPr>
          <w:t>5.10</w:t>
        </w:r>
        <w:r>
          <w:rPr>
            <w:rFonts w:asciiTheme="minorHAnsi" w:eastAsiaTheme="minorEastAsia" w:hAnsiTheme="minorHAnsi" w:cstheme="minorBidi"/>
            <w:noProof/>
            <w:kern w:val="0"/>
            <w:sz w:val="22"/>
            <w:szCs w:val="22"/>
          </w:rPr>
          <w:tab/>
        </w:r>
        <w:r w:rsidRPr="008C3242">
          <w:rPr>
            <w:rStyle w:val="Hyperlink"/>
            <w:noProof/>
          </w:rPr>
          <w:t>Eindämmen der Auswirkung von Sicherheitsvorfällen (S) [A10]</w:t>
        </w:r>
        <w:r>
          <w:rPr>
            <w:noProof/>
            <w:webHidden/>
          </w:rPr>
          <w:tab/>
        </w:r>
        <w:r>
          <w:rPr>
            <w:noProof/>
            <w:webHidden/>
          </w:rPr>
          <w:fldChar w:fldCharType="begin"/>
        </w:r>
        <w:r>
          <w:rPr>
            <w:noProof/>
            <w:webHidden/>
          </w:rPr>
          <w:instrText xml:space="preserve"> PAGEREF _Toc92154699 \h </w:instrText>
        </w:r>
        <w:r>
          <w:rPr>
            <w:noProof/>
            <w:webHidden/>
          </w:rPr>
        </w:r>
        <w:r>
          <w:rPr>
            <w:noProof/>
            <w:webHidden/>
          </w:rPr>
          <w:fldChar w:fldCharType="separate"/>
        </w:r>
        <w:r w:rsidR="00CF3974">
          <w:rPr>
            <w:noProof/>
            <w:webHidden/>
          </w:rPr>
          <w:t>27</w:t>
        </w:r>
        <w:r>
          <w:rPr>
            <w:noProof/>
            <w:webHidden/>
          </w:rPr>
          <w:fldChar w:fldCharType="end"/>
        </w:r>
      </w:hyperlink>
    </w:p>
    <w:p w14:paraId="6A812115" w14:textId="2A12E1F1" w:rsidR="0037623F" w:rsidRDefault="0037623F">
      <w:pPr>
        <w:pStyle w:val="Verzeichnis2"/>
        <w:rPr>
          <w:rFonts w:asciiTheme="minorHAnsi" w:eastAsiaTheme="minorEastAsia" w:hAnsiTheme="minorHAnsi" w:cstheme="minorBidi"/>
          <w:noProof/>
          <w:kern w:val="0"/>
          <w:sz w:val="22"/>
          <w:szCs w:val="22"/>
        </w:rPr>
      </w:pPr>
      <w:hyperlink w:anchor="_Toc92154700" w:history="1">
        <w:r w:rsidRPr="008C3242">
          <w:rPr>
            <w:rStyle w:val="Hyperlink"/>
            <w:noProof/>
          </w:rPr>
          <w:t>5.11</w:t>
        </w:r>
        <w:r>
          <w:rPr>
            <w:rFonts w:asciiTheme="minorHAnsi" w:eastAsiaTheme="minorEastAsia" w:hAnsiTheme="minorHAnsi" w:cstheme="minorBidi"/>
            <w:noProof/>
            <w:kern w:val="0"/>
            <w:sz w:val="22"/>
            <w:szCs w:val="22"/>
          </w:rPr>
          <w:tab/>
        </w:r>
        <w:r w:rsidRPr="008C3242">
          <w:rPr>
            <w:rStyle w:val="Hyperlink"/>
            <w:noProof/>
          </w:rPr>
          <w:t>Einstufung von Sicherheitsvorfällen (S) [A11]</w:t>
        </w:r>
        <w:r>
          <w:rPr>
            <w:noProof/>
            <w:webHidden/>
          </w:rPr>
          <w:tab/>
        </w:r>
        <w:r>
          <w:rPr>
            <w:noProof/>
            <w:webHidden/>
          </w:rPr>
          <w:fldChar w:fldCharType="begin"/>
        </w:r>
        <w:r>
          <w:rPr>
            <w:noProof/>
            <w:webHidden/>
          </w:rPr>
          <w:instrText xml:space="preserve"> PAGEREF _Toc92154700 \h </w:instrText>
        </w:r>
        <w:r>
          <w:rPr>
            <w:noProof/>
            <w:webHidden/>
          </w:rPr>
        </w:r>
        <w:r>
          <w:rPr>
            <w:noProof/>
            <w:webHidden/>
          </w:rPr>
          <w:fldChar w:fldCharType="separate"/>
        </w:r>
        <w:r w:rsidR="00CF3974">
          <w:rPr>
            <w:noProof/>
            <w:webHidden/>
          </w:rPr>
          <w:t>28</w:t>
        </w:r>
        <w:r>
          <w:rPr>
            <w:noProof/>
            <w:webHidden/>
          </w:rPr>
          <w:fldChar w:fldCharType="end"/>
        </w:r>
      </w:hyperlink>
    </w:p>
    <w:p w14:paraId="76DF1B56" w14:textId="18E6AD59" w:rsidR="0037623F" w:rsidRDefault="0037623F" w:rsidP="0037623F">
      <w:pPr>
        <w:pStyle w:val="Verzeichnis2"/>
        <w:ind w:left="1133" w:hanging="566"/>
        <w:rPr>
          <w:rFonts w:asciiTheme="minorHAnsi" w:eastAsiaTheme="minorEastAsia" w:hAnsiTheme="minorHAnsi" w:cstheme="minorBidi"/>
          <w:noProof/>
          <w:kern w:val="0"/>
          <w:sz w:val="22"/>
          <w:szCs w:val="22"/>
        </w:rPr>
      </w:pPr>
      <w:hyperlink w:anchor="_Toc92154701" w:history="1">
        <w:r w:rsidRPr="008C3242">
          <w:rPr>
            <w:rStyle w:val="Hyperlink"/>
            <w:noProof/>
          </w:rPr>
          <w:t>5.12</w:t>
        </w:r>
        <w:r>
          <w:rPr>
            <w:rFonts w:asciiTheme="minorHAnsi" w:eastAsiaTheme="minorEastAsia" w:hAnsiTheme="minorHAnsi" w:cstheme="minorBidi"/>
            <w:noProof/>
            <w:kern w:val="0"/>
            <w:sz w:val="22"/>
            <w:szCs w:val="22"/>
          </w:rPr>
          <w:tab/>
        </w:r>
        <w:r w:rsidRPr="008C3242">
          <w:rPr>
            <w:rStyle w:val="Hyperlink"/>
            <w:noProof/>
          </w:rPr>
          <w:t xml:space="preserve">Festlegung der Schnittstellen der Sicherheitsvorfallbehandlung </w:t>
        </w:r>
        <w:r>
          <w:rPr>
            <w:rStyle w:val="Hyperlink"/>
            <w:noProof/>
          </w:rPr>
          <w:br/>
        </w:r>
        <w:r w:rsidRPr="008C3242">
          <w:rPr>
            <w:rStyle w:val="Hyperlink"/>
            <w:noProof/>
          </w:rPr>
          <w:t>zur Störungs- und Fehlerbehebung (S) [A12]</w:t>
        </w:r>
        <w:r>
          <w:rPr>
            <w:noProof/>
            <w:webHidden/>
          </w:rPr>
          <w:tab/>
        </w:r>
        <w:r>
          <w:rPr>
            <w:noProof/>
            <w:webHidden/>
          </w:rPr>
          <w:fldChar w:fldCharType="begin"/>
        </w:r>
        <w:r>
          <w:rPr>
            <w:noProof/>
            <w:webHidden/>
          </w:rPr>
          <w:instrText xml:space="preserve"> PAGEREF _Toc92154701 \h </w:instrText>
        </w:r>
        <w:r>
          <w:rPr>
            <w:noProof/>
            <w:webHidden/>
          </w:rPr>
        </w:r>
        <w:r>
          <w:rPr>
            <w:noProof/>
            <w:webHidden/>
          </w:rPr>
          <w:fldChar w:fldCharType="separate"/>
        </w:r>
        <w:r w:rsidR="00CF3974">
          <w:rPr>
            <w:noProof/>
            <w:webHidden/>
          </w:rPr>
          <w:t>29</w:t>
        </w:r>
        <w:r>
          <w:rPr>
            <w:noProof/>
            <w:webHidden/>
          </w:rPr>
          <w:fldChar w:fldCharType="end"/>
        </w:r>
      </w:hyperlink>
    </w:p>
    <w:p w14:paraId="6828A3FB" w14:textId="3F8028DA" w:rsidR="0037623F" w:rsidRDefault="0037623F">
      <w:pPr>
        <w:pStyle w:val="Verzeichnis2"/>
        <w:rPr>
          <w:rFonts w:asciiTheme="minorHAnsi" w:eastAsiaTheme="minorEastAsia" w:hAnsiTheme="minorHAnsi" w:cstheme="minorBidi"/>
          <w:noProof/>
          <w:kern w:val="0"/>
          <w:sz w:val="22"/>
          <w:szCs w:val="22"/>
        </w:rPr>
      </w:pPr>
      <w:hyperlink w:anchor="_Toc92154702" w:history="1">
        <w:r w:rsidRPr="008C3242">
          <w:rPr>
            <w:rStyle w:val="Hyperlink"/>
            <w:noProof/>
          </w:rPr>
          <w:t>5.13</w:t>
        </w:r>
        <w:r>
          <w:rPr>
            <w:rFonts w:asciiTheme="minorHAnsi" w:eastAsiaTheme="minorEastAsia" w:hAnsiTheme="minorHAnsi" w:cstheme="minorBidi"/>
            <w:noProof/>
            <w:kern w:val="0"/>
            <w:sz w:val="22"/>
            <w:szCs w:val="22"/>
          </w:rPr>
          <w:tab/>
        </w:r>
        <w:r w:rsidRPr="008C3242">
          <w:rPr>
            <w:rStyle w:val="Hyperlink"/>
            <w:noProof/>
          </w:rPr>
          <w:t>Einbindung in das Sicherheits- und Notfallmanagement (S) [A13]</w:t>
        </w:r>
        <w:r>
          <w:rPr>
            <w:noProof/>
            <w:webHidden/>
          </w:rPr>
          <w:tab/>
        </w:r>
        <w:r>
          <w:rPr>
            <w:noProof/>
            <w:webHidden/>
          </w:rPr>
          <w:fldChar w:fldCharType="begin"/>
        </w:r>
        <w:r>
          <w:rPr>
            <w:noProof/>
            <w:webHidden/>
          </w:rPr>
          <w:instrText xml:space="preserve"> PAGEREF _Toc92154702 \h </w:instrText>
        </w:r>
        <w:r>
          <w:rPr>
            <w:noProof/>
            <w:webHidden/>
          </w:rPr>
        </w:r>
        <w:r>
          <w:rPr>
            <w:noProof/>
            <w:webHidden/>
          </w:rPr>
          <w:fldChar w:fldCharType="separate"/>
        </w:r>
        <w:r w:rsidR="00CF3974">
          <w:rPr>
            <w:noProof/>
            <w:webHidden/>
          </w:rPr>
          <w:t>30</w:t>
        </w:r>
        <w:r>
          <w:rPr>
            <w:noProof/>
            <w:webHidden/>
          </w:rPr>
          <w:fldChar w:fldCharType="end"/>
        </w:r>
      </w:hyperlink>
    </w:p>
    <w:p w14:paraId="7A27CA31" w14:textId="0F5FCE38" w:rsidR="0037623F" w:rsidRDefault="0037623F">
      <w:pPr>
        <w:pStyle w:val="Verzeichnis2"/>
        <w:rPr>
          <w:rFonts w:asciiTheme="minorHAnsi" w:eastAsiaTheme="minorEastAsia" w:hAnsiTheme="minorHAnsi" w:cstheme="minorBidi"/>
          <w:noProof/>
          <w:kern w:val="0"/>
          <w:sz w:val="22"/>
          <w:szCs w:val="22"/>
        </w:rPr>
      </w:pPr>
      <w:hyperlink w:anchor="_Toc92154703" w:history="1">
        <w:r w:rsidRPr="008C3242">
          <w:rPr>
            <w:rStyle w:val="Hyperlink"/>
            <w:noProof/>
          </w:rPr>
          <w:t>5.14</w:t>
        </w:r>
        <w:r>
          <w:rPr>
            <w:rFonts w:asciiTheme="minorHAnsi" w:eastAsiaTheme="minorEastAsia" w:hAnsiTheme="minorHAnsi" w:cstheme="minorBidi"/>
            <w:noProof/>
            <w:kern w:val="0"/>
            <w:sz w:val="22"/>
            <w:szCs w:val="22"/>
          </w:rPr>
          <w:tab/>
        </w:r>
        <w:r w:rsidRPr="008C3242">
          <w:rPr>
            <w:rStyle w:val="Hyperlink"/>
            <w:noProof/>
          </w:rPr>
          <w:t>Eskalationsstrategie für Sicherheitsvorfälle (S) [A14]</w:t>
        </w:r>
        <w:r>
          <w:rPr>
            <w:noProof/>
            <w:webHidden/>
          </w:rPr>
          <w:tab/>
        </w:r>
        <w:r>
          <w:rPr>
            <w:noProof/>
            <w:webHidden/>
          </w:rPr>
          <w:fldChar w:fldCharType="begin"/>
        </w:r>
        <w:r>
          <w:rPr>
            <w:noProof/>
            <w:webHidden/>
          </w:rPr>
          <w:instrText xml:space="preserve"> PAGEREF _Toc92154703 \h </w:instrText>
        </w:r>
        <w:r>
          <w:rPr>
            <w:noProof/>
            <w:webHidden/>
          </w:rPr>
        </w:r>
        <w:r>
          <w:rPr>
            <w:noProof/>
            <w:webHidden/>
          </w:rPr>
          <w:fldChar w:fldCharType="separate"/>
        </w:r>
        <w:r w:rsidR="00CF3974">
          <w:rPr>
            <w:noProof/>
            <w:webHidden/>
          </w:rPr>
          <w:t>32</w:t>
        </w:r>
        <w:r>
          <w:rPr>
            <w:noProof/>
            <w:webHidden/>
          </w:rPr>
          <w:fldChar w:fldCharType="end"/>
        </w:r>
      </w:hyperlink>
    </w:p>
    <w:p w14:paraId="6384BD39" w14:textId="123826D8" w:rsidR="0037623F" w:rsidRDefault="0037623F" w:rsidP="00CF3974">
      <w:pPr>
        <w:pStyle w:val="Verzeichnis2"/>
        <w:ind w:left="1133" w:hanging="566"/>
        <w:rPr>
          <w:rFonts w:asciiTheme="minorHAnsi" w:eastAsiaTheme="minorEastAsia" w:hAnsiTheme="minorHAnsi" w:cstheme="minorBidi"/>
          <w:noProof/>
          <w:kern w:val="0"/>
          <w:sz w:val="22"/>
          <w:szCs w:val="22"/>
        </w:rPr>
      </w:pPr>
      <w:hyperlink w:anchor="_Toc92154704" w:history="1">
        <w:r w:rsidRPr="008C3242">
          <w:rPr>
            <w:rStyle w:val="Hyperlink"/>
            <w:noProof/>
          </w:rPr>
          <w:t>5.15</w:t>
        </w:r>
        <w:r>
          <w:rPr>
            <w:rFonts w:asciiTheme="minorHAnsi" w:eastAsiaTheme="minorEastAsia" w:hAnsiTheme="minorHAnsi" w:cstheme="minorBidi"/>
            <w:noProof/>
            <w:kern w:val="0"/>
            <w:sz w:val="22"/>
            <w:szCs w:val="22"/>
          </w:rPr>
          <w:tab/>
        </w:r>
        <w:r w:rsidRPr="008C3242">
          <w:rPr>
            <w:rStyle w:val="Hyperlink"/>
            <w:noProof/>
          </w:rPr>
          <w:t xml:space="preserve">Schulung der Mitarbeiter der zentralen Anlaufstelle des  IT-Betriebs </w:t>
        </w:r>
        <w:r w:rsidR="00CF3974">
          <w:rPr>
            <w:rStyle w:val="Hyperlink"/>
            <w:noProof/>
          </w:rPr>
          <w:br/>
        </w:r>
        <w:r w:rsidRPr="008C3242">
          <w:rPr>
            <w:rStyle w:val="Hyperlink"/>
            <w:noProof/>
          </w:rPr>
          <w:t>zur Behandlung von Sicherheitsvorfällen (S) [A15]</w:t>
        </w:r>
        <w:r>
          <w:rPr>
            <w:noProof/>
            <w:webHidden/>
          </w:rPr>
          <w:tab/>
        </w:r>
        <w:r>
          <w:rPr>
            <w:noProof/>
            <w:webHidden/>
          </w:rPr>
          <w:fldChar w:fldCharType="begin"/>
        </w:r>
        <w:r>
          <w:rPr>
            <w:noProof/>
            <w:webHidden/>
          </w:rPr>
          <w:instrText xml:space="preserve"> PAGEREF _Toc92154704 \h </w:instrText>
        </w:r>
        <w:r>
          <w:rPr>
            <w:noProof/>
            <w:webHidden/>
          </w:rPr>
        </w:r>
        <w:r>
          <w:rPr>
            <w:noProof/>
            <w:webHidden/>
          </w:rPr>
          <w:fldChar w:fldCharType="separate"/>
        </w:r>
        <w:r w:rsidR="00CF3974">
          <w:rPr>
            <w:noProof/>
            <w:webHidden/>
          </w:rPr>
          <w:t>35</w:t>
        </w:r>
        <w:r>
          <w:rPr>
            <w:noProof/>
            <w:webHidden/>
          </w:rPr>
          <w:fldChar w:fldCharType="end"/>
        </w:r>
      </w:hyperlink>
    </w:p>
    <w:p w14:paraId="765C249F" w14:textId="48708A9E" w:rsidR="0037623F" w:rsidRDefault="0037623F">
      <w:pPr>
        <w:pStyle w:val="Verzeichnis2"/>
        <w:rPr>
          <w:rFonts w:asciiTheme="minorHAnsi" w:eastAsiaTheme="minorEastAsia" w:hAnsiTheme="minorHAnsi" w:cstheme="minorBidi"/>
          <w:noProof/>
          <w:kern w:val="0"/>
          <w:sz w:val="22"/>
          <w:szCs w:val="22"/>
        </w:rPr>
      </w:pPr>
      <w:hyperlink w:anchor="_Toc92154705" w:history="1">
        <w:r w:rsidRPr="008C3242">
          <w:rPr>
            <w:rStyle w:val="Hyperlink"/>
            <w:noProof/>
          </w:rPr>
          <w:t>5.16</w:t>
        </w:r>
        <w:r>
          <w:rPr>
            <w:rFonts w:asciiTheme="minorHAnsi" w:eastAsiaTheme="minorEastAsia" w:hAnsiTheme="minorHAnsi" w:cstheme="minorBidi"/>
            <w:noProof/>
            <w:kern w:val="0"/>
            <w:sz w:val="22"/>
            <w:szCs w:val="22"/>
          </w:rPr>
          <w:tab/>
        </w:r>
        <w:r w:rsidRPr="008C3242">
          <w:rPr>
            <w:rStyle w:val="Hyperlink"/>
            <w:noProof/>
          </w:rPr>
          <w:t>Dokumentation der Behandlung von Sicherheitsvorfällen (S) [A16]</w:t>
        </w:r>
        <w:r>
          <w:rPr>
            <w:noProof/>
            <w:webHidden/>
          </w:rPr>
          <w:tab/>
        </w:r>
        <w:r>
          <w:rPr>
            <w:noProof/>
            <w:webHidden/>
          </w:rPr>
          <w:fldChar w:fldCharType="begin"/>
        </w:r>
        <w:r>
          <w:rPr>
            <w:noProof/>
            <w:webHidden/>
          </w:rPr>
          <w:instrText xml:space="preserve"> PAGEREF _Toc92154705 \h </w:instrText>
        </w:r>
        <w:r>
          <w:rPr>
            <w:noProof/>
            <w:webHidden/>
          </w:rPr>
        </w:r>
        <w:r>
          <w:rPr>
            <w:noProof/>
            <w:webHidden/>
          </w:rPr>
          <w:fldChar w:fldCharType="separate"/>
        </w:r>
        <w:r w:rsidR="00CF3974">
          <w:rPr>
            <w:noProof/>
            <w:webHidden/>
          </w:rPr>
          <w:t>37</w:t>
        </w:r>
        <w:r>
          <w:rPr>
            <w:noProof/>
            <w:webHidden/>
          </w:rPr>
          <w:fldChar w:fldCharType="end"/>
        </w:r>
      </w:hyperlink>
    </w:p>
    <w:p w14:paraId="47F5DDB3" w14:textId="51DC813A" w:rsidR="0037623F" w:rsidRDefault="0037623F">
      <w:pPr>
        <w:pStyle w:val="Verzeichnis2"/>
        <w:rPr>
          <w:rFonts w:asciiTheme="minorHAnsi" w:eastAsiaTheme="minorEastAsia" w:hAnsiTheme="minorHAnsi" w:cstheme="minorBidi"/>
          <w:noProof/>
          <w:kern w:val="0"/>
          <w:sz w:val="22"/>
          <w:szCs w:val="22"/>
        </w:rPr>
      </w:pPr>
      <w:hyperlink w:anchor="_Toc92154706" w:history="1">
        <w:r w:rsidRPr="008C3242">
          <w:rPr>
            <w:rStyle w:val="Hyperlink"/>
            <w:noProof/>
          </w:rPr>
          <w:t>5.17</w:t>
        </w:r>
        <w:r>
          <w:rPr>
            <w:rFonts w:asciiTheme="minorHAnsi" w:eastAsiaTheme="minorEastAsia" w:hAnsiTheme="minorHAnsi" w:cstheme="minorBidi"/>
            <w:noProof/>
            <w:kern w:val="0"/>
            <w:sz w:val="22"/>
            <w:szCs w:val="22"/>
          </w:rPr>
          <w:tab/>
        </w:r>
        <w:r w:rsidRPr="008C3242">
          <w:rPr>
            <w:rStyle w:val="Hyperlink"/>
            <w:noProof/>
          </w:rPr>
          <w:t>Nachbereitung von Sicherheitsvorfällen (S) [A17]</w:t>
        </w:r>
        <w:r>
          <w:rPr>
            <w:noProof/>
            <w:webHidden/>
          </w:rPr>
          <w:tab/>
        </w:r>
        <w:r>
          <w:rPr>
            <w:noProof/>
            <w:webHidden/>
          </w:rPr>
          <w:fldChar w:fldCharType="begin"/>
        </w:r>
        <w:r>
          <w:rPr>
            <w:noProof/>
            <w:webHidden/>
          </w:rPr>
          <w:instrText xml:space="preserve"> PAGEREF _Toc92154706 \h </w:instrText>
        </w:r>
        <w:r>
          <w:rPr>
            <w:noProof/>
            <w:webHidden/>
          </w:rPr>
        </w:r>
        <w:r>
          <w:rPr>
            <w:noProof/>
            <w:webHidden/>
          </w:rPr>
          <w:fldChar w:fldCharType="separate"/>
        </w:r>
        <w:r w:rsidR="00CF3974">
          <w:rPr>
            <w:noProof/>
            <w:webHidden/>
          </w:rPr>
          <w:t>39</w:t>
        </w:r>
        <w:r>
          <w:rPr>
            <w:noProof/>
            <w:webHidden/>
          </w:rPr>
          <w:fldChar w:fldCharType="end"/>
        </w:r>
      </w:hyperlink>
    </w:p>
    <w:p w14:paraId="3E46F245" w14:textId="733F39F0" w:rsidR="0037623F" w:rsidRDefault="0037623F" w:rsidP="00CF3974">
      <w:pPr>
        <w:pStyle w:val="Verzeichnis2"/>
        <w:ind w:left="1133" w:hanging="566"/>
        <w:rPr>
          <w:rFonts w:asciiTheme="minorHAnsi" w:eastAsiaTheme="minorEastAsia" w:hAnsiTheme="minorHAnsi" w:cstheme="minorBidi"/>
          <w:noProof/>
          <w:kern w:val="0"/>
          <w:sz w:val="22"/>
          <w:szCs w:val="22"/>
        </w:rPr>
      </w:pPr>
      <w:hyperlink w:anchor="_Toc92154707" w:history="1">
        <w:r w:rsidRPr="008C3242">
          <w:rPr>
            <w:rStyle w:val="Hyperlink"/>
            <w:noProof/>
          </w:rPr>
          <w:t>5.18</w:t>
        </w:r>
        <w:r>
          <w:rPr>
            <w:rFonts w:asciiTheme="minorHAnsi" w:eastAsiaTheme="minorEastAsia" w:hAnsiTheme="minorHAnsi" w:cstheme="minorBidi"/>
            <w:noProof/>
            <w:kern w:val="0"/>
            <w:sz w:val="22"/>
            <w:szCs w:val="22"/>
          </w:rPr>
          <w:tab/>
        </w:r>
        <w:r w:rsidRPr="008C3242">
          <w:rPr>
            <w:rStyle w:val="Hyperlink"/>
            <w:noProof/>
          </w:rPr>
          <w:t xml:space="preserve">Weiterentwicklung der Prozesse durch Erkenntnisse aus  </w:t>
        </w:r>
        <w:r w:rsidR="00CF3974">
          <w:rPr>
            <w:rStyle w:val="Hyperlink"/>
            <w:noProof/>
          </w:rPr>
          <w:br/>
        </w:r>
        <w:r w:rsidRPr="008C3242">
          <w:rPr>
            <w:rStyle w:val="Hyperlink"/>
            <w:noProof/>
          </w:rPr>
          <w:t>Sicherheitsvorfällen und Branchenentwicklungen (S) [A18]</w:t>
        </w:r>
        <w:r>
          <w:rPr>
            <w:noProof/>
            <w:webHidden/>
          </w:rPr>
          <w:tab/>
        </w:r>
        <w:r>
          <w:rPr>
            <w:noProof/>
            <w:webHidden/>
          </w:rPr>
          <w:fldChar w:fldCharType="begin"/>
        </w:r>
        <w:r>
          <w:rPr>
            <w:noProof/>
            <w:webHidden/>
          </w:rPr>
          <w:instrText xml:space="preserve"> PAGEREF _Toc92154707 \h </w:instrText>
        </w:r>
        <w:r>
          <w:rPr>
            <w:noProof/>
            <w:webHidden/>
          </w:rPr>
        </w:r>
        <w:r>
          <w:rPr>
            <w:noProof/>
            <w:webHidden/>
          </w:rPr>
          <w:fldChar w:fldCharType="separate"/>
        </w:r>
        <w:r w:rsidR="00CF3974">
          <w:rPr>
            <w:noProof/>
            <w:webHidden/>
          </w:rPr>
          <w:t>41</w:t>
        </w:r>
        <w:r>
          <w:rPr>
            <w:noProof/>
            <w:webHidden/>
          </w:rPr>
          <w:fldChar w:fldCharType="end"/>
        </w:r>
      </w:hyperlink>
    </w:p>
    <w:p w14:paraId="42C91D87" w14:textId="6E292E06" w:rsidR="0037623F" w:rsidRDefault="0037623F" w:rsidP="00CF3974">
      <w:pPr>
        <w:pStyle w:val="Verzeichnis2"/>
        <w:ind w:left="1133" w:hanging="566"/>
        <w:rPr>
          <w:rFonts w:asciiTheme="minorHAnsi" w:eastAsiaTheme="minorEastAsia" w:hAnsiTheme="minorHAnsi" w:cstheme="minorBidi"/>
          <w:noProof/>
          <w:kern w:val="0"/>
          <w:sz w:val="22"/>
          <w:szCs w:val="22"/>
        </w:rPr>
      </w:pPr>
      <w:hyperlink w:anchor="_Toc92154708" w:history="1">
        <w:r w:rsidRPr="008C3242">
          <w:rPr>
            <w:rStyle w:val="Hyperlink"/>
            <w:noProof/>
          </w:rPr>
          <w:t>5.19</w:t>
        </w:r>
        <w:r>
          <w:rPr>
            <w:rFonts w:asciiTheme="minorHAnsi" w:eastAsiaTheme="minorEastAsia" w:hAnsiTheme="minorHAnsi" w:cstheme="minorBidi"/>
            <w:noProof/>
            <w:kern w:val="0"/>
            <w:sz w:val="22"/>
            <w:szCs w:val="22"/>
          </w:rPr>
          <w:tab/>
        </w:r>
        <w:r w:rsidRPr="008C3242">
          <w:rPr>
            <w:rStyle w:val="Hyperlink"/>
            <w:noProof/>
          </w:rPr>
          <w:t xml:space="preserve">Festlegung von Prioritäten für die Behandlung von  </w:t>
        </w:r>
        <w:r w:rsidR="00CF3974">
          <w:rPr>
            <w:rStyle w:val="Hyperlink"/>
            <w:noProof/>
          </w:rPr>
          <w:br/>
        </w:r>
        <w:r w:rsidRPr="008C3242">
          <w:rPr>
            <w:rStyle w:val="Hyperlink"/>
            <w:noProof/>
          </w:rPr>
          <w:t>Sicherheitsvorfällen (H) [A19]</w:t>
        </w:r>
        <w:r>
          <w:rPr>
            <w:noProof/>
            <w:webHidden/>
          </w:rPr>
          <w:tab/>
        </w:r>
        <w:r>
          <w:rPr>
            <w:noProof/>
            <w:webHidden/>
          </w:rPr>
          <w:fldChar w:fldCharType="begin"/>
        </w:r>
        <w:r>
          <w:rPr>
            <w:noProof/>
            <w:webHidden/>
          </w:rPr>
          <w:instrText xml:space="preserve"> PAGEREF _Toc92154708 \h </w:instrText>
        </w:r>
        <w:r>
          <w:rPr>
            <w:noProof/>
            <w:webHidden/>
          </w:rPr>
        </w:r>
        <w:r>
          <w:rPr>
            <w:noProof/>
            <w:webHidden/>
          </w:rPr>
          <w:fldChar w:fldCharType="separate"/>
        </w:r>
        <w:r w:rsidR="00CF3974">
          <w:rPr>
            <w:noProof/>
            <w:webHidden/>
          </w:rPr>
          <w:t>43</w:t>
        </w:r>
        <w:r>
          <w:rPr>
            <w:noProof/>
            <w:webHidden/>
          </w:rPr>
          <w:fldChar w:fldCharType="end"/>
        </w:r>
      </w:hyperlink>
    </w:p>
    <w:p w14:paraId="387EA36D" w14:textId="36C80B13" w:rsidR="0037623F" w:rsidRDefault="0037623F">
      <w:pPr>
        <w:pStyle w:val="Verzeichnis2"/>
        <w:rPr>
          <w:rFonts w:asciiTheme="minorHAnsi" w:eastAsiaTheme="minorEastAsia" w:hAnsiTheme="minorHAnsi" w:cstheme="minorBidi"/>
          <w:noProof/>
          <w:kern w:val="0"/>
          <w:sz w:val="22"/>
          <w:szCs w:val="22"/>
        </w:rPr>
      </w:pPr>
      <w:hyperlink w:anchor="_Toc92154709" w:history="1">
        <w:r w:rsidRPr="008C3242">
          <w:rPr>
            <w:rStyle w:val="Hyperlink"/>
            <w:noProof/>
          </w:rPr>
          <w:t>5.20</w:t>
        </w:r>
        <w:r>
          <w:rPr>
            <w:rFonts w:asciiTheme="minorHAnsi" w:eastAsiaTheme="minorEastAsia" w:hAnsiTheme="minorHAnsi" w:cstheme="minorBidi"/>
            <w:noProof/>
            <w:kern w:val="0"/>
            <w:sz w:val="22"/>
            <w:szCs w:val="22"/>
          </w:rPr>
          <w:tab/>
        </w:r>
        <w:r w:rsidRPr="008C3242">
          <w:rPr>
            <w:rStyle w:val="Hyperlink"/>
            <w:noProof/>
          </w:rPr>
          <w:t>Einrichtung einer internen Meldestelle für Sicherheitsvorfälle (H) [A20]</w:t>
        </w:r>
        <w:r>
          <w:rPr>
            <w:noProof/>
            <w:webHidden/>
          </w:rPr>
          <w:tab/>
        </w:r>
        <w:r>
          <w:rPr>
            <w:noProof/>
            <w:webHidden/>
          </w:rPr>
          <w:fldChar w:fldCharType="begin"/>
        </w:r>
        <w:r>
          <w:rPr>
            <w:noProof/>
            <w:webHidden/>
          </w:rPr>
          <w:instrText xml:space="preserve"> PAGEREF _Toc92154709 \h </w:instrText>
        </w:r>
        <w:r>
          <w:rPr>
            <w:noProof/>
            <w:webHidden/>
          </w:rPr>
        </w:r>
        <w:r>
          <w:rPr>
            <w:noProof/>
            <w:webHidden/>
          </w:rPr>
          <w:fldChar w:fldCharType="separate"/>
        </w:r>
        <w:r w:rsidR="00CF3974">
          <w:rPr>
            <w:noProof/>
            <w:webHidden/>
          </w:rPr>
          <w:t>44</w:t>
        </w:r>
        <w:r>
          <w:rPr>
            <w:noProof/>
            <w:webHidden/>
          </w:rPr>
          <w:fldChar w:fldCharType="end"/>
        </w:r>
      </w:hyperlink>
    </w:p>
    <w:p w14:paraId="6D506F33" w14:textId="2D672CF6" w:rsidR="0037623F" w:rsidRDefault="0037623F" w:rsidP="00CF3974">
      <w:pPr>
        <w:pStyle w:val="Verzeichnis2"/>
        <w:ind w:left="1133" w:hanging="566"/>
        <w:rPr>
          <w:rFonts w:asciiTheme="minorHAnsi" w:eastAsiaTheme="minorEastAsia" w:hAnsiTheme="minorHAnsi" w:cstheme="minorBidi"/>
          <w:noProof/>
          <w:kern w:val="0"/>
          <w:sz w:val="22"/>
          <w:szCs w:val="22"/>
        </w:rPr>
      </w:pPr>
      <w:hyperlink w:anchor="_Toc92154710" w:history="1">
        <w:r w:rsidRPr="008C3242">
          <w:rPr>
            <w:rStyle w:val="Hyperlink"/>
            <w:noProof/>
          </w:rPr>
          <w:t>5.21</w:t>
        </w:r>
        <w:r>
          <w:rPr>
            <w:rFonts w:asciiTheme="minorHAnsi" w:eastAsiaTheme="minorEastAsia" w:hAnsiTheme="minorHAnsi" w:cstheme="minorBidi"/>
            <w:noProof/>
            <w:kern w:val="0"/>
            <w:sz w:val="22"/>
            <w:szCs w:val="22"/>
          </w:rPr>
          <w:tab/>
        </w:r>
        <w:r w:rsidRPr="008C3242">
          <w:rPr>
            <w:rStyle w:val="Hyperlink"/>
            <w:noProof/>
          </w:rPr>
          <w:t xml:space="preserve">Einrichtung eines Expertenteams für die Behandlung von  </w:t>
        </w:r>
        <w:r w:rsidR="00CF3974">
          <w:rPr>
            <w:rStyle w:val="Hyperlink"/>
            <w:noProof/>
          </w:rPr>
          <w:br/>
        </w:r>
        <w:r w:rsidRPr="008C3242">
          <w:rPr>
            <w:rStyle w:val="Hyperlink"/>
            <w:noProof/>
          </w:rPr>
          <w:t>Sicherheitsvorfällen (H) [A21]</w:t>
        </w:r>
        <w:r>
          <w:rPr>
            <w:noProof/>
            <w:webHidden/>
          </w:rPr>
          <w:tab/>
        </w:r>
        <w:r>
          <w:rPr>
            <w:noProof/>
            <w:webHidden/>
          </w:rPr>
          <w:fldChar w:fldCharType="begin"/>
        </w:r>
        <w:r>
          <w:rPr>
            <w:noProof/>
            <w:webHidden/>
          </w:rPr>
          <w:instrText xml:space="preserve"> PAGEREF _Toc92154710 \h </w:instrText>
        </w:r>
        <w:r>
          <w:rPr>
            <w:noProof/>
            <w:webHidden/>
          </w:rPr>
        </w:r>
        <w:r>
          <w:rPr>
            <w:noProof/>
            <w:webHidden/>
          </w:rPr>
          <w:fldChar w:fldCharType="separate"/>
        </w:r>
        <w:r w:rsidR="00CF3974">
          <w:rPr>
            <w:noProof/>
            <w:webHidden/>
          </w:rPr>
          <w:t>46</w:t>
        </w:r>
        <w:r>
          <w:rPr>
            <w:noProof/>
            <w:webHidden/>
          </w:rPr>
          <w:fldChar w:fldCharType="end"/>
        </w:r>
      </w:hyperlink>
    </w:p>
    <w:p w14:paraId="41C6F93A" w14:textId="03362525" w:rsidR="0037623F" w:rsidRDefault="0037623F">
      <w:pPr>
        <w:pStyle w:val="Verzeichnis2"/>
        <w:rPr>
          <w:rFonts w:asciiTheme="minorHAnsi" w:eastAsiaTheme="minorEastAsia" w:hAnsiTheme="minorHAnsi" w:cstheme="minorBidi"/>
          <w:noProof/>
          <w:kern w:val="0"/>
          <w:sz w:val="22"/>
          <w:szCs w:val="22"/>
        </w:rPr>
      </w:pPr>
      <w:hyperlink w:anchor="_Toc92154711" w:history="1">
        <w:r w:rsidRPr="008C3242">
          <w:rPr>
            <w:rStyle w:val="Hyperlink"/>
            <w:noProof/>
          </w:rPr>
          <w:t>5.22</w:t>
        </w:r>
        <w:r>
          <w:rPr>
            <w:rFonts w:asciiTheme="minorHAnsi" w:eastAsiaTheme="minorEastAsia" w:hAnsiTheme="minorHAnsi" w:cstheme="minorBidi"/>
            <w:noProof/>
            <w:kern w:val="0"/>
            <w:sz w:val="22"/>
            <w:szCs w:val="22"/>
          </w:rPr>
          <w:tab/>
        </w:r>
        <w:r w:rsidRPr="008C3242">
          <w:rPr>
            <w:rStyle w:val="Hyperlink"/>
            <w:noProof/>
          </w:rPr>
          <w:t>Überprüfung des Managementsystems zur Behandlung von Sicherheitsvorfällen (H) [A22]</w:t>
        </w:r>
        <w:r>
          <w:rPr>
            <w:noProof/>
            <w:webHidden/>
          </w:rPr>
          <w:tab/>
        </w:r>
        <w:r>
          <w:rPr>
            <w:noProof/>
            <w:webHidden/>
          </w:rPr>
          <w:fldChar w:fldCharType="begin"/>
        </w:r>
        <w:r>
          <w:rPr>
            <w:noProof/>
            <w:webHidden/>
          </w:rPr>
          <w:instrText xml:space="preserve"> PAGEREF _Toc92154711 \h </w:instrText>
        </w:r>
        <w:r>
          <w:rPr>
            <w:noProof/>
            <w:webHidden/>
          </w:rPr>
        </w:r>
        <w:r>
          <w:rPr>
            <w:noProof/>
            <w:webHidden/>
          </w:rPr>
          <w:fldChar w:fldCharType="separate"/>
        </w:r>
        <w:r w:rsidR="00CF3974">
          <w:rPr>
            <w:noProof/>
            <w:webHidden/>
          </w:rPr>
          <w:t>50</w:t>
        </w:r>
        <w:r>
          <w:rPr>
            <w:noProof/>
            <w:webHidden/>
          </w:rPr>
          <w:fldChar w:fldCharType="end"/>
        </w:r>
      </w:hyperlink>
    </w:p>
    <w:p w14:paraId="09541019" w14:textId="3FECBB24"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712" w:history="1">
        <w:r w:rsidRPr="008C3242">
          <w:rPr>
            <w:rStyle w:val="Hyperlink"/>
            <w:noProof/>
          </w:rPr>
          <w:t>6</w:t>
        </w:r>
        <w:r>
          <w:rPr>
            <w:rFonts w:asciiTheme="minorHAnsi" w:eastAsiaTheme="minorEastAsia" w:hAnsiTheme="minorHAnsi" w:cstheme="minorBidi"/>
            <w:noProof/>
            <w:kern w:val="0"/>
            <w:sz w:val="22"/>
            <w:szCs w:val="22"/>
          </w:rPr>
          <w:tab/>
        </w:r>
        <w:r w:rsidRPr="008C3242">
          <w:rPr>
            <w:rStyle w:val="Hyperlink"/>
            <w:noProof/>
          </w:rPr>
          <w:t>Behördenspezifische Anforderungen [optional]</w:t>
        </w:r>
        <w:r>
          <w:rPr>
            <w:noProof/>
            <w:webHidden/>
          </w:rPr>
          <w:tab/>
        </w:r>
        <w:r>
          <w:rPr>
            <w:noProof/>
            <w:webHidden/>
          </w:rPr>
          <w:fldChar w:fldCharType="begin"/>
        </w:r>
        <w:r>
          <w:rPr>
            <w:noProof/>
            <w:webHidden/>
          </w:rPr>
          <w:instrText xml:space="preserve"> PAGEREF _Toc92154712 \h </w:instrText>
        </w:r>
        <w:r>
          <w:rPr>
            <w:noProof/>
            <w:webHidden/>
          </w:rPr>
        </w:r>
        <w:r>
          <w:rPr>
            <w:noProof/>
            <w:webHidden/>
          </w:rPr>
          <w:fldChar w:fldCharType="separate"/>
        </w:r>
        <w:r w:rsidR="00CF3974">
          <w:rPr>
            <w:noProof/>
            <w:webHidden/>
          </w:rPr>
          <w:t>51</w:t>
        </w:r>
        <w:r>
          <w:rPr>
            <w:noProof/>
            <w:webHidden/>
          </w:rPr>
          <w:fldChar w:fldCharType="end"/>
        </w:r>
      </w:hyperlink>
    </w:p>
    <w:p w14:paraId="33F7D833" w14:textId="2100ECE9"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714" w:history="1">
        <w:r w:rsidRPr="008C3242">
          <w:rPr>
            <w:rStyle w:val="Hyperlink"/>
            <w:noProof/>
          </w:rPr>
          <w:t>7</w:t>
        </w:r>
        <w:r>
          <w:rPr>
            <w:rFonts w:asciiTheme="minorHAnsi" w:eastAsiaTheme="minorEastAsia" w:hAnsiTheme="minorHAnsi" w:cstheme="minorBidi"/>
            <w:noProof/>
            <w:kern w:val="0"/>
            <w:sz w:val="22"/>
            <w:szCs w:val="22"/>
          </w:rPr>
          <w:tab/>
        </w:r>
        <w:r w:rsidRPr="008C3242">
          <w:rPr>
            <w:rStyle w:val="Hyperlink"/>
            <w:noProof/>
          </w:rPr>
          <w:t>Weitere Anforderungen aus anderer Quellen [optional]</w:t>
        </w:r>
        <w:r>
          <w:rPr>
            <w:noProof/>
            <w:webHidden/>
          </w:rPr>
          <w:tab/>
        </w:r>
        <w:r>
          <w:rPr>
            <w:noProof/>
            <w:webHidden/>
          </w:rPr>
          <w:fldChar w:fldCharType="begin"/>
        </w:r>
        <w:r>
          <w:rPr>
            <w:noProof/>
            <w:webHidden/>
          </w:rPr>
          <w:instrText xml:space="preserve"> PAGEREF _Toc92154714 \h </w:instrText>
        </w:r>
        <w:r>
          <w:rPr>
            <w:noProof/>
            <w:webHidden/>
          </w:rPr>
        </w:r>
        <w:r>
          <w:rPr>
            <w:noProof/>
            <w:webHidden/>
          </w:rPr>
          <w:fldChar w:fldCharType="separate"/>
        </w:r>
        <w:r w:rsidR="00CF3974">
          <w:rPr>
            <w:noProof/>
            <w:webHidden/>
          </w:rPr>
          <w:t>52</w:t>
        </w:r>
        <w:r>
          <w:rPr>
            <w:noProof/>
            <w:webHidden/>
          </w:rPr>
          <w:fldChar w:fldCharType="end"/>
        </w:r>
      </w:hyperlink>
    </w:p>
    <w:p w14:paraId="6B37927E" w14:textId="38DE27E6"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716" w:history="1">
        <w:r w:rsidRPr="008C3242">
          <w:rPr>
            <w:rStyle w:val="Hyperlink"/>
            <w:noProof/>
          </w:rPr>
          <w:t>8</w:t>
        </w:r>
        <w:r>
          <w:rPr>
            <w:rFonts w:asciiTheme="minorHAnsi" w:eastAsiaTheme="minorEastAsia" w:hAnsiTheme="minorHAnsi" w:cstheme="minorBidi"/>
            <w:noProof/>
            <w:kern w:val="0"/>
            <w:sz w:val="22"/>
            <w:szCs w:val="22"/>
          </w:rPr>
          <w:tab/>
        </w:r>
        <w:r w:rsidRPr="008C3242">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_Toc92154716 \h </w:instrText>
        </w:r>
        <w:r>
          <w:rPr>
            <w:noProof/>
            <w:webHidden/>
          </w:rPr>
        </w:r>
        <w:r>
          <w:rPr>
            <w:noProof/>
            <w:webHidden/>
          </w:rPr>
          <w:fldChar w:fldCharType="separate"/>
        </w:r>
        <w:r w:rsidR="00CF3974">
          <w:rPr>
            <w:noProof/>
            <w:webHidden/>
          </w:rPr>
          <w:t>53</w:t>
        </w:r>
        <w:r>
          <w:rPr>
            <w:noProof/>
            <w:webHidden/>
          </w:rPr>
          <w:fldChar w:fldCharType="end"/>
        </w:r>
      </w:hyperlink>
    </w:p>
    <w:p w14:paraId="4DFBD965" w14:textId="4447B7D4"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717" w:history="1">
        <w:r w:rsidRPr="008C3242">
          <w:rPr>
            <w:rStyle w:val="Hyperlink"/>
            <w:noProof/>
          </w:rPr>
          <w:t>9</w:t>
        </w:r>
        <w:r>
          <w:rPr>
            <w:rFonts w:asciiTheme="minorHAnsi" w:eastAsiaTheme="minorEastAsia" w:hAnsiTheme="minorHAnsi" w:cstheme="minorBidi"/>
            <w:noProof/>
            <w:kern w:val="0"/>
            <w:sz w:val="22"/>
            <w:szCs w:val="22"/>
          </w:rPr>
          <w:tab/>
        </w:r>
        <w:r w:rsidRPr="008C3242">
          <w:rPr>
            <w:rStyle w:val="Hyperlink"/>
            <w:noProof/>
          </w:rPr>
          <w:t>Notfallvorsorge</w:t>
        </w:r>
        <w:r>
          <w:rPr>
            <w:noProof/>
            <w:webHidden/>
          </w:rPr>
          <w:tab/>
        </w:r>
        <w:r>
          <w:rPr>
            <w:noProof/>
            <w:webHidden/>
          </w:rPr>
          <w:fldChar w:fldCharType="begin"/>
        </w:r>
        <w:r>
          <w:rPr>
            <w:noProof/>
            <w:webHidden/>
          </w:rPr>
          <w:instrText xml:space="preserve"> PAGEREF _Toc92154717 \h </w:instrText>
        </w:r>
        <w:r>
          <w:rPr>
            <w:noProof/>
            <w:webHidden/>
          </w:rPr>
        </w:r>
        <w:r>
          <w:rPr>
            <w:noProof/>
            <w:webHidden/>
          </w:rPr>
          <w:fldChar w:fldCharType="separate"/>
        </w:r>
        <w:r w:rsidR="00CF3974">
          <w:rPr>
            <w:noProof/>
            <w:webHidden/>
          </w:rPr>
          <w:t>53</w:t>
        </w:r>
        <w:r>
          <w:rPr>
            <w:noProof/>
            <w:webHidden/>
          </w:rPr>
          <w:fldChar w:fldCharType="end"/>
        </w:r>
      </w:hyperlink>
    </w:p>
    <w:p w14:paraId="51CFC7A4" w14:textId="30AB3EF5"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718" w:history="1">
        <w:r w:rsidRPr="008C3242">
          <w:rPr>
            <w:rStyle w:val="Hyperlink"/>
            <w:noProof/>
          </w:rPr>
          <w:t>10</w:t>
        </w:r>
        <w:r>
          <w:rPr>
            <w:rFonts w:asciiTheme="minorHAnsi" w:eastAsiaTheme="minorEastAsia" w:hAnsiTheme="minorHAnsi" w:cstheme="minorBidi"/>
            <w:noProof/>
            <w:kern w:val="0"/>
            <w:sz w:val="22"/>
            <w:szCs w:val="22"/>
          </w:rPr>
          <w:tab/>
        </w:r>
        <w:r w:rsidRPr="008C3242">
          <w:rPr>
            <w:rStyle w:val="Hyperlink"/>
            <w:noProof/>
          </w:rPr>
          <w:t>Konsequenzen bei Nichtbeachtung</w:t>
        </w:r>
        <w:r>
          <w:rPr>
            <w:noProof/>
            <w:webHidden/>
          </w:rPr>
          <w:tab/>
        </w:r>
        <w:r>
          <w:rPr>
            <w:noProof/>
            <w:webHidden/>
          </w:rPr>
          <w:fldChar w:fldCharType="begin"/>
        </w:r>
        <w:r>
          <w:rPr>
            <w:noProof/>
            <w:webHidden/>
          </w:rPr>
          <w:instrText xml:space="preserve"> PAGEREF _Toc92154718 \h </w:instrText>
        </w:r>
        <w:r>
          <w:rPr>
            <w:noProof/>
            <w:webHidden/>
          </w:rPr>
        </w:r>
        <w:r>
          <w:rPr>
            <w:noProof/>
            <w:webHidden/>
          </w:rPr>
          <w:fldChar w:fldCharType="separate"/>
        </w:r>
        <w:r w:rsidR="00CF3974">
          <w:rPr>
            <w:noProof/>
            <w:webHidden/>
          </w:rPr>
          <w:t>53</w:t>
        </w:r>
        <w:r>
          <w:rPr>
            <w:noProof/>
            <w:webHidden/>
          </w:rPr>
          <w:fldChar w:fldCharType="end"/>
        </w:r>
      </w:hyperlink>
    </w:p>
    <w:p w14:paraId="2B2AB127" w14:textId="3A558A56"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719" w:history="1">
        <w:r w:rsidRPr="008C3242">
          <w:rPr>
            <w:rStyle w:val="Hyperlink"/>
            <w:noProof/>
          </w:rPr>
          <w:t>11</w:t>
        </w:r>
        <w:r>
          <w:rPr>
            <w:rFonts w:asciiTheme="minorHAnsi" w:eastAsiaTheme="minorEastAsia" w:hAnsiTheme="minorHAnsi" w:cstheme="minorBidi"/>
            <w:noProof/>
            <w:kern w:val="0"/>
            <w:sz w:val="22"/>
            <w:szCs w:val="22"/>
          </w:rPr>
          <w:tab/>
        </w:r>
        <w:r w:rsidRPr="008C3242">
          <w:rPr>
            <w:rStyle w:val="Hyperlink"/>
            <w:noProof/>
          </w:rPr>
          <w:t>Ausnahmen</w:t>
        </w:r>
        <w:r>
          <w:rPr>
            <w:noProof/>
            <w:webHidden/>
          </w:rPr>
          <w:tab/>
        </w:r>
        <w:r>
          <w:rPr>
            <w:noProof/>
            <w:webHidden/>
          </w:rPr>
          <w:fldChar w:fldCharType="begin"/>
        </w:r>
        <w:r>
          <w:rPr>
            <w:noProof/>
            <w:webHidden/>
          </w:rPr>
          <w:instrText xml:space="preserve"> PAGEREF _Toc92154719 \h </w:instrText>
        </w:r>
        <w:r>
          <w:rPr>
            <w:noProof/>
            <w:webHidden/>
          </w:rPr>
        </w:r>
        <w:r>
          <w:rPr>
            <w:noProof/>
            <w:webHidden/>
          </w:rPr>
          <w:fldChar w:fldCharType="separate"/>
        </w:r>
        <w:r w:rsidR="00CF3974">
          <w:rPr>
            <w:noProof/>
            <w:webHidden/>
          </w:rPr>
          <w:t>53</w:t>
        </w:r>
        <w:r>
          <w:rPr>
            <w:noProof/>
            <w:webHidden/>
          </w:rPr>
          <w:fldChar w:fldCharType="end"/>
        </w:r>
      </w:hyperlink>
    </w:p>
    <w:p w14:paraId="1FDADF17" w14:textId="2C19219E"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720" w:history="1">
        <w:r w:rsidRPr="008C3242">
          <w:rPr>
            <w:rStyle w:val="Hyperlink"/>
            <w:noProof/>
          </w:rPr>
          <w:t>Anhang A: Gefährdungslage (Stand 01.2022)</w:t>
        </w:r>
        <w:r>
          <w:rPr>
            <w:noProof/>
            <w:webHidden/>
          </w:rPr>
          <w:tab/>
        </w:r>
        <w:r>
          <w:rPr>
            <w:noProof/>
            <w:webHidden/>
          </w:rPr>
          <w:fldChar w:fldCharType="begin"/>
        </w:r>
        <w:r>
          <w:rPr>
            <w:noProof/>
            <w:webHidden/>
          </w:rPr>
          <w:instrText xml:space="preserve"> PAGEREF _Toc92154720 \h </w:instrText>
        </w:r>
        <w:r>
          <w:rPr>
            <w:noProof/>
            <w:webHidden/>
          </w:rPr>
        </w:r>
        <w:r>
          <w:rPr>
            <w:noProof/>
            <w:webHidden/>
          </w:rPr>
          <w:fldChar w:fldCharType="separate"/>
        </w:r>
        <w:r w:rsidR="00CF3974">
          <w:rPr>
            <w:noProof/>
            <w:webHidden/>
          </w:rPr>
          <w:t>54</w:t>
        </w:r>
        <w:r>
          <w:rPr>
            <w:noProof/>
            <w:webHidden/>
          </w:rPr>
          <w:fldChar w:fldCharType="end"/>
        </w:r>
      </w:hyperlink>
    </w:p>
    <w:p w14:paraId="2AAD387E" w14:textId="2D77811D"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721" w:history="1">
        <w:r w:rsidRPr="008C3242">
          <w:rPr>
            <w:rStyle w:val="Hyperlink"/>
            <w:noProof/>
          </w:rPr>
          <w:t>Anhang B: Optionale Anhänge</w:t>
        </w:r>
        <w:r>
          <w:rPr>
            <w:noProof/>
            <w:webHidden/>
          </w:rPr>
          <w:tab/>
        </w:r>
        <w:r>
          <w:rPr>
            <w:noProof/>
            <w:webHidden/>
          </w:rPr>
          <w:fldChar w:fldCharType="begin"/>
        </w:r>
        <w:r>
          <w:rPr>
            <w:noProof/>
            <w:webHidden/>
          </w:rPr>
          <w:instrText xml:space="preserve"> PAGEREF _Toc92154721 \h </w:instrText>
        </w:r>
        <w:r>
          <w:rPr>
            <w:noProof/>
            <w:webHidden/>
          </w:rPr>
        </w:r>
        <w:r>
          <w:rPr>
            <w:noProof/>
            <w:webHidden/>
          </w:rPr>
          <w:fldChar w:fldCharType="separate"/>
        </w:r>
        <w:r w:rsidR="00CF3974">
          <w:rPr>
            <w:noProof/>
            <w:webHidden/>
          </w:rPr>
          <w:t>56</w:t>
        </w:r>
        <w:r>
          <w:rPr>
            <w:noProof/>
            <w:webHidden/>
          </w:rPr>
          <w:fldChar w:fldCharType="end"/>
        </w:r>
      </w:hyperlink>
    </w:p>
    <w:p w14:paraId="525D0A05" w14:textId="25F5144C" w:rsidR="0037623F" w:rsidRDefault="0037623F">
      <w:pPr>
        <w:pStyle w:val="Verzeichnis1"/>
        <w:spacing w:before="120" w:after="120"/>
        <w:rPr>
          <w:rFonts w:asciiTheme="minorHAnsi" w:eastAsiaTheme="minorEastAsia" w:hAnsiTheme="minorHAnsi" w:cstheme="minorBidi"/>
          <w:noProof/>
          <w:kern w:val="0"/>
          <w:sz w:val="22"/>
          <w:szCs w:val="22"/>
        </w:rPr>
      </w:pPr>
      <w:hyperlink w:anchor="_Toc92154722" w:history="1">
        <w:r w:rsidRPr="008C3242">
          <w:rPr>
            <w:rStyle w:val="Hyperlink"/>
            <w:noProof/>
          </w:rPr>
          <w:t>Anhang C: Glossar</w:t>
        </w:r>
        <w:r>
          <w:rPr>
            <w:noProof/>
            <w:webHidden/>
          </w:rPr>
          <w:tab/>
        </w:r>
        <w:r>
          <w:rPr>
            <w:noProof/>
            <w:webHidden/>
          </w:rPr>
          <w:fldChar w:fldCharType="begin"/>
        </w:r>
        <w:r>
          <w:rPr>
            <w:noProof/>
            <w:webHidden/>
          </w:rPr>
          <w:instrText xml:space="preserve"> PAGEREF _Toc92154722 \h </w:instrText>
        </w:r>
        <w:r>
          <w:rPr>
            <w:noProof/>
            <w:webHidden/>
          </w:rPr>
        </w:r>
        <w:r>
          <w:rPr>
            <w:noProof/>
            <w:webHidden/>
          </w:rPr>
          <w:fldChar w:fldCharType="separate"/>
        </w:r>
        <w:r w:rsidR="00CF3974">
          <w:rPr>
            <w:noProof/>
            <w:webHidden/>
          </w:rPr>
          <w:t>57</w:t>
        </w:r>
        <w:r>
          <w:rPr>
            <w:noProof/>
            <w:webHidden/>
          </w:rPr>
          <w:fldChar w:fldCharType="end"/>
        </w:r>
      </w:hyperlink>
    </w:p>
    <w:p w14:paraId="74C81F59" w14:textId="56565042"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6303B7D2" w14:textId="77777777" w:rsidR="00B109E8" w:rsidRDefault="00B109E8" w:rsidP="00B109E8">
      <w:pPr>
        <w:spacing w:after="240"/>
      </w:pPr>
      <w:r>
        <w:t xml:space="preserve">Zahlreiche Maßnahmen des IT-Grundschutzes dienen der Vermeidung von Sicherheitsvor-fällen. Das Virenschutzkonzept der Abteilung IT beispielsweise legt den Fokus auf die Prävention gegen Schadsoftware. Diese Sicherheitsrichtlinie hingegen dient nicht in ers-ter Linie der Prävention von Sicherheitsvorfällen, sondern dem Erkennen von sowie dem geeigneten Umgang mit Sicherheitsvorfällen und sicherheitsrelevanten Ereignissen 1 . Als geeignet bezeichnet werden kann der Umgang dann, wenn Schäden so weit wie möglich verhindert und gewonnene Erkenntnisse zur künftigen Vermeidung von Sicherheitsvorfäl-len genutzt werden. </w:t>
      </w:r>
    </w:p>
    <w:p w14:paraId="20AFECD3" w14:textId="77777777" w:rsidR="00B109E8" w:rsidRDefault="00B109E8" w:rsidP="00B109E8">
      <w:pPr>
        <w:spacing w:after="240"/>
      </w:pPr>
      <w:r>
        <w:t>Um Informationssicherheit im laufenden Betrieb aufrechtzuerhalten und Schäden zu ver-meiden bzw. einzugrenzen, müssen Sicherheitsvorfälle schnell und effizient bearbeitet werden. Zur Reduzierung von Reaktionszeiten und der Anfälligkeit gegen Fehler ist es notwendig, die Behandlung zu regeln und die Regelungen den betroffenen Stellen bzw. Rollen bekannt zu machen. Die Sicherheitsrichtlinie zur Behandlung von Sicherheitsvor-fällen gibt grundlegende Regelungen vor. Das separate Dokument „OPS.1.1.4 Virenschutzkonzept“ enthält konzeptionelle Ansätze zum Aufbau einer Schadsoftwareabwehr als vorbeugende Maßnahme.</w:t>
      </w:r>
    </w:p>
    <w:p w14:paraId="181D25F5" w14:textId="77777777" w:rsidR="00B109E8" w:rsidRDefault="00B109E8" w:rsidP="00B109E8">
      <w:pPr>
        <w:spacing w:after="240"/>
      </w:pPr>
      <w:r>
        <w:t>Zur Darstellung der Grundsatzprozesse „Detektion und Behandlung von Sicherheits-</w:t>
      </w:r>
      <w:r>
        <w:br/>
        <w:t xml:space="preserve">vorfällen“ wird eine Aufnahme in das Prozesshandbuch IT </w:t>
      </w:r>
      <w:r w:rsidRPr="004C7B58">
        <w:t>empfohlen</w:t>
      </w:r>
      <w:r>
        <w:t xml:space="preserve">. </w:t>
      </w:r>
      <w:r w:rsidRPr="00786F89">
        <w:t xml:space="preserve"> </w:t>
      </w:r>
    </w:p>
    <w:p w14:paraId="021246F4" w14:textId="77777777" w:rsidR="00766D5D" w:rsidRDefault="00766D5D"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streichen</w:t>
      </w:r>
      <w:r w:rsidRPr="00F004D3">
        <w:rPr>
          <w:i/>
          <w:iCs/>
          <w:color w:val="FF0000"/>
        </w:rPr>
        <w:t xml:space="preserve"> ]</w:t>
      </w:r>
    </w:p>
    <w:p w14:paraId="75838624"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A33B7C">
      <w:pPr>
        <w:pStyle w:val="berschrift1"/>
      </w:pPr>
      <w:bookmarkStart w:id="8" w:name="_Toc92154683"/>
      <w:r w:rsidRPr="00461E90">
        <w:t>Grundlagen und Rahmenbedingungen</w:t>
      </w:r>
      <w:bookmarkEnd w:id="7"/>
      <w:bookmarkEnd w:id="8"/>
    </w:p>
    <w:p w14:paraId="049EAB00" w14:textId="77777777" w:rsidR="006346E5" w:rsidRPr="00F62215" w:rsidRDefault="006676E5" w:rsidP="006346E5">
      <w:pPr>
        <w:spacing w:after="240"/>
      </w:pPr>
      <w:bookmarkStart w:id="9" w:name="_Toc308162472"/>
      <w:bookmarkStart w:id="10" w:name="_Toc444159780"/>
      <w:r w:rsidRPr="00B35E26">
        <w:br/>
      </w:r>
      <w:bookmarkStart w:id="11" w:name="_Toc504747109"/>
      <w:bookmarkEnd w:id="9"/>
      <w:bookmarkEnd w:id="10"/>
      <w:r w:rsidR="006346E5" w:rsidRPr="009A7571">
        <w:t xml:space="preserve">Die Regelungen dieser </w:t>
      </w:r>
      <w:r w:rsidR="006346E5">
        <w:t>IT-</w:t>
      </w:r>
      <w:r w:rsidR="006346E5" w:rsidRPr="009A7571">
        <w:t xml:space="preserve">Sicherheitsrichtlinie </w:t>
      </w:r>
      <w:r w:rsidR="006346E5">
        <w:t xml:space="preserve">orientieren sich an den </w:t>
      </w:r>
      <w:r w:rsidR="006346E5" w:rsidRPr="009A7571">
        <w:t xml:space="preserve">Empfehlungen </w:t>
      </w:r>
      <w:r w:rsidR="006346E5">
        <w:br/>
      </w:r>
      <w:r w:rsidR="006346E5" w:rsidRPr="009A7571">
        <w:t>des IT-Grundschutzes [1]</w:t>
      </w:r>
      <w:r w:rsidR="006346E5">
        <w:t>.</w:t>
      </w:r>
      <w:r w:rsidR="006346E5" w:rsidRPr="009A7571">
        <w:t xml:space="preserve"> </w:t>
      </w:r>
      <w:r w:rsidR="006346E5" w:rsidRPr="00974D17">
        <w:t>Zentrale Bedeutung besitz</w:t>
      </w:r>
      <w:r w:rsidR="006346E5">
        <w:t>en</w:t>
      </w:r>
      <w:r w:rsidR="006346E5" w:rsidRPr="00974D17">
        <w:t xml:space="preserve"> hierbei </w:t>
      </w:r>
      <w:r w:rsidR="006346E5">
        <w:t>die</w:t>
      </w:r>
      <w:r w:rsidR="006346E5" w:rsidRPr="00974D17">
        <w:t xml:space="preserve"> Baustein</w:t>
      </w:r>
      <w:r w:rsidR="006346E5">
        <w:t>e</w:t>
      </w:r>
      <w:r w:rsidR="006346E5" w:rsidRPr="00974D17">
        <w:t xml:space="preserve"> </w:t>
      </w:r>
      <w:r w:rsidR="006346E5">
        <w:t xml:space="preserve">OPS.1.1.4 Schutz vor Schadprogrammen, </w:t>
      </w:r>
      <w:r w:rsidR="006346E5" w:rsidRPr="00F62215">
        <w:t>DER.2.1 Behandlung von Sicherheitsvorfällen</w:t>
      </w:r>
      <w:r w:rsidR="006346E5">
        <w:t xml:space="preserve">, </w:t>
      </w:r>
      <w:r w:rsidR="006346E5" w:rsidRPr="00F62215">
        <w:t>DER.2.3 Bereinigung weitreichender Sicherheitsvorfälle</w:t>
      </w:r>
      <w:r w:rsidR="006346E5">
        <w:t xml:space="preserve"> und </w:t>
      </w:r>
      <w:r w:rsidR="006346E5" w:rsidRPr="00F62215">
        <w:t>DER.1 Detektion von sicherheits</w:t>
      </w:r>
      <w:r w:rsidR="006346E5">
        <w:t>-</w:t>
      </w:r>
      <w:r w:rsidR="006346E5">
        <w:br/>
      </w:r>
      <w:r w:rsidR="006346E5" w:rsidRPr="00F62215">
        <w:t>relevanten Ereignissen</w:t>
      </w:r>
      <w:r w:rsidR="006346E5">
        <w:t>.</w:t>
      </w:r>
    </w:p>
    <w:p w14:paraId="264B19AC" w14:textId="7F4713EB" w:rsidR="00A33B7C" w:rsidRPr="003F6F12" w:rsidRDefault="00A33B7C" w:rsidP="00A33B7C">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2" w:name="_Hlk39009356"/>
      <w:r w:rsidRPr="006F6F3D">
        <w:rPr>
          <w:i/>
          <w:color w:val="FF0000"/>
        </w:rPr>
        <w:t xml:space="preserve">[Eventuell hier </w:t>
      </w:r>
      <w:r>
        <w:rPr>
          <w:i/>
          <w:color w:val="FF0000"/>
        </w:rPr>
        <w:t>e</w:t>
      </w:r>
      <w:r w:rsidRPr="006F6F3D">
        <w:rPr>
          <w:i/>
          <w:color w:val="FF0000"/>
        </w:rPr>
        <w:t>rgänz</w:t>
      </w:r>
      <w:r>
        <w:rPr>
          <w:i/>
          <w:color w:val="FF0000"/>
        </w:rPr>
        <w:t>en</w:t>
      </w:r>
      <w:r w:rsidRPr="006F6F3D">
        <w:rPr>
          <w:i/>
          <w:color w:val="FF0000"/>
        </w:rPr>
        <w:t>]</w:t>
      </w:r>
      <w:bookmarkEnd w:id="12"/>
      <w:r w:rsidR="00AE6B11">
        <w:rPr>
          <w:i/>
          <w:color w:val="FF0000"/>
        </w:rPr>
        <w:br/>
      </w:r>
    </w:p>
    <w:p w14:paraId="2991D5F8" w14:textId="77777777" w:rsidR="006346E5" w:rsidRPr="00226B48" w:rsidRDefault="006346E5" w:rsidP="006346E5">
      <w:pPr>
        <w:spacing w:after="240"/>
      </w:pPr>
    </w:p>
    <w:p w14:paraId="1A5E98EE" w14:textId="77777777" w:rsidR="00A33B7C" w:rsidRDefault="00A33B7C" w:rsidP="00A33B7C">
      <w:pPr>
        <w:pStyle w:val="berschrift1"/>
      </w:pPr>
      <w:bookmarkStart w:id="13" w:name="_Toc41075642"/>
      <w:bookmarkStart w:id="14" w:name="_Toc41590817"/>
      <w:bookmarkStart w:id="15" w:name="_Toc44677860"/>
      <w:bookmarkStart w:id="16" w:name="_Toc91948668"/>
      <w:bookmarkStart w:id="17" w:name="_Toc11150599"/>
      <w:bookmarkStart w:id="18" w:name="_Toc92154684"/>
      <w:r w:rsidRPr="00AE6246">
        <w:t>Abgrenzung</w:t>
      </w:r>
      <w:bookmarkEnd w:id="13"/>
      <w:bookmarkEnd w:id="14"/>
      <w:bookmarkEnd w:id="15"/>
      <w:bookmarkEnd w:id="16"/>
      <w:bookmarkEnd w:id="18"/>
      <w:r w:rsidRPr="00AE6246">
        <w:t xml:space="preserve"> </w:t>
      </w:r>
      <w:bookmarkEnd w:id="17"/>
    </w:p>
    <w:p w14:paraId="3A1DA12D" w14:textId="77777777" w:rsidR="00A33B7C" w:rsidRPr="003F6F12" w:rsidRDefault="00A33B7C" w:rsidP="00A33B7C">
      <w:pPr>
        <w:spacing w:after="0" w:line="240" w:lineRule="auto"/>
        <w:rPr>
          <w:sz w:val="6"/>
          <w:szCs w:val="6"/>
        </w:rPr>
      </w:pPr>
    </w:p>
    <w:p w14:paraId="1DBD1676" w14:textId="77777777" w:rsidR="00A33B7C" w:rsidRPr="000F1170" w:rsidRDefault="00A33B7C" w:rsidP="00557933">
      <w:pPr>
        <w:pStyle w:val="berschrift2"/>
        <w:rPr>
          <w:rFonts w:eastAsia="Times New Roman" w:cs="Times New Roman"/>
          <w:sz w:val="20"/>
          <w:szCs w:val="20"/>
        </w:rPr>
      </w:pPr>
      <w:bookmarkStart w:id="19" w:name="_Toc41075643"/>
      <w:bookmarkStart w:id="20" w:name="_Toc41590818"/>
      <w:bookmarkStart w:id="21" w:name="_Toc44677861"/>
      <w:bookmarkStart w:id="22" w:name="_Toc91948669"/>
      <w:bookmarkStart w:id="23" w:name="_Toc92154685"/>
      <w:r w:rsidRPr="000F1170">
        <w:t>Geltungsbereich</w:t>
      </w:r>
      <w:bookmarkEnd w:id="19"/>
      <w:bookmarkEnd w:id="20"/>
      <w:bookmarkEnd w:id="21"/>
      <w:bookmarkEnd w:id="22"/>
      <w:bookmarkEnd w:id="23"/>
      <w:r w:rsidRPr="000F1170">
        <w:br/>
      </w:r>
    </w:p>
    <w:p w14:paraId="74F0F698" w14:textId="3AE8D34F" w:rsidR="0055365E" w:rsidRDefault="00A33B7C" w:rsidP="0055365E">
      <w:pPr>
        <w:spacing w:after="240"/>
      </w:pPr>
      <w:bookmarkStart w:id="24" w:name="_Hlk39009001"/>
      <w:r w:rsidRPr="00C5455E">
        <w:br/>
      </w:r>
      <w:bookmarkEnd w:id="24"/>
      <w:r w:rsidR="0055365E" w:rsidRPr="00C5455E">
        <w:t xml:space="preserve">Ziel des Bausteins </w:t>
      </w:r>
      <w:r w:rsidR="00AE6B11">
        <w:t xml:space="preserve">DER.2.1 ist </w:t>
      </w:r>
      <w:r w:rsidR="00AE6B11" w:rsidRPr="00C5455E">
        <w:t xml:space="preserve">die </w:t>
      </w:r>
      <w:r w:rsidR="00AE6B11">
        <w:t xml:space="preserve">strukturierte, systematische Behandlung von </w:t>
      </w:r>
      <w:r w:rsidR="00AE6B11">
        <w:br/>
      </w:r>
      <w:r w:rsidR="00AE6B11">
        <w:t xml:space="preserve">Sicherheitsvorfällen. </w:t>
      </w:r>
      <w:r w:rsidR="0055365E" w:rsidRPr="00C5455E">
        <w:t>Daher ist diese Richtlinie bereits bei der Planung des Einsatzes von IT-Systemen und bei der Entwicklung von IT-Anwendungen als Grundlage heranzuziehen und in die Prozessgestaltung mit einzubeziehen.</w:t>
      </w:r>
      <w:r w:rsidR="00AE6B11" w:rsidRPr="00AE6B11">
        <w:t xml:space="preserve"> </w:t>
      </w:r>
      <w:r w:rsidR="00AE6B11">
        <w:t>Hierb</w:t>
      </w:r>
      <w:r w:rsidR="00AE6B11">
        <w:t xml:space="preserve">ei ist ein Sicherheitsvorfall ein </w:t>
      </w:r>
      <w:r w:rsidR="00AE6B11">
        <w:br/>
      </w:r>
      <w:r w:rsidR="00AE6B11">
        <w:t>bestätigter Sicherheitsverdacht.</w:t>
      </w:r>
      <w:r w:rsidR="00AE6B11">
        <w:br/>
      </w:r>
    </w:p>
    <w:p w14:paraId="02EF17A3" w14:textId="77777777" w:rsidR="00A33B7C" w:rsidRPr="00C5455E" w:rsidRDefault="00A33B7C" w:rsidP="00557933">
      <w:pPr>
        <w:pStyle w:val="berschrift2"/>
        <w:rPr>
          <w:rFonts w:eastAsia="Times New Roman" w:cs="Times New Roman"/>
          <w:sz w:val="20"/>
          <w:szCs w:val="20"/>
        </w:rPr>
      </w:pPr>
      <w:bookmarkStart w:id="25" w:name="_Toc41075644"/>
      <w:bookmarkStart w:id="26" w:name="_Toc41590819"/>
      <w:bookmarkStart w:id="27" w:name="_Toc44677862"/>
      <w:bookmarkStart w:id="28" w:name="_Toc91948670"/>
      <w:bookmarkStart w:id="29" w:name="_Toc92154686"/>
      <w:r w:rsidRPr="00C5455E">
        <w:t>Modellierung</w:t>
      </w:r>
      <w:bookmarkEnd w:id="25"/>
      <w:r w:rsidRPr="00C5455E">
        <w:t>sabgrenzung</w:t>
      </w:r>
      <w:bookmarkEnd w:id="26"/>
      <w:bookmarkEnd w:id="27"/>
      <w:bookmarkEnd w:id="28"/>
      <w:bookmarkEnd w:id="29"/>
      <w:r w:rsidRPr="00C5455E">
        <w:br/>
      </w:r>
    </w:p>
    <w:p w14:paraId="21191BCD" w14:textId="6B92484D" w:rsidR="006346E5" w:rsidRDefault="0055365E" w:rsidP="00A33B7C">
      <w:pPr>
        <w:spacing w:after="240"/>
      </w:pPr>
      <w:r>
        <w:t>Bevor Sicherheitsvorfälle behandelt werden können, müssen sie jedoch erkannt werden. Sicherheitsanforderungen dazu sind im Baustein DER.1 Detektion von sicherheitsrelevanten Ereignissen enthalten und werden im vorliegenden Baustein vorausgesetzt. Die Vorsorgemaßnahmen,</w:t>
      </w:r>
      <w:r>
        <w:t xml:space="preserve"> </w:t>
      </w:r>
      <w:r>
        <w:t>die notwendig sind, um IT-forensische Untersuchungen zu ermöglichen, sind im Baustein DER.2.2 Vorsorge für die IT-Forensik beschrieben. Die Bereinigung nach einem APT-Vorfall ist Thema im Baustein DER.2.3 Bereinigung weitreichender Sicherheitsvorfälle. Ein besonderer Bereich der Behandlung von Sicherheitsvorfällen ist das Notfallmanagement, das im Baustein DER.4 Notfallmanagement thematisiert und hier nicht weiter betrachtet wird. Es ist jedoch zu beachten, dass die Entscheidung darüber, ob ein Notfall vorliegt oder nicht, im vorliegenden Baustein getroffen wird.</w:t>
      </w:r>
      <w:r w:rsidR="006346E5" w:rsidRPr="00070E4D">
        <w:br/>
      </w:r>
    </w:p>
    <w:p w14:paraId="5B4C4A02" w14:textId="77777777" w:rsidR="006346E5" w:rsidRPr="00914EF2" w:rsidRDefault="006346E5" w:rsidP="00A33B7C">
      <w:pPr>
        <w:pStyle w:val="berschrift1"/>
      </w:pPr>
      <w:bookmarkStart w:id="30" w:name="_Toc8740863"/>
      <w:bookmarkStart w:id="31" w:name="_Toc9441442"/>
      <w:bookmarkStart w:id="32" w:name="_Toc38459217"/>
      <w:bookmarkStart w:id="33" w:name="_Toc92154687"/>
      <w:r>
        <w:t>Z</w:t>
      </w:r>
      <w:r w:rsidRPr="00914EF2">
        <w:t>ielsetzung und Zielgruppe</w:t>
      </w:r>
      <w:bookmarkEnd w:id="30"/>
      <w:bookmarkEnd w:id="31"/>
      <w:bookmarkEnd w:id="32"/>
      <w:bookmarkEnd w:id="33"/>
    </w:p>
    <w:p w14:paraId="18C013F5" w14:textId="77777777" w:rsidR="006346E5" w:rsidRDefault="006346E5" w:rsidP="006346E5">
      <w:pPr>
        <w:spacing w:after="240"/>
      </w:pPr>
      <w:r w:rsidRPr="00070E4D">
        <w:t xml:space="preserve">Durch diese IT-Sicherheitsrichtlinie wird der </w:t>
      </w:r>
      <w:r>
        <w:t>Behandlng von IT-Sicherheitsvorfällen</w:t>
      </w:r>
      <w:r w:rsidRPr="00070E4D">
        <w:t xml:space="preserve"> geregelt. Sie gibt entsprechende organisatorische und technische Regelungen zum Schutz der </w:t>
      </w:r>
      <w:r w:rsidRPr="00070E4D">
        <w:br/>
        <w:t xml:space="preserve">Informationen vor, die auf dem IT-Netz der </w:t>
      </w:r>
      <w:r w:rsidRPr="00226B48">
        <w:rPr>
          <w:color w:val="FF0000"/>
        </w:rPr>
        <w:t xml:space="preserve">[Name der Behörde] </w:t>
      </w:r>
      <w:r w:rsidRPr="00070E4D">
        <w:t xml:space="preserve">gespeichert, verarbeitet und übertragen werden. Ein besonders Augenmerk gilt den Daten, die an die </w:t>
      </w:r>
      <w:r w:rsidRPr="00226B48">
        <w:rPr>
          <w:color w:val="FF0000"/>
        </w:rPr>
        <w:t>[Name der Behörde]</w:t>
      </w:r>
      <w:r w:rsidRPr="00070E4D">
        <w:t xml:space="preserve"> gesandt werden oder durch die Nutzung des Internets in das Netz der </w:t>
      </w:r>
      <w:r w:rsidRPr="00226B48">
        <w:rPr>
          <w:color w:val="FF0000"/>
        </w:rPr>
        <w:t xml:space="preserve">[Name der Behörde] </w:t>
      </w:r>
      <w:r w:rsidRPr="00070E4D">
        <w:t>gelangen.</w:t>
      </w:r>
    </w:p>
    <w:p w14:paraId="1BCA60B1" w14:textId="77777777" w:rsidR="006346E5" w:rsidRPr="00226B48" w:rsidRDefault="006346E5" w:rsidP="006346E5">
      <w:pPr>
        <w:spacing w:after="240"/>
      </w:pPr>
      <w:r>
        <w:t xml:space="preserve">Diese Regelungen gelten für alle Beschäftigten der </w:t>
      </w:r>
      <w:r w:rsidRPr="005D591C">
        <w:rPr>
          <w:color w:val="FF0000"/>
        </w:rPr>
        <w:t>[Name der Behörde]</w:t>
      </w:r>
      <w:r>
        <w:t xml:space="preserve">, sowie für Beschäftigte anderer Behörden, die an </w:t>
      </w:r>
      <w:r w:rsidRPr="005D591C">
        <w:rPr>
          <w:color w:val="FF0000"/>
        </w:rPr>
        <w:t xml:space="preserve">[Name der Behörde] </w:t>
      </w:r>
      <w:r>
        <w:t xml:space="preserve">abgeordnet sind und für andere Personen, die z.B. im Rahmen eines Praktikums oder Referendariates in der </w:t>
      </w:r>
      <w:r w:rsidRPr="005D591C">
        <w:rPr>
          <w:color w:val="FF0000"/>
        </w:rPr>
        <w:t xml:space="preserve">[Name der Behörde] </w:t>
      </w:r>
      <w:r>
        <w:t>tätig sind.</w:t>
      </w:r>
      <w:r>
        <w:br/>
      </w:r>
    </w:p>
    <w:p w14:paraId="3DEC331A" w14:textId="77777777" w:rsidR="006346E5" w:rsidRPr="00914EF2" w:rsidRDefault="006346E5" w:rsidP="00A33B7C">
      <w:pPr>
        <w:pStyle w:val="berschrift1"/>
      </w:pPr>
      <w:bookmarkStart w:id="34" w:name="_Toc9441443"/>
      <w:bookmarkStart w:id="35" w:name="_Toc38459218"/>
      <w:bookmarkStart w:id="36" w:name="_Toc92154688"/>
      <w:r w:rsidRPr="00914EF2">
        <w:t>Zugrundeliegende Schutzbedarfe</w:t>
      </w:r>
      <w:bookmarkEnd w:id="34"/>
      <w:bookmarkEnd w:id="35"/>
      <w:bookmarkEnd w:id="36"/>
    </w:p>
    <w:p w14:paraId="29714D41" w14:textId="77777777" w:rsidR="006346E5" w:rsidRPr="00226B48" w:rsidRDefault="006346E5" w:rsidP="006346E5">
      <w:pPr>
        <w:spacing w:after="240"/>
        <w:rPr>
          <w:color w:val="FF0000"/>
        </w:rPr>
      </w:pPr>
      <w:r w:rsidRPr="00A7380B">
        <w:t xml:space="preserve">Beim </w:t>
      </w:r>
      <w:r>
        <w:t>Schutz vor Schadprogrammen</w:t>
      </w:r>
      <w:r w:rsidRPr="00A7380B">
        <w:t xml:space="preserve"> handelt es sich nicht um ein Zielobjekt der </w:t>
      </w:r>
      <w:r>
        <w:br/>
      </w:r>
      <w:r w:rsidRPr="00A7380B">
        <w:t xml:space="preserve">IT-Grundschutzmodellierung (Stammdaten), sondern um einen Service-Prozess </w:t>
      </w:r>
      <w:r>
        <w:br/>
        <w:t xml:space="preserve">zum Schutz aller Daten im Netz der </w:t>
      </w:r>
      <w:r w:rsidRPr="00226B48">
        <w:rPr>
          <w:color w:val="FF0000"/>
        </w:rPr>
        <w:t xml:space="preserve">[Name der Behörde] </w:t>
      </w:r>
      <w:r>
        <w:t xml:space="preserve">sowie zum Schutz der </w:t>
      </w:r>
      <w:r>
        <w:br/>
        <w:t xml:space="preserve">IT-Infrastruktur der </w:t>
      </w:r>
      <w:r w:rsidRPr="00226B48">
        <w:rPr>
          <w:color w:val="FF0000"/>
        </w:rPr>
        <w:t>[Name der Behörde].</w:t>
      </w:r>
    </w:p>
    <w:p w14:paraId="7AAD8429" w14:textId="77777777" w:rsidR="006346E5" w:rsidRDefault="006346E5" w:rsidP="006346E5">
      <w:pPr>
        <w:spacing w:after="240"/>
      </w:pPr>
      <w:r>
        <w:t xml:space="preserve">Hierbei sind die Schutzbedarfe der einzelnen Zielobjekte in Bezug auf </w:t>
      </w:r>
      <w:r w:rsidRPr="00E93AA0">
        <w:t>Verfügbarkeit,</w:t>
      </w:r>
      <w:r w:rsidRPr="00E93AA0">
        <w:br/>
        <w:t xml:space="preserve">Vertraulichkeit und Integrität </w:t>
      </w:r>
      <w:r>
        <w:t xml:space="preserve">unerheblich. Bereits infizierte Zielobjekte </w:t>
      </w:r>
      <w:r w:rsidRPr="00DD3EA5">
        <w:t xml:space="preserve">mit geringem Schutzbedarf stellen eine erhebliche Gefahr für die IT der </w:t>
      </w:r>
      <w:r w:rsidRPr="00DD3EA5">
        <w:rPr>
          <w:color w:val="FF0000"/>
        </w:rPr>
        <w:t xml:space="preserve">[Name der Behörde] </w:t>
      </w:r>
      <w:r>
        <w:t>dar.</w:t>
      </w:r>
    </w:p>
    <w:p w14:paraId="079DB89A" w14:textId="6DB41905" w:rsidR="008E086B" w:rsidRDefault="008E086B" w:rsidP="006346E5">
      <w:pPr>
        <w:spacing w:after="240"/>
        <w:ind w:right="-144"/>
      </w:pPr>
      <w:r>
        <w:br w:type="page"/>
      </w:r>
    </w:p>
    <w:p w14:paraId="0B662967" w14:textId="77777777" w:rsidR="009F0D2A" w:rsidRDefault="009F0D2A" w:rsidP="00A33B7C">
      <w:pPr>
        <w:pStyle w:val="berschrift1"/>
        <w:numPr>
          <w:ilvl w:val="0"/>
          <w:numId w:val="0"/>
        </w:numPr>
        <w:ind w:left="431"/>
      </w:pPr>
      <w:bookmarkStart w:id="37" w:name="ANFANG"/>
      <w:bookmarkStart w:id="38" w:name="BausteinName4"/>
      <w:bookmarkEnd w:id="11"/>
      <w:bookmarkEnd w:id="37"/>
      <w:bookmarkEnd w:id="38"/>
    </w:p>
    <w:p w14:paraId="694F06FE" w14:textId="251574D0" w:rsidR="00D84943" w:rsidRDefault="00363D7E" w:rsidP="00A33B7C">
      <w:pPr>
        <w:pStyle w:val="berschrift1"/>
      </w:pPr>
      <w:bookmarkStart w:id="39" w:name="_Toc92154689"/>
      <w:r>
        <w:t>Anforderungen aus dem Baustein</w:t>
      </w:r>
      <w:r w:rsidR="00587023">
        <w:t xml:space="preserve"> </w:t>
      </w:r>
      <w:bookmarkStart w:id="40" w:name="BausteinName12"/>
      <w:bookmarkEnd w:id="40"/>
      <w:r w:rsidR="00E175BA">
        <w:t>DER.2.1</w:t>
      </w:r>
      <w:bookmarkEnd w:id="39"/>
    </w:p>
    <w:p w14:paraId="17CC2F6B" w14:textId="77777777" w:rsidR="00996EC9" w:rsidRDefault="00996EC9" w:rsidP="002F2CA3">
      <w:pPr>
        <w:suppressAutoHyphens/>
        <w:spacing w:after="0" w:line="240" w:lineRule="auto"/>
        <w:ind w:left="720"/>
        <w:rPr>
          <w:color w:val="000000" w:themeColor="text1"/>
        </w:rPr>
      </w:pPr>
    </w:p>
    <w:p w14:paraId="4D22AE7E" w14:textId="01E11275" w:rsidR="00915659" w:rsidRDefault="00915659" w:rsidP="00557933">
      <w:pPr>
        <w:pStyle w:val="berschrift2"/>
      </w:pPr>
      <w:bookmarkStart w:id="41" w:name="A7000"/>
      <w:bookmarkStart w:id="42" w:name="_Toc38459220"/>
      <w:bookmarkStart w:id="43" w:name="_Toc92154690"/>
      <w:bookmarkEnd w:id="41"/>
      <w:r>
        <w:t xml:space="preserve">Definition eines Sicherheitsvorfalls </w:t>
      </w:r>
      <w:r w:rsidR="00A33B7C">
        <w:t>(B) [A</w:t>
      </w:r>
      <w:r>
        <w:t>1]</w:t>
      </w:r>
      <w:bookmarkEnd w:id="42"/>
      <w:bookmarkEnd w:id="43"/>
      <w:r>
        <w:br/>
      </w:r>
    </w:p>
    <w:p w14:paraId="468CEEC4" w14:textId="77777777" w:rsidR="00915659" w:rsidRDefault="00915659" w:rsidP="00915659">
      <w:pPr>
        <w:pStyle w:val="Listenabsatz"/>
        <w:numPr>
          <w:ilvl w:val="0"/>
          <w:numId w:val="11"/>
        </w:numPr>
        <w:spacing w:after="240"/>
        <w:ind w:left="709" w:hanging="709"/>
      </w:pPr>
      <w:r>
        <w:t>In einer Institution MUSS klar definiert sein, was ein Sicherheitsvorfall ist.</w:t>
      </w:r>
    </w:p>
    <w:p w14:paraId="27B0AAA0" w14:textId="77777777" w:rsidR="00915659" w:rsidRDefault="00915659" w:rsidP="00915659">
      <w:pPr>
        <w:pStyle w:val="Listenabsatz"/>
        <w:spacing w:after="240"/>
      </w:pPr>
    </w:p>
    <w:p w14:paraId="3F8E724C"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6C3B3F6" w14:textId="77777777" w:rsidR="00915659" w:rsidRPr="00B72C01"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5CF00E9" w14:textId="77777777" w:rsidTr="009033F8">
        <w:trPr>
          <w:trHeight w:val="205"/>
        </w:trPr>
        <w:tc>
          <w:tcPr>
            <w:tcW w:w="8356" w:type="dxa"/>
            <w:shd w:val="clear" w:color="auto" w:fill="D6E3BC" w:themeFill="accent3" w:themeFillTint="66"/>
          </w:tcPr>
          <w:p w14:paraId="2CDBC2DA" w14:textId="77777777" w:rsidR="00915659" w:rsidRPr="005B4E23" w:rsidRDefault="00915659" w:rsidP="009033F8">
            <w:pPr>
              <w:suppressAutoHyphens/>
              <w:spacing w:before="120" w:after="120"/>
            </w:pPr>
            <w:r>
              <w:t>Umsetzung: JA / TEILWEISE / NEIN / ENTBEHRLICH</w:t>
            </w:r>
          </w:p>
        </w:tc>
      </w:tr>
      <w:tr w:rsidR="00915659" w:rsidRPr="00CC02C2" w14:paraId="713BC734" w14:textId="77777777" w:rsidTr="009033F8">
        <w:tc>
          <w:tcPr>
            <w:tcW w:w="8356" w:type="dxa"/>
          </w:tcPr>
          <w:p w14:paraId="7162AAB5" w14:textId="77777777" w:rsidR="00915659" w:rsidRPr="00CC02C2" w:rsidRDefault="00915659" w:rsidP="009033F8">
            <w:pPr>
              <w:suppressAutoHyphens/>
              <w:spacing w:before="120" w:after="120"/>
              <w:rPr>
                <w:color w:val="000000" w:themeColor="text1"/>
              </w:rPr>
            </w:pPr>
            <w:bookmarkStart w:id="44" w:name="A1u1"/>
            <w:bookmarkEnd w:id="44"/>
            <w:r>
              <w:rPr>
                <w:color w:val="000000" w:themeColor="text1"/>
              </w:rPr>
              <w:t>Hier steht Ihr Umsetzungsstand (Ist-Zustand)</w:t>
            </w:r>
          </w:p>
        </w:tc>
      </w:tr>
    </w:tbl>
    <w:p w14:paraId="1D5613FF"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0F2E8A6" w14:textId="77777777" w:rsidTr="009033F8">
        <w:tc>
          <w:tcPr>
            <w:tcW w:w="8340" w:type="dxa"/>
            <w:tcBorders>
              <w:bottom w:val="single" w:sz="4" w:space="0" w:color="auto"/>
            </w:tcBorders>
            <w:shd w:val="clear" w:color="auto" w:fill="C6D9F1" w:themeFill="text2" w:themeFillTint="33"/>
          </w:tcPr>
          <w:p w14:paraId="0A49EC17"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F34C22A" w14:textId="77777777" w:rsidTr="009033F8">
        <w:tc>
          <w:tcPr>
            <w:tcW w:w="8340" w:type="dxa"/>
            <w:shd w:val="clear" w:color="auto" w:fill="FFFFFF" w:themeFill="background1"/>
          </w:tcPr>
          <w:p w14:paraId="11D40E49" w14:textId="77777777" w:rsidR="00915659" w:rsidRDefault="00915659" w:rsidP="009033F8">
            <w:pPr>
              <w:spacing w:before="60" w:after="60"/>
              <w:rPr>
                <w:color w:val="000000" w:themeColor="text1"/>
              </w:rPr>
            </w:pPr>
            <w:r>
              <w:rPr>
                <w:color w:val="000000" w:themeColor="text1"/>
              </w:rPr>
              <w:t>Begründung der Fachseite:</w:t>
            </w:r>
          </w:p>
        </w:tc>
      </w:tr>
    </w:tbl>
    <w:p w14:paraId="76098F36" w14:textId="77777777" w:rsidR="00915659" w:rsidRPr="00CC02C2" w:rsidRDefault="00915659" w:rsidP="00915659">
      <w:pPr>
        <w:suppressAutoHyphens/>
        <w:spacing w:after="240"/>
        <w:ind w:left="720"/>
        <w:rPr>
          <w:color w:val="000000" w:themeColor="text1"/>
        </w:rPr>
      </w:pPr>
    </w:p>
    <w:p w14:paraId="67C7EF2B" w14:textId="77777777" w:rsidR="00915659" w:rsidRDefault="00915659" w:rsidP="00915659">
      <w:pPr>
        <w:pStyle w:val="Listenabsatz"/>
        <w:numPr>
          <w:ilvl w:val="0"/>
          <w:numId w:val="11"/>
        </w:numPr>
        <w:spacing w:after="240"/>
        <w:ind w:left="709" w:hanging="709"/>
      </w:pPr>
      <w:r>
        <w:t>Ein Sicherheitsvorfall MUSS so weit wie möglich von Störungen im Tagesbetrieb abgegrenzt sein.</w:t>
      </w:r>
    </w:p>
    <w:p w14:paraId="7C2F3BD4" w14:textId="77777777" w:rsidR="00915659" w:rsidRDefault="00915659" w:rsidP="00915659">
      <w:pPr>
        <w:pStyle w:val="Listenabsatz"/>
        <w:spacing w:after="240"/>
      </w:pPr>
    </w:p>
    <w:p w14:paraId="3B1733D8" w14:textId="77777777" w:rsidR="00915659" w:rsidRDefault="00915659" w:rsidP="00915659">
      <w:pPr>
        <w:pStyle w:val="Listenabsatz"/>
        <w:spacing w:after="24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42CBAD1"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14A44377" w14:textId="77777777" w:rsidTr="009033F8">
        <w:trPr>
          <w:trHeight w:val="205"/>
        </w:trPr>
        <w:tc>
          <w:tcPr>
            <w:tcW w:w="8356" w:type="dxa"/>
            <w:shd w:val="clear" w:color="auto" w:fill="D6E3BC" w:themeFill="accent3" w:themeFillTint="66"/>
          </w:tcPr>
          <w:p w14:paraId="43079321" w14:textId="77777777" w:rsidR="00915659" w:rsidRPr="005B4E23" w:rsidRDefault="00915659" w:rsidP="009033F8">
            <w:pPr>
              <w:suppressAutoHyphens/>
              <w:spacing w:before="120" w:after="120"/>
            </w:pPr>
            <w:r>
              <w:t>Umsetzung: JA / TEILWEISE / NEIN / ENTBEHRLICH</w:t>
            </w:r>
          </w:p>
        </w:tc>
      </w:tr>
      <w:tr w:rsidR="00915659" w:rsidRPr="00CC02C2" w14:paraId="7582CD0D" w14:textId="77777777" w:rsidTr="009033F8">
        <w:tc>
          <w:tcPr>
            <w:tcW w:w="8356" w:type="dxa"/>
          </w:tcPr>
          <w:p w14:paraId="7CBCE3F9" w14:textId="77777777" w:rsidR="00915659" w:rsidRPr="00CC02C2" w:rsidRDefault="00915659" w:rsidP="009033F8">
            <w:pPr>
              <w:suppressAutoHyphens/>
              <w:spacing w:before="120" w:after="120"/>
              <w:rPr>
                <w:color w:val="000000" w:themeColor="text1"/>
              </w:rPr>
            </w:pPr>
            <w:bookmarkStart w:id="45" w:name="A1u2"/>
            <w:bookmarkEnd w:id="45"/>
            <w:r>
              <w:rPr>
                <w:color w:val="000000" w:themeColor="text1"/>
              </w:rPr>
              <w:t>Hier steht Ihr Umsetzungsstand (Ist-Zustand)</w:t>
            </w:r>
          </w:p>
        </w:tc>
      </w:tr>
    </w:tbl>
    <w:p w14:paraId="360166D5"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5C20243" w14:textId="77777777" w:rsidTr="009033F8">
        <w:tc>
          <w:tcPr>
            <w:tcW w:w="8340" w:type="dxa"/>
            <w:tcBorders>
              <w:bottom w:val="single" w:sz="4" w:space="0" w:color="auto"/>
            </w:tcBorders>
            <w:shd w:val="clear" w:color="auto" w:fill="C6D9F1" w:themeFill="text2" w:themeFillTint="33"/>
          </w:tcPr>
          <w:p w14:paraId="6ED2BDA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6A2A10A" w14:textId="77777777" w:rsidTr="009033F8">
        <w:tc>
          <w:tcPr>
            <w:tcW w:w="8340" w:type="dxa"/>
            <w:shd w:val="clear" w:color="auto" w:fill="FFFFFF" w:themeFill="background1"/>
          </w:tcPr>
          <w:p w14:paraId="1EDD9B7C" w14:textId="77777777" w:rsidR="00915659" w:rsidRDefault="00915659" w:rsidP="009033F8">
            <w:pPr>
              <w:spacing w:before="60" w:after="60"/>
              <w:rPr>
                <w:color w:val="000000" w:themeColor="text1"/>
              </w:rPr>
            </w:pPr>
            <w:r>
              <w:rPr>
                <w:color w:val="000000" w:themeColor="text1"/>
              </w:rPr>
              <w:t>Begründung der Fachseite:</w:t>
            </w:r>
          </w:p>
        </w:tc>
      </w:tr>
    </w:tbl>
    <w:p w14:paraId="1808D0EE" w14:textId="77777777" w:rsidR="00915659" w:rsidRPr="00CC02C2" w:rsidRDefault="00915659" w:rsidP="00915659">
      <w:pPr>
        <w:suppressAutoHyphens/>
        <w:spacing w:after="240"/>
        <w:ind w:left="720"/>
        <w:rPr>
          <w:color w:val="000000" w:themeColor="text1"/>
        </w:rPr>
      </w:pPr>
    </w:p>
    <w:p w14:paraId="2543FB33" w14:textId="77777777" w:rsidR="00915659" w:rsidRDefault="00915659" w:rsidP="00915659">
      <w:pPr>
        <w:pStyle w:val="Listenabsatz"/>
        <w:numPr>
          <w:ilvl w:val="0"/>
          <w:numId w:val="11"/>
        </w:numPr>
        <w:spacing w:after="240"/>
        <w:ind w:left="709" w:hanging="709"/>
      </w:pPr>
      <w:bookmarkStart w:id="46" w:name="A1a3"/>
      <w:bookmarkEnd w:id="46"/>
      <w:r>
        <w:t>Alle am Prozess zur Sicherheitsvorfallbehandlung beteiligten Mitarbeiter MÜSSEN die Definition eines Sicherheitsvorfalls kennen.</w:t>
      </w:r>
    </w:p>
    <w:p w14:paraId="3C08AAF8" w14:textId="77777777" w:rsidR="00915659" w:rsidRDefault="00915659" w:rsidP="00915659">
      <w:pPr>
        <w:pStyle w:val="Listenabsatz"/>
        <w:spacing w:after="240"/>
      </w:pPr>
    </w:p>
    <w:p w14:paraId="3393C4F6" w14:textId="77777777" w:rsidR="00915659" w:rsidRDefault="00915659" w:rsidP="00915659">
      <w:pPr>
        <w:pStyle w:val="Listenabsatz"/>
        <w:spacing w:after="24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6F7D52D" w14:textId="3B2D5D0C" w:rsidR="00915659" w:rsidRDefault="00915659" w:rsidP="00915659">
      <w:pPr>
        <w:pStyle w:val="Listenabsatz"/>
        <w:spacing w:after="240"/>
        <w:rPr>
          <w:color w:val="FF0000"/>
        </w:rPr>
      </w:pPr>
    </w:p>
    <w:p w14:paraId="56575B7E" w14:textId="77777777" w:rsidR="00D13904" w:rsidRDefault="00D13904" w:rsidP="00915659">
      <w:pPr>
        <w:pStyle w:val="Listenabsatz"/>
        <w:spacing w:after="240"/>
        <w:rPr>
          <w:color w:val="FF0000"/>
        </w:rPr>
      </w:pPr>
    </w:p>
    <w:p w14:paraId="2CBA07F3"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7D12005" w14:textId="77777777" w:rsidTr="009033F8">
        <w:trPr>
          <w:trHeight w:val="205"/>
        </w:trPr>
        <w:tc>
          <w:tcPr>
            <w:tcW w:w="8356" w:type="dxa"/>
            <w:shd w:val="clear" w:color="auto" w:fill="D6E3BC" w:themeFill="accent3" w:themeFillTint="66"/>
          </w:tcPr>
          <w:p w14:paraId="77CFBEA1" w14:textId="77777777" w:rsidR="00915659" w:rsidRPr="005B4E23" w:rsidRDefault="00915659" w:rsidP="009033F8">
            <w:pPr>
              <w:suppressAutoHyphens/>
              <w:spacing w:before="120" w:after="120"/>
            </w:pPr>
            <w:r>
              <w:t>Umsetzung: JA / TEILWEISE / NEIN / ENTBEHRLICH</w:t>
            </w:r>
          </w:p>
        </w:tc>
      </w:tr>
      <w:tr w:rsidR="00915659" w:rsidRPr="00CC02C2" w14:paraId="4F368A65" w14:textId="77777777" w:rsidTr="009033F8">
        <w:tc>
          <w:tcPr>
            <w:tcW w:w="8356" w:type="dxa"/>
          </w:tcPr>
          <w:p w14:paraId="2CC651A2" w14:textId="77777777" w:rsidR="00915659" w:rsidRPr="00CC02C2" w:rsidRDefault="00915659" w:rsidP="009033F8">
            <w:pPr>
              <w:suppressAutoHyphens/>
              <w:spacing w:before="120" w:after="120"/>
              <w:rPr>
                <w:color w:val="000000" w:themeColor="text1"/>
              </w:rPr>
            </w:pPr>
            <w:bookmarkStart w:id="47" w:name="A1u3"/>
            <w:bookmarkEnd w:id="47"/>
            <w:r>
              <w:rPr>
                <w:color w:val="000000" w:themeColor="text1"/>
              </w:rPr>
              <w:t>Hier steht Ihr Umsetzungsstand (Ist-Zustand)</w:t>
            </w:r>
          </w:p>
        </w:tc>
      </w:tr>
    </w:tbl>
    <w:p w14:paraId="7A6816A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4B57F37" w14:textId="77777777" w:rsidTr="009033F8">
        <w:tc>
          <w:tcPr>
            <w:tcW w:w="8340" w:type="dxa"/>
            <w:tcBorders>
              <w:bottom w:val="single" w:sz="4" w:space="0" w:color="auto"/>
            </w:tcBorders>
            <w:shd w:val="clear" w:color="auto" w:fill="C6D9F1" w:themeFill="text2" w:themeFillTint="33"/>
          </w:tcPr>
          <w:p w14:paraId="063A46A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EEC07DF" w14:textId="77777777" w:rsidTr="009033F8">
        <w:tc>
          <w:tcPr>
            <w:tcW w:w="8340" w:type="dxa"/>
            <w:shd w:val="clear" w:color="auto" w:fill="FFFFFF" w:themeFill="background1"/>
          </w:tcPr>
          <w:p w14:paraId="41DE0ED6" w14:textId="77777777" w:rsidR="00915659" w:rsidRDefault="00915659" w:rsidP="009033F8">
            <w:pPr>
              <w:spacing w:before="60" w:after="60"/>
              <w:rPr>
                <w:color w:val="000000" w:themeColor="text1"/>
              </w:rPr>
            </w:pPr>
            <w:r>
              <w:rPr>
                <w:color w:val="000000" w:themeColor="text1"/>
              </w:rPr>
              <w:t>Begründung der Fachseite:</w:t>
            </w:r>
          </w:p>
        </w:tc>
      </w:tr>
    </w:tbl>
    <w:p w14:paraId="3FF6F7F0" w14:textId="77777777" w:rsidR="00915659" w:rsidRPr="00CC02C2" w:rsidRDefault="00915659" w:rsidP="00915659">
      <w:pPr>
        <w:suppressAutoHyphens/>
        <w:spacing w:after="240"/>
        <w:ind w:left="720"/>
        <w:rPr>
          <w:color w:val="000000" w:themeColor="text1"/>
        </w:rPr>
      </w:pPr>
    </w:p>
    <w:p w14:paraId="00928AD5" w14:textId="77777777" w:rsidR="00915659" w:rsidRPr="001B712E" w:rsidRDefault="00915659" w:rsidP="00915659">
      <w:pPr>
        <w:pStyle w:val="Listenabsatz"/>
        <w:numPr>
          <w:ilvl w:val="0"/>
          <w:numId w:val="11"/>
        </w:numPr>
        <w:spacing w:after="240"/>
        <w:ind w:left="709" w:hanging="709"/>
      </w:pPr>
      <w:bookmarkStart w:id="48" w:name="A1a4"/>
      <w:bookmarkEnd w:id="48"/>
      <w:r>
        <w:t>Die Definition und die Eintrittsschwellen MUSS auf dem Schutzbedarf der betroffenen Geschäftsprozesse, IT-Dienste, IT-Systeme beziehungsweise IT-Anwendungen basieren.</w:t>
      </w:r>
      <w:r>
        <w:br/>
      </w:r>
      <w:r>
        <w:br/>
      </w:r>
      <w:bookmarkStart w:id="49" w:name="_Hlk38445356"/>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t>BSI-</w:t>
      </w:r>
      <w:r w:rsidRPr="00A85502">
        <w:rPr>
          <w:color w:val="FF0000"/>
        </w:rPr>
        <w:t>Anforderung</w:t>
      </w:r>
      <w:bookmarkEnd w:id="49"/>
    </w:p>
    <w:p w14:paraId="10E4BC4A"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F6F77FE" w14:textId="77777777" w:rsidTr="009033F8">
        <w:trPr>
          <w:trHeight w:val="205"/>
        </w:trPr>
        <w:tc>
          <w:tcPr>
            <w:tcW w:w="8356" w:type="dxa"/>
            <w:shd w:val="clear" w:color="auto" w:fill="D6E3BC" w:themeFill="accent3" w:themeFillTint="66"/>
          </w:tcPr>
          <w:p w14:paraId="32180B1F" w14:textId="77777777" w:rsidR="00915659" w:rsidRPr="005B4E23" w:rsidRDefault="00915659" w:rsidP="009033F8">
            <w:pPr>
              <w:suppressAutoHyphens/>
              <w:spacing w:before="120" w:after="120"/>
            </w:pPr>
            <w:r>
              <w:t>Umsetzung: JA / TEILWEISE / NEIN / ENTBEHRLICH</w:t>
            </w:r>
          </w:p>
        </w:tc>
      </w:tr>
      <w:tr w:rsidR="00915659" w:rsidRPr="00CC02C2" w14:paraId="10730B3D" w14:textId="77777777" w:rsidTr="009033F8">
        <w:tc>
          <w:tcPr>
            <w:tcW w:w="8356" w:type="dxa"/>
          </w:tcPr>
          <w:p w14:paraId="525B37A8" w14:textId="77777777" w:rsidR="00915659" w:rsidRPr="00CC02C2" w:rsidRDefault="00915659" w:rsidP="009033F8">
            <w:pPr>
              <w:suppressAutoHyphens/>
              <w:spacing w:before="120" w:after="120"/>
              <w:rPr>
                <w:color w:val="000000" w:themeColor="text1"/>
              </w:rPr>
            </w:pPr>
            <w:bookmarkStart w:id="50" w:name="A1u4"/>
            <w:bookmarkEnd w:id="50"/>
            <w:r>
              <w:rPr>
                <w:color w:val="000000" w:themeColor="text1"/>
              </w:rPr>
              <w:t>Hier steht Ihr Umsetzungsstand (Ist-Zustand)</w:t>
            </w:r>
          </w:p>
        </w:tc>
      </w:tr>
    </w:tbl>
    <w:p w14:paraId="2882E985"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CF2A64E" w14:textId="77777777" w:rsidTr="009033F8">
        <w:tc>
          <w:tcPr>
            <w:tcW w:w="8340" w:type="dxa"/>
            <w:tcBorders>
              <w:bottom w:val="single" w:sz="4" w:space="0" w:color="auto"/>
            </w:tcBorders>
            <w:shd w:val="clear" w:color="auto" w:fill="C6D9F1" w:themeFill="text2" w:themeFillTint="33"/>
          </w:tcPr>
          <w:p w14:paraId="41455C4C" w14:textId="77777777" w:rsidR="00915659" w:rsidRDefault="00915659" w:rsidP="009033F8">
            <w:pPr>
              <w:spacing w:before="60" w:after="60"/>
              <w:rPr>
                <w:color w:val="000000" w:themeColor="text1"/>
              </w:rPr>
            </w:pPr>
            <w:r>
              <w:rPr>
                <w:color w:val="000000" w:themeColor="text1"/>
              </w:rPr>
              <w:t>Einspruc</w:t>
            </w:r>
            <w:bookmarkStart w:id="51" w:name="A2"/>
            <w:bookmarkEnd w:id="51"/>
            <w:r>
              <w:rPr>
                <w:color w:val="000000" w:themeColor="text1"/>
              </w:rPr>
              <w:t>h - diese Anforderung soll nicht aufgenommen werden!</w:t>
            </w:r>
          </w:p>
        </w:tc>
      </w:tr>
      <w:tr w:rsidR="00915659" w14:paraId="4BB51FC2" w14:textId="77777777" w:rsidTr="009033F8">
        <w:tc>
          <w:tcPr>
            <w:tcW w:w="8340" w:type="dxa"/>
            <w:shd w:val="clear" w:color="auto" w:fill="FFFFFF" w:themeFill="background1"/>
          </w:tcPr>
          <w:p w14:paraId="23E2B7E2" w14:textId="77777777" w:rsidR="00915659" w:rsidRDefault="00915659" w:rsidP="009033F8">
            <w:pPr>
              <w:spacing w:before="60" w:after="60"/>
              <w:rPr>
                <w:color w:val="000000" w:themeColor="text1"/>
              </w:rPr>
            </w:pPr>
            <w:r>
              <w:rPr>
                <w:color w:val="000000" w:themeColor="text1"/>
              </w:rPr>
              <w:t>Begründug der Fachseite:</w:t>
            </w:r>
          </w:p>
        </w:tc>
      </w:tr>
    </w:tbl>
    <w:p w14:paraId="7E903A54" w14:textId="77777777" w:rsidR="00915659" w:rsidRDefault="00915659" w:rsidP="00557933">
      <w:pPr>
        <w:pStyle w:val="berschrift2"/>
        <w:numPr>
          <w:ilvl w:val="0"/>
          <w:numId w:val="0"/>
        </w:numPr>
        <w:ind w:left="578"/>
      </w:pPr>
    </w:p>
    <w:p w14:paraId="7E1A9515" w14:textId="0CC38FAA" w:rsidR="00915659" w:rsidRPr="00B472A7" w:rsidRDefault="00915659" w:rsidP="00557933">
      <w:pPr>
        <w:pStyle w:val="berschrift2"/>
      </w:pPr>
      <w:bookmarkStart w:id="52" w:name="_Toc38459221"/>
      <w:bookmarkStart w:id="53" w:name="_Toc92154691"/>
      <w:r>
        <w:t>Erstellung einer Richtlinie zur Behandlung von Sicherheits</w:t>
      </w:r>
      <w:r w:rsidR="00D13904">
        <w:t>-</w:t>
      </w:r>
      <w:r>
        <w:t xml:space="preserve">vorfällen </w:t>
      </w:r>
      <w:r w:rsidR="00A33B7C">
        <w:t>(B) [A</w:t>
      </w:r>
      <w:r>
        <w:t>2]</w:t>
      </w:r>
      <w:bookmarkEnd w:id="52"/>
      <w:bookmarkEnd w:id="53"/>
      <w:r>
        <w:br/>
      </w:r>
    </w:p>
    <w:p w14:paraId="5CD64E79" w14:textId="77777777" w:rsidR="00915659" w:rsidRDefault="00915659" w:rsidP="00915659">
      <w:pPr>
        <w:pStyle w:val="Listenabsatz"/>
        <w:numPr>
          <w:ilvl w:val="0"/>
          <w:numId w:val="11"/>
        </w:numPr>
        <w:spacing w:after="240"/>
        <w:ind w:left="709" w:hanging="709"/>
      </w:pPr>
      <w:bookmarkStart w:id="54" w:name="A2a1"/>
      <w:bookmarkEnd w:id="54"/>
      <w:r>
        <w:t>Es MUSS eine Richtlinie zur Behandlung von Sicherheitsvorfällen erstellt werden.</w:t>
      </w:r>
    </w:p>
    <w:p w14:paraId="248D5DF0"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E597BD4"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645F570" w14:textId="77777777" w:rsidTr="009033F8">
        <w:trPr>
          <w:trHeight w:val="205"/>
        </w:trPr>
        <w:tc>
          <w:tcPr>
            <w:tcW w:w="8356" w:type="dxa"/>
            <w:shd w:val="clear" w:color="auto" w:fill="D6E3BC" w:themeFill="accent3" w:themeFillTint="66"/>
          </w:tcPr>
          <w:p w14:paraId="29F06456" w14:textId="77777777" w:rsidR="00915659" w:rsidRPr="005B4E23" w:rsidRDefault="00915659" w:rsidP="009033F8">
            <w:pPr>
              <w:suppressAutoHyphens/>
              <w:spacing w:before="120" w:after="120"/>
            </w:pPr>
            <w:r>
              <w:t>Umsetzung: JA / TEILWEISE / NEIN / ENTBEHRLICH</w:t>
            </w:r>
          </w:p>
        </w:tc>
      </w:tr>
      <w:tr w:rsidR="00915659" w:rsidRPr="00CC02C2" w14:paraId="31A0D5B5" w14:textId="77777777" w:rsidTr="009033F8">
        <w:tc>
          <w:tcPr>
            <w:tcW w:w="8356" w:type="dxa"/>
          </w:tcPr>
          <w:p w14:paraId="44E57406" w14:textId="77777777" w:rsidR="00915659" w:rsidRPr="00CC02C2" w:rsidRDefault="00915659" w:rsidP="009033F8">
            <w:pPr>
              <w:suppressAutoHyphens/>
              <w:spacing w:before="120" w:after="120"/>
              <w:rPr>
                <w:color w:val="000000" w:themeColor="text1"/>
              </w:rPr>
            </w:pPr>
            <w:bookmarkStart w:id="55" w:name="A2u1"/>
            <w:bookmarkEnd w:id="55"/>
            <w:r>
              <w:rPr>
                <w:color w:val="000000" w:themeColor="text1"/>
              </w:rPr>
              <w:t>Hier steht Ihr Umsetzungsstand (Ist-Zustand)</w:t>
            </w:r>
          </w:p>
        </w:tc>
      </w:tr>
    </w:tbl>
    <w:p w14:paraId="02335E3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6A4C0F9" w14:textId="77777777" w:rsidTr="009033F8">
        <w:tc>
          <w:tcPr>
            <w:tcW w:w="8340" w:type="dxa"/>
            <w:tcBorders>
              <w:bottom w:val="single" w:sz="4" w:space="0" w:color="auto"/>
            </w:tcBorders>
            <w:shd w:val="clear" w:color="auto" w:fill="C6D9F1" w:themeFill="text2" w:themeFillTint="33"/>
          </w:tcPr>
          <w:p w14:paraId="07B144B0"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64EEACA" w14:textId="77777777" w:rsidTr="009033F8">
        <w:tc>
          <w:tcPr>
            <w:tcW w:w="8340" w:type="dxa"/>
            <w:shd w:val="clear" w:color="auto" w:fill="FFFFFF" w:themeFill="background1"/>
          </w:tcPr>
          <w:p w14:paraId="698BE14B" w14:textId="77777777" w:rsidR="00915659" w:rsidRDefault="00915659" w:rsidP="009033F8">
            <w:pPr>
              <w:spacing w:before="60" w:after="60"/>
              <w:rPr>
                <w:color w:val="000000" w:themeColor="text1"/>
              </w:rPr>
            </w:pPr>
            <w:r>
              <w:rPr>
                <w:color w:val="000000" w:themeColor="text1"/>
              </w:rPr>
              <w:t>Begründung der Fachseite:</w:t>
            </w:r>
          </w:p>
        </w:tc>
      </w:tr>
    </w:tbl>
    <w:p w14:paraId="0C921A7B" w14:textId="3102AF41" w:rsidR="00915659" w:rsidRDefault="00915659" w:rsidP="00915659">
      <w:pPr>
        <w:suppressAutoHyphens/>
        <w:spacing w:after="240"/>
        <w:ind w:left="720"/>
        <w:rPr>
          <w:color w:val="000000" w:themeColor="text1"/>
        </w:rPr>
      </w:pPr>
    </w:p>
    <w:p w14:paraId="4F0A1612" w14:textId="77777777" w:rsidR="00D13904" w:rsidRDefault="00D13904" w:rsidP="00915659">
      <w:pPr>
        <w:suppressAutoHyphens/>
        <w:spacing w:after="240"/>
        <w:ind w:left="720"/>
        <w:rPr>
          <w:color w:val="000000" w:themeColor="text1"/>
        </w:rPr>
      </w:pPr>
    </w:p>
    <w:p w14:paraId="5C0EA504" w14:textId="77777777" w:rsidR="00915659" w:rsidRPr="00CC02C2" w:rsidRDefault="00915659" w:rsidP="00915659">
      <w:pPr>
        <w:suppressAutoHyphens/>
        <w:spacing w:after="240"/>
        <w:ind w:left="720"/>
        <w:rPr>
          <w:color w:val="000000" w:themeColor="text1"/>
        </w:rPr>
      </w:pPr>
    </w:p>
    <w:p w14:paraId="38DD7D78" w14:textId="77777777" w:rsidR="00915659" w:rsidRDefault="00915659" w:rsidP="00915659">
      <w:pPr>
        <w:pStyle w:val="Listenabsatz"/>
        <w:numPr>
          <w:ilvl w:val="0"/>
          <w:numId w:val="11"/>
        </w:numPr>
        <w:spacing w:after="240"/>
        <w:ind w:left="709" w:hanging="709"/>
      </w:pPr>
      <w:bookmarkStart w:id="56" w:name="A2a2"/>
      <w:bookmarkEnd w:id="56"/>
      <w:r>
        <w:t>Darin MÜSSEN der Zweck und das Ziel der Richtlinie definiert sowie alle Aspekte der Sicherheitsvorfallbehandlung geregelt werden.</w:t>
      </w:r>
    </w:p>
    <w:p w14:paraId="24233777" w14:textId="77777777" w:rsidR="00915659" w:rsidRDefault="00915659" w:rsidP="00915659">
      <w:pPr>
        <w:pStyle w:val="Listenabsatz"/>
        <w:spacing w:after="240"/>
      </w:pPr>
    </w:p>
    <w:p w14:paraId="7613A605" w14:textId="77777777" w:rsidR="00915659" w:rsidRDefault="00915659" w:rsidP="00915659">
      <w:pPr>
        <w:pStyle w:val="Listenabsatz"/>
        <w:spacing w:after="24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6AD50D31"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42AB314" w14:textId="77777777" w:rsidTr="009033F8">
        <w:trPr>
          <w:trHeight w:val="205"/>
        </w:trPr>
        <w:tc>
          <w:tcPr>
            <w:tcW w:w="8356" w:type="dxa"/>
            <w:shd w:val="clear" w:color="auto" w:fill="D6E3BC" w:themeFill="accent3" w:themeFillTint="66"/>
          </w:tcPr>
          <w:p w14:paraId="0A6808EA" w14:textId="77777777" w:rsidR="00915659" w:rsidRPr="005B4E23" w:rsidRDefault="00915659" w:rsidP="009033F8">
            <w:pPr>
              <w:suppressAutoHyphens/>
              <w:spacing w:before="120" w:after="120"/>
            </w:pPr>
            <w:r>
              <w:t>Umsetzung: JA / TEILWEISE / NEIN / ENTBEHRLICH</w:t>
            </w:r>
          </w:p>
        </w:tc>
      </w:tr>
      <w:tr w:rsidR="00915659" w:rsidRPr="00CC02C2" w14:paraId="7165EC9C" w14:textId="77777777" w:rsidTr="009033F8">
        <w:tc>
          <w:tcPr>
            <w:tcW w:w="8356" w:type="dxa"/>
          </w:tcPr>
          <w:p w14:paraId="0524D758" w14:textId="77777777" w:rsidR="00915659" w:rsidRPr="00CC02C2" w:rsidRDefault="00915659" w:rsidP="009033F8">
            <w:pPr>
              <w:suppressAutoHyphens/>
              <w:spacing w:before="120" w:after="120"/>
              <w:rPr>
                <w:color w:val="000000" w:themeColor="text1"/>
              </w:rPr>
            </w:pPr>
            <w:bookmarkStart w:id="57" w:name="A2u2"/>
            <w:bookmarkEnd w:id="57"/>
            <w:r>
              <w:rPr>
                <w:color w:val="000000" w:themeColor="text1"/>
              </w:rPr>
              <w:t>Hier steht Ihr Umsetzungsstand (Ist-Zustand)</w:t>
            </w:r>
          </w:p>
        </w:tc>
      </w:tr>
    </w:tbl>
    <w:p w14:paraId="6E330BDD"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AF7B3A5" w14:textId="77777777" w:rsidTr="009033F8">
        <w:tc>
          <w:tcPr>
            <w:tcW w:w="8340" w:type="dxa"/>
            <w:tcBorders>
              <w:bottom w:val="single" w:sz="4" w:space="0" w:color="auto"/>
            </w:tcBorders>
            <w:shd w:val="clear" w:color="auto" w:fill="C6D9F1" w:themeFill="text2" w:themeFillTint="33"/>
          </w:tcPr>
          <w:p w14:paraId="375B0C68"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25472B4" w14:textId="77777777" w:rsidTr="009033F8">
        <w:tc>
          <w:tcPr>
            <w:tcW w:w="8340" w:type="dxa"/>
            <w:shd w:val="clear" w:color="auto" w:fill="FFFFFF" w:themeFill="background1"/>
          </w:tcPr>
          <w:p w14:paraId="4BB38DD1" w14:textId="77777777" w:rsidR="00915659" w:rsidRDefault="00915659" w:rsidP="009033F8">
            <w:pPr>
              <w:spacing w:before="60" w:after="60"/>
              <w:rPr>
                <w:color w:val="000000" w:themeColor="text1"/>
              </w:rPr>
            </w:pPr>
            <w:r>
              <w:rPr>
                <w:color w:val="000000" w:themeColor="text1"/>
              </w:rPr>
              <w:t>Begründung der Fachseite:</w:t>
            </w:r>
          </w:p>
        </w:tc>
      </w:tr>
    </w:tbl>
    <w:p w14:paraId="3CC12CD2" w14:textId="77777777" w:rsidR="00915659" w:rsidRPr="00CC02C2" w:rsidRDefault="00915659" w:rsidP="00915659">
      <w:pPr>
        <w:suppressAutoHyphens/>
        <w:spacing w:after="240"/>
        <w:ind w:left="720"/>
        <w:rPr>
          <w:color w:val="000000" w:themeColor="text1"/>
        </w:rPr>
      </w:pPr>
    </w:p>
    <w:p w14:paraId="59E14E6D" w14:textId="77777777" w:rsidR="00915659" w:rsidRDefault="00915659" w:rsidP="00915659">
      <w:pPr>
        <w:pStyle w:val="Listenabsatz"/>
        <w:numPr>
          <w:ilvl w:val="0"/>
          <w:numId w:val="11"/>
        </w:numPr>
        <w:spacing w:after="240"/>
        <w:ind w:left="709" w:hanging="709"/>
      </w:pPr>
      <w:bookmarkStart w:id="58" w:name="A2a3"/>
      <w:bookmarkEnd w:id="58"/>
      <w:r>
        <w:t>So MÜSSEN Verhaltensregeln für die verschiedenen Arten von Sicherheitsvorfällen beschrieben sein.</w:t>
      </w:r>
    </w:p>
    <w:p w14:paraId="338A9925" w14:textId="77777777" w:rsidR="00915659" w:rsidRDefault="00915659" w:rsidP="00915659">
      <w:pPr>
        <w:pStyle w:val="Listenabsatz"/>
        <w:spacing w:after="240"/>
      </w:pPr>
    </w:p>
    <w:p w14:paraId="6721E958" w14:textId="77777777" w:rsidR="00915659" w:rsidRDefault="00915659" w:rsidP="00915659">
      <w:pPr>
        <w:pStyle w:val="Listenabsatz"/>
        <w:spacing w:after="24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B01CB0F"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558912F" w14:textId="77777777" w:rsidTr="009033F8">
        <w:trPr>
          <w:trHeight w:val="205"/>
        </w:trPr>
        <w:tc>
          <w:tcPr>
            <w:tcW w:w="8356" w:type="dxa"/>
            <w:shd w:val="clear" w:color="auto" w:fill="D6E3BC" w:themeFill="accent3" w:themeFillTint="66"/>
          </w:tcPr>
          <w:p w14:paraId="2ED7BC1E" w14:textId="77777777" w:rsidR="00915659" w:rsidRPr="005B4E23" w:rsidRDefault="00915659" w:rsidP="009033F8">
            <w:pPr>
              <w:suppressAutoHyphens/>
              <w:spacing w:before="120" w:after="120"/>
            </w:pPr>
            <w:r>
              <w:t>Umsetzung: JA / TEILWEISE / NEIN / ENTBEHRLICH</w:t>
            </w:r>
          </w:p>
        </w:tc>
      </w:tr>
      <w:tr w:rsidR="00915659" w:rsidRPr="00CC02C2" w14:paraId="464678CE" w14:textId="77777777" w:rsidTr="009033F8">
        <w:tc>
          <w:tcPr>
            <w:tcW w:w="8356" w:type="dxa"/>
          </w:tcPr>
          <w:p w14:paraId="51C67A16" w14:textId="77777777" w:rsidR="00915659" w:rsidRPr="00CC02C2" w:rsidRDefault="00915659" w:rsidP="009033F8">
            <w:pPr>
              <w:suppressAutoHyphens/>
              <w:spacing w:before="120" w:after="120"/>
              <w:rPr>
                <w:color w:val="000000" w:themeColor="text1"/>
              </w:rPr>
            </w:pPr>
            <w:bookmarkStart w:id="59" w:name="A2u3"/>
            <w:bookmarkEnd w:id="59"/>
            <w:r>
              <w:rPr>
                <w:color w:val="000000" w:themeColor="text1"/>
              </w:rPr>
              <w:t>Hier steht Ihr Umsetzungsstand (Ist-Zustand)</w:t>
            </w:r>
          </w:p>
        </w:tc>
      </w:tr>
    </w:tbl>
    <w:p w14:paraId="1895565F"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E9B0D66" w14:textId="77777777" w:rsidTr="009033F8">
        <w:tc>
          <w:tcPr>
            <w:tcW w:w="8340" w:type="dxa"/>
            <w:tcBorders>
              <w:bottom w:val="single" w:sz="4" w:space="0" w:color="auto"/>
            </w:tcBorders>
            <w:shd w:val="clear" w:color="auto" w:fill="C6D9F1" w:themeFill="text2" w:themeFillTint="33"/>
          </w:tcPr>
          <w:p w14:paraId="341F44B1"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190B6FA" w14:textId="77777777" w:rsidTr="009033F8">
        <w:tc>
          <w:tcPr>
            <w:tcW w:w="8340" w:type="dxa"/>
            <w:shd w:val="clear" w:color="auto" w:fill="FFFFFF" w:themeFill="background1"/>
          </w:tcPr>
          <w:p w14:paraId="0D5DC665" w14:textId="77777777" w:rsidR="00915659" w:rsidRDefault="00915659" w:rsidP="009033F8">
            <w:pPr>
              <w:spacing w:before="60" w:after="60"/>
              <w:rPr>
                <w:color w:val="000000" w:themeColor="text1"/>
              </w:rPr>
            </w:pPr>
            <w:r>
              <w:rPr>
                <w:color w:val="000000" w:themeColor="text1"/>
              </w:rPr>
              <w:t>Begründung der Fachseite:</w:t>
            </w:r>
          </w:p>
        </w:tc>
      </w:tr>
    </w:tbl>
    <w:p w14:paraId="07C88E0F" w14:textId="77777777" w:rsidR="00915659" w:rsidRPr="00CC02C2" w:rsidRDefault="00915659" w:rsidP="00915659">
      <w:pPr>
        <w:suppressAutoHyphens/>
        <w:spacing w:after="240"/>
        <w:ind w:left="720"/>
        <w:rPr>
          <w:color w:val="000000" w:themeColor="text1"/>
        </w:rPr>
      </w:pPr>
    </w:p>
    <w:p w14:paraId="33FE84E1" w14:textId="6717FA19" w:rsidR="00915659" w:rsidRDefault="00915659" w:rsidP="00915659">
      <w:pPr>
        <w:pStyle w:val="Listenabsatz"/>
        <w:numPr>
          <w:ilvl w:val="0"/>
          <w:numId w:val="11"/>
        </w:numPr>
        <w:spacing w:after="240"/>
        <w:ind w:left="709" w:hanging="709"/>
      </w:pPr>
      <w:bookmarkStart w:id="60" w:name="A2a4"/>
      <w:bookmarkEnd w:id="60"/>
      <w:r>
        <w:t xml:space="preserve">Zusätzlich MUSS es für alle Mitarbeiter zielgruppenorientierte und praktisch </w:t>
      </w:r>
      <w:r w:rsidR="00D13904">
        <w:br/>
      </w:r>
      <w:r>
        <w:t>anwendbare Handlungsanweisungen geben.</w:t>
      </w:r>
    </w:p>
    <w:p w14:paraId="463C84C1" w14:textId="77777777" w:rsidR="00915659" w:rsidRDefault="00915659" w:rsidP="00915659">
      <w:pPr>
        <w:pStyle w:val="Listenabsatz"/>
        <w:spacing w:after="240"/>
      </w:pPr>
    </w:p>
    <w:p w14:paraId="1ABDB1DD" w14:textId="77777777" w:rsidR="00915659" w:rsidRDefault="00915659" w:rsidP="00915659">
      <w:pPr>
        <w:pStyle w:val="Listenabsatz"/>
        <w:spacing w:after="24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7A5D2547"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512A78A" w14:textId="77777777" w:rsidTr="009033F8">
        <w:trPr>
          <w:trHeight w:val="205"/>
        </w:trPr>
        <w:tc>
          <w:tcPr>
            <w:tcW w:w="8356" w:type="dxa"/>
            <w:shd w:val="clear" w:color="auto" w:fill="D6E3BC" w:themeFill="accent3" w:themeFillTint="66"/>
          </w:tcPr>
          <w:p w14:paraId="626C0542" w14:textId="77777777" w:rsidR="00915659" w:rsidRPr="005B4E23" w:rsidRDefault="00915659" w:rsidP="009033F8">
            <w:pPr>
              <w:suppressAutoHyphens/>
              <w:spacing w:before="120" w:after="120"/>
            </w:pPr>
            <w:r>
              <w:t>Umsetzung: JA / TEILWEISE / NEIN / ENTBEHRLICH</w:t>
            </w:r>
          </w:p>
        </w:tc>
      </w:tr>
      <w:tr w:rsidR="00915659" w:rsidRPr="00CC02C2" w14:paraId="2E8A7BE4" w14:textId="77777777" w:rsidTr="009033F8">
        <w:tc>
          <w:tcPr>
            <w:tcW w:w="8356" w:type="dxa"/>
          </w:tcPr>
          <w:p w14:paraId="17B24EEC" w14:textId="77777777" w:rsidR="00915659" w:rsidRPr="00CC02C2" w:rsidRDefault="00915659" w:rsidP="009033F8">
            <w:pPr>
              <w:suppressAutoHyphens/>
              <w:spacing w:before="120" w:after="120"/>
              <w:rPr>
                <w:color w:val="000000" w:themeColor="text1"/>
              </w:rPr>
            </w:pPr>
            <w:bookmarkStart w:id="61" w:name="A2u4"/>
            <w:bookmarkEnd w:id="61"/>
            <w:r>
              <w:rPr>
                <w:color w:val="000000" w:themeColor="text1"/>
              </w:rPr>
              <w:t>Hier steht Ihr Umsetzungsstand (Ist-Zustand)</w:t>
            </w:r>
          </w:p>
        </w:tc>
      </w:tr>
    </w:tbl>
    <w:p w14:paraId="11BFB09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74BE79F" w14:textId="77777777" w:rsidTr="009033F8">
        <w:tc>
          <w:tcPr>
            <w:tcW w:w="8340" w:type="dxa"/>
            <w:tcBorders>
              <w:bottom w:val="single" w:sz="4" w:space="0" w:color="auto"/>
            </w:tcBorders>
            <w:shd w:val="clear" w:color="auto" w:fill="C6D9F1" w:themeFill="text2" w:themeFillTint="33"/>
          </w:tcPr>
          <w:p w14:paraId="01E69E1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23D632C" w14:textId="77777777" w:rsidTr="009033F8">
        <w:tc>
          <w:tcPr>
            <w:tcW w:w="8340" w:type="dxa"/>
            <w:shd w:val="clear" w:color="auto" w:fill="FFFFFF" w:themeFill="background1"/>
          </w:tcPr>
          <w:p w14:paraId="06017DA2" w14:textId="77777777" w:rsidR="00915659" w:rsidRDefault="00915659" w:rsidP="009033F8">
            <w:pPr>
              <w:spacing w:before="60" w:after="60"/>
              <w:rPr>
                <w:color w:val="000000" w:themeColor="text1"/>
              </w:rPr>
            </w:pPr>
            <w:r>
              <w:rPr>
                <w:color w:val="000000" w:themeColor="text1"/>
              </w:rPr>
              <w:t>Begründung der Fachseite:</w:t>
            </w:r>
          </w:p>
        </w:tc>
      </w:tr>
    </w:tbl>
    <w:p w14:paraId="08124377" w14:textId="77777777" w:rsidR="00915659" w:rsidRPr="00CC02C2" w:rsidRDefault="00915659" w:rsidP="00915659">
      <w:pPr>
        <w:suppressAutoHyphens/>
        <w:spacing w:after="240"/>
        <w:ind w:left="720"/>
        <w:rPr>
          <w:color w:val="000000" w:themeColor="text1"/>
        </w:rPr>
      </w:pPr>
    </w:p>
    <w:p w14:paraId="3FB2ECD0" w14:textId="77777777" w:rsidR="00915659" w:rsidRDefault="00915659" w:rsidP="00915659">
      <w:pPr>
        <w:pStyle w:val="Listenabsatz"/>
        <w:numPr>
          <w:ilvl w:val="0"/>
          <w:numId w:val="11"/>
        </w:numPr>
        <w:spacing w:after="240"/>
        <w:ind w:left="709" w:hanging="709"/>
      </w:pPr>
      <w:bookmarkStart w:id="62" w:name="A2a5"/>
      <w:bookmarkEnd w:id="62"/>
      <w:r>
        <w:t>Weiterhin MÜSSEN die Schnittstellen zu anderen Managementbereichen berücksichtigt werden, zum Beispiel zum Notfallmanagement.</w:t>
      </w:r>
    </w:p>
    <w:p w14:paraId="4E33B8CE" w14:textId="77777777" w:rsidR="00915659" w:rsidRDefault="00915659" w:rsidP="00915659">
      <w:pPr>
        <w:pStyle w:val="Listenabsatz"/>
        <w:spacing w:after="0"/>
      </w:pPr>
    </w:p>
    <w:p w14:paraId="314584EA"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308C2D3"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A5A0724" w14:textId="77777777" w:rsidTr="009033F8">
        <w:trPr>
          <w:trHeight w:val="205"/>
        </w:trPr>
        <w:tc>
          <w:tcPr>
            <w:tcW w:w="8356" w:type="dxa"/>
            <w:shd w:val="clear" w:color="auto" w:fill="D6E3BC" w:themeFill="accent3" w:themeFillTint="66"/>
          </w:tcPr>
          <w:p w14:paraId="1226ECE0" w14:textId="77777777" w:rsidR="00915659" w:rsidRPr="005B4E23" w:rsidRDefault="00915659" w:rsidP="009033F8">
            <w:pPr>
              <w:suppressAutoHyphens/>
              <w:spacing w:before="120" w:after="120"/>
            </w:pPr>
            <w:r>
              <w:t>Umsetzung: JA / TEILWEISE / NEIN / ENTBEHRLICH</w:t>
            </w:r>
          </w:p>
        </w:tc>
      </w:tr>
      <w:tr w:rsidR="00915659" w:rsidRPr="00CC02C2" w14:paraId="6CE0E900" w14:textId="77777777" w:rsidTr="009033F8">
        <w:tc>
          <w:tcPr>
            <w:tcW w:w="8356" w:type="dxa"/>
          </w:tcPr>
          <w:p w14:paraId="6AD0F200" w14:textId="77777777" w:rsidR="00915659" w:rsidRPr="00CC02C2" w:rsidRDefault="00915659" w:rsidP="009033F8">
            <w:pPr>
              <w:suppressAutoHyphens/>
              <w:spacing w:before="120" w:after="120"/>
              <w:rPr>
                <w:color w:val="000000" w:themeColor="text1"/>
              </w:rPr>
            </w:pPr>
            <w:bookmarkStart w:id="63" w:name="A2u5"/>
            <w:bookmarkEnd w:id="63"/>
            <w:r>
              <w:rPr>
                <w:color w:val="000000" w:themeColor="text1"/>
              </w:rPr>
              <w:t>Hier steht Ihr Umsetzungsstand (Ist-Zustand)</w:t>
            </w:r>
          </w:p>
        </w:tc>
      </w:tr>
    </w:tbl>
    <w:p w14:paraId="0B57A0B6"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FEAB522" w14:textId="77777777" w:rsidTr="009033F8">
        <w:tc>
          <w:tcPr>
            <w:tcW w:w="8340" w:type="dxa"/>
            <w:tcBorders>
              <w:bottom w:val="single" w:sz="4" w:space="0" w:color="auto"/>
            </w:tcBorders>
            <w:shd w:val="clear" w:color="auto" w:fill="C6D9F1" w:themeFill="text2" w:themeFillTint="33"/>
          </w:tcPr>
          <w:p w14:paraId="3BBD156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C73F037" w14:textId="77777777" w:rsidTr="009033F8">
        <w:tc>
          <w:tcPr>
            <w:tcW w:w="8340" w:type="dxa"/>
            <w:shd w:val="clear" w:color="auto" w:fill="FFFFFF" w:themeFill="background1"/>
          </w:tcPr>
          <w:p w14:paraId="4A33B357" w14:textId="77777777" w:rsidR="00915659" w:rsidRDefault="00915659" w:rsidP="009033F8">
            <w:pPr>
              <w:spacing w:before="60" w:after="60"/>
              <w:rPr>
                <w:color w:val="000000" w:themeColor="text1"/>
              </w:rPr>
            </w:pPr>
            <w:r>
              <w:rPr>
                <w:color w:val="000000" w:themeColor="text1"/>
              </w:rPr>
              <w:t>Begründung der Fachseite:</w:t>
            </w:r>
          </w:p>
        </w:tc>
      </w:tr>
    </w:tbl>
    <w:p w14:paraId="46D33F21" w14:textId="77777777" w:rsidR="00915659" w:rsidRPr="00CC02C2" w:rsidRDefault="00915659" w:rsidP="00915659">
      <w:pPr>
        <w:suppressAutoHyphens/>
        <w:spacing w:after="240"/>
        <w:ind w:left="720"/>
        <w:rPr>
          <w:color w:val="000000" w:themeColor="text1"/>
        </w:rPr>
      </w:pPr>
    </w:p>
    <w:p w14:paraId="3129A3F7" w14:textId="77777777" w:rsidR="00915659" w:rsidRDefault="00915659" w:rsidP="00915659">
      <w:pPr>
        <w:pStyle w:val="Listenabsatz"/>
        <w:numPr>
          <w:ilvl w:val="0"/>
          <w:numId w:val="11"/>
        </w:numPr>
        <w:spacing w:after="240"/>
        <w:ind w:left="709" w:hanging="709"/>
      </w:pPr>
      <w:bookmarkStart w:id="64" w:name="A2a6"/>
      <w:bookmarkEnd w:id="64"/>
      <w:r>
        <w:t>Die Richtlinie MUSS allen Mitarbeitern bekannt sein.</w:t>
      </w:r>
    </w:p>
    <w:p w14:paraId="2583FF71" w14:textId="77777777" w:rsidR="00915659" w:rsidRDefault="00915659" w:rsidP="00915659">
      <w:pPr>
        <w:pStyle w:val="Listenabsatz"/>
        <w:spacing w:after="0"/>
      </w:pPr>
    </w:p>
    <w:p w14:paraId="53EB5B2E"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715D858"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38299D7" w14:textId="77777777" w:rsidTr="009033F8">
        <w:trPr>
          <w:trHeight w:val="205"/>
        </w:trPr>
        <w:tc>
          <w:tcPr>
            <w:tcW w:w="8356" w:type="dxa"/>
            <w:shd w:val="clear" w:color="auto" w:fill="D6E3BC" w:themeFill="accent3" w:themeFillTint="66"/>
          </w:tcPr>
          <w:p w14:paraId="6C195945" w14:textId="77777777" w:rsidR="00915659" w:rsidRPr="005B4E23" w:rsidRDefault="00915659" w:rsidP="009033F8">
            <w:pPr>
              <w:suppressAutoHyphens/>
              <w:spacing w:before="120" w:after="120"/>
            </w:pPr>
            <w:r>
              <w:t>Umsetzung: JA / TEILWEISE / NEIN / ENTBEHRLICH</w:t>
            </w:r>
          </w:p>
        </w:tc>
      </w:tr>
      <w:tr w:rsidR="00915659" w:rsidRPr="00CC02C2" w14:paraId="1970DED2" w14:textId="77777777" w:rsidTr="009033F8">
        <w:tc>
          <w:tcPr>
            <w:tcW w:w="8356" w:type="dxa"/>
          </w:tcPr>
          <w:p w14:paraId="645484A0" w14:textId="77777777" w:rsidR="00915659" w:rsidRPr="00CC02C2" w:rsidRDefault="00915659" w:rsidP="009033F8">
            <w:pPr>
              <w:suppressAutoHyphens/>
              <w:spacing w:before="120" w:after="120"/>
              <w:rPr>
                <w:color w:val="000000" w:themeColor="text1"/>
              </w:rPr>
            </w:pPr>
            <w:bookmarkStart w:id="65" w:name="A2u6"/>
            <w:bookmarkEnd w:id="65"/>
            <w:r>
              <w:rPr>
                <w:color w:val="000000" w:themeColor="text1"/>
              </w:rPr>
              <w:t>Hier steht Ihr Umsetzungsstand (Ist-Zustand)</w:t>
            </w:r>
          </w:p>
        </w:tc>
      </w:tr>
    </w:tbl>
    <w:p w14:paraId="1A20D8F6"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41AA945" w14:textId="77777777" w:rsidTr="009033F8">
        <w:tc>
          <w:tcPr>
            <w:tcW w:w="8340" w:type="dxa"/>
            <w:tcBorders>
              <w:bottom w:val="single" w:sz="4" w:space="0" w:color="auto"/>
            </w:tcBorders>
            <w:shd w:val="clear" w:color="auto" w:fill="C6D9F1" w:themeFill="text2" w:themeFillTint="33"/>
          </w:tcPr>
          <w:p w14:paraId="79301175"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20590F03" w14:textId="77777777" w:rsidTr="009033F8">
        <w:tc>
          <w:tcPr>
            <w:tcW w:w="8340" w:type="dxa"/>
            <w:shd w:val="clear" w:color="auto" w:fill="FFFFFF" w:themeFill="background1"/>
          </w:tcPr>
          <w:p w14:paraId="4DDC87F8" w14:textId="77777777" w:rsidR="00915659" w:rsidRDefault="00915659" w:rsidP="009033F8">
            <w:pPr>
              <w:spacing w:before="60" w:after="60"/>
              <w:rPr>
                <w:color w:val="000000" w:themeColor="text1"/>
              </w:rPr>
            </w:pPr>
            <w:r>
              <w:rPr>
                <w:color w:val="000000" w:themeColor="text1"/>
              </w:rPr>
              <w:t>Begründung der Fachseite:</w:t>
            </w:r>
          </w:p>
        </w:tc>
      </w:tr>
    </w:tbl>
    <w:p w14:paraId="13A1985F" w14:textId="77777777" w:rsidR="00915659" w:rsidRPr="00CC02C2" w:rsidRDefault="00915659" w:rsidP="00915659">
      <w:pPr>
        <w:suppressAutoHyphens/>
        <w:spacing w:after="240"/>
        <w:ind w:left="720"/>
        <w:rPr>
          <w:color w:val="000000" w:themeColor="text1"/>
        </w:rPr>
      </w:pPr>
    </w:p>
    <w:p w14:paraId="395F236B" w14:textId="132F18F2" w:rsidR="00915659" w:rsidRDefault="00915659" w:rsidP="00915659">
      <w:pPr>
        <w:pStyle w:val="Listenabsatz"/>
        <w:numPr>
          <w:ilvl w:val="0"/>
          <w:numId w:val="11"/>
        </w:numPr>
        <w:spacing w:after="240"/>
        <w:ind w:left="709" w:hanging="709"/>
      </w:pPr>
      <w:bookmarkStart w:id="66" w:name="A2a7"/>
      <w:bookmarkEnd w:id="66"/>
      <w:r>
        <w:t xml:space="preserve">Sie MUSS mit der IT-Leitung oder dem IT-Betrieb abgestimmt und durch die </w:t>
      </w:r>
      <w:r w:rsidR="00D13904">
        <w:br/>
      </w:r>
      <w:r>
        <w:t>Institutionsleitung verabschiedet sein.</w:t>
      </w:r>
      <w:r>
        <w:br/>
      </w:r>
    </w:p>
    <w:p w14:paraId="11DE8E79"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20C8031"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1E76DBD" w14:textId="77777777" w:rsidTr="009033F8">
        <w:trPr>
          <w:trHeight w:val="205"/>
        </w:trPr>
        <w:tc>
          <w:tcPr>
            <w:tcW w:w="8356" w:type="dxa"/>
            <w:shd w:val="clear" w:color="auto" w:fill="D6E3BC" w:themeFill="accent3" w:themeFillTint="66"/>
          </w:tcPr>
          <w:p w14:paraId="549E8F2C" w14:textId="77777777" w:rsidR="00915659" w:rsidRPr="005B4E23" w:rsidRDefault="00915659" w:rsidP="009033F8">
            <w:pPr>
              <w:suppressAutoHyphens/>
              <w:spacing w:before="120" w:after="120"/>
            </w:pPr>
            <w:r>
              <w:t>Umsetzung: JA / TEILWEISE / NEIN / ENTBEHRLICH</w:t>
            </w:r>
          </w:p>
        </w:tc>
      </w:tr>
      <w:tr w:rsidR="00915659" w:rsidRPr="00CC02C2" w14:paraId="251AB688" w14:textId="77777777" w:rsidTr="009033F8">
        <w:tc>
          <w:tcPr>
            <w:tcW w:w="8356" w:type="dxa"/>
          </w:tcPr>
          <w:p w14:paraId="0669D4F0" w14:textId="77777777" w:rsidR="00915659" w:rsidRPr="00CC02C2" w:rsidRDefault="00915659" w:rsidP="009033F8">
            <w:pPr>
              <w:suppressAutoHyphens/>
              <w:spacing w:before="120" w:after="120"/>
              <w:rPr>
                <w:color w:val="000000" w:themeColor="text1"/>
              </w:rPr>
            </w:pPr>
            <w:bookmarkStart w:id="67" w:name="A2u7"/>
            <w:bookmarkEnd w:id="67"/>
            <w:r>
              <w:rPr>
                <w:color w:val="000000" w:themeColor="text1"/>
              </w:rPr>
              <w:t>Hier steht Ihr Umsetzungsstand (Ist-Zustand)</w:t>
            </w:r>
          </w:p>
        </w:tc>
      </w:tr>
    </w:tbl>
    <w:p w14:paraId="0CD953D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0925A36" w14:textId="77777777" w:rsidTr="009033F8">
        <w:tc>
          <w:tcPr>
            <w:tcW w:w="8340" w:type="dxa"/>
            <w:tcBorders>
              <w:bottom w:val="single" w:sz="4" w:space="0" w:color="auto"/>
            </w:tcBorders>
            <w:shd w:val="clear" w:color="auto" w:fill="C6D9F1" w:themeFill="text2" w:themeFillTint="33"/>
          </w:tcPr>
          <w:p w14:paraId="0872A0E0"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2D1F190" w14:textId="77777777" w:rsidTr="009033F8">
        <w:tc>
          <w:tcPr>
            <w:tcW w:w="8340" w:type="dxa"/>
            <w:shd w:val="clear" w:color="auto" w:fill="FFFFFF" w:themeFill="background1"/>
          </w:tcPr>
          <w:p w14:paraId="799BA33A" w14:textId="77777777" w:rsidR="00915659" w:rsidRDefault="00915659" w:rsidP="009033F8">
            <w:pPr>
              <w:spacing w:before="60" w:after="60"/>
              <w:rPr>
                <w:color w:val="000000" w:themeColor="text1"/>
              </w:rPr>
            </w:pPr>
            <w:r>
              <w:rPr>
                <w:color w:val="000000" w:themeColor="text1"/>
              </w:rPr>
              <w:t>Begründung der Fachseite:</w:t>
            </w:r>
          </w:p>
        </w:tc>
      </w:tr>
    </w:tbl>
    <w:p w14:paraId="2B2D0724" w14:textId="77777777" w:rsidR="00915659" w:rsidRDefault="00915659" w:rsidP="00915659">
      <w:pPr>
        <w:suppressAutoHyphens/>
        <w:spacing w:after="240"/>
        <w:ind w:left="720"/>
        <w:rPr>
          <w:color w:val="000000" w:themeColor="text1"/>
        </w:rPr>
      </w:pPr>
    </w:p>
    <w:p w14:paraId="7977C425" w14:textId="77777777" w:rsidR="00915659" w:rsidRDefault="00915659" w:rsidP="00915659">
      <w:pPr>
        <w:pStyle w:val="Listenabsatz"/>
        <w:numPr>
          <w:ilvl w:val="0"/>
          <w:numId w:val="11"/>
        </w:numPr>
        <w:spacing w:after="240"/>
        <w:ind w:left="709" w:hanging="709"/>
      </w:pPr>
      <w:bookmarkStart w:id="68" w:name="A2a8"/>
      <w:bookmarkEnd w:id="68"/>
      <w:r>
        <w:t>Die Richtlinie MUSS regelmäßig geprüft und aktualisiert werden.</w:t>
      </w:r>
    </w:p>
    <w:p w14:paraId="02ACB801" w14:textId="77777777" w:rsidR="00915659" w:rsidRDefault="00915659" w:rsidP="00915659">
      <w:pPr>
        <w:pStyle w:val="Listenabsatz"/>
        <w:spacing w:after="240"/>
      </w:pPr>
    </w:p>
    <w:p w14:paraId="371BBBE1"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E038573"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2412044" w14:textId="77777777" w:rsidTr="009033F8">
        <w:trPr>
          <w:trHeight w:val="205"/>
        </w:trPr>
        <w:tc>
          <w:tcPr>
            <w:tcW w:w="8356" w:type="dxa"/>
            <w:shd w:val="clear" w:color="auto" w:fill="D6E3BC" w:themeFill="accent3" w:themeFillTint="66"/>
          </w:tcPr>
          <w:p w14:paraId="28236E09" w14:textId="77777777" w:rsidR="00915659" w:rsidRPr="005B4E23" w:rsidRDefault="00915659" w:rsidP="009033F8">
            <w:pPr>
              <w:suppressAutoHyphens/>
              <w:spacing w:before="120" w:after="120"/>
            </w:pPr>
            <w:r>
              <w:t>Umsetzung: JA / TEILWEISE / NEIN / ENTBEHRLICH</w:t>
            </w:r>
          </w:p>
        </w:tc>
      </w:tr>
      <w:tr w:rsidR="00915659" w:rsidRPr="00CC02C2" w14:paraId="09C6B0C3" w14:textId="77777777" w:rsidTr="009033F8">
        <w:tc>
          <w:tcPr>
            <w:tcW w:w="8356" w:type="dxa"/>
          </w:tcPr>
          <w:p w14:paraId="477FB81B" w14:textId="77777777" w:rsidR="00915659" w:rsidRPr="00CC02C2" w:rsidRDefault="00915659" w:rsidP="009033F8">
            <w:pPr>
              <w:suppressAutoHyphens/>
              <w:spacing w:before="120" w:after="120"/>
              <w:rPr>
                <w:color w:val="000000" w:themeColor="text1"/>
              </w:rPr>
            </w:pPr>
            <w:bookmarkStart w:id="69" w:name="A2u8"/>
            <w:bookmarkEnd w:id="69"/>
            <w:r>
              <w:rPr>
                <w:color w:val="000000" w:themeColor="text1"/>
              </w:rPr>
              <w:t>Hier steht Ihr Umsetzungsstand (Ist-Zustand)</w:t>
            </w:r>
          </w:p>
        </w:tc>
      </w:tr>
    </w:tbl>
    <w:p w14:paraId="2677F13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BC4BCF8" w14:textId="77777777" w:rsidTr="009033F8">
        <w:tc>
          <w:tcPr>
            <w:tcW w:w="8340" w:type="dxa"/>
            <w:tcBorders>
              <w:bottom w:val="single" w:sz="4" w:space="0" w:color="auto"/>
            </w:tcBorders>
            <w:shd w:val="clear" w:color="auto" w:fill="C6D9F1" w:themeFill="text2" w:themeFillTint="33"/>
          </w:tcPr>
          <w:p w14:paraId="626DDD04" w14:textId="77777777" w:rsidR="00915659" w:rsidRDefault="00915659" w:rsidP="009033F8">
            <w:pPr>
              <w:spacing w:before="60" w:after="60"/>
              <w:rPr>
                <w:color w:val="000000" w:themeColor="text1"/>
              </w:rPr>
            </w:pPr>
            <w:r>
              <w:rPr>
                <w:color w:val="000000" w:themeColor="text1"/>
              </w:rPr>
              <w:t>Einspruc</w:t>
            </w:r>
            <w:bookmarkStart w:id="70" w:name="A3"/>
            <w:bookmarkEnd w:id="70"/>
            <w:r>
              <w:rPr>
                <w:color w:val="000000" w:themeColor="text1"/>
              </w:rPr>
              <w:t>h - diese Anforderung soll nicht aufgenommen werden!</w:t>
            </w:r>
          </w:p>
        </w:tc>
      </w:tr>
      <w:tr w:rsidR="00915659" w14:paraId="45BE7BC7" w14:textId="77777777" w:rsidTr="009033F8">
        <w:tc>
          <w:tcPr>
            <w:tcW w:w="8340" w:type="dxa"/>
            <w:shd w:val="clear" w:color="auto" w:fill="FFFFFF" w:themeFill="background1"/>
          </w:tcPr>
          <w:p w14:paraId="359239C1" w14:textId="77777777" w:rsidR="00915659" w:rsidRDefault="00915659" w:rsidP="009033F8">
            <w:pPr>
              <w:spacing w:before="60" w:after="60"/>
              <w:rPr>
                <w:color w:val="000000" w:themeColor="text1"/>
              </w:rPr>
            </w:pPr>
            <w:r>
              <w:rPr>
                <w:color w:val="000000" w:themeColor="text1"/>
              </w:rPr>
              <w:t>Begründug der Fachseite:</w:t>
            </w:r>
          </w:p>
        </w:tc>
      </w:tr>
    </w:tbl>
    <w:p w14:paraId="763BC73F" w14:textId="77777777" w:rsidR="00915659" w:rsidRDefault="00915659" w:rsidP="00915659">
      <w:pPr>
        <w:suppressAutoHyphens/>
        <w:spacing w:after="240"/>
        <w:ind w:left="720"/>
        <w:rPr>
          <w:color w:val="000000" w:themeColor="text1"/>
        </w:rPr>
      </w:pPr>
    </w:p>
    <w:p w14:paraId="6E57B498" w14:textId="61493C59" w:rsidR="00915659" w:rsidRPr="00CC02C2" w:rsidRDefault="00915659" w:rsidP="00557933">
      <w:pPr>
        <w:pStyle w:val="berschrift2"/>
      </w:pPr>
      <w:bookmarkStart w:id="71" w:name="_Toc38459222"/>
      <w:bookmarkStart w:id="72" w:name="_Toc92154692"/>
      <w:r>
        <w:t xml:space="preserve">Festlegung von Verantwortlichkeiten und Ansprechpartnern bei Sicherheitsvorfällen </w:t>
      </w:r>
      <w:r w:rsidR="00A33B7C">
        <w:t>(B) [A</w:t>
      </w:r>
      <w:r>
        <w:t>3]</w:t>
      </w:r>
      <w:bookmarkEnd w:id="71"/>
      <w:bookmarkEnd w:id="72"/>
    </w:p>
    <w:p w14:paraId="668F99E9" w14:textId="77777777" w:rsidR="00D13904" w:rsidRDefault="00D13904" w:rsidP="00D13904">
      <w:pPr>
        <w:pStyle w:val="Listenabsatz"/>
        <w:spacing w:after="240"/>
      </w:pPr>
      <w:bookmarkStart w:id="73" w:name="A3a1"/>
      <w:bookmarkEnd w:id="73"/>
    </w:p>
    <w:p w14:paraId="35B81D09" w14:textId="7241EF8B" w:rsidR="00915659" w:rsidRDefault="00915659" w:rsidP="00915659">
      <w:pPr>
        <w:pStyle w:val="Listenabsatz"/>
        <w:numPr>
          <w:ilvl w:val="0"/>
          <w:numId w:val="11"/>
        </w:numPr>
        <w:spacing w:after="240"/>
        <w:ind w:left="709" w:hanging="709"/>
      </w:pPr>
      <w:r>
        <w:t>Es MUSS geregelt werden, wer bei auftretenden Sicherheitsvorfällen für was verantwortlich ist.</w:t>
      </w:r>
    </w:p>
    <w:p w14:paraId="733EB8CF" w14:textId="77777777" w:rsidR="00915659" w:rsidRDefault="00915659" w:rsidP="00915659">
      <w:pPr>
        <w:pStyle w:val="Listenabsatz"/>
        <w:spacing w:after="240"/>
      </w:pPr>
    </w:p>
    <w:p w14:paraId="4844D589"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3C0B7D2"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EA2F51A" w14:textId="77777777" w:rsidTr="009033F8">
        <w:trPr>
          <w:trHeight w:val="205"/>
        </w:trPr>
        <w:tc>
          <w:tcPr>
            <w:tcW w:w="8356" w:type="dxa"/>
            <w:shd w:val="clear" w:color="auto" w:fill="D6E3BC" w:themeFill="accent3" w:themeFillTint="66"/>
          </w:tcPr>
          <w:p w14:paraId="6358BEF7" w14:textId="77777777" w:rsidR="00915659" w:rsidRPr="005B4E23" w:rsidRDefault="00915659" w:rsidP="009033F8">
            <w:pPr>
              <w:suppressAutoHyphens/>
              <w:spacing w:before="120" w:after="120"/>
            </w:pPr>
            <w:r>
              <w:t>Umsetzung: JA / TEILWEISE / NEIN / ENTBEHRLICH</w:t>
            </w:r>
          </w:p>
        </w:tc>
      </w:tr>
      <w:tr w:rsidR="00915659" w:rsidRPr="00CC02C2" w14:paraId="5606CEEC" w14:textId="77777777" w:rsidTr="009033F8">
        <w:tc>
          <w:tcPr>
            <w:tcW w:w="8356" w:type="dxa"/>
          </w:tcPr>
          <w:p w14:paraId="2CA1CB73" w14:textId="77777777" w:rsidR="00915659" w:rsidRPr="00CC02C2" w:rsidRDefault="00915659" w:rsidP="009033F8">
            <w:pPr>
              <w:suppressAutoHyphens/>
              <w:spacing w:before="120" w:after="120"/>
              <w:rPr>
                <w:color w:val="000000" w:themeColor="text1"/>
              </w:rPr>
            </w:pPr>
            <w:bookmarkStart w:id="74" w:name="A3u1"/>
            <w:bookmarkEnd w:id="74"/>
            <w:r>
              <w:rPr>
                <w:color w:val="000000" w:themeColor="text1"/>
              </w:rPr>
              <w:t>Hier steht Ihr Umsetzungsstand (Ist-Zustand)</w:t>
            </w:r>
          </w:p>
        </w:tc>
      </w:tr>
    </w:tbl>
    <w:p w14:paraId="5E3D0CE6"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5FD0348" w14:textId="77777777" w:rsidTr="009033F8">
        <w:tc>
          <w:tcPr>
            <w:tcW w:w="8340" w:type="dxa"/>
            <w:tcBorders>
              <w:bottom w:val="single" w:sz="4" w:space="0" w:color="auto"/>
            </w:tcBorders>
            <w:shd w:val="clear" w:color="auto" w:fill="C6D9F1" w:themeFill="text2" w:themeFillTint="33"/>
          </w:tcPr>
          <w:p w14:paraId="6724B33C"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28DAF664" w14:textId="77777777" w:rsidTr="009033F8">
        <w:tc>
          <w:tcPr>
            <w:tcW w:w="8340" w:type="dxa"/>
            <w:shd w:val="clear" w:color="auto" w:fill="FFFFFF" w:themeFill="background1"/>
          </w:tcPr>
          <w:p w14:paraId="567385A5" w14:textId="77777777" w:rsidR="00915659" w:rsidRDefault="00915659" w:rsidP="009033F8">
            <w:pPr>
              <w:spacing w:before="60" w:after="60"/>
              <w:rPr>
                <w:color w:val="000000" w:themeColor="text1"/>
              </w:rPr>
            </w:pPr>
            <w:r>
              <w:rPr>
                <w:color w:val="000000" w:themeColor="text1"/>
              </w:rPr>
              <w:t>Begründung der Fachseite:</w:t>
            </w:r>
          </w:p>
        </w:tc>
      </w:tr>
    </w:tbl>
    <w:p w14:paraId="732B1FEF" w14:textId="77777777" w:rsidR="00915659" w:rsidRPr="00CC02C2" w:rsidRDefault="00915659" w:rsidP="00915659">
      <w:pPr>
        <w:suppressAutoHyphens/>
        <w:spacing w:after="240"/>
        <w:ind w:left="720"/>
        <w:rPr>
          <w:color w:val="000000" w:themeColor="text1"/>
        </w:rPr>
      </w:pPr>
    </w:p>
    <w:p w14:paraId="58750A36" w14:textId="77777777" w:rsidR="00915659" w:rsidRDefault="00915659" w:rsidP="00915659">
      <w:pPr>
        <w:pStyle w:val="Listenabsatz"/>
        <w:numPr>
          <w:ilvl w:val="0"/>
          <w:numId w:val="11"/>
        </w:numPr>
        <w:spacing w:after="240"/>
        <w:ind w:left="709" w:hanging="709"/>
      </w:pPr>
      <w:bookmarkStart w:id="75" w:name="A3a2"/>
      <w:bookmarkEnd w:id="75"/>
      <w:r>
        <w:t>Für alle Mitarbeiter MÜSSEN die Aufgaben und Kompetenzen bei Sicherheitsvorfällen festgelegt werden.</w:t>
      </w:r>
    </w:p>
    <w:p w14:paraId="1D159329" w14:textId="77777777" w:rsidR="00915659" w:rsidRDefault="00915659" w:rsidP="00915659">
      <w:pPr>
        <w:pStyle w:val="Listenabsatz"/>
        <w:spacing w:after="240"/>
      </w:pPr>
    </w:p>
    <w:p w14:paraId="5FBB41B1"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6F8C58B1"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3077AD63" w14:textId="77777777" w:rsidTr="009033F8">
        <w:trPr>
          <w:trHeight w:val="205"/>
        </w:trPr>
        <w:tc>
          <w:tcPr>
            <w:tcW w:w="8356" w:type="dxa"/>
            <w:shd w:val="clear" w:color="auto" w:fill="D6E3BC" w:themeFill="accent3" w:themeFillTint="66"/>
          </w:tcPr>
          <w:p w14:paraId="76337E0D" w14:textId="77777777" w:rsidR="00915659" w:rsidRPr="005B4E23" w:rsidRDefault="00915659" w:rsidP="009033F8">
            <w:pPr>
              <w:suppressAutoHyphens/>
              <w:spacing w:before="120" w:after="120"/>
            </w:pPr>
            <w:r>
              <w:t>Umsetzung: JA / TEILWEISE / NEIN / ENTBEHRLICH</w:t>
            </w:r>
          </w:p>
        </w:tc>
      </w:tr>
      <w:tr w:rsidR="00915659" w:rsidRPr="00CC02C2" w14:paraId="0AD5E4AB" w14:textId="77777777" w:rsidTr="009033F8">
        <w:tc>
          <w:tcPr>
            <w:tcW w:w="8356" w:type="dxa"/>
          </w:tcPr>
          <w:p w14:paraId="7A4381C2" w14:textId="77777777" w:rsidR="00915659" w:rsidRPr="00CC02C2" w:rsidRDefault="00915659" w:rsidP="009033F8">
            <w:pPr>
              <w:suppressAutoHyphens/>
              <w:spacing w:before="120" w:after="120"/>
              <w:rPr>
                <w:color w:val="000000" w:themeColor="text1"/>
              </w:rPr>
            </w:pPr>
            <w:bookmarkStart w:id="76" w:name="A3u2"/>
            <w:bookmarkEnd w:id="76"/>
            <w:r>
              <w:rPr>
                <w:color w:val="000000" w:themeColor="text1"/>
              </w:rPr>
              <w:t>Hier steht Ihr Umsetzungsstand (Ist-Zustand)</w:t>
            </w:r>
          </w:p>
        </w:tc>
      </w:tr>
    </w:tbl>
    <w:p w14:paraId="4AB22AE5" w14:textId="77777777" w:rsidR="00915659" w:rsidRDefault="00915659" w:rsidP="00915659">
      <w:pPr>
        <w:suppressAutoHyphens/>
        <w:spacing w:after="0" w:line="240" w:lineRule="auto"/>
        <w:ind w:left="720"/>
        <w:rPr>
          <w:color w:val="000000" w:themeColor="text1"/>
        </w:rPr>
      </w:pPr>
    </w:p>
    <w:p w14:paraId="30246491"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AD05282" w14:textId="77777777" w:rsidTr="009033F8">
        <w:tc>
          <w:tcPr>
            <w:tcW w:w="8340" w:type="dxa"/>
            <w:tcBorders>
              <w:bottom w:val="single" w:sz="4" w:space="0" w:color="auto"/>
            </w:tcBorders>
            <w:shd w:val="clear" w:color="auto" w:fill="C6D9F1" w:themeFill="text2" w:themeFillTint="33"/>
          </w:tcPr>
          <w:p w14:paraId="7F32CC30"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DF07989" w14:textId="77777777" w:rsidTr="009033F8">
        <w:tc>
          <w:tcPr>
            <w:tcW w:w="8340" w:type="dxa"/>
            <w:shd w:val="clear" w:color="auto" w:fill="FFFFFF" w:themeFill="background1"/>
          </w:tcPr>
          <w:p w14:paraId="04FA35D9" w14:textId="77777777" w:rsidR="00915659" w:rsidRDefault="00915659" w:rsidP="009033F8">
            <w:pPr>
              <w:spacing w:before="60" w:after="60"/>
              <w:rPr>
                <w:color w:val="000000" w:themeColor="text1"/>
              </w:rPr>
            </w:pPr>
            <w:r>
              <w:rPr>
                <w:color w:val="000000" w:themeColor="text1"/>
              </w:rPr>
              <w:t>Begründung der Fachseite:</w:t>
            </w:r>
          </w:p>
        </w:tc>
      </w:tr>
    </w:tbl>
    <w:p w14:paraId="5D733CFB" w14:textId="77777777" w:rsidR="00915659" w:rsidRPr="00CC02C2" w:rsidRDefault="00915659" w:rsidP="00915659">
      <w:pPr>
        <w:suppressAutoHyphens/>
        <w:spacing w:after="240"/>
        <w:ind w:left="720"/>
        <w:rPr>
          <w:color w:val="000000" w:themeColor="text1"/>
        </w:rPr>
      </w:pPr>
    </w:p>
    <w:p w14:paraId="28F75C93" w14:textId="39004CC4" w:rsidR="00915659" w:rsidRDefault="00915659" w:rsidP="00915659">
      <w:pPr>
        <w:pStyle w:val="Listenabsatz"/>
        <w:numPr>
          <w:ilvl w:val="0"/>
          <w:numId w:val="11"/>
        </w:numPr>
        <w:spacing w:after="240"/>
        <w:ind w:left="709" w:hanging="709"/>
      </w:pPr>
      <w:bookmarkStart w:id="77" w:name="A3a3"/>
      <w:bookmarkEnd w:id="77"/>
      <w:r>
        <w:t xml:space="preserve">Auch Mitarbeiter, die Sicherheitsvorfälle bearbeiten sollen, MÜSSEN über ihre </w:t>
      </w:r>
      <w:r w:rsidR="00557933">
        <w:br/>
      </w:r>
      <w:r>
        <w:t>Aufgaben und Kompetenzen unterrichtet werden</w:t>
      </w:r>
    </w:p>
    <w:p w14:paraId="34A742C1" w14:textId="77777777" w:rsidR="00915659" w:rsidRDefault="00915659" w:rsidP="00915659">
      <w:pPr>
        <w:pStyle w:val="Listenabsatz"/>
        <w:spacing w:after="240"/>
      </w:pPr>
    </w:p>
    <w:p w14:paraId="0FB8A74E"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9F70FDD"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3C888A7" w14:textId="77777777" w:rsidTr="009033F8">
        <w:trPr>
          <w:trHeight w:val="205"/>
        </w:trPr>
        <w:tc>
          <w:tcPr>
            <w:tcW w:w="8356" w:type="dxa"/>
            <w:shd w:val="clear" w:color="auto" w:fill="D6E3BC" w:themeFill="accent3" w:themeFillTint="66"/>
          </w:tcPr>
          <w:p w14:paraId="5628516C" w14:textId="77777777" w:rsidR="00915659" w:rsidRPr="005B4E23" w:rsidRDefault="00915659" w:rsidP="009033F8">
            <w:pPr>
              <w:suppressAutoHyphens/>
              <w:spacing w:before="120" w:after="120"/>
            </w:pPr>
            <w:r>
              <w:t>Umsetzung: JA / TEILWEISE / NEIN / ENTBEHRLICH</w:t>
            </w:r>
          </w:p>
        </w:tc>
      </w:tr>
      <w:tr w:rsidR="00915659" w:rsidRPr="00CC02C2" w14:paraId="78C8DDAC" w14:textId="77777777" w:rsidTr="009033F8">
        <w:tc>
          <w:tcPr>
            <w:tcW w:w="8356" w:type="dxa"/>
          </w:tcPr>
          <w:p w14:paraId="1F2F6881" w14:textId="77777777" w:rsidR="00915659" w:rsidRPr="00CC02C2" w:rsidRDefault="00915659" w:rsidP="009033F8">
            <w:pPr>
              <w:suppressAutoHyphens/>
              <w:spacing w:before="120" w:after="120"/>
              <w:rPr>
                <w:color w:val="000000" w:themeColor="text1"/>
              </w:rPr>
            </w:pPr>
            <w:bookmarkStart w:id="78" w:name="A3u3"/>
            <w:bookmarkEnd w:id="78"/>
            <w:r>
              <w:rPr>
                <w:color w:val="000000" w:themeColor="text1"/>
              </w:rPr>
              <w:t>Hier steht Ihr Umsetzungsstand (Ist-Zustand)</w:t>
            </w:r>
          </w:p>
        </w:tc>
      </w:tr>
    </w:tbl>
    <w:p w14:paraId="4CED144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BA20965" w14:textId="77777777" w:rsidTr="009033F8">
        <w:tc>
          <w:tcPr>
            <w:tcW w:w="8340" w:type="dxa"/>
            <w:tcBorders>
              <w:bottom w:val="single" w:sz="4" w:space="0" w:color="auto"/>
            </w:tcBorders>
            <w:shd w:val="clear" w:color="auto" w:fill="C6D9F1" w:themeFill="text2" w:themeFillTint="33"/>
          </w:tcPr>
          <w:p w14:paraId="3E2EFCB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1813EE5" w14:textId="77777777" w:rsidTr="009033F8">
        <w:tc>
          <w:tcPr>
            <w:tcW w:w="8340" w:type="dxa"/>
            <w:shd w:val="clear" w:color="auto" w:fill="FFFFFF" w:themeFill="background1"/>
          </w:tcPr>
          <w:p w14:paraId="024F2669" w14:textId="77777777" w:rsidR="00915659" w:rsidRDefault="00915659" w:rsidP="009033F8">
            <w:pPr>
              <w:spacing w:before="60" w:after="60"/>
              <w:rPr>
                <w:color w:val="000000" w:themeColor="text1"/>
              </w:rPr>
            </w:pPr>
            <w:r>
              <w:rPr>
                <w:color w:val="000000" w:themeColor="text1"/>
              </w:rPr>
              <w:t>Begründung der Fachseite:</w:t>
            </w:r>
          </w:p>
        </w:tc>
      </w:tr>
    </w:tbl>
    <w:p w14:paraId="4656AC3D" w14:textId="77777777" w:rsidR="00915659" w:rsidRPr="00CC02C2" w:rsidRDefault="00915659" w:rsidP="00915659">
      <w:pPr>
        <w:suppressAutoHyphens/>
        <w:spacing w:after="240"/>
        <w:ind w:left="720"/>
        <w:rPr>
          <w:color w:val="000000" w:themeColor="text1"/>
        </w:rPr>
      </w:pPr>
    </w:p>
    <w:p w14:paraId="061A70DD" w14:textId="13C8C4E1" w:rsidR="00915659" w:rsidRDefault="00915659" w:rsidP="00915659">
      <w:pPr>
        <w:pStyle w:val="Listenabsatz"/>
        <w:numPr>
          <w:ilvl w:val="0"/>
          <w:numId w:val="11"/>
        </w:numPr>
        <w:spacing w:after="240"/>
        <w:ind w:left="709" w:hanging="709"/>
      </w:pPr>
      <w:bookmarkStart w:id="79" w:name="A3a4"/>
      <w:bookmarkEnd w:id="79"/>
      <w:r>
        <w:t xml:space="preserve">Dabei MUSS geregelt sein, wer die mögliche Entscheidung für eine forensische </w:t>
      </w:r>
      <w:r w:rsidR="00557933">
        <w:br/>
      </w:r>
      <w:r>
        <w:t xml:space="preserve">Untersuchung trifft, nach welchen Kriterien dies vorgenommen wird und wann </w:t>
      </w:r>
      <w:r w:rsidR="00557933">
        <w:br/>
      </w:r>
      <w:r>
        <w:t>sie erfolgen soll.</w:t>
      </w:r>
    </w:p>
    <w:p w14:paraId="3F687373" w14:textId="77777777" w:rsidR="00915659" w:rsidRDefault="00915659" w:rsidP="00915659">
      <w:pPr>
        <w:pStyle w:val="Listenabsatz"/>
        <w:spacing w:after="240"/>
      </w:pPr>
    </w:p>
    <w:p w14:paraId="2521E037"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FA364DD"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0BB046B" w14:textId="77777777" w:rsidTr="009033F8">
        <w:trPr>
          <w:trHeight w:val="205"/>
        </w:trPr>
        <w:tc>
          <w:tcPr>
            <w:tcW w:w="8356" w:type="dxa"/>
            <w:shd w:val="clear" w:color="auto" w:fill="D6E3BC" w:themeFill="accent3" w:themeFillTint="66"/>
          </w:tcPr>
          <w:p w14:paraId="5A6145AE" w14:textId="77777777" w:rsidR="00915659" w:rsidRPr="005B4E23" w:rsidRDefault="00915659" w:rsidP="009033F8">
            <w:pPr>
              <w:suppressAutoHyphens/>
              <w:spacing w:before="120" w:after="120"/>
            </w:pPr>
            <w:r>
              <w:t>Umsetzung: JA / TEILWEISE / NEIN / ENTBEHRLICH</w:t>
            </w:r>
          </w:p>
        </w:tc>
      </w:tr>
      <w:tr w:rsidR="00915659" w:rsidRPr="00CC02C2" w14:paraId="4049C6CA" w14:textId="77777777" w:rsidTr="009033F8">
        <w:tc>
          <w:tcPr>
            <w:tcW w:w="8356" w:type="dxa"/>
          </w:tcPr>
          <w:p w14:paraId="01A55F68" w14:textId="77777777" w:rsidR="00915659" w:rsidRPr="00CC02C2" w:rsidRDefault="00915659" w:rsidP="009033F8">
            <w:pPr>
              <w:suppressAutoHyphens/>
              <w:spacing w:before="120" w:after="120"/>
              <w:rPr>
                <w:color w:val="000000" w:themeColor="text1"/>
              </w:rPr>
            </w:pPr>
            <w:bookmarkStart w:id="80" w:name="A3u4"/>
            <w:bookmarkEnd w:id="80"/>
            <w:r>
              <w:rPr>
                <w:color w:val="000000" w:themeColor="text1"/>
              </w:rPr>
              <w:t>Hier steht Ihr Umsetzungsstand (Ist-Zustand)</w:t>
            </w:r>
          </w:p>
        </w:tc>
      </w:tr>
    </w:tbl>
    <w:p w14:paraId="695BFB17"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28CB64D" w14:textId="77777777" w:rsidTr="009033F8">
        <w:tc>
          <w:tcPr>
            <w:tcW w:w="8340" w:type="dxa"/>
            <w:tcBorders>
              <w:bottom w:val="single" w:sz="4" w:space="0" w:color="auto"/>
            </w:tcBorders>
            <w:shd w:val="clear" w:color="auto" w:fill="C6D9F1" w:themeFill="text2" w:themeFillTint="33"/>
          </w:tcPr>
          <w:p w14:paraId="08BC8025"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DFD60F5" w14:textId="77777777" w:rsidTr="009033F8">
        <w:tc>
          <w:tcPr>
            <w:tcW w:w="8340" w:type="dxa"/>
            <w:shd w:val="clear" w:color="auto" w:fill="FFFFFF" w:themeFill="background1"/>
          </w:tcPr>
          <w:p w14:paraId="2B3A7DEB" w14:textId="77777777" w:rsidR="00915659" w:rsidRDefault="00915659" w:rsidP="009033F8">
            <w:pPr>
              <w:spacing w:before="60" w:after="60"/>
              <w:rPr>
                <w:color w:val="000000" w:themeColor="text1"/>
              </w:rPr>
            </w:pPr>
            <w:r>
              <w:rPr>
                <w:color w:val="000000" w:themeColor="text1"/>
              </w:rPr>
              <w:t>Begründung der Fachseite:</w:t>
            </w:r>
          </w:p>
        </w:tc>
      </w:tr>
    </w:tbl>
    <w:p w14:paraId="3EAA1A45" w14:textId="77777777" w:rsidR="00915659" w:rsidRPr="00CC02C2" w:rsidRDefault="00915659" w:rsidP="00915659">
      <w:pPr>
        <w:suppressAutoHyphens/>
        <w:spacing w:after="240"/>
        <w:ind w:left="720"/>
        <w:rPr>
          <w:color w:val="000000" w:themeColor="text1"/>
        </w:rPr>
      </w:pPr>
    </w:p>
    <w:p w14:paraId="1EBE9545" w14:textId="666128C3" w:rsidR="00915659" w:rsidRDefault="00915659" w:rsidP="00915659">
      <w:pPr>
        <w:pStyle w:val="Listenabsatz"/>
        <w:numPr>
          <w:ilvl w:val="0"/>
          <w:numId w:val="11"/>
        </w:numPr>
        <w:spacing w:after="240"/>
        <w:ind w:left="709" w:hanging="709"/>
      </w:pPr>
      <w:bookmarkStart w:id="81" w:name="A3a5"/>
      <w:bookmarkEnd w:id="81"/>
      <w:r>
        <w:t xml:space="preserve">Die Ansprechpartner für alle Arten von Sicherheitsvorfällen MÜSSEN den </w:t>
      </w:r>
      <w:r w:rsidR="00557933">
        <w:br/>
      </w:r>
      <w:r>
        <w:t>Mitarbeiten bekannt sein.</w:t>
      </w:r>
    </w:p>
    <w:p w14:paraId="1071477E" w14:textId="77777777" w:rsidR="00915659" w:rsidRDefault="00915659" w:rsidP="00915659">
      <w:pPr>
        <w:pStyle w:val="Listenabsatz"/>
        <w:spacing w:after="240"/>
      </w:pPr>
    </w:p>
    <w:p w14:paraId="64D074ED"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C22A53B"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C7794CF" w14:textId="77777777" w:rsidTr="009033F8">
        <w:trPr>
          <w:trHeight w:val="205"/>
        </w:trPr>
        <w:tc>
          <w:tcPr>
            <w:tcW w:w="8356" w:type="dxa"/>
            <w:shd w:val="clear" w:color="auto" w:fill="D6E3BC" w:themeFill="accent3" w:themeFillTint="66"/>
          </w:tcPr>
          <w:p w14:paraId="482988F2" w14:textId="77777777" w:rsidR="00915659" w:rsidRPr="005B4E23" w:rsidRDefault="00915659" w:rsidP="009033F8">
            <w:pPr>
              <w:suppressAutoHyphens/>
              <w:spacing w:before="120" w:after="120"/>
            </w:pPr>
            <w:r>
              <w:t>Umsetzung: JA / TEILWEISE / NEIN / ENTBEHRLICH</w:t>
            </w:r>
          </w:p>
        </w:tc>
      </w:tr>
      <w:tr w:rsidR="00915659" w:rsidRPr="00CC02C2" w14:paraId="72B43281" w14:textId="77777777" w:rsidTr="009033F8">
        <w:tc>
          <w:tcPr>
            <w:tcW w:w="8356" w:type="dxa"/>
          </w:tcPr>
          <w:p w14:paraId="1294D4CB" w14:textId="77777777" w:rsidR="00915659" w:rsidRPr="00CC02C2" w:rsidRDefault="00915659" w:rsidP="009033F8">
            <w:pPr>
              <w:suppressAutoHyphens/>
              <w:spacing w:before="120" w:after="120"/>
              <w:rPr>
                <w:color w:val="000000" w:themeColor="text1"/>
              </w:rPr>
            </w:pPr>
            <w:bookmarkStart w:id="82" w:name="A3u5"/>
            <w:bookmarkEnd w:id="82"/>
            <w:r>
              <w:rPr>
                <w:color w:val="000000" w:themeColor="text1"/>
              </w:rPr>
              <w:t>Hier steht Ihr Umsetzungsstand (Ist-Zustand)</w:t>
            </w:r>
          </w:p>
        </w:tc>
      </w:tr>
    </w:tbl>
    <w:p w14:paraId="06027900"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4071CD2" w14:textId="77777777" w:rsidTr="009033F8">
        <w:tc>
          <w:tcPr>
            <w:tcW w:w="8340" w:type="dxa"/>
            <w:tcBorders>
              <w:bottom w:val="single" w:sz="4" w:space="0" w:color="auto"/>
            </w:tcBorders>
            <w:shd w:val="clear" w:color="auto" w:fill="C6D9F1" w:themeFill="text2" w:themeFillTint="33"/>
          </w:tcPr>
          <w:p w14:paraId="27E8AB7A"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9D25E17" w14:textId="77777777" w:rsidTr="009033F8">
        <w:tc>
          <w:tcPr>
            <w:tcW w:w="8340" w:type="dxa"/>
            <w:shd w:val="clear" w:color="auto" w:fill="FFFFFF" w:themeFill="background1"/>
          </w:tcPr>
          <w:p w14:paraId="3FE9724A" w14:textId="77777777" w:rsidR="00915659" w:rsidRDefault="00915659" w:rsidP="009033F8">
            <w:pPr>
              <w:spacing w:before="60" w:after="60"/>
              <w:rPr>
                <w:color w:val="000000" w:themeColor="text1"/>
              </w:rPr>
            </w:pPr>
            <w:r>
              <w:rPr>
                <w:color w:val="000000" w:themeColor="text1"/>
              </w:rPr>
              <w:t>Begründung der Fachseite:</w:t>
            </w:r>
          </w:p>
        </w:tc>
      </w:tr>
    </w:tbl>
    <w:p w14:paraId="16709710" w14:textId="77777777" w:rsidR="00915659" w:rsidRPr="00CC02C2" w:rsidRDefault="00915659" w:rsidP="00915659">
      <w:pPr>
        <w:suppressAutoHyphens/>
        <w:spacing w:after="240"/>
        <w:ind w:left="720"/>
        <w:rPr>
          <w:color w:val="000000" w:themeColor="text1"/>
        </w:rPr>
      </w:pPr>
    </w:p>
    <w:p w14:paraId="785FFA48" w14:textId="714F0269" w:rsidR="00915659" w:rsidRDefault="00915659" w:rsidP="00557933">
      <w:pPr>
        <w:pStyle w:val="Listenabsatz"/>
        <w:numPr>
          <w:ilvl w:val="0"/>
          <w:numId w:val="11"/>
        </w:numPr>
        <w:spacing w:after="240"/>
        <w:ind w:left="709" w:hanging="709"/>
      </w:pPr>
      <w:bookmarkStart w:id="83" w:name="A3a6"/>
      <w:bookmarkEnd w:id="83"/>
      <w:r>
        <w:t xml:space="preserve">Kontaktinformationen MÜSSEN immer aktuell sein und in praktikabler Form </w:t>
      </w:r>
      <w:r w:rsidR="00557933">
        <w:br/>
      </w:r>
      <w:r>
        <w:t>vorliegen.</w:t>
      </w:r>
    </w:p>
    <w:p w14:paraId="15118236" w14:textId="77777777" w:rsidR="00915659" w:rsidRDefault="00915659" w:rsidP="00915659">
      <w:pPr>
        <w:pStyle w:val="Listenabsatz"/>
        <w:spacing w:after="0"/>
      </w:pPr>
    </w:p>
    <w:p w14:paraId="5BBD1460"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7FC3A101"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070FE82" w14:textId="77777777" w:rsidTr="009033F8">
        <w:trPr>
          <w:trHeight w:val="205"/>
        </w:trPr>
        <w:tc>
          <w:tcPr>
            <w:tcW w:w="8356" w:type="dxa"/>
            <w:shd w:val="clear" w:color="auto" w:fill="D6E3BC" w:themeFill="accent3" w:themeFillTint="66"/>
          </w:tcPr>
          <w:p w14:paraId="0F04A66B" w14:textId="77777777" w:rsidR="00915659" w:rsidRPr="005B4E23" w:rsidRDefault="00915659" w:rsidP="009033F8">
            <w:pPr>
              <w:suppressAutoHyphens/>
              <w:spacing w:before="120" w:after="120"/>
            </w:pPr>
            <w:r>
              <w:t>Umsetzung: JA / TEILWEISE / NEIN / ENTBEHRLICH</w:t>
            </w:r>
          </w:p>
        </w:tc>
      </w:tr>
      <w:tr w:rsidR="00915659" w:rsidRPr="00CC02C2" w14:paraId="492B0707" w14:textId="77777777" w:rsidTr="009033F8">
        <w:tc>
          <w:tcPr>
            <w:tcW w:w="8356" w:type="dxa"/>
          </w:tcPr>
          <w:p w14:paraId="49E09E70" w14:textId="77777777" w:rsidR="00915659" w:rsidRPr="00CC02C2" w:rsidRDefault="00915659" w:rsidP="009033F8">
            <w:pPr>
              <w:suppressAutoHyphens/>
              <w:spacing w:before="120" w:after="120"/>
              <w:rPr>
                <w:color w:val="000000" w:themeColor="text1"/>
              </w:rPr>
            </w:pPr>
            <w:bookmarkStart w:id="84" w:name="A3u6"/>
            <w:bookmarkEnd w:id="84"/>
            <w:r>
              <w:rPr>
                <w:color w:val="000000" w:themeColor="text1"/>
              </w:rPr>
              <w:t>Hier steht Ihr Umsetzungsstand (Ist-Zustand)</w:t>
            </w:r>
          </w:p>
        </w:tc>
      </w:tr>
    </w:tbl>
    <w:p w14:paraId="12B9774E"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BFC9A2E" w14:textId="77777777" w:rsidTr="009033F8">
        <w:tc>
          <w:tcPr>
            <w:tcW w:w="8340" w:type="dxa"/>
            <w:tcBorders>
              <w:bottom w:val="single" w:sz="4" w:space="0" w:color="auto"/>
            </w:tcBorders>
            <w:shd w:val="clear" w:color="auto" w:fill="C6D9F1" w:themeFill="text2" w:themeFillTint="33"/>
          </w:tcPr>
          <w:p w14:paraId="7022A40E" w14:textId="77777777" w:rsidR="00915659" w:rsidRDefault="00915659" w:rsidP="009033F8">
            <w:pPr>
              <w:spacing w:before="60" w:after="60"/>
              <w:rPr>
                <w:color w:val="000000" w:themeColor="text1"/>
              </w:rPr>
            </w:pPr>
            <w:r>
              <w:rPr>
                <w:color w:val="000000" w:themeColor="text1"/>
              </w:rPr>
              <w:t>Einspruc</w:t>
            </w:r>
            <w:bookmarkStart w:id="85" w:name="A4"/>
            <w:bookmarkEnd w:id="85"/>
            <w:r>
              <w:rPr>
                <w:color w:val="000000" w:themeColor="text1"/>
              </w:rPr>
              <w:t>h - diese Anforderung soll nicht aufgenommen werden!</w:t>
            </w:r>
          </w:p>
        </w:tc>
      </w:tr>
      <w:tr w:rsidR="00915659" w14:paraId="1F3AC3EF" w14:textId="77777777" w:rsidTr="009033F8">
        <w:tc>
          <w:tcPr>
            <w:tcW w:w="8340" w:type="dxa"/>
            <w:shd w:val="clear" w:color="auto" w:fill="FFFFFF" w:themeFill="background1"/>
          </w:tcPr>
          <w:p w14:paraId="24B3C289" w14:textId="77777777" w:rsidR="00915659" w:rsidRDefault="00915659" w:rsidP="009033F8">
            <w:pPr>
              <w:spacing w:before="60" w:after="60"/>
              <w:rPr>
                <w:color w:val="000000" w:themeColor="text1"/>
              </w:rPr>
            </w:pPr>
            <w:r>
              <w:rPr>
                <w:color w:val="000000" w:themeColor="text1"/>
              </w:rPr>
              <w:t>Begründug der Fachseite:</w:t>
            </w:r>
          </w:p>
        </w:tc>
      </w:tr>
    </w:tbl>
    <w:p w14:paraId="2C7B6A36" w14:textId="77777777" w:rsidR="00915659" w:rsidRDefault="00915659" w:rsidP="00915659">
      <w:pPr>
        <w:suppressAutoHyphens/>
        <w:spacing w:after="240"/>
        <w:ind w:left="720"/>
        <w:rPr>
          <w:color w:val="000000" w:themeColor="text1"/>
        </w:rPr>
      </w:pPr>
    </w:p>
    <w:p w14:paraId="15A670E9" w14:textId="14720A37" w:rsidR="00915659" w:rsidRPr="00CC02C2" w:rsidRDefault="00915659" w:rsidP="00557933">
      <w:pPr>
        <w:pStyle w:val="berschrift2"/>
      </w:pPr>
      <w:bookmarkStart w:id="86" w:name="_Toc38459223"/>
      <w:bookmarkStart w:id="87" w:name="_Toc92154693"/>
      <w:r>
        <w:t>Benachrichtigung betroffener Stellen bei Sicherheitsvorfällen</w:t>
      </w:r>
      <w:r w:rsidRPr="009C37A8">
        <w:t xml:space="preserve"> </w:t>
      </w:r>
      <w:r w:rsidR="00A33B7C">
        <w:t>(B) [A</w:t>
      </w:r>
      <w:r>
        <w:t>4]</w:t>
      </w:r>
      <w:bookmarkEnd w:id="86"/>
      <w:bookmarkEnd w:id="87"/>
    </w:p>
    <w:p w14:paraId="7CA08DC3" w14:textId="77777777" w:rsidR="00557933" w:rsidRDefault="00557933" w:rsidP="00557933">
      <w:pPr>
        <w:pStyle w:val="Listenabsatz"/>
        <w:spacing w:after="240"/>
      </w:pPr>
      <w:bookmarkStart w:id="88" w:name="A4a1"/>
      <w:bookmarkEnd w:id="88"/>
    </w:p>
    <w:p w14:paraId="2D466593" w14:textId="4F946B72" w:rsidR="00915659" w:rsidRDefault="00915659" w:rsidP="00557933">
      <w:pPr>
        <w:pStyle w:val="Listenabsatz"/>
        <w:numPr>
          <w:ilvl w:val="0"/>
          <w:numId w:val="11"/>
        </w:numPr>
        <w:spacing w:after="240"/>
        <w:ind w:left="709" w:hanging="709"/>
      </w:pPr>
      <w:r>
        <w:t xml:space="preserve">Von einem Sicherheitsvorfall MÜSSEN alle betroffenen internen und externen </w:t>
      </w:r>
      <w:r w:rsidR="00557933">
        <w:br/>
      </w:r>
      <w:r>
        <w:t>Stellen zeitnah informiert werden.</w:t>
      </w:r>
    </w:p>
    <w:p w14:paraId="00B38475" w14:textId="77777777" w:rsidR="00915659" w:rsidRDefault="00915659" w:rsidP="00915659">
      <w:pPr>
        <w:pStyle w:val="Listenabsatz"/>
        <w:spacing w:after="0"/>
      </w:pPr>
    </w:p>
    <w:p w14:paraId="01ED3DFF"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57009AD"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7A3FE93" w14:textId="77777777" w:rsidTr="009033F8">
        <w:trPr>
          <w:trHeight w:val="205"/>
        </w:trPr>
        <w:tc>
          <w:tcPr>
            <w:tcW w:w="8356" w:type="dxa"/>
            <w:shd w:val="clear" w:color="auto" w:fill="D6E3BC" w:themeFill="accent3" w:themeFillTint="66"/>
          </w:tcPr>
          <w:p w14:paraId="362FED01" w14:textId="77777777" w:rsidR="00915659" w:rsidRPr="005B4E23" w:rsidRDefault="00915659" w:rsidP="009033F8">
            <w:pPr>
              <w:suppressAutoHyphens/>
              <w:spacing w:before="120" w:after="120"/>
            </w:pPr>
            <w:r>
              <w:t>Umsetzung: JA / TEILWEISE / NEIN / ENTBEHRLICH</w:t>
            </w:r>
          </w:p>
        </w:tc>
      </w:tr>
      <w:tr w:rsidR="00915659" w:rsidRPr="00CC02C2" w14:paraId="19141FD4" w14:textId="77777777" w:rsidTr="009033F8">
        <w:tc>
          <w:tcPr>
            <w:tcW w:w="8356" w:type="dxa"/>
          </w:tcPr>
          <w:p w14:paraId="196A2B84" w14:textId="77777777" w:rsidR="00915659" w:rsidRPr="00CC02C2" w:rsidRDefault="00915659" w:rsidP="009033F8">
            <w:pPr>
              <w:suppressAutoHyphens/>
              <w:spacing w:before="120" w:after="120"/>
              <w:rPr>
                <w:color w:val="000000" w:themeColor="text1"/>
              </w:rPr>
            </w:pPr>
            <w:bookmarkStart w:id="89" w:name="A4u1"/>
            <w:bookmarkEnd w:id="89"/>
            <w:r>
              <w:rPr>
                <w:color w:val="000000" w:themeColor="text1"/>
              </w:rPr>
              <w:t>Hier steht Ihr Umsetzungsstand (Ist-Zustand)</w:t>
            </w:r>
          </w:p>
        </w:tc>
      </w:tr>
    </w:tbl>
    <w:p w14:paraId="3415B653"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66583E59" w14:textId="77777777" w:rsidTr="009033F8">
        <w:tc>
          <w:tcPr>
            <w:tcW w:w="8340" w:type="dxa"/>
            <w:tcBorders>
              <w:bottom w:val="single" w:sz="4" w:space="0" w:color="auto"/>
            </w:tcBorders>
            <w:shd w:val="clear" w:color="auto" w:fill="C6D9F1" w:themeFill="text2" w:themeFillTint="33"/>
          </w:tcPr>
          <w:p w14:paraId="40004B5E"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9E8061B" w14:textId="77777777" w:rsidTr="009033F8">
        <w:tc>
          <w:tcPr>
            <w:tcW w:w="8340" w:type="dxa"/>
            <w:shd w:val="clear" w:color="auto" w:fill="FFFFFF" w:themeFill="background1"/>
          </w:tcPr>
          <w:p w14:paraId="625CB712" w14:textId="77777777" w:rsidR="00915659" w:rsidRDefault="00915659" w:rsidP="009033F8">
            <w:pPr>
              <w:spacing w:before="60" w:after="60"/>
              <w:rPr>
                <w:color w:val="000000" w:themeColor="text1"/>
              </w:rPr>
            </w:pPr>
            <w:r>
              <w:rPr>
                <w:color w:val="000000" w:themeColor="text1"/>
              </w:rPr>
              <w:t>Begründung der Fachseite:</w:t>
            </w:r>
          </w:p>
        </w:tc>
      </w:tr>
    </w:tbl>
    <w:p w14:paraId="753F081B" w14:textId="77777777" w:rsidR="00915659" w:rsidRPr="00CC02C2" w:rsidRDefault="00915659" w:rsidP="00915659">
      <w:pPr>
        <w:suppressAutoHyphens/>
        <w:spacing w:after="240"/>
        <w:ind w:left="720"/>
        <w:rPr>
          <w:color w:val="000000" w:themeColor="text1"/>
        </w:rPr>
      </w:pPr>
    </w:p>
    <w:p w14:paraId="0E26ECE5" w14:textId="77777777" w:rsidR="00915659" w:rsidRDefault="00915659" w:rsidP="00915659">
      <w:pPr>
        <w:pStyle w:val="Listenabsatz"/>
        <w:numPr>
          <w:ilvl w:val="0"/>
          <w:numId w:val="11"/>
        </w:numPr>
        <w:spacing w:after="240"/>
        <w:ind w:left="709" w:hanging="709"/>
      </w:pPr>
      <w:bookmarkStart w:id="90" w:name="A4a2"/>
      <w:bookmarkEnd w:id="90"/>
      <w:r>
        <w:t>Dabei MUSS geprüft werden, ob der Datenschutzbeauftragte, der Betriebsrat/</w:t>
      </w:r>
      <w:r>
        <w:br/>
        <w:t>Personalrat sowie Mitarbeiter aus der Rechtsabteilung einbezogen werden müssen.</w:t>
      </w:r>
    </w:p>
    <w:p w14:paraId="065AD50D" w14:textId="77777777" w:rsidR="00915659" w:rsidRDefault="00915659" w:rsidP="00915659">
      <w:pPr>
        <w:pStyle w:val="Listenabsatz"/>
        <w:spacing w:after="0"/>
        <w:rPr>
          <w:color w:val="FF0000"/>
        </w:rPr>
      </w:pPr>
    </w:p>
    <w:p w14:paraId="65AC0E9D" w14:textId="77777777" w:rsidR="00915659" w:rsidRDefault="00915659" w:rsidP="00915659">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4B99466" w14:textId="77777777" w:rsidR="00915659" w:rsidRPr="001B712E" w:rsidRDefault="00915659" w:rsidP="00915659">
      <w:pPr>
        <w:pStyle w:val="Listenabsatz"/>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1B53BAB" w14:textId="77777777" w:rsidTr="009033F8">
        <w:trPr>
          <w:trHeight w:val="205"/>
        </w:trPr>
        <w:tc>
          <w:tcPr>
            <w:tcW w:w="8356" w:type="dxa"/>
            <w:shd w:val="clear" w:color="auto" w:fill="D6E3BC" w:themeFill="accent3" w:themeFillTint="66"/>
          </w:tcPr>
          <w:p w14:paraId="2E7ECE18" w14:textId="77777777" w:rsidR="00915659" w:rsidRPr="005B4E23" w:rsidRDefault="00915659" w:rsidP="009033F8">
            <w:pPr>
              <w:suppressAutoHyphens/>
              <w:spacing w:before="120" w:after="120"/>
            </w:pPr>
            <w:r>
              <w:t>Umsetzung: JA / TEILWEISE / NEIN / ENTBEHRLICH</w:t>
            </w:r>
          </w:p>
        </w:tc>
      </w:tr>
      <w:tr w:rsidR="00915659" w:rsidRPr="00CC02C2" w14:paraId="2A1DF2F5" w14:textId="77777777" w:rsidTr="009033F8">
        <w:tc>
          <w:tcPr>
            <w:tcW w:w="8356" w:type="dxa"/>
          </w:tcPr>
          <w:p w14:paraId="30BEFDDE" w14:textId="77777777" w:rsidR="00915659" w:rsidRPr="00CC02C2" w:rsidRDefault="00915659" w:rsidP="009033F8">
            <w:pPr>
              <w:suppressAutoHyphens/>
              <w:spacing w:before="120" w:after="120"/>
              <w:rPr>
                <w:color w:val="000000" w:themeColor="text1"/>
              </w:rPr>
            </w:pPr>
            <w:bookmarkStart w:id="91" w:name="A4u2"/>
            <w:bookmarkEnd w:id="91"/>
            <w:r>
              <w:rPr>
                <w:color w:val="000000" w:themeColor="text1"/>
              </w:rPr>
              <w:t>Hier steht Ihr Umsetzungsstand (Ist-Zustand)</w:t>
            </w:r>
          </w:p>
        </w:tc>
      </w:tr>
    </w:tbl>
    <w:p w14:paraId="59FE7B84" w14:textId="73C417D2" w:rsidR="00915659" w:rsidRDefault="00915659" w:rsidP="00915659">
      <w:pPr>
        <w:suppressAutoHyphens/>
        <w:spacing w:after="0" w:line="240" w:lineRule="auto"/>
        <w:ind w:left="720"/>
        <w:rPr>
          <w:color w:val="000000" w:themeColor="text1"/>
        </w:rPr>
      </w:pPr>
    </w:p>
    <w:p w14:paraId="44D2C82E" w14:textId="0B13C400" w:rsidR="00557933" w:rsidRDefault="00557933" w:rsidP="00915659">
      <w:pPr>
        <w:suppressAutoHyphens/>
        <w:spacing w:after="0" w:line="240" w:lineRule="auto"/>
        <w:ind w:left="720"/>
        <w:rPr>
          <w:color w:val="000000" w:themeColor="text1"/>
        </w:rPr>
      </w:pPr>
    </w:p>
    <w:p w14:paraId="1052F065" w14:textId="77777777" w:rsidR="00557933" w:rsidRDefault="00557933"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EF6317C" w14:textId="77777777" w:rsidTr="009033F8">
        <w:tc>
          <w:tcPr>
            <w:tcW w:w="8340" w:type="dxa"/>
            <w:tcBorders>
              <w:bottom w:val="single" w:sz="4" w:space="0" w:color="auto"/>
            </w:tcBorders>
            <w:shd w:val="clear" w:color="auto" w:fill="C6D9F1" w:themeFill="text2" w:themeFillTint="33"/>
          </w:tcPr>
          <w:p w14:paraId="12D560FB"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F2B135D" w14:textId="77777777" w:rsidTr="009033F8">
        <w:tc>
          <w:tcPr>
            <w:tcW w:w="8340" w:type="dxa"/>
            <w:shd w:val="clear" w:color="auto" w:fill="FFFFFF" w:themeFill="background1"/>
          </w:tcPr>
          <w:p w14:paraId="65D533A4" w14:textId="77777777" w:rsidR="00915659" w:rsidRDefault="00915659" w:rsidP="009033F8">
            <w:pPr>
              <w:spacing w:before="60" w:after="60"/>
              <w:rPr>
                <w:color w:val="000000" w:themeColor="text1"/>
              </w:rPr>
            </w:pPr>
            <w:r>
              <w:rPr>
                <w:color w:val="000000" w:themeColor="text1"/>
              </w:rPr>
              <w:t>Begründung der Fachseite:</w:t>
            </w:r>
          </w:p>
        </w:tc>
      </w:tr>
    </w:tbl>
    <w:p w14:paraId="7292A921" w14:textId="77777777" w:rsidR="00915659" w:rsidRPr="00CC02C2" w:rsidRDefault="00915659" w:rsidP="00915659">
      <w:pPr>
        <w:suppressAutoHyphens/>
        <w:spacing w:after="240"/>
        <w:ind w:left="720"/>
        <w:rPr>
          <w:color w:val="000000" w:themeColor="text1"/>
        </w:rPr>
      </w:pPr>
    </w:p>
    <w:p w14:paraId="7F6F48BA" w14:textId="08269545" w:rsidR="00915659" w:rsidRDefault="00915659" w:rsidP="00915659">
      <w:pPr>
        <w:pStyle w:val="Listenabsatz"/>
        <w:numPr>
          <w:ilvl w:val="0"/>
          <w:numId w:val="11"/>
        </w:numPr>
        <w:spacing w:after="240"/>
        <w:ind w:left="709" w:hanging="709"/>
      </w:pPr>
      <w:bookmarkStart w:id="92" w:name="A4a3"/>
      <w:bookmarkEnd w:id="92"/>
      <w:r>
        <w:t xml:space="preserve">Ebenso MÜSSEN die Meldepflichten für Behörden und regulierte Branchen </w:t>
      </w:r>
      <w:r w:rsidR="00557933">
        <w:br/>
      </w:r>
      <w:r>
        <w:t>berücksichtigt werden.</w:t>
      </w:r>
    </w:p>
    <w:p w14:paraId="6B45FD94" w14:textId="77777777" w:rsidR="00915659" w:rsidRPr="001B712E"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58E27426" w14:textId="77777777" w:rsidTr="009033F8">
        <w:trPr>
          <w:trHeight w:val="205"/>
        </w:trPr>
        <w:tc>
          <w:tcPr>
            <w:tcW w:w="8356" w:type="dxa"/>
            <w:shd w:val="clear" w:color="auto" w:fill="D6E3BC" w:themeFill="accent3" w:themeFillTint="66"/>
          </w:tcPr>
          <w:p w14:paraId="771E1A43" w14:textId="77777777" w:rsidR="00915659" w:rsidRPr="005B4E23" w:rsidRDefault="00915659" w:rsidP="009033F8">
            <w:pPr>
              <w:suppressAutoHyphens/>
              <w:spacing w:before="120" w:after="120"/>
            </w:pPr>
            <w:r>
              <w:t>Umsetzung: JA / TEILWEISE / NEIN / ENTBEHRLICH</w:t>
            </w:r>
          </w:p>
        </w:tc>
      </w:tr>
      <w:tr w:rsidR="00915659" w:rsidRPr="00CC02C2" w14:paraId="39848121" w14:textId="77777777" w:rsidTr="009033F8">
        <w:tc>
          <w:tcPr>
            <w:tcW w:w="8356" w:type="dxa"/>
          </w:tcPr>
          <w:p w14:paraId="028EC0BB" w14:textId="77777777" w:rsidR="00915659" w:rsidRPr="00CC02C2" w:rsidRDefault="00915659" w:rsidP="009033F8">
            <w:pPr>
              <w:suppressAutoHyphens/>
              <w:spacing w:before="120" w:after="120"/>
              <w:rPr>
                <w:color w:val="000000" w:themeColor="text1"/>
              </w:rPr>
            </w:pPr>
            <w:bookmarkStart w:id="93" w:name="A4u3"/>
            <w:bookmarkEnd w:id="93"/>
            <w:r>
              <w:rPr>
                <w:color w:val="000000" w:themeColor="text1"/>
              </w:rPr>
              <w:t>Hier steht Ihr Umsetzungsstand (Ist-Zustand)</w:t>
            </w:r>
          </w:p>
        </w:tc>
      </w:tr>
    </w:tbl>
    <w:p w14:paraId="2B5A9580"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94F5FD5" w14:textId="77777777" w:rsidTr="009033F8">
        <w:tc>
          <w:tcPr>
            <w:tcW w:w="8340" w:type="dxa"/>
            <w:tcBorders>
              <w:bottom w:val="single" w:sz="4" w:space="0" w:color="auto"/>
            </w:tcBorders>
            <w:shd w:val="clear" w:color="auto" w:fill="C6D9F1" w:themeFill="text2" w:themeFillTint="33"/>
          </w:tcPr>
          <w:p w14:paraId="4D26170E"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2A3090D3" w14:textId="77777777" w:rsidTr="009033F8">
        <w:tc>
          <w:tcPr>
            <w:tcW w:w="8340" w:type="dxa"/>
            <w:shd w:val="clear" w:color="auto" w:fill="FFFFFF" w:themeFill="background1"/>
          </w:tcPr>
          <w:p w14:paraId="051C4FDD" w14:textId="77777777" w:rsidR="00915659" w:rsidRDefault="00915659" w:rsidP="009033F8">
            <w:pPr>
              <w:spacing w:before="60" w:after="60"/>
              <w:rPr>
                <w:color w:val="000000" w:themeColor="text1"/>
              </w:rPr>
            </w:pPr>
            <w:r>
              <w:rPr>
                <w:color w:val="000000" w:themeColor="text1"/>
              </w:rPr>
              <w:t>Begründung der Fachseite:</w:t>
            </w:r>
          </w:p>
        </w:tc>
      </w:tr>
    </w:tbl>
    <w:p w14:paraId="2430C9B1" w14:textId="77777777" w:rsidR="00915659" w:rsidRPr="00CC02C2" w:rsidRDefault="00915659" w:rsidP="00915659">
      <w:pPr>
        <w:suppressAutoHyphens/>
        <w:spacing w:after="240"/>
        <w:ind w:left="720"/>
        <w:rPr>
          <w:color w:val="000000" w:themeColor="text1"/>
        </w:rPr>
      </w:pPr>
    </w:p>
    <w:p w14:paraId="7EB6595F" w14:textId="4590BB2B" w:rsidR="00915659" w:rsidRDefault="00915659" w:rsidP="00915659">
      <w:pPr>
        <w:pStyle w:val="Listenabsatz"/>
        <w:numPr>
          <w:ilvl w:val="0"/>
          <w:numId w:val="11"/>
        </w:numPr>
        <w:spacing w:after="240"/>
        <w:ind w:left="709" w:hanging="709"/>
      </w:pPr>
      <w:bookmarkStart w:id="94" w:name="A4a4"/>
      <w:bookmarkEnd w:id="94"/>
      <w:r>
        <w:t>Außerdem MUSS gewährleistet sein, dass betroffene Stellen über die erforder</w:t>
      </w:r>
      <w:r w:rsidR="00557933">
        <w:t>-</w:t>
      </w:r>
      <w:r w:rsidR="00557933">
        <w:br/>
      </w:r>
      <w:r>
        <w:t>lichen Maßnahmen informiert werden.</w:t>
      </w:r>
    </w:p>
    <w:p w14:paraId="348F9C0E"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55A30557" w14:textId="77777777" w:rsidTr="009033F8">
        <w:trPr>
          <w:trHeight w:val="205"/>
        </w:trPr>
        <w:tc>
          <w:tcPr>
            <w:tcW w:w="8356" w:type="dxa"/>
            <w:shd w:val="clear" w:color="auto" w:fill="D6E3BC" w:themeFill="accent3" w:themeFillTint="66"/>
          </w:tcPr>
          <w:p w14:paraId="04629962" w14:textId="77777777" w:rsidR="00915659" w:rsidRPr="005B4E23" w:rsidRDefault="00915659" w:rsidP="009033F8">
            <w:pPr>
              <w:suppressAutoHyphens/>
              <w:spacing w:before="120" w:after="120"/>
            </w:pPr>
            <w:r>
              <w:t>Umsetzung: JA / TEILWEISE / NEIN / ENTBEHRLICH</w:t>
            </w:r>
          </w:p>
        </w:tc>
      </w:tr>
      <w:tr w:rsidR="00915659" w:rsidRPr="00CC02C2" w14:paraId="1D8B4F3A" w14:textId="77777777" w:rsidTr="009033F8">
        <w:tc>
          <w:tcPr>
            <w:tcW w:w="8356" w:type="dxa"/>
          </w:tcPr>
          <w:p w14:paraId="6A10B20B" w14:textId="77777777" w:rsidR="00915659" w:rsidRPr="00CC02C2" w:rsidRDefault="00915659" w:rsidP="009033F8">
            <w:pPr>
              <w:suppressAutoHyphens/>
              <w:spacing w:before="120" w:after="120"/>
              <w:rPr>
                <w:color w:val="000000" w:themeColor="text1"/>
              </w:rPr>
            </w:pPr>
            <w:bookmarkStart w:id="95" w:name="A4u4"/>
            <w:bookmarkEnd w:id="95"/>
            <w:r>
              <w:rPr>
                <w:color w:val="000000" w:themeColor="text1"/>
              </w:rPr>
              <w:t>Hier steht Ihr Umsetzungsstand (Ist-Zustand)</w:t>
            </w:r>
          </w:p>
        </w:tc>
      </w:tr>
    </w:tbl>
    <w:p w14:paraId="046B27E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3B691F7" w14:textId="77777777" w:rsidTr="009033F8">
        <w:tc>
          <w:tcPr>
            <w:tcW w:w="8340" w:type="dxa"/>
            <w:tcBorders>
              <w:bottom w:val="single" w:sz="4" w:space="0" w:color="auto"/>
            </w:tcBorders>
            <w:shd w:val="clear" w:color="auto" w:fill="C6D9F1" w:themeFill="text2" w:themeFillTint="33"/>
          </w:tcPr>
          <w:p w14:paraId="1DE5CB57" w14:textId="77777777" w:rsidR="00915659" w:rsidRDefault="00915659" w:rsidP="009033F8">
            <w:pPr>
              <w:spacing w:before="60" w:after="60"/>
              <w:rPr>
                <w:color w:val="000000" w:themeColor="text1"/>
              </w:rPr>
            </w:pPr>
            <w:r>
              <w:rPr>
                <w:color w:val="000000" w:themeColor="text1"/>
              </w:rPr>
              <w:t>- diese Anforderung soll nicht aufgenommen werden!</w:t>
            </w:r>
          </w:p>
        </w:tc>
      </w:tr>
      <w:tr w:rsidR="00915659" w14:paraId="4EB3426F" w14:textId="77777777" w:rsidTr="009033F8">
        <w:tc>
          <w:tcPr>
            <w:tcW w:w="8340" w:type="dxa"/>
            <w:shd w:val="clear" w:color="auto" w:fill="FFFFFF" w:themeFill="background1"/>
          </w:tcPr>
          <w:p w14:paraId="5E0A5D89" w14:textId="77777777" w:rsidR="00915659" w:rsidRDefault="00915659" w:rsidP="009033F8">
            <w:pPr>
              <w:spacing w:before="60" w:after="60"/>
              <w:rPr>
                <w:color w:val="000000" w:themeColor="text1"/>
              </w:rPr>
            </w:pPr>
            <w:r>
              <w:rPr>
                <w:color w:val="000000" w:themeColor="text1"/>
              </w:rPr>
              <w:t>Begründug der Fachseite:</w:t>
            </w:r>
          </w:p>
        </w:tc>
      </w:tr>
    </w:tbl>
    <w:p w14:paraId="4E088B38" w14:textId="77777777" w:rsidR="00915659" w:rsidRDefault="00915659" w:rsidP="00915659">
      <w:pPr>
        <w:suppressAutoHyphens/>
        <w:spacing w:after="240"/>
        <w:ind w:left="720"/>
        <w:rPr>
          <w:color w:val="000000" w:themeColor="text1"/>
        </w:rPr>
      </w:pPr>
    </w:p>
    <w:p w14:paraId="38D1B697" w14:textId="33F03F54" w:rsidR="00915659" w:rsidRPr="00CC02C2" w:rsidRDefault="00915659" w:rsidP="00557933">
      <w:pPr>
        <w:pStyle w:val="berschrift2"/>
      </w:pPr>
      <w:bookmarkStart w:id="96" w:name="A5"/>
      <w:bookmarkStart w:id="97" w:name="_Toc38459224"/>
      <w:bookmarkStart w:id="98" w:name="_Toc92154694"/>
      <w:bookmarkEnd w:id="96"/>
      <w:r>
        <w:t xml:space="preserve">Behebung von Sicherheitsvorfällen </w:t>
      </w:r>
      <w:r w:rsidR="00A33B7C">
        <w:t>(B) [A</w:t>
      </w:r>
      <w:r>
        <w:t>5]</w:t>
      </w:r>
      <w:bookmarkEnd w:id="97"/>
      <w:bookmarkEnd w:id="98"/>
    </w:p>
    <w:p w14:paraId="445C34F9" w14:textId="77777777" w:rsidR="00557933" w:rsidRDefault="00557933" w:rsidP="00557933">
      <w:pPr>
        <w:pStyle w:val="Listenabsatz"/>
        <w:spacing w:after="240"/>
      </w:pPr>
      <w:bookmarkStart w:id="99" w:name="A5a1"/>
      <w:bookmarkEnd w:id="99"/>
    </w:p>
    <w:p w14:paraId="60569120" w14:textId="0C08B032" w:rsidR="00915659" w:rsidRDefault="00915659" w:rsidP="00915659">
      <w:pPr>
        <w:pStyle w:val="Listenabsatz"/>
        <w:numPr>
          <w:ilvl w:val="0"/>
          <w:numId w:val="11"/>
        </w:numPr>
        <w:spacing w:after="240"/>
        <w:ind w:left="709" w:hanging="709"/>
      </w:pPr>
      <w:r>
        <w:t>Damit ein Sicherheitsvorfall erfolgreich behoben werden kann, MUSS der Verantwortliche zunächst das Problem eingrenzen und die Ursache finden.</w:t>
      </w:r>
    </w:p>
    <w:p w14:paraId="740A6365"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44C3A299" w14:textId="77777777" w:rsidTr="009033F8">
        <w:trPr>
          <w:trHeight w:val="205"/>
        </w:trPr>
        <w:tc>
          <w:tcPr>
            <w:tcW w:w="8356" w:type="dxa"/>
            <w:shd w:val="clear" w:color="auto" w:fill="D6E3BC" w:themeFill="accent3" w:themeFillTint="66"/>
          </w:tcPr>
          <w:p w14:paraId="4D9413AD" w14:textId="77777777" w:rsidR="00915659" w:rsidRPr="005B4E23" w:rsidRDefault="00915659" w:rsidP="009033F8">
            <w:pPr>
              <w:suppressAutoHyphens/>
              <w:spacing w:before="120" w:after="120"/>
            </w:pPr>
            <w:r>
              <w:t>Umsetzung: JA / TEILWEISE / NEIN / ENTBEHRLICH</w:t>
            </w:r>
          </w:p>
        </w:tc>
      </w:tr>
      <w:tr w:rsidR="00915659" w:rsidRPr="00CC02C2" w14:paraId="104DA43F" w14:textId="77777777" w:rsidTr="009033F8">
        <w:tc>
          <w:tcPr>
            <w:tcW w:w="8356" w:type="dxa"/>
          </w:tcPr>
          <w:p w14:paraId="20419DC0" w14:textId="77777777" w:rsidR="00915659" w:rsidRPr="00CC02C2" w:rsidRDefault="00915659" w:rsidP="009033F8">
            <w:pPr>
              <w:suppressAutoHyphens/>
              <w:spacing w:before="120" w:after="120"/>
              <w:rPr>
                <w:color w:val="000000" w:themeColor="text1"/>
              </w:rPr>
            </w:pPr>
            <w:bookmarkStart w:id="100" w:name="A5u1"/>
            <w:bookmarkEnd w:id="100"/>
            <w:r>
              <w:rPr>
                <w:color w:val="000000" w:themeColor="text1"/>
              </w:rPr>
              <w:t>Hier steht Ihr Umsetzungsstand (Ist-Zustand)</w:t>
            </w:r>
          </w:p>
        </w:tc>
      </w:tr>
    </w:tbl>
    <w:p w14:paraId="0DA2C208"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C9252CB" w14:textId="77777777" w:rsidTr="009033F8">
        <w:tc>
          <w:tcPr>
            <w:tcW w:w="8340" w:type="dxa"/>
            <w:tcBorders>
              <w:bottom w:val="single" w:sz="4" w:space="0" w:color="auto"/>
            </w:tcBorders>
            <w:shd w:val="clear" w:color="auto" w:fill="C6D9F1" w:themeFill="text2" w:themeFillTint="33"/>
          </w:tcPr>
          <w:p w14:paraId="37FA68C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386C43A" w14:textId="77777777" w:rsidTr="009033F8">
        <w:tc>
          <w:tcPr>
            <w:tcW w:w="8340" w:type="dxa"/>
            <w:shd w:val="clear" w:color="auto" w:fill="FFFFFF" w:themeFill="background1"/>
          </w:tcPr>
          <w:p w14:paraId="347EE793" w14:textId="77777777" w:rsidR="00915659" w:rsidRDefault="00915659" w:rsidP="009033F8">
            <w:pPr>
              <w:spacing w:before="60" w:after="60"/>
              <w:rPr>
                <w:color w:val="000000" w:themeColor="text1"/>
              </w:rPr>
            </w:pPr>
            <w:r>
              <w:rPr>
                <w:color w:val="000000" w:themeColor="text1"/>
              </w:rPr>
              <w:t>Begründung der Fachseite:</w:t>
            </w:r>
          </w:p>
        </w:tc>
      </w:tr>
    </w:tbl>
    <w:p w14:paraId="6422A608" w14:textId="77777777" w:rsidR="00915659" w:rsidRPr="00CC02C2" w:rsidRDefault="00915659" w:rsidP="00915659">
      <w:pPr>
        <w:suppressAutoHyphens/>
        <w:spacing w:after="240"/>
        <w:ind w:left="720"/>
        <w:rPr>
          <w:color w:val="000000" w:themeColor="text1"/>
        </w:rPr>
      </w:pPr>
    </w:p>
    <w:p w14:paraId="20486D41" w14:textId="77777777" w:rsidR="00915659" w:rsidRDefault="00915659" w:rsidP="00915659">
      <w:pPr>
        <w:pStyle w:val="Listenabsatz"/>
        <w:numPr>
          <w:ilvl w:val="0"/>
          <w:numId w:val="11"/>
        </w:numPr>
        <w:spacing w:after="240"/>
        <w:ind w:left="709" w:hanging="709"/>
      </w:pPr>
      <w:bookmarkStart w:id="101" w:name="A5a2"/>
      <w:bookmarkEnd w:id="101"/>
      <w:r>
        <w:t>Danach MUSS er die erforderlichen Maßnahmen zur Behebung auswählen und sich eine Freigabe vom Leiter IT holen, bevor er sie umsetzt.</w:t>
      </w:r>
    </w:p>
    <w:p w14:paraId="1594231E"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6C8A9B69" w14:textId="77777777" w:rsidTr="009033F8">
        <w:trPr>
          <w:trHeight w:val="205"/>
        </w:trPr>
        <w:tc>
          <w:tcPr>
            <w:tcW w:w="8356" w:type="dxa"/>
            <w:shd w:val="clear" w:color="auto" w:fill="D6E3BC" w:themeFill="accent3" w:themeFillTint="66"/>
          </w:tcPr>
          <w:p w14:paraId="6F13FAD4" w14:textId="77777777" w:rsidR="00915659" w:rsidRPr="005B4E23" w:rsidRDefault="00915659" w:rsidP="009033F8">
            <w:pPr>
              <w:suppressAutoHyphens/>
              <w:spacing w:before="120" w:after="120"/>
            </w:pPr>
            <w:r>
              <w:t>Umsetzung: JA / TEILWEISE / NEIN / ENTBEHRLICH</w:t>
            </w:r>
          </w:p>
        </w:tc>
      </w:tr>
      <w:tr w:rsidR="00915659" w:rsidRPr="00CC02C2" w14:paraId="6A7BA9AA" w14:textId="77777777" w:rsidTr="009033F8">
        <w:tc>
          <w:tcPr>
            <w:tcW w:w="8356" w:type="dxa"/>
          </w:tcPr>
          <w:p w14:paraId="1C7909DA" w14:textId="77777777" w:rsidR="00915659" w:rsidRPr="00CC02C2" w:rsidRDefault="00915659" w:rsidP="009033F8">
            <w:pPr>
              <w:suppressAutoHyphens/>
              <w:spacing w:before="120" w:after="120"/>
              <w:rPr>
                <w:color w:val="000000" w:themeColor="text1"/>
              </w:rPr>
            </w:pPr>
            <w:bookmarkStart w:id="102" w:name="A5u2"/>
            <w:bookmarkEnd w:id="102"/>
            <w:r>
              <w:rPr>
                <w:color w:val="000000" w:themeColor="text1"/>
              </w:rPr>
              <w:t>Hier steht Ihr Umsetzungsstand (Ist-Zustand)</w:t>
            </w:r>
          </w:p>
        </w:tc>
      </w:tr>
    </w:tbl>
    <w:p w14:paraId="2528C4D0"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112DE2F" w14:textId="77777777" w:rsidTr="009033F8">
        <w:tc>
          <w:tcPr>
            <w:tcW w:w="8340" w:type="dxa"/>
            <w:tcBorders>
              <w:bottom w:val="single" w:sz="4" w:space="0" w:color="auto"/>
            </w:tcBorders>
            <w:shd w:val="clear" w:color="auto" w:fill="C6D9F1" w:themeFill="text2" w:themeFillTint="33"/>
          </w:tcPr>
          <w:p w14:paraId="2813222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8E1B3C1" w14:textId="77777777" w:rsidTr="009033F8">
        <w:tc>
          <w:tcPr>
            <w:tcW w:w="8340" w:type="dxa"/>
            <w:shd w:val="clear" w:color="auto" w:fill="FFFFFF" w:themeFill="background1"/>
          </w:tcPr>
          <w:p w14:paraId="4BE26FA4" w14:textId="77777777" w:rsidR="00915659" w:rsidRDefault="00915659" w:rsidP="009033F8">
            <w:pPr>
              <w:spacing w:before="60" w:after="60"/>
              <w:rPr>
                <w:color w:val="000000" w:themeColor="text1"/>
              </w:rPr>
            </w:pPr>
            <w:r>
              <w:rPr>
                <w:color w:val="000000" w:themeColor="text1"/>
              </w:rPr>
              <w:t>Begründung der Fachseite:</w:t>
            </w:r>
          </w:p>
        </w:tc>
      </w:tr>
    </w:tbl>
    <w:p w14:paraId="15B9DBDE" w14:textId="77777777" w:rsidR="00915659" w:rsidRPr="00CC02C2" w:rsidRDefault="00915659" w:rsidP="00915659">
      <w:pPr>
        <w:suppressAutoHyphens/>
        <w:spacing w:after="240"/>
        <w:ind w:left="720"/>
        <w:rPr>
          <w:color w:val="000000" w:themeColor="text1"/>
        </w:rPr>
      </w:pPr>
    </w:p>
    <w:p w14:paraId="16348494" w14:textId="77777777" w:rsidR="00915659" w:rsidRDefault="00915659" w:rsidP="00915659">
      <w:pPr>
        <w:pStyle w:val="Listenabsatz"/>
        <w:numPr>
          <w:ilvl w:val="0"/>
          <w:numId w:val="11"/>
        </w:numPr>
        <w:spacing w:after="240"/>
        <w:ind w:left="709" w:hanging="709"/>
      </w:pPr>
      <w:bookmarkStart w:id="103" w:name="A5a3"/>
      <w:bookmarkEnd w:id="103"/>
      <w:r>
        <w:t>Anschließend MUSS die Ursache beseitigt und ein sicherer Zustand hergestellt werden.</w:t>
      </w:r>
    </w:p>
    <w:p w14:paraId="77CEECB1"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3E023868" w14:textId="77777777" w:rsidTr="009033F8">
        <w:trPr>
          <w:trHeight w:val="205"/>
        </w:trPr>
        <w:tc>
          <w:tcPr>
            <w:tcW w:w="8356" w:type="dxa"/>
            <w:shd w:val="clear" w:color="auto" w:fill="D6E3BC" w:themeFill="accent3" w:themeFillTint="66"/>
          </w:tcPr>
          <w:p w14:paraId="585B34B7" w14:textId="77777777" w:rsidR="00915659" w:rsidRPr="005B4E23" w:rsidRDefault="00915659" w:rsidP="009033F8">
            <w:pPr>
              <w:suppressAutoHyphens/>
              <w:spacing w:before="120" w:after="120"/>
            </w:pPr>
            <w:r>
              <w:t>Umsetzung: JA / TEILWEISE / NEIN / ENTBEHRLICH</w:t>
            </w:r>
          </w:p>
        </w:tc>
      </w:tr>
      <w:tr w:rsidR="00915659" w:rsidRPr="00CC02C2" w14:paraId="47AA14B4" w14:textId="77777777" w:rsidTr="009033F8">
        <w:tc>
          <w:tcPr>
            <w:tcW w:w="8356" w:type="dxa"/>
          </w:tcPr>
          <w:p w14:paraId="763AC525" w14:textId="77777777" w:rsidR="00915659" w:rsidRPr="00CC02C2" w:rsidRDefault="00915659" w:rsidP="009033F8">
            <w:pPr>
              <w:suppressAutoHyphens/>
              <w:spacing w:before="120" w:after="120"/>
              <w:rPr>
                <w:color w:val="000000" w:themeColor="text1"/>
              </w:rPr>
            </w:pPr>
            <w:bookmarkStart w:id="104" w:name="A5u3"/>
            <w:bookmarkEnd w:id="104"/>
            <w:r>
              <w:rPr>
                <w:color w:val="000000" w:themeColor="text1"/>
              </w:rPr>
              <w:t>Hier steht Ihr Umsetzungsstand (Ist-Zustand)</w:t>
            </w:r>
          </w:p>
        </w:tc>
      </w:tr>
    </w:tbl>
    <w:p w14:paraId="62E90565"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B8CE739" w14:textId="77777777" w:rsidTr="009033F8">
        <w:tc>
          <w:tcPr>
            <w:tcW w:w="8340" w:type="dxa"/>
            <w:tcBorders>
              <w:bottom w:val="single" w:sz="4" w:space="0" w:color="auto"/>
            </w:tcBorders>
            <w:shd w:val="clear" w:color="auto" w:fill="C6D9F1" w:themeFill="text2" w:themeFillTint="33"/>
          </w:tcPr>
          <w:p w14:paraId="2080E2E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C50C90C" w14:textId="77777777" w:rsidTr="009033F8">
        <w:tc>
          <w:tcPr>
            <w:tcW w:w="8340" w:type="dxa"/>
            <w:shd w:val="clear" w:color="auto" w:fill="FFFFFF" w:themeFill="background1"/>
          </w:tcPr>
          <w:p w14:paraId="378F377F" w14:textId="77777777" w:rsidR="00915659" w:rsidRDefault="00915659" w:rsidP="009033F8">
            <w:pPr>
              <w:spacing w:before="60" w:after="60"/>
              <w:rPr>
                <w:color w:val="000000" w:themeColor="text1"/>
              </w:rPr>
            </w:pPr>
            <w:r>
              <w:rPr>
                <w:color w:val="000000" w:themeColor="text1"/>
              </w:rPr>
              <w:t>Begründung der Fachseite:</w:t>
            </w:r>
          </w:p>
        </w:tc>
      </w:tr>
    </w:tbl>
    <w:p w14:paraId="123D96E5" w14:textId="77777777" w:rsidR="00915659" w:rsidRPr="00CC02C2" w:rsidRDefault="00915659" w:rsidP="00915659">
      <w:pPr>
        <w:suppressAutoHyphens/>
        <w:spacing w:after="240"/>
        <w:ind w:left="720"/>
        <w:rPr>
          <w:color w:val="000000" w:themeColor="text1"/>
        </w:rPr>
      </w:pPr>
    </w:p>
    <w:p w14:paraId="5FD2983F" w14:textId="61FF665A" w:rsidR="00915659" w:rsidRDefault="00915659" w:rsidP="00915659">
      <w:pPr>
        <w:pStyle w:val="Listenabsatz"/>
        <w:numPr>
          <w:ilvl w:val="0"/>
          <w:numId w:val="11"/>
        </w:numPr>
        <w:spacing w:after="240"/>
        <w:ind w:left="709" w:hanging="709"/>
      </w:pPr>
      <w:bookmarkStart w:id="105" w:name="A5a4"/>
      <w:bookmarkEnd w:id="105"/>
      <w:r>
        <w:t xml:space="preserve">Es MUSS eine aktuelle Liste von internen und externen Sicherheitsexperten </w:t>
      </w:r>
      <w:r w:rsidR="00557933">
        <w:br/>
      </w:r>
      <w:r>
        <w:t xml:space="preserve">vorhanden sein, die bei Sicherheitsvorfällen für Fragen aus den verschiedenen </w:t>
      </w:r>
      <w:r w:rsidR="00557933">
        <w:br/>
      </w:r>
      <w:r>
        <w:t>erforderlichen Themenbereichen hinzugezogen werden können.</w:t>
      </w:r>
    </w:p>
    <w:p w14:paraId="2D27868C"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182A9B57" w14:textId="77777777" w:rsidTr="009033F8">
        <w:trPr>
          <w:trHeight w:val="205"/>
        </w:trPr>
        <w:tc>
          <w:tcPr>
            <w:tcW w:w="8356" w:type="dxa"/>
            <w:shd w:val="clear" w:color="auto" w:fill="D6E3BC" w:themeFill="accent3" w:themeFillTint="66"/>
          </w:tcPr>
          <w:p w14:paraId="606184A5" w14:textId="77777777" w:rsidR="00915659" w:rsidRPr="005B4E23" w:rsidRDefault="00915659" w:rsidP="009033F8">
            <w:pPr>
              <w:suppressAutoHyphens/>
              <w:spacing w:before="120" w:after="120"/>
            </w:pPr>
            <w:r>
              <w:t>Umsetzung: JA / TEILWEISE / NEIN / ENTBEHRLICH</w:t>
            </w:r>
          </w:p>
        </w:tc>
      </w:tr>
      <w:tr w:rsidR="00915659" w:rsidRPr="00CC02C2" w14:paraId="5979C65E" w14:textId="77777777" w:rsidTr="009033F8">
        <w:tc>
          <w:tcPr>
            <w:tcW w:w="8356" w:type="dxa"/>
          </w:tcPr>
          <w:p w14:paraId="35961393" w14:textId="77777777" w:rsidR="00915659" w:rsidRPr="00CC02C2" w:rsidRDefault="00915659" w:rsidP="009033F8">
            <w:pPr>
              <w:suppressAutoHyphens/>
              <w:spacing w:before="120" w:after="120"/>
              <w:rPr>
                <w:color w:val="000000" w:themeColor="text1"/>
              </w:rPr>
            </w:pPr>
            <w:bookmarkStart w:id="106" w:name="A5u4"/>
            <w:bookmarkEnd w:id="106"/>
            <w:r>
              <w:rPr>
                <w:color w:val="000000" w:themeColor="text1"/>
              </w:rPr>
              <w:t>Hier steht Ihr Umsetzungsstand (Ist-Zustand)</w:t>
            </w:r>
          </w:p>
        </w:tc>
      </w:tr>
    </w:tbl>
    <w:p w14:paraId="2FBBE76E"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AA4BFBE" w14:textId="77777777" w:rsidTr="009033F8">
        <w:tc>
          <w:tcPr>
            <w:tcW w:w="8340" w:type="dxa"/>
            <w:tcBorders>
              <w:bottom w:val="single" w:sz="4" w:space="0" w:color="auto"/>
            </w:tcBorders>
            <w:shd w:val="clear" w:color="auto" w:fill="C6D9F1" w:themeFill="text2" w:themeFillTint="33"/>
          </w:tcPr>
          <w:p w14:paraId="56AA344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84F55BD" w14:textId="77777777" w:rsidTr="009033F8">
        <w:tc>
          <w:tcPr>
            <w:tcW w:w="8340" w:type="dxa"/>
            <w:shd w:val="clear" w:color="auto" w:fill="FFFFFF" w:themeFill="background1"/>
          </w:tcPr>
          <w:p w14:paraId="7D5CB316" w14:textId="77777777" w:rsidR="00915659" w:rsidRDefault="00915659" w:rsidP="009033F8">
            <w:pPr>
              <w:spacing w:before="60" w:after="60"/>
              <w:rPr>
                <w:color w:val="000000" w:themeColor="text1"/>
              </w:rPr>
            </w:pPr>
            <w:r>
              <w:rPr>
                <w:color w:val="000000" w:themeColor="text1"/>
              </w:rPr>
              <w:t>Begründung der Fachseite:</w:t>
            </w:r>
          </w:p>
        </w:tc>
      </w:tr>
    </w:tbl>
    <w:p w14:paraId="46993284" w14:textId="77777777" w:rsidR="00915659" w:rsidRPr="00CC02C2" w:rsidRDefault="00915659" w:rsidP="00915659">
      <w:pPr>
        <w:suppressAutoHyphens/>
        <w:spacing w:after="240"/>
        <w:ind w:left="720"/>
        <w:rPr>
          <w:color w:val="000000" w:themeColor="text1"/>
        </w:rPr>
      </w:pPr>
    </w:p>
    <w:p w14:paraId="7E33B948" w14:textId="77777777" w:rsidR="00915659" w:rsidRDefault="00915659" w:rsidP="00915659">
      <w:pPr>
        <w:pStyle w:val="Listenabsatz"/>
        <w:numPr>
          <w:ilvl w:val="0"/>
          <w:numId w:val="11"/>
        </w:numPr>
        <w:spacing w:after="240"/>
        <w:ind w:left="709" w:hanging="709"/>
      </w:pPr>
      <w:bookmarkStart w:id="107" w:name="A5a5"/>
      <w:bookmarkEnd w:id="107"/>
      <w:r>
        <w:t>Es MÜSSEN sichere Kommunikationsverfahren mit diesen internen und externen Stellen etabliert werden.</w:t>
      </w:r>
    </w:p>
    <w:p w14:paraId="2157FC5D"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12194C5B" w14:textId="77777777" w:rsidTr="009033F8">
        <w:trPr>
          <w:trHeight w:val="205"/>
        </w:trPr>
        <w:tc>
          <w:tcPr>
            <w:tcW w:w="8356" w:type="dxa"/>
            <w:shd w:val="clear" w:color="auto" w:fill="D6E3BC" w:themeFill="accent3" w:themeFillTint="66"/>
          </w:tcPr>
          <w:p w14:paraId="47794357" w14:textId="77777777" w:rsidR="00915659" w:rsidRPr="005B4E23" w:rsidRDefault="00915659" w:rsidP="009033F8">
            <w:pPr>
              <w:suppressAutoHyphens/>
              <w:spacing w:before="120" w:after="120"/>
            </w:pPr>
            <w:r>
              <w:t>Umsetzung: JA / TEILWEISE / NEIN / ENTBEHRLICH</w:t>
            </w:r>
          </w:p>
        </w:tc>
      </w:tr>
      <w:tr w:rsidR="00915659" w:rsidRPr="00CC02C2" w14:paraId="7494763F" w14:textId="77777777" w:rsidTr="009033F8">
        <w:tc>
          <w:tcPr>
            <w:tcW w:w="8356" w:type="dxa"/>
          </w:tcPr>
          <w:p w14:paraId="6F92FA2D" w14:textId="77777777" w:rsidR="00915659" w:rsidRPr="00CC02C2" w:rsidRDefault="00915659" w:rsidP="009033F8">
            <w:pPr>
              <w:suppressAutoHyphens/>
              <w:spacing w:before="120" w:after="120"/>
              <w:rPr>
                <w:color w:val="000000" w:themeColor="text1"/>
              </w:rPr>
            </w:pPr>
            <w:bookmarkStart w:id="108" w:name="A5u5"/>
            <w:bookmarkEnd w:id="108"/>
            <w:r>
              <w:rPr>
                <w:color w:val="000000" w:themeColor="text1"/>
              </w:rPr>
              <w:t>Hier steht Ihr Umsetzungsstand (Ist-Zustand)</w:t>
            </w:r>
          </w:p>
        </w:tc>
      </w:tr>
    </w:tbl>
    <w:p w14:paraId="7E89504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689A1F20" w14:textId="77777777" w:rsidTr="009033F8">
        <w:tc>
          <w:tcPr>
            <w:tcW w:w="8340" w:type="dxa"/>
            <w:tcBorders>
              <w:bottom w:val="single" w:sz="4" w:space="0" w:color="auto"/>
            </w:tcBorders>
            <w:shd w:val="clear" w:color="auto" w:fill="C6D9F1" w:themeFill="text2" w:themeFillTint="33"/>
          </w:tcPr>
          <w:p w14:paraId="74D9F508"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F433158" w14:textId="77777777" w:rsidTr="009033F8">
        <w:tc>
          <w:tcPr>
            <w:tcW w:w="8340" w:type="dxa"/>
            <w:shd w:val="clear" w:color="auto" w:fill="FFFFFF" w:themeFill="background1"/>
          </w:tcPr>
          <w:p w14:paraId="7BA90C20" w14:textId="77777777" w:rsidR="00915659" w:rsidRDefault="00915659" w:rsidP="009033F8">
            <w:pPr>
              <w:spacing w:before="60" w:after="60"/>
              <w:rPr>
                <w:color w:val="000000" w:themeColor="text1"/>
              </w:rPr>
            </w:pPr>
            <w:r>
              <w:rPr>
                <w:color w:val="000000" w:themeColor="text1"/>
              </w:rPr>
              <w:t>Begründug der Fachseite:</w:t>
            </w:r>
          </w:p>
        </w:tc>
      </w:tr>
    </w:tbl>
    <w:p w14:paraId="2CBF406D" w14:textId="314BBA38" w:rsidR="00915659" w:rsidRDefault="00557933" w:rsidP="00915659">
      <w:pPr>
        <w:suppressAutoHyphens/>
        <w:spacing w:after="240"/>
        <w:ind w:left="720"/>
        <w:rPr>
          <w:color w:val="000000" w:themeColor="text1"/>
        </w:rPr>
      </w:pPr>
      <w:r>
        <w:rPr>
          <w:color w:val="000000" w:themeColor="text1"/>
        </w:rPr>
        <w:br/>
      </w:r>
    </w:p>
    <w:p w14:paraId="401756C9" w14:textId="40233825" w:rsidR="00915659" w:rsidRDefault="00915659" w:rsidP="00557933">
      <w:pPr>
        <w:pStyle w:val="berschrift2"/>
      </w:pPr>
      <w:bookmarkStart w:id="109" w:name="_Toc38459225"/>
      <w:bookmarkStart w:id="110" w:name="_Toc92154695"/>
      <w:r>
        <w:t>Wieder</w:t>
      </w:r>
      <w:bookmarkStart w:id="111" w:name="A6"/>
      <w:bookmarkEnd w:id="111"/>
      <w:r>
        <w:t xml:space="preserve">herstellung der Betriebsumgebung nach Sicherheitsvorfällen </w:t>
      </w:r>
      <w:r w:rsidR="00A33B7C">
        <w:t>(B) [A</w:t>
      </w:r>
      <w:r>
        <w:t>6]</w:t>
      </w:r>
      <w:bookmarkEnd w:id="109"/>
      <w:bookmarkEnd w:id="110"/>
    </w:p>
    <w:p w14:paraId="29F5A438" w14:textId="77777777" w:rsidR="00557933" w:rsidRDefault="00557933" w:rsidP="00557933">
      <w:pPr>
        <w:pStyle w:val="Listenabsatz"/>
        <w:spacing w:after="240"/>
      </w:pPr>
      <w:bookmarkStart w:id="112" w:name="A6a1"/>
      <w:bookmarkEnd w:id="112"/>
    </w:p>
    <w:p w14:paraId="5A6937E8" w14:textId="60D36C7B" w:rsidR="00915659" w:rsidRDefault="00915659" w:rsidP="00915659">
      <w:pPr>
        <w:pStyle w:val="Listenabsatz"/>
        <w:numPr>
          <w:ilvl w:val="0"/>
          <w:numId w:val="11"/>
        </w:numPr>
        <w:spacing w:after="240"/>
        <w:ind w:left="709" w:hanging="709"/>
      </w:pPr>
      <w:r>
        <w:t>Um die Auswirkungen der Sicherheitsvorfälle zu beseitigen, MÜSSEN die betroffenen Komponenten vom Netz genommen und alle erforderlichen Daten gesichert werden, die Aufschluss über die Art und Ursache des aufgetretenen Problems geben könnten.</w:t>
      </w:r>
    </w:p>
    <w:p w14:paraId="1192A5C9" w14:textId="77777777" w:rsidR="00915659"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029790BD" w14:textId="77777777" w:rsidTr="009033F8">
        <w:trPr>
          <w:trHeight w:val="205"/>
        </w:trPr>
        <w:tc>
          <w:tcPr>
            <w:tcW w:w="8356" w:type="dxa"/>
            <w:shd w:val="clear" w:color="auto" w:fill="D6E3BC" w:themeFill="accent3" w:themeFillTint="66"/>
          </w:tcPr>
          <w:p w14:paraId="41EED614" w14:textId="77777777" w:rsidR="00915659" w:rsidRPr="005B4E23" w:rsidRDefault="00915659" w:rsidP="009033F8">
            <w:pPr>
              <w:suppressAutoHyphens/>
              <w:spacing w:before="120" w:after="120"/>
            </w:pPr>
            <w:r>
              <w:t>Umsetzung: JA / TEILWEISE / NEIN / ENTBEHRLICH</w:t>
            </w:r>
          </w:p>
        </w:tc>
      </w:tr>
      <w:tr w:rsidR="00915659" w:rsidRPr="00CC02C2" w14:paraId="702CF75E" w14:textId="77777777" w:rsidTr="009033F8">
        <w:tc>
          <w:tcPr>
            <w:tcW w:w="8356" w:type="dxa"/>
          </w:tcPr>
          <w:p w14:paraId="0B98637A" w14:textId="77777777" w:rsidR="00915659" w:rsidRPr="00CC02C2" w:rsidRDefault="00915659" w:rsidP="009033F8">
            <w:pPr>
              <w:suppressAutoHyphens/>
              <w:spacing w:before="120" w:after="120"/>
              <w:rPr>
                <w:color w:val="000000" w:themeColor="text1"/>
              </w:rPr>
            </w:pPr>
            <w:bookmarkStart w:id="113" w:name="A6u1"/>
            <w:bookmarkEnd w:id="113"/>
            <w:r>
              <w:rPr>
                <w:color w:val="000000" w:themeColor="text1"/>
              </w:rPr>
              <w:t>Hier steht Ihr Umsetzungsstand (Ist-Zustand)</w:t>
            </w:r>
          </w:p>
        </w:tc>
      </w:tr>
    </w:tbl>
    <w:p w14:paraId="081ABCE4"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CBD50F1" w14:textId="77777777" w:rsidTr="009033F8">
        <w:tc>
          <w:tcPr>
            <w:tcW w:w="8340" w:type="dxa"/>
            <w:tcBorders>
              <w:bottom w:val="single" w:sz="4" w:space="0" w:color="auto"/>
            </w:tcBorders>
            <w:shd w:val="clear" w:color="auto" w:fill="C6D9F1" w:themeFill="text2" w:themeFillTint="33"/>
          </w:tcPr>
          <w:p w14:paraId="04CD22D1"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3B6AAD8" w14:textId="77777777" w:rsidTr="009033F8">
        <w:tc>
          <w:tcPr>
            <w:tcW w:w="8340" w:type="dxa"/>
            <w:shd w:val="clear" w:color="auto" w:fill="FFFFFF" w:themeFill="background1"/>
          </w:tcPr>
          <w:p w14:paraId="15D6FD0D" w14:textId="77777777" w:rsidR="00915659" w:rsidRDefault="00915659" w:rsidP="009033F8">
            <w:pPr>
              <w:spacing w:before="60" w:after="60"/>
              <w:rPr>
                <w:color w:val="000000" w:themeColor="text1"/>
              </w:rPr>
            </w:pPr>
            <w:r>
              <w:rPr>
                <w:color w:val="000000" w:themeColor="text1"/>
              </w:rPr>
              <w:t>Begründung der Fachseite:</w:t>
            </w:r>
          </w:p>
        </w:tc>
      </w:tr>
    </w:tbl>
    <w:p w14:paraId="41C5197A" w14:textId="77777777" w:rsidR="00915659" w:rsidRPr="00CC02C2" w:rsidRDefault="00915659" w:rsidP="00915659">
      <w:pPr>
        <w:suppressAutoHyphens/>
        <w:spacing w:after="240"/>
        <w:ind w:left="720"/>
        <w:rPr>
          <w:color w:val="000000" w:themeColor="text1"/>
        </w:rPr>
      </w:pPr>
    </w:p>
    <w:p w14:paraId="416F44A6" w14:textId="77777777" w:rsidR="00915659" w:rsidRDefault="00915659" w:rsidP="00915659">
      <w:pPr>
        <w:pStyle w:val="Listenabsatz"/>
        <w:numPr>
          <w:ilvl w:val="0"/>
          <w:numId w:val="11"/>
        </w:numPr>
        <w:spacing w:after="240"/>
        <w:ind w:left="709" w:hanging="709"/>
      </w:pPr>
      <w:bookmarkStart w:id="114" w:name="A6a2"/>
      <w:bookmarkEnd w:id="114"/>
      <w:r>
        <w:t>Auf allen betroffenen Komponenten MÜSSEN das Betriebssystem und alle Applikationen auf Veränderungen untersucht werden.</w:t>
      </w:r>
    </w:p>
    <w:p w14:paraId="64A95A49"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34E4BBE6" w14:textId="77777777" w:rsidTr="009033F8">
        <w:trPr>
          <w:trHeight w:val="205"/>
        </w:trPr>
        <w:tc>
          <w:tcPr>
            <w:tcW w:w="8356" w:type="dxa"/>
            <w:shd w:val="clear" w:color="auto" w:fill="D6E3BC" w:themeFill="accent3" w:themeFillTint="66"/>
          </w:tcPr>
          <w:p w14:paraId="4FF99562" w14:textId="77777777" w:rsidR="00915659" w:rsidRPr="005B4E23" w:rsidRDefault="00915659" w:rsidP="009033F8">
            <w:pPr>
              <w:suppressAutoHyphens/>
              <w:spacing w:before="120" w:after="120"/>
            </w:pPr>
            <w:r>
              <w:t>Umsetzung: JA / TEILWEISE / NEIN / ENTBEHRLICH</w:t>
            </w:r>
          </w:p>
        </w:tc>
      </w:tr>
      <w:tr w:rsidR="00915659" w:rsidRPr="00CC02C2" w14:paraId="6C992D1E" w14:textId="77777777" w:rsidTr="009033F8">
        <w:tc>
          <w:tcPr>
            <w:tcW w:w="8356" w:type="dxa"/>
          </w:tcPr>
          <w:p w14:paraId="46094497" w14:textId="77777777" w:rsidR="00915659" w:rsidRPr="00CC02C2" w:rsidRDefault="00915659" w:rsidP="009033F8">
            <w:pPr>
              <w:suppressAutoHyphens/>
              <w:spacing w:before="120" w:after="120"/>
              <w:rPr>
                <w:color w:val="000000" w:themeColor="text1"/>
              </w:rPr>
            </w:pPr>
            <w:bookmarkStart w:id="115" w:name="A6u2"/>
            <w:bookmarkEnd w:id="115"/>
            <w:r>
              <w:rPr>
                <w:color w:val="000000" w:themeColor="text1"/>
              </w:rPr>
              <w:t>Hier steht Ihr Umsetzungsstand (Ist-Zustand)</w:t>
            </w:r>
          </w:p>
        </w:tc>
      </w:tr>
    </w:tbl>
    <w:p w14:paraId="4B64D70D"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11C80B1" w14:textId="77777777" w:rsidTr="009033F8">
        <w:tc>
          <w:tcPr>
            <w:tcW w:w="8340" w:type="dxa"/>
            <w:tcBorders>
              <w:bottom w:val="single" w:sz="4" w:space="0" w:color="auto"/>
            </w:tcBorders>
            <w:shd w:val="clear" w:color="auto" w:fill="C6D9F1" w:themeFill="text2" w:themeFillTint="33"/>
          </w:tcPr>
          <w:p w14:paraId="769AF100"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75BBAF6" w14:textId="77777777" w:rsidTr="009033F8">
        <w:tc>
          <w:tcPr>
            <w:tcW w:w="8340" w:type="dxa"/>
            <w:shd w:val="clear" w:color="auto" w:fill="FFFFFF" w:themeFill="background1"/>
          </w:tcPr>
          <w:p w14:paraId="2D81CB29" w14:textId="77777777" w:rsidR="00915659" w:rsidRDefault="00915659" w:rsidP="009033F8">
            <w:pPr>
              <w:spacing w:before="60" w:after="60"/>
              <w:rPr>
                <w:color w:val="000000" w:themeColor="text1"/>
              </w:rPr>
            </w:pPr>
            <w:r>
              <w:rPr>
                <w:color w:val="000000" w:themeColor="text1"/>
              </w:rPr>
              <w:t>Begründung der Fachseite:</w:t>
            </w:r>
          </w:p>
        </w:tc>
      </w:tr>
    </w:tbl>
    <w:p w14:paraId="45204BC1" w14:textId="77777777" w:rsidR="00915659" w:rsidRPr="00CC02C2" w:rsidRDefault="00915659" w:rsidP="00915659">
      <w:pPr>
        <w:suppressAutoHyphens/>
        <w:spacing w:after="240"/>
        <w:ind w:left="720"/>
        <w:rPr>
          <w:color w:val="000000" w:themeColor="text1"/>
        </w:rPr>
      </w:pPr>
    </w:p>
    <w:p w14:paraId="03070388" w14:textId="77777777" w:rsidR="00915659" w:rsidRDefault="00915659" w:rsidP="00915659">
      <w:pPr>
        <w:pStyle w:val="Listenabsatz"/>
        <w:numPr>
          <w:ilvl w:val="0"/>
          <w:numId w:val="11"/>
        </w:numPr>
        <w:spacing w:after="240"/>
        <w:ind w:left="709" w:hanging="709"/>
      </w:pPr>
      <w:bookmarkStart w:id="116" w:name="A6a3"/>
      <w:bookmarkEnd w:id="116"/>
      <w:r>
        <w:t>Die Originaldaten MÜSSEN von schreibgeschützten Datenträgern wieder eingespielt werden.</w:t>
      </w:r>
    </w:p>
    <w:p w14:paraId="3F1F38C5" w14:textId="77777777" w:rsidR="00915659"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0330C01C" w14:textId="77777777" w:rsidTr="009033F8">
        <w:trPr>
          <w:trHeight w:val="205"/>
        </w:trPr>
        <w:tc>
          <w:tcPr>
            <w:tcW w:w="8356" w:type="dxa"/>
            <w:shd w:val="clear" w:color="auto" w:fill="D6E3BC" w:themeFill="accent3" w:themeFillTint="66"/>
          </w:tcPr>
          <w:p w14:paraId="6A10022F" w14:textId="77777777" w:rsidR="00915659" w:rsidRPr="005B4E23" w:rsidRDefault="00915659" w:rsidP="009033F8">
            <w:pPr>
              <w:suppressAutoHyphens/>
              <w:spacing w:before="120" w:after="120"/>
            </w:pPr>
            <w:r>
              <w:t>Umsetzung: JA / TEILWEISE / NEIN / ENTBEHRLICH</w:t>
            </w:r>
          </w:p>
        </w:tc>
      </w:tr>
      <w:tr w:rsidR="00915659" w:rsidRPr="00CC02C2" w14:paraId="32C3522B" w14:textId="77777777" w:rsidTr="009033F8">
        <w:tc>
          <w:tcPr>
            <w:tcW w:w="8356" w:type="dxa"/>
          </w:tcPr>
          <w:p w14:paraId="0046AF64" w14:textId="77777777" w:rsidR="00915659" w:rsidRPr="00CC02C2" w:rsidRDefault="00915659" w:rsidP="009033F8">
            <w:pPr>
              <w:suppressAutoHyphens/>
              <w:spacing w:before="120" w:after="120"/>
              <w:rPr>
                <w:color w:val="000000" w:themeColor="text1"/>
              </w:rPr>
            </w:pPr>
            <w:bookmarkStart w:id="117" w:name="A6u3"/>
            <w:bookmarkEnd w:id="117"/>
            <w:r>
              <w:rPr>
                <w:color w:val="000000" w:themeColor="text1"/>
              </w:rPr>
              <w:t>Hier steht Ihr Umsetzungsstand (Ist-Zustand)</w:t>
            </w:r>
          </w:p>
        </w:tc>
      </w:tr>
    </w:tbl>
    <w:p w14:paraId="0A3406FF"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2562DE6" w14:textId="77777777" w:rsidTr="009033F8">
        <w:tc>
          <w:tcPr>
            <w:tcW w:w="8340" w:type="dxa"/>
            <w:tcBorders>
              <w:bottom w:val="single" w:sz="4" w:space="0" w:color="auto"/>
            </w:tcBorders>
            <w:shd w:val="clear" w:color="auto" w:fill="C6D9F1" w:themeFill="text2" w:themeFillTint="33"/>
          </w:tcPr>
          <w:p w14:paraId="08FD23E1"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FA98C26" w14:textId="77777777" w:rsidTr="009033F8">
        <w:tc>
          <w:tcPr>
            <w:tcW w:w="8340" w:type="dxa"/>
            <w:shd w:val="clear" w:color="auto" w:fill="FFFFFF" w:themeFill="background1"/>
          </w:tcPr>
          <w:p w14:paraId="6F2BD57A" w14:textId="77777777" w:rsidR="00915659" w:rsidRDefault="00915659" w:rsidP="009033F8">
            <w:pPr>
              <w:spacing w:before="60" w:after="60"/>
              <w:rPr>
                <w:color w:val="000000" w:themeColor="text1"/>
              </w:rPr>
            </w:pPr>
            <w:r>
              <w:rPr>
                <w:color w:val="000000" w:themeColor="text1"/>
              </w:rPr>
              <w:t>Begründung der Fachseite:</w:t>
            </w:r>
          </w:p>
        </w:tc>
      </w:tr>
    </w:tbl>
    <w:p w14:paraId="26727E20" w14:textId="77777777" w:rsidR="00915659" w:rsidRPr="00CC02C2" w:rsidRDefault="00915659" w:rsidP="00915659">
      <w:pPr>
        <w:suppressAutoHyphens/>
        <w:spacing w:after="240"/>
        <w:ind w:left="720"/>
        <w:rPr>
          <w:color w:val="000000" w:themeColor="text1"/>
        </w:rPr>
      </w:pPr>
      <w:bookmarkStart w:id="118" w:name="A6a4"/>
      <w:bookmarkEnd w:id="118"/>
    </w:p>
    <w:p w14:paraId="115D4FE5" w14:textId="77777777" w:rsidR="00915659" w:rsidRDefault="00915659" w:rsidP="00915659">
      <w:pPr>
        <w:pStyle w:val="Listenabsatz"/>
        <w:numPr>
          <w:ilvl w:val="0"/>
          <w:numId w:val="11"/>
        </w:numPr>
        <w:spacing w:after="240"/>
        <w:ind w:left="709" w:hanging="709"/>
      </w:pPr>
      <w:r>
        <w:t>Dabei MÜSSEN alle sicherheitsrelevanten Konfigurationen und Patches mit aufgespielt werden.</w:t>
      </w:r>
      <w:bookmarkStart w:id="119" w:name="_Hlk38443996"/>
    </w:p>
    <w:p w14:paraId="43CEB57F"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1257024F" w14:textId="77777777" w:rsidTr="009033F8">
        <w:trPr>
          <w:trHeight w:val="205"/>
        </w:trPr>
        <w:tc>
          <w:tcPr>
            <w:tcW w:w="8356" w:type="dxa"/>
            <w:shd w:val="clear" w:color="auto" w:fill="D6E3BC" w:themeFill="accent3" w:themeFillTint="66"/>
          </w:tcPr>
          <w:bookmarkEnd w:id="119"/>
          <w:p w14:paraId="6C15908B" w14:textId="77777777" w:rsidR="00915659" w:rsidRPr="005B4E23" w:rsidRDefault="00915659" w:rsidP="009033F8">
            <w:pPr>
              <w:suppressAutoHyphens/>
              <w:spacing w:before="120" w:after="120"/>
            </w:pPr>
            <w:r>
              <w:t>Umsetzung: JA / TEILWEISE / NEIN / ENTBEHRLICH</w:t>
            </w:r>
          </w:p>
        </w:tc>
      </w:tr>
      <w:tr w:rsidR="00915659" w:rsidRPr="00CC02C2" w14:paraId="3AA5A89A" w14:textId="77777777" w:rsidTr="009033F8">
        <w:tc>
          <w:tcPr>
            <w:tcW w:w="8356" w:type="dxa"/>
          </w:tcPr>
          <w:p w14:paraId="2F005410" w14:textId="77777777" w:rsidR="00915659" w:rsidRPr="00CC02C2" w:rsidRDefault="00915659" w:rsidP="009033F8">
            <w:pPr>
              <w:suppressAutoHyphens/>
              <w:spacing w:before="120" w:after="120"/>
              <w:rPr>
                <w:color w:val="000000" w:themeColor="text1"/>
              </w:rPr>
            </w:pPr>
            <w:bookmarkStart w:id="120" w:name="A6u4"/>
            <w:bookmarkEnd w:id="120"/>
            <w:r>
              <w:rPr>
                <w:color w:val="000000" w:themeColor="text1"/>
              </w:rPr>
              <w:t>Hier steht Ihr Umsetzungsstand (Ist-Zustand)</w:t>
            </w:r>
          </w:p>
        </w:tc>
      </w:tr>
    </w:tbl>
    <w:p w14:paraId="0041FE08"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6C4C6CAA" w14:textId="77777777" w:rsidTr="009033F8">
        <w:tc>
          <w:tcPr>
            <w:tcW w:w="8340" w:type="dxa"/>
            <w:tcBorders>
              <w:bottom w:val="single" w:sz="4" w:space="0" w:color="auto"/>
            </w:tcBorders>
            <w:shd w:val="clear" w:color="auto" w:fill="C6D9F1" w:themeFill="text2" w:themeFillTint="33"/>
          </w:tcPr>
          <w:p w14:paraId="7EBB237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0F92880" w14:textId="77777777" w:rsidTr="009033F8">
        <w:tc>
          <w:tcPr>
            <w:tcW w:w="8340" w:type="dxa"/>
            <w:shd w:val="clear" w:color="auto" w:fill="FFFFFF" w:themeFill="background1"/>
          </w:tcPr>
          <w:p w14:paraId="4AF1954B" w14:textId="77777777" w:rsidR="00915659" w:rsidRDefault="00915659" w:rsidP="009033F8">
            <w:pPr>
              <w:spacing w:before="60" w:after="60"/>
              <w:rPr>
                <w:color w:val="000000" w:themeColor="text1"/>
              </w:rPr>
            </w:pPr>
            <w:r>
              <w:rPr>
                <w:color w:val="000000" w:themeColor="text1"/>
              </w:rPr>
              <w:t>Begründung der Fachseite:</w:t>
            </w:r>
          </w:p>
        </w:tc>
      </w:tr>
    </w:tbl>
    <w:p w14:paraId="61939090" w14:textId="77777777" w:rsidR="00915659" w:rsidRPr="00CC02C2" w:rsidRDefault="00915659" w:rsidP="00915659">
      <w:pPr>
        <w:suppressAutoHyphens/>
        <w:spacing w:after="240"/>
        <w:ind w:left="720"/>
        <w:rPr>
          <w:color w:val="000000" w:themeColor="text1"/>
        </w:rPr>
      </w:pPr>
    </w:p>
    <w:p w14:paraId="751DCAE3" w14:textId="77777777" w:rsidR="00915659" w:rsidRDefault="00915659" w:rsidP="00915659">
      <w:pPr>
        <w:pStyle w:val="Listenabsatz"/>
        <w:numPr>
          <w:ilvl w:val="0"/>
          <w:numId w:val="11"/>
        </w:numPr>
        <w:spacing w:after="240"/>
        <w:ind w:left="709" w:hanging="709"/>
      </w:pPr>
      <w:bookmarkStart w:id="121" w:name="A6a5"/>
      <w:bookmarkEnd w:id="121"/>
      <w:r>
        <w:t>Wenn Daten aus Datensicherungen wieder eingespielt werden, MUSS sichergestellt sein, dass diese vom Sicherheitsvorfall nicht betroffen waren.</w:t>
      </w:r>
    </w:p>
    <w:p w14:paraId="12FD59DC" w14:textId="70AF8C6A" w:rsidR="00915659"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t>BSI-</w:t>
      </w:r>
      <w:r w:rsidRPr="00A85502">
        <w:rPr>
          <w:color w:val="FF0000"/>
        </w:rPr>
        <w:t>Anforderung</w:t>
      </w:r>
      <w:r>
        <w:rPr>
          <w:color w:val="FF0000"/>
        </w:rPr>
        <w:t>.</w:t>
      </w:r>
    </w:p>
    <w:p w14:paraId="19AAB99E" w14:textId="77777777" w:rsidR="00557933" w:rsidRPr="00E26617" w:rsidRDefault="00557933" w:rsidP="00915659">
      <w:pPr>
        <w:spacing w:after="240"/>
        <w:ind w:left="708"/>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1B22ACD6" w14:textId="77777777" w:rsidTr="009033F8">
        <w:trPr>
          <w:trHeight w:val="205"/>
        </w:trPr>
        <w:tc>
          <w:tcPr>
            <w:tcW w:w="8356" w:type="dxa"/>
            <w:shd w:val="clear" w:color="auto" w:fill="D6E3BC" w:themeFill="accent3" w:themeFillTint="66"/>
          </w:tcPr>
          <w:p w14:paraId="1C6CF5E9" w14:textId="77777777" w:rsidR="00915659" w:rsidRPr="005B4E23" w:rsidRDefault="00915659" w:rsidP="009033F8">
            <w:pPr>
              <w:suppressAutoHyphens/>
              <w:spacing w:before="120" w:after="120"/>
            </w:pPr>
            <w:r>
              <w:t>Umsetzung: JA / TEILWEISE / NEIN / ENTBEHRLICH</w:t>
            </w:r>
          </w:p>
        </w:tc>
      </w:tr>
      <w:tr w:rsidR="00915659" w:rsidRPr="00CC02C2" w14:paraId="5AF41134" w14:textId="77777777" w:rsidTr="009033F8">
        <w:tc>
          <w:tcPr>
            <w:tcW w:w="8356" w:type="dxa"/>
          </w:tcPr>
          <w:p w14:paraId="1C4D4245" w14:textId="77777777" w:rsidR="00915659" w:rsidRPr="00CC02C2" w:rsidRDefault="00915659" w:rsidP="009033F8">
            <w:pPr>
              <w:suppressAutoHyphens/>
              <w:spacing w:before="120" w:after="120"/>
              <w:rPr>
                <w:color w:val="000000" w:themeColor="text1"/>
              </w:rPr>
            </w:pPr>
            <w:bookmarkStart w:id="122" w:name="A6u5"/>
            <w:bookmarkEnd w:id="122"/>
            <w:r>
              <w:rPr>
                <w:color w:val="000000" w:themeColor="text1"/>
              </w:rPr>
              <w:t>Hier steht Ihr Umsetzungsstand (Ist-Zustand)</w:t>
            </w:r>
          </w:p>
        </w:tc>
      </w:tr>
    </w:tbl>
    <w:p w14:paraId="6044E44F"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06FDC95" w14:textId="77777777" w:rsidTr="009033F8">
        <w:tc>
          <w:tcPr>
            <w:tcW w:w="8340" w:type="dxa"/>
            <w:tcBorders>
              <w:bottom w:val="single" w:sz="4" w:space="0" w:color="auto"/>
            </w:tcBorders>
            <w:shd w:val="clear" w:color="auto" w:fill="C6D9F1" w:themeFill="text2" w:themeFillTint="33"/>
          </w:tcPr>
          <w:p w14:paraId="4DF7A488"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19668E0" w14:textId="77777777" w:rsidTr="009033F8">
        <w:tc>
          <w:tcPr>
            <w:tcW w:w="8340" w:type="dxa"/>
            <w:shd w:val="clear" w:color="auto" w:fill="FFFFFF" w:themeFill="background1"/>
          </w:tcPr>
          <w:p w14:paraId="4E6E1E8A" w14:textId="77777777" w:rsidR="00915659" w:rsidRDefault="00915659" w:rsidP="009033F8">
            <w:pPr>
              <w:spacing w:before="60" w:after="60"/>
              <w:rPr>
                <w:color w:val="000000" w:themeColor="text1"/>
              </w:rPr>
            </w:pPr>
            <w:r>
              <w:rPr>
                <w:color w:val="000000" w:themeColor="text1"/>
              </w:rPr>
              <w:t>Begründung der Fachseite:</w:t>
            </w:r>
          </w:p>
        </w:tc>
      </w:tr>
    </w:tbl>
    <w:p w14:paraId="324243ED" w14:textId="77777777" w:rsidR="00915659" w:rsidRPr="00CC02C2" w:rsidRDefault="00915659" w:rsidP="00915659">
      <w:pPr>
        <w:suppressAutoHyphens/>
        <w:spacing w:after="240"/>
        <w:ind w:left="720"/>
        <w:rPr>
          <w:color w:val="000000" w:themeColor="text1"/>
        </w:rPr>
      </w:pPr>
    </w:p>
    <w:p w14:paraId="333499F7" w14:textId="77777777" w:rsidR="00915659" w:rsidRDefault="00915659" w:rsidP="00915659">
      <w:pPr>
        <w:pStyle w:val="Listenabsatz"/>
        <w:numPr>
          <w:ilvl w:val="0"/>
          <w:numId w:val="11"/>
        </w:numPr>
        <w:spacing w:after="240"/>
        <w:ind w:left="709" w:hanging="709"/>
      </w:pPr>
      <w:bookmarkStart w:id="123" w:name="A6a6"/>
      <w:bookmarkEnd w:id="123"/>
      <w:r>
        <w:t>Vor der Wiederinbetriebnahme nach einem Angriff MÜSSEN alle Passwörter auf den betroffenen Komponenten geändert werden.</w:t>
      </w:r>
    </w:p>
    <w:p w14:paraId="04035B6C"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915659" w:rsidRPr="005B4E23" w14:paraId="420F7B4B" w14:textId="77777777" w:rsidTr="009033F8">
        <w:trPr>
          <w:trHeight w:val="205"/>
        </w:trPr>
        <w:tc>
          <w:tcPr>
            <w:tcW w:w="8356" w:type="dxa"/>
            <w:shd w:val="clear" w:color="auto" w:fill="D6E3BC" w:themeFill="accent3" w:themeFillTint="66"/>
          </w:tcPr>
          <w:p w14:paraId="0FD6E4AD" w14:textId="77777777" w:rsidR="00915659" w:rsidRPr="005B4E23" w:rsidRDefault="00915659" w:rsidP="009033F8">
            <w:pPr>
              <w:suppressAutoHyphens/>
              <w:spacing w:before="120" w:after="120"/>
            </w:pPr>
            <w:r>
              <w:t>Umsetzung: JA / TEILWEISE / NEIN / ENTBEHRLICH</w:t>
            </w:r>
          </w:p>
        </w:tc>
      </w:tr>
      <w:tr w:rsidR="00915659" w:rsidRPr="00CC02C2" w14:paraId="1559A0E0" w14:textId="77777777" w:rsidTr="009033F8">
        <w:tc>
          <w:tcPr>
            <w:tcW w:w="8356" w:type="dxa"/>
          </w:tcPr>
          <w:p w14:paraId="66F9B9CB" w14:textId="77777777" w:rsidR="00915659" w:rsidRPr="00CC02C2" w:rsidRDefault="00915659" w:rsidP="009033F8">
            <w:pPr>
              <w:suppressAutoHyphens/>
              <w:spacing w:before="120" w:after="120"/>
              <w:rPr>
                <w:color w:val="000000" w:themeColor="text1"/>
              </w:rPr>
            </w:pPr>
            <w:bookmarkStart w:id="124" w:name="A6u6"/>
            <w:bookmarkEnd w:id="124"/>
            <w:r>
              <w:rPr>
                <w:color w:val="000000" w:themeColor="text1"/>
              </w:rPr>
              <w:t>Hier steht Ihr Umsetzungsstand (Ist-Zustand)</w:t>
            </w:r>
          </w:p>
        </w:tc>
      </w:tr>
    </w:tbl>
    <w:p w14:paraId="2A7D7C15"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FA7E825" w14:textId="77777777" w:rsidTr="009033F8">
        <w:tc>
          <w:tcPr>
            <w:tcW w:w="8340" w:type="dxa"/>
            <w:tcBorders>
              <w:bottom w:val="single" w:sz="4" w:space="0" w:color="auto"/>
            </w:tcBorders>
            <w:shd w:val="clear" w:color="auto" w:fill="C6D9F1" w:themeFill="text2" w:themeFillTint="33"/>
          </w:tcPr>
          <w:p w14:paraId="2B0DE8C7"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34C2710" w14:textId="77777777" w:rsidTr="009033F8">
        <w:tc>
          <w:tcPr>
            <w:tcW w:w="8340" w:type="dxa"/>
            <w:shd w:val="clear" w:color="auto" w:fill="FFFFFF" w:themeFill="background1"/>
          </w:tcPr>
          <w:p w14:paraId="7781A2B6" w14:textId="77777777" w:rsidR="00915659" w:rsidRDefault="00915659" w:rsidP="009033F8">
            <w:pPr>
              <w:spacing w:before="60" w:after="60"/>
              <w:rPr>
                <w:color w:val="000000" w:themeColor="text1"/>
              </w:rPr>
            </w:pPr>
            <w:r>
              <w:rPr>
                <w:color w:val="000000" w:themeColor="text1"/>
              </w:rPr>
              <w:t>Begründung der Fachseite:</w:t>
            </w:r>
          </w:p>
        </w:tc>
      </w:tr>
    </w:tbl>
    <w:p w14:paraId="5B836FE5" w14:textId="77777777" w:rsidR="00915659" w:rsidRPr="00CC02C2" w:rsidRDefault="00915659" w:rsidP="00915659">
      <w:pPr>
        <w:suppressAutoHyphens/>
        <w:spacing w:after="240"/>
        <w:ind w:left="720"/>
        <w:rPr>
          <w:color w:val="000000" w:themeColor="text1"/>
        </w:rPr>
      </w:pPr>
    </w:p>
    <w:p w14:paraId="5C689149" w14:textId="255106D8" w:rsidR="00915659" w:rsidRDefault="00915659" w:rsidP="00915659">
      <w:pPr>
        <w:pStyle w:val="Listenabsatz"/>
        <w:numPr>
          <w:ilvl w:val="0"/>
          <w:numId w:val="11"/>
        </w:numPr>
        <w:spacing w:after="240"/>
        <w:ind w:left="709" w:hanging="709"/>
      </w:pPr>
      <w:bookmarkStart w:id="125" w:name="A6a7"/>
      <w:bookmarkEnd w:id="125"/>
      <w:r>
        <w:t xml:space="preserve">Die betroffenen Komponenten MÜSSEN einem Penetrationstest unterzogen </w:t>
      </w:r>
      <w:r w:rsidR="00557933">
        <w:br/>
      </w:r>
      <w:r>
        <w:t>werden, bevor sie wieder eingesetzt werden.</w:t>
      </w:r>
    </w:p>
    <w:p w14:paraId="329A8958" w14:textId="77777777" w:rsidR="00915659" w:rsidRPr="000A2F62" w:rsidRDefault="00915659" w:rsidP="00915659">
      <w:pPr>
        <w:pStyle w:val="Listenabsatz"/>
        <w:spacing w:after="240"/>
        <w:ind w:left="644"/>
      </w:pPr>
    </w:p>
    <w:p w14:paraId="6D93B70E" w14:textId="77777777" w:rsidR="00915659" w:rsidRPr="00E26617" w:rsidRDefault="00915659" w:rsidP="00915659">
      <w:pPr>
        <w:pStyle w:val="Listenabsatz"/>
        <w:spacing w:after="240"/>
        <w:ind w:left="644"/>
        <w:rPr>
          <w:color w:val="FF0000"/>
        </w:rPr>
      </w:pPr>
      <w:r w:rsidRPr="000A2F62">
        <w:rPr>
          <w:color w:val="FF0000"/>
        </w:rPr>
        <w:t xml:space="preserve">Hier steht Ihre Konkretisierung der BSI-Anforderung unter Beachtung der Gegebenheiten Ihrer Behörde und unter der Aufrechterhaltung der Kernaussage der </w:t>
      </w:r>
      <w:r w:rsidRPr="000A2F62">
        <w:rPr>
          <w:color w:val="FF0000"/>
        </w:rPr>
        <w:br/>
        <w:t>BSI-Anforderung.</w:t>
      </w:r>
    </w:p>
    <w:tbl>
      <w:tblPr>
        <w:tblStyle w:val="Tabellenraster"/>
        <w:tblW w:w="0" w:type="auto"/>
        <w:tblInd w:w="704" w:type="dxa"/>
        <w:tblLook w:val="04A0" w:firstRow="1" w:lastRow="0" w:firstColumn="1" w:lastColumn="0" w:noHBand="0" w:noVBand="1"/>
      </w:tblPr>
      <w:tblGrid>
        <w:gridCol w:w="8356"/>
      </w:tblGrid>
      <w:tr w:rsidR="00915659" w:rsidRPr="005B4E23" w14:paraId="48D0A123" w14:textId="77777777" w:rsidTr="009033F8">
        <w:trPr>
          <w:trHeight w:val="205"/>
        </w:trPr>
        <w:tc>
          <w:tcPr>
            <w:tcW w:w="8356" w:type="dxa"/>
            <w:shd w:val="clear" w:color="auto" w:fill="D6E3BC" w:themeFill="accent3" w:themeFillTint="66"/>
          </w:tcPr>
          <w:p w14:paraId="56E275DE" w14:textId="77777777" w:rsidR="00915659" w:rsidRPr="005B4E23" w:rsidRDefault="00915659" w:rsidP="009033F8">
            <w:pPr>
              <w:suppressAutoHyphens/>
              <w:spacing w:before="120" w:after="120"/>
            </w:pPr>
            <w:r>
              <w:t>Umsetzung: JA / TEILWEISE / NEIN / ENTBEHRLICH</w:t>
            </w:r>
          </w:p>
        </w:tc>
      </w:tr>
      <w:tr w:rsidR="00915659" w:rsidRPr="00CC02C2" w14:paraId="70B1289C" w14:textId="77777777" w:rsidTr="009033F8">
        <w:tc>
          <w:tcPr>
            <w:tcW w:w="8356" w:type="dxa"/>
          </w:tcPr>
          <w:p w14:paraId="06C28D3E" w14:textId="77777777" w:rsidR="00915659" w:rsidRPr="00CC02C2" w:rsidRDefault="00915659" w:rsidP="009033F8">
            <w:pPr>
              <w:suppressAutoHyphens/>
              <w:spacing w:before="120" w:after="120"/>
              <w:rPr>
                <w:color w:val="000000" w:themeColor="text1"/>
              </w:rPr>
            </w:pPr>
            <w:bookmarkStart w:id="126" w:name="A6u7"/>
            <w:bookmarkEnd w:id="126"/>
            <w:r>
              <w:rPr>
                <w:color w:val="000000" w:themeColor="text1"/>
              </w:rPr>
              <w:t>Hier steht Ihr Umsetzungsstand (Ist-Zustand)</w:t>
            </w:r>
          </w:p>
        </w:tc>
      </w:tr>
    </w:tbl>
    <w:p w14:paraId="576FE580"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864E769" w14:textId="77777777" w:rsidTr="009033F8">
        <w:tc>
          <w:tcPr>
            <w:tcW w:w="8340" w:type="dxa"/>
            <w:tcBorders>
              <w:bottom w:val="single" w:sz="4" w:space="0" w:color="auto"/>
            </w:tcBorders>
            <w:shd w:val="clear" w:color="auto" w:fill="C6D9F1" w:themeFill="text2" w:themeFillTint="33"/>
          </w:tcPr>
          <w:p w14:paraId="7AC4510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1BC121D" w14:textId="77777777" w:rsidTr="009033F8">
        <w:tc>
          <w:tcPr>
            <w:tcW w:w="8340" w:type="dxa"/>
            <w:shd w:val="clear" w:color="auto" w:fill="FFFFFF" w:themeFill="background1"/>
          </w:tcPr>
          <w:p w14:paraId="320E82C8" w14:textId="77777777" w:rsidR="00915659" w:rsidRDefault="00915659" w:rsidP="009033F8">
            <w:pPr>
              <w:spacing w:before="60" w:after="60"/>
              <w:rPr>
                <w:color w:val="000000" w:themeColor="text1"/>
              </w:rPr>
            </w:pPr>
            <w:r>
              <w:rPr>
                <w:color w:val="000000" w:themeColor="text1"/>
              </w:rPr>
              <w:t>Begründung der Fachseite:</w:t>
            </w:r>
          </w:p>
        </w:tc>
      </w:tr>
    </w:tbl>
    <w:p w14:paraId="570FCC1C" w14:textId="77777777" w:rsidR="00915659" w:rsidRPr="00CC02C2" w:rsidRDefault="00915659" w:rsidP="00915659">
      <w:pPr>
        <w:suppressAutoHyphens/>
        <w:spacing w:after="240"/>
        <w:ind w:left="720"/>
        <w:rPr>
          <w:color w:val="000000" w:themeColor="text1"/>
        </w:rPr>
      </w:pPr>
    </w:p>
    <w:p w14:paraId="14162577" w14:textId="77777777" w:rsidR="00915659" w:rsidRDefault="00915659" w:rsidP="00915659">
      <w:pPr>
        <w:pStyle w:val="Listenabsatz"/>
        <w:numPr>
          <w:ilvl w:val="0"/>
          <w:numId w:val="11"/>
        </w:numPr>
        <w:spacing w:after="240"/>
        <w:ind w:left="709" w:hanging="709"/>
      </w:pPr>
      <w:bookmarkStart w:id="127" w:name="A6a8"/>
      <w:bookmarkEnd w:id="127"/>
      <w:r>
        <w:t>Bei der Wiederherstellung der sicheren Betriebsumgebung MÜSSEN die Benutzer in die Anwendungsfunktionstests einbezogen werden.</w:t>
      </w:r>
    </w:p>
    <w:p w14:paraId="30A81129" w14:textId="3C549BB3" w:rsidR="00915659"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t>BSI-</w:t>
      </w:r>
      <w:r w:rsidRPr="00A85502">
        <w:rPr>
          <w:color w:val="FF0000"/>
        </w:rPr>
        <w:t>Anforderung</w:t>
      </w:r>
      <w:r>
        <w:rPr>
          <w:color w:val="FF0000"/>
        </w:rPr>
        <w:t>.</w:t>
      </w:r>
    </w:p>
    <w:p w14:paraId="14E5E577" w14:textId="77777777" w:rsidR="00557933" w:rsidRPr="00E26617" w:rsidRDefault="00557933" w:rsidP="00915659">
      <w:pPr>
        <w:spacing w:after="240"/>
        <w:ind w:left="708"/>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3834B4C4" w14:textId="77777777" w:rsidTr="009033F8">
        <w:trPr>
          <w:trHeight w:val="205"/>
        </w:trPr>
        <w:tc>
          <w:tcPr>
            <w:tcW w:w="8356" w:type="dxa"/>
            <w:shd w:val="clear" w:color="auto" w:fill="D6E3BC" w:themeFill="accent3" w:themeFillTint="66"/>
          </w:tcPr>
          <w:p w14:paraId="3AA71DF3" w14:textId="77777777" w:rsidR="00915659" w:rsidRPr="005B4E23" w:rsidRDefault="00915659" w:rsidP="009033F8">
            <w:pPr>
              <w:suppressAutoHyphens/>
              <w:spacing w:before="120" w:after="120"/>
            </w:pPr>
            <w:r>
              <w:t>Umsetzung: JA / TEILWEISE / NEIN / ENTBEHRLICH</w:t>
            </w:r>
          </w:p>
        </w:tc>
      </w:tr>
      <w:tr w:rsidR="00915659" w:rsidRPr="00CC02C2" w14:paraId="12B650F7" w14:textId="77777777" w:rsidTr="009033F8">
        <w:tc>
          <w:tcPr>
            <w:tcW w:w="8356" w:type="dxa"/>
          </w:tcPr>
          <w:p w14:paraId="5907939A" w14:textId="77777777" w:rsidR="00915659" w:rsidRPr="00CC02C2" w:rsidRDefault="00915659" w:rsidP="009033F8">
            <w:pPr>
              <w:suppressAutoHyphens/>
              <w:spacing w:before="120" w:after="120"/>
              <w:rPr>
                <w:color w:val="000000" w:themeColor="text1"/>
              </w:rPr>
            </w:pPr>
            <w:bookmarkStart w:id="128" w:name="A6u8"/>
            <w:bookmarkEnd w:id="128"/>
            <w:r>
              <w:rPr>
                <w:color w:val="000000" w:themeColor="text1"/>
              </w:rPr>
              <w:t>Hier steht Ihr Umsetzungsstand (Ist-Zustand)</w:t>
            </w:r>
          </w:p>
        </w:tc>
      </w:tr>
    </w:tbl>
    <w:p w14:paraId="774CDB4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B70F156" w14:textId="77777777" w:rsidTr="009033F8">
        <w:tc>
          <w:tcPr>
            <w:tcW w:w="8340" w:type="dxa"/>
            <w:tcBorders>
              <w:bottom w:val="single" w:sz="4" w:space="0" w:color="auto"/>
            </w:tcBorders>
            <w:shd w:val="clear" w:color="auto" w:fill="C6D9F1" w:themeFill="text2" w:themeFillTint="33"/>
          </w:tcPr>
          <w:p w14:paraId="5A856B44"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0378EA4" w14:textId="77777777" w:rsidTr="009033F8">
        <w:tc>
          <w:tcPr>
            <w:tcW w:w="8340" w:type="dxa"/>
            <w:shd w:val="clear" w:color="auto" w:fill="FFFFFF" w:themeFill="background1"/>
          </w:tcPr>
          <w:p w14:paraId="46E73DB8" w14:textId="77777777" w:rsidR="00915659" w:rsidRDefault="00915659" w:rsidP="009033F8">
            <w:pPr>
              <w:spacing w:before="60" w:after="60"/>
              <w:rPr>
                <w:color w:val="000000" w:themeColor="text1"/>
              </w:rPr>
            </w:pPr>
            <w:r>
              <w:rPr>
                <w:color w:val="000000" w:themeColor="text1"/>
              </w:rPr>
              <w:t>Begründung der Fachseite:</w:t>
            </w:r>
          </w:p>
        </w:tc>
      </w:tr>
    </w:tbl>
    <w:p w14:paraId="5E67F867" w14:textId="77777777" w:rsidR="00915659" w:rsidRPr="00CC02C2" w:rsidRDefault="00915659" w:rsidP="00915659">
      <w:pPr>
        <w:suppressAutoHyphens/>
        <w:spacing w:after="240"/>
        <w:ind w:left="720"/>
        <w:rPr>
          <w:color w:val="000000" w:themeColor="text1"/>
        </w:rPr>
      </w:pPr>
    </w:p>
    <w:p w14:paraId="55B1648E" w14:textId="77777777" w:rsidR="00915659" w:rsidRDefault="00915659" w:rsidP="00915659">
      <w:pPr>
        <w:pStyle w:val="Listenabsatz"/>
        <w:numPr>
          <w:ilvl w:val="0"/>
          <w:numId w:val="11"/>
        </w:numPr>
        <w:spacing w:after="240"/>
        <w:ind w:left="709" w:hanging="709"/>
      </w:pPr>
      <w:bookmarkStart w:id="129" w:name="A6a9"/>
      <w:bookmarkEnd w:id="129"/>
      <w:r>
        <w:t>Nachdem alles wiederhergestellt wurde, MÜSSEN die Komponenten inklusive der Netzübergänge gezielt überwacht werden, um erneute Angriffsversuche feststellen zu können.</w:t>
      </w:r>
    </w:p>
    <w:p w14:paraId="116B6CF6" w14:textId="77777777" w:rsidR="00915659" w:rsidRDefault="00915659" w:rsidP="00915659">
      <w:pPr>
        <w:pStyle w:val="Listenabsatz"/>
        <w:spacing w:after="240"/>
      </w:pPr>
    </w:p>
    <w:p w14:paraId="613FD6E2" w14:textId="77777777" w:rsidR="00915659" w:rsidRPr="00E26617" w:rsidRDefault="00915659" w:rsidP="00915659">
      <w:pPr>
        <w:pStyle w:val="Listenabsatz"/>
        <w:spacing w:after="240"/>
        <w:ind w:left="644"/>
        <w:rPr>
          <w:color w:val="FF0000"/>
        </w:rPr>
      </w:pPr>
      <w:r w:rsidRPr="000A2F62">
        <w:rPr>
          <w:color w:val="FF0000"/>
        </w:rPr>
        <w:t xml:space="preserve">Hier steht Ihre Konkretisierung der BSI-Anforderung unter Beachtung der Gegebenheiten Ihrer Behörde und unter der Aufrechterhaltung der Kernaussage der </w:t>
      </w:r>
      <w:r w:rsidRPr="000A2F62">
        <w:rPr>
          <w:color w:val="FF0000"/>
        </w:rPr>
        <w:br/>
        <w:t>BSI-Anforderung.</w:t>
      </w:r>
    </w:p>
    <w:tbl>
      <w:tblPr>
        <w:tblStyle w:val="Tabellenraster"/>
        <w:tblW w:w="0" w:type="auto"/>
        <w:tblInd w:w="704" w:type="dxa"/>
        <w:tblLook w:val="04A0" w:firstRow="1" w:lastRow="0" w:firstColumn="1" w:lastColumn="0" w:noHBand="0" w:noVBand="1"/>
      </w:tblPr>
      <w:tblGrid>
        <w:gridCol w:w="8356"/>
      </w:tblGrid>
      <w:tr w:rsidR="00915659" w:rsidRPr="005B4E23" w14:paraId="112B47D2" w14:textId="77777777" w:rsidTr="009033F8">
        <w:trPr>
          <w:trHeight w:val="205"/>
        </w:trPr>
        <w:tc>
          <w:tcPr>
            <w:tcW w:w="8356" w:type="dxa"/>
            <w:shd w:val="clear" w:color="auto" w:fill="D6E3BC" w:themeFill="accent3" w:themeFillTint="66"/>
          </w:tcPr>
          <w:p w14:paraId="69237ACF" w14:textId="77777777" w:rsidR="00915659" w:rsidRPr="005B4E23" w:rsidRDefault="00915659" w:rsidP="009033F8">
            <w:pPr>
              <w:suppressAutoHyphens/>
              <w:spacing w:before="120" w:after="120"/>
            </w:pPr>
            <w:r>
              <w:t>Umsetzung: JA / TEILWEISE / NEIN / ENTBEHRLICH</w:t>
            </w:r>
          </w:p>
        </w:tc>
      </w:tr>
      <w:tr w:rsidR="00915659" w:rsidRPr="00CC02C2" w14:paraId="70062E7C" w14:textId="77777777" w:rsidTr="009033F8">
        <w:tc>
          <w:tcPr>
            <w:tcW w:w="8356" w:type="dxa"/>
          </w:tcPr>
          <w:p w14:paraId="446EF6FD" w14:textId="77777777" w:rsidR="00915659" w:rsidRPr="00CC02C2" w:rsidRDefault="00915659" w:rsidP="009033F8">
            <w:pPr>
              <w:suppressAutoHyphens/>
              <w:spacing w:before="120" w:after="120"/>
              <w:rPr>
                <w:color w:val="000000" w:themeColor="text1"/>
              </w:rPr>
            </w:pPr>
            <w:bookmarkStart w:id="130" w:name="A6u9"/>
            <w:bookmarkEnd w:id="130"/>
            <w:r>
              <w:rPr>
                <w:color w:val="000000" w:themeColor="text1"/>
              </w:rPr>
              <w:t>Hier steht Ihr Umsetzungsstand (Ist-Zustand)</w:t>
            </w:r>
          </w:p>
        </w:tc>
      </w:tr>
    </w:tbl>
    <w:p w14:paraId="38323E70"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29726D2" w14:textId="77777777" w:rsidTr="009033F8">
        <w:tc>
          <w:tcPr>
            <w:tcW w:w="8340" w:type="dxa"/>
            <w:tcBorders>
              <w:bottom w:val="single" w:sz="4" w:space="0" w:color="auto"/>
            </w:tcBorders>
            <w:shd w:val="clear" w:color="auto" w:fill="C6D9F1" w:themeFill="text2" w:themeFillTint="33"/>
          </w:tcPr>
          <w:p w14:paraId="7A921E0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8406197" w14:textId="77777777" w:rsidTr="009033F8">
        <w:tc>
          <w:tcPr>
            <w:tcW w:w="8340" w:type="dxa"/>
            <w:shd w:val="clear" w:color="auto" w:fill="FFFFFF" w:themeFill="background1"/>
          </w:tcPr>
          <w:p w14:paraId="0BB92155" w14:textId="77777777" w:rsidR="00915659" w:rsidRDefault="00915659" w:rsidP="009033F8">
            <w:pPr>
              <w:spacing w:before="60" w:after="60"/>
              <w:rPr>
                <w:color w:val="000000" w:themeColor="text1"/>
              </w:rPr>
            </w:pPr>
            <w:r>
              <w:rPr>
                <w:color w:val="000000" w:themeColor="text1"/>
              </w:rPr>
              <w:t>Begründung der Fachseite:</w:t>
            </w:r>
          </w:p>
        </w:tc>
      </w:tr>
    </w:tbl>
    <w:p w14:paraId="38ECC209" w14:textId="77777777" w:rsidR="00915659" w:rsidRPr="00CC02C2" w:rsidRDefault="00915659" w:rsidP="00915659">
      <w:pPr>
        <w:suppressAutoHyphens/>
        <w:spacing w:after="240"/>
        <w:ind w:left="720"/>
        <w:rPr>
          <w:color w:val="000000" w:themeColor="text1"/>
        </w:rPr>
      </w:pPr>
    </w:p>
    <w:p w14:paraId="6DDCA77D" w14:textId="77777777" w:rsidR="00915659" w:rsidRDefault="00915659" w:rsidP="00915659">
      <w:pPr>
        <w:pStyle w:val="Listenabsatz"/>
        <w:numPr>
          <w:ilvl w:val="0"/>
          <w:numId w:val="11"/>
        </w:numPr>
        <w:spacing w:after="240"/>
        <w:ind w:left="709" w:hanging="709"/>
      </w:pPr>
      <w:bookmarkStart w:id="131" w:name="A6a10"/>
      <w:bookmarkEnd w:id="131"/>
      <w:r>
        <w:t>Wird auf externe Dienstleister zurückgegriffen, um Störungen zu beheben, MUSS geregelt werden, welche Informationen über den Sicherheitsvorfall wem zugänglich gemacht werden.</w:t>
      </w:r>
    </w:p>
    <w:p w14:paraId="4512468B" w14:textId="77777777" w:rsidR="00915659" w:rsidRDefault="00915659" w:rsidP="00915659">
      <w:pPr>
        <w:pStyle w:val="Listenabsatz"/>
        <w:spacing w:after="240"/>
      </w:pPr>
    </w:p>
    <w:p w14:paraId="69291E22" w14:textId="77777777" w:rsidR="00915659" w:rsidRPr="00E26617" w:rsidRDefault="00915659" w:rsidP="00915659">
      <w:pPr>
        <w:pStyle w:val="Listenabsatz"/>
        <w:spacing w:after="240"/>
        <w:ind w:left="644"/>
        <w:rPr>
          <w:color w:val="FF0000"/>
        </w:rPr>
      </w:pPr>
      <w:r w:rsidRPr="000A2F62">
        <w:rPr>
          <w:color w:val="FF0000"/>
        </w:rPr>
        <w:t>Hier steht Ihre Konkretisierung der BSI-Anforderung unter Beachtung der Gegebenheiten Ihrer Behörde und unter der Aufrechterhaltung der Kernaussage der BSI-Anforderung.</w:t>
      </w:r>
    </w:p>
    <w:tbl>
      <w:tblPr>
        <w:tblStyle w:val="Tabellenraster"/>
        <w:tblW w:w="0" w:type="auto"/>
        <w:tblInd w:w="704" w:type="dxa"/>
        <w:tblLook w:val="04A0" w:firstRow="1" w:lastRow="0" w:firstColumn="1" w:lastColumn="0" w:noHBand="0" w:noVBand="1"/>
      </w:tblPr>
      <w:tblGrid>
        <w:gridCol w:w="8356"/>
      </w:tblGrid>
      <w:tr w:rsidR="00915659" w:rsidRPr="005B4E23" w14:paraId="69CB37C5" w14:textId="77777777" w:rsidTr="009033F8">
        <w:trPr>
          <w:trHeight w:val="205"/>
        </w:trPr>
        <w:tc>
          <w:tcPr>
            <w:tcW w:w="8356" w:type="dxa"/>
            <w:shd w:val="clear" w:color="auto" w:fill="D6E3BC" w:themeFill="accent3" w:themeFillTint="66"/>
          </w:tcPr>
          <w:p w14:paraId="6975DDCF" w14:textId="77777777" w:rsidR="00915659" w:rsidRPr="005B4E23" w:rsidRDefault="00915659" w:rsidP="009033F8">
            <w:pPr>
              <w:suppressAutoHyphens/>
              <w:spacing w:before="120" w:after="120"/>
            </w:pPr>
            <w:r>
              <w:t>Umsetzung: JA / TEILWEISE / NEIN / ENTBEHRLICH</w:t>
            </w:r>
          </w:p>
        </w:tc>
      </w:tr>
      <w:tr w:rsidR="00915659" w:rsidRPr="00CC02C2" w14:paraId="6A1F3BC3" w14:textId="77777777" w:rsidTr="009033F8">
        <w:tc>
          <w:tcPr>
            <w:tcW w:w="8356" w:type="dxa"/>
          </w:tcPr>
          <w:p w14:paraId="34277E26" w14:textId="77777777" w:rsidR="00915659" w:rsidRPr="00CC02C2" w:rsidRDefault="00915659" w:rsidP="009033F8">
            <w:pPr>
              <w:suppressAutoHyphens/>
              <w:spacing w:before="120" w:after="120"/>
              <w:rPr>
                <w:color w:val="000000" w:themeColor="text1"/>
              </w:rPr>
            </w:pPr>
            <w:bookmarkStart w:id="132" w:name="A6u10"/>
            <w:bookmarkEnd w:id="132"/>
            <w:r>
              <w:rPr>
                <w:color w:val="000000" w:themeColor="text1"/>
              </w:rPr>
              <w:t>Hier steht Ihr Umsetzungsstand (Ist-Zustand)</w:t>
            </w:r>
          </w:p>
        </w:tc>
      </w:tr>
    </w:tbl>
    <w:p w14:paraId="4B449E60"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486409E" w14:textId="77777777" w:rsidTr="009033F8">
        <w:tc>
          <w:tcPr>
            <w:tcW w:w="8340" w:type="dxa"/>
            <w:tcBorders>
              <w:bottom w:val="single" w:sz="4" w:space="0" w:color="auto"/>
            </w:tcBorders>
            <w:shd w:val="clear" w:color="auto" w:fill="C6D9F1" w:themeFill="text2" w:themeFillTint="33"/>
          </w:tcPr>
          <w:p w14:paraId="227CB05A"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AD16613" w14:textId="77777777" w:rsidTr="009033F8">
        <w:tc>
          <w:tcPr>
            <w:tcW w:w="8340" w:type="dxa"/>
            <w:shd w:val="clear" w:color="auto" w:fill="FFFFFF" w:themeFill="background1"/>
          </w:tcPr>
          <w:p w14:paraId="4D69B1A8" w14:textId="77777777" w:rsidR="00915659" w:rsidRDefault="00915659" w:rsidP="009033F8">
            <w:pPr>
              <w:spacing w:before="60" w:after="60"/>
              <w:rPr>
                <w:color w:val="000000" w:themeColor="text1"/>
              </w:rPr>
            </w:pPr>
            <w:r>
              <w:rPr>
                <w:color w:val="000000" w:themeColor="text1"/>
              </w:rPr>
              <w:t>Begründug der Fachseite:</w:t>
            </w:r>
          </w:p>
        </w:tc>
      </w:tr>
    </w:tbl>
    <w:p w14:paraId="7E45E441" w14:textId="1B6EFAC3" w:rsidR="00915659" w:rsidRDefault="00915659" w:rsidP="00915659">
      <w:pPr>
        <w:suppressAutoHyphens/>
        <w:spacing w:after="240"/>
        <w:ind w:left="720"/>
        <w:rPr>
          <w:color w:val="000000" w:themeColor="text1"/>
        </w:rPr>
      </w:pPr>
    </w:p>
    <w:p w14:paraId="0B96BBC6" w14:textId="6BDBD631" w:rsidR="00557933" w:rsidRDefault="00557933" w:rsidP="00915659">
      <w:pPr>
        <w:suppressAutoHyphens/>
        <w:spacing w:after="240"/>
        <w:ind w:left="720"/>
        <w:rPr>
          <w:color w:val="000000" w:themeColor="text1"/>
        </w:rPr>
      </w:pPr>
    </w:p>
    <w:p w14:paraId="6BB50E22" w14:textId="77777777" w:rsidR="00557933" w:rsidRDefault="00557933" w:rsidP="00915659">
      <w:pPr>
        <w:suppressAutoHyphens/>
        <w:spacing w:after="240"/>
        <w:ind w:left="720"/>
        <w:rPr>
          <w:color w:val="000000" w:themeColor="text1"/>
        </w:rPr>
      </w:pPr>
    </w:p>
    <w:p w14:paraId="5A528D78" w14:textId="64D5FF66" w:rsidR="00915659" w:rsidRPr="00CC02C2" w:rsidRDefault="00915659" w:rsidP="00557933">
      <w:pPr>
        <w:pStyle w:val="berschrift2"/>
      </w:pPr>
      <w:bookmarkStart w:id="133" w:name="_Toc38459226"/>
      <w:bookmarkStart w:id="134" w:name="_Toc92154696"/>
      <w:r>
        <w:t xml:space="preserve">Etablierung einer Vorgehensweise zur Behandlung von </w:t>
      </w:r>
      <w:r w:rsidR="00557933">
        <w:br/>
      </w:r>
      <w:r>
        <w:t xml:space="preserve">Sicherheitsvorfällen </w:t>
      </w:r>
      <w:r w:rsidR="00A33B7C">
        <w:t>(</w:t>
      </w:r>
      <w:r w:rsidR="00AE6B11">
        <w:t>S</w:t>
      </w:r>
      <w:r w:rsidR="00A33B7C">
        <w:t>) [A</w:t>
      </w:r>
      <w:r>
        <w:t>7]</w:t>
      </w:r>
      <w:bookmarkEnd w:id="133"/>
      <w:bookmarkEnd w:id="134"/>
    </w:p>
    <w:p w14:paraId="49CB2107" w14:textId="77777777" w:rsidR="00557933" w:rsidRDefault="00557933" w:rsidP="00557933">
      <w:pPr>
        <w:pStyle w:val="Listenabsatz"/>
        <w:spacing w:after="240"/>
      </w:pPr>
      <w:bookmarkStart w:id="135" w:name="A7a1"/>
      <w:bookmarkEnd w:id="135"/>
    </w:p>
    <w:p w14:paraId="2C0A182D" w14:textId="1F062521" w:rsidR="00915659" w:rsidRDefault="00915659" w:rsidP="00915659">
      <w:pPr>
        <w:pStyle w:val="Listenabsatz"/>
        <w:numPr>
          <w:ilvl w:val="0"/>
          <w:numId w:val="11"/>
        </w:numPr>
        <w:spacing w:after="240"/>
        <w:ind w:left="709" w:hanging="709"/>
      </w:pPr>
      <w:r>
        <w:t>Damit Institutionen angemessen auf Sicherheitsvorfälle reagieren können, MUSS eine geeignete Vorgehensweise zur Behandlung von Sicherheitsvorfällen definiert werden.</w:t>
      </w:r>
    </w:p>
    <w:p w14:paraId="1A4E3930" w14:textId="77777777" w:rsidR="00915659" w:rsidRDefault="00915659" w:rsidP="00915659">
      <w:pPr>
        <w:pStyle w:val="Listenabsatz"/>
        <w:spacing w:after="240"/>
        <w:ind w:left="644"/>
        <w:rPr>
          <w:color w:val="FF0000"/>
        </w:rPr>
      </w:pPr>
    </w:p>
    <w:p w14:paraId="45F49AD0" w14:textId="77777777" w:rsidR="00915659" w:rsidRPr="00E26617" w:rsidRDefault="00915659" w:rsidP="00915659">
      <w:pPr>
        <w:pStyle w:val="Listenabsatz"/>
        <w:spacing w:after="240"/>
        <w:ind w:left="644"/>
        <w:rPr>
          <w:color w:val="FF0000"/>
        </w:rPr>
      </w:pPr>
      <w:r w:rsidRPr="000A2F62">
        <w:rPr>
          <w:color w:val="FF0000"/>
        </w:rPr>
        <w:t>Hier steht Ihre Konkretisierung der BSI-Anforderung unter Beachtung der Gegebenheiten Ihrer Behörde und unter der Aufrechterhaltung der Kernaussage der BSI-Anforderung.</w:t>
      </w:r>
    </w:p>
    <w:tbl>
      <w:tblPr>
        <w:tblStyle w:val="Tabellenraster"/>
        <w:tblW w:w="0" w:type="auto"/>
        <w:tblInd w:w="704" w:type="dxa"/>
        <w:tblLook w:val="04A0" w:firstRow="1" w:lastRow="0" w:firstColumn="1" w:lastColumn="0" w:noHBand="0" w:noVBand="1"/>
      </w:tblPr>
      <w:tblGrid>
        <w:gridCol w:w="8356"/>
      </w:tblGrid>
      <w:tr w:rsidR="00915659" w:rsidRPr="005B4E23" w14:paraId="6B661E49" w14:textId="77777777" w:rsidTr="009033F8">
        <w:trPr>
          <w:trHeight w:val="205"/>
        </w:trPr>
        <w:tc>
          <w:tcPr>
            <w:tcW w:w="8356" w:type="dxa"/>
            <w:shd w:val="clear" w:color="auto" w:fill="D6E3BC" w:themeFill="accent3" w:themeFillTint="66"/>
          </w:tcPr>
          <w:p w14:paraId="53E3F620" w14:textId="77777777" w:rsidR="00915659" w:rsidRPr="005B4E23" w:rsidRDefault="00915659" w:rsidP="009033F8">
            <w:pPr>
              <w:suppressAutoHyphens/>
              <w:spacing w:before="120" w:after="120"/>
            </w:pPr>
            <w:r>
              <w:t>Umsetzung: JA / TEILWEISE / NEIN / ENTBEHRLICH</w:t>
            </w:r>
          </w:p>
        </w:tc>
      </w:tr>
      <w:tr w:rsidR="00915659" w:rsidRPr="00CC02C2" w14:paraId="18BD352B" w14:textId="77777777" w:rsidTr="009033F8">
        <w:tc>
          <w:tcPr>
            <w:tcW w:w="8356" w:type="dxa"/>
          </w:tcPr>
          <w:p w14:paraId="47A4CF9A" w14:textId="77777777" w:rsidR="00915659" w:rsidRPr="00CC02C2" w:rsidRDefault="00915659" w:rsidP="009033F8">
            <w:pPr>
              <w:suppressAutoHyphens/>
              <w:spacing w:before="120" w:after="120"/>
              <w:rPr>
                <w:color w:val="000000" w:themeColor="text1"/>
              </w:rPr>
            </w:pPr>
            <w:bookmarkStart w:id="136" w:name="A7u1"/>
            <w:bookmarkEnd w:id="136"/>
            <w:r>
              <w:rPr>
                <w:color w:val="000000" w:themeColor="text1"/>
              </w:rPr>
              <w:t>Hier steht Ihr Umsetzungsstand (Ist-Zustand)</w:t>
            </w:r>
          </w:p>
        </w:tc>
      </w:tr>
    </w:tbl>
    <w:p w14:paraId="2DAD6D84"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63C1EAF" w14:textId="77777777" w:rsidTr="009033F8">
        <w:tc>
          <w:tcPr>
            <w:tcW w:w="8340" w:type="dxa"/>
            <w:tcBorders>
              <w:bottom w:val="single" w:sz="4" w:space="0" w:color="auto"/>
            </w:tcBorders>
            <w:shd w:val="clear" w:color="auto" w:fill="C6D9F1" w:themeFill="text2" w:themeFillTint="33"/>
          </w:tcPr>
          <w:p w14:paraId="714F31F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6CC01A3" w14:textId="77777777" w:rsidTr="009033F8">
        <w:tc>
          <w:tcPr>
            <w:tcW w:w="8340" w:type="dxa"/>
            <w:shd w:val="clear" w:color="auto" w:fill="FFFFFF" w:themeFill="background1"/>
          </w:tcPr>
          <w:p w14:paraId="4B71C629" w14:textId="77777777" w:rsidR="00915659" w:rsidRDefault="00915659" w:rsidP="009033F8">
            <w:pPr>
              <w:spacing w:before="60" w:after="60"/>
              <w:rPr>
                <w:color w:val="000000" w:themeColor="text1"/>
              </w:rPr>
            </w:pPr>
            <w:r>
              <w:rPr>
                <w:color w:val="000000" w:themeColor="text1"/>
              </w:rPr>
              <w:t>Begründung der Fachseite:</w:t>
            </w:r>
          </w:p>
        </w:tc>
      </w:tr>
    </w:tbl>
    <w:p w14:paraId="3B67B5E3" w14:textId="77777777" w:rsidR="00915659" w:rsidRPr="00CC02C2" w:rsidRDefault="00915659" w:rsidP="00915659">
      <w:pPr>
        <w:suppressAutoHyphens/>
        <w:spacing w:after="240"/>
        <w:ind w:left="720"/>
        <w:rPr>
          <w:color w:val="000000" w:themeColor="text1"/>
        </w:rPr>
      </w:pPr>
    </w:p>
    <w:p w14:paraId="14B99FFB" w14:textId="77777777" w:rsidR="00915659" w:rsidRDefault="00915659" w:rsidP="00915659">
      <w:pPr>
        <w:pStyle w:val="Listenabsatz"/>
        <w:numPr>
          <w:ilvl w:val="0"/>
          <w:numId w:val="11"/>
        </w:numPr>
        <w:spacing w:after="240"/>
        <w:ind w:left="709" w:hanging="709"/>
      </w:pPr>
      <w:bookmarkStart w:id="137" w:name="A7a2"/>
      <w:bookmarkEnd w:id="137"/>
      <w:r>
        <w:t>Die Abläufe, Prozesse und Vorgaben für die verschiedenen Sicherheitsvorfälle MÜSSEN dabei eindeutig geregelt und geeignet dokumentiert werden.</w:t>
      </w:r>
    </w:p>
    <w:p w14:paraId="303B23D8" w14:textId="77777777" w:rsidR="00915659" w:rsidRDefault="00915659" w:rsidP="00915659">
      <w:pPr>
        <w:pStyle w:val="Listenabsatz"/>
        <w:spacing w:after="240"/>
        <w:ind w:left="644"/>
        <w:rPr>
          <w:color w:val="FF0000"/>
        </w:rPr>
      </w:pPr>
    </w:p>
    <w:p w14:paraId="67DAF021" w14:textId="77777777" w:rsidR="00915659" w:rsidRDefault="00915659" w:rsidP="00915659">
      <w:pPr>
        <w:pStyle w:val="Listenabsatz"/>
        <w:spacing w:after="240"/>
        <w:ind w:left="644"/>
        <w:rPr>
          <w:color w:val="FF0000"/>
        </w:rPr>
      </w:pPr>
      <w:r w:rsidRPr="000A2F62">
        <w:rPr>
          <w:color w:val="FF0000"/>
        </w:rPr>
        <w:t>Hier steht Ihre Konkretisierung der BSI-Anforderung unter Beachtung der Gegebenheiten Ihrer Behörde und unter der Aufrechterhaltung der Kernaussage der BSI-Anforderung.</w:t>
      </w:r>
    </w:p>
    <w:tbl>
      <w:tblPr>
        <w:tblStyle w:val="Tabellenraster"/>
        <w:tblW w:w="0" w:type="auto"/>
        <w:tblInd w:w="704" w:type="dxa"/>
        <w:tblLook w:val="04A0" w:firstRow="1" w:lastRow="0" w:firstColumn="1" w:lastColumn="0" w:noHBand="0" w:noVBand="1"/>
      </w:tblPr>
      <w:tblGrid>
        <w:gridCol w:w="8356"/>
      </w:tblGrid>
      <w:tr w:rsidR="00915659" w:rsidRPr="005B4E23" w14:paraId="42A3B841" w14:textId="77777777" w:rsidTr="009033F8">
        <w:trPr>
          <w:trHeight w:val="205"/>
        </w:trPr>
        <w:tc>
          <w:tcPr>
            <w:tcW w:w="8356" w:type="dxa"/>
            <w:shd w:val="clear" w:color="auto" w:fill="D6E3BC" w:themeFill="accent3" w:themeFillTint="66"/>
          </w:tcPr>
          <w:p w14:paraId="7ECE125F" w14:textId="77777777" w:rsidR="00915659" w:rsidRPr="005B4E23" w:rsidRDefault="00915659" w:rsidP="009033F8">
            <w:pPr>
              <w:suppressAutoHyphens/>
              <w:spacing w:before="120" w:after="120"/>
            </w:pPr>
            <w:r>
              <w:t>Umsetzung: JA / TEILWEISE / NEIN / ENTBEHRLICH</w:t>
            </w:r>
          </w:p>
        </w:tc>
      </w:tr>
      <w:tr w:rsidR="00915659" w:rsidRPr="00CC02C2" w14:paraId="44999867" w14:textId="77777777" w:rsidTr="009033F8">
        <w:tc>
          <w:tcPr>
            <w:tcW w:w="8356" w:type="dxa"/>
          </w:tcPr>
          <w:p w14:paraId="1DE06544" w14:textId="77777777" w:rsidR="00915659" w:rsidRPr="00CC02C2" w:rsidRDefault="00915659" w:rsidP="009033F8">
            <w:pPr>
              <w:suppressAutoHyphens/>
              <w:spacing w:before="120" w:after="120"/>
              <w:rPr>
                <w:color w:val="000000" w:themeColor="text1"/>
              </w:rPr>
            </w:pPr>
            <w:bookmarkStart w:id="138" w:name="A7u2"/>
            <w:bookmarkEnd w:id="138"/>
            <w:r>
              <w:rPr>
                <w:color w:val="000000" w:themeColor="text1"/>
              </w:rPr>
              <w:t>Hier steht Ihr Umsetzungsstand (Ist-Zustand)</w:t>
            </w:r>
          </w:p>
        </w:tc>
      </w:tr>
    </w:tbl>
    <w:p w14:paraId="537871D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4748E37" w14:textId="77777777" w:rsidTr="009033F8">
        <w:tc>
          <w:tcPr>
            <w:tcW w:w="8340" w:type="dxa"/>
            <w:tcBorders>
              <w:bottom w:val="single" w:sz="4" w:space="0" w:color="auto"/>
            </w:tcBorders>
            <w:shd w:val="clear" w:color="auto" w:fill="C6D9F1" w:themeFill="text2" w:themeFillTint="33"/>
          </w:tcPr>
          <w:p w14:paraId="4EB36D4A"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58A1591" w14:textId="77777777" w:rsidTr="009033F8">
        <w:tc>
          <w:tcPr>
            <w:tcW w:w="8340" w:type="dxa"/>
            <w:shd w:val="clear" w:color="auto" w:fill="FFFFFF" w:themeFill="background1"/>
          </w:tcPr>
          <w:p w14:paraId="1680C81F" w14:textId="77777777" w:rsidR="00915659" w:rsidRDefault="00915659" w:rsidP="009033F8">
            <w:pPr>
              <w:spacing w:before="60" w:after="60"/>
              <w:rPr>
                <w:color w:val="000000" w:themeColor="text1"/>
              </w:rPr>
            </w:pPr>
            <w:r>
              <w:rPr>
                <w:color w:val="000000" w:themeColor="text1"/>
              </w:rPr>
              <w:t>Begründung der Fachseite:</w:t>
            </w:r>
          </w:p>
        </w:tc>
      </w:tr>
    </w:tbl>
    <w:p w14:paraId="7D6A4060" w14:textId="77777777" w:rsidR="00915659" w:rsidRPr="00CC02C2" w:rsidRDefault="00915659" w:rsidP="00915659">
      <w:pPr>
        <w:suppressAutoHyphens/>
        <w:spacing w:after="240"/>
        <w:ind w:left="720"/>
        <w:rPr>
          <w:color w:val="000000" w:themeColor="text1"/>
        </w:rPr>
      </w:pPr>
    </w:p>
    <w:p w14:paraId="7034A7DF" w14:textId="43704652" w:rsidR="00915659" w:rsidRDefault="00915659" w:rsidP="00915659">
      <w:pPr>
        <w:pStyle w:val="Listenabsatz"/>
        <w:numPr>
          <w:ilvl w:val="0"/>
          <w:numId w:val="11"/>
        </w:numPr>
        <w:spacing w:after="240"/>
        <w:ind w:left="709" w:hanging="709"/>
      </w:pPr>
      <w:bookmarkStart w:id="139" w:name="A7a3"/>
      <w:bookmarkEnd w:id="139"/>
      <w:r>
        <w:t xml:space="preserve">Die Institutionsleitung MUSS die fertige Vorgehensweise in Kraft setzen und </w:t>
      </w:r>
      <w:r w:rsidR="00E540D9">
        <w:br/>
      </w:r>
      <w:r>
        <w:t>veröffentlichen.</w:t>
      </w:r>
    </w:p>
    <w:p w14:paraId="2F18FFBD" w14:textId="77777777" w:rsidR="00915659" w:rsidRDefault="00915659" w:rsidP="00915659">
      <w:pPr>
        <w:pStyle w:val="Listenabsatz"/>
        <w:spacing w:after="240"/>
      </w:pPr>
    </w:p>
    <w:p w14:paraId="6D17B486" w14:textId="77777777" w:rsidR="00915659" w:rsidRPr="00E26617" w:rsidRDefault="00915659" w:rsidP="00915659">
      <w:pPr>
        <w:pStyle w:val="Listenabsatz"/>
        <w:spacing w:after="240"/>
        <w:ind w:left="644"/>
        <w:rPr>
          <w:color w:val="FF0000"/>
        </w:rPr>
      </w:pPr>
      <w:r>
        <w:rPr>
          <w:color w:val="FF0000"/>
        </w:rPr>
        <w:t>H</w:t>
      </w:r>
      <w:r w:rsidRPr="00F272FA">
        <w:rPr>
          <w:color w:val="FF0000"/>
        </w:rPr>
        <w:t xml:space="preserve">ier steht Ihre Konkretisierung der BSI-Anforderung unter Beachtung der Gegebenheiten Ihrer Behörde und unter der Aufrechterhaltung der Kernaussage der </w:t>
      </w:r>
      <w:r w:rsidRPr="00F272FA">
        <w:rPr>
          <w:color w:val="FF0000"/>
        </w:rPr>
        <w:b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4F330FE2" w14:textId="77777777" w:rsidTr="009033F8">
        <w:trPr>
          <w:trHeight w:val="205"/>
        </w:trPr>
        <w:tc>
          <w:tcPr>
            <w:tcW w:w="8356" w:type="dxa"/>
            <w:shd w:val="clear" w:color="auto" w:fill="D6E3BC" w:themeFill="accent3" w:themeFillTint="66"/>
          </w:tcPr>
          <w:p w14:paraId="417561BB" w14:textId="77777777" w:rsidR="00915659" w:rsidRPr="005B4E23" w:rsidRDefault="00915659" w:rsidP="009033F8">
            <w:pPr>
              <w:suppressAutoHyphens/>
              <w:spacing w:before="120" w:after="120"/>
            </w:pPr>
            <w:r>
              <w:t>Umsetzung: JA / TEILWEISE / NEIN / ENTBEHRLICH</w:t>
            </w:r>
          </w:p>
        </w:tc>
      </w:tr>
      <w:tr w:rsidR="00915659" w:rsidRPr="00CC02C2" w14:paraId="7F9F2D23" w14:textId="77777777" w:rsidTr="009033F8">
        <w:tc>
          <w:tcPr>
            <w:tcW w:w="8356" w:type="dxa"/>
          </w:tcPr>
          <w:p w14:paraId="74F53FD8" w14:textId="77777777" w:rsidR="00915659" w:rsidRPr="00CC02C2" w:rsidRDefault="00915659" w:rsidP="009033F8">
            <w:pPr>
              <w:suppressAutoHyphens/>
              <w:spacing w:before="120" w:after="120"/>
              <w:rPr>
                <w:color w:val="000000" w:themeColor="text1"/>
              </w:rPr>
            </w:pPr>
            <w:bookmarkStart w:id="140" w:name="A7u3"/>
            <w:bookmarkEnd w:id="140"/>
            <w:r>
              <w:rPr>
                <w:color w:val="000000" w:themeColor="text1"/>
              </w:rPr>
              <w:t>Hier steht Ihr Umsetzungsstand (Ist-Zustand)</w:t>
            </w:r>
          </w:p>
        </w:tc>
      </w:tr>
    </w:tbl>
    <w:p w14:paraId="189398AB" w14:textId="112755F7" w:rsidR="00915659" w:rsidRDefault="00915659" w:rsidP="00915659">
      <w:pPr>
        <w:suppressAutoHyphens/>
        <w:spacing w:after="0" w:line="240" w:lineRule="auto"/>
        <w:ind w:left="720"/>
        <w:rPr>
          <w:color w:val="000000" w:themeColor="text1"/>
        </w:rPr>
      </w:pPr>
    </w:p>
    <w:p w14:paraId="2D198DB8" w14:textId="179B7ACE" w:rsidR="00E540D9" w:rsidRDefault="00E540D9" w:rsidP="00915659">
      <w:pPr>
        <w:suppressAutoHyphens/>
        <w:spacing w:after="0" w:line="240" w:lineRule="auto"/>
        <w:ind w:left="720"/>
        <w:rPr>
          <w:color w:val="000000" w:themeColor="text1"/>
        </w:rPr>
      </w:pPr>
    </w:p>
    <w:p w14:paraId="42C2E13D" w14:textId="77777777" w:rsidR="00E540D9" w:rsidRDefault="00E540D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6F75629" w14:textId="77777777" w:rsidTr="009033F8">
        <w:tc>
          <w:tcPr>
            <w:tcW w:w="8340" w:type="dxa"/>
            <w:tcBorders>
              <w:bottom w:val="single" w:sz="4" w:space="0" w:color="auto"/>
            </w:tcBorders>
            <w:shd w:val="clear" w:color="auto" w:fill="C6D9F1" w:themeFill="text2" w:themeFillTint="33"/>
          </w:tcPr>
          <w:p w14:paraId="7154A2D2"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3679C72" w14:textId="77777777" w:rsidTr="009033F8">
        <w:tc>
          <w:tcPr>
            <w:tcW w:w="8340" w:type="dxa"/>
            <w:shd w:val="clear" w:color="auto" w:fill="FFFFFF" w:themeFill="background1"/>
          </w:tcPr>
          <w:p w14:paraId="69B1571B" w14:textId="77777777" w:rsidR="00915659" w:rsidRDefault="00915659" w:rsidP="009033F8">
            <w:pPr>
              <w:spacing w:before="60" w:after="60"/>
              <w:rPr>
                <w:color w:val="000000" w:themeColor="text1"/>
              </w:rPr>
            </w:pPr>
            <w:r>
              <w:rPr>
                <w:color w:val="000000" w:themeColor="text1"/>
              </w:rPr>
              <w:t>Begründung der Fachseite:</w:t>
            </w:r>
          </w:p>
        </w:tc>
      </w:tr>
    </w:tbl>
    <w:p w14:paraId="48E9A1FF" w14:textId="77777777" w:rsidR="00915659" w:rsidRPr="00CC02C2" w:rsidRDefault="00915659" w:rsidP="00915659">
      <w:pPr>
        <w:suppressAutoHyphens/>
        <w:spacing w:after="240"/>
        <w:ind w:left="720"/>
        <w:rPr>
          <w:color w:val="000000" w:themeColor="text1"/>
        </w:rPr>
      </w:pPr>
    </w:p>
    <w:p w14:paraId="45F892A5" w14:textId="77777777" w:rsidR="00915659" w:rsidRDefault="00915659" w:rsidP="00915659">
      <w:pPr>
        <w:pStyle w:val="Listenabsatz"/>
        <w:numPr>
          <w:ilvl w:val="0"/>
          <w:numId w:val="11"/>
        </w:numPr>
        <w:spacing w:after="240"/>
        <w:ind w:left="709" w:hanging="709"/>
      </w:pPr>
      <w:bookmarkStart w:id="141" w:name="A7a4"/>
      <w:bookmarkEnd w:id="141"/>
      <w:r>
        <w:t>Die Vorgehensweise MUSS regelmäßig geprüft und aktualisiert werden.</w:t>
      </w:r>
    </w:p>
    <w:p w14:paraId="6C1EAA11" w14:textId="77777777" w:rsidR="00915659" w:rsidRPr="00E26617" w:rsidRDefault="00915659" w:rsidP="00915659">
      <w:pPr>
        <w:spacing w:after="240"/>
        <w:ind w:left="708"/>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19AEED20" w14:textId="77777777" w:rsidTr="009033F8">
        <w:trPr>
          <w:trHeight w:val="205"/>
        </w:trPr>
        <w:tc>
          <w:tcPr>
            <w:tcW w:w="8356" w:type="dxa"/>
            <w:shd w:val="clear" w:color="auto" w:fill="D6E3BC" w:themeFill="accent3" w:themeFillTint="66"/>
          </w:tcPr>
          <w:p w14:paraId="6F6F3E1E" w14:textId="77777777" w:rsidR="00915659" w:rsidRPr="005B4E23" w:rsidRDefault="00915659" w:rsidP="009033F8">
            <w:pPr>
              <w:suppressAutoHyphens/>
              <w:spacing w:before="120" w:after="120"/>
            </w:pPr>
            <w:r>
              <w:t>Umsetzung: JA / TEILWEISE / NEIN / ENTBEHRLICH</w:t>
            </w:r>
          </w:p>
        </w:tc>
      </w:tr>
      <w:tr w:rsidR="00915659" w:rsidRPr="00CC02C2" w14:paraId="2F684326" w14:textId="77777777" w:rsidTr="009033F8">
        <w:tc>
          <w:tcPr>
            <w:tcW w:w="8356" w:type="dxa"/>
          </w:tcPr>
          <w:p w14:paraId="66CBB193" w14:textId="77777777" w:rsidR="00915659" w:rsidRPr="00CC02C2" w:rsidRDefault="00915659" w:rsidP="009033F8">
            <w:pPr>
              <w:suppressAutoHyphens/>
              <w:spacing w:before="120" w:after="120"/>
              <w:rPr>
                <w:color w:val="000000" w:themeColor="text1"/>
              </w:rPr>
            </w:pPr>
            <w:bookmarkStart w:id="142" w:name="A7u4"/>
            <w:bookmarkEnd w:id="142"/>
            <w:r>
              <w:rPr>
                <w:color w:val="000000" w:themeColor="text1"/>
              </w:rPr>
              <w:t>Hier steht Ihr Umsetzungsstand (Ist-Zustand)</w:t>
            </w:r>
          </w:p>
        </w:tc>
      </w:tr>
    </w:tbl>
    <w:p w14:paraId="4DE4CE1D"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49BFB62" w14:textId="77777777" w:rsidTr="009033F8">
        <w:tc>
          <w:tcPr>
            <w:tcW w:w="8340" w:type="dxa"/>
            <w:tcBorders>
              <w:bottom w:val="single" w:sz="4" w:space="0" w:color="auto"/>
            </w:tcBorders>
            <w:shd w:val="clear" w:color="auto" w:fill="C6D9F1" w:themeFill="text2" w:themeFillTint="33"/>
          </w:tcPr>
          <w:p w14:paraId="5DC4090C"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65B374D" w14:textId="77777777" w:rsidTr="009033F8">
        <w:tc>
          <w:tcPr>
            <w:tcW w:w="8340" w:type="dxa"/>
            <w:shd w:val="clear" w:color="auto" w:fill="FFFFFF" w:themeFill="background1"/>
          </w:tcPr>
          <w:p w14:paraId="2F07B944" w14:textId="77777777" w:rsidR="00915659" w:rsidRDefault="00915659" w:rsidP="009033F8">
            <w:pPr>
              <w:spacing w:before="60" w:after="60"/>
              <w:rPr>
                <w:color w:val="000000" w:themeColor="text1"/>
              </w:rPr>
            </w:pPr>
            <w:r>
              <w:rPr>
                <w:color w:val="000000" w:themeColor="text1"/>
              </w:rPr>
              <w:t>Begründug der Fachseite:</w:t>
            </w:r>
          </w:p>
        </w:tc>
      </w:tr>
    </w:tbl>
    <w:p w14:paraId="04655766" w14:textId="7F1C2800" w:rsidR="00915659" w:rsidRDefault="00915659" w:rsidP="00915659">
      <w:pPr>
        <w:suppressAutoHyphens/>
        <w:spacing w:after="240"/>
        <w:ind w:left="720"/>
        <w:rPr>
          <w:color w:val="000000" w:themeColor="text1"/>
        </w:rPr>
      </w:pPr>
    </w:p>
    <w:p w14:paraId="763792D7" w14:textId="77777777" w:rsidR="00E540D9" w:rsidRDefault="00E540D9" w:rsidP="00915659">
      <w:pPr>
        <w:suppressAutoHyphens/>
        <w:spacing w:after="240"/>
        <w:ind w:left="720"/>
        <w:rPr>
          <w:color w:val="000000" w:themeColor="text1"/>
        </w:rPr>
      </w:pPr>
    </w:p>
    <w:p w14:paraId="3ED6900A" w14:textId="4EF448F7" w:rsidR="00915659" w:rsidRPr="00CC02C2" w:rsidRDefault="00915659" w:rsidP="00557933">
      <w:pPr>
        <w:pStyle w:val="berschrift2"/>
      </w:pPr>
      <w:bookmarkStart w:id="143" w:name="A8"/>
      <w:bookmarkStart w:id="144" w:name="_Toc38459227"/>
      <w:bookmarkStart w:id="145" w:name="_Toc92154697"/>
      <w:bookmarkEnd w:id="143"/>
      <w:r>
        <w:t xml:space="preserve">Aufbau von Organisationsstrukturen zur Behandlung von </w:t>
      </w:r>
      <w:r>
        <w:br/>
        <w:t xml:space="preserve">Sicherheitsvorfällen </w:t>
      </w:r>
      <w:r w:rsidR="00A33B7C">
        <w:t>(</w:t>
      </w:r>
      <w:r w:rsidR="00AE6B11">
        <w:t>S</w:t>
      </w:r>
      <w:r w:rsidR="00A33B7C">
        <w:t>) [A</w:t>
      </w:r>
      <w:r>
        <w:t>8]</w:t>
      </w:r>
      <w:bookmarkEnd w:id="144"/>
      <w:bookmarkEnd w:id="145"/>
    </w:p>
    <w:p w14:paraId="1A7D7B66" w14:textId="77777777" w:rsidR="00E540D9" w:rsidRDefault="00E540D9" w:rsidP="00E540D9">
      <w:pPr>
        <w:pStyle w:val="Listenabsatz"/>
        <w:spacing w:after="240"/>
      </w:pPr>
      <w:bookmarkStart w:id="146" w:name="A8a1"/>
      <w:bookmarkEnd w:id="146"/>
    </w:p>
    <w:p w14:paraId="48609B03" w14:textId="61051181" w:rsidR="00915659" w:rsidRDefault="00915659" w:rsidP="00915659">
      <w:pPr>
        <w:pStyle w:val="Listenabsatz"/>
        <w:numPr>
          <w:ilvl w:val="0"/>
          <w:numId w:val="11"/>
        </w:numPr>
        <w:spacing w:after="240"/>
        <w:ind w:left="709" w:hanging="709"/>
      </w:pPr>
      <w:r>
        <w:t>Für den Umgang mit Sicherheitsvorfällen MÜSSEN geeignete Organisations</w:t>
      </w:r>
      <w:r w:rsidR="00E540D9">
        <w:t>-</w:t>
      </w:r>
      <w:r w:rsidR="00E540D9">
        <w:br/>
      </w:r>
      <w:r>
        <w:t>strukturen festgelegt werden.</w:t>
      </w:r>
    </w:p>
    <w:p w14:paraId="3D279197" w14:textId="77777777" w:rsidR="00915659" w:rsidRDefault="00915659" w:rsidP="00915659">
      <w:pPr>
        <w:pStyle w:val="Listenabsatz"/>
        <w:spacing w:after="240"/>
      </w:pPr>
    </w:p>
    <w:p w14:paraId="32091CFB" w14:textId="77777777" w:rsidR="00915659" w:rsidRPr="00E26617" w:rsidRDefault="00915659" w:rsidP="00915659">
      <w:pPr>
        <w:pStyle w:val="Listenabsatz"/>
        <w:spacing w:after="240"/>
        <w:ind w:left="644"/>
        <w:rPr>
          <w:color w:val="FF0000"/>
        </w:rPr>
      </w:pPr>
      <w:r w:rsidRPr="00F272FA">
        <w:rPr>
          <w:color w:val="FF0000"/>
        </w:rPr>
        <w:t xml:space="preserve">Hier steht Ihre Konkretisierung der BSI-Anforderung unter Beachtung der Gegebenheiten Ihrer Behörde und unter der Aufrechterhaltung der Kernaussage der </w:t>
      </w:r>
      <w:r w:rsidRPr="00F272FA">
        <w:rPr>
          <w:color w:val="FF0000"/>
        </w:rPr>
        <w:br/>
        <w:t>Anforderung</w:t>
      </w:r>
    </w:p>
    <w:tbl>
      <w:tblPr>
        <w:tblStyle w:val="Tabellenraster"/>
        <w:tblW w:w="0" w:type="auto"/>
        <w:tblInd w:w="704" w:type="dxa"/>
        <w:tblLook w:val="04A0" w:firstRow="1" w:lastRow="0" w:firstColumn="1" w:lastColumn="0" w:noHBand="0" w:noVBand="1"/>
      </w:tblPr>
      <w:tblGrid>
        <w:gridCol w:w="8356"/>
      </w:tblGrid>
      <w:tr w:rsidR="00915659" w:rsidRPr="005B4E23" w14:paraId="5FCBFB44" w14:textId="77777777" w:rsidTr="009033F8">
        <w:trPr>
          <w:trHeight w:val="205"/>
        </w:trPr>
        <w:tc>
          <w:tcPr>
            <w:tcW w:w="8356" w:type="dxa"/>
            <w:shd w:val="clear" w:color="auto" w:fill="D6E3BC" w:themeFill="accent3" w:themeFillTint="66"/>
          </w:tcPr>
          <w:p w14:paraId="22A99BD5" w14:textId="77777777" w:rsidR="00915659" w:rsidRPr="005B4E23" w:rsidRDefault="00915659" w:rsidP="009033F8">
            <w:pPr>
              <w:suppressAutoHyphens/>
              <w:spacing w:before="120" w:after="120"/>
            </w:pPr>
            <w:r>
              <w:t>Umsetzung: JA / TEILWEISE / NEIN / ENTBEHRLICH</w:t>
            </w:r>
          </w:p>
        </w:tc>
      </w:tr>
      <w:tr w:rsidR="00915659" w:rsidRPr="00CC02C2" w14:paraId="742E0740" w14:textId="77777777" w:rsidTr="009033F8">
        <w:tc>
          <w:tcPr>
            <w:tcW w:w="8356" w:type="dxa"/>
          </w:tcPr>
          <w:p w14:paraId="2F734515" w14:textId="77777777" w:rsidR="00915659" w:rsidRPr="00CC02C2" w:rsidRDefault="00915659" w:rsidP="009033F8">
            <w:pPr>
              <w:suppressAutoHyphens/>
              <w:spacing w:before="120" w:after="120"/>
              <w:rPr>
                <w:color w:val="000000" w:themeColor="text1"/>
              </w:rPr>
            </w:pPr>
            <w:bookmarkStart w:id="147" w:name="A8u1"/>
            <w:bookmarkEnd w:id="147"/>
            <w:r>
              <w:rPr>
                <w:color w:val="000000" w:themeColor="text1"/>
              </w:rPr>
              <w:t>Hier steht Ihr Umsetzungsstand (Ist-Zustand)</w:t>
            </w:r>
          </w:p>
        </w:tc>
      </w:tr>
    </w:tbl>
    <w:p w14:paraId="24D90D2D"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531A4E0" w14:textId="77777777" w:rsidTr="009033F8">
        <w:tc>
          <w:tcPr>
            <w:tcW w:w="8340" w:type="dxa"/>
            <w:tcBorders>
              <w:bottom w:val="single" w:sz="4" w:space="0" w:color="auto"/>
            </w:tcBorders>
            <w:shd w:val="clear" w:color="auto" w:fill="C6D9F1" w:themeFill="text2" w:themeFillTint="33"/>
          </w:tcPr>
          <w:p w14:paraId="35DB329E"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23D37ED0" w14:textId="77777777" w:rsidTr="009033F8">
        <w:tc>
          <w:tcPr>
            <w:tcW w:w="8340" w:type="dxa"/>
            <w:shd w:val="clear" w:color="auto" w:fill="FFFFFF" w:themeFill="background1"/>
          </w:tcPr>
          <w:p w14:paraId="4C8EF82C" w14:textId="77777777" w:rsidR="00915659" w:rsidRDefault="00915659" w:rsidP="009033F8">
            <w:pPr>
              <w:spacing w:before="60" w:after="60"/>
              <w:rPr>
                <w:color w:val="000000" w:themeColor="text1"/>
              </w:rPr>
            </w:pPr>
            <w:r>
              <w:rPr>
                <w:color w:val="000000" w:themeColor="text1"/>
              </w:rPr>
              <w:t>Begründung der Fachseite:</w:t>
            </w:r>
          </w:p>
        </w:tc>
      </w:tr>
    </w:tbl>
    <w:p w14:paraId="03B4A857" w14:textId="77777777" w:rsidR="00915659" w:rsidRPr="00CC02C2" w:rsidRDefault="00915659" w:rsidP="00915659">
      <w:pPr>
        <w:suppressAutoHyphens/>
        <w:spacing w:after="240"/>
        <w:ind w:left="720"/>
        <w:rPr>
          <w:color w:val="000000" w:themeColor="text1"/>
        </w:rPr>
      </w:pPr>
    </w:p>
    <w:p w14:paraId="44AABC9D" w14:textId="77777777" w:rsidR="00915659" w:rsidRDefault="00915659" w:rsidP="00915659">
      <w:pPr>
        <w:pStyle w:val="Listenabsatz"/>
        <w:numPr>
          <w:ilvl w:val="0"/>
          <w:numId w:val="11"/>
        </w:numPr>
        <w:spacing w:after="240"/>
        <w:ind w:left="709" w:hanging="709"/>
      </w:pPr>
      <w:bookmarkStart w:id="148" w:name="A8a2"/>
      <w:bookmarkEnd w:id="148"/>
      <w:r>
        <w:t>So MUSS ein Sicherheitsvorfall-Team aufgebaut werden, dessen Mitglieder je nach Art des Vorfalls einberufen werden können.</w:t>
      </w:r>
    </w:p>
    <w:p w14:paraId="6512B6EA" w14:textId="77777777" w:rsidR="00915659" w:rsidRDefault="00915659" w:rsidP="00915659">
      <w:pPr>
        <w:pStyle w:val="Listenabsatz"/>
        <w:spacing w:after="240"/>
        <w:ind w:left="644"/>
        <w:rPr>
          <w:color w:val="FF0000"/>
        </w:rPr>
      </w:pPr>
    </w:p>
    <w:p w14:paraId="1A000DB8" w14:textId="7115E9F2" w:rsidR="00915659" w:rsidRDefault="00915659" w:rsidP="00915659">
      <w:pPr>
        <w:pStyle w:val="Listenabsatz"/>
        <w:spacing w:after="240"/>
        <w:ind w:left="644"/>
        <w:rPr>
          <w:color w:val="FF0000"/>
        </w:rPr>
      </w:pPr>
      <w:r w:rsidRPr="00F272FA">
        <w:rPr>
          <w:color w:val="FF0000"/>
        </w:rPr>
        <w:t xml:space="preserve">Hier steht Ihre Konkretisierung der BSI-Anforderung unter Beachtung der Gegebenheiten Ihrer Behörde und unter der Aufrechterhaltung der Kernaussage der </w:t>
      </w:r>
      <w:r w:rsidRPr="00F272FA">
        <w:rPr>
          <w:color w:val="FF0000"/>
        </w:rPr>
        <w:br/>
        <w:t>Anforderung</w:t>
      </w:r>
    </w:p>
    <w:p w14:paraId="70BCD1E3" w14:textId="77777777" w:rsidR="00E540D9" w:rsidRPr="00E26617" w:rsidRDefault="00E540D9" w:rsidP="00915659">
      <w:pPr>
        <w:pStyle w:val="Listenabsatz"/>
        <w:spacing w:after="24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1D2B9726" w14:textId="77777777" w:rsidTr="009033F8">
        <w:trPr>
          <w:trHeight w:val="205"/>
        </w:trPr>
        <w:tc>
          <w:tcPr>
            <w:tcW w:w="8356" w:type="dxa"/>
            <w:shd w:val="clear" w:color="auto" w:fill="D6E3BC" w:themeFill="accent3" w:themeFillTint="66"/>
          </w:tcPr>
          <w:p w14:paraId="0F1B161A" w14:textId="77777777" w:rsidR="00915659" w:rsidRPr="005B4E23" w:rsidRDefault="00915659" w:rsidP="009033F8">
            <w:pPr>
              <w:suppressAutoHyphens/>
              <w:spacing w:before="120" w:after="120"/>
            </w:pPr>
            <w:r>
              <w:t>Umsetzung: JA / TEILWEISE / NEIN / ENTBEHRLICH</w:t>
            </w:r>
          </w:p>
        </w:tc>
      </w:tr>
      <w:tr w:rsidR="00915659" w:rsidRPr="00CC02C2" w14:paraId="6C6185D7" w14:textId="77777777" w:rsidTr="009033F8">
        <w:tc>
          <w:tcPr>
            <w:tcW w:w="8356" w:type="dxa"/>
          </w:tcPr>
          <w:p w14:paraId="2C524D05" w14:textId="77777777" w:rsidR="00915659" w:rsidRPr="00CC02C2" w:rsidRDefault="00915659" w:rsidP="009033F8">
            <w:pPr>
              <w:suppressAutoHyphens/>
              <w:spacing w:before="120" w:after="120"/>
              <w:rPr>
                <w:color w:val="000000" w:themeColor="text1"/>
              </w:rPr>
            </w:pPr>
            <w:bookmarkStart w:id="149" w:name="A8u2"/>
            <w:bookmarkEnd w:id="149"/>
            <w:r>
              <w:rPr>
                <w:color w:val="000000" w:themeColor="text1"/>
              </w:rPr>
              <w:t>Hier steht Ihr Umsetzungsstand (Ist-Zustand)</w:t>
            </w:r>
          </w:p>
        </w:tc>
      </w:tr>
    </w:tbl>
    <w:p w14:paraId="74587ED1"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B29A628" w14:textId="77777777" w:rsidTr="009033F8">
        <w:tc>
          <w:tcPr>
            <w:tcW w:w="8340" w:type="dxa"/>
            <w:tcBorders>
              <w:bottom w:val="single" w:sz="4" w:space="0" w:color="auto"/>
            </w:tcBorders>
            <w:shd w:val="clear" w:color="auto" w:fill="C6D9F1" w:themeFill="text2" w:themeFillTint="33"/>
          </w:tcPr>
          <w:p w14:paraId="0205FF8E"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6D83AA1" w14:textId="77777777" w:rsidTr="009033F8">
        <w:tc>
          <w:tcPr>
            <w:tcW w:w="8340" w:type="dxa"/>
            <w:shd w:val="clear" w:color="auto" w:fill="FFFFFF" w:themeFill="background1"/>
          </w:tcPr>
          <w:p w14:paraId="47D80F85" w14:textId="77777777" w:rsidR="00915659" w:rsidRDefault="00915659" w:rsidP="009033F8">
            <w:pPr>
              <w:spacing w:before="60" w:after="60"/>
              <w:rPr>
                <w:color w:val="000000" w:themeColor="text1"/>
              </w:rPr>
            </w:pPr>
            <w:r>
              <w:rPr>
                <w:color w:val="000000" w:themeColor="text1"/>
              </w:rPr>
              <w:t>Begründung der Fachseite:</w:t>
            </w:r>
          </w:p>
        </w:tc>
      </w:tr>
    </w:tbl>
    <w:p w14:paraId="704E201B" w14:textId="77777777" w:rsidR="00915659" w:rsidRPr="00CC02C2" w:rsidRDefault="00915659" w:rsidP="00915659">
      <w:pPr>
        <w:suppressAutoHyphens/>
        <w:spacing w:after="240"/>
        <w:ind w:left="720"/>
        <w:rPr>
          <w:color w:val="000000" w:themeColor="text1"/>
        </w:rPr>
      </w:pPr>
    </w:p>
    <w:p w14:paraId="0032A20D" w14:textId="77777777" w:rsidR="00915659" w:rsidRDefault="00915659" w:rsidP="00915659">
      <w:pPr>
        <w:pStyle w:val="Listenabsatz"/>
        <w:numPr>
          <w:ilvl w:val="0"/>
          <w:numId w:val="11"/>
        </w:numPr>
        <w:spacing w:after="240"/>
        <w:ind w:left="709" w:hanging="709"/>
      </w:pPr>
      <w:bookmarkStart w:id="150" w:name="A8a3"/>
      <w:bookmarkEnd w:id="150"/>
      <w:r>
        <w:t>Auch wenn das Sicherheitsvorfall-Team nur für einen konkreten Sicherheitsvorfall zusammentritt, MÜSSEN bereits im Vorfeld geeignete Mitglieder benannt und in ihre Aufgaben eingewiesen sein.</w:t>
      </w:r>
    </w:p>
    <w:p w14:paraId="317F721D" w14:textId="77777777" w:rsidR="00915659" w:rsidRPr="00F272FA" w:rsidRDefault="00915659" w:rsidP="00915659">
      <w:pPr>
        <w:pStyle w:val="Listenabsatz"/>
        <w:spacing w:after="240"/>
      </w:pPr>
    </w:p>
    <w:p w14:paraId="01498E85" w14:textId="77777777" w:rsidR="00915659" w:rsidRDefault="00915659" w:rsidP="00915659">
      <w:pPr>
        <w:pStyle w:val="Listenabsatz"/>
        <w:spacing w:after="0"/>
        <w:ind w:left="644"/>
        <w:rPr>
          <w:color w:val="FF0000"/>
        </w:rPr>
      </w:pPr>
      <w:r w:rsidRPr="00F272FA">
        <w:rPr>
          <w:color w:val="FF0000"/>
        </w:rPr>
        <w:t xml:space="preserve">Hier steht Ihre Konkretisierung der BSI-Anforderung unter Beachtung der Gegebenheiten Ihrer Behörde und unter der Aufrechterhaltung der Kernaussage der </w:t>
      </w:r>
      <w:r w:rsidRPr="00F272FA">
        <w:rPr>
          <w:color w:val="FF0000"/>
        </w:rPr>
        <w:br/>
        <w:t>Anforderung</w:t>
      </w:r>
    </w:p>
    <w:p w14:paraId="7DED26DB" w14:textId="77777777" w:rsidR="00915659"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A3956FD" w14:textId="77777777" w:rsidTr="009033F8">
        <w:trPr>
          <w:trHeight w:val="205"/>
        </w:trPr>
        <w:tc>
          <w:tcPr>
            <w:tcW w:w="8356" w:type="dxa"/>
            <w:shd w:val="clear" w:color="auto" w:fill="D6E3BC" w:themeFill="accent3" w:themeFillTint="66"/>
          </w:tcPr>
          <w:p w14:paraId="2F8CDE4F" w14:textId="77777777" w:rsidR="00915659" w:rsidRPr="005B4E23" w:rsidRDefault="00915659" w:rsidP="009033F8">
            <w:pPr>
              <w:suppressAutoHyphens/>
              <w:spacing w:before="120" w:after="120"/>
            </w:pPr>
            <w:r>
              <w:t>Umsetzung: JA / TEILWEISE / NEIN / ENTBEHRLICH</w:t>
            </w:r>
          </w:p>
        </w:tc>
      </w:tr>
      <w:tr w:rsidR="00915659" w:rsidRPr="00CC02C2" w14:paraId="4A59DC92" w14:textId="77777777" w:rsidTr="009033F8">
        <w:tc>
          <w:tcPr>
            <w:tcW w:w="8356" w:type="dxa"/>
          </w:tcPr>
          <w:p w14:paraId="14CAFD08" w14:textId="77777777" w:rsidR="00915659" w:rsidRPr="00CC02C2" w:rsidRDefault="00915659" w:rsidP="009033F8">
            <w:pPr>
              <w:suppressAutoHyphens/>
              <w:spacing w:before="120" w:after="120"/>
              <w:rPr>
                <w:color w:val="000000" w:themeColor="text1"/>
              </w:rPr>
            </w:pPr>
            <w:bookmarkStart w:id="151" w:name="A8u3"/>
            <w:bookmarkEnd w:id="151"/>
            <w:r>
              <w:rPr>
                <w:color w:val="000000" w:themeColor="text1"/>
              </w:rPr>
              <w:t>Hier steht Ihr Umsetzungsstand (Ist-Zustand)</w:t>
            </w:r>
          </w:p>
        </w:tc>
      </w:tr>
    </w:tbl>
    <w:p w14:paraId="746F9D8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E2FFC47" w14:textId="77777777" w:rsidTr="009033F8">
        <w:tc>
          <w:tcPr>
            <w:tcW w:w="8340" w:type="dxa"/>
            <w:tcBorders>
              <w:bottom w:val="single" w:sz="4" w:space="0" w:color="auto"/>
            </w:tcBorders>
            <w:shd w:val="clear" w:color="auto" w:fill="C6D9F1" w:themeFill="text2" w:themeFillTint="33"/>
          </w:tcPr>
          <w:p w14:paraId="78FA879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2003407" w14:textId="77777777" w:rsidTr="009033F8">
        <w:tc>
          <w:tcPr>
            <w:tcW w:w="8340" w:type="dxa"/>
            <w:shd w:val="clear" w:color="auto" w:fill="FFFFFF" w:themeFill="background1"/>
          </w:tcPr>
          <w:p w14:paraId="51EDFC98" w14:textId="77777777" w:rsidR="00915659" w:rsidRDefault="00915659" w:rsidP="009033F8">
            <w:pPr>
              <w:spacing w:before="60" w:after="60"/>
              <w:rPr>
                <w:color w:val="000000" w:themeColor="text1"/>
              </w:rPr>
            </w:pPr>
            <w:r>
              <w:rPr>
                <w:color w:val="000000" w:themeColor="text1"/>
              </w:rPr>
              <w:t>Begründung der Fachseite:</w:t>
            </w:r>
          </w:p>
        </w:tc>
      </w:tr>
    </w:tbl>
    <w:p w14:paraId="4CD8BE18" w14:textId="77777777" w:rsidR="00915659" w:rsidRPr="00CC02C2" w:rsidRDefault="00915659" w:rsidP="00915659">
      <w:pPr>
        <w:suppressAutoHyphens/>
        <w:spacing w:after="240"/>
        <w:ind w:left="720"/>
        <w:rPr>
          <w:color w:val="000000" w:themeColor="text1"/>
        </w:rPr>
      </w:pPr>
    </w:p>
    <w:p w14:paraId="3201787C" w14:textId="77777777" w:rsidR="00915659" w:rsidRDefault="00915659" w:rsidP="00915659">
      <w:pPr>
        <w:pStyle w:val="Listenabsatz"/>
        <w:numPr>
          <w:ilvl w:val="0"/>
          <w:numId w:val="11"/>
        </w:numPr>
        <w:spacing w:after="240"/>
        <w:ind w:left="709" w:hanging="709"/>
      </w:pPr>
      <w:bookmarkStart w:id="152" w:name="A8a4"/>
      <w:bookmarkEnd w:id="152"/>
      <w:r>
        <w:t>Der Aufbau des Sicherheitsvorfall-Teams MUSS regelmäßig aktualisiert werden.</w:t>
      </w:r>
    </w:p>
    <w:p w14:paraId="7D77F7BF" w14:textId="77777777" w:rsidR="00915659" w:rsidRDefault="00915659" w:rsidP="00915659">
      <w:pPr>
        <w:pStyle w:val="Listenabsatz"/>
        <w:spacing w:after="240"/>
        <w:ind w:left="644"/>
        <w:rPr>
          <w:color w:val="FF0000"/>
        </w:rPr>
      </w:pPr>
    </w:p>
    <w:p w14:paraId="7E685E42" w14:textId="77777777" w:rsidR="00915659" w:rsidRDefault="00915659" w:rsidP="00915659">
      <w:pPr>
        <w:pStyle w:val="Listenabsatz"/>
        <w:spacing w:after="240"/>
        <w:ind w:left="644"/>
        <w:rPr>
          <w:color w:val="FF0000"/>
        </w:rPr>
      </w:pPr>
      <w:r w:rsidRPr="00F272FA">
        <w:rPr>
          <w:color w:val="FF0000"/>
        </w:rPr>
        <w:t xml:space="preserve">Hier steht Ihre Konkretisierung der BSI-Anforderung unter Beachtung der Gegebenheiten Ihrer Behörde und unter der Aufrechterhaltung der Kernaussage der </w:t>
      </w:r>
      <w:r w:rsidRPr="00F272FA">
        <w:rPr>
          <w:color w:val="FF0000"/>
        </w:rPr>
        <w:br/>
        <w:t>Anforderung</w:t>
      </w:r>
    </w:p>
    <w:p w14:paraId="04F4FE32" w14:textId="77777777" w:rsidR="00915659" w:rsidRPr="001B712E"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3510325B" w14:textId="77777777" w:rsidTr="009033F8">
        <w:trPr>
          <w:trHeight w:val="205"/>
        </w:trPr>
        <w:tc>
          <w:tcPr>
            <w:tcW w:w="8356" w:type="dxa"/>
            <w:shd w:val="clear" w:color="auto" w:fill="D6E3BC" w:themeFill="accent3" w:themeFillTint="66"/>
          </w:tcPr>
          <w:p w14:paraId="45C86D26" w14:textId="77777777" w:rsidR="00915659" w:rsidRPr="005B4E23" w:rsidRDefault="00915659" w:rsidP="009033F8">
            <w:pPr>
              <w:suppressAutoHyphens/>
              <w:spacing w:before="120" w:after="120"/>
            </w:pPr>
            <w:r>
              <w:t>Umsetzung: JA / TEILWEISE / NEIN / ENTBEHRLICH</w:t>
            </w:r>
          </w:p>
        </w:tc>
      </w:tr>
      <w:tr w:rsidR="00915659" w:rsidRPr="00CC02C2" w14:paraId="4EFFD56A" w14:textId="77777777" w:rsidTr="009033F8">
        <w:tc>
          <w:tcPr>
            <w:tcW w:w="8356" w:type="dxa"/>
          </w:tcPr>
          <w:p w14:paraId="4968A7F2" w14:textId="77777777" w:rsidR="00915659" w:rsidRPr="00CC02C2" w:rsidRDefault="00915659" w:rsidP="009033F8">
            <w:pPr>
              <w:suppressAutoHyphens/>
              <w:spacing w:before="120" w:after="120"/>
              <w:rPr>
                <w:color w:val="000000" w:themeColor="text1"/>
              </w:rPr>
            </w:pPr>
            <w:bookmarkStart w:id="153" w:name="A8u4"/>
            <w:bookmarkEnd w:id="153"/>
            <w:r>
              <w:rPr>
                <w:color w:val="000000" w:themeColor="text1"/>
              </w:rPr>
              <w:t>Hier steht Ihr Umsetzungsstand (Ist-Zustand)</w:t>
            </w:r>
          </w:p>
        </w:tc>
      </w:tr>
    </w:tbl>
    <w:p w14:paraId="47AB2FEE"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6676E1A3" w14:textId="77777777" w:rsidTr="009033F8">
        <w:tc>
          <w:tcPr>
            <w:tcW w:w="8340" w:type="dxa"/>
            <w:tcBorders>
              <w:bottom w:val="single" w:sz="4" w:space="0" w:color="auto"/>
            </w:tcBorders>
            <w:shd w:val="clear" w:color="auto" w:fill="C6D9F1" w:themeFill="text2" w:themeFillTint="33"/>
          </w:tcPr>
          <w:p w14:paraId="0D5A90EF"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746B6DF" w14:textId="77777777" w:rsidTr="009033F8">
        <w:tc>
          <w:tcPr>
            <w:tcW w:w="8340" w:type="dxa"/>
            <w:shd w:val="clear" w:color="auto" w:fill="FFFFFF" w:themeFill="background1"/>
          </w:tcPr>
          <w:p w14:paraId="79BB089F" w14:textId="77777777" w:rsidR="00915659" w:rsidRDefault="00915659" w:rsidP="009033F8">
            <w:pPr>
              <w:spacing w:before="60" w:after="60"/>
              <w:rPr>
                <w:color w:val="000000" w:themeColor="text1"/>
              </w:rPr>
            </w:pPr>
            <w:r>
              <w:rPr>
                <w:color w:val="000000" w:themeColor="text1"/>
              </w:rPr>
              <w:t>Begründug der Fachseite:</w:t>
            </w:r>
          </w:p>
        </w:tc>
      </w:tr>
    </w:tbl>
    <w:p w14:paraId="0EE24D46" w14:textId="77777777" w:rsidR="00915659" w:rsidRDefault="00915659" w:rsidP="00915659">
      <w:pPr>
        <w:suppressAutoHyphens/>
        <w:spacing w:after="240"/>
        <w:ind w:left="720"/>
        <w:rPr>
          <w:color w:val="000000" w:themeColor="text1"/>
        </w:rPr>
      </w:pPr>
    </w:p>
    <w:p w14:paraId="1ABB3C1E" w14:textId="13FF10A2" w:rsidR="00915659" w:rsidRDefault="00915659" w:rsidP="00915659">
      <w:pPr>
        <w:suppressAutoHyphens/>
        <w:spacing w:after="240"/>
        <w:ind w:left="720"/>
        <w:rPr>
          <w:color w:val="000000" w:themeColor="text1"/>
        </w:rPr>
      </w:pPr>
    </w:p>
    <w:p w14:paraId="3B2DC96E" w14:textId="6D9EE085" w:rsidR="00E540D9" w:rsidRDefault="00E540D9" w:rsidP="00915659">
      <w:pPr>
        <w:suppressAutoHyphens/>
        <w:spacing w:after="240"/>
        <w:ind w:left="720"/>
        <w:rPr>
          <w:color w:val="000000" w:themeColor="text1"/>
        </w:rPr>
      </w:pPr>
    </w:p>
    <w:p w14:paraId="03184B9A" w14:textId="7B4AC513" w:rsidR="00E540D9" w:rsidRDefault="00E540D9" w:rsidP="00915659">
      <w:pPr>
        <w:suppressAutoHyphens/>
        <w:spacing w:after="240"/>
        <w:ind w:left="720"/>
        <w:rPr>
          <w:color w:val="000000" w:themeColor="text1"/>
        </w:rPr>
      </w:pPr>
    </w:p>
    <w:p w14:paraId="7E7768C1" w14:textId="53A72FC7" w:rsidR="00E540D9" w:rsidRDefault="00E540D9" w:rsidP="00915659">
      <w:pPr>
        <w:suppressAutoHyphens/>
        <w:spacing w:after="240"/>
        <w:ind w:left="720"/>
        <w:rPr>
          <w:color w:val="000000" w:themeColor="text1"/>
        </w:rPr>
      </w:pPr>
    </w:p>
    <w:p w14:paraId="4FE0D5C2" w14:textId="69AEB8A1" w:rsidR="00E540D9" w:rsidRDefault="00E540D9" w:rsidP="00915659">
      <w:pPr>
        <w:suppressAutoHyphens/>
        <w:spacing w:after="240"/>
        <w:ind w:left="720"/>
        <w:rPr>
          <w:color w:val="000000" w:themeColor="text1"/>
        </w:rPr>
      </w:pPr>
    </w:p>
    <w:p w14:paraId="1BFDFB88" w14:textId="50FA0986" w:rsidR="00915659" w:rsidRPr="00CC02C2" w:rsidRDefault="00915659" w:rsidP="00557933">
      <w:pPr>
        <w:pStyle w:val="berschrift2"/>
      </w:pPr>
      <w:bookmarkStart w:id="154" w:name="_Toc38459228"/>
      <w:bookmarkStart w:id="155" w:name="_Toc92154698"/>
      <w:r>
        <w:t xml:space="preserve">Festlegung von Meldewegen für Sicherheitsvorfälle </w:t>
      </w:r>
      <w:r w:rsidR="00A33B7C">
        <w:t>(</w:t>
      </w:r>
      <w:r w:rsidR="00AE6B11">
        <w:t>S</w:t>
      </w:r>
      <w:r w:rsidR="00A33B7C">
        <w:t>) [A</w:t>
      </w:r>
      <w:r>
        <w:t>9]</w:t>
      </w:r>
      <w:bookmarkEnd w:id="154"/>
      <w:bookmarkEnd w:id="155"/>
    </w:p>
    <w:p w14:paraId="79A73F75" w14:textId="77777777" w:rsidR="00915659" w:rsidRDefault="00915659" w:rsidP="00915659">
      <w:pPr>
        <w:pStyle w:val="Listenabsatz"/>
        <w:spacing w:after="240"/>
      </w:pPr>
      <w:bookmarkStart w:id="156" w:name="A9a1"/>
      <w:bookmarkEnd w:id="156"/>
    </w:p>
    <w:p w14:paraId="203A6E68" w14:textId="77777777" w:rsidR="00915659" w:rsidRDefault="00915659" w:rsidP="00915659">
      <w:pPr>
        <w:pStyle w:val="Listenabsatz"/>
        <w:numPr>
          <w:ilvl w:val="0"/>
          <w:numId w:val="11"/>
        </w:numPr>
        <w:spacing w:after="240"/>
        <w:ind w:left="709" w:hanging="709"/>
      </w:pPr>
      <w:r>
        <w:t>Für die verschiedenen Arten von Sicherheitsvorfällen MÜSSEN die jeweils passenden Meldewege aufgebaut sein.</w:t>
      </w:r>
    </w:p>
    <w:p w14:paraId="7CAA4BD7" w14:textId="77777777" w:rsidR="00915659" w:rsidRDefault="00915659" w:rsidP="00915659">
      <w:pPr>
        <w:pStyle w:val="Listenabsatz"/>
        <w:spacing w:after="240"/>
        <w:ind w:left="644"/>
        <w:rPr>
          <w:color w:val="FF0000"/>
        </w:rPr>
      </w:pPr>
    </w:p>
    <w:p w14:paraId="2C2C82EC" w14:textId="77777777" w:rsidR="00915659" w:rsidRDefault="00915659" w:rsidP="00915659">
      <w:pPr>
        <w:pStyle w:val="Listenabsatz"/>
        <w:spacing w:after="0"/>
        <w:ind w:left="644"/>
        <w:rPr>
          <w:color w:val="FF0000"/>
        </w:rPr>
      </w:pPr>
      <w:r w:rsidRPr="00F272FA">
        <w:rPr>
          <w:color w:val="FF0000"/>
        </w:rPr>
        <w:t xml:space="preserve">Hier steht Ihre Konkretisierung der BSI-Anforderung unter Beachtung der Gegebenheiten Ihrer Behörde und unter der Aufrechterhaltung der Kernaussage der </w:t>
      </w:r>
      <w:r w:rsidRPr="00F272FA">
        <w:rPr>
          <w:color w:val="FF0000"/>
        </w:rPr>
        <w:br/>
        <w:t>Anforderung</w:t>
      </w:r>
    </w:p>
    <w:p w14:paraId="42A76F7A" w14:textId="77777777" w:rsidR="00915659"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61FAB5A" w14:textId="77777777" w:rsidTr="009033F8">
        <w:trPr>
          <w:trHeight w:val="205"/>
        </w:trPr>
        <w:tc>
          <w:tcPr>
            <w:tcW w:w="8356" w:type="dxa"/>
            <w:shd w:val="clear" w:color="auto" w:fill="D6E3BC" w:themeFill="accent3" w:themeFillTint="66"/>
          </w:tcPr>
          <w:p w14:paraId="2C6C69B2" w14:textId="77777777" w:rsidR="00915659" w:rsidRPr="005B4E23" w:rsidRDefault="00915659" w:rsidP="009033F8">
            <w:pPr>
              <w:suppressAutoHyphens/>
              <w:spacing w:before="120" w:after="120"/>
            </w:pPr>
            <w:r>
              <w:t>Umsetzung: JA / TEILWEISE / NEIN / ENTBEHRLICH</w:t>
            </w:r>
          </w:p>
        </w:tc>
      </w:tr>
      <w:tr w:rsidR="00915659" w:rsidRPr="00CC02C2" w14:paraId="74029E60" w14:textId="77777777" w:rsidTr="009033F8">
        <w:tc>
          <w:tcPr>
            <w:tcW w:w="8356" w:type="dxa"/>
          </w:tcPr>
          <w:p w14:paraId="17FD85CC" w14:textId="77777777" w:rsidR="00915659" w:rsidRPr="00CC02C2" w:rsidRDefault="00915659" w:rsidP="009033F8">
            <w:pPr>
              <w:suppressAutoHyphens/>
              <w:spacing w:before="120" w:after="120"/>
              <w:rPr>
                <w:color w:val="000000" w:themeColor="text1"/>
              </w:rPr>
            </w:pPr>
            <w:bookmarkStart w:id="157" w:name="A9u1"/>
            <w:bookmarkEnd w:id="157"/>
            <w:r>
              <w:rPr>
                <w:color w:val="000000" w:themeColor="text1"/>
              </w:rPr>
              <w:t>Hier steht Ihr Umsetzungsstand (Ist-Zustand)</w:t>
            </w:r>
          </w:p>
        </w:tc>
      </w:tr>
    </w:tbl>
    <w:p w14:paraId="2382BCB7"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C87B15D" w14:textId="77777777" w:rsidTr="009033F8">
        <w:tc>
          <w:tcPr>
            <w:tcW w:w="8340" w:type="dxa"/>
            <w:tcBorders>
              <w:bottom w:val="single" w:sz="4" w:space="0" w:color="auto"/>
            </w:tcBorders>
            <w:shd w:val="clear" w:color="auto" w:fill="C6D9F1" w:themeFill="text2" w:themeFillTint="33"/>
          </w:tcPr>
          <w:p w14:paraId="698E8B6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A6F548D" w14:textId="77777777" w:rsidTr="009033F8">
        <w:tc>
          <w:tcPr>
            <w:tcW w:w="8340" w:type="dxa"/>
            <w:shd w:val="clear" w:color="auto" w:fill="FFFFFF" w:themeFill="background1"/>
          </w:tcPr>
          <w:p w14:paraId="1CABEB51" w14:textId="77777777" w:rsidR="00915659" w:rsidRDefault="00915659" w:rsidP="009033F8">
            <w:pPr>
              <w:spacing w:before="60" w:after="60"/>
              <w:rPr>
                <w:color w:val="000000" w:themeColor="text1"/>
              </w:rPr>
            </w:pPr>
            <w:r>
              <w:rPr>
                <w:color w:val="000000" w:themeColor="text1"/>
              </w:rPr>
              <w:t>Begründung der Fachseite:</w:t>
            </w:r>
          </w:p>
        </w:tc>
      </w:tr>
    </w:tbl>
    <w:p w14:paraId="6C0B5BB1" w14:textId="77777777" w:rsidR="00915659" w:rsidRDefault="00915659" w:rsidP="00915659">
      <w:pPr>
        <w:suppressAutoHyphens/>
        <w:spacing w:after="240"/>
        <w:ind w:left="720"/>
        <w:rPr>
          <w:color w:val="000000" w:themeColor="text1"/>
        </w:rPr>
      </w:pPr>
    </w:p>
    <w:p w14:paraId="72C6E431" w14:textId="012734FD" w:rsidR="00915659" w:rsidRDefault="00915659" w:rsidP="00915659">
      <w:pPr>
        <w:pStyle w:val="Listenabsatz"/>
        <w:numPr>
          <w:ilvl w:val="0"/>
          <w:numId w:val="11"/>
        </w:numPr>
        <w:spacing w:after="240"/>
        <w:ind w:left="709" w:hanging="709"/>
      </w:pPr>
      <w:bookmarkStart w:id="158" w:name="A9a2"/>
      <w:bookmarkEnd w:id="158"/>
      <w:r>
        <w:t xml:space="preserve">Es MUSS dabei sichergestellt sein, dass Mitarbeiter Sicherheitsvorfälle über </w:t>
      </w:r>
      <w:r w:rsidR="00E540D9">
        <w:br/>
      </w:r>
      <w:r>
        <w:t>verlässliche und vertrauenswürdige Kanäle schnell und einfach melden können.</w:t>
      </w:r>
    </w:p>
    <w:p w14:paraId="532D16F3" w14:textId="77777777" w:rsidR="00915659" w:rsidRDefault="00915659" w:rsidP="00915659">
      <w:pPr>
        <w:pStyle w:val="Listenabsatz"/>
        <w:spacing w:after="240"/>
        <w:ind w:left="644"/>
      </w:pPr>
    </w:p>
    <w:p w14:paraId="03D63888"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4C435B20" w14:textId="77777777" w:rsidR="00915659"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D95DC3C" w14:textId="77777777" w:rsidTr="009033F8">
        <w:trPr>
          <w:trHeight w:val="205"/>
        </w:trPr>
        <w:tc>
          <w:tcPr>
            <w:tcW w:w="8356" w:type="dxa"/>
            <w:shd w:val="clear" w:color="auto" w:fill="D6E3BC" w:themeFill="accent3" w:themeFillTint="66"/>
          </w:tcPr>
          <w:p w14:paraId="4F0BAA6C" w14:textId="77777777" w:rsidR="00915659" w:rsidRPr="005B4E23" w:rsidRDefault="00915659" w:rsidP="009033F8">
            <w:pPr>
              <w:suppressAutoHyphens/>
              <w:spacing w:before="120" w:after="120"/>
            </w:pPr>
            <w:r>
              <w:t>Umsetzung: JA / TEILWEISE / NEIN / ENTBEHRLICH</w:t>
            </w:r>
          </w:p>
        </w:tc>
      </w:tr>
      <w:tr w:rsidR="00915659" w:rsidRPr="00CC02C2" w14:paraId="1E87BEC2" w14:textId="77777777" w:rsidTr="009033F8">
        <w:tc>
          <w:tcPr>
            <w:tcW w:w="8356" w:type="dxa"/>
          </w:tcPr>
          <w:p w14:paraId="492EABF5" w14:textId="77777777" w:rsidR="00915659" w:rsidRPr="00CC02C2" w:rsidRDefault="00915659" w:rsidP="009033F8">
            <w:pPr>
              <w:suppressAutoHyphens/>
              <w:spacing w:before="120" w:after="120"/>
              <w:rPr>
                <w:color w:val="000000" w:themeColor="text1"/>
              </w:rPr>
            </w:pPr>
            <w:bookmarkStart w:id="159" w:name="A9u2"/>
            <w:bookmarkEnd w:id="159"/>
            <w:r>
              <w:rPr>
                <w:color w:val="000000" w:themeColor="text1"/>
              </w:rPr>
              <w:t>Hier steht Ihr Umsetzungsstand (Ist-Zustand)</w:t>
            </w:r>
          </w:p>
        </w:tc>
      </w:tr>
    </w:tbl>
    <w:p w14:paraId="58ADC967"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F8EC32C" w14:textId="77777777" w:rsidTr="009033F8">
        <w:tc>
          <w:tcPr>
            <w:tcW w:w="8340" w:type="dxa"/>
            <w:tcBorders>
              <w:bottom w:val="single" w:sz="4" w:space="0" w:color="auto"/>
            </w:tcBorders>
            <w:shd w:val="clear" w:color="auto" w:fill="C6D9F1" w:themeFill="text2" w:themeFillTint="33"/>
          </w:tcPr>
          <w:p w14:paraId="1E1465B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A6A625A" w14:textId="77777777" w:rsidTr="009033F8">
        <w:tc>
          <w:tcPr>
            <w:tcW w:w="8340" w:type="dxa"/>
            <w:shd w:val="clear" w:color="auto" w:fill="FFFFFF" w:themeFill="background1"/>
          </w:tcPr>
          <w:p w14:paraId="72E23078" w14:textId="77777777" w:rsidR="00915659" w:rsidRDefault="00915659" w:rsidP="009033F8">
            <w:pPr>
              <w:spacing w:before="60" w:after="60"/>
              <w:rPr>
                <w:color w:val="000000" w:themeColor="text1"/>
              </w:rPr>
            </w:pPr>
            <w:r>
              <w:rPr>
                <w:color w:val="000000" w:themeColor="text1"/>
              </w:rPr>
              <w:t>Begründung der Fachseite:</w:t>
            </w:r>
          </w:p>
        </w:tc>
      </w:tr>
    </w:tbl>
    <w:p w14:paraId="0E4C1328" w14:textId="77777777" w:rsidR="00915659" w:rsidRPr="00CC02C2" w:rsidRDefault="00915659" w:rsidP="00915659">
      <w:pPr>
        <w:suppressAutoHyphens/>
        <w:spacing w:after="240"/>
        <w:ind w:left="720"/>
        <w:rPr>
          <w:color w:val="000000" w:themeColor="text1"/>
        </w:rPr>
      </w:pPr>
    </w:p>
    <w:p w14:paraId="17878DB2" w14:textId="77777777" w:rsidR="00915659" w:rsidRDefault="00915659" w:rsidP="00915659">
      <w:pPr>
        <w:pStyle w:val="Listenabsatz"/>
        <w:numPr>
          <w:ilvl w:val="0"/>
          <w:numId w:val="11"/>
        </w:numPr>
        <w:spacing w:after="240"/>
        <w:ind w:left="709" w:hanging="709"/>
      </w:pPr>
      <w:bookmarkStart w:id="160" w:name="A9a3"/>
      <w:bookmarkEnd w:id="160"/>
      <w:r>
        <w:t>Wird eine zentrale Anlaufstelle für die Meldung von Störungen oder Sicherheitsvorfällen eingerichtet, MUSS auch das an alle Mitarbeiter kommuniziert werden.</w:t>
      </w:r>
    </w:p>
    <w:p w14:paraId="4653A6ED" w14:textId="77777777" w:rsidR="00915659" w:rsidRDefault="00915659" w:rsidP="00915659">
      <w:pPr>
        <w:pStyle w:val="Listenabsatz"/>
        <w:spacing w:after="240"/>
        <w:ind w:left="644"/>
      </w:pPr>
    </w:p>
    <w:p w14:paraId="1237B3F5"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7DFF7A05"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74C9CFD" w14:textId="77777777" w:rsidTr="009033F8">
        <w:trPr>
          <w:trHeight w:val="205"/>
        </w:trPr>
        <w:tc>
          <w:tcPr>
            <w:tcW w:w="8356" w:type="dxa"/>
            <w:shd w:val="clear" w:color="auto" w:fill="D6E3BC" w:themeFill="accent3" w:themeFillTint="66"/>
          </w:tcPr>
          <w:p w14:paraId="4CF8FE9D" w14:textId="77777777" w:rsidR="00915659" w:rsidRPr="005B4E23" w:rsidRDefault="00915659" w:rsidP="009033F8">
            <w:pPr>
              <w:suppressAutoHyphens/>
              <w:spacing w:before="120" w:after="120"/>
            </w:pPr>
            <w:r>
              <w:t>Umsetzung: JA / TEILWEISE / NEIN / ENTBEHRLICH</w:t>
            </w:r>
          </w:p>
        </w:tc>
      </w:tr>
      <w:tr w:rsidR="00915659" w:rsidRPr="00CC02C2" w14:paraId="2D08592F" w14:textId="77777777" w:rsidTr="009033F8">
        <w:tc>
          <w:tcPr>
            <w:tcW w:w="8356" w:type="dxa"/>
          </w:tcPr>
          <w:p w14:paraId="212F421F" w14:textId="77777777" w:rsidR="00915659" w:rsidRPr="00CC02C2" w:rsidRDefault="00915659" w:rsidP="009033F8">
            <w:pPr>
              <w:suppressAutoHyphens/>
              <w:spacing w:before="120" w:after="120"/>
              <w:rPr>
                <w:color w:val="000000" w:themeColor="text1"/>
              </w:rPr>
            </w:pPr>
            <w:bookmarkStart w:id="161" w:name="A9u3"/>
            <w:bookmarkEnd w:id="161"/>
            <w:r>
              <w:rPr>
                <w:color w:val="000000" w:themeColor="text1"/>
              </w:rPr>
              <w:t>Hier steht Ihr Umsetzungsstand (Ist-Zustand)</w:t>
            </w:r>
          </w:p>
        </w:tc>
      </w:tr>
    </w:tbl>
    <w:p w14:paraId="34522336"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616472BA" w14:textId="77777777" w:rsidTr="009033F8">
        <w:tc>
          <w:tcPr>
            <w:tcW w:w="8340" w:type="dxa"/>
            <w:tcBorders>
              <w:bottom w:val="single" w:sz="4" w:space="0" w:color="auto"/>
            </w:tcBorders>
            <w:shd w:val="clear" w:color="auto" w:fill="C6D9F1" w:themeFill="text2" w:themeFillTint="33"/>
          </w:tcPr>
          <w:p w14:paraId="4E1D9ED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6A3D3EF" w14:textId="77777777" w:rsidTr="009033F8">
        <w:tc>
          <w:tcPr>
            <w:tcW w:w="8340" w:type="dxa"/>
            <w:shd w:val="clear" w:color="auto" w:fill="FFFFFF" w:themeFill="background1"/>
          </w:tcPr>
          <w:p w14:paraId="65923FBB" w14:textId="77777777" w:rsidR="00915659" w:rsidRDefault="00915659" w:rsidP="009033F8">
            <w:pPr>
              <w:spacing w:before="60" w:after="60"/>
              <w:rPr>
                <w:color w:val="000000" w:themeColor="text1"/>
              </w:rPr>
            </w:pPr>
            <w:r>
              <w:rPr>
                <w:color w:val="000000" w:themeColor="text1"/>
              </w:rPr>
              <w:t>Begründung der Fachseite:</w:t>
            </w:r>
          </w:p>
        </w:tc>
      </w:tr>
    </w:tbl>
    <w:p w14:paraId="460639FC" w14:textId="77777777" w:rsidR="00915659" w:rsidRPr="00CC02C2" w:rsidRDefault="00915659" w:rsidP="00915659">
      <w:pPr>
        <w:suppressAutoHyphens/>
        <w:spacing w:after="240"/>
        <w:ind w:left="720"/>
        <w:rPr>
          <w:color w:val="000000" w:themeColor="text1"/>
        </w:rPr>
      </w:pPr>
    </w:p>
    <w:p w14:paraId="77EB614B" w14:textId="77777777" w:rsidR="00915659" w:rsidRDefault="00915659" w:rsidP="00915659">
      <w:pPr>
        <w:pStyle w:val="Listenabsatz"/>
        <w:numPr>
          <w:ilvl w:val="0"/>
          <w:numId w:val="11"/>
        </w:numPr>
        <w:spacing w:after="240"/>
        <w:ind w:left="709" w:hanging="709"/>
      </w:pPr>
      <w:bookmarkStart w:id="162" w:name="A9a4"/>
      <w:bookmarkEnd w:id="162"/>
      <w:r>
        <w:t>Es MUSS eine Kommunikations- und Kontaktstrategie vorliegen.</w:t>
      </w:r>
    </w:p>
    <w:p w14:paraId="1C0077E7" w14:textId="77777777" w:rsidR="00915659" w:rsidRDefault="00915659" w:rsidP="00915659">
      <w:pPr>
        <w:pStyle w:val="Listenabsatz"/>
        <w:spacing w:after="240"/>
        <w:ind w:left="644"/>
      </w:pPr>
    </w:p>
    <w:p w14:paraId="5904A3EC"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221167C2"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1FCC413E" w14:textId="77777777" w:rsidTr="009033F8">
        <w:trPr>
          <w:trHeight w:val="205"/>
        </w:trPr>
        <w:tc>
          <w:tcPr>
            <w:tcW w:w="8356" w:type="dxa"/>
            <w:shd w:val="clear" w:color="auto" w:fill="D6E3BC" w:themeFill="accent3" w:themeFillTint="66"/>
          </w:tcPr>
          <w:p w14:paraId="10C63AD9" w14:textId="77777777" w:rsidR="00915659" w:rsidRPr="005B4E23" w:rsidRDefault="00915659" w:rsidP="009033F8">
            <w:pPr>
              <w:suppressAutoHyphens/>
              <w:spacing w:before="120" w:after="120"/>
            </w:pPr>
            <w:r>
              <w:t>Umsetzung: JA / TEILWEISE / NEIN / ENTBEHRLICH</w:t>
            </w:r>
          </w:p>
        </w:tc>
      </w:tr>
      <w:tr w:rsidR="00915659" w:rsidRPr="00CC02C2" w14:paraId="7CC02B21" w14:textId="77777777" w:rsidTr="009033F8">
        <w:tc>
          <w:tcPr>
            <w:tcW w:w="8356" w:type="dxa"/>
          </w:tcPr>
          <w:p w14:paraId="79EFBA04" w14:textId="77777777" w:rsidR="00915659" w:rsidRPr="00CC02C2" w:rsidRDefault="00915659" w:rsidP="009033F8">
            <w:pPr>
              <w:suppressAutoHyphens/>
              <w:spacing w:before="120" w:after="120"/>
              <w:rPr>
                <w:color w:val="000000" w:themeColor="text1"/>
              </w:rPr>
            </w:pPr>
            <w:bookmarkStart w:id="163" w:name="A9u4"/>
            <w:bookmarkEnd w:id="163"/>
            <w:r>
              <w:rPr>
                <w:color w:val="000000" w:themeColor="text1"/>
              </w:rPr>
              <w:t>Hier steht Ihr Umsetzungsstand (Ist-Zustand)</w:t>
            </w:r>
          </w:p>
        </w:tc>
      </w:tr>
    </w:tbl>
    <w:p w14:paraId="73437E9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C6E0469" w14:textId="77777777" w:rsidTr="009033F8">
        <w:tc>
          <w:tcPr>
            <w:tcW w:w="8340" w:type="dxa"/>
            <w:tcBorders>
              <w:bottom w:val="single" w:sz="4" w:space="0" w:color="auto"/>
            </w:tcBorders>
            <w:shd w:val="clear" w:color="auto" w:fill="C6D9F1" w:themeFill="text2" w:themeFillTint="33"/>
          </w:tcPr>
          <w:p w14:paraId="7F5CF69E"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64D8528" w14:textId="77777777" w:rsidTr="009033F8">
        <w:tc>
          <w:tcPr>
            <w:tcW w:w="8340" w:type="dxa"/>
            <w:shd w:val="clear" w:color="auto" w:fill="FFFFFF" w:themeFill="background1"/>
          </w:tcPr>
          <w:p w14:paraId="13ABF11C" w14:textId="77777777" w:rsidR="00915659" w:rsidRDefault="00915659" w:rsidP="009033F8">
            <w:pPr>
              <w:spacing w:before="60" w:after="60"/>
              <w:rPr>
                <w:color w:val="000000" w:themeColor="text1"/>
              </w:rPr>
            </w:pPr>
            <w:r>
              <w:rPr>
                <w:color w:val="000000" w:themeColor="text1"/>
              </w:rPr>
              <w:t>Begründung der Fachseite:</w:t>
            </w:r>
          </w:p>
        </w:tc>
      </w:tr>
    </w:tbl>
    <w:p w14:paraId="26FA1C09" w14:textId="77777777" w:rsidR="00915659" w:rsidRPr="00CC02C2" w:rsidRDefault="00915659" w:rsidP="00915659">
      <w:pPr>
        <w:suppressAutoHyphens/>
        <w:spacing w:after="240"/>
        <w:ind w:left="720"/>
        <w:rPr>
          <w:color w:val="000000" w:themeColor="text1"/>
        </w:rPr>
      </w:pPr>
    </w:p>
    <w:p w14:paraId="64124A34" w14:textId="514A15CB" w:rsidR="00915659" w:rsidRDefault="00915659" w:rsidP="00915659">
      <w:pPr>
        <w:pStyle w:val="Listenabsatz"/>
        <w:numPr>
          <w:ilvl w:val="0"/>
          <w:numId w:val="11"/>
        </w:numPr>
        <w:spacing w:after="240"/>
        <w:ind w:left="709" w:hanging="709"/>
      </w:pPr>
      <w:bookmarkStart w:id="164" w:name="A9a5"/>
      <w:bookmarkEnd w:id="164"/>
      <w:r>
        <w:t xml:space="preserve">Darin MUSS geregelt sein, wer grundsätzlich informiert werden muss und wer </w:t>
      </w:r>
      <w:r w:rsidR="00E540D9">
        <w:br/>
      </w:r>
      <w:r>
        <w:t xml:space="preserve">informiert werden darf, durch wen das in welcher Reihenfolge erfolgt und in </w:t>
      </w:r>
      <w:r w:rsidR="00E540D9">
        <w:br/>
      </w:r>
      <w:r>
        <w:t>welcher Tiefe informiert wird.</w:t>
      </w:r>
    </w:p>
    <w:p w14:paraId="2CB58AED" w14:textId="77777777" w:rsidR="00915659" w:rsidRDefault="00915659" w:rsidP="00915659">
      <w:pPr>
        <w:pStyle w:val="Listenabsatz"/>
        <w:spacing w:after="240"/>
        <w:ind w:left="644"/>
      </w:pPr>
    </w:p>
    <w:p w14:paraId="4B9F7E5D"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40BF8E93"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9CBA707" w14:textId="77777777" w:rsidTr="009033F8">
        <w:trPr>
          <w:trHeight w:val="205"/>
        </w:trPr>
        <w:tc>
          <w:tcPr>
            <w:tcW w:w="8356" w:type="dxa"/>
            <w:shd w:val="clear" w:color="auto" w:fill="D6E3BC" w:themeFill="accent3" w:themeFillTint="66"/>
          </w:tcPr>
          <w:p w14:paraId="0FCD809C" w14:textId="77777777" w:rsidR="00915659" w:rsidRPr="005B4E23" w:rsidRDefault="00915659" w:rsidP="009033F8">
            <w:pPr>
              <w:suppressAutoHyphens/>
              <w:spacing w:before="120" w:after="120"/>
            </w:pPr>
            <w:r>
              <w:t>Umsetzung: JA / TEILWEISE / NEIN / ENTBEHRLICH</w:t>
            </w:r>
          </w:p>
        </w:tc>
      </w:tr>
      <w:tr w:rsidR="00915659" w:rsidRPr="00CC02C2" w14:paraId="76B62927" w14:textId="77777777" w:rsidTr="009033F8">
        <w:tc>
          <w:tcPr>
            <w:tcW w:w="8356" w:type="dxa"/>
          </w:tcPr>
          <w:p w14:paraId="74D3A6E2" w14:textId="77777777" w:rsidR="00915659" w:rsidRPr="00CC02C2" w:rsidRDefault="00915659" w:rsidP="009033F8">
            <w:pPr>
              <w:suppressAutoHyphens/>
              <w:spacing w:before="120" w:after="120"/>
              <w:rPr>
                <w:color w:val="000000" w:themeColor="text1"/>
              </w:rPr>
            </w:pPr>
            <w:bookmarkStart w:id="165" w:name="A9u5"/>
            <w:bookmarkEnd w:id="165"/>
            <w:r>
              <w:rPr>
                <w:color w:val="000000" w:themeColor="text1"/>
              </w:rPr>
              <w:t>Hier steht Ihr Umsetzungsstand (Ist-Zustand)</w:t>
            </w:r>
          </w:p>
        </w:tc>
      </w:tr>
    </w:tbl>
    <w:p w14:paraId="4555C384"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A672A5F" w14:textId="77777777" w:rsidTr="009033F8">
        <w:tc>
          <w:tcPr>
            <w:tcW w:w="8340" w:type="dxa"/>
            <w:tcBorders>
              <w:bottom w:val="single" w:sz="4" w:space="0" w:color="auto"/>
            </w:tcBorders>
            <w:shd w:val="clear" w:color="auto" w:fill="C6D9F1" w:themeFill="text2" w:themeFillTint="33"/>
          </w:tcPr>
          <w:p w14:paraId="063A6CA8"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20B66EB8" w14:textId="77777777" w:rsidTr="009033F8">
        <w:tc>
          <w:tcPr>
            <w:tcW w:w="8340" w:type="dxa"/>
            <w:shd w:val="clear" w:color="auto" w:fill="FFFFFF" w:themeFill="background1"/>
          </w:tcPr>
          <w:p w14:paraId="32D140F9" w14:textId="77777777" w:rsidR="00915659" w:rsidRDefault="00915659" w:rsidP="009033F8">
            <w:pPr>
              <w:spacing w:before="60" w:after="60"/>
              <w:rPr>
                <w:color w:val="000000" w:themeColor="text1"/>
              </w:rPr>
            </w:pPr>
            <w:r>
              <w:rPr>
                <w:color w:val="000000" w:themeColor="text1"/>
              </w:rPr>
              <w:t>Begründung der Fachseite:</w:t>
            </w:r>
          </w:p>
        </w:tc>
      </w:tr>
    </w:tbl>
    <w:p w14:paraId="11C24FA7" w14:textId="77777777" w:rsidR="00915659" w:rsidRPr="00CC02C2" w:rsidRDefault="00915659" w:rsidP="00915659">
      <w:pPr>
        <w:suppressAutoHyphens/>
        <w:spacing w:after="240"/>
        <w:ind w:left="720"/>
        <w:rPr>
          <w:color w:val="000000" w:themeColor="text1"/>
        </w:rPr>
      </w:pPr>
    </w:p>
    <w:p w14:paraId="66768618" w14:textId="374344FE" w:rsidR="00915659" w:rsidRDefault="00915659" w:rsidP="00915659">
      <w:pPr>
        <w:pStyle w:val="Listenabsatz"/>
        <w:numPr>
          <w:ilvl w:val="0"/>
          <w:numId w:val="11"/>
        </w:numPr>
        <w:spacing w:after="240"/>
        <w:ind w:left="709" w:hanging="709"/>
      </w:pPr>
      <w:bookmarkStart w:id="166" w:name="A9a6"/>
      <w:bookmarkEnd w:id="166"/>
      <w:r>
        <w:t xml:space="preserve">Es MUSS definiert sein, wer Informationen über Sicherheitsvorfälle an Dritte </w:t>
      </w:r>
      <w:r w:rsidR="00E540D9">
        <w:br/>
      </w:r>
      <w:r>
        <w:t>weitergibt.</w:t>
      </w:r>
    </w:p>
    <w:p w14:paraId="6C032B0C" w14:textId="77777777" w:rsidR="00915659" w:rsidRDefault="00915659" w:rsidP="00915659">
      <w:pPr>
        <w:pStyle w:val="Listenabsatz"/>
        <w:spacing w:after="240"/>
        <w:ind w:left="644"/>
      </w:pPr>
    </w:p>
    <w:p w14:paraId="50974D84"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78598FE"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EDE07E2" w14:textId="77777777" w:rsidTr="009033F8">
        <w:trPr>
          <w:trHeight w:val="205"/>
        </w:trPr>
        <w:tc>
          <w:tcPr>
            <w:tcW w:w="8356" w:type="dxa"/>
            <w:shd w:val="clear" w:color="auto" w:fill="D6E3BC" w:themeFill="accent3" w:themeFillTint="66"/>
          </w:tcPr>
          <w:p w14:paraId="3B4B3286" w14:textId="77777777" w:rsidR="00915659" w:rsidRPr="005B4E23" w:rsidRDefault="00915659" w:rsidP="009033F8">
            <w:pPr>
              <w:suppressAutoHyphens/>
              <w:spacing w:before="120" w:after="120"/>
            </w:pPr>
            <w:r>
              <w:t>Umsetzung: JA / TEILWEISE / NEIN / ENTBEHRLICH</w:t>
            </w:r>
          </w:p>
        </w:tc>
      </w:tr>
      <w:tr w:rsidR="00915659" w:rsidRPr="00CC02C2" w14:paraId="7D7B2A92" w14:textId="77777777" w:rsidTr="009033F8">
        <w:tc>
          <w:tcPr>
            <w:tcW w:w="8356" w:type="dxa"/>
          </w:tcPr>
          <w:p w14:paraId="36E154B3" w14:textId="77777777" w:rsidR="00915659" w:rsidRPr="00CC02C2" w:rsidRDefault="00915659" w:rsidP="009033F8">
            <w:pPr>
              <w:suppressAutoHyphens/>
              <w:spacing w:before="120" w:after="120"/>
              <w:rPr>
                <w:color w:val="000000" w:themeColor="text1"/>
              </w:rPr>
            </w:pPr>
            <w:bookmarkStart w:id="167" w:name="A9u6"/>
            <w:bookmarkEnd w:id="167"/>
            <w:r>
              <w:rPr>
                <w:color w:val="000000" w:themeColor="text1"/>
              </w:rPr>
              <w:t>Hier steht Ihr Umsetzungsstand (Ist-Zustand)</w:t>
            </w:r>
          </w:p>
        </w:tc>
      </w:tr>
    </w:tbl>
    <w:p w14:paraId="791D112E"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1B80EB9" w14:textId="77777777" w:rsidTr="009033F8">
        <w:tc>
          <w:tcPr>
            <w:tcW w:w="8340" w:type="dxa"/>
            <w:tcBorders>
              <w:bottom w:val="single" w:sz="4" w:space="0" w:color="auto"/>
            </w:tcBorders>
            <w:shd w:val="clear" w:color="auto" w:fill="C6D9F1" w:themeFill="text2" w:themeFillTint="33"/>
          </w:tcPr>
          <w:p w14:paraId="6B29128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883308E" w14:textId="77777777" w:rsidTr="009033F8">
        <w:tc>
          <w:tcPr>
            <w:tcW w:w="8340" w:type="dxa"/>
            <w:shd w:val="clear" w:color="auto" w:fill="FFFFFF" w:themeFill="background1"/>
          </w:tcPr>
          <w:p w14:paraId="2D198EAC" w14:textId="77777777" w:rsidR="00915659" w:rsidRDefault="00915659" w:rsidP="009033F8">
            <w:pPr>
              <w:spacing w:before="60" w:after="60"/>
              <w:rPr>
                <w:color w:val="000000" w:themeColor="text1"/>
              </w:rPr>
            </w:pPr>
            <w:r>
              <w:rPr>
                <w:color w:val="000000" w:themeColor="text1"/>
              </w:rPr>
              <w:t>Begründung der Fachseite:</w:t>
            </w:r>
          </w:p>
        </w:tc>
      </w:tr>
    </w:tbl>
    <w:p w14:paraId="6BEA89C8" w14:textId="77777777" w:rsidR="00915659" w:rsidRPr="00CC02C2" w:rsidRDefault="00915659" w:rsidP="00915659">
      <w:pPr>
        <w:suppressAutoHyphens/>
        <w:spacing w:after="240"/>
        <w:ind w:left="720"/>
        <w:rPr>
          <w:color w:val="000000" w:themeColor="text1"/>
        </w:rPr>
      </w:pPr>
    </w:p>
    <w:p w14:paraId="1FB4A177" w14:textId="3786E0A0" w:rsidR="00915659" w:rsidRDefault="00915659" w:rsidP="00915659">
      <w:pPr>
        <w:pStyle w:val="Listenabsatz"/>
        <w:numPr>
          <w:ilvl w:val="0"/>
          <w:numId w:val="11"/>
        </w:numPr>
        <w:spacing w:after="240"/>
        <w:ind w:left="709" w:hanging="709"/>
      </w:pPr>
      <w:bookmarkStart w:id="168" w:name="A9a7"/>
      <w:bookmarkEnd w:id="168"/>
      <w:r>
        <w:t>Ebenso MUSS sichergestellt sein, dass keine unautorisierten Personen Informa</w:t>
      </w:r>
      <w:r w:rsidR="00E540D9">
        <w:t>-</w:t>
      </w:r>
      <w:r w:rsidR="00E540D9">
        <w:br/>
      </w:r>
      <w:r>
        <w:t>tionen über den Sicherheitsvorfall weitergeben.</w:t>
      </w:r>
    </w:p>
    <w:p w14:paraId="6FA3039B" w14:textId="77777777" w:rsidR="00915659" w:rsidRDefault="00915659" w:rsidP="00915659">
      <w:pPr>
        <w:pStyle w:val="Listenabsatz"/>
        <w:spacing w:after="240"/>
        <w:ind w:left="644"/>
      </w:pPr>
    </w:p>
    <w:p w14:paraId="5BCE460C"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3621434"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7CD0FEC" w14:textId="77777777" w:rsidTr="009033F8">
        <w:trPr>
          <w:trHeight w:val="205"/>
        </w:trPr>
        <w:tc>
          <w:tcPr>
            <w:tcW w:w="8356" w:type="dxa"/>
            <w:shd w:val="clear" w:color="auto" w:fill="D6E3BC" w:themeFill="accent3" w:themeFillTint="66"/>
          </w:tcPr>
          <w:p w14:paraId="34ADBA33" w14:textId="77777777" w:rsidR="00915659" w:rsidRPr="005B4E23" w:rsidRDefault="00915659" w:rsidP="009033F8">
            <w:pPr>
              <w:suppressAutoHyphens/>
              <w:spacing w:before="120" w:after="120"/>
            </w:pPr>
            <w:r>
              <w:t>Umsetzung: JA / TEILWEISE / NEIN / ENTBEHRLICH</w:t>
            </w:r>
          </w:p>
        </w:tc>
      </w:tr>
      <w:tr w:rsidR="00915659" w:rsidRPr="00CC02C2" w14:paraId="51675155" w14:textId="77777777" w:rsidTr="009033F8">
        <w:tc>
          <w:tcPr>
            <w:tcW w:w="8356" w:type="dxa"/>
          </w:tcPr>
          <w:p w14:paraId="60E87898" w14:textId="77777777" w:rsidR="00915659" w:rsidRPr="00CC02C2" w:rsidRDefault="00915659" w:rsidP="009033F8">
            <w:pPr>
              <w:suppressAutoHyphens/>
              <w:spacing w:before="120" w:after="120"/>
              <w:rPr>
                <w:color w:val="000000" w:themeColor="text1"/>
              </w:rPr>
            </w:pPr>
            <w:bookmarkStart w:id="169" w:name="A9u7"/>
            <w:bookmarkEnd w:id="169"/>
            <w:r>
              <w:rPr>
                <w:color w:val="000000" w:themeColor="text1"/>
              </w:rPr>
              <w:t>Hier steht Ihr Umsetzungsstand (Ist-Zustand)</w:t>
            </w:r>
          </w:p>
        </w:tc>
      </w:tr>
    </w:tbl>
    <w:p w14:paraId="03A81C3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9B79296" w14:textId="77777777" w:rsidTr="009033F8">
        <w:tc>
          <w:tcPr>
            <w:tcW w:w="8340" w:type="dxa"/>
            <w:tcBorders>
              <w:bottom w:val="single" w:sz="4" w:space="0" w:color="auto"/>
            </w:tcBorders>
            <w:shd w:val="clear" w:color="auto" w:fill="C6D9F1" w:themeFill="text2" w:themeFillTint="33"/>
          </w:tcPr>
          <w:p w14:paraId="634F713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07179A7" w14:textId="77777777" w:rsidTr="009033F8">
        <w:tc>
          <w:tcPr>
            <w:tcW w:w="8340" w:type="dxa"/>
            <w:shd w:val="clear" w:color="auto" w:fill="FFFFFF" w:themeFill="background1"/>
          </w:tcPr>
          <w:p w14:paraId="127F8080" w14:textId="77777777" w:rsidR="00915659" w:rsidRDefault="00915659" w:rsidP="009033F8">
            <w:pPr>
              <w:spacing w:before="60" w:after="60"/>
              <w:rPr>
                <w:color w:val="000000" w:themeColor="text1"/>
              </w:rPr>
            </w:pPr>
            <w:r>
              <w:rPr>
                <w:color w:val="000000" w:themeColor="text1"/>
              </w:rPr>
              <w:t>Begründug der Fachseite:</w:t>
            </w:r>
          </w:p>
        </w:tc>
      </w:tr>
    </w:tbl>
    <w:p w14:paraId="229B7AFE" w14:textId="77777777" w:rsidR="00E540D9" w:rsidRDefault="00E540D9" w:rsidP="00E540D9">
      <w:pPr>
        <w:pStyle w:val="berschrift2"/>
        <w:numPr>
          <w:ilvl w:val="0"/>
          <w:numId w:val="0"/>
        </w:numPr>
        <w:ind w:left="709"/>
      </w:pPr>
      <w:bookmarkStart w:id="170" w:name="A10"/>
      <w:bookmarkStart w:id="171" w:name="_Toc38459229"/>
      <w:bookmarkEnd w:id="170"/>
    </w:p>
    <w:p w14:paraId="5C54DCA0" w14:textId="07855F08" w:rsidR="00915659" w:rsidRPr="00CC02C2" w:rsidRDefault="00915659" w:rsidP="00557933">
      <w:pPr>
        <w:pStyle w:val="berschrift2"/>
      </w:pPr>
      <w:bookmarkStart w:id="172" w:name="_Toc92154699"/>
      <w:r>
        <w:t xml:space="preserve">Eindämmen der Auswirkung von Sicherheitsvorfällen </w:t>
      </w:r>
      <w:r w:rsidR="00A33B7C">
        <w:t>(</w:t>
      </w:r>
      <w:r w:rsidR="00E34D8A">
        <w:t>S</w:t>
      </w:r>
      <w:r w:rsidR="00A33B7C">
        <w:t>) [A</w:t>
      </w:r>
      <w:r>
        <w:t>10]</w:t>
      </w:r>
      <w:bookmarkEnd w:id="171"/>
      <w:bookmarkEnd w:id="172"/>
      <w:r>
        <w:br/>
      </w:r>
    </w:p>
    <w:p w14:paraId="3EA0C19D" w14:textId="1DE21268" w:rsidR="00915659" w:rsidRDefault="00915659" w:rsidP="00915659">
      <w:pPr>
        <w:pStyle w:val="Listenabsatz"/>
        <w:numPr>
          <w:ilvl w:val="0"/>
          <w:numId w:val="11"/>
        </w:numPr>
        <w:spacing w:after="240"/>
        <w:ind w:left="709" w:hanging="709"/>
      </w:pPr>
      <w:bookmarkStart w:id="173" w:name="A10a1"/>
      <w:bookmarkEnd w:id="173"/>
      <w:r>
        <w:t xml:space="preserve">Parallel zur Analyse der Ursachen eines Sicherheitsvorfalls MUSS entschieden </w:t>
      </w:r>
      <w:r w:rsidR="00E540D9">
        <w:br/>
      </w:r>
      <w:r>
        <w:t xml:space="preserve">werden, ob es wichtiger ist, den aufgetretenen Schaden einzudämmen oder </w:t>
      </w:r>
      <w:r w:rsidR="00E540D9">
        <w:br/>
      </w:r>
      <w:r>
        <w:t>ihn aufzuklären.</w:t>
      </w:r>
    </w:p>
    <w:p w14:paraId="3830758F" w14:textId="77777777" w:rsidR="00915659" w:rsidRDefault="00915659" w:rsidP="00915659">
      <w:pPr>
        <w:pStyle w:val="Listenabsatz"/>
        <w:spacing w:after="240"/>
        <w:ind w:left="644"/>
      </w:pPr>
    </w:p>
    <w:p w14:paraId="361ABA67"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3A6DD7E3"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ED2D09D" w14:textId="77777777" w:rsidTr="009033F8">
        <w:trPr>
          <w:trHeight w:val="205"/>
        </w:trPr>
        <w:tc>
          <w:tcPr>
            <w:tcW w:w="8356" w:type="dxa"/>
            <w:shd w:val="clear" w:color="auto" w:fill="D6E3BC" w:themeFill="accent3" w:themeFillTint="66"/>
          </w:tcPr>
          <w:p w14:paraId="22FFEA78" w14:textId="77777777" w:rsidR="00915659" w:rsidRPr="005B4E23" w:rsidRDefault="00915659" w:rsidP="009033F8">
            <w:pPr>
              <w:suppressAutoHyphens/>
              <w:spacing w:before="120" w:after="120"/>
            </w:pPr>
            <w:r>
              <w:t>Umsetzung: JA / TEILWEISE / NEIN / ENTBEHRLICH</w:t>
            </w:r>
          </w:p>
        </w:tc>
      </w:tr>
      <w:tr w:rsidR="00915659" w:rsidRPr="00CC02C2" w14:paraId="163601FB" w14:textId="77777777" w:rsidTr="009033F8">
        <w:tc>
          <w:tcPr>
            <w:tcW w:w="8356" w:type="dxa"/>
          </w:tcPr>
          <w:p w14:paraId="0899FAC5" w14:textId="77777777" w:rsidR="00915659" w:rsidRPr="00CC02C2" w:rsidRDefault="00915659" w:rsidP="009033F8">
            <w:pPr>
              <w:suppressAutoHyphens/>
              <w:spacing w:before="120" w:after="120"/>
              <w:rPr>
                <w:color w:val="000000" w:themeColor="text1"/>
              </w:rPr>
            </w:pPr>
            <w:bookmarkStart w:id="174" w:name="A10u1"/>
            <w:bookmarkEnd w:id="174"/>
            <w:r>
              <w:rPr>
                <w:color w:val="000000" w:themeColor="text1"/>
              </w:rPr>
              <w:t>Hier steht Ihr Umsetzungsstand (Ist-Zustand)</w:t>
            </w:r>
          </w:p>
        </w:tc>
      </w:tr>
    </w:tbl>
    <w:p w14:paraId="30F6A651"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CDB2249" w14:textId="77777777" w:rsidTr="009033F8">
        <w:tc>
          <w:tcPr>
            <w:tcW w:w="8340" w:type="dxa"/>
            <w:tcBorders>
              <w:bottom w:val="single" w:sz="4" w:space="0" w:color="auto"/>
            </w:tcBorders>
            <w:shd w:val="clear" w:color="auto" w:fill="C6D9F1" w:themeFill="text2" w:themeFillTint="33"/>
          </w:tcPr>
          <w:p w14:paraId="01574ABF"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1A4AE03" w14:textId="77777777" w:rsidTr="009033F8">
        <w:tc>
          <w:tcPr>
            <w:tcW w:w="8340" w:type="dxa"/>
            <w:shd w:val="clear" w:color="auto" w:fill="FFFFFF" w:themeFill="background1"/>
          </w:tcPr>
          <w:p w14:paraId="4DBEF408" w14:textId="77777777" w:rsidR="00915659" w:rsidRDefault="00915659" w:rsidP="009033F8">
            <w:pPr>
              <w:spacing w:before="60" w:after="60"/>
              <w:rPr>
                <w:color w:val="000000" w:themeColor="text1"/>
              </w:rPr>
            </w:pPr>
            <w:r>
              <w:rPr>
                <w:color w:val="000000" w:themeColor="text1"/>
              </w:rPr>
              <w:t>Begründung der Fachseite:</w:t>
            </w:r>
          </w:p>
        </w:tc>
      </w:tr>
    </w:tbl>
    <w:p w14:paraId="15B475D2" w14:textId="77777777" w:rsidR="00915659" w:rsidRPr="00CC02C2" w:rsidRDefault="00915659" w:rsidP="00915659">
      <w:pPr>
        <w:suppressAutoHyphens/>
        <w:spacing w:after="240"/>
        <w:ind w:left="720"/>
        <w:rPr>
          <w:color w:val="000000" w:themeColor="text1"/>
        </w:rPr>
      </w:pPr>
    </w:p>
    <w:p w14:paraId="4718ACC4" w14:textId="77777777" w:rsidR="00915659" w:rsidRDefault="00915659" w:rsidP="00915659">
      <w:pPr>
        <w:pStyle w:val="Listenabsatz"/>
        <w:numPr>
          <w:ilvl w:val="0"/>
          <w:numId w:val="11"/>
        </w:numPr>
        <w:spacing w:after="240"/>
        <w:ind w:left="709" w:hanging="709"/>
      </w:pPr>
      <w:bookmarkStart w:id="175" w:name="A10a2"/>
      <w:bookmarkEnd w:id="175"/>
      <w:r>
        <w:t>Um die Auswirkung eines Sicherheitsvorfalls abschätzbar zu machen, MÜSSEN ausreichend Informationen vorliegen.</w:t>
      </w:r>
    </w:p>
    <w:p w14:paraId="18A8ACE1" w14:textId="77777777" w:rsidR="00915659" w:rsidRDefault="00915659" w:rsidP="00915659">
      <w:pPr>
        <w:pStyle w:val="Listenabsatz"/>
        <w:spacing w:after="240"/>
        <w:ind w:left="644"/>
      </w:pPr>
    </w:p>
    <w:p w14:paraId="19FCE6C4"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62DBB6E"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F4BD674" w14:textId="77777777" w:rsidTr="009033F8">
        <w:trPr>
          <w:trHeight w:val="205"/>
        </w:trPr>
        <w:tc>
          <w:tcPr>
            <w:tcW w:w="8356" w:type="dxa"/>
            <w:shd w:val="clear" w:color="auto" w:fill="D6E3BC" w:themeFill="accent3" w:themeFillTint="66"/>
          </w:tcPr>
          <w:p w14:paraId="737C36B6" w14:textId="77777777" w:rsidR="00915659" w:rsidRPr="005B4E23" w:rsidRDefault="00915659" w:rsidP="009033F8">
            <w:pPr>
              <w:suppressAutoHyphens/>
              <w:spacing w:before="120" w:after="120"/>
            </w:pPr>
            <w:r>
              <w:t>Umsetzung: JA / TEILWEISE / NEIN / ENTBEHRLICH</w:t>
            </w:r>
          </w:p>
        </w:tc>
      </w:tr>
      <w:tr w:rsidR="00915659" w:rsidRPr="00CC02C2" w14:paraId="124C954E" w14:textId="77777777" w:rsidTr="009033F8">
        <w:tc>
          <w:tcPr>
            <w:tcW w:w="8356" w:type="dxa"/>
          </w:tcPr>
          <w:p w14:paraId="1B6F278A" w14:textId="77777777" w:rsidR="00915659" w:rsidRPr="00CC02C2" w:rsidRDefault="00915659" w:rsidP="009033F8">
            <w:pPr>
              <w:suppressAutoHyphens/>
              <w:spacing w:before="120" w:after="120"/>
              <w:rPr>
                <w:color w:val="000000" w:themeColor="text1"/>
              </w:rPr>
            </w:pPr>
            <w:bookmarkStart w:id="176" w:name="A10u2"/>
            <w:bookmarkEnd w:id="176"/>
            <w:r>
              <w:rPr>
                <w:color w:val="000000" w:themeColor="text1"/>
              </w:rPr>
              <w:t>Hier steht Ihr Umsetzungsstand (Ist-Zustand)</w:t>
            </w:r>
          </w:p>
        </w:tc>
      </w:tr>
    </w:tbl>
    <w:p w14:paraId="1F087F58"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2AE322B" w14:textId="77777777" w:rsidTr="009033F8">
        <w:tc>
          <w:tcPr>
            <w:tcW w:w="8340" w:type="dxa"/>
            <w:tcBorders>
              <w:bottom w:val="single" w:sz="4" w:space="0" w:color="auto"/>
            </w:tcBorders>
            <w:shd w:val="clear" w:color="auto" w:fill="C6D9F1" w:themeFill="text2" w:themeFillTint="33"/>
          </w:tcPr>
          <w:p w14:paraId="240A1AA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1DB0294" w14:textId="77777777" w:rsidTr="009033F8">
        <w:tc>
          <w:tcPr>
            <w:tcW w:w="8340" w:type="dxa"/>
            <w:shd w:val="clear" w:color="auto" w:fill="FFFFFF" w:themeFill="background1"/>
          </w:tcPr>
          <w:p w14:paraId="5FC774DC" w14:textId="77777777" w:rsidR="00915659" w:rsidRDefault="00915659" w:rsidP="009033F8">
            <w:pPr>
              <w:spacing w:before="60" w:after="60"/>
              <w:rPr>
                <w:color w:val="000000" w:themeColor="text1"/>
              </w:rPr>
            </w:pPr>
            <w:r>
              <w:rPr>
                <w:color w:val="000000" w:themeColor="text1"/>
              </w:rPr>
              <w:t>Begründung der Fachseite:</w:t>
            </w:r>
          </w:p>
        </w:tc>
      </w:tr>
    </w:tbl>
    <w:p w14:paraId="49FE9566" w14:textId="77777777" w:rsidR="00915659" w:rsidRPr="00CC02C2" w:rsidRDefault="00915659" w:rsidP="00915659">
      <w:pPr>
        <w:suppressAutoHyphens/>
        <w:spacing w:after="240"/>
        <w:ind w:left="720"/>
        <w:rPr>
          <w:color w:val="000000" w:themeColor="text1"/>
        </w:rPr>
      </w:pPr>
    </w:p>
    <w:p w14:paraId="46B63549" w14:textId="77777777" w:rsidR="00915659" w:rsidRDefault="00915659" w:rsidP="00915659">
      <w:pPr>
        <w:pStyle w:val="Listenabsatz"/>
        <w:numPr>
          <w:ilvl w:val="0"/>
          <w:numId w:val="11"/>
        </w:numPr>
        <w:spacing w:after="240"/>
        <w:ind w:left="709" w:hanging="709"/>
      </w:pPr>
      <w:bookmarkStart w:id="177" w:name="A10a3"/>
      <w:bookmarkEnd w:id="177"/>
      <w:r>
        <w:t>Für ausgewählte Sicherheitsvorfallsszenarien MÜSSEN bereits im Vorfeld Worst-Case-Betrachtungen durchgeführt werden.</w:t>
      </w:r>
    </w:p>
    <w:p w14:paraId="57270A15" w14:textId="77777777" w:rsidR="00915659" w:rsidRDefault="00915659" w:rsidP="00915659">
      <w:pPr>
        <w:pStyle w:val="Listenabsatz"/>
        <w:spacing w:after="240"/>
        <w:ind w:left="644"/>
      </w:pPr>
    </w:p>
    <w:p w14:paraId="0FBABC4C"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9D65BF8"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5984B89" w14:textId="77777777" w:rsidTr="009033F8">
        <w:trPr>
          <w:trHeight w:val="205"/>
        </w:trPr>
        <w:tc>
          <w:tcPr>
            <w:tcW w:w="8356" w:type="dxa"/>
            <w:shd w:val="clear" w:color="auto" w:fill="D6E3BC" w:themeFill="accent3" w:themeFillTint="66"/>
          </w:tcPr>
          <w:p w14:paraId="7F9300F2" w14:textId="77777777" w:rsidR="00915659" w:rsidRPr="005B4E23" w:rsidRDefault="00915659" w:rsidP="009033F8">
            <w:pPr>
              <w:suppressAutoHyphens/>
              <w:spacing w:before="120" w:after="120"/>
            </w:pPr>
            <w:r>
              <w:t>Umsetzung: JA / TEILWEISE / NEIN / ENTBEHRLICH</w:t>
            </w:r>
          </w:p>
        </w:tc>
      </w:tr>
      <w:tr w:rsidR="00915659" w:rsidRPr="00CC02C2" w14:paraId="724EE158" w14:textId="77777777" w:rsidTr="009033F8">
        <w:tc>
          <w:tcPr>
            <w:tcW w:w="8356" w:type="dxa"/>
          </w:tcPr>
          <w:p w14:paraId="7E9697EA" w14:textId="77777777" w:rsidR="00915659" w:rsidRPr="00CC02C2" w:rsidRDefault="00915659" w:rsidP="009033F8">
            <w:pPr>
              <w:suppressAutoHyphens/>
              <w:spacing w:before="120" w:after="120"/>
              <w:rPr>
                <w:color w:val="000000" w:themeColor="text1"/>
              </w:rPr>
            </w:pPr>
            <w:bookmarkStart w:id="178" w:name="A10u3"/>
            <w:bookmarkEnd w:id="178"/>
            <w:r>
              <w:rPr>
                <w:color w:val="000000" w:themeColor="text1"/>
              </w:rPr>
              <w:t>Hier steht Ihr Umsetzungsstand (Ist-Zustand)</w:t>
            </w:r>
          </w:p>
        </w:tc>
      </w:tr>
    </w:tbl>
    <w:p w14:paraId="5727D831"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11A4EE7" w14:textId="77777777" w:rsidTr="009033F8">
        <w:tc>
          <w:tcPr>
            <w:tcW w:w="8340" w:type="dxa"/>
            <w:tcBorders>
              <w:bottom w:val="single" w:sz="4" w:space="0" w:color="auto"/>
            </w:tcBorders>
            <w:shd w:val="clear" w:color="auto" w:fill="C6D9F1" w:themeFill="text2" w:themeFillTint="33"/>
          </w:tcPr>
          <w:p w14:paraId="2E9DA6F2"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73A6493" w14:textId="77777777" w:rsidTr="009033F8">
        <w:tc>
          <w:tcPr>
            <w:tcW w:w="8340" w:type="dxa"/>
            <w:shd w:val="clear" w:color="auto" w:fill="FFFFFF" w:themeFill="background1"/>
          </w:tcPr>
          <w:p w14:paraId="1951EE94" w14:textId="77777777" w:rsidR="00915659" w:rsidRDefault="00915659" w:rsidP="009033F8">
            <w:pPr>
              <w:spacing w:before="60" w:after="60"/>
              <w:rPr>
                <w:color w:val="000000" w:themeColor="text1"/>
              </w:rPr>
            </w:pPr>
            <w:r>
              <w:rPr>
                <w:color w:val="000000" w:themeColor="text1"/>
              </w:rPr>
              <w:t>Begründug der Fachseite:</w:t>
            </w:r>
          </w:p>
        </w:tc>
      </w:tr>
    </w:tbl>
    <w:p w14:paraId="1631602E" w14:textId="4DE53595" w:rsidR="00915659" w:rsidRDefault="00915659" w:rsidP="00915659">
      <w:pPr>
        <w:suppressAutoHyphens/>
        <w:spacing w:after="240"/>
        <w:ind w:left="720"/>
        <w:rPr>
          <w:color w:val="000000" w:themeColor="text1"/>
        </w:rPr>
      </w:pPr>
    </w:p>
    <w:p w14:paraId="6D456D04" w14:textId="77777777" w:rsidR="00E540D9" w:rsidRDefault="00E540D9" w:rsidP="00915659">
      <w:pPr>
        <w:suppressAutoHyphens/>
        <w:spacing w:after="240"/>
        <w:ind w:left="720"/>
        <w:rPr>
          <w:color w:val="000000" w:themeColor="text1"/>
        </w:rPr>
      </w:pPr>
    </w:p>
    <w:p w14:paraId="7F437317" w14:textId="5E438B9F" w:rsidR="00915659" w:rsidRDefault="00915659" w:rsidP="00557933">
      <w:pPr>
        <w:pStyle w:val="berschrift2"/>
      </w:pPr>
      <w:bookmarkStart w:id="179" w:name="A11"/>
      <w:bookmarkStart w:id="180" w:name="_Toc38459230"/>
      <w:bookmarkStart w:id="181" w:name="_Toc92154700"/>
      <w:bookmarkEnd w:id="179"/>
      <w:r>
        <w:t xml:space="preserve">Einstufung von Sicherheitsvorfällen </w:t>
      </w:r>
      <w:r w:rsidR="00A33B7C">
        <w:t>(</w:t>
      </w:r>
      <w:r w:rsidR="00E34D8A">
        <w:t>S</w:t>
      </w:r>
      <w:r w:rsidR="00A33B7C">
        <w:t>) [A</w:t>
      </w:r>
      <w:r>
        <w:t>11]</w:t>
      </w:r>
      <w:bookmarkEnd w:id="180"/>
      <w:bookmarkEnd w:id="181"/>
    </w:p>
    <w:p w14:paraId="59A323E7" w14:textId="77777777" w:rsidR="00915659" w:rsidRPr="00CC02C2" w:rsidRDefault="00915659" w:rsidP="00915659">
      <w:pPr>
        <w:suppressAutoHyphens/>
        <w:spacing w:after="240"/>
        <w:ind w:left="720"/>
        <w:rPr>
          <w:color w:val="000000" w:themeColor="text1"/>
        </w:rPr>
      </w:pPr>
    </w:p>
    <w:p w14:paraId="62A53A25" w14:textId="77777777" w:rsidR="00915659" w:rsidRDefault="00915659" w:rsidP="00915659">
      <w:pPr>
        <w:pStyle w:val="Listenabsatz"/>
        <w:numPr>
          <w:ilvl w:val="0"/>
          <w:numId w:val="11"/>
        </w:numPr>
        <w:spacing w:after="240"/>
        <w:ind w:left="709" w:hanging="709"/>
      </w:pPr>
      <w:bookmarkStart w:id="182" w:name="A11a1"/>
      <w:bookmarkEnd w:id="182"/>
      <w:r>
        <w:t>Es MUSS ein einheitliches Verfahren festgelegt werden, um Sicherheitsvorfälle und Störungen einzustufen.</w:t>
      </w:r>
    </w:p>
    <w:p w14:paraId="77B4867D" w14:textId="77777777" w:rsidR="00915659" w:rsidRDefault="00915659" w:rsidP="00915659">
      <w:pPr>
        <w:pStyle w:val="Listenabsatz"/>
        <w:spacing w:after="240"/>
        <w:ind w:left="644"/>
      </w:pPr>
    </w:p>
    <w:p w14:paraId="63985C93"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67245448"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378DA46" w14:textId="77777777" w:rsidTr="009033F8">
        <w:trPr>
          <w:trHeight w:val="205"/>
        </w:trPr>
        <w:tc>
          <w:tcPr>
            <w:tcW w:w="8356" w:type="dxa"/>
            <w:shd w:val="clear" w:color="auto" w:fill="D6E3BC" w:themeFill="accent3" w:themeFillTint="66"/>
          </w:tcPr>
          <w:p w14:paraId="77C24909" w14:textId="77777777" w:rsidR="00915659" w:rsidRPr="005B4E23" w:rsidRDefault="00915659" w:rsidP="009033F8">
            <w:pPr>
              <w:suppressAutoHyphens/>
              <w:spacing w:before="120" w:after="120"/>
            </w:pPr>
            <w:r>
              <w:t>Umsetzung: JA / TEILWEISE / NEIN / ENTBEHRLICH</w:t>
            </w:r>
          </w:p>
        </w:tc>
      </w:tr>
      <w:tr w:rsidR="00915659" w:rsidRPr="00CC02C2" w14:paraId="75DD44F1" w14:textId="77777777" w:rsidTr="009033F8">
        <w:tc>
          <w:tcPr>
            <w:tcW w:w="8356" w:type="dxa"/>
          </w:tcPr>
          <w:p w14:paraId="7E5AA0F1" w14:textId="77777777" w:rsidR="00915659" w:rsidRPr="00CC02C2" w:rsidRDefault="00915659" w:rsidP="009033F8">
            <w:pPr>
              <w:suppressAutoHyphens/>
              <w:spacing w:before="120" w:after="120"/>
              <w:rPr>
                <w:color w:val="000000" w:themeColor="text1"/>
              </w:rPr>
            </w:pPr>
            <w:bookmarkStart w:id="183" w:name="A11u1"/>
            <w:bookmarkEnd w:id="183"/>
            <w:r>
              <w:rPr>
                <w:color w:val="000000" w:themeColor="text1"/>
              </w:rPr>
              <w:t>Hier steht Ihr Umsetzungsstand (Ist-Zustand)</w:t>
            </w:r>
          </w:p>
        </w:tc>
      </w:tr>
    </w:tbl>
    <w:p w14:paraId="44AADA7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8B89599" w14:textId="77777777" w:rsidTr="009033F8">
        <w:tc>
          <w:tcPr>
            <w:tcW w:w="8340" w:type="dxa"/>
            <w:tcBorders>
              <w:bottom w:val="single" w:sz="4" w:space="0" w:color="auto"/>
            </w:tcBorders>
            <w:shd w:val="clear" w:color="auto" w:fill="C6D9F1" w:themeFill="text2" w:themeFillTint="33"/>
          </w:tcPr>
          <w:p w14:paraId="698B1BDB"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EFC1B46" w14:textId="77777777" w:rsidTr="009033F8">
        <w:tc>
          <w:tcPr>
            <w:tcW w:w="8340" w:type="dxa"/>
            <w:shd w:val="clear" w:color="auto" w:fill="FFFFFF" w:themeFill="background1"/>
          </w:tcPr>
          <w:p w14:paraId="7C4FDDC7" w14:textId="77777777" w:rsidR="00915659" w:rsidRDefault="00915659" w:rsidP="009033F8">
            <w:pPr>
              <w:spacing w:before="60" w:after="60"/>
              <w:rPr>
                <w:color w:val="000000" w:themeColor="text1"/>
              </w:rPr>
            </w:pPr>
            <w:r>
              <w:rPr>
                <w:color w:val="000000" w:themeColor="text1"/>
              </w:rPr>
              <w:t>Begründung der Fachseite:</w:t>
            </w:r>
          </w:p>
        </w:tc>
      </w:tr>
    </w:tbl>
    <w:p w14:paraId="48AF0932" w14:textId="77777777" w:rsidR="00915659" w:rsidRPr="00CC02C2" w:rsidRDefault="00915659" w:rsidP="00915659">
      <w:pPr>
        <w:suppressAutoHyphens/>
        <w:spacing w:after="240"/>
        <w:ind w:left="720"/>
        <w:rPr>
          <w:color w:val="000000" w:themeColor="text1"/>
        </w:rPr>
      </w:pPr>
    </w:p>
    <w:p w14:paraId="7E00A8EA" w14:textId="5FFDD0A4" w:rsidR="00915659" w:rsidRDefault="00915659" w:rsidP="00915659">
      <w:pPr>
        <w:pStyle w:val="Listenabsatz"/>
        <w:numPr>
          <w:ilvl w:val="0"/>
          <w:numId w:val="11"/>
        </w:numPr>
        <w:spacing w:after="240"/>
        <w:ind w:left="709" w:hanging="709"/>
      </w:pPr>
      <w:bookmarkStart w:id="184" w:name="A11a2"/>
      <w:bookmarkEnd w:id="184"/>
      <w:r>
        <w:t>Das Einstufungsverfahren für Sicherheitsvorfälle MUSS zwischen Sicherheits</w:t>
      </w:r>
      <w:r w:rsidR="00E540D9">
        <w:t>-</w:t>
      </w:r>
      <w:r w:rsidR="00E540D9">
        <w:br/>
      </w:r>
      <w:r>
        <w:t xml:space="preserve">management und der Störungs- und Fehlerbehebung (Incident Management) </w:t>
      </w:r>
      <w:r w:rsidR="00E540D9">
        <w:br/>
      </w:r>
      <w:r>
        <w:t>abgestimmt sein.</w:t>
      </w:r>
    </w:p>
    <w:p w14:paraId="7A5D0C78" w14:textId="77777777" w:rsidR="00915659" w:rsidRDefault="00915659" w:rsidP="00915659">
      <w:pPr>
        <w:pStyle w:val="Listenabsatz"/>
        <w:spacing w:after="240"/>
        <w:ind w:left="644"/>
      </w:pPr>
    </w:p>
    <w:p w14:paraId="5EB45459"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4714C4CE"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7FE5326" w14:textId="77777777" w:rsidTr="009033F8">
        <w:trPr>
          <w:trHeight w:val="205"/>
        </w:trPr>
        <w:tc>
          <w:tcPr>
            <w:tcW w:w="8356" w:type="dxa"/>
            <w:shd w:val="clear" w:color="auto" w:fill="D6E3BC" w:themeFill="accent3" w:themeFillTint="66"/>
          </w:tcPr>
          <w:p w14:paraId="02CEF0F3" w14:textId="77777777" w:rsidR="00915659" w:rsidRPr="005B4E23" w:rsidRDefault="00915659" w:rsidP="009033F8">
            <w:pPr>
              <w:suppressAutoHyphens/>
              <w:spacing w:before="120" w:after="120"/>
            </w:pPr>
            <w:r>
              <w:t>Umsetzung: JA / TEILWEISE / NEIN / ENTBEHRLICH</w:t>
            </w:r>
          </w:p>
        </w:tc>
      </w:tr>
      <w:tr w:rsidR="00915659" w:rsidRPr="00CC02C2" w14:paraId="77B3F589" w14:textId="77777777" w:rsidTr="009033F8">
        <w:tc>
          <w:tcPr>
            <w:tcW w:w="8356" w:type="dxa"/>
          </w:tcPr>
          <w:p w14:paraId="52C8AD7A" w14:textId="77777777" w:rsidR="00915659" w:rsidRPr="00CC02C2" w:rsidRDefault="00915659" w:rsidP="009033F8">
            <w:pPr>
              <w:suppressAutoHyphens/>
              <w:spacing w:before="120" w:after="120"/>
              <w:rPr>
                <w:color w:val="000000" w:themeColor="text1"/>
              </w:rPr>
            </w:pPr>
            <w:bookmarkStart w:id="185" w:name="A11u2"/>
            <w:bookmarkEnd w:id="185"/>
            <w:r>
              <w:rPr>
                <w:color w:val="000000" w:themeColor="text1"/>
              </w:rPr>
              <w:t>Hier steht Ihr Umsetzungsstand (Ist-Zustand)</w:t>
            </w:r>
          </w:p>
        </w:tc>
      </w:tr>
    </w:tbl>
    <w:p w14:paraId="4DDF8F44"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05B8C10" w14:textId="77777777" w:rsidTr="009033F8">
        <w:tc>
          <w:tcPr>
            <w:tcW w:w="8340" w:type="dxa"/>
            <w:tcBorders>
              <w:bottom w:val="single" w:sz="4" w:space="0" w:color="auto"/>
            </w:tcBorders>
            <w:shd w:val="clear" w:color="auto" w:fill="C6D9F1" w:themeFill="text2" w:themeFillTint="33"/>
          </w:tcPr>
          <w:p w14:paraId="1487FF58"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7A24C2E" w14:textId="77777777" w:rsidTr="009033F8">
        <w:tc>
          <w:tcPr>
            <w:tcW w:w="8340" w:type="dxa"/>
            <w:shd w:val="clear" w:color="auto" w:fill="FFFFFF" w:themeFill="background1"/>
          </w:tcPr>
          <w:p w14:paraId="13192B64" w14:textId="77777777" w:rsidR="00915659" w:rsidRDefault="00915659" w:rsidP="009033F8">
            <w:pPr>
              <w:spacing w:before="60" w:after="60"/>
              <w:rPr>
                <w:color w:val="000000" w:themeColor="text1"/>
              </w:rPr>
            </w:pPr>
            <w:r>
              <w:rPr>
                <w:color w:val="000000" w:themeColor="text1"/>
              </w:rPr>
              <w:t>Begründug der Fachseite:</w:t>
            </w:r>
          </w:p>
        </w:tc>
      </w:tr>
    </w:tbl>
    <w:p w14:paraId="2EC90E7A" w14:textId="77777777" w:rsidR="00E540D9" w:rsidRDefault="00E540D9" w:rsidP="00E540D9">
      <w:pPr>
        <w:pStyle w:val="berschrift2"/>
        <w:numPr>
          <w:ilvl w:val="0"/>
          <w:numId w:val="0"/>
        </w:numPr>
        <w:ind w:left="709"/>
      </w:pPr>
      <w:bookmarkStart w:id="186" w:name="_Toc38459231"/>
    </w:p>
    <w:p w14:paraId="38516B09" w14:textId="38018E9E" w:rsidR="00915659" w:rsidRDefault="00915659" w:rsidP="00557933">
      <w:pPr>
        <w:pStyle w:val="berschrift2"/>
      </w:pPr>
      <w:bookmarkStart w:id="187" w:name="_Toc92154701"/>
      <w:r>
        <w:t xml:space="preserve">Festlegung der Schnittstellen der Sicherheitsvorfallbehandlung zur Störungs- und Fehlerbehebung </w:t>
      </w:r>
      <w:r w:rsidR="00A33B7C">
        <w:t>(</w:t>
      </w:r>
      <w:r w:rsidR="00E34D8A">
        <w:t>S</w:t>
      </w:r>
      <w:r w:rsidR="00A33B7C">
        <w:t>) [A</w:t>
      </w:r>
      <w:r>
        <w:t>12]</w:t>
      </w:r>
      <w:bookmarkEnd w:id="187"/>
      <w:r>
        <w:br/>
      </w:r>
      <w:bookmarkEnd w:id="186"/>
    </w:p>
    <w:p w14:paraId="26840872" w14:textId="77777777" w:rsidR="00915659" w:rsidRDefault="00915659" w:rsidP="00915659">
      <w:pPr>
        <w:pStyle w:val="Listenabsatz"/>
        <w:numPr>
          <w:ilvl w:val="0"/>
          <w:numId w:val="11"/>
        </w:numPr>
        <w:spacing w:after="240"/>
        <w:ind w:left="709" w:hanging="709"/>
      </w:pPr>
      <w:bookmarkStart w:id="188" w:name="A12a1"/>
      <w:bookmarkEnd w:id="188"/>
      <w:r>
        <w:t>Die Schnittstellen zwischen Störungs- und Fehlerbehebung, Notfallmanagement und Sicherheitsmanagement MÜSSEN analysiert werden.</w:t>
      </w:r>
    </w:p>
    <w:p w14:paraId="3244BE87" w14:textId="77777777" w:rsidR="00915659" w:rsidRDefault="00915659" w:rsidP="00915659">
      <w:pPr>
        <w:pStyle w:val="Listenabsatz"/>
        <w:spacing w:after="240"/>
        <w:ind w:left="644"/>
      </w:pPr>
    </w:p>
    <w:p w14:paraId="124E14F7"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8870BFD"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26D91FE" w14:textId="77777777" w:rsidTr="009033F8">
        <w:trPr>
          <w:trHeight w:val="205"/>
        </w:trPr>
        <w:tc>
          <w:tcPr>
            <w:tcW w:w="8356" w:type="dxa"/>
            <w:shd w:val="clear" w:color="auto" w:fill="D6E3BC" w:themeFill="accent3" w:themeFillTint="66"/>
          </w:tcPr>
          <w:p w14:paraId="4FE3D4F5" w14:textId="77777777" w:rsidR="00915659" w:rsidRPr="005B4E23" w:rsidRDefault="00915659" w:rsidP="009033F8">
            <w:pPr>
              <w:suppressAutoHyphens/>
              <w:spacing w:before="120" w:after="120"/>
            </w:pPr>
            <w:r>
              <w:t>Umsetzung: JA / TEILWEISE / NEIN / ENTBEHRLICH</w:t>
            </w:r>
          </w:p>
        </w:tc>
      </w:tr>
      <w:tr w:rsidR="00915659" w:rsidRPr="00CC02C2" w14:paraId="7B762A9E" w14:textId="77777777" w:rsidTr="009033F8">
        <w:tc>
          <w:tcPr>
            <w:tcW w:w="8356" w:type="dxa"/>
          </w:tcPr>
          <w:p w14:paraId="7086B90D" w14:textId="77777777" w:rsidR="00915659" w:rsidRPr="00CC02C2" w:rsidRDefault="00915659" w:rsidP="009033F8">
            <w:pPr>
              <w:suppressAutoHyphens/>
              <w:spacing w:before="120" w:after="120"/>
              <w:rPr>
                <w:color w:val="000000" w:themeColor="text1"/>
              </w:rPr>
            </w:pPr>
            <w:bookmarkStart w:id="189" w:name="A12u1"/>
            <w:bookmarkEnd w:id="189"/>
            <w:r>
              <w:rPr>
                <w:color w:val="000000" w:themeColor="text1"/>
              </w:rPr>
              <w:t>Hier steht Ihr Umsetzungsstand (Ist-Zustand)</w:t>
            </w:r>
          </w:p>
        </w:tc>
      </w:tr>
    </w:tbl>
    <w:p w14:paraId="7F4DFC2F"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808BC5D" w14:textId="77777777" w:rsidTr="009033F8">
        <w:tc>
          <w:tcPr>
            <w:tcW w:w="8340" w:type="dxa"/>
            <w:tcBorders>
              <w:bottom w:val="single" w:sz="4" w:space="0" w:color="auto"/>
            </w:tcBorders>
            <w:shd w:val="clear" w:color="auto" w:fill="C6D9F1" w:themeFill="text2" w:themeFillTint="33"/>
          </w:tcPr>
          <w:p w14:paraId="6DD0A2F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5BED174" w14:textId="77777777" w:rsidTr="009033F8">
        <w:tc>
          <w:tcPr>
            <w:tcW w:w="8340" w:type="dxa"/>
            <w:shd w:val="clear" w:color="auto" w:fill="FFFFFF" w:themeFill="background1"/>
          </w:tcPr>
          <w:p w14:paraId="022F2583" w14:textId="77777777" w:rsidR="00915659" w:rsidRDefault="00915659" w:rsidP="009033F8">
            <w:pPr>
              <w:spacing w:before="60" w:after="60"/>
              <w:rPr>
                <w:color w:val="000000" w:themeColor="text1"/>
              </w:rPr>
            </w:pPr>
            <w:r>
              <w:rPr>
                <w:color w:val="000000" w:themeColor="text1"/>
              </w:rPr>
              <w:t>Begründung der Fachseite:</w:t>
            </w:r>
          </w:p>
        </w:tc>
      </w:tr>
    </w:tbl>
    <w:p w14:paraId="64763831" w14:textId="77777777" w:rsidR="00915659" w:rsidRPr="00CC02C2" w:rsidRDefault="00915659" w:rsidP="00915659">
      <w:pPr>
        <w:suppressAutoHyphens/>
        <w:spacing w:after="240"/>
        <w:ind w:left="720"/>
        <w:rPr>
          <w:color w:val="000000" w:themeColor="text1"/>
        </w:rPr>
      </w:pPr>
    </w:p>
    <w:p w14:paraId="2656939B" w14:textId="77777777" w:rsidR="00915659" w:rsidRDefault="00915659" w:rsidP="00915659">
      <w:pPr>
        <w:pStyle w:val="Listenabsatz"/>
        <w:numPr>
          <w:ilvl w:val="0"/>
          <w:numId w:val="11"/>
        </w:numPr>
        <w:spacing w:after="240"/>
        <w:ind w:left="709" w:hanging="709"/>
      </w:pPr>
      <w:bookmarkStart w:id="190" w:name="A12a2"/>
      <w:bookmarkEnd w:id="190"/>
      <w:r>
        <w:t>Dabei MÜSSEN auch eventuell gemeinsam benutzbare Ressourcen identifiziert werden.</w:t>
      </w:r>
    </w:p>
    <w:p w14:paraId="6269790C" w14:textId="77777777" w:rsidR="00915659" w:rsidRDefault="00915659" w:rsidP="00915659">
      <w:pPr>
        <w:pStyle w:val="Listenabsatz"/>
        <w:spacing w:after="240"/>
        <w:ind w:left="644"/>
      </w:pPr>
    </w:p>
    <w:p w14:paraId="0355B61A"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A37B6C6"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37269464" w14:textId="77777777" w:rsidTr="009033F8">
        <w:trPr>
          <w:trHeight w:val="205"/>
        </w:trPr>
        <w:tc>
          <w:tcPr>
            <w:tcW w:w="8356" w:type="dxa"/>
            <w:shd w:val="clear" w:color="auto" w:fill="D6E3BC" w:themeFill="accent3" w:themeFillTint="66"/>
          </w:tcPr>
          <w:p w14:paraId="166B8DAB" w14:textId="77777777" w:rsidR="00915659" w:rsidRPr="005B4E23" w:rsidRDefault="00915659" w:rsidP="009033F8">
            <w:pPr>
              <w:suppressAutoHyphens/>
              <w:spacing w:before="120" w:after="120"/>
            </w:pPr>
            <w:r>
              <w:t>Umsetzung: JA / TEILWEISE / NEIN / ENTBEHRLICH</w:t>
            </w:r>
          </w:p>
        </w:tc>
      </w:tr>
      <w:tr w:rsidR="00915659" w:rsidRPr="00CC02C2" w14:paraId="48A7EAA2" w14:textId="77777777" w:rsidTr="009033F8">
        <w:tc>
          <w:tcPr>
            <w:tcW w:w="8356" w:type="dxa"/>
          </w:tcPr>
          <w:p w14:paraId="5E178DCD" w14:textId="77777777" w:rsidR="00915659" w:rsidRPr="00CC02C2" w:rsidRDefault="00915659" w:rsidP="009033F8">
            <w:pPr>
              <w:suppressAutoHyphens/>
              <w:spacing w:before="120" w:after="120"/>
              <w:rPr>
                <w:color w:val="000000" w:themeColor="text1"/>
              </w:rPr>
            </w:pPr>
            <w:bookmarkStart w:id="191" w:name="A12u2"/>
            <w:bookmarkEnd w:id="191"/>
            <w:r>
              <w:rPr>
                <w:color w:val="000000" w:themeColor="text1"/>
              </w:rPr>
              <w:t>Hier steht Ihr Umsetzungsstand (Ist-Zustand)</w:t>
            </w:r>
          </w:p>
        </w:tc>
      </w:tr>
    </w:tbl>
    <w:p w14:paraId="6CE117AC"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DD5A8FF" w14:textId="77777777" w:rsidTr="009033F8">
        <w:tc>
          <w:tcPr>
            <w:tcW w:w="8340" w:type="dxa"/>
            <w:tcBorders>
              <w:bottom w:val="single" w:sz="4" w:space="0" w:color="auto"/>
            </w:tcBorders>
            <w:shd w:val="clear" w:color="auto" w:fill="C6D9F1" w:themeFill="text2" w:themeFillTint="33"/>
          </w:tcPr>
          <w:p w14:paraId="125624F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FA196D9" w14:textId="77777777" w:rsidTr="009033F8">
        <w:tc>
          <w:tcPr>
            <w:tcW w:w="8340" w:type="dxa"/>
            <w:shd w:val="clear" w:color="auto" w:fill="FFFFFF" w:themeFill="background1"/>
          </w:tcPr>
          <w:p w14:paraId="58C1031F" w14:textId="77777777" w:rsidR="00915659" w:rsidRDefault="00915659" w:rsidP="009033F8">
            <w:pPr>
              <w:spacing w:before="60" w:after="60"/>
              <w:rPr>
                <w:color w:val="000000" w:themeColor="text1"/>
              </w:rPr>
            </w:pPr>
            <w:r>
              <w:rPr>
                <w:color w:val="000000" w:themeColor="text1"/>
              </w:rPr>
              <w:t>Begründung der Fachseite:</w:t>
            </w:r>
          </w:p>
        </w:tc>
      </w:tr>
    </w:tbl>
    <w:p w14:paraId="7524F3D2" w14:textId="77777777" w:rsidR="00915659" w:rsidRPr="00CC02C2" w:rsidRDefault="00915659" w:rsidP="00915659">
      <w:pPr>
        <w:suppressAutoHyphens/>
        <w:spacing w:after="240"/>
        <w:ind w:left="720"/>
        <w:rPr>
          <w:color w:val="000000" w:themeColor="text1"/>
        </w:rPr>
      </w:pPr>
    </w:p>
    <w:p w14:paraId="25AABC32" w14:textId="0FD46504" w:rsidR="00915659" w:rsidRDefault="00915659" w:rsidP="00915659">
      <w:pPr>
        <w:pStyle w:val="Listenabsatz"/>
        <w:numPr>
          <w:ilvl w:val="0"/>
          <w:numId w:val="11"/>
        </w:numPr>
        <w:spacing w:after="240"/>
        <w:ind w:left="709" w:hanging="709"/>
      </w:pPr>
      <w:bookmarkStart w:id="192" w:name="A12a3"/>
      <w:bookmarkEnd w:id="192"/>
      <w:r>
        <w:t xml:space="preserve">Die bei der Störungs- und Fehlerbehebung beteiligten Mitarbeiter MÜSSEN für </w:t>
      </w:r>
      <w:r w:rsidR="00E540D9">
        <w:br/>
      </w:r>
      <w:r>
        <w:t xml:space="preserve">Belange der Sicherheitsvorfallbehandlung sowie des Notfallmanagements </w:t>
      </w:r>
      <w:r w:rsidR="00E540D9">
        <w:br/>
      </w:r>
      <w:r>
        <w:t>sensibilisiert werden.</w:t>
      </w:r>
    </w:p>
    <w:p w14:paraId="22029C36" w14:textId="77777777" w:rsidR="00915659" w:rsidRDefault="00915659" w:rsidP="00915659">
      <w:pPr>
        <w:pStyle w:val="Listenabsatz"/>
        <w:spacing w:after="240"/>
        <w:ind w:left="644"/>
      </w:pPr>
    </w:p>
    <w:p w14:paraId="592F997C"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2200A08" w14:textId="77777777" w:rsidR="00915659" w:rsidRDefault="00915659" w:rsidP="00915659">
      <w:pPr>
        <w:pStyle w:val="Listenabsatz"/>
        <w:spacing w:after="0"/>
        <w:ind w:left="644"/>
        <w:rPr>
          <w:color w:val="FF0000"/>
        </w:rPr>
      </w:pPr>
    </w:p>
    <w:p w14:paraId="722DA287"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1A6157BD" w14:textId="77777777" w:rsidTr="009033F8">
        <w:trPr>
          <w:trHeight w:val="205"/>
        </w:trPr>
        <w:tc>
          <w:tcPr>
            <w:tcW w:w="8356" w:type="dxa"/>
            <w:shd w:val="clear" w:color="auto" w:fill="D6E3BC" w:themeFill="accent3" w:themeFillTint="66"/>
          </w:tcPr>
          <w:p w14:paraId="5BC11C23" w14:textId="77777777" w:rsidR="00915659" w:rsidRPr="005B4E23" w:rsidRDefault="00915659" w:rsidP="009033F8">
            <w:pPr>
              <w:suppressAutoHyphens/>
              <w:spacing w:before="120" w:after="120"/>
            </w:pPr>
            <w:r>
              <w:t>Umsetzung: JA / TEILWEISE / NEIN / ENTBEHRLICH</w:t>
            </w:r>
          </w:p>
        </w:tc>
      </w:tr>
      <w:tr w:rsidR="00915659" w:rsidRPr="00CC02C2" w14:paraId="0E2C1A61" w14:textId="77777777" w:rsidTr="009033F8">
        <w:tc>
          <w:tcPr>
            <w:tcW w:w="8356" w:type="dxa"/>
          </w:tcPr>
          <w:p w14:paraId="236FAC27" w14:textId="77777777" w:rsidR="00915659" w:rsidRPr="00CC02C2" w:rsidRDefault="00915659" w:rsidP="009033F8">
            <w:pPr>
              <w:suppressAutoHyphens/>
              <w:spacing w:before="120" w:after="120"/>
              <w:rPr>
                <w:color w:val="000000" w:themeColor="text1"/>
              </w:rPr>
            </w:pPr>
            <w:bookmarkStart w:id="193" w:name="A12u3"/>
            <w:bookmarkEnd w:id="193"/>
            <w:r>
              <w:rPr>
                <w:color w:val="000000" w:themeColor="text1"/>
              </w:rPr>
              <w:t>Hier steht Ihr Umsetzungsstand (Ist-Zustand)</w:t>
            </w:r>
          </w:p>
        </w:tc>
      </w:tr>
    </w:tbl>
    <w:p w14:paraId="4CFCB648"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4879C84" w14:textId="77777777" w:rsidTr="009033F8">
        <w:tc>
          <w:tcPr>
            <w:tcW w:w="8340" w:type="dxa"/>
            <w:tcBorders>
              <w:bottom w:val="single" w:sz="4" w:space="0" w:color="auto"/>
            </w:tcBorders>
            <w:shd w:val="clear" w:color="auto" w:fill="C6D9F1" w:themeFill="text2" w:themeFillTint="33"/>
          </w:tcPr>
          <w:p w14:paraId="15E9C718"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CBF8B5F" w14:textId="77777777" w:rsidTr="009033F8">
        <w:tc>
          <w:tcPr>
            <w:tcW w:w="8340" w:type="dxa"/>
            <w:shd w:val="clear" w:color="auto" w:fill="FFFFFF" w:themeFill="background1"/>
          </w:tcPr>
          <w:p w14:paraId="218C41A8" w14:textId="77777777" w:rsidR="00915659" w:rsidRDefault="00915659" w:rsidP="009033F8">
            <w:pPr>
              <w:spacing w:before="60" w:after="60"/>
              <w:rPr>
                <w:color w:val="000000" w:themeColor="text1"/>
              </w:rPr>
            </w:pPr>
            <w:r>
              <w:rPr>
                <w:color w:val="000000" w:themeColor="text1"/>
              </w:rPr>
              <w:t>Begründung der Fachseite:</w:t>
            </w:r>
          </w:p>
        </w:tc>
      </w:tr>
    </w:tbl>
    <w:p w14:paraId="7B527DF8" w14:textId="77777777" w:rsidR="00915659" w:rsidRPr="00CC02C2" w:rsidRDefault="00915659" w:rsidP="00915659">
      <w:pPr>
        <w:suppressAutoHyphens/>
        <w:spacing w:after="240"/>
        <w:ind w:left="720"/>
        <w:rPr>
          <w:color w:val="000000" w:themeColor="text1"/>
        </w:rPr>
      </w:pPr>
    </w:p>
    <w:p w14:paraId="26B797B8" w14:textId="72A469D9" w:rsidR="00915659" w:rsidRDefault="00915659" w:rsidP="00915659">
      <w:pPr>
        <w:pStyle w:val="Listenabsatz"/>
        <w:numPr>
          <w:ilvl w:val="0"/>
          <w:numId w:val="11"/>
        </w:numPr>
        <w:spacing w:after="240"/>
        <w:ind w:left="709" w:hanging="709"/>
      </w:pPr>
      <w:bookmarkStart w:id="194" w:name="A12a4"/>
      <w:bookmarkEnd w:id="194"/>
      <w:r>
        <w:t>Das Sicherheitsmanagement MUSS lesenden Zugriff auf eingesetzte Incident-</w:t>
      </w:r>
      <w:r w:rsidR="00E540D9">
        <w:br/>
      </w:r>
      <w:r>
        <w:t>Management-Werkzeuge haben.</w:t>
      </w:r>
    </w:p>
    <w:p w14:paraId="6C4434CC" w14:textId="77777777" w:rsidR="00915659" w:rsidRDefault="00915659" w:rsidP="00915659">
      <w:pPr>
        <w:pStyle w:val="Listenabsatz"/>
        <w:spacing w:after="240"/>
        <w:ind w:left="644"/>
      </w:pPr>
    </w:p>
    <w:p w14:paraId="0FAA76D7"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99DCBFB"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883105E" w14:textId="77777777" w:rsidTr="009033F8">
        <w:trPr>
          <w:trHeight w:val="205"/>
        </w:trPr>
        <w:tc>
          <w:tcPr>
            <w:tcW w:w="8356" w:type="dxa"/>
            <w:shd w:val="clear" w:color="auto" w:fill="D6E3BC" w:themeFill="accent3" w:themeFillTint="66"/>
          </w:tcPr>
          <w:p w14:paraId="55A726A9" w14:textId="77777777" w:rsidR="00915659" w:rsidRPr="005B4E23" w:rsidRDefault="00915659" w:rsidP="009033F8">
            <w:pPr>
              <w:suppressAutoHyphens/>
              <w:spacing w:before="120" w:after="120"/>
            </w:pPr>
            <w:r>
              <w:t>Umsetzung: JA / TEILWEISE / NEIN / ENTBEHRLICH</w:t>
            </w:r>
          </w:p>
        </w:tc>
      </w:tr>
      <w:tr w:rsidR="00915659" w:rsidRPr="00CC02C2" w14:paraId="4F7BC026" w14:textId="77777777" w:rsidTr="009033F8">
        <w:tc>
          <w:tcPr>
            <w:tcW w:w="8356" w:type="dxa"/>
          </w:tcPr>
          <w:p w14:paraId="27179A00" w14:textId="77777777" w:rsidR="00915659" w:rsidRPr="00CC02C2" w:rsidRDefault="00915659" w:rsidP="009033F8">
            <w:pPr>
              <w:suppressAutoHyphens/>
              <w:spacing w:before="120" w:after="120"/>
              <w:rPr>
                <w:color w:val="000000" w:themeColor="text1"/>
              </w:rPr>
            </w:pPr>
            <w:bookmarkStart w:id="195" w:name="A12u4"/>
            <w:bookmarkEnd w:id="195"/>
            <w:r>
              <w:rPr>
                <w:color w:val="000000" w:themeColor="text1"/>
              </w:rPr>
              <w:t>Hier steht Ihr Umsetzungsstand (Ist-Zustand)</w:t>
            </w:r>
          </w:p>
        </w:tc>
      </w:tr>
    </w:tbl>
    <w:p w14:paraId="59875CF3"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E8C4F2B" w14:textId="77777777" w:rsidTr="009033F8">
        <w:tc>
          <w:tcPr>
            <w:tcW w:w="8340" w:type="dxa"/>
            <w:tcBorders>
              <w:bottom w:val="single" w:sz="4" w:space="0" w:color="auto"/>
            </w:tcBorders>
            <w:shd w:val="clear" w:color="auto" w:fill="C6D9F1" w:themeFill="text2" w:themeFillTint="33"/>
          </w:tcPr>
          <w:p w14:paraId="3905CCB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17AC9A4" w14:textId="77777777" w:rsidTr="009033F8">
        <w:tc>
          <w:tcPr>
            <w:tcW w:w="8340" w:type="dxa"/>
            <w:shd w:val="clear" w:color="auto" w:fill="FFFFFF" w:themeFill="background1"/>
          </w:tcPr>
          <w:p w14:paraId="57C5FCA9" w14:textId="77777777" w:rsidR="00915659" w:rsidRDefault="00915659" w:rsidP="009033F8">
            <w:pPr>
              <w:spacing w:before="60" w:after="60"/>
              <w:rPr>
                <w:color w:val="000000" w:themeColor="text1"/>
              </w:rPr>
            </w:pPr>
            <w:r>
              <w:rPr>
                <w:color w:val="000000" w:themeColor="text1"/>
              </w:rPr>
              <w:t>Begründug der Fachseite:</w:t>
            </w:r>
          </w:p>
        </w:tc>
      </w:tr>
    </w:tbl>
    <w:p w14:paraId="355CEF20" w14:textId="7323FCCC" w:rsidR="00E540D9" w:rsidRPr="00CE2C4D" w:rsidRDefault="00E540D9" w:rsidP="00CE2C4D">
      <w:pPr>
        <w:pStyle w:val="Listenabsatz"/>
        <w:spacing w:after="240"/>
        <w:ind w:left="644"/>
      </w:pPr>
    </w:p>
    <w:p w14:paraId="46A6213C" w14:textId="77777777" w:rsidR="00E540D9" w:rsidRDefault="00E540D9" w:rsidP="00CE2C4D">
      <w:pPr>
        <w:pStyle w:val="Listenabsatz"/>
        <w:spacing w:after="240"/>
        <w:ind w:left="644"/>
        <w:rPr>
          <w:color w:val="000000" w:themeColor="text1"/>
        </w:rPr>
      </w:pPr>
    </w:p>
    <w:p w14:paraId="6D06562D" w14:textId="0092339E" w:rsidR="00915659" w:rsidRPr="0031416D" w:rsidRDefault="00915659" w:rsidP="00557933">
      <w:pPr>
        <w:pStyle w:val="berschrift2"/>
      </w:pPr>
      <w:bookmarkStart w:id="196" w:name="_Toc38459232"/>
      <w:bookmarkStart w:id="197" w:name="_Toc92154702"/>
      <w:r>
        <w:t xml:space="preserve">Einbindung in das Sicherheits- und Notfallmanagement </w:t>
      </w:r>
      <w:r w:rsidR="00A33B7C">
        <w:t>(</w:t>
      </w:r>
      <w:r w:rsidR="00E34D8A">
        <w:t>S</w:t>
      </w:r>
      <w:r w:rsidR="00A33B7C">
        <w:t>) [A</w:t>
      </w:r>
      <w:r>
        <w:t>13]</w:t>
      </w:r>
      <w:bookmarkEnd w:id="196"/>
      <w:bookmarkEnd w:id="197"/>
      <w:r>
        <w:br/>
      </w:r>
    </w:p>
    <w:p w14:paraId="2724EA7E" w14:textId="43D23E65" w:rsidR="00915659" w:rsidRDefault="00915659" w:rsidP="00915659">
      <w:pPr>
        <w:pStyle w:val="Listenabsatz"/>
        <w:numPr>
          <w:ilvl w:val="0"/>
          <w:numId w:val="11"/>
        </w:numPr>
        <w:spacing w:after="240"/>
        <w:ind w:left="709" w:hanging="709"/>
      </w:pPr>
      <w:bookmarkStart w:id="198" w:name="A13a1"/>
      <w:bookmarkEnd w:id="198"/>
      <w:r>
        <w:t>Als Teil des Sicherheitsmanagements MUSS die Behandlung von Sicherheits</w:t>
      </w:r>
      <w:r w:rsidR="00CE2C4D">
        <w:t>-</w:t>
      </w:r>
      <w:r w:rsidR="00CE2C4D">
        <w:br/>
      </w:r>
      <w:r>
        <w:t xml:space="preserve">vorfällen in der Sicherheitsleitlinie beziehungsweise im Sicherheitskonzept der </w:t>
      </w:r>
      <w:r w:rsidR="00CE2C4D">
        <w:br/>
      </w:r>
      <w:r>
        <w:t>Institution geregelt werden.</w:t>
      </w:r>
    </w:p>
    <w:p w14:paraId="4E44BE36" w14:textId="77777777" w:rsidR="00915659" w:rsidRDefault="00915659" w:rsidP="00915659">
      <w:pPr>
        <w:pStyle w:val="Listenabsatz"/>
        <w:spacing w:after="240"/>
        <w:ind w:left="644"/>
      </w:pPr>
    </w:p>
    <w:p w14:paraId="3E4200AC"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520A546" w14:textId="7EC6A2A2" w:rsidR="00915659" w:rsidRDefault="00915659" w:rsidP="00915659">
      <w:pPr>
        <w:pStyle w:val="Listenabsatz"/>
        <w:spacing w:after="0"/>
        <w:ind w:left="644"/>
        <w:rPr>
          <w:color w:val="FF0000"/>
        </w:rPr>
      </w:pPr>
    </w:p>
    <w:p w14:paraId="255A1ECF" w14:textId="45AA35E7" w:rsidR="00CE2C4D" w:rsidRDefault="00CE2C4D" w:rsidP="00915659">
      <w:pPr>
        <w:pStyle w:val="Listenabsatz"/>
        <w:spacing w:after="0"/>
        <w:ind w:left="644"/>
        <w:rPr>
          <w:color w:val="FF0000"/>
        </w:rPr>
      </w:pPr>
    </w:p>
    <w:p w14:paraId="2DE2B7A2" w14:textId="77777777" w:rsidR="00CE2C4D" w:rsidRPr="00E26617" w:rsidRDefault="00CE2C4D"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1DE401D4" w14:textId="77777777" w:rsidTr="009033F8">
        <w:trPr>
          <w:trHeight w:val="205"/>
        </w:trPr>
        <w:tc>
          <w:tcPr>
            <w:tcW w:w="8356" w:type="dxa"/>
            <w:shd w:val="clear" w:color="auto" w:fill="D6E3BC" w:themeFill="accent3" w:themeFillTint="66"/>
          </w:tcPr>
          <w:p w14:paraId="5071194A" w14:textId="77777777" w:rsidR="00915659" w:rsidRPr="005B4E23" w:rsidRDefault="00915659" w:rsidP="009033F8">
            <w:pPr>
              <w:suppressAutoHyphens/>
              <w:spacing w:before="120" w:after="120"/>
            </w:pPr>
            <w:r>
              <w:t>Umsetzung: JA / TEILWEISE / NEIN / ENTBEHRLICH</w:t>
            </w:r>
          </w:p>
        </w:tc>
      </w:tr>
      <w:tr w:rsidR="00915659" w:rsidRPr="00CC02C2" w14:paraId="21D01DD1" w14:textId="77777777" w:rsidTr="009033F8">
        <w:tc>
          <w:tcPr>
            <w:tcW w:w="8356" w:type="dxa"/>
          </w:tcPr>
          <w:p w14:paraId="4F26E29A" w14:textId="77777777" w:rsidR="00915659" w:rsidRPr="00CC02C2" w:rsidRDefault="00915659" w:rsidP="009033F8">
            <w:pPr>
              <w:suppressAutoHyphens/>
              <w:spacing w:before="120" w:after="120"/>
              <w:rPr>
                <w:color w:val="000000" w:themeColor="text1"/>
              </w:rPr>
            </w:pPr>
            <w:bookmarkStart w:id="199" w:name="A13u1"/>
            <w:bookmarkEnd w:id="199"/>
            <w:r>
              <w:rPr>
                <w:color w:val="000000" w:themeColor="text1"/>
              </w:rPr>
              <w:t>Hier steht Ihr Umsetzungsstand (Ist-Zustand)</w:t>
            </w:r>
          </w:p>
        </w:tc>
      </w:tr>
    </w:tbl>
    <w:p w14:paraId="481495A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5A18624" w14:textId="77777777" w:rsidTr="009033F8">
        <w:tc>
          <w:tcPr>
            <w:tcW w:w="8340" w:type="dxa"/>
            <w:tcBorders>
              <w:bottom w:val="single" w:sz="4" w:space="0" w:color="auto"/>
            </w:tcBorders>
            <w:shd w:val="clear" w:color="auto" w:fill="C6D9F1" w:themeFill="text2" w:themeFillTint="33"/>
          </w:tcPr>
          <w:p w14:paraId="58BEAA8B"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9B99C94" w14:textId="77777777" w:rsidTr="009033F8">
        <w:tc>
          <w:tcPr>
            <w:tcW w:w="8340" w:type="dxa"/>
            <w:shd w:val="clear" w:color="auto" w:fill="FFFFFF" w:themeFill="background1"/>
          </w:tcPr>
          <w:p w14:paraId="40A3DF48" w14:textId="77777777" w:rsidR="00915659" w:rsidRDefault="00915659" w:rsidP="009033F8">
            <w:pPr>
              <w:spacing w:before="60" w:after="60"/>
              <w:rPr>
                <w:color w:val="000000" w:themeColor="text1"/>
              </w:rPr>
            </w:pPr>
            <w:r>
              <w:rPr>
                <w:color w:val="000000" w:themeColor="text1"/>
              </w:rPr>
              <w:t>Begründung der Fachseite:</w:t>
            </w:r>
          </w:p>
        </w:tc>
      </w:tr>
    </w:tbl>
    <w:p w14:paraId="10B8C84A" w14:textId="77777777" w:rsidR="00915659" w:rsidRDefault="00915659" w:rsidP="00915659">
      <w:pPr>
        <w:suppressAutoHyphens/>
        <w:spacing w:after="240"/>
        <w:ind w:left="720"/>
        <w:rPr>
          <w:color w:val="000000" w:themeColor="text1"/>
        </w:rPr>
      </w:pPr>
    </w:p>
    <w:p w14:paraId="1BE86F4A" w14:textId="35801920" w:rsidR="00915659" w:rsidRDefault="00915659" w:rsidP="00915659">
      <w:pPr>
        <w:pStyle w:val="Listenabsatz"/>
        <w:numPr>
          <w:ilvl w:val="0"/>
          <w:numId w:val="11"/>
        </w:numPr>
        <w:spacing w:after="240"/>
        <w:ind w:left="709" w:hanging="709"/>
      </w:pPr>
      <w:bookmarkStart w:id="200" w:name="A13a2"/>
      <w:bookmarkEnd w:id="200"/>
      <w:r>
        <w:t>Die Behandlung von Sicherheitsvorfällen MUSS außerdem mit dem Notfall</w:t>
      </w:r>
      <w:r w:rsidR="00CE2C4D">
        <w:t>-</w:t>
      </w:r>
      <w:r w:rsidR="00CE2C4D">
        <w:br/>
      </w:r>
      <w:r>
        <w:t>management abgestimmt werden.</w:t>
      </w:r>
    </w:p>
    <w:p w14:paraId="3F022A65" w14:textId="77777777" w:rsidR="00915659" w:rsidRDefault="00915659" w:rsidP="00915659">
      <w:pPr>
        <w:pStyle w:val="Listenabsatz"/>
        <w:spacing w:after="240"/>
        <w:ind w:left="644"/>
      </w:pPr>
    </w:p>
    <w:p w14:paraId="51214D97"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5AA7F16"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5B0AD03" w14:textId="77777777" w:rsidTr="009033F8">
        <w:trPr>
          <w:trHeight w:val="205"/>
        </w:trPr>
        <w:tc>
          <w:tcPr>
            <w:tcW w:w="8356" w:type="dxa"/>
            <w:shd w:val="clear" w:color="auto" w:fill="D6E3BC" w:themeFill="accent3" w:themeFillTint="66"/>
          </w:tcPr>
          <w:p w14:paraId="78DA31AD" w14:textId="77777777" w:rsidR="00915659" w:rsidRPr="005B4E23" w:rsidRDefault="00915659" w:rsidP="009033F8">
            <w:pPr>
              <w:suppressAutoHyphens/>
              <w:spacing w:before="120" w:after="120"/>
            </w:pPr>
            <w:r>
              <w:t>Umsetzung: JA / TEILWEISE / NEIN / ENTBEHRLICH</w:t>
            </w:r>
          </w:p>
        </w:tc>
      </w:tr>
      <w:tr w:rsidR="00915659" w:rsidRPr="00CC02C2" w14:paraId="43CC20FA" w14:textId="77777777" w:rsidTr="009033F8">
        <w:tc>
          <w:tcPr>
            <w:tcW w:w="8356" w:type="dxa"/>
          </w:tcPr>
          <w:p w14:paraId="45EA2CF9" w14:textId="77777777" w:rsidR="00915659" w:rsidRPr="00CC02C2" w:rsidRDefault="00915659" w:rsidP="009033F8">
            <w:pPr>
              <w:suppressAutoHyphens/>
              <w:spacing w:before="120" w:after="120"/>
              <w:rPr>
                <w:color w:val="000000" w:themeColor="text1"/>
              </w:rPr>
            </w:pPr>
            <w:bookmarkStart w:id="201" w:name="A13u2"/>
            <w:bookmarkEnd w:id="201"/>
            <w:r>
              <w:rPr>
                <w:color w:val="000000" w:themeColor="text1"/>
              </w:rPr>
              <w:t>Hier steht Ihr Umsetzungsstand (Ist-Zustand)</w:t>
            </w:r>
          </w:p>
        </w:tc>
      </w:tr>
    </w:tbl>
    <w:p w14:paraId="0919EC78"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D8F1CB0" w14:textId="77777777" w:rsidTr="009033F8">
        <w:tc>
          <w:tcPr>
            <w:tcW w:w="8340" w:type="dxa"/>
            <w:tcBorders>
              <w:bottom w:val="single" w:sz="4" w:space="0" w:color="auto"/>
            </w:tcBorders>
            <w:shd w:val="clear" w:color="auto" w:fill="C6D9F1" w:themeFill="text2" w:themeFillTint="33"/>
          </w:tcPr>
          <w:p w14:paraId="42915C4F"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CC6AB02" w14:textId="77777777" w:rsidTr="009033F8">
        <w:tc>
          <w:tcPr>
            <w:tcW w:w="8340" w:type="dxa"/>
            <w:shd w:val="clear" w:color="auto" w:fill="FFFFFF" w:themeFill="background1"/>
          </w:tcPr>
          <w:p w14:paraId="564C6B8C" w14:textId="77777777" w:rsidR="00915659" w:rsidRDefault="00915659" w:rsidP="009033F8">
            <w:pPr>
              <w:spacing w:before="60" w:after="60"/>
              <w:rPr>
                <w:color w:val="000000" w:themeColor="text1"/>
              </w:rPr>
            </w:pPr>
            <w:r>
              <w:rPr>
                <w:color w:val="000000" w:themeColor="text1"/>
              </w:rPr>
              <w:t>Begründung der Fachseite:</w:t>
            </w:r>
          </w:p>
        </w:tc>
      </w:tr>
    </w:tbl>
    <w:p w14:paraId="7C9B3AB3" w14:textId="77777777" w:rsidR="00915659" w:rsidRPr="00CC02C2" w:rsidRDefault="00915659" w:rsidP="00915659">
      <w:pPr>
        <w:suppressAutoHyphens/>
        <w:spacing w:after="240"/>
        <w:ind w:left="720"/>
        <w:rPr>
          <w:color w:val="000000" w:themeColor="text1"/>
        </w:rPr>
      </w:pPr>
    </w:p>
    <w:p w14:paraId="6A27D019" w14:textId="77777777" w:rsidR="00915659" w:rsidRDefault="00915659" w:rsidP="00915659">
      <w:pPr>
        <w:pStyle w:val="Listenabsatz"/>
        <w:numPr>
          <w:ilvl w:val="0"/>
          <w:numId w:val="11"/>
        </w:numPr>
        <w:spacing w:after="240"/>
        <w:ind w:left="709" w:hanging="709"/>
      </w:pPr>
      <w:bookmarkStart w:id="202" w:name="A13a3"/>
      <w:bookmarkEnd w:id="202"/>
      <w:r>
        <w:t>Falls es in der Institution eine spezielle Rolle für Störungs- und Fehlerbehebung gibt, MUSS auch diese mit einbezogen werden.</w:t>
      </w:r>
    </w:p>
    <w:p w14:paraId="14673EA7" w14:textId="77777777" w:rsidR="00915659" w:rsidRDefault="00915659" w:rsidP="00915659">
      <w:pPr>
        <w:pStyle w:val="Listenabsatz"/>
        <w:spacing w:after="240"/>
        <w:ind w:left="644"/>
      </w:pPr>
    </w:p>
    <w:p w14:paraId="57DB51E7"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3E1DE77"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FB7A460" w14:textId="77777777" w:rsidTr="009033F8">
        <w:trPr>
          <w:trHeight w:val="205"/>
        </w:trPr>
        <w:tc>
          <w:tcPr>
            <w:tcW w:w="8356" w:type="dxa"/>
            <w:shd w:val="clear" w:color="auto" w:fill="D6E3BC" w:themeFill="accent3" w:themeFillTint="66"/>
          </w:tcPr>
          <w:p w14:paraId="5B204303" w14:textId="77777777" w:rsidR="00915659" w:rsidRPr="005B4E23" w:rsidRDefault="00915659" w:rsidP="009033F8">
            <w:pPr>
              <w:suppressAutoHyphens/>
              <w:spacing w:before="120" w:after="120"/>
            </w:pPr>
            <w:r>
              <w:t>Umsetzung: JA / TEILWEISE / NEIN / ENTBEHRLICH</w:t>
            </w:r>
          </w:p>
        </w:tc>
      </w:tr>
      <w:tr w:rsidR="00915659" w:rsidRPr="00CC02C2" w14:paraId="3B437416" w14:textId="77777777" w:rsidTr="009033F8">
        <w:tc>
          <w:tcPr>
            <w:tcW w:w="8356" w:type="dxa"/>
          </w:tcPr>
          <w:p w14:paraId="4329F25B" w14:textId="77777777" w:rsidR="00915659" w:rsidRPr="00CC02C2" w:rsidRDefault="00915659" w:rsidP="009033F8">
            <w:pPr>
              <w:suppressAutoHyphens/>
              <w:spacing w:before="120" w:after="120"/>
              <w:rPr>
                <w:color w:val="000000" w:themeColor="text1"/>
              </w:rPr>
            </w:pPr>
            <w:bookmarkStart w:id="203" w:name="A13u3"/>
            <w:bookmarkEnd w:id="203"/>
            <w:r>
              <w:rPr>
                <w:color w:val="000000" w:themeColor="text1"/>
              </w:rPr>
              <w:t>Hier steht Ihr Umsetzungsstand (Ist-Zustand)</w:t>
            </w:r>
          </w:p>
        </w:tc>
      </w:tr>
    </w:tbl>
    <w:p w14:paraId="25C94078"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2EB11C9" w14:textId="77777777" w:rsidTr="009033F8">
        <w:tc>
          <w:tcPr>
            <w:tcW w:w="8340" w:type="dxa"/>
            <w:tcBorders>
              <w:bottom w:val="single" w:sz="4" w:space="0" w:color="auto"/>
            </w:tcBorders>
            <w:shd w:val="clear" w:color="auto" w:fill="C6D9F1" w:themeFill="text2" w:themeFillTint="33"/>
          </w:tcPr>
          <w:p w14:paraId="34BAF238" w14:textId="77777777" w:rsidR="00915659" w:rsidRDefault="00915659" w:rsidP="009033F8">
            <w:pPr>
              <w:spacing w:before="60" w:after="60"/>
              <w:rPr>
                <w:color w:val="000000" w:themeColor="text1"/>
              </w:rPr>
            </w:pPr>
            <w:r>
              <w:rPr>
                <w:color w:val="000000" w:themeColor="text1"/>
              </w:rPr>
              <w:t>- diese Anforderung soll nicht aufgenommen werden!</w:t>
            </w:r>
          </w:p>
        </w:tc>
      </w:tr>
      <w:tr w:rsidR="00915659" w14:paraId="56F51F78" w14:textId="77777777" w:rsidTr="009033F8">
        <w:tc>
          <w:tcPr>
            <w:tcW w:w="8340" w:type="dxa"/>
            <w:shd w:val="clear" w:color="auto" w:fill="FFFFFF" w:themeFill="background1"/>
          </w:tcPr>
          <w:p w14:paraId="0F15EB6B" w14:textId="77777777" w:rsidR="00915659" w:rsidRDefault="00915659" w:rsidP="009033F8">
            <w:pPr>
              <w:spacing w:before="60" w:after="60"/>
              <w:rPr>
                <w:color w:val="000000" w:themeColor="text1"/>
              </w:rPr>
            </w:pPr>
            <w:r>
              <w:rPr>
                <w:color w:val="000000" w:themeColor="text1"/>
              </w:rPr>
              <w:t>Begründug der Fachseite:</w:t>
            </w:r>
          </w:p>
        </w:tc>
      </w:tr>
    </w:tbl>
    <w:p w14:paraId="14C526E6" w14:textId="77777777" w:rsidR="00915659" w:rsidRDefault="00915659" w:rsidP="00915659">
      <w:pPr>
        <w:suppressAutoHyphens/>
        <w:spacing w:after="240"/>
        <w:ind w:left="720"/>
        <w:rPr>
          <w:color w:val="000000" w:themeColor="text1"/>
        </w:rPr>
      </w:pPr>
    </w:p>
    <w:p w14:paraId="6A71F309" w14:textId="781671BE" w:rsidR="00915659" w:rsidRDefault="00915659" w:rsidP="00915659">
      <w:pPr>
        <w:suppressAutoHyphens/>
        <w:spacing w:after="240"/>
        <w:ind w:left="720"/>
        <w:rPr>
          <w:color w:val="000000" w:themeColor="text1"/>
        </w:rPr>
      </w:pPr>
    </w:p>
    <w:p w14:paraId="101685C8" w14:textId="4D5A566C" w:rsidR="00CE2C4D" w:rsidRDefault="00CE2C4D" w:rsidP="00915659">
      <w:pPr>
        <w:suppressAutoHyphens/>
        <w:spacing w:after="240"/>
        <w:ind w:left="720"/>
        <w:rPr>
          <w:color w:val="000000" w:themeColor="text1"/>
        </w:rPr>
      </w:pPr>
    </w:p>
    <w:p w14:paraId="1DB2479A" w14:textId="77777777" w:rsidR="00CE2C4D" w:rsidRDefault="00CE2C4D" w:rsidP="00915659">
      <w:pPr>
        <w:suppressAutoHyphens/>
        <w:spacing w:after="240"/>
        <w:ind w:left="720"/>
        <w:rPr>
          <w:color w:val="000000" w:themeColor="text1"/>
        </w:rPr>
      </w:pPr>
    </w:p>
    <w:p w14:paraId="308583ED" w14:textId="57D57569" w:rsidR="00915659" w:rsidRPr="0031416D" w:rsidRDefault="00915659" w:rsidP="00557933">
      <w:pPr>
        <w:pStyle w:val="berschrift2"/>
      </w:pPr>
      <w:bookmarkStart w:id="204" w:name="_Toc38459233"/>
      <w:bookmarkStart w:id="205" w:name="_Toc92154703"/>
      <w:r>
        <w:t xml:space="preserve">Eskalationsstrategie für Sicherheitsvorfälle </w:t>
      </w:r>
      <w:r w:rsidR="00A33B7C">
        <w:t>(</w:t>
      </w:r>
      <w:r w:rsidR="00E34D8A">
        <w:t>S</w:t>
      </w:r>
      <w:r w:rsidR="00A33B7C">
        <w:t>) [A</w:t>
      </w:r>
      <w:r>
        <w:t>14]</w:t>
      </w:r>
      <w:bookmarkEnd w:id="204"/>
      <w:bookmarkEnd w:id="205"/>
      <w:r>
        <w:br/>
      </w:r>
    </w:p>
    <w:p w14:paraId="0D22E4E8" w14:textId="02458B63" w:rsidR="00915659" w:rsidRDefault="00915659" w:rsidP="00915659">
      <w:pPr>
        <w:pStyle w:val="Listenabsatz"/>
        <w:numPr>
          <w:ilvl w:val="0"/>
          <w:numId w:val="11"/>
        </w:numPr>
        <w:spacing w:after="240"/>
        <w:ind w:left="709" w:hanging="709"/>
      </w:pPr>
      <w:bookmarkStart w:id="206" w:name="A14a1"/>
      <w:bookmarkEnd w:id="206"/>
      <w:r>
        <w:t xml:space="preserve">Über die Kommunikations- und Kontaktstrategie (siehe DER.2.1.A9 Festlegung </w:t>
      </w:r>
      <w:r w:rsidR="00CE2C4D">
        <w:br/>
      </w:r>
      <w:r>
        <w:t>von Meldewegen für Sicherheitsvorfälle) hinaus MUSS eine Eskalationsstrategie formuliert werden.</w:t>
      </w:r>
    </w:p>
    <w:p w14:paraId="0EB4488A" w14:textId="77777777" w:rsidR="00915659" w:rsidRDefault="00915659" w:rsidP="00915659">
      <w:pPr>
        <w:pStyle w:val="Listenabsatz"/>
        <w:spacing w:after="240"/>
        <w:ind w:left="644"/>
      </w:pPr>
    </w:p>
    <w:p w14:paraId="354F88B6"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789752A0"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97936C8" w14:textId="77777777" w:rsidTr="009033F8">
        <w:trPr>
          <w:trHeight w:val="205"/>
        </w:trPr>
        <w:tc>
          <w:tcPr>
            <w:tcW w:w="8356" w:type="dxa"/>
            <w:shd w:val="clear" w:color="auto" w:fill="D6E3BC" w:themeFill="accent3" w:themeFillTint="66"/>
          </w:tcPr>
          <w:p w14:paraId="6049C78C" w14:textId="77777777" w:rsidR="00915659" w:rsidRPr="005B4E23" w:rsidRDefault="00915659" w:rsidP="009033F8">
            <w:pPr>
              <w:suppressAutoHyphens/>
              <w:spacing w:before="120" w:after="120"/>
            </w:pPr>
            <w:r>
              <w:t>Umsetzung: JA / TEILWEISE / NEIN / ENTBEHRLICH</w:t>
            </w:r>
          </w:p>
        </w:tc>
      </w:tr>
      <w:tr w:rsidR="00915659" w:rsidRPr="00CC02C2" w14:paraId="0499FDBF" w14:textId="77777777" w:rsidTr="009033F8">
        <w:tc>
          <w:tcPr>
            <w:tcW w:w="8356" w:type="dxa"/>
          </w:tcPr>
          <w:p w14:paraId="0A373FDF" w14:textId="77777777" w:rsidR="00915659" w:rsidRPr="00CC02C2" w:rsidRDefault="00915659" w:rsidP="009033F8">
            <w:pPr>
              <w:suppressAutoHyphens/>
              <w:spacing w:before="120" w:after="120"/>
              <w:rPr>
                <w:color w:val="000000" w:themeColor="text1"/>
              </w:rPr>
            </w:pPr>
            <w:bookmarkStart w:id="207" w:name="A14u1"/>
            <w:bookmarkEnd w:id="207"/>
            <w:r>
              <w:rPr>
                <w:color w:val="000000" w:themeColor="text1"/>
              </w:rPr>
              <w:t>Hier steht Ihr Umsetzungsstand (Ist-Zustand)</w:t>
            </w:r>
          </w:p>
        </w:tc>
      </w:tr>
    </w:tbl>
    <w:p w14:paraId="22A8308D"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F7840E8" w14:textId="77777777" w:rsidTr="009033F8">
        <w:tc>
          <w:tcPr>
            <w:tcW w:w="8340" w:type="dxa"/>
            <w:tcBorders>
              <w:bottom w:val="single" w:sz="4" w:space="0" w:color="auto"/>
            </w:tcBorders>
            <w:shd w:val="clear" w:color="auto" w:fill="C6D9F1" w:themeFill="text2" w:themeFillTint="33"/>
          </w:tcPr>
          <w:p w14:paraId="295B527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5041067" w14:textId="77777777" w:rsidTr="009033F8">
        <w:tc>
          <w:tcPr>
            <w:tcW w:w="8340" w:type="dxa"/>
            <w:shd w:val="clear" w:color="auto" w:fill="FFFFFF" w:themeFill="background1"/>
          </w:tcPr>
          <w:p w14:paraId="335EC04D" w14:textId="77777777" w:rsidR="00915659" w:rsidRDefault="00915659" w:rsidP="009033F8">
            <w:pPr>
              <w:spacing w:before="60" w:after="60"/>
              <w:rPr>
                <w:color w:val="000000" w:themeColor="text1"/>
              </w:rPr>
            </w:pPr>
            <w:r>
              <w:rPr>
                <w:color w:val="000000" w:themeColor="text1"/>
              </w:rPr>
              <w:t>Begründung der Fachseite:</w:t>
            </w:r>
          </w:p>
        </w:tc>
      </w:tr>
    </w:tbl>
    <w:p w14:paraId="17F635BC" w14:textId="77777777" w:rsidR="00915659" w:rsidRPr="00CC02C2" w:rsidRDefault="00915659" w:rsidP="00915659">
      <w:pPr>
        <w:suppressAutoHyphens/>
        <w:spacing w:after="240"/>
        <w:ind w:left="720"/>
        <w:rPr>
          <w:color w:val="000000" w:themeColor="text1"/>
        </w:rPr>
      </w:pPr>
    </w:p>
    <w:p w14:paraId="5B781981" w14:textId="77777777" w:rsidR="00915659" w:rsidRDefault="00915659" w:rsidP="00915659">
      <w:pPr>
        <w:pStyle w:val="Listenabsatz"/>
        <w:numPr>
          <w:ilvl w:val="0"/>
          <w:numId w:val="11"/>
        </w:numPr>
        <w:spacing w:after="240"/>
        <w:ind w:left="709" w:hanging="709"/>
      </w:pPr>
      <w:bookmarkStart w:id="208" w:name="A14a2"/>
      <w:bookmarkEnd w:id="208"/>
      <w:r>
        <w:t>Diese MUSS zwischen den Verantwortlichen für Störungs- und Fehlerbehebung und dem Informationssicherheitsmanagement abgestimmt werden.</w:t>
      </w:r>
    </w:p>
    <w:p w14:paraId="29774A26" w14:textId="77777777" w:rsidR="00915659" w:rsidRDefault="00915659" w:rsidP="00915659">
      <w:pPr>
        <w:pStyle w:val="Listenabsatz"/>
        <w:spacing w:after="240"/>
        <w:ind w:left="644"/>
      </w:pPr>
    </w:p>
    <w:p w14:paraId="606456F0"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4682BCE"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1785A62" w14:textId="77777777" w:rsidTr="009033F8">
        <w:trPr>
          <w:trHeight w:val="205"/>
        </w:trPr>
        <w:tc>
          <w:tcPr>
            <w:tcW w:w="8356" w:type="dxa"/>
            <w:shd w:val="clear" w:color="auto" w:fill="D6E3BC" w:themeFill="accent3" w:themeFillTint="66"/>
          </w:tcPr>
          <w:p w14:paraId="2B651F8E" w14:textId="77777777" w:rsidR="00915659" w:rsidRPr="005B4E23" w:rsidRDefault="00915659" w:rsidP="009033F8">
            <w:pPr>
              <w:suppressAutoHyphens/>
              <w:spacing w:before="120" w:after="120"/>
            </w:pPr>
            <w:r>
              <w:t>Umsetzung: JA / TEILWEISE / NEIN / ENTBEHRLICH</w:t>
            </w:r>
          </w:p>
        </w:tc>
      </w:tr>
      <w:tr w:rsidR="00915659" w:rsidRPr="00CC02C2" w14:paraId="14F7721C" w14:textId="77777777" w:rsidTr="009033F8">
        <w:tc>
          <w:tcPr>
            <w:tcW w:w="8356" w:type="dxa"/>
          </w:tcPr>
          <w:p w14:paraId="61304C99" w14:textId="77777777" w:rsidR="00915659" w:rsidRPr="00CC02C2" w:rsidRDefault="00915659" w:rsidP="009033F8">
            <w:pPr>
              <w:suppressAutoHyphens/>
              <w:spacing w:before="120" w:after="120"/>
              <w:rPr>
                <w:color w:val="000000" w:themeColor="text1"/>
              </w:rPr>
            </w:pPr>
            <w:bookmarkStart w:id="209" w:name="A14u2"/>
            <w:bookmarkEnd w:id="209"/>
            <w:r>
              <w:rPr>
                <w:color w:val="000000" w:themeColor="text1"/>
              </w:rPr>
              <w:t>Hier steht Ihr Umsetzungsstand (Ist-Zustand)</w:t>
            </w:r>
          </w:p>
        </w:tc>
      </w:tr>
    </w:tbl>
    <w:p w14:paraId="73E15E8E"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D1FF488" w14:textId="77777777" w:rsidTr="009033F8">
        <w:tc>
          <w:tcPr>
            <w:tcW w:w="8340" w:type="dxa"/>
            <w:tcBorders>
              <w:bottom w:val="single" w:sz="4" w:space="0" w:color="auto"/>
            </w:tcBorders>
            <w:shd w:val="clear" w:color="auto" w:fill="C6D9F1" w:themeFill="text2" w:themeFillTint="33"/>
          </w:tcPr>
          <w:p w14:paraId="27F56B3E"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F5FF38B" w14:textId="77777777" w:rsidTr="009033F8">
        <w:tc>
          <w:tcPr>
            <w:tcW w:w="8340" w:type="dxa"/>
            <w:shd w:val="clear" w:color="auto" w:fill="FFFFFF" w:themeFill="background1"/>
          </w:tcPr>
          <w:p w14:paraId="1DF4B211" w14:textId="77777777" w:rsidR="00915659" w:rsidRDefault="00915659" w:rsidP="009033F8">
            <w:pPr>
              <w:spacing w:before="60" w:after="60"/>
              <w:rPr>
                <w:color w:val="000000" w:themeColor="text1"/>
              </w:rPr>
            </w:pPr>
            <w:r>
              <w:rPr>
                <w:color w:val="000000" w:themeColor="text1"/>
              </w:rPr>
              <w:t>Begründung der Fachseite:</w:t>
            </w:r>
          </w:p>
        </w:tc>
      </w:tr>
    </w:tbl>
    <w:p w14:paraId="2F0EEC45" w14:textId="77777777" w:rsidR="00915659" w:rsidRPr="00CC02C2" w:rsidRDefault="00915659" w:rsidP="00915659">
      <w:pPr>
        <w:suppressAutoHyphens/>
        <w:spacing w:after="240"/>
        <w:ind w:left="720"/>
        <w:rPr>
          <w:color w:val="000000" w:themeColor="text1"/>
        </w:rPr>
      </w:pPr>
    </w:p>
    <w:p w14:paraId="6A8AE58F" w14:textId="77777777" w:rsidR="00915659" w:rsidRDefault="00915659" w:rsidP="00915659">
      <w:pPr>
        <w:pStyle w:val="Listenabsatz"/>
        <w:numPr>
          <w:ilvl w:val="0"/>
          <w:numId w:val="11"/>
        </w:numPr>
        <w:spacing w:after="240"/>
        <w:ind w:left="709" w:hanging="709"/>
      </w:pPr>
      <w:bookmarkStart w:id="210" w:name="A14a3"/>
      <w:bookmarkEnd w:id="210"/>
      <w:r>
        <w:t>Die Eskalationsstrategie MUSS eindeutige Handlungsanweisungen enthalten, wer, auf welchem Wege, bei welcher Art von erkennbaren oder vermuteten Sicherheitsstörungen, in welchem Zeitraum zu involvieren ist.</w:t>
      </w:r>
    </w:p>
    <w:p w14:paraId="6D959EA0" w14:textId="77777777" w:rsidR="00915659" w:rsidRDefault="00915659" w:rsidP="00915659">
      <w:pPr>
        <w:pStyle w:val="Listenabsatz"/>
        <w:spacing w:after="240"/>
        <w:ind w:left="644"/>
      </w:pPr>
    </w:p>
    <w:p w14:paraId="1FF34DBF"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3FA6856"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AC474D9" w14:textId="77777777" w:rsidTr="009033F8">
        <w:trPr>
          <w:trHeight w:val="205"/>
        </w:trPr>
        <w:tc>
          <w:tcPr>
            <w:tcW w:w="8356" w:type="dxa"/>
            <w:shd w:val="clear" w:color="auto" w:fill="D6E3BC" w:themeFill="accent3" w:themeFillTint="66"/>
          </w:tcPr>
          <w:p w14:paraId="48817DD0" w14:textId="77777777" w:rsidR="00915659" w:rsidRPr="005B4E23" w:rsidRDefault="00915659" w:rsidP="009033F8">
            <w:pPr>
              <w:suppressAutoHyphens/>
              <w:spacing w:before="120" w:after="120"/>
            </w:pPr>
            <w:r>
              <w:t>Umsetzung: JA / TEILWEISE / NEIN / ENTBEHRLICH</w:t>
            </w:r>
          </w:p>
        </w:tc>
      </w:tr>
      <w:tr w:rsidR="00915659" w:rsidRPr="00CC02C2" w14:paraId="5D11D957" w14:textId="77777777" w:rsidTr="009033F8">
        <w:tc>
          <w:tcPr>
            <w:tcW w:w="8356" w:type="dxa"/>
          </w:tcPr>
          <w:p w14:paraId="4DC36BF8" w14:textId="77777777" w:rsidR="00915659" w:rsidRPr="00CC02C2" w:rsidRDefault="00915659" w:rsidP="009033F8">
            <w:pPr>
              <w:suppressAutoHyphens/>
              <w:spacing w:before="120" w:after="120"/>
              <w:rPr>
                <w:color w:val="000000" w:themeColor="text1"/>
              </w:rPr>
            </w:pPr>
            <w:bookmarkStart w:id="211" w:name="A14u3"/>
            <w:bookmarkEnd w:id="211"/>
            <w:r>
              <w:rPr>
                <w:color w:val="000000" w:themeColor="text1"/>
              </w:rPr>
              <w:t>Hier steht Ihr Umsetzungsstand (Ist-Zustand)</w:t>
            </w:r>
          </w:p>
        </w:tc>
      </w:tr>
    </w:tbl>
    <w:p w14:paraId="10CBCD0E" w14:textId="79D25526" w:rsidR="00915659" w:rsidRDefault="00915659" w:rsidP="00915659">
      <w:pPr>
        <w:suppressAutoHyphens/>
        <w:spacing w:after="0" w:line="240" w:lineRule="auto"/>
        <w:ind w:left="720"/>
        <w:rPr>
          <w:color w:val="000000" w:themeColor="text1"/>
        </w:rPr>
      </w:pPr>
    </w:p>
    <w:p w14:paraId="151982FA" w14:textId="77777777" w:rsidR="00CE2C4D" w:rsidRDefault="00CE2C4D"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9A64851" w14:textId="77777777" w:rsidTr="009033F8">
        <w:tc>
          <w:tcPr>
            <w:tcW w:w="8340" w:type="dxa"/>
            <w:tcBorders>
              <w:bottom w:val="single" w:sz="4" w:space="0" w:color="auto"/>
            </w:tcBorders>
            <w:shd w:val="clear" w:color="auto" w:fill="C6D9F1" w:themeFill="text2" w:themeFillTint="33"/>
          </w:tcPr>
          <w:p w14:paraId="75863B85"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3E31C3D" w14:textId="77777777" w:rsidTr="009033F8">
        <w:tc>
          <w:tcPr>
            <w:tcW w:w="8340" w:type="dxa"/>
            <w:shd w:val="clear" w:color="auto" w:fill="FFFFFF" w:themeFill="background1"/>
          </w:tcPr>
          <w:p w14:paraId="3B310D97" w14:textId="77777777" w:rsidR="00915659" w:rsidRDefault="00915659" w:rsidP="009033F8">
            <w:pPr>
              <w:spacing w:before="60" w:after="60"/>
              <w:rPr>
                <w:color w:val="000000" w:themeColor="text1"/>
              </w:rPr>
            </w:pPr>
            <w:r>
              <w:rPr>
                <w:color w:val="000000" w:themeColor="text1"/>
              </w:rPr>
              <w:t>Begründung der Fachseite:</w:t>
            </w:r>
          </w:p>
        </w:tc>
      </w:tr>
    </w:tbl>
    <w:p w14:paraId="7B36CE85" w14:textId="77777777" w:rsidR="00915659" w:rsidRPr="00CC02C2" w:rsidRDefault="00915659" w:rsidP="00915659">
      <w:pPr>
        <w:suppressAutoHyphens/>
        <w:spacing w:after="240"/>
        <w:ind w:left="720"/>
        <w:rPr>
          <w:color w:val="000000" w:themeColor="text1"/>
        </w:rPr>
      </w:pPr>
    </w:p>
    <w:p w14:paraId="009DBB15" w14:textId="77777777" w:rsidR="00915659" w:rsidRDefault="00915659" w:rsidP="00915659">
      <w:pPr>
        <w:pStyle w:val="Listenabsatz"/>
        <w:numPr>
          <w:ilvl w:val="0"/>
          <w:numId w:val="11"/>
        </w:numPr>
        <w:spacing w:after="240"/>
        <w:ind w:left="709" w:hanging="709"/>
      </w:pPr>
      <w:bookmarkStart w:id="212" w:name="A14a4"/>
      <w:bookmarkEnd w:id="212"/>
      <w:r>
        <w:t>Es MUSS geregelt sein, zu welchen Maßnahmen eine Eskalation führt und welche Aktivitäten ausgelöst werden sollen.</w:t>
      </w:r>
    </w:p>
    <w:p w14:paraId="3E1EC45C" w14:textId="77777777" w:rsidR="00915659" w:rsidRDefault="00915659" w:rsidP="00915659">
      <w:pPr>
        <w:pStyle w:val="Listenabsatz"/>
        <w:spacing w:after="240"/>
        <w:ind w:left="644"/>
      </w:pPr>
    </w:p>
    <w:p w14:paraId="3D5FCBF3"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F1FF602"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F83C28F" w14:textId="77777777" w:rsidTr="009033F8">
        <w:trPr>
          <w:trHeight w:val="205"/>
        </w:trPr>
        <w:tc>
          <w:tcPr>
            <w:tcW w:w="8356" w:type="dxa"/>
            <w:shd w:val="clear" w:color="auto" w:fill="D6E3BC" w:themeFill="accent3" w:themeFillTint="66"/>
          </w:tcPr>
          <w:p w14:paraId="282D5E34" w14:textId="77777777" w:rsidR="00915659" w:rsidRPr="005B4E23" w:rsidRDefault="00915659" w:rsidP="009033F8">
            <w:pPr>
              <w:suppressAutoHyphens/>
              <w:spacing w:before="120" w:after="120"/>
            </w:pPr>
            <w:r>
              <w:t>Umsetzung: JA / TEILWEISE / NEIN / ENTBEHRLICH</w:t>
            </w:r>
          </w:p>
        </w:tc>
      </w:tr>
      <w:tr w:rsidR="00915659" w:rsidRPr="00CC02C2" w14:paraId="2584B2B1" w14:textId="77777777" w:rsidTr="009033F8">
        <w:tc>
          <w:tcPr>
            <w:tcW w:w="8356" w:type="dxa"/>
          </w:tcPr>
          <w:p w14:paraId="2CCBE7B4" w14:textId="77777777" w:rsidR="00915659" w:rsidRPr="00CC02C2" w:rsidRDefault="00915659" w:rsidP="009033F8">
            <w:pPr>
              <w:suppressAutoHyphens/>
              <w:spacing w:before="120" w:after="120"/>
              <w:rPr>
                <w:color w:val="000000" w:themeColor="text1"/>
              </w:rPr>
            </w:pPr>
            <w:bookmarkStart w:id="213" w:name="A14u4"/>
            <w:bookmarkEnd w:id="213"/>
            <w:r>
              <w:rPr>
                <w:color w:val="000000" w:themeColor="text1"/>
              </w:rPr>
              <w:t>Hier steht Ihr Umsetzungsstand (Ist-Zustand)</w:t>
            </w:r>
          </w:p>
        </w:tc>
      </w:tr>
    </w:tbl>
    <w:p w14:paraId="6EC80305"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91BCB9A" w14:textId="77777777" w:rsidTr="009033F8">
        <w:tc>
          <w:tcPr>
            <w:tcW w:w="8340" w:type="dxa"/>
            <w:tcBorders>
              <w:bottom w:val="single" w:sz="4" w:space="0" w:color="auto"/>
            </w:tcBorders>
            <w:shd w:val="clear" w:color="auto" w:fill="C6D9F1" w:themeFill="text2" w:themeFillTint="33"/>
          </w:tcPr>
          <w:p w14:paraId="0A28C50A"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CCF8FED" w14:textId="77777777" w:rsidTr="009033F8">
        <w:tc>
          <w:tcPr>
            <w:tcW w:w="8340" w:type="dxa"/>
            <w:shd w:val="clear" w:color="auto" w:fill="FFFFFF" w:themeFill="background1"/>
          </w:tcPr>
          <w:p w14:paraId="1A5EAAEA" w14:textId="77777777" w:rsidR="00915659" w:rsidRDefault="00915659" w:rsidP="009033F8">
            <w:pPr>
              <w:spacing w:before="60" w:after="60"/>
              <w:rPr>
                <w:color w:val="000000" w:themeColor="text1"/>
              </w:rPr>
            </w:pPr>
            <w:r>
              <w:rPr>
                <w:color w:val="000000" w:themeColor="text1"/>
              </w:rPr>
              <w:t>Begründung der Fachseite:</w:t>
            </w:r>
          </w:p>
        </w:tc>
      </w:tr>
    </w:tbl>
    <w:p w14:paraId="01D1446E" w14:textId="77777777" w:rsidR="00915659" w:rsidRPr="00CC02C2" w:rsidRDefault="00915659" w:rsidP="00915659">
      <w:pPr>
        <w:suppressAutoHyphens/>
        <w:spacing w:after="240"/>
        <w:ind w:left="720"/>
        <w:rPr>
          <w:color w:val="000000" w:themeColor="text1"/>
        </w:rPr>
      </w:pPr>
    </w:p>
    <w:p w14:paraId="543ACE75" w14:textId="77777777" w:rsidR="00915659" w:rsidRDefault="00915659" w:rsidP="00915659">
      <w:pPr>
        <w:pStyle w:val="Listenabsatz"/>
        <w:numPr>
          <w:ilvl w:val="0"/>
          <w:numId w:val="11"/>
        </w:numPr>
        <w:spacing w:after="240"/>
        <w:ind w:left="709" w:hanging="709"/>
      </w:pPr>
      <w:bookmarkStart w:id="214" w:name="A14a5"/>
      <w:bookmarkEnd w:id="214"/>
      <w:r>
        <w:t>Für die festgelegte Eskalationsstrategie MÜSSEN geeignete Werkzeuge ausgewählt werden.</w:t>
      </w:r>
    </w:p>
    <w:p w14:paraId="6F0F3592" w14:textId="77777777" w:rsidR="00915659" w:rsidRDefault="00915659" w:rsidP="00915659">
      <w:pPr>
        <w:pStyle w:val="Listenabsatz"/>
        <w:spacing w:after="240"/>
        <w:ind w:left="644"/>
      </w:pPr>
    </w:p>
    <w:p w14:paraId="3587156E"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A4DEC50"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1B1C423" w14:textId="77777777" w:rsidTr="009033F8">
        <w:trPr>
          <w:trHeight w:val="205"/>
        </w:trPr>
        <w:tc>
          <w:tcPr>
            <w:tcW w:w="8356" w:type="dxa"/>
            <w:shd w:val="clear" w:color="auto" w:fill="D6E3BC" w:themeFill="accent3" w:themeFillTint="66"/>
          </w:tcPr>
          <w:p w14:paraId="3A6F7A40" w14:textId="77777777" w:rsidR="00915659" w:rsidRPr="005B4E23" w:rsidRDefault="00915659" w:rsidP="009033F8">
            <w:pPr>
              <w:suppressAutoHyphens/>
              <w:spacing w:before="120" w:after="120"/>
            </w:pPr>
            <w:r>
              <w:t>Umsetzung: JA / TEILWEISE / NEIN / ENTBEHRLICH</w:t>
            </w:r>
          </w:p>
        </w:tc>
      </w:tr>
      <w:tr w:rsidR="00915659" w:rsidRPr="00CC02C2" w14:paraId="50717F67" w14:textId="77777777" w:rsidTr="009033F8">
        <w:tc>
          <w:tcPr>
            <w:tcW w:w="8356" w:type="dxa"/>
          </w:tcPr>
          <w:p w14:paraId="7BBE5937" w14:textId="77777777" w:rsidR="00915659" w:rsidRPr="00CC02C2" w:rsidRDefault="00915659" w:rsidP="009033F8">
            <w:pPr>
              <w:suppressAutoHyphens/>
              <w:spacing w:before="120" w:after="120"/>
              <w:rPr>
                <w:color w:val="000000" w:themeColor="text1"/>
              </w:rPr>
            </w:pPr>
            <w:bookmarkStart w:id="215" w:name="A14u5"/>
            <w:bookmarkEnd w:id="215"/>
            <w:r>
              <w:rPr>
                <w:color w:val="000000" w:themeColor="text1"/>
              </w:rPr>
              <w:t>Hier steht Ihr Umsetzungsstand (Ist-Zustand)</w:t>
            </w:r>
          </w:p>
        </w:tc>
      </w:tr>
    </w:tbl>
    <w:p w14:paraId="2D3165F7"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EB287E1" w14:textId="77777777" w:rsidTr="009033F8">
        <w:tc>
          <w:tcPr>
            <w:tcW w:w="8340" w:type="dxa"/>
            <w:tcBorders>
              <w:bottom w:val="single" w:sz="4" w:space="0" w:color="auto"/>
            </w:tcBorders>
            <w:shd w:val="clear" w:color="auto" w:fill="C6D9F1" w:themeFill="text2" w:themeFillTint="33"/>
          </w:tcPr>
          <w:p w14:paraId="5B217C8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4B59397" w14:textId="77777777" w:rsidTr="009033F8">
        <w:tc>
          <w:tcPr>
            <w:tcW w:w="8340" w:type="dxa"/>
            <w:shd w:val="clear" w:color="auto" w:fill="FFFFFF" w:themeFill="background1"/>
          </w:tcPr>
          <w:p w14:paraId="121397DC" w14:textId="77777777" w:rsidR="00915659" w:rsidRDefault="00915659" w:rsidP="009033F8">
            <w:pPr>
              <w:spacing w:before="60" w:after="60"/>
              <w:rPr>
                <w:color w:val="000000" w:themeColor="text1"/>
              </w:rPr>
            </w:pPr>
            <w:r>
              <w:rPr>
                <w:color w:val="000000" w:themeColor="text1"/>
              </w:rPr>
              <w:t>Begründung der Fachseite:</w:t>
            </w:r>
          </w:p>
        </w:tc>
      </w:tr>
    </w:tbl>
    <w:p w14:paraId="14EBB1F8" w14:textId="77777777" w:rsidR="00915659" w:rsidRPr="00CC02C2" w:rsidRDefault="00915659" w:rsidP="00915659">
      <w:pPr>
        <w:suppressAutoHyphens/>
        <w:spacing w:after="240"/>
        <w:ind w:left="720"/>
        <w:rPr>
          <w:color w:val="000000" w:themeColor="text1"/>
        </w:rPr>
      </w:pPr>
    </w:p>
    <w:p w14:paraId="31172DB8" w14:textId="77777777" w:rsidR="00915659" w:rsidRDefault="00915659" w:rsidP="00915659">
      <w:pPr>
        <w:pStyle w:val="Listenabsatz"/>
        <w:numPr>
          <w:ilvl w:val="0"/>
          <w:numId w:val="11"/>
        </w:numPr>
        <w:spacing w:after="240"/>
        <w:ind w:left="709" w:hanging="709"/>
      </w:pPr>
      <w:bookmarkStart w:id="216" w:name="A14a6"/>
      <w:bookmarkEnd w:id="216"/>
      <w:r>
        <w:t>Diese MÜSSEN auch für vertrauliche Informationen geeignet sein.</w:t>
      </w:r>
    </w:p>
    <w:p w14:paraId="6141AF47" w14:textId="77777777" w:rsidR="00915659" w:rsidRDefault="00915659" w:rsidP="00915659">
      <w:pPr>
        <w:pStyle w:val="Listenabsatz"/>
        <w:spacing w:after="240"/>
        <w:ind w:left="644"/>
      </w:pPr>
    </w:p>
    <w:p w14:paraId="2FEE22EA"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DBE48F7"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3514903D" w14:textId="77777777" w:rsidTr="009033F8">
        <w:trPr>
          <w:trHeight w:val="205"/>
        </w:trPr>
        <w:tc>
          <w:tcPr>
            <w:tcW w:w="8356" w:type="dxa"/>
            <w:shd w:val="clear" w:color="auto" w:fill="D6E3BC" w:themeFill="accent3" w:themeFillTint="66"/>
          </w:tcPr>
          <w:p w14:paraId="68022364" w14:textId="77777777" w:rsidR="00915659" w:rsidRPr="005B4E23" w:rsidRDefault="00915659" w:rsidP="009033F8">
            <w:pPr>
              <w:suppressAutoHyphens/>
              <w:spacing w:before="120" w:after="120"/>
            </w:pPr>
            <w:r>
              <w:t>Umsetzung: JA / TEILWEISE / NEIN / ENTBEHRLICH</w:t>
            </w:r>
          </w:p>
        </w:tc>
      </w:tr>
      <w:tr w:rsidR="00915659" w:rsidRPr="00CC02C2" w14:paraId="028C1828" w14:textId="77777777" w:rsidTr="009033F8">
        <w:tc>
          <w:tcPr>
            <w:tcW w:w="8356" w:type="dxa"/>
          </w:tcPr>
          <w:p w14:paraId="70EE56FD" w14:textId="77777777" w:rsidR="00915659" w:rsidRPr="00CC02C2" w:rsidRDefault="00915659" w:rsidP="009033F8">
            <w:pPr>
              <w:suppressAutoHyphens/>
              <w:spacing w:before="120" w:after="120"/>
              <w:rPr>
                <w:color w:val="000000" w:themeColor="text1"/>
              </w:rPr>
            </w:pPr>
            <w:bookmarkStart w:id="217" w:name="A14u6"/>
            <w:bookmarkEnd w:id="217"/>
            <w:r>
              <w:rPr>
                <w:color w:val="000000" w:themeColor="text1"/>
              </w:rPr>
              <w:t>Hier steht Ihr Umsetzungsstand (Ist-Zustand)</w:t>
            </w:r>
          </w:p>
        </w:tc>
      </w:tr>
    </w:tbl>
    <w:p w14:paraId="53876DE7" w14:textId="65B6F4A9" w:rsidR="00915659" w:rsidRDefault="00915659" w:rsidP="00915659">
      <w:pPr>
        <w:suppressAutoHyphens/>
        <w:spacing w:after="0" w:line="240" w:lineRule="auto"/>
        <w:ind w:left="720"/>
        <w:rPr>
          <w:color w:val="000000" w:themeColor="text1"/>
        </w:rPr>
      </w:pPr>
    </w:p>
    <w:p w14:paraId="36D4E517" w14:textId="472E5171" w:rsidR="00CE2C4D" w:rsidRDefault="00CE2C4D" w:rsidP="00915659">
      <w:pPr>
        <w:suppressAutoHyphens/>
        <w:spacing w:after="0" w:line="240" w:lineRule="auto"/>
        <w:ind w:left="720"/>
        <w:rPr>
          <w:color w:val="000000" w:themeColor="text1"/>
        </w:rPr>
      </w:pPr>
    </w:p>
    <w:p w14:paraId="56F72F4C" w14:textId="77777777" w:rsidR="00CE2C4D" w:rsidRDefault="00CE2C4D"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6C35DBC2" w14:textId="77777777" w:rsidTr="009033F8">
        <w:tc>
          <w:tcPr>
            <w:tcW w:w="8340" w:type="dxa"/>
            <w:tcBorders>
              <w:bottom w:val="single" w:sz="4" w:space="0" w:color="auto"/>
            </w:tcBorders>
            <w:shd w:val="clear" w:color="auto" w:fill="C6D9F1" w:themeFill="text2" w:themeFillTint="33"/>
          </w:tcPr>
          <w:p w14:paraId="0D9019AE"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5E56407" w14:textId="77777777" w:rsidTr="009033F8">
        <w:tc>
          <w:tcPr>
            <w:tcW w:w="8340" w:type="dxa"/>
            <w:shd w:val="clear" w:color="auto" w:fill="FFFFFF" w:themeFill="background1"/>
          </w:tcPr>
          <w:p w14:paraId="693CA07A" w14:textId="77777777" w:rsidR="00915659" w:rsidRDefault="00915659" w:rsidP="009033F8">
            <w:pPr>
              <w:spacing w:before="60" w:after="60"/>
              <w:rPr>
                <w:color w:val="000000" w:themeColor="text1"/>
              </w:rPr>
            </w:pPr>
            <w:r>
              <w:rPr>
                <w:color w:val="000000" w:themeColor="text1"/>
              </w:rPr>
              <w:t>Begründung der Fachseite:</w:t>
            </w:r>
          </w:p>
        </w:tc>
      </w:tr>
    </w:tbl>
    <w:p w14:paraId="5C3B361C" w14:textId="77777777" w:rsidR="00915659" w:rsidRPr="00CC02C2" w:rsidRDefault="00915659" w:rsidP="00915659">
      <w:pPr>
        <w:suppressAutoHyphens/>
        <w:spacing w:after="240"/>
        <w:ind w:left="720"/>
        <w:rPr>
          <w:color w:val="000000" w:themeColor="text1"/>
        </w:rPr>
      </w:pPr>
    </w:p>
    <w:p w14:paraId="6697BAA5" w14:textId="77777777" w:rsidR="00915659" w:rsidRDefault="00915659" w:rsidP="00915659">
      <w:pPr>
        <w:pStyle w:val="Listenabsatz"/>
        <w:numPr>
          <w:ilvl w:val="0"/>
          <w:numId w:val="11"/>
        </w:numPr>
        <w:spacing w:after="240"/>
        <w:ind w:left="709" w:hanging="709"/>
      </w:pPr>
      <w:bookmarkStart w:id="218" w:name="A14a7"/>
      <w:bookmarkEnd w:id="218"/>
      <w:r>
        <w:t>Es MUSS sichergestellt sein, dass die Werkzeuge auch während eines Sicherheitsvorfalls beziehungsweise Notfalls verfügbar sind.</w:t>
      </w:r>
    </w:p>
    <w:p w14:paraId="65E02A0D" w14:textId="77777777" w:rsidR="00915659" w:rsidRDefault="00915659" w:rsidP="00915659">
      <w:pPr>
        <w:pStyle w:val="Listenabsatz"/>
        <w:spacing w:after="240"/>
        <w:ind w:left="644"/>
      </w:pPr>
    </w:p>
    <w:p w14:paraId="63BA13F4"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749C72AC"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2569316" w14:textId="77777777" w:rsidTr="009033F8">
        <w:trPr>
          <w:trHeight w:val="205"/>
        </w:trPr>
        <w:tc>
          <w:tcPr>
            <w:tcW w:w="8356" w:type="dxa"/>
            <w:shd w:val="clear" w:color="auto" w:fill="D6E3BC" w:themeFill="accent3" w:themeFillTint="66"/>
          </w:tcPr>
          <w:p w14:paraId="30E81411" w14:textId="77777777" w:rsidR="00915659" w:rsidRPr="005B4E23" w:rsidRDefault="00915659" w:rsidP="009033F8">
            <w:pPr>
              <w:suppressAutoHyphens/>
              <w:spacing w:before="120" w:after="120"/>
            </w:pPr>
            <w:r>
              <w:t>Umsetzung: JA / TEILWEISE / NEIN / ENTBEHRLICH</w:t>
            </w:r>
          </w:p>
        </w:tc>
      </w:tr>
      <w:tr w:rsidR="00915659" w:rsidRPr="00CC02C2" w14:paraId="14366B79" w14:textId="77777777" w:rsidTr="009033F8">
        <w:tc>
          <w:tcPr>
            <w:tcW w:w="8356" w:type="dxa"/>
          </w:tcPr>
          <w:p w14:paraId="5E5594B2" w14:textId="77777777" w:rsidR="00915659" w:rsidRPr="00CC02C2" w:rsidRDefault="00915659" w:rsidP="009033F8">
            <w:pPr>
              <w:suppressAutoHyphens/>
              <w:spacing w:before="120" w:after="120"/>
              <w:rPr>
                <w:color w:val="000000" w:themeColor="text1"/>
              </w:rPr>
            </w:pPr>
            <w:bookmarkStart w:id="219" w:name="A14u7"/>
            <w:bookmarkEnd w:id="219"/>
            <w:r>
              <w:rPr>
                <w:color w:val="000000" w:themeColor="text1"/>
              </w:rPr>
              <w:t>Hier steht Ihr Umsetzungsstand (Ist-Zustand)</w:t>
            </w:r>
          </w:p>
        </w:tc>
      </w:tr>
    </w:tbl>
    <w:p w14:paraId="06C5CFA3"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4EE5156" w14:textId="77777777" w:rsidTr="009033F8">
        <w:tc>
          <w:tcPr>
            <w:tcW w:w="8340" w:type="dxa"/>
            <w:tcBorders>
              <w:bottom w:val="single" w:sz="4" w:space="0" w:color="auto"/>
            </w:tcBorders>
            <w:shd w:val="clear" w:color="auto" w:fill="C6D9F1" w:themeFill="text2" w:themeFillTint="33"/>
          </w:tcPr>
          <w:p w14:paraId="6DBB490C"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6C6A944" w14:textId="77777777" w:rsidTr="009033F8">
        <w:tc>
          <w:tcPr>
            <w:tcW w:w="8340" w:type="dxa"/>
            <w:shd w:val="clear" w:color="auto" w:fill="FFFFFF" w:themeFill="background1"/>
          </w:tcPr>
          <w:p w14:paraId="05B33360" w14:textId="77777777" w:rsidR="00915659" w:rsidRDefault="00915659" w:rsidP="009033F8">
            <w:pPr>
              <w:spacing w:before="60" w:after="60"/>
              <w:rPr>
                <w:color w:val="000000" w:themeColor="text1"/>
              </w:rPr>
            </w:pPr>
            <w:r>
              <w:rPr>
                <w:color w:val="000000" w:themeColor="text1"/>
              </w:rPr>
              <w:t>Begründung der Fachseite:</w:t>
            </w:r>
          </w:p>
        </w:tc>
      </w:tr>
    </w:tbl>
    <w:p w14:paraId="4E5862CE" w14:textId="77777777" w:rsidR="00915659" w:rsidRPr="00CC02C2" w:rsidRDefault="00915659" w:rsidP="00915659">
      <w:pPr>
        <w:suppressAutoHyphens/>
        <w:spacing w:after="240"/>
        <w:ind w:left="720"/>
        <w:rPr>
          <w:color w:val="000000" w:themeColor="text1"/>
        </w:rPr>
      </w:pPr>
    </w:p>
    <w:p w14:paraId="2FD34F28" w14:textId="44132421" w:rsidR="00915659" w:rsidRDefault="00915659" w:rsidP="00915659">
      <w:pPr>
        <w:pStyle w:val="Listenabsatz"/>
        <w:numPr>
          <w:ilvl w:val="0"/>
          <w:numId w:val="11"/>
        </w:numPr>
        <w:spacing w:after="240"/>
        <w:ind w:left="709" w:hanging="709"/>
      </w:pPr>
      <w:bookmarkStart w:id="220" w:name="A14a8"/>
      <w:bookmarkEnd w:id="220"/>
      <w:r>
        <w:t xml:space="preserve">Die Eskalationsstrategie MUSS regelmäßig überprüft und gegebenenfalls </w:t>
      </w:r>
      <w:r w:rsidR="00CE2C4D">
        <w:br/>
      </w:r>
      <w:r>
        <w:t>aktualisiert werden.</w:t>
      </w:r>
    </w:p>
    <w:p w14:paraId="58906E99" w14:textId="77777777" w:rsidR="00915659" w:rsidRDefault="00915659" w:rsidP="00915659">
      <w:pPr>
        <w:pStyle w:val="Listenabsatz"/>
        <w:spacing w:after="240"/>
        <w:ind w:left="644"/>
      </w:pPr>
    </w:p>
    <w:p w14:paraId="37EFBED8"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3794774"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8864290" w14:textId="77777777" w:rsidTr="009033F8">
        <w:trPr>
          <w:trHeight w:val="205"/>
        </w:trPr>
        <w:tc>
          <w:tcPr>
            <w:tcW w:w="8356" w:type="dxa"/>
            <w:shd w:val="clear" w:color="auto" w:fill="D6E3BC" w:themeFill="accent3" w:themeFillTint="66"/>
          </w:tcPr>
          <w:p w14:paraId="5EB6DE97" w14:textId="77777777" w:rsidR="00915659" w:rsidRPr="005B4E23" w:rsidRDefault="00915659" w:rsidP="009033F8">
            <w:pPr>
              <w:suppressAutoHyphens/>
              <w:spacing w:before="120" w:after="120"/>
            </w:pPr>
            <w:r>
              <w:t>Umsetzung: JA / TEILWEISE / NEIN / ENTBEHRLICH</w:t>
            </w:r>
          </w:p>
        </w:tc>
      </w:tr>
      <w:tr w:rsidR="00915659" w:rsidRPr="00CC02C2" w14:paraId="40689936" w14:textId="77777777" w:rsidTr="009033F8">
        <w:tc>
          <w:tcPr>
            <w:tcW w:w="8356" w:type="dxa"/>
          </w:tcPr>
          <w:p w14:paraId="41B463E1" w14:textId="77777777" w:rsidR="00915659" w:rsidRPr="00CC02C2" w:rsidRDefault="00915659" w:rsidP="009033F8">
            <w:pPr>
              <w:suppressAutoHyphens/>
              <w:spacing w:before="120" w:after="120"/>
              <w:rPr>
                <w:color w:val="000000" w:themeColor="text1"/>
              </w:rPr>
            </w:pPr>
            <w:bookmarkStart w:id="221" w:name="A14u8"/>
            <w:bookmarkEnd w:id="221"/>
            <w:r>
              <w:rPr>
                <w:color w:val="000000" w:themeColor="text1"/>
              </w:rPr>
              <w:t>Hier steht Ihr Umsetzungsstand (Ist-Zustand)</w:t>
            </w:r>
          </w:p>
        </w:tc>
      </w:tr>
    </w:tbl>
    <w:p w14:paraId="07CA8AB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1151382" w14:textId="77777777" w:rsidTr="009033F8">
        <w:tc>
          <w:tcPr>
            <w:tcW w:w="8340" w:type="dxa"/>
            <w:tcBorders>
              <w:bottom w:val="single" w:sz="4" w:space="0" w:color="auto"/>
            </w:tcBorders>
            <w:shd w:val="clear" w:color="auto" w:fill="C6D9F1" w:themeFill="text2" w:themeFillTint="33"/>
          </w:tcPr>
          <w:p w14:paraId="0038E0CF"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3B529A2" w14:textId="77777777" w:rsidTr="009033F8">
        <w:tc>
          <w:tcPr>
            <w:tcW w:w="8340" w:type="dxa"/>
            <w:shd w:val="clear" w:color="auto" w:fill="FFFFFF" w:themeFill="background1"/>
          </w:tcPr>
          <w:p w14:paraId="409A1F72" w14:textId="77777777" w:rsidR="00915659" w:rsidRDefault="00915659" w:rsidP="009033F8">
            <w:pPr>
              <w:spacing w:before="60" w:after="60"/>
              <w:rPr>
                <w:color w:val="000000" w:themeColor="text1"/>
              </w:rPr>
            </w:pPr>
            <w:r>
              <w:rPr>
                <w:color w:val="000000" w:themeColor="text1"/>
              </w:rPr>
              <w:t>Begründung der Fachseite:</w:t>
            </w:r>
          </w:p>
        </w:tc>
      </w:tr>
    </w:tbl>
    <w:p w14:paraId="080B2829" w14:textId="77777777" w:rsidR="00915659" w:rsidRPr="00CC02C2" w:rsidRDefault="00915659" w:rsidP="00915659">
      <w:pPr>
        <w:suppressAutoHyphens/>
        <w:spacing w:after="240"/>
        <w:ind w:left="720"/>
        <w:rPr>
          <w:color w:val="000000" w:themeColor="text1"/>
        </w:rPr>
      </w:pPr>
    </w:p>
    <w:p w14:paraId="2F106D8F" w14:textId="77777777" w:rsidR="00915659" w:rsidRDefault="00915659" w:rsidP="00915659">
      <w:pPr>
        <w:pStyle w:val="Listenabsatz"/>
        <w:numPr>
          <w:ilvl w:val="0"/>
          <w:numId w:val="11"/>
        </w:numPr>
        <w:spacing w:after="240"/>
        <w:ind w:left="709" w:hanging="709"/>
      </w:pPr>
      <w:bookmarkStart w:id="222" w:name="A14a9"/>
      <w:bookmarkEnd w:id="222"/>
      <w:r>
        <w:t>Die Checklisten (Matching Szenarios) für Störungs- und Fehlerbehebung MÜSSEN regelmäßig um sicherheitsrelevante Themen ergänzt beziehungsweise aktualisiert werden.</w:t>
      </w:r>
    </w:p>
    <w:p w14:paraId="2447D76D" w14:textId="77777777" w:rsidR="00915659" w:rsidRDefault="00915659" w:rsidP="00915659">
      <w:pPr>
        <w:pStyle w:val="Listenabsatz"/>
        <w:spacing w:after="240"/>
        <w:ind w:left="644"/>
      </w:pPr>
    </w:p>
    <w:p w14:paraId="73202738"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338D7925"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C2AF07C" w14:textId="77777777" w:rsidTr="009033F8">
        <w:trPr>
          <w:trHeight w:val="205"/>
        </w:trPr>
        <w:tc>
          <w:tcPr>
            <w:tcW w:w="8356" w:type="dxa"/>
            <w:shd w:val="clear" w:color="auto" w:fill="D6E3BC" w:themeFill="accent3" w:themeFillTint="66"/>
          </w:tcPr>
          <w:p w14:paraId="556D4633" w14:textId="77777777" w:rsidR="00915659" w:rsidRPr="005B4E23" w:rsidRDefault="00915659" w:rsidP="009033F8">
            <w:pPr>
              <w:suppressAutoHyphens/>
              <w:spacing w:before="120" w:after="120"/>
            </w:pPr>
            <w:r>
              <w:t>Umsetzung: JA / TEILWEISE / NEIN / ENTBEHRLICH</w:t>
            </w:r>
          </w:p>
        </w:tc>
      </w:tr>
      <w:tr w:rsidR="00915659" w:rsidRPr="00CC02C2" w14:paraId="454C48AA" w14:textId="77777777" w:rsidTr="009033F8">
        <w:tc>
          <w:tcPr>
            <w:tcW w:w="8356" w:type="dxa"/>
          </w:tcPr>
          <w:p w14:paraId="7658BCB4" w14:textId="77777777" w:rsidR="00915659" w:rsidRPr="00CC02C2" w:rsidRDefault="00915659" w:rsidP="009033F8">
            <w:pPr>
              <w:suppressAutoHyphens/>
              <w:spacing w:before="120" w:after="120"/>
              <w:rPr>
                <w:color w:val="000000" w:themeColor="text1"/>
              </w:rPr>
            </w:pPr>
            <w:bookmarkStart w:id="223" w:name="A14u9"/>
            <w:bookmarkEnd w:id="223"/>
            <w:r>
              <w:rPr>
                <w:color w:val="000000" w:themeColor="text1"/>
              </w:rPr>
              <w:t>Hier steht Ihr Umsetzungsstand (Ist-Zustand)</w:t>
            </w:r>
          </w:p>
        </w:tc>
      </w:tr>
    </w:tbl>
    <w:p w14:paraId="1A8C8497"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A8A2FE2" w14:textId="77777777" w:rsidTr="009033F8">
        <w:tc>
          <w:tcPr>
            <w:tcW w:w="8340" w:type="dxa"/>
            <w:tcBorders>
              <w:bottom w:val="single" w:sz="4" w:space="0" w:color="auto"/>
            </w:tcBorders>
            <w:shd w:val="clear" w:color="auto" w:fill="C6D9F1" w:themeFill="text2" w:themeFillTint="33"/>
          </w:tcPr>
          <w:p w14:paraId="1BC75EB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5C4B9E4" w14:textId="77777777" w:rsidTr="009033F8">
        <w:tc>
          <w:tcPr>
            <w:tcW w:w="8340" w:type="dxa"/>
            <w:shd w:val="clear" w:color="auto" w:fill="FFFFFF" w:themeFill="background1"/>
          </w:tcPr>
          <w:p w14:paraId="325BC5EC" w14:textId="77777777" w:rsidR="00915659" w:rsidRDefault="00915659" w:rsidP="009033F8">
            <w:pPr>
              <w:spacing w:before="60" w:after="60"/>
              <w:rPr>
                <w:color w:val="000000" w:themeColor="text1"/>
              </w:rPr>
            </w:pPr>
            <w:r>
              <w:rPr>
                <w:color w:val="000000" w:themeColor="text1"/>
              </w:rPr>
              <w:t>Begründung der Fachseite:</w:t>
            </w:r>
          </w:p>
        </w:tc>
      </w:tr>
    </w:tbl>
    <w:p w14:paraId="2128BBC1" w14:textId="6345FD01" w:rsidR="00CE2C4D" w:rsidRDefault="00CE2C4D" w:rsidP="00CE2C4D">
      <w:pPr>
        <w:pStyle w:val="Listenabsatz"/>
        <w:spacing w:after="240"/>
      </w:pPr>
      <w:bookmarkStart w:id="224" w:name="A14a10"/>
      <w:bookmarkEnd w:id="224"/>
    </w:p>
    <w:p w14:paraId="0F080D19" w14:textId="77777777" w:rsidR="00CE2C4D" w:rsidRDefault="00CE2C4D" w:rsidP="00CE2C4D">
      <w:pPr>
        <w:pStyle w:val="Listenabsatz"/>
        <w:spacing w:after="240"/>
      </w:pPr>
    </w:p>
    <w:p w14:paraId="671C1A6C" w14:textId="4C1372D2" w:rsidR="00915659" w:rsidRDefault="00915659" w:rsidP="00915659">
      <w:pPr>
        <w:pStyle w:val="Listenabsatz"/>
        <w:numPr>
          <w:ilvl w:val="0"/>
          <w:numId w:val="11"/>
        </w:numPr>
        <w:spacing w:after="240"/>
        <w:ind w:left="709" w:hanging="709"/>
      </w:pPr>
      <w:r>
        <w:t>Die festgelegten Eskalationswege MÜSSEN in Übungen erprobt werden.</w:t>
      </w:r>
    </w:p>
    <w:p w14:paraId="3C2E7CB9" w14:textId="77777777" w:rsidR="00915659" w:rsidRDefault="00915659" w:rsidP="00915659">
      <w:pPr>
        <w:pStyle w:val="Listenabsatz"/>
        <w:spacing w:after="240"/>
        <w:ind w:left="644"/>
      </w:pPr>
    </w:p>
    <w:p w14:paraId="5E7396BA"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36A4F64"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3B7DF054" w14:textId="77777777" w:rsidTr="009033F8">
        <w:trPr>
          <w:trHeight w:val="205"/>
        </w:trPr>
        <w:tc>
          <w:tcPr>
            <w:tcW w:w="8356" w:type="dxa"/>
            <w:shd w:val="clear" w:color="auto" w:fill="D6E3BC" w:themeFill="accent3" w:themeFillTint="66"/>
          </w:tcPr>
          <w:p w14:paraId="70745F6E" w14:textId="77777777" w:rsidR="00915659" w:rsidRPr="005B4E23" w:rsidRDefault="00915659" w:rsidP="009033F8">
            <w:pPr>
              <w:suppressAutoHyphens/>
              <w:spacing w:before="120" w:after="120"/>
            </w:pPr>
            <w:r>
              <w:t>Umsetzung: JA / TEILWEISE / NEIN / ENTBEHRLICH</w:t>
            </w:r>
          </w:p>
        </w:tc>
      </w:tr>
      <w:tr w:rsidR="00915659" w:rsidRPr="00CC02C2" w14:paraId="7906E05E" w14:textId="77777777" w:rsidTr="009033F8">
        <w:tc>
          <w:tcPr>
            <w:tcW w:w="8356" w:type="dxa"/>
          </w:tcPr>
          <w:p w14:paraId="6979999C" w14:textId="77777777" w:rsidR="00915659" w:rsidRPr="00CC02C2" w:rsidRDefault="00915659" w:rsidP="009033F8">
            <w:pPr>
              <w:suppressAutoHyphens/>
              <w:spacing w:before="120" w:after="120"/>
              <w:rPr>
                <w:color w:val="000000" w:themeColor="text1"/>
              </w:rPr>
            </w:pPr>
            <w:bookmarkStart w:id="225" w:name="A14u10"/>
            <w:bookmarkEnd w:id="225"/>
            <w:r>
              <w:rPr>
                <w:color w:val="000000" w:themeColor="text1"/>
              </w:rPr>
              <w:t>Hier steht Ihr Umsetzungsstand (Ist-Zustand)</w:t>
            </w:r>
          </w:p>
        </w:tc>
      </w:tr>
    </w:tbl>
    <w:p w14:paraId="17DA692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87BFEA8" w14:textId="77777777" w:rsidTr="009033F8">
        <w:tc>
          <w:tcPr>
            <w:tcW w:w="8340" w:type="dxa"/>
            <w:tcBorders>
              <w:bottom w:val="single" w:sz="4" w:space="0" w:color="auto"/>
            </w:tcBorders>
            <w:shd w:val="clear" w:color="auto" w:fill="C6D9F1" w:themeFill="text2" w:themeFillTint="33"/>
          </w:tcPr>
          <w:p w14:paraId="31014334" w14:textId="77777777" w:rsidR="00915659" w:rsidRDefault="00915659" w:rsidP="009033F8">
            <w:pPr>
              <w:spacing w:before="60" w:after="60"/>
              <w:rPr>
                <w:color w:val="000000" w:themeColor="text1"/>
              </w:rPr>
            </w:pPr>
            <w:r>
              <w:rPr>
                <w:color w:val="000000" w:themeColor="text1"/>
              </w:rPr>
              <w:t>Einspruch  diese Anforderung soll nicht aufgenommen werden!</w:t>
            </w:r>
          </w:p>
        </w:tc>
      </w:tr>
      <w:tr w:rsidR="00915659" w14:paraId="5C45636F" w14:textId="77777777" w:rsidTr="009033F8">
        <w:tc>
          <w:tcPr>
            <w:tcW w:w="8340" w:type="dxa"/>
            <w:shd w:val="clear" w:color="auto" w:fill="FFFFFF" w:themeFill="background1"/>
          </w:tcPr>
          <w:p w14:paraId="67E5218F" w14:textId="77777777" w:rsidR="00915659" w:rsidRDefault="00915659" w:rsidP="009033F8">
            <w:pPr>
              <w:spacing w:before="60" w:after="60"/>
              <w:rPr>
                <w:color w:val="000000" w:themeColor="text1"/>
              </w:rPr>
            </w:pPr>
            <w:r>
              <w:rPr>
                <w:color w:val="000000" w:themeColor="text1"/>
              </w:rPr>
              <w:t>Begründug der Fachseite:</w:t>
            </w:r>
          </w:p>
        </w:tc>
      </w:tr>
    </w:tbl>
    <w:p w14:paraId="6D047628" w14:textId="3B659AD7" w:rsidR="00915659" w:rsidRDefault="00915659" w:rsidP="00915659">
      <w:pPr>
        <w:suppressAutoHyphens/>
        <w:spacing w:after="240"/>
        <w:ind w:left="720"/>
        <w:rPr>
          <w:color w:val="000000" w:themeColor="text1"/>
        </w:rPr>
      </w:pPr>
    </w:p>
    <w:p w14:paraId="43F1F914" w14:textId="77777777" w:rsidR="00CE2C4D" w:rsidRDefault="00CE2C4D" w:rsidP="00915659">
      <w:pPr>
        <w:suppressAutoHyphens/>
        <w:spacing w:after="240"/>
        <w:ind w:left="720"/>
        <w:rPr>
          <w:color w:val="000000" w:themeColor="text1"/>
        </w:rPr>
      </w:pPr>
    </w:p>
    <w:p w14:paraId="5F35DEC1" w14:textId="1305F680" w:rsidR="00915659" w:rsidRDefault="00915659" w:rsidP="00557933">
      <w:pPr>
        <w:pStyle w:val="berschrift2"/>
      </w:pPr>
      <w:bookmarkStart w:id="226" w:name="_Toc38459234"/>
      <w:bookmarkStart w:id="227" w:name="_Toc92154704"/>
      <w:r>
        <w:t xml:space="preserve">Schulung der Mitarbeiter der zentralen Anlaufstelle des </w:t>
      </w:r>
      <w:r w:rsidR="00CE2C4D">
        <w:br/>
      </w:r>
      <w:r>
        <w:t xml:space="preserve">IT-Betriebs zur Behandlung von Sicherheitsvorfällen </w:t>
      </w:r>
      <w:r w:rsidR="00A33B7C">
        <w:t>(</w:t>
      </w:r>
      <w:r w:rsidR="00E34D8A">
        <w:t>S</w:t>
      </w:r>
      <w:r w:rsidR="00A33B7C">
        <w:t>) [A</w:t>
      </w:r>
      <w:r>
        <w:t>15]</w:t>
      </w:r>
      <w:bookmarkEnd w:id="227"/>
      <w:r>
        <w:t xml:space="preserve"> </w:t>
      </w:r>
      <w:bookmarkEnd w:id="226"/>
    </w:p>
    <w:p w14:paraId="07A47657" w14:textId="77777777" w:rsidR="00CE2C4D" w:rsidRDefault="00CE2C4D" w:rsidP="00CE2C4D">
      <w:pPr>
        <w:pStyle w:val="Listenabsatz"/>
        <w:spacing w:after="240"/>
      </w:pPr>
      <w:bookmarkStart w:id="228" w:name="A15a1"/>
      <w:bookmarkEnd w:id="228"/>
    </w:p>
    <w:p w14:paraId="30AF86A1" w14:textId="5ACD0E25" w:rsidR="00915659" w:rsidRDefault="00915659" w:rsidP="00915659">
      <w:pPr>
        <w:pStyle w:val="Listenabsatz"/>
        <w:numPr>
          <w:ilvl w:val="0"/>
          <w:numId w:val="11"/>
        </w:numPr>
        <w:spacing w:after="240"/>
        <w:ind w:left="709" w:hanging="709"/>
      </w:pPr>
      <w:r>
        <w:t>Die Mitarbeiter des Service Desk MÜSSEN die Richtlinien für die Behandlung von Sicherheitsvorfällen kennen.</w:t>
      </w:r>
    </w:p>
    <w:p w14:paraId="58CC9345" w14:textId="77777777" w:rsidR="00915659" w:rsidRDefault="00915659" w:rsidP="00915659">
      <w:pPr>
        <w:pStyle w:val="Listenabsatz"/>
        <w:spacing w:after="240"/>
        <w:ind w:left="644"/>
      </w:pPr>
    </w:p>
    <w:p w14:paraId="3B3AB487"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62C7F8D"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5172097" w14:textId="77777777" w:rsidTr="009033F8">
        <w:trPr>
          <w:trHeight w:val="205"/>
        </w:trPr>
        <w:tc>
          <w:tcPr>
            <w:tcW w:w="8356" w:type="dxa"/>
            <w:shd w:val="clear" w:color="auto" w:fill="D6E3BC" w:themeFill="accent3" w:themeFillTint="66"/>
          </w:tcPr>
          <w:p w14:paraId="04261C44" w14:textId="77777777" w:rsidR="00915659" w:rsidRPr="005B4E23" w:rsidRDefault="00915659" w:rsidP="009033F8">
            <w:pPr>
              <w:suppressAutoHyphens/>
              <w:spacing w:before="120" w:after="120"/>
            </w:pPr>
            <w:r>
              <w:t>Umsetzung: JA / TEILWEISE / NEIN / ENTBEHRLICH</w:t>
            </w:r>
          </w:p>
        </w:tc>
      </w:tr>
      <w:tr w:rsidR="00915659" w:rsidRPr="00CC02C2" w14:paraId="6A70CD0B" w14:textId="77777777" w:rsidTr="009033F8">
        <w:tc>
          <w:tcPr>
            <w:tcW w:w="8356" w:type="dxa"/>
          </w:tcPr>
          <w:p w14:paraId="234A0A10" w14:textId="77777777" w:rsidR="00915659" w:rsidRPr="00CC02C2" w:rsidRDefault="00915659" w:rsidP="009033F8">
            <w:pPr>
              <w:suppressAutoHyphens/>
              <w:spacing w:before="120" w:after="120"/>
              <w:rPr>
                <w:color w:val="000000" w:themeColor="text1"/>
              </w:rPr>
            </w:pPr>
            <w:bookmarkStart w:id="229" w:name="A15u1"/>
            <w:bookmarkEnd w:id="229"/>
            <w:r>
              <w:rPr>
                <w:color w:val="000000" w:themeColor="text1"/>
              </w:rPr>
              <w:t>Hier steht Ihr Umsetzungsstand (Ist-Zustand)</w:t>
            </w:r>
          </w:p>
        </w:tc>
      </w:tr>
    </w:tbl>
    <w:p w14:paraId="047718E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6056F419" w14:textId="77777777" w:rsidTr="009033F8">
        <w:tc>
          <w:tcPr>
            <w:tcW w:w="8340" w:type="dxa"/>
            <w:tcBorders>
              <w:bottom w:val="single" w:sz="4" w:space="0" w:color="auto"/>
            </w:tcBorders>
            <w:shd w:val="clear" w:color="auto" w:fill="C6D9F1" w:themeFill="text2" w:themeFillTint="33"/>
          </w:tcPr>
          <w:p w14:paraId="6803440F"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E3BA157" w14:textId="77777777" w:rsidTr="009033F8">
        <w:tc>
          <w:tcPr>
            <w:tcW w:w="8340" w:type="dxa"/>
            <w:shd w:val="clear" w:color="auto" w:fill="FFFFFF" w:themeFill="background1"/>
          </w:tcPr>
          <w:p w14:paraId="02DF5E91" w14:textId="77777777" w:rsidR="00915659" w:rsidRDefault="00915659" w:rsidP="009033F8">
            <w:pPr>
              <w:spacing w:before="60" w:after="60"/>
              <w:rPr>
                <w:color w:val="000000" w:themeColor="text1"/>
              </w:rPr>
            </w:pPr>
            <w:r>
              <w:rPr>
                <w:color w:val="000000" w:themeColor="text1"/>
              </w:rPr>
              <w:t>Begründung der Fachseite:</w:t>
            </w:r>
          </w:p>
        </w:tc>
      </w:tr>
    </w:tbl>
    <w:p w14:paraId="60A95714" w14:textId="77777777" w:rsidR="00915659" w:rsidRPr="00CC02C2" w:rsidRDefault="00915659" w:rsidP="00915659">
      <w:pPr>
        <w:suppressAutoHyphens/>
        <w:spacing w:after="240"/>
        <w:ind w:left="720"/>
        <w:rPr>
          <w:color w:val="000000" w:themeColor="text1"/>
        </w:rPr>
      </w:pPr>
    </w:p>
    <w:p w14:paraId="5B7E8E41" w14:textId="0669BEF9" w:rsidR="00915659" w:rsidRDefault="00915659" w:rsidP="00915659">
      <w:pPr>
        <w:pStyle w:val="Listenabsatz"/>
        <w:numPr>
          <w:ilvl w:val="0"/>
          <w:numId w:val="11"/>
        </w:numPr>
        <w:spacing w:after="240"/>
        <w:ind w:left="709" w:hanging="709"/>
      </w:pPr>
      <w:bookmarkStart w:id="230" w:name="A15a2"/>
      <w:bookmarkEnd w:id="230"/>
      <w:r>
        <w:t xml:space="preserve">Ihnen MÜSSEN geeignete Hilfsmittel zur Verfügung stehen, damit sie solche </w:t>
      </w:r>
      <w:r w:rsidR="00CE2C4D">
        <w:br/>
      </w:r>
      <w:r>
        <w:t>Vorfälle erkennen können.</w:t>
      </w:r>
    </w:p>
    <w:p w14:paraId="21243459" w14:textId="77777777" w:rsidR="00915659" w:rsidRDefault="00915659" w:rsidP="00915659">
      <w:pPr>
        <w:pStyle w:val="Listenabsatz"/>
        <w:spacing w:after="240"/>
        <w:ind w:left="644"/>
      </w:pPr>
    </w:p>
    <w:p w14:paraId="04F900EB"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FA4EEE4"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7747C59" w14:textId="77777777" w:rsidTr="009033F8">
        <w:trPr>
          <w:trHeight w:val="205"/>
        </w:trPr>
        <w:tc>
          <w:tcPr>
            <w:tcW w:w="8356" w:type="dxa"/>
            <w:shd w:val="clear" w:color="auto" w:fill="D6E3BC" w:themeFill="accent3" w:themeFillTint="66"/>
          </w:tcPr>
          <w:p w14:paraId="556D9185" w14:textId="77777777" w:rsidR="00915659" w:rsidRPr="005B4E23" w:rsidRDefault="00915659" w:rsidP="009033F8">
            <w:pPr>
              <w:suppressAutoHyphens/>
              <w:spacing w:before="120" w:after="120"/>
            </w:pPr>
            <w:r>
              <w:t>Umsetzung: JA / TEILWEISE / NEIN / ENTBEHRLICH</w:t>
            </w:r>
          </w:p>
        </w:tc>
      </w:tr>
      <w:tr w:rsidR="00915659" w:rsidRPr="00CC02C2" w14:paraId="1602C6C9" w14:textId="77777777" w:rsidTr="009033F8">
        <w:tc>
          <w:tcPr>
            <w:tcW w:w="8356" w:type="dxa"/>
          </w:tcPr>
          <w:p w14:paraId="7AD344C9" w14:textId="77777777" w:rsidR="00915659" w:rsidRPr="00CC02C2" w:rsidRDefault="00915659" w:rsidP="009033F8">
            <w:pPr>
              <w:suppressAutoHyphens/>
              <w:spacing w:before="120" w:after="120"/>
              <w:rPr>
                <w:color w:val="000000" w:themeColor="text1"/>
              </w:rPr>
            </w:pPr>
            <w:bookmarkStart w:id="231" w:name="A15u2"/>
            <w:bookmarkEnd w:id="231"/>
            <w:r>
              <w:rPr>
                <w:color w:val="000000" w:themeColor="text1"/>
              </w:rPr>
              <w:t>Hier steht Ihr Umsetzungsstand (Ist-Zustand)</w:t>
            </w:r>
          </w:p>
        </w:tc>
      </w:tr>
    </w:tbl>
    <w:p w14:paraId="66DEAFA5"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E3F582F" w14:textId="77777777" w:rsidTr="009033F8">
        <w:tc>
          <w:tcPr>
            <w:tcW w:w="8340" w:type="dxa"/>
            <w:tcBorders>
              <w:bottom w:val="single" w:sz="4" w:space="0" w:color="auto"/>
            </w:tcBorders>
            <w:shd w:val="clear" w:color="auto" w:fill="C6D9F1" w:themeFill="text2" w:themeFillTint="33"/>
          </w:tcPr>
          <w:p w14:paraId="08054BF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F46A214" w14:textId="77777777" w:rsidTr="009033F8">
        <w:tc>
          <w:tcPr>
            <w:tcW w:w="8340" w:type="dxa"/>
            <w:shd w:val="clear" w:color="auto" w:fill="FFFFFF" w:themeFill="background1"/>
          </w:tcPr>
          <w:p w14:paraId="6F26D1AC" w14:textId="77777777" w:rsidR="00915659" w:rsidRDefault="00915659" w:rsidP="009033F8">
            <w:pPr>
              <w:spacing w:before="60" w:after="60"/>
              <w:rPr>
                <w:color w:val="000000" w:themeColor="text1"/>
              </w:rPr>
            </w:pPr>
            <w:r>
              <w:rPr>
                <w:color w:val="000000" w:themeColor="text1"/>
              </w:rPr>
              <w:t>Begründung der Fachseite:</w:t>
            </w:r>
          </w:p>
        </w:tc>
      </w:tr>
    </w:tbl>
    <w:p w14:paraId="13C4B701" w14:textId="77777777" w:rsidR="00915659" w:rsidRPr="00CC02C2" w:rsidRDefault="00915659" w:rsidP="00915659">
      <w:pPr>
        <w:suppressAutoHyphens/>
        <w:spacing w:after="240"/>
        <w:ind w:left="720"/>
        <w:rPr>
          <w:color w:val="000000" w:themeColor="text1"/>
        </w:rPr>
      </w:pPr>
    </w:p>
    <w:p w14:paraId="7CAD5DC1" w14:textId="77777777" w:rsidR="00915659" w:rsidRDefault="00915659" w:rsidP="00915659">
      <w:pPr>
        <w:pStyle w:val="Listenabsatz"/>
        <w:numPr>
          <w:ilvl w:val="0"/>
          <w:numId w:val="11"/>
        </w:numPr>
        <w:spacing w:after="240"/>
        <w:ind w:left="709" w:hanging="709"/>
      </w:pPr>
      <w:bookmarkStart w:id="232" w:name="A15a3"/>
      <w:bookmarkEnd w:id="232"/>
      <w:r>
        <w:t>Sie MÜSSEN in deren Bedienung ausreichend geschult sein.</w:t>
      </w:r>
    </w:p>
    <w:p w14:paraId="21F29E64" w14:textId="77777777" w:rsidR="00915659" w:rsidRDefault="00915659" w:rsidP="00915659">
      <w:pPr>
        <w:pStyle w:val="Listenabsatz"/>
        <w:spacing w:after="240"/>
        <w:ind w:left="644"/>
      </w:pPr>
    </w:p>
    <w:p w14:paraId="73B31DBE"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398903CD"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018CE1F" w14:textId="77777777" w:rsidTr="009033F8">
        <w:trPr>
          <w:trHeight w:val="205"/>
        </w:trPr>
        <w:tc>
          <w:tcPr>
            <w:tcW w:w="8356" w:type="dxa"/>
            <w:shd w:val="clear" w:color="auto" w:fill="D6E3BC" w:themeFill="accent3" w:themeFillTint="66"/>
          </w:tcPr>
          <w:p w14:paraId="58639A06" w14:textId="77777777" w:rsidR="00915659" w:rsidRPr="005B4E23" w:rsidRDefault="00915659" w:rsidP="009033F8">
            <w:pPr>
              <w:suppressAutoHyphens/>
              <w:spacing w:before="120" w:after="120"/>
            </w:pPr>
            <w:r>
              <w:t>Umsetzung: JA / TEILWEISE / NEIN / ENTBEHRLICH</w:t>
            </w:r>
          </w:p>
        </w:tc>
      </w:tr>
      <w:tr w:rsidR="00915659" w:rsidRPr="00CC02C2" w14:paraId="188620CD" w14:textId="77777777" w:rsidTr="009033F8">
        <w:tc>
          <w:tcPr>
            <w:tcW w:w="8356" w:type="dxa"/>
          </w:tcPr>
          <w:p w14:paraId="52A82AFD" w14:textId="77777777" w:rsidR="00915659" w:rsidRPr="00CC02C2" w:rsidRDefault="00915659" w:rsidP="009033F8">
            <w:pPr>
              <w:suppressAutoHyphens/>
              <w:spacing w:before="120" w:after="120"/>
              <w:rPr>
                <w:color w:val="000000" w:themeColor="text1"/>
              </w:rPr>
            </w:pPr>
            <w:bookmarkStart w:id="233" w:name="A15u3"/>
            <w:bookmarkEnd w:id="233"/>
            <w:r>
              <w:rPr>
                <w:color w:val="000000" w:themeColor="text1"/>
              </w:rPr>
              <w:t>Hier steht Ihr Umsetzungsstand (Ist-Zustand)</w:t>
            </w:r>
          </w:p>
        </w:tc>
      </w:tr>
    </w:tbl>
    <w:p w14:paraId="6CA5275F"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F35B9A6" w14:textId="77777777" w:rsidTr="009033F8">
        <w:tc>
          <w:tcPr>
            <w:tcW w:w="8340" w:type="dxa"/>
            <w:tcBorders>
              <w:bottom w:val="single" w:sz="4" w:space="0" w:color="auto"/>
            </w:tcBorders>
            <w:shd w:val="clear" w:color="auto" w:fill="C6D9F1" w:themeFill="text2" w:themeFillTint="33"/>
          </w:tcPr>
          <w:p w14:paraId="16E44B9E"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4B5BE22" w14:textId="77777777" w:rsidTr="009033F8">
        <w:tc>
          <w:tcPr>
            <w:tcW w:w="8340" w:type="dxa"/>
            <w:shd w:val="clear" w:color="auto" w:fill="FFFFFF" w:themeFill="background1"/>
          </w:tcPr>
          <w:p w14:paraId="5B1FF98F" w14:textId="77777777" w:rsidR="00915659" w:rsidRDefault="00915659" w:rsidP="009033F8">
            <w:pPr>
              <w:spacing w:before="60" w:after="60"/>
              <w:rPr>
                <w:color w:val="000000" w:themeColor="text1"/>
              </w:rPr>
            </w:pPr>
            <w:r>
              <w:rPr>
                <w:color w:val="000000" w:themeColor="text1"/>
              </w:rPr>
              <w:t>Begründung der Fachseite:</w:t>
            </w:r>
          </w:p>
        </w:tc>
      </w:tr>
    </w:tbl>
    <w:p w14:paraId="7B4C20B9" w14:textId="77777777" w:rsidR="00915659" w:rsidRPr="00CC02C2" w:rsidRDefault="00915659" w:rsidP="00915659">
      <w:pPr>
        <w:suppressAutoHyphens/>
        <w:spacing w:after="240"/>
        <w:ind w:left="720"/>
        <w:rPr>
          <w:color w:val="000000" w:themeColor="text1"/>
        </w:rPr>
      </w:pPr>
    </w:p>
    <w:p w14:paraId="32905B82" w14:textId="7B96896B" w:rsidR="00915659" w:rsidRDefault="00915659" w:rsidP="00915659">
      <w:pPr>
        <w:pStyle w:val="Listenabsatz"/>
        <w:numPr>
          <w:ilvl w:val="0"/>
          <w:numId w:val="11"/>
        </w:numPr>
        <w:spacing w:after="240"/>
        <w:ind w:left="709" w:hanging="709"/>
      </w:pPr>
      <w:bookmarkStart w:id="234" w:name="A15a4"/>
      <w:bookmarkEnd w:id="234"/>
      <w:r>
        <w:t xml:space="preserve">Die Mitarbeiter des Service Desk MÜSSEN den Schutzbedarf der betroffenen </w:t>
      </w:r>
      <w:r w:rsidR="00CE2C4D">
        <w:br/>
      </w:r>
      <w:r>
        <w:t>Systeme kennen.</w:t>
      </w:r>
    </w:p>
    <w:p w14:paraId="67135F45" w14:textId="77777777" w:rsidR="00915659" w:rsidRDefault="00915659" w:rsidP="00915659">
      <w:pPr>
        <w:pStyle w:val="Listenabsatz"/>
        <w:spacing w:after="240"/>
        <w:ind w:left="644"/>
      </w:pPr>
    </w:p>
    <w:p w14:paraId="6D3ABA1F"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1033239"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ED8DFD6" w14:textId="77777777" w:rsidTr="009033F8">
        <w:trPr>
          <w:trHeight w:val="205"/>
        </w:trPr>
        <w:tc>
          <w:tcPr>
            <w:tcW w:w="8356" w:type="dxa"/>
            <w:shd w:val="clear" w:color="auto" w:fill="D6E3BC" w:themeFill="accent3" w:themeFillTint="66"/>
          </w:tcPr>
          <w:p w14:paraId="72AA6B07" w14:textId="77777777" w:rsidR="00915659" w:rsidRPr="005B4E23" w:rsidRDefault="00915659" w:rsidP="009033F8">
            <w:pPr>
              <w:suppressAutoHyphens/>
              <w:spacing w:before="120" w:after="120"/>
            </w:pPr>
            <w:r>
              <w:t>Umsetzung: JA / TEILWEISE / NEIN / ENTBEHRLICH</w:t>
            </w:r>
          </w:p>
        </w:tc>
      </w:tr>
      <w:tr w:rsidR="00915659" w:rsidRPr="00CC02C2" w14:paraId="46B1904F" w14:textId="77777777" w:rsidTr="009033F8">
        <w:tc>
          <w:tcPr>
            <w:tcW w:w="8356" w:type="dxa"/>
          </w:tcPr>
          <w:p w14:paraId="310FD029" w14:textId="77777777" w:rsidR="00915659" w:rsidRPr="00CC02C2" w:rsidRDefault="00915659" w:rsidP="009033F8">
            <w:pPr>
              <w:suppressAutoHyphens/>
              <w:spacing w:before="120" w:after="120"/>
              <w:rPr>
                <w:color w:val="000000" w:themeColor="text1"/>
              </w:rPr>
            </w:pPr>
            <w:bookmarkStart w:id="235" w:name="A15u4"/>
            <w:bookmarkEnd w:id="235"/>
            <w:r>
              <w:rPr>
                <w:color w:val="000000" w:themeColor="text1"/>
              </w:rPr>
              <w:t>Hier steht Ihr Umsetzungsstand (Ist-Zustand)</w:t>
            </w:r>
          </w:p>
        </w:tc>
      </w:tr>
    </w:tbl>
    <w:p w14:paraId="24F9F141"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95E7988" w14:textId="77777777" w:rsidTr="009033F8">
        <w:tc>
          <w:tcPr>
            <w:tcW w:w="8340" w:type="dxa"/>
            <w:tcBorders>
              <w:bottom w:val="single" w:sz="4" w:space="0" w:color="auto"/>
            </w:tcBorders>
            <w:shd w:val="clear" w:color="auto" w:fill="C6D9F1" w:themeFill="text2" w:themeFillTint="33"/>
          </w:tcPr>
          <w:p w14:paraId="23A91A30"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4BAA616" w14:textId="77777777" w:rsidTr="009033F8">
        <w:tc>
          <w:tcPr>
            <w:tcW w:w="8340" w:type="dxa"/>
            <w:shd w:val="clear" w:color="auto" w:fill="FFFFFF" w:themeFill="background1"/>
          </w:tcPr>
          <w:p w14:paraId="286924EF" w14:textId="77777777" w:rsidR="00915659" w:rsidRDefault="00915659" w:rsidP="009033F8">
            <w:pPr>
              <w:spacing w:before="60" w:after="60"/>
              <w:rPr>
                <w:color w:val="000000" w:themeColor="text1"/>
              </w:rPr>
            </w:pPr>
            <w:r>
              <w:rPr>
                <w:color w:val="000000" w:themeColor="text1"/>
              </w:rPr>
              <w:t>Begründung der Fachseite:</w:t>
            </w:r>
          </w:p>
        </w:tc>
      </w:tr>
    </w:tbl>
    <w:p w14:paraId="67827BD9" w14:textId="77777777" w:rsidR="00915659" w:rsidRPr="00CC02C2" w:rsidRDefault="00915659" w:rsidP="00915659">
      <w:pPr>
        <w:suppressAutoHyphens/>
        <w:spacing w:after="240"/>
        <w:ind w:left="720"/>
        <w:rPr>
          <w:color w:val="000000" w:themeColor="text1"/>
        </w:rPr>
      </w:pPr>
    </w:p>
    <w:p w14:paraId="13D61637" w14:textId="32A2497B" w:rsidR="00915659" w:rsidRDefault="00915659" w:rsidP="00915659">
      <w:pPr>
        <w:pStyle w:val="Listenabsatz"/>
        <w:numPr>
          <w:ilvl w:val="0"/>
          <w:numId w:val="11"/>
        </w:numPr>
        <w:spacing w:after="240"/>
        <w:ind w:left="709" w:hanging="709"/>
      </w:pPr>
      <w:bookmarkStart w:id="236" w:name="A15a5"/>
      <w:bookmarkEnd w:id="236"/>
      <w:r>
        <w:t xml:space="preserve">Die Checklisten des Service Desk MÜSSEN auch Fragen beinhalten, um </w:t>
      </w:r>
      <w:r w:rsidR="00CE2C4D">
        <w:br/>
      </w:r>
      <w:r>
        <w:t>Sicherheitsvorfälle identifizieren zu können.</w:t>
      </w:r>
    </w:p>
    <w:p w14:paraId="171F026A" w14:textId="77777777" w:rsidR="00915659" w:rsidRDefault="00915659" w:rsidP="00915659">
      <w:pPr>
        <w:pStyle w:val="Listenabsatz"/>
        <w:spacing w:after="240"/>
        <w:ind w:left="644"/>
      </w:pPr>
    </w:p>
    <w:p w14:paraId="1BAC6C75" w14:textId="4536DA6C"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64662C03" w14:textId="77777777" w:rsidR="00CE2C4D" w:rsidRDefault="00CE2C4D" w:rsidP="00915659">
      <w:pPr>
        <w:pStyle w:val="Listenabsatz"/>
        <w:spacing w:after="0"/>
        <w:ind w:left="644"/>
        <w:rPr>
          <w:color w:val="FF0000"/>
        </w:rPr>
      </w:pPr>
    </w:p>
    <w:p w14:paraId="40C99713"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102B893" w14:textId="77777777" w:rsidTr="009033F8">
        <w:trPr>
          <w:trHeight w:val="205"/>
        </w:trPr>
        <w:tc>
          <w:tcPr>
            <w:tcW w:w="8356" w:type="dxa"/>
            <w:shd w:val="clear" w:color="auto" w:fill="D6E3BC" w:themeFill="accent3" w:themeFillTint="66"/>
          </w:tcPr>
          <w:p w14:paraId="10B59430" w14:textId="77777777" w:rsidR="00915659" w:rsidRPr="005B4E23" w:rsidRDefault="00915659" w:rsidP="009033F8">
            <w:pPr>
              <w:suppressAutoHyphens/>
              <w:spacing w:before="120" w:after="120"/>
            </w:pPr>
            <w:r>
              <w:t>Umsetzung: JA / TEILWEISE / NEIN / ENTBEHRLICH</w:t>
            </w:r>
          </w:p>
        </w:tc>
      </w:tr>
      <w:tr w:rsidR="00915659" w:rsidRPr="00CC02C2" w14:paraId="57B261BF" w14:textId="77777777" w:rsidTr="009033F8">
        <w:tc>
          <w:tcPr>
            <w:tcW w:w="8356" w:type="dxa"/>
          </w:tcPr>
          <w:p w14:paraId="006FAFA8" w14:textId="77777777" w:rsidR="00915659" w:rsidRPr="00CC02C2" w:rsidRDefault="00915659" w:rsidP="009033F8">
            <w:pPr>
              <w:suppressAutoHyphens/>
              <w:spacing w:before="120" w:after="120"/>
              <w:rPr>
                <w:color w:val="000000" w:themeColor="text1"/>
              </w:rPr>
            </w:pPr>
            <w:bookmarkStart w:id="237" w:name="A15u5"/>
            <w:bookmarkEnd w:id="237"/>
            <w:r>
              <w:rPr>
                <w:color w:val="000000" w:themeColor="text1"/>
              </w:rPr>
              <w:t>Hier steht Ihr Umsetzungsstand (Ist-Zustand)</w:t>
            </w:r>
          </w:p>
        </w:tc>
      </w:tr>
    </w:tbl>
    <w:p w14:paraId="715CD28C"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71E995F" w14:textId="77777777" w:rsidTr="009033F8">
        <w:tc>
          <w:tcPr>
            <w:tcW w:w="8340" w:type="dxa"/>
            <w:tcBorders>
              <w:bottom w:val="single" w:sz="4" w:space="0" w:color="auto"/>
            </w:tcBorders>
            <w:shd w:val="clear" w:color="auto" w:fill="C6D9F1" w:themeFill="text2" w:themeFillTint="33"/>
          </w:tcPr>
          <w:p w14:paraId="11063B5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EF6C471" w14:textId="77777777" w:rsidTr="009033F8">
        <w:tc>
          <w:tcPr>
            <w:tcW w:w="8340" w:type="dxa"/>
            <w:shd w:val="clear" w:color="auto" w:fill="FFFFFF" w:themeFill="background1"/>
          </w:tcPr>
          <w:p w14:paraId="2BEEB086" w14:textId="77777777" w:rsidR="00915659" w:rsidRDefault="00915659" w:rsidP="009033F8">
            <w:pPr>
              <w:spacing w:before="60" w:after="60"/>
              <w:rPr>
                <w:color w:val="000000" w:themeColor="text1"/>
              </w:rPr>
            </w:pPr>
            <w:r>
              <w:rPr>
                <w:color w:val="000000" w:themeColor="text1"/>
              </w:rPr>
              <w:t>Begründug der Fachseite:</w:t>
            </w:r>
          </w:p>
        </w:tc>
      </w:tr>
    </w:tbl>
    <w:p w14:paraId="5BDB12FE" w14:textId="215D5CE5" w:rsidR="00915659" w:rsidRDefault="00915659" w:rsidP="00915659">
      <w:pPr>
        <w:suppressAutoHyphens/>
        <w:spacing w:after="240"/>
        <w:ind w:left="720"/>
        <w:rPr>
          <w:color w:val="000000" w:themeColor="text1"/>
        </w:rPr>
      </w:pPr>
    </w:p>
    <w:p w14:paraId="15C18AD2" w14:textId="77777777" w:rsidR="00CE2C4D" w:rsidRDefault="00CE2C4D" w:rsidP="00915659">
      <w:pPr>
        <w:suppressAutoHyphens/>
        <w:spacing w:after="240"/>
        <w:ind w:left="720"/>
        <w:rPr>
          <w:color w:val="000000" w:themeColor="text1"/>
        </w:rPr>
      </w:pPr>
    </w:p>
    <w:p w14:paraId="7E74827F" w14:textId="497C0B55" w:rsidR="00915659" w:rsidRPr="00CC02C2" w:rsidRDefault="00915659" w:rsidP="00557933">
      <w:pPr>
        <w:pStyle w:val="berschrift2"/>
      </w:pPr>
      <w:bookmarkStart w:id="238" w:name="_Toc38459235"/>
      <w:bookmarkStart w:id="239" w:name="_Toc92154705"/>
      <w:r>
        <w:t xml:space="preserve">Dokumentation der Behandlung von Sicherheitsvorfällen </w:t>
      </w:r>
      <w:r w:rsidR="00A33B7C">
        <w:t>(</w:t>
      </w:r>
      <w:r w:rsidR="00E34D8A">
        <w:t>S</w:t>
      </w:r>
      <w:r w:rsidR="00A33B7C">
        <w:t>) [A</w:t>
      </w:r>
      <w:r>
        <w:t>16]</w:t>
      </w:r>
      <w:bookmarkEnd w:id="238"/>
      <w:bookmarkEnd w:id="239"/>
    </w:p>
    <w:p w14:paraId="023C1E5A" w14:textId="77777777" w:rsidR="00CE2C4D" w:rsidRDefault="00CE2C4D" w:rsidP="00CE2C4D">
      <w:pPr>
        <w:pStyle w:val="Listenabsatz"/>
        <w:spacing w:after="240"/>
      </w:pPr>
      <w:bookmarkStart w:id="240" w:name="A16a1"/>
      <w:bookmarkEnd w:id="240"/>
    </w:p>
    <w:p w14:paraId="56BF3560" w14:textId="3FB937CA" w:rsidR="00915659" w:rsidRDefault="00915659" w:rsidP="00915659">
      <w:pPr>
        <w:pStyle w:val="Listenabsatz"/>
        <w:numPr>
          <w:ilvl w:val="0"/>
          <w:numId w:val="11"/>
        </w:numPr>
        <w:spacing w:after="240"/>
        <w:ind w:left="709" w:hanging="709"/>
      </w:pPr>
      <w:r>
        <w:t xml:space="preserve">Die Behebung von Sicherheitsvorfällen MUSS nach einem standardisierten </w:t>
      </w:r>
      <w:r w:rsidR="00CE2C4D">
        <w:br/>
      </w:r>
      <w:r>
        <w:t>Verfahren dokumentiert werden.</w:t>
      </w:r>
    </w:p>
    <w:p w14:paraId="006F8BCE" w14:textId="77777777" w:rsidR="00915659" w:rsidRDefault="00915659" w:rsidP="00915659">
      <w:pPr>
        <w:pStyle w:val="Listenabsatz"/>
        <w:spacing w:after="240"/>
        <w:ind w:left="644"/>
      </w:pPr>
    </w:p>
    <w:p w14:paraId="52530ED7"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76D2001"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12487AF" w14:textId="77777777" w:rsidTr="009033F8">
        <w:trPr>
          <w:trHeight w:val="205"/>
        </w:trPr>
        <w:tc>
          <w:tcPr>
            <w:tcW w:w="8356" w:type="dxa"/>
            <w:shd w:val="clear" w:color="auto" w:fill="D6E3BC" w:themeFill="accent3" w:themeFillTint="66"/>
          </w:tcPr>
          <w:p w14:paraId="107199C3" w14:textId="77777777" w:rsidR="00915659" w:rsidRPr="005B4E23" w:rsidRDefault="00915659" w:rsidP="009033F8">
            <w:pPr>
              <w:suppressAutoHyphens/>
              <w:spacing w:before="120" w:after="120"/>
            </w:pPr>
            <w:r>
              <w:t>Umsetzung: JA / TEILWEISE / NEIN / ENTBEHRLICH</w:t>
            </w:r>
          </w:p>
        </w:tc>
      </w:tr>
      <w:tr w:rsidR="00915659" w:rsidRPr="00CC02C2" w14:paraId="4CC70B41" w14:textId="77777777" w:rsidTr="009033F8">
        <w:tc>
          <w:tcPr>
            <w:tcW w:w="8356" w:type="dxa"/>
          </w:tcPr>
          <w:p w14:paraId="2176271B" w14:textId="77777777" w:rsidR="00915659" w:rsidRPr="00CC02C2" w:rsidRDefault="00915659" w:rsidP="009033F8">
            <w:pPr>
              <w:suppressAutoHyphens/>
              <w:spacing w:before="120" w:after="120"/>
              <w:rPr>
                <w:color w:val="000000" w:themeColor="text1"/>
              </w:rPr>
            </w:pPr>
            <w:bookmarkStart w:id="241" w:name="A16u1"/>
            <w:bookmarkEnd w:id="241"/>
            <w:r>
              <w:rPr>
                <w:color w:val="000000" w:themeColor="text1"/>
              </w:rPr>
              <w:t>Hier steht Ihr Umsetzungsstand (Ist-Zustand)</w:t>
            </w:r>
          </w:p>
        </w:tc>
      </w:tr>
    </w:tbl>
    <w:p w14:paraId="0B078B4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6E6DB03E" w14:textId="77777777" w:rsidTr="009033F8">
        <w:tc>
          <w:tcPr>
            <w:tcW w:w="8340" w:type="dxa"/>
            <w:tcBorders>
              <w:bottom w:val="single" w:sz="4" w:space="0" w:color="auto"/>
            </w:tcBorders>
            <w:shd w:val="clear" w:color="auto" w:fill="C6D9F1" w:themeFill="text2" w:themeFillTint="33"/>
          </w:tcPr>
          <w:p w14:paraId="3B776515"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BF1757F" w14:textId="77777777" w:rsidTr="009033F8">
        <w:tc>
          <w:tcPr>
            <w:tcW w:w="8340" w:type="dxa"/>
            <w:shd w:val="clear" w:color="auto" w:fill="FFFFFF" w:themeFill="background1"/>
          </w:tcPr>
          <w:p w14:paraId="010F1DA8" w14:textId="77777777" w:rsidR="00915659" w:rsidRDefault="00915659" w:rsidP="009033F8">
            <w:pPr>
              <w:spacing w:before="60" w:after="60"/>
              <w:rPr>
                <w:color w:val="000000" w:themeColor="text1"/>
              </w:rPr>
            </w:pPr>
            <w:r>
              <w:rPr>
                <w:color w:val="000000" w:themeColor="text1"/>
              </w:rPr>
              <w:t>Begründung der Fachseite:</w:t>
            </w:r>
          </w:p>
        </w:tc>
      </w:tr>
    </w:tbl>
    <w:p w14:paraId="39355D35" w14:textId="77777777" w:rsidR="00915659" w:rsidRPr="00CC02C2" w:rsidRDefault="00915659" w:rsidP="00915659">
      <w:pPr>
        <w:suppressAutoHyphens/>
        <w:spacing w:after="240"/>
        <w:ind w:left="720"/>
        <w:rPr>
          <w:color w:val="000000" w:themeColor="text1"/>
        </w:rPr>
      </w:pPr>
    </w:p>
    <w:p w14:paraId="4F4597EA" w14:textId="77777777" w:rsidR="00915659" w:rsidRDefault="00915659" w:rsidP="00915659">
      <w:pPr>
        <w:pStyle w:val="Listenabsatz"/>
        <w:numPr>
          <w:ilvl w:val="0"/>
          <w:numId w:val="11"/>
        </w:numPr>
        <w:spacing w:after="240"/>
        <w:ind w:left="709" w:hanging="709"/>
      </w:pPr>
      <w:bookmarkStart w:id="242" w:name="A16a2"/>
      <w:bookmarkEnd w:id="242"/>
      <w:r>
        <w:t>Es MÜSSEN sowohl alle durchgeführten Aktionen inklusive der Zeitpunkte, als auch die Protokolldaten der betroffenen Komponenten dokumentiert werden.</w:t>
      </w:r>
    </w:p>
    <w:p w14:paraId="3BE1C7CC" w14:textId="77777777" w:rsidR="00915659" w:rsidRDefault="00915659" w:rsidP="00915659">
      <w:pPr>
        <w:pStyle w:val="Listenabsatz"/>
        <w:spacing w:after="240"/>
        <w:ind w:left="644"/>
      </w:pPr>
    </w:p>
    <w:p w14:paraId="5FBAA424"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637DA6A"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6370375" w14:textId="77777777" w:rsidTr="009033F8">
        <w:trPr>
          <w:trHeight w:val="205"/>
        </w:trPr>
        <w:tc>
          <w:tcPr>
            <w:tcW w:w="8356" w:type="dxa"/>
            <w:shd w:val="clear" w:color="auto" w:fill="D6E3BC" w:themeFill="accent3" w:themeFillTint="66"/>
          </w:tcPr>
          <w:p w14:paraId="77C2C61B" w14:textId="77777777" w:rsidR="00915659" w:rsidRPr="005B4E23" w:rsidRDefault="00915659" w:rsidP="009033F8">
            <w:pPr>
              <w:suppressAutoHyphens/>
              <w:spacing w:before="120" w:after="120"/>
            </w:pPr>
            <w:r>
              <w:t>Umsetzung: JA / TEILWEISE / NEIN / ENTBEHRLICH</w:t>
            </w:r>
          </w:p>
        </w:tc>
      </w:tr>
      <w:tr w:rsidR="00915659" w:rsidRPr="00CC02C2" w14:paraId="2B7B0E53" w14:textId="77777777" w:rsidTr="009033F8">
        <w:tc>
          <w:tcPr>
            <w:tcW w:w="8356" w:type="dxa"/>
          </w:tcPr>
          <w:p w14:paraId="078C468C" w14:textId="77777777" w:rsidR="00915659" w:rsidRPr="00CC02C2" w:rsidRDefault="00915659" w:rsidP="009033F8">
            <w:pPr>
              <w:suppressAutoHyphens/>
              <w:spacing w:before="120" w:after="120"/>
              <w:rPr>
                <w:color w:val="000000" w:themeColor="text1"/>
              </w:rPr>
            </w:pPr>
            <w:bookmarkStart w:id="243" w:name="A16u2"/>
            <w:bookmarkEnd w:id="243"/>
            <w:r>
              <w:rPr>
                <w:color w:val="000000" w:themeColor="text1"/>
              </w:rPr>
              <w:t>Hier steht Ihr Umsetzungsstand (Ist-Zustand)</w:t>
            </w:r>
          </w:p>
        </w:tc>
      </w:tr>
    </w:tbl>
    <w:p w14:paraId="2AE1591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7DB635D" w14:textId="77777777" w:rsidTr="009033F8">
        <w:tc>
          <w:tcPr>
            <w:tcW w:w="8340" w:type="dxa"/>
            <w:tcBorders>
              <w:bottom w:val="single" w:sz="4" w:space="0" w:color="auto"/>
            </w:tcBorders>
            <w:shd w:val="clear" w:color="auto" w:fill="C6D9F1" w:themeFill="text2" w:themeFillTint="33"/>
          </w:tcPr>
          <w:p w14:paraId="2223F0D8"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CE5791E" w14:textId="77777777" w:rsidTr="009033F8">
        <w:tc>
          <w:tcPr>
            <w:tcW w:w="8340" w:type="dxa"/>
            <w:shd w:val="clear" w:color="auto" w:fill="FFFFFF" w:themeFill="background1"/>
          </w:tcPr>
          <w:p w14:paraId="167FB8E9" w14:textId="77777777" w:rsidR="00915659" w:rsidRDefault="00915659" w:rsidP="009033F8">
            <w:pPr>
              <w:spacing w:before="60" w:after="60"/>
              <w:rPr>
                <w:color w:val="000000" w:themeColor="text1"/>
              </w:rPr>
            </w:pPr>
            <w:r>
              <w:rPr>
                <w:color w:val="000000" w:themeColor="text1"/>
              </w:rPr>
              <w:t>Begründung der Fachseite:</w:t>
            </w:r>
          </w:p>
        </w:tc>
      </w:tr>
    </w:tbl>
    <w:p w14:paraId="4A644FC3" w14:textId="255B1EB9" w:rsidR="00915659" w:rsidRDefault="00915659" w:rsidP="00915659">
      <w:pPr>
        <w:suppressAutoHyphens/>
        <w:spacing w:after="240"/>
        <w:ind w:left="720"/>
        <w:rPr>
          <w:color w:val="000000" w:themeColor="text1"/>
        </w:rPr>
      </w:pPr>
    </w:p>
    <w:p w14:paraId="33B66424" w14:textId="77777777" w:rsidR="00CE2C4D" w:rsidRPr="00CC02C2" w:rsidRDefault="00CE2C4D" w:rsidP="00915659">
      <w:pPr>
        <w:suppressAutoHyphens/>
        <w:spacing w:after="240"/>
        <w:ind w:left="720"/>
        <w:rPr>
          <w:color w:val="000000" w:themeColor="text1"/>
        </w:rPr>
      </w:pPr>
    </w:p>
    <w:p w14:paraId="0554B9D8" w14:textId="74E82938" w:rsidR="00915659" w:rsidRDefault="00915659" w:rsidP="00915659">
      <w:pPr>
        <w:pStyle w:val="Listenabsatz"/>
        <w:numPr>
          <w:ilvl w:val="0"/>
          <w:numId w:val="11"/>
        </w:numPr>
        <w:spacing w:after="240"/>
        <w:ind w:left="709" w:hanging="709"/>
      </w:pPr>
      <w:bookmarkStart w:id="244" w:name="A16a3"/>
      <w:bookmarkEnd w:id="244"/>
      <w:r>
        <w:t xml:space="preserve">Dabei MUSS die Vertraulichkeit bei der Dokumentation und Archivierung der </w:t>
      </w:r>
      <w:r w:rsidR="00CE2C4D">
        <w:br/>
      </w:r>
      <w:r>
        <w:t>Berichte gewährleistet sein.</w:t>
      </w:r>
    </w:p>
    <w:p w14:paraId="1E6A4A52" w14:textId="77777777" w:rsidR="00915659" w:rsidRDefault="00915659" w:rsidP="00915659">
      <w:pPr>
        <w:pStyle w:val="Listenabsatz"/>
        <w:spacing w:after="240"/>
        <w:ind w:left="644"/>
      </w:pPr>
    </w:p>
    <w:p w14:paraId="6EB1DDC4"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389587F6"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92F339D" w14:textId="77777777" w:rsidTr="009033F8">
        <w:trPr>
          <w:trHeight w:val="205"/>
        </w:trPr>
        <w:tc>
          <w:tcPr>
            <w:tcW w:w="8356" w:type="dxa"/>
            <w:shd w:val="clear" w:color="auto" w:fill="D6E3BC" w:themeFill="accent3" w:themeFillTint="66"/>
          </w:tcPr>
          <w:p w14:paraId="5B8DC79A" w14:textId="77777777" w:rsidR="00915659" w:rsidRPr="005B4E23" w:rsidRDefault="00915659" w:rsidP="009033F8">
            <w:pPr>
              <w:suppressAutoHyphens/>
              <w:spacing w:before="120" w:after="120"/>
            </w:pPr>
            <w:r>
              <w:t>Umsetzung: JA / TEILWEISE / NEIN / ENTBEHRLICH</w:t>
            </w:r>
          </w:p>
        </w:tc>
      </w:tr>
      <w:tr w:rsidR="00915659" w:rsidRPr="00CC02C2" w14:paraId="5AD0FD3C" w14:textId="77777777" w:rsidTr="009033F8">
        <w:tc>
          <w:tcPr>
            <w:tcW w:w="8356" w:type="dxa"/>
          </w:tcPr>
          <w:p w14:paraId="52DBF19D" w14:textId="77777777" w:rsidR="00915659" w:rsidRPr="00CC02C2" w:rsidRDefault="00915659" w:rsidP="009033F8">
            <w:pPr>
              <w:suppressAutoHyphens/>
              <w:spacing w:before="120" w:after="120"/>
              <w:rPr>
                <w:color w:val="000000" w:themeColor="text1"/>
              </w:rPr>
            </w:pPr>
            <w:bookmarkStart w:id="245" w:name="A16u3"/>
            <w:bookmarkEnd w:id="245"/>
            <w:r>
              <w:rPr>
                <w:color w:val="000000" w:themeColor="text1"/>
              </w:rPr>
              <w:t>Hier steht Ihr Umsetzungsstand (Ist-Zustand)</w:t>
            </w:r>
          </w:p>
        </w:tc>
      </w:tr>
    </w:tbl>
    <w:p w14:paraId="1E8FC18A"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9D51A8C" w14:textId="77777777" w:rsidTr="009033F8">
        <w:tc>
          <w:tcPr>
            <w:tcW w:w="8340" w:type="dxa"/>
            <w:tcBorders>
              <w:bottom w:val="single" w:sz="4" w:space="0" w:color="auto"/>
            </w:tcBorders>
            <w:shd w:val="clear" w:color="auto" w:fill="C6D9F1" w:themeFill="text2" w:themeFillTint="33"/>
          </w:tcPr>
          <w:p w14:paraId="0C007D57"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79C4133" w14:textId="77777777" w:rsidTr="009033F8">
        <w:tc>
          <w:tcPr>
            <w:tcW w:w="8340" w:type="dxa"/>
            <w:shd w:val="clear" w:color="auto" w:fill="FFFFFF" w:themeFill="background1"/>
          </w:tcPr>
          <w:p w14:paraId="4F681937" w14:textId="77777777" w:rsidR="00915659" w:rsidRDefault="00915659" w:rsidP="009033F8">
            <w:pPr>
              <w:spacing w:before="60" w:after="60"/>
              <w:rPr>
                <w:color w:val="000000" w:themeColor="text1"/>
              </w:rPr>
            </w:pPr>
            <w:r>
              <w:rPr>
                <w:color w:val="000000" w:themeColor="text1"/>
              </w:rPr>
              <w:t>Begründung der Fachseite:</w:t>
            </w:r>
          </w:p>
        </w:tc>
      </w:tr>
    </w:tbl>
    <w:p w14:paraId="707E22C8" w14:textId="77777777" w:rsidR="00915659" w:rsidRPr="00CC02C2" w:rsidRDefault="00915659" w:rsidP="00915659">
      <w:pPr>
        <w:suppressAutoHyphens/>
        <w:spacing w:after="240"/>
        <w:ind w:left="720"/>
        <w:rPr>
          <w:color w:val="000000" w:themeColor="text1"/>
        </w:rPr>
      </w:pPr>
    </w:p>
    <w:p w14:paraId="32094A05" w14:textId="77777777" w:rsidR="00915659" w:rsidRDefault="00915659" w:rsidP="00915659">
      <w:pPr>
        <w:pStyle w:val="Listenabsatz"/>
        <w:numPr>
          <w:ilvl w:val="0"/>
          <w:numId w:val="11"/>
        </w:numPr>
        <w:spacing w:after="240"/>
        <w:ind w:left="709" w:hanging="709"/>
      </w:pPr>
      <w:bookmarkStart w:id="246" w:name="A16a4"/>
      <w:bookmarkEnd w:id="246"/>
      <w:r>
        <w:t>Die benötigten Informationen MÜSSEN in die jeweiligen Dokumentationssysteme eingepflegt werden, bevor die Störung als beendet und abgeschlossen markiert wird.</w:t>
      </w:r>
    </w:p>
    <w:p w14:paraId="296962EE" w14:textId="77777777" w:rsidR="00915659" w:rsidRDefault="00915659" w:rsidP="00915659">
      <w:pPr>
        <w:pStyle w:val="Listenabsatz"/>
        <w:spacing w:after="240"/>
        <w:ind w:left="644"/>
      </w:pPr>
    </w:p>
    <w:p w14:paraId="4B051861"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D852BDD"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DDD3B16" w14:textId="77777777" w:rsidTr="009033F8">
        <w:trPr>
          <w:trHeight w:val="205"/>
        </w:trPr>
        <w:tc>
          <w:tcPr>
            <w:tcW w:w="8356" w:type="dxa"/>
            <w:shd w:val="clear" w:color="auto" w:fill="D6E3BC" w:themeFill="accent3" w:themeFillTint="66"/>
          </w:tcPr>
          <w:p w14:paraId="18F082F9" w14:textId="77777777" w:rsidR="00915659" w:rsidRPr="005B4E23" w:rsidRDefault="00915659" w:rsidP="009033F8">
            <w:pPr>
              <w:suppressAutoHyphens/>
              <w:spacing w:before="120" w:after="120"/>
            </w:pPr>
            <w:r>
              <w:t>Umsetzung: JA / TEILWEISE / NEIN / ENTBEHRLICH</w:t>
            </w:r>
          </w:p>
        </w:tc>
      </w:tr>
      <w:tr w:rsidR="00915659" w:rsidRPr="00CC02C2" w14:paraId="6120E8AE" w14:textId="77777777" w:rsidTr="009033F8">
        <w:tc>
          <w:tcPr>
            <w:tcW w:w="8356" w:type="dxa"/>
          </w:tcPr>
          <w:p w14:paraId="0B30906A" w14:textId="77777777" w:rsidR="00915659" w:rsidRPr="00CC02C2" w:rsidRDefault="00915659" w:rsidP="009033F8">
            <w:pPr>
              <w:suppressAutoHyphens/>
              <w:spacing w:before="120" w:after="120"/>
              <w:rPr>
                <w:color w:val="000000" w:themeColor="text1"/>
              </w:rPr>
            </w:pPr>
            <w:bookmarkStart w:id="247" w:name="A16u4"/>
            <w:bookmarkEnd w:id="247"/>
            <w:r>
              <w:rPr>
                <w:color w:val="000000" w:themeColor="text1"/>
              </w:rPr>
              <w:t>Hier steht Ihr Umsetzungsstand (Ist-Zustand)</w:t>
            </w:r>
          </w:p>
        </w:tc>
      </w:tr>
    </w:tbl>
    <w:p w14:paraId="468B4190"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4EDE0D2" w14:textId="77777777" w:rsidTr="009033F8">
        <w:tc>
          <w:tcPr>
            <w:tcW w:w="8340" w:type="dxa"/>
            <w:tcBorders>
              <w:bottom w:val="single" w:sz="4" w:space="0" w:color="auto"/>
            </w:tcBorders>
            <w:shd w:val="clear" w:color="auto" w:fill="C6D9F1" w:themeFill="text2" w:themeFillTint="33"/>
          </w:tcPr>
          <w:p w14:paraId="675F0FCC"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D5F57EE" w14:textId="77777777" w:rsidTr="009033F8">
        <w:tc>
          <w:tcPr>
            <w:tcW w:w="8340" w:type="dxa"/>
            <w:shd w:val="clear" w:color="auto" w:fill="FFFFFF" w:themeFill="background1"/>
          </w:tcPr>
          <w:p w14:paraId="74D6BEB7" w14:textId="77777777" w:rsidR="00915659" w:rsidRDefault="00915659" w:rsidP="009033F8">
            <w:pPr>
              <w:spacing w:before="60" w:after="60"/>
              <w:rPr>
                <w:color w:val="000000" w:themeColor="text1"/>
              </w:rPr>
            </w:pPr>
            <w:r>
              <w:rPr>
                <w:color w:val="000000" w:themeColor="text1"/>
              </w:rPr>
              <w:t>Begründung der Fachseite:</w:t>
            </w:r>
          </w:p>
        </w:tc>
      </w:tr>
    </w:tbl>
    <w:p w14:paraId="7DBD4390" w14:textId="77777777" w:rsidR="00915659" w:rsidRPr="00CC02C2" w:rsidRDefault="00915659" w:rsidP="00915659">
      <w:pPr>
        <w:suppressAutoHyphens/>
        <w:spacing w:after="240"/>
        <w:ind w:left="720"/>
        <w:rPr>
          <w:color w:val="000000" w:themeColor="text1"/>
        </w:rPr>
      </w:pPr>
    </w:p>
    <w:p w14:paraId="60D5E020" w14:textId="77777777" w:rsidR="00915659" w:rsidRDefault="00915659" w:rsidP="00915659">
      <w:pPr>
        <w:pStyle w:val="Listenabsatz"/>
        <w:numPr>
          <w:ilvl w:val="0"/>
          <w:numId w:val="11"/>
        </w:numPr>
        <w:spacing w:after="240"/>
        <w:ind w:left="709" w:hanging="709"/>
      </w:pPr>
      <w:bookmarkStart w:id="248" w:name="A16a5"/>
      <w:bookmarkEnd w:id="248"/>
      <w:r>
        <w:t>Dafür MÜSSEN die erforderlichen Qualitätssicherungsanforderungen im Vorfeld mit dem Sicherheitsmanagement definiert werden.</w:t>
      </w:r>
    </w:p>
    <w:p w14:paraId="08040C5C" w14:textId="77777777" w:rsidR="00915659" w:rsidRDefault="00915659" w:rsidP="00915659">
      <w:pPr>
        <w:pStyle w:val="Listenabsatz"/>
        <w:spacing w:after="240"/>
        <w:ind w:left="644"/>
      </w:pPr>
    </w:p>
    <w:p w14:paraId="1E5AEC02"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211CC040"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3DFD0BCC" w14:textId="77777777" w:rsidTr="009033F8">
        <w:trPr>
          <w:trHeight w:val="205"/>
        </w:trPr>
        <w:tc>
          <w:tcPr>
            <w:tcW w:w="8356" w:type="dxa"/>
            <w:shd w:val="clear" w:color="auto" w:fill="D6E3BC" w:themeFill="accent3" w:themeFillTint="66"/>
          </w:tcPr>
          <w:p w14:paraId="67082194" w14:textId="77777777" w:rsidR="00915659" w:rsidRPr="005B4E23" w:rsidRDefault="00915659" w:rsidP="009033F8">
            <w:pPr>
              <w:suppressAutoHyphens/>
              <w:spacing w:before="120" w:after="120"/>
            </w:pPr>
            <w:r>
              <w:t>Umsetzung: JA / TEILWEISE / NEIN / ENTBEHRLICH</w:t>
            </w:r>
          </w:p>
        </w:tc>
      </w:tr>
      <w:tr w:rsidR="00915659" w:rsidRPr="00CC02C2" w14:paraId="1EF04F14" w14:textId="77777777" w:rsidTr="009033F8">
        <w:tc>
          <w:tcPr>
            <w:tcW w:w="8356" w:type="dxa"/>
          </w:tcPr>
          <w:p w14:paraId="2FBA7391" w14:textId="77777777" w:rsidR="00915659" w:rsidRPr="00CC02C2" w:rsidRDefault="00915659" w:rsidP="009033F8">
            <w:pPr>
              <w:suppressAutoHyphens/>
              <w:spacing w:before="120" w:after="120"/>
              <w:rPr>
                <w:color w:val="000000" w:themeColor="text1"/>
              </w:rPr>
            </w:pPr>
            <w:bookmarkStart w:id="249" w:name="A16u5"/>
            <w:bookmarkEnd w:id="249"/>
            <w:r>
              <w:rPr>
                <w:color w:val="000000" w:themeColor="text1"/>
              </w:rPr>
              <w:t>Hier steht Ihr Umsetzungsstand (Ist-Zustand)</w:t>
            </w:r>
          </w:p>
        </w:tc>
      </w:tr>
    </w:tbl>
    <w:p w14:paraId="04167E1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2AE2385" w14:textId="77777777" w:rsidTr="009033F8">
        <w:tc>
          <w:tcPr>
            <w:tcW w:w="8340" w:type="dxa"/>
            <w:tcBorders>
              <w:bottom w:val="single" w:sz="4" w:space="0" w:color="auto"/>
            </w:tcBorders>
            <w:shd w:val="clear" w:color="auto" w:fill="C6D9F1" w:themeFill="text2" w:themeFillTint="33"/>
          </w:tcPr>
          <w:p w14:paraId="6DF031A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A83FB7B" w14:textId="77777777" w:rsidTr="009033F8">
        <w:tc>
          <w:tcPr>
            <w:tcW w:w="8340" w:type="dxa"/>
            <w:shd w:val="clear" w:color="auto" w:fill="FFFFFF" w:themeFill="background1"/>
          </w:tcPr>
          <w:p w14:paraId="5D957A5C" w14:textId="77777777" w:rsidR="00915659" w:rsidRDefault="00915659" w:rsidP="009033F8">
            <w:pPr>
              <w:spacing w:before="60" w:after="60"/>
              <w:rPr>
                <w:color w:val="000000" w:themeColor="text1"/>
              </w:rPr>
            </w:pPr>
            <w:r>
              <w:rPr>
                <w:color w:val="000000" w:themeColor="text1"/>
              </w:rPr>
              <w:t>Begründug der Fachseite:</w:t>
            </w:r>
          </w:p>
        </w:tc>
      </w:tr>
    </w:tbl>
    <w:p w14:paraId="44537247" w14:textId="77777777" w:rsidR="00915659" w:rsidRDefault="00915659" w:rsidP="00915659">
      <w:pPr>
        <w:suppressAutoHyphens/>
        <w:spacing w:after="240"/>
        <w:ind w:left="720"/>
        <w:rPr>
          <w:color w:val="000000" w:themeColor="text1"/>
        </w:rPr>
      </w:pPr>
    </w:p>
    <w:p w14:paraId="45C35306" w14:textId="2FBEF80A" w:rsidR="00915659" w:rsidRPr="00CC02C2" w:rsidRDefault="00915659" w:rsidP="00557933">
      <w:pPr>
        <w:pStyle w:val="berschrift2"/>
      </w:pPr>
      <w:bookmarkStart w:id="250" w:name="_Toc38459236"/>
      <w:bookmarkStart w:id="251" w:name="_Toc92154706"/>
      <w:r>
        <w:t xml:space="preserve">Nachbereitung von Sicherheitsvorfällen </w:t>
      </w:r>
      <w:r w:rsidR="00A33B7C">
        <w:t>(</w:t>
      </w:r>
      <w:r w:rsidR="00E34D8A">
        <w:t>S</w:t>
      </w:r>
      <w:r w:rsidR="00A33B7C">
        <w:t>) [A</w:t>
      </w:r>
      <w:r>
        <w:t>17]</w:t>
      </w:r>
      <w:bookmarkEnd w:id="250"/>
      <w:bookmarkEnd w:id="251"/>
    </w:p>
    <w:p w14:paraId="1C754421" w14:textId="77777777" w:rsidR="00CE2C4D" w:rsidRDefault="00CE2C4D" w:rsidP="00CE2C4D">
      <w:pPr>
        <w:pStyle w:val="Listenabsatz"/>
        <w:spacing w:after="240"/>
      </w:pPr>
      <w:bookmarkStart w:id="252" w:name="A17a1"/>
      <w:bookmarkEnd w:id="252"/>
    </w:p>
    <w:p w14:paraId="7154E944" w14:textId="104E0728" w:rsidR="00915659" w:rsidRDefault="00915659" w:rsidP="00915659">
      <w:pPr>
        <w:pStyle w:val="Listenabsatz"/>
        <w:numPr>
          <w:ilvl w:val="0"/>
          <w:numId w:val="11"/>
        </w:numPr>
        <w:spacing w:after="240"/>
        <w:ind w:left="709" w:hanging="709"/>
      </w:pPr>
      <w:r>
        <w:t>Sicherheitsvorfälle MÜSSEN standardisiert nachbereitet werden.</w:t>
      </w:r>
    </w:p>
    <w:p w14:paraId="6185B89B" w14:textId="77777777" w:rsidR="00915659" w:rsidRDefault="00915659" w:rsidP="00915659">
      <w:pPr>
        <w:pStyle w:val="Listenabsatz"/>
        <w:spacing w:after="240"/>
        <w:ind w:left="644"/>
      </w:pPr>
    </w:p>
    <w:p w14:paraId="62080985"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69620CC7"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8FF57D3" w14:textId="77777777" w:rsidTr="009033F8">
        <w:trPr>
          <w:trHeight w:val="205"/>
        </w:trPr>
        <w:tc>
          <w:tcPr>
            <w:tcW w:w="8356" w:type="dxa"/>
            <w:shd w:val="clear" w:color="auto" w:fill="D6E3BC" w:themeFill="accent3" w:themeFillTint="66"/>
          </w:tcPr>
          <w:p w14:paraId="719129D9" w14:textId="77777777" w:rsidR="00915659" w:rsidRPr="005B4E23" w:rsidRDefault="00915659" w:rsidP="009033F8">
            <w:pPr>
              <w:suppressAutoHyphens/>
              <w:spacing w:before="120" w:after="120"/>
            </w:pPr>
            <w:r>
              <w:t>Umsetzung: JA / TEILWEISE / NEIN / ENTBEHRLICH</w:t>
            </w:r>
          </w:p>
        </w:tc>
      </w:tr>
      <w:tr w:rsidR="00915659" w:rsidRPr="00CC02C2" w14:paraId="7487EF82" w14:textId="77777777" w:rsidTr="009033F8">
        <w:tc>
          <w:tcPr>
            <w:tcW w:w="8356" w:type="dxa"/>
          </w:tcPr>
          <w:p w14:paraId="26D92C5F" w14:textId="77777777" w:rsidR="00915659" w:rsidRPr="00CC02C2" w:rsidRDefault="00915659" w:rsidP="009033F8">
            <w:pPr>
              <w:suppressAutoHyphens/>
              <w:spacing w:before="120" w:after="120"/>
              <w:rPr>
                <w:color w:val="000000" w:themeColor="text1"/>
              </w:rPr>
            </w:pPr>
            <w:bookmarkStart w:id="253" w:name="A17u1"/>
            <w:bookmarkEnd w:id="253"/>
            <w:r>
              <w:rPr>
                <w:color w:val="000000" w:themeColor="text1"/>
              </w:rPr>
              <w:t>Hier steht Ihr Umsetzungsstand (Ist-Zustand)</w:t>
            </w:r>
          </w:p>
        </w:tc>
      </w:tr>
    </w:tbl>
    <w:p w14:paraId="1DFC348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5BF18F1" w14:textId="77777777" w:rsidTr="009033F8">
        <w:tc>
          <w:tcPr>
            <w:tcW w:w="8340" w:type="dxa"/>
            <w:tcBorders>
              <w:bottom w:val="single" w:sz="4" w:space="0" w:color="auto"/>
            </w:tcBorders>
            <w:shd w:val="clear" w:color="auto" w:fill="C6D9F1" w:themeFill="text2" w:themeFillTint="33"/>
          </w:tcPr>
          <w:p w14:paraId="6F771074"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187D309" w14:textId="77777777" w:rsidTr="009033F8">
        <w:tc>
          <w:tcPr>
            <w:tcW w:w="8340" w:type="dxa"/>
            <w:shd w:val="clear" w:color="auto" w:fill="FFFFFF" w:themeFill="background1"/>
          </w:tcPr>
          <w:p w14:paraId="4F2CB77B" w14:textId="77777777" w:rsidR="00915659" w:rsidRDefault="00915659" w:rsidP="009033F8">
            <w:pPr>
              <w:spacing w:before="60" w:after="60"/>
              <w:rPr>
                <w:color w:val="000000" w:themeColor="text1"/>
              </w:rPr>
            </w:pPr>
            <w:r>
              <w:rPr>
                <w:color w:val="000000" w:themeColor="text1"/>
              </w:rPr>
              <w:t>Begründung der Fachseite:</w:t>
            </w:r>
          </w:p>
        </w:tc>
      </w:tr>
    </w:tbl>
    <w:p w14:paraId="52B7C295" w14:textId="77777777" w:rsidR="00915659" w:rsidRPr="00CC02C2" w:rsidRDefault="00915659" w:rsidP="00915659">
      <w:pPr>
        <w:suppressAutoHyphens/>
        <w:spacing w:after="240"/>
        <w:ind w:left="720"/>
        <w:rPr>
          <w:color w:val="000000" w:themeColor="text1"/>
        </w:rPr>
      </w:pPr>
    </w:p>
    <w:p w14:paraId="6EB09E73" w14:textId="38248BF5" w:rsidR="00915659" w:rsidRDefault="00915659" w:rsidP="00915659">
      <w:pPr>
        <w:pStyle w:val="Listenabsatz"/>
        <w:numPr>
          <w:ilvl w:val="0"/>
          <w:numId w:val="11"/>
        </w:numPr>
        <w:spacing w:after="240"/>
        <w:ind w:left="709" w:hanging="709"/>
      </w:pPr>
      <w:bookmarkStart w:id="254" w:name="A17a2"/>
      <w:bookmarkEnd w:id="254"/>
      <w:r>
        <w:t xml:space="preserve">Dabei MUSS untersucht werden, wie schnell Sicherheitsvorfälle erkannt und </w:t>
      </w:r>
      <w:r w:rsidR="00CE2C4D">
        <w:br/>
      </w:r>
      <w:r>
        <w:t xml:space="preserve">behoben wurden, ob die Meldewege funktionierten, ausreichend Informationen </w:t>
      </w:r>
      <w:r w:rsidR="00CE2C4D">
        <w:br/>
      </w:r>
      <w:r>
        <w:t>für die Bewertung verfügbar und ob die Detektionsmaßnahmen wirksam waren.</w:t>
      </w:r>
    </w:p>
    <w:p w14:paraId="08BBA2A8" w14:textId="77777777" w:rsidR="00915659" w:rsidRDefault="00915659" w:rsidP="00915659">
      <w:pPr>
        <w:pStyle w:val="Listenabsatz"/>
        <w:spacing w:after="240"/>
        <w:ind w:left="644"/>
      </w:pPr>
    </w:p>
    <w:p w14:paraId="215BCAB2"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97BC2F6"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0371BF0" w14:textId="77777777" w:rsidTr="009033F8">
        <w:trPr>
          <w:trHeight w:val="205"/>
        </w:trPr>
        <w:tc>
          <w:tcPr>
            <w:tcW w:w="8356" w:type="dxa"/>
            <w:shd w:val="clear" w:color="auto" w:fill="D6E3BC" w:themeFill="accent3" w:themeFillTint="66"/>
          </w:tcPr>
          <w:p w14:paraId="7BF34F53" w14:textId="77777777" w:rsidR="00915659" w:rsidRPr="005B4E23" w:rsidRDefault="00915659" w:rsidP="009033F8">
            <w:pPr>
              <w:suppressAutoHyphens/>
              <w:spacing w:before="120" w:after="120"/>
            </w:pPr>
            <w:r>
              <w:t>Umsetzung: JA / TEILWEISE / NEIN / ENTBEHRLICH</w:t>
            </w:r>
          </w:p>
        </w:tc>
      </w:tr>
      <w:tr w:rsidR="00915659" w:rsidRPr="00CC02C2" w14:paraId="78E38B25" w14:textId="77777777" w:rsidTr="009033F8">
        <w:tc>
          <w:tcPr>
            <w:tcW w:w="8356" w:type="dxa"/>
          </w:tcPr>
          <w:p w14:paraId="1D379889" w14:textId="77777777" w:rsidR="00915659" w:rsidRPr="00CC02C2" w:rsidRDefault="00915659" w:rsidP="009033F8">
            <w:pPr>
              <w:suppressAutoHyphens/>
              <w:spacing w:before="120" w:after="120"/>
              <w:rPr>
                <w:color w:val="000000" w:themeColor="text1"/>
              </w:rPr>
            </w:pPr>
            <w:bookmarkStart w:id="255" w:name="A17u2"/>
            <w:bookmarkEnd w:id="255"/>
            <w:r>
              <w:rPr>
                <w:color w:val="000000" w:themeColor="text1"/>
              </w:rPr>
              <w:t>Hier steht Ihr Umsetzungsstand (Ist-Zustand)</w:t>
            </w:r>
          </w:p>
        </w:tc>
      </w:tr>
    </w:tbl>
    <w:p w14:paraId="4C5E004E"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1AF8462" w14:textId="77777777" w:rsidTr="009033F8">
        <w:tc>
          <w:tcPr>
            <w:tcW w:w="8340" w:type="dxa"/>
            <w:tcBorders>
              <w:bottom w:val="single" w:sz="4" w:space="0" w:color="auto"/>
            </w:tcBorders>
            <w:shd w:val="clear" w:color="auto" w:fill="C6D9F1" w:themeFill="text2" w:themeFillTint="33"/>
          </w:tcPr>
          <w:p w14:paraId="4D3E7F8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F1B99C2" w14:textId="77777777" w:rsidTr="009033F8">
        <w:tc>
          <w:tcPr>
            <w:tcW w:w="8340" w:type="dxa"/>
            <w:shd w:val="clear" w:color="auto" w:fill="FFFFFF" w:themeFill="background1"/>
          </w:tcPr>
          <w:p w14:paraId="757686BB" w14:textId="77777777" w:rsidR="00915659" w:rsidRDefault="00915659" w:rsidP="009033F8">
            <w:pPr>
              <w:spacing w:before="60" w:after="60"/>
              <w:rPr>
                <w:color w:val="000000" w:themeColor="text1"/>
              </w:rPr>
            </w:pPr>
            <w:r>
              <w:rPr>
                <w:color w:val="000000" w:themeColor="text1"/>
              </w:rPr>
              <w:t>Begründung der Fachseite:</w:t>
            </w:r>
          </w:p>
        </w:tc>
      </w:tr>
    </w:tbl>
    <w:p w14:paraId="40E6A1FC" w14:textId="77777777" w:rsidR="00915659" w:rsidRPr="00CC02C2" w:rsidRDefault="00915659" w:rsidP="00915659">
      <w:pPr>
        <w:suppressAutoHyphens/>
        <w:spacing w:after="240"/>
        <w:ind w:left="720"/>
        <w:rPr>
          <w:color w:val="000000" w:themeColor="text1"/>
        </w:rPr>
      </w:pPr>
    </w:p>
    <w:p w14:paraId="6AE119B6" w14:textId="77777777" w:rsidR="00915659" w:rsidRDefault="00915659" w:rsidP="00915659">
      <w:pPr>
        <w:pStyle w:val="Listenabsatz"/>
        <w:numPr>
          <w:ilvl w:val="0"/>
          <w:numId w:val="11"/>
        </w:numPr>
        <w:spacing w:after="240"/>
        <w:ind w:left="709" w:hanging="709"/>
      </w:pPr>
      <w:bookmarkStart w:id="256" w:name="A17a3"/>
      <w:bookmarkEnd w:id="256"/>
      <w:r>
        <w:t>Ebenso MUSS geprüft werden, ob die ergriffenen Maßnahmen und Aktivitäten wirksam und effizient waren.</w:t>
      </w:r>
    </w:p>
    <w:p w14:paraId="58A43ACD" w14:textId="77777777" w:rsidR="00915659" w:rsidRDefault="00915659" w:rsidP="00915659">
      <w:pPr>
        <w:pStyle w:val="Listenabsatz"/>
        <w:spacing w:after="240"/>
        <w:ind w:left="644"/>
      </w:pPr>
    </w:p>
    <w:p w14:paraId="2F70A2AA"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F1D2595"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9200CB4" w14:textId="77777777" w:rsidTr="009033F8">
        <w:trPr>
          <w:trHeight w:val="205"/>
        </w:trPr>
        <w:tc>
          <w:tcPr>
            <w:tcW w:w="8356" w:type="dxa"/>
            <w:shd w:val="clear" w:color="auto" w:fill="D6E3BC" w:themeFill="accent3" w:themeFillTint="66"/>
          </w:tcPr>
          <w:p w14:paraId="6C378617" w14:textId="77777777" w:rsidR="00915659" w:rsidRPr="005B4E23" w:rsidRDefault="00915659" w:rsidP="009033F8">
            <w:pPr>
              <w:suppressAutoHyphens/>
              <w:spacing w:before="120" w:after="120"/>
            </w:pPr>
            <w:r>
              <w:t>Umsetzung: JA / TEILWEISE / NEIN / ENTBEHRLICH</w:t>
            </w:r>
          </w:p>
        </w:tc>
      </w:tr>
      <w:tr w:rsidR="00915659" w:rsidRPr="00CC02C2" w14:paraId="46EAD2DE" w14:textId="77777777" w:rsidTr="009033F8">
        <w:tc>
          <w:tcPr>
            <w:tcW w:w="8356" w:type="dxa"/>
          </w:tcPr>
          <w:p w14:paraId="4D94220B" w14:textId="77777777" w:rsidR="00915659" w:rsidRPr="00CC02C2" w:rsidRDefault="00915659" w:rsidP="009033F8">
            <w:pPr>
              <w:suppressAutoHyphens/>
              <w:spacing w:before="120" w:after="120"/>
              <w:rPr>
                <w:color w:val="000000" w:themeColor="text1"/>
              </w:rPr>
            </w:pPr>
            <w:bookmarkStart w:id="257" w:name="A17u3"/>
            <w:bookmarkEnd w:id="257"/>
            <w:r>
              <w:rPr>
                <w:color w:val="000000" w:themeColor="text1"/>
              </w:rPr>
              <w:t>Hier steht Ihr Umsetzungsstand (Ist-Zustand)</w:t>
            </w:r>
          </w:p>
        </w:tc>
      </w:tr>
    </w:tbl>
    <w:p w14:paraId="39A86471" w14:textId="0DD9FA44" w:rsidR="00915659" w:rsidRDefault="00915659" w:rsidP="00915659">
      <w:pPr>
        <w:suppressAutoHyphens/>
        <w:spacing w:after="0" w:line="240" w:lineRule="auto"/>
        <w:ind w:left="720"/>
        <w:rPr>
          <w:color w:val="000000" w:themeColor="text1"/>
        </w:rPr>
      </w:pPr>
    </w:p>
    <w:p w14:paraId="7E62AF35" w14:textId="0B318EE6" w:rsidR="00CE2C4D" w:rsidRDefault="00CE2C4D" w:rsidP="00915659">
      <w:pPr>
        <w:suppressAutoHyphens/>
        <w:spacing w:after="0" w:line="240" w:lineRule="auto"/>
        <w:ind w:left="720"/>
        <w:rPr>
          <w:color w:val="000000" w:themeColor="text1"/>
        </w:rPr>
      </w:pPr>
    </w:p>
    <w:p w14:paraId="0743C827" w14:textId="77777777" w:rsidR="00CE2C4D" w:rsidRDefault="00CE2C4D" w:rsidP="00915659">
      <w:pPr>
        <w:suppressAutoHyphens/>
        <w:spacing w:after="0" w:line="240" w:lineRule="auto"/>
        <w:ind w:left="720"/>
        <w:rPr>
          <w:color w:val="000000" w:themeColor="text1"/>
        </w:rPr>
      </w:pPr>
    </w:p>
    <w:p w14:paraId="0C221C12" w14:textId="77777777" w:rsidR="00915659" w:rsidRDefault="00915659" w:rsidP="00915659">
      <w:pPr>
        <w:suppressAutoHyphens/>
        <w:spacing w:after="0" w:line="240" w:lineRule="auto"/>
        <w:ind w:left="720"/>
        <w:rPr>
          <w:color w:val="000000" w:themeColor="text1"/>
        </w:rPr>
      </w:pPr>
    </w:p>
    <w:p w14:paraId="139B89ED"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50E79D3" w14:textId="77777777" w:rsidTr="009033F8">
        <w:tc>
          <w:tcPr>
            <w:tcW w:w="8340" w:type="dxa"/>
            <w:tcBorders>
              <w:bottom w:val="single" w:sz="4" w:space="0" w:color="auto"/>
            </w:tcBorders>
            <w:shd w:val="clear" w:color="auto" w:fill="C6D9F1" w:themeFill="text2" w:themeFillTint="33"/>
          </w:tcPr>
          <w:p w14:paraId="51070317"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0BB441D" w14:textId="77777777" w:rsidTr="009033F8">
        <w:tc>
          <w:tcPr>
            <w:tcW w:w="8340" w:type="dxa"/>
            <w:shd w:val="clear" w:color="auto" w:fill="FFFFFF" w:themeFill="background1"/>
          </w:tcPr>
          <w:p w14:paraId="67645FC7" w14:textId="77777777" w:rsidR="00915659" w:rsidRDefault="00915659" w:rsidP="009033F8">
            <w:pPr>
              <w:spacing w:before="60" w:after="60"/>
              <w:rPr>
                <w:color w:val="000000" w:themeColor="text1"/>
              </w:rPr>
            </w:pPr>
            <w:r>
              <w:rPr>
                <w:color w:val="000000" w:themeColor="text1"/>
              </w:rPr>
              <w:t>Begründung der Fachseite:</w:t>
            </w:r>
          </w:p>
        </w:tc>
      </w:tr>
    </w:tbl>
    <w:p w14:paraId="7B30D8CF" w14:textId="77777777" w:rsidR="00915659" w:rsidRPr="00CC02C2" w:rsidRDefault="00915659" w:rsidP="00915659">
      <w:pPr>
        <w:suppressAutoHyphens/>
        <w:spacing w:after="240"/>
        <w:ind w:left="720"/>
        <w:rPr>
          <w:color w:val="000000" w:themeColor="text1"/>
        </w:rPr>
      </w:pPr>
    </w:p>
    <w:p w14:paraId="1BFA79F5" w14:textId="77777777" w:rsidR="00915659" w:rsidRDefault="00915659" w:rsidP="00915659">
      <w:pPr>
        <w:pStyle w:val="Listenabsatz"/>
        <w:numPr>
          <w:ilvl w:val="0"/>
          <w:numId w:val="11"/>
        </w:numPr>
        <w:spacing w:after="240"/>
        <w:ind w:left="709" w:hanging="709"/>
      </w:pPr>
      <w:bookmarkStart w:id="258" w:name="A17a4"/>
      <w:bookmarkEnd w:id="258"/>
      <w:r>
        <w:t>Die Erfahrungen aus vergangenen Sicherheitsvorfällen MÜSSEN genutzt werden, um daraus Handlungsanweisungen für vergleichbare Sicherheitsvorfälle zu erstellen.</w:t>
      </w:r>
    </w:p>
    <w:p w14:paraId="7325701C" w14:textId="77777777" w:rsidR="00915659" w:rsidRDefault="00915659" w:rsidP="00915659">
      <w:pPr>
        <w:pStyle w:val="Listenabsatz"/>
        <w:spacing w:after="240"/>
        <w:ind w:left="644"/>
      </w:pPr>
    </w:p>
    <w:p w14:paraId="7E4AE6A4"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A7F272E"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1F9F62E8" w14:textId="77777777" w:rsidTr="009033F8">
        <w:trPr>
          <w:trHeight w:val="205"/>
        </w:trPr>
        <w:tc>
          <w:tcPr>
            <w:tcW w:w="8356" w:type="dxa"/>
            <w:shd w:val="clear" w:color="auto" w:fill="D6E3BC" w:themeFill="accent3" w:themeFillTint="66"/>
          </w:tcPr>
          <w:p w14:paraId="1B0EBE18" w14:textId="77777777" w:rsidR="00915659" w:rsidRPr="005B4E23" w:rsidRDefault="00915659" w:rsidP="009033F8">
            <w:pPr>
              <w:suppressAutoHyphens/>
              <w:spacing w:before="120" w:after="120"/>
            </w:pPr>
            <w:r>
              <w:t>Umsetzung: JA / TEILWEISE / NEIN / ENTBEHRLICH</w:t>
            </w:r>
          </w:p>
        </w:tc>
      </w:tr>
      <w:tr w:rsidR="00915659" w:rsidRPr="00CC02C2" w14:paraId="263F3DC0" w14:textId="77777777" w:rsidTr="009033F8">
        <w:tc>
          <w:tcPr>
            <w:tcW w:w="8356" w:type="dxa"/>
          </w:tcPr>
          <w:p w14:paraId="40A21CFF" w14:textId="77777777" w:rsidR="00915659" w:rsidRPr="00CC02C2" w:rsidRDefault="00915659" w:rsidP="009033F8">
            <w:pPr>
              <w:suppressAutoHyphens/>
              <w:spacing w:before="120" w:after="120"/>
              <w:rPr>
                <w:color w:val="000000" w:themeColor="text1"/>
              </w:rPr>
            </w:pPr>
            <w:bookmarkStart w:id="259" w:name="A17u4"/>
            <w:bookmarkEnd w:id="259"/>
            <w:r>
              <w:rPr>
                <w:color w:val="000000" w:themeColor="text1"/>
              </w:rPr>
              <w:t>Hier steht Ihr Umsetzungsstand (Ist-Zustand)</w:t>
            </w:r>
          </w:p>
        </w:tc>
      </w:tr>
    </w:tbl>
    <w:p w14:paraId="6330C3C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5480D6E" w14:textId="77777777" w:rsidTr="009033F8">
        <w:tc>
          <w:tcPr>
            <w:tcW w:w="8340" w:type="dxa"/>
            <w:tcBorders>
              <w:bottom w:val="single" w:sz="4" w:space="0" w:color="auto"/>
            </w:tcBorders>
            <w:shd w:val="clear" w:color="auto" w:fill="C6D9F1" w:themeFill="text2" w:themeFillTint="33"/>
          </w:tcPr>
          <w:p w14:paraId="60D422C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A06FB5D" w14:textId="77777777" w:rsidTr="009033F8">
        <w:tc>
          <w:tcPr>
            <w:tcW w:w="8340" w:type="dxa"/>
            <w:shd w:val="clear" w:color="auto" w:fill="FFFFFF" w:themeFill="background1"/>
          </w:tcPr>
          <w:p w14:paraId="78381192" w14:textId="77777777" w:rsidR="00915659" w:rsidRDefault="00915659" w:rsidP="009033F8">
            <w:pPr>
              <w:spacing w:before="60" w:after="60"/>
              <w:rPr>
                <w:color w:val="000000" w:themeColor="text1"/>
              </w:rPr>
            </w:pPr>
            <w:r>
              <w:rPr>
                <w:color w:val="000000" w:themeColor="text1"/>
              </w:rPr>
              <w:t>Begründung der Fachseite:</w:t>
            </w:r>
          </w:p>
        </w:tc>
      </w:tr>
    </w:tbl>
    <w:p w14:paraId="18E5D2DD" w14:textId="77777777" w:rsidR="00915659" w:rsidRPr="00CC02C2" w:rsidRDefault="00915659" w:rsidP="00915659">
      <w:pPr>
        <w:suppressAutoHyphens/>
        <w:spacing w:after="240"/>
        <w:ind w:left="720"/>
        <w:rPr>
          <w:color w:val="000000" w:themeColor="text1"/>
        </w:rPr>
      </w:pPr>
    </w:p>
    <w:p w14:paraId="43D724FA" w14:textId="77777777" w:rsidR="00915659" w:rsidRDefault="00915659" w:rsidP="00915659">
      <w:pPr>
        <w:pStyle w:val="Listenabsatz"/>
        <w:numPr>
          <w:ilvl w:val="0"/>
          <w:numId w:val="11"/>
        </w:numPr>
        <w:spacing w:after="240"/>
        <w:ind w:left="709" w:hanging="709"/>
      </w:pPr>
      <w:bookmarkStart w:id="260" w:name="A17a5"/>
      <w:bookmarkEnd w:id="260"/>
      <w:r>
        <w:t>Diese Handlungsanweisungen MÜSSEN den relevanten Personengruppen bekanntgegeben und auf Basis neuer Erkenntnisse regelmäßig aktualisiert werden.</w:t>
      </w:r>
    </w:p>
    <w:p w14:paraId="2FB2699B" w14:textId="77777777" w:rsidR="00915659" w:rsidRDefault="00915659" w:rsidP="00915659">
      <w:pPr>
        <w:pStyle w:val="Listenabsatz"/>
        <w:spacing w:after="240"/>
        <w:ind w:left="644"/>
      </w:pPr>
    </w:p>
    <w:p w14:paraId="6A8A3087"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274A759"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E900206" w14:textId="77777777" w:rsidTr="009033F8">
        <w:trPr>
          <w:trHeight w:val="205"/>
        </w:trPr>
        <w:tc>
          <w:tcPr>
            <w:tcW w:w="8356" w:type="dxa"/>
            <w:shd w:val="clear" w:color="auto" w:fill="D6E3BC" w:themeFill="accent3" w:themeFillTint="66"/>
          </w:tcPr>
          <w:p w14:paraId="6044E848" w14:textId="77777777" w:rsidR="00915659" w:rsidRPr="005B4E23" w:rsidRDefault="00915659" w:rsidP="009033F8">
            <w:pPr>
              <w:suppressAutoHyphens/>
              <w:spacing w:before="120" w:after="120"/>
            </w:pPr>
            <w:r>
              <w:t>Umsetzung: JA / TEILWEISE / NEIN / ENTBEHRLICH</w:t>
            </w:r>
          </w:p>
        </w:tc>
      </w:tr>
      <w:tr w:rsidR="00915659" w:rsidRPr="00CC02C2" w14:paraId="792EB6F1" w14:textId="77777777" w:rsidTr="009033F8">
        <w:tc>
          <w:tcPr>
            <w:tcW w:w="8356" w:type="dxa"/>
          </w:tcPr>
          <w:p w14:paraId="05AA814A" w14:textId="77777777" w:rsidR="00915659" w:rsidRPr="00CC02C2" w:rsidRDefault="00915659" w:rsidP="009033F8">
            <w:pPr>
              <w:suppressAutoHyphens/>
              <w:spacing w:before="120" w:after="120"/>
              <w:rPr>
                <w:color w:val="000000" w:themeColor="text1"/>
              </w:rPr>
            </w:pPr>
            <w:bookmarkStart w:id="261" w:name="A17u5"/>
            <w:bookmarkEnd w:id="261"/>
            <w:r>
              <w:rPr>
                <w:color w:val="000000" w:themeColor="text1"/>
              </w:rPr>
              <w:t>Hier steht Ihr Umsetzungsstand (Ist-Zustand)</w:t>
            </w:r>
          </w:p>
        </w:tc>
      </w:tr>
    </w:tbl>
    <w:p w14:paraId="102D2B3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5B14A51" w14:textId="77777777" w:rsidTr="009033F8">
        <w:tc>
          <w:tcPr>
            <w:tcW w:w="8340" w:type="dxa"/>
            <w:tcBorders>
              <w:bottom w:val="single" w:sz="4" w:space="0" w:color="auto"/>
            </w:tcBorders>
            <w:shd w:val="clear" w:color="auto" w:fill="C6D9F1" w:themeFill="text2" w:themeFillTint="33"/>
          </w:tcPr>
          <w:p w14:paraId="2FDEE984"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6AB721F" w14:textId="77777777" w:rsidTr="009033F8">
        <w:tc>
          <w:tcPr>
            <w:tcW w:w="8340" w:type="dxa"/>
            <w:shd w:val="clear" w:color="auto" w:fill="FFFFFF" w:themeFill="background1"/>
          </w:tcPr>
          <w:p w14:paraId="4D7CC557" w14:textId="77777777" w:rsidR="00915659" w:rsidRDefault="00915659" w:rsidP="009033F8">
            <w:pPr>
              <w:spacing w:before="60" w:after="60"/>
              <w:rPr>
                <w:color w:val="000000" w:themeColor="text1"/>
              </w:rPr>
            </w:pPr>
            <w:r>
              <w:rPr>
                <w:color w:val="000000" w:themeColor="text1"/>
              </w:rPr>
              <w:t>Begründung der Fachseite:</w:t>
            </w:r>
          </w:p>
        </w:tc>
      </w:tr>
    </w:tbl>
    <w:p w14:paraId="3A45EF18" w14:textId="77777777" w:rsidR="00915659" w:rsidRPr="00CC02C2" w:rsidRDefault="00915659" w:rsidP="00915659">
      <w:pPr>
        <w:suppressAutoHyphens/>
        <w:spacing w:after="240"/>
        <w:ind w:left="720"/>
        <w:rPr>
          <w:color w:val="000000" w:themeColor="text1"/>
        </w:rPr>
      </w:pPr>
    </w:p>
    <w:p w14:paraId="27F251C6" w14:textId="77777777" w:rsidR="00915659" w:rsidRDefault="00915659" w:rsidP="00915659">
      <w:pPr>
        <w:pStyle w:val="Listenabsatz"/>
        <w:numPr>
          <w:ilvl w:val="0"/>
          <w:numId w:val="11"/>
        </w:numPr>
        <w:spacing w:after="240"/>
        <w:ind w:left="709" w:hanging="709"/>
      </w:pPr>
      <w:bookmarkStart w:id="262" w:name="A17a6"/>
      <w:bookmarkEnd w:id="262"/>
      <w:r>
        <w:t>Außerdem MUSS die Leitungsebene jährlich über die Sicherheitsvorfälle unterrichtet werden.</w:t>
      </w:r>
    </w:p>
    <w:p w14:paraId="1637DB8B" w14:textId="77777777" w:rsidR="00915659" w:rsidRDefault="00915659" w:rsidP="00915659">
      <w:pPr>
        <w:pStyle w:val="Listenabsatz"/>
        <w:spacing w:after="240"/>
        <w:ind w:left="644"/>
      </w:pPr>
    </w:p>
    <w:p w14:paraId="77EE2954" w14:textId="13217192"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50EAEB5" w14:textId="702797A6" w:rsidR="00CE2C4D" w:rsidRDefault="00CE2C4D" w:rsidP="00915659">
      <w:pPr>
        <w:pStyle w:val="Listenabsatz"/>
        <w:spacing w:after="0"/>
        <w:ind w:left="644"/>
        <w:rPr>
          <w:color w:val="FF0000"/>
        </w:rPr>
      </w:pPr>
    </w:p>
    <w:p w14:paraId="39F1B357" w14:textId="77777777" w:rsidR="00CE2C4D" w:rsidRDefault="00CE2C4D" w:rsidP="00915659">
      <w:pPr>
        <w:pStyle w:val="Listenabsatz"/>
        <w:spacing w:after="0"/>
        <w:ind w:left="644"/>
        <w:rPr>
          <w:color w:val="FF0000"/>
        </w:rPr>
      </w:pPr>
    </w:p>
    <w:p w14:paraId="06B46073" w14:textId="77777777" w:rsidR="00915659" w:rsidRDefault="00915659" w:rsidP="00915659">
      <w:pPr>
        <w:pStyle w:val="Listenabsatz"/>
        <w:spacing w:after="0"/>
        <w:ind w:left="644"/>
        <w:rPr>
          <w:color w:val="FF0000"/>
        </w:rPr>
      </w:pPr>
    </w:p>
    <w:p w14:paraId="50E4C2AA" w14:textId="77777777" w:rsidR="00915659" w:rsidRDefault="00915659" w:rsidP="00915659">
      <w:pPr>
        <w:pStyle w:val="Listenabsatz"/>
        <w:spacing w:after="0"/>
        <w:ind w:left="644"/>
        <w:rPr>
          <w:color w:val="FF0000"/>
        </w:rPr>
      </w:pPr>
    </w:p>
    <w:p w14:paraId="730CD802"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10E6DE1" w14:textId="77777777" w:rsidTr="009033F8">
        <w:trPr>
          <w:trHeight w:val="205"/>
        </w:trPr>
        <w:tc>
          <w:tcPr>
            <w:tcW w:w="8356" w:type="dxa"/>
            <w:shd w:val="clear" w:color="auto" w:fill="D6E3BC" w:themeFill="accent3" w:themeFillTint="66"/>
          </w:tcPr>
          <w:p w14:paraId="4EC7C647" w14:textId="77777777" w:rsidR="00915659" w:rsidRPr="005B4E23" w:rsidRDefault="00915659" w:rsidP="009033F8">
            <w:pPr>
              <w:suppressAutoHyphens/>
              <w:spacing w:before="120" w:after="120"/>
            </w:pPr>
            <w:r>
              <w:t>Umsetzung: JA / TEILWEISE / NEIN / ENTBEHRLICH</w:t>
            </w:r>
          </w:p>
        </w:tc>
      </w:tr>
      <w:tr w:rsidR="00915659" w:rsidRPr="00CC02C2" w14:paraId="13BC11CB" w14:textId="77777777" w:rsidTr="009033F8">
        <w:tc>
          <w:tcPr>
            <w:tcW w:w="8356" w:type="dxa"/>
          </w:tcPr>
          <w:p w14:paraId="019A33A6" w14:textId="77777777" w:rsidR="00915659" w:rsidRPr="00CC02C2" w:rsidRDefault="00915659" w:rsidP="009033F8">
            <w:pPr>
              <w:suppressAutoHyphens/>
              <w:spacing w:before="120" w:after="120"/>
              <w:rPr>
                <w:color w:val="000000" w:themeColor="text1"/>
              </w:rPr>
            </w:pPr>
            <w:bookmarkStart w:id="263" w:name="A17u6"/>
            <w:bookmarkEnd w:id="263"/>
            <w:r>
              <w:rPr>
                <w:color w:val="000000" w:themeColor="text1"/>
              </w:rPr>
              <w:t>Hier steht Ihr Umsetzungsstand (Ist-Zustand)</w:t>
            </w:r>
          </w:p>
        </w:tc>
      </w:tr>
    </w:tbl>
    <w:p w14:paraId="31034BD9"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691A553" w14:textId="77777777" w:rsidTr="009033F8">
        <w:tc>
          <w:tcPr>
            <w:tcW w:w="8340" w:type="dxa"/>
            <w:tcBorders>
              <w:bottom w:val="single" w:sz="4" w:space="0" w:color="auto"/>
            </w:tcBorders>
            <w:shd w:val="clear" w:color="auto" w:fill="C6D9F1" w:themeFill="text2" w:themeFillTint="33"/>
          </w:tcPr>
          <w:p w14:paraId="6681A48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C6CEA95" w14:textId="77777777" w:rsidTr="009033F8">
        <w:tc>
          <w:tcPr>
            <w:tcW w:w="8340" w:type="dxa"/>
            <w:shd w:val="clear" w:color="auto" w:fill="FFFFFF" w:themeFill="background1"/>
          </w:tcPr>
          <w:p w14:paraId="6C802DE0" w14:textId="77777777" w:rsidR="00915659" w:rsidRDefault="00915659" w:rsidP="009033F8">
            <w:pPr>
              <w:spacing w:before="60" w:after="60"/>
              <w:rPr>
                <w:color w:val="000000" w:themeColor="text1"/>
              </w:rPr>
            </w:pPr>
            <w:r>
              <w:rPr>
                <w:color w:val="000000" w:themeColor="text1"/>
              </w:rPr>
              <w:t>Begründung der Fachseite:</w:t>
            </w:r>
          </w:p>
        </w:tc>
      </w:tr>
    </w:tbl>
    <w:p w14:paraId="49700183" w14:textId="77777777" w:rsidR="00915659" w:rsidRPr="00CC02C2" w:rsidRDefault="00915659" w:rsidP="00915659">
      <w:pPr>
        <w:suppressAutoHyphens/>
        <w:spacing w:after="240"/>
        <w:ind w:left="720"/>
        <w:rPr>
          <w:color w:val="000000" w:themeColor="text1"/>
        </w:rPr>
      </w:pPr>
    </w:p>
    <w:p w14:paraId="68F6DEF2" w14:textId="77777777" w:rsidR="00915659" w:rsidRDefault="00915659" w:rsidP="00915659">
      <w:pPr>
        <w:pStyle w:val="Listenabsatz"/>
        <w:numPr>
          <w:ilvl w:val="0"/>
          <w:numId w:val="11"/>
        </w:numPr>
        <w:spacing w:after="240"/>
        <w:ind w:left="709" w:hanging="709"/>
      </w:pPr>
      <w:bookmarkStart w:id="264" w:name="A17a7"/>
      <w:bookmarkEnd w:id="264"/>
      <w:r>
        <w:t>Allerdings MUSS die Leitungsebene gleich unterrichtet werden, wenn es sofortigen Handlungsbedarf gibt.</w:t>
      </w:r>
    </w:p>
    <w:p w14:paraId="61D3DA61" w14:textId="77777777" w:rsidR="00915659" w:rsidRDefault="00915659" w:rsidP="00915659">
      <w:pPr>
        <w:pStyle w:val="Listenabsatz"/>
        <w:spacing w:after="240"/>
        <w:ind w:left="644"/>
      </w:pPr>
    </w:p>
    <w:p w14:paraId="176DADBB"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65AEA763"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457D7B3" w14:textId="77777777" w:rsidTr="009033F8">
        <w:trPr>
          <w:trHeight w:val="205"/>
        </w:trPr>
        <w:tc>
          <w:tcPr>
            <w:tcW w:w="8356" w:type="dxa"/>
            <w:shd w:val="clear" w:color="auto" w:fill="D6E3BC" w:themeFill="accent3" w:themeFillTint="66"/>
          </w:tcPr>
          <w:p w14:paraId="7858739A" w14:textId="77777777" w:rsidR="00915659" w:rsidRPr="005B4E23" w:rsidRDefault="00915659" w:rsidP="009033F8">
            <w:pPr>
              <w:suppressAutoHyphens/>
              <w:spacing w:before="120" w:after="120"/>
            </w:pPr>
            <w:r>
              <w:t>Umsetzung: JA / TEILWEISE / NEIN / ENTBEHRLICH</w:t>
            </w:r>
          </w:p>
        </w:tc>
      </w:tr>
      <w:tr w:rsidR="00915659" w:rsidRPr="00CC02C2" w14:paraId="7A5084AE" w14:textId="77777777" w:rsidTr="009033F8">
        <w:tc>
          <w:tcPr>
            <w:tcW w:w="8356" w:type="dxa"/>
          </w:tcPr>
          <w:p w14:paraId="68FAD880" w14:textId="77777777" w:rsidR="00915659" w:rsidRPr="00CC02C2" w:rsidRDefault="00915659" w:rsidP="009033F8">
            <w:pPr>
              <w:suppressAutoHyphens/>
              <w:spacing w:before="120" w:after="120"/>
              <w:rPr>
                <w:color w:val="000000" w:themeColor="text1"/>
              </w:rPr>
            </w:pPr>
            <w:bookmarkStart w:id="265" w:name="A17u7"/>
            <w:bookmarkEnd w:id="265"/>
            <w:r>
              <w:rPr>
                <w:color w:val="000000" w:themeColor="text1"/>
              </w:rPr>
              <w:t>Hier steht Ihr Umsetzungsstand (Ist-Zustand)</w:t>
            </w:r>
          </w:p>
        </w:tc>
      </w:tr>
    </w:tbl>
    <w:p w14:paraId="7DFF13C6"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902E123" w14:textId="77777777" w:rsidTr="009033F8">
        <w:tc>
          <w:tcPr>
            <w:tcW w:w="8340" w:type="dxa"/>
            <w:tcBorders>
              <w:bottom w:val="single" w:sz="4" w:space="0" w:color="auto"/>
            </w:tcBorders>
            <w:shd w:val="clear" w:color="auto" w:fill="C6D9F1" w:themeFill="text2" w:themeFillTint="33"/>
          </w:tcPr>
          <w:p w14:paraId="3DA689D7" w14:textId="77777777" w:rsidR="00915659" w:rsidRDefault="00915659" w:rsidP="009033F8">
            <w:pPr>
              <w:spacing w:before="60" w:after="60"/>
              <w:rPr>
                <w:color w:val="000000" w:themeColor="text1"/>
              </w:rPr>
            </w:pPr>
            <w:r>
              <w:rPr>
                <w:color w:val="000000" w:themeColor="text1"/>
              </w:rPr>
              <w:t>Einspruch diese Anforderung soll nicht aufgenommen werden!</w:t>
            </w:r>
          </w:p>
        </w:tc>
      </w:tr>
      <w:tr w:rsidR="00915659" w14:paraId="5FB63C03" w14:textId="77777777" w:rsidTr="009033F8">
        <w:tc>
          <w:tcPr>
            <w:tcW w:w="8340" w:type="dxa"/>
            <w:shd w:val="clear" w:color="auto" w:fill="FFFFFF" w:themeFill="background1"/>
          </w:tcPr>
          <w:p w14:paraId="3E83C1FF" w14:textId="77777777" w:rsidR="00915659" w:rsidRDefault="00915659" w:rsidP="009033F8">
            <w:pPr>
              <w:spacing w:before="60" w:after="60"/>
              <w:rPr>
                <w:color w:val="000000" w:themeColor="text1"/>
              </w:rPr>
            </w:pPr>
            <w:r>
              <w:rPr>
                <w:color w:val="000000" w:themeColor="text1"/>
              </w:rPr>
              <w:t>Begründug der Fachseite:</w:t>
            </w:r>
          </w:p>
        </w:tc>
      </w:tr>
    </w:tbl>
    <w:p w14:paraId="6D2919E7" w14:textId="52627CB6" w:rsidR="00915659" w:rsidRDefault="00915659" w:rsidP="00915659">
      <w:pPr>
        <w:suppressAutoHyphens/>
        <w:spacing w:after="240"/>
        <w:ind w:left="720"/>
        <w:rPr>
          <w:color w:val="000000" w:themeColor="text1"/>
        </w:rPr>
      </w:pPr>
    </w:p>
    <w:p w14:paraId="275724EA" w14:textId="77777777" w:rsidR="00780A75" w:rsidRDefault="00780A75" w:rsidP="00915659">
      <w:pPr>
        <w:suppressAutoHyphens/>
        <w:spacing w:after="240"/>
        <w:ind w:left="720"/>
        <w:rPr>
          <w:color w:val="000000" w:themeColor="text1"/>
        </w:rPr>
      </w:pPr>
    </w:p>
    <w:p w14:paraId="5CD39273" w14:textId="3B0A72E0" w:rsidR="00915659" w:rsidRPr="00CC02C2" w:rsidRDefault="00915659" w:rsidP="00557933">
      <w:pPr>
        <w:pStyle w:val="berschrift2"/>
      </w:pPr>
      <w:bookmarkStart w:id="266" w:name="_Toc38459237"/>
      <w:bookmarkStart w:id="267" w:name="_Toc92154707"/>
      <w:r>
        <w:t xml:space="preserve">Weiterentwicklung der Prozesse durch Erkenntnisse aus </w:t>
      </w:r>
      <w:r w:rsidR="00780A75">
        <w:br/>
      </w:r>
      <w:r>
        <w:t xml:space="preserve">Sicherheitsvorfällen und Branchenentwicklungen </w:t>
      </w:r>
      <w:r w:rsidR="00A33B7C">
        <w:t>(</w:t>
      </w:r>
      <w:r w:rsidR="00E34D8A">
        <w:t>S</w:t>
      </w:r>
      <w:r w:rsidR="00A33B7C">
        <w:t>) [A</w:t>
      </w:r>
      <w:r>
        <w:t>18]</w:t>
      </w:r>
      <w:bookmarkEnd w:id="266"/>
      <w:bookmarkEnd w:id="267"/>
    </w:p>
    <w:p w14:paraId="32BC9FED" w14:textId="77777777" w:rsidR="00780A75" w:rsidRDefault="00780A75" w:rsidP="00780A75">
      <w:pPr>
        <w:pStyle w:val="Listenabsatz"/>
        <w:spacing w:after="240"/>
      </w:pPr>
      <w:bookmarkStart w:id="268" w:name="A18a1"/>
      <w:bookmarkEnd w:id="268"/>
    </w:p>
    <w:p w14:paraId="3BA63665" w14:textId="575A9D07" w:rsidR="00915659" w:rsidRDefault="00915659" w:rsidP="00915659">
      <w:pPr>
        <w:pStyle w:val="Listenabsatz"/>
        <w:numPr>
          <w:ilvl w:val="0"/>
          <w:numId w:val="11"/>
        </w:numPr>
        <w:spacing w:after="240"/>
        <w:ind w:left="709" w:hanging="709"/>
      </w:pPr>
      <w:r>
        <w:t xml:space="preserve">Die Reaktionen auf Sicherheitsvorfälle MÜSSEN analysiert und daraufhin untersucht werden, ob die Prozesse und Abläufe geändert oder weiterentwickelt </w:t>
      </w:r>
      <w:r w:rsidR="00780A75">
        <w:br/>
      </w:r>
      <w:r>
        <w:t>werden müssen.</w:t>
      </w:r>
    </w:p>
    <w:p w14:paraId="72819AC1" w14:textId="77777777" w:rsidR="00915659" w:rsidRDefault="00915659" w:rsidP="00915659">
      <w:pPr>
        <w:pStyle w:val="Listenabsatz"/>
        <w:spacing w:after="240"/>
        <w:ind w:left="644"/>
      </w:pPr>
    </w:p>
    <w:p w14:paraId="711AC4B0"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2AF88767"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187BFF9A" w14:textId="77777777" w:rsidTr="009033F8">
        <w:trPr>
          <w:trHeight w:val="205"/>
        </w:trPr>
        <w:tc>
          <w:tcPr>
            <w:tcW w:w="8356" w:type="dxa"/>
            <w:shd w:val="clear" w:color="auto" w:fill="D6E3BC" w:themeFill="accent3" w:themeFillTint="66"/>
          </w:tcPr>
          <w:p w14:paraId="1B6F50D0" w14:textId="77777777" w:rsidR="00915659" w:rsidRPr="005B4E23" w:rsidRDefault="00915659" w:rsidP="009033F8">
            <w:pPr>
              <w:suppressAutoHyphens/>
              <w:spacing w:before="120" w:after="120"/>
            </w:pPr>
            <w:r>
              <w:t>Umsetzung: JA / TEILWEISE / NEIN / ENTBEHRLICH</w:t>
            </w:r>
          </w:p>
        </w:tc>
      </w:tr>
      <w:tr w:rsidR="00915659" w:rsidRPr="00CC02C2" w14:paraId="4BDD0790" w14:textId="77777777" w:rsidTr="009033F8">
        <w:tc>
          <w:tcPr>
            <w:tcW w:w="8356" w:type="dxa"/>
          </w:tcPr>
          <w:p w14:paraId="680967B9" w14:textId="77777777" w:rsidR="00915659" w:rsidRPr="00CC02C2" w:rsidRDefault="00915659" w:rsidP="009033F8">
            <w:pPr>
              <w:suppressAutoHyphens/>
              <w:spacing w:before="120" w:after="120"/>
              <w:rPr>
                <w:color w:val="000000" w:themeColor="text1"/>
              </w:rPr>
            </w:pPr>
            <w:bookmarkStart w:id="269" w:name="A18u1"/>
            <w:bookmarkEnd w:id="269"/>
            <w:r>
              <w:rPr>
                <w:color w:val="000000" w:themeColor="text1"/>
              </w:rPr>
              <w:t>Hier steht Ihr Umsetzungsstand (Ist-Zustand)</w:t>
            </w:r>
          </w:p>
        </w:tc>
      </w:tr>
    </w:tbl>
    <w:p w14:paraId="7977F39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EB75B97" w14:textId="77777777" w:rsidTr="009033F8">
        <w:tc>
          <w:tcPr>
            <w:tcW w:w="8340" w:type="dxa"/>
            <w:tcBorders>
              <w:bottom w:val="single" w:sz="4" w:space="0" w:color="auto"/>
            </w:tcBorders>
            <w:shd w:val="clear" w:color="auto" w:fill="C6D9F1" w:themeFill="text2" w:themeFillTint="33"/>
          </w:tcPr>
          <w:p w14:paraId="09C9686A"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667273C" w14:textId="77777777" w:rsidTr="009033F8">
        <w:tc>
          <w:tcPr>
            <w:tcW w:w="8340" w:type="dxa"/>
            <w:shd w:val="clear" w:color="auto" w:fill="FFFFFF" w:themeFill="background1"/>
          </w:tcPr>
          <w:p w14:paraId="2B41625C" w14:textId="77777777" w:rsidR="00915659" w:rsidRDefault="00915659" w:rsidP="009033F8">
            <w:pPr>
              <w:spacing w:before="60" w:after="60"/>
              <w:rPr>
                <w:color w:val="000000" w:themeColor="text1"/>
              </w:rPr>
            </w:pPr>
            <w:r>
              <w:rPr>
                <w:color w:val="000000" w:themeColor="text1"/>
              </w:rPr>
              <w:t>Begründung der Fachseite:</w:t>
            </w:r>
          </w:p>
        </w:tc>
      </w:tr>
    </w:tbl>
    <w:p w14:paraId="3E58EB09" w14:textId="77777777" w:rsidR="00915659" w:rsidRDefault="00915659" w:rsidP="00915659">
      <w:pPr>
        <w:suppressAutoHyphens/>
        <w:spacing w:after="240"/>
        <w:ind w:left="720"/>
        <w:rPr>
          <w:color w:val="000000" w:themeColor="text1"/>
        </w:rPr>
      </w:pPr>
    </w:p>
    <w:p w14:paraId="743D819F" w14:textId="77777777" w:rsidR="00915659" w:rsidRPr="00CC02C2" w:rsidRDefault="00915659" w:rsidP="00915659">
      <w:pPr>
        <w:suppressAutoHyphens/>
        <w:spacing w:after="240"/>
        <w:ind w:left="720"/>
        <w:rPr>
          <w:color w:val="000000" w:themeColor="text1"/>
        </w:rPr>
      </w:pPr>
    </w:p>
    <w:p w14:paraId="76A2AA4B" w14:textId="77777777" w:rsidR="00915659" w:rsidRDefault="00915659" w:rsidP="00915659">
      <w:pPr>
        <w:pStyle w:val="Listenabsatz"/>
        <w:numPr>
          <w:ilvl w:val="0"/>
          <w:numId w:val="11"/>
        </w:numPr>
        <w:spacing w:after="240"/>
        <w:ind w:left="709" w:hanging="709"/>
      </w:pPr>
      <w:bookmarkStart w:id="270" w:name="A18a2"/>
      <w:bookmarkEnd w:id="270"/>
      <w:r>
        <w:t>Dabei MÜSSEN die in Reaktionen auf Sicherheitsvorfälle involvierten als auch die zuständigen Beteiligten über ihre jeweiligen Erfahrungen berichten.</w:t>
      </w:r>
    </w:p>
    <w:p w14:paraId="596BF110" w14:textId="77777777" w:rsidR="00915659" w:rsidRDefault="00915659" w:rsidP="00915659">
      <w:pPr>
        <w:pStyle w:val="Listenabsatz"/>
        <w:spacing w:after="240"/>
        <w:ind w:left="644"/>
      </w:pPr>
    </w:p>
    <w:p w14:paraId="1D0BC95B"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68387A07"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FD1E9F2" w14:textId="77777777" w:rsidTr="009033F8">
        <w:trPr>
          <w:trHeight w:val="205"/>
        </w:trPr>
        <w:tc>
          <w:tcPr>
            <w:tcW w:w="8356" w:type="dxa"/>
            <w:shd w:val="clear" w:color="auto" w:fill="D6E3BC" w:themeFill="accent3" w:themeFillTint="66"/>
          </w:tcPr>
          <w:p w14:paraId="59AE53CE" w14:textId="77777777" w:rsidR="00915659" w:rsidRPr="005B4E23" w:rsidRDefault="00915659" w:rsidP="009033F8">
            <w:pPr>
              <w:suppressAutoHyphens/>
              <w:spacing w:before="120" w:after="120"/>
            </w:pPr>
            <w:r>
              <w:t>Umsetzung: JA / TEILWEISE / NEIN / ENTBEHRLICH</w:t>
            </w:r>
          </w:p>
        </w:tc>
      </w:tr>
      <w:tr w:rsidR="00915659" w:rsidRPr="00CC02C2" w14:paraId="7A818FB9" w14:textId="77777777" w:rsidTr="009033F8">
        <w:tc>
          <w:tcPr>
            <w:tcW w:w="8356" w:type="dxa"/>
          </w:tcPr>
          <w:p w14:paraId="03088FCE" w14:textId="77777777" w:rsidR="00915659" w:rsidRPr="00CC02C2" w:rsidRDefault="00915659" w:rsidP="009033F8">
            <w:pPr>
              <w:suppressAutoHyphens/>
              <w:spacing w:before="120" w:after="120"/>
              <w:rPr>
                <w:color w:val="000000" w:themeColor="text1"/>
              </w:rPr>
            </w:pPr>
            <w:bookmarkStart w:id="271" w:name="A18u2"/>
            <w:bookmarkEnd w:id="271"/>
            <w:r>
              <w:rPr>
                <w:color w:val="000000" w:themeColor="text1"/>
              </w:rPr>
              <w:t>Hier steht Ihr Umsetzungsstand (Ist-Zustand)</w:t>
            </w:r>
          </w:p>
        </w:tc>
      </w:tr>
    </w:tbl>
    <w:p w14:paraId="5773ADC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9AD5AA5" w14:textId="77777777" w:rsidTr="009033F8">
        <w:tc>
          <w:tcPr>
            <w:tcW w:w="8340" w:type="dxa"/>
            <w:tcBorders>
              <w:bottom w:val="single" w:sz="4" w:space="0" w:color="auto"/>
            </w:tcBorders>
            <w:shd w:val="clear" w:color="auto" w:fill="C6D9F1" w:themeFill="text2" w:themeFillTint="33"/>
          </w:tcPr>
          <w:p w14:paraId="0BDDDE7F"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595A251" w14:textId="77777777" w:rsidTr="009033F8">
        <w:tc>
          <w:tcPr>
            <w:tcW w:w="8340" w:type="dxa"/>
            <w:shd w:val="clear" w:color="auto" w:fill="FFFFFF" w:themeFill="background1"/>
          </w:tcPr>
          <w:p w14:paraId="6A7B41BB" w14:textId="77777777" w:rsidR="00915659" w:rsidRDefault="00915659" w:rsidP="009033F8">
            <w:pPr>
              <w:spacing w:before="60" w:after="60"/>
              <w:rPr>
                <w:color w:val="000000" w:themeColor="text1"/>
              </w:rPr>
            </w:pPr>
            <w:r>
              <w:rPr>
                <w:color w:val="000000" w:themeColor="text1"/>
              </w:rPr>
              <w:t>Begründung der Fachseite:</w:t>
            </w:r>
          </w:p>
        </w:tc>
      </w:tr>
    </w:tbl>
    <w:p w14:paraId="2880A8D0" w14:textId="77777777" w:rsidR="00915659" w:rsidRPr="00CC02C2" w:rsidRDefault="00915659" w:rsidP="00915659">
      <w:pPr>
        <w:suppressAutoHyphens/>
        <w:spacing w:after="240"/>
        <w:ind w:left="720"/>
        <w:rPr>
          <w:color w:val="000000" w:themeColor="text1"/>
        </w:rPr>
      </w:pPr>
    </w:p>
    <w:p w14:paraId="6AD8ED8E" w14:textId="77777777" w:rsidR="00915659" w:rsidRDefault="00915659" w:rsidP="00915659">
      <w:pPr>
        <w:pStyle w:val="Listenabsatz"/>
        <w:numPr>
          <w:ilvl w:val="0"/>
          <w:numId w:val="11"/>
        </w:numPr>
        <w:spacing w:after="240"/>
        <w:ind w:left="709" w:hanging="709"/>
      </w:pPr>
      <w:bookmarkStart w:id="272" w:name="A18a3"/>
      <w:bookmarkEnd w:id="272"/>
      <w:r>
        <w:t>Es MUSS geprüft werden, ob neue Entwicklungen im Incident Management und in der Forensik existieren und in die jeweiligen Dokumente und in die Abläufe eingebracht werden können.</w:t>
      </w:r>
    </w:p>
    <w:p w14:paraId="1F1E510E" w14:textId="77777777" w:rsidR="00915659" w:rsidRDefault="00915659" w:rsidP="00915659">
      <w:pPr>
        <w:pStyle w:val="Listenabsatz"/>
        <w:spacing w:after="240"/>
        <w:ind w:left="644"/>
      </w:pPr>
    </w:p>
    <w:p w14:paraId="69185249"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6519B04E"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2AE3E53" w14:textId="77777777" w:rsidTr="009033F8">
        <w:trPr>
          <w:trHeight w:val="205"/>
        </w:trPr>
        <w:tc>
          <w:tcPr>
            <w:tcW w:w="8356" w:type="dxa"/>
            <w:shd w:val="clear" w:color="auto" w:fill="D6E3BC" w:themeFill="accent3" w:themeFillTint="66"/>
          </w:tcPr>
          <w:p w14:paraId="258D8EDB" w14:textId="77777777" w:rsidR="00915659" w:rsidRPr="005B4E23" w:rsidRDefault="00915659" w:rsidP="009033F8">
            <w:pPr>
              <w:suppressAutoHyphens/>
              <w:spacing w:before="120" w:after="120"/>
            </w:pPr>
            <w:r>
              <w:t>Umsetzung: JA / TEILWEISE / NEIN / ENTBEHRLICH</w:t>
            </w:r>
          </w:p>
        </w:tc>
      </w:tr>
      <w:tr w:rsidR="00915659" w:rsidRPr="00CC02C2" w14:paraId="76C13E71" w14:textId="77777777" w:rsidTr="009033F8">
        <w:tc>
          <w:tcPr>
            <w:tcW w:w="8356" w:type="dxa"/>
          </w:tcPr>
          <w:p w14:paraId="3199DD08" w14:textId="77777777" w:rsidR="00915659" w:rsidRPr="00CC02C2" w:rsidRDefault="00915659" w:rsidP="009033F8">
            <w:pPr>
              <w:suppressAutoHyphens/>
              <w:spacing w:before="120" w:after="120"/>
              <w:rPr>
                <w:color w:val="000000" w:themeColor="text1"/>
              </w:rPr>
            </w:pPr>
            <w:bookmarkStart w:id="273" w:name="A18u3"/>
            <w:bookmarkEnd w:id="273"/>
            <w:r>
              <w:rPr>
                <w:color w:val="000000" w:themeColor="text1"/>
              </w:rPr>
              <w:t>Hier steht Ihr Umsetzungsstand (Ist-Zustand)</w:t>
            </w:r>
          </w:p>
        </w:tc>
      </w:tr>
    </w:tbl>
    <w:p w14:paraId="6E855A47"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1AB9137" w14:textId="77777777" w:rsidTr="009033F8">
        <w:tc>
          <w:tcPr>
            <w:tcW w:w="8340" w:type="dxa"/>
            <w:tcBorders>
              <w:bottom w:val="single" w:sz="4" w:space="0" w:color="auto"/>
            </w:tcBorders>
            <w:shd w:val="clear" w:color="auto" w:fill="C6D9F1" w:themeFill="text2" w:themeFillTint="33"/>
          </w:tcPr>
          <w:p w14:paraId="0CE53EEC"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D7A0D06" w14:textId="77777777" w:rsidTr="009033F8">
        <w:tc>
          <w:tcPr>
            <w:tcW w:w="8340" w:type="dxa"/>
            <w:shd w:val="clear" w:color="auto" w:fill="FFFFFF" w:themeFill="background1"/>
          </w:tcPr>
          <w:p w14:paraId="3DEECEA3" w14:textId="77777777" w:rsidR="00915659" w:rsidRDefault="00915659" w:rsidP="009033F8">
            <w:pPr>
              <w:spacing w:before="60" w:after="60"/>
              <w:rPr>
                <w:color w:val="000000" w:themeColor="text1"/>
              </w:rPr>
            </w:pPr>
            <w:r>
              <w:rPr>
                <w:color w:val="000000" w:themeColor="text1"/>
              </w:rPr>
              <w:t>Begründung der Fachseite:</w:t>
            </w:r>
          </w:p>
        </w:tc>
      </w:tr>
    </w:tbl>
    <w:p w14:paraId="1E524F70" w14:textId="77777777" w:rsidR="00915659" w:rsidRPr="00CC02C2" w:rsidRDefault="00915659" w:rsidP="00915659">
      <w:pPr>
        <w:suppressAutoHyphens/>
        <w:spacing w:after="240"/>
        <w:ind w:left="720"/>
        <w:rPr>
          <w:color w:val="000000" w:themeColor="text1"/>
        </w:rPr>
      </w:pPr>
    </w:p>
    <w:p w14:paraId="56BE2E43" w14:textId="77777777" w:rsidR="00915659" w:rsidRDefault="00915659" w:rsidP="00915659">
      <w:pPr>
        <w:pStyle w:val="Listenabsatz"/>
        <w:numPr>
          <w:ilvl w:val="0"/>
          <w:numId w:val="11"/>
        </w:numPr>
        <w:spacing w:after="240"/>
        <w:ind w:left="709" w:hanging="709"/>
      </w:pPr>
      <w:bookmarkStart w:id="274" w:name="A18a4"/>
      <w:bookmarkEnd w:id="274"/>
      <w:r>
        <w:t>Werden Hilfsmittel und Checklisten zum Beispiel für Service-Desk-Mitarbeiter eingesetzt, MUSS geprüft werden, ob diese um erforderliche relevante Fragestellungen und Informationen zu erweitern sind.</w:t>
      </w:r>
    </w:p>
    <w:p w14:paraId="5901B17B" w14:textId="77777777" w:rsidR="00915659" w:rsidRDefault="00915659" w:rsidP="00915659">
      <w:pPr>
        <w:pStyle w:val="Listenabsatz"/>
        <w:spacing w:after="240"/>
        <w:ind w:left="644"/>
      </w:pPr>
    </w:p>
    <w:p w14:paraId="3102A02A"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4CC734FD"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9D15403" w14:textId="77777777" w:rsidTr="009033F8">
        <w:trPr>
          <w:trHeight w:val="205"/>
        </w:trPr>
        <w:tc>
          <w:tcPr>
            <w:tcW w:w="8356" w:type="dxa"/>
            <w:shd w:val="clear" w:color="auto" w:fill="D6E3BC" w:themeFill="accent3" w:themeFillTint="66"/>
          </w:tcPr>
          <w:p w14:paraId="11489D90" w14:textId="77777777" w:rsidR="00915659" w:rsidRPr="005B4E23" w:rsidRDefault="00915659" w:rsidP="009033F8">
            <w:pPr>
              <w:suppressAutoHyphens/>
              <w:spacing w:before="120" w:after="120"/>
            </w:pPr>
            <w:r>
              <w:t>Umsetzung: JA / TEILWEISE / NEIN / ENTBEHRLICH</w:t>
            </w:r>
          </w:p>
        </w:tc>
      </w:tr>
      <w:tr w:rsidR="00915659" w:rsidRPr="00CC02C2" w14:paraId="725BE6C5" w14:textId="77777777" w:rsidTr="009033F8">
        <w:tc>
          <w:tcPr>
            <w:tcW w:w="8356" w:type="dxa"/>
          </w:tcPr>
          <w:p w14:paraId="5E90C17E" w14:textId="77777777" w:rsidR="00915659" w:rsidRPr="00CC02C2" w:rsidRDefault="00915659" w:rsidP="009033F8">
            <w:pPr>
              <w:suppressAutoHyphens/>
              <w:spacing w:before="120" w:after="120"/>
              <w:rPr>
                <w:color w:val="000000" w:themeColor="text1"/>
              </w:rPr>
            </w:pPr>
            <w:bookmarkStart w:id="275" w:name="A18u4"/>
            <w:bookmarkEnd w:id="275"/>
            <w:r>
              <w:rPr>
                <w:color w:val="000000" w:themeColor="text1"/>
              </w:rPr>
              <w:t>Hier steht Ihr Umsetzungsstand (Ist-Zustand)</w:t>
            </w:r>
          </w:p>
        </w:tc>
      </w:tr>
    </w:tbl>
    <w:p w14:paraId="27F434DD"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DF87FDF" w14:textId="77777777" w:rsidTr="009033F8">
        <w:tc>
          <w:tcPr>
            <w:tcW w:w="8340" w:type="dxa"/>
            <w:tcBorders>
              <w:bottom w:val="single" w:sz="4" w:space="0" w:color="auto"/>
            </w:tcBorders>
            <w:shd w:val="clear" w:color="auto" w:fill="C6D9F1" w:themeFill="text2" w:themeFillTint="33"/>
          </w:tcPr>
          <w:p w14:paraId="5E9CBC81"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9CA52A9" w14:textId="77777777" w:rsidTr="009033F8">
        <w:tc>
          <w:tcPr>
            <w:tcW w:w="8340" w:type="dxa"/>
            <w:shd w:val="clear" w:color="auto" w:fill="FFFFFF" w:themeFill="background1"/>
          </w:tcPr>
          <w:p w14:paraId="014E7425" w14:textId="77777777" w:rsidR="00915659" w:rsidRDefault="00915659" w:rsidP="009033F8">
            <w:pPr>
              <w:spacing w:before="60" w:after="60"/>
              <w:rPr>
                <w:color w:val="000000" w:themeColor="text1"/>
              </w:rPr>
            </w:pPr>
            <w:r>
              <w:rPr>
                <w:color w:val="000000" w:themeColor="text1"/>
              </w:rPr>
              <w:t>Begründug der Fachseite:</w:t>
            </w:r>
          </w:p>
        </w:tc>
      </w:tr>
    </w:tbl>
    <w:p w14:paraId="21D1DF1C" w14:textId="77777777" w:rsidR="00915659" w:rsidRDefault="00915659" w:rsidP="00915659">
      <w:pPr>
        <w:suppressAutoHyphens/>
        <w:spacing w:after="240"/>
        <w:ind w:left="720"/>
        <w:rPr>
          <w:color w:val="000000" w:themeColor="text1"/>
        </w:rPr>
      </w:pPr>
    </w:p>
    <w:p w14:paraId="0B68FF94" w14:textId="7E8C3105" w:rsidR="00915659" w:rsidRPr="00CC02C2" w:rsidRDefault="00915659" w:rsidP="00557933">
      <w:pPr>
        <w:pStyle w:val="berschrift2"/>
      </w:pPr>
      <w:bookmarkStart w:id="276" w:name="_Toc38459238"/>
      <w:bookmarkStart w:id="277" w:name="_Toc92154708"/>
      <w:r>
        <w:t xml:space="preserve">Festlegung von Prioritäten für die Behandlung von </w:t>
      </w:r>
      <w:r w:rsidR="00780A75">
        <w:br/>
      </w:r>
      <w:r>
        <w:t xml:space="preserve">Sicherheitsvorfällen </w:t>
      </w:r>
      <w:r w:rsidR="00A33B7C">
        <w:t>(</w:t>
      </w:r>
      <w:r w:rsidR="00E34D8A">
        <w:t>H</w:t>
      </w:r>
      <w:r w:rsidR="00A33B7C">
        <w:t>) [A</w:t>
      </w:r>
      <w:r>
        <w:t>19]</w:t>
      </w:r>
      <w:bookmarkEnd w:id="276"/>
      <w:bookmarkEnd w:id="277"/>
    </w:p>
    <w:p w14:paraId="6A21A928" w14:textId="77777777" w:rsidR="00780A75" w:rsidRDefault="00780A75" w:rsidP="00780A75">
      <w:pPr>
        <w:pStyle w:val="Listenabsatz"/>
        <w:spacing w:after="240"/>
      </w:pPr>
      <w:bookmarkStart w:id="278" w:name="A19a1"/>
      <w:bookmarkEnd w:id="278"/>
    </w:p>
    <w:p w14:paraId="56219267" w14:textId="07EEAAF8" w:rsidR="00915659" w:rsidRDefault="00915659" w:rsidP="00915659">
      <w:pPr>
        <w:pStyle w:val="Listenabsatz"/>
        <w:numPr>
          <w:ilvl w:val="0"/>
          <w:numId w:val="11"/>
        </w:numPr>
        <w:spacing w:after="240"/>
        <w:ind w:left="709" w:hanging="709"/>
      </w:pPr>
      <w:r>
        <w:t>Um die Ursachen von Sicherheitsvorfällen und die entstandenen Schäden effizient und in einer sinnvollen Reihenfolge beheben zu können, MÜSSEN die Prioritäten vorab festgelegt und regelmäßig aktualisiert werden.</w:t>
      </w:r>
    </w:p>
    <w:p w14:paraId="60FA57C0" w14:textId="77777777" w:rsidR="00915659" w:rsidRDefault="00915659" w:rsidP="00915659">
      <w:pPr>
        <w:pStyle w:val="Listenabsatz"/>
        <w:spacing w:after="240"/>
        <w:ind w:left="644"/>
      </w:pPr>
    </w:p>
    <w:p w14:paraId="7F0554E3"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0A967723"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B272F97" w14:textId="77777777" w:rsidTr="009033F8">
        <w:trPr>
          <w:trHeight w:val="205"/>
        </w:trPr>
        <w:tc>
          <w:tcPr>
            <w:tcW w:w="8356" w:type="dxa"/>
            <w:shd w:val="clear" w:color="auto" w:fill="D6E3BC" w:themeFill="accent3" w:themeFillTint="66"/>
          </w:tcPr>
          <w:p w14:paraId="49653821" w14:textId="77777777" w:rsidR="00915659" w:rsidRPr="005B4E23" w:rsidRDefault="00915659" w:rsidP="009033F8">
            <w:pPr>
              <w:suppressAutoHyphens/>
              <w:spacing w:before="120" w:after="120"/>
            </w:pPr>
            <w:r>
              <w:t>Umsetzung: JA / TEILWEISE / NEIN / ENTBEHRLICH</w:t>
            </w:r>
          </w:p>
        </w:tc>
      </w:tr>
      <w:tr w:rsidR="00915659" w:rsidRPr="00CC02C2" w14:paraId="3D5E2329" w14:textId="77777777" w:rsidTr="009033F8">
        <w:tc>
          <w:tcPr>
            <w:tcW w:w="8356" w:type="dxa"/>
          </w:tcPr>
          <w:p w14:paraId="39599962" w14:textId="77777777" w:rsidR="00915659" w:rsidRPr="00CC02C2" w:rsidRDefault="00915659" w:rsidP="009033F8">
            <w:pPr>
              <w:suppressAutoHyphens/>
              <w:spacing w:before="120" w:after="120"/>
              <w:rPr>
                <w:color w:val="000000" w:themeColor="text1"/>
              </w:rPr>
            </w:pPr>
            <w:bookmarkStart w:id="279" w:name="A19u1"/>
            <w:bookmarkEnd w:id="279"/>
            <w:r>
              <w:rPr>
                <w:color w:val="000000" w:themeColor="text1"/>
              </w:rPr>
              <w:t>Hier steht Ihr Umsetzungsstand (Ist-Zustand)</w:t>
            </w:r>
          </w:p>
        </w:tc>
      </w:tr>
    </w:tbl>
    <w:p w14:paraId="5F77BE93"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3B6D895" w14:textId="77777777" w:rsidTr="009033F8">
        <w:tc>
          <w:tcPr>
            <w:tcW w:w="8340" w:type="dxa"/>
            <w:tcBorders>
              <w:bottom w:val="single" w:sz="4" w:space="0" w:color="auto"/>
            </w:tcBorders>
            <w:shd w:val="clear" w:color="auto" w:fill="C6D9F1" w:themeFill="text2" w:themeFillTint="33"/>
          </w:tcPr>
          <w:p w14:paraId="0FD6EFB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ED196B8" w14:textId="77777777" w:rsidTr="009033F8">
        <w:tc>
          <w:tcPr>
            <w:tcW w:w="8340" w:type="dxa"/>
            <w:shd w:val="clear" w:color="auto" w:fill="FFFFFF" w:themeFill="background1"/>
          </w:tcPr>
          <w:p w14:paraId="589FA033" w14:textId="77777777" w:rsidR="00915659" w:rsidRDefault="00915659" w:rsidP="009033F8">
            <w:pPr>
              <w:spacing w:before="60" w:after="60"/>
              <w:rPr>
                <w:color w:val="000000" w:themeColor="text1"/>
              </w:rPr>
            </w:pPr>
            <w:r>
              <w:rPr>
                <w:color w:val="000000" w:themeColor="text1"/>
              </w:rPr>
              <w:t>Begründung der Fachseite:</w:t>
            </w:r>
          </w:p>
        </w:tc>
      </w:tr>
    </w:tbl>
    <w:p w14:paraId="49901B03" w14:textId="77777777" w:rsidR="00915659" w:rsidRPr="00CC02C2" w:rsidRDefault="00915659" w:rsidP="00915659">
      <w:pPr>
        <w:suppressAutoHyphens/>
        <w:spacing w:after="240"/>
        <w:ind w:left="720"/>
        <w:rPr>
          <w:color w:val="000000" w:themeColor="text1"/>
        </w:rPr>
      </w:pPr>
    </w:p>
    <w:p w14:paraId="386919D5" w14:textId="6AEA4268" w:rsidR="00915659" w:rsidRDefault="00915659" w:rsidP="00915659">
      <w:pPr>
        <w:pStyle w:val="Listenabsatz"/>
        <w:numPr>
          <w:ilvl w:val="0"/>
          <w:numId w:val="11"/>
        </w:numPr>
        <w:spacing w:after="240"/>
        <w:ind w:left="709" w:hanging="709"/>
      </w:pPr>
      <w:bookmarkStart w:id="280" w:name="A19a2"/>
      <w:bookmarkEnd w:id="280"/>
      <w:r>
        <w:t xml:space="preserve">Dabei MUSS auch die vorgenommene Einstufung von Sicherheitsvorfällen </w:t>
      </w:r>
      <w:r w:rsidR="00780A75">
        <w:br/>
      </w:r>
      <w:r>
        <w:t>berücksichtigt werden.</w:t>
      </w:r>
    </w:p>
    <w:p w14:paraId="3310CEC1" w14:textId="77777777" w:rsidR="00915659" w:rsidRDefault="00915659" w:rsidP="00915659">
      <w:pPr>
        <w:pStyle w:val="Listenabsatz"/>
        <w:spacing w:after="240"/>
        <w:ind w:left="644"/>
      </w:pPr>
    </w:p>
    <w:p w14:paraId="26D89BCE"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EDDF192"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5C246F6" w14:textId="77777777" w:rsidTr="009033F8">
        <w:trPr>
          <w:trHeight w:val="205"/>
        </w:trPr>
        <w:tc>
          <w:tcPr>
            <w:tcW w:w="8356" w:type="dxa"/>
            <w:shd w:val="clear" w:color="auto" w:fill="D6E3BC" w:themeFill="accent3" w:themeFillTint="66"/>
          </w:tcPr>
          <w:p w14:paraId="03894FAD" w14:textId="77777777" w:rsidR="00915659" w:rsidRPr="005B4E23" w:rsidRDefault="00915659" w:rsidP="009033F8">
            <w:pPr>
              <w:suppressAutoHyphens/>
              <w:spacing w:before="120" w:after="120"/>
            </w:pPr>
            <w:r>
              <w:t>Umsetzung: JA / TEILWEISE / NEIN / ENTBEHRLICH</w:t>
            </w:r>
          </w:p>
        </w:tc>
      </w:tr>
      <w:tr w:rsidR="00915659" w:rsidRPr="00CC02C2" w14:paraId="49770015" w14:textId="77777777" w:rsidTr="009033F8">
        <w:tc>
          <w:tcPr>
            <w:tcW w:w="8356" w:type="dxa"/>
          </w:tcPr>
          <w:p w14:paraId="49291E2A" w14:textId="77777777" w:rsidR="00915659" w:rsidRPr="00CC02C2" w:rsidRDefault="00915659" w:rsidP="009033F8">
            <w:pPr>
              <w:suppressAutoHyphens/>
              <w:spacing w:before="120" w:after="120"/>
              <w:rPr>
                <w:color w:val="000000" w:themeColor="text1"/>
              </w:rPr>
            </w:pPr>
            <w:bookmarkStart w:id="281" w:name="A19u2"/>
            <w:bookmarkEnd w:id="281"/>
            <w:r>
              <w:rPr>
                <w:color w:val="000000" w:themeColor="text1"/>
              </w:rPr>
              <w:t>Hier steht Ihr Umsetzungsstand (Ist-Zustand)</w:t>
            </w:r>
          </w:p>
        </w:tc>
      </w:tr>
    </w:tbl>
    <w:p w14:paraId="754B02C3"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32F4ED6F" w14:textId="77777777" w:rsidTr="009033F8">
        <w:tc>
          <w:tcPr>
            <w:tcW w:w="8340" w:type="dxa"/>
            <w:tcBorders>
              <w:bottom w:val="single" w:sz="4" w:space="0" w:color="auto"/>
            </w:tcBorders>
            <w:shd w:val="clear" w:color="auto" w:fill="C6D9F1" w:themeFill="text2" w:themeFillTint="33"/>
          </w:tcPr>
          <w:p w14:paraId="59B5EA93"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A89FFAE" w14:textId="77777777" w:rsidTr="009033F8">
        <w:tc>
          <w:tcPr>
            <w:tcW w:w="8340" w:type="dxa"/>
            <w:shd w:val="clear" w:color="auto" w:fill="FFFFFF" w:themeFill="background1"/>
          </w:tcPr>
          <w:p w14:paraId="7945819B" w14:textId="77777777" w:rsidR="00915659" w:rsidRDefault="00915659" w:rsidP="009033F8">
            <w:pPr>
              <w:spacing w:before="60" w:after="60"/>
              <w:rPr>
                <w:color w:val="000000" w:themeColor="text1"/>
              </w:rPr>
            </w:pPr>
            <w:r>
              <w:rPr>
                <w:color w:val="000000" w:themeColor="text1"/>
              </w:rPr>
              <w:t>Begründung der Fachseite:</w:t>
            </w:r>
          </w:p>
        </w:tc>
      </w:tr>
    </w:tbl>
    <w:p w14:paraId="1B22B777" w14:textId="77777777" w:rsidR="00915659" w:rsidRPr="00CC02C2" w:rsidRDefault="00915659" w:rsidP="00915659">
      <w:pPr>
        <w:suppressAutoHyphens/>
        <w:spacing w:after="240"/>
        <w:ind w:left="720"/>
        <w:rPr>
          <w:color w:val="000000" w:themeColor="text1"/>
        </w:rPr>
      </w:pPr>
    </w:p>
    <w:p w14:paraId="1DE51072" w14:textId="75480014" w:rsidR="00915659" w:rsidRDefault="00915659" w:rsidP="00915659">
      <w:pPr>
        <w:pStyle w:val="Listenabsatz"/>
        <w:numPr>
          <w:ilvl w:val="0"/>
          <w:numId w:val="11"/>
        </w:numPr>
        <w:spacing w:after="240"/>
        <w:ind w:left="709" w:hanging="709"/>
      </w:pPr>
      <w:bookmarkStart w:id="282" w:name="A19a3"/>
      <w:bookmarkEnd w:id="282"/>
      <w:r>
        <w:t xml:space="preserve">Die Prioritäten MÜSSEN von der Institutionsleitung genehmigt und in Kraft </w:t>
      </w:r>
      <w:r w:rsidR="00780A75">
        <w:br/>
      </w:r>
      <w:r>
        <w:t>gesetzt werden.</w:t>
      </w:r>
    </w:p>
    <w:p w14:paraId="6A2E6866" w14:textId="77777777" w:rsidR="00915659" w:rsidRDefault="00915659" w:rsidP="00915659">
      <w:pPr>
        <w:pStyle w:val="Listenabsatz"/>
        <w:spacing w:after="240"/>
        <w:ind w:left="644"/>
      </w:pPr>
    </w:p>
    <w:p w14:paraId="1167F8AF"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5CBC0D11"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12505F63" w14:textId="77777777" w:rsidTr="009033F8">
        <w:trPr>
          <w:trHeight w:val="205"/>
        </w:trPr>
        <w:tc>
          <w:tcPr>
            <w:tcW w:w="8356" w:type="dxa"/>
            <w:shd w:val="clear" w:color="auto" w:fill="D6E3BC" w:themeFill="accent3" w:themeFillTint="66"/>
          </w:tcPr>
          <w:p w14:paraId="354E278F" w14:textId="77777777" w:rsidR="00915659" w:rsidRPr="005B4E23" w:rsidRDefault="00915659" w:rsidP="009033F8">
            <w:pPr>
              <w:suppressAutoHyphens/>
              <w:spacing w:before="120" w:after="120"/>
            </w:pPr>
            <w:r>
              <w:t>Umsetzung: JA / TEILWEISE / NEIN / ENTBEHRLICH</w:t>
            </w:r>
          </w:p>
        </w:tc>
      </w:tr>
      <w:tr w:rsidR="00915659" w:rsidRPr="00CC02C2" w14:paraId="2136ADCC" w14:textId="77777777" w:rsidTr="009033F8">
        <w:tc>
          <w:tcPr>
            <w:tcW w:w="8356" w:type="dxa"/>
          </w:tcPr>
          <w:p w14:paraId="3068028D" w14:textId="77777777" w:rsidR="00915659" w:rsidRPr="00CC02C2" w:rsidRDefault="00915659" w:rsidP="009033F8">
            <w:pPr>
              <w:suppressAutoHyphens/>
              <w:spacing w:before="120" w:after="120"/>
              <w:rPr>
                <w:color w:val="000000" w:themeColor="text1"/>
              </w:rPr>
            </w:pPr>
            <w:bookmarkStart w:id="283" w:name="A19u3"/>
            <w:bookmarkEnd w:id="283"/>
            <w:r>
              <w:rPr>
                <w:color w:val="000000" w:themeColor="text1"/>
              </w:rPr>
              <w:t>Hier steht Ihr Umsetzungsstand (Ist-Zustand)</w:t>
            </w:r>
          </w:p>
        </w:tc>
      </w:tr>
    </w:tbl>
    <w:p w14:paraId="49B62507" w14:textId="69105A3D" w:rsidR="00915659" w:rsidRDefault="00915659" w:rsidP="00915659">
      <w:pPr>
        <w:suppressAutoHyphens/>
        <w:spacing w:after="0" w:line="240" w:lineRule="auto"/>
        <w:ind w:left="720"/>
        <w:rPr>
          <w:color w:val="000000" w:themeColor="text1"/>
        </w:rPr>
      </w:pPr>
    </w:p>
    <w:p w14:paraId="3362CDE6" w14:textId="77777777" w:rsidR="00780A75" w:rsidRDefault="00780A75"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5F8E13E" w14:textId="77777777" w:rsidTr="009033F8">
        <w:tc>
          <w:tcPr>
            <w:tcW w:w="8340" w:type="dxa"/>
            <w:tcBorders>
              <w:bottom w:val="single" w:sz="4" w:space="0" w:color="auto"/>
            </w:tcBorders>
            <w:shd w:val="clear" w:color="auto" w:fill="C6D9F1" w:themeFill="text2" w:themeFillTint="33"/>
          </w:tcPr>
          <w:p w14:paraId="6BB7670A"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C1CDAD6" w14:textId="77777777" w:rsidTr="009033F8">
        <w:tc>
          <w:tcPr>
            <w:tcW w:w="8340" w:type="dxa"/>
            <w:shd w:val="clear" w:color="auto" w:fill="FFFFFF" w:themeFill="background1"/>
          </w:tcPr>
          <w:p w14:paraId="67E5F60A" w14:textId="77777777" w:rsidR="00915659" w:rsidRDefault="00915659" w:rsidP="009033F8">
            <w:pPr>
              <w:spacing w:before="60" w:after="60"/>
              <w:rPr>
                <w:color w:val="000000" w:themeColor="text1"/>
              </w:rPr>
            </w:pPr>
            <w:r>
              <w:rPr>
                <w:color w:val="000000" w:themeColor="text1"/>
              </w:rPr>
              <w:t>Begründung der Fachseite:</w:t>
            </w:r>
          </w:p>
        </w:tc>
      </w:tr>
    </w:tbl>
    <w:p w14:paraId="7A043195" w14:textId="77777777" w:rsidR="00915659" w:rsidRPr="00CC02C2" w:rsidRDefault="00915659" w:rsidP="00915659">
      <w:pPr>
        <w:suppressAutoHyphens/>
        <w:spacing w:after="240"/>
        <w:ind w:left="720"/>
        <w:rPr>
          <w:color w:val="000000" w:themeColor="text1"/>
        </w:rPr>
      </w:pPr>
    </w:p>
    <w:p w14:paraId="0DEF2C6D" w14:textId="77777777" w:rsidR="00915659" w:rsidRDefault="00915659" w:rsidP="00915659">
      <w:pPr>
        <w:pStyle w:val="Listenabsatz"/>
        <w:numPr>
          <w:ilvl w:val="0"/>
          <w:numId w:val="11"/>
        </w:numPr>
        <w:spacing w:after="240"/>
        <w:ind w:left="709" w:hanging="709"/>
      </w:pPr>
      <w:bookmarkStart w:id="284" w:name="A19a4"/>
      <w:bookmarkEnd w:id="284"/>
      <w:r>
        <w:t>Sie MÜSSEN allen Entscheidungsträgern bekannt sein, die mit der Behandlung von Sicherheitsvorfällen zu tun haben.</w:t>
      </w:r>
    </w:p>
    <w:p w14:paraId="2B87F87D" w14:textId="77777777" w:rsidR="00915659" w:rsidRDefault="00915659" w:rsidP="00915659">
      <w:pPr>
        <w:pStyle w:val="Listenabsatz"/>
        <w:spacing w:after="240"/>
        <w:ind w:left="644"/>
      </w:pPr>
    </w:p>
    <w:p w14:paraId="1A54914E"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39571229"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EBDC237" w14:textId="77777777" w:rsidTr="009033F8">
        <w:trPr>
          <w:trHeight w:val="205"/>
        </w:trPr>
        <w:tc>
          <w:tcPr>
            <w:tcW w:w="8356" w:type="dxa"/>
            <w:shd w:val="clear" w:color="auto" w:fill="D6E3BC" w:themeFill="accent3" w:themeFillTint="66"/>
          </w:tcPr>
          <w:p w14:paraId="5C608AE8" w14:textId="77777777" w:rsidR="00915659" w:rsidRPr="005B4E23" w:rsidRDefault="00915659" w:rsidP="009033F8">
            <w:pPr>
              <w:suppressAutoHyphens/>
              <w:spacing w:before="120" w:after="120"/>
            </w:pPr>
            <w:r>
              <w:t>Umsetzung: JA / TEILWEISE / NEIN / ENTBEHRLICH</w:t>
            </w:r>
          </w:p>
        </w:tc>
      </w:tr>
      <w:tr w:rsidR="00915659" w:rsidRPr="00CC02C2" w14:paraId="717BDD4D" w14:textId="77777777" w:rsidTr="009033F8">
        <w:tc>
          <w:tcPr>
            <w:tcW w:w="8356" w:type="dxa"/>
          </w:tcPr>
          <w:p w14:paraId="50D0B350" w14:textId="77777777" w:rsidR="00915659" w:rsidRPr="00CC02C2" w:rsidRDefault="00915659" w:rsidP="009033F8">
            <w:pPr>
              <w:suppressAutoHyphens/>
              <w:spacing w:before="120" w:after="120"/>
              <w:rPr>
                <w:color w:val="000000" w:themeColor="text1"/>
              </w:rPr>
            </w:pPr>
            <w:bookmarkStart w:id="285" w:name="A19u4"/>
            <w:bookmarkEnd w:id="285"/>
            <w:r>
              <w:rPr>
                <w:color w:val="000000" w:themeColor="text1"/>
              </w:rPr>
              <w:t>Hier steht Ihr Umsetzungsstand (Ist-Zustand)</w:t>
            </w:r>
          </w:p>
        </w:tc>
      </w:tr>
    </w:tbl>
    <w:p w14:paraId="37E5B9A0"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1FD473A" w14:textId="77777777" w:rsidTr="009033F8">
        <w:tc>
          <w:tcPr>
            <w:tcW w:w="8340" w:type="dxa"/>
            <w:tcBorders>
              <w:bottom w:val="single" w:sz="4" w:space="0" w:color="auto"/>
            </w:tcBorders>
            <w:shd w:val="clear" w:color="auto" w:fill="C6D9F1" w:themeFill="text2" w:themeFillTint="33"/>
          </w:tcPr>
          <w:p w14:paraId="030F034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2166A805" w14:textId="77777777" w:rsidTr="009033F8">
        <w:tc>
          <w:tcPr>
            <w:tcW w:w="8340" w:type="dxa"/>
            <w:shd w:val="clear" w:color="auto" w:fill="FFFFFF" w:themeFill="background1"/>
          </w:tcPr>
          <w:p w14:paraId="1CA2821F" w14:textId="77777777" w:rsidR="00915659" w:rsidRDefault="00915659" w:rsidP="009033F8">
            <w:pPr>
              <w:spacing w:before="60" w:after="60"/>
              <w:rPr>
                <w:color w:val="000000" w:themeColor="text1"/>
              </w:rPr>
            </w:pPr>
            <w:r>
              <w:rPr>
                <w:color w:val="000000" w:themeColor="text1"/>
              </w:rPr>
              <w:t>Begründung der Fachseite:</w:t>
            </w:r>
          </w:p>
        </w:tc>
      </w:tr>
    </w:tbl>
    <w:p w14:paraId="7A48899A" w14:textId="77777777" w:rsidR="00915659" w:rsidRPr="00CC02C2" w:rsidRDefault="00915659" w:rsidP="00915659">
      <w:pPr>
        <w:suppressAutoHyphens/>
        <w:spacing w:after="240"/>
        <w:ind w:left="720"/>
        <w:rPr>
          <w:color w:val="000000" w:themeColor="text1"/>
        </w:rPr>
      </w:pPr>
    </w:p>
    <w:p w14:paraId="4BD3C537" w14:textId="77777777" w:rsidR="00915659" w:rsidRDefault="00915659" w:rsidP="00915659">
      <w:pPr>
        <w:pStyle w:val="Listenabsatz"/>
        <w:numPr>
          <w:ilvl w:val="0"/>
          <w:numId w:val="11"/>
        </w:numPr>
        <w:spacing w:after="240"/>
        <w:ind w:left="709" w:hanging="709"/>
      </w:pPr>
      <w:bookmarkStart w:id="286" w:name="A19a5"/>
      <w:bookmarkEnd w:id="286"/>
      <w:r>
        <w:t>Die festgelegten Prioritätsklassen MÜSSEN außerdem im Incident Management hinterlegt sein.</w:t>
      </w:r>
    </w:p>
    <w:p w14:paraId="1641BAF4" w14:textId="77777777" w:rsidR="00915659" w:rsidRDefault="00915659" w:rsidP="00915659">
      <w:pPr>
        <w:pStyle w:val="Listenabsatz"/>
        <w:spacing w:after="240"/>
        <w:ind w:left="644"/>
      </w:pPr>
    </w:p>
    <w:p w14:paraId="72ADF2A9"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6433D4D"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E2A1750" w14:textId="77777777" w:rsidTr="009033F8">
        <w:trPr>
          <w:trHeight w:val="205"/>
        </w:trPr>
        <w:tc>
          <w:tcPr>
            <w:tcW w:w="8356" w:type="dxa"/>
            <w:shd w:val="clear" w:color="auto" w:fill="D6E3BC" w:themeFill="accent3" w:themeFillTint="66"/>
          </w:tcPr>
          <w:p w14:paraId="2C9368D9" w14:textId="77777777" w:rsidR="00915659" w:rsidRPr="005B4E23" w:rsidRDefault="00915659" w:rsidP="009033F8">
            <w:pPr>
              <w:suppressAutoHyphens/>
              <w:spacing w:before="120" w:after="120"/>
            </w:pPr>
            <w:r>
              <w:t>Umsetzung: JA / TEILWEISE / NEIN / ENTBEHRLICH</w:t>
            </w:r>
          </w:p>
        </w:tc>
      </w:tr>
      <w:tr w:rsidR="00915659" w:rsidRPr="00CC02C2" w14:paraId="1B6B1A56" w14:textId="77777777" w:rsidTr="009033F8">
        <w:tc>
          <w:tcPr>
            <w:tcW w:w="8356" w:type="dxa"/>
          </w:tcPr>
          <w:p w14:paraId="1FCD20AC" w14:textId="77777777" w:rsidR="00915659" w:rsidRPr="00CC02C2" w:rsidRDefault="00915659" w:rsidP="009033F8">
            <w:pPr>
              <w:suppressAutoHyphens/>
              <w:spacing w:before="120" w:after="120"/>
              <w:rPr>
                <w:color w:val="000000" w:themeColor="text1"/>
              </w:rPr>
            </w:pPr>
            <w:bookmarkStart w:id="287" w:name="A19u5"/>
            <w:bookmarkEnd w:id="287"/>
            <w:r>
              <w:rPr>
                <w:color w:val="000000" w:themeColor="text1"/>
              </w:rPr>
              <w:t>Hier steht Ihr Umsetzungsstand (Ist-Zustand)</w:t>
            </w:r>
          </w:p>
        </w:tc>
      </w:tr>
    </w:tbl>
    <w:p w14:paraId="76DE2364" w14:textId="77777777" w:rsidR="00915659" w:rsidRDefault="00915659" w:rsidP="00915659">
      <w:pPr>
        <w:suppressAutoHyphens/>
        <w:spacing w:after="0" w:line="240" w:lineRule="auto"/>
        <w:ind w:left="720"/>
        <w:rPr>
          <w:color w:val="000000" w:themeColor="text1"/>
        </w:rPr>
      </w:pPr>
    </w:p>
    <w:p w14:paraId="43009E7A"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5206F20" w14:textId="77777777" w:rsidTr="009033F8">
        <w:tc>
          <w:tcPr>
            <w:tcW w:w="8340" w:type="dxa"/>
            <w:tcBorders>
              <w:bottom w:val="single" w:sz="4" w:space="0" w:color="auto"/>
            </w:tcBorders>
            <w:shd w:val="clear" w:color="auto" w:fill="C6D9F1" w:themeFill="text2" w:themeFillTint="33"/>
          </w:tcPr>
          <w:p w14:paraId="09CC7E92"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12ED272" w14:textId="77777777" w:rsidTr="009033F8">
        <w:tc>
          <w:tcPr>
            <w:tcW w:w="8340" w:type="dxa"/>
            <w:shd w:val="clear" w:color="auto" w:fill="FFFFFF" w:themeFill="background1"/>
          </w:tcPr>
          <w:p w14:paraId="4853C80F" w14:textId="77777777" w:rsidR="00915659" w:rsidRDefault="00915659" w:rsidP="009033F8">
            <w:pPr>
              <w:spacing w:before="60" w:after="60"/>
              <w:rPr>
                <w:color w:val="000000" w:themeColor="text1"/>
              </w:rPr>
            </w:pPr>
            <w:r>
              <w:rPr>
                <w:color w:val="000000" w:themeColor="text1"/>
              </w:rPr>
              <w:t>Begründug der Fachseite:</w:t>
            </w:r>
          </w:p>
        </w:tc>
      </w:tr>
    </w:tbl>
    <w:p w14:paraId="0C4C47F1" w14:textId="49DF9D37" w:rsidR="00915659" w:rsidRDefault="00915659" w:rsidP="00915659">
      <w:pPr>
        <w:suppressAutoHyphens/>
        <w:spacing w:after="240"/>
        <w:ind w:left="720"/>
        <w:rPr>
          <w:color w:val="000000" w:themeColor="text1"/>
        </w:rPr>
      </w:pPr>
    </w:p>
    <w:p w14:paraId="229F3128" w14:textId="77777777" w:rsidR="00780A75" w:rsidRDefault="00780A75" w:rsidP="00915659">
      <w:pPr>
        <w:suppressAutoHyphens/>
        <w:spacing w:after="240"/>
        <w:ind w:left="720"/>
        <w:rPr>
          <w:color w:val="000000" w:themeColor="text1"/>
        </w:rPr>
      </w:pPr>
    </w:p>
    <w:p w14:paraId="6570AAEF" w14:textId="7762DF6C" w:rsidR="00915659" w:rsidRPr="00CC02C2" w:rsidRDefault="00915659" w:rsidP="00557933">
      <w:pPr>
        <w:pStyle w:val="berschrift2"/>
      </w:pPr>
      <w:bookmarkStart w:id="288" w:name="_Toc38459239"/>
      <w:bookmarkStart w:id="289" w:name="_Toc92154709"/>
      <w:r>
        <w:t xml:space="preserve">Einrichtung einer internen Meldestelle für Sicherheitsvorfälle </w:t>
      </w:r>
      <w:r w:rsidR="00A33B7C">
        <w:t>(</w:t>
      </w:r>
      <w:r w:rsidR="00E34D8A">
        <w:t>H</w:t>
      </w:r>
      <w:r w:rsidR="00A33B7C">
        <w:t>) [A</w:t>
      </w:r>
      <w:r>
        <w:t>20]</w:t>
      </w:r>
      <w:bookmarkEnd w:id="288"/>
      <w:bookmarkEnd w:id="289"/>
    </w:p>
    <w:p w14:paraId="2C07DAC3" w14:textId="77777777" w:rsidR="00780A75" w:rsidRDefault="00780A75" w:rsidP="00780A75">
      <w:pPr>
        <w:pStyle w:val="Listenabsatz"/>
        <w:spacing w:after="240"/>
      </w:pPr>
      <w:bookmarkStart w:id="290" w:name="A20a1"/>
      <w:bookmarkEnd w:id="290"/>
    </w:p>
    <w:p w14:paraId="2E5A907B" w14:textId="3F4743FB" w:rsidR="00915659" w:rsidRDefault="00915659" w:rsidP="00915659">
      <w:pPr>
        <w:pStyle w:val="Listenabsatz"/>
        <w:numPr>
          <w:ilvl w:val="0"/>
          <w:numId w:val="11"/>
        </w:numPr>
        <w:spacing w:after="240"/>
        <w:ind w:left="709" w:hanging="709"/>
      </w:pPr>
      <w:r>
        <w:t>Es MUSS eine interne Stelle zur Meldung von Sicherheitsvorfällen eingerichtet werden.</w:t>
      </w:r>
    </w:p>
    <w:p w14:paraId="6365899C" w14:textId="77777777" w:rsidR="00915659" w:rsidRDefault="00915659" w:rsidP="00915659">
      <w:pPr>
        <w:pStyle w:val="Listenabsatz"/>
        <w:spacing w:after="240"/>
        <w:ind w:left="644"/>
      </w:pPr>
    </w:p>
    <w:p w14:paraId="495D1816"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371EBD9" w14:textId="77777777" w:rsidR="00915659" w:rsidRPr="00E26617"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35C53AA" w14:textId="77777777" w:rsidTr="009033F8">
        <w:trPr>
          <w:trHeight w:val="205"/>
        </w:trPr>
        <w:tc>
          <w:tcPr>
            <w:tcW w:w="8356" w:type="dxa"/>
            <w:shd w:val="clear" w:color="auto" w:fill="D6E3BC" w:themeFill="accent3" w:themeFillTint="66"/>
          </w:tcPr>
          <w:p w14:paraId="14718DDF" w14:textId="77777777" w:rsidR="00915659" w:rsidRPr="005B4E23" w:rsidRDefault="00915659" w:rsidP="009033F8">
            <w:pPr>
              <w:suppressAutoHyphens/>
              <w:spacing w:before="120" w:after="120"/>
            </w:pPr>
            <w:r>
              <w:t>Umsetzung: JA / TEILWEISE / NEIN / ENTBEHRLICH</w:t>
            </w:r>
          </w:p>
        </w:tc>
      </w:tr>
      <w:tr w:rsidR="00915659" w:rsidRPr="00CC02C2" w14:paraId="45286E98" w14:textId="77777777" w:rsidTr="009033F8">
        <w:tc>
          <w:tcPr>
            <w:tcW w:w="8356" w:type="dxa"/>
          </w:tcPr>
          <w:p w14:paraId="68028EAD" w14:textId="77777777" w:rsidR="00915659" w:rsidRPr="00CC02C2" w:rsidRDefault="00915659" w:rsidP="009033F8">
            <w:pPr>
              <w:suppressAutoHyphens/>
              <w:spacing w:before="120" w:after="120"/>
              <w:rPr>
                <w:color w:val="000000" w:themeColor="text1"/>
              </w:rPr>
            </w:pPr>
            <w:bookmarkStart w:id="291" w:name="A20u1"/>
            <w:bookmarkEnd w:id="291"/>
            <w:r>
              <w:rPr>
                <w:color w:val="000000" w:themeColor="text1"/>
              </w:rPr>
              <w:t>Hier steht Ihr Umsetzungsstand (Ist-Zustand)</w:t>
            </w:r>
          </w:p>
        </w:tc>
      </w:tr>
    </w:tbl>
    <w:p w14:paraId="3B279EB3"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1AF6B7F" w14:textId="77777777" w:rsidTr="009033F8">
        <w:tc>
          <w:tcPr>
            <w:tcW w:w="8340" w:type="dxa"/>
            <w:tcBorders>
              <w:bottom w:val="single" w:sz="4" w:space="0" w:color="auto"/>
            </w:tcBorders>
            <w:shd w:val="clear" w:color="auto" w:fill="C6D9F1" w:themeFill="text2" w:themeFillTint="33"/>
          </w:tcPr>
          <w:p w14:paraId="7A001EE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EE65A87" w14:textId="77777777" w:rsidTr="009033F8">
        <w:tc>
          <w:tcPr>
            <w:tcW w:w="8340" w:type="dxa"/>
            <w:shd w:val="clear" w:color="auto" w:fill="FFFFFF" w:themeFill="background1"/>
          </w:tcPr>
          <w:p w14:paraId="71BBDBA6" w14:textId="77777777" w:rsidR="00915659" w:rsidRDefault="00915659" w:rsidP="009033F8">
            <w:pPr>
              <w:spacing w:before="60" w:after="60"/>
              <w:rPr>
                <w:color w:val="000000" w:themeColor="text1"/>
              </w:rPr>
            </w:pPr>
            <w:r>
              <w:rPr>
                <w:color w:val="000000" w:themeColor="text1"/>
              </w:rPr>
              <w:t>Begründung der Fachseite:</w:t>
            </w:r>
          </w:p>
        </w:tc>
      </w:tr>
    </w:tbl>
    <w:p w14:paraId="762BC42E" w14:textId="77777777" w:rsidR="00915659" w:rsidRPr="00CC02C2" w:rsidRDefault="00915659" w:rsidP="00915659">
      <w:pPr>
        <w:suppressAutoHyphens/>
        <w:spacing w:after="240"/>
        <w:ind w:left="720"/>
        <w:rPr>
          <w:color w:val="000000" w:themeColor="text1"/>
        </w:rPr>
      </w:pPr>
    </w:p>
    <w:p w14:paraId="0812226F" w14:textId="4539E870" w:rsidR="00915659" w:rsidRDefault="00915659" w:rsidP="00915659">
      <w:pPr>
        <w:pStyle w:val="Listenabsatz"/>
        <w:numPr>
          <w:ilvl w:val="0"/>
          <w:numId w:val="11"/>
        </w:numPr>
        <w:spacing w:after="240"/>
        <w:ind w:left="709" w:hanging="709"/>
      </w:pPr>
      <w:bookmarkStart w:id="292" w:name="A20a2"/>
      <w:bookmarkEnd w:id="292"/>
      <w:r>
        <w:t xml:space="preserve">Es MUSS gewährleistet sein, dass die Meldestelle zu den üblichen Arbeitszeiten </w:t>
      </w:r>
      <w:r w:rsidR="00780A75">
        <w:br/>
      </w:r>
      <w:r>
        <w:t>erreichbar ist.</w:t>
      </w:r>
    </w:p>
    <w:p w14:paraId="3ABFAA68" w14:textId="77777777" w:rsidR="00915659" w:rsidRDefault="00915659" w:rsidP="00915659">
      <w:pPr>
        <w:pStyle w:val="Listenabsatz"/>
        <w:spacing w:after="240"/>
        <w:ind w:left="644"/>
      </w:pPr>
    </w:p>
    <w:p w14:paraId="65F92674"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224525B5" w14:textId="77777777" w:rsidR="00915659" w:rsidRPr="00BE2ECF"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171BD7E" w14:textId="77777777" w:rsidTr="009033F8">
        <w:trPr>
          <w:trHeight w:val="205"/>
        </w:trPr>
        <w:tc>
          <w:tcPr>
            <w:tcW w:w="8356" w:type="dxa"/>
            <w:shd w:val="clear" w:color="auto" w:fill="D6E3BC" w:themeFill="accent3" w:themeFillTint="66"/>
          </w:tcPr>
          <w:p w14:paraId="51C44401" w14:textId="77777777" w:rsidR="00915659" w:rsidRPr="005B4E23" w:rsidRDefault="00915659" w:rsidP="009033F8">
            <w:pPr>
              <w:suppressAutoHyphens/>
              <w:spacing w:before="120" w:after="120"/>
            </w:pPr>
            <w:r>
              <w:t>Umsetzung: JA / TEILWEISE / NEIN / ENTBEHRLICH</w:t>
            </w:r>
          </w:p>
        </w:tc>
      </w:tr>
      <w:tr w:rsidR="00915659" w:rsidRPr="00CC02C2" w14:paraId="3B0CB84B" w14:textId="77777777" w:rsidTr="009033F8">
        <w:tc>
          <w:tcPr>
            <w:tcW w:w="8356" w:type="dxa"/>
          </w:tcPr>
          <w:p w14:paraId="337F7087" w14:textId="77777777" w:rsidR="00915659" w:rsidRPr="00CC02C2" w:rsidRDefault="00915659" w:rsidP="009033F8">
            <w:pPr>
              <w:suppressAutoHyphens/>
              <w:spacing w:before="120" w:after="120"/>
              <w:rPr>
                <w:color w:val="000000" w:themeColor="text1"/>
              </w:rPr>
            </w:pPr>
            <w:bookmarkStart w:id="293" w:name="A20u2"/>
            <w:bookmarkEnd w:id="293"/>
            <w:r>
              <w:rPr>
                <w:color w:val="000000" w:themeColor="text1"/>
              </w:rPr>
              <w:t>Hier steht Ihr Umsetzungsstand (Ist-Zustand)</w:t>
            </w:r>
          </w:p>
        </w:tc>
      </w:tr>
    </w:tbl>
    <w:p w14:paraId="7206F97F"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B6F0207" w14:textId="77777777" w:rsidTr="009033F8">
        <w:tc>
          <w:tcPr>
            <w:tcW w:w="8340" w:type="dxa"/>
            <w:tcBorders>
              <w:bottom w:val="single" w:sz="4" w:space="0" w:color="auto"/>
            </w:tcBorders>
            <w:shd w:val="clear" w:color="auto" w:fill="C6D9F1" w:themeFill="text2" w:themeFillTint="33"/>
          </w:tcPr>
          <w:p w14:paraId="109E7EB1"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78AB3D8" w14:textId="77777777" w:rsidTr="009033F8">
        <w:tc>
          <w:tcPr>
            <w:tcW w:w="8340" w:type="dxa"/>
            <w:shd w:val="clear" w:color="auto" w:fill="FFFFFF" w:themeFill="background1"/>
          </w:tcPr>
          <w:p w14:paraId="5CAD8315" w14:textId="77777777" w:rsidR="00915659" w:rsidRDefault="00915659" w:rsidP="009033F8">
            <w:pPr>
              <w:spacing w:before="60" w:after="60"/>
              <w:rPr>
                <w:color w:val="000000" w:themeColor="text1"/>
              </w:rPr>
            </w:pPr>
            <w:r>
              <w:rPr>
                <w:color w:val="000000" w:themeColor="text1"/>
              </w:rPr>
              <w:t>Begründung der Fachseite:</w:t>
            </w:r>
          </w:p>
        </w:tc>
      </w:tr>
    </w:tbl>
    <w:p w14:paraId="6F221891" w14:textId="77777777" w:rsidR="00915659" w:rsidRPr="00CC02C2" w:rsidRDefault="00915659" w:rsidP="00915659">
      <w:pPr>
        <w:suppressAutoHyphens/>
        <w:spacing w:after="240"/>
        <w:ind w:left="720"/>
        <w:rPr>
          <w:color w:val="000000" w:themeColor="text1"/>
        </w:rPr>
      </w:pPr>
    </w:p>
    <w:p w14:paraId="0A156E3C" w14:textId="26E790F1" w:rsidR="00915659" w:rsidRDefault="00915659" w:rsidP="00915659">
      <w:pPr>
        <w:pStyle w:val="Listenabsatz"/>
        <w:numPr>
          <w:ilvl w:val="0"/>
          <w:numId w:val="11"/>
        </w:numPr>
        <w:spacing w:after="240"/>
        <w:ind w:left="709" w:hanging="709"/>
      </w:pPr>
      <w:bookmarkStart w:id="294" w:name="A20a3"/>
      <w:bookmarkEnd w:id="294"/>
      <w:r>
        <w:t xml:space="preserve">Allerdings MUSS es zusätzlich möglich sein, dass Sicherheitsvorfälle auch </w:t>
      </w:r>
      <w:r w:rsidR="00780A75">
        <w:br/>
      </w:r>
      <w:r>
        <w:t>außerhalb der üblichen Arbeitszeiten von Mitarbeitern gemeldet werden können.</w:t>
      </w:r>
    </w:p>
    <w:p w14:paraId="7332BB80" w14:textId="77777777" w:rsidR="00915659" w:rsidRDefault="00915659" w:rsidP="00915659">
      <w:pPr>
        <w:pStyle w:val="Listenabsatz"/>
        <w:spacing w:after="240"/>
        <w:ind w:left="644"/>
      </w:pPr>
    </w:p>
    <w:p w14:paraId="7C50172E"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27963F51" w14:textId="77777777" w:rsidR="00915659" w:rsidRPr="00BE2ECF"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7620E59" w14:textId="77777777" w:rsidTr="009033F8">
        <w:trPr>
          <w:trHeight w:val="205"/>
        </w:trPr>
        <w:tc>
          <w:tcPr>
            <w:tcW w:w="8356" w:type="dxa"/>
            <w:shd w:val="clear" w:color="auto" w:fill="D6E3BC" w:themeFill="accent3" w:themeFillTint="66"/>
          </w:tcPr>
          <w:p w14:paraId="4A07C6CA" w14:textId="77777777" w:rsidR="00915659" w:rsidRPr="005B4E23" w:rsidRDefault="00915659" w:rsidP="009033F8">
            <w:pPr>
              <w:suppressAutoHyphens/>
              <w:spacing w:before="120" w:after="120"/>
            </w:pPr>
            <w:r>
              <w:t>Umsetzung: JA / TEILWEISE / NEIN / ENTBEHRLICH</w:t>
            </w:r>
          </w:p>
        </w:tc>
      </w:tr>
      <w:tr w:rsidR="00915659" w:rsidRPr="00CC02C2" w14:paraId="163B37FE" w14:textId="77777777" w:rsidTr="009033F8">
        <w:tc>
          <w:tcPr>
            <w:tcW w:w="8356" w:type="dxa"/>
          </w:tcPr>
          <w:p w14:paraId="77CD3370" w14:textId="77777777" w:rsidR="00915659" w:rsidRPr="00CC02C2" w:rsidRDefault="00915659" w:rsidP="009033F8">
            <w:pPr>
              <w:suppressAutoHyphens/>
              <w:spacing w:before="120" w:after="120"/>
              <w:rPr>
                <w:color w:val="000000" w:themeColor="text1"/>
              </w:rPr>
            </w:pPr>
            <w:bookmarkStart w:id="295" w:name="A20u3"/>
            <w:bookmarkEnd w:id="295"/>
            <w:r>
              <w:rPr>
                <w:color w:val="000000" w:themeColor="text1"/>
              </w:rPr>
              <w:t>Hier steht Ihr Umsetzungsstand (Ist-Zustand)</w:t>
            </w:r>
          </w:p>
        </w:tc>
      </w:tr>
    </w:tbl>
    <w:p w14:paraId="78DFB8C0"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893FA86" w14:textId="77777777" w:rsidTr="009033F8">
        <w:tc>
          <w:tcPr>
            <w:tcW w:w="8340" w:type="dxa"/>
            <w:tcBorders>
              <w:bottom w:val="single" w:sz="4" w:space="0" w:color="auto"/>
            </w:tcBorders>
            <w:shd w:val="clear" w:color="auto" w:fill="C6D9F1" w:themeFill="text2" w:themeFillTint="33"/>
          </w:tcPr>
          <w:p w14:paraId="39BFA7C5"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707CFB5" w14:textId="77777777" w:rsidTr="009033F8">
        <w:tc>
          <w:tcPr>
            <w:tcW w:w="8340" w:type="dxa"/>
            <w:shd w:val="clear" w:color="auto" w:fill="FFFFFF" w:themeFill="background1"/>
          </w:tcPr>
          <w:p w14:paraId="2FFEA4DF" w14:textId="77777777" w:rsidR="00915659" w:rsidRDefault="00915659" w:rsidP="009033F8">
            <w:pPr>
              <w:spacing w:before="60" w:after="60"/>
              <w:rPr>
                <w:color w:val="000000" w:themeColor="text1"/>
              </w:rPr>
            </w:pPr>
            <w:r>
              <w:rPr>
                <w:color w:val="000000" w:themeColor="text1"/>
              </w:rPr>
              <w:t>Begründung der Fachseite:</w:t>
            </w:r>
          </w:p>
        </w:tc>
      </w:tr>
    </w:tbl>
    <w:p w14:paraId="61B844A5" w14:textId="77777777" w:rsidR="00915659" w:rsidRPr="00CC02C2" w:rsidRDefault="00915659" w:rsidP="00915659">
      <w:pPr>
        <w:suppressAutoHyphens/>
        <w:spacing w:after="240"/>
        <w:ind w:left="720"/>
        <w:rPr>
          <w:color w:val="000000" w:themeColor="text1"/>
        </w:rPr>
      </w:pPr>
    </w:p>
    <w:p w14:paraId="752E4B60" w14:textId="77777777" w:rsidR="00915659" w:rsidRDefault="00915659" w:rsidP="00915659">
      <w:pPr>
        <w:pStyle w:val="Listenabsatz"/>
        <w:numPr>
          <w:ilvl w:val="0"/>
          <w:numId w:val="11"/>
        </w:numPr>
        <w:spacing w:after="240"/>
        <w:ind w:left="709" w:hanging="709"/>
      </w:pPr>
      <w:bookmarkStart w:id="296" w:name="A20a4"/>
      <w:bookmarkEnd w:id="296"/>
      <w:r>
        <w:t>Die Mitarbeiter der Meldestelle MÜSSEN ausreichend geschult und für die Belange der Informationssicherheit sensibilisiert sein.</w:t>
      </w:r>
    </w:p>
    <w:p w14:paraId="0C0E8F20" w14:textId="77777777" w:rsidR="00915659" w:rsidRDefault="00915659" w:rsidP="00915659">
      <w:pPr>
        <w:pStyle w:val="Listenabsatz"/>
        <w:spacing w:after="240"/>
        <w:ind w:left="644"/>
      </w:pPr>
    </w:p>
    <w:p w14:paraId="25956BCF"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7055ABFA" w14:textId="77777777" w:rsidR="00915659" w:rsidRPr="00BE2ECF"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01A07528" w14:textId="77777777" w:rsidTr="009033F8">
        <w:trPr>
          <w:trHeight w:val="205"/>
        </w:trPr>
        <w:tc>
          <w:tcPr>
            <w:tcW w:w="8356" w:type="dxa"/>
            <w:shd w:val="clear" w:color="auto" w:fill="D6E3BC" w:themeFill="accent3" w:themeFillTint="66"/>
          </w:tcPr>
          <w:p w14:paraId="21B39679" w14:textId="77777777" w:rsidR="00915659" w:rsidRPr="005B4E23" w:rsidRDefault="00915659" w:rsidP="009033F8">
            <w:pPr>
              <w:suppressAutoHyphens/>
              <w:spacing w:before="120" w:after="120"/>
            </w:pPr>
            <w:r>
              <w:t>Umsetzung: JA / TEILWEISE / NEIN / ENTBEHRLICH</w:t>
            </w:r>
          </w:p>
        </w:tc>
      </w:tr>
      <w:tr w:rsidR="00915659" w:rsidRPr="00CC02C2" w14:paraId="3CE624D4" w14:textId="77777777" w:rsidTr="009033F8">
        <w:tc>
          <w:tcPr>
            <w:tcW w:w="8356" w:type="dxa"/>
          </w:tcPr>
          <w:p w14:paraId="03BB20CE" w14:textId="77777777" w:rsidR="00915659" w:rsidRPr="00CC02C2" w:rsidRDefault="00915659" w:rsidP="009033F8">
            <w:pPr>
              <w:suppressAutoHyphens/>
              <w:spacing w:before="120" w:after="120"/>
              <w:rPr>
                <w:color w:val="000000" w:themeColor="text1"/>
              </w:rPr>
            </w:pPr>
            <w:bookmarkStart w:id="297" w:name="A20u4"/>
            <w:bookmarkEnd w:id="297"/>
            <w:r>
              <w:rPr>
                <w:color w:val="000000" w:themeColor="text1"/>
              </w:rPr>
              <w:t>Hier steht Ihr Umsetzungsstand (Ist-Zustand)</w:t>
            </w:r>
          </w:p>
        </w:tc>
      </w:tr>
    </w:tbl>
    <w:p w14:paraId="641F9B82"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C975039" w14:textId="77777777" w:rsidTr="009033F8">
        <w:tc>
          <w:tcPr>
            <w:tcW w:w="8340" w:type="dxa"/>
            <w:tcBorders>
              <w:bottom w:val="single" w:sz="4" w:space="0" w:color="auto"/>
            </w:tcBorders>
            <w:shd w:val="clear" w:color="auto" w:fill="C6D9F1" w:themeFill="text2" w:themeFillTint="33"/>
          </w:tcPr>
          <w:p w14:paraId="2B9DB78C"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37F32CA7" w14:textId="77777777" w:rsidTr="009033F8">
        <w:tc>
          <w:tcPr>
            <w:tcW w:w="8340" w:type="dxa"/>
            <w:shd w:val="clear" w:color="auto" w:fill="FFFFFF" w:themeFill="background1"/>
          </w:tcPr>
          <w:p w14:paraId="33ED76CC" w14:textId="77777777" w:rsidR="00915659" w:rsidRDefault="00915659" w:rsidP="009033F8">
            <w:pPr>
              <w:spacing w:before="60" w:after="60"/>
              <w:rPr>
                <w:color w:val="000000" w:themeColor="text1"/>
              </w:rPr>
            </w:pPr>
            <w:r>
              <w:rPr>
                <w:color w:val="000000" w:themeColor="text1"/>
              </w:rPr>
              <w:t>Begründung der Fachseite:</w:t>
            </w:r>
          </w:p>
        </w:tc>
      </w:tr>
    </w:tbl>
    <w:p w14:paraId="0704D385" w14:textId="77777777" w:rsidR="00915659" w:rsidRPr="00CC02C2" w:rsidRDefault="00915659" w:rsidP="00915659">
      <w:pPr>
        <w:suppressAutoHyphens/>
        <w:spacing w:after="240"/>
        <w:ind w:left="720"/>
        <w:rPr>
          <w:color w:val="000000" w:themeColor="text1"/>
        </w:rPr>
      </w:pPr>
    </w:p>
    <w:p w14:paraId="5F33486A" w14:textId="77777777" w:rsidR="00915659" w:rsidRDefault="00915659" w:rsidP="00915659">
      <w:pPr>
        <w:pStyle w:val="Listenabsatz"/>
        <w:numPr>
          <w:ilvl w:val="0"/>
          <w:numId w:val="11"/>
        </w:numPr>
        <w:spacing w:after="240"/>
        <w:ind w:left="709" w:hanging="709"/>
      </w:pPr>
      <w:bookmarkStart w:id="298" w:name="A20a5"/>
      <w:bookmarkEnd w:id="298"/>
      <w:r>
        <w:t>Alle Informationen über Sicherheitsvorfälle MÜSSEN bei der Meldestelle vertraulich behandelt werden.</w:t>
      </w:r>
    </w:p>
    <w:p w14:paraId="4D6E0610" w14:textId="77777777" w:rsidR="00915659" w:rsidRDefault="00915659" w:rsidP="00915659">
      <w:pPr>
        <w:pStyle w:val="Listenabsatz"/>
        <w:spacing w:after="240"/>
        <w:ind w:left="644"/>
      </w:pPr>
    </w:p>
    <w:p w14:paraId="10EB81CF"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35DFAE8D" w14:textId="77777777" w:rsidR="00915659" w:rsidRPr="00BE2ECF"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4461E68" w14:textId="77777777" w:rsidTr="009033F8">
        <w:trPr>
          <w:trHeight w:val="205"/>
        </w:trPr>
        <w:tc>
          <w:tcPr>
            <w:tcW w:w="8356" w:type="dxa"/>
            <w:shd w:val="clear" w:color="auto" w:fill="D6E3BC" w:themeFill="accent3" w:themeFillTint="66"/>
          </w:tcPr>
          <w:p w14:paraId="61383495" w14:textId="77777777" w:rsidR="00915659" w:rsidRPr="005B4E23" w:rsidRDefault="00915659" w:rsidP="009033F8">
            <w:pPr>
              <w:suppressAutoHyphens/>
              <w:spacing w:before="120" w:after="120"/>
            </w:pPr>
            <w:r>
              <w:t>Umsetzung: JA / TEILWEISE / NEIN / ENTBEHRLICH</w:t>
            </w:r>
          </w:p>
        </w:tc>
      </w:tr>
      <w:tr w:rsidR="00915659" w:rsidRPr="00CC02C2" w14:paraId="6DCD6A71" w14:textId="77777777" w:rsidTr="009033F8">
        <w:tc>
          <w:tcPr>
            <w:tcW w:w="8356" w:type="dxa"/>
          </w:tcPr>
          <w:p w14:paraId="5109534C" w14:textId="77777777" w:rsidR="00915659" w:rsidRPr="00CC02C2" w:rsidRDefault="00915659" w:rsidP="009033F8">
            <w:pPr>
              <w:suppressAutoHyphens/>
              <w:spacing w:before="120" w:after="120"/>
              <w:rPr>
                <w:color w:val="000000" w:themeColor="text1"/>
              </w:rPr>
            </w:pPr>
            <w:bookmarkStart w:id="299" w:name="A20u5"/>
            <w:bookmarkEnd w:id="299"/>
            <w:r>
              <w:rPr>
                <w:color w:val="000000" w:themeColor="text1"/>
              </w:rPr>
              <w:t>Hier steht Ihr Umsetzungsstand (Ist-Zustand)</w:t>
            </w:r>
          </w:p>
        </w:tc>
      </w:tr>
    </w:tbl>
    <w:p w14:paraId="7C79571A"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851D9E3" w14:textId="77777777" w:rsidTr="009033F8">
        <w:tc>
          <w:tcPr>
            <w:tcW w:w="8340" w:type="dxa"/>
            <w:tcBorders>
              <w:bottom w:val="single" w:sz="4" w:space="0" w:color="auto"/>
            </w:tcBorders>
            <w:shd w:val="clear" w:color="auto" w:fill="C6D9F1" w:themeFill="text2" w:themeFillTint="33"/>
          </w:tcPr>
          <w:p w14:paraId="560F6992" w14:textId="77777777" w:rsidR="00915659" w:rsidRDefault="00915659" w:rsidP="009033F8">
            <w:pPr>
              <w:spacing w:before="60" w:after="60"/>
              <w:rPr>
                <w:color w:val="000000" w:themeColor="text1"/>
              </w:rPr>
            </w:pPr>
            <w:r>
              <w:rPr>
                <w:color w:val="000000" w:themeColor="text1"/>
              </w:rPr>
              <w:t>Einspruch diese Anforderung soll nicht aufgenommen werden!</w:t>
            </w:r>
          </w:p>
        </w:tc>
      </w:tr>
      <w:tr w:rsidR="00915659" w14:paraId="68445A47" w14:textId="77777777" w:rsidTr="009033F8">
        <w:tc>
          <w:tcPr>
            <w:tcW w:w="8340" w:type="dxa"/>
            <w:shd w:val="clear" w:color="auto" w:fill="FFFFFF" w:themeFill="background1"/>
          </w:tcPr>
          <w:p w14:paraId="672096C1" w14:textId="77777777" w:rsidR="00915659" w:rsidRDefault="00915659" w:rsidP="009033F8">
            <w:pPr>
              <w:spacing w:before="60" w:after="60"/>
              <w:rPr>
                <w:color w:val="000000" w:themeColor="text1"/>
              </w:rPr>
            </w:pPr>
            <w:r>
              <w:rPr>
                <w:color w:val="000000" w:themeColor="text1"/>
              </w:rPr>
              <w:t>Begründug der Fachseite:</w:t>
            </w:r>
          </w:p>
        </w:tc>
      </w:tr>
    </w:tbl>
    <w:p w14:paraId="214852C7" w14:textId="274132A9" w:rsidR="00915659" w:rsidRDefault="00915659" w:rsidP="00915659">
      <w:pPr>
        <w:suppressAutoHyphens/>
        <w:spacing w:after="240"/>
        <w:ind w:left="720"/>
        <w:rPr>
          <w:color w:val="000000" w:themeColor="text1"/>
        </w:rPr>
      </w:pPr>
    </w:p>
    <w:p w14:paraId="0B414747" w14:textId="77777777" w:rsidR="00780A75" w:rsidRDefault="00780A75" w:rsidP="00915659">
      <w:pPr>
        <w:suppressAutoHyphens/>
        <w:spacing w:after="240"/>
        <w:ind w:left="720"/>
        <w:rPr>
          <w:color w:val="000000" w:themeColor="text1"/>
        </w:rPr>
      </w:pPr>
    </w:p>
    <w:p w14:paraId="6E9C4EDE" w14:textId="15B13410" w:rsidR="00915659" w:rsidRPr="00CC02C2" w:rsidRDefault="00915659" w:rsidP="00557933">
      <w:pPr>
        <w:pStyle w:val="berschrift2"/>
      </w:pPr>
      <w:bookmarkStart w:id="300" w:name="_Toc38459240"/>
      <w:bookmarkStart w:id="301" w:name="_Toc92154710"/>
      <w:r>
        <w:t xml:space="preserve">Einrichtung eines Expertenteams für die Behandlung von </w:t>
      </w:r>
      <w:r w:rsidR="00780A75">
        <w:br/>
      </w:r>
      <w:r>
        <w:t xml:space="preserve">Sicherheitsvorfällen </w:t>
      </w:r>
      <w:r w:rsidR="00A33B7C">
        <w:t>(</w:t>
      </w:r>
      <w:r w:rsidR="00E34D8A">
        <w:t>H</w:t>
      </w:r>
      <w:r w:rsidR="00A33B7C">
        <w:t>) [A</w:t>
      </w:r>
      <w:r>
        <w:t>21]</w:t>
      </w:r>
      <w:bookmarkEnd w:id="300"/>
      <w:bookmarkEnd w:id="301"/>
    </w:p>
    <w:p w14:paraId="154E2622" w14:textId="77777777" w:rsidR="00780A75" w:rsidRDefault="00780A75" w:rsidP="00780A75">
      <w:pPr>
        <w:pStyle w:val="Listenabsatz"/>
        <w:spacing w:after="240"/>
      </w:pPr>
      <w:bookmarkStart w:id="302" w:name="A21a1"/>
      <w:bookmarkEnd w:id="302"/>
    </w:p>
    <w:p w14:paraId="7D8A8BC9" w14:textId="554D736E" w:rsidR="00915659" w:rsidRDefault="00915659" w:rsidP="00915659">
      <w:pPr>
        <w:pStyle w:val="Listenabsatz"/>
        <w:numPr>
          <w:ilvl w:val="0"/>
          <w:numId w:val="11"/>
        </w:numPr>
        <w:spacing w:after="240"/>
        <w:ind w:left="709" w:hanging="709"/>
      </w:pPr>
      <w:r>
        <w:t>Um Sicherheitsvorfälle durch den gesamten Lebenszyklus des Sicherheitsvorfall</w:t>
      </w:r>
      <w:r w:rsidR="00780A75">
        <w:t>-</w:t>
      </w:r>
      <w:r>
        <w:t xml:space="preserve">behandlungsprozesses kompetent begleiten zu können, MUSS hierfür ein Team </w:t>
      </w:r>
      <w:r w:rsidR="00780A75">
        <w:br/>
      </w:r>
      <w:r>
        <w:t>mit erfahrenen und vertrauenswürdigen Spezialisten zusammengestellt werden.</w:t>
      </w:r>
    </w:p>
    <w:p w14:paraId="4721A903" w14:textId="77777777" w:rsidR="00915659" w:rsidRDefault="00915659" w:rsidP="00915659">
      <w:pPr>
        <w:pStyle w:val="Listenabsatz"/>
        <w:spacing w:after="240"/>
        <w:ind w:left="644"/>
      </w:pPr>
    </w:p>
    <w:p w14:paraId="715DAFD4"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322F4CC1" w14:textId="77777777" w:rsidR="00915659" w:rsidRPr="00BE2ECF"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32DA9F50" w14:textId="77777777" w:rsidTr="009033F8">
        <w:trPr>
          <w:trHeight w:val="205"/>
        </w:trPr>
        <w:tc>
          <w:tcPr>
            <w:tcW w:w="8356" w:type="dxa"/>
            <w:shd w:val="clear" w:color="auto" w:fill="D6E3BC" w:themeFill="accent3" w:themeFillTint="66"/>
          </w:tcPr>
          <w:p w14:paraId="5BA061F3" w14:textId="77777777" w:rsidR="00915659" w:rsidRPr="005B4E23" w:rsidRDefault="00915659" w:rsidP="009033F8">
            <w:pPr>
              <w:suppressAutoHyphens/>
              <w:spacing w:before="120" w:after="120"/>
            </w:pPr>
            <w:r>
              <w:t>Umsetzung: JA / TEILWEISE / NEIN / ENTBEHRLICH</w:t>
            </w:r>
          </w:p>
        </w:tc>
      </w:tr>
      <w:tr w:rsidR="00915659" w:rsidRPr="00CC02C2" w14:paraId="18F1C55E" w14:textId="77777777" w:rsidTr="009033F8">
        <w:tc>
          <w:tcPr>
            <w:tcW w:w="8356" w:type="dxa"/>
          </w:tcPr>
          <w:p w14:paraId="081E9975" w14:textId="77777777" w:rsidR="00915659" w:rsidRPr="00CC02C2" w:rsidRDefault="00915659" w:rsidP="009033F8">
            <w:pPr>
              <w:suppressAutoHyphens/>
              <w:spacing w:before="120" w:after="120"/>
              <w:rPr>
                <w:color w:val="000000" w:themeColor="text1"/>
              </w:rPr>
            </w:pPr>
            <w:bookmarkStart w:id="303" w:name="A21u1"/>
            <w:bookmarkEnd w:id="303"/>
            <w:r>
              <w:rPr>
                <w:color w:val="000000" w:themeColor="text1"/>
              </w:rPr>
              <w:t>Hier steht Ihr Umsetzungsstand (Ist-Zustand)</w:t>
            </w:r>
          </w:p>
        </w:tc>
      </w:tr>
    </w:tbl>
    <w:p w14:paraId="0E2D72E8"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1D6D913" w14:textId="77777777" w:rsidTr="009033F8">
        <w:tc>
          <w:tcPr>
            <w:tcW w:w="8340" w:type="dxa"/>
            <w:tcBorders>
              <w:bottom w:val="single" w:sz="4" w:space="0" w:color="auto"/>
            </w:tcBorders>
            <w:shd w:val="clear" w:color="auto" w:fill="C6D9F1" w:themeFill="text2" w:themeFillTint="33"/>
          </w:tcPr>
          <w:p w14:paraId="009DD3E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A624A57" w14:textId="77777777" w:rsidTr="009033F8">
        <w:tc>
          <w:tcPr>
            <w:tcW w:w="8340" w:type="dxa"/>
            <w:shd w:val="clear" w:color="auto" w:fill="FFFFFF" w:themeFill="background1"/>
          </w:tcPr>
          <w:p w14:paraId="6A52826C" w14:textId="77777777" w:rsidR="00915659" w:rsidRDefault="00915659" w:rsidP="009033F8">
            <w:pPr>
              <w:spacing w:before="60" w:after="60"/>
              <w:rPr>
                <w:color w:val="000000" w:themeColor="text1"/>
              </w:rPr>
            </w:pPr>
            <w:r>
              <w:rPr>
                <w:color w:val="000000" w:themeColor="text1"/>
              </w:rPr>
              <w:t>Begründung der Fachseite:</w:t>
            </w:r>
          </w:p>
        </w:tc>
      </w:tr>
    </w:tbl>
    <w:p w14:paraId="27CAD508" w14:textId="234CFBA1" w:rsidR="00915659" w:rsidRDefault="00915659" w:rsidP="00915659">
      <w:pPr>
        <w:suppressAutoHyphens/>
        <w:spacing w:after="240"/>
        <w:ind w:left="720"/>
        <w:rPr>
          <w:color w:val="000000" w:themeColor="text1"/>
        </w:rPr>
      </w:pPr>
    </w:p>
    <w:p w14:paraId="5B5E0D14" w14:textId="77777777" w:rsidR="00780A75" w:rsidRPr="00CC02C2" w:rsidRDefault="00780A75" w:rsidP="00915659">
      <w:pPr>
        <w:suppressAutoHyphens/>
        <w:spacing w:after="240"/>
        <w:ind w:left="720"/>
        <w:rPr>
          <w:color w:val="000000" w:themeColor="text1"/>
        </w:rPr>
      </w:pPr>
    </w:p>
    <w:p w14:paraId="2B5B5D43" w14:textId="77777777" w:rsidR="00915659" w:rsidRDefault="00915659" w:rsidP="00915659">
      <w:pPr>
        <w:pStyle w:val="Listenabsatz"/>
        <w:numPr>
          <w:ilvl w:val="0"/>
          <w:numId w:val="11"/>
        </w:numPr>
        <w:spacing w:after="240"/>
        <w:ind w:left="709" w:hanging="709"/>
      </w:pPr>
      <w:bookmarkStart w:id="304" w:name="A21a2"/>
      <w:bookmarkEnd w:id="304"/>
      <w:r>
        <w:t>Neben dem technischen Verständnis MÜSSEN die Teammitglieder auch Kompetenzen in der Kommunikationsfähigkeit besitzen.</w:t>
      </w:r>
    </w:p>
    <w:p w14:paraId="6B15A682" w14:textId="77777777" w:rsidR="00915659" w:rsidRDefault="00915659" w:rsidP="00915659">
      <w:pPr>
        <w:pStyle w:val="Listenabsatz"/>
        <w:spacing w:after="240"/>
      </w:pPr>
    </w:p>
    <w:p w14:paraId="38A1BAE5"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2F8BABCC" w14:textId="77777777" w:rsidR="00915659" w:rsidRPr="0083049A" w:rsidRDefault="00915659" w:rsidP="00915659">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915659" w:rsidRPr="005B4E23" w14:paraId="72CFBD4D" w14:textId="77777777" w:rsidTr="009033F8">
        <w:trPr>
          <w:trHeight w:val="205"/>
        </w:trPr>
        <w:tc>
          <w:tcPr>
            <w:tcW w:w="8356" w:type="dxa"/>
            <w:shd w:val="clear" w:color="auto" w:fill="D6E3BC" w:themeFill="accent3" w:themeFillTint="66"/>
          </w:tcPr>
          <w:p w14:paraId="1C4A8B53" w14:textId="77777777" w:rsidR="00915659" w:rsidRPr="005B4E23" w:rsidRDefault="00915659" w:rsidP="009033F8">
            <w:pPr>
              <w:suppressAutoHyphens/>
              <w:spacing w:before="120" w:after="120"/>
            </w:pPr>
            <w:r>
              <w:t>Umsetzung: JA / TEILWEISE / NEIN / ENTBEHRLICH</w:t>
            </w:r>
          </w:p>
        </w:tc>
      </w:tr>
      <w:tr w:rsidR="00915659" w:rsidRPr="00CC02C2" w14:paraId="1AF65B83" w14:textId="77777777" w:rsidTr="009033F8">
        <w:tc>
          <w:tcPr>
            <w:tcW w:w="8356" w:type="dxa"/>
          </w:tcPr>
          <w:p w14:paraId="269E1E1F" w14:textId="77777777" w:rsidR="00915659" w:rsidRPr="00CC02C2" w:rsidRDefault="00915659" w:rsidP="009033F8">
            <w:pPr>
              <w:suppressAutoHyphens/>
              <w:spacing w:before="120" w:after="120"/>
              <w:rPr>
                <w:color w:val="000000" w:themeColor="text1"/>
              </w:rPr>
            </w:pPr>
            <w:bookmarkStart w:id="305" w:name="A21u2"/>
            <w:bookmarkEnd w:id="305"/>
            <w:r>
              <w:rPr>
                <w:color w:val="000000" w:themeColor="text1"/>
              </w:rPr>
              <w:t>Hier steht Ihr Umsetzungsstand (Ist-Zustand)</w:t>
            </w:r>
          </w:p>
        </w:tc>
      </w:tr>
    </w:tbl>
    <w:p w14:paraId="782178A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23F6B3B" w14:textId="77777777" w:rsidTr="009033F8">
        <w:tc>
          <w:tcPr>
            <w:tcW w:w="8340" w:type="dxa"/>
            <w:tcBorders>
              <w:bottom w:val="single" w:sz="4" w:space="0" w:color="auto"/>
            </w:tcBorders>
            <w:shd w:val="clear" w:color="auto" w:fill="C6D9F1" w:themeFill="text2" w:themeFillTint="33"/>
          </w:tcPr>
          <w:p w14:paraId="371F2E4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2879BF1" w14:textId="77777777" w:rsidTr="009033F8">
        <w:tc>
          <w:tcPr>
            <w:tcW w:w="8340" w:type="dxa"/>
            <w:shd w:val="clear" w:color="auto" w:fill="FFFFFF" w:themeFill="background1"/>
          </w:tcPr>
          <w:p w14:paraId="16017F91" w14:textId="77777777" w:rsidR="00915659" w:rsidRDefault="00915659" w:rsidP="009033F8">
            <w:pPr>
              <w:spacing w:before="60" w:after="60"/>
              <w:rPr>
                <w:color w:val="000000" w:themeColor="text1"/>
              </w:rPr>
            </w:pPr>
            <w:r>
              <w:rPr>
                <w:color w:val="000000" w:themeColor="text1"/>
              </w:rPr>
              <w:t>Begründung der Fachseite:</w:t>
            </w:r>
          </w:p>
        </w:tc>
      </w:tr>
    </w:tbl>
    <w:p w14:paraId="37764438" w14:textId="77777777" w:rsidR="00915659" w:rsidRPr="00CC02C2" w:rsidRDefault="00915659" w:rsidP="00915659">
      <w:pPr>
        <w:suppressAutoHyphens/>
        <w:spacing w:after="240"/>
        <w:ind w:left="720"/>
        <w:rPr>
          <w:color w:val="000000" w:themeColor="text1"/>
        </w:rPr>
      </w:pPr>
    </w:p>
    <w:p w14:paraId="4F23DFC0" w14:textId="5E560777" w:rsidR="00915659" w:rsidRDefault="00915659" w:rsidP="00915659">
      <w:pPr>
        <w:pStyle w:val="Listenabsatz"/>
        <w:numPr>
          <w:ilvl w:val="0"/>
          <w:numId w:val="11"/>
        </w:numPr>
        <w:spacing w:after="240"/>
        <w:ind w:left="709" w:hanging="709"/>
      </w:pPr>
      <w:bookmarkStart w:id="306" w:name="A21a3"/>
      <w:bookmarkEnd w:id="306"/>
      <w:r>
        <w:t xml:space="preserve">Die Vertrauenswürdigkeit der Mitglieder des Expertenteams MUSS überprüft </w:t>
      </w:r>
      <w:r w:rsidR="00273E64">
        <w:br/>
      </w:r>
      <w:r>
        <w:t>werden.</w:t>
      </w:r>
    </w:p>
    <w:p w14:paraId="2E4BA690" w14:textId="77777777" w:rsidR="00915659" w:rsidRDefault="00915659" w:rsidP="00915659">
      <w:pPr>
        <w:pStyle w:val="Listenabsatz"/>
        <w:spacing w:after="240"/>
      </w:pPr>
    </w:p>
    <w:p w14:paraId="2741A5AD"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C7D9CA4" w14:textId="77777777" w:rsidR="00915659" w:rsidRPr="0083049A" w:rsidRDefault="00915659" w:rsidP="00915659">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915659" w:rsidRPr="005B4E23" w14:paraId="002B6389" w14:textId="77777777" w:rsidTr="009033F8">
        <w:trPr>
          <w:trHeight w:val="205"/>
        </w:trPr>
        <w:tc>
          <w:tcPr>
            <w:tcW w:w="8356" w:type="dxa"/>
            <w:shd w:val="clear" w:color="auto" w:fill="D6E3BC" w:themeFill="accent3" w:themeFillTint="66"/>
          </w:tcPr>
          <w:p w14:paraId="19EEFB4C" w14:textId="77777777" w:rsidR="00915659" w:rsidRPr="005B4E23" w:rsidRDefault="00915659" w:rsidP="009033F8">
            <w:pPr>
              <w:suppressAutoHyphens/>
              <w:spacing w:before="120" w:after="120"/>
            </w:pPr>
            <w:r>
              <w:t>Umsetzung: JA / TEILWEISE / NEIN / ENTBEHRLICH</w:t>
            </w:r>
          </w:p>
        </w:tc>
      </w:tr>
      <w:tr w:rsidR="00915659" w:rsidRPr="00CC02C2" w14:paraId="6D0F612D" w14:textId="77777777" w:rsidTr="009033F8">
        <w:tc>
          <w:tcPr>
            <w:tcW w:w="8356" w:type="dxa"/>
          </w:tcPr>
          <w:p w14:paraId="1B9638D7" w14:textId="77777777" w:rsidR="00915659" w:rsidRPr="00CC02C2" w:rsidRDefault="00915659" w:rsidP="009033F8">
            <w:pPr>
              <w:suppressAutoHyphens/>
              <w:spacing w:before="120" w:after="120"/>
              <w:rPr>
                <w:color w:val="000000" w:themeColor="text1"/>
              </w:rPr>
            </w:pPr>
            <w:bookmarkStart w:id="307" w:name="A21u3"/>
            <w:bookmarkEnd w:id="307"/>
            <w:r>
              <w:rPr>
                <w:color w:val="000000" w:themeColor="text1"/>
              </w:rPr>
              <w:t>Hier steht Ihr Umsetzungsstand (Ist-Zustand)</w:t>
            </w:r>
          </w:p>
        </w:tc>
      </w:tr>
    </w:tbl>
    <w:p w14:paraId="020FF81B"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FA7007B" w14:textId="77777777" w:rsidTr="009033F8">
        <w:tc>
          <w:tcPr>
            <w:tcW w:w="8340" w:type="dxa"/>
            <w:tcBorders>
              <w:bottom w:val="single" w:sz="4" w:space="0" w:color="auto"/>
            </w:tcBorders>
            <w:shd w:val="clear" w:color="auto" w:fill="C6D9F1" w:themeFill="text2" w:themeFillTint="33"/>
          </w:tcPr>
          <w:p w14:paraId="39ADE7EB"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038E7D57" w14:textId="77777777" w:rsidTr="009033F8">
        <w:tc>
          <w:tcPr>
            <w:tcW w:w="8340" w:type="dxa"/>
            <w:shd w:val="clear" w:color="auto" w:fill="FFFFFF" w:themeFill="background1"/>
          </w:tcPr>
          <w:p w14:paraId="24CA64EC" w14:textId="77777777" w:rsidR="00915659" w:rsidRDefault="00915659" w:rsidP="009033F8">
            <w:pPr>
              <w:spacing w:before="60" w:after="60"/>
              <w:rPr>
                <w:color w:val="000000" w:themeColor="text1"/>
              </w:rPr>
            </w:pPr>
            <w:r>
              <w:rPr>
                <w:color w:val="000000" w:themeColor="text1"/>
              </w:rPr>
              <w:t>Begründung der Fachseite:</w:t>
            </w:r>
          </w:p>
        </w:tc>
      </w:tr>
    </w:tbl>
    <w:p w14:paraId="7A5C8E99" w14:textId="77777777" w:rsidR="00915659" w:rsidRPr="00CC02C2" w:rsidRDefault="00915659" w:rsidP="00915659">
      <w:pPr>
        <w:suppressAutoHyphens/>
        <w:spacing w:after="240"/>
        <w:ind w:left="720"/>
        <w:rPr>
          <w:color w:val="000000" w:themeColor="text1"/>
        </w:rPr>
      </w:pPr>
    </w:p>
    <w:p w14:paraId="4BD777DF" w14:textId="77777777" w:rsidR="00915659" w:rsidRDefault="00915659" w:rsidP="00915659">
      <w:pPr>
        <w:pStyle w:val="Listenabsatz"/>
        <w:numPr>
          <w:ilvl w:val="0"/>
          <w:numId w:val="11"/>
        </w:numPr>
        <w:spacing w:after="240"/>
        <w:ind w:left="709" w:hanging="709"/>
      </w:pPr>
      <w:bookmarkStart w:id="308" w:name="A21a4"/>
      <w:bookmarkEnd w:id="308"/>
      <w:r>
        <w:t>Der Aufbau des Expertenteams MUSS regelmäßig aktualisiert werden.</w:t>
      </w:r>
    </w:p>
    <w:p w14:paraId="241E7C42" w14:textId="77777777" w:rsidR="00915659" w:rsidRDefault="00915659" w:rsidP="00915659">
      <w:pPr>
        <w:pStyle w:val="Listenabsatz"/>
        <w:spacing w:after="240"/>
      </w:pPr>
    </w:p>
    <w:p w14:paraId="4091A613"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2E9D064A" w14:textId="77777777" w:rsidR="00915659" w:rsidRPr="0083049A" w:rsidRDefault="00915659" w:rsidP="00915659">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915659" w:rsidRPr="005B4E23" w14:paraId="7CC303F6" w14:textId="77777777" w:rsidTr="009033F8">
        <w:trPr>
          <w:trHeight w:val="205"/>
        </w:trPr>
        <w:tc>
          <w:tcPr>
            <w:tcW w:w="8356" w:type="dxa"/>
            <w:shd w:val="clear" w:color="auto" w:fill="D6E3BC" w:themeFill="accent3" w:themeFillTint="66"/>
          </w:tcPr>
          <w:p w14:paraId="59070120" w14:textId="77777777" w:rsidR="00915659" w:rsidRPr="005B4E23" w:rsidRDefault="00915659" w:rsidP="009033F8">
            <w:pPr>
              <w:suppressAutoHyphens/>
              <w:spacing w:before="120" w:after="120"/>
            </w:pPr>
            <w:r>
              <w:t>Umsetzung: JA / TEILWEISE / NEIN / ENTBEHRLICH</w:t>
            </w:r>
          </w:p>
        </w:tc>
      </w:tr>
      <w:tr w:rsidR="00915659" w:rsidRPr="00CC02C2" w14:paraId="0B0C9D46" w14:textId="77777777" w:rsidTr="009033F8">
        <w:tc>
          <w:tcPr>
            <w:tcW w:w="8356" w:type="dxa"/>
          </w:tcPr>
          <w:p w14:paraId="607BDE50" w14:textId="77777777" w:rsidR="00915659" w:rsidRPr="00CC02C2" w:rsidRDefault="00915659" w:rsidP="009033F8">
            <w:pPr>
              <w:suppressAutoHyphens/>
              <w:spacing w:before="120" w:after="120"/>
              <w:rPr>
                <w:color w:val="000000" w:themeColor="text1"/>
              </w:rPr>
            </w:pPr>
            <w:bookmarkStart w:id="309" w:name="A21u4"/>
            <w:bookmarkEnd w:id="309"/>
            <w:r>
              <w:rPr>
                <w:color w:val="000000" w:themeColor="text1"/>
              </w:rPr>
              <w:t>Hier steht Ihr Umsetzungsstand (Ist-Zustand)</w:t>
            </w:r>
          </w:p>
        </w:tc>
      </w:tr>
    </w:tbl>
    <w:p w14:paraId="7DFA43B8"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262C7BC9" w14:textId="77777777" w:rsidTr="009033F8">
        <w:tc>
          <w:tcPr>
            <w:tcW w:w="8340" w:type="dxa"/>
            <w:tcBorders>
              <w:bottom w:val="single" w:sz="4" w:space="0" w:color="auto"/>
            </w:tcBorders>
            <w:shd w:val="clear" w:color="auto" w:fill="C6D9F1" w:themeFill="text2" w:themeFillTint="33"/>
          </w:tcPr>
          <w:p w14:paraId="0504DA04"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A7E8C55" w14:textId="77777777" w:rsidTr="009033F8">
        <w:tc>
          <w:tcPr>
            <w:tcW w:w="8340" w:type="dxa"/>
            <w:shd w:val="clear" w:color="auto" w:fill="FFFFFF" w:themeFill="background1"/>
          </w:tcPr>
          <w:p w14:paraId="13958791" w14:textId="77777777" w:rsidR="00915659" w:rsidRDefault="00915659" w:rsidP="009033F8">
            <w:pPr>
              <w:spacing w:before="60" w:after="60"/>
              <w:rPr>
                <w:color w:val="000000" w:themeColor="text1"/>
              </w:rPr>
            </w:pPr>
            <w:r>
              <w:rPr>
                <w:color w:val="000000" w:themeColor="text1"/>
              </w:rPr>
              <w:t>Begründung der Fachseite:</w:t>
            </w:r>
          </w:p>
        </w:tc>
      </w:tr>
    </w:tbl>
    <w:p w14:paraId="13DA7DBC" w14:textId="558A079D" w:rsidR="00915659" w:rsidRDefault="00915659" w:rsidP="00915659">
      <w:pPr>
        <w:suppressAutoHyphens/>
        <w:spacing w:after="240"/>
        <w:ind w:left="720"/>
        <w:rPr>
          <w:color w:val="000000" w:themeColor="text1"/>
        </w:rPr>
      </w:pPr>
    </w:p>
    <w:p w14:paraId="2B52FEAF" w14:textId="77777777" w:rsidR="00780A75" w:rsidRPr="00CC02C2" w:rsidRDefault="00780A75" w:rsidP="00915659">
      <w:pPr>
        <w:suppressAutoHyphens/>
        <w:spacing w:after="240"/>
        <w:ind w:left="720"/>
        <w:rPr>
          <w:color w:val="000000" w:themeColor="text1"/>
        </w:rPr>
      </w:pPr>
    </w:p>
    <w:p w14:paraId="40165B81" w14:textId="2739748F" w:rsidR="00915659" w:rsidRDefault="00915659" w:rsidP="00915659">
      <w:pPr>
        <w:pStyle w:val="Listenabsatz"/>
        <w:numPr>
          <w:ilvl w:val="0"/>
          <w:numId w:val="11"/>
        </w:numPr>
        <w:spacing w:after="240"/>
        <w:ind w:left="709" w:hanging="709"/>
      </w:pPr>
      <w:bookmarkStart w:id="310" w:name="A21a5"/>
      <w:bookmarkEnd w:id="310"/>
      <w:r>
        <w:t xml:space="preserve">Die Mitglieder des Expertenteams MÜSSEN in die Eskalations- und Meldewege </w:t>
      </w:r>
      <w:r w:rsidR="00780A75">
        <w:br/>
      </w:r>
      <w:r>
        <w:t>eingebunden sein.</w:t>
      </w:r>
    </w:p>
    <w:p w14:paraId="34C14545" w14:textId="77777777" w:rsidR="00915659" w:rsidRDefault="00915659" w:rsidP="00915659">
      <w:pPr>
        <w:pStyle w:val="Listenabsatz"/>
        <w:spacing w:after="0"/>
        <w:ind w:left="644"/>
        <w:rPr>
          <w:color w:val="FF0000"/>
        </w:rPr>
      </w:pPr>
    </w:p>
    <w:p w14:paraId="758B46FF"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7B2FAA28" w14:textId="77777777" w:rsidR="00915659" w:rsidRPr="0083049A" w:rsidRDefault="00915659" w:rsidP="00915659">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915659" w:rsidRPr="005B4E23" w14:paraId="7FE5D2BB" w14:textId="77777777" w:rsidTr="009033F8">
        <w:trPr>
          <w:trHeight w:val="205"/>
        </w:trPr>
        <w:tc>
          <w:tcPr>
            <w:tcW w:w="8356" w:type="dxa"/>
            <w:shd w:val="clear" w:color="auto" w:fill="D6E3BC" w:themeFill="accent3" w:themeFillTint="66"/>
          </w:tcPr>
          <w:p w14:paraId="6E9FB4BE" w14:textId="77777777" w:rsidR="00915659" w:rsidRPr="005B4E23" w:rsidRDefault="00915659" w:rsidP="009033F8">
            <w:pPr>
              <w:suppressAutoHyphens/>
              <w:spacing w:before="120" w:after="120"/>
            </w:pPr>
            <w:r>
              <w:t>Umsetzung: JA / TEILWEISE / NEIN / ENTBEHRLICH</w:t>
            </w:r>
          </w:p>
        </w:tc>
      </w:tr>
      <w:tr w:rsidR="00915659" w:rsidRPr="00CC02C2" w14:paraId="576A08AA" w14:textId="77777777" w:rsidTr="009033F8">
        <w:tc>
          <w:tcPr>
            <w:tcW w:w="8356" w:type="dxa"/>
          </w:tcPr>
          <w:p w14:paraId="2ED25DED" w14:textId="77777777" w:rsidR="00915659" w:rsidRPr="00CC02C2" w:rsidRDefault="00915659" w:rsidP="009033F8">
            <w:pPr>
              <w:suppressAutoHyphens/>
              <w:spacing w:before="120" w:after="120"/>
              <w:rPr>
                <w:color w:val="000000" w:themeColor="text1"/>
              </w:rPr>
            </w:pPr>
            <w:bookmarkStart w:id="311" w:name="A21u5"/>
            <w:bookmarkEnd w:id="311"/>
            <w:r>
              <w:rPr>
                <w:color w:val="000000" w:themeColor="text1"/>
              </w:rPr>
              <w:t>Hier steht Ihr Umsetzungsstand (Ist-Zustand)</w:t>
            </w:r>
          </w:p>
        </w:tc>
      </w:tr>
    </w:tbl>
    <w:p w14:paraId="19DB4B1C"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1D0CEC5F" w14:textId="77777777" w:rsidTr="009033F8">
        <w:tc>
          <w:tcPr>
            <w:tcW w:w="8340" w:type="dxa"/>
            <w:tcBorders>
              <w:bottom w:val="single" w:sz="4" w:space="0" w:color="auto"/>
            </w:tcBorders>
            <w:shd w:val="clear" w:color="auto" w:fill="C6D9F1" w:themeFill="text2" w:themeFillTint="33"/>
          </w:tcPr>
          <w:p w14:paraId="0CDD337D"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4F8AAFD" w14:textId="77777777" w:rsidTr="009033F8">
        <w:tc>
          <w:tcPr>
            <w:tcW w:w="8340" w:type="dxa"/>
            <w:shd w:val="clear" w:color="auto" w:fill="FFFFFF" w:themeFill="background1"/>
          </w:tcPr>
          <w:p w14:paraId="13D4C790" w14:textId="77777777" w:rsidR="00915659" w:rsidRDefault="00915659" w:rsidP="009033F8">
            <w:pPr>
              <w:spacing w:before="60" w:after="60"/>
              <w:rPr>
                <w:color w:val="000000" w:themeColor="text1"/>
              </w:rPr>
            </w:pPr>
            <w:r>
              <w:rPr>
                <w:color w:val="000000" w:themeColor="text1"/>
              </w:rPr>
              <w:t>Begründung der Fachseite:</w:t>
            </w:r>
          </w:p>
        </w:tc>
      </w:tr>
    </w:tbl>
    <w:p w14:paraId="32C49749" w14:textId="77777777" w:rsidR="00915659" w:rsidRPr="00CC02C2" w:rsidRDefault="00915659" w:rsidP="00915659">
      <w:pPr>
        <w:suppressAutoHyphens/>
        <w:spacing w:after="240"/>
        <w:ind w:left="720"/>
        <w:rPr>
          <w:color w:val="000000" w:themeColor="text1"/>
        </w:rPr>
      </w:pPr>
    </w:p>
    <w:p w14:paraId="3AEC8A29" w14:textId="28DCE973" w:rsidR="00915659" w:rsidRDefault="00915659" w:rsidP="00915659">
      <w:pPr>
        <w:pStyle w:val="Listenabsatz"/>
        <w:numPr>
          <w:ilvl w:val="0"/>
          <w:numId w:val="11"/>
        </w:numPr>
        <w:spacing w:after="240"/>
        <w:ind w:left="709" w:hanging="709"/>
      </w:pPr>
      <w:bookmarkStart w:id="312" w:name="A21a6"/>
      <w:bookmarkEnd w:id="312"/>
      <w:r>
        <w:t xml:space="preserve">Das Expertenteam MUSS für die Analyse von Sicherheitsvorfällen an den in der </w:t>
      </w:r>
      <w:r w:rsidR="00273E64">
        <w:br/>
      </w:r>
      <w:r>
        <w:t>Institution eingesetzten Systemen ausgebildet werden.</w:t>
      </w:r>
    </w:p>
    <w:p w14:paraId="1F7D1B0B" w14:textId="77777777" w:rsidR="00915659" w:rsidRDefault="00915659" w:rsidP="00915659">
      <w:pPr>
        <w:pStyle w:val="Listenabsatz"/>
        <w:spacing w:after="240"/>
      </w:pPr>
    </w:p>
    <w:p w14:paraId="1D8327CD"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4B9A9CCB" w14:textId="77777777" w:rsidR="00915659" w:rsidRPr="00BE2ECF"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B67BC23" w14:textId="77777777" w:rsidTr="009033F8">
        <w:trPr>
          <w:trHeight w:val="205"/>
        </w:trPr>
        <w:tc>
          <w:tcPr>
            <w:tcW w:w="8356" w:type="dxa"/>
            <w:shd w:val="clear" w:color="auto" w:fill="D6E3BC" w:themeFill="accent3" w:themeFillTint="66"/>
          </w:tcPr>
          <w:p w14:paraId="057DEFDE" w14:textId="77777777" w:rsidR="00915659" w:rsidRPr="005B4E23" w:rsidRDefault="00915659" w:rsidP="009033F8">
            <w:pPr>
              <w:suppressAutoHyphens/>
              <w:spacing w:before="120" w:after="120"/>
            </w:pPr>
            <w:r>
              <w:t>Umsetzung: JA / TEILWEISE / NEIN / ENTBEHRLICH</w:t>
            </w:r>
          </w:p>
        </w:tc>
      </w:tr>
      <w:tr w:rsidR="00915659" w:rsidRPr="00CC02C2" w14:paraId="3126EEDE" w14:textId="77777777" w:rsidTr="009033F8">
        <w:tc>
          <w:tcPr>
            <w:tcW w:w="8356" w:type="dxa"/>
          </w:tcPr>
          <w:p w14:paraId="65A97629" w14:textId="77777777" w:rsidR="00915659" w:rsidRPr="00CC02C2" w:rsidRDefault="00915659" w:rsidP="009033F8">
            <w:pPr>
              <w:suppressAutoHyphens/>
              <w:spacing w:before="120" w:after="120"/>
              <w:rPr>
                <w:color w:val="000000" w:themeColor="text1"/>
              </w:rPr>
            </w:pPr>
            <w:bookmarkStart w:id="313" w:name="A21u6"/>
            <w:bookmarkEnd w:id="313"/>
            <w:r>
              <w:rPr>
                <w:color w:val="000000" w:themeColor="text1"/>
              </w:rPr>
              <w:t>Hier steht Ihr Umsetzungsstand (Ist-Zustand)</w:t>
            </w:r>
          </w:p>
        </w:tc>
      </w:tr>
    </w:tbl>
    <w:p w14:paraId="3DA68AAC"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057A3C58" w14:textId="77777777" w:rsidTr="009033F8">
        <w:tc>
          <w:tcPr>
            <w:tcW w:w="8340" w:type="dxa"/>
            <w:tcBorders>
              <w:bottom w:val="single" w:sz="4" w:space="0" w:color="auto"/>
            </w:tcBorders>
            <w:shd w:val="clear" w:color="auto" w:fill="C6D9F1" w:themeFill="text2" w:themeFillTint="33"/>
          </w:tcPr>
          <w:p w14:paraId="3922C206"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1CE39E6A" w14:textId="77777777" w:rsidTr="009033F8">
        <w:tc>
          <w:tcPr>
            <w:tcW w:w="8340" w:type="dxa"/>
            <w:shd w:val="clear" w:color="auto" w:fill="FFFFFF" w:themeFill="background1"/>
          </w:tcPr>
          <w:p w14:paraId="3D69BF7B" w14:textId="77777777" w:rsidR="00915659" w:rsidRDefault="00915659" w:rsidP="009033F8">
            <w:pPr>
              <w:spacing w:before="60" w:after="60"/>
              <w:rPr>
                <w:color w:val="000000" w:themeColor="text1"/>
              </w:rPr>
            </w:pPr>
            <w:r>
              <w:rPr>
                <w:color w:val="000000" w:themeColor="text1"/>
              </w:rPr>
              <w:t>Begründung der Fachseite:</w:t>
            </w:r>
          </w:p>
        </w:tc>
      </w:tr>
    </w:tbl>
    <w:p w14:paraId="6340FBFB" w14:textId="77777777" w:rsidR="00915659" w:rsidRPr="00CC02C2" w:rsidRDefault="00915659" w:rsidP="00915659">
      <w:pPr>
        <w:suppressAutoHyphens/>
        <w:spacing w:after="240"/>
        <w:ind w:left="720"/>
        <w:rPr>
          <w:color w:val="000000" w:themeColor="text1"/>
        </w:rPr>
      </w:pPr>
    </w:p>
    <w:p w14:paraId="4F0FC438" w14:textId="57948827" w:rsidR="00915659" w:rsidRDefault="00915659" w:rsidP="00915659">
      <w:pPr>
        <w:pStyle w:val="Listenabsatz"/>
        <w:numPr>
          <w:ilvl w:val="0"/>
          <w:numId w:val="11"/>
        </w:numPr>
        <w:spacing w:after="240"/>
        <w:ind w:left="709" w:hanging="709"/>
      </w:pPr>
      <w:bookmarkStart w:id="314" w:name="A21a7"/>
      <w:bookmarkEnd w:id="314"/>
      <w:r>
        <w:t>Die Mitglieder des Expertenteams MÜSSEN sich regelmäßig weiterbilden, sowohl zu den eingesetzten Systemen</w:t>
      </w:r>
      <w:r w:rsidR="00780A75">
        <w:t>,</w:t>
      </w:r>
      <w:r>
        <w:t xml:space="preserve"> als auch zu Detektion und Reaktion auf Sicherheitsvorfälle.</w:t>
      </w:r>
    </w:p>
    <w:p w14:paraId="2AE771BC" w14:textId="77777777" w:rsidR="00915659" w:rsidRDefault="00915659" w:rsidP="00915659">
      <w:pPr>
        <w:pStyle w:val="Listenabsatz"/>
        <w:spacing w:after="240"/>
      </w:pPr>
    </w:p>
    <w:p w14:paraId="0C030787"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6B446B6E" w14:textId="77777777" w:rsidR="00915659" w:rsidRPr="00BE2ECF"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63D46401" w14:textId="77777777" w:rsidTr="009033F8">
        <w:trPr>
          <w:trHeight w:val="205"/>
        </w:trPr>
        <w:tc>
          <w:tcPr>
            <w:tcW w:w="8356" w:type="dxa"/>
            <w:shd w:val="clear" w:color="auto" w:fill="D6E3BC" w:themeFill="accent3" w:themeFillTint="66"/>
          </w:tcPr>
          <w:p w14:paraId="3ADA4D4D" w14:textId="77777777" w:rsidR="00915659" w:rsidRPr="005B4E23" w:rsidRDefault="00915659" w:rsidP="009033F8">
            <w:pPr>
              <w:suppressAutoHyphens/>
              <w:spacing w:before="120" w:after="120"/>
            </w:pPr>
            <w:r>
              <w:t>Umsetzung: JA / TEILWEISE / NEIN / ENTBEHRLICH</w:t>
            </w:r>
          </w:p>
        </w:tc>
      </w:tr>
      <w:tr w:rsidR="00915659" w:rsidRPr="00CC02C2" w14:paraId="29AEB1B1" w14:textId="77777777" w:rsidTr="009033F8">
        <w:tc>
          <w:tcPr>
            <w:tcW w:w="8356" w:type="dxa"/>
          </w:tcPr>
          <w:p w14:paraId="660D5CD1" w14:textId="77777777" w:rsidR="00915659" w:rsidRPr="00CC02C2" w:rsidRDefault="00915659" w:rsidP="009033F8">
            <w:pPr>
              <w:suppressAutoHyphens/>
              <w:spacing w:before="120" w:after="120"/>
              <w:rPr>
                <w:color w:val="000000" w:themeColor="text1"/>
              </w:rPr>
            </w:pPr>
            <w:bookmarkStart w:id="315" w:name="A21u7"/>
            <w:bookmarkEnd w:id="315"/>
            <w:r>
              <w:rPr>
                <w:color w:val="000000" w:themeColor="text1"/>
              </w:rPr>
              <w:t>Hier steht Ihr Umsetzungsstand (Ist-Zustand)</w:t>
            </w:r>
          </w:p>
        </w:tc>
      </w:tr>
    </w:tbl>
    <w:p w14:paraId="2DE39F21"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48D7B896" w14:textId="77777777" w:rsidTr="009033F8">
        <w:tc>
          <w:tcPr>
            <w:tcW w:w="8340" w:type="dxa"/>
            <w:tcBorders>
              <w:bottom w:val="single" w:sz="4" w:space="0" w:color="auto"/>
            </w:tcBorders>
            <w:shd w:val="clear" w:color="auto" w:fill="C6D9F1" w:themeFill="text2" w:themeFillTint="33"/>
          </w:tcPr>
          <w:p w14:paraId="105C87F0"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70E0D315" w14:textId="77777777" w:rsidTr="009033F8">
        <w:tc>
          <w:tcPr>
            <w:tcW w:w="8340" w:type="dxa"/>
            <w:shd w:val="clear" w:color="auto" w:fill="FFFFFF" w:themeFill="background1"/>
          </w:tcPr>
          <w:p w14:paraId="16D12764" w14:textId="77777777" w:rsidR="00915659" w:rsidRDefault="00915659" w:rsidP="009033F8">
            <w:pPr>
              <w:spacing w:before="60" w:after="60"/>
              <w:rPr>
                <w:color w:val="000000" w:themeColor="text1"/>
              </w:rPr>
            </w:pPr>
            <w:r>
              <w:rPr>
                <w:color w:val="000000" w:themeColor="text1"/>
              </w:rPr>
              <w:t>Begründung der Fachseite:</w:t>
            </w:r>
          </w:p>
        </w:tc>
      </w:tr>
    </w:tbl>
    <w:p w14:paraId="7C0ECFD3" w14:textId="77777777" w:rsidR="00915659" w:rsidRPr="00CC02C2" w:rsidRDefault="00915659" w:rsidP="00915659">
      <w:pPr>
        <w:suppressAutoHyphens/>
        <w:spacing w:after="240"/>
        <w:ind w:left="720"/>
        <w:rPr>
          <w:color w:val="000000" w:themeColor="text1"/>
        </w:rPr>
      </w:pPr>
    </w:p>
    <w:p w14:paraId="5F47D3F3" w14:textId="77777777" w:rsidR="00915659" w:rsidRDefault="00915659" w:rsidP="00915659">
      <w:pPr>
        <w:pStyle w:val="Listenabsatz"/>
        <w:numPr>
          <w:ilvl w:val="0"/>
          <w:numId w:val="11"/>
        </w:numPr>
        <w:spacing w:after="240"/>
        <w:ind w:left="709" w:hanging="709"/>
      </w:pPr>
      <w:bookmarkStart w:id="316" w:name="A21a8"/>
      <w:bookmarkEnd w:id="316"/>
      <w:r>
        <w:t xml:space="preserve">Dem Expertenteam MÜSSEN alle vorhandenen Dokumentationen sowie finanzielle und technische Ressourcen zur Verfügung stehen, um Sicherheitsvorfälle schnell </w:t>
      </w:r>
    </w:p>
    <w:p w14:paraId="619B0CAF" w14:textId="77777777" w:rsidR="00915659" w:rsidRDefault="00915659" w:rsidP="00915659">
      <w:pPr>
        <w:pStyle w:val="Listenabsatz"/>
        <w:spacing w:after="240"/>
      </w:pPr>
      <w:r>
        <w:t>und diskret zu behandeln.</w:t>
      </w:r>
    </w:p>
    <w:p w14:paraId="144275A3" w14:textId="77777777" w:rsidR="00915659" w:rsidRDefault="00915659" w:rsidP="00915659">
      <w:pPr>
        <w:pStyle w:val="Listenabsatz"/>
        <w:spacing w:after="0"/>
        <w:ind w:left="644"/>
        <w:rPr>
          <w:color w:val="FF0000"/>
        </w:rPr>
      </w:pPr>
    </w:p>
    <w:p w14:paraId="54A79C72" w14:textId="77777777" w:rsidR="00915659" w:rsidRDefault="00915659" w:rsidP="00915659">
      <w:pPr>
        <w:pStyle w:val="Listenabsatz"/>
        <w:spacing w:after="0"/>
        <w:ind w:left="644"/>
        <w:rPr>
          <w:color w:val="FF0000"/>
        </w:rPr>
      </w:pPr>
      <w:r w:rsidRPr="00BE2ECF">
        <w:rPr>
          <w:color w:val="FF0000"/>
        </w:rPr>
        <w:t>Hier steht Ihre Konkretisierung des BSI-Textes der Anforderungen unter Beachtung der Gegebenheiten der Behörde und unter der Aufrechterhaltung der Kernaussage der BSI-Anforderung.</w:t>
      </w:r>
    </w:p>
    <w:p w14:paraId="3D299E07" w14:textId="77777777" w:rsidR="00915659" w:rsidRPr="0083049A" w:rsidRDefault="00915659" w:rsidP="00915659">
      <w:pPr>
        <w:pStyle w:val="Listenabsatz"/>
        <w:spacing w:after="0"/>
        <w:ind w:left="644"/>
      </w:pPr>
    </w:p>
    <w:tbl>
      <w:tblPr>
        <w:tblStyle w:val="Tabellenraster"/>
        <w:tblW w:w="0" w:type="auto"/>
        <w:tblInd w:w="704" w:type="dxa"/>
        <w:tblLook w:val="04A0" w:firstRow="1" w:lastRow="0" w:firstColumn="1" w:lastColumn="0" w:noHBand="0" w:noVBand="1"/>
      </w:tblPr>
      <w:tblGrid>
        <w:gridCol w:w="8356"/>
      </w:tblGrid>
      <w:tr w:rsidR="00915659" w:rsidRPr="005B4E23" w14:paraId="1DCABDDE" w14:textId="77777777" w:rsidTr="009033F8">
        <w:trPr>
          <w:trHeight w:val="205"/>
        </w:trPr>
        <w:tc>
          <w:tcPr>
            <w:tcW w:w="8356" w:type="dxa"/>
            <w:shd w:val="clear" w:color="auto" w:fill="D6E3BC" w:themeFill="accent3" w:themeFillTint="66"/>
          </w:tcPr>
          <w:p w14:paraId="00A03981" w14:textId="77777777" w:rsidR="00915659" w:rsidRPr="005B4E23" w:rsidRDefault="00915659" w:rsidP="009033F8">
            <w:pPr>
              <w:suppressAutoHyphens/>
              <w:spacing w:before="120" w:after="120"/>
            </w:pPr>
            <w:r>
              <w:t>Umsetzung: JA / TEILWEISE / NEIN / ENTBEHRLICH</w:t>
            </w:r>
          </w:p>
        </w:tc>
      </w:tr>
      <w:tr w:rsidR="00915659" w:rsidRPr="00CC02C2" w14:paraId="62A261EB" w14:textId="77777777" w:rsidTr="009033F8">
        <w:tc>
          <w:tcPr>
            <w:tcW w:w="8356" w:type="dxa"/>
          </w:tcPr>
          <w:p w14:paraId="05E2A361" w14:textId="77777777" w:rsidR="00915659" w:rsidRPr="00CC02C2" w:rsidRDefault="00915659" w:rsidP="009033F8">
            <w:pPr>
              <w:suppressAutoHyphens/>
              <w:spacing w:before="120" w:after="120"/>
              <w:rPr>
                <w:color w:val="000000" w:themeColor="text1"/>
              </w:rPr>
            </w:pPr>
            <w:bookmarkStart w:id="317" w:name="A21u8"/>
            <w:bookmarkEnd w:id="317"/>
            <w:r>
              <w:rPr>
                <w:color w:val="000000" w:themeColor="text1"/>
              </w:rPr>
              <w:t>Hier steht Ihr Umsetzungsstand (Ist-Zustand)</w:t>
            </w:r>
          </w:p>
        </w:tc>
      </w:tr>
    </w:tbl>
    <w:p w14:paraId="0A9353DF"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524A7DF4" w14:textId="77777777" w:rsidTr="009033F8">
        <w:tc>
          <w:tcPr>
            <w:tcW w:w="8340" w:type="dxa"/>
            <w:tcBorders>
              <w:bottom w:val="single" w:sz="4" w:space="0" w:color="auto"/>
            </w:tcBorders>
            <w:shd w:val="clear" w:color="auto" w:fill="C6D9F1" w:themeFill="text2" w:themeFillTint="33"/>
          </w:tcPr>
          <w:p w14:paraId="51054590"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2EE48F3F" w14:textId="77777777" w:rsidTr="009033F8">
        <w:tc>
          <w:tcPr>
            <w:tcW w:w="8340" w:type="dxa"/>
            <w:shd w:val="clear" w:color="auto" w:fill="FFFFFF" w:themeFill="background1"/>
          </w:tcPr>
          <w:p w14:paraId="0ECECEEA" w14:textId="77777777" w:rsidR="00915659" w:rsidRDefault="00915659" w:rsidP="009033F8">
            <w:pPr>
              <w:spacing w:before="60" w:after="60"/>
              <w:rPr>
                <w:color w:val="000000" w:themeColor="text1"/>
              </w:rPr>
            </w:pPr>
            <w:r>
              <w:rPr>
                <w:color w:val="000000" w:themeColor="text1"/>
              </w:rPr>
              <w:t>Begründung der Fachseite:</w:t>
            </w:r>
          </w:p>
        </w:tc>
      </w:tr>
    </w:tbl>
    <w:p w14:paraId="11582C1F" w14:textId="77777777" w:rsidR="00915659" w:rsidRPr="00CC02C2" w:rsidRDefault="00915659" w:rsidP="00915659">
      <w:pPr>
        <w:suppressAutoHyphens/>
        <w:spacing w:after="240"/>
        <w:ind w:left="720"/>
        <w:rPr>
          <w:color w:val="000000" w:themeColor="text1"/>
        </w:rPr>
      </w:pPr>
    </w:p>
    <w:p w14:paraId="7EA158A1" w14:textId="77777777" w:rsidR="00915659" w:rsidRDefault="00915659" w:rsidP="00915659">
      <w:pPr>
        <w:pStyle w:val="Listenabsatz"/>
        <w:numPr>
          <w:ilvl w:val="0"/>
          <w:numId w:val="11"/>
        </w:numPr>
        <w:spacing w:after="240"/>
        <w:ind w:left="709" w:hanging="709"/>
      </w:pPr>
      <w:bookmarkStart w:id="318" w:name="A21a9"/>
      <w:bookmarkEnd w:id="318"/>
      <w:r>
        <w:t>Das Expertenteam MUSS geeignet in den Organisationsstrukturen berücksichtigt und integriert werden.</w:t>
      </w:r>
      <w:r>
        <w:br/>
      </w:r>
    </w:p>
    <w:p w14:paraId="0ED2219C" w14:textId="77777777" w:rsidR="00915659" w:rsidRDefault="00915659" w:rsidP="00915659">
      <w:pPr>
        <w:pStyle w:val="Listenabsatz"/>
        <w:spacing w:after="0"/>
        <w:ind w:left="644"/>
        <w:rPr>
          <w:color w:val="FF0000"/>
        </w:rPr>
      </w:pPr>
      <w:r>
        <w:rPr>
          <w:color w:val="FF0000"/>
        </w:rPr>
        <w:t>H</w:t>
      </w:r>
      <w:r w:rsidRPr="00A85502">
        <w:rPr>
          <w:color w:val="FF0000"/>
        </w:rPr>
        <w:t xml:space="preserve">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2E6020BC" w14:textId="77777777" w:rsidR="00915659" w:rsidRPr="00BE2ECF"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4E7B1AF8" w14:textId="77777777" w:rsidTr="009033F8">
        <w:trPr>
          <w:trHeight w:val="205"/>
        </w:trPr>
        <w:tc>
          <w:tcPr>
            <w:tcW w:w="8356" w:type="dxa"/>
            <w:shd w:val="clear" w:color="auto" w:fill="D6E3BC" w:themeFill="accent3" w:themeFillTint="66"/>
          </w:tcPr>
          <w:p w14:paraId="38D49594" w14:textId="77777777" w:rsidR="00915659" w:rsidRPr="005B4E23" w:rsidRDefault="00915659" w:rsidP="009033F8">
            <w:pPr>
              <w:suppressAutoHyphens/>
              <w:spacing w:before="120" w:after="120"/>
            </w:pPr>
            <w:r>
              <w:t>Umsetzung: JA / TEILWEISE / NEIN / ENTBEHRLICH</w:t>
            </w:r>
          </w:p>
        </w:tc>
      </w:tr>
      <w:tr w:rsidR="00915659" w:rsidRPr="00CC02C2" w14:paraId="4E179579" w14:textId="77777777" w:rsidTr="009033F8">
        <w:tc>
          <w:tcPr>
            <w:tcW w:w="8356" w:type="dxa"/>
          </w:tcPr>
          <w:p w14:paraId="63C66B84" w14:textId="77777777" w:rsidR="00915659" w:rsidRPr="00CC02C2" w:rsidRDefault="00915659" w:rsidP="009033F8">
            <w:pPr>
              <w:suppressAutoHyphens/>
              <w:spacing w:before="120" w:after="120"/>
              <w:rPr>
                <w:color w:val="000000" w:themeColor="text1"/>
              </w:rPr>
            </w:pPr>
            <w:bookmarkStart w:id="319" w:name="A21u9"/>
            <w:bookmarkEnd w:id="319"/>
            <w:r>
              <w:rPr>
                <w:color w:val="000000" w:themeColor="text1"/>
              </w:rPr>
              <w:t>Hier steht Ihr Umsetzungsstand (Ist-Zustand)</w:t>
            </w:r>
          </w:p>
        </w:tc>
      </w:tr>
    </w:tbl>
    <w:p w14:paraId="72D8CF9A"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D36B0F3" w14:textId="77777777" w:rsidTr="009033F8">
        <w:tc>
          <w:tcPr>
            <w:tcW w:w="8340" w:type="dxa"/>
            <w:tcBorders>
              <w:bottom w:val="single" w:sz="4" w:space="0" w:color="auto"/>
            </w:tcBorders>
            <w:shd w:val="clear" w:color="auto" w:fill="C6D9F1" w:themeFill="text2" w:themeFillTint="33"/>
          </w:tcPr>
          <w:p w14:paraId="02A1333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50367A60" w14:textId="77777777" w:rsidTr="009033F8">
        <w:tc>
          <w:tcPr>
            <w:tcW w:w="8340" w:type="dxa"/>
            <w:shd w:val="clear" w:color="auto" w:fill="FFFFFF" w:themeFill="background1"/>
          </w:tcPr>
          <w:p w14:paraId="362F50AB" w14:textId="77777777" w:rsidR="00915659" w:rsidRDefault="00915659" w:rsidP="009033F8">
            <w:pPr>
              <w:spacing w:before="60" w:after="60"/>
              <w:rPr>
                <w:color w:val="000000" w:themeColor="text1"/>
              </w:rPr>
            </w:pPr>
            <w:r>
              <w:rPr>
                <w:color w:val="000000" w:themeColor="text1"/>
              </w:rPr>
              <w:t>Begründung der Fachseite:</w:t>
            </w:r>
          </w:p>
        </w:tc>
      </w:tr>
    </w:tbl>
    <w:p w14:paraId="55018EF0" w14:textId="77777777" w:rsidR="00915659" w:rsidRPr="00CC02C2" w:rsidRDefault="00915659" w:rsidP="00915659">
      <w:pPr>
        <w:suppressAutoHyphens/>
        <w:spacing w:after="240"/>
        <w:ind w:left="720"/>
        <w:rPr>
          <w:color w:val="000000" w:themeColor="text1"/>
        </w:rPr>
      </w:pPr>
    </w:p>
    <w:p w14:paraId="37D573C4" w14:textId="3A056716" w:rsidR="00915659" w:rsidRDefault="00915659" w:rsidP="00915659">
      <w:pPr>
        <w:pStyle w:val="Listenabsatz"/>
        <w:numPr>
          <w:ilvl w:val="0"/>
          <w:numId w:val="11"/>
        </w:numPr>
        <w:spacing w:after="240"/>
        <w:ind w:left="709" w:hanging="709"/>
      </w:pPr>
      <w:bookmarkStart w:id="320" w:name="A21a10"/>
      <w:bookmarkEnd w:id="320"/>
      <w:r>
        <w:t xml:space="preserve">Die Verantwortlichkeiten des Expertenteams MÜSSEN vorher mit denen des </w:t>
      </w:r>
      <w:r w:rsidR="00780A75">
        <w:br/>
      </w:r>
      <w:r>
        <w:t>Sicherheitsvorfall-Teams abgestimmt werden.</w:t>
      </w:r>
    </w:p>
    <w:p w14:paraId="12C6F33C" w14:textId="77777777" w:rsidR="00915659" w:rsidRPr="00BE2ECF" w:rsidRDefault="00915659" w:rsidP="00915659">
      <w:pPr>
        <w:pStyle w:val="Listenabsatz"/>
        <w:spacing w:after="240"/>
      </w:pPr>
    </w:p>
    <w:p w14:paraId="756DEDC8" w14:textId="77777777" w:rsidR="00915659" w:rsidRPr="00A85502" w:rsidRDefault="00915659" w:rsidP="00915659">
      <w:pPr>
        <w:pStyle w:val="Listenabsatz"/>
        <w:spacing w:after="0"/>
        <w:ind w:left="644"/>
        <w:rPr>
          <w:color w:val="FF0000"/>
        </w:rPr>
      </w:pPr>
      <w:r w:rsidRPr="00A85502">
        <w:rPr>
          <w:color w:val="FF0000"/>
        </w:rPr>
        <w:t xml:space="preserve">Hier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547F936" w14:textId="77777777" w:rsidR="00915659" w:rsidRPr="00BE2ECF" w:rsidRDefault="00915659" w:rsidP="00915659">
      <w:pPr>
        <w:spacing w:after="0"/>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2745A853" w14:textId="77777777" w:rsidTr="009033F8">
        <w:trPr>
          <w:trHeight w:val="205"/>
        </w:trPr>
        <w:tc>
          <w:tcPr>
            <w:tcW w:w="8356" w:type="dxa"/>
            <w:shd w:val="clear" w:color="auto" w:fill="D6E3BC" w:themeFill="accent3" w:themeFillTint="66"/>
          </w:tcPr>
          <w:p w14:paraId="0530414C" w14:textId="77777777" w:rsidR="00915659" w:rsidRPr="005B4E23" w:rsidRDefault="00915659" w:rsidP="009033F8">
            <w:pPr>
              <w:suppressAutoHyphens/>
              <w:spacing w:before="120" w:after="120"/>
            </w:pPr>
            <w:r>
              <w:t>Umsetzung: JA / TEILWEISE / NEIN / ENTBEHRLICH</w:t>
            </w:r>
          </w:p>
        </w:tc>
      </w:tr>
      <w:tr w:rsidR="00915659" w:rsidRPr="00CC02C2" w14:paraId="4ABE3F50" w14:textId="77777777" w:rsidTr="009033F8">
        <w:tc>
          <w:tcPr>
            <w:tcW w:w="8356" w:type="dxa"/>
          </w:tcPr>
          <w:p w14:paraId="365735F8" w14:textId="77777777" w:rsidR="00915659" w:rsidRPr="00CC02C2" w:rsidRDefault="00915659" w:rsidP="009033F8">
            <w:pPr>
              <w:suppressAutoHyphens/>
              <w:spacing w:before="120" w:after="120"/>
              <w:rPr>
                <w:color w:val="000000" w:themeColor="text1"/>
              </w:rPr>
            </w:pPr>
            <w:bookmarkStart w:id="321" w:name="A21u10"/>
            <w:bookmarkEnd w:id="321"/>
            <w:r>
              <w:rPr>
                <w:color w:val="000000" w:themeColor="text1"/>
              </w:rPr>
              <w:t>Hier steht Ihr Umsetzungsstand (Ist-Zustand)</w:t>
            </w:r>
          </w:p>
        </w:tc>
      </w:tr>
    </w:tbl>
    <w:p w14:paraId="7F8FC031"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F60CD35" w14:textId="77777777" w:rsidTr="009033F8">
        <w:tc>
          <w:tcPr>
            <w:tcW w:w="8340" w:type="dxa"/>
            <w:tcBorders>
              <w:bottom w:val="single" w:sz="4" w:space="0" w:color="auto"/>
            </w:tcBorders>
            <w:shd w:val="clear" w:color="auto" w:fill="C6D9F1" w:themeFill="text2" w:themeFillTint="33"/>
          </w:tcPr>
          <w:p w14:paraId="48CD19BA" w14:textId="77777777" w:rsidR="00915659" w:rsidRDefault="00915659" w:rsidP="009033F8">
            <w:pPr>
              <w:spacing w:before="60" w:after="60"/>
              <w:rPr>
                <w:color w:val="000000" w:themeColor="text1"/>
              </w:rPr>
            </w:pPr>
            <w:r>
              <w:rPr>
                <w:color w:val="000000" w:themeColor="text1"/>
              </w:rPr>
              <w:t>Einspruch diese Anforderung soll nicht aufgenommen werden!</w:t>
            </w:r>
          </w:p>
        </w:tc>
      </w:tr>
      <w:tr w:rsidR="00915659" w14:paraId="7A2A8436" w14:textId="77777777" w:rsidTr="009033F8">
        <w:tc>
          <w:tcPr>
            <w:tcW w:w="8340" w:type="dxa"/>
            <w:shd w:val="clear" w:color="auto" w:fill="FFFFFF" w:themeFill="background1"/>
          </w:tcPr>
          <w:p w14:paraId="3FAD65E3" w14:textId="77777777" w:rsidR="00915659" w:rsidRDefault="00915659" w:rsidP="009033F8">
            <w:pPr>
              <w:spacing w:before="60" w:after="60"/>
              <w:rPr>
                <w:color w:val="000000" w:themeColor="text1"/>
              </w:rPr>
            </w:pPr>
            <w:r>
              <w:rPr>
                <w:color w:val="000000" w:themeColor="text1"/>
              </w:rPr>
              <w:t>Begründug der Fachseite:</w:t>
            </w:r>
          </w:p>
        </w:tc>
      </w:tr>
    </w:tbl>
    <w:p w14:paraId="4C1F0826" w14:textId="77777777" w:rsidR="00915659" w:rsidRDefault="00915659" w:rsidP="00915659">
      <w:pPr>
        <w:suppressAutoHyphens/>
        <w:spacing w:after="240"/>
        <w:ind w:left="720"/>
        <w:rPr>
          <w:color w:val="000000" w:themeColor="text1"/>
        </w:rPr>
      </w:pPr>
    </w:p>
    <w:p w14:paraId="5D886F72" w14:textId="782905A6" w:rsidR="00915659" w:rsidRPr="00CC02C2" w:rsidRDefault="00915659" w:rsidP="00557933">
      <w:pPr>
        <w:pStyle w:val="berschrift2"/>
      </w:pPr>
      <w:bookmarkStart w:id="322" w:name="_Toc38459241"/>
      <w:bookmarkStart w:id="323" w:name="_Toc92154711"/>
      <w:r>
        <w:t xml:space="preserve">Überprüfung des Managementsystems zur Behandlung von Sicherheitsvorfällen </w:t>
      </w:r>
      <w:r w:rsidR="00A33B7C">
        <w:t>(</w:t>
      </w:r>
      <w:r w:rsidR="00E34D8A">
        <w:t>H</w:t>
      </w:r>
      <w:r w:rsidR="00A33B7C">
        <w:t>) [A</w:t>
      </w:r>
      <w:r>
        <w:t>22]</w:t>
      </w:r>
      <w:bookmarkEnd w:id="323"/>
      <w:r>
        <w:t xml:space="preserve"> </w:t>
      </w:r>
      <w:bookmarkEnd w:id="322"/>
    </w:p>
    <w:p w14:paraId="196DD557" w14:textId="77777777" w:rsidR="008C4079" w:rsidRDefault="008C4079" w:rsidP="008C4079">
      <w:pPr>
        <w:pStyle w:val="Listenabsatz"/>
        <w:spacing w:after="240"/>
      </w:pPr>
      <w:bookmarkStart w:id="324" w:name="A22a1"/>
      <w:bookmarkEnd w:id="324"/>
    </w:p>
    <w:p w14:paraId="562859DB" w14:textId="587DBF11" w:rsidR="00915659" w:rsidRDefault="00915659" w:rsidP="00915659">
      <w:pPr>
        <w:pStyle w:val="Listenabsatz"/>
        <w:numPr>
          <w:ilvl w:val="0"/>
          <w:numId w:val="11"/>
        </w:numPr>
        <w:spacing w:after="240"/>
        <w:ind w:left="709" w:hanging="709"/>
      </w:pPr>
      <w:r>
        <w:t xml:space="preserve">Das Managementsystem zur Behandlung von Sicherheitsvorfällen MUSS </w:t>
      </w:r>
      <w:r w:rsidR="00780A75">
        <w:br/>
      </w:r>
      <w:r>
        <w:t>regelmäßig geprüft werden, ob es noch aktuell und wirksam ist.</w:t>
      </w:r>
    </w:p>
    <w:p w14:paraId="650C008C" w14:textId="77777777" w:rsidR="00915659" w:rsidRDefault="00915659" w:rsidP="00915659">
      <w:pPr>
        <w:pStyle w:val="Listenabsatz"/>
        <w:spacing w:after="240"/>
      </w:pPr>
    </w:p>
    <w:p w14:paraId="187DDA78" w14:textId="77777777" w:rsidR="00915659" w:rsidRDefault="00915659" w:rsidP="00915659">
      <w:pPr>
        <w:pStyle w:val="Listenabsatz"/>
        <w:spacing w:after="0"/>
        <w:ind w:left="644"/>
        <w:rPr>
          <w:color w:val="FF0000"/>
        </w:rPr>
      </w:pPr>
      <w:r w:rsidRPr="00A85502">
        <w:rPr>
          <w:color w:val="FF0000"/>
        </w:rPr>
        <w:t xml:space="preserve">Hier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2F32FEBE" w14:textId="77777777" w:rsidR="00915659" w:rsidRPr="007C013E" w:rsidRDefault="00915659"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504B5AB5" w14:textId="77777777" w:rsidTr="009033F8">
        <w:trPr>
          <w:trHeight w:val="205"/>
        </w:trPr>
        <w:tc>
          <w:tcPr>
            <w:tcW w:w="8356" w:type="dxa"/>
            <w:shd w:val="clear" w:color="auto" w:fill="D6E3BC" w:themeFill="accent3" w:themeFillTint="66"/>
          </w:tcPr>
          <w:p w14:paraId="52638DFF" w14:textId="77777777" w:rsidR="00915659" w:rsidRPr="005B4E23" w:rsidRDefault="00915659" w:rsidP="009033F8">
            <w:pPr>
              <w:suppressAutoHyphens/>
              <w:spacing w:before="120" w:after="120"/>
            </w:pPr>
            <w:r>
              <w:t>Umsetzung: JA / TEILWEISE / NEIN / ENTBEHRLICH</w:t>
            </w:r>
          </w:p>
        </w:tc>
      </w:tr>
      <w:tr w:rsidR="00915659" w:rsidRPr="00CC02C2" w14:paraId="3D797284" w14:textId="77777777" w:rsidTr="009033F8">
        <w:tc>
          <w:tcPr>
            <w:tcW w:w="8356" w:type="dxa"/>
          </w:tcPr>
          <w:p w14:paraId="75E3C13F" w14:textId="77777777" w:rsidR="00915659" w:rsidRPr="00CC02C2" w:rsidRDefault="00915659" w:rsidP="009033F8">
            <w:pPr>
              <w:suppressAutoHyphens/>
              <w:spacing w:before="120" w:after="120"/>
              <w:rPr>
                <w:color w:val="000000" w:themeColor="text1"/>
              </w:rPr>
            </w:pPr>
            <w:bookmarkStart w:id="325" w:name="A22u1"/>
            <w:bookmarkEnd w:id="325"/>
            <w:r>
              <w:rPr>
                <w:color w:val="000000" w:themeColor="text1"/>
              </w:rPr>
              <w:t>Hier steht Ihr Umsetzungsstand (Ist-Zustand)</w:t>
            </w:r>
          </w:p>
        </w:tc>
      </w:tr>
    </w:tbl>
    <w:p w14:paraId="772B09B1"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62171978" w14:textId="77777777" w:rsidTr="009033F8">
        <w:tc>
          <w:tcPr>
            <w:tcW w:w="8340" w:type="dxa"/>
            <w:tcBorders>
              <w:bottom w:val="single" w:sz="4" w:space="0" w:color="auto"/>
            </w:tcBorders>
            <w:shd w:val="clear" w:color="auto" w:fill="C6D9F1" w:themeFill="text2" w:themeFillTint="33"/>
          </w:tcPr>
          <w:p w14:paraId="491FC00A"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460CE1E1" w14:textId="77777777" w:rsidTr="009033F8">
        <w:tc>
          <w:tcPr>
            <w:tcW w:w="8340" w:type="dxa"/>
            <w:shd w:val="clear" w:color="auto" w:fill="FFFFFF" w:themeFill="background1"/>
          </w:tcPr>
          <w:p w14:paraId="2B3908A1" w14:textId="77777777" w:rsidR="00915659" w:rsidRDefault="00915659" w:rsidP="009033F8">
            <w:pPr>
              <w:spacing w:before="60" w:after="60"/>
              <w:rPr>
                <w:color w:val="000000" w:themeColor="text1"/>
              </w:rPr>
            </w:pPr>
            <w:r>
              <w:rPr>
                <w:color w:val="000000" w:themeColor="text1"/>
              </w:rPr>
              <w:t>Begründung der Fachseite:</w:t>
            </w:r>
          </w:p>
        </w:tc>
      </w:tr>
    </w:tbl>
    <w:p w14:paraId="774242F6" w14:textId="77777777" w:rsidR="00915659" w:rsidRPr="00CC02C2" w:rsidRDefault="00915659" w:rsidP="00915659">
      <w:pPr>
        <w:suppressAutoHyphens/>
        <w:spacing w:after="240"/>
        <w:ind w:left="720"/>
        <w:rPr>
          <w:color w:val="000000" w:themeColor="text1"/>
        </w:rPr>
      </w:pPr>
    </w:p>
    <w:p w14:paraId="440FC97C" w14:textId="77777777" w:rsidR="00915659" w:rsidRDefault="00915659" w:rsidP="00915659">
      <w:pPr>
        <w:pStyle w:val="Listenabsatz"/>
        <w:numPr>
          <w:ilvl w:val="0"/>
          <w:numId w:val="11"/>
        </w:numPr>
        <w:spacing w:after="240"/>
        <w:ind w:left="709" w:hanging="709"/>
      </w:pPr>
      <w:bookmarkStart w:id="326" w:name="A22a2"/>
      <w:bookmarkEnd w:id="326"/>
      <w:r>
        <w:t>Dazu MUSS sowohl angekündigte als auch unangekündigte Übungen durchgeführt werden.</w:t>
      </w:r>
    </w:p>
    <w:p w14:paraId="2CB1661A" w14:textId="77777777" w:rsidR="00915659" w:rsidRDefault="00915659" w:rsidP="00915659">
      <w:pPr>
        <w:pStyle w:val="Listenabsatz"/>
        <w:spacing w:after="0"/>
        <w:ind w:left="644"/>
        <w:rPr>
          <w:color w:val="FF0000"/>
        </w:rPr>
      </w:pPr>
    </w:p>
    <w:p w14:paraId="2CA6B4EF" w14:textId="0ECACDD6" w:rsidR="00915659" w:rsidRDefault="00915659" w:rsidP="00915659">
      <w:pPr>
        <w:pStyle w:val="Listenabsatz"/>
        <w:spacing w:after="0"/>
        <w:ind w:left="644"/>
        <w:rPr>
          <w:color w:val="FF0000"/>
        </w:rPr>
      </w:pPr>
      <w:r w:rsidRPr="00A85502">
        <w:rPr>
          <w:color w:val="FF0000"/>
        </w:rPr>
        <w:t xml:space="preserve">Hier steht Ihre Konkretisierung des BSI-Textes der Anforderungen unter Beachtung der Gegebenheiten der Behörde und unter der Aufrechterhaltung der Kernaussage der </w:t>
      </w:r>
      <w:r>
        <w:rPr>
          <w:color w:val="FF0000"/>
        </w:rPr>
        <w:t>BSI-</w:t>
      </w:r>
      <w:r w:rsidRPr="00A85502">
        <w:rPr>
          <w:color w:val="FF0000"/>
        </w:rPr>
        <w:t>Anforderung.</w:t>
      </w:r>
    </w:p>
    <w:p w14:paraId="1547408B" w14:textId="77777777" w:rsidR="00780A75" w:rsidRPr="00A85502" w:rsidRDefault="00780A75" w:rsidP="00915659">
      <w:pPr>
        <w:pStyle w:val="Listenabsatz"/>
        <w:spacing w:after="0"/>
        <w:ind w:left="644"/>
        <w:rPr>
          <w:color w:val="FF0000"/>
        </w:rPr>
      </w:pPr>
    </w:p>
    <w:tbl>
      <w:tblPr>
        <w:tblStyle w:val="Tabellenraster"/>
        <w:tblW w:w="0" w:type="auto"/>
        <w:tblInd w:w="704" w:type="dxa"/>
        <w:tblLook w:val="04A0" w:firstRow="1" w:lastRow="0" w:firstColumn="1" w:lastColumn="0" w:noHBand="0" w:noVBand="1"/>
      </w:tblPr>
      <w:tblGrid>
        <w:gridCol w:w="8356"/>
      </w:tblGrid>
      <w:tr w:rsidR="00915659" w:rsidRPr="005B4E23" w14:paraId="75197420" w14:textId="77777777" w:rsidTr="009033F8">
        <w:trPr>
          <w:trHeight w:val="205"/>
        </w:trPr>
        <w:tc>
          <w:tcPr>
            <w:tcW w:w="8356" w:type="dxa"/>
            <w:shd w:val="clear" w:color="auto" w:fill="D6E3BC" w:themeFill="accent3" w:themeFillTint="66"/>
          </w:tcPr>
          <w:p w14:paraId="216D31BA" w14:textId="77777777" w:rsidR="00915659" w:rsidRPr="005B4E23" w:rsidRDefault="00915659" w:rsidP="009033F8">
            <w:pPr>
              <w:suppressAutoHyphens/>
              <w:spacing w:before="120" w:after="120"/>
            </w:pPr>
            <w:r>
              <w:t>Umsetzung: JA / TEILWEISE / NEIN / ENTBEHRLICH</w:t>
            </w:r>
          </w:p>
        </w:tc>
      </w:tr>
      <w:tr w:rsidR="00915659" w:rsidRPr="00CC02C2" w14:paraId="5954AD24" w14:textId="77777777" w:rsidTr="009033F8">
        <w:tc>
          <w:tcPr>
            <w:tcW w:w="8356" w:type="dxa"/>
          </w:tcPr>
          <w:p w14:paraId="6C88DB5F" w14:textId="77777777" w:rsidR="00915659" w:rsidRPr="00CC02C2" w:rsidRDefault="00915659" w:rsidP="009033F8">
            <w:pPr>
              <w:suppressAutoHyphens/>
              <w:spacing w:before="120" w:after="120"/>
              <w:rPr>
                <w:color w:val="000000" w:themeColor="text1"/>
              </w:rPr>
            </w:pPr>
            <w:bookmarkStart w:id="327" w:name="A22u2"/>
            <w:bookmarkEnd w:id="327"/>
            <w:r>
              <w:rPr>
                <w:color w:val="000000" w:themeColor="text1"/>
              </w:rPr>
              <w:t>Hier steht Ihr Umsetzungsstand (Ist-Zustand)</w:t>
            </w:r>
          </w:p>
        </w:tc>
      </w:tr>
    </w:tbl>
    <w:p w14:paraId="208331FF" w14:textId="77777777" w:rsidR="00915659" w:rsidRDefault="00915659" w:rsidP="0091565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15659" w14:paraId="7C77C555" w14:textId="77777777" w:rsidTr="009033F8">
        <w:tc>
          <w:tcPr>
            <w:tcW w:w="9060" w:type="dxa"/>
            <w:tcBorders>
              <w:bottom w:val="single" w:sz="4" w:space="0" w:color="auto"/>
            </w:tcBorders>
            <w:shd w:val="clear" w:color="auto" w:fill="C6D9F1" w:themeFill="text2" w:themeFillTint="33"/>
          </w:tcPr>
          <w:p w14:paraId="6421B709" w14:textId="77777777" w:rsidR="00915659" w:rsidRDefault="00915659" w:rsidP="009033F8">
            <w:pPr>
              <w:spacing w:before="60" w:after="60"/>
              <w:rPr>
                <w:color w:val="000000" w:themeColor="text1"/>
              </w:rPr>
            </w:pPr>
            <w:r>
              <w:rPr>
                <w:color w:val="000000" w:themeColor="text1"/>
              </w:rPr>
              <w:t>Einspruch - diese Anforderung soll nicht aufgenommen werden!</w:t>
            </w:r>
          </w:p>
        </w:tc>
      </w:tr>
      <w:tr w:rsidR="00915659" w14:paraId="677F26F6" w14:textId="77777777" w:rsidTr="009033F8">
        <w:tc>
          <w:tcPr>
            <w:tcW w:w="9060" w:type="dxa"/>
            <w:shd w:val="clear" w:color="auto" w:fill="FFFFFF" w:themeFill="background1"/>
          </w:tcPr>
          <w:p w14:paraId="19DA51C1" w14:textId="77777777" w:rsidR="00915659" w:rsidRDefault="00915659" w:rsidP="009033F8">
            <w:pPr>
              <w:spacing w:before="60" w:after="60"/>
              <w:rPr>
                <w:color w:val="000000" w:themeColor="text1"/>
              </w:rPr>
            </w:pPr>
            <w:r>
              <w:rPr>
                <w:color w:val="000000" w:themeColor="text1"/>
              </w:rPr>
              <w:t>Begründung der Fachseite:</w:t>
            </w:r>
          </w:p>
        </w:tc>
      </w:tr>
    </w:tbl>
    <w:p w14:paraId="1406A102" w14:textId="77777777" w:rsidR="00915659" w:rsidRDefault="00915659" w:rsidP="00915659">
      <w:pPr>
        <w:suppressAutoHyphens/>
        <w:spacing w:after="0" w:line="240" w:lineRule="auto"/>
        <w:ind w:left="720"/>
        <w:rPr>
          <w:color w:val="000000" w:themeColor="text1"/>
        </w:rPr>
      </w:pPr>
    </w:p>
    <w:p w14:paraId="5D5B83F2" w14:textId="77777777" w:rsidR="00915659" w:rsidRPr="00CC02C2" w:rsidRDefault="00915659" w:rsidP="00915659">
      <w:pPr>
        <w:suppressAutoHyphens/>
        <w:spacing w:after="0" w:line="240" w:lineRule="auto"/>
        <w:ind w:left="720"/>
        <w:rPr>
          <w:color w:val="000000" w:themeColor="text1"/>
        </w:rPr>
      </w:pPr>
    </w:p>
    <w:p w14:paraId="1AE1B9ED" w14:textId="77777777" w:rsidR="00915659" w:rsidRDefault="00915659" w:rsidP="00915659">
      <w:pPr>
        <w:spacing w:after="240"/>
      </w:pPr>
    </w:p>
    <w:p w14:paraId="4CB15C85" w14:textId="77777777" w:rsidR="00237118" w:rsidRPr="001302A6" w:rsidRDefault="00237118">
      <w:pPr>
        <w:rPr>
          <w:sz w:val="18"/>
          <w:szCs w:val="18"/>
        </w:rPr>
      </w:pPr>
      <w:r w:rsidRPr="001302A6">
        <w:rPr>
          <w:sz w:val="18"/>
          <w:szCs w:val="18"/>
        </w:rPr>
        <w:br w:type="page"/>
      </w:r>
    </w:p>
    <w:p w14:paraId="4B37320F" w14:textId="72104677" w:rsidR="00225215" w:rsidRPr="001302A6" w:rsidRDefault="001452BD" w:rsidP="00A33B7C">
      <w:pPr>
        <w:pStyle w:val="berschrift1"/>
      </w:pPr>
      <w:bookmarkStart w:id="328" w:name="_Toc92154712"/>
      <w:r>
        <w:t>Behördenspezifische An</w:t>
      </w:r>
      <w:r w:rsidR="00374989" w:rsidRPr="006676E5">
        <w:t xml:space="preserve">forderungen </w:t>
      </w:r>
      <w:r w:rsidR="00374989" w:rsidRPr="001302A6">
        <w:rPr>
          <w:color w:val="FF0000"/>
          <w:sz w:val="20"/>
          <w:szCs w:val="20"/>
        </w:rPr>
        <w:t>[optional]</w:t>
      </w:r>
      <w:bookmarkEnd w:id="328"/>
    </w:p>
    <w:p w14:paraId="1F8837D4" w14:textId="34D166DC" w:rsidR="00225215" w:rsidRDefault="00225215" w:rsidP="00557933">
      <w:pPr>
        <w:pStyle w:val="berschrift2"/>
      </w:pPr>
      <w:bookmarkStart w:id="329" w:name="_Toc91597632"/>
      <w:bookmarkStart w:id="330" w:name="_Toc92154713"/>
      <w:r>
        <w:t>Text der Anforderung mit Quellangabe</w:t>
      </w:r>
      <w:bookmarkEnd w:id="329"/>
      <w:bookmarkEnd w:id="330"/>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331"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A33B7C">
      <w:pPr>
        <w:pStyle w:val="berschrift1"/>
      </w:pPr>
      <w:r>
        <w:br w:type="column"/>
      </w:r>
      <w:bookmarkStart w:id="332" w:name="_Toc92154714"/>
      <w:r w:rsidRPr="006676E5">
        <w:t xml:space="preserve">Weitere Anforderungen aus anderer Quellen </w:t>
      </w:r>
      <w:r w:rsidRPr="001302A6">
        <w:rPr>
          <w:color w:val="FF0000"/>
          <w:sz w:val="20"/>
          <w:szCs w:val="20"/>
        </w:rPr>
        <w:t>[optional]</w:t>
      </w:r>
      <w:bookmarkEnd w:id="332"/>
    </w:p>
    <w:p w14:paraId="0E8C66E0" w14:textId="77777777" w:rsidR="001452BD" w:rsidRDefault="001452BD" w:rsidP="00557933">
      <w:pPr>
        <w:pStyle w:val="berschrift2"/>
      </w:pPr>
      <w:bookmarkStart w:id="333" w:name="_Toc92154715"/>
      <w:r>
        <w:t>Text der Anforderung mit Quellangabe</w:t>
      </w:r>
      <w:bookmarkEnd w:id="333"/>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1452BD">
      <w:pPr>
        <w:pStyle w:val="Listenabsatz"/>
        <w:numPr>
          <w:ilvl w:val="0"/>
          <w:numId w:val="11"/>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77777777" w:rsidR="001452BD" w:rsidRPr="00A87EF1" w:rsidRDefault="001452BD" w:rsidP="000915BD">
            <w:pPr>
              <w:suppressAutoHyphens/>
              <w:spacing w:before="120" w:after="120"/>
            </w:pPr>
            <w:r>
              <w:rPr>
                <w:color w:val="000000" w:themeColor="text1"/>
              </w:rPr>
              <w:t>Hier  steht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A33B7C">
      <w:pPr>
        <w:pStyle w:val="berschrift1"/>
      </w:pPr>
      <w:bookmarkStart w:id="334" w:name="_Toc92154716"/>
      <w:r w:rsidRPr="001302A6">
        <w:t xml:space="preserve">Schulung / Information / Sensibilisierung der </w:t>
      </w:r>
      <w:r w:rsidRPr="001302A6">
        <w:br/>
      </w:r>
      <w:r w:rsidRPr="00654397">
        <w:t>Beschäftigten</w:t>
      </w:r>
      <w:r>
        <w:t xml:space="preserve"> </w:t>
      </w:r>
      <w:r w:rsidRPr="001302A6">
        <w:rPr>
          <w:color w:val="FF0000"/>
          <w:sz w:val="20"/>
          <w:szCs w:val="20"/>
        </w:rPr>
        <w:t>[optional]</w:t>
      </w:r>
      <w:bookmarkEnd w:id="331"/>
      <w:bookmarkEnd w:id="334"/>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335" w:name="_Toc38773017"/>
    </w:p>
    <w:p w14:paraId="15658E84" w14:textId="77777777" w:rsidR="00816B19" w:rsidRPr="00AA4E7E" w:rsidRDefault="00816B19" w:rsidP="006676E5">
      <w:pPr>
        <w:spacing w:after="0"/>
        <w:ind w:left="567"/>
      </w:pPr>
    </w:p>
    <w:p w14:paraId="74192415" w14:textId="77777777" w:rsidR="00816B19" w:rsidRPr="009353AC" w:rsidRDefault="00816B19" w:rsidP="00A33B7C">
      <w:pPr>
        <w:pStyle w:val="berschrift1"/>
      </w:pPr>
      <w:bookmarkStart w:id="336" w:name="_Toc92154717"/>
      <w:r w:rsidRPr="00654397">
        <w:t>Notfallvorsorge</w:t>
      </w:r>
      <w:bookmarkEnd w:id="336"/>
      <w:r>
        <w:t xml:space="preserve"> </w:t>
      </w:r>
    </w:p>
    <w:p w14:paraId="68F07117" w14:textId="610DF432" w:rsidR="00816B19" w:rsidRPr="00C70212" w:rsidRDefault="006B0118" w:rsidP="00C70212">
      <w:pPr>
        <w:pStyle w:val="Listenabsatz"/>
        <w:spacing w:after="240"/>
        <w:rPr>
          <w:i/>
          <w:iCs/>
        </w:rPr>
      </w:pPr>
      <w:bookmarkStart w:id="337" w:name="_Hlk38774253"/>
      <w:bookmarkEnd w:id="335"/>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A33B7C">
      <w:pPr>
        <w:pStyle w:val="berschrift1"/>
      </w:pPr>
      <w:bookmarkStart w:id="338" w:name="_Toc38773018"/>
      <w:bookmarkEnd w:id="337"/>
      <w:r>
        <w:t xml:space="preserve">  </w:t>
      </w:r>
      <w:bookmarkStart w:id="339" w:name="_Toc92154718"/>
      <w:r w:rsidR="00816B19" w:rsidRPr="00654397">
        <w:t>Konsequenzen bei Nichtbeachtung</w:t>
      </w:r>
      <w:bookmarkEnd w:id="338"/>
      <w:bookmarkEnd w:id="339"/>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A33B7C">
      <w:pPr>
        <w:pStyle w:val="berschrift1"/>
      </w:pPr>
      <w:bookmarkStart w:id="340" w:name="_Toc38773019"/>
      <w:r>
        <w:t xml:space="preserve">  </w:t>
      </w:r>
      <w:bookmarkStart w:id="341" w:name="_Toc92154719"/>
      <w:r w:rsidR="00816B19" w:rsidRPr="00654397">
        <w:t>Ausnahmen</w:t>
      </w:r>
      <w:bookmarkEnd w:id="340"/>
      <w:bookmarkEnd w:id="341"/>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A33B7C">
      <w:pPr>
        <w:pStyle w:val="berschrift1"/>
        <w:numPr>
          <w:ilvl w:val="0"/>
          <w:numId w:val="0"/>
        </w:numPr>
        <w:rPr>
          <w:sz w:val="20"/>
          <w:szCs w:val="20"/>
        </w:rPr>
      </w:pPr>
      <w:bookmarkStart w:id="342" w:name="_Toc92154720"/>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342"/>
    </w:p>
    <w:p w14:paraId="1BD7E068" w14:textId="77777777" w:rsidR="00915659" w:rsidRDefault="00915659" w:rsidP="00915659">
      <w:pPr>
        <w:spacing w:after="240"/>
      </w:pPr>
      <w:r>
        <w:t>Die nachfolgend genannte Gefährdungen werden vom Bundesamt für Sicherheit in der Informationstechnik (BSI) nach Standard 200-1 bis 200-3</w:t>
      </w:r>
      <w:r w:rsidRPr="009E5B15">
        <w:t xml:space="preserve"> </w:t>
      </w:r>
      <w:r>
        <w:t>im IT-Grundschutzbaustein</w:t>
      </w:r>
      <w:r>
        <w:br/>
        <w:t>"DER.2.1 Behandlung von Sicherheitsvorfällen" genannt.</w:t>
      </w:r>
    </w:p>
    <w:p w14:paraId="43C8C0C9" w14:textId="77777777" w:rsidR="00915659" w:rsidRPr="009F06B2" w:rsidRDefault="00915659" w:rsidP="00915659">
      <w:pPr>
        <w:spacing w:after="0" w:line="240" w:lineRule="auto"/>
        <w:rPr>
          <w:rFonts w:cs="Calibri"/>
          <w:b/>
          <w:bCs/>
          <w:color w:val="0066FF"/>
          <w:kern w:val="0"/>
        </w:rPr>
      </w:pPr>
    </w:p>
    <w:p w14:paraId="0798B20B" w14:textId="77777777" w:rsidR="00915659" w:rsidRPr="009F06B2" w:rsidRDefault="00915659" w:rsidP="00915659">
      <w:pPr>
        <w:spacing w:after="0" w:line="240" w:lineRule="auto"/>
        <w:rPr>
          <w:rFonts w:cs="Calibri"/>
          <w:b/>
          <w:bCs/>
          <w:color w:val="0066FF"/>
          <w:kern w:val="0"/>
        </w:rPr>
      </w:pPr>
      <w:r w:rsidRPr="009F06B2">
        <w:rPr>
          <w:rFonts w:cs="Calibri"/>
          <w:b/>
          <w:bCs/>
          <w:color w:val="0066FF"/>
          <w:kern w:val="0"/>
        </w:rPr>
        <w:t>2</w:t>
      </w:r>
      <w:r>
        <w:rPr>
          <w:rFonts w:cs="Calibri"/>
          <w:b/>
          <w:bCs/>
          <w:color w:val="0066FF"/>
          <w:kern w:val="0"/>
        </w:rPr>
        <w:t>.</w:t>
      </w:r>
      <w:r w:rsidRPr="009F06B2">
        <w:rPr>
          <w:rFonts w:cs="Calibri"/>
          <w:b/>
          <w:bCs/>
          <w:color w:val="0066FF"/>
          <w:kern w:val="0"/>
        </w:rPr>
        <w:t>1 Ungeeigneter Umgang mit Sicherheitsvorfällen</w:t>
      </w:r>
      <w:r>
        <w:rPr>
          <w:rFonts w:cs="Calibri"/>
          <w:b/>
          <w:bCs/>
          <w:color w:val="0066FF"/>
          <w:kern w:val="0"/>
        </w:rPr>
        <w:br/>
      </w:r>
    </w:p>
    <w:p w14:paraId="07F30D5E" w14:textId="77777777" w:rsidR="00915659" w:rsidRPr="009F06B2" w:rsidRDefault="00915659" w:rsidP="00915659">
      <w:pPr>
        <w:spacing w:after="240"/>
      </w:pPr>
      <w:r w:rsidRPr="009F06B2">
        <w:t>In der Praxis kann nie ausgeschlossen werden, dass Sicherheitsvorfälle auftreten. Das gilt auch dann, wenn viele Sicherheitsmaßnahmen umgesetzt sind. Wird auf akute Sicherheitsvorfälle jedoch nicht oder nicht angemessen reagiert, können daraus große Schäden mit katastrophalen Folgen entstehen. Beispiele hierfür sind:</w:t>
      </w:r>
    </w:p>
    <w:p w14:paraId="12547990" w14:textId="77777777" w:rsidR="00915659" w:rsidRPr="009F06B2" w:rsidRDefault="00915659" w:rsidP="00915659">
      <w:pPr>
        <w:spacing w:after="240"/>
      </w:pPr>
      <w:r w:rsidRPr="009F06B2">
        <w:t>In den Protokolldateien einer Firewall finden sich auffällige Einträge. Wird nicht zeitnah untersucht, ob dies erste Anzeichen für einen Einbruchsversuch sind, können Angreifer die Firewall mit einem erfolgreichen Angriff unbemerkt überwinden und in das interne Netz der Institution eindringen.</w:t>
      </w:r>
    </w:p>
    <w:p w14:paraId="4DC83572" w14:textId="77777777" w:rsidR="00915659" w:rsidRPr="009F06B2" w:rsidRDefault="00915659" w:rsidP="00915659">
      <w:pPr>
        <w:spacing w:after="240"/>
      </w:pPr>
      <w:r w:rsidRPr="009F06B2">
        <w:t>Es werden Sicherheitslücken in den verwendeten IT-Systemen bzw. Anwendungen bekannt. Beschafft sich die Institution diese Informationen nicht rechtzeitig und leitet sie die notwendigen Gegenmaßnahmen nicht zügig ein, können diese Sicherheitslücken von Angreifern ausgenutzt werden.</w:t>
      </w:r>
    </w:p>
    <w:p w14:paraId="14B72FBB" w14:textId="77777777" w:rsidR="00915659" w:rsidRPr="009F06B2" w:rsidRDefault="00915659" w:rsidP="00915659">
      <w:pPr>
        <w:spacing w:after="240"/>
      </w:pPr>
      <w:r w:rsidRPr="009F06B2">
        <w:t>Ein Einbruchdiebstahl in einer Filiale wird für einen Fall von Beschaffungskriminalität gehalten, da Notebooks und Flachbildschirme entwendet wurden. Der Tatsache, dass sich auf den Notebooks vertrauliche Informationen und Zugangsdaten für IT-Systeme im Intranet befunden haben, wird keine größere Bedeutung beigemessen. Der ISB wird daher nicht informiert. Auf die nachfolgenden Angriffe auf die IT-Systeme anderer Standorte und der Firmenzentrale ist die Institution daher nicht vorbereitet. Für den Angriff wurden die auf den gestohlenen Notebooks gefundenen Daten verwendet.</w:t>
      </w:r>
    </w:p>
    <w:p w14:paraId="52AEE031" w14:textId="77777777" w:rsidR="00915659" w:rsidRPr="009F06B2" w:rsidRDefault="00915659" w:rsidP="00915659">
      <w:pPr>
        <w:spacing w:after="240"/>
      </w:pPr>
      <w:r w:rsidRPr="009F06B2">
        <w:t>Wenn für den Umgang mit Sicherheitsvorfällen keine geeignete Vorgehensweise vorgegeben ist, können in Eile und unter Stress falsche Entscheidungen getroffen werden. Diese können z. B. dazu führen, dass die Presse falsch informiert wird. Außerdem könnten Dritte durch die eigenen IT-Systeme geschädigt werden und Schadenersatz fordern. Auch ist es möglich, dass keinerlei Ausweich- oder Wiederherstellungsmaßnahmen vorgesehen sind und sich somit der Schaden für die Institution deutlich erhöht.</w:t>
      </w:r>
      <w:r>
        <w:br/>
      </w:r>
    </w:p>
    <w:p w14:paraId="19DB87AD" w14:textId="77777777" w:rsidR="00915659" w:rsidRPr="009F06B2" w:rsidRDefault="00915659" w:rsidP="00915659">
      <w:pPr>
        <w:spacing w:after="0" w:line="240" w:lineRule="auto"/>
        <w:rPr>
          <w:rFonts w:cs="Calibri"/>
          <w:b/>
          <w:bCs/>
          <w:color w:val="0066FF"/>
          <w:kern w:val="0"/>
        </w:rPr>
      </w:pPr>
      <w:r w:rsidRPr="009F06B2">
        <w:rPr>
          <w:rFonts w:cs="Calibri"/>
          <w:b/>
          <w:bCs/>
          <w:color w:val="0066FF"/>
          <w:kern w:val="0"/>
        </w:rPr>
        <w:t>2</w:t>
      </w:r>
      <w:r>
        <w:rPr>
          <w:rFonts w:cs="Calibri"/>
          <w:b/>
          <w:bCs/>
          <w:color w:val="0066FF"/>
          <w:kern w:val="0"/>
        </w:rPr>
        <w:t>.</w:t>
      </w:r>
      <w:r w:rsidRPr="009F06B2">
        <w:rPr>
          <w:rFonts w:cs="Calibri"/>
          <w:b/>
          <w:bCs/>
          <w:color w:val="0066FF"/>
          <w:kern w:val="0"/>
        </w:rPr>
        <w:t>2 Zerstörung von Beweisspuren bei der Behandlung von Sicherheitsvorfällen</w:t>
      </w:r>
    </w:p>
    <w:p w14:paraId="15F0C374" w14:textId="77777777" w:rsidR="00915659" w:rsidRPr="009F06B2" w:rsidRDefault="00915659" w:rsidP="00915659">
      <w:pPr>
        <w:spacing w:after="240"/>
      </w:pPr>
      <w:r>
        <w:br/>
      </w:r>
      <w:r w:rsidRPr="009F06B2">
        <w:t>Wenn nach einem Sicherheitsvorfall unvorsichtig oder nicht nach Vorgaben gehandelt wird, kann das dazu führen, dass wichtige Beweisspuren für die Aufklärung oder die spätere juristische Verfolgung unbeabsichtigt zerstört oder nicht gerichtsverwertbar gemacht werden.</w:t>
      </w:r>
    </w:p>
    <w:p w14:paraId="5086F72E" w14:textId="77777777" w:rsidR="00915659" w:rsidRDefault="00915659" w:rsidP="00915659">
      <w:pPr>
        <w:spacing w:after="240"/>
      </w:pPr>
    </w:p>
    <w:p w14:paraId="64C588D5" w14:textId="77777777" w:rsidR="00915659" w:rsidRDefault="00915659" w:rsidP="00915659">
      <w:pPr>
        <w:spacing w:after="240"/>
      </w:pPr>
    </w:p>
    <w:p w14:paraId="10ED7748" w14:textId="77777777" w:rsidR="00915659" w:rsidRPr="009F06B2" w:rsidRDefault="00915659" w:rsidP="00915659">
      <w:pPr>
        <w:spacing w:after="240"/>
      </w:pPr>
      <w:r w:rsidRPr="009F06B2">
        <w:t>Beispiele hierfür sind:</w:t>
      </w:r>
    </w:p>
    <w:p w14:paraId="0105ACB9" w14:textId="77777777" w:rsidR="00915659" w:rsidRPr="009F06B2" w:rsidRDefault="00915659" w:rsidP="00915659">
      <w:pPr>
        <w:spacing w:after="240"/>
      </w:pPr>
      <w:r w:rsidRPr="009F06B2">
        <w:t>Auf einem Arbeitsplatzrechner hat ein Angreifer eine Schadsoftware platziert, deren Arbeitsweise und Ziel nur im laufenden Zustand analysiert werden kann. Dafür müssten Informationen über die aktiven Prozesse und der Inhalt des Hauptspeichers gesichert und ausgewertet werden. Wird der Arbeitsplatzrechner nun voreilig heruntergefahren, können die Informationen aus dem laufenden Betrieb nicht mehr für eine Analyse und Aufklärung des Sicherheitsvorfalls herangezogen werden.</w:t>
      </w:r>
    </w:p>
    <w:p w14:paraId="51BFE516" w14:textId="77777777" w:rsidR="00915659" w:rsidRPr="009F06B2" w:rsidRDefault="00915659" w:rsidP="00915659">
      <w:pPr>
        <w:spacing w:after="240"/>
      </w:pPr>
      <w:r w:rsidRPr="009F06B2">
        <w:t>Ein Administrator findet auf einem Server einen laufenden Prozess, der eine überdurchschnittliche CPU-Auslastung verursacht. Zusätzlich erzeugt dieser Prozess temporäre Dateien und versendet unbekannte Informationen über das Internet. Wird der Prozess voreilig beendet und werden die temporären Dateien einfach gelöscht, kann nicht herausgefunden werden, ob vertrauliche Informationen entwendet wurden.</w:t>
      </w:r>
    </w:p>
    <w:p w14:paraId="49C45974" w14:textId="77777777" w:rsidR="00915659" w:rsidRPr="009F06B2" w:rsidRDefault="00915659" w:rsidP="00915659">
      <w:pPr>
        <w:spacing w:after="240"/>
      </w:pPr>
      <w:r w:rsidRPr="009F06B2">
        <w:t>Ein wichtiger Server wird kompromittiert, weil der Administrator durch die starke Arbeitsbelastung und ein fehlendes Wartungsfenster die letzten Sicherheitsupdates nicht wie geplant einspielen konnte. Um möglichen disziplinarischen Konsequenzen zu entgehen, spielt der Administrator die fehlenden Updates ein, bevor ein Sicherheitsteam die Einbruchsursache und den entstandenen Schaden analysieren kann. Eine mangelhafte Fehlerkultur hat somit eine Analyse des Problems verhindert.</w:t>
      </w:r>
    </w:p>
    <w:p w14:paraId="0D32E9F6" w14:textId="235E5F57" w:rsidR="00C70212" w:rsidRDefault="00C70212" w:rsidP="00CE413D">
      <w:pPr>
        <w:spacing w:after="0" w:line="240" w:lineRule="auto"/>
      </w:pPr>
    </w:p>
    <w:p w14:paraId="767C3EF4" w14:textId="57C9746C" w:rsidR="00C70212" w:rsidRDefault="00C70212" w:rsidP="00CE413D">
      <w:pPr>
        <w:spacing w:after="0" w:line="240" w:lineRule="auto"/>
      </w:pPr>
    </w:p>
    <w:p w14:paraId="668425CE" w14:textId="7777777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r w:rsidRPr="00970CDD">
              <w:rPr>
                <w:rFonts w:cs="Calibri"/>
                <w:b/>
                <w:bCs/>
                <w:color w:val="000000"/>
                <w:kern w:val="0"/>
              </w:rPr>
              <w:t>A.2  Elementare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970CDD" w:rsidRDefault="009F0D2A" w:rsidP="0007073C">
            <w:pPr>
              <w:spacing w:after="0" w:line="240" w:lineRule="auto"/>
              <w:rPr>
                <w:rFonts w:cs="Calibri"/>
                <w:color w:val="000000"/>
                <w:kern w:val="0"/>
              </w:rPr>
            </w:pPr>
          </w:p>
        </w:tc>
      </w:tr>
      <w:tr w:rsidR="009F0D2A" w:rsidRPr="00970CDD"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2F18E7A7" w14:textId="09372709" w:rsidR="009F0D2A" w:rsidRDefault="009F0D2A" w:rsidP="0007073C">
            <w:pPr>
              <w:spacing w:after="0" w:line="240" w:lineRule="auto"/>
              <w:rPr>
                <w:rFonts w:cs="Calibri"/>
                <w:color w:val="000000"/>
                <w:kern w:val="0"/>
              </w:rPr>
            </w:pPr>
            <w:r w:rsidRPr="005E0481">
              <w:rPr>
                <w:rFonts w:cs="Calibri"/>
                <w:color w:val="000000"/>
                <w:kern w:val="0"/>
              </w:rPr>
              <w:t>Die folgenden elementaren Gefährdungen sind für den Baustei</w:t>
            </w:r>
            <w:r w:rsidR="00CE413D" w:rsidRPr="005E0481">
              <w:rPr>
                <w:rFonts w:cs="Calibri"/>
                <w:color w:val="000000"/>
                <w:kern w:val="0"/>
              </w:rPr>
              <w:t xml:space="preserve">n </w:t>
            </w:r>
            <w:r w:rsidR="00915659" w:rsidRPr="005E0481">
              <w:rPr>
                <w:rFonts w:cs="Calibri"/>
                <w:color w:val="000000"/>
                <w:kern w:val="0"/>
              </w:rPr>
              <w:t>DER.2.1</w:t>
            </w:r>
            <w:r w:rsidR="00CE413D" w:rsidRPr="005E0481">
              <w:rPr>
                <w:rFonts w:cs="Calibri"/>
                <w:color w:val="000000"/>
                <w:kern w:val="0"/>
              </w:rPr>
              <w:t xml:space="preserve"> </w:t>
            </w:r>
            <w:r w:rsidR="00915659" w:rsidRPr="005E0481">
              <w:rPr>
                <w:rFonts w:cs="Calibri"/>
                <w:color w:val="000000"/>
                <w:kern w:val="0"/>
              </w:rPr>
              <w:br/>
            </w:r>
            <w:r w:rsidRPr="005E0481">
              <w:rPr>
                <w:rFonts w:cs="Calibri"/>
                <w:color w:val="000000"/>
                <w:kern w:val="0"/>
              </w:rPr>
              <w:t>von Bedeutung:</w:t>
            </w:r>
          </w:p>
          <w:p w14:paraId="7CE0CE4F" w14:textId="0B17E781" w:rsidR="00CE413D" w:rsidRPr="00970CDD" w:rsidRDefault="00CE413D" w:rsidP="0007073C">
            <w:pPr>
              <w:spacing w:after="0" w:line="240" w:lineRule="auto"/>
              <w:rPr>
                <w:rFonts w:cs="Calibri"/>
                <w:color w:val="000000"/>
                <w:kern w:val="0"/>
              </w:rPr>
            </w:pPr>
          </w:p>
        </w:tc>
      </w:tr>
    </w:tbl>
    <w:p w14:paraId="527AFDF9" w14:textId="60F0372B" w:rsidR="00A962DD" w:rsidRPr="005E0481" w:rsidRDefault="005E0481" w:rsidP="005E0481">
      <w:pPr>
        <w:spacing w:after="0" w:line="360" w:lineRule="auto"/>
        <w:ind w:left="567"/>
      </w:pPr>
      <w:bookmarkStart w:id="343" w:name="_Toc91549483"/>
      <w:bookmarkStart w:id="344" w:name="_Toc91597640"/>
      <w:r>
        <w:br/>
      </w:r>
      <w:r w:rsidR="00A962DD" w:rsidRPr="00A962DD">
        <w:t>G 0.15 Abhören</w:t>
      </w:r>
      <w:bookmarkEnd w:id="343"/>
      <w:bookmarkEnd w:id="344"/>
    </w:p>
    <w:p w14:paraId="735D2756" w14:textId="77777777" w:rsidR="00915659" w:rsidRPr="005E0481" w:rsidRDefault="00915659" w:rsidP="005E0481">
      <w:pPr>
        <w:spacing w:after="0" w:line="360" w:lineRule="auto"/>
        <w:ind w:left="567"/>
      </w:pPr>
      <w:r w:rsidRPr="005E0481">
        <w:t xml:space="preserve">G 0.18 Fehlplanung oder fehlende Anpassung </w:t>
      </w:r>
    </w:p>
    <w:p w14:paraId="6AAA8BC2" w14:textId="7F5661DD" w:rsidR="00915659" w:rsidRPr="005E0481" w:rsidRDefault="00915659" w:rsidP="005E0481">
      <w:pPr>
        <w:spacing w:after="0" w:line="360" w:lineRule="auto"/>
        <w:ind w:left="567"/>
      </w:pPr>
      <w:r w:rsidRPr="005E0481">
        <w:t>G 0.19 Offenlegung schützenswerter Informationen</w:t>
      </w:r>
    </w:p>
    <w:p w14:paraId="36AD4E69" w14:textId="77777777" w:rsidR="005E0481" w:rsidRDefault="005E0481" w:rsidP="005E0481">
      <w:pPr>
        <w:spacing w:after="0" w:line="360" w:lineRule="auto"/>
        <w:ind w:left="567"/>
      </w:pPr>
      <w:r>
        <w:t xml:space="preserve">G 0.22 Manipulation von Informationen </w:t>
      </w:r>
    </w:p>
    <w:p w14:paraId="7B6AA035" w14:textId="77777777" w:rsidR="005E0481" w:rsidRDefault="005E0481" w:rsidP="005E0481">
      <w:pPr>
        <w:spacing w:after="0" w:line="360" w:lineRule="auto"/>
        <w:ind w:left="567"/>
      </w:pPr>
      <w:r>
        <w:t xml:space="preserve">G 0.23 Unbefugtes Eindringen in IT-Systeme </w:t>
      </w:r>
    </w:p>
    <w:p w14:paraId="62263FAE" w14:textId="77777777" w:rsidR="005E0481" w:rsidRDefault="005E0481" w:rsidP="005E0481">
      <w:pPr>
        <w:spacing w:after="0" w:line="360" w:lineRule="auto"/>
        <w:ind w:left="567"/>
      </w:pPr>
      <w:r>
        <w:t xml:space="preserve">G 0.27 Ressourcenmangel </w:t>
      </w:r>
    </w:p>
    <w:p w14:paraId="67AB94B4" w14:textId="77777777" w:rsidR="005E0481" w:rsidRDefault="005E0481" w:rsidP="005E0481">
      <w:pPr>
        <w:spacing w:after="0" w:line="360" w:lineRule="auto"/>
        <w:ind w:left="567"/>
      </w:pPr>
      <w:r>
        <w:t xml:space="preserve">G 0.28 Software-Schwachstellen oder -Fehler </w:t>
      </w:r>
    </w:p>
    <w:p w14:paraId="4EB01414" w14:textId="77777777" w:rsidR="005E0481" w:rsidRDefault="005E0481" w:rsidP="005E0481">
      <w:pPr>
        <w:spacing w:after="0" w:line="360" w:lineRule="auto"/>
        <w:ind w:left="567"/>
      </w:pPr>
      <w:r>
        <w:t xml:space="preserve">G 0.29 Verstoß gegen Gesetze oder Regelungen </w:t>
      </w:r>
    </w:p>
    <w:p w14:paraId="469D0AC4" w14:textId="77777777" w:rsidR="005E0481" w:rsidRDefault="005E0481" w:rsidP="005E0481">
      <w:pPr>
        <w:spacing w:after="0" w:line="360" w:lineRule="auto"/>
        <w:ind w:left="567"/>
      </w:pPr>
      <w:r>
        <w:t xml:space="preserve">G 0.31 Fehlerhafte Nutzung oder Administration von Geräten und Systemen </w:t>
      </w:r>
    </w:p>
    <w:p w14:paraId="4A2C16E0" w14:textId="77777777" w:rsidR="005E0481" w:rsidRDefault="005E0481" w:rsidP="005E0481">
      <w:pPr>
        <w:spacing w:after="0" w:line="360" w:lineRule="auto"/>
        <w:ind w:left="567"/>
      </w:pPr>
      <w:r>
        <w:t xml:space="preserve">G 0.32 Missbrauch von Berechtigungen </w:t>
      </w:r>
    </w:p>
    <w:p w14:paraId="0FB9C104" w14:textId="77777777" w:rsidR="005E0481" w:rsidRDefault="005E0481" w:rsidP="005E0481">
      <w:pPr>
        <w:spacing w:after="0" w:line="360" w:lineRule="auto"/>
        <w:ind w:left="567"/>
      </w:pPr>
      <w:r>
        <w:t xml:space="preserve">G 0.45 Datenverlust </w:t>
      </w:r>
    </w:p>
    <w:p w14:paraId="2FF568D3" w14:textId="386181B5" w:rsidR="005E0481" w:rsidRPr="005E0481" w:rsidRDefault="005E0481" w:rsidP="005E0481">
      <w:pPr>
        <w:spacing w:after="0" w:line="360" w:lineRule="auto"/>
        <w:ind w:left="567"/>
      </w:pPr>
      <w:r>
        <w:t>G 0.46 Integritätsverlust schützenswerter Informationen</w:t>
      </w:r>
    </w:p>
    <w:p w14:paraId="7C8D485D" w14:textId="263CF0B8" w:rsidR="005E0481" w:rsidRPr="00CD38FE" w:rsidRDefault="000A1835" w:rsidP="00A33B7C">
      <w:pPr>
        <w:pStyle w:val="berschrift1"/>
        <w:numPr>
          <w:ilvl w:val="0"/>
          <w:numId w:val="0"/>
        </w:numPr>
      </w:pPr>
      <w:r>
        <w:br w:type="column"/>
      </w:r>
      <w:bookmarkStart w:id="345" w:name="_Toc92154721"/>
      <w:r w:rsidR="005E0481">
        <w:t xml:space="preserve">Anhang </w:t>
      </w:r>
      <w:r w:rsidR="005E0481">
        <w:t>B</w:t>
      </w:r>
      <w:r w:rsidR="005E0481">
        <w:t xml:space="preserve">: </w:t>
      </w:r>
      <w:r w:rsidR="005E0481">
        <w:t>Optionale Anhänge</w:t>
      </w:r>
      <w:bookmarkEnd w:id="345"/>
    </w:p>
    <w:p w14:paraId="1E0924A0" w14:textId="60D14946" w:rsidR="005E0481" w:rsidRPr="00451F3B" w:rsidRDefault="005E0481" w:rsidP="005E0481">
      <w:pPr>
        <w:spacing w:after="240"/>
        <w:rPr>
          <w:bCs/>
          <w:color w:val="FF0000"/>
        </w:rPr>
      </w:pPr>
      <w:r w:rsidRPr="001460C6">
        <w:t>Umfang</w:t>
      </w:r>
      <w:r>
        <w:t xml:space="preserve">reiche oder ergänzende Dokumente, ein Glossar sowie Tabellen- oder </w:t>
      </w:r>
      <w:r>
        <w:br/>
        <w:t xml:space="preserve">Abbildungsverzeichnisse </w:t>
      </w:r>
      <w:r w:rsidRPr="001460C6">
        <w:t xml:space="preserve">werden am Ende des </w:t>
      </w:r>
      <w:r>
        <w:t xml:space="preserve">Dokumentes als Anhang angefügt. </w:t>
      </w:r>
      <w:r>
        <w:br/>
      </w:r>
      <w:r w:rsidRPr="00451F3B">
        <w:rPr>
          <w:bCs/>
          <w:color w:val="FF0000"/>
        </w:rPr>
        <w:t>Bitte auch die Anzahl und die Bezeichnung der Anlagen aufführen.</w:t>
      </w:r>
    </w:p>
    <w:p w14:paraId="28D42D36" w14:textId="5FCEBEAD" w:rsidR="00DB7E1D" w:rsidRDefault="005E0481" w:rsidP="005E0481">
      <w:pPr>
        <w:spacing w:after="240"/>
        <w:rPr>
          <w:b/>
        </w:rPr>
      </w:pPr>
      <w:r>
        <w:rPr>
          <w:rFonts w:cs="Tahoma"/>
        </w:rPr>
        <w:br/>
      </w:r>
    </w:p>
    <w:p w14:paraId="6ED74BA8" w14:textId="77777777" w:rsidR="00B61F18" w:rsidRPr="00CD38FE" w:rsidRDefault="006C0023" w:rsidP="00A33B7C">
      <w:pPr>
        <w:pStyle w:val="berschrift1"/>
        <w:numPr>
          <w:ilvl w:val="0"/>
          <w:numId w:val="0"/>
        </w:numPr>
      </w:pPr>
      <w:r>
        <w:br w:type="column"/>
      </w:r>
      <w:bookmarkStart w:id="346" w:name="_Toc38773022"/>
      <w:bookmarkStart w:id="347" w:name="_Toc92154722"/>
      <w:r w:rsidR="00B61F18">
        <w:t xml:space="preserve">Anhang C: </w:t>
      </w:r>
      <w:r w:rsidR="00B61F18" w:rsidRPr="00340303">
        <w:t>Glossar</w:t>
      </w:r>
      <w:bookmarkEnd w:id="346"/>
      <w:bookmarkEnd w:id="347"/>
    </w:p>
    <w:p w14:paraId="547E511C" w14:textId="72DC114F" w:rsidR="00B61F18" w:rsidRPr="00B83973" w:rsidRDefault="00B61F18" w:rsidP="00B61F18">
      <w:pPr>
        <w:spacing w:after="240"/>
        <w:rPr>
          <w:rFonts w:cs="Tahoma"/>
          <w:color w:val="FF0000"/>
        </w:rPr>
      </w:pPr>
      <w:bookmarkStart w:id="348" w:name="DELETE_1"/>
      <w:bookmarkStart w:id="349" w:name="_Hlk32079783"/>
      <w:bookmarkEnd w:id="348"/>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00A33B7C">
        <w:rPr>
          <w:rFonts w:cs="Tahoma"/>
          <w:color w:val="FF0000"/>
        </w:rPr>
        <w:t>(B) [A</w:t>
      </w:r>
      <w:r w:rsidRPr="00B83973">
        <w:rPr>
          <w:rFonts w:cs="Tahoma"/>
          <w:color w:val="FF0000"/>
        </w:rPr>
        <w:t xml:space="preserve">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F54D48"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8"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349"/>
    </w:tbl>
    <w:p w14:paraId="6269B5FC" w14:textId="77777777" w:rsidR="00B61F18" w:rsidRDefault="00B61F18" w:rsidP="00B61F18">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456DD" w14:textId="77777777" w:rsidR="00F54D48" w:rsidRDefault="00F54D48" w:rsidP="001416AA">
      <w:pPr>
        <w:spacing w:after="240"/>
      </w:pPr>
      <w:r>
        <w:separator/>
      </w:r>
    </w:p>
  </w:endnote>
  <w:endnote w:type="continuationSeparator" w:id="0">
    <w:p w14:paraId="3CACCA4D" w14:textId="77777777" w:rsidR="00F54D48" w:rsidRDefault="00F54D48"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36A12B31"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600189" w:rsidRPr="00600189">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5DE6F5A1"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600189" w:rsidRPr="00600189">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B090E" w14:textId="77777777" w:rsidR="00F54D48" w:rsidRDefault="00F54D48" w:rsidP="001416AA">
      <w:pPr>
        <w:spacing w:after="240"/>
      </w:pPr>
      <w:r>
        <w:separator/>
      </w:r>
    </w:p>
  </w:footnote>
  <w:footnote w:type="continuationSeparator" w:id="0">
    <w:p w14:paraId="7D70D243" w14:textId="77777777" w:rsidR="00F54D48" w:rsidRDefault="00F54D48"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rsidRPr="003F24FA"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35839C95" w:rsidR="006676E5" w:rsidRPr="001452BD" w:rsidRDefault="00BA3535" w:rsidP="00742DBB">
          <w:pPr>
            <w:pStyle w:val="Kopfzeile"/>
            <w:rPr>
              <w:noProof/>
              <w:sz w:val="20"/>
            </w:rPr>
          </w:pPr>
          <w:r>
            <w:rPr>
              <w:sz w:val="18"/>
              <w:szCs w:val="18"/>
            </w:rPr>
            <w:t>Behandlung von Sicherheitsvorfällen</w:t>
          </w:r>
        </w:p>
      </w:tc>
      <w:tc>
        <w:tcPr>
          <w:tcW w:w="5000" w:type="dxa"/>
        </w:tcPr>
        <w:p w14:paraId="412C2025" w14:textId="369FEB03" w:rsidR="006676E5" w:rsidRPr="00BA3535" w:rsidRDefault="006277D4" w:rsidP="00742DBB">
          <w:pPr>
            <w:pStyle w:val="Kopfzeile"/>
            <w:spacing w:after="240"/>
            <w:jc w:val="right"/>
            <w:rPr>
              <w:sz w:val="18"/>
              <w:szCs w:val="18"/>
            </w:rPr>
          </w:pPr>
          <w:r w:rsidRPr="00BA3535">
            <w:rPr>
              <w:sz w:val="18"/>
              <w:szCs w:val="18"/>
            </w:rPr>
            <w:t xml:space="preserve">Baustein </w:t>
          </w:r>
          <w:r w:rsidR="00BA3535" w:rsidRPr="00BA3535">
            <w:rPr>
              <w:sz w:val="18"/>
              <w:szCs w:val="18"/>
            </w:rPr>
            <w:t>DER.2.1</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34632AF2" w:rsidR="00C70212" w:rsidRPr="0038105E" w:rsidRDefault="00BA3535" w:rsidP="00786537">
          <w:pPr>
            <w:pStyle w:val="Kopfzeile"/>
            <w:spacing w:before="60" w:after="120"/>
            <w:rPr>
              <w:sz w:val="18"/>
              <w:szCs w:val="18"/>
            </w:rPr>
          </w:pPr>
          <w:r>
            <w:rPr>
              <w:sz w:val="18"/>
              <w:szCs w:val="18"/>
            </w:rPr>
            <w:t xml:space="preserve">DER.2.1 </w:t>
          </w:r>
          <w:r>
            <w:rPr>
              <w:sz w:val="18"/>
              <w:szCs w:val="18"/>
            </w:rPr>
            <w:t>Behandlung von Sicherheitsvorfällen</w:t>
          </w:r>
        </w:p>
      </w:tc>
      <w:tc>
        <w:tcPr>
          <w:tcW w:w="5000" w:type="dxa"/>
        </w:tcPr>
        <w:p w14:paraId="7B897BCD" w14:textId="3496E99B"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600189">
            <w:rPr>
              <w:noProof/>
              <w:sz w:val="18"/>
              <w:szCs w:val="18"/>
            </w:rPr>
            <w:fldChar w:fldCharType="separate"/>
          </w:r>
          <w:r w:rsidR="00600189">
            <w:rPr>
              <w:noProof/>
              <w:sz w:val="18"/>
              <w:szCs w:val="18"/>
            </w:rPr>
            <w:t>Grundlagen und Rahmenbedingungen</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A506B3"/>
    <w:multiLevelType w:val="hybridMultilevel"/>
    <w:tmpl w:val="005296EE"/>
    <w:lvl w:ilvl="0" w:tplc="20CCB69C">
      <w:start w:val="90"/>
      <w:numFmt w:val="decimal"/>
      <w:lvlText w:val="(%1)"/>
      <w:lvlJc w:val="left"/>
      <w:pPr>
        <w:ind w:left="724" w:hanging="44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3" w15:restartNumberingAfterBreak="0">
    <w:nsid w:val="129C1843"/>
    <w:multiLevelType w:val="multilevel"/>
    <w:tmpl w:val="2AFA2EDC"/>
    <w:lvl w:ilvl="0">
      <w:start w:val="1"/>
      <w:numFmt w:val="decimal"/>
      <w:pStyle w:val="berschrift1"/>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3CE71D0"/>
    <w:multiLevelType w:val="hybridMultilevel"/>
    <w:tmpl w:val="6024E2A8"/>
    <w:lvl w:ilvl="0" w:tplc="03CE543E">
      <w:start w:val="1"/>
      <w:numFmt w:val="ordinal"/>
      <w:lvlText w:val="5.%1"/>
      <w:lvlJc w:val="left"/>
      <w:pPr>
        <w:ind w:left="709"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29" w:hanging="360"/>
      </w:pPr>
    </w:lvl>
    <w:lvl w:ilvl="2" w:tplc="0407001B" w:tentative="1">
      <w:start w:val="1"/>
      <w:numFmt w:val="lowerRoman"/>
      <w:lvlText w:val="%3."/>
      <w:lvlJc w:val="right"/>
      <w:pPr>
        <w:ind w:left="2149" w:hanging="180"/>
      </w:pPr>
    </w:lvl>
    <w:lvl w:ilvl="3" w:tplc="0407000F" w:tentative="1">
      <w:start w:val="1"/>
      <w:numFmt w:val="decimal"/>
      <w:lvlText w:val="%4."/>
      <w:lvlJc w:val="left"/>
      <w:pPr>
        <w:ind w:left="2869" w:hanging="360"/>
      </w:pPr>
    </w:lvl>
    <w:lvl w:ilvl="4" w:tplc="04070019" w:tentative="1">
      <w:start w:val="1"/>
      <w:numFmt w:val="lowerLetter"/>
      <w:lvlText w:val="%5."/>
      <w:lvlJc w:val="left"/>
      <w:pPr>
        <w:ind w:left="3589" w:hanging="360"/>
      </w:pPr>
    </w:lvl>
    <w:lvl w:ilvl="5" w:tplc="0407001B" w:tentative="1">
      <w:start w:val="1"/>
      <w:numFmt w:val="lowerRoman"/>
      <w:lvlText w:val="%6."/>
      <w:lvlJc w:val="right"/>
      <w:pPr>
        <w:ind w:left="4309" w:hanging="180"/>
      </w:pPr>
    </w:lvl>
    <w:lvl w:ilvl="6" w:tplc="0407000F" w:tentative="1">
      <w:start w:val="1"/>
      <w:numFmt w:val="decimal"/>
      <w:lvlText w:val="%7."/>
      <w:lvlJc w:val="left"/>
      <w:pPr>
        <w:ind w:left="5029" w:hanging="360"/>
      </w:pPr>
    </w:lvl>
    <w:lvl w:ilvl="7" w:tplc="04070019" w:tentative="1">
      <w:start w:val="1"/>
      <w:numFmt w:val="lowerLetter"/>
      <w:lvlText w:val="%8."/>
      <w:lvlJc w:val="left"/>
      <w:pPr>
        <w:ind w:left="5749" w:hanging="360"/>
      </w:pPr>
    </w:lvl>
    <w:lvl w:ilvl="8" w:tplc="0407001B" w:tentative="1">
      <w:start w:val="1"/>
      <w:numFmt w:val="lowerRoman"/>
      <w:lvlText w:val="%9."/>
      <w:lvlJc w:val="right"/>
      <w:pPr>
        <w:ind w:left="6469" w:hanging="180"/>
      </w:pPr>
    </w:lvl>
  </w:abstractNum>
  <w:abstractNum w:abstractNumId="5" w15:restartNumberingAfterBreak="0">
    <w:nsid w:val="14A81CAA"/>
    <w:multiLevelType w:val="hybridMultilevel"/>
    <w:tmpl w:val="B468AC2C"/>
    <w:lvl w:ilvl="0" w:tplc="61B264C4">
      <w:start w:val="1"/>
      <w:numFmt w:val="decimal"/>
      <w:pStyle w:val="berschriftenimAnh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15276F"/>
    <w:multiLevelType w:val="hybridMultilevel"/>
    <w:tmpl w:val="1362DD80"/>
    <w:lvl w:ilvl="0" w:tplc="E8EEAD1A">
      <w:start w:val="1"/>
      <w:numFmt w:val="ordinal"/>
      <w:pStyle w:val="berschrift4"/>
      <w:lvlText w:val="4.%1"/>
      <w:lvlJc w:val="left"/>
      <w:pPr>
        <w:ind w:left="720"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F64917"/>
    <w:multiLevelType w:val="hybridMultilevel"/>
    <w:tmpl w:val="835CFD76"/>
    <w:lvl w:ilvl="0" w:tplc="9A88F9C8">
      <w:start w:val="1"/>
      <w:numFmt w:val="decimal"/>
      <w:pStyle w:val="berschrift7"/>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B71F79"/>
    <w:multiLevelType w:val="multilevel"/>
    <w:tmpl w:val="2950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D9C7E63"/>
    <w:multiLevelType w:val="hybridMultilevel"/>
    <w:tmpl w:val="B02657B2"/>
    <w:lvl w:ilvl="0" w:tplc="D116EC5E">
      <w:start w:val="1"/>
      <w:numFmt w:val="decimal"/>
      <w:pStyle w:val="Hauptpunkt"/>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5640CB6"/>
    <w:multiLevelType w:val="multilevel"/>
    <w:tmpl w:val="926C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47109"/>
    <w:multiLevelType w:val="hybridMultilevel"/>
    <w:tmpl w:val="5C209E30"/>
    <w:lvl w:ilvl="0" w:tplc="50460F32">
      <w:start w:val="1"/>
      <w:numFmt w:val="decimal"/>
      <w:pStyle w:val="ZitatZch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6264172"/>
    <w:multiLevelType w:val="multilevel"/>
    <w:tmpl w:val="D1A8A596"/>
    <w:lvl w:ilvl="0">
      <w:start w:val="1"/>
      <w:numFmt w:val="decimal"/>
      <w:pStyle w:val="berschrift1"/>
      <w:lvlText w:val="%1"/>
      <w:lvlJc w:val="left"/>
      <w:pPr>
        <w:ind w:left="574"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BA9093C"/>
    <w:multiLevelType w:val="hybridMultilevel"/>
    <w:tmpl w:val="03702C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C16287B"/>
    <w:multiLevelType w:val="hybridMultilevel"/>
    <w:tmpl w:val="75501676"/>
    <w:lvl w:ilvl="0" w:tplc="274E64E4">
      <w:start w:val="1"/>
      <w:numFmt w:val="decimal"/>
      <w:pStyle w:val="berschrift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EC80CDC"/>
    <w:multiLevelType w:val="hybridMultilevel"/>
    <w:tmpl w:val="E3C2131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10"/>
  </w:num>
  <w:num w:numId="2">
    <w:abstractNumId w:val="20"/>
  </w:num>
  <w:num w:numId="3">
    <w:abstractNumId w:val="0"/>
  </w:num>
  <w:num w:numId="4">
    <w:abstractNumId w:val="28"/>
  </w:num>
  <w:num w:numId="5">
    <w:abstractNumId w:val="13"/>
  </w:num>
  <w:num w:numId="6">
    <w:abstractNumId w:val="10"/>
  </w:num>
  <w:num w:numId="7">
    <w:abstractNumId w:val="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2"/>
  </w:num>
  <w:num w:numId="11">
    <w:abstractNumId w:val="7"/>
  </w:num>
  <w:num w:numId="12">
    <w:abstractNumId w:val="14"/>
  </w:num>
  <w:num w:numId="13">
    <w:abstractNumId w:val="23"/>
  </w:num>
  <w:num w:numId="14">
    <w:abstractNumId w:val="10"/>
  </w:num>
  <w:num w:numId="15">
    <w:abstractNumId w:val="10"/>
  </w:num>
  <w:num w:numId="16">
    <w:abstractNumId w:val="10"/>
  </w:num>
  <w:num w:numId="17">
    <w:abstractNumId w:val="10"/>
  </w:num>
  <w:num w:numId="18">
    <w:abstractNumId w:val="16"/>
  </w:num>
  <w:num w:numId="19">
    <w:abstractNumId w:val="26"/>
  </w:num>
  <w:num w:numId="20">
    <w:abstractNumId w:val="12"/>
  </w:num>
  <w:num w:numId="21">
    <w:abstractNumId w:val="9"/>
  </w:num>
  <w:num w:numId="22">
    <w:abstractNumId w:val="24"/>
  </w:num>
  <w:num w:numId="23">
    <w:abstractNumId w:val="22"/>
  </w:num>
  <w:num w:numId="24">
    <w:abstractNumId w:val="17"/>
  </w:num>
  <w:num w:numId="25">
    <w:abstractNumId w:val="30"/>
  </w:num>
  <w:num w:numId="26">
    <w:abstractNumId w:val="21"/>
  </w:num>
  <w:num w:numId="27">
    <w:abstractNumId w:val="5"/>
  </w:num>
  <w:num w:numId="28">
    <w:abstractNumId w:val="8"/>
  </w:num>
  <w:num w:numId="29">
    <w:abstractNumId w:val="27"/>
  </w:num>
  <w:num w:numId="30">
    <w:abstractNumId w:val="15"/>
  </w:num>
  <w:num w:numId="31">
    <w:abstractNumId w:val="6"/>
  </w:num>
  <w:num w:numId="32">
    <w:abstractNumId w:val="19"/>
  </w:num>
  <w:num w:numId="33">
    <w:abstractNumId w:val="3"/>
  </w:num>
  <w:num w:numId="34">
    <w:abstractNumId w:val="1"/>
  </w:num>
  <w:num w:numId="35">
    <w:abstractNumId w:val="4"/>
  </w:num>
  <w:num w:numId="36">
    <w:abstractNumId w:val="29"/>
  </w:num>
  <w:num w:numId="37">
    <w:abstractNumId w:val="25"/>
  </w:num>
  <w:num w:numId="38">
    <w:abstractNumId w:val="11"/>
  </w:num>
  <w:num w:numId="39">
    <w:abstractNumId w:val="18"/>
  </w:num>
  <w:num w:numId="40">
    <w:abstractNumId w:val="23"/>
  </w:num>
  <w:num w:numId="41">
    <w:abstractNumId w:val="23"/>
  </w:num>
  <w:num w:numId="42">
    <w:abstractNumId w:val="23"/>
  </w:num>
  <w:num w:numId="43">
    <w:abstractNumId w:val="23"/>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3E64"/>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7623F"/>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365E"/>
    <w:rsid w:val="00554E16"/>
    <w:rsid w:val="00555424"/>
    <w:rsid w:val="0055681D"/>
    <w:rsid w:val="00557933"/>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81"/>
    <w:rsid w:val="005E04A3"/>
    <w:rsid w:val="005E2A17"/>
    <w:rsid w:val="005E33DF"/>
    <w:rsid w:val="005E4FE3"/>
    <w:rsid w:val="005E5780"/>
    <w:rsid w:val="005E6101"/>
    <w:rsid w:val="005E67CC"/>
    <w:rsid w:val="005F2A15"/>
    <w:rsid w:val="005F2E4D"/>
    <w:rsid w:val="005F7EF1"/>
    <w:rsid w:val="00600189"/>
    <w:rsid w:val="00600514"/>
    <w:rsid w:val="00600B13"/>
    <w:rsid w:val="00604E5C"/>
    <w:rsid w:val="00616208"/>
    <w:rsid w:val="00621598"/>
    <w:rsid w:val="00621933"/>
    <w:rsid w:val="006220C3"/>
    <w:rsid w:val="00624B9D"/>
    <w:rsid w:val="006277D4"/>
    <w:rsid w:val="006279EE"/>
    <w:rsid w:val="00627BB4"/>
    <w:rsid w:val="00631E65"/>
    <w:rsid w:val="0063377E"/>
    <w:rsid w:val="006346E5"/>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0A75"/>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2B55"/>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079"/>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659"/>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27E"/>
    <w:rsid w:val="00A233DA"/>
    <w:rsid w:val="00A24069"/>
    <w:rsid w:val="00A2635E"/>
    <w:rsid w:val="00A31F63"/>
    <w:rsid w:val="00A33638"/>
    <w:rsid w:val="00A33B7C"/>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6B11"/>
    <w:rsid w:val="00AE79A7"/>
    <w:rsid w:val="00AF0FD0"/>
    <w:rsid w:val="00AF4A8E"/>
    <w:rsid w:val="00B00331"/>
    <w:rsid w:val="00B00DE8"/>
    <w:rsid w:val="00B011C2"/>
    <w:rsid w:val="00B074DA"/>
    <w:rsid w:val="00B109E8"/>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A3535"/>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1E6F"/>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2C4D"/>
    <w:rsid w:val="00CE358B"/>
    <w:rsid w:val="00CE37F4"/>
    <w:rsid w:val="00CE413D"/>
    <w:rsid w:val="00CE4987"/>
    <w:rsid w:val="00CF11DB"/>
    <w:rsid w:val="00CF34B3"/>
    <w:rsid w:val="00CF3974"/>
    <w:rsid w:val="00CF677A"/>
    <w:rsid w:val="00CF7103"/>
    <w:rsid w:val="00CF7B50"/>
    <w:rsid w:val="00D035FA"/>
    <w:rsid w:val="00D07880"/>
    <w:rsid w:val="00D12676"/>
    <w:rsid w:val="00D13904"/>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5BA"/>
    <w:rsid w:val="00E17684"/>
    <w:rsid w:val="00E21F51"/>
    <w:rsid w:val="00E21FA0"/>
    <w:rsid w:val="00E22DEF"/>
    <w:rsid w:val="00E26B17"/>
    <w:rsid w:val="00E275FC"/>
    <w:rsid w:val="00E30B26"/>
    <w:rsid w:val="00E3226D"/>
    <w:rsid w:val="00E33934"/>
    <w:rsid w:val="00E342A3"/>
    <w:rsid w:val="00E34A4C"/>
    <w:rsid w:val="00E34BB8"/>
    <w:rsid w:val="00E34D8A"/>
    <w:rsid w:val="00E3575A"/>
    <w:rsid w:val="00E3582B"/>
    <w:rsid w:val="00E35D9D"/>
    <w:rsid w:val="00E40377"/>
    <w:rsid w:val="00E4369A"/>
    <w:rsid w:val="00E46AC8"/>
    <w:rsid w:val="00E4723B"/>
    <w:rsid w:val="00E47B55"/>
    <w:rsid w:val="00E502A8"/>
    <w:rsid w:val="00E540D9"/>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4D48"/>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E0481"/>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A33B7C"/>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557933"/>
    <w:pPr>
      <w:keepNext/>
      <w:keepLines/>
      <w:numPr>
        <w:ilvl w:val="1"/>
        <w:numId w:val="13"/>
      </w:numPr>
      <w:spacing w:beforeLines="150" w:before="360" w:after="0" w:line="240" w:lineRule="auto"/>
      <w:ind w:left="709" w:hanging="709"/>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A33B7C"/>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557933"/>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unhideWhenUsed/>
    <w:rsid w:val="00812F25"/>
  </w:style>
  <w:style w:type="character" w:customStyle="1" w:styleId="KommentartextZchn">
    <w:name w:val="Kommentartext Zchn"/>
    <w:basedOn w:val="Absatz-Standardschriftart"/>
    <w:link w:val="Kommentartext"/>
    <w:uiPriority w:val="99"/>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character" w:styleId="NichtaufgelsteErwhnung">
    <w:name w:val="Unresolved Mention"/>
    <w:basedOn w:val="Absatz-Standardschriftart"/>
    <w:uiPriority w:val="99"/>
    <w:semiHidden/>
    <w:unhideWhenUsed/>
    <w:rsid w:val="00915659"/>
    <w:rPr>
      <w:color w:val="605E5C"/>
      <w:shd w:val="clear" w:color="auto" w:fill="E1DFDD"/>
    </w:rPr>
  </w:style>
  <w:style w:type="table" w:customStyle="1" w:styleId="Tabellengitternetz1">
    <w:name w:val="Tabellengitternetz1"/>
    <w:basedOn w:val="NormaleTabelle"/>
    <w:next w:val="Tabellenraster"/>
    <w:uiPriority w:val="59"/>
    <w:rsid w:val="00915659"/>
    <w:pPr>
      <w:spacing w:after="0" w:line="240" w:lineRule="auto"/>
    </w:pPr>
    <w:rPr>
      <w:rFonts w:ascii="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chnitt">
    <w:name w:val="Abschnitt"/>
    <w:basedOn w:val="Standard"/>
    <w:qFormat/>
    <w:rsid w:val="00915659"/>
    <w:pPr>
      <w:keepNext/>
      <w:spacing w:beforeLines="80" w:afterLines="80" w:after="0" w:line="240" w:lineRule="auto"/>
    </w:pPr>
    <w:rPr>
      <w:b/>
      <w:sz w:val="18"/>
    </w:rPr>
  </w:style>
  <w:style w:type="paragraph" w:customStyle="1" w:styleId="Hauptpunkt">
    <w:name w:val="Hauptpunkt"/>
    <w:next w:val="Standard"/>
    <w:qFormat/>
    <w:rsid w:val="00915659"/>
    <w:pPr>
      <w:numPr>
        <w:numId w:val="30"/>
      </w:numPr>
      <w:tabs>
        <w:tab w:val="right" w:pos="9070"/>
      </w:tabs>
      <w:spacing w:before="135" w:after="135" w:line="240" w:lineRule="auto"/>
    </w:pPr>
    <w:rPr>
      <w:rFonts w:ascii="Verdana" w:hAnsi="Verdana" w:cs="Times New Roman"/>
      <w:b/>
      <w:kern w:val="10"/>
      <w:szCs w:val="20"/>
      <w:lang w:eastAsia="de-DE"/>
    </w:rPr>
  </w:style>
  <w:style w:type="paragraph" w:customStyle="1" w:styleId="Organisationseinheit">
    <w:name w:val="Organisationseinheit"/>
    <w:basedOn w:val="Tabellentext"/>
    <w:qFormat/>
    <w:rsid w:val="00915659"/>
    <w:pPr>
      <w:keepLines/>
      <w:spacing w:afterLines="25" w:after="60"/>
    </w:pPr>
    <w:rPr>
      <w:sz w:val="16"/>
    </w:rPr>
  </w:style>
  <w:style w:type="table" w:customStyle="1" w:styleId="TableGrid">
    <w:name w:val="TableGrid"/>
    <w:rsid w:val="00915659"/>
    <w:pPr>
      <w:spacing w:after="0" w:line="240" w:lineRule="auto"/>
    </w:pPr>
    <w:rPr>
      <w:rFonts w:eastAsiaTheme="minorEastAsia"/>
      <w:lang w:eastAsia="de-DE"/>
    </w:rPr>
    <w:tblPr>
      <w:tblCellMar>
        <w:top w:w="0" w:type="dxa"/>
        <w:left w:w="0" w:type="dxa"/>
        <w:bottom w:w="0" w:type="dxa"/>
        <w:right w:w="0" w:type="dxa"/>
      </w:tblCellMar>
    </w:tblPr>
  </w:style>
  <w:style w:type="table" w:customStyle="1" w:styleId="Tabellenraster1">
    <w:name w:val="Tabellenraster1"/>
    <w:basedOn w:val="NormaleTabelle"/>
    <w:next w:val="Tabellenraster"/>
    <w:rsid w:val="00915659"/>
    <w:pPr>
      <w:spacing w:before="120"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915659"/>
    <w:pPr>
      <w:spacing w:before="100" w:beforeAutospacing="1" w:after="100" w:afterAutospacing="1" w:line="240" w:lineRule="auto"/>
    </w:pPr>
    <w:rPr>
      <w:rFonts w:ascii="Times New Roman" w:hAnsi="Times New Roman"/>
      <w:kern w:val="0"/>
      <w:sz w:val="24"/>
      <w:szCs w:val="24"/>
    </w:rPr>
  </w:style>
  <w:style w:type="paragraph" w:customStyle="1" w:styleId="navtotop">
    <w:name w:val="navtotop"/>
    <w:basedOn w:val="Standard"/>
    <w:rsid w:val="00915659"/>
    <w:pPr>
      <w:spacing w:before="100" w:beforeAutospacing="1"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F4F92"/>
    <w:rsid w:val="004D7380"/>
    <w:rsid w:val="00584A7B"/>
    <w:rsid w:val="005F1CE7"/>
    <w:rsid w:val="00630263"/>
    <w:rsid w:val="0069043B"/>
    <w:rsid w:val="00A42E0C"/>
    <w:rsid w:val="00B36157"/>
    <w:rsid w:val="00B43441"/>
    <w:rsid w:val="00D904C8"/>
    <w:rsid w:val="00D9795A"/>
    <w:rsid w:val="00DD05C7"/>
    <w:rsid w:val="00F5642A"/>
    <w:rsid w:val="00FE21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60</Pages>
  <Words>11861</Words>
  <Characters>74727</Characters>
  <Application>Microsoft Office Word</Application>
  <DocSecurity>0</DocSecurity>
  <Lines>622</Lines>
  <Paragraphs>172</Paragraphs>
  <ScaleCrop>false</ScaleCrop>
  <HeadingPairs>
    <vt:vector size="4" baseType="variant">
      <vt:variant>
        <vt:lpstr>Titel</vt:lpstr>
      </vt:variant>
      <vt:variant>
        <vt:i4>1</vt:i4>
      </vt:variant>
      <vt:variant>
        <vt:lpstr>Überschriften</vt:lpstr>
      </vt:variant>
      <vt:variant>
        <vt:i4>44</vt:i4>
      </vt:variant>
    </vt:vector>
  </HeadingPairs>
  <TitlesOfParts>
    <vt:vector size="45"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DER.2.1</vt:lpstr>
      <vt:lpstr>    Definition eines Sicherheitsvorfalls (B) [A1] </vt:lpstr>
      <vt:lpstr>    </vt:lpstr>
      <vt:lpstr>    Erstellung einer Richtlinie zur Behandlung von Sicherheits-vorfällen (B) [A2] </vt:lpstr>
      <vt:lpstr>    Festlegung von Verantwortlichkeiten und Ansprechpartnern bei Sicherheitsvorfälle</vt:lpstr>
      <vt:lpstr>    Benachrichtigung betroffener Stellen bei Sicherheitsvorfällen (B) [A4]</vt:lpstr>
      <vt:lpstr>    Behebung von Sicherheitsvorfällen (B) [A5]</vt:lpstr>
      <vt:lpstr>    Wiederherstellung der Betriebsumgebung nach Sicherheitsvorfällen (B) [A6]</vt:lpstr>
      <vt:lpstr>    Etablierung einer Vorgehensweise zur Behandlung von  Sicherheitsvorfällen (S) [A</vt:lpstr>
      <vt:lpstr>    Aufbau von Organisationsstrukturen zur Behandlung von  Sicherheitsvorfällen (S) </vt:lpstr>
      <vt:lpstr>    Festlegung von Meldewegen für Sicherheitsvorfälle (S) [A9]</vt:lpstr>
      <vt:lpstr>    </vt:lpstr>
      <vt:lpstr>    Eindämmen der Auswirkung von Sicherheitsvorfällen (S) [A10] </vt:lpstr>
      <vt:lpstr>    Einstufung von Sicherheitsvorfällen (S) [A11]</vt:lpstr>
      <vt:lpstr>    </vt:lpstr>
      <vt:lpstr>    Festlegung der Schnittstellen der Sicherheitsvorfallbehandlung zur Störungs- und</vt:lpstr>
      <vt:lpstr>    Einbindung in das Sicherheits- und Notfallmanagement (S) [A13] </vt:lpstr>
      <vt:lpstr>    Eskalationsstrategie für Sicherheitsvorfälle (S) [A14] </vt:lpstr>
      <vt:lpstr>    Schulung der Mitarbeiter der zentralen Anlaufstelle des  IT-Betriebs zur Behandl</vt:lpstr>
      <vt:lpstr>    Dokumentation der Behandlung von Sicherheitsvorfällen (S) [A16]</vt:lpstr>
      <vt:lpstr>    Nachbereitung von Sicherheitsvorfällen (S) [A17]</vt:lpstr>
      <vt:lpstr>    Weiterentwicklung der Prozesse durch Erkenntnisse aus  Sicherheitsvorfällen und </vt:lpstr>
      <vt:lpstr>    Festlegung von Prioritäten für die Behandlung von  Sicherheitsvorfällen (H) [A19</vt:lpstr>
      <vt:lpstr>    Einrichtung einer internen Meldestelle für Sicherheitsvorfälle (H) [A20]</vt:lpstr>
      <vt:lpstr>    Einrichtung eines Expertenteams für die Behandlung von  Sicherheitsvorfällen (H)</vt:lpstr>
      <vt:lpstr>    Überprüfung des Managementsystems zur Behandlung von Sicherheitsvorfällen (H) [A</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Anhang B: Optionale Anhänge</vt:lpstr>
      <vt:lpstr>Anhang C: Glossar</vt:lpstr>
    </vt:vector>
  </TitlesOfParts>
  <LinksUpToDate>false</LinksUpToDate>
  <CharactersWithSpaces>86416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2022-01-04T01:13:00Z</dcterms:created>
  <dcterms:modified xsi:type="dcterms:W3CDTF">2022-01-04T01:13:00Z</dcterms:modified>
</cp:coreProperties>
</file>