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B58AD" w14:textId="77777777" w:rsidR="00314F9D" w:rsidRPr="007F484B" w:rsidRDefault="00314F9D" w:rsidP="00314F9D">
      <w:pPr>
        <w:pStyle w:val="DeckblattTitelmitBild"/>
        <w:tabs>
          <w:tab w:val="left" w:pos="5670"/>
        </w:tabs>
        <w:ind w:left="426"/>
        <w:jc w:val="center"/>
        <w:rPr>
          <w:color w:val="FFFFFF" w:themeColor="background1"/>
          <w:sz w:val="20"/>
          <w:szCs w:val="20"/>
          <w:lang w:val="en-US"/>
        </w:rPr>
      </w:pPr>
      <w:r>
        <w:rPr>
          <w:noProof/>
          <w:color w:val="FFFFFF" w:themeColor="background1"/>
          <w:sz w:val="24"/>
          <w:szCs w:val="24"/>
          <w:lang w:val="en-US"/>
        </w:rPr>
        <mc:AlternateContent>
          <mc:Choice Requires="wpg">
            <w:drawing>
              <wp:anchor distT="0" distB="0" distL="114300" distR="114300" simplePos="0" relativeHeight="251659264" behindDoc="1" locked="0" layoutInCell="1" allowOverlap="1" wp14:anchorId="63F57F07" wp14:editId="777A9BAD">
                <wp:simplePos x="0" y="0"/>
                <wp:positionH relativeFrom="column">
                  <wp:posOffset>-889544</wp:posOffset>
                </wp:positionH>
                <wp:positionV relativeFrom="paragraph">
                  <wp:posOffset>-38100</wp:posOffset>
                </wp:positionV>
                <wp:extent cx="7543800" cy="6027382"/>
                <wp:effectExtent l="0" t="0" r="0" b="0"/>
                <wp:wrapNone/>
                <wp:docPr id="2" name="Gruppieren 2"/>
                <wp:cNvGraphicFramePr/>
                <a:graphic xmlns:a="http://schemas.openxmlformats.org/drawingml/2006/main">
                  <a:graphicData uri="http://schemas.microsoft.com/office/word/2010/wordprocessingGroup">
                    <wpg:wgp>
                      <wpg:cNvGrpSpPr/>
                      <wpg:grpSpPr>
                        <a:xfrm>
                          <a:off x="0" y="0"/>
                          <a:ext cx="7543800" cy="6027382"/>
                          <a:chOff x="0" y="0"/>
                          <a:chExt cx="7543800" cy="6027382"/>
                        </a:xfrm>
                      </wpg:grpSpPr>
                      <pic:pic xmlns:pic="http://schemas.openxmlformats.org/drawingml/2006/picture">
                        <pic:nvPicPr>
                          <pic:cNvPr id="1" name="Grafik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756372"/>
                            <a:ext cx="7543800" cy="4271010"/>
                          </a:xfrm>
                          <a:prstGeom prst="rect">
                            <a:avLst/>
                          </a:prstGeom>
                          <a:noFill/>
                          <a:ln>
                            <a:noFill/>
                          </a:ln>
                        </pic:spPr>
                      </pic:pic>
                      <pic:pic xmlns:pic="http://schemas.openxmlformats.org/drawingml/2006/picture">
                        <pic:nvPicPr>
                          <pic:cNvPr id="59" name="Grafik 11" descr="Quadrat mit Guilloche" title="Quadrat mit Guilloch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15745" y="0"/>
                            <a:ext cx="3484245" cy="3484245"/>
                          </a:xfrm>
                          <a:prstGeom prst="rect">
                            <a:avLst/>
                          </a:prstGeom>
                          <a:noFill/>
                        </pic:spPr>
                      </pic:pic>
                    </wpg:wgp>
                  </a:graphicData>
                </a:graphic>
              </wp:anchor>
            </w:drawing>
          </mc:Choice>
          <mc:Fallback>
            <w:pict>
              <v:group w14:anchorId="7803D70E" id="Gruppieren 2" o:spid="_x0000_s1026" style="position:absolute;margin-left:-70.05pt;margin-top:-3pt;width:594pt;height:474.6pt;z-index:-251657216" coordsize="75438,60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&#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Tooor9kP5n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17563;width:75438;height:4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">
                  <v:imagedata r:id="rId10" o:title=""/>
                </v:shape>
                <v:shape id="Grafik 11" o:spid="_x0000_s1028" type="#_x0000_t75" alt="Quadrat mit Guilloche" style="position:absolute;left:6157;width:34842;height:34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">
                  <v:imagedata r:id="rId11" o:title="Quadrat mit Guilloche"/>
                </v:shape>
              </v:group>
            </w:pict>
          </mc:Fallback>
        </mc:AlternateContent>
      </w:r>
      <w:r w:rsidR="00BC531A" w:rsidRPr="001F5492">
        <w:rPr>
          <w:sz w:val="44"/>
          <w:szCs w:val="44"/>
        </w:rPr>
        <w:br/>
      </w:r>
      <w:bookmarkStart w:id="0" w:name="titel"/>
      <w:bookmarkEnd w:id="0"/>
    </w:p>
    <w:p w14:paraId="728571A8" w14:textId="77777777" w:rsidR="00314F9D" w:rsidRPr="005F2E4D" w:rsidRDefault="00314F9D" w:rsidP="00E22714">
      <w:pPr>
        <w:pStyle w:val="DeckblattTitelmitBild"/>
        <w:tabs>
          <w:tab w:val="left" w:pos="5670"/>
        </w:tabs>
        <w:spacing w:before="100"/>
        <w:ind w:left="0"/>
        <w:rPr>
          <w:color w:val="FFFFFF" w:themeColor="background1"/>
          <w:lang w:val="en-US"/>
        </w:rPr>
      </w:pPr>
      <w:r w:rsidRPr="005F2E4D">
        <w:rPr>
          <w:color w:val="FFFFFF" w:themeColor="background1"/>
          <w:lang w:val="en-US"/>
        </w:rPr>
        <w:t>IT-Sicherheit</w:t>
      </w:r>
    </w:p>
    <w:p w14:paraId="304390AD" w14:textId="1E4387C4" w:rsidR="00E22714" w:rsidRPr="00E22714" w:rsidRDefault="00314F9D" w:rsidP="00E22714">
      <w:pPr>
        <w:pStyle w:val="DeckblattUntertitelmitBild"/>
        <w:spacing w:before="0" w:line="240" w:lineRule="auto"/>
        <w:ind w:left="0"/>
        <w:rPr>
          <w:color w:val="FFFFFF" w:themeColor="background1"/>
          <w:sz w:val="44"/>
          <w:szCs w:val="44"/>
          <w:lang w:val="en-US"/>
        </w:rPr>
      </w:pPr>
      <w:r>
        <w:rPr>
          <w:color w:val="FFFFFF" w:themeColor="background1"/>
          <w:sz w:val="44"/>
          <w:szCs w:val="44"/>
          <w:lang w:val="en-US"/>
        </w:rPr>
        <w:br/>
      </w:r>
      <w:r w:rsidRPr="005F2E4D">
        <w:rPr>
          <w:color w:val="FFFFFF" w:themeColor="background1"/>
          <w:sz w:val="44"/>
          <w:szCs w:val="44"/>
          <w:lang w:val="en-US"/>
        </w:rPr>
        <w:t xml:space="preserve">Richtlinie </w:t>
      </w:r>
      <w:r w:rsidR="00E22714" w:rsidRPr="00E22714">
        <w:rPr>
          <w:color w:val="FFFFFF" w:themeColor="background1"/>
          <w:sz w:val="44"/>
          <w:szCs w:val="44"/>
          <w:lang w:val="en-US"/>
        </w:rPr>
        <w:t>DER.3.2</w:t>
      </w:r>
    </w:p>
    <w:p w14:paraId="6119DE70" w14:textId="7401ACD0" w:rsidR="00314F9D" w:rsidRPr="005F2E4D" w:rsidRDefault="00E22714" w:rsidP="00E22714">
      <w:pPr>
        <w:pStyle w:val="DeckblattUntertitelmitBild"/>
        <w:spacing w:before="0" w:line="240" w:lineRule="auto"/>
        <w:ind w:left="0"/>
        <w:rPr>
          <w:rFonts w:ascii="Segoe UI Semilight" w:hAnsi="Segoe UI Semilight" w:cs="Segoe UI Semilight"/>
          <w:color w:val="FFFFFF" w:themeColor="background1"/>
          <w:sz w:val="24"/>
          <w:szCs w:val="24"/>
        </w:rPr>
      </w:pPr>
      <w:r w:rsidRPr="00E22714">
        <w:rPr>
          <w:color w:val="FFFFFF" w:themeColor="background1"/>
          <w:sz w:val="44"/>
          <w:szCs w:val="44"/>
          <w:lang w:val="en-US"/>
        </w:rPr>
        <w:t>Revisionen auf Basis des Leitfadens IS-Revision</w:t>
      </w:r>
      <w:r w:rsidR="00314F9D" w:rsidRPr="005F2E4D">
        <w:rPr>
          <w:rFonts w:ascii="Segoe UI Semilight" w:hAnsi="Segoe UI Semilight" w:cs="Segoe UI Semilight"/>
          <w:color w:val="FFFFFF" w:themeColor="background1"/>
          <w:sz w:val="28"/>
          <w:szCs w:val="28"/>
          <w:lang w:val="en-US"/>
        </w:rPr>
        <w:br/>
      </w:r>
      <w:r w:rsidR="00314F9D" w:rsidRPr="005F2E4D">
        <w:rPr>
          <w:rFonts w:ascii="Segoe UI Semilight" w:hAnsi="Segoe UI Semilight" w:cs="Segoe UI Semilight"/>
          <w:color w:val="FFFFFF" w:themeColor="background1"/>
          <w:sz w:val="16"/>
          <w:szCs w:val="16"/>
          <w:lang w:val="en-US"/>
        </w:rPr>
        <w:br/>
      </w:r>
      <w:r>
        <w:rPr>
          <w:rFonts w:ascii="Segoe UI Semilight" w:hAnsi="Segoe UI Semilight" w:cs="Segoe UI Semilight"/>
          <w:color w:val="FFFFFF" w:themeColor="background1"/>
          <w:sz w:val="24"/>
          <w:szCs w:val="24"/>
          <w:lang w:val="en-US"/>
        </w:rPr>
        <w:br/>
      </w:r>
      <w:r w:rsidR="00314F9D" w:rsidRPr="005F2E4D">
        <w:rPr>
          <w:rFonts w:ascii="Segoe UI Semilight" w:hAnsi="Segoe UI Semilight" w:cs="Segoe UI Semilight"/>
          <w:color w:val="FFFFFF" w:themeColor="background1"/>
          <w:sz w:val="24"/>
          <w:szCs w:val="24"/>
          <w:lang w:val="en-US"/>
        </w:rPr>
        <w:t xml:space="preserve">Version: 1.0 [Entwurf]  </w:t>
      </w:r>
      <w:r w:rsidR="00314F9D" w:rsidRPr="005F2E4D">
        <w:rPr>
          <w:rFonts w:ascii="Segoe UI Semilight" w:hAnsi="Segoe UI Semilight" w:cs="Segoe UI Semilight"/>
          <w:color w:val="FFFFFF" w:themeColor="background1"/>
          <w:sz w:val="24"/>
          <w:szCs w:val="24"/>
        </w:rPr>
        <w:t xml:space="preserve">Stand: </w:t>
      </w:r>
      <w:r w:rsidR="00314F9D">
        <w:rPr>
          <w:rFonts w:ascii="Segoe UI Semilight" w:hAnsi="Segoe UI Semilight" w:cs="Segoe UI Semilight"/>
          <w:color w:val="FFFFFF" w:themeColor="background1"/>
          <w:sz w:val="24"/>
          <w:szCs w:val="24"/>
        </w:rPr>
        <w:t>JANUAR</w:t>
      </w:r>
      <w:r w:rsidR="00314F9D" w:rsidRPr="005F2E4D">
        <w:rPr>
          <w:rFonts w:ascii="Segoe UI Semilight" w:hAnsi="Segoe UI Semilight" w:cs="Segoe UI Semilight"/>
          <w:color w:val="FFFFFF" w:themeColor="background1"/>
          <w:sz w:val="24"/>
          <w:szCs w:val="24"/>
        </w:rPr>
        <w:t xml:space="preserve"> 202</w:t>
      </w:r>
      <w:r w:rsidR="00314F9D">
        <w:rPr>
          <w:rFonts w:ascii="Segoe UI Semilight" w:hAnsi="Segoe UI Semilight" w:cs="Segoe UI Semilight"/>
          <w:color w:val="FFFFFF" w:themeColor="background1"/>
          <w:sz w:val="24"/>
          <w:szCs w:val="24"/>
        </w:rPr>
        <w:t>2</w:t>
      </w:r>
    </w:p>
    <w:p w14:paraId="79816E6F" w14:textId="38775F3B" w:rsidR="00BC531A" w:rsidRDefault="00BC531A" w:rsidP="00E22714">
      <w:pPr>
        <w:pStyle w:val="Titel-Unterzeile"/>
      </w:pPr>
    </w:p>
    <w:p w14:paraId="2BE8AB69" w14:textId="4C920F63" w:rsidR="00BC531A" w:rsidRPr="00D22D97" w:rsidRDefault="00BC531A" w:rsidP="00D22D97">
      <w:pPr>
        <w:spacing w:after="0"/>
        <w:jc w:val="center"/>
        <w:rPr>
          <w:color w:val="FF0000"/>
        </w:rPr>
        <w:sectPr w:rsidR="00BC531A" w:rsidRPr="00D22D97" w:rsidSect="00BC531A">
          <w:headerReference w:type="default" r:id="rId12"/>
          <w:headerReference w:type="first" r:id="rId13"/>
          <w:footerReference w:type="first" r:id="rId14"/>
          <w:pgSz w:w="11906" w:h="16838" w:code="9"/>
          <w:pgMar w:top="3240" w:right="1418" w:bottom="1134" w:left="1418" w:header="1135" w:footer="709" w:gutter="0"/>
          <w:cols w:space="708"/>
          <w:docGrid w:linePitch="360"/>
        </w:sectPr>
      </w:pPr>
      <w:r>
        <w:rPr>
          <w:color w:val="FF0000"/>
        </w:rPr>
        <w:br w:type="page"/>
      </w:r>
    </w:p>
    <w:p w14:paraId="18049E22" w14:textId="77777777" w:rsidR="00BC531A" w:rsidRDefault="00BC531A" w:rsidP="00BC531A">
      <w:pPr>
        <w:pStyle w:val="Titelseite14fett"/>
        <w:spacing w:after="240"/>
      </w:pPr>
    </w:p>
    <w:p w14:paraId="04334C2B" w14:textId="77777777" w:rsidR="00BC531A" w:rsidRDefault="00BC531A" w:rsidP="00BC531A">
      <w:pPr>
        <w:pStyle w:val="Tabellentext"/>
        <w:spacing w:line="480" w:lineRule="auto"/>
      </w:pPr>
    </w:p>
    <w:p w14:paraId="3EFDC63B"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28AA94E6"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31EF40D"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5C37D1C13F8848088AB28CBE14241AE2"/>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45856EEA"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783F445D3944540AFB0C58D53A354A5"/>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2AFCD8D5"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41172458"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2FDA09F4"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0EA10A6609DE45B391FB63BBBD7837C5"/>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5ABCA22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2045FCEA" w14:textId="77777777" w:rsidTr="006676E5">
        <w:trPr>
          <w:trHeight w:val="234"/>
        </w:trPr>
        <w:tc>
          <w:tcPr>
            <w:tcW w:w="2945" w:type="dxa"/>
            <w:shd w:val="clear" w:color="auto" w:fill="auto"/>
          </w:tcPr>
          <w:p w14:paraId="11A52A61" w14:textId="77777777" w:rsidR="00BC531A" w:rsidRDefault="00BC531A" w:rsidP="006676E5">
            <w:pPr>
              <w:pStyle w:val="Tabellentext"/>
              <w:spacing w:line="480" w:lineRule="auto"/>
              <w:ind w:left="-107"/>
            </w:pPr>
            <w:r w:rsidRPr="00F50646">
              <w:t>Version:</w:t>
            </w:r>
          </w:p>
        </w:tc>
        <w:tc>
          <w:tcPr>
            <w:tcW w:w="5561" w:type="dxa"/>
            <w:shd w:val="clear" w:color="auto" w:fill="auto"/>
          </w:tcPr>
          <w:p w14:paraId="085782EA" w14:textId="005F2114"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CC695C">
              <w:rPr>
                <w:color w:val="FF0000"/>
              </w:rPr>
              <w:t>.0</w:t>
            </w:r>
          </w:p>
        </w:tc>
      </w:tr>
    </w:tbl>
    <w:p w14:paraId="38044F6F" w14:textId="47DCBDC9" w:rsidR="00BC531A" w:rsidRPr="00062F89" w:rsidRDefault="00F5730E" w:rsidP="00BC531A">
      <w:r>
        <w:t>Bildnachweis:</w:t>
      </w:r>
      <w:r>
        <w:tab/>
      </w:r>
      <w:r>
        <w:tab/>
      </w:r>
      <w:r>
        <w:tab/>
      </w:r>
      <w:r>
        <w:tab/>
      </w:r>
      <w:r w:rsidRPr="00F5730E">
        <w:t>www.pixabay.com</w:t>
      </w:r>
      <w:r>
        <w:t>, lizenzfreies Bild, CO0-Lizenz</w:t>
      </w:r>
    </w:p>
    <w:p w14:paraId="18683888" w14:textId="77777777" w:rsidR="00BC531A" w:rsidRDefault="00BC531A" w:rsidP="00BC531A">
      <w:pPr>
        <w:pStyle w:val="Titelseite14fett"/>
        <w:spacing w:after="240"/>
      </w:pPr>
    </w:p>
    <w:p w14:paraId="714D7FC3" w14:textId="77777777" w:rsidR="00BC531A" w:rsidRDefault="00BC531A" w:rsidP="00BC531A">
      <w:pPr>
        <w:pStyle w:val="Titelseite14fett"/>
        <w:spacing w:after="240"/>
      </w:pPr>
    </w:p>
    <w:p w14:paraId="452B4B2F" w14:textId="77777777" w:rsidR="00BC531A" w:rsidRDefault="00BC531A" w:rsidP="00BC531A">
      <w:pPr>
        <w:pStyle w:val="Titelseite14fett"/>
        <w:spacing w:after="240"/>
      </w:pPr>
    </w:p>
    <w:p w14:paraId="28F020EB" w14:textId="77777777" w:rsidR="00BC531A" w:rsidRDefault="00BC531A" w:rsidP="00BC531A">
      <w:pPr>
        <w:pStyle w:val="Titelseite14fett"/>
        <w:spacing w:after="240"/>
      </w:pPr>
    </w:p>
    <w:p w14:paraId="1F2B9EDB" w14:textId="476155AC" w:rsidR="00BC531A" w:rsidRDefault="00BC531A" w:rsidP="00BC531A">
      <w:pPr>
        <w:pStyle w:val="Titelseite14fett"/>
        <w:spacing w:after="240"/>
      </w:pPr>
    </w:p>
    <w:p w14:paraId="7C207209" w14:textId="77777777" w:rsidR="00F5730E" w:rsidRDefault="00F5730E" w:rsidP="00BC531A">
      <w:pPr>
        <w:pStyle w:val="Titelseite14fett"/>
        <w:spacing w:after="240"/>
      </w:pPr>
    </w:p>
    <w:p w14:paraId="6779F5F9" w14:textId="77777777" w:rsidR="00BC531A" w:rsidRPr="00487C40" w:rsidRDefault="00BC531A" w:rsidP="00BC531A">
      <w:pPr>
        <w:pStyle w:val="Titelseite14fett"/>
        <w:spacing w:after="240"/>
      </w:pPr>
      <w:r w:rsidRPr="00487C40">
        <w:t>Autorinnen und Autoren:</w:t>
      </w:r>
    </w:p>
    <w:p w14:paraId="4CDE370F" w14:textId="18DD36A7"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F5730E">
        <w:rPr>
          <w:b w:val="0"/>
          <w:bCs/>
          <w:sz w:val="20"/>
        </w:rPr>
        <w:t>)</w:t>
      </w:r>
    </w:p>
    <w:p w14:paraId="03F31FFB" w14:textId="4A06F6D5"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F5730E">
        <w:rPr>
          <w:b w:val="0"/>
          <w:bCs/>
          <w:sz w:val="20"/>
        </w:rPr>
        <w:t>)</w:t>
      </w:r>
    </w:p>
    <w:p w14:paraId="211E9862" w14:textId="77777777" w:rsidR="000A327F" w:rsidRDefault="000A327F" w:rsidP="00B577E8">
      <w:pPr>
        <w:pStyle w:val="Tabellentext"/>
        <w:spacing w:after="240"/>
        <w:rPr>
          <w:b/>
        </w:rPr>
      </w:pPr>
    </w:p>
    <w:p w14:paraId="2DC8A3EC" w14:textId="77777777" w:rsidR="004A1AAA" w:rsidRPr="006F5140" w:rsidRDefault="004A1AAA" w:rsidP="00AA1DD8">
      <w:pPr>
        <w:pStyle w:val="berschriftohneNummerierung"/>
        <w:spacing w:after="240"/>
      </w:pPr>
      <w:bookmarkStart w:id="1" w:name="_Toc72446878"/>
      <w:bookmarkStart w:id="2" w:name="_Toc72450310"/>
      <w:bookmarkStart w:id="3" w:name="_Toc92146482"/>
      <w:r w:rsidRPr="006F5140">
        <w:t>Informationen zum vorliegenden Dokument</w:t>
      </w:r>
      <w:bookmarkEnd w:id="1"/>
      <w:bookmarkEnd w:id="2"/>
      <w:bookmarkEnd w:id="3"/>
    </w:p>
    <w:p w14:paraId="054550AE" w14:textId="77777777" w:rsidR="00E847CD" w:rsidRPr="00451D05" w:rsidRDefault="00E847CD" w:rsidP="00E847CD">
      <w:pPr>
        <w:keepNext/>
        <w:spacing w:beforeLines="100" w:before="240" w:after="240"/>
        <w:rPr>
          <w:b/>
        </w:rPr>
      </w:pPr>
      <w:bookmarkStart w:id="4" w:name="_Toc298857608"/>
      <w:r>
        <w:rPr>
          <w:b/>
        </w:rPr>
        <w:t>Weitere z</w:t>
      </w:r>
      <w:r w:rsidRPr="00451D05">
        <w:rPr>
          <w:b/>
        </w:rPr>
        <w:t>u beachtende Vorschriften und Empfehlungen</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6"/>
        <w:gridCol w:w="966"/>
        <w:gridCol w:w="2293"/>
        <w:gridCol w:w="2386"/>
      </w:tblGrid>
      <w:tr w:rsidR="00E847CD" w:rsidRPr="00CF7B50" w14:paraId="5A79C70C" w14:textId="77777777" w:rsidTr="0072726E">
        <w:tc>
          <w:tcPr>
            <w:tcW w:w="231" w:type="pct"/>
            <w:tcBorders>
              <w:top w:val="single" w:sz="4" w:space="0" w:color="auto"/>
              <w:left w:val="single" w:sz="4" w:space="0" w:color="auto"/>
              <w:bottom w:val="single" w:sz="4" w:space="0" w:color="auto"/>
              <w:right w:val="single" w:sz="4" w:space="0" w:color="auto"/>
            </w:tcBorders>
            <w:shd w:val="clear" w:color="auto" w:fill="EEECE1" w:themeFill="background2"/>
          </w:tcPr>
          <w:p w14:paraId="4F34E2AD" w14:textId="77777777" w:rsidR="00E847CD" w:rsidRPr="00CF7B50" w:rsidRDefault="00E847CD" w:rsidP="00E143C4">
            <w:pPr>
              <w:pStyle w:val="Tabellentext"/>
              <w:spacing w:after="240"/>
            </w:pPr>
            <w:r w:rsidRPr="00CF7B50">
              <w:t>Nr.</w:t>
            </w:r>
          </w:p>
        </w:tc>
        <w:tc>
          <w:tcPr>
            <w:tcW w:w="169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3AE8DAEB" w14:textId="77777777" w:rsidR="00E847CD" w:rsidRPr="00CF7B50" w:rsidRDefault="00E847CD" w:rsidP="00E143C4">
            <w:pPr>
              <w:pStyle w:val="Tabellentext"/>
              <w:spacing w:after="240"/>
            </w:pPr>
            <w:r w:rsidRPr="00CF7B50">
              <w:t>Titel des Dokuments</w:t>
            </w:r>
          </w:p>
        </w:tc>
        <w:tc>
          <w:tcPr>
            <w:tcW w:w="52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2233B92" w14:textId="77777777" w:rsidR="00E847CD" w:rsidRPr="00CF7B50" w:rsidRDefault="00E847CD" w:rsidP="00E143C4">
            <w:pPr>
              <w:pStyle w:val="Tabellentext"/>
              <w:spacing w:after="240"/>
              <w:ind w:left="282" w:hanging="282"/>
            </w:pPr>
            <w:r w:rsidRPr="00CF7B50">
              <w:t>Version</w:t>
            </w:r>
          </w:p>
        </w:tc>
        <w:tc>
          <w:tcPr>
            <w:tcW w:w="1248" w:type="pct"/>
            <w:tcBorders>
              <w:top w:val="single" w:sz="4" w:space="0" w:color="auto"/>
              <w:left w:val="single" w:sz="4" w:space="0" w:color="auto"/>
              <w:bottom w:val="single" w:sz="4" w:space="0" w:color="auto"/>
              <w:right w:val="single" w:sz="4" w:space="0" w:color="auto"/>
            </w:tcBorders>
            <w:shd w:val="clear" w:color="auto" w:fill="EEECE1" w:themeFill="background2"/>
          </w:tcPr>
          <w:p w14:paraId="6CB10D7A" w14:textId="77777777" w:rsidR="00E847CD" w:rsidRPr="00CF7B50" w:rsidRDefault="00E847CD" w:rsidP="00E143C4">
            <w:pPr>
              <w:pStyle w:val="Tabellentext"/>
              <w:spacing w:after="240"/>
            </w:pPr>
            <w:r w:rsidRPr="00CF7B50">
              <w:t>Ansprechpartner</w:t>
            </w:r>
            <w:r>
              <w:t>/-in</w:t>
            </w:r>
          </w:p>
        </w:tc>
        <w:tc>
          <w:tcPr>
            <w:tcW w:w="129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F5EFF6C" w14:textId="77777777" w:rsidR="00E847CD" w:rsidRPr="00CF7B50" w:rsidRDefault="00E847CD" w:rsidP="00E143C4">
            <w:pPr>
              <w:pStyle w:val="Tabellentext"/>
              <w:spacing w:after="240"/>
            </w:pPr>
            <w:r w:rsidRPr="00CF7B50">
              <w:t>Bemerkungen</w:t>
            </w:r>
          </w:p>
        </w:tc>
      </w:tr>
      <w:tr w:rsidR="00A6579C" w:rsidRPr="00CF7B50" w14:paraId="7C917DB4" w14:textId="77777777" w:rsidTr="00E143C4">
        <w:tc>
          <w:tcPr>
            <w:tcW w:w="231" w:type="pct"/>
            <w:tcBorders>
              <w:top w:val="single" w:sz="4" w:space="0" w:color="auto"/>
              <w:left w:val="single" w:sz="4" w:space="0" w:color="auto"/>
              <w:bottom w:val="single" w:sz="4" w:space="0" w:color="auto"/>
              <w:right w:val="single" w:sz="4" w:space="0" w:color="auto"/>
            </w:tcBorders>
          </w:tcPr>
          <w:p w14:paraId="0CD5F805" w14:textId="77777777" w:rsidR="00A6579C" w:rsidRPr="00CF7B50" w:rsidRDefault="00A6579C" w:rsidP="00A6579C">
            <w:pPr>
              <w:pStyle w:val="Tabellentext"/>
              <w:spacing w:after="240"/>
            </w:pPr>
            <w:r w:rsidRPr="00CF7B50">
              <w:t>1</w:t>
            </w:r>
          </w:p>
        </w:tc>
        <w:tc>
          <w:tcPr>
            <w:tcW w:w="1696" w:type="pct"/>
            <w:tcBorders>
              <w:top w:val="single" w:sz="4" w:space="0" w:color="auto"/>
              <w:left w:val="single" w:sz="4" w:space="0" w:color="auto"/>
              <w:bottom w:val="single" w:sz="4" w:space="0" w:color="auto"/>
              <w:right w:val="single" w:sz="4" w:space="0" w:color="auto"/>
            </w:tcBorders>
          </w:tcPr>
          <w:p w14:paraId="0798976F"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526" w:type="pct"/>
            <w:tcBorders>
              <w:top w:val="single" w:sz="4" w:space="0" w:color="auto"/>
              <w:left w:val="single" w:sz="4" w:space="0" w:color="auto"/>
              <w:bottom w:val="single" w:sz="4" w:space="0" w:color="auto"/>
              <w:right w:val="single" w:sz="4" w:space="0" w:color="auto"/>
            </w:tcBorders>
          </w:tcPr>
          <w:p w14:paraId="03F638F9" w14:textId="77777777" w:rsidR="00A6579C" w:rsidRPr="00CF7B50" w:rsidRDefault="00A6579C" w:rsidP="00A6579C">
            <w:pPr>
              <w:pStyle w:val="Tabellentext"/>
              <w:spacing w:after="240"/>
            </w:pPr>
            <w:r>
              <w:t>Aktuelle Version</w:t>
            </w:r>
          </w:p>
        </w:tc>
        <w:tc>
          <w:tcPr>
            <w:tcW w:w="1248" w:type="pct"/>
            <w:tcBorders>
              <w:top w:val="single" w:sz="4" w:space="0" w:color="auto"/>
              <w:left w:val="single" w:sz="4" w:space="0" w:color="auto"/>
              <w:bottom w:val="single" w:sz="4" w:space="0" w:color="auto"/>
              <w:right w:val="single" w:sz="4" w:space="0" w:color="auto"/>
            </w:tcBorders>
          </w:tcPr>
          <w:p w14:paraId="17F44C0D" w14:textId="77777777" w:rsidR="00A6579C" w:rsidRPr="00CF7B50" w:rsidRDefault="00A6579C" w:rsidP="00A6579C">
            <w:pPr>
              <w:pStyle w:val="Tabellentext"/>
              <w:spacing w:after="240"/>
            </w:pPr>
            <w:r>
              <w:t>BSI Bonn</w:t>
            </w:r>
          </w:p>
        </w:tc>
        <w:tc>
          <w:tcPr>
            <w:tcW w:w="1299" w:type="pct"/>
            <w:tcBorders>
              <w:top w:val="single" w:sz="4" w:space="0" w:color="auto"/>
              <w:left w:val="single" w:sz="4" w:space="0" w:color="auto"/>
              <w:bottom w:val="single" w:sz="4" w:space="0" w:color="auto"/>
              <w:right w:val="single" w:sz="4" w:space="0" w:color="auto"/>
            </w:tcBorders>
          </w:tcPr>
          <w:p w14:paraId="12164CEB" w14:textId="77777777" w:rsidR="00A6579C" w:rsidRPr="00CF7B50" w:rsidRDefault="00A6579C" w:rsidP="00A6579C">
            <w:pPr>
              <w:pStyle w:val="Tabellentext"/>
              <w:spacing w:after="240"/>
            </w:pPr>
          </w:p>
        </w:tc>
      </w:tr>
      <w:tr w:rsidR="00A6579C" w:rsidRPr="00CF7B50" w14:paraId="69BF40CB" w14:textId="77777777" w:rsidTr="00E143C4">
        <w:tc>
          <w:tcPr>
            <w:tcW w:w="231" w:type="pct"/>
            <w:tcBorders>
              <w:top w:val="single" w:sz="4" w:space="0" w:color="auto"/>
              <w:left w:val="single" w:sz="4" w:space="0" w:color="auto"/>
              <w:bottom w:val="single" w:sz="4" w:space="0" w:color="auto"/>
              <w:right w:val="single" w:sz="4" w:space="0" w:color="auto"/>
            </w:tcBorders>
          </w:tcPr>
          <w:p w14:paraId="74905447" w14:textId="77777777" w:rsidR="00A6579C" w:rsidRPr="00CF7B50" w:rsidRDefault="00A6579C" w:rsidP="00A6579C">
            <w:pPr>
              <w:pStyle w:val="Tabellentext"/>
              <w:spacing w:after="240"/>
            </w:pPr>
            <w:r>
              <w:t>2</w:t>
            </w:r>
          </w:p>
        </w:tc>
        <w:tc>
          <w:tcPr>
            <w:tcW w:w="1696" w:type="pct"/>
            <w:tcBorders>
              <w:top w:val="single" w:sz="4" w:space="0" w:color="auto"/>
              <w:left w:val="single" w:sz="4" w:space="0" w:color="auto"/>
              <w:bottom w:val="single" w:sz="4" w:space="0" w:color="auto"/>
              <w:right w:val="single" w:sz="4" w:space="0" w:color="auto"/>
            </w:tcBorders>
          </w:tcPr>
          <w:p w14:paraId="5FFE2B97" w14:textId="77777777" w:rsidR="00A6579C" w:rsidRPr="00CF7B50" w:rsidRDefault="00A6579C" w:rsidP="00A6579C">
            <w:pPr>
              <w:pStyle w:val="Tabellentext"/>
              <w:spacing w:after="240"/>
            </w:pPr>
          </w:p>
        </w:tc>
        <w:tc>
          <w:tcPr>
            <w:tcW w:w="526" w:type="pct"/>
            <w:tcBorders>
              <w:top w:val="single" w:sz="4" w:space="0" w:color="auto"/>
              <w:left w:val="single" w:sz="4" w:space="0" w:color="auto"/>
              <w:bottom w:val="single" w:sz="4" w:space="0" w:color="auto"/>
              <w:right w:val="single" w:sz="4" w:space="0" w:color="auto"/>
            </w:tcBorders>
          </w:tcPr>
          <w:p w14:paraId="34DB2D2D" w14:textId="77777777" w:rsidR="00A6579C" w:rsidRPr="00CF7B50" w:rsidRDefault="00A6579C" w:rsidP="00A6579C">
            <w:pPr>
              <w:pStyle w:val="Tabellentext"/>
              <w:spacing w:after="240"/>
            </w:pPr>
          </w:p>
        </w:tc>
        <w:tc>
          <w:tcPr>
            <w:tcW w:w="1248" w:type="pct"/>
            <w:tcBorders>
              <w:top w:val="single" w:sz="4" w:space="0" w:color="auto"/>
              <w:left w:val="single" w:sz="4" w:space="0" w:color="auto"/>
              <w:bottom w:val="single" w:sz="4" w:space="0" w:color="auto"/>
              <w:right w:val="single" w:sz="4" w:space="0" w:color="auto"/>
            </w:tcBorders>
          </w:tcPr>
          <w:p w14:paraId="5760F1B6" w14:textId="77777777" w:rsidR="00A6579C" w:rsidRPr="00CF7B50" w:rsidRDefault="00A6579C" w:rsidP="00A6579C">
            <w:pPr>
              <w:pStyle w:val="Tabellentext"/>
              <w:spacing w:after="240"/>
            </w:pPr>
          </w:p>
        </w:tc>
        <w:tc>
          <w:tcPr>
            <w:tcW w:w="1299" w:type="pct"/>
            <w:tcBorders>
              <w:top w:val="single" w:sz="4" w:space="0" w:color="auto"/>
              <w:left w:val="single" w:sz="4" w:space="0" w:color="auto"/>
              <w:bottom w:val="single" w:sz="4" w:space="0" w:color="auto"/>
              <w:right w:val="single" w:sz="4" w:space="0" w:color="auto"/>
            </w:tcBorders>
          </w:tcPr>
          <w:p w14:paraId="3D25AF34" w14:textId="77777777" w:rsidR="00A6579C" w:rsidRPr="00CF7B50" w:rsidRDefault="00A6579C" w:rsidP="00A6579C">
            <w:pPr>
              <w:pStyle w:val="Tabellentext"/>
              <w:spacing w:after="240"/>
            </w:pPr>
          </w:p>
        </w:tc>
      </w:tr>
      <w:tr w:rsidR="00E847CD" w:rsidRPr="00CF7B50" w14:paraId="01BD3C33" w14:textId="77777777" w:rsidTr="00E143C4">
        <w:tc>
          <w:tcPr>
            <w:tcW w:w="231" w:type="pct"/>
            <w:tcBorders>
              <w:top w:val="single" w:sz="4" w:space="0" w:color="auto"/>
              <w:left w:val="single" w:sz="4" w:space="0" w:color="auto"/>
              <w:bottom w:val="single" w:sz="4" w:space="0" w:color="auto"/>
              <w:right w:val="single" w:sz="4" w:space="0" w:color="auto"/>
            </w:tcBorders>
          </w:tcPr>
          <w:p w14:paraId="6925A2F4" w14:textId="77777777" w:rsidR="00E847CD" w:rsidRPr="00CF7B50" w:rsidRDefault="00E847CD" w:rsidP="00E143C4">
            <w:pPr>
              <w:pStyle w:val="Tabellentext"/>
              <w:spacing w:after="240"/>
            </w:pPr>
            <w:r>
              <w:t>3</w:t>
            </w:r>
          </w:p>
        </w:tc>
        <w:tc>
          <w:tcPr>
            <w:tcW w:w="1696" w:type="pct"/>
            <w:tcBorders>
              <w:top w:val="single" w:sz="4" w:space="0" w:color="auto"/>
              <w:left w:val="single" w:sz="4" w:space="0" w:color="auto"/>
              <w:bottom w:val="single" w:sz="4" w:space="0" w:color="auto"/>
              <w:right w:val="single" w:sz="4" w:space="0" w:color="auto"/>
            </w:tcBorders>
          </w:tcPr>
          <w:p w14:paraId="63E96A77" w14:textId="77777777" w:rsidR="00E847CD" w:rsidRPr="00CF7B50" w:rsidRDefault="00E847CD" w:rsidP="00E143C4">
            <w:pPr>
              <w:pStyle w:val="Tabellentext"/>
              <w:spacing w:after="240"/>
            </w:pPr>
          </w:p>
        </w:tc>
        <w:tc>
          <w:tcPr>
            <w:tcW w:w="526" w:type="pct"/>
            <w:tcBorders>
              <w:top w:val="single" w:sz="4" w:space="0" w:color="auto"/>
              <w:left w:val="single" w:sz="4" w:space="0" w:color="auto"/>
              <w:bottom w:val="single" w:sz="4" w:space="0" w:color="auto"/>
              <w:right w:val="single" w:sz="4" w:space="0" w:color="auto"/>
            </w:tcBorders>
          </w:tcPr>
          <w:p w14:paraId="0CA652CA" w14:textId="77777777" w:rsidR="00E847CD" w:rsidRPr="00CF7B50" w:rsidRDefault="00E847CD" w:rsidP="00E143C4">
            <w:pPr>
              <w:pStyle w:val="Tabellentext"/>
              <w:spacing w:after="240"/>
            </w:pPr>
          </w:p>
        </w:tc>
        <w:tc>
          <w:tcPr>
            <w:tcW w:w="1248" w:type="pct"/>
            <w:tcBorders>
              <w:top w:val="single" w:sz="4" w:space="0" w:color="auto"/>
              <w:left w:val="single" w:sz="4" w:space="0" w:color="auto"/>
              <w:bottom w:val="single" w:sz="4" w:space="0" w:color="auto"/>
              <w:right w:val="single" w:sz="4" w:space="0" w:color="auto"/>
            </w:tcBorders>
          </w:tcPr>
          <w:p w14:paraId="63C2D703" w14:textId="77777777" w:rsidR="00E847CD" w:rsidRPr="00CF7B50" w:rsidRDefault="00E847CD" w:rsidP="00E143C4">
            <w:pPr>
              <w:pStyle w:val="Tabellentext"/>
              <w:spacing w:after="240"/>
            </w:pPr>
          </w:p>
        </w:tc>
        <w:tc>
          <w:tcPr>
            <w:tcW w:w="1299" w:type="pct"/>
            <w:tcBorders>
              <w:top w:val="single" w:sz="4" w:space="0" w:color="auto"/>
              <w:left w:val="single" w:sz="4" w:space="0" w:color="auto"/>
              <w:bottom w:val="single" w:sz="4" w:space="0" w:color="auto"/>
              <w:right w:val="single" w:sz="4" w:space="0" w:color="auto"/>
            </w:tcBorders>
          </w:tcPr>
          <w:p w14:paraId="44BF80CE" w14:textId="77777777" w:rsidR="00E847CD" w:rsidRPr="00CF7B50" w:rsidRDefault="00E847CD" w:rsidP="00E143C4">
            <w:pPr>
              <w:pStyle w:val="Tabellentext"/>
              <w:spacing w:after="240"/>
            </w:pPr>
          </w:p>
        </w:tc>
      </w:tr>
    </w:tbl>
    <w:p w14:paraId="53BB307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29363C57"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4F3E3692"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20C04F84"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0CB73194"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AF5BE33"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708E96A5" w14:textId="77777777" w:rsidR="00E847CD" w:rsidRPr="00A34877" w:rsidRDefault="00E847CD" w:rsidP="00E143C4">
            <w:pPr>
              <w:pStyle w:val="Tabellentext"/>
              <w:spacing w:after="240"/>
            </w:pPr>
            <w:r>
              <w:t xml:space="preserve">Bearbeiter/-in </w:t>
            </w:r>
          </w:p>
        </w:tc>
      </w:tr>
      <w:tr w:rsidR="00E847CD" w:rsidRPr="00CF7B50" w14:paraId="0A2C494F" w14:textId="77777777" w:rsidTr="006D0B83">
        <w:tc>
          <w:tcPr>
            <w:tcW w:w="1271" w:type="dxa"/>
            <w:tcBorders>
              <w:top w:val="single" w:sz="4" w:space="0" w:color="auto"/>
              <w:left w:val="single" w:sz="4" w:space="0" w:color="auto"/>
              <w:bottom w:val="single" w:sz="4" w:space="0" w:color="auto"/>
              <w:right w:val="single" w:sz="4" w:space="0" w:color="auto"/>
            </w:tcBorders>
          </w:tcPr>
          <w:p w14:paraId="20B5ADF3"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74DEFCAB"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29903192"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1BCA74D9"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40F17542" w14:textId="77777777" w:rsidR="00E847CD" w:rsidRPr="00F11F3D" w:rsidRDefault="00E847CD" w:rsidP="00E143C4">
            <w:pPr>
              <w:pStyle w:val="Tabellentext"/>
              <w:spacing w:after="240"/>
              <w:rPr>
                <w:highlight w:val="yellow"/>
              </w:rPr>
            </w:pPr>
          </w:p>
        </w:tc>
      </w:tr>
      <w:tr w:rsidR="00E847CD" w:rsidRPr="00CF7B50" w14:paraId="1B1FF027" w14:textId="77777777" w:rsidTr="006D0B83">
        <w:tc>
          <w:tcPr>
            <w:tcW w:w="1271" w:type="dxa"/>
            <w:tcBorders>
              <w:top w:val="single" w:sz="4" w:space="0" w:color="auto"/>
              <w:left w:val="single" w:sz="4" w:space="0" w:color="auto"/>
              <w:bottom w:val="single" w:sz="4" w:space="0" w:color="auto"/>
              <w:right w:val="single" w:sz="4" w:space="0" w:color="auto"/>
            </w:tcBorders>
          </w:tcPr>
          <w:p w14:paraId="6005177E"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3E6314AA"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A1C9A11"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64F75FD"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216E2F79" w14:textId="77777777" w:rsidR="00E847CD" w:rsidRPr="00CF7B50" w:rsidRDefault="00E847CD" w:rsidP="00E143C4">
            <w:pPr>
              <w:pStyle w:val="Tabellentext"/>
              <w:spacing w:after="240"/>
            </w:pPr>
          </w:p>
        </w:tc>
      </w:tr>
      <w:tr w:rsidR="00E847CD" w:rsidRPr="00CF7B50" w14:paraId="79CF3B11" w14:textId="77777777" w:rsidTr="006D0B83">
        <w:tc>
          <w:tcPr>
            <w:tcW w:w="1271" w:type="dxa"/>
            <w:tcBorders>
              <w:top w:val="single" w:sz="4" w:space="0" w:color="auto"/>
              <w:left w:val="single" w:sz="4" w:space="0" w:color="auto"/>
              <w:bottom w:val="single" w:sz="4" w:space="0" w:color="auto"/>
              <w:right w:val="single" w:sz="4" w:space="0" w:color="auto"/>
            </w:tcBorders>
          </w:tcPr>
          <w:p w14:paraId="334CCEAD"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24A199C4"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6694C2A7"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73FC615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342E9321" w14:textId="77777777" w:rsidR="00E847CD" w:rsidRPr="00CF7B50" w:rsidRDefault="00E847CD" w:rsidP="00E143C4">
            <w:pPr>
              <w:pStyle w:val="Tabellentext"/>
              <w:spacing w:after="240"/>
            </w:pPr>
          </w:p>
        </w:tc>
      </w:tr>
    </w:tbl>
    <w:p w14:paraId="1E19F277" w14:textId="77777777" w:rsidR="00E847CD" w:rsidRPr="00015039" w:rsidRDefault="00E847CD" w:rsidP="00E847CD">
      <w:pPr>
        <w:pStyle w:val="berschrift2ohneNummerierung"/>
        <w:spacing w:before="240" w:after="240"/>
        <w:rPr>
          <w:b/>
        </w:rPr>
      </w:pPr>
      <w:r w:rsidRPr="00015039">
        <w:rPr>
          <w:b/>
        </w:rPr>
        <w:t>Prüfverzeichnis</w:t>
      </w:r>
    </w:p>
    <w:p w14:paraId="6477794C"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1905E27D"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5675500B"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D8CA45D"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478A72FB"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2569CFF1"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675B1256"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BDB5984" w14:textId="77777777" w:rsidR="00E847CD" w:rsidRPr="00CF7B50" w:rsidRDefault="00E847CD" w:rsidP="00E143C4">
            <w:pPr>
              <w:pStyle w:val="Tabellentext"/>
              <w:spacing w:after="240"/>
            </w:pPr>
            <w:r w:rsidRPr="00CF7B50">
              <w:t>Ergebnis</w:t>
            </w:r>
          </w:p>
        </w:tc>
      </w:tr>
      <w:tr w:rsidR="00E847CD" w:rsidRPr="00CF7B50" w14:paraId="317E02E6" w14:textId="77777777" w:rsidTr="00E847CD">
        <w:tc>
          <w:tcPr>
            <w:tcW w:w="1271" w:type="dxa"/>
            <w:tcBorders>
              <w:top w:val="single" w:sz="4" w:space="0" w:color="auto"/>
              <w:left w:val="single" w:sz="4" w:space="0" w:color="auto"/>
              <w:bottom w:val="single" w:sz="4" w:space="0" w:color="auto"/>
              <w:right w:val="single" w:sz="4" w:space="0" w:color="auto"/>
            </w:tcBorders>
          </w:tcPr>
          <w:p w14:paraId="11CE9E78"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3EA218E4"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6BA1BE9D"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371A7A6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0DD7AF4C"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66CA837" w14:textId="77777777" w:rsidR="00E847CD" w:rsidRPr="00CF7B50" w:rsidRDefault="00E847CD" w:rsidP="00E143C4">
            <w:pPr>
              <w:pStyle w:val="Tabellentext"/>
              <w:spacing w:after="240"/>
            </w:pPr>
          </w:p>
        </w:tc>
      </w:tr>
      <w:tr w:rsidR="00E847CD" w:rsidRPr="00CF7B50" w14:paraId="20BE4535" w14:textId="77777777" w:rsidTr="00E847CD">
        <w:tc>
          <w:tcPr>
            <w:tcW w:w="1271" w:type="dxa"/>
            <w:tcBorders>
              <w:top w:val="single" w:sz="4" w:space="0" w:color="auto"/>
              <w:left w:val="single" w:sz="4" w:space="0" w:color="auto"/>
              <w:bottom w:val="single" w:sz="4" w:space="0" w:color="auto"/>
              <w:right w:val="single" w:sz="4" w:space="0" w:color="auto"/>
            </w:tcBorders>
          </w:tcPr>
          <w:p w14:paraId="4A41FEE1"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60DBE8F6"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6F84FC6E"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5BD50AB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708C09C"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45D1E801" w14:textId="77777777" w:rsidR="00E847CD" w:rsidRPr="00CF7B50" w:rsidRDefault="00E847CD" w:rsidP="00E143C4">
            <w:pPr>
              <w:pStyle w:val="Tabellentext"/>
              <w:spacing w:after="240"/>
            </w:pPr>
          </w:p>
        </w:tc>
      </w:tr>
      <w:tr w:rsidR="00E847CD" w:rsidRPr="00CF7B50" w14:paraId="756120BF" w14:textId="77777777" w:rsidTr="00E847CD">
        <w:tc>
          <w:tcPr>
            <w:tcW w:w="1271" w:type="dxa"/>
            <w:tcBorders>
              <w:top w:val="single" w:sz="4" w:space="0" w:color="auto"/>
              <w:left w:val="single" w:sz="4" w:space="0" w:color="auto"/>
              <w:bottom w:val="single" w:sz="4" w:space="0" w:color="auto"/>
              <w:right w:val="single" w:sz="4" w:space="0" w:color="auto"/>
            </w:tcBorders>
          </w:tcPr>
          <w:p w14:paraId="3E71C9BC"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2E551614"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113CBC82"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62188664"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1E888E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30D84F26" w14:textId="77777777" w:rsidR="00E847CD" w:rsidRPr="00CF7B50" w:rsidRDefault="00E847CD" w:rsidP="00E143C4">
            <w:pPr>
              <w:pStyle w:val="Tabellentext"/>
              <w:spacing w:after="240"/>
            </w:pPr>
          </w:p>
        </w:tc>
      </w:tr>
    </w:tbl>
    <w:p w14:paraId="2A322537" w14:textId="77777777" w:rsidR="00E847CD" w:rsidRDefault="00E847CD" w:rsidP="00E847CD">
      <w:pPr>
        <w:pStyle w:val="TextStandard"/>
      </w:pPr>
    </w:p>
    <w:p w14:paraId="60CA8320" w14:textId="77777777" w:rsidR="00E847CD" w:rsidRPr="00015039" w:rsidRDefault="00E847CD" w:rsidP="00E847CD">
      <w:pPr>
        <w:pStyle w:val="berschrift2ohneNummerierung"/>
        <w:spacing w:before="240" w:after="240"/>
        <w:rPr>
          <w:b/>
        </w:rPr>
      </w:pPr>
      <w:r>
        <w:rPr>
          <w:b/>
        </w:rPr>
        <w:t>Aktualisierung</w:t>
      </w:r>
    </w:p>
    <w:p w14:paraId="54153BCA"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4DA39411" w14:textId="77777777" w:rsidR="00E847CD" w:rsidRDefault="00E847CD" w:rsidP="00E847CD">
      <w:pPr>
        <w:spacing w:after="240"/>
      </w:pPr>
      <w:r>
        <w:t>Überprüfungen sowie ggfs. durchgeführte Änderungen im Rahmen der Überarbeitungen werden in den o. a. Verzeichnissen dokumentiert. Das Datum der letzten Änderung beziehungsweise der letzten Prüfung wird auf dem Deckblatt ebenso dokumentiert.</w:t>
      </w:r>
    </w:p>
    <w:p w14:paraId="1774284B" w14:textId="77777777" w:rsidR="00E847CD" w:rsidRDefault="00E847CD" w:rsidP="00E847CD">
      <w:pPr>
        <w:spacing w:after="240"/>
        <w:sectPr w:rsidR="00E847CD" w:rsidSect="0013235F">
          <w:headerReference w:type="default" r:id="rId15"/>
          <w:footerReference w:type="default" r:id="rId16"/>
          <w:pgSz w:w="11906" w:h="16838" w:code="9"/>
          <w:pgMar w:top="1134" w:right="1418" w:bottom="1134" w:left="1418" w:header="567" w:footer="238" w:gutter="0"/>
          <w:cols w:space="708"/>
          <w:docGrid w:linePitch="360"/>
        </w:sectPr>
      </w:pPr>
    </w:p>
    <w:p w14:paraId="5E3A9019" w14:textId="77777777" w:rsidR="00463E3C" w:rsidRPr="00D26057" w:rsidRDefault="00463E3C" w:rsidP="00BF07CF">
      <w:pPr>
        <w:pStyle w:val="Inhaltsverzeichnis"/>
        <w:spacing w:after="240"/>
      </w:pPr>
      <w:r w:rsidRPr="00D26057">
        <w:t>I</w:t>
      </w:r>
      <w:r w:rsidR="0027455D" w:rsidRPr="00D26057">
        <w:t>nhaltsverzeichnis</w:t>
      </w:r>
    </w:p>
    <w:p w14:paraId="0006F93B" w14:textId="36E2B3C7" w:rsidR="002B4EDD" w:rsidRDefault="00C50573" w:rsidP="002B4EDD">
      <w:pPr>
        <w:pStyle w:val="Verzeichnis1"/>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26940DA0" w14:textId="61FD667F" w:rsidR="002B4EDD" w:rsidRDefault="002B4EDD" w:rsidP="002B4EDD">
      <w:pPr>
        <w:pStyle w:val="Verzeichnis1"/>
        <w:rPr>
          <w:rFonts w:asciiTheme="minorHAnsi" w:eastAsiaTheme="minorEastAsia" w:hAnsiTheme="minorHAnsi" w:cstheme="minorBidi"/>
          <w:noProof/>
          <w:kern w:val="0"/>
          <w:sz w:val="22"/>
          <w:szCs w:val="22"/>
        </w:rPr>
      </w:pPr>
      <w:hyperlink w:anchor="_Toc92146483" w:history="1">
        <w:r w:rsidRPr="009B7D9B">
          <w:rPr>
            <w:rStyle w:val="Hyperlink"/>
            <w:noProof/>
          </w:rPr>
          <w:t>1</w:t>
        </w:r>
        <w:r>
          <w:rPr>
            <w:rFonts w:asciiTheme="minorHAnsi" w:eastAsiaTheme="minorEastAsia" w:hAnsiTheme="minorHAnsi" w:cstheme="minorBidi"/>
            <w:noProof/>
            <w:kern w:val="0"/>
            <w:sz w:val="22"/>
            <w:szCs w:val="22"/>
          </w:rPr>
          <w:tab/>
        </w:r>
        <w:r w:rsidRPr="009B7D9B">
          <w:rPr>
            <w:rStyle w:val="Hyperlink"/>
            <w:noProof/>
          </w:rPr>
          <w:t>Grundlagen und Rahmenbedingungen</w:t>
        </w:r>
        <w:r>
          <w:rPr>
            <w:noProof/>
            <w:webHidden/>
          </w:rPr>
          <w:tab/>
        </w:r>
        <w:r>
          <w:rPr>
            <w:noProof/>
            <w:webHidden/>
          </w:rPr>
          <w:fldChar w:fldCharType="begin"/>
        </w:r>
        <w:r>
          <w:rPr>
            <w:noProof/>
            <w:webHidden/>
          </w:rPr>
          <w:instrText xml:space="preserve"> PAGEREF _Toc92146483 \h </w:instrText>
        </w:r>
        <w:r>
          <w:rPr>
            <w:noProof/>
            <w:webHidden/>
          </w:rPr>
        </w:r>
        <w:r>
          <w:rPr>
            <w:noProof/>
            <w:webHidden/>
          </w:rPr>
          <w:fldChar w:fldCharType="separate"/>
        </w:r>
        <w:r>
          <w:rPr>
            <w:noProof/>
            <w:webHidden/>
          </w:rPr>
          <w:t>7</w:t>
        </w:r>
        <w:r>
          <w:rPr>
            <w:noProof/>
            <w:webHidden/>
          </w:rPr>
          <w:fldChar w:fldCharType="end"/>
        </w:r>
      </w:hyperlink>
    </w:p>
    <w:p w14:paraId="18DB67A7" w14:textId="511C6839" w:rsidR="002B4EDD" w:rsidRDefault="002B4EDD" w:rsidP="002B4EDD">
      <w:pPr>
        <w:pStyle w:val="Verzeichnis1"/>
        <w:rPr>
          <w:rFonts w:asciiTheme="minorHAnsi" w:eastAsiaTheme="minorEastAsia" w:hAnsiTheme="minorHAnsi" w:cstheme="minorBidi"/>
          <w:noProof/>
          <w:kern w:val="0"/>
          <w:sz w:val="22"/>
          <w:szCs w:val="22"/>
        </w:rPr>
      </w:pPr>
      <w:hyperlink w:anchor="_Toc92146484" w:history="1">
        <w:r w:rsidRPr="009B7D9B">
          <w:rPr>
            <w:rStyle w:val="Hyperlink"/>
            <w:noProof/>
          </w:rPr>
          <w:t>2</w:t>
        </w:r>
        <w:r>
          <w:rPr>
            <w:rFonts w:asciiTheme="minorHAnsi" w:eastAsiaTheme="minorEastAsia" w:hAnsiTheme="minorHAnsi" w:cstheme="minorBidi"/>
            <w:noProof/>
            <w:kern w:val="0"/>
            <w:sz w:val="22"/>
            <w:szCs w:val="22"/>
          </w:rPr>
          <w:tab/>
        </w:r>
        <w:r w:rsidRPr="009B7D9B">
          <w:rPr>
            <w:rStyle w:val="Hyperlink"/>
            <w:noProof/>
          </w:rPr>
          <w:t>Abgrenzung und Geltungsbereich</w:t>
        </w:r>
        <w:r>
          <w:rPr>
            <w:noProof/>
            <w:webHidden/>
          </w:rPr>
          <w:tab/>
        </w:r>
        <w:r>
          <w:rPr>
            <w:noProof/>
            <w:webHidden/>
          </w:rPr>
          <w:fldChar w:fldCharType="begin"/>
        </w:r>
        <w:r>
          <w:rPr>
            <w:noProof/>
            <w:webHidden/>
          </w:rPr>
          <w:instrText xml:space="preserve"> PAGEREF _Toc92146484 \h </w:instrText>
        </w:r>
        <w:r>
          <w:rPr>
            <w:noProof/>
            <w:webHidden/>
          </w:rPr>
        </w:r>
        <w:r>
          <w:rPr>
            <w:noProof/>
            <w:webHidden/>
          </w:rPr>
          <w:fldChar w:fldCharType="separate"/>
        </w:r>
        <w:r>
          <w:rPr>
            <w:noProof/>
            <w:webHidden/>
          </w:rPr>
          <w:t>7</w:t>
        </w:r>
        <w:r>
          <w:rPr>
            <w:noProof/>
            <w:webHidden/>
          </w:rPr>
          <w:fldChar w:fldCharType="end"/>
        </w:r>
      </w:hyperlink>
    </w:p>
    <w:p w14:paraId="34243F72" w14:textId="5EBAE9B2" w:rsidR="002B4EDD" w:rsidRDefault="002B4EDD" w:rsidP="002B4EDD">
      <w:pPr>
        <w:pStyle w:val="Verzeichnis1"/>
        <w:rPr>
          <w:rFonts w:asciiTheme="minorHAnsi" w:eastAsiaTheme="minorEastAsia" w:hAnsiTheme="minorHAnsi" w:cstheme="minorBidi"/>
          <w:noProof/>
          <w:kern w:val="0"/>
          <w:sz w:val="22"/>
          <w:szCs w:val="22"/>
        </w:rPr>
      </w:pPr>
      <w:hyperlink w:anchor="_Toc92146485" w:history="1">
        <w:r w:rsidRPr="009B7D9B">
          <w:rPr>
            <w:rStyle w:val="Hyperlink"/>
            <w:noProof/>
          </w:rPr>
          <w:t>3</w:t>
        </w:r>
        <w:r>
          <w:rPr>
            <w:rFonts w:asciiTheme="minorHAnsi" w:eastAsiaTheme="minorEastAsia" w:hAnsiTheme="minorHAnsi" w:cstheme="minorBidi"/>
            <w:noProof/>
            <w:kern w:val="0"/>
            <w:sz w:val="22"/>
            <w:szCs w:val="22"/>
          </w:rPr>
          <w:tab/>
        </w:r>
        <w:r w:rsidRPr="009B7D9B">
          <w:rPr>
            <w:rStyle w:val="Hyperlink"/>
            <w:noProof/>
          </w:rPr>
          <w:t>Zielsetzung und Zielgruppe</w:t>
        </w:r>
        <w:r>
          <w:rPr>
            <w:noProof/>
            <w:webHidden/>
          </w:rPr>
          <w:tab/>
        </w:r>
        <w:r>
          <w:rPr>
            <w:noProof/>
            <w:webHidden/>
          </w:rPr>
          <w:fldChar w:fldCharType="begin"/>
        </w:r>
        <w:r>
          <w:rPr>
            <w:noProof/>
            <w:webHidden/>
          </w:rPr>
          <w:instrText xml:space="preserve"> PAGEREF _Toc92146485 \h </w:instrText>
        </w:r>
        <w:r>
          <w:rPr>
            <w:noProof/>
            <w:webHidden/>
          </w:rPr>
        </w:r>
        <w:r>
          <w:rPr>
            <w:noProof/>
            <w:webHidden/>
          </w:rPr>
          <w:fldChar w:fldCharType="separate"/>
        </w:r>
        <w:r>
          <w:rPr>
            <w:noProof/>
            <w:webHidden/>
          </w:rPr>
          <w:t>7</w:t>
        </w:r>
        <w:r>
          <w:rPr>
            <w:noProof/>
            <w:webHidden/>
          </w:rPr>
          <w:fldChar w:fldCharType="end"/>
        </w:r>
      </w:hyperlink>
    </w:p>
    <w:p w14:paraId="6DA2C0B8" w14:textId="0BE3A883" w:rsidR="002B4EDD" w:rsidRDefault="002B4EDD" w:rsidP="002B4EDD">
      <w:pPr>
        <w:pStyle w:val="Verzeichnis1"/>
        <w:rPr>
          <w:rFonts w:asciiTheme="minorHAnsi" w:eastAsiaTheme="minorEastAsia" w:hAnsiTheme="minorHAnsi" w:cstheme="minorBidi"/>
          <w:noProof/>
          <w:kern w:val="0"/>
          <w:sz w:val="22"/>
          <w:szCs w:val="22"/>
        </w:rPr>
      </w:pPr>
      <w:hyperlink w:anchor="_Toc92146486" w:history="1">
        <w:r w:rsidRPr="009B7D9B">
          <w:rPr>
            <w:rStyle w:val="Hyperlink"/>
            <w:noProof/>
          </w:rPr>
          <w:t>4</w:t>
        </w:r>
        <w:r>
          <w:rPr>
            <w:rFonts w:asciiTheme="minorHAnsi" w:eastAsiaTheme="minorEastAsia" w:hAnsiTheme="minorHAnsi" w:cstheme="minorBidi"/>
            <w:noProof/>
            <w:kern w:val="0"/>
            <w:sz w:val="22"/>
            <w:szCs w:val="22"/>
          </w:rPr>
          <w:tab/>
        </w:r>
        <w:r w:rsidRPr="009B7D9B">
          <w:rPr>
            <w:rStyle w:val="Hyperlink"/>
            <w:noProof/>
          </w:rPr>
          <w:t>Zugrundeliegende Schutzbedarfe</w:t>
        </w:r>
        <w:r>
          <w:rPr>
            <w:noProof/>
            <w:webHidden/>
          </w:rPr>
          <w:tab/>
        </w:r>
        <w:r>
          <w:rPr>
            <w:noProof/>
            <w:webHidden/>
          </w:rPr>
          <w:fldChar w:fldCharType="begin"/>
        </w:r>
        <w:r>
          <w:rPr>
            <w:noProof/>
            <w:webHidden/>
          </w:rPr>
          <w:instrText xml:space="preserve"> PAGEREF _Toc92146486 \h </w:instrText>
        </w:r>
        <w:r>
          <w:rPr>
            <w:noProof/>
            <w:webHidden/>
          </w:rPr>
        </w:r>
        <w:r>
          <w:rPr>
            <w:noProof/>
            <w:webHidden/>
          </w:rPr>
          <w:fldChar w:fldCharType="separate"/>
        </w:r>
        <w:r>
          <w:rPr>
            <w:noProof/>
            <w:webHidden/>
          </w:rPr>
          <w:t>7</w:t>
        </w:r>
        <w:r>
          <w:rPr>
            <w:noProof/>
            <w:webHidden/>
          </w:rPr>
          <w:fldChar w:fldCharType="end"/>
        </w:r>
      </w:hyperlink>
    </w:p>
    <w:p w14:paraId="17C8378D" w14:textId="05D6A876" w:rsidR="002B4EDD" w:rsidRDefault="002B4EDD" w:rsidP="002B4EDD">
      <w:pPr>
        <w:pStyle w:val="Verzeichnis1"/>
        <w:rPr>
          <w:rFonts w:asciiTheme="minorHAnsi" w:eastAsiaTheme="minorEastAsia" w:hAnsiTheme="minorHAnsi" w:cstheme="minorBidi"/>
          <w:noProof/>
          <w:kern w:val="0"/>
          <w:sz w:val="22"/>
          <w:szCs w:val="22"/>
        </w:rPr>
      </w:pPr>
      <w:hyperlink w:anchor="_Toc92146487" w:history="1">
        <w:r w:rsidRPr="009B7D9B">
          <w:rPr>
            <w:rStyle w:val="Hyperlink"/>
            <w:noProof/>
          </w:rPr>
          <w:t>5</w:t>
        </w:r>
        <w:r>
          <w:rPr>
            <w:rFonts w:asciiTheme="minorHAnsi" w:eastAsiaTheme="minorEastAsia" w:hAnsiTheme="minorHAnsi" w:cstheme="minorBidi"/>
            <w:noProof/>
            <w:kern w:val="0"/>
            <w:sz w:val="22"/>
            <w:szCs w:val="22"/>
          </w:rPr>
          <w:tab/>
        </w:r>
        <w:r w:rsidRPr="009B7D9B">
          <w:rPr>
            <w:rStyle w:val="Hyperlink"/>
            <w:noProof/>
          </w:rPr>
          <w:t xml:space="preserve">Anforderungen aus dem Baustein DER.3.2 </w:t>
        </w:r>
        <w:r>
          <w:rPr>
            <w:noProof/>
            <w:webHidden/>
          </w:rPr>
          <w:tab/>
        </w:r>
        <w:r>
          <w:rPr>
            <w:noProof/>
            <w:webHidden/>
          </w:rPr>
          <w:fldChar w:fldCharType="begin"/>
        </w:r>
        <w:r>
          <w:rPr>
            <w:noProof/>
            <w:webHidden/>
          </w:rPr>
          <w:instrText xml:space="preserve"> PAGEREF _Toc92146487 \h </w:instrText>
        </w:r>
        <w:r>
          <w:rPr>
            <w:noProof/>
            <w:webHidden/>
          </w:rPr>
        </w:r>
        <w:r>
          <w:rPr>
            <w:noProof/>
            <w:webHidden/>
          </w:rPr>
          <w:fldChar w:fldCharType="separate"/>
        </w:r>
        <w:r>
          <w:rPr>
            <w:noProof/>
            <w:webHidden/>
          </w:rPr>
          <w:t>8</w:t>
        </w:r>
        <w:r>
          <w:rPr>
            <w:noProof/>
            <w:webHidden/>
          </w:rPr>
          <w:fldChar w:fldCharType="end"/>
        </w:r>
      </w:hyperlink>
    </w:p>
    <w:p w14:paraId="7707D47E" w14:textId="5DC8F495" w:rsidR="002B4EDD" w:rsidRDefault="002B4EDD">
      <w:pPr>
        <w:pStyle w:val="Verzeichnis2"/>
        <w:rPr>
          <w:rFonts w:asciiTheme="minorHAnsi" w:eastAsiaTheme="minorEastAsia" w:hAnsiTheme="minorHAnsi" w:cstheme="minorBidi"/>
          <w:noProof/>
          <w:kern w:val="0"/>
          <w:sz w:val="22"/>
          <w:szCs w:val="22"/>
        </w:rPr>
      </w:pPr>
      <w:hyperlink w:anchor="_Toc92146488" w:history="1">
        <w:r w:rsidRPr="009B7D9B">
          <w:rPr>
            <w:rStyle w:val="Hyperlink"/>
            <w:noProof/>
          </w:rPr>
          <w:t>5.1</w:t>
        </w:r>
        <w:r>
          <w:rPr>
            <w:rFonts w:asciiTheme="minorHAnsi" w:eastAsiaTheme="minorEastAsia" w:hAnsiTheme="minorHAnsi" w:cstheme="minorBidi"/>
            <w:noProof/>
            <w:kern w:val="0"/>
            <w:sz w:val="22"/>
            <w:szCs w:val="22"/>
          </w:rPr>
          <w:tab/>
        </w:r>
        <w:r w:rsidRPr="009B7D9B">
          <w:rPr>
            <w:rStyle w:val="Hyperlink"/>
            <w:noProof/>
          </w:rPr>
          <w:t>Benennung von Verantwortlichen für die IS-Revision (B) [A1]</w:t>
        </w:r>
        <w:r>
          <w:rPr>
            <w:noProof/>
            <w:webHidden/>
          </w:rPr>
          <w:tab/>
        </w:r>
        <w:r>
          <w:rPr>
            <w:noProof/>
            <w:webHidden/>
          </w:rPr>
          <w:fldChar w:fldCharType="begin"/>
        </w:r>
        <w:r>
          <w:rPr>
            <w:noProof/>
            <w:webHidden/>
          </w:rPr>
          <w:instrText xml:space="preserve"> PAGEREF _Toc92146488 \h </w:instrText>
        </w:r>
        <w:r>
          <w:rPr>
            <w:noProof/>
            <w:webHidden/>
          </w:rPr>
        </w:r>
        <w:r>
          <w:rPr>
            <w:noProof/>
            <w:webHidden/>
          </w:rPr>
          <w:fldChar w:fldCharType="separate"/>
        </w:r>
        <w:r>
          <w:rPr>
            <w:noProof/>
            <w:webHidden/>
          </w:rPr>
          <w:t>8</w:t>
        </w:r>
        <w:r>
          <w:rPr>
            <w:noProof/>
            <w:webHidden/>
          </w:rPr>
          <w:fldChar w:fldCharType="end"/>
        </w:r>
      </w:hyperlink>
    </w:p>
    <w:p w14:paraId="026FCF6D" w14:textId="3AEC04C2" w:rsidR="002B4EDD" w:rsidRDefault="002B4EDD">
      <w:pPr>
        <w:pStyle w:val="Verzeichnis2"/>
        <w:rPr>
          <w:rFonts w:asciiTheme="minorHAnsi" w:eastAsiaTheme="minorEastAsia" w:hAnsiTheme="minorHAnsi" w:cstheme="minorBidi"/>
          <w:noProof/>
          <w:kern w:val="0"/>
          <w:sz w:val="22"/>
          <w:szCs w:val="22"/>
        </w:rPr>
      </w:pPr>
      <w:hyperlink w:anchor="_Toc92146489" w:history="1">
        <w:r w:rsidRPr="009B7D9B">
          <w:rPr>
            <w:rStyle w:val="Hyperlink"/>
            <w:noProof/>
          </w:rPr>
          <w:t>5.2</w:t>
        </w:r>
        <w:r>
          <w:rPr>
            <w:rFonts w:asciiTheme="minorHAnsi" w:eastAsiaTheme="minorEastAsia" w:hAnsiTheme="minorHAnsi" w:cstheme="minorBidi"/>
            <w:noProof/>
            <w:kern w:val="0"/>
            <w:sz w:val="22"/>
            <w:szCs w:val="22"/>
          </w:rPr>
          <w:tab/>
        </w:r>
        <w:r w:rsidRPr="009B7D9B">
          <w:rPr>
            <w:rStyle w:val="Hyperlink"/>
            <w:noProof/>
          </w:rPr>
          <w:t>Erstellung eines IS-Revisionshandbuches (B) [A2]</w:t>
        </w:r>
        <w:r>
          <w:rPr>
            <w:noProof/>
            <w:webHidden/>
          </w:rPr>
          <w:tab/>
        </w:r>
        <w:r>
          <w:rPr>
            <w:noProof/>
            <w:webHidden/>
          </w:rPr>
          <w:fldChar w:fldCharType="begin"/>
        </w:r>
        <w:r>
          <w:rPr>
            <w:noProof/>
            <w:webHidden/>
          </w:rPr>
          <w:instrText xml:space="preserve"> PAGEREF _Toc92146489 \h </w:instrText>
        </w:r>
        <w:r>
          <w:rPr>
            <w:noProof/>
            <w:webHidden/>
          </w:rPr>
        </w:r>
        <w:r>
          <w:rPr>
            <w:noProof/>
            <w:webHidden/>
          </w:rPr>
          <w:fldChar w:fldCharType="separate"/>
        </w:r>
        <w:r>
          <w:rPr>
            <w:noProof/>
            <w:webHidden/>
          </w:rPr>
          <w:t>8</w:t>
        </w:r>
        <w:r>
          <w:rPr>
            <w:noProof/>
            <w:webHidden/>
          </w:rPr>
          <w:fldChar w:fldCharType="end"/>
        </w:r>
      </w:hyperlink>
    </w:p>
    <w:p w14:paraId="16754092" w14:textId="2EA7D732" w:rsidR="002B4EDD" w:rsidRDefault="002B4EDD">
      <w:pPr>
        <w:pStyle w:val="Verzeichnis2"/>
        <w:rPr>
          <w:rFonts w:asciiTheme="minorHAnsi" w:eastAsiaTheme="minorEastAsia" w:hAnsiTheme="minorHAnsi" w:cstheme="minorBidi"/>
          <w:noProof/>
          <w:kern w:val="0"/>
          <w:sz w:val="22"/>
          <w:szCs w:val="22"/>
        </w:rPr>
      </w:pPr>
      <w:hyperlink w:anchor="_Toc92146490" w:history="1">
        <w:r w:rsidRPr="009B7D9B">
          <w:rPr>
            <w:rStyle w:val="Hyperlink"/>
            <w:noProof/>
          </w:rPr>
          <w:t>5.3</w:t>
        </w:r>
        <w:r>
          <w:rPr>
            <w:rFonts w:asciiTheme="minorHAnsi" w:eastAsiaTheme="minorEastAsia" w:hAnsiTheme="minorHAnsi" w:cstheme="minorBidi"/>
            <w:noProof/>
            <w:kern w:val="0"/>
            <w:sz w:val="22"/>
            <w:szCs w:val="22"/>
          </w:rPr>
          <w:tab/>
        </w:r>
        <w:r w:rsidRPr="009B7D9B">
          <w:rPr>
            <w:rStyle w:val="Hyperlink"/>
            <w:noProof/>
          </w:rPr>
          <w:t>Definition der Prüfgrundlage (B) [A3]</w:t>
        </w:r>
        <w:r>
          <w:rPr>
            <w:noProof/>
            <w:webHidden/>
          </w:rPr>
          <w:tab/>
        </w:r>
        <w:r>
          <w:rPr>
            <w:noProof/>
            <w:webHidden/>
          </w:rPr>
          <w:fldChar w:fldCharType="begin"/>
        </w:r>
        <w:r>
          <w:rPr>
            <w:noProof/>
            <w:webHidden/>
          </w:rPr>
          <w:instrText xml:space="preserve"> PAGEREF _Toc92146490 \h </w:instrText>
        </w:r>
        <w:r>
          <w:rPr>
            <w:noProof/>
            <w:webHidden/>
          </w:rPr>
        </w:r>
        <w:r>
          <w:rPr>
            <w:noProof/>
            <w:webHidden/>
          </w:rPr>
          <w:fldChar w:fldCharType="separate"/>
        </w:r>
        <w:r>
          <w:rPr>
            <w:noProof/>
            <w:webHidden/>
          </w:rPr>
          <w:t>10</w:t>
        </w:r>
        <w:r>
          <w:rPr>
            <w:noProof/>
            <w:webHidden/>
          </w:rPr>
          <w:fldChar w:fldCharType="end"/>
        </w:r>
      </w:hyperlink>
    </w:p>
    <w:p w14:paraId="2B3AEED2" w14:textId="6896DAF8" w:rsidR="002B4EDD" w:rsidRDefault="002B4EDD">
      <w:pPr>
        <w:pStyle w:val="Verzeichnis2"/>
        <w:rPr>
          <w:rFonts w:asciiTheme="minorHAnsi" w:eastAsiaTheme="minorEastAsia" w:hAnsiTheme="minorHAnsi" w:cstheme="minorBidi"/>
          <w:noProof/>
          <w:kern w:val="0"/>
          <w:sz w:val="22"/>
          <w:szCs w:val="22"/>
        </w:rPr>
      </w:pPr>
      <w:hyperlink w:anchor="_Toc92146491" w:history="1">
        <w:r w:rsidRPr="009B7D9B">
          <w:rPr>
            <w:rStyle w:val="Hyperlink"/>
            <w:noProof/>
          </w:rPr>
          <w:t>5.4</w:t>
        </w:r>
        <w:r>
          <w:rPr>
            <w:rFonts w:asciiTheme="minorHAnsi" w:eastAsiaTheme="minorEastAsia" w:hAnsiTheme="minorHAnsi" w:cstheme="minorBidi"/>
            <w:noProof/>
            <w:kern w:val="0"/>
            <w:sz w:val="22"/>
            <w:szCs w:val="22"/>
          </w:rPr>
          <w:tab/>
        </w:r>
        <w:r w:rsidRPr="009B7D9B">
          <w:rPr>
            <w:rStyle w:val="Hyperlink"/>
            <w:noProof/>
          </w:rPr>
          <w:t>Erstellung einer Planung für die IS-Revision (B) [A4]</w:t>
        </w:r>
        <w:r>
          <w:rPr>
            <w:noProof/>
            <w:webHidden/>
          </w:rPr>
          <w:tab/>
        </w:r>
        <w:r>
          <w:rPr>
            <w:noProof/>
            <w:webHidden/>
          </w:rPr>
          <w:fldChar w:fldCharType="begin"/>
        </w:r>
        <w:r>
          <w:rPr>
            <w:noProof/>
            <w:webHidden/>
          </w:rPr>
          <w:instrText xml:space="preserve"> PAGEREF _Toc92146491 \h </w:instrText>
        </w:r>
        <w:r>
          <w:rPr>
            <w:noProof/>
            <w:webHidden/>
          </w:rPr>
        </w:r>
        <w:r>
          <w:rPr>
            <w:noProof/>
            <w:webHidden/>
          </w:rPr>
          <w:fldChar w:fldCharType="separate"/>
        </w:r>
        <w:r>
          <w:rPr>
            <w:noProof/>
            <w:webHidden/>
          </w:rPr>
          <w:t>11</w:t>
        </w:r>
        <w:r>
          <w:rPr>
            <w:noProof/>
            <w:webHidden/>
          </w:rPr>
          <w:fldChar w:fldCharType="end"/>
        </w:r>
      </w:hyperlink>
    </w:p>
    <w:p w14:paraId="0EE8A73D" w14:textId="0D505691" w:rsidR="002B4EDD" w:rsidRDefault="002B4EDD">
      <w:pPr>
        <w:pStyle w:val="Verzeichnis2"/>
        <w:rPr>
          <w:rFonts w:asciiTheme="minorHAnsi" w:eastAsiaTheme="minorEastAsia" w:hAnsiTheme="minorHAnsi" w:cstheme="minorBidi"/>
          <w:noProof/>
          <w:kern w:val="0"/>
          <w:sz w:val="22"/>
          <w:szCs w:val="22"/>
        </w:rPr>
      </w:pPr>
      <w:hyperlink w:anchor="_Toc92146492" w:history="1">
        <w:r w:rsidRPr="009B7D9B">
          <w:rPr>
            <w:rStyle w:val="Hyperlink"/>
            <w:noProof/>
          </w:rPr>
          <w:t>5.5</w:t>
        </w:r>
        <w:r>
          <w:rPr>
            <w:rFonts w:asciiTheme="minorHAnsi" w:eastAsiaTheme="minorEastAsia" w:hAnsiTheme="minorHAnsi" w:cstheme="minorBidi"/>
            <w:noProof/>
            <w:kern w:val="0"/>
            <w:sz w:val="22"/>
            <w:szCs w:val="22"/>
          </w:rPr>
          <w:tab/>
        </w:r>
        <w:r w:rsidRPr="009B7D9B">
          <w:rPr>
            <w:rStyle w:val="Hyperlink"/>
            <w:noProof/>
          </w:rPr>
          <w:t>Auswahl eines geeigneten IS-Revisionsteams (B) [A5]</w:t>
        </w:r>
        <w:r>
          <w:rPr>
            <w:noProof/>
            <w:webHidden/>
          </w:rPr>
          <w:tab/>
        </w:r>
        <w:r>
          <w:rPr>
            <w:noProof/>
            <w:webHidden/>
          </w:rPr>
          <w:fldChar w:fldCharType="begin"/>
        </w:r>
        <w:r>
          <w:rPr>
            <w:noProof/>
            <w:webHidden/>
          </w:rPr>
          <w:instrText xml:space="preserve"> PAGEREF _Toc92146492 \h </w:instrText>
        </w:r>
        <w:r>
          <w:rPr>
            <w:noProof/>
            <w:webHidden/>
          </w:rPr>
        </w:r>
        <w:r>
          <w:rPr>
            <w:noProof/>
            <w:webHidden/>
          </w:rPr>
          <w:fldChar w:fldCharType="separate"/>
        </w:r>
        <w:r>
          <w:rPr>
            <w:noProof/>
            <w:webHidden/>
          </w:rPr>
          <w:t>12</w:t>
        </w:r>
        <w:r>
          <w:rPr>
            <w:noProof/>
            <w:webHidden/>
          </w:rPr>
          <w:fldChar w:fldCharType="end"/>
        </w:r>
      </w:hyperlink>
    </w:p>
    <w:p w14:paraId="0E648470" w14:textId="01EA154A" w:rsidR="002B4EDD" w:rsidRDefault="002B4EDD">
      <w:pPr>
        <w:pStyle w:val="Verzeichnis2"/>
        <w:rPr>
          <w:rFonts w:asciiTheme="minorHAnsi" w:eastAsiaTheme="minorEastAsia" w:hAnsiTheme="minorHAnsi" w:cstheme="minorBidi"/>
          <w:noProof/>
          <w:kern w:val="0"/>
          <w:sz w:val="22"/>
          <w:szCs w:val="22"/>
        </w:rPr>
      </w:pPr>
      <w:hyperlink w:anchor="_Toc92146493" w:history="1">
        <w:r w:rsidRPr="009B7D9B">
          <w:rPr>
            <w:rStyle w:val="Hyperlink"/>
            <w:noProof/>
          </w:rPr>
          <w:t>5.6</w:t>
        </w:r>
        <w:r>
          <w:rPr>
            <w:rFonts w:asciiTheme="minorHAnsi" w:eastAsiaTheme="minorEastAsia" w:hAnsiTheme="minorHAnsi" w:cstheme="minorBidi"/>
            <w:noProof/>
            <w:kern w:val="0"/>
            <w:sz w:val="22"/>
            <w:szCs w:val="22"/>
          </w:rPr>
          <w:tab/>
        </w:r>
        <w:r w:rsidRPr="009B7D9B">
          <w:rPr>
            <w:rStyle w:val="Hyperlink"/>
            <w:noProof/>
          </w:rPr>
          <w:t>Vorbereitung einer IS-Revision (B) [A6]</w:t>
        </w:r>
        <w:r>
          <w:rPr>
            <w:noProof/>
            <w:webHidden/>
          </w:rPr>
          <w:tab/>
        </w:r>
        <w:r>
          <w:rPr>
            <w:noProof/>
            <w:webHidden/>
          </w:rPr>
          <w:fldChar w:fldCharType="begin"/>
        </w:r>
        <w:r>
          <w:rPr>
            <w:noProof/>
            <w:webHidden/>
          </w:rPr>
          <w:instrText xml:space="preserve"> PAGEREF _Toc92146493 \h </w:instrText>
        </w:r>
        <w:r>
          <w:rPr>
            <w:noProof/>
            <w:webHidden/>
          </w:rPr>
        </w:r>
        <w:r>
          <w:rPr>
            <w:noProof/>
            <w:webHidden/>
          </w:rPr>
          <w:fldChar w:fldCharType="separate"/>
        </w:r>
        <w:r>
          <w:rPr>
            <w:noProof/>
            <w:webHidden/>
          </w:rPr>
          <w:t>14</w:t>
        </w:r>
        <w:r>
          <w:rPr>
            <w:noProof/>
            <w:webHidden/>
          </w:rPr>
          <w:fldChar w:fldCharType="end"/>
        </w:r>
      </w:hyperlink>
    </w:p>
    <w:p w14:paraId="413975C8" w14:textId="79652A51" w:rsidR="002B4EDD" w:rsidRDefault="002B4EDD">
      <w:pPr>
        <w:pStyle w:val="Verzeichnis2"/>
        <w:rPr>
          <w:rFonts w:asciiTheme="minorHAnsi" w:eastAsiaTheme="minorEastAsia" w:hAnsiTheme="minorHAnsi" w:cstheme="minorBidi"/>
          <w:noProof/>
          <w:kern w:val="0"/>
          <w:sz w:val="22"/>
          <w:szCs w:val="22"/>
        </w:rPr>
      </w:pPr>
      <w:hyperlink w:anchor="_Toc92146494" w:history="1">
        <w:r w:rsidRPr="009B7D9B">
          <w:rPr>
            <w:rStyle w:val="Hyperlink"/>
            <w:noProof/>
          </w:rPr>
          <w:t>5.7</w:t>
        </w:r>
        <w:r>
          <w:rPr>
            <w:rFonts w:asciiTheme="minorHAnsi" w:eastAsiaTheme="minorEastAsia" w:hAnsiTheme="minorHAnsi" w:cstheme="minorBidi"/>
            <w:noProof/>
            <w:kern w:val="0"/>
            <w:sz w:val="22"/>
            <w:szCs w:val="22"/>
          </w:rPr>
          <w:tab/>
        </w:r>
        <w:r w:rsidRPr="009B7D9B">
          <w:rPr>
            <w:rStyle w:val="Hyperlink"/>
            <w:noProof/>
          </w:rPr>
          <w:t>Durchführung einer IS-Revision (B) [A7]</w:t>
        </w:r>
        <w:r>
          <w:rPr>
            <w:noProof/>
            <w:webHidden/>
          </w:rPr>
          <w:tab/>
        </w:r>
        <w:r>
          <w:rPr>
            <w:noProof/>
            <w:webHidden/>
          </w:rPr>
          <w:fldChar w:fldCharType="begin"/>
        </w:r>
        <w:r>
          <w:rPr>
            <w:noProof/>
            <w:webHidden/>
          </w:rPr>
          <w:instrText xml:space="preserve"> PAGEREF _Toc92146494 \h </w:instrText>
        </w:r>
        <w:r>
          <w:rPr>
            <w:noProof/>
            <w:webHidden/>
          </w:rPr>
        </w:r>
        <w:r>
          <w:rPr>
            <w:noProof/>
            <w:webHidden/>
          </w:rPr>
          <w:fldChar w:fldCharType="separate"/>
        </w:r>
        <w:r>
          <w:rPr>
            <w:noProof/>
            <w:webHidden/>
          </w:rPr>
          <w:t>15</w:t>
        </w:r>
        <w:r>
          <w:rPr>
            <w:noProof/>
            <w:webHidden/>
          </w:rPr>
          <w:fldChar w:fldCharType="end"/>
        </w:r>
      </w:hyperlink>
    </w:p>
    <w:p w14:paraId="5468633B" w14:textId="01EE8993" w:rsidR="002B4EDD" w:rsidRDefault="002B4EDD">
      <w:pPr>
        <w:pStyle w:val="Verzeichnis2"/>
        <w:rPr>
          <w:rFonts w:asciiTheme="minorHAnsi" w:eastAsiaTheme="minorEastAsia" w:hAnsiTheme="minorHAnsi" w:cstheme="minorBidi"/>
          <w:noProof/>
          <w:kern w:val="0"/>
          <w:sz w:val="22"/>
          <w:szCs w:val="22"/>
        </w:rPr>
      </w:pPr>
      <w:hyperlink w:anchor="_Toc92146495" w:history="1">
        <w:r w:rsidRPr="009B7D9B">
          <w:rPr>
            <w:rStyle w:val="Hyperlink"/>
            <w:noProof/>
          </w:rPr>
          <w:t>5.8</w:t>
        </w:r>
        <w:r>
          <w:rPr>
            <w:rFonts w:asciiTheme="minorHAnsi" w:eastAsiaTheme="minorEastAsia" w:hAnsiTheme="minorHAnsi" w:cstheme="minorBidi"/>
            <w:noProof/>
            <w:kern w:val="0"/>
            <w:sz w:val="22"/>
            <w:szCs w:val="22"/>
          </w:rPr>
          <w:tab/>
        </w:r>
        <w:r w:rsidRPr="009B7D9B">
          <w:rPr>
            <w:rStyle w:val="Hyperlink"/>
            <w:noProof/>
          </w:rPr>
          <w:t>Aufbewahrung von IS-Revisionsberichten (B) [A8]</w:t>
        </w:r>
        <w:r>
          <w:rPr>
            <w:noProof/>
            <w:webHidden/>
          </w:rPr>
          <w:tab/>
        </w:r>
        <w:r>
          <w:rPr>
            <w:noProof/>
            <w:webHidden/>
          </w:rPr>
          <w:fldChar w:fldCharType="begin"/>
        </w:r>
        <w:r>
          <w:rPr>
            <w:noProof/>
            <w:webHidden/>
          </w:rPr>
          <w:instrText xml:space="preserve"> PAGEREF _Toc92146495 \h </w:instrText>
        </w:r>
        <w:r>
          <w:rPr>
            <w:noProof/>
            <w:webHidden/>
          </w:rPr>
        </w:r>
        <w:r>
          <w:rPr>
            <w:noProof/>
            <w:webHidden/>
          </w:rPr>
          <w:fldChar w:fldCharType="separate"/>
        </w:r>
        <w:r>
          <w:rPr>
            <w:noProof/>
            <w:webHidden/>
          </w:rPr>
          <w:t>17</w:t>
        </w:r>
        <w:r>
          <w:rPr>
            <w:noProof/>
            <w:webHidden/>
          </w:rPr>
          <w:fldChar w:fldCharType="end"/>
        </w:r>
      </w:hyperlink>
    </w:p>
    <w:p w14:paraId="43B3A5A6" w14:textId="737ADC0F" w:rsidR="002B4EDD" w:rsidRDefault="002B4EDD">
      <w:pPr>
        <w:pStyle w:val="Verzeichnis2"/>
        <w:rPr>
          <w:rFonts w:asciiTheme="minorHAnsi" w:eastAsiaTheme="minorEastAsia" w:hAnsiTheme="minorHAnsi" w:cstheme="minorBidi"/>
          <w:noProof/>
          <w:kern w:val="0"/>
          <w:sz w:val="22"/>
          <w:szCs w:val="22"/>
        </w:rPr>
      </w:pPr>
      <w:hyperlink w:anchor="_Toc92146496" w:history="1">
        <w:r w:rsidRPr="009B7D9B">
          <w:rPr>
            <w:rStyle w:val="Hyperlink"/>
            <w:noProof/>
          </w:rPr>
          <w:t>5.9</w:t>
        </w:r>
        <w:r>
          <w:rPr>
            <w:rFonts w:asciiTheme="minorHAnsi" w:eastAsiaTheme="minorEastAsia" w:hAnsiTheme="minorHAnsi" w:cstheme="minorBidi"/>
            <w:noProof/>
            <w:kern w:val="0"/>
            <w:sz w:val="22"/>
            <w:szCs w:val="22"/>
          </w:rPr>
          <w:tab/>
        </w:r>
        <w:r w:rsidRPr="009B7D9B">
          <w:rPr>
            <w:rStyle w:val="Hyperlink"/>
            <w:noProof/>
          </w:rPr>
          <w:t>Integration in den Informationssicherheitsprozess (S) [A9]</w:t>
        </w:r>
        <w:r>
          <w:rPr>
            <w:noProof/>
            <w:webHidden/>
          </w:rPr>
          <w:tab/>
        </w:r>
        <w:r>
          <w:rPr>
            <w:noProof/>
            <w:webHidden/>
          </w:rPr>
          <w:fldChar w:fldCharType="begin"/>
        </w:r>
        <w:r>
          <w:rPr>
            <w:noProof/>
            <w:webHidden/>
          </w:rPr>
          <w:instrText xml:space="preserve"> PAGEREF _Toc92146496 \h </w:instrText>
        </w:r>
        <w:r>
          <w:rPr>
            <w:noProof/>
            <w:webHidden/>
          </w:rPr>
        </w:r>
        <w:r>
          <w:rPr>
            <w:noProof/>
            <w:webHidden/>
          </w:rPr>
          <w:fldChar w:fldCharType="separate"/>
        </w:r>
        <w:r>
          <w:rPr>
            <w:noProof/>
            <w:webHidden/>
          </w:rPr>
          <w:t>17</w:t>
        </w:r>
        <w:r>
          <w:rPr>
            <w:noProof/>
            <w:webHidden/>
          </w:rPr>
          <w:fldChar w:fldCharType="end"/>
        </w:r>
      </w:hyperlink>
    </w:p>
    <w:p w14:paraId="5DE6BBA0" w14:textId="348B12D5" w:rsidR="002B4EDD" w:rsidRDefault="002B4EDD">
      <w:pPr>
        <w:pStyle w:val="Verzeichnis2"/>
        <w:rPr>
          <w:rFonts w:asciiTheme="minorHAnsi" w:eastAsiaTheme="minorEastAsia" w:hAnsiTheme="minorHAnsi" w:cstheme="minorBidi"/>
          <w:noProof/>
          <w:kern w:val="0"/>
          <w:sz w:val="22"/>
          <w:szCs w:val="22"/>
        </w:rPr>
      </w:pPr>
      <w:hyperlink w:anchor="_Toc92146497" w:history="1">
        <w:r w:rsidRPr="009B7D9B">
          <w:rPr>
            <w:rStyle w:val="Hyperlink"/>
            <w:noProof/>
          </w:rPr>
          <w:t>5.10</w:t>
        </w:r>
        <w:r>
          <w:rPr>
            <w:rFonts w:asciiTheme="minorHAnsi" w:eastAsiaTheme="minorEastAsia" w:hAnsiTheme="minorHAnsi" w:cstheme="minorBidi"/>
            <w:noProof/>
            <w:kern w:val="0"/>
            <w:sz w:val="22"/>
            <w:szCs w:val="22"/>
          </w:rPr>
          <w:tab/>
        </w:r>
        <w:r w:rsidRPr="009B7D9B">
          <w:rPr>
            <w:rStyle w:val="Hyperlink"/>
            <w:noProof/>
          </w:rPr>
          <w:t>Kommunikationsabsprache (S) [A10]</w:t>
        </w:r>
        <w:r>
          <w:rPr>
            <w:noProof/>
            <w:webHidden/>
          </w:rPr>
          <w:tab/>
        </w:r>
        <w:r>
          <w:rPr>
            <w:noProof/>
            <w:webHidden/>
          </w:rPr>
          <w:fldChar w:fldCharType="begin"/>
        </w:r>
        <w:r>
          <w:rPr>
            <w:noProof/>
            <w:webHidden/>
          </w:rPr>
          <w:instrText xml:space="preserve"> PAGEREF _Toc92146497 \h </w:instrText>
        </w:r>
        <w:r>
          <w:rPr>
            <w:noProof/>
            <w:webHidden/>
          </w:rPr>
        </w:r>
        <w:r>
          <w:rPr>
            <w:noProof/>
            <w:webHidden/>
          </w:rPr>
          <w:fldChar w:fldCharType="separate"/>
        </w:r>
        <w:r>
          <w:rPr>
            <w:noProof/>
            <w:webHidden/>
          </w:rPr>
          <w:t>19</w:t>
        </w:r>
        <w:r>
          <w:rPr>
            <w:noProof/>
            <w:webHidden/>
          </w:rPr>
          <w:fldChar w:fldCharType="end"/>
        </w:r>
      </w:hyperlink>
    </w:p>
    <w:p w14:paraId="77B8DFA9" w14:textId="7ABE8CC3" w:rsidR="002B4EDD" w:rsidRDefault="002B4EDD" w:rsidP="002B4EDD">
      <w:pPr>
        <w:pStyle w:val="Verzeichnis2"/>
        <w:ind w:left="1133" w:hanging="566"/>
        <w:rPr>
          <w:rFonts w:asciiTheme="minorHAnsi" w:eastAsiaTheme="minorEastAsia" w:hAnsiTheme="minorHAnsi" w:cstheme="minorBidi"/>
          <w:noProof/>
          <w:kern w:val="0"/>
          <w:sz w:val="22"/>
          <w:szCs w:val="22"/>
        </w:rPr>
      </w:pPr>
      <w:hyperlink w:anchor="_Toc92146498" w:history="1">
        <w:r w:rsidRPr="009B7D9B">
          <w:rPr>
            <w:rStyle w:val="Hyperlink"/>
            <w:noProof/>
          </w:rPr>
          <w:t>5.11</w:t>
        </w:r>
        <w:r>
          <w:rPr>
            <w:rFonts w:asciiTheme="minorHAnsi" w:eastAsiaTheme="minorEastAsia" w:hAnsiTheme="minorHAnsi" w:cstheme="minorBidi"/>
            <w:noProof/>
            <w:kern w:val="0"/>
            <w:sz w:val="22"/>
            <w:szCs w:val="22"/>
          </w:rPr>
          <w:tab/>
        </w:r>
        <w:r w:rsidRPr="009B7D9B">
          <w:rPr>
            <w:rStyle w:val="Hyperlink"/>
            <w:noProof/>
          </w:rPr>
          <w:t>Durchführung eines Auftaktgeprächs für eine</w:t>
        </w:r>
        <w:r>
          <w:rPr>
            <w:rStyle w:val="Hyperlink"/>
            <w:noProof/>
          </w:rPr>
          <w:br/>
        </w:r>
        <w:r w:rsidRPr="009B7D9B">
          <w:rPr>
            <w:rStyle w:val="Hyperlink"/>
            <w:noProof/>
          </w:rPr>
          <w:t xml:space="preserve"> Querschnittsrevision (S) [A11]</w:t>
        </w:r>
        <w:r>
          <w:rPr>
            <w:noProof/>
            <w:webHidden/>
          </w:rPr>
          <w:tab/>
        </w:r>
        <w:r>
          <w:rPr>
            <w:noProof/>
            <w:webHidden/>
          </w:rPr>
          <w:fldChar w:fldCharType="begin"/>
        </w:r>
        <w:r>
          <w:rPr>
            <w:noProof/>
            <w:webHidden/>
          </w:rPr>
          <w:instrText xml:space="preserve"> PAGEREF _Toc92146498 \h </w:instrText>
        </w:r>
        <w:r>
          <w:rPr>
            <w:noProof/>
            <w:webHidden/>
          </w:rPr>
        </w:r>
        <w:r>
          <w:rPr>
            <w:noProof/>
            <w:webHidden/>
          </w:rPr>
          <w:fldChar w:fldCharType="separate"/>
        </w:r>
        <w:r>
          <w:rPr>
            <w:noProof/>
            <w:webHidden/>
          </w:rPr>
          <w:t>19</w:t>
        </w:r>
        <w:r>
          <w:rPr>
            <w:noProof/>
            <w:webHidden/>
          </w:rPr>
          <w:fldChar w:fldCharType="end"/>
        </w:r>
      </w:hyperlink>
    </w:p>
    <w:p w14:paraId="0A693DE0" w14:textId="3F6B71D0" w:rsidR="002B4EDD" w:rsidRDefault="002B4EDD">
      <w:pPr>
        <w:pStyle w:val="Verzeichnis2"/>
        <w:rPr>
          <w:rFonts w:asciiTheme="minorHAnsi" w:eastAsiaTheme="minorEastAsia" w:hAnsiTheme="minorHAnsi" w:cstheme="minorBidi"/>
          <w:noProof/>
          <w:kern w:val="0"/>
          <w:sz w:val="22"/>
          <w:szCs w:val="22"/>
        </w:rPr>
      </w:pPr>
      <w:hyperlink w:anchor="_Toc92146499" w:history="1">
        <w:r w:rsidRPr="009B7D9B">
          <w:rPr>
            <w:rStyle w:val="Hyperlink"/>
            <w:noProof/>
          </w:rPr>
          <w:t>5.12</w:t>
        </w:r>
        <w:r>
          <w:rPr>
            <w:rFonts w:asciiTheme="minorHAnsi" w:eastAsiaTheme="minorEastAsia" w:hAnsiTheme="minorHAnsi" w:cstheme="minorBidi"/>
            <w:noProof/>
            <w:kern w:val="0"/>
            <w:sz w:val="22"/>
            <w:szCs w:val="22"/>
          </w:rPr>
          <w:tab/>
        </w:r>
        <w:r w:rsidRPr="009B7D9B">
          <w:rPr>
            <w:rStyle w:val="Hyperlink"/>
            <w:noProof/>
          </w:rPr>
          <w:t>Erstellung eines Prüfplans (S) [A12]</w:t>
        </w:r>
        <w:r>
          <w:rPr>
            <w:noProof/>
            <w:webHidden/>
          </w:rPr>
          <w:tab/>
        </w:r>
        <w:r>
          <w:rPr>
            <w:noProof/>
            <w:webHidden/>
          </w:rPr>
          <w:fldChar w:fldCharType="begin"/>
        </w:r>
        <w:r>
          <w:rPr>
            <w:noProof/>
            <w:webHidden/>
          </w:rPr>
          <w:instrText xml:space="preserve"> PAGEREF _Toc92146499 \h </w:instrText>
        </w:r>
        <w:r>
          <w:rPr>
            <w:noProof/>
            <w:webHidden/>
          </w:rPr>
        </w:r>
        <w:r>
          <w:rPr>
            <w:noProof/>
            <w:webHidden/>
          </w:rPr>
          <w:fldChar w:fldCharType="separate"/>
        </w:r>
        <w:r>
          <w:rPr>
            <w:noProof/>
            <w:webHidden/>
          </w:rPr>
          <w:t>21</w:t>
        </w:r>
        <w:r>
          <w:rPr>
            <w:noProof/>
            <w:webHidden/>
          </w:rPr>
          <w:fldChar w:fldCharType="end"/>
        </w:r>
      </w:hyperlink>
    </w:p>
    <w:p w14:paraId="02776803" w14:textId="7155B76E" w:rsidR="002B4EDD" w:rsidRDefault="002B4EDD">
      <w:pPr>
        <w:pStyle w:val="Verzeichnis2"/>
        <w:rPr>
          <w:rFonts w:asciiTheme="minorHAnsi" w:eastAsiaTheme="minorEastAsia" w:hAnsiTheme="minorHAnsi" w:cstheme="minorBidi"/>
          <w:noProof/>
          <w:kern w:val="0"/>
          <w:sz w:val="22"/>
          <w:szCs w:val="22"/>
        </w:rPr>
      </w:pPr>
      <w:hyperlink w:anchor="_Toc92146500" w:history="1">
        <w:r w:rsidRPr="009B7D9B">
          <w:rPr>
            <w:rStyle w:val="Hyperlink"/>
            <w:noProof/>
          </w:rPr>
          <w:t>5.13</w:t>
        </w:r>
        <w:r>
          <w:rPr>
            <w:rFonts w:asciiTheme="minorHAnsi" w:eastAsiaTheme="minorEastAsia" w:hAnsiTheme="minorHAnsi" w:cstheme="minorBidi"/>
            <w:noProof/>
            <w:kern w:val="0"/>
            <w:sz w:val="22"/>
            <w:szCs w:val="22"/>
          </w:rPr>
          <w:tab/>
        </w:r>
        <w:r w:rsidRPr="009B7D9B">
          <w:rPr>
            <w:rStyle w:val="Hyperlink"/>
            <w:noProof/>
          </w:rPr>
          <w:t>Sichtung und Prüfung der Dokumente (S) [A13]</w:t>
        </w:r>
        <w:r>
          <w:rPr>
            <w:noProof/>
            <w:webHidden/>
          </w:rPr>
          <w:tab/>
        </w:r>
        <w:r>
          <w:rPr>
            <w:noProof/>
            <w:webHidden/>
          </w:rPr>
          <w:fldChar w:fldCharType="begin"/>
        </w:r>
        <w:r>
          <w:rPr>
            <w:noProof/>
            <w:webHidden/>
          </w:rPr>
          <w:instrText xml:space="preserve"> PAGEREF _Toc92146500 \h </w:instrText>
        </w:r>
        <w:r>
          <w:rPr>
            <w:noProof/>
            <w:webHidden/>
          </w:rPr>
        </w:r>
        <w:r>
          <w:rPr>
            <w:noProof/>
            <w:webHidden/>
          </w:rPr>
          <w:fldChar w:fldCharType="separate"/>
        </w:r>
        <w:r>
          <w:rPr>
            <w:noProof/>
            <w:webHidden/>
          </w:rPr>
          <w:t>23</w:t>
        </w:r>
        <w:r>
          <w:rPr>
            <w:noProof/>
            <w:webHidden/>
          </w:rPr>
          <w:fldChar w:fldCharType="end"/>
        </w:r>
      </w:hyperlink>
    </w:p>
    <w:p w14:paraId="39DDDFF5" w14:textId="20A4AE82" w:rsidR="002B4EDD" w:rsidRDefault="002B4EDD">
      <w:pPr>
        <w:pStyle w:val="Verzeichnis2"/>
        <w:rPr>
          <w:rFonts w:asciiTheme="minorHAnsi" w:eastAsiaTheme="minorEastAsia" w:hAnsiTheme="minorHAnsi" w:cstheme="minorBidi"/>
          <w:noProof/>
          <w:kern w:val="0"/>
          <w:sz w:val="22"/>
          <w:szCs w:val="22"/>
        </w:rPr>
      </w:pPr>
      <w:hyperlink w:anchor="_Toc92146501" w:history="1">
        <w:r w:rsidRPr="009B7D9B">
          <w:rPr>
            <w:rStyle w:val="Hyperlink"/>
            <w:noProof/>
          </w:rPr>
          <w:t>5.14</w:t>
        </w:r>
        <w:r>
          <w:rPr>
            <w:rFonts w:asciiTheme="minorHAnsi" w:eastAsiaTheme="minorEastAsia" w:hAnsiTheme="minorHAnsi" w:cstheme="minorBidi"/>
            <w:noProof/>
            <w:kern w:val="0"/>
            <w:sz w:val="22"/>
            <w:szCs w:val="22"/>
          </w:rPr>
          <w:tab/>
        </w:r>
        <w:r w:rsidRPr="009B7D9B">
          <w:rPr>
            <w:rStyle w:val="Hyperlink"/>
            <w:noProof/>
          </w:rPr>
          <w:t>Auswahl der Zielobjekte und Maßnahmen (S) [A14]</w:t>
        </w:r>
        <w:r>
          <w:rPr>
            <w:noProof/>
            <w:webHidden/>
          </w:rPr>
          <w:tab/>
        </w:r>
        <w:r>
          <w:rPr>
            <w:noProof/>
            <w:webHidden/>
          </w:rPr>
          <w:fldChar w:fldCharType="begin"/>
        </w:r>
        <w:r>
          <w:rPr>
            <w:noProof/>
            <w:webHidden/>
          </w:rPr>
          <w:instrText xml:space="preserve"> PAGEREF _Toc92146501 \h </w:instrText>
        </w:r>
        <w:r>
          <w:rPr>
            <w:noProof/>
            <w:webHidden/>
          </w:rPr>
        </w:r>
        <w:r>
          <w:rPr>
            <w:noProof/>
            <w:webHidden/>
          </w:rPr>
          <w:fldChar w:fldCharType="separate"/>
        </w:r>
        <w:r>
          <w:rPr>
            <w:noProof/>
            <w:webHidden/>
          </w:rPr>
          <w:t>25</w:t>
        </w:r>
        <w:r>
          <w:rPr>
            <w:noProof/>
            <w:webHidden/>
          </w:rPr>
          <w:fldChar w:fldCharType="end"/>
        </w:r>
      </w:hyperlink>
    </w:p>
    <w:p w14:paraId="0FE57B92" w14:textId="4962D188" w:rsidR="002B4EDD" w:rsidRDefault="002B4EDD">
      <w:pPr>
        <w:pStyle w:val="Verzeichnis2"/>
        <w:rPr>
          <w:rFonts w:asciiTheme="minorHAnsi" w:eastAsiaTheme="minorEastAsia" w:hAnsiTheme="minorHAnsi" w:cstheme="minorBidi"/>
          <w:noProof/>
          <w:kern w:val="0"/>
          <w:sz w:val="22"/>
          <w:szCs w:val="22"/>
        </w:rPr>
      </w:pPr>
      <w:hyperlink w:anchor="_Toc92146502" w:history="1">
        <w:r w:rsidRPr="009B7D9B">
          <w:rPr>
            <w:rStyle w:val="Hyperlink"/>
            <w:noProof/>
          </w:rPr>
          <w:t>5.15</w:t>
        </w:r>
        <w:r>
          <w:rPr>
            <w:rFonts w:asciiTheme="minorHAnsi" w:eastAsiaTheme="minorEastAsia" w:hAnsiTheme="minorHAnsi" w:cstheme="minorBidi"/>
            <w:noProof/>
            <w:kern w:val="0"/>
            <w:sz w:val="22"/>
            <w:szCs w:val="22"/>
          </w:rPr>
          <w:tab/>
        </w:r>
        <w:r w:rsidRPr="009B7D9B">
          <w:rPr>
            <w:rStyle w:val="Hyperlink"/>
            <w:noProof/>
          </w:rPr>
          <w:t>Auswahl von geeigneten Prüfmethoden (S) [A15]</w:t>
        </w:r>
        <w:r>
          <w:rPr>
            <w:noProof/>
            <w:webHidden/>
          </w:rPr>
          <w:tab/>
        </w:r>
        <w:r>
          <w:rPr>
            <w:noProof/>
            <w:webHidden/>
          </w:rPr>
          <w:fldChar w:fldCharType="begin"/>
        </w:r>
        <w:r>
          <w:rPr>
            <w:noProof/>
            <w:webHidden/>
          </w:rPr>
          <w:instrText xml:space="preserve"> PAGEREF _Toc92146502 \h </w:instrText>
        </w:r>
        <w:r>
          <w:rPr>
            <w:noProof/>
            <w:webHidden/>
          </w:rPr>
        </w:r>
        <w:r>
          <w:rPr>
            <w:noProof/>
            <w:webHidden/>
          </w:rPr>
          <w:fldChar w:fldCharType="separate"/>
        </w:r>
        <w:r>
          <w:rPr>
            <w:noProof/>
            <w:webHidden/>
          </w:rPr>
          <w:t>27</w:t>
        </w:r>
        <w:r>
          <w:rPr>
            <w:noProof/>
            <w:webHidden/>
          </w:rPr>
          <w:fldChar w:fldCharType="end"/>
        </w:r>
      </w:hyperlink>
    </w:p>
    <w:p w14:paraId="71C2580B" w14:textId="66CAEAB0" w:rsidR="002B4EDD" w:rsidRDefault="002B4EDD">
      <w:pPr>
        <w:pStyle w:val="Verzeichnis2"/>
        <w:rPr>
          <w:rFonts w:asciiTheme="minorHAnsi" w:eastAsiaTheme="minorEastAsia" w:hAnsiTheme="minorHAnsi" w:cstheme="minorBidi"/>
          <w:noProof/>
          <w:kern w:val="0"/>
          <w:sz w:val="22"/>
          <w:szCs w:val="22"/>
        </w:rPr>
      </w:pPr>
      <w:hyperlink w:anchor="_Toc92146503" w:history="1">
        <w:r w:rsidRPr="009B7D9B">
          <w:rPr>
            <w:rStyle w:val="Hyperlink"/>
            <w:noProof/>
          </w:rPr>
          <w:t>5.16</w:t>
        </w:r>
        <w:r>
          <w:rPr>
            <w:rFonts w:asciiTheme="minorHAnsi" w:eastAsiaTheme="minorEastAsia" w:hAnsiTheme="minorHAnsi" w:cstheme="minorBidi"/>
            <w:noProof/>
            <w:kern w:val="0"/>
            <w:sz w:val="22"/>
            <w:szCs w:val="22"/>
          </w:rPr>
          <w:tab/>
        </w:r>
        <w:r w:rsidRPr="009B7D9B">
          <w:rPr>
            <w:rStyle w:val="Hyperlink"/>
            <w:noProof/>
          </w:rPr>
          <w:t>Ablaufplan der Vor-Ort-Prüfung (S) [A16]</w:t>
        </w:r>
        <w:r>
          <w:rPr>
            <w:noProof/>
            <w:webHidden/>
          </w:rPr>
          <w:tab/>
        </w:r>
        <w:r>
          <w:rPr>
            <w:noProof/>
            <w:webHidden/>
          </w:rPr>
          <w:fldChar w:fldCharType="begin"/>
        </w:r>
        <w:r>
          <w:rPr>
            <w:noProof/>
            <w:webHidden/>
          </w:rPr>
          <w:instrText xml:space="preserve"> PAGEREF _Toc92146503 \h </w:instrText>
        </w:r>
        <w:r>
          <w:rPr>
            <w:noProof/>
            <w:webHidden/>
          </w:rPr>
        </w:r>
        <w:r>
          <w:rPr>
            <w:noProof/>
            <w:webHidden/>
          </w:rPr>
          <w:fldChar w:fldCharType="separate"/>
        </w:r>
        <w:r>
          <w:rPr>
            <w:noProof/>
            <w:webHidden/>
          </w:rPr>
          <w:t>28</w:t>
        </w:r>
        <w:r>
          <w:rPr>
            <w:noProof/>
            <w:webHidden/>
          </w:rPr>
          <w:fldChar w:fldCharType="end"/>
        </w:r>
      </w:hyperlink>
    </w:p>
    <w:p w14:paraId="47B88D31" w14:textId="6583CC7F" w:rsidR="002B4EDD" w:rsidRDefault="002B4EDD">
      <w:pPr>
        <w:pStyle w:val="Verzeichnis2"/>
        <w:rPr>
          <w:rFonts w:asciiTheme="minorHAnsi" w:eastAsiaTheme="minorEastAsia" w:hAnsiTheme="minorHAnsi" w:cstheme="minorBidi"/>
          <w:noProof/>
          <w:kern w:val="0"/>
          <w:sz w:val="22"/>
          <w:szCs w:val="22"/>
        </w:rPr>
      </w:pPr>
      <w:hyperlink w:anchor="_Toc92146504" w:history="1">
        <w:r w:rsidRPr="009B7D9B">
          <w:rPr>
            <w:rStyle w:val="Hyperlink"/>
            <w:noProof/>
          </w:rPr>
          <w:t>5.17</w:t>
        </w:r>
        <w:r>
          <w:rPr>
            <w:rFonts w:asciiTheme="minorHAnsi" w:eastAsiaTheme="minorEastAsia" w:hAnsiTheme="minorHAnsi" w:cstheme="minorBidi"/>
            <w:noProof/>
            <w:kern w:val="0"/>
            <w:sz w:val="22"/>
            <w:szCs w:val="22"/>
          </w:rPr>
          <w:tab/>
        </w:r>
        <w:r w:rsidRPr="009B7D9B">
          <w:rPr>
            <w:rStyle w:val="Hyperlink"/>
            <w:noProof/>
          </w:rPr>
          <w:t>Durchführung der Vor-Ort-Prüfung (S) [A17]</w:t>
        </w:r>
        <w:r>
          <w:rPr>
            <w:noProof/>
            <w:webHidden/>
          </w:rPr>
          <w:tab/>
        </w:r>
        <w:r>
          <w:rPr>
            <w:noProof/>
            <w:webHidden/>
          </w:rPr>
          <w:fldChar w:fldCharType="begin"/>
        </w:r>
        <w:r>
          <w:rPr>
            <w:noProof/>
            <w:webHidden/>
          </w:rPr>
          <w:instrText xml:space="preserve"> PAGEREF _Toc92146504 \h </w:instrText>
        </w:r>
        <w:r>
          <w:rPr>
            <w:noProof/>
            <w:webHidden/>
          </w:rPr>
        </w:r>
        <w:r>
          <w:rPr>
            <w:noProof/>
            <w:webHidden/>
          </w:rPr>
          <w:fldChar w:fldCharType="separate"/>
        </w:r>
        <w:r>
          <w:rPr>
            <w:noProof/>
            <w:webHidden/>
          </w:rPr>
          <w:t>29</w:t>
        </w:r>
        <w:r>
          <w:rPr>
            <w:noProof/>
            <w:webHidden/>
          </w:rPr>
          <w:fldChar w:fldCharType="end"/>
        </w:r>
      </w:hyperlink>
    </w:p>
    <w:p w14:paraId="0E0D598F" w14:textId="6AD0889F" w:rsidR="002B4EDD" w:rsidRDefault="002B4EDD">
      <w:pPr>
        <w:pStyle w:val="Verzeichnis2"/>
        <w:rPr>
          <w:rFonts w:asciiTheme="minorHAnsi" w:eastAsiaTheme="minorEastAsia" w:hAnsiTheme="minorHAnsi" w:cstheme="minorBidi"/>
          <w:noProof/>
          <w:kern w:val="0"/>
          <w:sz w:val="22"/>
          <w:szCs w:val="22"/>
        </w:rPr>
      </w:pPr>
      <w:hyperlink w:anchor="_Toc92146505" w:history="1">
        <w:r w:rsidRPr="009B7D9B">
          <w:rPr>
            <w:rStyle w:val="Hyperlink"/>
            <w:noProof/>
          </w:rPr>
          <w:t>5.18</w:t>
        </w:r>
        <w:r>
          <w:rPr>
            <w:rFonts w:asciiTheme="minorHAnsi" w:eastAsiaTheme="minorEastAsia" w:hAnsiTheme="minorHAnsi" w:cstheme="minorBidi"/>
            <w:noProof/>
            <w:kern w:val="0"/>
            <w:sz w:val="22"/>
            <w:szCs w:val="22"/>
          </w:rPr>
          <w:tab/>
        </w:r>
        <w:r w:rsidRPr="009B7D9B">
          <w:rPr>
            <w:rStyle w:val="Hyperlink"/>
            <w:noProof/>
          </w:rPr>
          <w:t>Durchführung von Interviews (S) [A18]</w:t>
        </w:r>
        <w:r>
          <w:rPr>
            <w:noProof/>
            <w:webHidden/>
          </w:rPr>
          <w:tab/>
        </w:r>
        <w:r>
          <w:rPr>
            <w:noProof/>
            <w:webHidden/>
          </w:rPr>
          <w:fldChar w:fldCharType="begin"/>
        </w:r>
        <w:r>
          <w:rPr>
            <w:noProof/>
            <w:webHidden/>
          </w:rPr>
          <w:instrText xml:space="preserve"> PAGEREF _Toc92146505 \h </w:instrText>
        </w:r>
        <w:r>
          <w:rPr>
            <w:noProof/>
            <w:webHidden/>
          </w:rPr>
        </w:r>
        <w:r>
          <w:rPr>
            <w:noProof/>
            <w:webHidden/>
          </w:rPr>
          <w:fldChar w:fldCharType="separate"/>
        </w:r>
        <w:r>
          <w:rPr>
            <w:noProof/>
            <w:webHidden/>
          </w:rPr>
          <w:t>33</w:t>
        </w:r>
        <w:r>
          <w:rPr>
            <w:noProof/>
            <w:webHidden/>
          </w:rPr>
          <w:fldChar w:fldCharType="end"/>
        </w:r>
      </w:hyperlink>
    </w:p>
    <w:p w14:paraId="313184BD" w14:textId="394681A2" w:rsidR="002B4EDD" w:rsidRDefault="002B4EDD">
      <w:pPr>
        <w:pStyle w:val="Verzeichnis2"/>
        <w:rPr>
          <w:rFonts w:asciiTheme="minorHAnsi" w:eastAsiaTheme="minorEastAsia" w:hAnsiTheme="minorHAnsi" w:cstheme="minorBidi"/>
          <w:noProof/>
          <w:kern w:val="0"/>
          <w:sz w:val="22"/>
          <w:szCs w:val="22"/>
        </w:rPr>
      </w:pPr>
      <w:hyperlink w:anchor="_Toc92146506" w:history="1">
        <w:r w:rsidRPr="009B7D9B">
          <w:rPr>
            <w:rStyle w:val="Hyperlink"/>
            <w:noProof/>
          </w:rPr>
          <w:t>5.19</w:t>
        </w:r>
        <w:r>
          <w:rPr>
            <w:rFonts w:asciiTheme="minorHAnsi" w:eastAsiaTheme="minorEastAsia" w:hAnsiTheme="minorHAnsi" w:cstheme="minorBidi"/>
            <w:noProof/>
            <w:kern w:val="0"/>
            <w:sz w:val="22"/>
            <w:szCs w:val="22"/>
          </w:rPr>
          <w:tab/>
        </w:r>
        <w:r w:rsidRPr="009B7D9B">
          <w:rPr>
            <w:rStyle w:val="Hyperlink"/>
            <w:noProof/>
          </w:rPr>
          <w:t>Überprüfung des Risikobehandlungsplans (S) [A19]</w:t>
        </w:r>
        <w:r>
          <w:rPr>
            <w:noProof/>
            <w:webHidden/>
          </w:rPr>
          <w:tab/>
        </w:r>
        <w:r>
          <w:rPr>
            <w:noProof/>
            <w:webHidden/>
          </w:rPr>
          <w:fldChar w:fldCharType="begin"/>
        </w:r>
        <w:r>
          <w:rPr>
            <w:noProof/>
            <w:webHidden/>
          </w:rPr>
          <w:instrText xml:space="preserve"> PAGEREF _Toc92146506 \h </w:instrText>
        </w:r>
        <w:r>
          <w:rPr>
            <w:noProof/>
            <w:webHidden/>
          </w:rPr>
        </w:r>
        <w:r>
          <w:rPr>
            <w:noProof/>
            <w:webHidden/>
          </w:rPr>
          <w:fldChar w:fldCharType="separate"/>
        </w:r>
        <w:r>
          <w:rPr>
            <w:noProof/>
            <w:webHidden/>
          </w:rPr>
          <w:t>34</w:t>
        </w:r>
        <w:r>
          <w:rPr>
            <w:noProof/>
            <w:webHidden/>
          </w:rPr>
          <w:fldChar w:fldCharType="end"/>
        </w:r>
      </w:hyperlink>
    </w:p>
    <w:p w14:paraId="53BE0C91" w14:textId="3DDFADC7" w:rsidR="002B4EDD" w:rsidRDefault="002B4EDD">
      <w:pPr>
        <w:pStyle w:val="Verzeichnis2"/>
        <w:rPr>
          <w:rFonts w:asciiTheme="minorHAnsi" w:eastAsiaTheme="minorEastAsia" w:hAnsiTheme="minorHAnsi" w:cstheme="minorBidi"/>
          <w:noProof/>
          <w:kern w:val="0"/>
          <w:sz w:val="22"/>
          <w:szCs w:val="22"/>
        </w:rPr>
      </w:pPr>
      <w:hyperlink w:anchor="_Toc92146507" w:history="1">
        <w:r w:rsidRPr="009B7D9B">
          <w:rPr>
            <w:rStyle w:val="Hyperlink"/>
            <w:noProof/>
          </w:rPr>
          <w:t>5.20</w:t>
        </w:r>
        <w:r>
          <w:rPr>
            <w:rFonts w:asciiTheme="minorHAnsi" w:eastAsiaTheme="minorEastAsia" w:hAnsiTheme="minorHAnsi" w:cstheme="minorBidi"/>
            <w:noProof/>
            <w:kern w:val="0"/>
            <w:sz w:val="22"/>
            <w:szCs w:val="22"/>
          </w:rPr>
          <w:tab/>
        </w:r>
        <w:r w:rsidRPr="009B7D9B">
          <w:rPr>
            <w:rStyle w:val="Hyperlink"/>
            <w:noProof/>
          </w:rPr>
          <w:t>Nachbereitung der Vor-Ort-Prüfung (S) [A20]</w:t>
        </w:r>
        <w:r>
          <w:rPr>
            <w:noProof/>
            <w:webHidden/>
          </w:rPr>
          <w:tab/>
        </w:r>
        <w:r>
          <w:rPr>
            <w:noProof/>
            <w:webHidden/>
          </w:rPr>
          <w:fldChar w:fldCharType="begin"/>
        </w:r>
        <w:r>
          <w:rPr>
            <w:noProof/>
            <w:webHidden/>
          </w:rPr>
          <w:instrText xml:space="preserve"> PAGEREF _Toc92146507 \h </w:instrText>
        </w:r>
        <w:r>
          <w:rPr>
            <w:noProof/>
            <w:webHidden/>
          </w:rPr>
        </w:r>
        <w:r>
          <w:rPr>
            <w:noProof/>
            <w:webHidden/>
          </w:rPr>
          <w:fldChar w:fldCharType="separate"/>
        </w:r>
        <w:r>
          <w:rPr>
            <w:noProof/>
            <w:webHidden/>
          </w:rPr>
          <w:t>35</w:t>
        </w:r>
        <w:r>
          <w:rPr>
            <w:noProof/>
            <w:webHidden/>
          </w:rPr>
          <w:fldChar w:fldCharType="end"/>
        </w:r>
      </w:hyperlink>
    </w:p>
    <w:p w14:paraId="3CF50293" w14:textId="174773FC" w:rsidR="002B4EDD" w:rsidRDefault="002B4EDD">
      <w:pPr>
        <w:pStyle w:val="Verzeichnis2"/>
        <w:rPr>
          <w:rFonts w:asciiTheme="minorHAnsi" w:eastAsiaTheme="minorEastAsia" w:hAnsiTheme="minorHAnsi" w:cstheme="minorBidi"/>
          <w:noProof/>
          <w:kern w:val="0"/>
          <w:sz w:val="22"/>
          <w:szCs w:val="22"/>
        </w:rPr>
      </w:pPr>
      <w:hyperlink w:anchor="_Toc92146508" w:history="1">
        <w:r w:rsidRPr="009B7D9B">
          <w:rPr>
            <w:rStyle w:val="Hyperlink"/>
            <w:noProof/>
          </w:rPr>
          <w:t>5.21</w:t>
        </w:r>
        <w:r>
          <w:rPr>
            <w:rFonts w:asciiTheme="minorHAnsi" w:eastAsiaTheme="minorEastAsia" w:hAnsiTheme="minorHAnsi" w:cstheme="minorBidi"/>
            <w:noProof/>
            <w:kern w:val="0"/>
            <w:sz w:val="22"/>
            <w:szCs w:val="22"/>
          </w:rPr>
          <w:tab/>
        </w:r>
        <w:r w:rsidRPr="009B7D9B">
          <w:rPr>
            <w:rStyle w:val="Hyperlink"/>
            <w:noProof/>
          </w:rPr>
          <w:t>Erstellung eines IS-Revisionsberichts (S) [A21]</w:t>
        </w:r>
        <w:r>
          <w:rPr>
            <w:noProof/>
            <w:webHidden/>
          </w:rPr>
          <w:tab/>
        </w:r>
        <w:r>
          <w:rPr>
            <w:noProof/>
            <w:webHidden/>
          </w:rPr>
          <w:fldChar w:fldCharType="begin"/>
        </w:r>
        <w:r>
          <w:rPr>
            <w:noProof/>
            <w:webHidden/>
          </w:rPr>
          <w:instrText xml:space="preserve"> PAGEREF _Toc92146508 \h </w:instrText>
        </w:r>
        <w:r>
          <w:rPr>
            <w:noProof/>
            <w:webHidden/>
          </w:rPr>
        </w:r>
        <w:r>
          <w:rPr>
            <w:noProof/>
            <w:webHidden/>
          </w:rPr>
          <w:fldChar w:fldCharType="separate"/>
        </w:r>
        <w:r>
          <w:rPr>
            <w:noProof/>
            <w:webHidden/>
          </w:rPr>
          <w:t>35</w:t>
        </w:r>
        <w:r>
          <w:rPr>
            <w:noProof/>
            <w:webHidden/>
          </w:rPr>
          <w:fldChar w:fldCharType="end"/>
        </w:r>
      </w:hyperlink>
    </w:p>
    <w:p w14:paraId="1E708A76" w14:textId="5231EE21" w:rsidR="002B4EDD" w:rsidRDefault="002B4EDD">
      <w:pPr>
        <w:pStyle w:val="Verzeichnis2"/>
        <w:rPr>
          <w:rFonts w:asciiTheme="minorHAnsi" w:eastAsiaTheme="minorEastAsia" w:hAnsiTheme="minorHAnsi" w:cstheme="minorBidi"/>
          <w:noProof/>
          <w:kern w:val="0"/>
          <w:sz w:val="22"/>
          <w:szCs w:val="22"/>
        </w:rPr>
      </w:pPr>
      <w:hyperlink w:anchor="_Toc92146509" w:history="1">
        <w:r w:rsidRPr="009B7D9B">
          <w:rPr>
            <w:rStyle w:val="Hyperlink"/>
            <w:noProof/>
          </w:rPr>
          <w:t>5.22</w:t>
        </w:r>
        <w:r>
          <w:rPr>
            <w:rFonts w:asciiTheme="minorHAnsi" w:eastAsiaTheme="minorEastAsia" w:hAnsiTheme="minorHAnsi" w:cstheme="minorBidi"/>
            <w:noProof/>
            <w:kern w:val="0"/>
            <w:sz w:val="22"/>
            <w:szCs w:val="22"/>
          </w:rPr>
          <w:tab/>
        </w:r>
        <w:r w:rsidRPr="009B7D9B">
          <w:rPr>
            <w:rStyle w:val="Hyperlink"/>
            <w:noProof/>
          </w:rPr>
          <w:t>Nachbereitung und Einleitung des Follow-up (S) [A22]</w:t>
        </w:r>
        <w:r>
          <w:rPr>
            <w:noProof/>
            <w:webHidden/>
          </w:rPr>
          <w:tab/>
        </w:r>
        <w:r>
          <w:rPr>
            <w:noProof/>
            <w:webHidden/>
          </w:rPr>
          <w:fldChar w:fldCharType="begin"/>
        </w:r>
        <w:r>
          <w:rPr>
            <w:noProof/>
            <w:webHidden/>
          </w:rPr>
          <w:instrText xml:space="preserve"> PAGEREF _Toc92146509 \h </w:instrText>
        </w:r>
        <w:r>
          <w:rPr>
            <w:noProof/>
            <w:webHidden/>
          </w:rPr>
        </w:r>
        <w:r>
          <w:rPr>
            <w:noProof/>
            <w:webHidden/>
          </w:rPr>
          <w:fldChar w:fldCharType="separate"/>
        </w:r>
        <w:r>
          <w:rPr>
            <w:noProof/>
            <w:webHidden/>
          </w:rPr>
          <w:t>38</w:t>
        </w:r>
        <w:r>
          <w:rPr>
            <w:noProof/>
            <w:webHidden/>
          </w:rPr>
          <w:fldChar w:fldCharType="end"/>
        </w:r>
      </w:hyperlink>
    </w:p>
    <w:p w14:paraId="5E7C882A" w14:textId="0EB1BC8B" w:rsidR="002B4EDD" w:rsidRDefault="002B4EDD">
      <w:pPr>
        <w:pStyle w:val="Verzeichnis2"/>
        <w:rPr>
          <w:rFonts w:asciiTheme="minorHAnsi" w:eastAsiaTheme="minorEastAsia" w:hAnsiTheme="minorHAnsi" w:cstheme="minorBidi"/>
          <w:noProof/>
          <w:kern w:val="0"/>
          <w:sz w:val="22"/>
          <w:szCs w:val="22"/>
        </w:rPr>
      </w:pPr>
      <w:hyperlink w:anchor="_Toc92146510" w:history="1">
        <w:r w:rsidRPr="009B7D9B">
          <w:rPr>
            <w:rStyle w:val="Hyperlink"/>
            <w:noProof/>
          </w:rPr>
          <w:t>5.23</w:t>
        </w:r>
        <w:r>
          <w:rPr>
            <w:rFonts w:asciiTheme="minorHAnsi" w:eastAsiaTheme="minorEastAsia" w:hAnsiTheme="minorHAnsi" w:cstheme="minorBidi"/>
            <w:noProof/>
            <w:kern w:val="0"/>
            <w:sz w:val="22"/>
            <w:szCs w:val="22"/>
          </w:rPr>
          <w:tab/>
        </w:r>
        <w:r w:rsidRPr="009B7D9B">
          <w:rPr>
            <w:rStyle w:val="Hyperlink"/>
            <w:noProof/>
          </w:rPr>
          <w:t>ENTFALLEN (H) [A23]</w:t>
        </w:r>
        <w:r>
          <w:rPr>
            <w:noProof/>
            <w:webHidden/>
          </w:rPr>
          <w:tab/>
        </w:r>
        <w:r>
          <w:rPr>
            <w:noProof/>
            <w:webHidden/>
          </w:rPr>
          <w:fldChar w:fldCharType="begin"/>
        </w:r>
        <w:r>
          <w:rPr>
            <w:noProof/>
            <w:webHidden/>
          </w:rPr>
          <w:instrText xml:space="preserve"> PAGEREF _Toc92146510 \h </w:instrText>
        </w:r>
        <w:r>
          <w:rPr>
            <w:noProof/>
            <w:webHidden/>
          </w:rPr>
        </w:r>
        <w:r>
          <w:rPr>
            <w:noProof/>
            <w:webHidden/>
          </w:rPr>
          <w:fldChar w:fldCharType="separate"/>
        </w:r>
        <w:r>
          <w:rPr>
            <w:noProof/>
            <w:webHidden/>
          </w:rPr>
          <w:t>40</w:t>
        </w:r>
        <w:r>
          <w:rPr>
            <w:noProof/>
            <w:webHidden/>
          </w:rPr>
          <w:fldChar w:fldCharType="end"/>
        </w:r>
      </w:hyperlink>
    </w:p>
    <w:p w14:paraId="29EDB0F1" w14:textId="74613908" w:rsidR="002B4EDD" w:rsidRPr="002B4EDD" w:rsidRDefault="002B4EDD" w:rsidP="002B4EDD">
      <w:pPr>
        <w:pStyle w:val="Verzeichnis1"/>
        <w:rPr>
          <w:rStyle w:val="Hyperlink"/>
          <w:rFonts w:asciiTheme="minorHAnsi" w:eastAsiaTheme="minorEastAsia" w:hAnsiTheme="minorHAnsi" w:cstheme="minorBidi"/>
          <w:noProof/>
          <w:color w:val="auto"/>
          <w:kern w:val="0"/>
          <w:sz w:val="22"/>
          <w:szCs w:val="22"/>
          <w:u w:val="none"/>
        </w:rPr>
      </w:pPr>
      <w:hyperlink w:anchor="_Toc92146511" w:history="1">
        <w:r w:rsidRPr="009B7D9B">
          <w:rPr>
            <w:rStyle w:val="Hyperlink"/>
            <w:noProof/>
          </w:rPr>
          <w:t>6</w:t>
        </w:r>
        <w:r>
          <w:rPr>
            <w:rFonts w:asciiTheme="minorHAnsi" w:eastAsiaTheme="minorEastAsia" w:hAnsiTheme="minorHAnsi" w:cstheme="minorBidi"/>
            <w:noProof/>
            <w:kern w:val="0"/>
            <w:sz w:val="22"/>
            <w:szCs w:val="22"/>
          </w:rPr>
          <w:tab/>
        </w:r>
        <w:r w:rsidRPr="009B7D9B">
          <w:rPr>
            <w:rStyle w:val="Hyperlink"/>
            <w:noProof/>
          </w:rPr>
          <w:t>Behörden-spezifische Anforderungen [optional]</w:t>
        </w:r>
        <w:r>
          <w:rPr>
            <w:noProof/>
            <w:webHidden/>
          </w:rPr>
          <w:tab/>
        </w:r>
        <w:r>
          <w:rPr>
            <w:noProof/>
            <w:webHidden/>
          </w:rPr>
          <w:fldChar w:fldCharType="begin"/>
        </w:r>
        <w:r>
          <w:rPr>
            <w:noProof/>
            <w:webHidden/>
          </w:rPr>
          <w:instrText xml:space="preserve"> PAGEREF _Toc92146511 \h </w:instrText>
        </w:r>
        <w:r>
          <w:rPr>
            <w:noProof/>
            <w:webHidden/>
          </w:rPr>
        </w:r>
        <w:r>
          <w:rPr>
            <w:noProof/>
            <w:webHidden/>
          </w:rPr>
          <w:fldChar w:fldCharType="separate"/>
        </w:r>
        <w:r>
          <w:rPr>
            <w:noProof/>
            <w:webHidden/>
          </w:rPr>
          <w:t>41</w:t>
        </w:r>
        <w:r>
          <w:rPr>
            <w:noProof/>
            <w:webHidden/>
          </w:rPr>
          <w:fldChar w:fldCharType="end"/>
        </w:r>
      </w:hyperlink>
    </w:p>
    <w:p w14:paraId="52BC8BA9" w14:textId="3A5E5EAC" w:rsidR="002B4EDD" w:rsidRDefault="002B4EDD" w:rsidP="002B4EDD">
      <w:pPr>
        <w:pStyle w:val="Verzeichnis1"/>
        <w:rPr>
          <w:rFonts w:asciiTheme="minorHAnsi" w:eastAsiaTheme="minorEastAsia" w:hAnsiTheme="minorHAnsi" w:cstheme="minorBidi"/>
          <w:noProof/>
          <w:kern w:val="0"/>
          <w:sz w:val="22"/>
          <w:szCs w:val="22"/>
        </w:rPr>
      </w:pPr>
      <w:hyperlink w:anchor="_Toc92146513" w:history="1">
        <w:r w:rsidRPr="009B7D9B">
          <w:rPr>
            <w:rStyle w:val="Hyperlink"/>
            <w:noProof/>
          </w:rPr>
          <w:t>7</w:t>
        </w:r>
        <w:r>
          <w:rPr>
            <w:rFonts w:asciiTheme="minorHAnsi" w:eastAsiaTheme="minorEastAsia" w:hAnsiTheme="minorHAnsi" w:cstheme="minorBidi"/>
            <w:noProof/>
            <w:kern w:val="0"/>
            <w:sz w:val="22"/>
            <w:szCs w:val="22"/>
          </w:rPr>
          <w:tab/>
        </w:r>
        <w:r w:rsidRPr="009B7D9B">
          <w:rPr>
            <w:rStyle w:val="Hyperlink"/>
            <w:noProof/>
          </w:rPr>
          <w:t>Weitere Anforderungen aus anderer Quellen [optional]</w:t>
        </w:r>
        <w:r>
          <w:rPr>
            <w:noProof/>
            <w:webHidden/>
          </w:rPr>
          <w:tab/>
        </w:r>
        <w:r>
          <w:rPr>
            <w:noProof/>
            <w:webHidden/>
          </w:rPr>
          <w:fldChar w:fldCharType="begin"/>
        </w:r>
        <w:r>
          <w:rPr>
            <w:noProof/>
            <w:webHidden/>
          </w:rPr>
          <w:instrText xml:space="preserve"> PAGEREF _Toc92146513 \h </w:instrText>
        </w:r>
        <w:r>
          <w:rPr>
            <w:noProof/>
            <w:webHidden/>
          </w:rPr>
        </w:r>
        <w:r>
          <w:rPr>
            <w:noProof/>
            <w:webHidden/>
          </w:rPr>
          <w:fldChar w:fldCharType="separate"/>
        </w:r>
        <w:r>
          <w:rPr>
            <w:noProof/>
            <w:webHidden/>
          </w:rPr>
          <w:t>42</w:t>
        </w:r>
        <w:r>
          <w:rPr>
            <w:noProof/>
            <w:webHidden/>
          </w:rPr>
          <w:fldChar w:fldCharType="end"/>
        </w:r>
      </w:hyperlink>
    </w:p>
    <w:p w14:paraId="00026EB5" w14:textId="5705BCD0" w:rsidR="002B4EDD" w:rsidRDefault="002B4EDD" w:rsidP="002B4EDD">
      <w:pPr>
        <w:pStyle w:val="Verzeichnis1"/>
        <w:rPr>
          <w:rFonts w:asciiTheme="minorHAnsi" w:eastAsiaTheme="minorEastAsia" w:hAnsiTheme="minorHAnsi" w:cstheme="minorBidi"/>
          <w:noProof/>
          <w:kern w:val="0"/>
          <w:sz w:val="22"/>
          <w:szCs w:val="22"/>
        </w:rPr>
      </w:pPr>
      <w:hyperlink w:anchor="_Toc92146515" w:history="1">
        <w:r w:rsidRPr="009B7D9B">
          <w:rPr>
            <w:rStyle w:val="Hyperlink"/>
            <w:noProof/>
          </w:rPr>
          <w:t>8</w:t>
        </w:r>
        <w:r>
          <w:rPr>
            <w:rFonts w:asciiTheme="minorHAnsi" w:eastAsiaTheme="minorEastAsia" w:hAnsiTheme="minorHAnsi" w:cstheme="minorBidi"/>
            <w:noProof/>
            <w:kern w:val="0"/>
            <w:sz w:val="22"/>
            <w:szCs w:val="22"/>
          </w:rPr>
          <w:tab/>
        </w:r>
        <w:r w:rsidRPr="009B7D9B">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_Toc92146515 \h </w:instrText>
        </w:r>
        <w:r>
          <w:rPr>
            <w:noProof/>
            <w:webHidden/>
          </w:rPr>
        </w:r>
        <w:r>
          <w:rPr>
            <w:noProof/>
            <w:webHidden/>
          </w:rPr>
          <w:fldChar w:fldCharType="separate"/>
        </w:r>
        <w:r>
          <w:rPr>
            <w:noProof/>
            <w:webHidden/>
          </w:rPr>
          <w:t>43</w:t>
        </w:r>
        <w:r>
          <w:rPr>
            <w:noProof/>
            <w:webHidden/>
          </w:rPr>
          <w:fldChar w:fldCharType="end"/>
        </w:r>
      </w:hyperlink>
    </w:p>
    <w:p w14:paraId="785DBCB7" w14:textId="57470107" w:rsidR="002B4EDD" w:rsidRDefault="002B4EDD" w:rsidP="002B4EDD">
      <w:pPr>
        <w:pStyle w:val="Verzeichnis1"/>
        <w:rPr>
          <w:rFonts w:asciiTheme="minorHAnsi" w:eastAsiaTheme="minorEastAsia" w:hAnsiTheme="minorHAnsi" w:cstheme="minorBidi"/>
          <w:noProof/>
          <w:kern w:val="0"/>
          <w:sz w:val="22"/>
          <w:szCs w:val="22"/>
        </w:rPr>
      </w:pPr>
      <w:hyperlink w:anchor="_Toc92146516" w:history="1">
        <w:r w:rsidRPr="009B7D9B">
          <w:rPr>
            <w:rStyle w:val="Hyperlink"/>
            <w:noProof/>
          </w:rPr>
          <w:t>9</w:t>
        </w:r>
        <w:r>
          <w:rPr>
            <w:rFonts w:asciiTheme="minorHAnsi" w:eastAsiaTheme="minorEastAsia" w:hAnsiTheme="minorHAnsi" w:cstheme="minorBidi"/>
            <w:noProof/>
            <w:kern w:val="0"/>
            <w:sz w:val="22"/>
            <w:szCs w:val="22"/>
          </w:rPr>
          <w:tab/>
        </w:r>
        <w:r w:rsidRPr="009B7D9B">
          <w:rPr>
            <w:rStyle w:val="Hyperlink"/>
            <w:noProof/>
          </w:rPr>
          <w:t>Notfallvorsorge</w:t>
        </w:r>
        <w:r>
          <w:rPr>
            <w:noProof/>
            <w:webHidden/>
          </w:rPr>
          <w:tab/>
        </w:r>
        <w:r>
          <w:rPr>
            <w:noProof/>
            <w:webHidden/>
          </w:rPr>
          <w:fldChar w:fldCharType="begin"/>
        </w:r>
        <w:r>
          <w:rPr>
            <w:noProof/>
            <w:webHidden/>
          </w:rPr>
          <w:instrText xml:space="preserve"> PAGEREF _Toc92146516 \h </w:instrText>
        </w:r>
        <w:r>
          <w:rPr>
            <w:noProof/>
            <w:webHidden/>
          </w:rPr>
        </w:r>
        <w:r>
          <w:rPr>
            <w:noProof/>
            <w:webHidden/>
          </w:rPr>
          <w:fldChar w:fldCharType="separate"/>
        </w:r>
        <w:r>
          <w:rPr>
            <w:noProof/>
            <w:webHidden/>
          </w:rPr>
          <w:t>43</w:t>
        </w:r>
        <w:r>
          <w:rPr>
            <w:noProof/>
            <w:webHidden/>
          </w:rPr>
          <w:fldChar w:fldCharType="end"/>
        </w:r>
      </w:hyperlink>
    </w:p>
    <w:p w14:paraId="3F1DA3B4" w14:textId="3194EF18" w:rsidR="002B4EDD" w:rsidRDefault="002B4EDD" w:rsidP="002B4EDD">
      <w:pPr>
        <w:pStyle w:val="Verzeichnis1"/>
        <w:rPr>
          <w:rFonts w:asciiTheme="minorHAnsi" w:eastAsiaTheme="minorEastAsia" w:hAnsiTheme="minorHAnsi" w:cstheme="minorBidi"/>
          <w:noProof/>
          <w:kern w:val="0"/>
          <w:sz w:val="22"/>
          <w:szCs w:val="22"/>
        </w:rPr>
      </w:pPr>
      <w:hyperlink w:anchor="_Toc92146517" w:history="1">
        <w:r w:rsidRPr="009B7D9B">
          <w:rPr>
            <w:rStyle w:val="Hyperlink"/>
            <w:noProof/>
          </w:rPr>
          <w:t>10</w:t>
        </w:r>
        <w:r>
          <w:rPr>
            <w:rFonts w:asciiTheme="minorHAnsi" w:eastAsiaTheme="minorEastAsia" w:hAnsiTheme="minorHAnsi" w:cstheme="minorBidi"/>
            <w:noProof/>
            <w:kern w:val="0"/>
            <w:sz w:val="22"/>
            <w:szCs w:val="22"/>
          </w:rPr>
          <w:tab/>
        </w:r>
        <w:r w:rsidRPr="009B7D9B">
          <w:rPr>
            <w:rStyle w:val="Hyperlink"/>
            <w:noProof/>
          </w:rPr>
          <w:t>Konsequenzen bei Nichtbeachtung</w:t>
        </w:r>
        <w:r>
          <w:rPr>
            <w:noProof/>
            <w:webHidden/>
          </w:rPr>
          <w:tab/>
        </w:r>
        <w:r>
          <w:rPr>
            <w:noProof/>
            <w:webHidden/>
          </w:rPr>
          <w:fldChar w:fldCharType="begin"/>
        </w:r>
        <w:r>
          <w:rPr>
            <w:noProof/>
            <w:webHidden/>
          </w:rPr>
          <w:instrText xml:space="preserve"> PAGEREF _Toc92146517 \h </w:instrText>
        </w:r>
        <w:r>
          <w:rPr>
            <w:noProof/>
            <w:webHidden/>
          </w:rPr>
        </w:r>
        <w:r>
          <w:rPr>
            <w:noProof/>
            <w:webHidden/>
          </w:rPr>
          <w:fldChar w:fldCharType="separate"/>
        </w:r>
        <w:r>
          <w:rPr>
            <w:noProof/>
            <w:webHidden/>
          </w:rPr>
          <w:t>43</w:t>
        </w:r>
        <w:r>
          <w:rPr>
            <w:noProof/>
            <w:webHidden/>
          </w:rPr>
          <w:fldChar w:fldCharType="end"/>
        </w:r>
      </w:hyperlink>
    </w:p>
    <w:p w14:paraId="6F1E1551" w14:textId="10BE5AEA" w:rsidR="002B4EDD" w:rsidRDefault="002B4EDD" w:rsidP="002B4EDD">
      <w:pPr>
        <w:pStyle w:val="Verzeichnis1"/>
        <w:rPr>
          <w:rStyle w:val="Hyperlink"/>
          <w:noProof/>
        </w:rPr>
      </w:pPr>
      <w:hyperlink w:anchor="_Toc92146518" w:history="1">
        <w:r w:rsidRPr="009B7D9B">
          <w:rPr>
            <w:rStyle w:val="Hyperlink"/>
            <w:noProof/>
          </w:rPr>
          <w:t>11</w:t>
        </w:r>
        <w:r>
          <w:rPr>
            <w:rFonts w:asciiTheme="minorHAnsi" w:eastAsiaTheme="minorEastAsia" w:hAnsiTheme="minorHAnsi" w:cstheme="minorBidi"/>
            <w:noProof/>
            <w:kern w:val="0"/>
            <w:sz w:val="22"/>
            <w:szCs w:val="22"/>
          </w:rPr>
          <w:tab/>
        </w:r>
        <w:r w:rsidRPr="009B7D9B">
          <w:rPr>
            <w:rStyle w:val="Hyperlink"/>
            <w:noProof/>
          </w:rPr>
          <w:t>Ausnahmen</w:t>
        </w:r>
        <w:r>
          <w:rPr>
            <w:noProof/>
            <w:webHidden/>
          </w:rPr>
          <w:tab/>
        </w:r>
        <w:r>
          <w:rPr>
            <w:noProof/>
            <w:webHidden/>
          </w:rPr>
          <w:fldChar w:fldCharType="begin"/>
        </w:r>
        <w:r>
          <w:rPr>
            <w:noProof/>
            <w:webHidden/>
          </w:rPr>
          <w:instrText xml:space="preserve"> PAGEREF _Toc92146518 \h </w:instrText>
        </w:r>
        <w:r>
          <w:rPr>
            <w:noProof/>
            <w:webHidden/>
          </w:rPr>
        </w:r>
        <w:r>
          <w:rPr>
            <w:noProof/>
            <w:webHidden/>
          </w:rPr>
          <w:fldChar w:fldCharType="separate"/>
        </w:r>
        <w:r>
          <w:rPr>
            <w:noProof/>
            <w:webHidden/>
          </w:rPr>
          <w:t>43</w:t>
        </w:r>
        <w:r>
          <w:rPr>
            <w:noProof/>
            <w:webHidden/>
          </w:rPr>
          <w:fldChar w:fldCharType="end"/>
        </w:r>
      </w:hyperlink>
    </w:p>
    <w:p w14:paraId="4A3059AA" w14:textId="77777777" w:rsidR="002B4EDD" w:rsidRDefault="002B4EDD">
      <w:pPr>
        <w:rPr>
          <w:rStyle w:val="Hyperlink"/>
          <w:noProof/>
        </w:rPr>
      </w:pPr>
      <w:r>
        <w:rPr>
          <w:rStyle w:val="Hyperlink"/>
          <w:noProof/>
        </w:rPr>
        <w:br w:type="page"/>
      </w:r>
    </w:p>
    <w:p w14:paraId="4CA48CCF" w14:textId="43C0C004" w:rsidR="002B4EDD" w:rsidRDefault="002B4EDD" w:rsidP="002B4EDD">
      <w:pPr>
        <w:spacing w:after="0"/>
        <w:rPr>
          <w:rFonts w:eastAsiaTheme="minorEastAsia"/>
          <w:noProof/>
        </w:rPr>
      </w:pPr>
    </w:p>
    <w:p w14:paraId="54932A4D" w14:textId="77777777" w:rsidR="002B4EDD" w:rsidRPr="002B4EDD" w:rsidRDefault="002B4EDD" w:rsidP="002B4EDD">
      <w:pPr>
        <w:pStyle w:val="Verzeichnis1"/>
        <w:rPr>
          <w:rStyle w:val="Hyperlink"/>
          <w:noProof/>
        </w:rPr>
      </w:pPr>
    </w:p>
    <w:p w14:paraId="7024B7F6" w14:textId="6721DD16" w:rsidR="002B4EDD" w:rsidRPr="002B4EDD" w:rsidRDefault="002B4EDD" w:rsidP="002B4EDD">
      <w:pPr>
        <w:pStyle w:val="Verzeichnis1"/>
        <w:rPr>
          <w:rStyle w:val="Hyperlink"/>
          <w:noProof/>
        </w:rPr>
      </w:pPr>
      <w:hyperlink w:anchor="_Toc92146519" w:history="1">
        <w:r w:rsidRPr="009B7D9B">
          <w:rPr>
            <w:rStyle w:val="Hyperlink"/>
            <w:noProof/>
          </w:rPr>
          <w:t>Anhang A: Gefährdungslage</w:t>
        </w:r>
        <w:r w:rsidRPr="002B4EDD">
          <w:rPr>
            <w:rStyle w:val="Hyperlink"/>
            <w:noProof/>
            <w:webHidden/>
          </w:rPr>
          <w:tab/>
        </w:r>
        <w:r w:rsidRPr="002B4EDD">
          <w:rPr>
            <w:rStyle w:val="Hyperlink"/>
            <w:noProof/>
            <w:webHidden/>
          </w:rPr>
          <w:fldChar w:fldCharType="begin"/>
        </w:r>
        <w:r w:rsidRPr="002B4EDD">
          <w:rPr>
            <w:rStyle w:val="Hyperlink"/>
            <w:noProof/>
            <w:webHidden/>
          </w:rPr>
          <w:instrText xml:space="preserve"> PAGEREF _Toc92146519 \h </w:instrText>
        </w:r>
        <w:r w:rsidRPr="002B4EDD">
          <w:rPr>
            <w:rStyle w:val="Hyperlink"/>
            <w:noProof/>
            <w:webHidden/>
          </w:rPr>
        </w:r>
        <w:r w:rsidRPr="002B4EDD">
          <w:rPr>
            <w:rStyle w:val="Hyperlink"/>
            <w:noProof/>
            <w:webHidden/>
          </w:rPr>
          <w:fldChar w:fldCharType="separate"/>
        </w:r>
        <w:r>
          <w:rPr>
            <w:rStyle w:val="Hyperlink"/>
            <w:noProof/>
            <w:webHidden/>
          </w:rPr>
          <w:t>44</w:t>
        </w:r>
        <w:r w:rsidRPr="002B4EDD">
          <w:rPr>
            <w:rStyle w:val="Hyperlink"/>
            <w:noProof/>
            <w:webHidden/>
          </w:rPr>
          <w:fldChar w:fldCharType="end"/>
        </w:r>
      </w:hyperlink>
    </w:p>
    <w:p w14:paraId="4BB25C2A" w14:textId="3607C7DB" w:rsidR="002B4EDD" w:rsidRPr="002B4EDD" w:rsidRDefault="002B4EDD" w:rsidP="002B4EDD">
      <w:pPr>
        <w:pStyle w:val="Verzeichnis1"/>
        <w:rPr>
          <w:rStyle w:val="Hyperlink"/>
          <w:noProof/>
        </w:rPr>
      </w:pPr>
      <w:hyperlink w:anchor="_Toc92146520" w:history="1">
        <w:r w:rsidRPr="009B7D9B">
          <w:rPr>
            <w:rStyle w:val="Hyperlink"/>
            <w:noProof/>
          </w:rPr>
          <w:t>Anhang B: Optionale Anhänge</w:t>
        </w:r>
        <w:r w:rsidRPr="002B4EDD">
          <w:rPr>
            <w:rStyle w:val="Hyperlink"/>
            <w:noProof/>
            <w:webHidden/>
          </w:rPr>
          <w:tab/>
        </w:r>
        <w:r w:rsidRPr="002B4EDD">
          <w:rPr>
            <w:rStyle w:val="Hyperlink"/>
            <w:noProof/>
            <w:webHidden/>
          </w:rPr>
          <w:fldChar w:fldCharType="begin"/>
        </w:r>
        <w:r w:rsidRPr="002B4EDD">
          <w:rPr>
            <w:rStyle w:val="Hyperlink"/>
            <w:noProof/>
            <w:webHidden/>
          </w:rPr>
          <w:instrText xml:space="preserve"> PAGEREF _Toc92146520 \h </w:instrText>
        </w:r>
        <w:r w:rsidRPr="002B4EDD">
          <w:rPr>
            <w:rStyle w:val="Hyperlink"/>
            <w:noProof/>
            <w:webHidden/>
          </w:rPr>
        </w:r>
        <w:r w:rsidRPr="002B4EDD">
          <w:rPr>
            <w:rStyle w:val="Hyperlink"/>
            <w:noProof/>
            <w:webHidden/>
          </w:rPr>
          <w:fldChar w:fldCharType="separate"/>
        </w:r>
        <w:r>
          <w:rPr>
            <w:rStyle w:val="Hyperlink"/>
            <w:noProof/>
            <w:webHidden/>
          </w:rPr>
          <w:t>47</w:t>
        </w:r>
        <w:r w:rsidRPr="002B4EDD">
          <w:rPr>
            <w:rStyle w:val="Hyperlink"/>
            <w:noProof/>
            <w:webHidden/>
          </w:rPr>
          <w:fldChar w:fldCharType="end"/>
        </w:r>
      </w:hyperlink>
    </w:p>
    <w:p w14:paraId="1486A495" w14:textId="65BC717B" w:rsidR="002B4EDD" w:rsidRPr="002B4EDD" w:rsidRDefault="002B4EDD" w:rsidP="002B4EDD">
      <w:pPr>
        <w:pStyle w:val="Verzeichnis1"/>
        <w:rPr>
          <w:rStyle w:val="Hyperlink"/>
          <w:noProof/>
        </w:rPr>
      </w:pPr>
      <w:hyperlink w:anchor="_Toc92146521" w:history="1">
        <w:r w:rsidRPr="009B7D9B">
          <w:rPr>
            <w:rStyle w:val="Hyperlink"/>
            <w:noProof/>
          </w:rPr>
          <w:t>Anhang C: Glossar</w:t>
        </w:r>
        <w:r w:rsidRPr="002B4EDD">
          <w:rPr>
            <w:rStyle w:val="Hyperlink"/>
            <w:noProof/>
            <w:webHidden/>
          </w:rPr>
          <w:tab/>
        </w:r>
        <w:r w:rsidRPr="002B4EDD">
          <w:rPr>
            <w:rStyle w:val="Hyperlink"/>
            <w:noProof/>
            <w:webHidden/>
          </w:rPr>
          <w:fldChar w:fldCharType="begin"/>
        </w:r>
        <w:r w:rsidRPr="002B4EDD">
          <w:rPr>
            <w:rStyle w:val="Hyperlink"/>
            <w:noProof/>
            <w:webHidden/>
          </w:rPr>
          <w:instrText xml:space="preserve"> PAGEREF _Toc92146521 \h </w:instrText>
        </w:r>
        <w:r w:rsidRPr="002B4EDD">
          <w:rPr>
            <w:rStyle w:val="Hyperlink"/>
            <w:noProof/>
            <w:webHidden/>
          </w:rPr>
        </w:r>
        <w:r w:rsidRPr="002B4EDD">
          <w:rPr>
            <w:rStyle w:val="Hyperlink"/>
            <w:noProof/>
            <w:webHidden/>
          </w:rPr>
          <w:fldChar w:fldCharType="separate"/>
        </w:r>
        <w:r>
          <w:rPr>
            <w:rStyle w:val="Hyperlink"/>
            <w:noProof/>
            <w:webHidden/>
          </w:rPr>
          <w:t>48</w:t>
        </w:r>
        <w:r w:rsidRPr="002B4EDD">
          <w:rPr>
            <w:rStyle w:val="Hyperlink"/>
            <w:noProof/>
            <w:webHidden/>
          </w:rPr>
          <w:fldChar w:fldCharType="end"/>
        </w:r>
      </w:hyperlink>
    </w:p>
    <w:p w14:paraId="2D88601A" w14:textId="0C649C22" w:rsidR="00EA587D" w:rsidRDefault="00C50573" w:rsidP="002B4EDD">
      <w:pPr>
        <w:pStyle w:val="Verzeichnis1"/>
      </w:pPr>
      <w:r>
        <w:fldChar w:fldCharType="end"/>
      </w:r>
    </w:p>
    <w:p w14:paraId="5461F92E" w14:textId="77777777" w:rsidR="0013235F" w:rsidRDefault="0013235F" w:rsidP="0013235F">
      <w:pPr>
        <w:jc w:val="center"/>
      </w:pPr>
    </w:p>
    <w:p w14:paraId="02408FF6" w14:textId="5BA9A4FD" w:rsidR="0013235F" w:rsidRPr="0013235F" w:rsidRDefault="0013235F" w:rsidP="0013235F">
      <w:pPr>
        <w:tabs>
          <w:tab w:val="center" w:pos="4535"/>
        </w:tabs>
        <w:sectPr w:rsidR="0013235F" w:rsidRPr="0013235F" w:rsidSect="0052351E">
          <w:type w:val="continuous"/>
          <w:pgSz w:w="11906" w:h="16838" w:code="9"/>
          <w:pgMar w:top="1134" w:right="1418" w:bottom="1134" w:left="1418" w:header="709" w:footer="151" w:gutter="0"/>
          <w:cols w:space="708"/>
          <w:docGrid w:linePitch="360"/>
        </w:sectPr>
      </w:pPr>
      <w:r>
        <w:tab/>
      </w:r>
    </w:p>
    <w:p w14:paraId="01DF8F63" w14:textId="77777777" w:rsidR="00742DBB" w:rsidRPr="00C61AE0" w:rsidRDefault="008B3078" w:rsidP="00742DBB">
      <w:pPr>
        <w:pStyle w:val="Inhaltsverzeichnis"/>
        <w:spacing w:afterLines="0" w:after="0"/>
      </w:pPr>
      <w:bookmarkStart w:id="6" w:name="_Toc38773006"/>
      <w:r>
        <w:br/>
      </w:r>
      <w:r w:rsidR="00742DBB" w:rsidRPr="00C61AE0">
        <w:t>Management Summary</w:t>
      </w:r>
      <w:bookmarkEnd w:id="6"/>
    </w:p>
    <w:p w14:paraId="788C7339" w14:textId="77777777" w:rsidR="00451F3B" w:rsidRDefault="00451F3B" w:rsidP="00742DBB">
      <w:pPr>
        <w:spacing w:after="0"/>
        <w:rPr>
          <w:sz w:val="22"/>
          <w:szCs w:val="22"/>
        </w:rPr>
      </w:pPr>
    </w:p>
    <w:p w14:paraId="3F2D53A1" w14:textId="77777777" w:rsidR="005977F8" w:rsidRDefault="005977F8" w:rsidP="005977F8">
      <w:pPr>
        <w:spacing w:after="0"/>
        <w:rPr>
          <w:color w:val="FF0000"/>
          <w:sz w:val="22"/>
          <w:szCs w:val="22"/>
        </w:rPr>
      </w:pPr>
      <w:r>
        <w:rPr>
          <w:color w:val="FF0000"/>
          <w:sz w:val="22"/>
          <w:szCs w:val="22"/>
        </w:rPr>
        <w:t xml:space="preserve">Vorschlag: </w:t>
      </w:r>
    </w:p>
    <w:p w14:paraId="019E4CAE" w14:textId="77777777" w:rsidR="00677679" w:rsidRDefault="00677679" w:rsidP="005977F8">
      <w:pPr>
        <w:spacing w:after="0"/>
      </w:pPr>
      <w:r>
        <w:t xml:space="preserve">Das Dokument „Leitfaden für die IS-Revision auf Basis von ITGrundschutz“ ist einer </w:t>
      </w:r>
      <w:r>
        <w:br/>
        <w:t>Informationssicherheitsrevision (IS-Revision) in einer Behörde.</w:t>
      </w:r>
    </w:p>
    <w:p w14:paraId="15E2F094" w14:textId="77777777" w:rsidR="00677679" w:rsidRDefault="00677679" w:rsidP="005977F8">
      <w:pPr>
        <w:spacing w:after="0"/>
      </w:pPr>
    </w:p>
    <w:p w14:paraId="43C0233C" w14:textId="77777777" w:rsidR="00677679" w:rsidRDefault="00677679" w:rsidP="005977F8">
      <w:pPr>
        <w:spacing w:after="0"/>
        <w:rPr>
          <w:i/>
          <w:iCs/>
          <w:color w:val="FF0000"/>
        </w:rPr>
      </w:pPr>
      <w:r>
        <w:t>Der „Leitfaden IS-Revision“ ist ein vom BSI veröffentlichtes Dokument, das die Vorgehensweise der IS-Revision vorgibt. Bundesbehörden sind dazu verpflichtet, ihr Managementsystem für Informationssicherheit (ISMS) durch IS-Revisionen gegelmäßig zu überprüfen.</w:t>
      </w:r>
      <w:r w:rsidRPr="00F004D3">
        <w:rPr>
          <w:i/>
          <w:iCs/>
          <w:color w:val="FF0000"/>
        </w:rPr>
        <w:t xml:space="preserve"> </w:t>
      </w:r>
    </w:p>
    <w:p w14:paraId="6A4F6F33" w14:textId="77777777" w:rsidR="00677679" w:rsidRDefault="00677679" w:rsidP="005977F8">
      <w:pPr>
        <w:spacing w:after="0"/>
        <w:rPr>
          <w:i/>
          <w:iCs/>
          <w:color w:val="FF0000"/>
        </w:rPr>
      </w:pPr>
    </w:p>
    <w:p w14:paraId="6B14D20E" w14:textId="77777777" w:rsidR="00727742" w:rsidRDefault="00677679" w:rsidP="005977F8">
      <w:pPr>
        <w:spacing w:after="0"/>
        <w:rPr>
          <w:i/>
          <w:iCs/>
          <w:color w:val="FF0000"/>
        </w:rPr>
      </w:pPr>
      <w:r>
        <w:t>Der dabei angewandte</w:t>
      </w:r>
      <w:r w:rsidR="00727742">
        <w:t xml:space="preserve"> g</w:t>
      </w:r>
      <w:r>
        <w:t xml:space="preserve">anzheitliche Ansatz </w:t>
      </w:r>
      <w:r w:rsidR="00727742">
        <w:t>prüft</w:t>
      </w:r>
      <w:r>
        <w:t xml:space="preserve"> vom Aufbau einer Informationssicherheitsorganisation über Personalaspekte bis hin zur Konfiguration von IT-Systemen und -Anwendungen alle Ebenen eines ISMS. Dabei werden die Wirtschaftlichkeit und Ordnungsmäßigkeit, die bei klassischen IT-Revisionen im Vordergrund stehen, nur nachrangig betrachtet. </w:t>
      </w:r>
      <w:r w:rsidR="00727742">
        <w:t>Die Informationssicherheit ist das wesentliche Prüfkriterium der IS-Revision.</w:t>
      </w:r>
      <w:r w:rsidRPr="00F004D3">
        <w:rPr>
          <w:i/>
          <w:iCs/>
          <w:color w:val="FF0000"/>
        </w:rPr>
        <w:t xml:space="preserve"> </w:t>
      </w:r>
    </w:p>
    <w:p w14:paraId="5C0A3921" w14:textId="77777777" w:rsidR="00727742" w:rsidRDefault="00727742" w:rsidP="005977F8">
      <w:pPr>
        <w:spacing w:after="0"/>
        <w:rPr>
          <w:i/>
          <w:iCs/>
          <w:color w:val="FF0000"/>
        </w:rPr>
      </w:pPr>
    </w:p>
    <w:p w14:paraId="04077D8A" w14:textId="112EBBE0" w:rsidR="00727742" w:rsidRDefault="00727742" w:rsidP="005977F8">
      <w:pPr>
        <w:spacing w:after="0"/>
        <w:rPr>
          <w:i/>
          <w:iCs/>
          <w:color w:val="FF0000"/>
        </w:rPr>
      </w:pPr>
      <w:r>
        <w:t>Die Hauptaufgabe der IS-Revision ist es, die Leitung der Institution, das IS-Management-Team und insbesondere den Informationssicherheitsbeauftragten (ISB) zu unterstützen und zu begleiten.</w:t>
      </w:r>
      <w:r>
        <w:br/>
      </w:r>
    </w:p>
    <w:p w14:paraId="712E3472" w14:textId="7D2B5FCF"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streichen</w:t>
      </w:r>
      <w:r w:rsidRPr="00F004D3">
        <w:rPr>
          <w:i/>
          <w:iCs/>
          <w:color w:val="FF0000"/>
        </w:rPr>
        <w:t xml:space="preserve"> ]</w:t>
      </w:r>
    </w:p>
    <w:p w14:paraId="149EECBB" w14:textId="77777777" w:rsidR="005977F8" w:rsidRDefault="005977F8" w:rsidP="005977F8">
      <w:pPr>
        <w:spacing w:after="0"/>
        <w:rPr>
          <w:color w:val="FF0000"/>
          <w:sz w:val="22"/>
          <w:szCs w:val="22"/>
        </w:rPr>
      </w:pPr>
    </w:p>
    <w:p w14:paraId="2FEC8A64" w14:textId="2B93F537" w:rsidR="005977F8" w:rsidRDefault="005977F8" w:rsidP="005977F8">
      <w:pPr>
        <w:spacing w:after="0"/>
        <w:rPr>
          <w:color w:val="FF0000"/>
          <w:sz w:val="22"/>
          <w:szCs w:val="22"/>
        </w:rPr>
      </w:pPr>
    </w:p>
    <w:p w14:paraId="6632F78D" w14:textId="6D7B8B36" w:rsidR="00CC695C" w:rsidRDefault="00CC695C" w:rsidP="005977F8">
      <w:pPr>
        <w:spacing w:after="0"/>
        <w:rPr>
          <w:color w:val="FF0000"/>
          <w:sz w:val="22"/>
          <w:szCs w:val="22"/>
        </w:rPr>
      </w:pPr>
    </w:p>
    <w:p w14:paraId="37987EC5" w14:textId="77777777" w:rsidR="00CC695C" w:rsidRDefault="00CC695C" w:rsidP="005977F8">
      <w:pPr>
        <w:spacing w:after="0"/>
        <w:rPr>
          <w:color w:val="FF0000"/>
          <w:sz w:val="22"/>
          <w:szCs w:val="22"/>
        </w:rPr>
      </w:pPr>
    </w:p>
    <w:p w14:paraId="2085EA9B" w14:textId="77777777" w:rsidR="005977F8" w:rsidRDefault="005977F8" w:rsidP="005977F8">
      <w:pPr>
        <w:spacing w:after="0"/>
        <w:rPr>
          <w:color w:val="FF0000"/>
          <w:sz w:val="22"/>
          <w:szCs w:val="22"/>
        </w:rPr>
      </w:pPr>
    </w:p>
    <w:p w14:paraId="08072A19"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15E6AAD2" w14:textId="77777777" w:rsidR="005977F8" w:rsidRPr="007C11D5" w:rsidRDefault="005977F8" w:rsidP="005977F8">
      <w:pPr>
        <w:spacing w:after="0"/>
        <w:rPr>
          <w:i/>
          <w:color w:val="0070C0"/>
        </w:rPr>
      </w:pPr>
    </w:p>
    <w:p w14:paraId="4D33F46F"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5D351E5D"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3805E27A" w14:textId="3783496B" w:rsidR="005977F8" w:rsidRDefault="005977F8" w:rsidP="00CC695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54CE278E" w14:textId="77777777" w:rsidR="006676E5" w:rsidRPr="00461E90" w:rsidRDefault="006676E5" w:rsidP="00AB3DF9">
      <w:pPr>
        <w:pStyle w:val="berschrift1"/>
      </w:pPr>
      <w:bookmarkStart w:id="8" w:name="_Toc92146483"/>
      <w:r w:rsidRPr="00461E90">
        <w:t>Grundlagen und Rahmenbedingungen</w:t>
      </w:r>
      <w:bookmarkEnd w:id="7"/>
      <w:bookmarkEnd w:id="8"/>
    </w:p>
    <w:p w14:paraId="03D04623" w14:textId="77777777" w:rsidR="006676E5" w:rsidRPr="00B35E26" w:rsidRDefault="006676E5" w:rsidP="006676E5">
      <w:pPr>
        <w:spacing w:after="240"/>
      </w:pPr>
      <w:bookmarkStart w:id="9" w:name="_Toc308162472"/>
      <w:bookmarkStart w:id="10" w:name="_Toc444159780"/>
      <w:r w:rsidRPr="00B35E26">
        <w:br/>
        <w:t xml:space="preserve">Die Regelungen dieser IT-Sicherheitsrichtlinie orientieren sich an den </w:t>
      </w:r>
      <w:r w:rsidR="009F0D2A">
        <w:br/>
      </w:r>
      <w:r w:rsidRPr="00B35E26">
        <w:t xml:space="preserve">Empfehlungen des IT-Grundschutzes [1]. Zentrale Bedeutung besitzt hierbei </w:t>
      </w:r>
      <w:r w:rsidR="009F0D2A">
        <w:br/>
      </w:r>
      <w:r w:rsidRPr="00B35E26">
        <w:t xml:space="preserve">der Baustein </w:t>
      </w:r>
      <w:bookmarkStart w:id="11" w:name="NEU1"/>
      <w:bookmarkEnd w:id="11"/>
      <w:r w:rsidR="00A8415D">
        <w:t>DER.3.2 Revisionen auf Basis des Leitfadens IS-Revision</w:t>
      </w:r>
      <w:r w:rsidR="00970037" w:rsidRPr="00B35E26">
        <w:t>.</w:t>
      </w:r>
    </w:p>
    <w:p w14:paraId="140548A5" w14:textId="66217C70" w:rsidR="006676E5" w:rsidRDefault="006676E5" w:rsidP="006676E5">
      <w:pPr>
        <w:spacing w:after="240"/>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p>
    <w:p w14:paraId="29C090B3" w14:textId="7774C29D" w:rsidR="006676E5" w:rsidRDefault="006676E5" w:rsidP="00AB3DF9">
      <w:pPr>
        <w:pStyle w:val="berschrift1"/>
      </w:pPr>
      <w:bookmarkStart w:id="12" w:name="_Toc41075642"/>
      <w:bookmarkStart w:id="13" w:name="_Toc41590817"/>
      <w:bookmarkStart w:id="14" w:name="_Toc44677860"/>
      <w:bookmarkStart w:id="15" w:name="_Toc11150599"/>
      <w:bookmarkStart w:id="16" w:name="_Toc92146484"/>
      <w:r w:rsidRPr="00AE6246">
        <w:t>Abgrenzung</w:t>
      </w:r>
      <w:bookmarkEnd w:id="12"/>
      <w:bookmarkEnd w:id="13"/>
      <w:bookmarkEnd w:id="14"/>
      <w:r w:rsidRPr="00AE6246">
        <w:t xml:space="preserve"> </w:t>
      </w:r>
      <w:bookmarkEnd w:id="15"/>
      <w:r w:rsidR="007A2493">
        <w:t>und Geltungsbereich</w:t>
      </w:r>
      <w:bookmarkEnd w:id="16"/>
    </w:p>
    <w:p w14:paraId="193A87DE" w14:textId="745FA91D" w:rsidR="007A2493" w:rsidRDefault="007A2493" w:rsidP="00487CA7">
      <w:pPr>
        <w:spacing w:after="240"/>
      </w:pPr>
      <w:r>
        <w:br/>
      </w:r>
      <w:r w:rsidR="006676E5" w:rsidRPr="00974D17">
        <w:t>D</w:t>
      </w:r>
      <w:r w:rsidR="006676E5">
        <w:t>ie</w:t>
      </w:r>
      <w:r w:rsidR="006676E5" w:rsidRPr="00974D17">
        <w:t xml:space="preserve"> vorliegende </w:t>
      </w:r>
      <w:r w:rsidR="006676E5" w:rsidRPr="00F004D3">
        <w:t xml:space="preserve">Richtlinie gilt für </w:t>
      </w:r>
      <w:r w:rsidR="006676E5" w:rsidRPr="009E1160">
        <w:t xml:space="preserve">alle </w:t>
      </w:r>
      <w:r w:rsidR="006676E5">
        <w:t xml:space="preserve">in der </w:t>
      </w:r>
      <w:r w:rsidR="006676E5" w:rsidRPr="006676E5">
        <w:rPr>
          <w:color w:val="FF0000"/>
        </w:rPr>
        <w:t xml:space="preserve">[NAME DER BEHÖRDE] </w:t>
      </w:r>
      <w:r w:rsidR="00487CA7">
        <w:t xml:space="preserve">durchgeführten </w:t>
      </w:r>
      <w:r w:rsidR="00487CA7">
        <w:br/>
        <w:t>IS-Revisionen</w:t>
      </w:r>
      <w:r w:rsidR="006676E5">
        <w:t xml:space="preserve">. </w:t>
      </w:r>
    </w:p>
    <w:p w14:paraId="2EA32D13" w14:textId="77777777" w:rsidR="007A2493" w:rsidRDefault="007A2493" w:rsidP="00487CA7">
      <w:pPr>
        <w:spacing w:after="240"/>
      </w:pPr>
    </w:p>
    <w:p w14:paraId="04D7E159" w14:textId="77777777" w:rsidR="006676E5" w:rsidRPr="006651A9" w:rsidRDefault="006676E5" w:rsidP="00AB3DF9">
      <w:pPr>
        <w:pStyle w:val="berschrift1"/>
      </w:pPr>
      <w:bookmarkStart w:id="17" w:name="_Toc44677863"/>
      <w:bookmarkStart w:id="18" w:name="_Toc504747109"/>
      <w:bookmarkStart w:id="19" w:name="_Toc92146485"/>
      <w:bookmarkEnd w:id="9"/>
      <w:bookmarkEnd w:id="10"/>
      <w:r w:rsidRPr="00914EF2">
        <w:t xml:space="preserve">Zielsetzung </w:t>
      </w:r>
      <w:r w:rsidRPr="006651A9">
        <w:t>und Zielgruppe</w:t>
      </w:r>
      <w:bookmarkEnd w:id="17"/>
      <w:bookmarkEnd w:id="19"/>
    </w:p>
    <w:p w14:paraId="68ECD02C" w14:textId="26A761AA" w:rsidR="006676E5" w:rsidRPr="006651A9" w:rsidRDefault="007A2493" w:rsidP="006676E5">
      <w:pPr>
        <w:spacing w:after="240"/>
      </w:pPr>
      <w:r>
        <w:br/>
      </w:r>
      <w:r w:rsidR="006676E5" w:rsidRPr="006651A9">
        <w:t xml:space="preserve">Durch diese IT-Sicherheitsrichtlinie wird </w:t>
      </w:r>
      <w:r w:rsidR="00487CA7">
        <w:t>die durchführung , Organisation und Dokumentation von IS-Revisionen geregelt.</w:t>
      </w:r>
      <w:bookmarkStart w:id="20" w:name="BausteinName3"/>
      <w:bookmarkEnd w:id="20"/>
      <w:r w:rsidR="006676E5" w:rsidRPr="006651A9">
        <w:t xml:space="preserve"> Sie gibt entsprechende organisatorische und technische Regelungen vor</w:t>
      </w:r>
      <w:r w:rsidR="00487CA7">
        <w:t xml:space="preserve"> und bezieht sich nur auf Prüfungsfelder in der IT.</w:t>
      </w:r>
    </w:p>
    <w:p w14:paraId="5FFB14B4"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3E562CBC" w14:textId="42CDEC30" w:rsidR="006676E5" w:rsidRDefault="006676E5" w:rsidP="006676E5">
      <w:pPr>
        <w:spacing w:after="240"/>
        <w:rPr>
          <w:i/>
        </w:rPr>
      </w:pPr>
    </w:p>
    <w:p w14:paraId="0AFEFEFE" w14:textId="77777777" w:rsidR="006676E5" w:rsidRPr="00914EF2" w:rsidRDefault="006676E5" w:rsidP="00AB3DF9">
      <w:pPr>
        <w:pStyle w:val="berschrift1"/>
      </w:pPr>
      <w:bookmarkStart w:id="21" w:name="_Toc44677864"/>
      <w:bookmarkStart w:id="22" w:name="_Toc92146486"/>
      <w:r w:rsidRPr="00914EF2">
        <w:t>Zugrundeliegende Schutzbedarfe</w:t>
      </w:r>
      <w:bookmarkEnd w:id="21"/>
      <w:bookmarkEnd w:id="22"/>
    </w:p>
    <w:p w14:paraId="3855A828" w14:textId="05435292" w:rsidR="00487CA7" w:rsidRDefault="006676E5" w:rsidP="006676E5">
      <w:pPr>
        <w:spacing w:after="240"/>
      </w:pPr>
      <w:r>
        <w:rPr>
          <w:kern w:val="0"/>
          <w:lang w:eastAsia="en-US"/>
        </w:rPr>
        <w:br/>
      </w:r>
      <w:r w:rsidRPr="009F0D2A">
        <w:t xml:space="preserve">Bei </w:t>
      </w:r>
      <w:r w:rsidRPr="00487CA7">
        <w:t xml:space="preserve">einer </w:t>
      </w:r>
      <w:r w:rsidR="00487CA7" w:rsidRPr="00487CA7">
        <w:t>IS-Revision</w:t>
      </w:r>
      <w:r w:rsidR="009F0D2A" w:rsidRPr="00487CA7">
        <w:t xml:space="preserve"> </w:t>
      </w:r>
      <w:r w:rsidRPr="009F0D2A">
        <w:t>handelt es sich nicht um ein</w:t>
      </w:r>
      <w:r w:rsidR="009F0D2A" w:rsidRPr="009F0D2A">
        <w:t xml:space="preserve"> einzelnes</w:t>
      </w:r>
      <w:r w:rsidRPr="009F0D2A">
        <w:t xml:space="preserve"> </w:t>
      </w:r>
      <w:r w:rsidR="009F0D2A" w:rsidRPr="009F0D2A">
        <w:t xml:space="preserve">konkretes </w:t>
      </w:r>
      <w:r w:rsidRPr="009F0D2A">
        <w:t xml:space="preserve">Zielobjekt der </w:t>
      </w:r>
      <w:r w:rsidR="009F0D2A" w:rsidRPr="009F0D2A">
        <w:br/>
      </w:r>
      <w:r w:rsidRPr="009F0D2A">
        <w:t>IT-Grundschutzmodellierung (Stammdaten), sondern um eine</w:t>
      </w:r>
      <w:r w:rsidR="00487CA7">
        <w:t xml:space="preserve">organisatorische Maßnahme </w:t>
      </w:r>
      <w:r w:rsidRPr="009F0D2A">
        <w:t xml:space="preserve"> </w:t>
      </w:r>
      <w:r w:rsidR="00487CA7">
        <w:br/>
        <w:t>zur Prüfung o</w:t>
      </w:r>
      <w:r w:rsidR="007A2493">
        <w:t>r</w:t>
      </w:r>
      <w:r w:rsidR="00487CA7">
        <w:t>dnungsgemäßer Ausführung von Handlungsanweisungen.</w:t>
      </w:r>
    </w:p>
    <w:bookmarkEnd w:id="18"/>
    <w:p w14:paraId="28C546CF" w14:textId="77777777" w:rsidR="005D2811" w:rsidRDefault="005D2811" w:rsidP="005144E7">
      <w:pPr>
        <w:spacing w:before="120" w:after="240"/>
        <w:ind w:left="641" w:hanging="357"/>
        <w:rPr>
          <w:i/>
        </w:rPr>
      </w:pPr>
    </w:p>
    <w:p w14:paraId="591E385D" w14:textId="77777777" w:rsidR="00F5730E" w:rsidRDefault="00487CA7" w:rsidP="00AB3DF9">
      <w:pPr>
        <w:pStyle w:val="berschrift1"/>
        <w:numPr>
          <w:ilvl w:val="0"/>
          <w:numId w:val="0"/>
        </w:numPr>
        <w:ind w:left="431"/>
      </w:pPr>
      <w:bookmarkStart w:id="23" w:name="ANFANG"/>
      <w:bookmarkStart w:id="24" w:name="BausteinName4"/>
      <w:bookmarkEnd w:id="23"/>
      <w:bookmarkEnd w:id="24"/>
      <w:r>
        <w:br w:type="column"/>
      </w:r>
    </w:p>
    <w:p w14:paraId="01EAE036" w14:textId="4A031877" w:rsidR="00D84943" w:rsidRDefault="00F5730E" w:rsidP="00AB3DF9">
      <w:pPr>
        <w:pStyle w:val="berschrift1"/>
      </w:pPr>
      <w:bookmarkStart w:id="25" w:name="_Toc92146487"/>
      <w:r>
        <w:t>A</w:t>
      </w:r>
      <w:r w:rsidR="00363D7E">
        <w:t>nforderungen aus dem Baustein</w:t>
      </w:r>
      <w:r w:rsidR="00587023">
        <w:t xml:space="preserve"> </w:t>
      </w:r>
      <w:bookmarkStart w:id="26" w:name="BausteinName12"/>
      <w:bookmarkEnd w:id="26"/>
      <w:r w:rsidR="00E22714">
        <w:t>DER.3.2</w:t>
      </w:r>
      <w:r w:rsidR="00E22714">
        <w:br/>
        <w:t>Revisionen auf Basis des Leitfadens IS-Revision</w:t>
      </w:r>
      <w:bookmarkEnd w:id="25"/>
      <w:r w:rsidR="00E22714">
        <w:br/>
      </w:r>
    </w:p>
    <w:p w14:paraId="3464A0E9" w14:textId="61763E61" w:rsidR="00A8415D" w:rsidRDefault="005A7A9F" w:rsidP="00A8415D">
      <w:pPr>
        <w:pStyle w:val="berschrift2"/>
      </w:pPr>
      <w:bookmarkStart w:id="27" w:name="A7000"/>
      <w:bookmarkStart w:id="28" w:name="_Toc92146488"/>
      <w:bookmarkEnd w:id="27"/>
      <w:r w:rsidRPr="005A7A9F">
        <w:t>Benennung von Verantwortlichen für die IS-Revision</w:t>
      </w:r>
      <w:r w:rsidR="00823580">
        <w:t xml:space="preserve"> (B)</w:t>
      </w:r>
      <w:r w:rsidRPr="005A7A9F">
        <w:t xml:space="preserve"> </w:t>
      </w:r>
      <w:commentRangeStart w:id="29"/>
      <w:r w:rsidR="00A8415D">
        <w:t>[A1]</w:t>
      </w:r>
      <w:commentRangeEnd w:id="29"/>
      <w:r w:rsidR="00DE38EE">
        <w:rPr>
          <w:rStyle w:val="Kommentarzeichen"/>
          <w:rFonts w:eastAsia="Times New Roman" w:cs="Times New Roman"/>
          <w:b w:val="0"/>
          <w:bCs w:val="0"/>
        </w:rPr>
        <w:commentReference w:id="29"/>
      </w:r>
      <w:bookmarkEnd w:id="28"/>
    </w:p>
    <w:p w14:paraId="64E77FA4" w14:textId="77777777" w:rsidR="00A8415D" w:rsidRDefault="00A8415D" w:rsidP="00A8415D">
      <w:pPr>
        <w:suppressAutoHyphens/>
        <w:spacing w:after="240"/>
        <w:ind w:left="720"/>
        <w:rPr>
          <w:color w:val="000000" w:themeColor="text1"/>
        </w:rPr>
      </w:pPr>
    </w:p>
    <w:p w14:paraId="6E42F2AC" w14:textId="1D8A8B52" w:rsidR="00A8415D" w:rsidRDefault="005A7A9F" w:rsidP="005A7A9F">
      <w:pPr>
        <w:pStyle w:val="Listenabsatz"/>
        <w:numPr>
          <w:ilvl w:val="0"/>
          <w:numId w:val="11"/>
        </w:numPr>
        <w:spacing w:after="0"/>
        <w:ind w:left="709" w:hanging="709"/>
      </w:pPr>
      <w:bookmarkStart w:id="31" w:name="A1a1"/>
      <w:bookmarkEnd w:id="31"/>
      <w:r w:rsidRPr="005A7A9F">
        <w:t>Die Institution MUSS einen Verantwortlichen für die IS-Revision benennen.</w:t>
      </w:r>
    </w:p>
    <w:p w14:paraId="670F80B0" w14:textId="77777777" w:rsidR="005A7A9F" w:rsidRDefault="005A7A9F" w:rsidP="00A8415D">
      <w:pPr>
        <w:pStyle w:val="Listenabsatz"/>
        <w:spacing w:after="0"/>
      </w:pPr>
    </w:p>
    <w:p w14:paraId="1964A0A8"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473FD5C"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CB9255"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A8415D" w:rsidRPr="005B4E23" w14:paraId="4577A59F" w14:textId="77777777" w:rsidTr="00515B7F">
        <w:trPr>
          <w:trHeight w:val="205"/>
        </w:trPr>
        <w:tc>
          <w:tcPr>
            <w:tcW w:w="8356" w:type="dxa"/>
            <w:shd w:val="clear" w:color="auto" w:fill="D6E3BC" w:themeFill="accent3" w:themeFillTint="66"/>
          </w:tcPr>
          <w:p w14:paraId="0CB98D8A" w14:textId="220F4229" w:rsidR="00A8415D" w:rsidRPr="005B4E23" w:rsidRDefault="00D22D97" w:rsidP="00515B7F">
            <w:pPr>
              <w:suppressAutoHyphens/>
              <w:spacing w:before="120" w:after="120"/>
            </w:pPr>
            <w:r>
              <w:t>Umsetzung:  JA / TEILWEISE / NEIN / ENTBEHRLICH</w:t>
            </w:r>
            <w:bookmarkStart w:id="32" w:name="A1b1"/>
            <w:bookmarkEnd w:id="32"/>
          </w:p>
        </w:tc>
      </w:tr>
      <w:tr w:rsidR="00A8415D" w:rsidRPr="00CC02C2" w14:paraId="66B4EB49" w14:textId="77777777" w:rsidTr="00515B7F">
        <w:tc>
          <w:tcPr>
            <w:tcW w:w="8356" w:type="dxa"/>
          </w:tcPr>
          <w:p w14:paraId="1A19B156" w14:textId="62C4E7CF" w:rsidR="00A8415D" w:rsidRPr="00CC02C2" w:rsidRDefault="00A8415D" w:rsidP="00515B7F">
            <w:pPr>
              <w:suppressAutoHyphens/>
              <w:spacing w:before="120" w:after="120"/>
              <w:rPr>
                <w:color w:val="000000" w:themeColor="text1"/>
              </w:rPr>
            </w:pPr>
            <w:bookmarkStart w:id="33" w:name="A1u1"/>
            <w:bookmarkEnd w:id="33"/>
            <w:r>
              <w:rPr>
                <w:color w:val="000000" w:themeColor="text1"/>
              </w:rPr>
              <w:t>Hier steht der aktuelle Umsetzungsstand</w:t>
            </w:r>
          </w:p>
        </w:tc>
      </w:tr>
    </w:tbl>
    <w:p w14:paraId="109868C0" w14:textId="77777777" w:rsidR="000852D7" w:rsidRDefault="000852D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415D" w14:paraId="6B761A2E" w14:textId="77777777" w:rsidTr="00A8415D">
        <w:tc>
          <w:tcPr>
            <w:tcW w:w="8340" w:type="dxa"/>
            <w:tcBorders>
              <w:bottom w:val="single" w:sz="4" w:space="0" w:color="auto"/>
            </w:tcBorders>
            <w:shd w:val="clear" w:color="auto" w:fill="C6D9F1" w:themeFill="text2" w:themeFillTint="33"/>
          </w:tcPr>
          <w:p w14:paraId="738C611A" w14:textId="4FD7A503" w:rsidR="00A8415D" w:rsidRDefault="00A8415D" w:rsidP="00A8415D">
            <w:pPr>
              <w:spacing w:before="60" w:after="60"/>
              <w:rPr>
                <w:color w:val="000000" w:themeColor="text1"/>
              </w:rPr>
            </w:pPr>
            <w:r>
              <w:rPr>
                <w:color w:val="000000" w:themeColor="text1"/>
              </w:rPr>
              <w:t>Einspruch - diese Anforderung soll nicht aufgenommen werden!</w:t>
            </w:r>
          </w:p>
        </w:tc>
      </w:tr>
      <w:tr w:rsidR="00A8415D" w14:paraId="4A4FCDC6" w14:textId="77777777" w:rsidTr="00A8415D">
        <w:tc>
          <w:tcPr>
            <w:tcW w:w="8340" w:type="dxa"/>
            <w:shd w:val="clear" w:color="auto" w:fill="FFFFFF" w:themeFill="background1"/>
          </w:tcPr>
          <w:p w14:paraId="695A5A87" w14:textId="6BCFB0DB" w:rsidR="00A8415D" w:rsidRDefault="00A8415D" w:rsidP="00A8415D">
            <w:pPr>
              <w:spacing w:before="60" w:after="60"/>
              <w:rPr>
                <w:color w:val="000000" w:themeColor="text1"/>
              </w:rPr>
            </w:pPr>
            <w:r>
              <w:rPr>
                <w:color w:val="000000" w:themeColor="text1"/>
              </w:rPr>
              <w:t>Begründung der Fachseite:</w:t>
            </w:r>
          </w:p>
        </w:tc>
      </w:tr>
    </w:tbl>
    <w:p w14:paraId="7BAB413C" w14:textId="77777777" w:rsidR="00A8415D" w:rsidRPr="00CC02C2" w:rsidRDefault="00A8415D" w:rsidP="00A8415D">
      <w:pPr>
        <w:suppressAutoHyphens/>
        <w:spacing w:after="240"/>
        <w:ind w:left="720"/>
        <w:rPr>
          <w:color w:val="000000" w:themeColor="text1"/>
        </w:rPr>
      </w:pPr>
    </w:p>
    <w:p w14:paraId="73F2953A" w14:textId="38D6758B" w:rsidR="00A8415D" w:rsidRPr="0083049A" w:rsidRDefault="00A8415D" w:rsidP="00A8415D">
      <w:pPr>
        <w:pStyle w:val="Listenabsatz"/>
        <w:numPr>
          <w:ilvl w:val="0"/>
          <w:numId w:val="11"/>
        </w:numPr>
        <w:spacing w:after="0"/>
        <w:ind w:left="709" w:hanging="709"/>
      </w:pPr>
      <w:bookmarkStart w:id="34" w:name="A1a2"/>
      <w:bookmarkEnd w:id="34"/>
      <w:r>
        <w:t>Dieser MUSS die IS-Revisionen planen, initiieren und die Ergebnisse nach</w:t>
      </w:r>
      <w:r w:rsidR="005A7A9F">
        <w:t>-</w:t>
      </w:r>
      <w:r w:rsidR="005A7A9F">
        <w:br/>
      </w:r>
      <w:r>
        <w:t>verfolgen.</w:t>
      </w:r>
    </w:p>
    <w:p w14:paraId="3C53CAC8" w14:textId="77777777" w:rsidR="00A8415D" w:rsidRDefault="00A8415D" w:rsidP="00A8415D">
      <w:pPr>
        <w:pStyle w:val="Listenabsatz"/>
        <w:spacing w:after="0"/>
      </w:pPr>
    </w:p>
    <w:p w14:paraId="7597261B"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29DD6A4"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401CBB"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A8415D" w:rsidRPr="005B4E23" w14:paraId="12309052" w14:textId="77777777" w:rsidTr="00515B7F">
        <w:trPr>
          <w:trHeight w:val="205"/>
        </w:trPr>
        <w:tc>
          <w:tcPr>
            <w:tcW w:w="8356" w:type="dxa"/>
            <w:shd w:val="clear" w:color="auto" w:fill="D6E3BC" w:themeFill="accent3" w:themeFillTint="66"/>
          </w:tcPr>
          <w:p w14:paraId="029B12E5" w14:textId="3AED5498" w:rsidR="00A8415D" w:rsidRPr="005B4E23" w:rsidRDefault="00D22D97" w:rsidP="00515B7F">
            <w:pPr>
              <w:suppressAutoHyphens/>
              <w:spacing w:before="120" w:after="120"/>
            </w:pPr>
            <w:r>
              <w:t>Umsetzung:  JA / TEILWEISE / NEIN / ENTBEHRLICH</w:t>
            </w:r>
            <w:bookmarkStart w:id="35" w:name="A1b2"/>
            <w:bookmarkEnd w:id="35"/>
          </w:p>
        </w:tc>
      </w:tr>
      <w:tr w:rsidR="00A8415D" w:rsidRPr="00CC02C2" w14:paraId="39EB00BC" w14:textId="77777777" w:rsidTr="00515B7F">
        <w:tc>
          <w:tcPr>
            <w:tcW w:w="8356" w:type="dxa"/>
          </w:tcPr>
          <w:p w14:paraId="6C1D44F3" w14:textId="7538BDB6" w:rsidR="00A8415D" w:rsidRPr="00CC02C2" w:rsidRDefault="00A8415D" w:rsidP="00515B7F">
            <w:pPr>
              <w:suppressAutoHyphens/>
              <w:spacing w:before="120" w:after="120"/>
              <w:rPr>
                <w:color w:val="000000" w:themeColor="text1"/>
              </w:rPr>
            </w:pPr>
            <w:bookmarkStart w:id="36" w:name="A1u2"/>
            <w:bookmarkEnd w:id="36"/>
            <w:r>
              <w:rPr>
                <w:color w:val="000000" w:themeColor="text1"/>
              </w:rPr>
              <w:t>Hier steht der aktuelle Umsetzungsstand</w:t>
            </w:r>
          </w:p>
        </w:tc>
      </w:tr>
    </w:tbl>
    <w:p w14:paraId="41F7432D" w14:textId="3C25C78B" w:rsidR="002F2CA3" w:rsidRDefault="002F2CA3"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8415D" w14:paraId="6FF533FB" w14:textId="77777777" w:rsidTr="00A8415D">
        <w:tc>
          <w:tcPr>
            <w:tcW w:w="8340" w:type="dxa"/>
            <w:tcBorders>
              <w:bottom w:val="single" w:sz="4" w:space="0" w:color="auto"/>
            </w:tcBorders>
            <w:shd w:val="clear" w:color="auto" w:fill="C6D9F1" w:themeFill="text2" w:themeFillTint="33"/>
          </w:tcPr>
          <w:p w14:paraId="7F5B6316" w14:textId="1619D7B2" w:rsidR="00A8415D" w:rsidRDefault="00A8415D" w:rsidP="00A8415D">
            <w:pPr>
              <w:spacing w:before="60" w:after="60"/>
              <w:rPr>
                <w:color w:val="000000" w:themeColor="text1"/>
              </w:rPr>
            </w:pPr>
            <w:r>
              <w:rPr>
                <w:color w:val="000000" w:themeColor="text1"/>
              </w:rPr>
              <w:t>Einspruch - diese Anforderung soll nicht aufgenommen werden!</w:t>
            </w:r>
          </w:p>
        </w:tc>
      </w:tr>
      <w:tr w:rsidR="00A8415D" w14:paraId="7415E8A3" w14:textId="77777777" w:rsidTr="00A8415D">
        <w:tc>
          <w:tcPr>
            <w:tcW w:w="8340" w:type="dxa"/>
            <w:shd w:val="clear" w:color="auto" w:fill="FFFFFF" w:themeFill="background1"/>
          </w:tcPr>
          <w:p w14:paraId="28377F28" w14:textId="09DA956F" w:rsidR="00A8415D" w:rsidRDefault="00A8415D" w:rsidP="00A8415D">
            <w:pPr>
              <w:spacing w:before="60" w:after="60"/>
              <w:rPr>
                <w:color w:val="000000" w:themeColor="text1"/>
              </w:rPr>
            </w:pPr>
            <w:r>
              <w:rPr>
                <w:color w:val="000000" w:themeColor="text1"/>
              </w:rPr>
              <w:t>Begründung der Fachseite:</w:t>
            </w:r>
          </w:p>
        </w:tc>
      </w:tr>
    </w:tbl>
    <w:p w14:paraId="37CEDF4A" w14:textId="77777777" w:rsidR="00F5730E" w:rsidRDefault="00F5730E" w:rsidP="00F5730E">
      <w:pPr>
        <w:pStyle w:val="berschrift2"/>
        <w:numPr>
          <w:ilvl w:val="0"/>
          <w:numId w:val="0"/>
        </w:numPr>
        <w:ind w:left="578"/>
      </w:pPr>
      <w:bookmarkStart w:id="37" w:name="A2"/>
      <w:bookmarkEnd w:id="37"/>
    </w:p>
    <w:p w14:paraId="6FA80BF7" w14:textId="2B443092" w:rsidR="00A8415D" w:rsidRDefault="00A8415D" w:rsidP="00A8415D">
      <w:pPr>
        <w:pStyle w:val="berschrift2"/>
      </w:pPr>
      <w:bookmarkStart w:id="38" w:name="_Toc92146489"/>
      <w:r>
        <w:t xml:space="preserve">Erstellung eines IS-Revisionshandbuches </w:t>
      </w:r>
      <w:r w:rsidR="00823580">
        <w:t>(B)</w:t>
      </w:r>
      <w:r w:rsidR="00823580" w:rsidRPr="005A7A9F">
        <w:t xml:space="preserve"> </w:t>
      </w:r>
      <w:commentRangeStart w:id="39"/>
      <w:r>
        <w:t>[A2]</w:t>
      </w:r>
      <w:commentRangeEnd w:id="39"/>
      <w:r w:rsidR="00DE38EE">
        <w:rPr>
          <w:rStyle w:val="Kommentarzeichen"/>
          <w:rFonts w:eastAsia="Times New Roman" w:cs="Times New Roman"/>
          <w:b w:val="0"/>
          <w:bCs w:val="0"/>
        </w:rPr>
        <w:commentReference w:id="39"/>
      </w:r>
      <w:bookmarkEnd w:id="38"/>
    </w:p>
    <w:p w14:paraId="75E8EE04" w14:textId="77777777" w:rsidR="005A7A9F" w:rsidRDefault="005A7A9F" w:rsidP="005A7A9F">
      <w:pPr>
        <w:pStyle w:val="Listenabsatz"/>
        <w:spacing w:after="0"/>
      </w:pPr>
      <w:bookmarkStart w:id="40" w:name="A2a3"/>
      <w:bookmarkEnd w:id="40"/>
    </w:p>
    <w:p w14:paraId="2EF2B393" w14:textId="0AC46E65" w:rsidR="009E41D3" w:rsidRDefault="009E41D3" w:rsidP="00A8415D">
      <w:pPr>
        <w:pStyle w:val="Listenabsatz"/>
        <w:numPr>
          <w:ilvl w:val="0"/>
          <w:numId w:val="11"/>
        </w:numPr>
        <w:spacing w:after="0"/>
        <w:ind w:left="709" w:hanging="709"/>
      </w:pPr>
      <w:r w:rsidRPr="009E41D3">
        <w:t>Der Verantwortliche für die IS-Revision MUSS ein IS-Revisionshandbuch erstellen, das die angestrebten Ziele, einzuhaltende gesetzliche Vorgaben, Informationen über die Organisation, die Ressourcen und die Rahmenbedingungen enthält.</w:t>
      </w:r>
    </w:p>
    <w:p w14:paraId="2CCBC43A" w14:textId="77777777" w:rsidR="009E41D3" w:rsidRDefault="009E41D3" w:rsidP="009E41D3">
      <w:pPr>
        <w:pStyle w:val="Listenabsatz"/>
        <w:spacing w:after="0"/>
      </w:pPr>
    </w:p>
    <w:p w14:paraId="0B5C96E1" w14:textId="77777777" w:rsidR="009E41D3" w:rsidRDefault="009E41D3" w:rsidP="009E41D3">
      <w:pPr>
        <w:pStyle w:val="Listenabsatz"/>
        <w:spacing w:after="240"/>
        <w:ind w:left="720"/>
        <w:rPr>
          <w:color w:val="FF0000"/>
        </w:rPr>
      </w:pPr>
      <w:r w:rsidRPr="001568BD">
        <w:rPr>
          <w:color w:val="FF0000"/>
        </w:rPr>
        <w:t xml:space="preserve">Hier steht Ihre Konkretisierung des BSI-Textes der Anforderungen unter </w:t>
      </w:r>
    </w:p>
    <w:p w14:paraId="7A14EB9C" w14:textId="77777777" w:rsidR="009E41D3" w:rsidRDefault="009E41D3" w:rsidP="009E41D3">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0F9FB084" w14:textId="77777777" w:rsidR="009E41D3" w:rsidRPr="001F352F" w:rsidRDefault="009E41D3" w:rsidP="009E41D3">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E41D3" w:rsidRPr="005B4E23" w14:paraId="44AD87E7" w14:textId="77777777" w:rsidTr="00515B7F">
        <w:trPr>
          <w:trHeight w:val="205"/>
        </w:trPr>
        <w:tc>
          <w:tcPr>
            <w:tcW w:w="8356" w:type="dxa"/>
            <w:shd w:val="clear" w:color="auto" w:fill="D6E3BC" w:themeFill="accent3" w:themeFillTint="66"/>
          </w:tcPr>
          <w:p w14:paraId="7C4380B5" w14:textId="77777777" w:rsidR="009E41D3" w:rsidRPr="005B4E23" w:rsidRDefault="009E41D3" w:rsidP="00515B7F">
            <w:pPr>
              <w:suppressAutoHyphens/>
              <w:spacing w:before="120" w:after="120"/>
            </w:pPr>
            <w:r>
              <w:t xml:space="preserve">Umsetzung:  JA / TEILWEISE / NEIN / ENTBEHRLICH  </w:t>
            </w:r>
          </w:p>
        </w:tc>
      </w:tr>
      <w:tr w:rsidR="009E41D3" w:rsidRPr="00CC02C2" w14:paraId="4BC4FE13" w14:textId="77777777" w:rsidTr="00515B7F">
        <w:tc>
          <w:tcPr>
            <w:tcW w:w="8356" w:type="dxa"/>
          </w:tcPr>
          <w:p w14:paraId="50439557" w14:textId="77777777" w:rsidR="009E41D3" w:rsidRPr="00CC02C2" w:rsidRDefault="009E41D3" w:rsidP="00515B7F">
            <w:pPr>
              <w:suppressAutoHyphens/>
              <w:spacing w:before="120" w:after="120"/>
              <w:rPr>
                <w:color w:val="000000" w:themeColor="text1"/>
              </w:rPr>
            </w:pPr>
            <w:r>
              <w:rPr>
                <w:color w:val="000000" w:themeColor="text1"/>
              </w:rPr>
              <w:t>Hier steht der aktuelle Umsetzungsstand</w:t>
            </w:r>
          </w:p>
        </w:tc>
      </w:tr>
    </w:tbl>
    <w:p w14:paraId="5F540614" w14:textId="77777777" w:rsidR="009E41D3" w:rsidRDefault="009E41D3" w:rsidP="009E41D3">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9E41D3" w14:paraId="261EC098" w14:textId="77777777" w:rsidTr="00515B7F">
        <w:tc>
          <w:tcPr>
            <w:tcW w:w="8356" w:type="dxa"/>
            <w:tcBorders>
              <w:bottom w:val="single" w:sz="4" w:space="0" w:color="auto"/>
            </w:tcBorders>
            <w:shd w:val="clear" w:color="auto" w:fill="C6D9F1" w:themeFill="text2" w:themeFillTint="33"/>
          </w:tcPr>
          <w:p w14:paraId="357A0BAD" w14:textId="77777777" w:rsidR="009E41D3" w:rsidRPr="005A7A9F" w:rsidRDefault="009E41D3" w:rsidP="00515B7F">
            <w:pPr>
              <w:suppressAutoHyphens/>
              <w:spacing w:before="120" w:after="120"/>
              <w:rPr>
                <w:color w:val="000000" w:themeColor="text1"/>
              </w:rPr>
            </w:pPr>
            <w:r w:rsidRPr="005A7A9F">
              <w:rPr>
                <w:color w:val="000000" w:themeColor="text1"/>
              </w:rPr>
              <w:t>Einspruch - diese Anforderung soll nicht aufgenommen werden!</w:t>
            </w:r>
          </w:p>
        </w:tc>
      </w:tr>
      <w:tr w:rsidR="009E41D3" w14:paraId="1F8C9380" w14:textId="77777777" w:rsidTr="00515B7F">
        <w:tc>
          <w:tcPr>
            <w:tcW w:w="8356" w:type="dxa"/>
            <w:shd w:val="clear" w:color="auto" w:fill="FFFFFF" w:themeFill="background1"/>
          </w:tcPr>
          <w:p w14:paraId="04CF4B68" w14:textId="77777777" w:rsidR="009E41D3" w:rsidRPr="005A7A9F" w:rsidRDefault="009E41D3" w:rsidP="00515B7F">
            <w:pPr>
              <w:suppressAutoHyphens/>
              <w:spacing w:before="120" w:after="120"/>
              <w:rPr>
                <w:color w:val="000000" w:themeColor="text1"/>
              </w:rPr>
            </w:pPr>
            <w:r w:rsidRPr="005A7A9F">
              <w:rPr>
                <w:color w:val="000000" w:themeColor="text1"/>
              </w:rPr>
              <w:t>Begründung der Fachseite:</w:t>
            </w:r>
          </w:p>
        </w:tc>
      </w:tr>
    </w:tbl>
    <w:p w14:paraId="26346C52" w14:textId="1A787EB3" w:rsidR="009E41D3" w:rsidRDefault="009E41D3" w:rsidP="009E41D3">
      <w:pPr>
        <w:pStyle w:val="Listenabsatz"/>
        <w:spacing w:after="0"/>
      </w:pPr>
    </w:p>
    <w:p w14:paraId="1BA155DF" w14:textId="77777777" w:rsidR="009E41D3" w:rsidRDefault="009E41D3" w:rsidP="009E41D3">
      <w:pPr>
        <w:pStyle w:val="Listenabsatz"/>
        <w:spacing w:after="0"/>
      </w:pPr>
    </w:p>
    <w:p w14:paraId="52CD2814" w14:textId="750B9907" w:rsidR="009E41D3" w:rsidRDefault="009E41D3" w:rsidP="009E41D3">
      <w:pPr>
        <w:pStyle w:val="Listenabsatz"/>
        <w:numPr>
          <w:ilvl w:val="0"/>
          <w:numId w:val="11"/>
        </w:numPr>
        <w:spacing w:after="0"/>
        <w:ind w:left="709" w:hanging="709"/>
      </w:pPr>
      <w:r w:rsidRPr="009E41D3">
        <w:t>Außerdem MUSS darin die Archivierung der Dokumentation beschrieben sein.</w:t>
      </w:r>
    </w:p>
    <w:p w14:paraId="58FA8738" w14:textId="77777777" w:rsidR="009E41D3" w:rsidRDefault="009E41D3" w:rsidP="009E41D3">
      <w:pPr>
        <w:pStyle w:val="Listenabsatz"/>
        <w:spacing w:after="0"/>
      </w:pPr>
    </w:p>
    <w:p w14:paraId="2387757D" w14:textId="77777777" w:rsidR="009E41D3" w:rsidRDefault="009E41D3" w:rsidP="009E41D3">
      <w:pPr>
        <w:pStyle w:val="Listenabsatz"/>
        <w:spacing w:after="240"/>
        <w:ind w:left="720"/>
        <w:rPr>
          <w:color w:val="FF0000"/>
        </w:rPr>
      </w:pPr>
      <w:r w:rsidRPr="001568BD">
        <w:rPr>
          <w:color w:val="FF0000"/>
        </w:rPr>
        <w:t xml:space="preserve">Hier steht Ihre Konkretisierung des BSI-Textes der Anforderungen unter </w:t>
      </w:r>
    </w:p>
    <w:p w14:paraId="1EB2F74E" w14:textId="77777777" w:rsidR="009E41D3" w:rsidRDefault="009E41D3" w:rsidP="009E41D3">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2C63C55" w14:textId="77777777" w:rsidR="009E41D3" w:rsidRPr="001F352F" w:rsidRDefault="009E41D3" w:rsidP="009E41D3">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E41D3" w:rsidRPr="005B4E23" w14:paraId="5DB1471B" w14:textId="77777777" w:rsidTr="00515B7F">
        <w:trPr>
          <w:trHeight w:val="205"/>
        </w:trPr>
        <w:tc>
          <w:tcPr>
            <w:tcW w:w="8356" w:type="dxa"/>
            <w:shd w:val="clear" w:color="auto" w:fill="D6E3BC" w:themeFill="accent3" w:themeFillTint="66"/>
          </w:tcPr>
          <w:p w14:paraId="1A057048" w14:textId="77777777" w:rsidR="009E41D3" w:rsidRPr="005B4E23" w:rsidRDefault="009E41D3" w:rsidP="00515B7F">
            <w:pPr>
              <w:suppressAutoHyphens/>
              <w:spacing w:before="120" w:after="120"/>
            </w:pPr>
            <w:r>
              <w:t xml:space="preserve">Umsetzung:  JA / TEILWEISE / NEIN / ENTBEHRLICH  </w:t>
            </w:r>
          </w:p>
        </w:tc>
      </w:tr>
      <w:tr w:rsidR="009E41D3" w:rsidRPr="00CC02C2" w14:paraId="60049DE5" w14:textId="77777777" w:rsidTr="00515B7F">
        <w:tc>
          <w:tcPr>
            <w:tcW w:w="8356" w:type="dxa"/>
          </w:tcPr>
          <w:p w14:paraId="7501C58D" w14:textId="77777777" w:rsidR="009E41D3" w:rsidRPr="00CC02C2" w:rsidRDefault="009E41D3" w:rsidP="00515B7F">
            <w:pPr>
              <w:suppressAutoHyphens/>
              <w:spacing w:before="120" w:after="120"/>
              <w:rPr>
                <w:color w:val="000000" w:themeColor="text1"/>
              </w:rPr>
            </w:pPr>
            <w:r>
              <w:rPr>
                <w:color w:val="000000" w:themeColor="text1"/>
              </w:rPr>
              <w:t>Hier steht der aktuelle Umsetzungsstand</w:t>
            </w:r>
          </w:p>
        </w:tc>
      </w:tr>
    </w:tbl>
    <w:p w14:paraId="2C2A34C8" w14:textId="77777777" w:rsidR="009E41D3" w:rsidRDefault="009E41D3" w:rsidP="009E41D3">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9E41D3" w14:paraId="7419720F" w14:textId="77777777" w:rsidTr="00515B7F">
        <w:tc>
          <w:tcPr>
            <w:tcW w:w="8356" w:type="dxa"/>
            <w:tcBorders>
              <w:bottom w:val="single" w:sz="4" w:space="0" w:color="auto"/>
            </w:tcBorders>
            <w:shd w:val="clear" w:color="auto" w:fill="C6D9F1" w:themeFill="text2" w:themeFillTint="33"/>
          </w:tcPr>
          <w:p w14:paraId="6A37A748" w14:textId="77777777" w:rsidR="009E41D3" w:rsidRPr="005A7A9F" w:rsidRDefault="009E41D3" w:rsidP="00515B7F">
            <w:pPr>
              <w:suppressAutoHyphens/>
              <w:spacing w:before="120" w:after="120"/>
              <w:rPr>
                <w:color w:val="000000" w:themeColor="text1"/>
              </w:rPr>
            </w:pPr>
            <w:r w:rsidRPr="005A7A9F">
              <w:rPr>
                <w:color w:val="000000" w:themeColor="text1"/>
              </w:rPr>
              <w:t>Einspruch - diese Anforderung soll nicht aufgenommen werden!</w:t>
            </w:r>
          </w:p>
        </w:tc>
      </w:tr>
      <w:tr w:rsidR="009E41D3" w14:paraId="31006B12" w14:textId="77777777" w:rsidTr="00515B7F">
        <w:tc>
          <w:tcPr>
            <w:tcW w:w="8356" w:type="dxa"/>
            <w:shd w:val="clear" w:color="auto" w:fill="FFFFFF" w:themeFill="background1"/>
          </w:tcPr>
          <w:p w14:paraId="0F39A1CA" w14:textId="77777777" w:rsidR="009E41D3" w:rsidRPr="005A7A9F" w:rsidRDefault="009E41D3" w:rsidP="00515B7F">
            <w:pPr>
              <w:suppressAutoHyphens/>
              <w:spacing w:before="120" w:after="120"/>
              <w:rPr>
                <w:color w:val="000000" w:themeColor="text1"/>
              </w:rPr>
            </w:pPr>
            <w:r w:rsidRPr="005A7A9F">
              <w:rPr>
                <w:color w:val="000000" w:themeColor="text1"/>
              </w:rPr>
              <w:t>Begründung der Fachseite:</w:t>
            </w:r>
          </w:p>
        </w:tc>
      </w:tr>
    </w:tbl>
    <w:p w14:paraId="2C269DC7" w14:textId="77777777" w:rsidR="009E41D3" w:rsidRDefault="009E41D3" w:rsidP="009E41D3">
      <w:pPr>
        <w:pStyle w:val="Listenabsatz"/>
        <w:spacing w:after="0"/>
      </w:pPr>
    </w:p>
    <w:p w14:paraId="0A731814" w14:textId="77777777" w:rsidR="009E41D3" w:rsidRPr="009E41D3" w:rsidRDefault="009E41D3" w:rsidP="009E41D3">
      <w:pPr>
        <w:pStyle w:val="Listenabsatz"/>
        <w:spacing w:after="0"/>
      </w:pPr>
    </w:p>
    <w:p w14:paraId="2F3BC9E1" w14:textId="77777777" w:rsidR="009E41D3" w:rsidRPr="009E41D3" w:rsidRDefault="009E41D3" w:rsidP="009E41D3">
      <w:pPr>
        <w:pStyle w:val="Listenabsatz"/>
        <w:numPr>
          <w:ilvl w:val="0"/>
          <w:numId w:val="11"/>
        </w:numPr>
        <w:spacing w:after="0"/>
        <w:ind w:left="709" w:hanging="709"/>
      </w:pPr>
      <w:r w:rsidRPr="009E41D3">
        <w:t>Das Handbuch MUSS von der Leitungsebene verabschiedet werden.</w:t>
      </w:r>
    </w:p>
    <w:p w14:paraId="79CA26B6" w14:textId="77777777" w:rsidR="009E41D3" w:rsidRPr="009E41D3" w:rsidRDefault="009E41D3" w:rsidP="009E41D3">
      <w:pPr>
        <w:pStyle w:val="Listenabsatz"/>
        <w:spacing w:after="0"/>
      </w:pPr>
    </w:p>
    <w:p w14:paraId="2F290071" w14:textId="18C28738" w:rsidR="009E41D3" w:rsidRDefault="009E41D3" w:rsidP="009E41D3">
      <w:pPr>
        <w:pStyle w:val="Listenabsatz"/>
        <w:spacing w:after="240"/>
        <w:ind w:left="720"/>
        <w:rPr>
          <w:color w:val="FF0000"/>
        </w:rPr>
      </w:pPr>
      <w:r w:rsidRPr="001568BD">
        <w:rPr>
          <w:color w:val="FF0000"/>
        </w:rPr>
        <w:t xml:space="preserve">Hier steht Ihre Konkretisierung des BSI-Textes der Anforderungen unter </w:t>
      </w:r>
    </w:p>
    <w:p w14:paraId="5302BE54" w14:textId="77777777" w:rsidR="009E41D3" w:rsidRDefault="009E41D3" w:rsidP="009E41D3">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2B4C6DBD" w14:textId="77777777" w:rsidR="009E41D3" w:rsidRPr="001F352F" w:rsidRDefault="009E41D3" w:rsidP="009E41D3">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9E41D3" w:rsidRPr="005B4E23" w14:paraId="538217E5" w14:textId="77777777" w:rsidTr="00515B7F">
        <w:trPr>
          <w:trHeight w:val="205"/>
        </w:trPr>
        <w:tc>
          <w:tcPr>
            <w:tcW w:w="8356" w:type="dxa"/>
            <w:shd w:val="clear" w:color="auto" w:fill="D6E3BC" w:themeFill="accent3" w:themeFillTint="66"/>
          </w:tcPr>
          <w:p w14:paraId="2E1AC19B" w14:textId="77777777" w:rsidR="009E41D3" w:rsidRPr="005B4E23" w:rsidRDefault="009E41D3" w:rsidP="00515B7F">
            <w:pPr>
              <w:suppressAutoHyphens/>
              <w:spacing w:before="120" w:after="120"/>
            </w:pPr>
            <w:r>
              <w:t xml:space="preserve">Umsetzung:  JA / TEILWEISE / NEIN / ENTBEHRLICH  </w:t>
            </w:r>
          </w:p>
        </w:tc>
      </w:tr>
      <w:tr w:rsidR="009E41D3" w:rsidRPr="00CC02C2" w14:paraId="43FECC8E" w14:textId="77777777" w:rsidTr="00515B7F">
        <w:tc>
          <w:tcPr>
            <w:tcW w:w="8356" w:type="dxa"/>
          </w:tcPr>
          <w:p w14:paraId="40DB9C0F" w14:textId="77777777" w:rsidR="009E41D3" w:rsidRPr="00CC02C2" w:rsidRDefault="009E41D3" w:rsidP="00515B7F">
            <w:pPr>
              <w:suppressAutoHyphens/>
              <w:spacing w:before="120" w:after="120"/>
              <w:rPr>
                <w:color w:val="000000" w:themeColor="text1"/>
              </w:rPr>
            </w:pPr>
            <w:r>
              <w:rPr>
                <w:color w:val="000000" w:themeColor="text1"/>
              </w:rPr>
              <w:t>Hier steht der aktuelle Umsetzungsstand</w:t>
            </w:r>
          </w:p>
        </w:tc>
      </w:tr>
    </w:tbl>
    <w:p w14:paraId="20FA4D03" w14:textId="77777777" w:rsidR="009E41D3" w:rsidRDefault="009E41D3" w:rsidP="009E41D3">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9E41D3" w14:paraId="083149B8" w14:textId="77777777" w:rsidTr="00515B7F">
        <w:tc>
          <w:tcPr>
            <w:tcW w:w="8356" w:type="dxa"/>
            <w:tcBorders>
              <w:bottom w:val="single" w:sz="4" w:space="0" w:color="auto"/>
            </w:tcBorders>
            <w:shd w:val="clear" w:color="auto" w:fill="C6D9F1" w:themeFill="text2" w:themeFillTint="33"/>
          </w:tcPr>
          <w:p w14:paraId="3D69355F" w14:textId="77777777" w:rsidR="009E41D3" w:rsidRPr="005A7A9F" w:rsidRDefault="009E41D3" w:rsidP="00515B7F">
            <w:pPr>
              <w:suppressAutoHyphens/>
              <w:spacing w:before="120" w:after="120"/>
              <w:rPr>
                <w:color w:val="000000" w:themeColor="text1"/>
              </w:rPr>
            </w:pPr>
            <w:r w:rsidRPr="005A7A9F">
              <w:rPr>
                <w:color w:val="000000" w:themeColor="text1"/>
              </w:rPr>
              <w:t>Einspruch - diese Anforderung soll nicht aufgenommen werden!</w:t>
            </w:r>
          </w:p>
        </w:tc>
      </w:tr>
      <w:tr w:rsidR="009E41D3" w14:paraId="3A264C70" w14:textId="77777777" w:rsidTr="00515B7F">
        <w:tc>
          <w:tcPr>
            <w:tcW w:w="8356" w:type="dxa"/>
            <w:shd w:val="clear" w:color="auto" w:fill="FFFFFF" w:themeFill="background1"/>
          </w:tcPr>
          <w:p w14:paraId="65E5C0E7" w14:textId="77777777" w:rsidR="009E41D3" w:rsidRPr="005A7A9F" w:rsidRDefault="009E41D3" w:rsidP="00515B7F">
            <w:pPr>
              <w:suppressAutoHyphens/>
              <w:spacing w:before="120" w:after="120"/>
              <w:rPr>
                <w:color w:val="000000" w:themeColor="text1"/>
              </w:rPr>
            </w:pPr>
            <w:r w:rsidRPr="005A7A9F">
              <w:rPr>
                <w:color w:val="000000" w:themeColor="text1"/>
              </w:rPr>
              <w:t>Begründung der Fachseite:</w:t>
            </w:r>
          </w:p>
        </w:tc>
      </w:tr>
    </w:tbl>
    <w:p w14:paraId="4961558F" w14:textId="501F135B" w:rsidR="005A7A9F" w:rsidRDefault="005A7A9F" w:rsidP="009E41D3">
      <w:pPr>
        <w:pStyle w:val="Listenabsatz"/>
        <w:spacing w:after="0"/>
      </w:pPr>
    </w:p>
    <w:p w14:paraId="53366F36" w14:textId="100317EF" w:rsidR="009E41D3" w:rsidRDefault="009E41D3" w:rsidP="009E41D3">
      <w:pPr>
        <w:pStyle w:val="Listenabsatz"/>
        <w:spacing w:after="0"/>
      </w:pPr>
    </w:p>
    <w:p w14:paraId="3DA97B8B" w14:textId="326BA943" w:rsidR="009E41D3" w:rsidRDefault="009E41D3" w:rsidP="009E41D3">
      <w:pPr>
        <w:pStyle w:val="berschrift2"/>
      </w:pPr>
      <w:bookmarkStart w:id="41" w:name="_Toc92146490"/>
      <w:r>
        <w:t xml:space="preserve">Definition der Prüfgrundlage </w:t>
      </w:r>
      <w:r w:rsidR="00823580">
        <w:t>(B)</w:t>
      </w:r>
      <w:r w:rsidR="00823580" w:rsidRPr="005A7A9F">
        <w:t xml:space="preserve"> </w:t>
      </w:r>
      <w:commentRangeStart w:id="42"/>
      <w:r>
        <w:t>[A3]</w:t>
      </w:r>
      <w:commentRangeEnd w:id="42"/>
      <w:r w:rsidR="00DE38EE">
        <w:rPr>
          <w:rStyle w:val="Kommentarzeichen"/>
          <w:rFonts w:eastAsia="Times New Roman" w:cs="Times New Roman"/>
          <w:b w:val="0"/>
          <w:bCs w:val="0"/>
        </w:rPr>
        <w:commentReference w:id="42"/>
      </w:r>
      <w:bookmarkEnd w:id="41"/>
    </w:p>
    <w:p w14:paraId="61B9E13F" w14:textId="77777777" w:rsidR="009E41D3" w:rsidRDefault="009E41D3" w:rsidP="009E41D3">
      <w:pPr>
        <w:pStyle w:val="Listenabsatz"/>
        <w:spacing w:after="0"/>
      </w:pPr>
    </w:p>
    <w:p w14:paraId="2B54D1ED" w14:textId="40131DB7" w:rsidR="005A7A9F" w:rsidRPr="0083049A" w:rsidRDefault="005A7A9F" w:rsidP="009E41D3">
      <w:pPr>
        <w:pStyle w:val="Listenabsatz"/>
        <w:numPr>
          <w:ilvl w:val="0"/>
          <w:numId w:val="11"/>
        </w:numPr>
        <w:spacing w:after="0"/>
        <w:ind w:left="709" w:hanging="709"/>
      </w:pPr>
      <w:r>
        <w:t xml:space="preserve">Die BSI-Standards 200-1 bis 200-3 sowie das IT-Grundschutz-Kompendium </w:t>
      </w:r>
      <w:r w:rsidR="009E41D3">
        <w:br/>
      </w:r>
      <w:r>
        <w:t>MÜSSEN die Prüfungsgrundlagen für die IS-Revision sein.</w:t>
      </w:r>
    </w:p>
    <w:p w14:paraId="70062E03" w14:textId="77777777" w:rsidR="005A7A9F" w:rsidRDefault="005A7A9F" w:rsidP="005A7A9F">
      <w:pPr>
        <w:pStyle w:val="Listenabsatz"/>
        <w:spacing w:after="0"/>
      </w:pPr>
    </w:p>
    <w:p w14:paraId="1147C875" w14:textId="77777777" w:rsidR="005A7A9F" w:rsidRDefault="005A7A9F" w:rsidP="005A7A9F">
      <w:pPr>
        <w:pStyle w:val="Listenabsatz"/>
        <w:spacing w:after="240"/>
        <w:rPr>
          <w:color w:val="FF0000"/>
        </w:rPr>
      </w:pPr>
      <w:r w:rsidRPr="001568BD">
        <w:rPr>
          <w:color w:val="FF0000"/>
        </w:rPr>
        <w:t xml:space="preserve">Hier steht Ihre Konkretisierung des BSI-Textes der Anforderungen unter </w:t>
      </w:r>
    </w:p>
    <w:p w14:paraId="09E1FB23" w14:textId="77777777" w:rsidR="005A7A9F" w:rsidRDefault="005A7A9F" w:rsidP="005A7A9F">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D6C1DE5" w14:textId="77777777" w:rsidR="005A7A9F" w:rsidRPr="001F352F" w:rsidRDefault="005A7A9F" w:rsidP="005A7A9F">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A7A9F" w:rsidRPr="005B4E23" w14:paraId="28B09629" w14:textId="77777777" w:rsidTr="00515B7F">
        <w:trPr>
          <w:trHeight w:val="205"/>
        </w:trPr>
        <w:tc>
          <w:tcPr>
            <w:tcW w:w="8356" w:type="dxa"/>
            <w:shd w:val="clear" w:color="auto" w:fill="D6E3BC" w:themeFill="accent3" w:themeFillTint="66"/>
          </w:tcPr>
          <w:p w14:paraId="77C3AC29" w14:textId="77777777" w:rsidR="005A7A9F" w:rsidRPr="005B4E23" w:rsidRDefault="005A7A9F" w:rsidP="00515B7F">
            <w:pPr>
              <w:suppressAutoHyphens/>
              <w:spacing w:before="120" w:after="120"/>
            </w:pPr>
            <w:r>
              <w:t xml:space="preserve">Umsetzung:  JA / TEILWEISE / NEIN / ENTBEHRLICH  </w:t>
            </w:r>
          </w:p>
        </w:tc>
      </w:tr>
      <w:tr w:rsidR="005A7A9F" w:rsidRPr="00CC02C2" w14:paraId="79F3FA55" w14:textId="77777777" w:rsidTr="00515B7F">
        <w:tc>
          <w:tcPr>
            <w:tcW w:w="8356" w:type="dxa"/>
          </w:tcPr>
          <w:p w14:paraId="197D60B7" w14:textId="77777777" w:rsidR="005A7A9F" w:rsidRPr="00CC02C2" w:rsidRDefault="005A7A9F" w:rsidP="00515B7F">
            <w:pPr>
              <w:suppressAutoHyphens/>
              <w:spacing w:before="120" w:after="120"/>
              <w:rPr>
                <w:color w:val="000000" w:themeColor="text1"/>
              </w:rPr>
            </w:pPr>
            <w:r>
              <w:rPr>
                <w:color w:val="000000" w:themeColor="text1"/>
              </w:rPr>
              <w:t>Hier steht der aktuelle Umsetzungsstand</w:t>
            </w:r>
          </w:p>
        </w:tc>
      </w:tr>
    </w:tbl>
    <w:p w14:paraId="1FD79561" w14:textId="77777777" w:rsidR="005A7A9F" w:rsidRDefault="005A7A9F" w:rsidP="005A7A9F">
      <w:pPr>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A7A9F" w14:paraId="537F040C" w14:textId="77777777" w:rsidTr="00515B7F">
        <w:tc>
          <w:tcPr>
            <w:tcW w:w="8356" w:type="dxa"/>
            <w:tcBorders>
              <w:bottom w:val="single" w:sz="4" w:space="0" w:color="auto"/>
            </w:tcBorders>
            <w:shd w:val="clear" w:color="auto" w:fill="C6D9F1" w:themeFill="text2" w:themeFillTint="33"/>
          </w:tcPr>
          <w:p w14:paraId="2C8A5F84" w14:textId="77777777" w:rsidR="005A7A9F" w:rsidRPr="005A7A9F" w:rsidRDefault="005A7A9F" w:rsidP="00515B7F">
            <w:pPr>
              <w:suppressAutoHyphens/>
              <w:spacing w:before="120" w:after="120"/>
              <w:rPr>
                <w:color w:val="000000" w:themeColor="text1"/>
              </w:rPr>
            </w:pPr>
            <w:r w:rsidRPr="005A7A9F">
              <w:rPr>
                <w:color w:val="000000" w:themeColor="text1"/>
              </w:rPr>
              <w:t>Einspruch - diese Anforderung soll nicht aufgenommen werden!</w:t>
            </w:r>
          </w:p>
        </w:tc>
      </w:tr>
      <w:tr w:rsidR="005A7A9F" w14:paraId="6F148D0A" w14:textId="77777777" w:rsidTr="00515B7F">
        <w:tc>
          <w:tcPr>
            <w:tcW w:w="8356" w:type="dxa"/>
            <w:shd w:val="clear" w:color="auto" w:fill="FFFFFF" w:themeFill="background1"/>
          </w:tcPr>
          <w:p w14:paraId="4ACB29EF" w14:textId="77777777" w:rsidR="005A7A9F" w:rsidRPr="005A7A9F" w:rsidRDefault="005A7A9F" w:rsidP="00515B7F">
            <w:pPr>
              <w:suppressAutoHyphens/>
              <w:spacing w:before="120" w:after="120"/>
              <w:rPr>
                <w:color w:val="000000" w:themeColor="text1"/>
              </w:rPr>
            </w:pPr>
            <w:r w:rsidRPr="005A7A9F">
              <w:rPr>
                <w:color w:val="000000" w:themeColor="text1"/>
              </w:rPr>
              <w:t>Begründung der Fachseite:</w:t>
            </w:r>
          </w:p>
        </w:tc>
      </w:tr>
    </w:tbl>
    <w:p w14:paraId="152F8FAB" w14:textId="3460583E" w:rsidR="005A7A9F" w:rsidRDefault="005A7A9F" w:rsidP="005A7A9F">
      <w:pPr>
        <w:pStyle w:val="Listenabsatz"/>
        <w:spacing w:after="0"/>
      </w:pPr>
      <w:bookmarkStart w:id="43" w:name="A3a2"/>
      <w:bookmarkEnd w:id="43"/>
    </w:p>
    <w:p w14:paraId="6F26176A" w14:textId="77777777" w:rsidR="005A7A9F" w:rsidRDefault="005A7A9F" w:rsidP="000629E8">
      <w:pPr>
        <w:pStyle w:val="Listenabsatz"/>
        <w:spacing w:after="0"/>
      </w:pPr>
    </w:p>
    <w:p w14:paraId="7B20B4F6" w14:textId="54B3EA47" w:rsidR="00A8415D" w:rsidRPr="0083049A" w:rsidRDefault="00A8415D" w:rsidP="000629E8">
      <w:pPr>
        <w:pStyle w:val="Listenabsatz"/>
        <w:numPr>
          <w:ilvl w:val="0"/>
          <w:numId w:val="11"/>
        </w:numPr>
        <w:spacing w:after="0"/>
        <w:ind w:hanging="720"/>
      </w:pPr>
      <w:r>
        <w:t>Dabei MUSS die Standard-Absicherung des IT-Grundschutzes verwendet werden.</w:t>
      </w:r>
    </w:p>
    <w:p w14:paraId="30CB36C8" w14:textId="77777777" w:rsidR="00A8415D" w:rsidRDefault="00A8415D" w:rsidP="00A8415D">
      <w:pPr>
        <w:pStyle w:val="Listenabsatz"/>
        <w:spacing w:after="0"/>
      </w:pPr>
    </w:p>
    <w:p w14:paraId="7F016268"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7329221E"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0EE04C"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A8415D" w:rsidRPr="005B4E23" w14:paraId="1A95C9AA" w14:textId="77777777" w:rsidTr="009E41D3">
        <w:trPr>
          <w:trHeight w:val="205"/>
        </w:trPr>
        <w:tc>
          <w:tcPr>
            <w:tcW w:w="8356" w:type="dxa"/>
            <w:shd w:val="clear" w:color="auto" w:fill="D6E3BC" w:themeFill="accent3" w:themeFillTint="66"/>
          </w:tcPr>
          <w:p w14:paraId="31BF7FC7" w14:textId="384E4FC5" w:rsidR="00A8415D" w:rsidRPr="005B4E23" w:rsidRDefault="00D22D97" w:rsidP="00515B7F">
            <w:pPr>
              <w:suppressAutoHyphens/>
              <w:spacing w:before="120" w:after="120"/>
            </w:pPr>
            <w:r>
              <w:t>Umsetzung:  JA / TEILWEISE / NEIN / ENTBEHRLICH</w:t>
            </w:r>
            <w:r w:rsidR="00A8415D">
              <w:t xml:space="preserve"> </w:t>
            </w:r>
            <w:bookmarkStart w:id="44" w:name="A3b2"/>
            <w:bookmarkEnd w:id="44"/>
            <w:r w:rsidR="00A8415D">
              <w:t xml:space="preserve"> </w:t>
            </w:r>
          </w:p>
        </w:tc>
      </w:tr>
      <w:tr w:rsidR="00A8415D" w:rsidRPr="00CC02C2" w14:paraId="11AA168E" w14:textId="77777777" w:rsidTr="009E41D3">
        <w:tc>
          <w:tcPr>
            <w:tcW w:w="8356" w:type="dxa"/>
          </w:tcPr>
          <w:p w14:paraId="7F664676" w14:textId="0AF5537E" w:rsidR="00A8415D" w:rsidRPr="00CC02C2" w:rsidRDefault="00A8415D" w:rsidP="00515B7F">
            <w:pPr>
              <w:suppressAutoHyphens/>
              <w:spacing w:before="120" w:after="120"/>
              <w:rPr>
                <w:color w:val="000000" w:themeColor="text1"/>
              </w:rPr>
            </w:pPr>
            <w:bookmarkStart w:id="45" w:name="A3u2"/>
            <w:bookmarkEnd w:id="45"/>
            <w:r>
              <w:rPr>
                <w:color w:val="000000" w:themeColor="text1"/>
              </w:rPr>
              <w:t>Hier steht der aktuelle Umsetzungsstand</w:t>
            </w:r>
          </w:p>
        </w:tc>
      </w:tr>
    </w:tbl>
    <w:p w14:paraId="6F22BB80" w14:textId="77777777" w:rsidR="000629E8" w:rsidRDefault="000629E8" w:rsidP="000629E8">
      <w:pPr>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0629E8" w14:paraId="239986D6" w14:textId="77777777" w:rsidTr="00515B7F">
        <w:tc>
          <w:tcPr>
            <w:tcW w:w="8356" w:type="dxa"/>
            <w:tcBorders>
              <w:bottom w:val="single" w:sz="4" w:space="0" w:color="auto"/>
            </w:tcBorders>
            <w:shd w:val="clear" w:color="auto" w:fill="C6D9F1" w:themeFill="text2" w:themeFillTint="33"/>
          </w:tcPr>
          <w:p w14:paraId="22800055" w14:textId="77777777" w:rsidR="000629E8" w:rsidRPr="005A7A9F" w:rsidRDefault="000629E8" w:rsidP="00515B7F">
            <w:pPr>
              <w:suppressAutoHyphens/>
              <w:spacing w:before="120" w:after="120"/>
              <w:rPr>
                <w:color w:val="000000" w:themeColor="text1"/>
              </w:rPr>
            </w:pPr>
            <w:r w:rsidRPr="005A7A9F">
              <w:rPr>
                <w:color w:val="000000" w:themeColor="text1"/>
              </w:rPr>
              <w:t>Einspruch - diese Anforderung soll nicht aufgenommen werden!</w:t>
            </w:r>
          </w:p>
        </w:tc>
      </w:tr>
      <w:tr w:rsidR="000629E8" w14:paraId="66AA0A85" w14:textId="77777777" w:rsidTr="00515B7F">
        <w:tc>
          <w:tcPr>
            <w:tcW w:w="8356" w:type="dxa"/>
            <w:shd w:val="clear" w:color="auto" w:fill="FFFFFF" w:themeFill="background1"/>
          </w:tcPr>
          <w:p w14:paraId="53D67DEF" w14:textId="77777777" w:rsidR="000629E8" w:rsidRPr="005A7A9F" w:rsidRDefault="000629E8" w:rsidP="00515B7F">
            <w:pPr>
              <w:suppressAutoHyphens/>
              <w:spacing w:before="120" w:after="120"/>
              <w:rPr>
                <w:color w:val="000000" w:themeColor="text1"/>
              </w:rPr>
            </w:pPr>
            <w:r w:rsidRPr="005A7A9F">
              <w:rPr>
                <w:color w:val="000000" w:themeColor="text1"/>
              </w:rPr>
              <w:t>Begründung der Fachseite:</w:t>
            </w:r>
          </w:p>
        </w:tc>
      </w:tr>
    </w:tbl>
    <w:p w14:paraId="75C038D7" w14:textId="12FEB180" w:rsidR="00A8415D" w:rsidRDefault="00A8415D" w:rsidP="000629E8">
      <w:pPr>
        <w:spacing w:after="0"/>
      </w:pPr>
    </w:p>
    <w:p w14:paraId="016CD03E" w14:textId="77777777" w:rsidR="000629E8" w:rsidRPr="005A7A9F" w:rsidRDefault="000629E8" w:rsidP="000629E8">
      <w:pPr>
        <w:spacing w:after="0"/>
      </w:pPr>
    </w:p>
    <w:p w14:paraId="6A517615" w14:textId="6F6E59B1" w:rsidR="00A8415D" w:rsidRPr="0083049A" w:rsidRDefault="00A8415D" w:rsidP="000629E8">
      <w:pPr>
        <w:pStyle w:val="Listenabsatz"/>
        <w:numPr>
          <w:ilvl w:val="0"/>
          <w:numId w:val="11"/>
        </w:numPr>
        <w:spacing w:after="0"/>
        <w:ind w:hanging="720"/>
      </w:pPr>
      <w:bookmarkStart w:id="46" w:name="A3a3"/>
      <w:bookmarkEnd w:id="46"/>
      <w:r>
        <w:t>Diese Prüfungsgrundlagen MÜSSEN allen Beteiligten bekannt sein.</w:t>
      </w:r>
    </w:p>
    <w:p w14:paraId="522BE5B6" w14:textId="77777777" w:rsidR="00A8415D" w:rsidRDefault="00A8415D" w:rsidP="000629E8">
      <w:pPr>
        <w:pStyle w:val="Listenabsatz"/>
        <w:spacing w:after="0"/>
        <w:ind w:hanging="709"/>
      </w:pPr>
    </w:p>
    <w:p w14:paraId="79184809"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3908811"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AC0C553" w14:textId="0C656F5C" w:rsidR="00A8415D"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2A6DD37F" w14:textId="1FB709F1" w:rsidR="000629E8" w:rsidRDefault="000629E8" w:rsidP="00A8415D">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0629E8" w:rsidRPr="005B4E23" w14:paraId="5F3F5016" w14:textId="77777777" w:rsidTr="00515B7F">
        <w:trPr>
          <w:trHeight w:val="205"/>
        </w:trPr>
        <w:tc>
          <w:tcPr>
            <w:tcW w:w="8356" w:type="dxa"/>
            <w:shd w:val="clear" w:color="auto" w:fill="D6E3BC" w:themeFill="accent3" w:themeFillTint="66"/>
          </w:tcPr>
          <w:p w14:paraId="3DED9A25" w14:textId="77777777" w:rsidR="000629E8" w:rsidRPr="005B4E23" w:rsidRDefault="000629E8" w:rsidP="00515B7F">
            <w:pPr>
              <w:suppressAutoHyphens/>
              <w:spacing w:before="120" w:after="120"/>
            </w:pPr>
            <w:r>
              <w:t xml:space="preserve">Umsetzung:  JA / TEILWEISE / NEIN / ENTBEHRLICH  </w:t>
            </w:r>
          </w:p>
        </w:tc>
      </w:tr>
      <w:tr w:rsidR="000629E8" w:rsidRPr="00CC02C2" w14:paraId="0E5086E8" w14:textId="77777777" w:rsidTr="00515B7F">
        <w:tc>
          <w:tcPr>
            <w:tcW w:w="8356" w:type="dxa"/>
          </w:tcPr>
          <w:p w14:paraId="1AF0433F" w14:textId="77777777" w:rsidR="000629E8" w:rsidRPr="00CC02C2" w:rsidRDefault="000629E8" w:rsidP="00515B7F">
            <w:pPr>
              <w:suppressAutoHyphens/>
              <w:spacing w:before="120" w:after="120"/>
              <w:rPr>
                <w:color w:val="000000" w:themeColor="text1"/>
              </w:rPr>
            </w:pPr>
            <w:r>
              <w:rPr>
                <w:color w:val="000000" w:themeColor="text1"/>
              </w:rPr>
              <w:t>Hier steht der aktuelle Umsetzungsstand</w:t>
            </w:r>
          </w:p>
        </w:tc>
      </w:tr>
    </w:tbl>
    <w:p w14:paraId="42541C8A" w14:textId="21C4BF5A" w:rsidR="000629E8" w:rsidRDefault="000629E8" w:rsidP="000629E8">
      <w:pPr>
        <w:suppressAutoHyphens/>
        <w:spacing w:after="0"/>
        <w:ind w:left="720"/>
      </w:pPr>
    </w:p>
    <w:p w14:paraId="13EDA8C1" w14:textId="77777777" w:rsidR="00DC4454" w:rsidRDefault="00DC4454" w:rsidP="000629E8">
      <w:pPr>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0629E8" w14:paraId="03AF8BA6" w14:textId="77777777" w:rsidTr="00515B7F">
        <w:tc>
          <w:tcPr>
            <w:tcW w:w="8356" w:type="dxa"/>
            <w:tcBorders>
              <w:bottom w:val="single" w:sz="4" w:space="0" w:color="auto"/>
            </w:tcBorders>
            <w:shd w:val="clear" w:color="auto" w:fill="C6D9F1" w:themeFill="text2" w:themeFillTint="33"/>
          </w:tcPr>
          <w:p w14:paraId="2FD7C50F" w14:textId="77777777" w:rsidR="000629E8" w:rsidRPr="005A7A9F" w:rsidRDefault="000629E8" w:rsidP="00515B7F">
            <w:pPr>
              <w:suppressAutoHyphens/>
              <w:spacing w:before="120" w:after="120"/>
              <w:rPr>
                <w:color w:val="000000" w:themeColor="text1"/>
              </w:rPr>
            </w:pPr>
            <w:r w:rsidRPr="005A7A9F">
              <w:rPr>
                <w:color w:val="000000" w:themeColor="text1"/>
              </w:rPr>
              <w:t>Einspruch - diese Anforderung soll nicht aufgenommen werden!</w:t>
            </w:r>
          </w:p>
        </w:tc>
      </w:tr>
      <w:tr w:rsidR="000629E8" w14:paraId="3C30B5B2" w14:textId="77777777" w:rsidTr="00515B7F">
        <w:tc>
          <w:tcPr>
            <w:tcW w:w="8356" w:type="dxa"/>
            <w:shd w:val="clear" w:color="auto" w:fill="FFFFFF" w:themeFill="background1"/>
          </w:tcPr>
          <w:p w14:paraId="008CFF74" w14:textId="77777777" w:rsidR="000629E8" w:rsidRPr="005A7A9F" w:rsidRDefault="000629E8" w:rsidP="00515B7F">
            <w:pPr>
              <w:suppressAutoHyphens/>
              <w:spacing w:before="120" w:after="120"/>
              <w:rPr>
                <w:color w:val="000000" w:themeColor="text1"/>
              </w:rPr>
            </w:pPr>
            <w:r w:rsidRPr="005A7A9F">
              <w:rPr>
                <w:color w:val="000000" w:themeColor="text1"/>
              </w:rPr>
              <w:t>Begründung der Fachseite:</w:t>
            </w:r>
          </w:p>
        </w:tc>
      </w:tr>
    </w:tbl>
    <w:p w14:paraId="10C9DB93" w14:textId="77777777" w:rsidR="000629E8" w:rsidRDefault="000629E8" w:rsidP="000629E8">
      <w:pPr>
        <w:pStyle w:val="berschrift2"/>
        <w:numPr>
          <w:ilvl w:val="0"/>
          <w:numId w:val="0"/>
        </w:numPr>
        <w:ind w:left="578"/>
      </w:pPr>
      <w:bookmarkStart w:id="47" w:name="A4"/>
      <w:bookmarkEnd w:id="47"/>
    </w:p>
    <w:p w14:paraId="562FC301" w14:textId="0DD9ADA0" w:rsidR="00A8415D" w:rsidRDefault="00A8415D" w:rsidP="00A8415D">
      <w:pPr>
        <w:pStyle w:val="berschrift2"/>
      </w:pPr>
      <w:bookmarkStart w:id="48" w:name="_Toc92146491"/>
      <w:r>
        <w:t xml:space="preserve">Erstellung einer Planung für die IS-Revision </w:t>
      </w:r>
      <w:r w:rsidR="00823580">
        <w:t>(B)</w:t>
      </w:r>
      <w:r w:rsidR="00823580" w:rsidRPr="005A7A9F">
        <w:t xml:space="preserve"> </w:t>
      </w:r>
      <w:commentRangeStart w:id="49"/>
      <w:r>
        <w:t>[A4]</w:t>
      </w:r>
      <w:commentRangeEnd w:id="49"/>
      <w:r w:rsidR="00DE38EE">
        <w:rPr>
          <w:rStyle w:val="Kommentarzeichen"/>
          <w:rFonts w:eastAsia="Times New Roman" w:cs="Times New Roman"/>
          <w:b w:val="0"/>
          <w:bCs w:val="0"/>
        </w:rPr>
        <w:commentReference w:id="49"/>
      </w:r>
      <w:bookmarkEnd w:id="48"/>
    </w:p>
    <w:p w14:paraId="67DD2605" w14:textId="77777777" w:rsidR="00A8415D" w:rsidRPr="00CC02C2" w:rsidRDefault="00A8415D" w:rsidP="00A8415D">
      <w:pPr>
        <w:suppressAutoHyphens/>
        <w:spacing w:after="240"/>
        <w:ind w:left="720"/>
        <w:rPr>
          <w:color w:val="000000" w:themeColor="text1"/>
        </w:rPr>
      </w:pPr>
    </w:p>
    <w:p w14:paraId="2A086D34" w14:textId="476F39EE" w:rsidR="00A8415D" w:rsidRPr="0083049A" w:rsidRDefault="00A8415D" w:rsidP="00DC4454">
      <w:pPr>
        <w:pStyle w:val="Listenabsatz"/>
        <w:spacing w:after="0"/>
        <w:ind w:right="424"/>
      </w:pPr>
      <w:bookmarkStart w:id="50" w:name="A4a1"/>
      <w:bookmarkEnd w:id="50"/>
      <w:r>
        <w:t>Wenn die Institution nicht nach ISO 27001 auf Basis von IT-Grundschutz zertifiziert ist, MÜSSEN der Verantwortliche für die IS-Revision und die Institutionsleitung sicherstellen, dass mindestens alle drei Jahre eine IS-Kurz- oder Querschnitts-Revision durchgeführt wird.</w:t>
      </w:r>
    </w:p>
    <w:p w14:paraId="20522023" w14:textId="77777777" w:rsidR="00A8415D" w:rsidRDefault="00A8415D" w:rsidP="000629E8">
      <w:pPr>
        <w:pStyle w:val="Listenabsatz"/>
        <w:spacing w:after="0"/>
      </w:pPr>
    </w:p>
    <w:p w14:paraId="09A793B1"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7CD9B0E2"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63C829"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A8415D" w:rsidRPr="005B4E23" w14:paraId="692812F3" w14:textId="77777777" w:rsidTr="005A7A9F">
        <w:trPr>
          <w:trHeight w:val="205"/>
        </w:trPr>
        <w:tc>
          <w:tcPr>
            <w:tcW w:w="8356" w:type="dxa"/>
            <w:shd w:val="clear" w:color="auto" w:fill="D6E3BC" w:themeFill="accent3" w:themeFillTint="66"/>
          </w:tcPr>
          <w:p w14:paraId="7D02A2AF" w14:textId="14440365" w:rsidR="00A8415D" w:rsidRPr="005B4E23" w:rsidRDefault="00D22D97" w:rsidP="00515B7F">
            <w:pPr>
              <w:suppressAutoHyphens/>
              <w:spacing w:before="120" w:after="120"/>
            </w:pPr>
            <w:r>
              <w:t>Umsetzung:  JA / TEILWEISE / NEIN / ENTBEHRLICH</w:t>
            </w:r>
            <w:r w:rsidR="00A8415D">
              <w:t xml:space="preserve"> </w:t>
            </w:r>
            <w:bookmarkStart w:id="51" w:name="A4b1"/>
            <w:bookmarkEnd w:id="51"/>
            <w:r w:rsidR="00A8415D">
              <w:t xml:space="preserve"> </w:t>
            </w:r>
          </w:p>
        </w:tc>
      </w:tr>
      <w:tr w:rsidR="00A8415D" w:rsidRPr="00CC02C2" w14:paraId="64587252" w14:textId="77777777" w:rsidTr="005A7A9F">
        <w:tc>
          <w:tcPr>
            <w:tcW w:w="8356" w:type="dxa"/>
          </w:tcPr>
          <w:p w14:paraId="416BEC63" w14:textId="110E4837" w:rsidR="00A8415D" w:rsidRPr="00CC02C2" w:rsidRDefault="00A8415D" w:rsidP="00515B7F">
            <w:pPr>
              <w:suppressAutoHyphens/>
              <w:spacing w:before="120" w:after="120"/>
              <w:rPr>
                <w:color w:val="000000" w:themeColor="text1"/>
              </w:rPr>
            </w:pPr>
            <w:bookmarkStart w:id="52" w:name="A4u1"/>
            <w:bookmarkEnd w:id="52"/>
            <w:r>
              <w:rPr>
                <w:color w:val="000000" w:themeColor="text1"/>
              </w:rPr>
              <w:t>Hier steht der aktuelle Umsetzungsstand</w:t>
            </w:r>
          </w:p>
        </w:tc>
      </w:tr>
    </w:tbl>
    <w:p w14:paraId="66FA03FF" w14:textId="77777777" w:rsidR="005A7A9F" w:rsidRDefault="005A7A9F" w:rsidP="005A7A9F">
      <w:pPr>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A8415D" w14:paraId="3A413CBC" w14:textId="77777777" w:rsidTr="005A7A9F">
        <w:tc>
          <w:tcPr>
            <w:tcW w:w="8356" w:type="dxa"/>
            <w:tcBorders>
              <w:bottom w:val="single" w:sz="4" w:space="0" w:color="auto"/>
            </w:tcBorders>
            <w:shd w:val="clear" w:color="auto" w:fill="C6D9F1" w:themeFill="text2" w:themeFillTint="33"/>
          </w:tcPr>
          <w:p w14:paraId="7A8ACF57" w14:textId="32B2EC06" w:rsidR="00A8415D" w:rsidRPr="005A7A9F" w:rsidRDefault="00A8415D" w:rsidP="005A7A9F">
            <w:pPr>
              <w:suppressAutoHyphens/>
              <w:spacing w:before="120" w:after="120"/>
              <w:rPr>
                <w:color w:val="000000" w:themeColor="text1"/>
              </w:rPr>
            </w:pPr>
            <w:r w:rsidRPr="005A7A9F">
              <w:rPr>
                <w:color w:val="000000" w:themeColor="text1"/>
              </w:rPr>
              <w:t>Einspruch - diese Anforderung soll nicht aufgenommen werden!</w:t>
            </w:r>
          </w:p>
        </w:tc>
      </w:tr>
      <w:tr w:rsidR="00A8415D" w14:paraId="4F87A0BD" w14:textId="77777777" w:rsidTr="005A7A9F">
        <w:tc>
          <w:tcPr>
            <w:tcW w:w="8356" w:type="dxa"/>
            <w:shd w:val="clear" w:color="auto" w:fill="FFFFFF" w:themeFill="background1"/>
          </w:tcPr>
          <w:p w14:paraId="3F3AD845" w14:textId="4BC358F1" w:rsidR="00A8415D" w:rsidRPr="005A7A9F" w:rsidRDefault="00A8415D" w:rsidP="005A7A9F">
            <w:pPr>
              <w:suppressAutoHyphens/>
              <w:spacing w:before="120" w:after="120"/>
              <w:rPr>
                <w:color w:val="000000" w:themeColor="text1"/>
              </w:rPr>
            </w:pPr>
            <w:r w:rsidRPr="005A7A9F">
              <w:rPr>
                <w:color w:val="000000" w:themeColor="text1"/>
              </w:rPr>
              <w:t>Begründung der Fachseite:</w:t>
            </w:r>
          </w:p>
        </w:tc>
      </w:tr>
    </w:tbl>
    <w:p w14:paraId="38F28C92" w14:textId="77777777" w:rsidR="00A8415D" w:rsidRPr="00CC02C2" w:rsidRDefault="00A8415D" w:rsidP="00A8415D">
      <w:pPr>
        <w:suppressAutoHyphens/>
        <w:spacing w:after="240"/>
        <w:ind w:left="720"/>
        <w:rPr>
          <w:color w:val="000000" w:themeColor="text1"/>
        </w:rPr>
      </w:pPr>
    </w:p>
    <w:p w14:paraId="4C078618" w14:textId="32C35F93" w:rsidR="00A8415D" w:rsidRPr="0083049A" w:rsidRDefault="00A8415D" w:rsidP="000629E8">
      <w:pPr>
        <w:pStyle w:val="Listenabsatz"/>
        <w:numPr>
          <w:ilvl w:val="0"/>
          <w:numId w:val="11"/>
        </w:numPr>
        <w:spacing w:after="0"/>
        <w:ind w:hanging="720"/>
      </w:pPr>
      <w:bookmarkStart w:id="53" w:name="A4a2"/>
      <w:bookmarkEnd w:id="53"/>
      <w:r>
        <w:t>Darüber hinaus MUSS weitere Revisionen eingeplant werden, falls der Informationsverbund wesentlich verändert wird.</w:t>
      </w:r>
    </w:p>
    <w:p w14:paraId="0D0EDBAC" w14:textId="77777777" w:rsidR="005A7A9F" w:rsidRDefault="005A7A9F" w:rsidP="005A7A9F">
      <w:pPr>
        <w:spacing w:after="0"/>
      </w:pPr>
      <w:bookmarkStart w:id="54" w:name="A4a3"/>
      <w:bookmarkEnd w:id="54"/>
    </w:p>
    <w:p w14:paraId="0E0E1ACC" w14:textId="77777777" w:rsidR="005A7A9F" w:rsidRDefault="005A7A9F" w:rsidP="005A7A9F">
      <w:pPr>
        <w:pStyle w:val="Listenabsatz"/>
        <w:spacing w:after="240"/>
        <w:ind w:left="720"/>
        <w:rPr>
          <w:color w:val="FF0000"/>
        </w:rPr>
      </w:pPr>
      <w:r w:rsidRPr="001568BD">
        <w:rPr>
          <w:color w:val="FF0000"/>
        </w:rPr>
        <w:t xml:space="preserve">Hier steht Ihre Konkretisierung des BSI-Textes der Anforderungen unter </w:t>
      </w:r>
    </w:p>
    <w:p w14:paraId="4E26B842" w14:textId="77777777" w:rsidR="005A7A9F" w:rsidRDefault="005A7A9F" w:rsidP="005A7A9F">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3E77A600" w14:textId="77777777" w:rsidR="005A7A9F" w:rsidRPr="001F352F" w:rsidRDefault="005A7A9F" w:rsidP="005A7A9F">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A7A9F" w:rsidRPr="005B4E23" w14:paraId="12ACD35C" w14:textId="77777777" w:rsidTr="00515B7F">
        <w:trPr>
          <w:trHeight w:val="205"/>
        </w:trPr>
        <w:tc>
          <w:tcPr>
            <w:tcW w:w="8356" w:type="dxa"/>
            <w:shd w:val="clear" w:color="auto" w:fill="D6E3BC" w:themeFill="accent3" w:themeFillTint="66"/>
          </w:tcPr>
          <w:p w14:paraId="0F2828AB" w14:textId="77777777" w:rsidR="005A7A9F" w:rsidRPr="005B4E23" w:rsidRDefault="005A7A9F" w:rsidP="00515B7F">
            <w:pPr>
              <w:suppressAutoHyphens/>
              <w:spacing w:before="120" w:after="120"/>
            </w:pPr>
            <w:r>
              <w:t xml:space="preserve">Umsetzung:  JA / TEILWEISE / NEIN / ENTBEHRLICH  </w:t>
            </w:r>
          </w:p>
        </w:tc>
      </w:tr>
      <w:tr w:rsidR="005A7A9F" w:rsidRPr="00CC02C2" w14:paraId="0F926D08" w14:textId="77777777" w:rsidTr="00515B7F">
        <w:tc>
          <w:tcPr>
            <w:tcW w:w="8356" w:type="dxa"/>
          </w:tcPr>
          <w:p w14:paraId="0B351C7C" w14:textId="77777777" w:rsidR="005A7A9F" w:rsidRPr="00CC02C2" w:rsidRDefault="005A7A9F" w:rsidP="00515B7F">
            <w:pPr>
              <w:suppressAutoHyphens/>
              <w:spacing w:before="120" w:after="120"/>
              <w:rPr>
                <w:color w:val="000000" w:themeColor="text1"/>
              </w:rPr>
            </w:pPr>
            <w:r>
              <w:rPr>
                <w:color w:val="000000" w:themeColor="text1"/>
              </w:rPr>
              <w:t>Hier steht der aktuelle Umsetzungsstand</w:t>
            </w:r>
          </w:p>
        </w:tc>
      </w:tr>
    </w:tbl>
    <w:p w14:paraId="7F6D9748" w14:textId="77777777" w:rsidR="005A7A9F" w:rsidRDefault="005A7A9F" w:rsidP="007B2875">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A7A9F" w14:paraId="17B4DE05" w14:textId="77777777" w:rsidTr="00515B7F">
        <w:tc>
          <w:tcPr>
            <w:tcW w:w="8356" w:type="dxa"/>
            <w:tcBorders>
              <w:bottom w:val="single" w:sz="4" w:space="0" w:color="auto"/>
            </w:tcBorders>
            <w:shd w:val="clear" w:color="auto" w:fill="C6D9F1" w:themeFill="text2" w:themeFillTint="33"/>
          </w:tcPr>
          <w:p w14:paraId="2A519B05" w14:textId="77777777" w:rsidR="005A7A9F" w:rsidRPr="005A7A9F" w:rsidRDefault="005A7A9F" w:rsidP="00515B7F">
            <w:pPr>
              <w:suppressAutoHyphens/>
              <w:spacing w:before="120" w:after="120"/>
              <w:rPr>
                <w:color w:val="000000" w:themeColor="text1"/>
              </w:rPr>
            </w:pPr>
            <w:r w:rsidRPr="005A7A9F">
              <w:rPr>
                <w:color w:val="000000" w:themeColor="text1"/>
              </w:rPr>
              <w:t>Einspruch - diese Anforderung soll nicht aufgenommen werden!</w:t>
            </w:r>
          </w:p>
        </w:tc>
      </w:tr>
      <w:tr w:rsidR="005A7A9F" w14:paraId="34EC844F" w14:textId="77777777" w:rsidTr="00515B7F">
        <w:tc>
          <w:tcPr>
            <w:tcW w:w="8356" w:type="dxa"/>
            <w:shd w:val="clear" w:color="auto" w:fill="FFFFFF" w:themeFill="background1"/>
          </w:tcPr>
          <w:p w14:paraId="10B61912" w14:textId="77777777" w:rsidR="005A7A9F" w:rsidRPr="005A7A9F" w:rsidRDefault="005A7A9F" w:rsidP="00515B7F">
            <w:pPr>
              <w:suppressAutoHyphens/>
              <w:spacing w:before="120" w:after="120"/>
              <w:rPr>
                <w:color w:val="000000" w:themeColor="text1"/>
              </w:rPr>
            </w:pPr>
            <w:r w:rsidRPr="005A7A9F">
              <w:rPr>
                <w:color w:val="000000" w:themeColor="text1"/>
              </w:rPr>
              <w:t>Begründung der Fachseite:</w:t>
            </w:r>
          </w:p>
        </w:tc>
      </w:tr>
    </w:tbl>
    <w:p w14:paraId="644D7970" w14:textId="7822D01B" w:rsidR="007B2875" w:rsidRDefault="007B2875" w:rsidP="007B2875">
      <w:pPr>
        <w:spacing w:after="0"/>
      </w:pPr>
    </w:p>
    <w:p w14:paraId="6A9695F0" w14:textId="77777777" w:rsidR="00DC4454" w:rsidRDefault="00DC4454" w:rsidP="007B2875">
      <w:pPr>
        <w:spacing w:after="0"/>
      </w:pPr>
    </w:p>
    <w:p w14:paraId="010A1591" w14:textId="77777777" w:rsidR="007B2875" w:rsidRDefault="007B2875" w:rsidP="007B2875">
      <w:pPr>
        <w:spacing w:after="0"/>
      </w:pPr>
    </w:p>
    <w:p w14:paraId="588F678A" w14:textId="702989EA" w:rsidR="00A8415D" w:rsidRPr="0083049A" w:rsidRDefault="00A8415D" w:rsidP="007B2875">
      <w:pPr>
        <w:pStyle w:val="Listenabsatz"/>
        <w:numPr>
          <w:ilvl w:val="0"/>
          <w:numId w:val="11"/>
        </w:numPr>
        <w:spacing w:after="0"/>
        <w:ind w:hanging="720"/>
      </w:pPr>
      <w:r>
        <w:t xml:space="preserve">Der Verantwortliche für die IS-Revision MUSS eine mehrjährige Grobplanung </w:t>
      </w:r>
      <w:r w:rsidR="00DC4454">
        <w:br/>
      </w:r>
      <w:r>
        <w:t>für die Revisionsvorhaben erstellen.</w:t>
      </w:r>
    </w:p>
    <w:p w14:paraId="1083F05A" w14:textId="77777777" w:rsidR="00A8415D" w:rsidRDefault="00A8415D" w:rsidP="00A8415D">
      <w:pPr>
        <w:pStyle w:val="Listenabsatz"/>
        <w:spacing w:after="0"/>
      </w:pPr>
    </w:p>
    <w:p w14:paraId="30A870A8"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8F6AD34"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5F8B5E" w14:textId="3EE90261" w:rsidR="00A8415D"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C0D0926" w14:textId="3DB88351" w:rsidR="007B2875" w:rsidRDefault="007B2875" w:rsidP="00A8415D">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7B2875" w:rsidRPr="005B4E23" w14:paraId="1061B0EE" w14:textId="77777777" w:rsidTr="00515B7F">
        <w:trPr>
          <w:trHeight w:val="205"/>
        </w:trPr>
        <w:tc>
          <w:tcPr>
            <w:tcW w:w="8356" w:type="dxa"/>
            <w:shd w:val="clear" w:color="auto" w:fill="D6E3BC" w:themeFill="accent3" w:themeFillTint="66"/>
          </w:tcPr>
          <w:p w14:paraId="1AB7987D" w14:textId="77777777" w:rsidR="007B2875" w:rsidRPr="005B4E23" w:rsidRDefault="007B2875" w:rsidP="00515B7F">
            <w:pPr>
              <w:suppressAutoHyphens/>
              <w:spacing w:before="120" w:after="120"/>
            </w:pPr>
            <w:r>
              <w:t xml:space="preserve">Umsetzung:  JA / TEILWEISE / NEIN / ENTBEHRLICH  </w:t>
            </w:r>
          </w:p>
        </w:tc>
      </w:tr>
      <w:tr w:rsidR="007B2875" w:rsidRPr="00CC02C2" w14:paraId="75EE9973" w14:textId="77777777" w:rsidTr="00515B7F">
        <w:tc>
          <w:tcPr>
            <w:tcW w:w="8356" w:type="dxa"/>
          </w:tcPr>
          <w:p w14:paraId="0ECD52CF" w14:textId="77777777" w:rsidR="007B2875" w:rsidRPr="00CC02C2" w:rsidRDefault="007B2875" w:rsidP="00515B7F">
            <w:pPr>
              <w:suppressAutoHyphens/>
              <w:spacing w:before="120" w:after="120"/>
              <w:rPr>
                <w:color w:val="000000" w:themeColor="text1"/>
              </w:rPr>
            </w:pPr>
            <w:r>
              <w:rPr>
                <w:color w:val="000000" w:themeColor="text1"/>
              </w:rPr>
              <w:t>Hier steht der aktuelle Umsetzungsstand</w:t>
            </w:r>
          </w:p>
        </w:tc>
      </w:tr>
    </w:tbl>
    <w:p w14:paraId="5D81D134" w14:textId="77777777" w:rsidR="007B2875" w:rsidRDefault="007B2875" w:rsidP="007B2875">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7B2875" w14:paraId="3528EE5D" w14:textId="77777777" w:rsidTr="00515B7F">
        <w:tc>
          <w:tcPr>
            <w:tcW w:w="8356" w:type="dxa"/>
            <w:tcBorders>
              <w:bottom w:val="single" w:sz="4" w:space="0" w:color="auto"/>
            </w:tcBorders>
            <w:shd w:val="clear" w:color="auto" w:fill="C6D9F1" w:themeFill="text2" w:themeFillTint="33"/>
          </w:tcPr>
          <w:p w14:paraId="58439E9E" w14:textId="77777777" w:rsidR="007B2875" w:rsidRPr="005A7A9F" w:rsidRDefault="007B2875" w:rsidP="00515B7F">
            <w:pPr>
              <w:suppressAutoHyphens/>
              <w:spacing w:before="120" w:after="120"/>
              <w:rPr>
                <w:color w:val="000000" w:themeColor="text1"/>
              </w:rPr>
            </w:pPr>
            <w:r w:rsidRPr="005A7A9F">
              <w:rPr>
                <w:color w:val="000000" w:themeColor="text1"/>
              </w:rPr>
              <w:t>Einspruch - diese Anforderung soll nicht aufgenommen werden!</w:t>
            </w:r>
          </w:p>
        </w:tc>
      </w:tr>
      <w:tr w:rsidR="007B2875" w14:paraId="71C00F20" w14:textId="77777777" w:rsidTr="00515B7F">
        <w:tc>
          <w:tcPr>
            <w:tcW w:w="8356" w:type="dxa"/>
            <w:shd w:val="clear" w:color="auto" w:fill="FFFFFF" w:themeFill="background1"/>
          </w:tcPr>
          <w:p w14:paraId="7E4D2CE3" w14:textId="77777777" w:rsidR="007B2875" w:rsidRPr="005A7A9F" w:rsidRDefault="007B2875" w:rsidP="00515B7F">
            <w:pPr>
              <w:suppressAutoHyphens/>
              <w:spacing w:before="120" w:after="120"/>
              <w:rPr>
                <w:color w:val="000000" w:themeColor="text1"/>
              </w:rPr>
            </w:pPr>
            <w:r w:rsidRPr="005A7A9F">
              <w:rPr>
                <w:color w:val="000000" w:themeColor="text1"/>
              </w:rPr>
              <w:t>Begründung der Fachseite:</w:t>
            </w:r>
          </w:p>
        </w:tc>
      </w:tr>
    </w:tbl>
    <w:p w14:paraId="4A0FAB98" w14:textId="77777777" w:rsidR="00A8415D" w:rsidRPr="00CC02C2" w:rsidRDefault="00A8415D" w:rsidP="007B2875">
      <w:pPr>
        <w:suppressAutoHyphens/>
        <w:spacing w:after="240"/>
        <w:ind w:left="720" w:hanging="720"/>
        <w:rPr>
          <w:color w:val="000000" w:themeColor="text1"/>
        </w:rPr>
      </w:pPr>
    </w:p>
    <w:p w14:paraId="5636BC16" w14:textId="3D7BD1DC" w:rsidR="00A8415D" w:rsidRPr="0083049A" w:rsidRDefault="00A8415D" w:rsidP="007B2875">
      <w:pPr>
        <w:pStyle w:val="Listenabsatz"/>
        <w:numPr>
          <w:ilvl w:val="0"/>
          <w:numId w:val="11"/>
        </w:numPr>
        <w:spacing w:after="0"/>
        <w:ind w:hanging="720"/>
      </w:pPr>
      <w:bookmarkStart w:id="55" w:name="A4a4"/>
      <w:bookmarkEnd w:id="55"/>
      <w:r>
        <w:t>Diese MUSS dann durch eine jährliche Detailplanung konkretisiert werden.</w:t>
      </w:r>
    </w:p>
    <w:p w14:paraId="0CDA77FB" w14:textId="77777777" w:rsidR="00A8415D" w:rsidRDefault="00A8415D" w:rsidP="00A8415D">
      <w:pPr>
        <w:pStyle w:val="Listenabsatz"/>
        <w:spacing w:after="0"/>
      </w:pPr>
    </w:p>
    <w:p w14:paraId="34397F72"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1CDB1926"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C608D64"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A8415D" w:rsidRPr="005B4E23" w14:paraId="53B73186" w14:textId="77777777" w:rsidTr="00515B7F">
        <w:trPr>
          <w:trHeight w:val="205"/>
        </w:trPr>
        <w:tc>
          <w:tcPr>
            <w:tcW w:w="8356" w:type="dxa"/>
            <w:shd w:val="clear" w:color="auto" w:fill="D6E3BC" w:themeFill="accent3" w:themeFillTint="66"/>
          </w:tcPr>
          <w:p w14:paraId="3F1CECDA" w14:textId="4D1ACF12" w:rsidR="00A8415D" w:rsidRPr="005B4E23" w:rsidRDefault="00D22D97" w:rsidP="00515B7F">
            <w:pPr>
              <w:suppressAutoHyphens/>
              <w:spacing w:before="120" w:after="120"/>
            </w:pPr>
            <w:r>
              <w:t>Umsetzung:  JA / TEILWEISE / NEIN / ENTBEHRLICH</w:t>
            </w:r>
            <w:r w:rsidR="00A8415D">
              <w:t xml:space="preserve"> </w:t>
            </w:r>
            <w:bookmarkStart w:id="56" w:name="A4b4"/>
            <w:bookmarkEnd w:id="56"/>
            <w:r w:rsidR="00A8415D">
              <w:t xml:space="preserve"> </w:t>
            </w:r>
          </w:p>
        </w:tc>
      </w:tr>
      <w:tr w:rsidR="00A8415D" w:rsidRPr="00CC02C2" w14:paraId="6381A292" w14:textId="77777777" w:rsidTr="00515B7F">
        <w:tc>
          <w:tcPr>
            <w:tcW w:w="8356" w:type="dxa"/>
          </w:tcPr>
          <w:p w14:paraId="35F3C2B6" w14:textId="3B320C22" w:rsidR="00A8415D" w:rsidRPr="00CC02C2" w:rsidRDefault="00A8415D" w:rsidP="00515B7F">
            <w:pPr>
              <w:suppressAutoHyphens/>
              <w:spacing w:before="120" w:after="120"/>
              <w:rPr>
                <w:color w:val="000000" w:themeColor="text1"/>
              </w:rPr>
            </w:pPr>
            <w:bookmarkStart w:id="57" w:name="A4u4"/>
            <w:bookmarkEnd w:id="57"/>
            <w:r>
              <w:rPr>
                <w:color w:val="000000" w:themeColor="text1"/>
              </w:rPr>
              <w:t>Hier steht der aktuelle Umsetzungsstand</w:t>
            </w:r>
          </w:p>
        </w:tc>
      </w:tr>
    </w:tbl>
    <w:p w14:paraId="5FCCFB3C" w14:textId="5734531D" w:rsidR="007B2875" w:rsidRDefault="007B2875" w:rsidP="00F5730E">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7B2875" w14:paraId="1A28C896" w14:textId="77777777" w:rsidTr="00515B7F">
        <w:tc>
          <w:tcPr>
            <w:tcW w:w="8356" w:type="dxa"/>
            <w:tcBorders>
              <w:bottom w:val="single" w:sz="4" w:space="0" w:color="auto"/>
            </w:tcBorders>
            <w:shd w:val="clear" w:color="auto" w:fill="C6D9F1" w:themeFill="text2" w:themeFillTint="33"/>
          </w:tcPr>
          <w:p w14:paraId="02E80587" w14:textId="35A50C55" w:rsidR="007B2875" w:rsidRPr="005A7A9F" w:rsidRDefault="007B2875" w:rsidP="00515B7F">
            <w:pPr>
              <w:suppressAutoHyphens/>
              <w:spacing w:before="120" w:after="120"/>
              <w:rPr>
                <w:color w:val="000000" w:themeColor="text1"/>
              </w:rPr>
            </w:pPr>
            <w:r w:rsidRPr="005A7A9F">
              <w:rPr>
                <w:color w:val="000000" w:themeColor="text1"/>
              </w:rPr>
              <w:t>Einspruch - diese Anforderung soll nicht aufgenommen werden!</w:t>
            </w:r>
          </w:p>
        </w:tc>
      </w:tr>
      <w:tr w:rsidR="007B2875" w14:paraId="11BB4113" w14:textId="77777777" w:rsidTr="00515B7F">
        <w:tc>
          <w:tcPr>
            <w:tcW w:w="8356" w:type="dxa"/>
            <w:shd w:val="clear" w:color="auto" w:fill="FFFFFF" w:themeFill="background1"/>
          </w:tcPr>
          <w:p w14:paraId="29A3F358" w14:textId="77777777" w:rsidR="007B2875" w:rsidRPr="005A7A9F" w:rsidRDefault="007B2875" w:rsidP="00515B7F">
            <w:pPr>
              <w:suppressAutoHyphens/>
              <w:spacing w:before="120" w:after="120"/>
              <w:rPr>
                <w:color w:val="000000" w:themeColor="text1"/>
              </w:rPr>
            </w:pPr>
            <w:r w:rsidRPr="005A7A9F">
              <w:rPr>
                <w:color w:val="000000" w:themeColor="text1"/>
              </w:rPr>
              <w:t>Begründung der Fachseite:</w:t>
            </w:r>
          </w:p>
        </w:tc>
      </w:tr>
    </w:tbl>
    <w:p w14:paraId="57BC4207" w14:textId="77777777" w:rsidR="007B2875" w:rsidRPr="00CC02C2" w:rsidRDefault="007B2875" w:rsidP="007B2875">
      <w:pPr>
        <w:suppressAutoHyphens/>
        <w:spacing w:after="240"/>
        <w:ind w:left="720" w:hanging="720"/>
        <w:rPr>
          <w:color w:val="000000" w:themeColor="text1"/>
        </w:rPr>
      </w:pPr>
    </w:p>
    <w:p w14:paraId="5DB0C18A" w14:textId="211397F3" w:rsidR="00A8415D" w:rsidRDefault="00A8415D" w:rsidP="00A8415D">
      <w:pPr>
        <w:pStyle w:val="berschrift2"/>
      </w:pPr>
      <w:bookmarkStart w:id="58" w:name="A5"/>
      <w:bookmarkStart w:id="59" w:name="_Toc92146492"/>
      <w:bookmarkEnd w:id="58"/>
      <w:r>
        <w:t xml:space="preserve">Auswahl eines geeigneten IS-Revisionsteams </w:t>
      </w:r>
      <w:r w:rsidR="00823580">
        <w:t>(B)</w:t>
      </w:r>
      <w:r w:rsidR="00823580" w:rsidRPr="005A7A9F">
        <w:t xml:space="preserve"> </w:t>
      </w:r>
      <w:commentRangeStart w:id="60"/>
      <w:r>
        <w:t>[A5]</w:t>
      </w:r>
      <w:commentRangeEnd w:id="60"/>
      <w:r w:rsidR="00DE38EE">
        <w:rPr>
          <w:rStyle w:val="Kommentarzeichen"/>
          <w:rFonts w:eastAsia="Times New Roman" w:cs="Times New Roman"/>
          <w:b w:val="0"/>
          <w:bCs w:val="0"/>
        </w:rPr>
        <w:commentReference w:id="60"/>
      </w:r>
      <w:bookmarkEnd w:id="59"/>
    </w:p>
    <w:p w14:paraId="456F5BBF" w14:textId="77777777" w:rsidR="00A8415D" w:rsidRPr="00CC02C2" w:rsidRDefault="00A8415D" w:rsidP="00A8415D">
      <w:pPr>
        <w:suppressAutoHyphens/>
        <w:spacing w:after="240"/>
        <w:ind w:left="720"/>
        <w:rPr>
          <w:color w:val="000000" w:themeColor="text1"/>
        </w:rPr>
      </w:pPr>
    </w:p>
    <w:p w14:paraId="21E025B2" w14:textId="77777777" w:rsidR="005736AF" w:rsidRDefault="00A8415D" w:rsidP="007B2875">
      <w:pPr>
        <w:pStyle w:val="Listenabsatz"/>
        <w:numPr>
          <w:ilvl w:val="0"/>
          <w:numId w:val="11"/>
        </w:numPr>
        <w:spacing w:after="0"/>
        <w:ind w:hanging="720"/>
      </w:pPr>
      <w:bookmarkStart w:id="61" w:name="A5a1"/>
      <w:bookmarkEnd w:id="61"/>
      <w:r>
        <w:t>Es MUSS ein aus mindestens zwei IS-Revisoren bestehendes Team zusammen</w:t>
      </w:r>
      <w:r w:rsidR="005736AF">
        <w:t>-</w:t>
      </w:r>
    </w:p>
    <w:p w14:paraId="5C1F8D78" w14:textId="3C18E399" w:rsidR="00A8415D" w:rsidRPr="0083049A" w:rsidRDefault="00A8415D" w:rsidP="005736AF">
      <w:pPr>
        <w:pStyle w:val="Listenabsatz"/>
        <w:spacing w:after="0"/>
        <w:ind w:left="720"/>
      </w:pPr>
      <w:r>
        <w:t>gestellt oder beauftragt werden.</w:t>
      </w:r>
    </w:p>
    <w:p w14:paraId="418321B1" w14:textId="77777777" w:rsidR="00A8415D" w:rsidRDefault="00A8415D" w:rsidP="00A8415D">
      <w:pPr>
        <w:pStyle w:val="Listenabsatz"/>
        <w:spacing w:after="0"/>
      </w:pPr>
    </w:p>
    <w:p w14:paraId="14CEC492" w14:textId="77777777" w:rsidR="007B2875" w:rsidRDefault="007B2875" w:rsidP="007B2875">
      <w:pPr>
        <w:pStyle w:val="Listenabsatz"/>
        <w:spacing w:after="240"/>
        <w:ind w:left="720"/>
        <w:rPr>
          <w:color w:val="FF0000"/>
        </w:rPr>
      </w:pPr>
      <w:bookmarkStart w:id="62" w:name="A5a2"/>
      <w:bookmarkEnd w:id="62"/>
      <w:r w:rsidRPr="001568BD">
        <w:rPr>
          <w:color w:val="FF0000"/>
        </w:rPr>
        <w:t xml:space="preserve">Hier steht Ihre Konkretisierung des BSI-Textes der Anforderungen unter </w:t>
      </w:r>
    </w:p>
    <w:p w14:paraId="5B57CFB5" w14:textId="77777777" w:rsidR="007B2875" w:rsidRDefault="007B2875" w:rsidP="007B2875">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52C83535" w14:textId="77777777" w:rsidR="007B2875" w:rsidRDefault="007B2875" w:rsidP="007B2875">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7B2875" w:rsidRPr="005B4E23" w14:paraId="337CE1E3" w14:textId="77777777" w:rsidTr="00515B7F">
        <w:trPr>
          <w:trHeight w:val="205"/>
        </w:trPr>
        <w:tc>
          <w:tcPr>
            <w:tcW w:w="8356" w:type="dxa"/>
            <w:shd w:val="clear" w:color="auto" w:fill="D6E3BC" w:themeFill="accent3" w:themeFillTint="66"/>
          </w:tcPr>
          <w:p w14:paraId="64F559A4" w14:textId="77777777" w:rsidR="007B2875" w:rsidRPr="005B4E23" w:rsidRDefault="007B2875" w:rsidP="00515B7F">
            <w:pPr>
              <w:suppressAutoHyphens/>
              <w:spacing w:before="120" w:after="120"/>
            </w:pPr>
            <w:r>
              <w:t xml:space="preserve">Umsetzung:  JA / TEILWEISE / NEIN / ENTBEHRLICH  </w:t>
            </w:r>
          </w:p>
        </w:tc>
      </w:tr>
      <w:tr w:rsidR="007B2875" w:rsidRPr="00CC02C2" w14:paraId="6EACEBF6" w14:textId="77777777" w:rsidTr="00515B7F">
        <w:tc>
          <w:tcPr>
            <w:tcW w:w="8356" w:type="dxa"/>
          </w:tcPr>
          <w:p w14:paraId="58F29E3A" w14:textId="77777777" w:rsidR="007B2875" w:rsidRPr="00CC02C2" w:rsidRDefault="007B2875" w:rsidP="00515B7F">
            <w:pPr>
              <w:suppressAutoHyphens/>
              <w:spacing w:before="120" w:after="120"/>
              <w:rPr>
                <w:color w:val="000000" w:themeColor="text1"/>
              </w:rPr>
            </w:pPr>
            <w:r>
              <w:rPr>
                <w:color w:val="000000" w:themeColor="text1"/>
              </w:rPr>
              <w:t>Hier steht der aktuelle Umsetzungsstand</w:t>
            </w:r>
          </w:p>
        </w:tc>
      </w:tr>
    </w:tbl>
    <w:p w14:paraId="7AE534D9" w14:textId="4FA41463" w:rsidR="007B2875" w:rsidRDefault="007B2875" w:rsidP="007B2875">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7B2875" w14:paraId="3E224AD8" w14:textId="77777777" w:rsidTr="00515B7F">
        <w:tc>
          <w:tcPr>
            <w:tcW w:w="8356" w:type="dxa"/>
            <w:tcBorders>
              <w:bottom w:val="single" w:sz="4" w:space="0" w:color="auto"/>
            </w:tcBorders>
            <w:shd w:val="clear" w:color="auto" w:fill="C6D9F1" w:themeFill="text2" w:themeFillTint="33"/>
          </w:tcPr>
          <w:p w14:paraId="46296C08" w14:textId="77777777" w:rsidR="007B2875" w:rsidRPr="005A7A9F" w:rsidRDefault="007B2875" w:rsidP="00515B7F">
            <w:pPr>
              <w:suppressAutoHyphens/>
              <w:spacing w:before="120" w:after="120"/>
              <w:rPr>
                <w:color w:val="000000" w:themeColor="text1"/>
              </w:rPr>
            </w:pPr>
            <w:r w:rsidRPr="005A7A9F">
              <w:rPr>
                <w:color w:val="000000" w:themeColor="text1"/>
              </w:rPr>
              <w:t>Einspruch - diese Anforderung soll nicht aufgenommen werden!</w:t>
            </w:r>
          </w:p>
        </w:tc>
      </w:tr>
      <w:tr w:rsidR="007B2875" w14:paraId="7FA942C6" w14:textId="77777777" w:rsidTr="00515B7F">
        <w:tc>
          <w:tcPr>
            <w:tcW w:w="8356" w:type="dxa"/>
            <w:shd w:val="clear" w:color="auto" w:fill="FFFFFF" w:themeFill="background1"/>
          </w:tcPr>
          <w:p w14:paraId="449E1570" w14:textId="77777777" w:rsidR="007B2875" w:rsidRPr="005A7A9F" w:rsidRDefault="007B2875" w:rsidP="00515B7F">
            <w:pPr>
              <w:suppressAutoHyphens/>
              <w:spacing w:before="120" w:after="120"/>
              <w:rPr>
                <w:color w:val="000000" w:themeColor="text1"/>
              </w:rPr>
            </w:pPr>
            <w:r w:rsidRPr="005A7A9F">
              <w:rPr>
                <w:color w:val="000000" w:themeColor="text1"/>
              </w:rPr>
              <w:t>Begründung der Fachseite:</w:t>
            </w:r>
          </w:p>
        </w:tc>
      </w:tr>
    </w:tbl>
    <w:p w14:paraId="66439506" w14:textId="0CA24BF3" w:rsidR="007B2875" w:rsidRDefault="007B2875" w:rsidP="007B2875">
      <w:pPr>
        <w:pStyle w:val="Listenabsatz"/>
        <w:spacing w:after="0"/>
        <w:ind w:left="720"/>
      </w:pPr>
    </w:p>
    <w:p w14:paraId="49486452" w14:textId="77777777" w:rsidR="007B2875" w:rsidRDefault="007B2875" w:rsidP="007B2875">
      <w:pPr>
        <w:pStyle w:val="Listenabsatz"/>
        <w:spacing w:after="0"/>
        <w:ind w:left="720"/>
      </w:pPr>
    </w:p>
    <w:p w14:paraId="16DEB2E9" w14:textId="1979872D" w:rsidR="00A8415D" w:rsidRPr="0083049A" w:rsidRDefault="00A8415D" w:rsidP="007B2875">
      <w:pPr>
        <w:pStyle w:val="Listenabsatz"/>
        <w:numPr>
          <w:ilvl w:val="0"/>
          <w:numId w:val="11"/>
        </w:numPr>
        <w:spacing w:after="0"/>
        <w:ind w:hanging="720"/>
      </w:pPr>
      <w:r>
        <w:t>Dem IS-Revisionsteam MUSS ein uneingeschränktes Informations- und Einsichtnahmerecht für seine Tätigkeit eingeräumt werden.</w:t>
      </w:r>
    </w:p>
    <w:p w14:paraId="788252FB" w14:textId="77777777" w:rsidR="00A8415D" w:rsidRDefault="00A8415D" w:rsidP="00A8415D">
      <w:pPr>
        <w:pStyle w:val="Listenabsatz"/>
        <w:spacing w:after="0"/>
      </w:pPr>
    </w:p>
    <w:p w14:paraId="3AB66C2F"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03610A70"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DA297A"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A8415D" w:rsidRPr="005B4E23" w14:paraId="0439B358" w14:textId="77777777" w:rsidTr="00515B7F">
        <w:trPr>
          <w:trHeight w:val="205"/>
        </w:trPr>
        <w:tc>
          <w:tcPr>
            <w:tcW w:w="8356" w:type="dxa"/>
            <w:shd w:val="clear" w:color="auto" w:fill="D6E3BC" w:themeFill="accent3" w:themeFillTint="66"/>
          </w:tcPr>
          <w:p w14:paraId="18760F67" w14:textId="29B54CAE" w:rsidR="00A8415D" w:rsidRPr="005B4E23" w:rsidRDefault="00D22D97" w:rsidP="00515B7F">
            <w:pPr>
              <w:suppressAutoHyphens/>
              <w:spacing w:before="120" w:after="120"/>
            </w:pPr>
            <w:r>
              <w:t>Umsetzung:  JA / TEILWEISE / NEIN / ENTBEHRLICH</w:t>
            </w:r>
            <w:r w:rsidR="00A8415D">
              <w:t xml:space="preserve"> </w:t>
            </w:r>
            <w:bookmarkStart w:id="63" w:name="A5b2"/>
            <w:bookmarkEnd w:id="63"/>
            <w:r w:rsidR="00A8415D">
              <w:t xml:space="preserve"> </w:t>
            </w:r>
          </w:p>
        </w:tc>
      </w:tr>
      <w:tr w:rsidR="00A8415D" w:rsidRPr="00CC02C2" w14:paraId="43A8DDB5" w14:textId="77777777" w:rsidTr="00515B7F">
        <w:tc>
          <w:tcPr>
            <w:tcW w:w="8356" w:type="dxa"/>
          </w:tcPr>
          <w:p w14:paraId="34A1F10A" w14:textId="73E84357" w:rsidR="00A8415D" w:rsidRPr="00CC02C2" w:rsidRDefault="00A8415D" w:rsidP="00515B7F">
            <w:pPr>
              <w:suppressAutoHyphens/>
              <w:spacing w:before="120" w:after="120"/>
              <w:rPr>
                <w:color w:val="000000" w:themeColor="text1"/>
              </w:rPr>
            </w:pPr>
            <w:bookmarkStart w:id="64" w:name="A5u2"/>
            <w:bookmarkEnd w:id="64"/>
            <w:r>
              <w:rPr>
                <w:color w:val="000000" w:themeColor="text1"/>
              </w:rPr>
              <w:t>Hier steht der aktuelle Umsetzungsstand</w:t>
            </w:r>
          </w:p>
        </w:tc>
      </w:tr>
    </w:tbl>
    <w:p w14:paraId="5E44FFCD" w14:textId="77777777" w:rsidR="007B2875" w:rsidRDefault="007B2875" w:rsidP="007B2875">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7B2875" w14:paraId="29C2904F" w14:textId="77777777" w:rsidTr="00515B7F">
        <w:tc>
          <w:tcPr>
            <w:tcW w:w="8356" w:type="dxa"/>
            <w:tcBorders>
              <w:bottom w:val="single" w:sz="4" w:space="0" w:color="auto"/>
            </w:tcBorders>
            <w:shd w:val="clear" w:color="auto" w:fill="C6D9F1" w:themeFill="text2" w:themeFillTint="33"/>
          </w:tcPr>
          <w:p w14:paraId="18164786" w14:textId="77777777" w:rsidR="007B2875" w:rsidRPr="005A7A9F" w:rsidRDefault="007B2875" w:rsidP="00515B7F">
            <w:pPr>
              <w:suppressAutoHyphens/>
              <w:spacing w:before="120" w:after="120"/>
              <w:rPr>
                <w:color w:val="000000" w:themeColor="text1"/>
              </w:rPr>
            </w:pPr>
            <w:r w:rsidRPr="005A7A9F">
              <w:rPr>
                <w:color w:val="000000" w:themeColor="text1"/>
              </w:rPr>
              <w:t>Einspruch - diese Anforderung soll nicht aufgenommen werden!</w:t>
            </w:r>
          </w:p>
        </w:tc>
      </w:tr>
      <w:tr w:rsidR="007B2875" w14:paraId="7AA2E76E" w14:textId="77777777" w:rsidTr="00515B7F">
        <w:tc>
          <w:tcPr>
            <w:tcW w:w="8356" w:type="dxa"/>
            <w:shd w:val="clear" w:color="auto" w:fill="FFFFFF" w:themeFill="background1"/>
          </w:tcPr>
          <w:p w14:paraId="2826FC1F" w14:textId="77777777" w:rsidR="007B2875" w:rsidRPr="005A7A9F" w:rsidRDefault="007B2875" w:rsidP="00515B7F">
            <w:pPr>
              <w:suppressAutoHyphens/>
              <w:spacing w:before="120" w:after="120"/>
              <w:rPr>
                <w:color w:val="000000" w:themeColor="text1"/>
              </w:rPr>
            </w:pPr>
            <w:r w:rsidRPr="005A7A9F">
              <w:rPr>
                <w:color w:val="000000" w:themeColor="text1"/>
              </w:rPr>
              <w:t>Begründung der Fachseite:</w:t>
            </w:r>
          </w:p>
        </w:tc>
      </w:tr>
    </w:tbl>
    <w:p w14:paraId="569573AD" w14:textId="730BDD49" w:rsidR="007B2875" w:rsidRDefault="007B2875" w:rsidP="007B2875">
      <w:pPr>
        <w:pStyle w:val="Listenabsatz"/>
        <w:spacing w:after="0"/>
        <w:ind w:left="720"/>
      </w:pPr>
    </w:p>
    <w:p w14:paraId="29352EEF" w14:textId="77777777" w:rsidR="00F5730E" w:rsidRDefault="00F5730E" w:rsidP="007B2875">
      <w:pPr>
        <w:pStyle w:val="Listenabsatz"/>
        <w:spacing w:after="0"/>
        <w:ind w:left="720"/>
      </w:pPr>
    </w:p>
    <w:p w14:paraId="670470BE" w14:textId="70ECFA9C" w:rsidR="00A8415D" w:rsidRPr="0083049A" w:rsidRDefault="00A8415D" w:rsidP="005736AF">
      <w:pPr>
        <w:pStyle w:val="Listenabsatz"/>
        <w:numPr>
          <w:ilvl w:val="0"/>
          <w:numId w:val="11"/>
        </w:numPr>
        <w:spacing w:after="0"/>
        <w:ind w:hanging="720"/>
      </w:pPr>
      <w:bookmarkStart w:id="65" w:name="A5a3"/>
      <w:bookmarkEnd w:id="65"/>
      <w:r>
        <w:t>Bei eigenen IS-Revisionsteams MÜSSEN die einzelnen IS-Revisoren unparteilich sein.</w:t>
      </w:r>
    </w:p>
    <w:p w14:paraId="306622B5" w14:textId="77777777" w:rsidR="00A8415D" w:rsidRDefault="00A8415D" w:rsidP="00A8415D">
      <w:pPr>
        <w:pStyle w:val="Listenabsatz"/>
        <w:spacing w:after="0"/>
      </w:pPr>
    </w:p>
    <w:p w14:paraId="594E52FE"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2CD2C0ED"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C401818"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A8415D" w:rsidRPr="005B4E23" w14:paraId="56E1FAD7" w14:textId="77777777" w:rsidTr="00515B7F">
        <w:trPr>
          <w:trHeight w:val="205"/>
        </w:trPr>
        <w:tc>
          <w:tcPr>
            <w:tcW w:w="8356" w:type="dxa"/>
            <w:shd w:val="clear" w:color="auto" w:fill="D6E3BC" w:themeFill="accent3" w:themeFillTint="66"/>
          </w:tcPr>
          <w:p w14:paraId="31E91BF3" w14:textId="0B1AB1CE" w:rsidR="00A8415D" w:rsidRPr="005B4E23" w:rsidRDefault="00D22D97" w:rsidP="00515B7F">
            <w:pPr>
              <w:suppressAutoHyphens/>
              <w:spacing w:before="120" w:after="120"/>
            </w:pPr>
            <w:r>
              <w:t>Umsetzung:  JA / TEILWEISE / NEIN / ENTBEHRLICH</w:t>
            </w:r>
            <w:r w:rsidR="00A8415D">
              <w:t xml:space="preserve"> </w:t>
            </w:r>
            <w:bookmarkStart w:id="66" w:name="A5b3"/>
            <w:bookmarkEnd w:id="66"/>
            <w:r w:rsidR="00A8415D">
              <w:t xml:space="preserve"> </w:t>
            </w:r>
          </w:p>
        </w:tc>
      </w:tr>
      <w:tr w:rsidR="00A8415D" w:rsidRPr="00CC02C2" w14:paraId="3DB6B0DB" w14:textId="77777777" w:rsidTr="00515B7F">
        <w:tc>
          <w:tcPr>
            <w:tcW w:w="8356" w:type="dxa"/>
          </w:tcPr>
          <w:p w14:paraId="3660E179" w14:textId="4E572217" w:rsidR="00A8415D" w:rsidRPr="00CC02C2" w:rsidRDefault="00A8415D" w:rsidP="00515B7F">
            <w:pPr>
              <w:suppressAutoHyphens/>
              <w:spacing w:before="120" w:after="120"/>
              <w:rPr>
                <w:color w:val="000000" w:themeColor="text1"/>
              </w:rPr>
            </w:pPr>
            <w:bookmarkStart w:id="67" w:name="A5u3"/>
            <w:bookmarkEnd w:id="67"/>
            <w:r>
              <w:rPr>
                <w:color w:val="000000" w:themeColor="text1"/>
              </w:rPr>
              <w:t>Hier steht der aktuelle Umsetzungsstand</w:t>
            </w:r>
          </w:p>
        </w:tc>
      </w:tr>
    </w:tbl>
    <w:p w14:paraId="460E13E2"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7B3982CC" w14:textId="77777777" w:rsidTr="00515B7F">
        <w:tc>
          <w:tcPr>
            <w:tcW w:w="8356" w:type="dxa"/>
            <w:tcBorders>
              <w:bottom w:val="single" w:sz="4" w:space="0" w:color="auto"/>
            </w:tcBorders>
            <w:shd w:val="clear" w:color="auto" w:fill="C6D9F1" w:themeFill="text2" w:themeFillTint="33"/>
          </w:tcPr>
          <w:p w14:paraId="251D9713"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643B905" w14:textId="77777777" w:rsidTr="00515B7F">
        <w:tc>
          <w:tcPr>
            <w:tcW w:w="8356" w:type="dxa"/>
            <w:shd w:val="clear" w:color="auto" w:fill="FFFFFF" w:themeFill="background1"/>
          </w:tcPr>
          <w:p w14:paraId="685BD693"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0F1DB2B6" w14:textId="77777777" w:rsidR="005736AF" w:rsidRDefault="005736AF" w:rsidP="005736AF">
      <w:pPr>
        <w:pStyle w:val="Listenabsatz"/>
        <w:spacing w:after="0"/>
        <w:ind w:left="720"/>
      </w:pPr>
    </w:p>
    <w:p w14:paraId="21B5D6CA" w14:textId="77777777" w:rsidR="005736AF" w:rsidRPr="007B2875" w:rsidRDefault="005736AF" w:rsidP="007B2875">
      <w:pPr>
        <w:pStyle w:val="Listenabsatz"/>
        <w:suppressAutoHyphens/>
        <w:spacing w:after="0"/>
        <w:ind w:left="720"/>
      </w:pPr>
    </w:p>
    <w:p w14:paraId="261CC1A7" w14:textId="3E0C0DD0" w:rsidR="00A8415D" w:rsidRPr="0083049A" w:rsidRDefault="00A8415D" w:rsidP="005736AF">
      <w:pPr>
        <w:pStyle w:val="Listenabsatz"/>
        <w:numPr>
          <w:ilvl w:val="0"/>
          <w:numId w:val="11"/>
        </w:numPr>
        <w:spacing w:after="0"/>
        <w:ind w:hanging="720"/>
      </w:pPr>
      <w:bookmarkStart w:id="68" w:name="A5a4"/>
      <w:bookmarkEnd w:id="68"/>
      <w:r>
        <w:t>Die Mitglieder eines IS-Revisionsteams DÜRFEN NICHT an der Planung oder Umsetzung des ISMS beteiligt sein oder gewesen sein.</w:t>
      </w:r>
    </w:p>
    <w:p w14:paraId="383DF112" w14:textId="77777777" w:rsidR="00A8415D" w:rsidRDefault="00A8415D" w:rsidP="00A8415D">
      <w:pPr>
        <w:pStyle w:val="Listenabsatz"/>
        <w:spacing w:after="0"/>
      </w:pPr>
    </w:p>
    <w:p w14:paraId="3B560B5E"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6EFEE817"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1ABD7B" w14:textId="259B85F0" w:rsidR="00A8415D"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bookmarkStart w:id="69" w:name="A5u4"/>
      <w:bookmarkEnd w:id="69"/>
    </w:p>
    <w:p w14:paraId="5A6E0939" w14:textId="09E60764" w:rsidR="00DC4454" w:rsidRDefault="00DC4454" w:rsidP="00A8415D">
      <w:pPr>
        <w:pStyle w:val="Listenabsatz"/>
        <w:spacing w:after="240"/>
        <w:rPr>
          <w:color w:val="FF0000"/>
        </w:rPr>
      </w:pPr>
    </w:p>
    <w:p w14:paraId="58B6375B" w14:textId="77777777" w:rsidR="00DC4454" w:rsidRPr="001F352F" w:rsidRDefault="00DC4454" w:rsidP="00A8415D">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5736AF" w:rsidRPr="005B4E23" w14:paraId="20CDCD13" w14:textId="77777777" w:rsidTr="00515B7F">
        <w:trPr>
          <w:trHeight w:val="205"/>
        </w:trPr>
        <w:tc>
          <w:tcPr>
            <w:tcW w:w="8356" w:type="dxa"/>
            <w:shd w:val="clear" w:color="auto" w:fill="D6E3BC" w:themeFill="accent3" w:themeFillTint="66"/>
          </w:tcPr>
          <w:p w14:paraId="09230D9C" w14:textId="77777777" w:rsidR="005736AF" w:rsidRPr="005B4E23" w:rsidRDefault="005736AF" w:rsidP="00515B7F">
            <w:pPr>
              <w:suppressAutoHyphens/>
              <w:spacing w:before="120" w:after="120"/>
            </w:pPr>
            <w:r>
              <w:t xml:space="preserve">Umsetzung:  JA / TEILWEISE / NEIN / ENTBEHRLICH  </w:t>
            </w:r>
          </w:p>
        </w:tc>
      </w:tr>
      <w:tr w:rsidR="005736AF" w:rsidRPr="00CC02C2" w14:paraId="66F343D1" w14:textId="77777777" w:rsidTr="00515B7F">
        <w:tc>
          <w:tcPr>
            <w:tcW w:w="8356" w:type="dxa"/>
          </w:tcPr>
          <w:p w14:paraId="12411C9C"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D7D9D24"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2BF88648" w14:textId="77777777" w:rsidTr="00515B7F">
        <w:tc>
          <w:tcPr>
            <w:tcW w:w="8356" w:type="dxa"/>
            <w:tcBorders>
              <w:bottom w:val="single" w:sz="4" w:space="0" w:color="auto"/>
            </w:tcBorders>
            <w:shd w:val="clear" w:color="auto" w:fill="C6D9F1" w:themeFill="text2" w:themeFillTint="33"/>
          </w:tcPr>
          <w:p w14:paraId="77023D59"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6B13EE78" w14:textId="77777777" w:rsidTr="00515B7F">
        <w:tc>
          <w:tcPr>
            <w:tcW w:w="8356" w:type="dxa"/>
            <w:shd w:val="clear" w:color="auto" w:fill="FFFFFF" w:themeFill="background1"/>
          </w:tcPr>
          <w:p w14:paraId="784430E0"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6B05D6A" w14:textId="6587AEC4" w:rsidR="005736AF" w:rsidRDefault="005736AF" w:rsidP="005736AF">
      <w:pPr>
        <w:pStyle w:val="Listenabsatz"/>
        <w:spacing w:after="0"/>
        <w:ind w:left="720"/>
      </w:pPr>
    </w:p>
    <w:p w14:paraId="61A541DE" w14:textId="77777777" w:rsidR="005736AF" w:rsidRDefault="005736AF" w:rsidP="005736AF">
      <w:pPr>
        <w:pStyle w:val="Listenabsatz"/>
        <w:spacing w:after="0"/>
        <w:ind w:left="720"/>
      </w:pPr>
    </w:p>
    <w:p w14:paraId="34EDB721" w14:textId="0BDE71A3" w:rsidR="00A8415D" w:rsidRDefault="00A8415D" w:rsidP="00A8415D">
      <w:pPr>
        <w:pStyle w:val="berschrift2"/>
      </w:pPr>
      <w:bookmarkStart w:id="70" w:name="A6"/>
      <w:bookmarkStart w:id="71" w:name="_Toc92146493"/>
      <w:bookmarkEnd w:id="70"/>
      <w:r>
        <w:t xml:space="preserve">Vorbereitung einer IS-Revision </w:t>
      </w:r>
      <w:r w:rsidR="00823580">
        <w:t>(B)</w:t>
      </w:r>
      <w:r w:rsidR="00823580" w:rsidRPr="005A7A9F">
        <w:t xml:space="preserve"> </w:t>
      </w:r>
      <w:commentRangeStart w:id="72"/>
      <w:r>
        <w:t>[A6]</w:t>
      </w:r>
      <w:commentRangeEnd w:id="72"/>
      <w:r w:rsidR="00DE38EE">
        <w:rPr>
          <w:rStyle w:val="Kommentarzeichen"/>
          <w:rFonts w:eastAsia="Times New Roman" w:cs="Times New Roman"/>
          <w:b w:val="0"/>
          <w:bCs w:val="0"/>
        </w:rPr>
        <w:commentReference w:id="72"/>
      </w:r>
      <w:bookmarkEnd w:id="71"/>
    </w:p>
    <w:p w14:paraId="5BA69DED" w14:textId="77777777" w:rsidR="00A8415D" w:rsidRPr="00CC02C2" w:rsidRDefault="00A8415D" w:rsidP="00A8415D">
      <w:pPr>
        <w:suppressAutoHyphens/>
        <w:spacing w:after="240"/>
        <w:ind w:left="720"/>
        <w:rPr>
          <w:color w:val="000000" w:themeColor="text1"/>
        </w:rPr>
      </w:pPr>
    </w:p>
    <w:p w14:paraId="22056E0F" w14:textId="4CA4C1F4" w:rsidR="00A8415D" w:rsidRPr="0083049A" w:rsidRDefault="00A8415D" w:rsidP="005736AF">
      <w:pPr>
        <w:pStyle w:val="Listenabsatz"/>
        <w:numPr>
          <w:ilvl w:val="0"/>
          <w:numId w:val="11"/>
        </w:numPr>
        <w:spacing w:after="0"/>
        <w:ind w:hanging="720"/>
      </w:pPr>
      <w:bookmarkStart w:id="73" w:name="A6a1"/>
      <w:bookmarkEnd w:id="73"/>
      <w:r>
        <w:t>Es MUSS ein IS-Revisionsteam mit einer IS-Revision beauftragt werden.</w:t>
      </w:r>
    </w:p>
    <w:p w14:paraId="455BEA93" w14:textId="77777777" w:rsidR="00A8415D" w:rsidRDefault="00A8415D" w:rsidP="00A8415D">
      <w:pPr>
        <w:pStyle w:val="Listenabsatz"/>
        <w:spacing w:after="0"/>
      </w:pPr>
    </w:p>
    <w:p w14:paraId="7242DAEC"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09D5818E"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D7D4C3" w14:textId="7A642F30" w:rsidR="00A8415D"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4E281A70" w14:textId="77777777" w:rsidTr="00515B7F">
        <w:trPr>
          <w:trHeight w:val="205"/>
        </w:trPr>
        <w:tc>
          <w:tcPr>
            <w:tcW w:w="8356" w:type="dxa"/>
            <w:shd w:val="clear" w:color="auto" w:fill="D6E3BC" w:themeFill="accent3" w:themeFillTint="66"/>
          </w:tcPr>
          <w:p w14:paraId="30AF3F9C" w14:textId="77777777" w:rsidR="005736AF" w:rsidRPr="005B4E23" w:rsidRDefault="005736AF" w:rsidP="00515B7F">
            <w:pPr>
              <w:suppressAutoHyphens/>
              <w:spacing w:before="120" w:after="120"/>
            </w:pPr>
            <w:r>
              <w:t xml:space="preserve">Umsetzung:  JA / TEILWEISE / NEIN / ENTBEHRLICH  </w:t>
            </w:r>
          </w:p>
        </w:tc>
      </w:tr>
      <w:tr w:rsidR="005736AF" w:rsidRPr="00CC02C2" w14:paraId="3B937A36" w14:textId="77777777" w:rsidTr="00515B7F">
        <w:tc>
          <w:tcPr>
            <w:tcW w:w="8356" w:type="dxa"/>
          </w:tcPr>
          <w:p w14:paraId="738B2190"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23C44ED9"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67D4C41E" w14:textId="77777777" w:rsidTr="00515B7F">
        <w:tc>
          <w:tcPr>
            <w:tcW w:w="8356" w:type="dxa"/>
            <w:tcBorders>
              <w:bottom w:val="single" w:sz="4" w:space="0" w:color="auto"/>
            </w:tcBorders>
            <w:shd w:val="clear" w:color="auto" w:fill="C6D9F1" w:themeFill="text2" w:themeFillTint="33"/>
          </w:tcPr>
          <w:p w14:paraId="3D119D85"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5B53544E" w14:textId="77777777" w:rsidTr="00515B7F">
        <w:tc>
          <w:tcPr>
            <w:tcW w:w="8356" w:type="dxa"/>
            <w:shd w:val="clear" w:color="auto" w:fill="FFFFFF" w:themeFill="background1"/>
          </w:tcPr>
          <w:p w14:paraId="687493B4"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26D60E1A" w14:textId="5D429079" w:rsidR="005736AF" w:rsidRDefault="005736AF" w:rsidP="005736AF">
      <w:pPr>
        <w:pStyle w:val="Listenabsatz"/>
        <w:spacing w:after="0"/>
        <w:ind w:left="720"/>
      </w:pPr>
    </w:p>
    <w:p w14:paraId="5DAD6066" w14:textId="77777777" w:rsidR="00F5730E" w:rsidRDefault="00F5730E" w:rsidP="005736AF">
      <w:pPr>
        <w:pStyle w:val="Listenabsatz"/>
        <w:spacing w:after="0"/>
        <w:ind w:left="720"/>
      </w:pPr>
    </w:p>
    <w:p w14:paraId="7AEF3316" w14:textId="02EAA309" w:rsidR="00A8415D" w:rsidRPr="0083049A" w:rsidRDefault="00A8415D" w:rsidP="00B22BF7">
      <w:pPr>
        <w:pStyle w:val="Listenabsatz"/>
        <w:numPr>
          <w:ilvl w:val="0"/>
          <w:numId w:val="11"/>
        </w:numPr>
        <w:spacing w:after="0"/>
        <w:ind w:hanging="720"/>
      </w:pPr>
      <w:bookmarkStart w:id="74" w:name="A6a2"/>
      <w:bookmarkEnd w:id="74"/>
      <w:r>
        <w:t xml:space="preserve">Das IS-Revisionsteam MUSS festlegen, welche Referenzdokumente für eine </w:t>
      </w:r>
      <w:r w:rsidR="00DC4454">
        <w:br/>
      </w:r>
      <w:r>
        <w:t>IS-Revision benötigt werden.</w:t>
      </w:r>
    </w:p>
    <w:p w14:paraId="4587DC90" w14:textId="77777777" w:rsidR="00A8415D" w:rsidRDefault="00A8415D" w:rsidP="00A8415D">
      <w:pPr>
        <w:pStyle w:val="Listenabsatz"/>
        <w:spacing w:after="0"/>
      </w:pPr>
    </w:p>
    <w:p w14:paraId="0825550F"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1B3CE4A3"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1BFFEF"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54C250C" w14:textId="77777777" w:rsidTr="00515B7F">
        <w:trPr>
          <w:trHeight w:val="205"/>
        </w:trPr>
        <w:tc>
          <w:tcPr>
            <w:tcW w:w="8356" w:type="dxa"/>
            <w:shd w:val="clear" w:color="auto" w:fill="D6E3BC" w:themeFill="accent3" w:themeFillTint="66"/>
          </w:tcPr>
          <w:p w14:paraId="7819EAA8" w14:textId="77777777" w:rsidR="005736AF" w:rsidRPr="005B4E23" w:rsidRDefault="005736AF" w:rsidP="00515B7F">
            <w:pPr>
              <w:suppressAutoHyphens/>
              <w:spacing w:before="120" w:after="120"/>
            </w:pPr>
            <w:r>
              <w:t xml:space="preserve">Umsetzung:  JA / TEILWEISE / NEIN / ENTBEHRLICH  </w:t>
            </w:r>
          </w:p>
        </w:tc>
      </w:tr>
      <w:tr w:rsidR="005736AF" w:rsidRPr="00CC02C2" w14:paraId="21E38DBA" w14:textId="77777777" w:rsidTr="00515B7F">
        <w:tc>
          <w:tcPr>
            <w:tcW w:w="8356" w:type="dxa"/>
          </w:tcPr>
          <w:p w14:paraId="2535F422"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31C0D616" w14:textId="44705A00"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6EA90BA4" w14:textId="77777777" w:rsidTr="00515B7F">
        <w:tc>
          <w:tcPr>
            <w:tcW w:w="8356" w:type="dxa"/>
            <w:tcBorders>
              <w:bottom w:val="single" w:sz="4" w:space="0" w:color="auto"/>
            </w:tcBorders>
            <w:shd w:val="clear" w:color="auto" w:fill="C6D9F1" w:themeFill="text2" w:themeFillTint="33"/>
          </w:tcPr>
          <w:p w14:paraId="4DE1E8B3"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0847416" w14:textId="77777777" w:rsidTr="00515B7F">
        <w:tc>
          <w:tcPr>
            <w:tcW w:w="8356" w:type="dxa"/>
            <w:shd w:val="clear" w:color="auto" w:fill="FFFFFF" w:themeFill="background1"/>
          </w:tcPr>
          <w:p w14:paraId="66309301"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24667152" w14:textId="5F673407" w:rsidR="005736AF" w:rsidRDefault="005736AF" w:rsidP="005736AF">
      <w:pPr>
        <w:pStyle w:val="Listenabsatz"/>
        <w:spacing w:after="0"/>
        <w:ind w:left="720"/>
      </w:pPr>
    </w:p>
    <w:p w14:paraId="1543E00A" w14:textId="4F0797B5" w:rsidR="00F5730E" w:rsidRDefault="00F5730E" w:rsidP="005736AF">
      <w:pPr>
        <w:pStyle w:val="Listenabsatz"/>
        <w:spacing w:after="0"/>
        <w:ind w:left="720"/>
      </w:pPr>
    </w:p>
    <w:p w14:paraId="7153DE55" w14:textId="45F6AA8A" w:rsidR="00823580" w:rsidRDefault="00823580" w:rsidP="005736AF">
      <w:pPr>
        <w:pStyle w:val="Listenabsatz"/>
        <w:spacing w:after="0"/>
        <w:ind w:left="720"/>
      </w:pPr>
    </w:p>
    <w:p w14:paraId="22F94F12" w14:textId="77777777" w:rsidR="00823580" w:rsidRDefault="00823580" w:rsidP="005736AF">
      <w:pPr>
        <w:pStyle w:val="Listenabsatz"/>
        <w:spacing w:after="0"/>
        <w:ind w:left="720"/>
      </w:pPr>
    </w:p>
    <w:p w14:paraId="2FF5477C" w14:textId="58F924B4" w:rsidR="00A8415D" w:rsidRPr="0083049A" w:rsidRDefault="00A8415D" w:rsidP="00B22BF7">
      <w:pPr>
        <w:pStyle w:val="Listenabsatz"/>
        <w:numPr>
          <w:ilvl w:val="0"/>
          <w:numId w:val="11"/>
        </w:numPr>
        <w:spacing w:after="0"/>
        <w:ind w:hanging="720"/>
      </w:pPr>
      <w:bookmarkStart w:id="75" w:name="A6a3"/>
      <w:bookmarkEnd w:id="75"/>
      <w:r>
        <w:t xml:space="preserve">Die zu prüfende Institution MUSS das Sicherheitskonzept und alle weiteren </w:t>
      </w:r>
      <w:r w:rsidR="00F5730E">
        <w:br/>
      </w:r>
      <w:r>
        <w:t>erforderlichen Dokumente an das IS-Revisionsteam übergeben.</w:t>
      </w:r>
    </w:p>
    <w:p w14:paraId="6FC42D4C" w14:textId="77777777" w:rsidR="00A8415D" w:rsidRDefault="00A8415D" w:rsidP="00A8415D">
      <w:pPr>
        <w:pStyle w:val="Listenabsatz"/>
        <w:spacing w:after="0"/>
      </w:pPr>
    </w:p>
    <w:p w14:paraId="540AA0DD"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6CA19A0"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245D2B7"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95999C7" w14:textId="77777777" w:rsidTr="00515B7F">
        <w:trPr>
          <w:trHeight w:val="205"/>
        </w:trPr>
        <w:tc>
          <w:tcPr>
            <w:tcW w:w="8356" w:type="dxa"/>
            <w:shd w:val="clear" w:color="auto" w:fill="D6E3BC" w:themeFill="accent3" w:themeFillTint="66"/>
          </w:tcPr>
          <w:p w14:paraId="47F83D6F" w14:textId="77777777" w:rsidR="005736AF" w:rsidRPr="005B4E23" w:rsidRDefault="005736AF" w:rsidP="00515B7F">
            <w:pPr>
              <w:suppressAutoHyphens/>
              <w:spacing w:before="120" w:after="120"/>
            </w:pPr>
            <w:r>
              <w:t xml:space="preserve">Umsetzung:  JA / TEILWEISE / NEIN / ENTBEHRLICH  </w:t>
            </w:r>
          </w:p>
        </w:tc>
      </w:tr>
      <w:tr w:rsidR="005736AF" w:rsidRPr="00CC02C2" w14:paraId="7EAE5D77" w14:textId="77777777" w:rsidTr="00515B7F">
        <w:tc>
          <w:tcPr>
            <w:tcW w:w="8356" w:type="dxa"/>
          </w:tcPr>
          <w:p w14:paraId="1D6D2197"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0244A69B"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1A78FB1D" w14:textId="77777777" w:rsidTr="00515B7F">
        <w:tc>
          <w:tcPr>
            <w:tcW w:w="8356" w:type="dxa"/>
            <w:tcBorders>
              <w:bottom w:val="single" w:sz="4" w:space="0" w:color="auto"/>
            </w:tcBorders>
            <w:shd w:val="clear" w:color="auto" w:fill="C6D9F1" w:themeFill="text2" w:themeFillTint="33"/>
          </w:tcPr>
          <w:p w14:paraId="1EB82BE7"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59667BD6" w14:textId="77777777" w:rsidTr="00515B7F">
        <w:tc>
          <w:tcPr>
            <w:tcW w:w="8356" w:type="dxa"/>
            <w:shd w:val="clear" w:color="auto" w:fill="FFFFFF" w:themeFill="background1"/>
          </w:tcPr>
          <w:p w14:paraId="2E4648E0"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4BA99F00" w14:textId="5ADFE57E" w:rsidR="005736AF" w:rsidRDefault="005736AF" w:rsidP="005736AF">
      <w:pPr>
        <w:pStyle w:val="Listenabsatz"/>
        <w:spacing w:after="0"/>
        <w:ind w:left="720"/>
      </w:pPr>
    </w:p>
    <w:p w14:paraId="5A73E81E" w14:textId="77777777" w:rsidR="00DC4454" w:rsidRDefault="00DC4454" w:rsidP="005736AF">
      <w:pPr>
        <w:pStyle w:val="Listenabsatz"/>
        <w:spacing w:after="0"/>
        <w:ind w:left="720"/>
      </w:pPr>
    </w:p>
    <w:p w14:paraId="5B4B0D3C" w14:textId="791170A6" w:rsidR="00A8415D" w:rsidRDefault="007A2493" w:rsidP="005736AF">
      <w:pPr>
        <w:pStyle w:val="berschrift2"/>
        <w:jc w:val="both"/>
      </w:pPr>
      <w:bookmarkStart w:id="76" w:name="_Toc92146494"/>
      <w:r>
        <w:t xml:space="preserve">Durchführung </w:t>
      </w:r>
      <w:r w:rsidR="00A8415D">
        <w:t xml:space="preserve">einer IS-Revision </w:t>
      </w:r>
      <w:r w:rsidR="00823580">
        <w:t>(B)</w:t>
      </w:r>
      <w:r w:rsidR="00823580" w:rsidRPr="005A7A9F">
        <w:t xml:space="preserve"> </w:t>
      </w:r>
      <w:commentRangeStart w:id="77"/>
      <w:r w:rsidR="00A8415D">
        <w:t>[A7]</w:t>
      </w:r>
      <w:commentRangeEnd w:id="77"/>
      <w:r w:rsidR="00DE38EE">
        <w:rPr>
          <w:rStyle w:val="Kommentarzeichen"/>
          <w:rFonts w:eastAsia="Times New Roman" w:cs="Times New Roman"/>
          <w:b w:val="0"/>
          <w:bCs w:val="0"/>
        </w:rPr>
        <w:commentReference w:id="77"/>
      </w:r>
      <w:bookmarkEnd w:id="76"/>
    </w:p>
    <w:p w14:paraId="1A5B93B7" w14:textId="77777777" w:rsidR="00A8415D" w:rsidRPr="00CC02C2" w:rsidRDefault="00A8415D" w:rsidP="00B22BF7">
      <w:pPr>
        <w:suppressAutoHyphens/>
        <w:spacing w:after="240"/>
        <w:ind w:left="720" w:hanging="862"/>
        <w:rPr>
          <w:color w:val="000000" w:themeColor="text1"/>
        </w:rPr>
      </w:pPr>
    </w:p>
    <w:p w14:paraId="463E8BC0" w14:textId="0656B893" w:rsidR="00A8415D" w:rsidRPr="0083049A" w:rsidRDefault="00A8415D" w:rsidP="00B22BF7">
      <w:pPr>
        <w:pStyle w:val="Listenabsatz"/>
        <w:numPr>
          <w:ilvl w:val="0"/>
          <w:numId w:val="11"/>
        </w:numPr>
        <w:spacing w:after="0"/>
        <w:ind w:hanging="720"/>
      </w:pPr>
      <w:bookmarkStart w:id="78" w:name="A7a1"/>
      <w:bookmarkEnd w:id="78"/>
      <w:r>
        <w:t>Im Rahmen einer IS-Revision MÜSSEN eine Dokumenten- und eine Vor-Ort-Prüfung durch das IS-Revisionsteam durchgeführt werden.</w:t>
      </w:r>
    </w:p>
    <w:p w14:paraId="68842E66" w14:textId="77777777" w:rsidR="00A8415D" w:rsidRDefault="00A8415D" w:rsidP="00A8415D">
      <w:pPr>
        <w:pStyle w:val="Listenabsatz"/>
        <w:spacing w:after="0"/>
      </w:pPr>
    </w:p>
    <w:p w14:paraId="31F4DD3E"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19D8535D"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02E756"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C523879" w14:textId="77777777" w:rsidTr="00515B7F">
        <w:trPr>
          <w:trHeight w:val="205"/>
        </w:trPr>
        <w:tc>
          <w:tcPr>
            <w:tcW w:w="8356" w:type="dxa"/>
            <w:shd w:val="clear" w:color="auto" w:fill="D6E3BC" w:themeFill="accent3" w:themeFillTint="66"/>
          </w:tcPr>
          <w:p w14:paraId="0E5DB76B" w14:textId="77777777" w:rsidR="005736AF" w:rsidRPr="005B4E23" w:rsidRDefault="005736AF" w:rsidP="00515B7F">
            <w:pPr>
              <w:suppressAutoHyphens/>
              <w:spacing w:before="120" w:after="120"/>
            </w:pPr>
            <w:r>
              <w:t xml:space="preserve">Umsetzung:  JA / TEILWEISE / NEIN / ENTBEHRLICH  </w:t>
            </w:r>
          </w:p>
        </w:tc>
      </w:tr>
      <w:tr w:rsidR="005736AF" w:rsidRPr="00CC02C2" w14:paraId="63C5EB1C" w14:textId="77777777" w:rsidTr="00515B7F">
        <w:tc>
          <w:tcPr>
            <w:tcW w:w="8356" w:type="dxa"/>
          </w:tcPr>
          <w:p w14:paraId="394D4111"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3AD98B61"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B9A7A00" w14:textId="77777777" w:rsidTr="00515B7F">
        <w:tc>
          <w:tcPr>
            <w:tcW w:w="8356" w:type="dxa"/>
            <w:tcBorders>
              <w:bottom w:val="single" w:sz="4" w:space="0" w:color="auto"/>
            </w:tcBorders>
            <w:shd w:val="clear" w:color="auto" w:fill="C6D9F1" w:themeFill="text2" w:themeFillTint="33"/>
          </w:tcPr>
          <w:p w14:paraId="46C4EBE5"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F2E508D" w14:textId="77777777" w:rsidTr="00515B7F">
        <w:tc>
          <w:tcPr>
            <w:tcW w:w="8356" w:type="dxa"/>
            <w:shd w:val="clear" w:color="auto" w:fill="FFFFFF" w:themeFill="background1"/>
          </w:tcPr>
          <w:p w14:paraId="40470241"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2ED5225E" w14:textId="420FDC54" w:rsidR="005736AF" w:rsidRDefault="005736AF" w:rsidP="005736AF">
      <w:pPr>
        <w:pStyle w:val="Listenabsatz"/>
        <w:spacing w:after="0"/>
        <w:ind w:left="720"/>
      </w:pPr>
    </w:p>
    <w:p w14:paraId="2B3E4F84" w14:textId="77777777" w:rsidR="00F5730E" w:rsidRDefault="00F5730E" w:rsidP="005736AF">
      <w:pPr>
        <w:pStyle w:val="Listenabsatz"/>
        <w:spacing w:after="0"/>
        <w:ind w:left="720"/>
      </w:pPr>
    </w:p>
    <w:p w14:paraId="60AF68E3" w14:textId="4F3EFC34" w:rsidR="00A8415D" w:rsidRPr="0083049A" w:rsidRDefault="00A8415D" w:rsidP="00B22BF7">
      <w:pPr>
        <w:pStyle w:val="Listenabsatz"/>
        <w:numPr>
          <w:ilvl w:val="0"/>
          <w:numId w:val="11"/>
        </w:numPr>
        <w:spacing w:after="0"/>
        <w:ind w:hanging="720"/>
      </w:pPr>
      <w:bookmarkStart w:id="79" w:name="A7a2"/>
      <w:bookmarkEnd w:id="79"/>
      <w:r>
        <w:t xml:space="preserve">Sämtliche Ergebnisse dieser beiden Prüfungen MÜSSEN dokumentiert und in </w:t>
      </w:r>
      <w:r w:rsidR="00DC4454">
        <w:br/>
      </w:r>
      <w:r>
        <w:t>einem IS-Revisionsbericht zusammengefasst werden.</w:t>
      </w:r>
    </w:p>
    <w:p w14:paraId="4457C6BF" w14:textId="77777777" w:rsidR="00A8415D" w:rsidRDefault="00A8415D" w:rsidP="00A8415D">
      <w:pPr>
        <w:pStyle w:val="Listenabsatz"/>
        <w:spacing w:after="0"/>
      </w:pPr>
    </w:p>
    <w:p w14:paraId="76707802"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3B8D0C6"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2E1312" w14:textId="317D0073" w:rsidR="00A8415D"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2386FCBE" w14:textId="77777777" w:rsidR="00DC4454" w:rsidRPr="001F352F" w:rsidRDefault="00DC4454" w:rsidP="00A8415D">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5736AF" w:rsidRPr="005B4E23" w14:paraId="12865375" w14:textId="77777777" w:rsidTr="00515B7F">
        <w:trPr>
          <w:trHeight w:val="205"/>
        </w:trPr>
        <w:tc>
          <w:tcPr>
            <w:tcW w:w="8356" w:type="dxa"/>
            <w:shd w:val="clear" w:color="auto" w:fill="D6E3BC" w:themeFill="accent3" w:themeFillTint="66"/>
          </w:tcPr>
          <w:p w14:paraId="117D6487" w14:textId="77777777" w:rsidR="005736AF" w:rsidRPr="005B4E23" w:rsidRDefault="005736AF" w:rsidP="00515B7F">
            <w:pPr>
              <w:suppressAutoHyphens/>
              <w:spacing w:before="120" w:after="120"/>
            </w:pPr>
            <w:r>
              <w:t xml:space="preserve">Umsetzung:  JA / TEILWEISE / NEIN / ENTBEHRLICH  </w:t>
            </w:r>
          </w:p>
        </w:tc>
      </w:tr>
      <w:tr w:rsidR="005736AF" w:rsidRPr="00CC02C2" w14:paraId="14BF7398" w14:textId="77777777" w:rsidTr="00515B7F">
        <w:tc>
          <w:tcPr>
            <w:tcW w:w="8356" w:type="dxa"/>
          </w:tcPr>
          <w:p w14:paraId="463C5CC3"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0FC23E07"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22E46FE" w14:textId="77777777" w:rsidTr="00515B7F">
        <w:tc>
          <w:tcPr>
            <w:tcW w:w="8356" w:type="dxa"/>
            <w:tcBorders>
              <w:bottom w:val="single" w:sz="4" w:space="0" w:color="auto"/>
            </w:tcBorders>
            <w:shd w:val="clear" w:color="auto" w:fill="C6D9F1" w:themeFill="text2" w:themeFillTint="33"/>
          </w:tcPr>
          <w:p w14:paraId="29D241AD"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0D155F1" w14:textId="77777777" w:rsidTr="00515B7F">
        <w:tc>
          <w:tcPr>
            <w:tcW w:w="8356" w:type="dxa"/>
            <w:shd w:val="clear" w:color="auto" w:fill="FFFFFF" w:themeFill="background1"/>
          </w:tcPr>
          <w:p w14:paraId="44663A24"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19DAC762" w14:textId="77777777" w:rsidR="005736AF" w:rsidRDefault="005736AF" w:rsidP="005736AF">
      <w:pPr>
        <w:pStyle w:val="Listenabsatz"/>
        <w:spacing w:after="0"/>
        <w:ind w:left="720"/>
      </w:pPr>
    </w:p>
    <w:p w14:paraId="7CAAA580" w14:textId="77777777" w:rsidR="00A8415D" w:rsidRPr="009F25AC" w:rsidRDefault="00A8415D" w:rsidP="009F25AC">
      <w:pPr>
        <w:pStyle w:val="Listenabsatz"/>
        <w:spacing w:after="0"/>
        <w:ind w:left="720"/>
      </w:pPr>
    </w:p>
    <w:p w14:paraId="399C1C55" w14:textId="02D96886" w:rsidR="00A8415D" w:rsidRPr="0083049A" w:rsidRDefault="00A8415D" w:rsidP="00B22BF7">
      <w:pPr>
        <w:pStyle w:val="Listenabsatz"/>
        <w:numPr>
          <w:ilvl w:val="0"/>
          <w:numId w:val="11"/>
        </w:numPr>
        <w:spacing w:after="0"/>
        <w:ind w:hanging="862"/>
      </w:pPr>
      <w:bookmarkStart w:id="80" w:name="A7a3"/>
      <w:bookmarkEnd w:id="80"/>
      <w:r>
        <w:t xml:space="preserve">Bevor erstmalig eine IS-Querschnittsrevision durchgeführt wird, MUSS der </w:t>
      </w:r>
      <w:r w:rsidR="00DC4454">
        <w:br/>
      </w:r>
      <w:r>
        <w:t xml:space="preserve">Verantwortliche für die IS-Revision als ISRevisionsverfahren eine IS-Kurzrevision </w:t>
      </w:r>
      <w:r w:rsidR="00DC4454">
        <w:br/>
      </w:r>
      <w:r>
        <w:t>auswählen.</w:t>
      </w:r>
    </w:p>
    <w:p w14:paraId="34F7B408" w14:textId="77777777" w:rsidR="00A8415D" w:rsidRDefault="00A8415D" w:rsidP="00A8415D">
      <w:pPr>
        <w:pStyle w:val="Listenabsatz"/>
        <w:spacing w:after="0"/>
      </w:pPr>
    </w:p>
    <w:p w14:paraId="1DC277DE"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87D34C6"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5E6175"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61633EF" w14:textId="77777777" w:rsidTr="00515B7F">
        <w:trPr>
          <w:trHeight w:val="205"/>
        </w:trPr>
        <w:tc>
          <w:tcPr>
            <w:tcW w:w="8356" w:type="dxa"/>
            <w:shd w:val="clear" w:color="auto" w:fill="D6E3BC" w:themeFill="accent3" w:themeFillTint="66"/>
          </w:tcPr>
          <w:p w14:paraId="2CB77BD4" w14:textId="77777777" w:rsidR="005736AF" w:rsidRPr="005B4E23" w:rsidRDefault="005736AF" w:rsidP="00515B7F">
            <w:pPr>
              <w:suppressAutoHyphens/>
              <w:spacing w:before="120" w:after="120"/>
            </w:pPr>
            <w:r>
              <w:t xml:space="preserve">Umsetzung:  JA / TEILWEISE / NEIN / ENTBEHRLICH  </w:t>
            </w:r>
          </w:p>
        </w:tc>
      </w:tr>
      <w:tr w:rsidR="005736AF" w:rsidRPr="00CC02C2" w14:paraId="770C3EA7" w14:textId="77777777" w:rsidTr="00515B7F">
        <w:tc>
          <w:tcPr>
            <w:tcW w:w="8356" w:type="dxa"/>
          </w:tcPr>
          <w:p w14:paraId="6CD308FA"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2BCC72CC"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4B1BB8E2" w14:textId="77777777" w:rsidTr="00515B7F">
        <w:tc>
          <w:tcPr>
            <w:tcW w:w="8356" w:type="dxa"/>
            <w:tcBorders>
              <w:bottom w:val="single" w:sz="4" w:space="0" w:color="auto"/>
            </w:tcBorders>
            <w:shd w:val="clear" w:color="auto" w:fill="C6D9F1" w:themeFill="text2" w:themeFillTint="33"/>
          </w:tcPr>
          <w:p w14:paraId="5D5CC5C3"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308958D" w14:textId="77777777" w:rsidTr="00515B7F">
        <w:tc>
          <w:tcPr>
            <w:tcW w:w="8356" w:type="dxa"/>
            <w:shd w:val="clear" w:color="auto" w:fill="FFFFFF" w:themeFill="background1"/>
          </w:tcPr>
          <w:p w14:paraId="0190974A"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1B5E0763" w14:textId="77777777" w:rsidR="005736AF" w:rsidRDefault="005736AF" w:rsidP="005736AF">
      <w:pPr>
        <w:pStyle w:val="Listenabsatz"/>
        <w:spacing w:after="0"/>
        <w:ind w:left="720"/>
      </w:pPr>
    </w:p>
    <w:p w14:paraId="58F22E59" w14:textId="77777777" w:rsidR="00A8415D" w:rsidRPr="009F25AC" w:rsidRDefault="00A8415D" w:rsidP="009F25AC">
      <w:pPr>
        <w:pStyle w:val="Listenabsatz"/>
        <w:spacing w:after="0"/>
        <w:ind w:left="720"/>
      </w:pPr>
    </w:p>
    <w:p w14:paraId="5DE8E964" w14:textId="68AEBDDC" w:rsidR="00A8415D" w:rsidRPr="0083049A" w:rsidRDefault="00A8415D" w:rsidP="00B22BF7">
      <w:pPr>
        <w:pStyle w:val="Listenabsatz"/>
        <w:numPr>
          <w:ilvl w:val="0"/>
          <w:numId w:val="11"/>
        </w:numPr>
        <w:spacing w:after="0"/>
        <w:ind w:hanging="720"/>
      </w:pPr>
      <w:bookmarkStart w:id="81" w:name="A7a4"/>
      <w:bookmarkEnd w:id="81"/>
      <w:r>
        <w:t xml:space="preserve">Die IS-Kurzrevision MUSS mit positivem Votum abgeschlossen werden, bevor </w:t>
      </w:r>
      <w:r w:rsidR="00DC4454">
        <w:br/>
      </w:r>
      <w:r>
        <w:t>eine IS-Querschnittsrevision durchgeführt wird.</w:t>
      </w:r>
    </w:p>
    <w:p w14:paraId="4B4E9218" w14:textId="77777777" w:rsidR="00A8415D" w:rsidRDefault="00A8415D" w:rsidP="00A8415D">
      <w:pPr>
        <w:pStyle w:val="Listenabsatz"/>
        <w:spacing w:after="0"/>
      </w:pPr>
    </w:p>
    <w:p w14:paraId="20478AB9"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73A1932D"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98197D"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6BF844C" w14:textId="77777777" w:rsidTr="00515B7F">
        <w:trPr>
          <w:trHeight w:val="205"/>
        </w:trPr>
        <w:tc>
          <w:tcPr>
            <w:tcW w:w="8356" w:type="dxa"/>
            <w:shd w:val="clear" w:color="auto" w:fill="D6E3BC" w:themeFill="accent3" w:themeFillTint="66"/>
          </w:tcPr>
          <w:p w14:paraId="54388126" w14:textId="77777777" w:rsidR="005736AF" w:rsidRPr="005B4E23" w:rsidRDefault="005736AF" w:rsidP="00515B7F">
            <w:pPr>
              <w:suppressAutoHyphens/>
              <w:spacing w:before="120" w:after="120"/>
            </w:pPr>
            <w:r>
              <w:t xml:space="preserve">Umsetzung:  JA / TEILWEISE / NEIN / ENTBEHRLICH  </w:t>
            </w:r>
          </w:p>
        </w:tc>
      </w:tr>
      <w:tr w:rsidR="005736AF" w:rsidRPr="00CC02C2" w14:paraId="41F92914" w14:textId="77777777" w:rsidTr="00515B7F">
        <w:tc>
          <w:tcPr>
            <w:tcW w:w="8356" w:type="dxa"/>
          </w:tcPr>
          <w:p w14:paraId="4C4303E4"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3BC9CF00" w14:textId="77777777" w:rsidR="00DC4454" w:rsidRDefault="00DC4454"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5DF5723C" w14:textId="77777777" w:rsidTr="00515B7F">
        <w:tc>
          <w:tcPr>
            <w:tcW w:w="8356" w:type="dxa"/>
            <w:tcBorders>
              <w:bottom w:val="single" w:sz="4" w:space="0" w:color="auto"/>
            </w:tcBorders>
            <w:shd w:val="clear" w:color="auto" w:fill="C6D9F1" w:themeFill="text2" w:themeFillTint="33"/>
          </w:tcPr>
          <w:p w14:paraId="22A98F91"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3A06EE91" w14:textId="77777777" w:rsidTr="00515B7F">
        <w:tc>
          <w:tcPr>
            <w:tcW w:w="8356" w:type="dxa"/>
            <w:shd w:val="clear" w:color="auto" w:fill="FFFFFF" w:themeFill="background1"/>
          </w:tcPr>
          <w:p w14:paraId="2C2C495B"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36FB0798" w14:textId="13538BF5" w:rsidR="005736AF" w:rsidRDefault="005736AF" w:rsidP="005736AF">
      <w:pPr>
        <w:pStyle w:val="Listenabsatz"/>
        <w:spacing w:after="0"/>
        <w:ind w:left="720"/>
      </w:pPr>
    </w:p>
    <w:p w14:paraId="072D00A3" w14:textId="77777777" w:rsidR="00DC4454" w:rsidRDefault="00DC4454" w:rsidP="005736AF">
      <w:pPr>
        <w:pStyle w:val="Listenabsatz"/>
        <w:spacing w:after="0"/>
        <w:ind w:left="720"/>
      </w:pPr>
    </w:p>
    <w:p w14:paraId="34A39600" w14:textId="77777777" w:rsidR="00F5730E" w:rsidRDefault="00F5730E" w:rsidP="005736AF">
      <w:pPr>
        <w:pStyle w:val="Listenabsatz"/>
        <w:spacing w:after="0"/>
        <w:ind w:left="720"/>
      </w:pPr>
    </w:p>
    <w:p w14:paraId="00855A8C" w14:textId="3C67DF54" w:rsidR="00A8415D" w:rsidRDefault="00A8415D" w:rsidP="00A8415D">
      <w:pPr>
        <w:pStyle w:val="berschrift2"/>
      </w:pPr>
      <w:bookmarkStart w:id="82" w:name="A8"/>
      <w:bookmarkStart w:id="83" w:name="_Toc92146495"/>
      <w:bookmarkEnd w:id="82"/>
      <w:r>
        <w:t xml:space="preserve">Aufbewahrung von IS-Revisionsberichten </w:t>
      </w:r>
      <w:r w:rsidR="00823580">
        <w:t>(B)</w:t>
      </w:r>
      <w:r w:rsidR="00823580" w:rsidRPr="005A7A9F">
        <w:t xml:space="preserve"> </w:t>
      </w:r>
      <w:commentRangeStart w:id="84"/>
      <w:r>
        <w:t>[A8]</w:t>
      </w:r>
      <w:commentRangeEnd w:id="84"/>
      <w:r w:rsidR="00DE38EE">
        <w:rPr>
          <w:rStyle w:val="Kommentarzeichen"/>
          <w:rFonts w:eastAsia="Times New Roman" w:cs="Times New Roman"/>
          <w:b w:val="0"/>
          <w:bCs w:val="0"/>
        </w:rPr>
        <w:commentReference w:id="84"/>
      </w:r>
      <w:bookmarkEnd w:id="83"/>
    </w:p>
    <w:p w14:paraId="43B54D39" w14:textId="77777777" w:rsidR="00A8415D" w:rsidRPr="00CC02C2" w:rsidRDefault="00A8415D" w:rsidP="00A8415D">
      <w:pPr>
        <w:suppressAutoHyphens/>
        <w:spacing w:after="240"/>
        <w:ind w:left="720"/>
        <w:rPr>
          <w:color w:val="000000" w:themeColor="text1"/>
        </w:rPr>
      </w:pPr>
    </w:p>
    <w:p w14:paraId="1D605FDF" w14:textId="12AA56E0" w:rsidR="00A8415D" w:rsidRPr="0083049A" w:rsidRDefault="00A8415D" w:rsidP="00B22BF7">
      <w:pPr>
        <w:pStyle w:val="Listenabsatz"/>
        <w:numPr>
          <w:ilvl w:val="0"/>
          <w:numId w:val="11"/>
        </w:numPr>
        <w:spacing w:after="0"/>
        <w:ind w:hanging="720"/>
      </w:pPr>
      <w:bookmarkStart w:id="85" w:name="A8a1"/>
      <w:bookmarkEnd w:id="85"/>
      <w:r>
        <w:t xml:space="preserve">Die Institution MUSS den IS-Revisionsbericht und die diesem zugrunde liegenden </w:t>
      </w:r>
      <w:r w:rsidR="00DC4454">
        <w:br/>
      </w:r>
      <w:r>
        <w:t xml:space="preserve">Referenzdokumente mindestens für zehn Jahre ab Zustellung des Berichts sicher </w:t>
      </w:r>
      <w:r w:rsidR="00DC4454">
        <w:br/>
      </w:r>
      <w:r>
        <w:t>aufbewahren, sofern keine anders lautenden Gesetze oder Verordnungen gelten.</w:t>
      </w:r>
    </w:p>
    <w:p w14:paraId="154AB186" w14:textId="77777777" w:rsidR="00A8415D" w:rsidRDefault="00A8415D" w:rsidP="00A8415D">
      <w:pPr>
        <w:pStyle w:val="Listenabsatz"/>
        <w:spacing w:after="0"/>
      </w:pPr>
    </w:p>
    <w:p w14:paraId="6D892E67"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2C6259F"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9E1682"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EEB2866" w14:textId="77777777" w:rsidTr="00515B7F">
        <w:trPr>
          <w:trHeight w:val="205"/>
        </w:trPr>
        <w:tc>
          <w:tcPr>
            <w:tcW w:w="8356" w:type="dxa"/>
            <w:shd w:val="clear" w:color="auto" w:fill="D6E3BC" w:themeFill="accent3" w:themeFillTint="66"/>
          </w:tcPr>
          <w:p w14:paraId="07400ACE" w14:textId="77777777" w:rsidR="005736AF" w:rsidRPr="005B4E23" w:rsidRDefault="005736AF" w:rsidP="00515B7F">
            <w:pPr>
              <w:suppressAutoHyphens/>
              <w:spacing w:before="120" w:after="120"/>
            </w:pPr>
            <w:r>
              <w:t xml:space="preserve">Umsetzung:  JA / TEILWEISE / NEIN / ENTBEHRLICH  </w:t>
            </w:r>
          </w:p>
        </w:tc>
      </w:tr>
      <w:tr w:rsidR="005736AF" w:rsidRPr="00CC02C2" w14:paraId="7C13EB11" w14:textId="77777777" w:rsidTr="00515B7F">
        <w:tc>
          <w:tcPr>
            <w:tcW w:w="8356" w:type="dxa"/>
          </w:tcPr>
          <w:p w14:paraId="5E79A74C"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232DF0ED"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3E6574D0" w14:textId="77777777" w:rsidTr="00515B7F">
        <w:tc>
          <w:tcPr>
            <w:tcW w:w="8356" w:type="dxa"/>
            <w:tcBorders>
              <w:bottom w:val="single" w:sz="4" w:space="0" w:color="auto"/>
            </w:tcBorders>
            <w:shd w:val="clear" w:color="auto" w:fill="C6D9F1" w:themeFill="text2" w:themeFillTint="33"/>
          </w:tcPr>
          <w:p w14:paraId="3480706A"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4F01165" w14:textId="77777777" w:rsidTr="00515B7F">
        <w:tc>
          <w:tcPr>
            <w:tcW w:w="8356" w:type="dxa"/>
            <w:shd w:val="clear" w:color="auto" w:fill="FFFFFF" w:themeFill="background1"/>
          </w:tcPr>
          <w:p w14:paraId="553F3564"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38D84840" w14:textId="77777777" w:rsidR="005736AF" w:rsidRDefault="005736AF" w:rsidP="005736AF">
      <w:pPr>
        <w:pStyle w:val="Listenabsatz"/>
        <w:spacing w:after="0"/>
        <w:ind w:left="720"/>
      </w:pPr>
    </w:p>
    <w:p w14:paraId="533535D0" w14:textId="77777777" w:rsidR="00A8415D" w:rsidRPr="009F25AC" w:rsidRDefault="00A8415D" w:rsidP="009F25AC">
      <w:pPr>
        <w:pStyle w:val="Listenabsatz"/>
        <w:spacing w:after="0"/>
        <w:ind w:left="720"/>
      </w:pPr>
    </w:p>
    <w:p w14:paraId="3B5E5A55" w14:textId="71067C0F" w:rsidR="00A8415D" w:rsidRPr="0083049A" w:rsidRDefault="00A8415D" w:rsidP="00B22BF7">
      <w:pPr>
        <w:pStyle w:val="Listenabsatz"/>
        <w:numPr>
          <w:ilvl w:val="0"/>
          <w:numId w:val="11"/>
        </w:numPr>
        <w:spacing w:after="0"/>
        <w:ind w:hanging="720"/>
      </w:pPr>
      <w:bookmarkStart w:id="86" w:name="A8a2"/>
      <w:bookmarkEnd w:id="86"/>
      <w:r>
        <w:t xml:space="preserve">Die Institution MUSS sicherstellen, dass lediglich berechtigte Personen auf die </w:t>
      </w:r>
      <w:r w:rsidR="00DC4454">
        <w:br/>
      </w:r>
      <w:r>
        <w:t>IS-Revisionsberichte und die Referenzdokumente zugreifen können.</w:t>
      </w:r>
    </w:p>
    <w:p w14:paraId="2DBC4CB1" w14:textId="77777777" w:rsidR="00A8415D" w:rsidRDefault="00A8415D" w:rsidP="00A8415D">
      <w:pPr>
        <w:pStyle w:val="Listenabsatz"/>
        <w:spacing w:after="0"/>
      </w:pPr>
    </w:p>
    <w:p w14:paraId="2BD6E5AA"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6E35698C"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21F01F2"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208EDAA" w14:textId="77777777" w:rsidTr="00515B7F">
        <w:trPr>
          <w:trHeight w:val="205"/>
        </w:trPr>
        <w:tc>
          <w:tcPr>
            <w:tcW w:w="8356" w:type="dxa"/>
            <w:shd w:val="clear" w:color="auto" w:fill="D6E3BC" w:themeFill="accent3" w:themeFillTint="66"/>
          </w:tcPr>
          <w:p w14:paraId="6288B808" w14:textId="77777777" w:rsidR="005736AF" w:rsidRPr="005B4E23" w:rsidRDefault="005736AF" w:rsidP="00515B7F">
            <w:pPr>
              <w:suppressAutoHyphens/>
              <w:spacing w:before="120" w:after="120"/>
            </w:pPr>
            <w:r>
              <w:t xml:space="preserve">Umsetzung:  JA / TEILWEISE / NEIN / ENTBEHRLICH  </w:t>
            </w:r>
          </w:p>
        </w:tc>
      </w:tr>
      <w:tr w:rsidR="005736AF" w:rsidRPr="00CC02C2" w14:paraId="57ED62D4" w14:textId="77777777" w:rsidTr="00515B7F">
        <w:tc>
          <w:tcPr>
            <w:tcW w:w="8356" w:type="dxa"/>
          </w:tcPr>
          <w:p w14:paraId="1B9255AC"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48F53376"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57EF17B2" w14:textId="77777777" w:rsidTr="00515B7F">
        <w:tc>
          <w:tcPr>
            <w:tcW w:w="8356" w:type="dxa"/>
            <w:tcBorders>
              <w:bottom w:val="single" w:sz="4" w:space="0" w:color="auto"/>
            </w:tcBorders>
            <w:shd w:val="clear" w:color="auto" w:fill="C6D9F1" w:themeFill="text2" w:themeFillTint="33"/>
          </w:tcPr>
          <w:p w14:paraId="01C4048C"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0E0B5AEE" w14:textId="77777777" w:rsidTr="00515B7F">
        <w:tc>
          <w:tcPr>
            <w:tcW w:w="8356" w:type="dxa"/>
            <w:shd w:val="clear" w:color="auto" w:fill="FFFFFF" w:themeFill="background1"/>
          </w:tcPr>
          <w:p w14:paraId="0A6CE149"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64AC12C8" w14:textId="77777777" w:rsidR="005736AF" w:rsidRDefault="005736AF" w:rsidP="005736AF">
      <w:pPr>
        <w:pStyle w:val="Listenabsatz"/>
        <w:spacing w:after="0"/>
        <w:ind w:left="720"/>
      </w:pPr>
    </w:p>
    <w:p w14:paraId="52009E7B" w14:textId="77777777" w:rsidR="00A8415D" w:rsidRPr="00E126C7" w:rsidRDefault="00A8415D" w:rsidP="009F25AC">
      <w:pPr>
        <w:pStyle w:val="Listenabsatz"/>
        <w:spacing w:after="0"/>
        <w:ind w:left="720"/>
      </w:pPr>
    </w:p>
    <w:p w14:paraId="7CCCB44A" w14:textId="52AB42EF" w:rsidR="00A8415D" w:rsidRDefault="00A8415D" w:rsidP="00A8415D">
      <w:pPr>
        <w:pStyle w:val="berschrift2"/>
      </w:pPr>
      <w:bookmarkStart w:id="87" w:name="A9"/>
      <w:bookmarkStart w:id="88" w:name="_Toc92146496"/>
      <w:bookmarkEnd w:id="87"/>
      <w:r>
        <w:t xml:space="preserve">Integration in den Informationssicherheitsprozess </w:t>
      </w:r>
      <w:r w:rsidR="00823580">
        <w:t>(</w:t>
      </w:r>
      <w:r w:rsidR="00823580">
        <w:t>S</w:t>
      </w:r>
      <w:r w:rsidR="00823580">
        <w:t>)</w:t>
      </w:r>
      <w:r w:rsidR="00823580" w:rsidRPr="005A7A9F">
        <w:t xml:space="preserve"> </w:t>
      </w:r>
      <w:commentRangeStart w:id="89"/>
      <w:r>
        <w:t>[A9]</w:t>
      </w:r>
      <w:commentRangeEnd w:id="89"/>
      <w:r w:rsidR="00DE38EE">
        <w:rPr>
          <w:rStyle w:val="Kommentarzeichen"/>
          <w:rFonts w:eastAsia="Times New Roman" w:cs="Times New Roman"/>
          <w:b w:val="0"/>
          <w:bCs w:val="0"/>
        </w:rPr>
        <w:commentReference w:id="89"/>
      </w:r>
      <w:bookmarkEnd w:id="88"/>
    </w:p>
    <w:p w14:paraId="2DAEDFA8" w14:textId="77777777" w:rsidR="00A8415D" w:rsidRPr="00CC02C2" w:rsidRDefault="00A8415D" w:rsidP="00A8415D">
      <w:pPr>
        <w:suppressAutoHyphens/>
        <w:spacing w:after="240"/>
        <w:ind w:left="720"/>
        <w:rPr>
          <w:color w:val="000000" w:themeColor="text1"/>
        </w:rPr>
      </w:pPr>
    </w:p>
    <w:p w14:paraId="28C70766" w14:textId="78367541" w:rsidR="00A8415D" w:rsidRPr="0083049A" w:rsidRDefault="00A8415D" w:rsidP="00B22BF7">
      <w:pPr>
        <w:pStyle w:val="Listenabsatz"/>
        <w:numPr>
          <w:ilvl w:val="0"/>
          <w:numId w:val="11"/>
        </w:numPr>
        <w:spacing w:after="0"/>
        <w:ind w:hanging="720"/>
      </w:pPr>
      <w:bookmarkStart w:id="90" w:name="A9a1"/>
      <w:bookmarkEnd w:id="90"/>
      <w:r>
        <w:t xml:space="preserve">Der Informationssicherheitsbeauftragte MUSS sicherstellen, dass IS-Revisionen </w:t>
      </w:r>
      <w:r w:rsidR="00DC4454">
        <w:br/>
      </w:r>
      <w:r>
        <w:t>ein Teil des Sicherheitsprozesses sind.</w:t>
      </w:r>
    </w:p>
    <w:p w14:paraId="7673A5F3" w14:textId="77777777" w:rsidR="00A8415D" w:rsidRDefault="00A8415D" w:rsidP="00A8415D">
      <w:pPr>
        <w:pStyle w:val="Listenabsatz"/>
        <w:spacing w:after="0"/>
      </w:pPr>
    </w:p>
    <w:p w14:paraId="4DB24992"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BBD4E44"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8705395"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6664BB3E" w14:textId="77777777" w:rsidTr="00515B7F">
        <w:trPr>
          <w:trHeight w:val="205"/>
        </w:trPr>
        <w:tc>
          <w:tcPr>
            <w:tcW w:w="8356" w:type="dxa"/>
            <w:shd w:val="clear" w:color="auto" w:fill="D6E3BC" w:themeFill="accent3" w:themeFillTint="66"/>
          </w:tcPr>
          <w:p w14:paraId="0E301A11" w14:textId="77777777" w:rsidR="005736AF" w:rsidRPr="005B4E23" w:rsidRDefault="005736AF" w:rsidP="00515B7F">
            <w:pPr>
              <w:suppressAutoHyphens/>
              <w:spacing w:before="120" w:after="120"/>
            </w:pPr>
            <w:r>
              <w:t xml:space="preserve">Umsetzung:  JA / TEILWEISE / NEIN / ENTBEHRLICH  </w:t>
            </w:r>
          </w:p>
        </w:tc>
      </w:tr>
      <w:tr w:rsidR="005736AF" w:rsidRPr="00CC02C2" w14:paraId="03DA4601" w14:textId="77777777" w:rsidTr="00515B7F">
        <w:tc>
          <w:tcPr>
            <w:tcW w:w="8356" w:type="dxa"/>
          </w:tcPr>
          <w:p w14:paraId="417014C9"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67BC45D0"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74AE84A2" w14:textId="77777777" w:rsidTr="00515B7F">
        <w:tc>
          <w:tcPr>
            <w:tcW w:w="8356" w:type="dxa"/>
            <w:tcBorders>
              <w:bottom w:val="single" w:sz="4" w:space="0" w:color="auto"/>
            </w:tcBorders>
            <w:shd w:val="clear" w:color="auto" w:fill="C6D9F1" w:themeFill="text2" w:themeFillTint="33"/>
          </w:tcPr>
          <w:p w14:paraId="3CCF3845"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6D5BBF56" w14:textId="77777777" w:rsidTr="00515B7F">
        <w:tc>
          <w:tcPr>
            <w:tcW w:w="8356" w:type="dxa"/>
            <w:shd w:val="clear" w:color="auto" w:fill="FFFFFF" w:themeFill="background1"/>
          </w:tcPr>
          <w:p w14:paraId="66232553"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3C82C71" w14:textId="77777777" w:rsidR="005736AF" w:rsidRDefault="005736AF" w:rsidP="005736AF">
      <w:pPr>
        <w:pStyle w:val="Listenabsatz"/>
        <w:spacing w:after="0"/>
        <w:ind w:left="720"/>
      </w:pPr>
    </w:p>
    <w:p w14:paraId="33DB22EB" w14:textId="77777777" w:rsidR="00A8415D" w:rsidRPr="009F25AC" w:rsidRDefault="00A8415D" w:rsidP="009F25AC">
      <w:pPr>
        <w:pStyle w:val="Listenabsatz"/>
        <w:spacing w:after="0"/>
        <w:ind w:left="720"/>
      </w:pPr>
    </w:p>
    <w:p w14:paraId="78D75314" w14:textId="01EF84C6" w:rsidR="00A8415D" w:rsidRPr="0083049A" w:rsidRDefault="00A8415D" w:rsidP="00B22BF7">
      <w:pPr>
        <w:pStyle w:val="Listenabsatz"/>
        <w:numPr>
          <w:ilvl w:val="0"/>
          <w:numId w:val="11"/>
        </w:numPr>
        <w:spacing w:after="0"/>
        <w:ind w:hanging="720"/>
      </w:pPr>
      <w:bookmarkStart w:id="91" w:name="A9a2"/>
      <w:bookmarkEnd w:id="91"/>
      <w:r>
        <w:t xml:space="preserve">Außerdem MUSS die Ergebnisse von IS-Revisionen in das ISMS zurückfließen </w:t>
      </w:r>
      <w:r w:rsidR="00DC4454">
        <w:br/>
      </w:r>
      <w:r>
        <w:t>und zu dessen Verbesserung beitragen.</w:t>
      </w:r>
    </w:p>
    <w:p w14:paraId="779B31EE" w14:textId="77777777" w:rsidR="00A8415D" w:rsidRDefault="00A8415D" w:rsidP="00A8415D">
      <w:pPr>
        <w:pStyle w:val="Listenabsatz"/>
        <w:spacing w:after="0"/>
      </w:pPr>
    </w:p>
    <w:p w14:paraId="17D7677B"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DA9A270"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FC98AD7"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6F4FE019" w14:textId="77777777" w:rsidTr="00515B7F">
        <w:trPr>
          <w:trHeight w:val="205"/>
        </w:trPr>
        <w:tc>
          <w:tcPr>
            <w:tcW w:w="8356" w:type="dxa"/>
            <w:shd w:val="clear" w:color="auto" w:fill="D6E3BC" w:themeFill="accent3" w:themeFillTint="66"/>
          </w:tcPr>
          <w:p w14:paraId="37A27ADA" w14:textId="77777777" w:rsidR="005736AF" w:rsidRPr="005B4E23" w:rsidRDefault="005736AF" w:rsidP="00515B7F">
            <w:pPr>
              <w:suppressAutoHyphens/>
              <w:spacing w:before="120" w:after="120"/>
            </w:pPr>
            <w:r>
              <w:t xml:space="preserve">Umsetzung:  JA / TEILWEISE / NEIN / ENTBEHRLICH  </w:t>
            </w:r>
          </w:p>
        </w:tc>
      </w:tr>
      <w:tr w:rsidR="005736AF" w:rsidRPr="00CC02C2" w14:paraId="694514C9" w14:textId="77777777" w:rsidTr="00515B7F">
        <w:tc>
          <w:tcPr>
            <w:tcW w:w="8356" w:type="dxa"/>
          </w:tcPr>
          <w:p w14:paraId="6655164A"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A3B3F2F"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38F09438" w14:textId="77777777" w:rsidTr="00515B7F">
        <w:tc>
          <w:tcPr>
            <w:tcW w:w="8356" w:type="dxa"/>
            <w:tcBorders>
              <w:bottom w:val="single" w:sz="4" w:space="0" w:color="auto"/>
            </w:tcBorders>
            <w:shd w:val="clear" w:color="auto" w:fill="C6D9F1" w:themeFill="text2" w:themeFillTint="33"/>
          </w:tcPr>
          <w:p w14:paraId="6DF3B195"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572796BF" w14:textId="77777777" w:rsidTr="00515B7F">
        <w:tc>
          <w:tcPr>
            <w:tcW w:w="8356" w:type="dxa"/>
            <w:shd w:val="clear" w:color="auto" w:fill="FFFFFF" w:themeFill="background1"/>
          </w:tcPr>
          <w:p w14:paraId="00730230"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24CEF6C8" w14:textId="77777777" w:rsidR="005736AF" w:rsidRDefault="005736AF" w:rsidP="005736AF">
      <w:pPr>
        <w:pStyle w:val="Listenabsatz"/>
        <w:spacing w:after="0"/>
        <w:ind w:left="720"/>
      </w:pPr>
    </w:p>
    <w:p w14:paraId="6C887B7B" w14:textId="77777777" w:rsidR="00A8415D" w:rsidRPr="009F25AC" w:rsidRDefault="00A8415D" w:rsidP="009F25AC">
      <w:pPr>
        <w:pStyle w:val="Listenabsatz"/>
        <w:spacing w:after="0"/>
        <w:ind w:left="720"/>
      </w:pPr>
    </w:p>
    <w:p w14:paraId="4AF607DB" w14:textId="327B40F0" w:rsidR="00A8415D" w:rsidRPr="0083049A" w:rsidRDefault="00A8415D" w:rsidP="00B22BF7">
      <w:pPr>
        <w:pStyle w:val="Listenabsatz"/>
        <w:numPr>
          <w:ilvl w:val="0"/>
          <w:numId w:val="11"/>
        </w:numPr>
        <w:spacing w:after="0"/>
        <w:ind w:hanging="720"/>
      </w:pPr>
      <w:bookmarkStart w:id="92" w:name="A9a3"/>
      <w:bookmarkEnd w:id="92"/>
      <w:r>
        <w:t xml:space="preserve">Weiter MUSS die Ergebnisse der IS-Revisionen sowie die Aktivitäten, um Mängel </w:t>
      </w:r>
      <w:r w:rsidR="00DC4454">
        <w:br/>
      </w:r>
      <w:r>
        <w:t xml:space="preserve">zu beseitigen und um die Qualität zu verbessern, in den regelmäßigen Bericht des </w:t>
      </w:r>
      <w:r w:rsidR="00DC4454">
        <w:br/>
      </w:r>
      <w:r>
        <w:t>ISB an die Institutionsleitung aufgenommen werden.</w:t>
      </w:r>
    </w:p>
    <w:p w14:paraId="5B98453B" w14:textId="77777777" w:rsidR="00A8415D" w:rsidRDefault="00A8415D" w:rsidP="00A8415D">
      <w:pPr>
        <w:pStyle w:val="Listenabsatz"/>
        <w:spacing w:after="0"/>
      </w:pPr>
    </w:p>
    <w:p w14:paraId="7BA4DF1E"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7F10774F"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BE03D1"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94D3931" w14:textId="77777777" w:rsidTr="00515B7F">
        <w:trPr>
          <w:trHeight w:val="205"/>
        </w:trPr>
        <w:tc>
          <w:tcPr>
            <w:tcW w:w="8356" w:type="dxa"/>
            <w:shd w:val="clear" w:color="auto" w:fill="D6E3BC" w:themeFill="accent3" w:themeFillTint="66"/>
          </w:tcPr>
          <w:p w14:paraId="0136404B" w14:textId="77777777" w:rsidR="005736AF" w:rsidRPr="005B4E23" w:rsidRDefault="005736AF" w:rsidP="00515B7F">
            <w:pPr>
              <w:suppressAutoHyphens/>
              <w:spacing w:before="120" w:after="120"/>
            </w:pPr>
            <w:r>
              <w:t xml:space="preserve">Umsetzung:  JA / TEILWEISE / NEIN / ENTBEHRLICH  </w:t>
            </w:r>
          </w:p>
        </w:tc>
      </w:tr>
      <w:tr w:rsidR="005736AF" w:rsidRPr="00CC02C2" w14:paraId="54842C46" w14:textId="77777777" w:rsidTr="00515B7F">
        <w:tc>
          <w:tcPr>
            <w:tcW w:w="8356" w:type="dxa"/>
          </w:tcPr>
          <w:p w14:paraId="4297CC44"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6DA35A3C"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89A56F6" w14:textId="77777777" w:rsidTr="00515B7F">
        <w:tc>
          <w:tcPr>
            <w:tcW w:w="8356" w:type="dxa"/>
            <w:tcBorders>
              <w:bottom w:val="single" w:sz="4" w:space="0" w:color="auto"/>
            </w:tcBorders>
            <w:shd w:val="clear" w:color="auto" w:fill="C6D9F1" w:themeFill="text2" w:themeFillTint="33"/>
          </w:tcPr>
          <w:p w14:paraId="2EC9A3B6"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3300B43D" w14:textId="77777777" w:rsidTr="00515B7F">
        <w:tc>
          <w:tcPr>
            <w:tcW w:w="8356" w:type="dxa"/>
            <w:shd w:val="clear" w:color="auto" w:fill="FFFFFF" w:themeFill="background1"/>
          </w:tcPr>
          <w:p w14:paraId="2406C6AE"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F8DA717" w14:textId="77777777" w:rsidR="00A8415D" w:rsidRPr="00E126C7" w:rsidRDefault="00A8415D" w:rsidP="00B22BF7">
      <w:pPr>
        <w:pStyle w:val="Aufzhlungeinfach"/>
        <w:numPr>
          <w:ilvl w:val="0"/>
          <w:numId w:val="0"/>
        </w:numPr>
        <w:spacing w:before="480" w:after="0" w:line="240" w:lineRule="auto"/>
      </w:pPr>
    </w:p>
    <w:p w14:paraId="584FF8FE" w14:textId="339A7F8A" w:rsidR="00A8415D" w:rsidRDefault="00A8415D" w:rsidP="00A8415D">
      <w:pPr>
        <w:pStyle w:val="berschrift2"/>
      </w:pPr>
      <w:bookmarkStart w:id="93" w:name="A10"/>
      <w:bookmarkStart w:id="94" w:name="_Toc92146497"/>
      <w:bookmarkEnd w:id="93"/>
      <w:r>
        <w:t xml:space="preserve">Kommunikationsabsprache </w:t>
      </w:r>
      <w:r w:rsidR="00823580">
        <w:t>(S)</w:t>
      </w:r>
      <w:r w:rsidR="00823580" w:rsidRPr="005A7A9F">
        <w:t xml:space="preserve"> </w:t>
      </w:r>
      <w:commentRangeStart w:id="95"/>
      <w:r>
        <w:t>[A10]</w:t>
      </w:r>
      <w:commentRangeEnd w:id="95"/>
      <w:r w:rsidR="00DE38EE">
        <w:rPr>
          <w:rStyle w:val="Kommentarzeichen"/>
          <w:rFonts w:eastAsia="Times New Roman" w:cs="Times New Roman"/>
          <w:b w:val="0"/>
          <w:bCs w:val="0"/>
        </w:rPr>
        <w:commentReference w:id="95"/>
      </w:r>
      <w:bookmarkEnd w:id="94"/>
    </w:p>
    <w:p w14:paraId="5097E486" w14:textId="77777777" w:rsidR="00A8415D" w:rsidRPr="00CC02C2" w:rsidRDefault="00A8415D" w:rsidP="00A8415D">
      <w:pPr>
        <w:suppressAutoHyphens/>
        <w:spacing w:after="240"/>
        <w:ind w:left="720"/>
        <w:rPr>
          <w:color w:val="000000" w:themeColor="text1"/>
        </w:rPr>
      </w:pPr>
    </w:p>
    <w:p w14:paraId="6E26D39A" w14:textId="0C361A75" w:rsidR="00A8415D" w:rsidRDefault="00A8415D" w:rsidP="00B22BF7">
      <w:pPr>
        <w:pStyle w:val="Listenabsatz"/>
        <w:numPr>
          <w:ilvl w:val="0"/>
          <w:numId w:val="11"/>
        </w:numPr>
        <w:spacing w:after="0"/>
        <w:ind w:hanging="720"/>
      </w:pPr>
      <w:bookmarkStart w:id="96" w:name="A10a1"/>
      <w:bookmarkEnd w:id="96"/>
      <w:r>
        <w:t>Es MUSS klar geregelt werden, wie Informationen zwischen dem IS-Revisionsteam und der zu prüfenden Institution auszutauschen sind.</w:t>
      </w:r>
    </w:p>
    <w:p w14:paraId="12A1A239" w14:textId="2FECA0C9" w:rsidR="00B22BF7" w:rsidRDefault="00B22BF7" w:rsidP="00B22BF7">
      <w:pPr>
        <w:spacing w:after="0"/>
      </w:pPr>
    </w:p>
    <w:p w14:paraId="60D0C785"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4831E2C"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5294430"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FB1C149" w14:textId="77777777" w:rsidTr="00515B7F">
        <w:trPr>
          <w:trHeight w:val="205"/>
        </w:trPr>
        <w:tc>
          <w:tcPr>
            <w:tcW w:w="8356" w:type="dxa"/>
            <w:shd w:val="clear" w:color="auto" w:fill="D6E3BC" w:themeFill="accent3" w:themeFillTint="66"/>
          </w:tcPr>
          <w:p w14:paraId="4581CD67" w14:textId="77777777" w:rsidR="005736AF" w:rsidRPr="005B4E23" w:rsidRDefault="005736AF" w:rsidP="00515B7F">
            <w:pPr>
              <w:suppressAutoHyphens/>
              <w:spacing w:before="120" w:after="120"/>
            </w:pPr>
            <w:r>
              <w:t xml:space="preserve">Umsetzung:  JA / TEILWEISE / NEIN / ENTBEHRLICH  </w:t>
            </w:r>
          </w:p>
        </w:tc>
      </w:tr>
      <w:tr w:rsidR="005736AF" w:rsidRPr="00CC02C2" w14:paraId="147B6C1E" w14:textId="77777777" w:rsidTr="00515B7F">
        <w:tc>
          <w:tcPr>
            <w:tcW w:w="8356" w:type="dxa"/>
          </w:tcPr>
          <w:p w14:paraId="0150D155"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5DEF8441"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5EF91A6F" w14:textId="77777777" w:rsidTr="00515B7F">
        <w:tc>
          <w:tcPr>
            <w:tcW w:w="8356" w:type="dxa"/>
            <w:tcBorders>
              <w:bottom w:val="single" w:sz="4" w:space="0" w:color="auto"/>
            </w:tcBorders>
            <w:shd w:val="clear" w:color="auto" w:fill="C6D9F1" w:themeFill="text2" w:themeFillTint="33"/>
          </w:tcPr>
          <w:p w14:paraId="48B19049"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34CA9500" w14:textId="77777777" w:rsidTr="00515B7F">
        <w:tc>
          <w:tcPr>
            <w:tcW w:w="8356" w:type="dxa"/>
            <w:shd w:val="clear" w:color="auto" w:fill="FFFFFF" w:themeFill="background1"/>
          </w:tcPr>
          <w:p w14:paraId="1577ECF8"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AC2EF99" w14:textId="77777777" w:rsidR="005736AF" w:rsidRDefault="005736AF" w:rsidP="005736AF">
      <w:pPr>
        <w:pStyle w:val="Listenabsatz"/>
        <w:spacing w:after="0"/>
        <w:ind w:left="720"/>
      </w:pPr>
    </w:p>
    <w:p w14:paraId="1AB23B6F" w14:textId="77777777" w:rsidR="00A8415D" w:rsidRPr="009F25AC" w:rsidRDefault="00A8415D" w:rsidP="009F25AC">
      <w:pPr>
        <w:pStyle w:val="Listenabsatz"/>
        <w:spacing w:after="0"/>
        <w:ind w:left="720"/>
      </w:pPr>
    </w:p>
    <w:p w14:paraId="429ED343" w14:textId="031CADA2" w:rsidR="00A8415D" w:rsidRPr="0083049A" w:rsidRDefault="00A8415D" w:rsidP="00B22BF7">
      <w:pPr>
        <w:pStyle w:val="Listenabsatz"/>
        <w:numPr>
          <w:ilvl w:val="0"/>
          <w:numId w:val="11"/>
        </w:numPr>
        <w:spacing w:after="0"/>
        <w:ind w:hanging="720"/>
      </w:pPr>
      <w:bookmarkStart w:id="97" w:name="A10a2"/>
      <w:bookmarkEnd w:id="97"/>
      <w:r>
        <w:t xml:space="preserve">So MUSS sichergestellt werden, dass diese Informationen vertraulich und </w:t>
      </w:r>
      <w:r w:rsidR="00B22BF7">
        <w:br/>
      </w:r>
      <w:r>
        <w:t>integer bleiben.</w:t>
      </w:r>
    </w:p>
    <w:p w14:paraId="621B852F" w14:textId="77777777" w:rsidR="00A8415D" w:rsidRDefault="00A8415D" w:rsidP="00A8415D">
      <w:pPr>
        <w:pStyle w:val="Listenabsatz"/>
        <w:spacing w:after="0"/>
      </w:pPr>
    </w:p>
    <w:p w14:paraId="54D13FBA"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7A86B2BC"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C83D348"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0C7565F4" w14:textId="77777777" w:rsidTr="00515B7F">
        <w:trPr>
          <w:trHeight w:val="205"/>
        </w:trPr>
        <w:tc>
          <w:tcPr>
            <w:tcW w:w="8356" w:type="dxa"/>
            <w:shd w:val="clear" w:color="auto" w:fill="D6E3BC" w:themeFill="accent3" w:themeFillTint="66"/>
          </w:tcPr>
          <w:p w14:paraId="11B5F49A" w14:textId="77777777" w:rsidR="005736AF" w:rsidRPr="005B4E23" w:rsidRDefault="005736AF" w:rsidP="00515B7F">
            <w:pPr>
              <w:suppressAutoHyphens/>
              <w:spacing w:before="120" w:after="120"/>
            </w:pPr>
            <w:r>
              <w:t xml:space="preserve">Umsetzung:  JA / TEILWEISE / NEIN / ENTBEHRLICH  </w:t>
            </w:r>
          </w:p>
        </w:tc>
      </w:tr>
      <w:tr w:rsidR="005736AF" w:rsidRPr="00CC02C2" w14:paraId="1DD46EA8" w14:textId="77777777" w:rsidTr="00515B7F">
        <w:tc>
          <w:tcPr>
            <w:tcW w:w="8356" w:type="dxa"/>
          </w:tcPr>
          <w:p w14:paraId="0ED5095A"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79A5D5E8"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6B32A3F7" w14:textId="77777777" w:rsidTr="00515B7F">
        <w:tc>
          <w:tcPr>
            <w:tcW w:w="8356" w:type="dxa"/>
            <w:tcBorders>
              <w:bottom w:val="single" w:sz="4" w:space="0" w:color="auto"/>
            </w:tcBorders>
            <w:shd w:val="clear" w:color="auto" w:fill="C6D9F1" w:themeFill="text2" w:themeFillTint="33"/>
          </w:tcPr>
          <w:p w14:paraId="6A0C0BEE"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12CCD5D0" w14:textId="77777777" w:rsidTr="00515B7F">
        <w:tc>
          <w:tcPr>
            <w:tcW w:w="8356" w:type="dxa"/>
            <w:shd w:val="clear" w:color="auto" w:fill="FFFFFF" w:themeFill="background1"/>
          </w:tcPr>
          <w:p w14:paraId="10C93A43"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DEE533E" w14:textId="77777777" w:rsidR="00A8415D" w:rsidRPr="00E126C7" w:rsidRDefault="00A8415D" w:rsidP="00B22BF7">
      <w:pPr>
        <w:pStyle w:val="Aufzhlungeinfach"/>
        <w:numPr>
          <w:ilvl w:val="0"/>
          <w:numId w:val="0"/>
        </w:numPr>
        <w:spacing w:before="480" w:after="0" w:line="240" w:lineRule="auto"/>
      </w:pPr>
    </w:p>
    <w:p w14:paraId="1AFC594D" w14:textId="378AEB94" w:rsidR="00A8415D" w:rsidRDefault="00A8415D" w:rsidP="00A8415D">
      <w:pPr>
        <w:pStyle w:val="berschrift2"/>
      </w:pPr>
      <w:bookmarkStart w:id="98" w:name="A11"/>
      <w:bookmarkStart w:id="99" w:name="_Toc92146498"/>
      <w:bookmarkEnd w:id="98"/>
      <w:r>
        <w:t>Durchführung eines Auftaktgeprächs für eine Querschnitts</w:t>
      </w:r>
      <w:r w:rsidR="00B22BF7">
        <w:t>-</w:t>
      </w:r>
      <w:r w:rsidR="00B22BF7">
        <w:br/>
        <w:t xml:space="preserve">  </w:t>
      </w:r>
      <w:r>
        <w:t xml:space="preserve">revision </w:t>
      </w:r>
      <w:r w:rsidR="008B072A">
        <w:t>(S)</w:t>
      </w:r>
      <w:r w:rsidR="008B072A" w:rsidRPr="005A7A9F">
        <w:t xml:space="preserve"> </w:t>
      </w:r>
      <w:commentRangeStart w:id="100"/>
      <w:r>
        <w:t>[A11]</w:t>
      </w:r>
      <w:commentRangeEnd w:id="100"/>
      <w:r w:rsidR="00DE38EE">
        <w:rPr>
          <w:rStyle w:val="Kommentarzeichen"/>
          <w:rFonts w:eastAsia="Times New Roman" w:cs="Times New Roman"/>
          <w:b w:val="0"/>
          <w:bCs w:val="0"/>
        </w:rPr>
        <w:commentReference w:id="100"/>
      </w:r>
      <w:bookmarkEnd w:id="99"/>
    </w:p>
    <w:p w14:paraId="7EE9B7B3" w14:textId="77777777" w:rsidR="00A8415D" w:rsidRPr="00CC02C2" w:rsidRDefault="00A8415D" w:rsidP="00A8415D">
      <w:pPr>
        <w:suppressAutoHyphens/>
        <w:spacing w:after="240"/>
        <w:ind w:left="720"/>
        <w:rPr>
          <w:color w:val="000000" w:themeColor="text1"/>
        </w:rPr>
      </w:pPr>
    </w:p>
    <w:p w14:paraId="673942FD" w14:textId="078B3DF9" w:rsidR="00A8415D" w:rsidRDefault="00A8415D" w:rsidP="00B22BF7">
      <w:pPr>
        <w:pStyle w:val="Listenabsatz"/>
        <w:numPr>
          <w:ilvl w:val="0"/>
          <w:numId w:val="11"/>
        </w:numPr>
        <w:spacing w:after="0"/>
        <w:ind w:hanging="720"/>
      </w:pPr>
      <w:bookmarkStart w:id="101" w:name="A11a1"/>
      <w:bookmarkEnd w:id="101"/>
      <w:r>
        <w:t xml:space="preserve">Für eine IS-Querschnittsrevision MUSS ein Auftaktgespräch zwischen dem </w:t>
      </w:r>
      <w:r w:rsidR="00DC4454">
        <w:br/>
      </w:r>
      <w:r>
        <w:t xml:space="preserve">IS-Revisionsteam und den Ansprechpartnern der zu prüfenden Institution </w:t>
      </w:r>
      <w:r w:rsidR="00DC4454">
        <w:br/>
      </w:r>
      <w:r>
        <w:t>durchgeführt werden.</w:t>
      </w:r>
    </w:p>
    <w:p w14:paraId="03D52119" w14:textId="77777777" w:rsidR="00DC4454" w:rsidRPr="0083049A" w:rsidRDefault="00DC4454" w:rsidP="00DC4454">
      <w:pPr>
        <w:spacing w:after="0"/>
      </w:pPr>
    </w:p>
    <w:p w14:paraId="1ACBD295" w14:textId="77777777" w:rsidR="00A8415D" w:rsidRDefault="00A8415D" w:rsidP="00A8415D">
      <w:pPr>
        <w:pStyle w:val="Listenabsatz"/>
        <w:spacing w:after="0"/>
      </w:pPr>
    </w:p>
    <w:p w14:paraId="185A5C79"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D9A463A"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28508B9"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4854B716" w14:textId="77777777" w:rsidTr="00515B7F">
        <w:trPr>
          <w:trHeight w:val="205"/>
        </w:trPr>
        <w:tc>
          <w:tcPr>
            <w:tcW w:w="8356" w:type="dxa"/>
            <w:shd w:val="clear" w:color="auto" w:fill="D6E3BC" w:themeFill="accent3" w:themeFillTint="66"/>
          </w:tcPr>
          <w:p w14:paraId="04944CD8" w14:textId="77777777" w:rsidR="005736AF" w:rsidRPr="005B4E23" w:rsidRDefault="005736AF" w:rsidP="00515B7F">
            <w:pPr>
              <w:suppressAutoHyphens/>
              <w:spacing w:before="120" w:after="120"/>
            </w:pPr>
            <w:r>
              <w:t xml:space="preserve">Umsetzung:  JA / TEILWEISE / NEIN / ENTBEHRLICH  </w:t>
            </w:r>
          </w:p>
        </w:tc>
      </w:tr>
      <w:tr w:rsidR="005736AF" w:rsidRPr="00CC02C2" w14:paraId="33D9408B" w14:textId="77777777" w:rsidTr="00515B7F">
        <w:tc>
          <w:tcPr>
            <w:tcW w:w="8356" w:type="dxa"/>
          </w:tcPr>
          <w:p w14:paraId="75009ECE"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308DEA24"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1EFD0286" w14:textId="77777777" w:rsidTr="00515B7F">
        <w:tc>
          <w:tcPr>
            <w:tcW w:w="8356" w:type="dxa"/>
            <w:tcBorders>
              <w:bottom w:val="single" w:sz="4" w:space="0" w:color="auto"/>
            </w:tcBorders>
            <w:shd w:val="clear" w:color="auto" w:fill="C6D9F1" w:themeFill="text2" w:themeFillTint="33"/>
          </w:tcPr>
          <w:p w14:paraId="4F5C3228"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1A9603E" w14:textId="77777777" w:rsidTr="00515B7F">
        <w:tc>
          <w:tcPr>
            <w:tcW w:w="8356" w:type="dxa"/>
            <w:shd w:val="clear" w:color="auto" w:fill="FFFFFF" w:themeFill="background1"/>
          </w:tcPr>
          <w:p w14:paraId="6B5687EC"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09DE1FF1" w14:textId="77777777" w:rsidR="005736AF" w:rsidRDefault="005736AF" w:rsidP="005736AF">
      <w:pPr>
        <w:pStyle w:val="Listenabsatz"/>
        <w:spacing w:after="0"/>
        <w:ind w:left="720"/>
      </w:pPr>
    </w:p>
    <w:p w14:paraId="255789B6" w14:textId="77777777" w:rsidR="00A8415D" w:rsidRPr="009F25AC" w:rsidRDefault="00A8415D" w:rsidP="009F25AC">
      <w:pPr>
        <w:pStyle w:val="Listenabsatz"/>
        <w:spacing w:after="0"/>
        <w:ind w:left="720"/>
      </w:pPr>
    </w:p>
    <w:p w14:paraId="0F66BEA0" w14:textId="620B20CB" w:rsidR="00A8415D" w:rsidRDefault="00A8415D" w:rsidP="00DC4454">
      <w:pPr>
        <w:spacing w:after="0"/>
      </w:pPr>
      <w:bookmarkStart w:id="102" w:name="A11a2"/>
      <w:bookmarkEnd w:id="102"/>
      <w:r>
        <w:t xml:space="preserve">Darin MUSS folgende Inhalte besprochen werden: </w:t>
      </w:r>
    </w:p>
    <w:p w14:paraId="1CB710E3" w14:textId="77777777" w:rsidR="00A8415D" w:rsidRDefault="00A8415D" w:rsidP="00B22BF7">
      <w:pPr>
        <w:pStyle w:val="Listenabsatz"/>
        <w:spacing w:after="0"/>
        <w:ind w:left="720"/>
      </w:pPr>
    </w:p>
    <w:p w14:paraId="2A4ACCAE" w14:textId="4D64107E" w:rsidR="00A8415D" w:rsidRPr="0083049A" w:rsidRDefault="00A8415D" w:rsidP="00DC4454">
      <w:pPr>
        <w:pStyle w:val="Listenabsatz"/>
        <w:numPr>
          <w:ilvl w:val="0"/>
          <w:numId w:val="11"/>
        </w:numPr>
        <w:spacing w:after="0"/>
        <w:ind w:hanging="720"/>
      </w:pPr>
      <w:r>
        <w:t>• Die Erläuterung und Darstellung des IS-Revisionsverfahrens,</w:t>
      </w:r>
    </w:p>
    <w:p w14:paraId="129B0695" w14:textId="77777777" w:rsidR="00A8415D" w:rsidRDefault="00A8415D" w:rsidP="00A8415D">
      <w:pPr>
        <w:pStyle w:val="Listenabsatz"/>
        <w:spacing w:after="0"/>
      </w:pPr>
    </w:p>
    <w:p w14:paraId="60582DA9"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1DC9AB1"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273A29"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0DD87FED" w14:textId="77777777" w:rsidTr="00515B7F">
        <w:trPr>
          <w:trHeight w:val="205"/>
        </w:trPr>
        <w:tc>
          <w:tcPr>
            <w:tcW w:w="8356" w:type="dxa"/>
            <w:shd w:val="clear" w:color="auto" w:fill="D6E3BC" w:themeFill="accent3" w:themeFillTint="66"/>
          </w:tcPr>
          <w:p w14:paraId="101B9965" w14:textId="77777777" w:rsidR="005736AF" w:rsidRPr="005B4E23" w:rsidRDefault="005736AF" w:rsidP="00515B7F">
            <w:pPr>
              <w:suppressAutoHyphens/>
              <w:spacing w:before="120" w:after="120"/>
            </w:pPr>
            <w:r>
              <w:t xml:space="preserve">Umsetzung:  JA / TEILWEISE / NEIN / ENTBEHRLICH  </w:t>
            </w:r>
          </w:p>
        </w:tc>
      </w:tr>
      <w:tr w:rsidR="005736AF" w:rsidRPr="00CC02C2" w14:paraId="1A25045A" w14:textId="77777777" w:rsidTr="00515B7F">
        <w:tc>
          <w:tcPr>
            <w:tcW w:w="8356" w:type="dxa"/>
          </w:tcPr>
          <w:p w14:paraId="45B05E78"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924B39C"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364B24E6" w14:textId="77777777" w:rsidTr="00515B7F">
        <w:tc>
          <w:tcPr>
            <w:tcW w:w="8356" w:type="dxa"/>
            <w:tcBorders>
              <w:bottom w:val="single" w:sz="4" w:space="0" w:color="auto"/>
            </w:tcBorders>
            <w:shd w:val="clear" w:color="auto" w:fill="C6D9F1" w:themeFill="text2" w:themeFillTint="33"/>
          </w:tcPr>
          <w:p w14:paraId="300B2304"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63958A1" w14:textId="77777777" w:rsidTr="00515B7F">
        <w:tc>
          <w:tcPr>
            <w:tcW w:w="8356" w:type="dxa"/>
            <w:shd w:val="clear" w:color="auto" w:fill="FFFFFF" w:themeFill="background1"/>
          </w:tcPr>
          <w:p w14:paraId="7BD35A3A"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110A188B" w14:textId="77777777" w:rsidR="005736AF" w:rsidRDefault="005736AF" w:rsidP="005736AF">
      <w:pPr>
        <w:pStyle w:val="Listenabsatz"/>
        <w:spacing w:after="0"/>
        <w:ind w:left="720"/>
      </w:pPr>
    </w:p>
    <w:p w14:paraId="4B2CE6FE" w14:textId="77777777" w:rsidR="00A8415D" w:rsidRPr="009F25AC" w:rsidRDefault="00A8415D" w:rsidP="009F25AC">
      <w:pPr>
        <w:pStyle w:val="Listenabsatz"/>
        <w:spacing w:after="0"/>
        <w:ind w:left="720"/>
      </w:pPr>
    </w:p>
    <w:p w14:paraId="6B1A7611" w14:textId="033B0323" w:rsidR="00B22BF7" w:rsidRDefault="00A8415D" w:rsidP="00DC4454">
      <w:pPr>
        <w:pStyle w:val="Listenabsatz"/>
        <w:numPr>
          <w:ilvl w:val="0"/>
          <w:numId w:val="11"/>
        </w:numPr>
        <w:spacing w:after="0"/>
        <w:ind w:hanging="720"/>
      </w:pPr>
      <w:bookmarkStart w:id="103" w:name="A11a3"/>
      <w:bookmarkEnd w:id="103"/>
      <w:r>
        <w:t xml:space="preserve">•  die Vorstellung der Institution (Arbeitsschwerpunkte und Überblick der </w:t>
      </w:r>
    </w:p>
    <w:p w14:paraId="14A66B87" w14:textId="1D4BCF49" w:rsidR="00A8415D" w:rsidRPr="0083049A" w:rsidRDefault="00B22BF7" w:rsidP="0074182D">
      <w:pPr>
        <w:pStyle w:val="Listenabsatz"/>
        <w:spacing w:after="0"/>
        <w:ind w:left="720"/>
      </w:pPr>
      <w:r>
        <w:t xml:space="preserve">   </w:t>
      </w:r>
      <w:r w:rsidR="0074182D">
        <w:t xml:space="preserve"> </w:t>
      </w:r>
      <w:r w:rsidR="00A8415D">
        <w:t>eingeset</w:t>
      </w:r>
      <w:r>
        <w:t>zt</w:t>
      </w:r>
      <w:r w:rsidR="00A8415D">
        <w:t xml:space="preserve">en IT) sowie </w:t>
      </w:r>
    </w:p>
    <w:p w14:paraId="4F77D7EF" w14:textId="77777777" w:rsidR="00A8415D" w:rsidRDefault="00A8415D" w:rsidP="00A8415D">
      <w:pPr>
        <w:pStyle w:val="Listenabsatz"/>
        <w:spacing w:after="0"/>
      </w:pPr>
    </w:p>
    <w:p w14:paraId="43A3C703"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7D169A19"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22B361"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7DACC9FC" w14:textId="77777777" w:rsidTr="00515B7F">
        <w:trPr>
          <w:trHeight w:val="205"/>
        </w:trPr>
        <w:tc>
          <w:tcPr>
            <w:tcW w:w="8356" w:type="dxa"/>
            <w:shd w:val="clear" w:color="auto" w:fill="D6E3BC" w:themeFill="accent3" w:themeFillTint="66"/>
          </w:tcPr>
          <w:p w14:paraId="7EEDA3AB" w14:textId="77777777" w:rsidR="005736AF" w:rsidRPr="005B4E23" w:rsidRDefault="005736AF" w:rsidP="00515B7F">
            <w:pPr>
              <w:suppressAutoHyphens/>
              <w:spacing w:before="120" w:after="120"/>
            </w:pPr>
            <w:r>
              <w:t xml:space="preserve">Umsetzung:  JA / TEILWEISE / NEIN / ENTBEHRLICH  </w:t>
            </w:r>
          </w:p>
        </w:tc>
      </w:tr>
      <w:tr w:rsidR="005736AF" w:rsidRPr="00CC02C2" w14:paraId="367C2373" w14:textId="77777777" w:rsidTr="00515B7F">
        <w:tc>
          <w:tcPr>
            <w:tcW w:w="8356" w:type="dxa"/>
          </w:tcPr>
          <w:p w14:paraId="68CDB3EB"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5368CDE4"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44BCE312" w14:textId="77777777" w:rsidTr="00515B7F">
        <w:tc>
          <w:tcPr>
            <w:tcW w:w="8356" w:type="dxa"/>
            <w:tcBorders>
              <w:bottom w:val="single" w:sz="4" w:space="0" w:color="auto"/>
            </w:tcBorders>
            <w:shd w:val="clear" w:color="auto" w:fill="C6D9F1" w:themeFill="text2" w:themeFillTint="33"/>
          </w:tcPr>
          <w:p w14:paraId="76AF78DE"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06AAFAB5" w14:textId="77777777" w:rsidTr="00515B7F">
        <w:tc>
          <w:tcPr>
            <w:tcW w:w="8356" w:type="dxa"/>
            <w:shd w:val="clear" w:color="auto" w:fill="FFFFFF" w:themeFill="background1"/>
          </w:tcPr>
          <w:p w14:paraId="1D5FFE49"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6860B077" w14:textId="77777777" w:rsidR="005736AF" w:rsidRDefault="005736AF" w:rsidP="005736AF">
      <w:pPr>
        <w:pStyle w:val="Listenabsatz"/>
        <w:spacing w:after="0"/>
        <w:ind w:left="720"/>
      </w:pPr>
    </w:p>
    <w:p w14:paraId="5EDABA47" w14:textId="77777777" w:rsidR="00A8415D" w:rsidRDefault="00A8415D" w:rsidP="0074182D">
      <w:pPr>
        <w:pStyle w:val="Listenabsatz"/>
        <w:spacing w:after="0"/>
        <w:ind w:left="720"/>
      </w:pPr>
      <w:bookmarkStart w:id="104" w:name="A11a4"/>
      <w:bookmarkEnd w:id="104"/>
    </w:p>
    <w:p w14:paraId="12C7329D" w14:textId="1370568C" w:rsidR="00A8415D" w:rsidRPr="0083049A" w:rsidRDefault="00A8415D" w:rsidP="00DC4454">
      <w:pPr>
        <w:pStyle w:val="Listenabsatz"/>
        <w:numPr>
          <w:ilvl w:val="0"/>
          <w:numId w:val="11"/>
        </w:numPr>
        <w:spacing w:after="0"/>
        <w:ind w:hanging="720"/>
      </w:pPr>
      <w:r>
        <w:t>• die Übergabe der Referenzdokumente an das IS-Revisionsteam.</w:t>
      </w:r>
    </w:p>
    <w:p w14:paraId="7EED72E5" w14:textId="77777777" w:rsidR="00A8415D" w:rsidRDefault="00A8415D" w:rsidP="00A8415D">
      <w:pPr>
        <w:pStyle w:val="Listenabsatz"/>
        <w:spacing w:after="0"/>
      </w:pPr>
    </w:p>
    <w:p w14:paraId="765DAE6E"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02F999E4"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9170E8"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0407912D" w14:textId="77777777" w:rsidTr="00515B7F">
        <w:trPr>
          <w:trHeight w:val="205"/>
        </w:trPr>
        <w:tc>
          <w:tcPr>
            <w:tcW w:w="8356" w:type="dxa"/>
            <w:shd w:val="clear" w:color="auto" w:fill="D6E3BC" w:themeFill="accent3" w:themeFillTint="66"/>
          </w:tcPr>
          <w:p w14:paraId="2F55A77F" w14:textId="77777777" w:rsidR="005736AF" w:rsidRPr="005B4E23" w:rsidRDefault="005736AF" w:rsidP="00515B7F">
            <w:pPr>
              <w:suppressAutoHyphens/>
              <w:spacing w:before="120" w:after="120"/>
            </w:pPr>
            <w:r>
              <w:t xml:space="preserve">Umsetzung:  JA / TEILWEISE / NEIN / ENTBEHRLICH  </w:t>
            </w:r>
          </w:p>
        </w:tc>
      </w:tr>
      <w:tr w:rsidR="005736AF" w:rsidRPr="00CC02C2" w14:paraId="42C3F90A" w14:textId="77777777" w:rsidTr="00515B7F">
        <w:tc>
          <w:tcPr>
            <w:tcW w:w="8356" w:type="dxa"/>
          </w:tcPr>
          <w:p w14:paraId="31591D40"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7335D7D6"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462BB349" w14:textId="77777777" w:rsidTr="00515B7F">
        <w:tc>
          <w:tcPr>
            <w:tcW w:w="8356" w:type="dxa"/>
            <w:tcBorders>
              <w:bottom w:val="single" w:sz="4" w:space="0" w:color="auto"/>
            </w:tcBorders>
            <w:shd w:val="clear" w:color="auto" w:fill="C6D9F1" w:themeFill="text2" w:themeFillTint="33"/>
          </w:tcPr>
          <w:p w14:paraId="73A61976"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63C7015E" w14:textId="77777777" w:rsidTr="00515B7F">
        <w:tc>
          <w:tcPr>
            <w:tcW w:w="8356" w:type="dxa"/>
            <w:shd w:val="clear" w:color="auto" w:fill="FFFFFF" w:themeFill="background1"/>
          </w:tcPr>
          <w:p w14:paraId="1589D542"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43AB026" w14:textId="77777777" w:rsidR="00A8415D" w:rsidRPr="00E126C7" w:rsidRDefault="00A8415D" w:rsidP="00B22BF7">
      <w:pPr>
        <w:pStyle w:val="Aufzhlungeinfach"/>
        <w:numPr>
          <w:ilvl w:val="0"/>
          <w:numId w:val="0"/>
        </w:numPr>
        <w:spacing w:before="480" w:after="0" w:line="240" w:lineRule="auto"/>
      </w:pPr>
    </w:p>
    <w:p w14:paraId="6A848EAC" w14:textId="19A3F7D7" w:rsidR="00A8415D" w:rsidRDefault="00A8415D" w:rsidP="00A8415D">
      <w:pPr>
        <w:pStyle w:val="berschrift2"/>
      </w:pPr>
      <w:bookmarkStart w:id="105" w:name="A12"/>
      <w:bookmarkStart w:id="106" w:name="_Toc92146499"/>
      <w:bookmarkEnd w:id="105"/>
      <w:r>
        <w:t xml:space="preserve">Erstellung eines Prüfplans </w:t>
      </w:r>
      <w:r w:rsidR="008B072A">
        <w:t>(S)</w:t>
      </w:r>
      <w:r w:rsidR="008B072A" w:rsidRPr="005A7A9F">
        <w:t xml:space="preserve"> </w:t>
      </w:r>
      <w:commentRangeStart w:id="107"/>
      <w:r>
        <w:t>[A12]</w:t>
      </w:r>
      <w:commentRangeEnd w:id="107"/>
      <w:r w:rsidR="00F8297A">
        <w:rPr>
          <w:rStyle w:val="Kommentarzeichen"/>
          <w:rFonts w:eastAsia="Times New Roman" w:cs="Times New Roman"/>
          <w:b w:val="0"/>
          <w:bCs w:val="0"/>
        </w:rPr>
        <w:commentReference w:id="107"/>
      </w:r>
      <w:bookmarkEnd w:id="106"/>
    </w:p>
    <w:p w14:paraId="1F94D6E9" w14:textId="37EFBA01" w:rsidR="00A8415D" w:rsidRDefault="00A8415D" w:rsidP="009F25AC">
      <w:pPr>
        <w:pStyle w:val="Listenabsatz"/>
        <w:spacing w:after="0"/>
        <w:ind w:left="720"/>
        <w:rPr>
          <w:color w:val="000000" w:themeColor="text1"/>
        </w:rPr>
      </w:pPr>
    </w:p>
    <w:p w14:paraId="02BF7F8D" w14:textId="77777777" w:rsidR="009F25AC" w:rsidRPr="00CC02C2" w:rsidRDefault="009F25AC" w:rsidP="009F25AC">
      <w:pPr>
        <w:pStyle w:val="Listenabsatz"/>
        <w:spacing w:after="0"/>
        <w:ind w:left="720"/>
        <w:rPr>
          <w:color w:val="000000" w:themeColor="text1"/>
        </w:rPr>
      </w:pPr>
    </w:p>
    <w:p w14:paraId="2C0579B8" w14:textId="6FFDFAC7" w:rsidR="00A8415D" w:rsidRPr="0083049A" w:rsidRDefault="00A8415D" w:rsidP="00B22BF7">
      <w:pPr>
        <w:pStyle w:val="Listenabsatz"/>
        <w:numPr>
          <w:ilvl w:val="0"/>
          <w:numId w:val="11"/>
        </w:numPr>
        <w:spacing w:after="0"/>
        <w:ind w:hanging="720"/>
      </w:pPr>
      <w:bookmarkStart w:id="108" w:name="A12a1"/>
      <w:bookmarkEnd w:id="108"/>
      <w:r>
        <w:t>Vor einer IS-Revision MUSS das IS-Revisionsteam einen Prüfplan erstellen.</w:t>
      </w:r>
    </w:p>
    <w:p w14:paraId="691B4FD9" w14:textId="77777777" w:rsidR="00A8415D" w:rsidRDefault="00A8415D" w:rsidP="00A8415D">
      <w:pPr>
        <w:pStyle w:val="Listenabsatz"/>
        <w:spacing w:after="0"/>
      </w:pPr>
    </w:p>
    <w:p w14:paraId="57D32706"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A8D004C"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E514BC2"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F11C41D" w14:textId="77777777" w:rsidTr="00515B7F">
        <w:trPr>
          <w:trHeight w:val="205"/>
        </w:trPr>
        <w:tc>
          <w:tcPr>
            <w:tcW w:w="8356" w:type="dxa"/>
            <w:shd w:val="clear" w:color="auto" w:fill="D6E3BC" w:themeFill="accent3" w:themeFillTint="66"/>
          </w:tcPr>
          <w:p w14:paraId="4A0E3B9D" w14:textId="77777777" w:rsidR="005736AF" w:rsidRPr="005B4E23" w:rsidRDefault="005736AF" w:rsidP="00515B7F">
            <w:pPr>
              <w:suppressAutoHyphens/>
              <w:spacing w:before="120" w:after="120"/>
            </w:pPr>
            <w:r>
              <w:t xml:space="preserve">Umsetzung:  JA / TEILWEISE / NEIN / ENTBEHRLICH  </w:t>
            </w:r>
          </w:p>
        </w:tc>
      </w:tr>
      <w:tr w:rsidR="005736AF" w:rsidRPr="00CC02C2" w14:paraId="383A32EA" w14:textId="77777777" w:rsidTr="00515B7F">
        <w:tc>
          <w:tcPr>
            <w:tcW w:w="8356" w:type="dxa"/>
          </w:tcPr>
          <w:p w14:paraId="079D4A5B"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2BC01B24"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790ADF11" w14:textId="77777777" w:rsidTr="00515B7F">
        <w:tc>
          <w:tcPr>
            <w:tcW w:w="8356" w:type="dxa"/>
            <w:tcBorders>
              <w:bottom w:val="single" w:sz="4" w:space="0" w:color="auto"/>
            </w:tcBorders>
            <w:shd w:val="clear" w:color="auto" w:fill="C6D9F1" w:themeFill="text2" w:themeFillTint="33"/>
          </w:tcPr>
          <w:p w14:paraId="03DE0FA5"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CEF4DDB" w14:textId="77777777" w:rsidTr="00515B7F">
        <w:tc>
          <w:tcPr>
            <w:tcW w:w="8356" w:type="dxa"/>
            <w:shd w:val="clear" w:color="auto" w:fill="FFFFFF" w:themeFill="background1"/>
          </w:tcPr>
          <w:p w14:paraId="311C7CDF"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38A920A" w14:textId="145DC508" w:rsidR="005736AF" w:rsidRDefault="005736AF" w:rsidP="005736AF">
      <w:pPr>
        <w:pStyle w:val="Listenabsatz"/>
        <w:spacing w:after="0"/>
        <w:ind w:left="720"/>
      </w:pPr>
    </w:p>
    <w:p w14:paraId="0BD646E4" w14:textId="77777777" w:rsidR="00A8415D" w:rsidRPr="00CC02C2" w:rsidRDefault="00A8415D" w:rsidP="009F25AC">
      <w:pPr>
        <w:pStyle w:val="Listenabsatz"/>
        <w:spacing w:after="0"/>
        <w:ind w:left="720"/>
        <w:rPr>
          <w:color w:val="000000" w:themeColor="text1"/>
        </w:rPr>
      </w:pPr>
    </w:p>
    <w:p w14:paraId="366A4423" w14:textId="0DD10452" w:rsidR="00A8415D" w:rsidRPr="0083049A" w:rsidRDefault="00A8415D" w:rsidP="00B22BF7">
      <w:pPr>
        <w:pStyle w:val="Listenabsatz"/>
        <w:numPr>
          <w:ilvl w:val="0"/>
          <w:numId w:val="11"/>
        </w:numPr>
        <w:spacing w:after="0"/>
        <w:ind w:hanging="720"/>
      </w:pPr>
      <w:bookmarkStart w:id="109" w:name="A12a2"/>
      <w:bookmarkEnd w:id="109"/>
      <w:r>
        <w:t xml:space="preserve">Ist es während der IS-Revision notwendig, die geplanten Abläufe zu erweitern </w:t>
      </w:r>
      <w:r w:rsidR="00B22BF7">
        <w:br/>
      </w:r>
      <w:r>
        <w:t>oder anderweitig anzupassen, MUSS der Prüfplan entsprechend angepasst werden.</w:t>
      </w:r>
    </w:p>
    <w:p w14:paraId="25C4CC1B" w14:textId="77777777" w:rsidR="00A8415D" w:rsidRDefault="00A8415D" w:rsidP="00A8415D">
      <w:pPr>
        <w:pStyle w:val="Listenabsatz"/>
        <w:spacing w:after="0"/>
      </w:pPr>
    </w:p>
    <w:p w14:paraId="09D6F60A"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16A98306"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144929" w14:textId="3EA18CF0" w:rsidR="00A8415D"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56A895CC" w14:textId="65F8AFE5" w:rsidR="0074182D" w:rsidRDefault="0074182D" w:rsidP="00A8415D">
      <w:pPr>
        <w:pStyle w:val="Listenabsatz"/>
        <w:spacing w:after="240"/>
        <w:rPr>
          <w:color w:val="FF0000"/>
        </w:rPr>
      </w:pPr>
    </w:p>
    <w:p w14:paraId="1080D88F" w14:textId="77777777" w:rsidR="00E50B69" w:rsidRPr="001F352F" w:rsidRDefault="00E50B69" w:rsidP="00A8415D">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5736AF" w:rsidRPr="005B4E23" w14:paraId="38C6E169" w14:textId="77777777" w:rsidTr="00515B7F">
        <w:trPr>
          <w:trHeight w:val="205"/>
        </w:trPr>
        <w:tc>
          <w:tcPr>
            <w:tcW w:w="8356" w:type="dxa"/>
            <w:shd w:val="clear" w:color="auto" w:fill="D6E3BC" w:themeFill="accent3" w:themeFillTint="66"/>
          </w:tcPr>
          <w:p w14:paraId="24E9CF6A" w14:textId="77777777" w:rsidR="005736AF" w:rsidRPr="005B4E23" w:rsidRDefault="005736AF" w:rsidP="00515B7F">
            <w:pPr>
              <w:suppressAutoHyphens/>
              <w:spacing w:before="120" w:after="120"/>
            </w:pPr>
            <w:r>
              <w:t xml:space="preserve">Umsetzung:  JA / TEILWEISE / NEIN / ENTBEHRLICH  </w:t>
            </w:r>
          </w:p>
        </w:tc>
      </w:tr>
      <w:tr w:rsidR="005736AF" w:rsidRPr="00CC02C2" w14:paraId="79F93F16" w14:textId="77777777" w:rsidTr="00515B7F">
        <w:tc>
          <w:tcPr>
            <w:tcW w:w="8356" w:type="dxa"/>
          </w:tcPr>
          <w:p w14:paraId="40C2530F"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69F62A9F"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3284098B" w14:textId="77777777" w:rsidTr="00515B7F">
        <w:tc>
          <w:tcPr>
            <w:tcW w:w="8356" w:type="dxa"/>
            <w:tcBorders>
              <w:bottom w:val="single" w:sz="4" w:space="0" w:color="auto"/>
            </w:tcBorders>
            <w:shd w:val="clear" w:color="auto" w:fill="C6D9F1" w:themeFill="text2" w:themeFillTint="33"/>
          </w:tcPr>
          <w:p w14:paraId="23CE0AE0"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50D3436A" w14:textId="77777777" w:rsidTr="00515B7F">
        <w:tc>
          <w:tcPr>
            <w:tcW w:w="8356" w:type="dxa"/>
            <w:shd w:val="clear" w:color="auto" w:fill="FFFFFF" w:themeFill="background1"/>
          </w:tcPr>
          <w:p w14:paraId="0E6EEEFE"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3CE1BBD" w14:textId="77777777" w:rsidR="005736AF" w:rsidRDefault="005736AF" w:rsidP="005736AF">
      <w:pPr>
        <w:pStyle w:val="Listenabsatz"/>
        <w:spacing w:after="0"/>
        <w:ind w:left="720"/>
      </w:pPr>
    </w:p>
    <w:p w14:paraId="58199FF4" w14:textId="77777777" w:rsidR="00A8415D" w:rsidRPr="00CC02C2" w:rsidRDefault="00A8415D" w:rsidP="009F25AC">
      <w:pPr>
        <w:pStyle w:val="Listenabsatz"/>
        <w:spacing w:after="0"/>
        <w:ind w:left="720"/>
        <w:rPr>
          <w:color w:val="000000" w:themeColor="text1"/>
        </w:rPr>
      </w:pPr>
    </w:p>
    <w:p w14:paraId="6A1A454E" w14:textId="247536BA" w:rsidR="00A8415D" w:rsidRPr="0083049A" w:rsidRDefault="00A8415D" w:rsidP="00B22BF7">
      <w:pPr>
        <w:pStyle w:val="Listenabsatz"/>
        <w:numPr>
          <w:ilvl w:val="0"/>
          <w:numId w:val="11"/>
        </w:numPr>
        <w:spacing w:after="0"/>
        <w:ind w:hanging="720"/>
      </w:pPr>
      <w:bookmarkStart w:id="110" w:name="A12a3"/>
      <w:bookmarkEnd w:id="110"/>
      <w:r>
        <w:t xml:space="preserve">Der Prüfplan MUSS zudem in den abschließenden IS-Revisionsbericht </w:t>
      </w:r>
      <w:r w:rsidR="0074182D">
        <w:br/>
      </w:r>
      <w:r>
        <w:t>aufgenommen werden.</w:t>
      </w:r>
    </w:p>
    <w:p w14:paraId="0CE1B03C" w14:textId="77777777" w:rsidR="00A8415D" w:rsidRDefault="00A8415D" w:rsidP="00A8415D">
      <w:pPr>
        <w:pStyle w:val="Listenabsatz"/>
        <w:spacing w:after="0"/>
      </w:pPr>
    </w:p>
    <w:p w14:paraId="49329AAE"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564D77C"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8AB7474"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053B52D8" w14:textId="77777777" w:rsidTr="00515B7F">
        <w:trPr>
          <w:trHeight w:val="205"/>
        </w:trPr>
        <w:tc>
          <w:tcPr>
            <w:tcW w:w="8356" w:type="dxa"/>
            <w:shd w:val="clear" w:color="auto" w:fill="D6E3BC" w:themeFill="accent3" w:themeFillTint="66"/>
          </w:tcPr>
          <w:p w14:paraId="6FC8CBB2" w14:textId="77777777" w:rsidR="005736AF" w:rsidRPr="005B4E23" w:rsidRDefault="005736AF" w:rsidP="00515B7F">
            <w:pPr>
              <w:suppressAutoHyphens/>
              <w:spacing w:before="120" w:after="120"/>
            </w:pPr>
            <w:r>
              <w:t xml:space="preserve">Umsetzung:  JA / TEILWEISE / NEIN / ENTBEHRLICH  </w:t>
            </w:r>
          </w:p>
        </w:tc>
      </w:tr>
      <w:tr w:rsidR="005736AF" w:rsidRPr="00CC02C2" w14:paraId="40E5DC91" w14:textId="77777777" w:rsidTr="00515B7F">
        <w:tc>
          <w:tcPr>
            <w:tcW w:w="8356" w:type="dxa"/>
          </w:tcPr>
          <w:p w14:paraId="4FE5E097"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4D4B8D1A"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18AF6626" w14:textId="77777777" w:rsidTr="00515B7F">
        <w:tc>
          <w:tcPr>
            <w:tcW w:w="8356" w:type="dxa"/>
            <w:tcBorders>
              <w:bottom w:val="single" w:sz="4" w:space="0" w:color="auto"/>
            </w:tcBorders>
            <w:shd w:val="clear" w:color="auto" w:fill="C6D9F1" w:themeFill="text2" w:themeFillTint="33"/>
          </w:tcPr>
          <w:p w14:paraId="667103E5"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7BAAC75" w14:textId="77777777" w:rsidTr="00515B7F">
        <w:tc>
          <w:tcPr>
            <w:tcW w:w="8356" w:type="dxa"/>
            <w:shd w:val="clear" w:color="auto" w:fill="FFFFFF" w:themeFill="background1"/>
          </w:tcPr>
          <w:p w14:paraId="1BEE803F"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3F76C77D" w14:textId="77777777" w:rsidR="005736AF" w:rsidRDefault="005736AF" w:rsidP="005736AF">
      <w:pPr>
        <w:pStyle w:val="Listenabsatz"/>
        <w:spacing w:after="0"/>
        <w:ind w:left="720"/>
      </w:pPr>
    </w:p>
    <w:p w14:paraId="652B31DF" w14:textId="77777777" w:rsidR="00A8415D" w:rsidRPr="009F25AC" w:rsidRDefault="00A8415D" w:rsidP="009F25AC">
      <w:pPr>
        <w:pStyle w:val="Listenabsatz"/>
        <w:spacing w:after="0"/>
        <w:ind w:left="720"/>
      </w:pPr>
    </w:p>
    <w:p w14:paraId="45251C31" w14:textId="5728BF84" w:rsidR="00A8415D" w:rsidRPr="0083049A" w:rsidRDefault="00A8415D" w:rsidP="00B22BF7">
      <w:pPr>
        <w:pStyle w:val="Listenabsatz"/>
        <w:numPr>
          <w:ilvl w:val="0"/>
          <w:numId w:val="11"/>
        </w:numPr>
        <w:spacing w:after="0"/>
        <w:ind w:hanging="720"/>
      </w:pPr>
      <w:bookmarkStart w:id="111" w:name="A12a4"/>
      <w:bookmarkEnd w:id="111"/>
      <w:r>
        <w:t xml:space="preserve">Bei der IS-Kurzrevision MUSS die verbindlich festgelegte Prüfthemenliste des BSI </w:t>
      </w:r>
      <w:r w:rsidR="0074182D">
        <w:br/>
      </w:r>
      <w:r>
        <w:t>an die Stelle des Prüfplans treten.</w:t>
      </w:r>
    </w:p>
    <w:p w14:paraId="3BB75805" w14:textId="77777777" w:rsidR="00A8415D" w:rsidRDefault="00A8415D" w:rsidP="00A8415D">
      <w:pPr>
        <w:pStyle w:val="Listenabsatz"/>
        <w:spacing w:after="0"/>
      </w:pPr>
    </w:p>
    <w:p w14:paraId="03B897F4"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BAA20D7"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8BAB099"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02F601A1" w14:textId="77777777" w:rsidTr="00515B7F">
        <w:trPr>
          <w:trHeight w:val="205"/>
        </w:trPr>
        <w:tc>
          <w:tcPr>
            <w:tcW w:w="8356" w:type="dxa"/>
            <w:shd w:val="clear" w:color="auto" w:fill="D6E3BC" w:themeFill="accent3" w:themeFillTint="66"/>
          </w:tcPr>
          <w:p w14:paraId="64A40238" w14:textId="77777777" w:rsidR="005736AF" w:rsidRPr="005B4E23" w:rsidRDefault="005736AF" w:rsidP="00515B7F">
            <w:pPr>
              <w:suppressAutoHyphens/>
              <w:spacing w:before="120" w:after="120"/>
            </w:pPr>
            <w:r>
              <w:t xml:space="preserve">Umsetzung:  JA / TEILWEISE / NEIN / ENTBEHRLICH  </w:t>
            </w:r>
          </w:p>
        </w:tc>
      </w:tr>
      <w:tr w:rsidR="005736AF" w:rsidRPr="00CC02C2" w14:paraId="1DE83B01" w14:textId="77777777" w:rsidTr="00515B7F">
        <w:tc>
          <w:tcPr>
            <w:tcW w:w="8356" w:type="dxa"/>
          </w:tcPr>
          <w:p w14:paraId="32A92474"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712C5D11"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3D0D2729" w14:textId="77777777" w:rsidTr="00515B7F">
        <w:tc>
          <w:tcPr>
            <w:tcW w:w="8356" w:type="dxa"/>
            <w:tcBorders>
              <w:bottom w:val="single" w:sz="4" w:space="0" w:color="auto"/>
            </w:tcBorders>
            <w:shd w:val="clear" w:color="auto" w:fill="C6D9F1" w:themeFill="text2" w:themeFillTint="33"/>
          </w:tcPr>
          <w:p w14:paraId="4DFB4EDC"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02CD6CDC" w14:textId="77777777" w:rsidTr="00515B7F">
        <w:tc>
          <w:tcPr>
            <w:tcW w:w="8356" w:type="dxa"/>
            <w:shd w:val="clear" w:color="auto" w:fill="FFFFFF" w:themeFill="background1"/>
          </w:tcPr>
          <w:p w14:paraId="3CA4368C"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143A8652" w14:textId="3F1E3DB1" w:rsidR="00A8415D" w:rsidRDefault="00A8415D" w:rsidP="00B22BF7">
      <w:pPr>
        <w:pStyle w:val="Listenabsatz"/>
        <w:spacing w:after="0"/>
        <w:ind w:left="720"/>
      </w:pPr>
    </w:p>
    <w:p w14:paraId="063174D7" w14:textId="5702D059" w:rsidR="00B22BF7" w:rsidRDefault="00B22BF7" w:rsidP="00B22BF7">
      <w:pPr>
        <w:pStyle w:val="Listenabsatz"/>
        <w:spacing w:after="0"/>
        <w:ind w:left="720"/>
      </w:pPr>
    </w:p>
    <w:p w14:paraId="21FFC32C" w14:textId="4DC026BC" w:rsidR="0074182D" w:rsidRDefault="0074182D" w:rsidP="00B22BF7">
      <w:pPr>
        <w:pStyle w:val="Listenabsatz"/>
        <w:spacing w:after="0"/>
        <w:ind w:left="720"/>
      </w:pPr>
    </w:p>
    <w:p w14:paraId="5F9ACE37" w14:textId="77777777" w:rsidR="0074182D" w:rsidRPr="00E126C7" w:rsidRDefault="0074182D" w:rsidP="00B22BF7">
      <w:pPr>
        <w:pStyle w:val="Listenabsatz"/>
        <w:spacing w:after="0"/>
        <w:ind w:left="720"/>
      </w:pPr>
    </w:p>
    <w:p w14:paraId="243FA546" w14:textId="678708AE" w:rsidR="00A8415D" w:rsidRDefault="00A8415D" w:rsidP="00A8415D">
      <w:pPr>
        <w:pStyle w:val="berschrift2"/>
      </w:pPr>
      <w:bookmarkStart w:id="112" w:name="A13"/>
      <w:bookmarkStart w:id="113" w:name="_Toc92146500"/>
      <w:bookmarkEnd w:id="112"/>
      <w:r>
        <w:t xml:space="preserve">Sichtung und Prüfung der Dokumente </w:t>
      </w:r>
      <w:r w:rsidR="008B072A">
        <w:t>(S)</w:t>
      </w:r>
      <w:r w:rsidR="008B072A" w:rsidRPr="005A7A9F">
        <w:t xml:space="preserve"> </w:t>
      </w:r>
      <w:commentRangeStart w:id="114"/>
      <w:r>
        <w:t>[A13]</w:t>
      </w:r>
      <w:commentRangeEnd w:id="114"/>
      <w:r w:rsidR="00F8297A">
        <w:rPr>
          <w:rStyle w:val="Kommentarzeichen"/>
          <w:rFonts w:eastAsia="Times New Roman" w:cs="Times New Roman"/>
          <w:b w:val="0"/>
          <w:bCs w:val="0"/>
        </w:rPr>
        <w:commentReference w:id="114"/>
      </w:r>
      <w:bookmarkEnd w:id="113"/>
    </w:p>
    <w:p w14:paraId="15CA729D" w14:textId="77777777" w:rsidR="00A8415D" w:rsidRPr="00CC02C2" w:rsidRDefault="00A8415D" w:rsidP="00A8415D">
      <w:pPr>
        <w:suppressAutoHyphens/>
        <w:spacing w:after="240"/>
        <w:ind w:left="720"/>
        <w:rPr>
          <w:color w:val="000000" w:themeColor="text1"/>
        </w:rPr>
      </w:pPr>
    </w:p>
    <w:p w14:paraId="129BBB38" w14:textId="3B92517D" w:rsidR="00A8415D" w:rsidRPr="0083049A" w:rsidRDefault="00A8415D" w:rsidP="00B22BF7">
      <w:pPr>
        <w:pStyle w:val="Listenabsatz"/>
        <w:numPr>
          <w:ilvl w:val="0"/>
          <w:numId w:val="11"/>
        </w:numPr>
        <w:spacing w:after="0"/>
        <w:ind w:hanging="720"/>
      </w:pPr>
      <w:bookmarkStart w:id="115" w:name="A13a1"/>
      <w:bookmarkEnd w:id="115"/>
      <w:r>
        <w:t xml:space="preserve">Bei der Dokumentenprüfung MUSS das IS-Revisionsteam die im Prüfplan </w:t>
      </w:r>
      <w:r w:rsidR="00B22BF7">
        <w:br/>
      </w:r>
      <w:r>
        <w:t>festgelegten Anforderungen prüfen.</w:t>
      </w:r>
    </w:p>
    <w:p w14:paraId="7B6A0013" w14:textId="77777777" w:rsidR="00A8415D" w:rsidRDefault="00A8415D" w:rsidP="00A8415D">
      <w:pPr>
        <w:pStyle w:val="Listenabsatz"/>
        <w:spacing w:after="0"/>
      </w:pPr>
    </w:p>
    <w:p w14:paraId="2C91C39A"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6F09B798"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D53B73"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6250178B" w14:textId="77777777" w:rsidTr="00515B7F">
        <w:trPr>
          <w:trHeight w:val="205"/>
        </w:trPr>
        <w:tc>
          <w:tcPr>
            <w:tcW w:w="8356" w:type="dxa"/>
            <w:shd w:val="clear" w:color="auto" w:fill="D6E3BC" w:themeFill="accent3" w:themeFillTint="66"/>
          </w:tcPr>
          <w:p w14:paraId="2AE30553" w14:textId="77777777" w:rsidR="005736AF" w:rsidRPr="005B4E23" w:rsidRDefault="005736AF" w:rsidP="00515B7F">
            <w:pPr>
              <w:suppressAutoHyphens/>
              <w:spacing w:before="120" w:after="120"/>
            </w:pPr>
            <w:r>
              <w:t xml:space="preserve">Umsetzung:  JA / TEILWEISE / NEIN / ENTBEHRLICH  </w:t>
            </w:r>
          </w:p>
        </w:tc>
      </w:tr>
      <w:tr w:rsidR="005736AF" w:rsidRPr="00CC02C2" w14:paraId="73823D55" w14:textId="77777777" w:rsidTr="00515B7F">
        <w:tc>
          <w:tcPr>
            <w:tcW w:w="8356" w:type="dxa"/>
          </w:tcPr>
          <w:p w14:paraId="35A419E5"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6677C93B"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9A13434" w14:textId="77777777" w:rsidTr="00515B7F">
        <w:tc>
          <w:tcPr>
            <w:tcW w:w="8356" w:type="dxa"/>
            <w:tcBorders>
              <w:bottom w:val="single" w:sz="4" w:space="0" w:color="auto"/>
            </w:tcBorders>
            <w:shd w:val="clear" w:color="auto" w:fill="C6D9F1" w:themeFill="text2" w:themeFillTint="33"/>
          </w:tcPr>
          <w:p w14:paraId="1C6FD73E"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599E542F" w14:textId="77777777" w:rsidTr="00515B7F">
        <w:tc>
          <w:tcPr>
            <w:tcW w:w="8356" w:type="dxa"/>
            <w:shd w:val="clear" w:color="auto" w:fill="FFFFFF" w:themeFill="background1"/>
          </w:tcPr>
          <w:p w14:paraId="085C57BB"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2A107235" w14:textId="77777777" w:rsidR="005736AF" w:rsidRDefault="005736AF" w:rsidP="005736AF">
      <w:pPr>
        <w:pStyle w:val="Listenabsatz"/>
        <w:spacing w:after="0"/>
        <w:ind w:left="720"/>
      </w:pPr>
    </w:p>
    <w:p w14:paraId="15556F48" w14:textId="77777777" w:rsidR="00A8415D" w:rsidRPr="009F25AC" w:rsidRDefault="00A8415D" w:rsidP="009F25AC">
      <w:pPr>
        <w:pStyle w:val="Listenabsatz"/>
        <w:spacing w:after="0"/>
        <w:ind w:left="720"/>
      </w:pPr>
    </w:p>
    <w:p w14:paraId="099ACE04" w14:textId="3773546D" w:rsidR="00A8415D" w:rsidRPr="0083049A" w:rsidRDefault="00A8415D" w:rsidP="00B22BF7">
      <w:pPr>
        <w:pStyle w:val="Listenabsatz"/>
        <w:numPr>
          <w:ilvl w:val="0"/>
          <w:numId w:val="11"/>
        </w:numPr>
        <w:spacing w:after="0"/>
        <w:ind w:hanging="720"/>
      </w:pPr>
      <w:bookmarkStart w:id="116" w:name="A13a2"/>
      <w:bookmarkEnd w:id="116"/>
      <w:r>
        <w:t xml:space="preserve">Das IS-Revisionsteam MUSS überprüfen, ob alle relevanten Dokumente aktuell </w:t>
      </w:r>
      <w:r w:rsidR="0074182D">
        <w:br/>
      </w:r>
      <w:r>
        <w:t>und vollständig sind.</w:t>
      </w:r>
    </w:p>
    <w:p w14:paraId="12DE240E" w14:textId="77777777" w:rsidR="00A8415D" w:rsidRDefault="00A8415D" w:rsidP="00A8415D">
      <w:pPr>
        <w:pStyle w:val="Listenabsatz"/>
        <w:spacing w:after="0"/>
      </w:pPr>
    </w:p>
    <w:p w14:paraId="6F19F431"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1B9E41A"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708D4A"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4BD1144C" w14:textId="77777777" w:rsidTr="00515B7F">
        <w:trPr>
          <w:trHeight w:val="205"/>
        </w:trPr>
        <w:tc>
          <w:tcPr>
            <w:tcW w:w="8356" w:type="dxa"/>
            <w:shd w:val="clear" w:color="auto" w:fill="D6E3BC" w:themeFill="accent3" w:themeFillTint="66"/>
          </w:tcPr>
          <w:p w14:paraId="4D08206F" w14:textId="77777777" w:rsidR="005736AF" w:rsidRPr="005B4E23" w:rsidRDefault="005736AF" w:rsidP="00515B7F">
            <w:pPr>
              <w:suppressAutoHyphens/>
              <w:spacing w:before="120" w:after="120"/>
            </w:pPr>
            <w:r>
              <w:t xml:space="preserve">Umsetzung:  JA / TEILWEISE / NEIN / ENTBEHRLICH  </w:t>
            </w:r>
          </w:p>
        </w:tc>
      </w:tr>
      <w:tr w:rsidR="005736AF" w:rsidRPr="00CC02C2" w14:paraId="59433D54" w14:textId="77777777" w:rsidTr="00515B7F">
        <w:tc>
          <w:tcPr>
            <w:tcW w:w="8356" w:type="dxa"/>
          </w:tcPr>
          <w:p w14:paraId="2F047683"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0394B322"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3B3C6EB6" w14:textId="77777777" w:rsidTr="00515B7F">
        <w:tc>
          <w:tcPr>
            <w:tcW w:w="8356" w:type="dxa"/>
            <w:tcBorders>
              <w:bottom w:val="single" w:sz="4" w:space="0" w:color="auto"/>
            </w:tcBorders>
            <w:shd w:val="clear" w:color="auto" w:fill="C6D9F1" w:themeFill="text2" w:themeFillTint="33"/>
          </w:tcPr>
          <w:p w14:paraId="7AA8DD3D"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1F5D65CC" w14:textId="77777777" w:rsidTr="00515B7F">
        <w:tc>
          <w:tcPr>
            <w:tcW w:w="8356" w:type="dxa"/>
            <w:shd w:val="clear" w:color="auto" w:fill="FFFFFF" w:themeFill="background1"/>
          </w:tcPr>
          <w:p w14:paraId="18701835"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D1713F5" w14:textId="77777777" w:rsidR="005736AF" w:rsidRDefault="005736AF" w:rsidP="005736AF">
      <w:pPr>
        <w:pStyle w:val="Listenabsatz"/>
        <w:spacing w:after="0"/>
        <w:ind w:left="720"/>
      </w:pPr>
    </w:p>
    <w:p w14:paraId="089B40E9" w14:textId="77777777" w:rsidR="00A8415D" w:rsidRPr="009F25AC" w:rsidRDefault="00A8415D" w:rsidP="009F25AC">
      <w:pPr>
        <w:pStyle w:val="Listenabsatz"/>
        <w:spacing w:after="0"/>
        <w:ind w:left="720"/>
      </w:pPr>
    </w:p>
    <w:p w14:paraId="4715D19B" w14:textId="65F75F14" w:rsidR="00A8415D" w:rsidRPr="0083049A" w:rsidRDefault="00A8415D" w:rsidP="00B22BF7">
      <w:pPr>
        <w:pStyle w:val="Listenabsatz"/>
        <w:numPr>
          <w:ilvl w:val="0"/>
          <w:numId w:val="11"/>
        </w:numPr>
        <w:spacing w:after="0"/>
        <w:ind w:hanging="862"/>
      </w:pPr>
      <w:bookmarkStart w:id="117" w:name="A13a3"/>
      <w:bookmarkEnd w:id="117"/>
      <w:r>
        <w:t xml:space="preserve">Bei der Prüfung auf Aktualität MUSS die Granularität der Dokumente </w:t>
      </w:r>
      <w:r w:rsidR="0074182D">
        <w:br/>
      </w:r>
      <w:r>
        <w:t>berücksichtigt werden.</w:t>
      </w:r>
    </w:p>
    <w:p w14:paraId="2B171288" w14:textId="77777777" w:rsidR="00A8415D" w:rsidRDefault="00A8415D" w:rsidP="00A8415D">
      <w:pPr>
        <w:pStyle w:val="Listenabsatz"/>
        <w:spacing w:after="0"/>
      </w:pPr>
    </w:p>
    <w:p w14:paraId="2F2EC279"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2FE77858"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E00A062"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F580354" w14:textId="77777777" w:rsidTr="00515B7F">
        <w:trPr>
          <w:trHeight w:val="205"/>
        </w:trPr>
        <w:tc>
          <w:tcPr>
            <w:tcW w:w="8356" w:type="dxa"/>
            <w:shd w:val="clear" w:color="auto" w:fill="D6E3BC" w:themeFill="accent3" w:themeFillTint="66"/>
          </w:tcPr>
          <w:p w14:paraId="19893236" w14:textId="77777777" w:rsidR="005736AF" w:rsidRPr="005B4E23" w:rsidRDefault="005736AF" w:rsidP="00515B7F">
            <w:pPr>
              <w:suppressAutoHyphens/>
              <w:spacing w:before="120" w:after="120"/>
            </w:pPr>
            <w:r>
              <w:t xml:space="preserve">Umsetzung:  JA / TEILWEISE / NEIN / ENTBEHRLICH  </w:t>
            </w:r>
          </w:p>
        </w:tc>
      </w:tr>
      <w:tr w:rsidR="005736AF" w:rsidRPr="00CC02C2" w14:paraId="2F014BF2" w14:textId="77777777" w:rsidTr="00515B7F">
        <w:tc>
          <w:tcPr>
            <w:tcW w:w="8356" w:type="dxa"/>
          </w:tcPr>
          <w:p w14:paraId="2E8492D2"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5FCB4B98"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3FD2473" w14:textId="77777777" w:rsidTr="00515B7F">
        <w:tc>
          <w:tcPr>
            <w:tcW w:w="8356" w:type="dxa"/>
            <w:tcBorders>
              <w:bottom w:val="single" w:sz="4" w:space="0" w:color="auto"/>
            </w:tcBorders>
            <w:shd w:val="clear" w:color="auto" w:fill="C6D9F1" w:themeFill="text2" w:themeFillTint="33"/>
          </w:tcPr>
          <w:p w14:paraId="151FE767"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4A6C07C4" w14:textId="77777777" w:rsidTr="00515B7F">
        <w:tc>
          <w:tcPr>
            <w:tcW w:w="8356" w:type="dxa"/>
            <w:shd w:val="clear" w:color="auto" w:fill="FFFFFF" w:themeFill="background1"/>
          </w:tcPr>
          <w:p w14:paraId="216C14F0"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2D72B61B" w14:textId="77777777" w:rsidR="005736AF" w:rsidRDefault="005736AF" w:rsidP="005736AF">
      <w:pPr>
        <w:pStyle w:val="Listenabsatz"/>
        <w:spacing w:after="0"/>
        <w:ind w:left="720"/>
      </w:pPr>
    </w:p>
    <w:p w14:paraId="7336FC9D" w14:textId="77777777" w:rsidR="00A8415D" w:rsidRPr="009F25AC" w:rsidRDefault="00A8415D" w:rsidP="009F25AC">
      <w:pPr>
        <w:pStyle w:val="Listenabsatz"/>
        <w:spacing w:after="0"/>
        <w:ind w:left="720"/>
      </w:pPr>
    </w:p>
    <w:p w14:paraId="1F8612F1" w14:textId="637A87D4" w:rsidR="00A8415D" w:rsidRPr="0083049A" w:rsidRDefault="00A8415D" w:rsidP="00B22BF7">
      <w:pPr>
        <w:pStyle w:val="Listenabsatz"/>
        <w:numPr>
          <w:ilvl w:val="0"/>
          <w:numId w:val="11"/>
        </w:numPr>
        <w:spacing w:after="0"/>
        <w:ind w:hanging="720"/>
      </w:pPr>
      <w:bookmarkStart w:id="118" w:name="A13a4"/>
      <w:bookmarkEnd w:id="118"/>
      <w:r>
        <w:t xml:space="preserve">Es MUSS darauf geachtet werden, dass alle wesentlichen Aspekte erfasst und </w:t>
      </w:r>
      <w:r w:rsidR="0074182D">
        <w:br/>
      </w:r>
      <w:r>
        <w:t>geeignete Rollen zugewiesen wurden.</w:t>
      </w:r>
    </w:p>
    <w:p w14:paraId="75915D6C" w14:textId="77777777" w:rsidR="00A8415D" w:rsidRDefault="00A8415D" w:rsidP="00A8415D">
      <w:pPr>
        <w:pStyle w:val="Listenabsatz"/>
        <w:spacing w:after="0"/>
      </w:pPr>
    </w:p>
    <w:p w14:paraId="64B9E913"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B2F6D05"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57640F7"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7BE19FA4" w14:textId="77777777" w:rsidTr="00515B7F">
        <w:trPr>
          <w:trHeight w:val="205"/>
        </w:trPr>
        <w:tc>
          <w:tcPr>
            <w:tcW w:w="8356" w:type="dxa"/>
            <w:shd w:val="clear" w:color="auto" w:fill="D6E3BC" w:themeFill="accent3" w:themeFillTint="66"/>
          </w:tcPr>
          <w:p w14:paraId="64DC8B87" w14:textId="77777777" w:rsidR="005736AF" w:rsidRPr="005B4E23" w:rsidRDefault="005736AF" w:rsidP="00515B7F">
            <w:pPr>
              <w:suppressAutoHyphens/>
              <w:spacing w:before="120" w:after="120"/>
            </w:pPr>
            <w:r>
              <w:t xml:space="preserve">Umsetzung:  JA / TEILWEISE / NEIN / ENTBEHRLICH  </w:t>
            </w:r>
          </w:p>
        </w:tc>
      </w:tr>
      <w:tr w:rsidR="005736AF" w:rsidRPr="00CC02C2" w14:paraId="04EC743B" w14:textId="77777777" w:rsidTr="00515B7F">
        <w:tc>
          <w:tcPr>
            <w:tcW w:w="8356" w:type="dxa"/>
          </w:tcPr>
          <w:p w14:paraId="19B66279"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7E33BEB7"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56B2DD3" w14:textId="77777777" w:rsidTr="00515B7F">
        <w:tc>
          <w:tcPr>
            <w:tcW w:w="8356" w:type="dxa"/>
            <w:tcBorders>
              <w:bottom w:val="single" w:sz="4" w:space="0" w:color="auto"/>
            </w:tcBorders>
            <w:shd w:val="clear" w:color="auto" w:fill="C6D9F1" w:themeFill="text2" w:themeFillTint="33"/>
          </w:tcPr>
          <w:p w14:paraId="22287708"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025DC6AC" w14:textId="77777777" w:rsidTr="00515B7F">
        <w:tc>
          <w:tcPr>
            <w:tcW w:w="8356" w:type="dxa"/>
            <w:shd w:val="clear" w:color="auto" w:fill="FFFFFF" w:themeFill="background1"/>
          </w:tcPr>
          <w:p w14:paraId="7BC9A8CD"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629B743F" w14:textId="77777777" w:rsidR="005736AF" w:rsidRDefault="005736AF" w:rsidP="005736AF">
      <w:pPr>
        <w:pStyle w:val="Listenabsatz"/>
        <w:spacing w:after="0"/>
        <w:ind w:left="720"/>
      </w:pPr>
    </w:p>
    <w:p w14:paraId="66CD200B" w14:textId="77777777" w:rsidR="00A8415D" w:rsidRPr="009F25AC" w:rsidRDefault="00A8415D" w:rsidP="009F25AC">
      <w:pPr>
        <w:pStyle w:val="Listenabsatz"/>
        <w:spacing w:after="0"/>
        <w:ind w:left="720"/>
      </w:pPr>
    </w:p>
    <w:p w14:paraId="66533437" w14:textId="3B0C7D8A" w:rsidR="00A8415D" w:rsidRPr="0083049A" w:rsidRDefault="00A8415D" w:rsidP="00B22BF7">
      <w:pPr>
        <w:pStyle w:val="Listenabsatz"/>
        <w:numPr>
          <w:ilvl w:val="0"/>
          <w:numId w:val="11"/>
        </w:numPr>
        <w:spacing w:after="0"/>
        <w:ind w:hanging="720"/>
      </w:pPr>
      <w:bookmarkStart w:id="119" w:name="A13a5"/>
      <w:bookmarkEnd w:id="119"/>
      <w:r>
        <w:t xml:space="preserve">Weiter MUSS geprüft werden, ob die vorliegenden Dokumente und die darin </w:t>
      </w:r>
      <w:r w:rsidR="0074182D">
        <w:br/>
      </w:r>
      <w:r>
        <w:t>getroffenen Entscheidungen nachvollziehbar sind.</w:t>
      </w:r>
    </w:p>
    <w:p w14:paraId="2107033D" w14:textId="77777777" w:rsidR="00A8415D" w:rsidRDefault="00A8415D" w:rsidP="00A8415D">
      <w:pPr>
        <w:pStyle w:val="Listenabsatz"/>
        <w:spacing w:after="0"/>
      </w:pPr>
    </w:p>
    <w:p w14:paraId="25140C29"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0D2341F0"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CA53AC7"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0779EA56" w14:textId="77777777" w:rsidTr="00515B7F">
        <w:trPr>
          <w:trHeight w:val="205"/>
        </w:trPr>
        <w:tc>
          <w:tcPr>
            <w:tcW w:w="8356" w:type="dxa"/>
            <w:shd w:val="clear" w:color="auto" w:fill="D6E3BC" w:themeFill="accent3" w:themeFillTint="66"/>
          </w:tcPr>
          <w:p w14:paraId="4F62418F" w14:textId="77777777" w:rsidR="005736AF" w:rsidRPr="005B4E23" w:rsidRDefault="005736AF" w:rsidP="00515B7F">
            <w:pPr>
              <w:suppressAutoHyphens/>
              <w:spacing w:before="120" w:after="120"/>
            </w:pPr>
            <w:r>
              <w:t xml:space="preserve">Umsetzung:  JA / TEILWEISE / NEIN / ENTBEHRLICH  </w:t>
            </w:r>
          </w:p>
        </w:tc>
      </w:tr>
      <w:tr w:rsidR="005736AF" w:rsidRPr="00CC02C2" w14:paraId="3782ED63" w14:textId="77777777" w:rsidTr="00515B7F">
        <w:tc>
          <w:tcPr>
            <w:tcW w:w="8356" w:type="dxa"/>
          </w:tcPr>
          <w:p w14:paraId="6B1FA17B"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34D9B2A0"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745ADCFA" w14:textId="77777777" w:rsidTr="00515B7F">
        <w:tc>
          <w:tcPr>
            <w:tcW w:w="8356" w:type="dxa"/>
            <w:tcBorders>
              <w:bottom w:val="single" w:sz="4" w:space="0" w:color="auto"/>
            </w:tcBorders>
            <w:shd w:val="clear" w:color="auto" w:fill="C6D9F1" w:themeFill="text2" w:themeFillTint="33"/>
          </w:tcPr>
          <w:p w14:paraId="1EA67ECA"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0CB31BA9" w14:textId="77777777" w:rsidTr="00515B7F">
        <w:tc>
          <w:tcPr>
            <w:tcW w:w="8356" w:type="dxa"/>
            <w:shd w:val="clear" w:color="auto" w:fill="FFFFFF" w:themeFill="background1"/>
          </w:tcPr>
          <w:p w14:paraId="5CDC5B9A"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4E38C769" w14:textId="77777777" w:rsidR="005736AF" w:rsidRDefault="005736AF" w:rsidP="005736AF">
      <w:pPr>
        <w:pStyle w:val="Listenabsatz"/>
        <w:spacing w:after="0"/>
        <w:ind w:left="720"/>
      </w:pPr>
    </w:p>
    <w:p w14:paraId="4EA90EAA" w14:textId="77777777" w:rsidR="00A8415D" w:rsidRPr="009F25AC" w:rsidRDefault="00A8415D" w:rsidP="009F25AC">
      <w:pPr>
        <w:pStyle w:val="Listenabsatz"/>
        <w:spacing w:after="0"/>
        <w:ind w:left="720"/>
      </w:pPr>
    </w:p>
    <w:p w14:paraId="46A478F5" w14:textId="0A5A13D6" w:rsidR="00A8415D" w:rsidRPr="0083049A" w:rsidRDefault="00A8415D" w:rsidP="00B22BF7">
      <w:pPr>
        <w:pStyle w:val="Listenabsatz"/>
        <w:numPr>
          <w:ilvl w:val="0"/>
          <w:numId w:val="11"/>
        </w:numPr>
        <w:spacing w:after="0"/>
        <w:ind w:hanging="720"/>
      </w:pPr>
      <w:bookmarkStart w:id="120" w:name="A13a6"/>
      <w:bookmarkEnd w:id="120"/>
      <w:r>
        <w:t xml:space="preserve">Die Ergebnisse der Dokumentenprüfung MUSS dokumentiert werden und, soweit </w:t>
      </w:r>
      <w:r w:rsidR="0074182D">
        <w:br/>
      </w:r>
      <w:r>
        <w:t>sinnvoll, in die Vor-Ort-Prüfung einfließen.</w:t>
      </w:r>
    </w:p>
    <w:p w14:paraId="2EC129BE" w14:textId="77777777" w:rsidR="00A8415D" w:rsidRDefault="00A8415D" w:rsidP="00A8415D">
      <w:pPr>
        <w:pStyle w:val="Listenabsatz"/>
        <w:spacing w:after="0"/>
      </w:pPr>
    </w:p>
    <w:p w14:paraId="436B3697"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031A0D29"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778A41" w14:textId="16B0A979" w:rsidR="00A8415D"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12623989" w14:textId="77777777" w:rsidR="0074182D" w:rsidRPr="001F352F" w:rsidRDefault="0074182D" w:rsidP="00A8415D">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5736AF" w:rsidRPr="005B4E23" w14:paraId="2C49F226" w14:textId="77777777" w:rsidTr="00515B7F">
        <w:trPr>
          <w:trHeight w:val="205"/>
        </w:trPr>
        <w:tc>
          <w:tcPr>
            <w:tcW w:w="8356" w:type="dxa"/>
            <w:shd w:val="clear" w:color="auto" w:fill="D6E3BC" w:themeFill="accent3" w:themeFillTint="66"/>
          </w:tcPr>
          <w:p w14:paraId="30BF0C5C" w14:textId="77777777" w:rsidR="005736AF" w:rsidRPr="005B4E23" w:rsidRDefault="005736AF" w:rsidP="00515B7F">
            <w:pPr>
              <w:suppressAutoHyphens/>
              <w:spacing w:before="120" w:after="120"/>
            </w:pPr>
            <w:r>
              <w:t xml:space="preserve">Umsetzung:  JA / TEILWEISE / NEIN / ENTBEHRLICH  </w:t>
            </w:r>
          </w:p>
        </w:tc>
      </w:tr>
      <w:tr w:rsidR="005736AF" w:rsidRPr="00CC02C2" w14:paraId="1D3D0C9E" w14:textId="77777777" w:rsidTr="00515B7F">
        <w:tc>
          <w:tcPr>
            <w:tcW w:w="8356" w:type="dxa"/>
          </w:tcPr>
          <w:p w14:paraId="2BDB75A5"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4A19BC6D"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39F4BD68" w14:textId="77777777" w:rsidTr="00515B7F">
        <w:tc>
          <w:tcPr>
            <w:tcW w:w="8356" w:type="dxa"/>
            <w:tcBorders>
              <w:bottom w:val="single" w:sz="4" w:space="0" w:color="auto"/>
            </w:tcBorders>
            <w:shd w:val="clear" w:color="auto" w:fill="C6D9F1" w:themeFill="text2" w:themeFillTint="33"/>
          </w:tcPr>
          <w:p w14:paraId="585E6FD2"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5E90955B" w14:textId="77777777" w:rsidTr="00515B7F">
        <w:tc>
          <w:tcPr>
            <w:tcW w:w="8356" w:type="dxa"/>
            <w:shd w:val="clear" w:color="auto" w:fill="FFFFFF" w:themeFill="background1"/>
          </w:tcPr>
          <w:p w14:paraId="7D130AC1"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3E7AD031" w14:textId="77777777" w:rsidR="00A8415D" w:rsidRPr="00E126C7" w:rsidRDefault="00A8415D" w:rsidP="00A8415D">
      <w:pPr>
        <w:pStyle w:val="Aufzhlungeinfach"/>
        <w:numPr>
          <w:ilvl w:val="0"/>
          <w:numId w:val="0"/>
        </w:numPr>
        <w:spacing w:before="480" w:after="0" w:line="240" w:lineRule="auto"/>
        <w:ind w:left="714" w:hanging="357"/>
      </w:pPr>
    </w:p>
    <w:p w14:paraId="0891C3E4" w14:textId="776C6123" w:rsidR="00A8415D" w:rsidRDefault="00A8415D" w:rsidP="00A8415D">
      <w:pPr>
        <w:pStyle w:val="berschrift2"/>
      </w:pPr>
      <w:bookmarkStart w:id="121" w:name="A14"/>
      <w:bookmarkStart w:id="122" w:name="_Toc92146501"/>
      <w:bookmarkEnd w:id="121"/>
      <w:r>
        <w:t xml:space="preserve">Auswahl der Zielobjekte und Maßnahmen </w:t>
      </w:r>
      <w:r w:rsidR="008B072A">
        <w:t>(S)</w:t>
      </w:r>
      <w:r w:rsidR="008B072A" w:rsidRPr="005A7A9F">
        <w:t xml:space="preserve"> </w:t>
      </w:r>
      <w:commentRangeStart w:id="123"/>
      <w:r>
        <w:t>[A14]</w:t>
      </w:r>
      <w:commentRangeEnd w:id="123"/>
      <w:r w:rsidR="00F8297A">
        <w:rPr>
          <w:rStyle w:val="Kommentarzeichen"/>
          <w:rFonts w:eastAsia="Times New Roman" w:cs="Times New Roman"/>
          <w:b w:val="0"/>
          <w:bCs w:val="0"/>
        </w:rPr>
        <w:commentReference w:id="123"/>
      </w:r>
      <w:bookmarkEnd w:id="122"/>
    </w:p>
    <w:p w14:paraId="5CB1AB86" w14:textId="77777777" w:rsidR="00A8415D" w:rsidRPr="00CC02C2" w:rsidRDefault="00A8415D" w:rsidP="00A8415D">
      <w:pPr>
        <w:suppressAutoHyphens/>
        <w:spacing w:after="240"/>
        <w:ind w:left="720"/>
        <w:rPr>
          <w:color w:val="000000" w:themeColor="text1"/>
        </w:rPr>
      </w:pPr>
    </w:p>
    <w:p w14:paraId="270E2DAA" w14:textId="4DB3C62F" w:rsidR="00A8415D" w:rsidRPr="0083049A" w:rsidRDefault="00A8415D" w:rsidP="00B22BF7">
      <w:pPr>
        <w:pStyle w:val="Listenabsatz"/>
        <w:numPr>
          <w:ilvl w:val="0"/>
          <w:numId w:val="11"/>
        </w:numPr>
        <w:spacing w:after="0"/>
        <w:ind w:hanging="720"/>
      </w:pPr>
      <w:bookmarkStart w:id="124" w:name="A14a1"/>
      <w:bookmarkEnd w:id="124"/>
      <w:r>
        <w:t xml:space="preserve">In einer IS-Querschnittsrevision oder IS-Partialrevision MUSS das IS-Revisionsteam anhand der Ergebnisse der Dokumentenprüfung die Baustein-Zielobjekte für die </w:t>
      </w:r>
      <w:r w:rsidR="0074182D">
        <w:br/>
      </w:r>
      <w:r>
        <w:t>Vor-Ort-Prüfung auswählen.</w:t>
      </w:r>
    </w:p>
    <w:p w14:paraId="65FAA181" w14:textId="77777777" w:rsidR="00A8415D" w:rsidRDefault="00A8415D" w:rsidP="00A8415D">
      <w:pPr>
        <w:pStyle w:val="Listenabsatz"/>
        <w:spacing w:after="0"/>
      </w:pPr>
    </w:p>
    <w:p w14:paraId="5B12CE65"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7B84CE2E"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E6C495"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44FBB878" w14:textId="77777777" w:rsidTr="00515B7F">
        <w:trPr>
          <w:trHeight w:val="205"/>
        </w:trPr>
        <w:tc>
          <w:tcPr>
            <w:tcW w:w="8356" w:type="dxa"/>
            <w:shd w:val="clear" w:color="auto" w:fill="D6E3BC" w:themeFill="accent3" w:themeFillTint="66"/>
          </w:tcPr>
          <w:p w14:paraId="3ECC76F0" w14:textId="77777777" w:rsidR="005736AF" w:rsidRPr="005B4E23" w:rsidRDefault="005736AF" w:rsidP="00515B7F">
            <w:pPr>
              <w:suppressAutoHyphens/>
              <w:spacing w:before="120" w:after="120"/>
            </w:pPr>
            <w:r>
              <w:t xml:space="preserve">Umsetzung:  JA / TEILWEISE / NEIN / ENTBEHRLICH  </w:t>
            </w:r>
          </w:p>
        </w:tc>
      </w:tr>
      <w:tr w:rsidR="005736AF" w:rsidRPr="00CC02C2" w14:paraId="4F8A4298" w14:textId="77777777" w:rsidTr="00515B7F">
        <w:tc>
          <w:tcPr>
            <w:tcW w:w="8356" w:type="dxa"/>
          </w:tcPr>
          <w:p w14:paraId="07E0A0EC"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0629984A"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6EFD10B2" w14:textId="77777777" w:rsidTr="00515B7F">
        <w:tc>
          <w:tcPr>
            <w:tcW w:w="8356" w:type="dxa"/>
            <w:tcBorders>
              <w:bottom w:val="single" w:sz="4" w:space="0" w:color="auto"/>
            </w:tcBorders>
            <w:shd w:val="clear" w:color="auto" w:fill="C6D9F1" w:themeFill="text2" w:themeFillTint="33"/>
          </w:tcPr>
          <w:p w14:paraId="04C404E9"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41CFCE5E" w14:textId="77777777" w:rsidTr="00515B7F">
        <w:tc>
          <w:tcPr>
            <w:tcW w:w="8356" w:type="dxa"/>
            <w:shd w:val="clear" w:color="auto" w:fill="FFFFFF" w:themeFill="background1"/>
          </w:tcPr>
          <w:p w14:paraId="7D766363"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C2CBA4C" w14:textId="77777777" w:rsidR="005736AF" w:rsidRDefault="005736AF" w:rsidP="005736AF">
      <w:pPr>
        <w:pStyle w:val="Listenabsatz"/>
        <w:spacing w:after="0"/>
        <w:ind w:left="720"/>
      </w:pPr>
    </w:p>
    <w:p w14:paraId="4D2CBEF4" w14:textId="590345EB" w:rsidR="00A8415D" w:rsidRPr="0083049A" w:rsidRDefault="00A8415D" w:rsidP="00B22BF7">
      <w:pPr>
        <w:pStyle w:val="Listenabsatz"/>
        <w:numPr>
          <w:ilvl w:val="0"/>
          <w:numId w:val="11"/>
        </w:numPr>
        <w:spacing w:after="0"/>
        <w:ind w:hanging="862"/>
      </w:pPr>
      <w:bookmarkStart w:id="125" w:name="A14a2"/>
      <w:bookmarkEnd w:id="125"/>
      <w:r>
        <w:t>Der Baustein zum Informationssicherheitsmanagement (siehe ISMS_1 Sicherheits</w:t>
      </w:r>
      <w:r w:rsidR="0074182D">
        <w:t>-</w:t>
      </w:r>
      <w:r w:rsidR="0074182D">
        <w:br/>
      </w:r>
      <w:r>
        <w:t xml:space="preserve">management) des IT-Grundschutz-Kompendiums einschließlich aller zugehörigen </w:t>
      </w:r>
      <w:r w:rsidR="0074182D">
        <w:br/>
      </w:r>
      <w:r>
        <w:t>Anforderungen MUSS jedoch immer vollständig geprüft werden.</w:t>
      </w:r>
    </w:p>
    <w:p w14:paraId="48A68503" w14:textId="77777777" w:rsidR="00A8415D" w:rsidRDefault="00A8415D" w:rsidP="00A8415D">
      <w:pPr>
        <w:pStyle w:val="Listenabsatz"/>
        <w:spacing w:after="0"/>
      </w:pPr>
    </w:p>
    <w:p w14:paraId="37498CEC"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1BB0027E"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A5C5D8F"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03C08583" w14:textId="77777777" w:rsidTr="00515B7F">
        <w:trPr>
          <w:trHeight w:val="205"/>
        </w:trPr>
        <w:tc>
          <w:tcPr>
            <w:tcW w:w="8356" w:type="dxa"/>
            <w:shd w:val="clear" w:color="auto" w:fill="D6E3BC" w:themeFill="accent3" w:themeFillTint="66"/>
          </w:tcPr>
          <w:p w14:paraId="107215F1" w14:textId="77777777" w:rsidR="005736AF" w:rsidRPr="005B4E23" w:rsidRDefault="005736AF" w:rsidP="00515B7F">
            <w:pPr>
              <w:suppressAutoHyphens/>
              <w:spacing w:before="120" w:after="120"/>
            </w:pPr>
            <w:r>
              <w:t xml:space="preserve">Umsetzung:  JA / TEILWEISE / NEIN / ENTBEHRLICH  </w:t>
            </w:r>
          </w:p>
        </w:tc>
      </w:tr>
      <w:tr w:rsidR="005736AF" w:rsidRPr="00CC02C2" w14:paraId="11D9CAF2" w14:textId="77777777" w:rsidTr="00515B7F">
        <w:tc>
          <w:tcPr>
            <w:tcW w:w="8356" w:type="dxa"/>
          </w:tcPr>
          <w:p w14:paraId="0BCEA698"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6B4B6274"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79E09D3B" w14:textId="77777777" w:rsidTr="00515B7F">
        <w:tc>
          <w:tcPr>
            <w:tcW w:w="8356" w:type="dxa"/>
            <w:tcBorders>
              <w:bottom w:val="single" w:sz="4" w:space="0" w:color="auto"/>
            </w:tcBorders>
            <w:shd w:val="clear" w:color="auto" w:fill="C6D9F1" w:themeFill="text2" w:themeFillTint="33"/>
          </w:tcPr>
          <w:p w14:paraId="460CF35A"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589BBB07" w14:textId="77777777" w:rsidTr="00515B7F">
        <w:tc>
          <w:tcPr>
            <w:tcW w:w="8356" w:type="dxa"/>
            <w:shd w:val="clear" w:color="auto" w:fill="FFFFFF" w:themeFill="background1"/>
          </w:tcPr>
          <w:p w14:paraId="38FCE2F6"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04760D25" w14:textId="77777777" w:rsidR="00A8415D" w:rsidRPr="009F25AC" w:rsidRDefault="00A8415D" w:rsidP="009F25AC">
      <w:pPr>
        <w:pStyle w:val="Listenabsatz"/>
        <w:spacing w:after="0"/>
        <w:ind w:left="720"/>
      </w:pPr>
    </w:p>
    <w:p w14:paraId="3FE305EE" w14:textId="52BF5BAA" w:rsidR="00A8415D" w:rsidRPr="0083049A" w:rsidRDefault="00A8415D" w:rsidP="00B22BF7">
      <w:pPr>
        <w:pStyle w:val="Listenabsatz"/>
        <w:numPr>
          <w:ilvl w:val="0"/>
          <w:numId w:val="11"/>
        </w:numPr>
        <w:spacing w:after="0"/>
        <w:ind w:hanging="720"/>
      </w:pPr>
      <w:bookmarkStart w:id="126" w:name="A14a3"/>
      <w:bookmarkEnd w:id="126"/>
      <w:r>
        <w:t xml:space="preserve">Weitere dreißig Prozent der modellierten Baustein-Zielobjekte MUSS </w:t>
      </w:r>
      <w:r w:rsidR="0074182D">
        <w:br/>
      </w:r>
      <w:r>
        <w:t>risikoorientiert zur Prüfung ausgewählt werden.</w:t>
      </w:r>
    </w:p>
    <w:p w14:paraId="03674BDD" w14:textId="77777777" w:rsidR="00A8415D" w:rsidRDefault="00A8415D" w:rsidP="00A8415D">
      <w:pPr>
        <w:pStyle w:val="Listenabsatz"/>
        <w:spacing w:after="0"/>
      </w:pPr>
    </w:p>
    <w:p w14:paraId="2CD60CF1"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2ABB411C"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CBD948E"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776A2A01" w14:textId="77777777" w:rsidTr="00515B7F">
        <w:trPr>
          <w:trHeight w:val="205"/>
        </w:trPr>
        <w:tc>
          <w:tcPr>
            <w:tcW w:w="8356" w:type="dxa"/>
            <w:shd w:val="clear" w:color="auto" w:fill="D6E3BC" w:themeFill="accent3" w:themeFillTint="66"/>
          </w:tcPr>
          <w:p w14:paraId="19C360ED" w14:textId="77777777" w:rsidR="005736AF" w:rsidRPr="005B4E23" w:rsidRDefault="005736AF" w:rsidP="00515B7F">
            <w:pPr>
              <w:suppressAutoHyphens/>
              <w:spacing w:before="120" w:after="120"/>
            </w:pPr>
            <w:r>
              <w:t xml:space="preserve">Umsetzung:  JA / TEILWEISE / NEIN / ENTBEHRLICH  </w:t>
            </w:r>
          </w:p>
        </w:tc>
      </w:tr>
      <w:tr w:rsidR="005736AF" w:rsidRPr="00CC02C2" w14:paraId="58DF5765" w14:textId="77777777" w:rsidTr="00515B7F">
        <w:tc>
          <w:tcPr>
            <w:tcW w:w="8356" w:type="dxa"/>
          </w:tcPr>
          <w:p w14:paraId="3EDA5443"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0B289B5B"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3F120714" w14:textId="77777777" w:rsidTr="00515B7F">
        <w:tc>
          <w:tcPr>
            <w:tcW w:w="8356" w:type="dxa"/>
            <w:tcBorders>
              <w:bottom w:val="single" w:sz="4" w:space="0" w:color="auto"/>
            </w:tcBorders>
            <w:shd w:val="clear" w:color="auto" w:fill="C6D9F1" w:themeFill="text2" w:themeFillTint="33"/>
          </w:tcPr>
          <w:p w14:paraId="2FDCA77C"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587AA48C" w14:textId="77777777" w:rsidTr="00515B7F">
        <w:tc>
          <w:tcPr>
            <w:tcW w:w="8356" w:type="dxa"/>
            <w:shd w:val="clear" w:color="auto" w:fill="FFFFFF" w:themeFill="background1"/>
          </w:tcPr>
          <w:p w14:paraId="31A66B99"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4077223" w14:textId="77777777" w:rsidR="005736AF" w:rsidRDefault="005736AF" w:rsidP="005736AF">
      <w:pPr>
        <w:pStyle w:val="Listenabsatz"/>
        <w:spacing w:after="0"/>
        <w:ind w:left="720"/>
      </w:pPr>
    </w:p>
    <w:p w14:paraId="20244911" w14:textId="77777777" w:rsidR="00A8415D" w:rsidRPr="009F25AC" w:rsidRDefault="00A8415D" w:rsidP="009F25AC">
      <w:pPr>
        <w:pStyle w:val="Listenabsatz"/>
        <w:spacing w:after="0"/>
        <w:ind w:left="720"/>
      </w:pPr>
    </w:p>
    <w:p w14:paraId="2B13C3C1" w14:textId="2216815C" w:rsidR="00A8415D" w:rsidRPr="0083049A" w:rsidRDefault="00A8415D" w:rsidP="00B22BF7">
      <w:pPr>
        <w:pStyle w:val="Listenabsatz"/>
        <w:numPr>
          <w:ilvl w:val="0"/>
          <w:numId w:val="11"/>
        </w:numPr>
        <w:spacing w:after="0"/>
        <w:ind w:hanging="720"/>
      </w:pPr>
      <w:bookmarkStart w:id="127" w:name="A14a4"/>
      <w:bookmarkEnd w:id="127"/>
      <w:r>
        <w:t>Die Auswahl MUSS nachvollziehbar dokumentiert werden.</w:t>
      </w:r>
    </w:p>
    <w:p w14:paraId="30498DE5" w14:textId="77777777" w:rsidR="00A8415D" w:rsidRDefault="00A8415D" w:rsidP="00A8415D">
      <w:pPr>
        <w:pStyle w:val="Listenabsatz"/>
        <w:spacing w:after="0"/>
      </w:pPr>
    </w:p>
    <w:p w14:paraId="10D5484F"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6143C86D"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6CF39D"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5F3F0DFB" w14:textId="77777777" w:rsidTr="00515B7F">
        <w:trPr>
          <w:trHeight w:val="205"/>
        </w:trPr>
        <w:tc>
          <w:tcPr>
            <w:tcW w:w="8356" w:type="dxa"/>
            <w:shd w:val="clear" w:color="auto" w:fill="D6E3BC" w:themeFill="accent3" w:themeFillTint="66"/>
          </w:tcPr>
          <w:p w14:paraId="624A80E0" w14:textId="77777777" w:rsidR="005736AF" w:rsidRPr="005B4E23" w:rsidRDefault="005736AF" w:rsidP="00515B7F">
            <w:pPr>
              <w:suppressAutoHyphens/>
              <w:spacing w:before="120" w:after="120"/>
            </w:pPr>
            <w:r>
              <w:t xml:space="preserve">Umsetzung:  JA / TEILWEISE / NEIN / ENTBEHRLICH  </w:t>
            </w:r>
          </w:p>
        </w:tc>
      </w:tr>
      <w:tr w:rsidR="005736AF" w:rsidRPr="00CC02C2" w14:paraId="028BC354" w14:textId="77777777" w:rsidTr="00515B7F">
        <w:tc>
          <w:tcPr>
            <w:tcW w:w="8356" w:type="dxa"/>
          </w:tcPr>
          <w:p w14:paraId="110832A6"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46D129C2"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4F137683" w14:textId="77777777" w:rsidTr="00515B7F">
        <w:tc>
          <w:tcPr>
            <w:tcW w:w="8356" w:type="dxa"/>
            <w:tcBorders>
              <w:bottom w:val="single" w:sz="4" w:space="0" w:color="auto"/>
            </w:tcBorders>
            <w:shd w:val="clear" w:color="auto" w:fill="C6D9F1" w:themeFill="text2" w:themeFillTint="33"/>
          </w:tcPr>
          <w:p w14:paraId="613BD2D1"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4A09DAAC" w14:textId="77777777" w:rsidTr="00515B7F">
        <w:tc>
          <w:tcPr>
            <w:tcW w:w="8356" w:type="dxa"/>
            <w:shd w:val="clear" w:color="auto" w:fill="FFFFFF" w:themeFill="background1"/>
          </w:tcPr>
          <w:p w14:paraId="38B67095"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716CA74" w14:textId="77777777" w:rsidR="005736AF" w:rsidRDefault="005736AF" w:rsidP="005736AF">
      <w:pPr>
        <w:pStyle w:val="Listenabsatz"/>
        <w:spacing w:after="0"/>
        <w:ind w:left="720"/>
      </w:pPr>
    </w:p>
    <w:p w14:paraId="01CF37A0" w14:textId="77777777" w:rsidR="00A8415D" w:rsidRPr="009F25AC" w:rsidRDefault="00A8415D" w:rsidP="009F25AC">
      <w:pPr>
        <w:pStyle w:val="Listenabsatz"/>
        <w:spacing w:after="0"/>
        <w:ind w:left="720"/>
      </w:pPr>
    </w:p>
    <w:p w14:paraId="0595A3F6" w14:textId="752A4B58" w:rsidR="00A8415D" w:rsidRPr="0083049A" w:rsidRDefault="00A8415D" w:rsidP="00057679">
      <w:pPr>
        <w:pStyle w:val="Listenabsatz"/>
        <w:numPr>
          <w:ilvl w:val="0"/>
          <w:numId w:val="11"/>
        </w:numPr>
        <w:spacing w:after="0"/>
        <w:ind w:hanging="720"/>
      </w:pPr>
      <w:bookmarkStart w:id="128" w:name="A14a5"/>
      <w:bookmarkEnd w:id="128"/>
      <w:r>
        <w:t xml:space="preserve">Von den so ausgewählten Baustein-Zielobjekten MUSS dreißig Prozent der </w:t>
      </w:r>
      <w:r w:rsidR="0074182D">
        <w:br/>
      </w:r>
      <w:r>
        <w:t>jeweiligen Anforderungen bei der IS-Revision geprüft werden.</w:t>
      </w:r>
    </w:p>
    <w:p w14:paraId="58BFB5A3" w14:textId="77777777" w:rsidR="00A8415D" w:rsidRDefault="00A8415D" w:rsidP="00A8415D">
      <w:pPr>
        <w:pStyle w:val="Listenabsatz"/>
        <w:spacing w:after="0"/>
      </w:pPr>
    </w:p>
    <w:p w14:paraId="4DA8118F"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3B68652"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4BDCCB"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7D603F3C" w14:textId="77777777" w:rsidTr="00515B7F">
        <w:trPr>
          <w:trHeight w:val="205"/>
        </w:trPr>
        <w:tc>
          <w:tcPr>
            <w:tcW w:w="8356" w:type="dxa"/>
            <w:shd w:val="clear" w:color="auto" w:fill="D6E3BC" w:themeFill="accent3" w:themeFillTint="66"/>
          </w:tcPr>
          <w:p w14:paraId="62088EEF" w14:textId="77777777" w:rsidR="005736AF" w:rsidRPr="005B4E23" w:rsidRDefault="005736AF" w:rsidP="00515B7F">
            <w:pPr>
              <w:suppressAutoHyphens/>
              <w:spacing w:before="120" w:after="120"/>
            </w:pPr>
            <w:r>
              <w:t xml:space="preserve">Umsetzung:  JA / TEILWEISE / NEIN / ENTBEHRLICH  </w:t>
            </w:r>
          </w:p>
        </w:tc>
      </w:tr>
      <w:tr w:rsidR="005736AF" w:rsidRPr="00CC02C2" w14:paraId="37C0F881" w14:textId="77777777" w:rsidTr="00515B7F">
        <w:tc>
          <w:tcPr>
            <w:tcW w:w="8356" w:type="dxa"/>
          </w:tcPr>
          <w:p w14:paraId="7066EDE2"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010A3B05" w14:textId="000CB7C0" w:rsidR="005736AF" w:rsidRDefault="005736AF" w:rsidP="005736AF">
      <w:pPr>
        <w:pStyle w:val="Listenabsatz"/>
        <w:suppressAutoHyphens/>
        <w:spacing w:after="0"/>
        <w:ind w:left="720"/>
      </w:pPr>
    </w:p>
    <w:p w14:paraId="02F1E864" w14:textId="7B5481AF" w:rsidR="00E50B69" w:rsidRDefault="00E50B69" w:rsidP="005736AF">
      <w:pPr>
        <w:pStyle w:val="Listenabsatz"/>
        <w:suppressAutoHyphens/>
        <w:spacing w:after="0"/>
        <w:ind w:left="720"/>
      </w:pPr>
    </w:p>
    <w:p w14:paraId="74000457" w14:textId="77777777" w:rsidR="00E50B69" w:rsidRDefault="00E50B69"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4E7C6D42" w14:textId="77777777" w:rsidTr="00515B7F">
        <w:tc>
          <w:tcPr>
            <w:tcW w:w="8356" w:type="dxa"/>
            <w:tcBorders>
              <w:bottom w:val="single" w:sz="4" w:space="0" w:color="auto"/>
            </w:tcBorders>
            <w:shd w:val="clear" w:color="auto" w:fill="C6D9F1" w:themeFill="text2" w:themeFillTint="33"/>
          </w:tcPr>
          <w:p w14:paraId="0086CD3E"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4605B46" w14:textId="77777777" w:rsidTr="00515B7F">
        <w:tc>
          <w:tcPr>
            <w:tcW w:w="8356" w:type="dxa"/>
            <w:shd w:val="clear" w:color="auto" w:fill="FFFFFF" w:themeFill="background1"/>
          </w:tcPr>
          <w:p w14:paraId="167868FC"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1F9A4A19" w14:textId="77777777" w:rsidR="005736AF" w:rsidRDefault="005736AF" w:rsidP="005736AF">
      <w:pPr>
        <w:pStyle w:val="Listenabsatz"/>
        <w:spacing w:after="0"/>
        <w:ind w:left="720"/>
      </w:pPr>
    </w:p>
    <w:p w14:paraId="715FFF26" w14:textId="77777777" w:rsidR="00A8415D" w:rsidRPr="009F25AC" w:rsidRDefault="00A8415D" w:rsidP="009F25AC">
      <w:pPr>
        <w:pStyle w:val="Listenabsatz"/>
        <w:spacing w:after="0"/>
        <w:ind w:left="720"/>
      </w:pPr>
    </w:p>
    <w:p w14:paraId="0ACC3A43" w14:textId="568C915A" w:rsidR="00A8415D" w:rsidRPr="0083049A" w:rsidRDefault="00A8415D" w:rsidP="00057679">
      <w:pPr>
        <w:pStyle w:val="Listenabsatz"/>
        <w:numPr>
          <w:ilvl w:val="0"/>
          <w:numId w:val="11"/>
        </w:numPr>
        <w:spacing w:after="0"/>
        <w:ind w:hanging="862"/>
      </w:pPr>
      <w:bookmarkStart w:id="129" w:name="A14a6"/>
      <w:bookmarkEnd w:id="129"/>
      <w:r>
        <w:t xml:space="preserve">Darüber hinaus MUSS bei der Auswahl der zu prüfenden Baustein-Zielobjekte die </w:t>
      </w:r>
      <w:r w:rsidR="0074182D">
        <w:br/>
      </w:r>
      <w:r>
        <w:t>bemängelten Anforderungen aus vorhergehenden IS-Revisionen berücksichtigt</w:t>
      </w:r>
      <w:r w:rsidR="0074182D">
        <w:br/>
      </w:r>
      <w:r>
        <w:t xml:space="preserve"> werden.</w:t>
      </w:r>
    </w:p>
    <w:p w14:paraId="57E3CDB7" w14:textId="77777777" w:rsidR="00A8415D" w:rsidRDefault="00A8415D" w:rsidP="00A8415D">
      <w:pPr>
        <w:pStyle w:val="Listenabsatz"/>
        <w:spacing w:after="0"/>
      </w:pPr>
    </w:p>
    <w:p w14:paraId="5957DA38"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1A5B7009"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E5CD01"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0DC6BFAB" w14:textId="77777777" w:rsidTr="00515B7F">
        <w:trPr>
          <w:trHeight w:val="205"/>
        </w:trPr>
        <w:tc>
          <w:tcPr>
            <w:tcW w:w="8356" w:type="dxa"/>
            <w:shd w:val="clear" w:color="auto" w:fill="D6E3BC" w:themeFill="accent3" w:themeFillTint="66"/>
          </w:tcPr>
          <w:p w14:paraId="658A82BF" w14:textId="77777777" w:rsidR="005736AF" w:rsidRPr="005B4E23" w:rsidRDefault="005736AF" w:rsidP="00515B7F">
            <w:pPr>
              <w:suppressAutoHyphens/>
              <w:spacing w:before="120" w:after="120"/>
            </w:pPr>
            <w:r>
              <w:t xml:space="preserve">Umsetzung:  JA / TEILWEISE / NEIN / ENTBEHRLICH  </w:t>
            </w:r>
          </w:p>
        </w:tc>
      </w:tr>
      <w:tr w:rsidR="005736AF" w:rsidRPr="00CC02C2" w14:paraId="3517C144" w14:textId="77777777" w:rsidTr="00515B7F">
        <w:tc>
          <w:tcPr>
            <w:tcW w:w="8356" w:type="dxa"/>
          </w:tcPr>
          <w:p w14:paraId="1CB3B447"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6B5E0D64"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7A9DC3F" w14:textId="77777777" w:rsidTr="00515B7F">
        <w:tc>
          <w:tcPr>
            <w:tcW w:w="8356" w:type="dxa"/>
            <w:tcBorders>
              <w:bottom w:val="single" w:sz="4" w:space="0" w:color="auto"/>
            </w:tcBorders>
            <w:shd w:val="clear" w:color="auto" w:fill="C6D9F1" w:themeFill="text2" w:themeFillTint="33"/>
          </w:tcPr>
          <w:p w14:paraId="12349E4E"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4DFC524A" w14:textId="77777777" w:rsidTr="00515B7F">
        <w:tc>
          <w:tcPr>
            <w:tcW w:w="8356" w:type="dxa"/>
            <w:shd w:val="clear" w:color="auto" w:fill="FFFFFF" w:themeFill="background1"/>
          </w:tcPr>
          <w:p w14:paraId="1A73226C"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63EDBE8B" w14:textId="77777777" w:rsidR="005736AF" w:rsidRDefault="005736AF" w:rsidP="005736AF">
      <w:pPr>
        <w:pStyle w:val="Listenabsatz"/>
        <w:spacing w:after="0"/>
        <w:ind w:left="720"/>
      </w:pPr>
    </w:p>
    <w:p w14:paraId="4DB40CB1" w14:textId="77777777" w:rsidR="00057679" w:rsidRPr="009F25AC" w:rsidRDefault="00057679" w:rsidP="009F25AC">
      <w:pPr>
        <w:pStyle w:val="Listenabsatz"/>
        <w:spacing w:after="0"/>
        <w:ind w:left="720"/>
      </w:pPr>
    </w:p>
    <w:p w14:paraId="2EAA60DE" w14:textId="6729C415" w:rsidR="00A8415D" w:rsidRPr="0083049A" w:rsidRDefault="00A8415D" w:rsidP="00057679">
      <w:pPr>
        <w:pStyle w:val="Listenabsatz"/>
        <w:numPr>
          <w:ilvl w:val="0"/>
          <w:numId w:val="11"/>
        </w:numPr>
        <w:spacing w:after="0"/>
        <w:ind w:hanging="862"/>
      </w:pPr>
      <w:bookmarkStart w:id="130" w:name="A14a7"/>
      <w:bookmarkEnd w:id="130"/>
      <w:r>
        <w:t xml:space="preserve">Alle Anforderungen mit schwerwiegenden Sicherheitsmängeln aus vorhergehenden </w:t>
      </w:r>
      <w:r w:rsidR="0074182D">
        <w:br/>
      </w:r>
      <w:r>
        <w:t>IS-Revisionen MUSS mit geprüft werden.</w:t>
      </w:r>
    </w:p>
    <w:p w14:paraId="5952FD36" w14:textId="77777777" w:rsidR="00A8415D" w:rsidRDefault="00A8415D" w:rsidP="00A8415D">
      <w:pPr>
        <w:pStyle w:val="Listenabsatz"/>
        <w:spacing w:after="0"/>
      </w:pPr>
    </w:p>
    <w:p w14:paraId="5FC8F547"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B769DE1"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938898"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5DB47F0D" w14:textId="77777777" w:rsidTr="00515B7F">
        <w:trPr>
          <w:trHeight w:val="205"/>
        </w:trPr>
        <w:tc>
          <w:tcPr>
            <w:tcW w:w="8356" w:type="dxa"/>
            <w:shd w:val="clear" w:color="auto" w:fill="D6E3BC" w:themeFill="accent3" w:themeFillTint="66"/>
          </w:tcPr>
          <w:p w14:paraId="0D3C4F22" w14:textId="77777777" w:rsidR="005736AF" w:rsidRPr="005B4E23" w:rsidRDefault="005736AF" w:rsidP="00515B7F">
            <w:pPr>
              <w:suppressAutoHyphens/>
              <w:spacing w:before="120" w:after="120"/>
            </w:pPr>
            <w:r>
              <w:t xml:space="preserve">Umsetzung:  JA / TEILWEISE / NEIN / ENTBEHRLICH  </w:t>
            </w:r>
          </w:p>
        </w:tc>
      </w:tr>
      <w:tr w:rsidR="005736AF" w:rsidRPr="00CC02C2" w14:paraId="392DE300" w14:textId="77777777" w:rsidTr="00515B7F">
        <w:tc>
          <w:tcPr>
            <w:tcW w:w="8356" w:type="dxa"/>
          </w:tcPr>
          <w:p w14:paraId="707AFC4C"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306A465A"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BE3D7FE" w14:textId="77777777" w:rsidTr="00515B7F">
        <w:tc>
          <w:tcPr>
            <w:tcW w:w="8356" w:type="dxa"/>
            <w:tcBorders>
              <w:bottom w:val="single" w:sz="4" w:space="0" w:color="auto"/>
            </w:tcBorders>
            <w:shd w:val="clear" w:color="auto" w:fill="C6D9F1" w:themeFill="text2" w:themeFillTint="33"/>
          </w:tcPr>
          <w:p w14:paraId="7819ABE1"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C13E76F" w14:textId="77777777" w:rsidTr="00515B7F">
        <w:tc>
          <w:tcPr>
            <w:tcW w:w="8356" w:type="dxa"/>
            <w:shd w:val="clear" w:color="auto" w:fill="FFFFFF" w:themeFill="background1"/>
          </w:tcPr>
          <w:p w14:paraId="3EE1EB7D"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F94EBAC" w14:textId="5F23F9E6" w:rsidR="00A8415D" w:rsidRDefault="00A8415D" w:rsidP="0074182D">
      <w:pPr>
        <w:pStyle w:val="Listenabsatz"/>
        <w:spacing w:after="0"/>
        <w:ind w:left="720"/>
      </w:pPr>
    </w:p>
    <w:p w14:paraId="0236CAE5" w14:textId="77777777" w:rsidR="0074182D" w:rsidRPr="00E126C7" w:rsidRDefault="0074182D" w:rsidP="0074182D">
      <w:pPr>
        <w:pStyle w:val="Listenabsatz"/>
        <w:spacing w:after="0"/>
        <w:ind w:left="720"/>
      </w:pPr>
    </w:p>
    <w:p w14:paraId="0F2223D1" w14:textId="6661A836" w:rsidR="00A8415D" w:rsidRDefault="00A8415D" w:rsidP="00A8415D">
      <w:pPr>
        <w:pStyle w:val="berschrift2"/>
      </w:pPr>
      <w:bookmarkStart w:id="131" w:name="A15"/>
      <w:bookmarkStart w:id="132" w:name="_Toc92146502"/>
      <w:bookmarkEnd w:id="131"/>
      <w:r>
        <w:t xml:space="preserve">Auswahl von geeigneten Prüfmethoden </w:t>
      </w:r>
      <w:r w:rsidR="008B072A">
        <w:t>(S)</w:t>
      </w:r>
      <w:r w:rsidR="008B072A" w:rsidRPr="005A7A9F">
        <w:t xml:space="preserve"> </w:t>
      </w:r>
      <w:commentRangeStart w:id="133"/>
      <w:r>
        <w:t>[A15]</w:t>
      </w:r>
      <w:commentRangeEnd w:id="133"/>
      <w:r w:rsidR="00F8297A">
        <w:rPr>
          <w:rStyle w:val="Kommentarzeichen"/>
          <w:rFonts w:eastAsia="Times New Roman" w:cs="Times New Roman"/>
          <w:b w:val="0"/>
          <w:bCs w:val="0"/>
        </w:rPr>
        <w:commentReference w:id="133"/>
      </w:r>
      <w:bookmarkEnd w:id="132"/>
    </w:p>
    <w:p w14:paraId="74CDC266" w14:textId="77777777" w:rsidR="00A8415D" w:rsidRPr="00CC02C2" w:rsidRDefault="00A8415D" w:rsidP="00A8415D">
      <w:pPr>
        <w:suppressAutoHyphens/>
        <w:spacing w:after="240"/>
        <w:ind w:left="720"/>
        <w:rPr>
          <w:color w:val="000000" w:themeColor="text1"/>
        </w:rPr>
      </w:pPr>
    </w:p>
    <w:p w14:paraId="14A7BB2B" w14:textId="1090EE8D" w:rsidR="00A8415D" w:rsidRDefault="00A8415D" w:rsidP="00057679">
      <w:pPr>
        <w:pStyle w:val="Listenabsatz"/>
        <w:numPr>
          <w:ilvl w:val="0"/>
          <w:numId w:val="11"/>
        </w:numPr>
        <w:spacing w:after="0"/>
        <w:ind w:hanging="862"/>
      </w:pPr>
      <w:bookmarkStart w:id="134" w:name="A15a1"/>
      <w:bookmarkEnd w:id="134"/>
      <w:r>
        <w:t xml:space="preserve">Das IS-Revisionsteam MUSS sicherstellen, dass geeignete Prüfmethoden </w:t>
      </w:r>
      <w:r w:rsidR="0074182D">
        <w:br/>
      </w:r>
      <w:r>
        <w:t>eingesetzt werden, um die zu prüfenden Sachverhalte zu ermitteln.</w:t>
      </w:r>
    </w:p>
    <w:p w14:paraId="231C4E12" w14:textId="53CD4819" w:rsidR="0074182D" w:rsidRDefault="0074182D" w:rsidP="0074182D">
      <w:pPr>
        <w:spacing w:after="0"/>
      </w:pPr>
    </w:p>
    <w:p w14:paraId="01C41AB2" w14:textId="77777777" w:rsidR="00A8415D" w:rsidRDefault="00A8415D" w:rsidP="00A8415D">
      <w:pPr>
        <w:pStyle w:val="Listenabsatz"/>
        <w:spacing w:after="0"/>
      </w:pPr>
    </w:p>
    <w:p w14:paraId="5B40C95F"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F7A2FE2"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D8BD0EF"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E37858D" w14:textId="77777777" w:rsidTr="00515B7F">
        <w:trPr>
          <w:trHeight w:val="205"/>
        </w:trPr>
        <w:tc>
          <w:tcPr>
            <w:tcW w:w="8356" w:type="dxa"/>
            <w:shd w:val="clear" w:color="auto" w:fill="D6E3BC" w:themeFill="accent3" w:themeFillTint="66"/>
          </w:tcPr>
          <w:p w14:paraId="74E2DCA4" w14:textId="77777777" w:rsidR="005736AF" w:rsidRPr="005B4E23" w:rsidRDefault="005736AF" w:rsidP="00515B7F">
            <w:pPr>
              <w:suppressAutoHyphens/>
              <w:spacing w:before="120" w:after="120"/>
            </w:pPr>
            <w:r>
              <w:t xml:space="preserve">Umsetzung:  JA / TEILWEISE / NEIN / ENTBEHRLICH  </w:t>
            </w:r>
          </w:p>
        </w:tc>
      </w:tr>
      <w:tr w:rsidR="005736AF" w:rsidRPr="00CC02C2" w14:paraId="1224627D" w14:textId="77777777" w:rsidTr="00515B7F">
        <w:tc>
          <w:tcPr>
            <w:tcW w:w="8356" w:type="dxa"/>
          </w:tcPr>
          <w:p w14:paraId="730B435E"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8E31A46"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7DD314BC" w14:textId="77777777" w:rsidTr="00515B7F">
        <w:tc>
          <w:tcPr>
            <w:tcW w:w="8356" w:type="dxa"/>
            <w:tcBorders>
              <w:bottom w:val="single" w:sz="4" w:space="0" w:color="auto"/>
            </w:tcBorders>
            <w:shd w:val="clear" w:color="auto" w:fill="C6D9F1" w:themeFill="text2" w:themeFillTint="33"/>
          </w:tcPr>
          <w:p w14:paraId="5B73A022"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1E512A2" w14:textId="77777777" w:rsidTr="00515B7F">
        <w:tc>
          <w:tcPr>
            <w:tcW w:w="8356" w:type="dxa"/>
            <w:shd w:val="clear" w:color="auto" w:fill="FFFFFF" w:themeFill="background1"/>
          </w:tcPr>
          <w:p w14:paraId="25CF6F14"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6C088573" w14:textId="77777777" w:rsidR="005736AF" w:rsidRDefault="005736AF" w:rsidP="005736AF">
      <w:pPr>
        <w:pStyle w:val="Listenabsatz"/>
        <w:spacing w:after="0"/>
        <w:ind w:left="720"/>
      </w:pPr>
    </w:p>
    <w:p w14:paraId="32EFEC41" w14:textId="77777777" w:rsidR="00A8415D" w:rsidRPr="009F25AC" w:rsidRDefault="00A8415D" w:rsidP="009F25AC">
      <w:pPr>
        <w:pStyle w:val="Listenabsatz"/>
        <w:spacing w:after="0"/>
        <w:ind w:left="720"/>
      </w:pPr>
    </w:p>
    <w:p w14:paraId="394744FE" w14:textId="45260F21" w:rsidR="00A8415D" w:rsidRPr="0083049A" w:rsidRDefault="00A8415D" w:rsidP="00057679">
      <w:pPr>
        <w:pStyle w:val="Listenabsatz"/>
        <w:numPr>
          <w:ilvl w:val="0"/>
          <w:numId w:val="11"/>
        </w:numPr>
        <w:spacing w:after="0"/>
        <w:ind w:hanging="862"/>
      </w:pPr>
      <w:bookmarkStart w:id="135" w:name="A15a2"/>
      <w:bookmarkEnd w:id="135"/>
      <w:r>
        <w:t>Alle Prüfungen MUSS verhältnismäßig sein.</w:t>
      </w:r>
    </w:p>
    <w:p w14:paraId="7E2E93C5" w14:textId="77777777" w:rsidR="00A8415D" w:rsidRDefault="00A8415D" w:rsidP="00A8415D">
      <w:pPr>
        <w:pStyle w:val="Listenabsatz"/>
        <w:spacing w:after="0"/>
      </w:pPr>
    </w:p>
    <w:p w14:paraId="5BE7E20D"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69D805BB"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60BE30"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76E8AB3F" w14:textId="77777777" w:rsidTr="00515B7F">
        <w:trPr>
          <w:trHeight w:val="205"/>
        </w:trPr>
        <w:tc>
          <w:tcPr>
            <w:tcW w:w="8356" w:type="dxa"/>
            <w:shd w:val="clear" w:color="auto" w:fill="D6E3BC" w:themeFill="accent3" w:themeFillTint="66"/>
          </w:tcPr>
          <w:p w14:paraId="18830F25" w14:textId="77777777" w:rsidR="005736AF" w:rsidRPr="005B4E23" w:rsidRDefault="005736AF" w:rsidP="00515B7F">
            <w:pPr>
              <w:suppressAutoHyphens/>
              <w:spacing w:before="120" w:after="120"/>
            </w:pPr>
            <w:r>
              <w:t xml:space="preserve">Umsetzung:  JA / TEILWEISE / NEIN / ENTBEHRLICH  </w:t>
            </w:r>
          </w:p>
        </w:tc>
      </w:tr>
      <w:tr w:rsidR="005736AF" w:rsidRPr="00CC02C2" w14:paraId="7CBCED30" w14:textId="77777777" w:rsidTr="00515B7F">
        <w:tc>
          <w:tcPr>
            <w:tcW w:w="8356" w:type="dxa"/>
          </w:tcPr>
          <w:p w14:paraId="56FE818D"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76E44B03"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45EA4D2B" w14:textId="77777777" w:rsidTr="00515B7F">
        <w:tc>
          <w:tcPr>
            <w:tcW w:w="8356" w:type="dxa"/>
            <w:tcBorders>
              <w:bottom w:val="single" w:sz="4" w:space="0" w:color="auto"/>
            </w:tcBorders>
            <w:shd w:val="clear" w:color="auto" w:fill="C6D9F1" w:themeFill="text2" w:themeFillTint="33"/>
          </w:tcPr>
          <w:p w14:paraId="2F1EA69B"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0A7D954" w14:textId="77777777" w:rsidTr="00515B7F">
        <w:tc>
          <w:tcPr>
            <w:tcW w:w="8356" w:type="dxa"/>
            <w:shd w:val="clear" w:color="auto" w:fill="FFFFFF" w:themeFill="background1"/>
          </w:tcPr>
          <w:p w14:paraId="489F41B0"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37FDB45D" w14:textId="77777777" w:rsidR="00A8415D" w:rsidRPr="00E126C7" w:rsidRDefault="00A8415D" w:rsidP="009F25AC">
      <w:pPr>
        <w:pStyle w:val="Listenabsatz"/>
        <w:spacing w:after="0"/>
        <w:ind w:left="720"/>
      </w:pPr>
    </w:p>
    <w:p w14:paraId="1AFD35B8" w14:textId="64F38938" w:rsidR="00A8415D" w:rsidRDefault="00A8415D" w:rsidP="00A8415D">
      <w:pPr>
        <w:pStyle w:val="berschrift2"/>
      </w:pPr>
      <w:bookmarkStart w:id="136" w:name="A16"/>
      <w:bookmarkStart w:id="137" w:name="_Toc92146503"/>
      <w:bookmarkEnd w:id="136"/>
      <w:r>
        <w:t xml:space="preserve">Ablaufplan der Vor-Ort-Prüfung </w:t>
      </w:r>
      <w:r w:rsidR="008B072A">
        <w:t>(S)</w:t>
      </w:r>
      <w:r w:rsidR="008B072A" w:rsidRPr="005A7A9F">
        <w:t xml:space="preserve"> </w:t>
      </w:r>
      <w:commentRangeStart w:id="138"/>
      <w:r>
        <w:t>[A16</w:t>
      </w:r>
      <w:commentRangeEnd w:id="138"/>
      <w:r w:rsidR="006116A6">
        <w:rPr>
          <w:rStyle w:val="Kommentarzeichen"/>
          <w:rFonts w:eastAsia="Times New Roman" w:cs="Times New Roman"/>
          <w:b w:val="0"/>
          <w:bCs w:val="0"/>
        </w:rPr>
        <w:commentReference w:id="138"/>
      </w:r>
      <w:r>
        <w:t>]</w:t>
      </w:r>
      <w:bookmarkEnd w:id="137"/>
    </w:p>
    <w:p w14:paraId="2342DCF1" w14:textId="77777777" w:rsidR="00A8415D" w:rsidRPr="00CC02C2" w:rsidRDefault="00A8415D" w:rsidP="00A8415D">
      <w:pPr>
        <w:suppressAutoHyphens/>
        <w:spacing w:after="240"/>
        <w:ind w:left="720"/>
        <w:rPr>
          <w:color w:val="000000" w:themeColor="text1"/>
        </w:rPr>
      </w:pPr>
    </w:p>
    <w:p w14:paraId="5722C531" w14:textId="36DB0EE6" w:rsidR="00A8415D" w:rsidRPr="0083049A" w:rsidRDefault="00A8415D" w:rsidP="00057679">
      <w:pPr>
        <w:pStyle w:val="Listenabsatz"/>
        <w:numPr>
          <w:ilvl w:val="0"/>
          <w:numId w:val="11"/>
        </w:numPr>
        <w:spacing w:after="0"/>
        <w:ind w:hanging="862"/>
      </w:pPr>
      <w:bookmarkStart w:id="139" w:name="A16a1"/>
      <w:bookmarkEnd w:id="139"/>
      <w:r>
        <w:t xml:space="preserve">Gemeinsam mit dem Ansprechpartner der zu prüfenden Institution MUSS das </w:t>
      </w:r>
      <w:r w:rsidR="0074182D">
        <w:br/>
      </w:r>
      <w:r>
        <w:t>IS-Revisionsteam einen Ablaufplan für die Vor-Ort-Prüfung erarbeiten.</w:t>
      </w:r>
    </w:p>
    <w:p w14:paraId="6BF3D91E" w14:textId="77777777" w:rsidR="00A8415D" w:rsidRDefault="00A8415D" w:rsidP="00A8415D">
      <w:pPr>
        <w:pStyle w:val="Listenabsatz"/>
        <w:spacing w:after="0"/>
      </w:pPr>
    </w:p>
    <w:p w14:paraId="04DD3875"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5CB8AFD"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9FE560"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6755477" w14:textId="77777777" w:rsidTr="00515B7F">
        <w:trPr>
          <w:trHeight w:val="205"/>
        </w:trPr>
        <w:tc>
          <w:tcPr>
            <w:tcW w:w="8356" w:type="dxa"/>
            <w:shd w:val="clear" w:color="auto" w:fill="D6E3BC" w:themeFill="accent3" w:themeFillTint="66"/>
          </w:tcPr>
          <w:p w14:paraId="1FF288C3" w14:textId="77777777" w:rsidR="005736AF" w:rsidRPr="005B4E23" w:rsidRDefault="005736AF" w:rsidP="00515B7F">
            <w:pPr>
              <w:suppressAutoHyphens/>
              <w:spacing w:before="120" w:after="120"/>
            </w:pPr>
            <w:r>
              <w:t xml:space="preserve">Umsetzung:  JA / TEILWEISE / NEIN / ENTBEHRLICH  </w:t>
            </w:r>
          </w:p>
        </w:tc>
      </w:tr>
      <w:tr w:rsidR="005736AF" w:rsidRPr="00CC02C2" w14:paraId="112F6142" w14:textId="77777777" w:rsidTr="00515B7F">
        <w:tc>
          <w:tcPr>
            <w:tcW w:w="8356" w:type="dxa"/>
          </w:tcPr>
          <w:p w14:paraId="4E3638D7"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r w:rsidR="005736AF" w14:paraId="62C105CE" w14:textId="77777777" w:rsidTr="00515B7F">
        <w:tc>
          <w:tcPr>
            <w:tcW w:w="8356" w:type="dxa"/>
            <w:tcBorders>
              <w:bottom w:val="single" w:sz="4" w:space="0" w:color="auto"/>
            </w:tcBorders>
            <w:shd w:val="clear" w:color="auto" w:fill="C6D9F1" w:themeFill="text2" w:themeFillTint="33"/>
          </w:tcPr>
          <w:p w14:paraId="22EC6A91"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3E3470E6" w14:textId="77777777" w:rsidTr="00515B7F">
        <w:tc>
          <w:tcPr>
            <w:tcW w:w="8356" w:type="dxa"/>
            <w:shd w:val="clear" w:color="auto" w:fill="FFFFFF" w:themeFill="background1"/>
          </w:tcPr>
          <w:p w14:paraId="22089477"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CDBEEF5" w14:textId="77777777" w:rsidR="005736AF" w:rsidRDefault="005736AF" w:rsidP="005736AF">
      <w:pPr>
        <w:pStyle w:val="Listenabsatz"/>
        <w:spacing w:after="0"/>
        <w:ind w:left="720"/>
      </w:pPr>
    </w:p>
    <w:p w14:paraId="526FE06A" w14:textId="77777777" w:rsidR="00A8415D" w:rsidRPr="009F25AC" w:rsidRDefault="00A8415D" w:rsidP="009F25AC">
      <w:pPr>
        <w:pStyle w:val="Listenabsatz"/>
        <w:spacing w:after="0"/>
        <w:ind w:left="720"/>
      </w:pPr>
    </w:p>
    <w:p w14:paraId="2901318E" w14:textId="2769F755" w:rsidR="00A8415D" w:rsidRPr="0083049A" w:rsidRDefault="00A8415D" w:rsidP="00057679">
      <w:pPr>
        <w:pStyle w:val="Listenabsatz"/>
        <w:numPr>
          <w:ilvl w:val="0"/>
          <w:numId w:val="11"/>
        </w:numPr>
        <w:spacing w:after="0"/>
        <w:ind w:hanging="862"/>
      </w:pPr>
      <w:bookmarkStart w:id="140" w:name="A16a2"/>
      <w:bookmarkEnd w:id="140"/>
      <w:r>
        <w:t>Die Ergebnisse MUSS zusammen mit dem IS-Prüfplan dokumentiert werden.</w:t>
      </w:r>
    </w:p>
    <w:p w14:paraId="2DD6CF68" w14:textId="77777777" w:rsidR="00A8415D" w:rsidRDefault="00A8415D" w:rsidP="00A8415D">
      <w:pPr>
        <w:pStyle w:val="Listenabsatz"/>
        <w:spacing w:after="0"/>
      </w:pPr>
    </w:p>
    <w:p w14:paraId="24DF92D0"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00FFAB9"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1257C8"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0B519A6" w14:textId="77777777" w:rsidTr="00515B7F">
        <w:trPr>
          <w:trHeight w:val="205"/>
        </w:trPr>
        <w:tc>
          <w:tcPr>
            <w:tcW w:w="8356" w:type="dxa"/>
            <w:shd w:val="clear" w:color="auto" w:fill="D6E3BC" w:themeFill="accent3" w:themeFillTint="66"/>
          </w:tcPr>
          <w:p w14:paraId="3969F3A7" w14:textId="77777777" w:rsidR="005736AF" w:rsidRPr="005B4E23" w:rsidRDefault="005736AF" w:rsidP="00515B7F">
            <w:pPr>
              <w:suppressAutoHyphens/>
              <w:spacing w:before="120" w:after="120"/>
            </w:pPr>
            <w:bookmarkStart w:id="141" w:name="A17"/>
            <w:bookmarkEnd w:id="141"/>
            <w:r>
              <w:t xml:space="preserve">Umsetzung:  JA / TEILWEISE / NEIN / ENTBEHRLICH  </w:t>
            </w:r>
          </w:p>
        </w:tc>
      </w:tr>
      <w:tr w:rsidR="005736AF" w:rsidRPr="00CC02C2" w14:paraId="2557062C" w14:textId="77777777" w:rsidTr="00515B7F">
        <w:tc>
          <w:tcPr>
            <w:tcW w:w="8356" w:type="dxa"/>
          </w:tcPr>
          <w:p w14:paraId="2EA5AFD3"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6949BA1"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88AA6AB" w14:textId="77777777" w:rsidTr="00515B7F">
        <w:tc>
          <w:tcPr>
            <w:tcW w:w="8356" w:type="dxa"/>
            <w:tcBorders>
              <w:bottom w:val="single" w:sz="4" w:space="0" w:color="auto"/>
            </w:tcBorders>
            <w:shd w:val="clear" w:color="auto" w:fill="C6D9F1" w:themeFill="text2" w:themeFillTint="33"/>
          </w:tcPr>
          <w:p w14:paraId="5E233A91"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14A9924C" w14:textId="77777777" w:rsidTr="00515B7F">
        <w:tc>
          <w:tcPr>
            <w:tcW w:w="8356" w:type="dxa"/>
            <w:shd w:val="clear" w:color="auto" w:fill="FFFFFF" w:themeFill="background1"/>
          </w:tcPr>
          <w:p w14:paraId="4A28A75E"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485E3C95" w14:textId="77777777" w:rsidR="005736AF" w:rsidRDefault="005736AF" w:rsidP="005736AF">
      <w:pPr>
        <w:pStyle w:val="Listenabsatz"/>
        <w:spacing w:after="0"/>
        <w:ind w:left="720"/>
      </w:pPr>
    </w:p>
    <w:p w14:paraId="4F4C37E7" w14:textId="05319B43" w:rsidR="00A8415D" w:rsidRDefault="00A8415D" w:rsidP="00A8415D">
      <w:pPr>
        <w:pStyle w:val="berschrift2"/>
      </w:pPr>
      <w:bookmarkStart w:id="142" w:name="_Toc92146504"/>
      <w:r>
        <w:t xml:space="preserve">Durchführung der Vor-Ort-Prüfung </w:t>
      </w:r>
      <w:r w:rsidR="008B072A">
        <w:t>(S)</w:t>
      </w:r>
      <w:r w:rsidR="008B072A" w:rsidRPr="005A7A9F">
        <w:t xml:space="preserve"> </w:t>
      </w:r>
      <w:commentRangeStart w:id="143"/>
      <w:r>
        <w:t>[A17]</w:t>
      </w:r>
      <w:commentRangeEnd w:id="143"/>
      <w:r w:rsidR="006116A6">
        <w:rPr>
          <w:rStyle w:val="Kommentarzeichen"/>
          <w:rFonts w:eastAsia="Times New Roman" w:cs="Times New Roman"/>
          <w:b w:val="0"/>
          <w:bCs w:val="0"/>
        </w:rPr>
        <w:commentReference w:id="143"/>
      </w:r>
      <w:bookmarkEnd w:id="142"/>
    </w:p>
    <w:p w14:paraId="31D695F7" w14:textId="77777777" w:rsidR="00A8415D" w:rsidRPr="00CC02C2" w:rsidRDefault="00A8415D" w:rsidP="00A8415D">
      <w:pPr>
        <w:suppressAutoHyphens/>
        <w:spacing w:after="240"/>
        <w:ind w:left="720"/>
        <w:rPr>
          <w:color w:val="000000" w:themeColor="text1"/>
        </w:rPr>
      </w:pPr>
    </w:p>
    <w:p w14:paraId="1044010C" w14:textId="3228E15A" w:rsidR="00A8415D" w:rsidRPr="0083049A" w:rsidRDefault="00A8415D" w:rsidP="00057679">
      <w:pPr>
        <w:pStyle w:val="Listenabsatz"/>
        <w:numPr>
          <w:ilvl w:val="0"/>
          <w:numId w:val="11"/>
        </w:numPr>
        <w:spacing w:after="0"/>
        <w:ind w:hanging="862"/>
      </w:pPr>
      <w:bookmarkStart w:id="144" w:name="A17a1"/>
      <w:bookmarkEnd w:id="144"/>
      <w:r>
        <w:t xml:space="preserve">Bei der Vor-Ort-Prüfung MUSS das IS-Revisionsteam untersuchen und feststellen, </w:t>
      </w:r>
      <w:r w:rsidR="0074182D">
        <w:br/>
      </w:r>
      <w:r>
        <w:t>ob die ausgewählten Maßnahmen die Anforderungen des IT-Grundschutzes ange</w:t>
      </w:r>
      <w:r w:rsidR="0074182D">
        <w:t>-</w:t>
      </w:r>
      <w:r w:rsidR="0074182D">
        <w:br/>
      </w:r>
      <w:r>
        <w:t>messen und praxistauglich erfüllen.</w:t>
      </w:r>
    </w:p>
    <w:p w14:paraId="1BE8D472" w14:textId="77777777" w:rsidR="00A8415D" w:rsidRDefault="00A8415D" w:rsidP="00A8415D">
      <w:pPr>
        <w:pStyle w:val="Listenabsatz"/>
        <w:spacing w:after="0"/>
      </w:pPr>
    </w:p>
    <w:p w14:paraId="4E2ADDE6"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D8F9B24"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3FA511"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40F50631" w14:textId="77777777" w:rsidTr="00515B7F">
        <w:trPr>
          <w:trHeight w:val="205"/>
        </w:trPr>
        <w:tc>
          <w:tcPr>
            <w:tcW w:w="8356" w:type="dxa"/>
            <w:shd w:val="clear" w:color="auto" w:fill="D6E3BC" w:themeFill="accent3" w:themeFillTint="66"/>
          </w:tcPr>
          <w:p w14:paraId="18424245" w14:textId="77777777" w:rsidR="005736AF" w:rsidRPr="005B4E23" w:rsidRDefault="005736AF" w:rsidP="00515B7F">
            <w:pPr>
              <w:suppressAutoHyphens/>
              <w:spacing w:before="120" w:after="120"/>
            </w:pPr>
            <w:r>
              <w:t xml:space="preserve">Umsetzung:  JA / TEILWEISE / NEIN / ENTBEHRLICH  </w:t>
            </w:r>
          </w:p>
        </w:tc>
      </w:tr>
      <w:tr w:rsidR="005736AF" w:rsidRPr="00CC02C2" w14:paraId="4F51D69B" w14:textId="77777777" w:rsidTr="00515B7F">
        <w:tc>
          <w:tcPr>
            <w:tcW w:w="8356" w:type="dxa"/>
          </w:tcPr>
          <w:p w14:paraId="12FB5753"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1A2CEC7"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9CAFDA2" w14:textId="77777777" w:rsidTr="00515B7F">
        <w:tc>
          <w:tcPr>
            <w:tcW w:w="8356" w:type="dxa"/>
            <w:tcBorders>
              <w:bottom w:val="single" w:sz="4" w:space="0" w:color="auto"/>
            </w:tcBorders>
            <w:shd w:val="clear" w:color="auto" w:fill="C6D9F1" w:themeFill="text2" w:themeFillTint="33"/>
          </w:tcPr>
          <w:p w14:paraId="2DE3734C"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46494E1E" w14:textId="77777777" w:rsidTr="00515B7F">
        <w:tc>
          <w:tcPr>
            <w:tcW w:w="8356" w:type="dxa"/>
            <w:shd w:val="clear" w:color="auto" w:fill="FFFFFF" w:themeFill="background1"/>
          </w:tcPr>
          <w:p w14:paraId="4B70ED38"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0546A766" w14:textId="77777777" w:rsidR="005736AF" w:rsidRDefault="005736AF" w:rsidP="005736AF">
      <w:pPr>
        <w:pStyle w:val="Listenabsatz"/>
        <w:spacing w:after="0"/>
        <w:ind w:left="720"/>
      </w:pPr>
    </w:p>
    <w:p w14:paraId="0F4BD359" w14:textId="77777777" w:rsidR="00A8415D" w:rsidRPr="009F25AC" w:rsidRDefault="00A8415D" w:rsidP="009F25AC">
      <w:pPr>
        <w:pStyle w:val="Listenabsatz"/>
        <w:spacing w:after="0"/>
        <w:ind w:left="720"/>
      </w:pPr>
    </w:p>
    <w:p w14:paraId="6AF7BF44" w14:textId="1C556F1F" w:rsidR="00A8415D" w:rsidRPr="0083049A" w:rsidRDefault="00A8415D" w:rsidP="00057679">
      <w:pPr>
        <w:pStyle w:val="Listenabsatz"/>
        <w:numPr>
          <w:ilvl w:val="0"/>
          <w:numId w:val="11"/>
        </w:numPr>
        <w:spacing w:after="0"/>
        <w:ind w:hanging="862"/>
      </w:pPr>
      <w:bookmarkStart w:id="145" w:name="A17a2"/>
      <w:bookmarkEnd w:id="145"/>
      <w:r>
        <w:t>Die Prüfung MUSS mit einem Eröffnungsgespräch beginnen.</w:t>
      </w:r>
    </w:p>
    <w:p w14:paraId="3D718DE9" w14:textId="77777777" w:rsidR="00A8415D" w:rsidRDefault="00A8415D" w:rsidP="00A8415D">
      <w:pPr>
        <w:pStyle w:val="Listenabsatz"/>
        <w:spacing w:after="0"/>
      </w:pPr>
    </w:p>
    <w:p w14:paraId="485E0760"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A4DBEA5"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97B8CC"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D12F631" w14:textId="77777777" w:rsidTr="00515B7F">
        <w:trPr>
          <w:trHeight w:val="205"/>
        </w:trPr>
        <w:tc>
          <w:tcPr>
            <w:tcW w:w="8356" w:type="dxa"/>
            <w:shd w:val="clear" w:color="auto" w:fill="D6E3BC" w:themeFill="accent3" w:themeFillTint="66"/>
          </w:tcPr>
          <w:p w14:paraId="73C3E41C" w14:textId="77777777" w:rsidR="005736AF" w:rsidRPr="005B4E23" w:rsidRDefault="005736AF" w:rsidP="00515B7F">
            <w:pPr>
              <w:suppressAutoHyphens/>
              <w:spacing w:before="120" w:after="120"/>
            </w:pPr>
            <w:r>
              <w:t xml:space="preserve">Umsetzung:  JA / TEILWEISE / NEIN / ENTBEHRLICH  </w:t>
            </w:r>
          </w:p>
        </w:tc>
      </w:tr>
      <w:tr w:rsidR="005736AF" w:rsidRPr="00CC02C2" w14:paraId="6BB2F5BC" w14:textId="77777777" w:rsidTr="00515B7F">
        <w:tc>
          <w:tcPr>
            <w:tcW w:w="8356" w:type="dxa"/>
          </w:tcPr>
          <w:p w14:paraId="1B7B7E8F"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4B8A1991"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6429F55" w14:textId="77777777" w:rsidTr="00515B7F">
        <w:tc>
          <w:tcPr>
            <w:tcW w:w="8356" w:type="dxa"/>
            <w:tcBorders>
              <w:bottom w:val="single" w:sz="4" w:space="0" w:color="auto"/>
            </w:tcBorders>
            <w:shd w:val="clear" w:color="auto" w:fill="C6D9F1" w:themeFill="text2" w:themeFillTint="33"/>
          </w:tcPr>
          <w:p w14:paraId="0C03BBA7"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49E7C3F" w14:textId="77777777" w:rsidTr="00515B7F">
        <w:tc>
          <w:tcPr>
            <w:tcW w:w="8356" w:type="dxa"/>
            <w:shd w:val="clear" w:color="auto" w:fill="FFFFFF" w:themeFill="background1"/>
          </w:tcPr>
          <w:p w14:paraId="44E7330E"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F1166C2" w14:textId="77777777" w:rsidR="005736AF" w:rsidRDefault="005736AF" w:rsidP="005736AF">
      <w:pPr>
        <w:pStyle w:val="Listenabsatz"/>
        <w:spacing w:after="0"/>
        <w:ind w:left="720"/>
      </w:pPr>
    </w:p>
    <w:p w14:paraId="1C6E836E" w14:textId="7FFD362A" w:rsidR="00A8415D" w:rsidRPr="009F25AC" w:rsidRDefault="00A8415D" w:rsidP="009F25AC">
      <w:pPr>
        <w:pStyle w:val="Listenabsatz"/>
        <w:spacing w:after="0"/>
        <w:ind w:left="720"/>
      </w:pPr>
    </w:p>
    <w:p w14:paraId="3DF58D24" w14:textId="77777777" w:rsidR="00057679" w:rsidRPr="009F25AC" w:rsidRDefault="00057679" w:rsidP="009F25AC">
      <w:pPr>
        <w:pStyle w:val="Listenabsatz"/>
        <w:spacing w:after="0"/>
        <w:ind w:left="720"/>
      </w:pPr>
    </w:p>
    <w:p w14:paraId="56B4CA55" w14:textId="162C6EF6" w:rsidR="00A8415D" w:rsidRPr="0083049A" w:rsidRDefault="00A8415D" w:rsidP="00057679">
      <w:pPr>
        <w:pStyle w:val="Listenabsatz"/>
        <w:numPr>
          <w:ilvl w:val="0"/>
          <w:numId w:val="11"/>
        </w:numPr>
        <w:spacing w:after="0"/>
        <w:ind w:hanging="862"/>
      </w:pPr>
      <w:bookmarkStart w:id="146" w:name="A17a3"/>
      <w:bookmarkEnd w:id="146"/>
      <w:r>
        <w:t xml:space="preserve">Danach MUSS alle für die Prüfung ausgewählten Anforderungen des Prüfplans </w:t>
      </w:r>
      <w:r w:rsidR="0074182D">
        <w:br/>
        <w:t>b</w:t>
      </w:r>
      <w:r>
        <w:t>eziehungsweise alle Themenfelder der Prüfthemenliste überprüft werden.</w:t>
      </w:r>
    </w:p>
    <w:p w14:paraId="70C301A2" w14:textId="77777777" w:rsidR="00A8415D" w:rsidRDefault="00A8415D" w:rsidP="00A8415D">
      <w:pPr>
        <w:pStyle w:val="Listenabsatz"/>
        <w:spacing w:after="0"/>
      </w:pPr>
    </w:p>
    <w:p w14:paraId="04228D21"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C8CE668"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6FFF33"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89750A8" w14:textId="77777777" w:rsidTr="00515B7F">
        <w:trPr>
          <w:trHeight w:val="205"/>
        </w:trPr>
        <w:tc>
          <w:tcPr>
            <w:tcW w:w="8356" w:type="dxa"/>
            <w:shd w:val="clear" w:color="auto" w:fill="D6E3BC" w:themeFill="accent3" w:themeFillTint="66"/>
          </w:tcPr>
          <w:p w14:paraId="2DB1C9CC" w14:textId="77777777" w:rsidR="005736AF" w:rsidRPr="005B4E23" w:rsidRDefault="005736AF" w:rsidP="00515B7F">
            <w:pPr>
              <w:suppressAutoHyphens/>
              <w:spacing w:before="120" w:after="120"/>
            </w:pPr>
            <w:r>
              <w:t xml:space="preserve">Umsetzung:  JA / TEILWEISE / NEIN / ENTBEHRLICH  </w:t>
            </w:r>
          </w:p>
        </w:tc>
      </w:tr>
      <w:tr w:rsidR="005736AF" w:rsidRPr="00CC02C2" w14:paraId="4EE05BCA" w14:textId="77777777" w:rsidTr="00515B7F">
        <w:tc>
          <w:tcPr>
            <w:tcW w:w="8356" w:type="dxa"/>
          </w:tcPr>
          <w:p w14:paraId="7FFE03AF"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02E411B"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490E2913" w14:textId="77777777" w:rsidTr="00515B7F">
        <w:tc>
          <w:tcPr>
            <w:tcW w:w="8356" w:type="dxa"/>
            <w:tcBorders>
              <w:bottom w:val="single" w:sz="4" w:space="0" w:color="auto"/>
            </w:tcBorders>
            <w:shd w:val="clear" w:color="auto" w:fill="C6D9F1" w:themeFill="text2" w:themeFillTint="33"/>
          </w:tcPr>
          <w:p w14:paraId="598471CA"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C94FB39" w14:textId="77777777" w:rsidTr="00515B7F">
        <w:tc>
          <w:tcPr>
            <w:tcW w:w="8356" w:type="dxa"/>
            <w:shd w:val="clear" w:color="auto" w:fill="FFFFFF" w:themeFill="background1"/>
          </w:tcPr>
          <w:p w14:paraId="3F4A9DD0"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6A767832" w14:textId="77777777" w:rsidR="005736AF" w:rsidRDefault="005736AF" w:rsidP="005736AF">
      <w:pPr>
        <w:pStyle w:val="Listenabsatz"/>
        <w:spacing w:after="0"/>
        <w:ind w:left="720"/>
      </w:pPr>
    </w:p>
    <w:p w14:paraId="2EAC7C33" w14:textId="77777777" w:rsidR="00A8415D" w:rsidRPr="009F25AC" w:rsidRDefault="00A8415D" w:rsidP="009F25AC">
      <w:pPr>
        <w:pStyle w:val="Listenabsatz"/>
        <w:spacing w:after="0"/>
        <w:ind w:left="720"/>
      </w:pPr>
    </w:p>
    <w:p w14:paraId="2A257FBA" w14:textId="123AF88C" w:rsidR="00A8415D" w:rsidRPr="0083049A" w:rsidRDefault="00A8415D" w:rsidP="00057679">
      <w:pPr>
        <w:pStyle w:val="Listenabsatz"/>
        <w:numPr>
          <w:ilvl w:val="0"/>
          <w:numId w:val="11"/>
        </w:numPr>
        <w:spacing w:after="0"/>
        <w:ind w:hanging="862"/>
      </w:pPr>
      <w:bookmarkStart w:id="147" w:name="A17a4"/>
      <w:bookmarkEnd w:id="147"/>
      <w:r>
        <w:t>Dafür MUSS die vorgesehenen Prüfmethoden angewandt werden.</w:t>
      </w:r>
    </w:p>
    <w:p w14:paraId="7BA1DC2E" w14:textId="77777777" w:rsidR="00A8415D" w:rsidRDefault="00A8415D" w:rsidP="00A8415D">
      <w:pPr>
        <w:pStyle w:val="Listenabsatz"/>
        <w:spacing w:after="0"/>
      </w:pPr>
    </w:p>
    <w:p w14:paraId="0B88DA35"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1C27E2B8"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13180EA"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48ADD2A8" w14:textId="77777777" w:rsidTr="00515B7F">
        <w:trPr>
          <w:trHeight w:val="205"/>
        </w:trPr>
        <w:tc>
          <w:tcPr>
            <w:tcW w:w="8356" w:type="dxa"/>
            <w:shd w:val="clear" w:color="auto" w:fill="D6E3BC" w:themeFill="accent3" w:themeFillTint="66"/>
          </w:tcPr>
          <w:p w14:paraId="46CD2FC1" w14:textId="77777777" w:rsidR="005736AF" w:rsidRPr="005B4E23" w:rsidRDefault="005736AF" w:rsidP="00515B7F">
            <w:pPr>
              <w:suppressAutoHyphens/>
              <w:spacing w:before="120" w:after="120"/>
            </w:pPr>
            <w:r>
              <w:t xml:space="preserve">Umsetzung:  JA / TEILWEISE / NEIN / ENTBEHRLICH  </w:t>
            </w:r>
          </w:p>
        </w:tc>
      </w:tr>
      <w:tr w:rsidR="005736AF" w:rsidRPr="00CC02C2" w14:paraId="327149A3" w14:textId="77777777" w:rsidTr="00515B7F">
        <w:tc>
          <w:tcPr>
            <w:tcW w:w="8356" w:type="dxa"/>
          </w:tcPr>
          <w:p w14:paraId="4F77652D"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307E394" w14:textId="77777777" w:rsidR="00057679" w:rsidRDefault="00057679" w:rsidP="00057679">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057679" w14:paraId="446BDA25" w14:textId="77777777" w:rsidTr="00515B7F">
        <w:tc>
          <w:tcPr>
            <w:tcW w:w="8356" w:type="dxa"/>
            <w:tcBorders>
              <w:bottom w:val="single" w:sz="4" w:space="0" w:color="auto"/>
            </w:tcBorders>
            <w:shd w:val="clear" w:color="auto" w:fill="C6D9F1" w:themeFill="text2" w:themeFillTint="33"/>
          </w:tcPr>
          <w:p w14:paraId="30B254CC" w14:textId="77777777" w:rsidR="00057679" w:rsidRPr="005A7A9F" w:rsidRDefault="00057679" w:rsidP="00515B7F">
            <w:pPr>
              <w:suppressAutoHyphens/>
              <w:spacing w:before="120" w:after="120"/>
              <w:rPr>
                <w:color w:val="000000" w:themeColor="text1"/>
              </w:rPr>
            </w:pPr>
            <w:r w:rsidRPr="005A7A9F">
              <w:rPr>
                <w:color w:val="000000" w:themeColor="text1"/>
              </w:rPr>
              <w:t>Einspruch - diese Anforderung soll nicht aufgenommen werden!</w:t>
            </w:r>
          </w:p>
        </w:tc>
      </w:tr>
      <w:tr w:rsidR="00057679" w14:paraId="29FCFB7C" w14:textId="77777777" w:rsidTr="00515B7F">
        <w:tc>
          <w:tcPr>
            <w:tcW w:w="8356" w:type="dxa"/>
            <w:shd w:val="clear" w:color="auto" w:fill="FFFFFF" w:themeFill="background1"/>
          </w:tcPr>
          <w:p w14:paraId="789C9494" w14:textId="77777777" w:rsidR="00057679" w:rsidRPr="005A7A9F" w:rsidRDefault="00057679" w:rsidP="00515B7F">
            <w:pPr>
              <w:suppressAutoHyphens/>
              <w:spacing w:before="120" w:after="120"/>
              <w:rPr>
                <w:color w:val="000000" w:themeColor="text1"/>
              </w:rPr>
            </w:pPr>
            <w:r w:rsidRPr="005A7A9F">
              <w:rPr>
                <w:color w:val="000000" w:themeColor="text1"/>
              </w:rPr>
              <w:t>Begründung der Fachseite:</w:t>
            </w:r>
          </w:p>
        </w:tc>
      </w:tr>
    </w:tbl>
    <w:p w14:paraId="6948987D" w14:textId="77777777" w:rsidR="00057679" w:rsidRDefault="00057679" w:rsidP="00057679">
      <w:pPr>
        <w:pStyle w:val="Listenabsatz"/>
        <w:spacing w:after="0"/>
        <w:ind w:left="720"/>
      </w:pPr>
    </w:p>
    <w:p w14:paraId="7F90D866" w14:textId="77777777" w:rsidR="00A8415D" w:rsidRPr="009F25AC" w:rsidRDefault="00A8415D" w:rsidP="009F25AC">
      <w:pPr>
        <w:pStyle w:val="Listenabsatz"/>
        <w:spacing w:after="0"/>
        <w:ind w:left="720"/>
      </w:pPr>
    </w:p>
    <w:p w14:paraId="72CAD09D" w14:textId="6D299FC9" w:rsidR="00A8415D" w:rsidRPr="0083049A" w:rsidRDefault="00A8415D" w:rsidP="00057679">
      <w:pPr>
        <w:pStyle w:val="Listenabsatz"/>
        <w:numPr>
          <w:ilvl w:val="0"/>
          <w:numId w:val="11"/>
        </w:numPr>
        <w:spacing w:after="0"/>
        <w:ind w:hanging="862"/>
      </w:pPr>
      <w:bookmarkStart w:id="148" w:name="A17a5"/>
      <w:bookmarkEnd w:id="148"/>
      <w:r>
        <w:t xml:space="preserve">Werden bei einer ausgewählten Stichprobe Abweichungen zum dokumentierten </w:t>
      </w:r>
      <w:r w:rsidR="00653511">
        <w:br/>
      </w:r>
      <w:r>
        <w:t xml:space="preserve">Status festgestellt, MUSS die Stichprobe bedarfsorientiert erweitert werden, bis </w:t>
      </w:r>
      <w:r w:rsidR="00653511">
        <w:br/>
      </w:r>
      <w:r>
        <w:t>der Sachverhalt geklärt ist.</w:t>
      </w:r>
    </w:p>
    <w:p w14:paraId="69B21822" w14:textId="77777777" w:rsidR="00A8415D" w:rsidRDefault="00A8415D" w:rsidP="00A8415D">
      <w:pPr>
        <w:pStyle w:val="Listenabsatz"/>
        <w:spacing w:after="0"/>
      </w:pPr>
    </w:p>
    <w:p w14:paraId="7054CF5A"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00A3AB55"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F08444"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5E4AC13F" w14:textId="77777777" w:rsidTr="00515B7F">
        <w:trPr>
          <w:trHeight w:val="205"/>
        </w:trPr>
        <w:tc>
          <w:tcPr>
            <w:tcW w:w="8356" w:type="dxa"/>
            <w:shd w:val="clear" w:color="auto" w:fill="D6E3BC" w:themeFill="accent3" w:themeFillTint="66"/>
          </w:tcPr>
          <w:p w14:paraId="1907E0E0" w14:textId="77777777" w:rsidR="005736AF" w:rsidRPr="005B4E23" w:rsidRDefault="005736AF" w:rsidP="00515B7F">
            <w:pPr>
              <w:suppressAutoHyphens/>
              <w:spacing w:before="120" w:after="120"/>
            </w:pPr>
            <w:r>
              <w:t xml:space="preserve">Umsetzung:  JA / TEILWEISE / NEIN / ENTBEHRLICH  </w:t>
            </w:r>
          </w:p>
        </w:tc>
      </w:tr>
      <w:tr w:rsidR="005736AF" w:rsidRPr="00CC02C2" w14:paraId="7D09B299" w14:textId="77777777" w:rsidTr="00515B7F">
        <w:tc>
          <w:tcPr>
            <w:tcW w:w="8356" w:type="dxa"/>
          </w:tcPr>
          <w:p w14:paraId="74E47FDA"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781580B4"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F1A9851" w14:textId="77777777" w:rsidTr="00515B7F">
        <w:tc>
          <w:tcPr>
            <w:tcW w:w="8356" w:type="dxa"/>
            <w:tcBorders>
              <w:bottom w:val="single" w:sz="4" w:space="0" w:color="auto"/>
            </w:tcBorders>
            <w:shd w:val="clear" w:color="auto" w:fill="C6D9F1" w:themeFill="text2" w:themeFillTint="33"/>
          </w:tcPr>
          <w:p w14:paraId="6BF77399"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07B9951D" w14:textId="77777777" w:rsidTr="00515B7F">
        <w:tc>
          <w:tcPr>
            <w:tcW w:w="8356" w:type="dxa"/>
            <w:shd w:val="clear" w:color="auto" w:fill="FFFFFF" w:themeFill="background1"/>
          </w:tcPr>
          <w:p w14:paraId="0A5205EA"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59A285D" w14:textId="77777777" w:rsidR="005736AF" w:rsidRDefault="005736AF" w:rsidP="005736AF">
      <w:pPr>
        <w:pStyle w:val="Listenabsatz"/>
        <w:spacing w:after="0"/>
        <w:ind w:left="720"/>
      </w:pPr>
    </w:p>
    <w:p w14:paraId="43FCE266" w14:textId="77777777" w:rsidR="00A8415D" w:rsidRPr="009F25AC" w:rsidRDefault="00A8415D" w:rsidP="009F25AC">
      <w:pPr>
        <w:pStyle w:val="Listenabsatz"/>
        <w:spacing w:after="0"/>
        <w:ind w:left="720"/>
      </w:pPr>
    </w:p>
    <w:p w14:paraId="57864EE0" w14:textId="7F3CF272" w:rsidR="00A8415D" w:rsidRPr="0083049A" w:rsidRDefault="00A8415D" w:rsidP="00057679">
      <w:pPr>
        <w:pStyle w:val="Listenabsatz"/>
        <w:numPr>
          <w:ilvl w:val="0"/>
          <w:numId w:val="11"/>
        </w:numPr>
        <w:spacing w:after="0"/>
        <w:ind w:hanging="862"/>
      </w:pPr>
      <w:bookmarkStart w:id="149" w:name="A17a6"/>
      <w:bookmarkEnd w:id="149"/>
      <w:r>
        <w:t xml:space="preserve">Während der Vor-Ort-Prüfung MUSS die IS-Revisoren niemals aktiv in IT-Systeme </w:t>
      </w:r>
      <w:r w:rsidR="00653511">
        <w:br/>
      </w:r>
      <w:r>
        <w:t>eingreifen und auch keine Handlungsanweisungen zu Änderungen am Revisions</w:t>
      </w:r>
      <w:r w:rsidR="00653511">
        <w:t>-</w:t>
      </w:r>
      <w:r w:rsidR="00653511">
        <w:br/>
      </w:r>
      <w:r>
        <w:t>gegenstand erteilen.</w:t>
      </w:r>
    </w:p>
    <w:p w14:paraId="568CCFD3" w14:textId="77777777" w:rsidR="00A8415D" w:rsidRDefault="00A8415D" w:rsidP="00A8415D">
      <w:pPr>
        <w:pStyle w:val="Listenabsatz"/>
        <w:spacing w:after="0"/>
      </w:pPr>
    </w:p>
    <w:p w14:paraId="730DB36E"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6FA984BC"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561136"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26ABFBA9" w14:textId="77777777" w:rsidTr="00515B7F">
        <w:trPr>
          <w:trHeight w:val="205"/>
        </w:trPr>
        <w:tc>
          <w:tcPr>
            <w:tcW w:w="8356" w:type="dxa"/>
            <w:shd w:val="clear" w:color="auto" w:fill="D6E3BC" w:themeFill="accent3" w:themeFillTint="66"/>
          </w:tcPr>
          <w:p w14:paraId="3FE09B20" w14:textId="77777777" w:rsidR="005736AF" w:rsidRPr="005B4E23" w:rsidRDefault="005736AF" w:rsidP="00515B7F">
            <w:pPr>
              <w:suppressAutoHyphens/>
              <w:spacing w:before="120" w:after="120"/>
            </w:pPr>
            <w:r>
              <w:t xml:space="preserve">Umsetzung:  JA / TEILWEISE / NEIN / ENTBEHRLICH  </w:t>
            </w:r>
          </w:p>
        </w:tc>
      </w:tr>
      <w:tr w:rsidR="005736AF" w:rsidRPr="00CC02C2" w14:paraId="38840ED0" w14:textId="77777777" w:rsidTr="00515B7F">
        <w:tc>
          <w:tcPr>
            <w:tcW w:w="8356" w:type="dxa"/>
          </w:tcPr>
          <w:p w14:paraId="2EE23E7D"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3D390D64"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784FC230" w14:textId="77777777" w:rsidTr="00515B7F">
        <w:tc>
          <w:tcPr>
            <w:tcW w:w="8356" w:type="dxa"/>
            <w:tcBorders>
              <w:bottom w:val="single" w:sz="4" w:space="0" w:color="auto"/>
            </w:tcBorders>
            <w:shd w:val="clear" w:color="auto" w:fill="C6D9F1" w:themeFill="text2" w:themeFillTint="33"/>
          </w:tcPr>
          <w:p w14:paraId="50C38846"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06DCCCDD" w14:textId="77777777" w:rsidTr="00515B7F">
        <w:tc>
          <w:tcPr>
            <w:tcW w:w="8356" w:type="dxa"/>
            <w:shd w:val="clear" w:color="auto" w:fill="FFFFFF" w:themeFill="background1"/>
          </w:tcPr>
          <w:p w14:paraId="26D9A6B2"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FABF7BA" w14:textId="77777777" w:rsidR="005736AF" w:rsidRDefault="005736AF" w:rsidP="005736AF">
      <w:pPr>
        <w:pStyle w:val="Listenabsatz"/>
        <w:spacing w:after="0"/>
        <w:ind w:left="720"/>
      </w:pPr>
    </w:p>
    <w:p w14:paraId="1C292705" w14:textId="77777777" w:rsidR="00A8415D" w:rsidRPr="009F25AC" w:rsidRDefault="00A8415D" w:rsidP="009F25AC">
      <w:pPr>
        <w:pStyle w:val="Listenabsatz"/>
        <w:spacing w:after="0"/>
        <w:ind w:left="720"/>
      </w:pPr>
    </w:p>
    <w:p w14:paraId="71CAA3C2" w14:textId="2965073C" w:rsidR="00A8415D" w:rsidRPr="0083049A" w:rsidRDefault="00A8415D" w:rsidP="00057679">
      <w:pPr>
        <w:pStyle w:val="Listenabsatz"/>
        <w:numPr>
          <w:ilvl w:val="0"/>
          <w:numId w:val="11"/>
        </w:numPr>
        <w:spacing w:after="0"/>
        <w:ind w:hanging="862"/>
      </w:pPr>
      <w:bookmarkStart w:id="150" w:name="A17a7"/>
      <w:bookmarkEnd w:id="150"/>
      <w:r>
        <w:t xml:space="preserve">Alle wesentlichen Sachverhalte und Angaben zu Quellen-, Auskunfts- und </w:t>
      </w:r>
      <w:r w:rsidR="0074182D">
        <w:br/>
      </w:r>
      <w:r>
        <w:t>Vorlage-Ersuchen sowie durchgeführten Besprechungen MUSS schriftlich f</w:t>
      </w:r>
      <w:r w:rsidR="0074182D">
        <w:br/>
      </w:r>
      <w:r>
        <w:t>estgehalten werden.</w:t>
      </w:r>
    </w:p>
    <w:p w14:paraId="05F94B7B" w14:textId="77777777" w:rsidR="00A8415D" w:rsidRDefault="00A8415D" w:rsidP="00A8415D">
      <w:pPr>
        <w:pStyle w:val="Listenabsatz"/>
        <w:spacing w:after="0"/>
      </w:pPr>
    </w:p>
    <w:p w14:paraId="47D166DB"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763A9BD"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738AC1"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7A556EE8" w14:textId="77777777" w:rsidTr="00515B7F">
        <w:trPr>
          <w:trHeight w:val="205"/>
        </w:trPr>
        <w:tc>
          <w:tcPr>
            <w:tcW w:w="8356" w:type="dxa"/>
            <w:shd w:val="clear" w:color="auto" w:fill="D6E3BC" w:themeFill="accent3" w:themeFillTint="66"/>
          </w:tcPr>
          <w:p w14:paraId="64F73266" w14:textId="77777777" w:rsidR="005736AF" w:rsidRPr="005B4E23" w:rsidRDefault="005736AF" w:rsidP="00515B7F">
            <w:pPr>
              <w:suppressAutoHyphens/>
              <w:spacing w:before="120" w:after="120"/>
            </w:pPr>
            <w:r>
              <w:t xml:space="preserve">Umsetzung:  JA / TEILWEISE / NEIN / ENTBEHRLICH  </w:t>
            </w:r>
          </w:p>
        </w:tc>
      </w:tr>
      <w:tr w:rsidR="005736AF" w:rsidRPr="00CC02C2" w14:paraId="454DC809" w14:textId="77777777" w:rsidTr="00515B7F">
        <w:tc>
          <w:tcPr>
            <w:tcW w:w="8356" w:type="dxa"/>
          </w:tcPr>
          <w:p w14:paraId="3A8CC426"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53FFE021"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10CCF889" w14:textId="77777777" w:rsidTr="00515B7F">
        <w:tc>
          <w:tcPr>
            <w:tcW w:w="8356" w:type="dxa"/>
            <w:tcBorders>
              <w:bottom w:val="single" w:sz="4" w:space="0" w:color="auto"/>
            </w:tcBorders>
            <w:shd w:val="clear" w:color="auto" w:fill="C6D9F1" w:themeFill="text2" w:themeFillTint="33"/>
          </w:tcPr>
          <w:p w14:paraId="1A462A2E"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2F6D247" w14:textId="77777777" w:rsidTr="00515B7F">
        <w:tc>
          <w:tcPr>
            <w:tcW w:w="8356" w:type="dxa"/>
            <w:shd w:val="clear" w:color="auto" w:fill="FFFFFF" w:themeFill="background1"/>
          </w:tcPr>
          <w:p w14:paraId="226760BC"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150D337C" w14:textId="77777777" w:rsidR="006116A6" w:rsidRDefault="006116A6" w:rsidP="00057679">
      <w:pPr>
        <w:pStyle w:val="Listenabsatz"/>
        <w:numPr>
          <w:ilvl w:val="0"/>
          <w:numId w:val="11"/>
        </w:numPr>
        <w:spacing w:after="0"/>
        <w:ind w:hanging="862"/>
      </w:pPr>
      <w:bookmarkStart w:id="151" w:name="A17a8"/>
      <w:bookmarkEnd w:id="151"/>
    </w:p>
    <w:p w14:paraId="7BAA1F80" w14:textId="533AE26C" w:rsidR="00A8415D" w:rsidRPr="0083049A" w:rsidRDefault="00A8415D" w:rsidP="00057679">
      <w:pPr>
        <w:pStyle w:val="Listenabsatz"/>
        <w:numPr>
          <w:ilvl w:val="0"/>
          <w:numId w:val="11"/>
        </w:numPr>
        <w:spacing w:after="0"/>
        <w:ind w:hanging="862"/>
      </w:pPr>
      <w:r>
        <w:t xml:space="preserve">In einem Abschlussgespräch MUSS das IS-Revisionsteam den Ansprechpartnern </w:t>
      </w:r>
      <w:r w:rsidR="00653511">
        <w:br/>
      </w:r>
      <w:r>
        <w:t>der geprüften Institution wesentliche Feststellungen kurz darstellen.</w:t>
      </w:r>
    </w:p>
    <w:p w14:paraId="48875C1F" w14:textId="77777777" w:rsidR="00A8415D" w:rsidRDefault="00A8415D" w:rsidP="00A8415D">
      <w:pPr>
        <w:pStyle w:val="Listenabsatz"/>
        <w:spacing w:after="0"/>
      </w:pPr>
    </w:p>
    <w:p w14:paraId="0BE5FD63"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11367691"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6F439B"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6286BD2" w14:textId="77777777" w:rsidTr="00515B7F">
        <w:trPr>
          <w:trHeight w:val="205"/>
        </w:trPr>
        <w:tc>
          <w:tcPr>
            <w:tcW w:w="8356" w:type="dxa"/>
            <w:shd w:val="clear" w:color="auto" w:fill="D6E3BC" w:themeFill="accent3" w:themeFillTint="66"/>
          </w:tcPr>
          <w:p w14:paraId="73581B9E" w14:textId="77777777" w:rsidR="005736AF" w:rsidRPr="005B4E23" w:rsidRDefault="005736AF" w:rsidP="00515B7F">
            <w:pPr>
              <w:suppressAutoHyphens/>
              <w:spacing w:before="120" w:after="120"/>
            </w:pPr>
            <w:r>
              <w:t xml:space="preserve">Umsetzung:  JA / TEILWEISE / NEIN / ENTBEHRLICH  </w:t>
            </w:r>
          </w:p>
        </w:tc>
      </w:tr>
      <w:tr w:rsidR="005736AF" w:rsidRPr="00CC02C2" w14:paraId="1AE84C27" w14:textId="77777777" w:rsidTr="00515B7F">
        <w:tc>
          <w:tcPr>
            <w:tcW w:w="8356" w:type="dxa"/>
          </w:tcPr>
          <w:p w14:paraId="27BD0EAA"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5CBE3714"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142AB3E7" w14:textId="77777777" w:rsidTr="00515B7F">
        <w:tc>
          <w:tcPr>
            <w:tcW w:w="8356" w:type="dxa"/>
            <w:tcBorders>
              <w:bottom w:val="single" w:sz="4" w:space="0" w:color="auto"/>
            </w:tcBorders>
            <w:shd w:val="clear" w:color="auto" w:fill="C6D9F1" w:themeFill="text2" w:themeFillTint="33"/>
          </w:tcPr>
          <w:p w14:paraId="0853DBFA"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6E135D6A" w14:textId="77777777" w:rsidTr="00515B7F">
        <w:tc>
          <w:tcPr>
            <w:tcW w:w="8356" w:type="dxa"/>
            <w:shd w:val="clear" w:color="auto" w:fill="FFFFFF" w:themeFill="background1"/>
          </w:tcPr>
          <w:p w14:paraId="45447398"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7F3AB7B" w14:textId="77777777" w:rsidR="005736AF" w:rsidRDefault="005736AF" w:rsidP="005736AF">
      <w:pPr>
        <w:pStyle w:val="Listenabsatz"/>
        <w:spacing w:after="0"/>
        <w:ind w:left="720"/>
      </w:pPr>
    </w:p>
    <w:p w14:paraId="572DDDBA" w14:textId="77777777" w:rsidR="00A8415D" w:rsidRPr="009F25AC" w:rsidRDefault="00A8415D" w:rsidP="009F25AC">
      <w:pPr>
        <w:pStyle w:val="Listenabsatz"/>
        <w:spacing w:after="0"/>
        <w:ind w:left="720"/>
      </w:pPr>
    </w:p>
    <w:p w14:paraId="15A00197" w14:textId="2420D3FE" w:rsidR="00A8415D" w:rsidRPr="0083049A" w:rsidRDefault="00A8415D" w:rsidP="00057679">
      <w:pPr>
        <w:pStyle w:val="Listenabsatz"/>
        <w:numPr>
          <w:ilvl w:val="0"/>
          <w:numId w:val="11"/>
        </w:numPr>
        <w:spacing w:after="0"/>
        <w:ind w:hanging="862"/>
      </w:pPr>
      <w:bookmarkStart w:id="152" w:name="A17a9"/>
      <w:bookmarkEnd w:id="152"/>
      <w:r>
        <w:t xml:space="preserve">Dabei MUSS das IS-Revisionsteam die Feststellungen nicht konkret bewerten, </w:t>
      </w:r>
      <w:r w:rsidR="00653511">
        <w:br/>
      </w:r>
      <w:r>
        <w:t>sondern Hinweise auf etwaige Mängel und die weitere Verfahrensweise geben.</w:t>
      </w:r>
    </w:p>
    <w:p w14:paraId="3669A93D" w14:textId="77777777" w:rsidR="00A8415D" w:rsidRDefault="00A8415D" w:rsidP="00A8415D">
      <w:pPr>
        <w:pStyle w:val="Listenabsatz"/>
        <w:spacing w:after="0"/>
      </w:pPr>
    </w:p>
    <w:p w14:paraId="0E8E6985"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0872DD6D"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A5445D"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03AD7CBD" w14:textId="77777777" w:rsidTr="00515B7F">
        <w:trPr>
          <w:trHeight w:val="205"/>
        </w:trPr>
        <w:tc>
          <w:tcPr>
            <w:tcW w:w="8356" w:type="dxa"/>
            <w:shd w:val="clear" w:color="auto" w:fill="D6E3BC" w:themeFill="accent3" w:themeFillTint="66"/>
          </w:tcPr>
          <w:p w14:paraId="655EDF68" w14:textId="77777777" w:rsidR="005736AF" w:rsidRPr="005B4E23" w:rsidRDefault="005736AF" w:rsidP="00515B7F">
            <w:pPr>
              <w:suppressAutoHyphens/>
              <w:spacing w:before="120" w:after="120"/>
            </w:pPr>
            <w:r>
              <w:t xml:space="preserve">Umsetzung:  JA / TEILWEISE / NEIN / ENTBEHRLICH  </w:t>
            </w:r>
          </w:p>
        </w:tc>
      </w:tr>
      <w:tr w:rsidR="005736AF" w:rsidRPr="00CC02C2" w14:paraId="0D65C5F5" w14:textId="77777777" w:rsidTr="00515B7F">
        <w:tc>
          <w:tcPr>
            <w:tcW w:w="8356" w:type="dxa"/>
          </w:tcPr>
          <w:p w14:paraId="31971DFA"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467FC15"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1A1B1E93" w14:textId="77777777" w:rsidTr="00515B7F">
        <w:tc>
          <w:tcPr>
            <w:tcW w:w="8356" w:type="dxa"/>
            <w:tcBorders>
              <w:bottom w:val="single" w:sz="4" w:space="0" w:color="auto"/>
            </w:tcBorders>
            <w:shd w:val="clear" w:color="auto" w:fill="C6D9F1" w:themeFill="text2" w:themeFillTint="33"/>
          </w:tcPr>
          <w:p w14:paraId="743E6E51"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0950B5F1" w14:textId="77777777" w:rsidTr="00515B7F">
        <w:tc>
          <w:tcPr>
            <w:tcW w:w="8356" w:type="dxa"/>
            <w:shd w:val="clear" w:color="auto" w:fill="FFFFFF" w:themeFill="background1"/>
          </w:tcPr>
          <w:p w14:paraId="1D70BEB4"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8609B04" w14:textId="77777777" w:rsidR="005736AF" w:rsidRDefault="005736AF" w:rsidP="005736AF">
      <w:pPr>
        <w:pStyle w:val="Listenabsatz"/>
        <w:spacing w:after="0"/>
        <w:ind w:left="720"/>
      </w:pPr>
    </w:p>
    <w:p w14:paraId="79AA132B" w14:textId="77777777" w:rsidR="00A8415D" w:rsidRPr="009F25AC" w:rsidRDefault="00A8415D" w:rsidP="009F25AC">
      <w:pPr>
        <w:pStyle w:val="Listenabsatz"/>
        <w:spacing w:after="0"/>
        <w:ind w:left="720"/>
      </w:pPr>
    </w:p>
    <w:p w14:paraId="0CAE4306" w14:textId="2B3FBF37" w:rsidR="00A8415D" w:rsidRPr="0083049A" w:rsidRDefault="00A8415D" w:rsidP="00057679">
      <w:pPr>
        <w:pStyle w:val="Listenabsatz"/>
        <w:numPr>
          <w:ilvl w:val="0"/>
          <w:numId w:val="11"/>
        </w:numPr>
        <w:spacing w:after="0"/>
        <w:ind w:hanging="862"/>
      </w:pPr>
      <w:bookmarkStart w:id="153" w:name="A17a10"/>
      <w:bookmarkEnd w:id="153"/>
      <w:r>
        <w:t>Auch dieses Abschlussgespräch MUSS protokolliert werden.</w:t>
      </w:r>
    </w:p>
    <w:p w14:paraId="144DEDF6" w14:textId="77777777" w:rsidR="00A8415D" w:rsidRDefault="00A8415D" w:rsidP="00A8415D">
      <w:pPr>
        <w:pStyle w:val="Listenabsatz"/>
        <w:spacing w:after="0"/>
      </w:pPr>
    </w:p>
    <w:p w14:paraId="0CAEB35D"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2523A4B8"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72E794"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2BC8930" w14:textId="77777777" w:rsidTr="00515B7F">
        <w:trPr>
          <w:trHeight w:val="205"/>
        </w:trPr>
        <w:tc>
          <w:tcPr>
            <w:tcW w:w="8356" w:type="dxa"/>
            <w:shd w:val="clear" w:color="auto" w:fill="D6E3BC" w:themeFill="accent3" w:themeFillTint="66"/>
          </w:tcPr>
          <w:p w14:paraId="053D10DC" w14:textId="77777777" w:rsidR="005736AF" w:rsidRPr="005B4E23" w:rsidRDefault="005736AF" w:rsidP="00515B7F">
            <w:pPr>
              <w:suppressAutoHyphens/>
              <w:spacing w:before="120" w:after="120"/>
            </w:pPr>
            <w:r>
              <w:t xml:space="preserve">Umsetzung:  JA / TEILWEISE / NEIN / ENTBEHRLICH  </w:t>
            </w:r>
          </w:p>
        </w:tc>
      </w:tr>
      <w:tr w:rsidR="005736AF" w:rsidRPr="00CC02C2" w14:paraId="04A1D9D9" w14:textId="77777777" w:rsidTr="00515B7F">
        <w:tc>
          <w:tcPr>
            <w:tcW w:w="8356" w:type="dxa"/>
          </w:tcPr>
          <w:p w14:paraId="65E7B1EE"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502EF9E7"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6F4D3138" w14:textId="77777777" w:rsidTr="00515B7F">
        <w:tc>
          <w:tcPr>
            <w:tcW w:w="8356" w:type="dxa"/>
            <w:tcBorders>
              <w:bottom w:val="single" w:sz="4" w:space="0" w:color="auto"/>
            </w:tcBorders>
            <w:shd w:val="clear" w:color="auto" w:fill="C6D9F1" w:themeFill="text2" w:themeFillTint="33"/>
          </w:tcPr>
          <w:p w14:paraId="3535E2DE"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09BF10B4" w14:textId="77777777" w:rsidTr="00515B7F">
        <w:tc>
          <w:tcPr>
            <w:tcW w:w="8356" w:type="dxa"/>
            <w:shd w:val="clear" w:color="auto" w:fill="FFFFFF" w:themeFill="background1"/>
          </w:tcPr>
          <w:p w14:paraId="7F6611A0"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49314465" w14:textId="1749F982" w:rsidR="00A8415D" w:rsidRDefault="00A8415D" w:rsidP="00A8415D">
      <w:pPr>
        <w:pStyle w:val="berschrift2"/>
      </w:pPr>
      <w:bookmarkStart w:id="154" w:name="A18"/>
      <w:bookmarkStart w:id="155" w:name="_Toc92146505"/>
      <w:bookmarkEnd w:id="154"/>
      <w:r>
        <w:t xml:space="preserve">Durchführung von Interviews </w:t>
      </w:r>
      <w:r w:rsidR="008B072A">
        <w:t>(S)</w:t>
      </w:r>
      <w:r w:rsidR="008B072A" w:rsidRPr="005A7A9F">
        <w:t xml:space="preserve"> </w:t>
      </w:r>
      <w:commentRangeStart w:id="156"/>
      <w:r>
        <w:t>[A18]</w:t>
      </w:r>
      <w:commentRangeEnd w:id="156"/>
      <w:r w:rsidR="006116A6">
        <w:rPr>
          <w:rStyle w:val="Kommentarzeichen"/>
          <w:rFonts w:eastAsia="Times New Roman" w:cs="Times New Roman"/>
          <w:b w:val="0"/>
          <w:bCs w:val="0"/>
        </w:rPr>
        <w:commentReference w:id="156"/>
      </w:r>
      <w:bookmarkEnd w:id="155"/>
    </w:p>
    <w:p w14:paraId="14ADA4CB" w14:textId="77777777" w:rsidR="00A8415D" w:rsidRPr="00CC02C2" w:rsidRDefault="00A8415D" w:rsidP="00A8415D">
      <w:pPr>
        <w:suppressAutoHyphens/>
        <w:spacing w:after="240"/>
        <w:ind w:left="720"/>
        <w:rPr>
          <w:color w:val="000000" w:themeColor="text1"/>
        </w:rPr>
      </w:pPr>
    </w:p>
    <w:p w14:paraId="6497BA7D" w14:textId="3571150A" w:rsidR="00A8415D" w:rsidRPr="0083049A" w:rsidRDefault="00A8415D" w:rsidP="00057679">
      <w:pPr>
        <w:pStyle w:val="Listenabsatz"/>
        <w:numPr>
          <w:ilvl w:val="0"/>
          <w:numId w:val="11"/>
        </w:numPr>
        <w:spacing w:after="0"/>
        <w:ind w:hanging="862"/>
      </w:pPr>
      <w:bookmarkStart w:id="157" w:name="A18a1"/>
      <w:bookmarkEnd w:id="157"/>
      <w:r>
        <w:t>Interviews durch das IS-Revisionsteam MUSS strukturiert erfolgen.</w:t>
      </w:r>
    </w:p>
    <w:p w14:paraId="2BDA36D6" w14:textId="77777777" w:rsidR="00A8415D" w:rsidRDefault="00A8415D" w:rsidP="00A8415D">
      <w:pPr>
        <w:pStyle w:val="Listenabsatz"/>
        <w:spacing w:after="0"/>
      </w:pPr>
    </w:p>
    <w:p w14:paraId="6D767905"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750DA761"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DB2A1A"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63B25382" w14:textId="77777777" w:rsidTr="00515B7F">
        <w:trPr>
          <w:trHeight w:val="205"/>
        </w:trPr>
        <w:tc>
          <w:tcPr>
            <w:tcW w:w="8356" w:type="dxa"/>
            <w:shd w:val="clear" w:color="auto" w:fill="D6E3BC" w:themeFill="accent3" w:themeFillTint="66"/>
          </w:tcPr>
          <w:p w14:paraId="21696772" w14:textId="77777777" w:rsidR="005736AF" w:rsidRPr="005B4E23" w:rsidRDefault="005736AF" w:rsidP="00515B7F">
            <w:pPr>
              <w:suppressAutoHyphens/>
              <w:spacing w:before="120" w:after="120"/>
            </w:pPr>
            <w:r>
              <w:t xml:space="preserve">Umsetzung:  JA / TEILWEISE / NEIN / ENTBEHRLICH  </w:t>
            </w:r>
          </w:p>
        </w:tc>
      </w:tr>
      <w:tr w:rsidR="005736AF" w:rsidRPr="00CC02C2" w14:paraId="203D2CC0" w14:textId="77777777" w:rsidTr="00515B7F">
        <w:tc>
          <w:tcPr>
            <w:tcW w:w="8356" w:type="dxa"/>
          </w:tcPr>
          <w:p w14:paraId="4B3A8CED"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65EA949E"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8FBB99B" w14:textId="77777777" w:rsidTr="00515B7F">
        <w:tc>
          <w:tcPr>
            <w:tcW w:w="8356" w:type="dxa"/>
            <w:tcBorders>
              <w:bottom w:val="single" w:sz="4" w:space="0" w:color="auto"/>
            </w:tcBorders>
            <w:shd w:val="clear" w:color="auto" w:fill="C6D9F1" w:themeFill="text2" w:themeFillTint="33"/>
          </w:tcPr>
          <w:p w14:paraId="73546D8D"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3768D8A9" w14:textId="77777777" w:rsidTr="00515B7F">
        <w:tc>
          <w:tcPr>
            <w:tcW w:w="8356" w:type="dxa"/>
            <w:shd w:val="clear" w:color="auto" w:fill="FFFFFF" w:themeFill="background1"/>
          </w:tcPr>
          <w:p w14:paraId="3C0C1AB1"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4C4C9580" w14:textId="77777777" w:rsidR="005736AF" w:rsidRDefault="005736AF" w:rsidP="005736AF">
      <w:pPr>
        <w:pStyle w:val="Listenabsatz"/>
        <w:spacing w:after="0"/>
        <w:ind w:left="720"/>
      </w:pPr>
    </w:p>
    <w:p w14:paraId="3BD71B25" w14:textId="77777777" w:rsidR="00A8415D" w:rsidRPr="00057679" w:rsidRDefault="00A8415D" w:rsidP="00057679">
      <w:pPr>
        <w:pStyle w:val="Listenabsatz"/>
        <w:spacing w:after="0"/>
        <w:ind w:left="720"/>
      </w:pPr>
    </w:p>
    <w:p w14:paraId="4639261E" w14:textId="2E8DBD5A" w:rsidR="00A8415D" w:rsidRPr="0083049A" w:rsidRDefault="00A8415D" w:rsidP="00057679">
      <w:pPr>
        <w:pStyle w:val="Listenabsatz"/>
        <w:numPr>
          <w:ilvl w:val="0"/>
          <w:numId w:val="11"/>
        </w:numPr>
        <w:spacing w:after="0"/>
        <w:ind w:hanging="862"/>
      </w:pPr>
      <w:bookmarkStart w:id="158" w:name="A18a2"/>
      <w:bookmarkEnd w:id="158"/>
      <w:r>
        <w:t>Fragen MUSS knapp, präzise und leicht verständlich formuliert werden.</w:t>
      </w:r>
    </w:p>
    <w:p w14:paraId="19783846" w14:textId="77777777" w:rsidR="00A8415D" w:rsidRDefault="00A8415D" w:rsidP="00A8415D">
      <w:pPr>
        <w:pStyle w:val="Listenabsatz"/>
        <w:spacing w:after="0"/>
      </w:pPr>
    </w:p>
    <w:p w14:paraId="34139412"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6E244AAE"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151F4BE"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52F99259" w14:textId="77777777" w:rsidTr="00515B7F">
        <w:trPr>
          <w:trHeight w:val="205"/>
        </w:trPr>
        <w:tc>
          <w:tcPr>
            <w:tcW w:w="8356" w:type="dxa"/>
            <w:shd w:val="clear" w:color="auto" w:fill="D6E3BC" w:themeFill="accent3" w:themeFillTint="66"/>
          </w:tcPr>
          <w:p w14:paraId="48ADEA12" w14:textId="77777777" w:rsidR="005736AF" w:rsidRPr="005B4E23" w:rsidRDefault="005736AF" w:rsidP="00515B7F">
            <w:pPr>
              <w:suppressAutoHyphens/>
              <w:spacing w:before="120" w:after="120"/>
            </w:pPr>
            <w:r>
              <w:t xml:space="preserve">Umsetzung:  JA / TEILWEISE / NEIN / ENTBEHRLICH  </w:t>
            </w:r>
          </w:p>
        </w:tc>
      </w:tr>
      <w:tr w:rsidR="005736AF" w:rsidRPr="00CC02C2" w14:paraId="2DD5E03E" w14:textId="77777777" w:rsidTr="00515B7F">
        <w:tc>
          <w:tcPr>
            <w:tcW w:w="8356" w:type="dxa"/>
          </w:tcPr>
          <w:p w14:paraId="4B704A0E"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0108663F"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570DDAD9" w14:textId="77777777" w:rsidTr="00515B7F">
        <w:tc>
          <w:tcPr>
            <w:tcW w:w="8356" w:type="dxa"/>
            <w:tcBorders>
              <w:bottom w:val="single" w:sz="4" w:space="0" w:color="auto"/>
            </w:tcBorders>
            <w:shd w:val="clear" w:color="auto" w:fill="C6D9F1" w:themeFill="text2" w:themeFillTint="33"/>
          </w:tcPr>
          <w:p w14:paraId="3A472972"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0CF637F" w14:textId="77777777" w:rsidTr="00515B7F">
        <w:tc>
          <w:tcPr>
            <w:tcW w:w="8356" w:type="dxa"/>
            <w:shd w:val="clear" w:color="auto" w:fill="FFFFFF" w:themeFill="background1"/>
          </w:tcPr>
          <w:p w14:paraId="4991935E"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F2903FC" w14:textId="77777777" w:rsidR="005736AF" w:rsidRDefault="005736AF" w:rsidP="005736AF">
      <w:pPr>
        <w:pStyle w:val="Listenabsatz"/>
        <w:spacing w:after="0"/>
        <w:ind w:left="720"/>
      </w:pPr>
    </w:p>
    <w:p w14:paraId="27168325" w14:textId="77777777" w:rsidR="00653511" w:rsidRPr="009F25AC" w:rsidRDefault="00653511" w:rsidP="009F25AC">
      <w:pPr>
        <w:pStyle w:val="Listenabsatz"/>
        <w:spacing w:after="0"/>
        <w:ind w:left="720"/>
      </w:pPr>
    </w:p>
    <w:p w14:paraId="62A429E5" w14:textId="11EFB4F2" w:rsidR="00A8415D" w:rsidRPr="0083049A" w:rsidRDefault="00A8415D" w:rsidP="00057679">
      <w:pPr>
        <w:pStyle w:val="Listenabsatz"/>
        <w:numPr>
          <w:ilvl w:val="0"/>
          <w:numId w:val="11"/>
        </w:numPr>
        <w:spacing w:after="0"/>
        <w:ind w:hanging="862"/>
      </w:pPr>
      <w:bookmarkStart w:id="159" w:name="A18a3"/>
      <w:bookmarkEnd w:id="159"/>
      <w:r>
        <w:t>Zudem MUSS geeignete Fragetechniken eingesetzt werden.</w:t>
      </w:r>
    </w:p>
    <w:p w14:paraId="4EE81367" w14:textId="77777777" w:rsidR="00A8415D" w:rsidRDefault="00A8415D" w:rsidP="00A8415D">
      <w:pPr>
        <w:pStyle w:val="Listenabsatz"/>
        <w:spacing w:after="0"/>
      </w:pPr>
    </w:p>
    <w:p w14:paraId="383D2EC2"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1E37A83D"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3DE4E1"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796D3B22" w14:textId="77777777" w:rsidTr="00515B7F">
        <w:trPr>
          <w:trHeight w:val="205"/>
        </w:trPr>
        <w:tc>
          <w:tcPr>
            <w:tcW w:w="8356" w:type="dxa"/>
            <w:shd w:val="clear" w:color="auto" w:fill="D6E3BC" w:themeFill="accent3" w:themeFillTint="66"/>
          </w:tcPr>
          <w:p w14:paraId="56E3BA41" w14:textId="77777777" w:rsidR="005736AF" w:rsidRPr="005B4E23" w:rsidRDefault="005736AF" w:rsidP="00515B7F">
            <w:pPr>
              <w:suppressAutoHyphens/>
              <w:spacing w:before="120" w:after="120"/>
            </w:pPr>
            <w:r>
              <w:t xml:space="preserve">Umsetzung:  JA / TEILWEISE / NEIN / ENTBEHRLICH  </w:t>
            </w:r>
          </w:p>
        </w:tc>
      </w:tr>
      <w:tr w:rsidR="005736AF" w:rsidRPr="00CC02C2" w14:paraId="1E9A5B4D" w14:textId="77777777" w:rsidTr="00515B7F">
        <w:tc>
          <w:tcPr>
            <w:tcW w:w="8356" w:type="dxa"/>
          </w:tcPr>
          <w:p w14:paraId="6E827A4A"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22AD5A89" w14:textId="4D3A965E" w:rsidR="005736AF" w:rsidRDefault="005736AF" w:rsidP="005736AF">
      <w:pPr>
        <w:pStyle w:val="Listenabsatz"/>
        <w:suppressAutoHyphens/>
        <w:spacing w:after="0"/>
        <w:ind w:left="720"/>
      </w:pPr>
    </w:p>
    <w:p w14:paraId="5BA7693A" w14:textId="3E3DE5DA" w:rsidR="0074182D" w:rsidRDefault="0074182D" w:rsidP="005736AF">
      <w:pPr>
        <w:pStyle w:val="Listenabsatz"/>
        <w:suppressAutoHyphens/>
        <w:spacing w:after="0"/>
        <w:ind w:left="720"/>
      </w:pPr>
    </w:p>
    <w:p w14:paraId="67A7B61B" w14:textId="77777777" w:rsidR="0074182D" w:rsidRDefault="0074182D"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45D93D9D" w14:textId="77777777" w:rsidTr="00515B7F">
        <w:tc>
          <w:tcPr>
            <w:tcW w:w="8356" w:type="dxa"/>
            <w:tcBorders>
              <w:bottom w:val="single" w:sz="4" w:space="0" w:color="auto"/>
            </w:tcBorders>
            <w:shd w:val="clear" w:color="auto" w:fill="C6D9F1" w:themeFill="text2" w:themeFillTint="33"/>
          </w:tcPr>
          <w:p w14:paraId="6F771122"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179306D4" w14:textId="77777777" w:rsidTr="00515B7F">
        <w:tc>
          <w:tcPr>
            <w:tcW w:w="8356" w:type="dxa"/>
            <w:shd w:val="clear" w:color="auto" w:fill="FFFFFF" w:themeFill="background1"/>
          </w:tcPr>
          <w:p w14:paraId="3A1D780B"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10451C7" w14:textId="77777777" w:rsidR="00A8415D" w:rsidRPr="00E126C7" w:rsidRDefault="00A8415D" w:rsidP="009F25AC">
      <w:pPr>
        <w:pStyle w:val="Listenabsatz"/>
        <w:spacing w:after="0"/>
      </w:pPr>
    </w:p>
    <w:p w14:paraId="4DC2256B" w14:textId="162B06D2" w:rsidR="00A8415D" w:rsidRDefault="00A8415D" w:rsidP="00A8415D">
      <w:pPr>
        <w:pStyle w:val="berschrift2"/>
      </w:pPr>
      <w:bookmarkStart w:id="160" w:name="A19"/>
      <w:bookmarkStart w:id="161" w:name="_Toc92146506"/>
      <w:bookmarkEnd w:id="160"/>
      <w:r>
        <w:t xml:space="preserve">Überprüfung des Risikobehandlungsplans </w:t>
      </w:r>
      <w:r w:rsidR="008B072A">
        <w:t>(S)</w:t>
      </w:r>
      <w:r w:rsidR="008B072A" w:rsidRPr="005A7A9F">
        <w:t xml:space="preserve"> </w:t>
      </w:r>
      <w:commentRangeStart w:id="162"/>
      <w:r>
        <w:t>[A19]</w:t>
      </w:r>
      <w:commentRangeEnd w:id="162"/>
      <w:r w:rsidR="006116A6">
        <w:rPr>
          <w:rStyle w:val="Kommentarzeichen"/>
          <w:rFonts w:eastAsia="Times New Roman" w:cs="Times New Roman"/>
          <w:b w:val="0"/>
          <w:bCs w:val="0"/>
        </w:rPr>
        <w:commentReference w:id="162"/>
      </w:r>
      <w:bookmarkEnd w:id="161"/>
    </w:p>
    <w:p w14:paraId="20AB17CA" w14:textId="77777777" w:rsidR="00A8415D" w:rsidRPr="00CC02C2" w:rsidRDefault="00A8415D" w:rsidP="00A8415D">
      <w:pPr>
        <w:suppressAutoHyphens/>
        <w:spacing w:after="240"/>
        <w:ind w:left="720"/>
        <w:rPr>
          <w:color w:val="000000" w:themeColor="text1"/>
        </w:rPr>
      </w:pPr>
    </w:p>
    <w:p w14:paraId="5EBC7606" w14:textId="7B128893" w:rsidR="00A8415D" w:rsidRPr="0083049A" w:rsidRDefault="00A8415D" w:rsidP="00057679">
      <w:pPr>
        <w:pStyle w:val="Listenabsatz"/>
        <w:numPr>
          <w:ilvl w:val="0"/>
          <w:numId w:val="11"/>
        </w:numPr>
        <w:spacing w:after="0"/>
        <w:ind w:hanging="862"/>
      </w:pPr>
      <w:bookmarkStart w:id="163" w:name="A19a1"/>
      <w:bookmarkEnd w:id="163"/>
      <w:r>
        <w:t xml:space="preserve">Das IS-Revisionsteam MUSS prüfen, ob die verbleibenden Restrisiken für den </w:t>
      </w:r>
      <w:r w:rsidR="00653511">
        <w:br/>
      </w:r>
      <w:r>
        <w:t xml:space="preserve">Informationsverbund angemessen und tragbar sind und ob sie verbindlich durch </w:t>
      </w:r>
      <w:r w:rsidR="00653511">
        <w:br/>
      </w:r>
      <w:r>
        <w:t>die Institutionsleitung getragen werden.</w:t>
      </w:r>
    </w:p>
    <w:p w14:paraId="7F08B59E" w14:textId="77777777" w:rsidR="00A8415D" w:rsidRDefault="00A8415D" w:rsidP="00A8415D">
      <w:pPr>
        <w:pStyle w:val="Listenabsatz"/>
        <w:spacing w:after="0"/>
      </w:pPr>
    </w:p>
    <w:p w14:paraId="0C2C6EC1"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1FA19B70"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D4C971"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5692CA25" w14:textId="77777777" w:rsidTr="00515B7F">
        <w:trPr>
          <w:trHeight w:val="205"/>
        </w:trPr>
        <w:tc>
          <w:tcPr>
            <w:tcW w:w="8356" w:type="dxa"/>
            <w:shd w:val="clear" w:color="auto" w:fill="D6E3BC" w:themeFill="accent3" w:themeFillTint="66"/>
          </w:tcPr>
          <w:p w14:paraId="3914306E" w14:textId="77777777" w:rsidR="005736AF" w:rsidRPr="005B4E23" w:rsidRDefault="005736AF" w:rsidP="00515B7F">
            <w:pPr>
              <w:suppressAutoHyphens/>
              <w:spacing w:before="120" w:after="120"/>
            </w:pPr>
            <w:r>
              <w:t xml:space="preserve">Umsetzung:  JA / TEILWEISE / NEIN / ENTBEHRLICH  </w:t>
            </w:r>
          </w:p>
        </w:tc>
      </w:tr>
      <w:tr w:rsidR="005736AF" w:rsidRPr="00CC02C2" w14:paraId="3C01317D" w14:textId="77777777" w:rsidTr="00515B7F">
        <w:tc>
          <w:tcPr>
            <w:tcW w:w="8356" w:type="dxa"/>
          </w:tcPr>
          <w:p w14:paraId="5861D3A4"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4D46C5E"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3200C85D" w14:textId="77777777" w:rsidTr="00515B7F">
        <w:tc>
          <w:tcPr>
            <w:tcW w:w="8356" w:type="dxa"/>
            <w:tcBorders>
              <w:bottom w:val="single" w:sz="4" w:space="0" w:color="auto"/>
            </w:tcBorders>
            <w:shd w:val="clear" w:color="auto" w:fill="C6D9F1" w:themeFill="text2" w:themeFillTint="33"/>
          </w:tcPr>
          <w:p w14:paraId="344E1177"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C11D7C2" w14:textId="77777777" w:rsidTr="00515B7F">
        <w:tc>
          <w:tcPr>
            <w:tcW w:w="8356" w:type="dxa"/>
            <w:shd w:val="clear" w:color="auto" w:fill="FFFFFF" w:themeFill="background1"/>
          </w:tcPr>
          <w:p w14:paraId="63137239"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38F32A0" w14:textId="77777777" w:rsidR="005736AF" w:rsidRDefault="005736AF" w:rsidP="009F25AC">
      <w:pPr>
        <w:pStyle w:val="Listenabsatz"/>
        <w:spacing w:after="0"/>
      </w:pPr>
    </w:p>
    <w:p w14:paraId="353D26DB" w14:textId="77777777" w:rsidR="00A8415D" w:rsidRPr="009F25AC" w:rsidRDefault="00A8415D" w:rsidP="009F25AC">
      <w:pPr>
        <w:pStyle w:val="Listenabsatz"/>
        <w:spacing w:after="0"/>
      </w:pPr>
    </w:p>
    <w:p w14:paraId="060860D3" w14:textId="2839CD80" w:rsidR="00A8415D" w:rsidRPr="0083049A" w:rsidRDefault="00A8415D" w:rsidP="00057679">
      <w:pPr>
        <w:pStyle w:val="Listenabsatz"/>
        <w:numPr>
          <w:ilvl w:val="0"/>
          <w:numId w:val="11"/>
        </w:numPr>
        <w:spacing w:after="0"/>
        <w:ind w:hanging="862"/>
      </w:pPr>
      <w:bookmarkStart w:id="164" w:name="A19a2"/>
      <w:bookmarkEnd w:id="164"/>
      <w:r>
        <w:t xml:space="preserve">Das IS-Revisionsteam MUSS stichprobenartig verifizieren, ob beziehungsweise </w:t>
      </w:r>
      <w:r w:rsidR="00653511">
        <w:br/>
      </w:r>
      <w:r>
        <w:t>inwieweit die gewählten Risikobehandlungsoptionen umgesetzt sind.</w:t>
      </w:r>
    </w:p>
    <w:p w14:paraId="0A773A26" w14:textId="77777777" w:rsidR="00A8415D" w:rsidRDefault="00A8415D" w:rsidP="00A8415D">
      <w:pPr>
        <w:pStyle w:val="Listenabsatz"/>
        <w:spacing w:after="0"/>
      </w:pPr>
    </w:p>
    <w:p w14:paraId="1AFE7FD3"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07A8816"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C383F0"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14861F2C" w14:textId="77777777" w:rsidTr="00515B7F">
        <w:trPr>
          <w:trHeight w:val="205"/>
        </w:trPr>
        <w:tc>
          <w:tcPr>
            <w:tcW w:w="8356" w:type="dxa"/>
            <w:shd w:val="clear" w:color="auto" w:fill="D6E3BC" w:themeFill="accent3" w:themeFillTint="66"/>
          </w:tcPr>
          <w:p w14:paraId="5651A079" w14:textId="77777777" w:rsidR="005736AF" w:rsidRPr="005B4E23" w:rsidRDefault="005736AF" w:rsidP="00515B7F">
            <w:pPr>
              <w:suppressAutoHyphens/>
              <w:spacing w:before="120" w:after="120"/>
            </w:pPr>
            <w:r>
              <w:t xml:space="preserve">Umsetzung:  JA / TEILWEISE / NEIN / ENTBEHRLICH  </w:t>
            </w:r>
          </w:p>
        </w:tc>
      </w:tr>
      <w:tr w:rsidR="005736AF" w:rsidRPr="00CC02C2" w14:paraId="113A9921" w14:textId="77777777" w:rsidTr="00515B7F">
        <w:tc>
          <w:tcPr>
            <w:tcW w:w="8356" w:type="dxa"/>
          </w:tcPr>
          <w:p w14:paraId="78668CF5"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0113FDD"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211C1770" w14:textId="77777777" w:rsidTr="00515B7F">
        <w:tc>
          <w:tcPr>
            <w:tcW w:w="8356" w:type="dxa"/>
            <w:tcBorders>
              <w:bottom w:val="single" w:sz="4" w:space="0" w:color="auto"/>
            </w:tcBorders>
            <w:shd w:val="clear" w:color="auto" w:fill="C6D9F1" w:themeFill="text2" w:themeFillTint="33"/>
          </w:tcPr>
          <w:p w14:paraId="00CBAF98"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3C8788EB" w14:textId="77777777" w:rsidTr="00515B7F">
        <w:tc>
          <w:tcPr>
            <w:tcW w:w="8356" w:type="dxa"/>
            <w:shd w:val="clear" w:color="auto" w:fill="FFFFFF" w:themeFill="background1"/>
          </w:tcPr>
          <w:p w14:paraId="4DBBE686"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36C205E4" w14:textId="45894531" w:rsidR="00A8415D" w:rsidRDefault="00A8415D" w:rsidP="00057679">
      <w:pPr>
        <w:pStyle w:val="Aufzhlungeinfach"/>
        <w:numPr>
          <w:ilvl w:val="0"/>
          <w:numId w:val="0"/>
        </w:numPr>
        <w:spacing w:before="480" w:after="0" w:line="240" w:lineRule="auto"/>
      </w:pPr>
    </w:p>
    <w:p w14:paraId="3E30427E" w14:textId="77777777" w:rsidR="0074182D" w:rsidRPr="00E126C7" w:rsidRDefault="0074182D" w:rsidP="00057679">
      <w:pPr>
        <w:pStyle w:val="Aufzhlungeinfach"/>
        <w:numPr>
          <w:ilvl w:val="0"/>
          <w:numId w:val="0"/>
        </w:numPr>
        <w:spacing w:before="480" w:after="0" w:line="240" w:lineRule="auto"/>
      </w:pPr>
    </w:p>
    <w:p w14:paraId="4C68D6B7" w14:textId="04B1AAF7" w:rsidR="00A8415D" w:rsidRDefault="00A8415D" w:rsidP="00A8415D">
      <w:pPr>
        <w:pStyle w:val="berschrift2"/>
      </w:pPr>
      <w:bookmarkStart w:id="165" w:name="A20"/>
      <w:bookmarkStart w:id="166" w:name="_Toc92146507"/>
      <w:bookmarkEnd w:id="165"/>
      <w:r>
        <w:t xml:space="preserve">Nachbereitung der Vor-Ort-Prüfung </w:t>
      </w:r>
      <w:r w:rsidR="008B072A">
        <w:t>(S)</w:t>
      </w:r>
      <w:r w:rsidR="008B072A" w:rsidRPr="005A7A9F">
        <w:t xml:space="preserve"> </w:t>
      </w:r>
      <w:commentRangeStart w:id="167"/>
      <w:r>
        <w:t>[A20]</w:t>
      </w:r>
      <w:commentRangeEnd w:id="167"/>
      <w:r w:rsidR="006116A6">
        <w:rPr>
          <w:rStyle w:val="Kommentarzeichen"/>
          <w:rFonts w:eastAsia="Times New Roman" w:cs="Times New Roman"/>
          <w:b w:val="0"/>
          <w:bCs w:val="0"/>
        </w:rPr>
        <w:commentReference w:id="167"/>
      </w:r>
      <w:bookmarkEnd w:id="166"/>
    </w:p>
    <w:p w14:paraId="787DF3DF" w14:textId="77777777" w:rsidR="00A8415D" w:rsidRPr="00CC02C2" w:rsidRDefault="00A8415D" w:rsidP="00A8415D">
      <w:pPr>
        <w:suppressAutoHyphens/>
        <w:spacing w:after="240"/>
        <w:ind w:left="720"/>
        <w:rPr>
          <w:color w:val="000000" w:themeColor="text1"/>
        </w:rPr>
      </w:pPr>
    </w:p>
    <w:p w14:paraId="13019C57" w14:textId="0372675E" w:rsidR="00A8415D" w:rsidRPr="0083049A" w:rsidRDefault="00A8415D" w:rsidP="00057679">
      <w:pPr>
        <w:pStyle w:val="Listenabsatz"/>
        <w:numPr>
          <w:ilvl w:val="0"/>
          <w:numId w:val="11"/>
        </w:numPr>
        <w:spacing w:after="0"/>
        <w:ind w:hanging="862"/>
      </w:pPr>
      <w:bookmarkStart w:id="168" w:name="A20a1"/>
      <w:bookmarkEnd w:id="168"/>
      <w:r>
        <w:t xml:space="preserve">Nach der Vor-Ort-Prüfung MUSS die erhobenen Informationen weiter durch </w:t>
      </w:r>
      <w:r w:rsidR="0074182D">
        <w:br/>
      </w:r>
      <w:r>
        <w:t>das IS-Revisionsteam konsolidiert und ausgewertet werden.</w:t>
      </w:r>
    </w:p>
    <w:p w14:paraId="3FD75F7E" w14:textId="77777777" w:rsidR="00A8415D" w:rsidRDefault="00A8415D" w:rsidP="00A8415D">
      <w:pPr>
        <w:pStyle w:val="Listenabsatz"/>
        <w:spacing w:after="0"/>
      </w:pPr>
    </w:p>
    <w:p w14:paraId="44772CDB"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2B009D5C"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A1970E"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4C93139B" w14:textId="77777777" w:rsidTr="00515B7F">
        <w:trPr>
          <w:trHeight w:val="205"/>
        </w:trPr>
        <w:tc>
          <w:tcPr>
            <w:tcW w:w="8356" w:type="dxa"/>
            <w:shd w:val="clear" w:color="auto" w:fill="D6E3BC" w:themeFill="accent3" w:themeFillTint="66"/>
          </w:tcPr>
          <w:p w14:paraId="6AA810A2" w14:textId="77777777" w:rsidR="005736AF" w:rsidRPr="005B4E23" w:rsidRDefault="005736AF" w:rsidP="00515B7F">
            <w:pPr>
              <w:suppressAutoHyphens/>
              <w:spacing w:before="120" w:after="120"/>
            </w:pPr>
            <w:r>
              <w:t xml:space="preserve">Umsetzung:  JA / TEILWEISE / NEIN / ENTBEHRLICH  </w:t>
            </w:r>
          </w:p>
        </w:tc>
      </w:tr>
      <w:tr w:rsidR="005736AF" w:rsidRPr="00CC02C2" w14:paraId="3621F5E5" w14:textId="77777777" w:rsidTr="00515B7F">
        <w:tc>
          <w:tcPr>
            <w:tcW w:w="8356" w:type="dxa"/>
          </w:tcPr>
          <w:p w14:paraId="41640BB5"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4FE3358C"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7D9A8F44" w14:textId="77777777" w:rsidTr="00515B7F">
        <w:tc>
          <w:tcPr>
            <w:tcW w:w="8356" w:type="dxa"/>
            <w:tcBorders>
              <w:bottom w:val="single" w:sz="4" w:space="0" w:color="auto"/>
            </w:tcBorders>
            <w:shd w:val="clear" w:color="auto" w:fill="C6D9F1" w:themeFill="text2" w:themeFillTint="33"/>
          </w:tcPr>
          <w:p w14:paraId="5A8A1027"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4E4D512A" w14:textId="77777777" w:rsidTr="00515B7F">
        <w:tc>
          <w:tcPr>
            <w:tcW w:w="8356" w:type="dxa"/>
            <w:shd w:val="clear" w:color="auto" w:fill="FFFFFF" w:themeFill="background1"/>
          </w:tcPr>
          <w:p w14:paraId="2D772182"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072FA967" w14:textId="77777777" w:rsidR="005736AF" w:rsidRDefault="005736AF" w:rsidP="009F25AC">
      <w:pPr>
        <w:pStyle w:val="Listenabsatz"/>
        <w:spacing w:after="0"/>
      </w:pPr>
    </w:p>
    <w:p w14:paraId="6D682848" w14:textId="77777777" w:rsidR="00A8415D" w:rsidRPr="009F25AC" w:rsidRDefault="00A8415D" w:rsidP="009F25AC">
      <w:pPr>
        <w:pStyle w:val="Listenabsatz"/>
        <w:spacing w:after="0"/>
      </w:pPr>
    </w:p>
    <w:p w14:paraId="4FDE3609" w14:textId="57110B06" w:rsidR="00A8415D" w:rsidRPr="0083049A" w:rsidRDefault="00A8415D" w:rsidP="00057679">
      <w:pPr>
        <w:pStyle w:val="Listenabsatz"/>
        <w:numPr>
          <w:ilvl w:val="0"/>
          <w:numId w:val="11"/>
        </w:numPr>
        <w:spacing w:after="0"/>
        <w:ind w:hanging="862"/>
      </w:pPr>
      <w:bookmarkStart w:id="169" w:name="A20a2"/>
      <w:bookmarkEnd w:id="169"/>
      <w:r>
        <w:t xml:space="preserve">Nachdem die eventuell nachgeforderten Dokumente, Dokumentationen und </w:t>
      </w:r>
      <w:r w:rsidR="00653511">
        <w:br/>
      </w:r>
      <w:r>
        <w:t>zusätzlichen Informationen ausgewertet wurden, MUSS die geprüften Anforder</w:t>
      </w:r>
      <w:r w:rsidR="00653511">
        <w:t>-</w:t>
      </w:r>
      <w:r w:rsidR="00653511">
        <w:br/>
      </w:r>
      <w:r>
        <w:t>ungen endgültig bewertet werden.</w:t>
      </w:r>
    </w:p>
    <w:p w14:paraId="1ACBD60E" w14:textId="77777777" w:rsidR="00A8415D" w:rsidRDefault="00A8415D" w:rsidP="00A8415D">
      <w:pPr>
        <w:pStyle w:val="Listenabsatz"/>
        <w:spacing w:after="0"/>
      </w:pPr>
    </w:p>
    <w:p w14:paraId="18DFA850"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748B4A4"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46DE88"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0FDB8A68" w14:textId="77777777" w:rsidTr="00515B7F">
        <w:trPr>
          <w:trHeight w:val="205"/>
        </w:trPr>
        <w:tc>
          <w:tcPr>
            <w:tcW w:w="8356" w:type="dxa"/>
            <w:shd w:val="clear" w:color="auto" w:fill="D6E3BC" w:themeFill="accent3" w:themeFillTint="66"/>
          </w:tcPr>
          <w:p w14:paraId="07101AA9" w14:textId="77777777" w:rsidR="005736AF" w:rsidRPr="005B4E23" w:rsidRDefault="005736AF" w:rsidP="00515B7F">
            <w:pPr>
              <w:suppressAutoHyphens/>
              <w:spacing w:before="120" w:after="120"/>
            </w:pPr>
            <w:r>
              <w:t xml:space="preserve">Umsetzung:  JA / TEILWEISE / NEIN / ENTBEHRLICH  </w:t>
            </w:r>
          </w:p>
        </w:tc>
      </w:tr>
      <w:tr w:rsidR="005736AF" w:rsidRPr="00CC02C2" w14:paraId="2720E161" w14:textId="77777777" w:rsidTr="00515B7F">
        <w:tc>
          <w:tcPr>
            <w:tcW w:w="8356" w:type="dxa"/>
          </w:tcPr>
          <w:p w14:paraId="7459766B"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33731F7B"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1AA03174" w14:textId="77777777" w:rsidTr="00515B7F">
        <w:tc>
          <w:tcPr>
            <w:tcW w:w="8356" w:type="dxa"/>
            <w:tcBorders>
              <w:bottom w:val="single" w:sz="4" w:space="0" w:color="auto"/>
            </w:tcBorders>
            <w:shd w:val="clear" w:color="auto" w:fill="C6D9F1" w:themeFill="text2" w:themeFillTint="33"/>
          </w:tcPr>
          <w:p w14:paraId="628B71F8"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AB2D013" w14:textId="77777777" w:rsidTr="00515B7F">
        <w:tc>
          <w:tcPr>
            <w:tcW w:w="8356" w:type="dxa"/>
            <w:shd w:val="clear" w:color="auto" w:fill="FFFFFF" w:themeFill="background1"/>
          </w:tcPr>
          <w:p w14:paraId="0E95FA5F"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28E54045" w14:textId="77777777" w:rsidR="005736AF" w:rsidRDefault="005736AF" w:rsidP="009F25AC">
      <w:pPr>
        <w:pStyle w:val="Listenabsatz"/>
        <w:spacing w:after="0"/>
      </w:pPr>
    </w:p>
    <w:p w14:paraId="417FE8D6" w14:textId="41385F24" w:rsidR="00A8415D" w:rsidRDefault="00A8415D" w:rsidP="00A8415D">
      <w:pPr>
        <w:pStyle w:val="berschrift2"/>
      </w:pPr>
      <w:bookmarkStart w:id="170" w:name="A21"/>
      <w:bookmarkStart w:id="171" w:name="_Toc92146508"/>
      <w:bookmarkEnd w:id="170"/>
      <w:r>
        <w:t xml:space="preserve">Erstellung eines IS-Revisionsberichts </w:t>
      </w:r>
      <w:r w:rsidR="008B072A">
        <w:t>(S)</w:t>
      </w:r>
      <w:r w:rsidR="008B072A" w:rsidRPr="005A7A9F">
        <w:t xml:space="preserve"> </w:t>
      </w:r>
      <w:commentRangeStart w:id="172"/>
      <w:r>
        <w:t>[A21]</w:t>
      </w:r>
      <w:commentRangeEnd w:id="172"/>
      <w:r w:rsidR="006116A6">
        <w:rPr>
          <w:rStyle w:val="Kommentarzeichen"/>
          <w:rFonts w:eastAsia="Times New Roman" w:cs="Times New Roman"/>
          <w:b w:val="0"/>
          <w:bCs w:val="0"/>
        </w:rPr>
        <w:commentReference w:id="172"/>
      </w:r>
      <w:bookmarkEnd w:id="171"/>
    </w:p>
    <w:p w14:paraId="4ADAD280" w14:textId="77777777" w:rsidR="00A8415D" w:rsidRPr="00CC02C2" w:rsidRDefault="00A8415D" w:rsidP="00A8415D">
      <w:pPr>
        <w:suppressAutoHyphens/>
        <w:spacing w:after="240"/>
        <w:ind w:left="720"/>
        <w:rPr>
          <w:color w:val="000000" w:themeColor="text1"/>
        </w:rPr>
      </w:pPr>
    </w:p>
    <w:p w14:paraId="47CA5423" w14:textId="1CEF147A" w:rsidR="00A8415D" w:rsidRPr="0083049A" w:rsidRDefault="00A8415D" w:rsidP="00057679">
      <w:pPr>
        <w:pStyle w:val="Listenabsatz"/>
        <w:numPr>
          <w:ilvl w:val="0"/>
          <w:numId w:val="11"/>
        </w:numPr>
        <w:spacing w:after="0"/>
        <w:ind w:hanging="862"/>
      </w:pPr>
      <w:bookmarkStart w:id="173" w:name="A21a1"/>
      <w:bookmarkEnd w:id="173"/>
      <w:r>
        <w:t>Das IS-Revisionsteam MUSS die gewonnenen Ergebnisse in einen IS-Revisions</w:t>
      </w:r>
      <w:r w:rsidR="0074182D">
        <w:t>-</w:t>
      </w:r>
      <w:r w:rsidR="0074182D">
        <w:br/>
      </w:r>
      <w:r>
        <w:t>bericht überführen und dort nachvollziehbar dokumentieren.</w:t>
      </w:r>
    </w:p>
    <w:p w14:paraId="380AA22D" w14:textId="77777777" w:rsidR="00A8415D" w:rsidRDefault="00A8415D" w:rsidP="00A8415D">
      <w:pPr>
        <w:pStyle w:val="Listenabsatz"/>
        <w:spacing w:after="0"/>
      </w:pPr>
    </w:p>
    <w:p w14:paraId="0AFC5B90"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0E51542B"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16B994"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722AF629" w14:textId="77777777" w:rsidTr="00515B7F">
        <w:trPr>
          <w:trHeight w:val="205"/>
        </w:trPr>
        <w:tc>
          <w:tcPr>
            <w:tcW w:w="8356" w:type="dxa"/>
            <w:shd w:val="clear" w:color="auto" w:fill="D6E3BC" w:themeFill="accent3" w:themeFillTint="66"/>
          </w:tcPr>
          <w:p w14:paraId="00D478CD" w14:textId="77777777" w:rsidR="005736AF" w:rsidRPr="005B4E23" w:rsidRDefault="005736AF" w:rsidP="00515B7F">
            <w:pPr>
              <w:suppressAutoHyphens/>
              <w:spacing w:before="120" w:after="120"/>
            </w:pPr>
            <w:r>
              <w:t xml:space="preserve">Umsetzung:  JA / TEILWEISE / NEIN / ENTBEHRLICH  </w:t>
            </w:r>
          </w:p>
        </w:tc>
      </w:tr>
      <w:tr w:rsidR="005736AF" w:rsidRPr="00CC02C2" w14:paraId="2A35FD53" w14:textId="77777777" w:rsidTr="00515B7F">
        <w:tc>
          <w:tcPr>
            <w:tcW w:w="8356" w:type="dxa"/>
          </w:tcPr>
          <w:p w14:paraId="75326ABE"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74442E31"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68EDA373" w14:textId="77777777" w:rsidTr="00515B7F">
        <w:tc>
          <w:tcPr>
            <w:tcW w:w="8356" w:type="dxa"/>
            <w:tcBorders>
              <w:bottom w:val="single" w:sz="4" w:space="0" w:color="auto"/>
            </w:tcBorders>
            <w:shd w:val="clear" w:color="auto" w:fill="C6D9F1" w:themeFill="text2" w:themeFillTint="33"/>
          </w:tcPr>
          <w:p w14:paraId="76AD1438"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5F9FFE1A" w14:textId="77777777" w:rsidTr="00515B7F">
        <w:tc>
          <w:tcPr>
            <w:tcW w:w="8356" w:type="dxa"/>
            <w:shd w:val="clear" w:color="auto" w:fill="FFFFFF" w:themeFill="background1"/>
          </w:tcPr>
          <w:p w14:paraId="7FA45D66"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17E40297" w14:textId="77777777" w:rsidR="005736AF" w:rsidRDefault="005736AF" w:rsidP="009F25AC">
      <w:pPr>
        <w:pStyle w:val="Listenabsatz"/>
        <w:spacing w:after="0"/>
      </w:pPr>
    </w:p>
    <w:p w14:paraId="16639B6D" w14:textId="77777777" w:rsidR="00A8415D" w:rsidRPr="00057679" w:rsidRDefault="00A8415D" w:rsidP="009F25AC">
      <w:pPr>
        <w:pStyle w:val="Listenabsatz"/>
        <w:spacing w:after="0"/>
      </w:pPr>
    </w:p>
    <w:p w14:paraId="064E73CD" w14:textId="7329033D" w:rsidR="00A8415D" w:rsidRPr="0083049A" w:rsidRDefault="00A8415D" w:rsidP="00057679">
      <w:pPr>
        <w:pStyle w:val="Listenabsatz"/>
        <w:numPr>
          <w:ilvl w:val="0"/>
          <w:numId w:val="11"/>
        </w:numPr>
        <w:spacing w:after="0"/>
        <w:ind w:hanging="862"/>
      </w:pPr>
      <w:bookmarkStart w:id="174" w:name="A21a2"/>
      <w:bookmarkEnd w:id="174"/>
      <w:r>
        <w:t xml:space="preserve">Eine Entwurfsversion des Berichts MUSS der geprüften Institution vorab </w:t>
      </w:r>
      <w:r w:rsidR="0074182D">
        <w:br/>
      </w:r>
      <w:r>
        <w:t>übermittelt werden.</w:t>
      </w:r>
    </w:p>
    <w:p w14:paraId="0ABD32BA" w14:textId="77777777" w:rsidR="00A8415D" w:rsidRDefault="00A8415D" w:rsidP="00A8415D">
      <w:pPr>
        <w:pStyle w:val="Listenabsatz"/>
        <w:spacing w:after="0"/>
      </w:pPr>
    </w:p>
    <w:p w14:paraId="174FC657"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6A78B6FE"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1121BD"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C0E176D" w14:textId="77777777" w:rsidTr="00515B7F">
        <w:trPr>
          <w:trHeight w:val="205"/>
        </w:trPr>
        <w:tc>
          <w:tcPr>
            <w:tcW w:w="8356" w:type="dxa"/>
            <w:shd w:val="clear" w:color="auto" w:fill="D6E3BC" w:themeFill="accent3" w:themeFillTint="66"/>
          </w:tcPr>
          <w:p w14:paraId="3184506C" w14:textId="77777777" w:rsidR="005736AF" w:rsidRPr="005B4E23" w:rsidRDefault="005736AF" w:rsidP="00515B7F">
            <w:pPr>
              <w:suppressAutoHyphens/>
              <w:spacing w:before="120" w:after="120"/>
            </w:pPr>
            <w:r>
              <w:t xml:space="preserve">Umsetzung:  JA / TEILWEISE / NEIN / ENTBEHRLICH  </w:t>
            </w:r>
          </w:p>
        </w:tc>
      </w:tr>
      <w:tr w:rsidR="005736AF" w:rsidRPr="00CC02C2" w14:paraId="7F892A32" w14:textId="77777777" w:rsidTr="00515B7F">
        <w:tc>
          <w:tcPr>
            <w:tcW w:w="8356" w:type="dxa"/>
          </w:tcPr>
          <w:p w14:paraId="03A5826C"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4C24AC83"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75F91F64" w14:textId="77777777" w:rsidTr="00515B7F">
        <w:tc>
          <w:tcPr>
            <w:tcW w:w="8356" w:type="dxa"/>
            <w:tcBorders>
              <w:bottom w:val="single" w:sz="4" w:space="0" w:color="auto"/>
            </w:tcBorders>
            <w:shd w:val="clear" w:color="auto" w:fill="C6D9F1" w:themeFill="text2" w:themeFillTint="33"/>
          </w:tcPr>
          <w:p w14:paraId="35FAEA3E"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4894DD23" w14:textId="77777777" w:rsidTr="00515B7F">
        <w:tc>
          <w:tcPr>
            <w:tcW w:w="8356" w:type="dxa"/>
            <w:shd w:val="clear" w:color="auto" w:fill="FFFFFF" w:themeFill="background1"/>
          </w:tcPr>
          <w:p w14:paraId="71363B7B"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11F46082" w14:textId="77777777" w:rsidR="005736AF" w:rsidRDefault="005736AF" w:rsidP="005736AF">
      <w:pPr>
        <w:pStyle w:val="Listenabsatz"/>
        <w:spacing w:after="0"/>
        <w:ind w:left="720"/>
      </w:pPr>
    </w:p>
    <w:p w14:paraId="4B8DF421" w14:textId="77777777" w:rsidR="00A8415D" w:rsidRPr="00057679" w:rsidRDefault="00A8415D" w:rsidP="00057679">
      <w:pPr>
        <w:pStyle w:val="Listenabsatz"/>
        <w:spacing w:after="0"/>
        <w:ind w:left="720"/>
      </w:pPr>
    </w:p>
    <w:p w14:paraId="1FDB7D9E" w14:textId="4A826CA8" w:rsidR="00A8415D" w:rsidRPr="0083049A" w:rsidRDefault="00A8415D" w:rsidP="00057679">
      <w:pPr>
        <w:pStyle w:val="Listenabsatz"/>
        <w:numPr>
          <w:ilvl w:val="0"/>
          <w:numId w:val="11"/>
        </w:numPr>
        <w:spacing w:after="0"/>
        <w:ind w:hanging="862"/>
      </w:pPr>
      <w:bookmarkStart w:id="175" w:name="A21a3"/>
      <w:bookmarkEnd w:id="175"/>
      <w:r>
        <w:t xml:space="preserve">Es MUSS verifiziert werden, ob die durch das IS-Revisionsteam festgestellten </w:t>
      </w:r>
      <w:r w:rsidR="00653511">
        <w:br/>
      </w:r>
      <w:r>
        <w:t>Sachverhalte richtig aufgenommen wurden.</w:t>
      </w:r>
    </w:p>
    <w:p w14:paraId="426ED1E4" w14:textId="63685364" w:rsidR="00A8415D" w:rsidRDefault="00A8415D" w:rsidP="00A8415D">
      <w:pPr>
        <w:pStyle w:val="Listenabsatz"/>
        <w:spacing w:after="0"/>
      </w:pPr>
    </w:p>
    <w:p w14:paraId="3076FA36"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F69B00C"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93B2AB"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DCDAFC8" w14:textId="77777777" w:rsidTr="00515B7F">
        <w:trPr>
          <w:trHeight w:val="205"/>
        </w:trPr>
        <w:tc>
          <w:tcPr>
            <w:tcW w:w="8356" w:type="dxa"/>
            <w:shd w:val="clear" w:color="auto" w:fill="D6E3BC" w:themeFill="accent3" w:themeFillTint="66"/>
          </w:tcPr>
          <w:p w14:paraId="266CFA5E" w14:textId="77777777" w:rsidR="005736AF" w:rsidRPr="005B4E23" w:rsidRDefault="005736AF" w:rsidP="00515B7F">
            <w:pPr>
              <w:suppressAutoHyphens/>
              <w:spacing w:before="120" w:after="120"/>
            </w:pPr>
            <w:r>
              <w:t xml:space="preserve">Umsetzung:  JA / TEILWEISE / NEIN / ENTBEHRLICH  </w:t>
            </w:r>
          </w:p>
        </w:tc>
      </w:tr>
      <w:tr w:rsidR="005736AF" w:rsidRPr="00CC02C2" w14:paraId="44862216" w14:textId="77777777" w:rsidTr="00515B7F">
        <w:tc>
          <w:tcPr>
            <w:tcW w:w="8356" w:type="dxa"/>
          </w:tcPr>
          <w:p w14:paraId="16DD5803"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68D68C44"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0D32D5F7" w14:textId="77777777" w:rsidTr="00515B7F">
        <w:tc>
          <w:tcPr>
            <w:tcW w:w="8356" w:type="dxa"/>
            <w:tcBorders>
              <w:bottom w:val="single" w:sz="4" w:space="0" w:color="auto"/>
            </w:tcBorders>
            <w:shd w:val="clear" w:color="auto" w:fill="C6D9F1" w:themeFill="text2" w:themeFillTint="33"/>
          </w:tcPr>
          <w:p w14:paraId="09D00A96"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2E4D05D9" w14:textId="77777777" w:rsidTr="00515B7F">
        <w:tc>
          <w:tcPr>
            <w:tcW w:w="8356" w:type="dxa"/>
            <w:shd w:val="clear" w:color="auto" w:fill="FFFFFF" w:themeFill="background1"/>
          </w:tcPr>
          <w:p w14:paraId="7247246B"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5BE61BBD" w14:textId="77777777" w:rsidR="005736AF" w:rsidRDefault="005736AF" w:rsidP="005736AF">
      <w:pPr>
        <w:pStyle w:val="Listenabsatz"/>
        <w:spacing w:after="0"/>
        <w:ind w:left="720"/>
      </w:pPr>
    </w:p>
    <w:p w14:paraId="2608B4FC" w14:textId="15505DA1" w:rsidR="00A8415D" w:rsidRDefault="00A8415D" w:rsidP="00A8415D">
      <w:pPr>
        <w:suppressAutoHyphens/>
        <w:spacing w:after="240"/>
        <w:ind w:left="720"/>
        <w:rPr>
          <w:color w:val="000000" w:themeColor="text1"/>
        </w:rPr>
      </w:pPr>
    </w:p>
    <w:p w14:paraId="4724988B" w14:textId="77777777" w:rsidR="0074182D" w:rsidRPr="00CC02C2" w:rsidRDefault="0074182D" w:rsidP="00A8415D">
      <w:pPr>
        <w:suppressAutoHyphens/>
        <w:spacing w:after="240"/>
        <w:ind w:left="720"/>
        <w:rPr>
          <w:color w:val="000000" w:themeColor="text1"/>
        </w:rPr>
      </w:pPr>
    </w:p>
    <w:p w14:paraId="3713DDB9" w14:textId="78EE3365" w:rsidR="00A8415D" w:rsidRPr="0083049A" w:rsidRDefault="00A8415D" w:rsidP="00057679">
      <w:pPr>
        <w:pStyle w:val="Listenabsatz"/>
        <w:numPr>
          <w:ilvl w:val="0"/>
          <w:numId w:val="11"/>
        </w:numPr>
        <w:spacing w:after="0"/>
        <w:ind w:hanging="862"/>
      </w:pPr>
      <w:bookmarkStart w:id="176" w:name="A21a4"/>
      <w:bookmarkEnd w:id="176"/>
      <w:r>
        <w:t xml:space="preserve">Die geprüfte Institution MUSS sicherstellen, dass alle betroffenen Stellen in der </w:t>
      </w:r>
      <w:r w:rsidR="00653511">
        <w:br/>
      </w:r>
      <w:r>
        <w:t xml:space="preserve">Institution innerhalb einer angemessenen Frist die für sie wichtigen und </w:t>
      </w:r>
      <w:r w:rsidR="00653511">
        <w:br/>
      </w:r>
      <w:r>
        <w:t>notwendigen Passagen des IS-Revisionsberichts erhalten.</w:t>
      </w:r>
    </w:p>
    <w:p w14:paraId="102DC233" w14:textId="77777777" w:rsidR="00A8415D" w:rsidRDefault="00A8415D" w:rsidP="00A8415D">
      <w:pPr>
        <w:pStyle w:val="Listenabsatz"/>
        <w:spacing w:after="0"/>
      </w:pPr>
    </w:p>
    <w:p w14:paraId="467FD6A6"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15A7A05"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07D1E1"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67100786" w14:textId="77777777" w:rsidTr="00515B7F">
        <w:trPr>
          <w:trHeight w:val="205"/>
        </w:trPr>
        <w:tc>
          <w:tcPr>
            <w:tcW w:w="8356" w:type="dxa"/>
            <w:shd w:val="clear" w:color="auto" w:fill="D6E3BC" w:themeFill="accent3" w:themeFillTint="66"/>
          </w:tcPr>
          <w:p w14:paraId="67B35D52" w14:textId="77777777" w:rsidR="005736AF" w:rsidRPr="005B4E23" w:rsidRDefault="005736AF" w:rsidP="00515B7F">
            <w:pPr>
              <w:suppressAutoHyphens/>
              <w:spacing w:before="120" w:after="120"/>
            </w:pPr>
            <w:r>
              <w:t xml:space="preserve">Umsetzung:  JA / TEILWEISE / NEIN / ENTBEHRLICH  </w:t>
            </w:r>
          </w:p>
        </w:tc>
      </w:tr>
      <w:tr w:rsidR="005736AF" w:rsidRPr="00CC02C2" w14:paraId="58E5B308" w14:textId="77777777" w:rsidTr="00515B7F">
        <w:tc>
          <w:tcPr>
            <w:tcW w:w="8356" w:type="dxa"/>
          </w:tcPr>
          <w:p w14:paraId="6CFD9FBB"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7F121B89" w14:textId="77777777" w:rsidR="005736AF" w:rsidRDefault="005736AF"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36B6159E" w14:textId="77777777" w:rsidTr="00515B7F">
        <w:tc>
          <w:tcPr>
            <w:tcW w:w="8356" w:type="dxa"/>
            <w:tcBorders>
              <w:bottom w:val="single" w:sz="4" w:space="0" w:color="auto"/>
            </w:tcBorders>
            <w:shd w:val="clear" w:color="auto" w:fill="C6D9F1" w:themeFill="text2" w:themeFillTint="33"/>
          </w:tcPr>
          <w:p w14:paraId="74B74A9B"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714F78A8" w14:textId="77777777" w:rsidTr="00515B7F">
        <w:tc>
          <w:tcPr>
            <w:tcW w:w="8356" w:type="dxa"/>
            <w:shd w:val="clear" w:color="auto" w:fill="FFFFFF" w:themeFill="background1"/>
          </w:tcPr>
          <w:p w14:paraId="02682B3D"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10D4B967" w14:textId="77777777" w:rsidR="005736AF" w:rsidRDefault="005736AF" w:rsidP="009F25AC">
      <w:pPr>
        <w:pStyle w:val="Listenabsatz"/>
        <w:spacing w:after="0"/>
      </w:pPr>
    </w:p>
    <w:p w14:paraId="47ADDA7D" w14:textId="77777777" w:rsidR="00A8415D" w:rsidRPr="009F25AC" w:rsidRDefault="00A8415D" w:rsidP="009F25AC">
      <w:pPr>
        <w:pStyle w:val="Listenabsatz"/>
        <w:spacing w:after="0"/>
      </w:pPr>
    </w:p>
    <w:p w14:paraId="73A3BEC8" w14:textId="007E0B55" w:rsidR="00A8415D" w:rsidRPr="0083049A" w:rsidRDefault="00A8415D" w:rsidP="00057679">
      <w:pPr>
        <w:pStyle w:val="Listenabsatz"/>
        <w:numPr>
          <w:ilvl w:val="0"/>
          <w:numId w:val="11"/>
        </w:numPr>
        <w:spacing w:after="0"/>
        <w:ind w:hanging="862"/>
      </w:pPr>
      <w:bookmarkStart w:id="177" w:name="A21a5"/>
      <w:bookmarkEnd w:id="177"/>
      <w:r>
        <w:t xml:space="preserve">Insbesondere MUSS die Inhalte an die Institutionsleitung, an den Verantwortlichen </w:t>
      </w:r>
      <w:r w:rsidR="00653511">
        <w:br/>
      </w:r>
      <w:r>
        <w:t>für die IS-Revision sowie den ISB kommuniziert werden.</w:t>
      </w:r>
    </w:p>
    <w:p w14:paraId="6BDAE289" w14:textId="77777777" w:rsidR="00A8415D" w:rsidRDefault="00A8415D" w:rsidP="00A8415D">
      <w:pPr>
        <w:pStyle w:val="Listenabsatz"/>
        <w:spacing w:after="0"/>
      </w:pPr>
    </w:p>
    <w:p w14:paraId="4731808E"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11D98E2"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7EF302"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5736AF" w:rsidRPr="005B4E23" w14:paraId="39D2AFF9" w14:textId="77777777" w:rsidTr="00515B7F">
        <w:trPr>
          <w:trHeight w:val="205"/>
        </w:trPr>
        <w:tc>
          <w:tcPr>
            <w:tcW w:w="8356" w:type="dxa"/>
            <w:shd w:val="clear" w:color="auto" w:fill="D6E3BC" w:themeFill="accent3" w:themeFillTint="66"/>
          </w:tcPr>
          <w:p w14:paraId="32030B3B" w14:textId="77777777" w:rsidR="005736AF" w:rsidRPr="005B4E23" w:rsidRDefault="005736AF" w:rsidP="00515B7F">
            <w:pPr>
              <w:suppressAutoHyphens/>
              <w:spacing w:before="120" w:after="120"/>
            </w:pPr>
            <w:r>
              <w:t xml:space="preserve">Umsetzung:  JA / TEILWEISE / NEIN / ENTBEHRLICH  </w:t>
            </w:r>
          </w:p>
        </w:tc>
      </w:tr>
      <w:tr w:rsidR="005736AF" w:rsidRPr="00CC02C2" w14:paraId="7184FA45" w14:textId="77777777" w:rsidTr="00515B7F">
        <w:tc>
          <w:tcPr>
            <w:tcW w:w="8356" w:type="dxa"/>
          </w:tcPr>
          <w:p w14:paraId="62B5BF9E" w14:textId="77777777" w:rsidR="005736AF" w:rsidRPr="00CC02C2" w:rsidRDefault="005736AF" w:rsidP="00515B7F">
            <w:pPr>
              <w:suppressAutoHyphens/>
              <w:spacing w:before="120" w:after="120"/>
              <w:rPr>
                <w:color w:val="000000" w:themeColor="text1"/>
              </w:rPr>
            </w:pPr>
            <w:r>
              <w:rPr>
                <w:color w:val="000000" w:themeColor="text1"/>
              </w:rPr>
              <w:t>Hier steht der aktuelle Umsetzungsstand</w:t>
            </w:r>
          </w:p>
        </w:tc>
      </w:tr>
    </w:tbl>
    <w:p w14:paraId="15821C29" w14:textId="4F5657A0" w:rsidR="005736AF" w:rsidRDefault="005736AF" w:rsidP="005736AF">
      <w:pPr>
        <w:pStyle w:val="Listenabsatz"/>
        <w:suppressAutoHyphens/>
        <w:spacing w:after="0"/>
        <w:ind w:left="720"/>
      </w:pPr>
    </w:p>
    <w:p w14:paraId="3E6C6A3E" w14:textId="77777777" w:rsidR="00653511" w:rsidRDefault="00653511" w:rsidP="005736AF">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5736AF" w14:paraId="12D78230" w14:textId="77777777" w:rsidTr="00515B7F">
        <w:tc>
          <w:tcPr>
            <w:tcW w:w="8356" w:type="dxa"/>
            <w:tcBorders>
              <w:bottom w:val="single" w:sz="4" w:space="0" w:color="auto"/>
            </w:tcBorders>
            <w:shd w:val="clear" w:color="auto" w:fill="C6D9F1" w:themeFill="text2" w:themeFillTint="33"/>
          </w:tcPr>
          <w:p w14:paraId="3B7F045F" w14:textId="77777777" w:rsidR="005736AF" w:rsidRPr="005A7A9F" w:rsidRDefault="005736AF" w:rsidP="00515B7F">
            <w:pPr>
              <w:suppressAutoHyphens/>
              <w:spacing w:before="120" w:after="120"/>
              <w:rPr>
                <w:color w:val="000000" w:themeColor="text1"/>
              </w:rPr>
            </w:pPr>
            <w:r w:rsidRPr="005A7A9F">
              <w:rPr>
                <w:color w:val="000000" w:themeColor="text1"/>
              </w:rPr>
              <w:t>Einspruch - diese Anforderung soll nicht aufgenommen werden!</w:t>
            </w:r>
          </w:p>
        </w:tc>
      </w:tr>
      <w:tr w:rsidR="005736AF" w14:paraId="495F8975" w14:textId="77777777" w:rsidTr="00515B7F">
        <w:tc>
          <w:tcPr>
            <w:tcW w:w="8356" w:type="dxa"/>
            <w:shd w:val="clear" w:color="auto" w:fill="FFFFFF" w:themeFill="background1"/>
          </w:tcPr>
          <w:p w14:paraId="70AA1E76" w14:textId="77777777" w:rsidR="005736AF" w:rsidRPr="005A7A9F" w:rsidRDefault="005736AF" w:rsidP="00515B7F">
            <w:pPr>
              <w:suppressAutoHyphens/>
              <w:spacing w:before="120" w:after="120"/>
              <w:rPr>
                <w:color w:val="000000" w:themeColor="text1"/>
              </w:rPr>
            </w:pPr>
            <w:r w:rsidRPr="005A7A9F">
              <w:rPr>
                <w:color w:val="000000" w:themeColor="text1"/>
              </w:rPr>
              <w:t>Begründung der Fachseite:</w:t>
            </w:r>
          </w:p>
        </w:tc>
      </w:tr>
    </w:tbl>
    <w:p w14:paraId="71291941" w14:textId="77777777" w:rsidR="005736AF" w:rsidRDefault="005736AF" w:rsidP="009F25AC">
      <w:pPr>
        <w:pStyle w:val="Listenabsatz"/>
        <w:spacing w:after="0"/>
      </w:pPr>
    </w:p>
    <w:p w14:paraId="78B5FC74" w14:textId="77777777" w:rsidR="00A8415D" w:rsidRPr="009F25AC" w:rsidRDefault="00A8415D" w:rsidP="009F25AC">
      <w:pPr>
        <w:pStyle w:val="Listenabsatz"/>
        <w:spacing w:after="0"/>
      </w:pPr>
    </w:p>
    <w:p w14:paraId="78A2EDF7" w14:textId="3F089EAB" w:rsidR="00A8415D" w:rsidRPr="0083049A" w:rsidRDefault="00A8415D" w:rsidP="00057679">
      <w:pPr>
        <w:pStyle w:val="Listenabsatz"/>
        <w:numPr>
          <w:ilvl w:val="0"/>
          <w:numId w:val="11"/>
        </w:numPr>
        <w:spacing w:after="0"/>
        <w:ind w:hanging="862"/>
      </w:pPr>
      <w:bookmarkStart w:id="178" w:name="A21a6"/>
      <w:bookmarkEnd w:id="178"/>
      <w:r>
        <w:t>IS-Revisionsberichte MUSS aufgrund der enthaltenen schützenswerten Informa</w:t>
      </w:r>
      <w:r w:rsidR="00AB3DF9">
        <w:t>-</w:t>
      </w:r>
      <w:r w:rsidR="00AB3DF9">
        <w:br/>
      </w:r>
      <w:r>
        <w:t>tionen mit einer geeigneten Vertraulichkeitseinstufung versehen werden.</w:t>
      </w:r>
    </w:p>
    <w:p w14:paraId="1D901871" w14:textId="77777777" w:rsidR="00A8415D" w:rsidRDefault="00A8415D" w:rsidP="00A8415D">
      <w:pPr>
        <w:pStyle w:val="Listenabsatz"/>
        <w:spacing w:after="0"/>
      </w:pPr>
    </w:p>
    <w:p w14:paraId="3C065655"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5A2AC5F5"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F921FE"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45F21" w:rsidRPr="005B4E23" w14:paraId="6CC845E8" w14:textId="77777777" w:rsidTr="00515B7F">
        <w:trPr>
          <w:trHeight w:val="205"/>
        </w:trPr>
        <w:tc>
          <w:tcPr>
            <w:tcW w:w="8356" w:type="dxa"/>
            <w:shd w:val="clear" w:color="auto" w:fill="D6E3BC" w:themeFill="accent3" w:themeFillTint="66"/>
          </w:tcPr>
          <w:p w14:paraId="38D55FC8" w14:textId="77777777" w:rsidR="00C45F21" w:rsidRPr="005B4E23" w:rsidRDefault="00C45F21" w:rsidP="00515B7F">
            <w:pPr>
              <w:suppressAutoHyphens/>
              <w:spacing w:before="120" w:after="120"/>
            </w:pPr>
            <w:r>
              <w:t xml:space="preserve">Umsetzung:  JA / TEILWEISE / NEIN / ENTBEHRLICH  </w:t>
            </w:r>
          </w:p>
        </w:tc>
      </w:tr>
      <w:tr w:rsidR="00C45F21" w:rsidRPr="00CC02C2" w14:paraId="51C9677B" w14:textId="77777777" w:rsidTr="00515B7F">
        <w:tc>
          <w:tcPr>
            <w:tcW w:w="8356" w:type="dxa"/>
          </w:tcPr>
          <w:p w14:paraId="5A2ED5B5" w14:textId="77777777" w:rsidR="00C45F21" w:rsidRPr="00CC02C2" w:rsidRDefault="00C45F21" w:rsidP="00515B7F">
            <w:pPr>
              <w:suppressAutoHyphens/>
              <w:spacing w:before="120" w:after="120"/>
              <w:rPr>
                <w:color w:val="000000" w:themeColor="text1"/>
              </w:rPr>
            </w:pPr>
            <w:r>
              <w:rPr>
                <w:color w:val="000000" w:themeColor="text1"/>
              </w:rPr>
              <w:t>Hier steht der aktuelle Umsetzungsstand</w:t>
            </w:r>
          </w:p>
        </w:tc>
      </w:tr>
    </w:tbl>
    <w:p w14:paraId="3693B4A6" w14:textId="77777777" w:rsidR="00C45F21" w:rsidRDefault="00C45F21" w:rsidP="00C45F21">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C45F21" w14:paraId="4070A372" w14:textId="77777777" w:rsidTr="00515B7F">
        <w:tc>
          <w:tcPr>
            <w:tcW w:w="8356" w:type="dxa"/>
            <w:tcBorders>
              <w:bottom w:val="single" w:sz="4" w:space="0" w:color="auto"/>
            </w:tcBorders>
            <w:shd w:val="clear" w:color="auto" w:fill="C6D9F1" w:themeFill="text2" w:themeFillTint="33"/>
          </w:tcPr>
          <w:p w14:paraId="5B860B69" w14:textId="77777777" w:rsidR="00C45F21" w:rsidRPr="005A7A9F" w:rsidRDefault="00C45F21" w:rsidP="00515B7F">
            <w:pPr>
              <w:suppressAutoHyphens/>
              <w:spacing w:before="120" w:after="120"/>
              <w:rPr>
                <w:color w:val="000000" w:themeColor="text1"/>
              </w:rPr>
            </w:pPr>
            <w:r w:rsidRPr="005A7A9F">
              <w:rPr>
                <w:color w:val="000000" w:themeColor="text1"/>
              </w:rPr>
              <w:t>Einspruch - diese Anforderung soll nicht aufgenommen werden!</w:t>
            </w:r>
          </w:p>
        </w:tc>
      </w:tr>
      <w:tr w:rsidR="00C45F21" w14:paraId="435167A2" w14:textId="77777777" w:rsidTr="00515B7F">
        <w:tc>
          <w:tcPr>
            <w:tcW w:w="8356" w:type="dxa"/>
            <w:shd w:val="clear" w:color="auto" w:fill="FFFFFF" w:themeFill="background1"/>
          </w:tcPr>
          <w:p w14:paraId="3C3B2042" w14:textId="77777777" w:rsidR="00C45F21" w:rsidRPr="005A7A9F" w:rsidRDefault="00C45F21" w:rsidP="00515B7F">
            <w:pPr>
              <w:suppressAutoHyphens/>
              <w:spacing w:before="120" w:after="120"/>
              <w:rPr>
                <w:color w:val="000000" w:themeColor="text1"/>
              </w:rPr>
            </w:pPr>
            <w:r w:rsidRPr="005A7A9F">
              <w:rPr>
                <w:color w:val="000000" w:themeColor="text1"/>
              </w:rPr>
              <w:t>Begründung der Fachseite:</w:t>
            </w:r>
          </w:p>
        </w:tc>
      </w:tr>
    </w:tbl>
    <w:p w14:paraId="25017BA8" w14:textId="77777777" w:rsidR="00C45F21" w:rsidRDefault="00C45F21" w:rsidP="009F25AC">
      <w:pPr>
        <w:pStyle w:val="Listenabsatz"/>
        <w:spacing w:after="0"/>
      </w:pPr>
    </w:p>
    <w:p w14:paraId="001C9F1F" w14:textId="77777777" w:rsidR="00A8415D" w:rsidRPr="009F25AC" w:rsidRDefault="00A8415D" w:rsidP="009F25AC">
      <w:pPr>
        <w:pStyle w:val="Listenabsatz"/>
        <w:spacing w:after="0"/>
      </w:pPr>
    </w:p>
    <w:p w14:paraId="65110D80" w14:textId="2DA70E4F" w:rsidR="00A8415D" w:rsidRPr="0083049A" w:rsidRDefault="00A8415D" w:rsidP="00057679">
      <w:pPr>
        <w:pStyle w:val="Listenabsatz"/>
        <w:numPr>
          <w:ilvl w:val="0"/>
          <w:numId w:val="11"/>
        </w:numPr>
        <w:spacing w:after="0"/>
        <w:ind w:hanging="862"/>
      </w:pPr>
      <w:bookmarkStart w:id="179" w:name="A21a7"/>
      <w:bookmarkEnd w:id="179"/>
      <w:r>
        <w:t xml:space="preserve">Es MUSS überlegt werden, die Ergebnisse der IS-Revision der Institutionsleitung </w:t>
      </w:r>
      <w:r w:rsidR="00653511">
        <w:br/>
      </w:r>
      <w:r>
        <w:t>vom IS-Revisionsteam in Form einer Präsentation vorzustellen.</w:t>
      </w:r>
    </w:p>
    <w:p w14:paraId="5A3FCBE7" w14:textId="77777777" w:rsidR="00A8415D" w:rsidRDefault="00A8415D" w:rsidP="00A8415D">
      <w:pPr>
        <w:pStyle w:val="Listenabsatz"/>
        <w:spacing w:after="0"/>
      </w:pPr>
    </w:p>
    <w:p w14:paraId="5C7E546D"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7579CEEF"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0491E5"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45F21" w:rsidRPr="005B4E23" w14:paraId="078A4008" w14:textId="77777777" w:rsidTr="00515B7F">
        <w:trPr>
          <w:trHeight w:val="205"/>
        </w:trPr>
        <w:tc>
          <w:tcPr>
            <w:tcW w:w="8356" w:type="dxa"/>
            <w:shd w:val="clear" w:color="auto" w:fill="D6E3BC" w:themeFill="accent3" w:themeFillTint="66"/>
          </w:tcPr>
          <w:p w14:paraId="4E009613" w14:textId="77777777" w:rsidR="00C45F21" w:rsidRPr="005B4E23" w:rsidRDefault="00C45F21" w:rsidP="00515B7F">
            <w:pPr>
              <w:suppressAutoHyphens/>
              <w:spacing w:before="120" w:after="120"/>
            </w:pPr>
            <w:r>
              <w:t xml:space="preserve">Umsetzung:  JA / TEILWEISE / NEIN / ENTBEHRLICH  </w:t>
            </w:r>
          </w:p>
        </w:tc>
      </w:tr>
      <w:tr w:rsidR="00C45F21" w:rsidRPr="00CC02C2" w14:paraId="3B2F79C0" w14:textId="77777777" w:rsidTr="00515B7F">
        <w:tc>
          <w:tcPr>
            <w:tcW w:w="8356" w:type="dxa"/>
          </w:tcPr>
          <w:p w14:paraId="5DC72050" w14:textId="77777777" w:rsidR="00C45F21" w:rsidRPr="00CC02C2" w:rsidRDefault="00C45F21" w:rsidP="00515B7F">
            <w:pPr>
              <w:suppressAutoHyphens/>
              <w:spacing w:before="120" w:after="120"/>
              <w:rPr>
                <w:color w:val="000000" w:themeColor="text1"/>
              </w:rPr>
            </w:pPr>
            <w:r>
              <w:rPr>
                <w:color w:val="000000" w:themeColor="text1"/>
              </w:rPr>
              <w:t>Hier steht der aktuelle Umsetzungsstand</w:t>
            </w:r>
          </w:p>
        </w:tc>
      </w:tr>
    </w:tbl>
    <w:p w14:paraId="275E88AD" w14:textId="77777777" w:rsidR="00C45F21" w:rsidRDefault="00C45F21" w:rsidP="00C45F21">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C45F21" w14:paraId="64B7EDD1" w14:textId="77777777" w:rsidTr="00515B7F">
        <w:tc>
          <w:tcPr>
            <w:tcW w:w="8356" w:type="dxa"/>
            <w:tcBorders>
              <w:bottom w:val="single" w:sz="4" w:space="0" w:color="auto"/>
            </w:tcBorders>
            <w:shd w:val="clear" w:color="auto" w:fill="C6D9F1" w:themeFill="text2" w:themeFillTint="33"/>
          </w:tcPr>
          <w:p w14:paraId="70AE2B16" w14:textId="77777777" w:rsidR="00C45F21" w:rsidRPr="005A7A9F" w:rsidRDefault="00C45F21" w:rsidP="00515B7F">
            <w:pPr>
              <w:suppressAutoHyphens/>
              <w:spacing w:before="120" w:after="120"/>
              <w:rPr>
                <w:color w:val="000000" w:themeColor="text1"/>
              </w:rPr>
            </w:pPr>
            <w:r w:rsidRPr="005A7A9F">
              <w:rPr>
                <w:color w:val="000000" w:themeColor="text1"/>
              </w:rPr>
              <w:t>Einspruch - diese Anforderung soll nicht aufgenommen werden!</w:t>
            </w:r>
          </w:p>
        </w:tc>
      </w:tr>
      <w:tr w:rsidR="00C45F21" w14:paraId="3AD45B0C" w14:textId="77777777" w:rsidTr="00515B7F">
        <w:tc>
          <w:tcPr>
            <w:tcW w:w="8356" w:type="dxa"/>
            <w:shd w:val="clear" w:color="auto" w:fill="FFFFFF" w:themeFill="background1"/>
          </w:tcPr>
          <w:p w14:paraId="7F2B4A75" w14:textId="77777777" w:rsidR="00C45F21" w:rsidRPr="005A7A9F" w:rsidRDefault="00C45F21" w:rsidP="00515B7F">
            <w:pPr>
              <w:suppressAutoHyphens/>
              <w:spacing w:before="120" w:after="120"/>
              <w:rPr>
                <w:color w:val="000000" w:themeColor="text1"/>
              </w:rPr>
            </w:pPr>
            <w:r w:rsidRPr="005A7A9F">
              <w:rPr>
                <w:color w:val="000000" w:themeColor="text1"/>
              </w:rPr>
              <w:t>Begründung der Fachseite:</w:t>
            </w:r>
          </w:p>
        </w:tc>
      </w:tr>
    </w:tbl>
    <w:p w14:paraId="59A937A4" w14:textId="77777777" w:rsidR="00653511" w:rsidRPr="00E126C7" w:rsidRDefault="00653511" w:rsidP="00057679">
      <w:pPr>
        <w:pStyle w:val="Aufzhlungeinfach"/>
        <w:numPr>
          <w:ilvl w:val="0"/>
          <w:numId w:val="0"/>
        </w:numPr>
        <w:spacing w:before="480" w:after="0" w:line="240" w:lineRule="auto"/>
      </w:pPr>
    </w:p>
    <w:p w14:paraId="30DC4D44" w14:textId="4CFB72FC" w:rsidR="00A8415D" w:rsidRDefault="00A8415D" w:rsidP="00A8415D">
      <w:pPr>
        <w:pStyle w:val="berschrift2"/>
      </w:pPr>
      <w:bookmarkStart w:id="180" w:name="A22"/>
      <w:bookmarkStart w:id="181" w:name="_Toc92146509"/>
      <w:bookmarkEnd w:id="180"/>
      <w:r>
        <w:t xml:space="preserve">Nachbereitung und Einleitung des Follow-up </w:t>
      </w:r>
      <w:r w:rsidR="008B072A">
        <w:t>(S)</w:t>
      </w:r>
      <w:r w:rsidR="008B072A" w:rsidRPr="005A7A9F">
        <w:t xml:space="preserve"> </w:t>
      </w:r>
      <w:commentRangeStart w:id="182"/>
      <w:r>
        <w:t>[A22</w:t>
      </w:r>
      <w:commentRangeEnd w:id="182"/>
      <w:r w:rsidR="006116A6">
        <w:rPr>
          <w:rStyle w:val="Kommentarzeichen"/>
          <w:rFonts w:eastAsia="Times New Roman" w:cs="Times New Roman"/>
          <w:b w:val="0"/>
          <w:bCs w:val="0"/>
        </w:rPr>
        <w:commentReference w:id="182"/>
      </w:r>
      <w:r>
        <w:t>]</w:t>
      </w:r>
      <w:bookmarkEnd w:id="181"/>
    </w:p>
    <w:p w14:paraId="65D2181C" w14:textId="77777777" w:rsidR="00A8415D" w:rsidRPr="00057679" w:rsidRDefault="00A8415D" w:rsidP="00057679">
      <w:pPr>
        <w:pStyle w:val="Listenabsatz"/>
        <w:spacing w:after="0"/>
        <w:ind w:left="720"/>
      </w:pPr>
    </w:p>
    <w:p w14:paraId="47F3E37B" w14:textId="13A86FF6" w:rsidR="00A8415D" w:rsidRPr="0083049A" w:rsidRDefault="00A8415D" w:rsidP="00057679">
      <w:pPr>
        <w:pStyle w:val="Listenabsatz"/>
        <w:numPr>
          <w:ilvl w:val="0"/>
          <w:numId w:val="11"/>
        </w:numPr>
        <w:spacing w:after="0"/>
        <w:ind w:hanging="862"/>
      </w:pPr>
      <w:bookmarkStart w:id="183" w:name="A22a1"/>
      <w:bookmarkEnd w:id="183"/>
      <w:r>
        <w:t xml:space="preserve">Die im IS-Revisionsbericht festgestellten Abweichungen MUSS in einer </w:t>
      </w:r>
      <w:r w:rsidR="00653511">
        <w:br/>
      </w:r>
      <w:r>
        <w:t>angemessenen Zeit durch den ISB korrigiert werden.</w:t>
      </w:r>
    </w:p>
    <w:p w14:paraId="726AC271" w14:textId="77777777" w:rsidR="00A8415D" w:rsidRDefault="00A8415D" w:rsidP="00A8415D">
      <w:pPr>
        <w:pStyle w:val="Listenabsatz"/>
        <w:spacing w:after="0"/>
      </w:pPr>
    </w:p>
    <w:p w14:paraId="04B26450"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ABEFCE5"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F8C100"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45F21" w:rsidRPr="005B4E23" w14:paraId="5E555362" w14:textId="77777777" w:rsidTr="00515B7F">
        <w:trPr>
          <w:trHeight w:val="205"/>
        </w:trPr>
        <w:tc>
          <w:tcPr>
            <w:tcW w:w="8356" w:type="dxa"/>
            <w:shd w:val="clear" w:color="auto" w:fill="D6E3BC" w:themeFill="accent3" w:themeFillTint="66"/>
          </w:tcPr>
          <w:p w14:paraId="0BE4A9DE" w14:textId="77777777" w:rsidR="00C45F21" w:rsidRPr="005B4E23" w:rsidRDefault="00C45F21" w:rsidP="00515B7F">
            <w:pPr>
              <w:suppressAutoHyphens/>
              <w:spacing w:before="120" w:after="120"/>
            </w:pPr>
            <w:r>
              <w:t xml:space="preserve">Umsetzung:  JA / TEILWEISE / NEIN / ENTBEHRLICH  </w:t>
            </w:r>
          </w:p>
        </w:tc>
      </w:tr>
      <w:tr w:rsidR="00C45F21" w:rsidRPr="00CC02C2" w14:paraId="07B98537" w14:textId="77777777" w:rsidTr="00515B7F">
        <w:tc>
          <w:tcPr>
            <w:tcW w:w="8356" w:type="dxa"/>
          </w:tcPr>
          <w:p w14:paraId="0A6CB71D" w14:textId="77777777" w:rsidR="00C45F21" w:rsidRPr="00CC02C2" w:rsidRDefault="00C45F21" w:rsidP="00515B7F">
            <w:pPr>
              <w:suppressAutoHyphens/>
              <w:spacing w:before="120" w:after="120"/>
              <w:rPr>
                <w:color w:val="000000" w:themeColor="text1"/>
              </w:rPr>
            </w:pPr>
            <w:r>
              <w:rPr>
                <w:color w:val="000000" w:themeColor="text1"/>
              </w:rPr>
              <w:t>Hier steht der aktuelle Umsetzungsstand</w:t>
            </w:r>
          </w:p>
        </w:tc>
      </w:tr>
    </w:tbl>
    <w:p w14:paraId="733852DD" w14:textId="77777777" w:rsidR="00C45F21" w:rsidRDefault="00C45F21" w:rsidP="00C45F21">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C45F21" w14:paraId="0A98B1DF" w14:textId="77777777" w:rsidTr="00515B7F">
        <w:tc>
          <w:tcPr>
            <w:tcW w:w="8356" w:type="dxa"/>
            <w:tcBorders>
              <w:bottom w:val="single" w:sz="4" w:space="0" w:color="auto"/>
            </w:tcBorders>
            <w:shd w:val="clear" w:color="auto" w:fill="C6D9F1" w:themeFill="text2" w:themeFillTint="33"/>
          </w:tcPr>
          <w:p w14:paraId="52CFD7DA" w14:textId="77777777" w:rsidR="00C45F21" w:rsidRPr="005A7A9F" w:rsidRDefault="00C45F21" w:rsidP="00515B7F">
            <w:pPr>
              <w:suppressAutoHyphens/>
              <w:spacing w:before="120" w:after="120"/>
              <w:rPr>
                <w:color w:val="000000" w:themeColor="text1"/>
              </w:rPr>
            </w:pPr>
            <w:r w:rsidRPr="005A7A9F">
              <w:rPr>
                <w:color w:val="000000" w:themeColor="text1"/>
              </w:rPr>
              <w:t>Einspruch - diese Anforderung soll nicht aufgenommen werden!</w:t>
            </w:r>
          </w:p>
        </w:tc>
      </w:tr>
      <w:tr w:rsidR="00C45F21" w14:paraId="6EFE4AEA" w14:textId="77777777" w:rsidTr="00515B7F">
        <w:tc>
          <w:tcPr>
            <w:tcW w:w="8356" w:type="dxa"/>
            <w:shd w:val="clear" w:color="auto" w:fill="FFFFFF" w:themeFill="background1"/>
          </w:tcPr>
          <w:p w14:paraId="1EEC6C2A" w14:textId="77777777" w:rsidR="00C45F21" w:rsidRPr="005A7A9F" w:rsidRDefault="00C45F21" w:rsidP="00515B7F">
            <w:pPr>
              <w:suppressAutoHyphens/>
              <w:spacing w:before="120" w:after="120"/>
              <w:rPr>
                <w:color w:val="000000" w:themeColor="text1"/>
              </w:rPr>
            </w:pPr>
            <w:r w:rsidRPr="005A7A9F">
              <w:rPr>
                <w:color w:val="000000" w:themeColor="text1"/>
              </w:rPr>
              <w:t>Begründung der Fachseite:</w:t>
            </w:r>
          </w:p>
        </w:tc>
      </w:tr>
    </w:tbl>
    <w:p w14:paraId="2C8CF409" w14:textId="77777777" w:rsidR="00C45F21" w:rsidRDefault="00C45F21" w:rsidP="009F25AC">
      <w:pPr>
        <w:pStyle w:val="Listenabsatz"/>
        <w:spacing w:after="0"/>
      </w:pPr>
    </w:p>
    <w:p w14:paraId="28965F6F" w14:textId="77777777" w:rsidR="00A8415D" w:rsidRPr="00057679" w:rsidRDefault="00A8415D" w:rsidP="009F25AC">
      <w:pPr>
        <w:pStyle w:val="Listenabsatz"/>
        <w:spacing w:after="0"/>
      </w:pPr>
    </w:p>
    <w:p w14:paraId="2BD7E790" w14:textId="695B2196" w:rsidR="00A8415D" w:rsidRPr="0083049A" w:rsidRDefault="00A8415D" w:rsidP="00057679">
      <w:pPr>
        <w:pStyle w:val="Listenabsatz"/>
        <w:numPr>
          <w:ilvl w:val="0"/>
          <w:numId w:val="11"/>
        </w:numPr>
        <w:spacing w:after="0"/>
        <w:ind w:hanging="862"/>
      </w:pPr>
      <w:bookmarkStart w:id="184" w:name="A22a2"/>
      <w:bookmarkEnd w:id="184"/>
      <w:r>
        <w:t xml:space="preserve">Die durchzuführenden Korrekturmaßnahmen MUSS mit Zuständigkeiten, </w:t>
      </w:r>
      <w:r w:rsidR="00653511">
        <w:br/>
      </w:r>
      <w:r>
        <w:t>Umsetzungstermin und dem jeweiligen Status dokumentiert sein.</w:t>
      </w:r>
    </w:p>
    <w:p w14:paraId="14DB48AC" w14:textId="2D19F752" w:rsidR="00A8415D" w:rsidRDefault="00A8415D" w:rsidP="00A8415D">
      <w:pPr>
        <w:pStyle w:val="Listenabsatz"/>
        <w:spacing w:after="0"/>
      </w:pPr>
    </w:p>
    <w:p w14:paraId="5831BFE8" w14:textId="4F4A6FC4" w:rsidR="00AB3DF9" w:rsidRDefault="00AB3DF9" w:rsidP="00A8415D">
      <w:pPr>
        <w:pStyle w:val="Listenabsatz"/>
        <w:spacing w:after="0"/>
      </w:pPr>
    </w:p>
    <w:p w14:paraId="75AEA18B" w14:textId="77777777" w:rsidR="00AB3DF9" w:rsidRDefault="00AB3DF9" w:rsidP="00A8415D">
      <w:pPr>
        <w:pStyle w:val="Listenabsatz"/>
        <w:spacing w:after="0"/>
      </w:pPr>
    </w:p>
    <w:p w14:paraId="3B7F9B4B"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2975578D"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AC84C2"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45F21" w:rsidRPr="005B4E23" w14:paraId="082CD676" w14:textId="77777777" w:rsidTr="00515B7F">
        <w:trPr>
          <w:trHeight w:val="205"/>
        </w:trPr>
        <w:tc>
          <w:tcPr>
            <w:tcW w:w="8356" w:type="dxa"/>
            <w:shd w:val="clear" w:color="auto" w:fill="D6E3BC" w:themeFill="accent3" w:themeFillTint="66"/>
          </w:tcPr>
          <w:p w14:paraId="4D31BD02" w14:textId="77777777" w:rsidR="00C45F21" w:rsidRPr="005B4E23" w:rsidRDefault="00C45F21" w:rsidP="00515B7F">
            <w:pPr>
              <w:suppressAutoHyphens/>
              <w:spacing w:before="120" w:after="120"/>
            </w:pPr>
            <w:r>
              <w:t xml:space="preserve">Umsetzung:  JA / TEILWEISE / NEIN / ENTBEHRLICH  </w:t>
            </w:r>
          </w:p>
        </w:tc>
      </w:tr>
      <w:tr w:rsidR="00C45F21" w:rsidRPr="00CC02C2" w14:paraId="29BEA0AA" w14:textId="77777777" w:rsidTr="00515B7F">
        <w:tc>
          <w:tcPr>
            <w:tcW w:w="8356" w:type="dxa"/>
          </w:tcPr>
          <w:p w14:paraId="3B2C3373" w14:textId="77777777" w:rsidR="00C45F21" w:rsidRPr="00CC02C2" w:rsidRDefault="00C45F21" w:rsidP="00515B7F">
            <w:pPr>
              <w:suppressAutoHyphens/>
              <w:spacing w:before="120" w:after="120"/>
              <w:rPr>
                <w:color w:val="000000" w:themeColor="text1"/>
              </w:rPr>
            </w:pPr>
            <w:r>
              <w:rPr>
                <w:color w:val="000000" w:themeColor="text1"/>
              </w:rPr>
              <w:t>Hier steht der aktuelle Umsetzungsstand</w:t>
            </w:r>
          </w:p>
        </w:tc>
      </w:tr>
    </w:tbl>
    <w:p w14:paraId="11266417" w14:textId="77777777" w:rsidR="00C45F21" w:rsidRDefault="00C45F21" w:rsidP="00C45F21">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C45F21" w14:paraId="4194A5A3" w14:textId="77777777" w:rsidTr="00515B7F">
        <w:tc>
          <w:tcPr>
            <w:tcW w:w="8356" w:type="dxa"/>
            <w:tcBorders>
              <w:bottom w:val="single" w:sz="4" w:space="0" w:color="auto"/>
            </w:tcBorders>
            <w:shd w:val="clear" w:color="auto" w:fill="C6D9F1" w:themeFill="text2" w:themeFillTint="33"/>
          </w:tcPr>
          <w:p w14:paraId="08DA8107" w14:textId="77777777" w:rsidR="00C45F21" w:rsidRPr="005A7A9F" w:rsidRDefault="00C45F21" w:rsidP="00515B7F">
            <w:pPr>
              <w:suppressAutoHyphens/>
              <w:spacing w:before="120" w:after="120"/>
              <w:rPr>
                <w:color w:val="000000" w:themeColor="text1"/>
              </w:rPr>
            </w:pPr>
            <w:r w:rsidRPr="005A7A9F">
              <w:rPr>
                <w:color w:val="000000" w:themeColor="text1"/>
              </w:rPr>
              <w:t>Einspruch - diese Anforderung soll nicht aufgenommen werden!</w:t>
            </w:r>
          </w:p>
        </w:tc>
      </w:tr>
      <w:tr w:rsidR="00C45F21" w14:paraId="54CD183A" w14:textId="77777777" w:rsidTr="00515B7F">
        <w:tc>
          <w:tcPr>
            <w:tcW w:w="8356" w:type="dxa"/>
            <w:shd w:val="clear" w:color="auto" w:fill="FFFFFF" w:themeFill="background1"/>
          </w:tcPr>
          <w:p w14:paraId="7EA32B9D" w14:textId="77777777" w:rsidR="00C45F21" w:rsidRPr="005A7A9F" w:rsidRDefault="00C45F21" w:rsidP="00515B7F">
            <w:pPr>
              <w:suppressAutoHyphens/>
              <w:spacing w:before="120" w:after="120"/>
              <w:rPr>
                <w:color w:val="000000" w:themeColor="text1"/>
              </w:rPr>
            </w:pPr>
            <w:r w:rsidRPr="005A7A9F">
              <w:rPr>
                <w:color w:val="000000" w:themeColor="text1"/>
              </w:rPr>
              <w:t>Begründung der Fachseite:</w:t>
            </w:r>
          </w:p>
        </w:tc>
      </w:tr>
    </w:tbl>
    <w:p w14:paraId="5B273C04" w14:textId="77777777" w:rsidR="00C45F21" w:rsidRDefault="00C45F21" w:rsidP="009F25AC">
      <w:pPr>
        <w:pStyle w:val="Listenabsatz"/>
        <w:spacing w:after="0"/>
      </w:pPr>
    </w:p>
    <w:p w14:paraId="55AB0CA4" w14:textId="77777777" w:rsidR="00A8415D" w:rsidRPr="009F25AC" w:rsidRDefault="00A8415D" w:rsidP="009F25AC">
      <w:pPr>
        <w:pStyle w:val="Listenabsatz"/>
        <w:spacing w:after="0"/>
      </w:pPr>
    </w:p>
    <w:p w14:paraId="1E10DBED" w14:textId="7948CD0D" w:rsidR="00A8415D" w:rsidRPr="0083049A" w:rsidRDefault="00A8415D" w:rsidP="00057679">
      <w:pPr>
        <w:pStyle w:val="Listenabsatz"/>
        <w:numPr>
          <w:ilvl w:val="0"/>
          <w:numId w:val="11"/>
        </w:numPr>
        <w:spacing w:after="0"/>
        <w:ind w:hanging="862"/>
      </w:pPr>
      <w:bookmarkStart w:id="185" w:name="A22a3"/>
      <w:bookmarkEnd w:id="185"/>
      <w:r>
        <w:t xml:space="preserve">Die Umsetzung MUSS kontinuierlich nachverfolgt und der Umsetzungsstatus </w:t>
      </w:r>
      <w:r w:rsidR="00653511">
        <w:br/>
      </w:r>
      <w:r>
        <w:t>fortgeschrieben werden.</w:t>
      </w:r>
    </w:p>
    <w:p w14:paraId="07D1DF9A" w14:textId="77777777" w:rsidR="00A8415D" w:rsidRDefault="00A8415D" w:rsidP="00A8415D">
      <w:pPr>
        <w:pStyle w:val="Listenabsatz"/>
        <w:spacing w:after="0"/>
      </w:pPr>
    </w:p>
    <w:p w14:paraId="197BDBE2"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3FAF24C6"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D229832" w14:textId="510DA3B9" w:rsidR="00A8415D"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45F21" w:rsidRPr="005B4E23" w14:paraId="278C2C03" w14:textId="77777777" w:rsidTr="00515B7F">
        <w:trPr>
          <w:trHeight w:val="205"/>
        </w:trPr>
        <w:tc>
          <w:tcPr>
            <w:tcW w:w="8356" w:type="dxa"/>
            <w:shd w:val="clear" w:color="auto" w:fill="D6E3BC" w:themeFill="accent3" w:themeFillTint="66"/>
          </w:tcPr>
          <w:p w14:paraId="1BEB28E2" w14:textId="77777777" w:rsidR="00C45F21" w:rsidRPr="005B4E23" w:rsidRDefault="00C45F21" w:rsidP="00515B7F">
            <w:pPr>
              <w:suppressAutoHyphens/>
              <w:spacing w:before="120" w:after="120"/>
            </w:pPr>
            <w:r>
              <w:t xml:space="preserve">Umsetzung:  JA / TEILWEISE / NEIN / ENTBEHRLICH  </w:t>
            </w:r>
          </w:p>
        </w:tc>
      </w:tr>
      <w:tr w:rsidR="00C45F21" w:rsidRPr="00CC02C2" w14:paraId="42CCA72E" w14:textId="77777777" w:rsidTr="00515B7F">
        <w:tc>
          <w:tcPr>
            <w:tcW w:w="8356" w:type="dxa"/>
          </w:tcPr>
          <w:p w14:paraId="478134A0" w14:textId="77777777" w:rsidR="00C45F21" w:rsidRPr="00CC02C2" w:rsidRDefault="00C45F21" w:rsidP="00515B7F">
            <w:pPr>
              <w:suppressAutoHyphens/>
              <w:spacing w:before="120" w:after="120"/>
              <w:rPr>
                <w:color w:val="000000" w:themeColor="text1"/>
              </w:rPr>
            </w:pPr>
            <w:r>
              <w:rPr>
                <w:color w:val="000000" w:themeColor="text1"/>
              </w:rPr>
              <w:t>Hier steht der aktuelle Umsetzungsstand</w:t>
            </w:r>
          </w:p>
        </w:tc>
      </w:tr>
    </w:tbl>
    <w:p w14:paraId="40366D5F" w14:textId="77777777" w:rsidR="00C45F21" w:rsidRDefault="00C45F21" w:rsidP="00C45F21">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C45F21" w14:paraId="65B49E01" w14:textId="77777777" w:rsidTr="00515B7F">
        <w:tc>
          <w:tcPr>
            <w:tcW w:w="8356" w:type="dxa"/>
            <w:tcBorders>
              <w:bottom w:val="single" w:sz="4" w:space="0" w:color="auto"/>
            </w:tcBorders>
            <w:shd w:val="clear" w:color="auto" w:fill="C6D9F1" w:themeFill="text2" w:themeFillTint="33"/>
          </w:tcPr>
          <w:p w14:paraId="030EB14E" w14:textId="77777777" w:rsidR="00C45F21" w:rsidRPr="005A7A9F" w:rsidRDefault="00C45F21" w:rsidP="00515B7F">
            <w:pPr>
              <w:suppressAutoHyphens/>
              <w:spacing w:before="120" w:after="120"/>
              <w:rPr>
                <w:color w:val="000000" w:themeColor="text1"/>
              </w:rPr>
            </w:pPr>
            <w:r w:rsidRPr="005A7A9F">
              <w:rPr>
                <w:color w:val="000000" w:themeColor="text1"/>
              </w:rPr>
              <w:t>Einspruch - diese Anforderung soll nicht aufgenommen werden!</w:t>
            </w:r>
          </w:p>
        </w:tc>
      </w:tr>
      <w:tr w:rsidR="00C45F21" w14:paraId="736334A1" w14:textId="77777777" w:rsidTr="00515B7F">
        <w:tc>
          <w:tcPr>
            <w:tcW w:w="8356" w:type="dxa"/>
            <w:shd w:val="clear" w:color="auto" w:fill="FFFFFF" w:themeFill="background1"/>
          </w:tcPr>
          <w:p w14:paraId="5D1E6DB2" w14:textId="77777777" w:rsidR="00C45F21" w:rsidRPr="005A7A9F" w:rsidRDefault="00C45F21" w:rsidP="00515B7F">
            <w:pPr>
              <w:suppressAutoHyphens/>
              <w:spacing w:before="120" w:after="120"/>
              <w:rPr>
                <w:color w:val="000000" w:themeColor="text1"/>
              </w:rPr>
            </w:pPr>
            <w:r w:rsidRPr="005A7A9F">
              <w:rPr>
                <w:color w:val="000000" w:themeColor="text1"/>
              </w:rPr>
              <w:t>Begründung der Fachseite:</w:t>
            </w:r>
          </w:p>
        </w:tc>
      </w:tr>
    </w:tbl>
    <w:p w14:paraId="3FE70511" w14:textId="77777777" w:rsidR="00C45F21" w:rsidRDefault="00C45F21" w:rsidP="009F25AC">
      <w:pPr>
        <w:pStyle w:val="Listenabsatz"/>
        <w:spacing w:after="0"/>
      </w:pPr>
    </w:p>
    <w:p w14:paraId="5BB84271" w14:textId="77777777" w:rsidR="00057679" w:rsidRPr="009F25AC" w:rsidRDefault="00057679" w:rsidP="009F25AC">
      <w:pPr>
        <w:pStyle w:val="Listenabsatz"/>
        <w:spacing w:after="0"/>
      </w:pPr>
    </w:p>
    <w:p w14:paraId="2C2392B3" w14:textId="4DE7A19D" w:rsidR="00A8415D" w:rsidRPr="0083049A" w:rsidRDefault="00A8415D" w:rsidP="00057679">
      <w:pPr>
        <w:pStyle w:val="Listenabsatz"/>
        <w:numPr>
          <w:ilvl w:val="0"/>
          <w:numId w:val="11"/>
        </w:numPr>
        <w:spacing w:after="0"/>
        <w:ind w:hanging="862"/>
      </w:pPr>
      <w:bookmarkStart w:id="186" w:name="A22a4"/>
      <w:bookmarkEnd w:id="186"/>
      <w:r>
        <w:t>Grundsätzlich MUSS geprüft werden, ob ergänzende IS-Revisionen notwendig sind.</w:t>
      </w:r>
    </w:p>
    <w:p w14:paraId="6BBF9F30" w14:textId="77777777" w:rsidR="00A8415D" w:rsidRDefault="00A8415D" w:rsidP="00A8415D">
      <w:pPr>
        <w:pStyle w:val="Listenabsatz"/>
        <w:spacing w:after="0"/>
      </w:pPr>
    </w:p>
    <w:p w14:paraId="314ADD30"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201451E2"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95FD9A"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45F21" w:rsidRPr="005B4E23" w14:paraId="59AB3298" w14:textId="77777777" w:rsidTr="00515B7F">
        <w:trPr>
          <w:trHeight w:val="205"/>
        </w:trPr>
        <w:tc>
          <w:tcPr>
            <w:tcW w:w="8356" w:type="dxa"/>
            <w:shd w:val="clear" w:color="auto" w:fill="D6E3BC" w:themeFill="accent3" w:themeFillTint="66"/>
          </w:tcPr>
          <w:p w14:paraId="2270BA63" w14:textId="77777777" w:rsidR="00C45F21" w:rsidRPr="005B4E23" w:rsidRDefault="00C45F21" w:rsidP="00515B7F">
            <w:pPr>
              <w:suppressAutoHyphens/>
              <w:spacing w:before="120" w:after="120"/>
            </w:pPr>
            <w:r>
              <w:t xml:space="preserve">Umsetzung:  JA / TEILWEISE / NEIN / ENTBEHRLICH  </w:t>
            </w:r>
          </w:p>
        </w:tc>
      </w:tr>
      <w:tr w:rsidR="00C45F21" w:rsidRPr="00CC02C2" w14:paraId="59BC55CF" w14:textId="77777777" w:rsidTr="00515B7F">
        <w:tc>
          <w:tcPr>
            <w:tcW w:w="8356" w:type="dxa"/>
          </w:tcPr>
          <w:p w14:paraId="17C0C7C4" w14:textId="77777777" w:rsidR="00C45F21" w:rsidRPr="00CC02C2" w:rsidRDefault="00C45F21" w:rsidP="00515B7F">
            <w:pPr>
              <w:suppressAutoHyphens/>
              <w:spacing w:before="120" w:after="120"/>
              <w:rPr>
                <w:color w:val="000000" w:themeColor="text1"/>
              </w:rPr>
            </w:pPr>
            <w:r>
              <w:rPr>
                <w:color w:val="000000" w:themeColor="text1"/>
              </w:rPr>
              <w:t>Hier steht der aktuelle Umsetzungsstand</w:t>
            </w:r>
          </w:p>
        </w:tc>
      </w:tr>
    </w:tbl>
    <w:p w14:paraId="2934DB77" w14:textId="77777777" w:rsidR="00C45F21" w:rsidRDefault="00C45F21" w:rsidP="00C45F21">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C45F21" w14:paraId="44281AB5" w14:textId="77777777" w:rsidTr="00515B7F">
        <w:tc>
          <w:tcPr>
            <w:tcW w:w="8356" w:type="dxa"/>
            <w:tcBorders>
              <w:bottom w:val="single" w:sz="4" w:space="0" w:color="auto"/>
            </w:tcBorders>
            <w:shd w:val="clear" w:color="auto" w:fill="C6D9F1" w:themeFill="text2" w:themeFillTint="33"/>
          </w:tcPr>
          <w:p w14:paraId="6BD421F8" w14:textId="77777777" w:rsidR="00C45F21" w:rsidRPr="005A7A9F" w:rsidRDefault="00C45F21" w:rsidP="00515B7F">
            <w:pPr>
              <w:suppressAutoHyphens/>
              <w:spacing w:before="120" w:after="120"/>
              <w:rPr>
                <w:color w:val="000000" w:themeColor="text1"/>
              </w:rPr>
            </w:pPr>
            <w:r w:rsidRPr="005A7A9F">
              <w:rPr>
                <w:color w:val="000000" w:themeColor="text1"/>
              </w:rPr>
              <w:t>Einspruch - diese Anforderung soll nicht aufgenommen werden!</w:t>
            </w:r>
          </w:p>
        </w:tc>
      </w:tr>
      <w:tr w:rsidR="00C45F21" w14:paraId="6DDFE5C8" w14:textId="77777777" w:rsidTr="00515B7F">
        <w:tc>
          <w:tcPr>
            <w:tcW w:w="8356" w:type="dxa"/>
            <w:shd w:val="clear" w:color="auto" w:fill="FFFFFF" w:themeFill="background1"/>
          </w:tcPr>
          <w:p w14:paraId="51957615" w14:textId="77777777" w:rsidR="00C45F21" w:rsidRPr="005A7A9F" w:rsidRDefault="00C45F21" w:rsidP="00515B7F">
            <w:pPr>
              <w:suppressAutoHyphens/>
              <w:spacing w:before="120" w:after="120"/>
              <w:rPr>
                <w:color w:val="000000" w:themeColor="text1"/>
              </w:rPr>
            </w:pPr>
            <w:r w:rsidRPr="005A7A9F">
              <w:rPr>
                <w:color w:val="000000" w:themeColor="text1"/>
              </w:rPr>
              <w:t>Begründung der Fachseite:</w:t>
            </w:r>
          </w:p>
        </w:tc>
      </w:tr>
    </w:tbl>
    <w:p w14:paraId="417F27E9" w14:textId="77777777" w:rsidR="00C45F21" w:rsidRDefault="00C45F21" w:rsidP="00C45F21">
      <w:pPr>
        <w:pStyle w:val="Listenabsatz"/>
        <w:spacing w:after="0"/>
        <w:ind w:left="720"/>
      </w:pPr>
    </w:p>
    <w:p w14:paraId="1409D59E" w14:textId="77777777" w:rsidR="00A8415D" w:rsidRPr="00057679" w:rsidRDefault="00A8415D" w:rsidP="00057679">
      <w:pPr>
        <w:pStyle w:val="Listenabsatz"/>
        <w:spacing w:after="0"/>
        <w:ind w:left="720"/>
      </w:pPr>
    </w:p>
    <w:p w14:paraId="5854D175" w14:textId="5A1642EC" w:rsidR="00A8415D" w:rsidRPr="0083049A" w:rsidRDefault="00A8415D" w:rsidP="00057679">
      <w:pPr>
        <w:pStyle w:val="Listenabsatz"/>
        <w:numPr>
          <w:ilvl w:val="0"/>
          <w:numId w:val="11"/>
        </w:numPr>
        <w:spacing w:after="0"/>
        <w:ind w:hanging="862"/>
      </w:pPr>
      <w:bookmarkStart w:id="187" w:name="A22a5"/>
      <w:bookmarkEnd w:id="187"/>
      <w:r>
        <w:t xml:space="preserve">Der Verantwortliche für die IS-Revision MUSS die Grob- und Detailplanung zur </w:t>
      </w:r>
      <w:r w:rsidR="00653511">
        <w:br/>
      </w:r>
      <w:r>
        <w:t>IS-Revision anpassen.</w:t>
      </w:r>
    </w:p>
    <w:p w14:paraId="48F46526" w14:textId="77777777" w:rsidR="00A8415D" w:rsidRDefault="00A8415D" w:rsidP="00A8415D">
      <w:pPr>
        <w:pStyle w:val="Listenabsatz"/>
        <w:spacing w:after="0"/>
      </w:pPr>
    </w:p>
    <w:p w14:paraId="62D92F01" w14:textId="77777777" w:rsidR="00A8415D" w:rsidRDefault="00A8415D" w:rsidP="00A8415D">
      <w:pPr>
        <w:pStyle w:val="Listenabsatz"/>
        <w:spacing w:after="240"/>
        <w:rPr>
          <w:color w:val="FF0000"/>
        </w:rPr>
      </w:pPr>
      <w:r w:rsidRPr="001568BD">
        <w:rPr>
          <w:color w:val="FF0000"/>
        </w:rPr>
        <w:t xml:space="preserve">Hier steht Ihre Konkretisierung des BSI-Textes der Anforderungen unter </w:t>
      </w:r>
    </w:p>
    <w:p w14:paraId="40ED2F27" w14:textId="77777777" w:rsidR="00A8415D" w:rsidRDefault="00A8415D" w:rsidP="00A8415D">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636B352" w14:textId="77777777" w:rsidR="00A8415D" w:rsidRPr="001F352F" w:rsidRDefault="00A8415D" w:rsidP="00A8415D">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45F21" w:rsidRPr="005B4E23" w14:paraId="0B4ADC31" w14:textId="77777777" w:rsidTr="00515B7F">
        <w:trPr>
          <w:trHeight w:val="205"/>
        </w:trPr>
        <w:tc>
          <w:tcPr>
            <w:tcW w:w="8356" w:type="dxa"/>
            <w:shd w:val="clear" w:color="auto" w:fill="D6E3BC" w:themeFill="accent3" w:themeFillTint="66"/>
          </w:tcPr>
          <w:p w14:paraId="11086D04" w14:textId="77777777" w:rsidR="00C45F21" w:rsidRPr="005B4E23" w:rsidRDefault="00C45F21" w:rsidP="00515B7F">
            <w:pPr>
              <w:suppressAutoHyphens/>
              <w:spacing w:before="120" w:after="120"/>
            </w:pPr>
            <w:r>
              <w:t xml:space="preserve">Umsetzung:  JA / TEILWEISE / NEIN / ENTBEHRLICH  </w:t>
            </w:r>
          </w:p>
        </w:tc>
      </w:tr>
      <w:tr w:rsidR="00C45F21" w:rsidRPr="00CC02C2" w14:paraId="323404F5" w14:textId="77777777" w:rsidTr="00515B7F">
        <w:tc>
          <w:tcPr>
            <w:tcW w:w="8356" w:type="dxa"/>
          </w:tcPr>
          <w:p w14:paraId="51EDFDF2" w14:textId="77777777" w:rsidR="00C45F21" w:rsidRPr="00CC02C2" w:rsidRDefault="00C45F21" w:rsidP="00515B7F">
            <w:pPr>
              <w:suppressAutoHyphens/>
              <w:spacing w:before="120" w:after="120"/>
              <w:rPr>
                <w:color w:val="000000" w:themeColor="text1"/>
              </w:rPr>
            </w:pPr>
            <w:r>
              <w:rPr>
                <w:color w:val="000000" w:themeColor="text1"/>
              </w:rPr>
              <w:t>Hier steht der aktuelle Umsetzungsstand</w:t>
            </w:r>
          </w:p>
        </w:tc>
      </w:tr>
    </w:tbl>
    <w:p w14:paraId="10AEEEE4" w14:textId="77777777" w:rsidR="00C45F21" w:rsidRDefault="00C45F21" w:rsidP="00C45F21">
      <w:pPr>
        <w:pStyle w:val="Listenabsatz"/>
        <w:suppressAutoHyphens/>
        <w:spacing w:after="0"/>
        <w:ind w:left="720"/>
      </w:pPr>
    </w:p>
    <w:tbl>
      <w:tblPr>
        <w:tblStyle w:val="Tabellenraster"/>
        <w:tblW w:w="0" w:type="auto"/>
        <w:tblInd w:w="704" w:type="dxa"/>
        <w:tblLook w:val="04A0" w:firstRow="1" w:lastRow="0" w:firstColumn="1" w:lastColumn="0" w:noHBand="0" w:noVBand="1"/>
      </w:tblPr>
      <w:tblGrid>
        <w:gridCol w:w="8356"/>
      </w:tblGrid>
      <w:tr w:rsidR="00C45F21" w14:paraId="4463A081" w14:textId="77777777" w:rsidTr="00515B7F">
        <w:tc>
          <w:tcPr>
            <w:tcW w:w="8356" w:type="dxa"/>
            <w:tcBorders>
              <w:bottom w:val="single" w:sz="4" w:space="0" w:color="auto"/>
            </w:tcBorders>
            <w:shd w:val="clear" w:color="auto" w:fill="C6D9F1" w:themeFill="text2" w:themeFillTint="33"/>
          </w:tcPr>
          <w:p w14:paraId="220F6A09" w14:textId="77777777" w:rsidR="00C45F21" w:rsidRPr="005A7A9F" w:rsidRDefault="00C45F21" w:rsidP="00515B7F">
            <w:pPr>
              <w:suppressAutoHyphens/>
              <w:spacing w:before="120" w:after="120"/>
              <w:rPr>
                <w:color w:val="000000" w:themeColor="text1"/>
              </w:rPr>
            </w:pPr>
            <w:r w:rsidRPr="005A7A9F">
              <w:rPr>
                <w:color w:val="000000" w:themeColor="text1"/>
              </w:rPr>
              <w:t>Einspruch - diese Anforderung soll nicht aufgenommen werden!</w:t>
            </w:r>
          </w:p>
        </w:tc>
      </w:tr>
      <w:tr w:rsidR="00C45F21" w14:paraId="5B13ABED" w14:textId="77777777" w:rsidTr="00515B7F">
        <w:tc>
          <w:tcPr>
            <w:tcW w:w="8356" w:type="dxa"/>
            <w:shd w:val="clear" w:color="auto" w:fill="FFFFFF" w:themeFill="background1"/>
          </w:tcPr>
          <w:p w14:paraId="3D114869" w14:textId="77777777" w:rsidR="00C45F21" w:rsidRPr="005A7A9F" w:rsidRDefault="00C45F21" w:rsidP="00515B7F">
            <w:pPr>
              <w:suppressAutoHyphens/>
              <w:spacing w:before="120" w:after="120"/>
              <w:rPr>
                <w:color w:val="000000" w:themeColor="text1"/>
              </w:rPr>
            </w:pPr>
            <w:r w:rsidRPr="005A7A9F">
              <w:rPr>
                <w:color w:val="000000" w:themeColor="text1"/>
              </w:rPr>
              <w:t>Begründung der Fachseite:</w:t>
            </w:r>
          </w:p>
        </w:tc>
      </w:tr>
    </w:tbl>
    <w:p w14:paraId="46D6026A" w14:textId="02C93E4F" w:rsidR="00653511" w:rsidRDefault="00653511" w:rsidP="00C45F21">
      <w:pPr>
        <w:pStyle w:val="Listenabsatz"/>
        <w:spacing w:after="0"/>
        <w:ind w:left="720"/>
      </w:pPr>
    </w:p>
    <w:p w14:paraId="7D680DA0" w14:textId="29A9AD9A" w:rsidR="00AB3DF9" w:rsidRDefault="00AB3DF9" w:rsidP="00C45F21">
      <w:pPr>
        <w:pStyle w:val="Listenabsatz"/>
        <w:spacing w:after="0"/>
        <w:ind w:left="720"/>
      </w:pPr>
    </w:p>
    <w:p w14:paraId="6D75B759" w14:textId="77777777" w:rsidR="00AB3DF9" w:rsidRDefault="00AB3DF9" w:rsidP="00C45F21">
      <w:pPr>
        <w:pStyle w:val="Listenabsatz"/>
        <w:spacing w:after="0"/>
        <w:ind w:left="720"/>
      </w:pPr>
    </w:p>
    <w:p w14:paraId="1229ABA1" w14:textId="6BB5A841" w:rsidR="00A8415D" w:rsidRDefault="00AB3DF9" w:rsidP="00A8415D">
      <w:pPr>
        <w:pStyle w:val="berschrift2"/>
      </w:pPr>
      <w:bookmarkStart w:id="188" w:name="_Toc92146510"/>
      <w:r>
        <w:t>ENTFALLEN</w:t>
      </w:r>
      <w:r w:rsidR="00A8415D">
        <w:t xml:space="preserve"> </w:t>
      </w:r>
      <w:r w:rsidR="008B072A">
        <w:t>(</w:t>
      </w:r>
      <w:r w:rsidR="008B072A">
        <w:t>H</w:t>
      </w:r>
      <w:r w:rsidR="008B072A">
        <w:t>)</w:t>
      </w:r>
      <w:r w:rsidR="008B072A" w:rsidRPr="005A7A9F">
        <w:t xml:space="preserve"> </w:t>
      </w:r>
      <w:r w:rsidR="00A8415D">
        <w:t>[A23]</w:t>
      </w:r>
      <w:bookmarkEnd w:id="188"/>
    </w:p>
    <w:p w14:paraId="07364639" w14:textId="77777777" w:rsidR="00A8415D" w:rsidRPr="00CC02C2" w:rsidRDefault="00A8415D" w:rsidP="00A8415D">
      <w:pPr>
        <w:suppressAutoHyphens/>
        <w:spacing w:after="240"/>
        <w:ind w:left="720"/>
        <w:rPr>
          <w:color w:val="000000" w:themeColor="text1"/>
        </w:rPr>
      </w:pPr>
    </w:p>
    <w:p w14:paraId="0E4D389F" w14:textId="77777777" w:rsidR="00A8415D" w:rsidRDefault="00A8415D" w:rsidP="00A8415D">
      <w:pPr>
        <w:pStyle w:val="Listenabsatz"/>
        <w:spacing w:after="0"/>
      </w:pPr>
      <w:bookmarkStart w:id="189" w:name="A23a1"/>
      <w:bookmarkEnd w:id="189"/>
    </w:p>
    <w:p w14:paraId="2CAAE4AF" w14:textId="77777777" w:rsidR="00C45F21" w:rsidRDefault="00C45F21" w:rsidP="00C45F21">
      <w:pPr>
        <w:pStyle w:val="Listenabsatz"/>
        <w:spacing w:after="0"/>
        <w:ind w:left="720"/>
      </w:pPr>
    </w:p>
    <w:p w14:paraId="6CF8BB44" w14:textId="77777777" w:rsidR="009C3ADE" w:rsidRDefault="009C3ADE" w:rsidP="00F2502F">
      <w:pPr>
        <w:spacing w:after="240"/>
      </w:pPr>
    </w:p>
    <w:p w14:paraId="1D350AEE" w14:textId="77777777" w:rsidR="00CC0C91" w:rsidRDefault="00CC0C91">
      <w:r>
        <w:br w:type="page"/>
      </w:r>
    </w:p>
    <w:p w14:paraId="16F0FD3E" w14:textId="77777777" w:rsidR="00225215" w:rsidRPr="001302A6" w:rsidRDefault="00451F3B" w:rsidP="00AB3DF9">
      <w:pPr>
        <w:pStyle w:val="berschrift1"/>
      </w:pPr>
      <w:bookmarkStart w:id="190" w:name="_Toc92146511"/>
      <w:r>
        <w:t>Behörden</w:t>
      </w:r>
      <w:r w:rsidR="00374989">
        <w:t xml:space="preserve">-spezifische Anforderungen </w:t>
      </w:r>
      <w:r w:rsidR="00374989" w:rsidRPr="001302A6">
        <w:rPr>
          <w:color w:val="FF0000"/>
          <w:sz w:val="20"/>
          <w:szCs w:val="20"/>
        </w:rPr>
        <w:t>[optional]</w:t>
      </w:r>
      <w:bookmarkEnd w:id="190"/>
    </w:p>
    <w:p w14:paraId="362FF084" w14:textId="77777777" w:rsidR="00225215" w:rsidRDefault="00225215" w:rsidP="00215F32">
      <w:pPr>
        <w:pStyle w:val="berschrift2"/>
      </w:pPr>
      <w:bookmarkStart w:id="191" w:name="_Toc92146512"/>
      <w:r>
        <w:t>Text der Anforderung mit Begründung</w:t>
      </w:r>
      <w:bookmarkEnd w:id="191"/>
    </w:p>
    <w:p w14:paraId="682ACC3F" w14:textId="77777777" w:rsidR="00374989" w:rsidRDefault="00374989" w:rsidP="00374989">
      <w:pPr>
        <w:spacing w:after="0" w:line="240" w:lineRule="auto"/>
      </w:pPr>
    </w:p>
    <w:p w14:paraId="4CEA73FD" w14:textId="77777777" w:rsidR="00374989" w:rsidRPr="0083049A" w:rsidRDefault="00374989" w:rsidP="007B2875">
      <w:pPr>
        <w:pStyle w:val="Listenabsatz"/>
        <w:numPr>
          <w:ilvl w:val="0"/>
          <w:numId w:val="11"/>
        </w:numPr>
        <w:spacing w:after="240"/>
      </w:pPr>
      <w:r>
        <w:t xml:space="preserve">Text der </w:t>
      </w:r>
      <w:r w:rsidR="00225215">
        <w:t>Untera</w:t>
      </w:r>
      <w:r>
        <w:t>nforderung</w:t>
      </w:r>
      <w:r w:rsidR="00225215">
        <w:t xml:space="preserve"> </w:t>
      </w:r>
      <w:r>
        <w:t>xxx</w:t>
      </w:r>
    </w:p>
    <w:tbl>
      <w:tblPr>
        <w:tblStyle w:val="Tabellenraster"/>
        <w:tblW w:w="0" w:type="auto"/>
        <w:tblInd w:w="704" w:type="dxa"/>
        <w:tblLook w:val="04A0" w:firstRow="1" w:lastRow="0" w:firstColumn="1" w:lastColumn="0" w:noHBand="0" w:noVBand="1"/>
      </w:tblPr>
      <w:tblGrid>
        <w:gridCol w:w="8356"/>
      </w:tblGrid>
      <w:tr w:rsidR="00374989" w:rsidRPr="005B4E23" w14:paraId="4D2BBD8F" w14:textId="77777777" w:rsidTr="007A2493">
        <w:trPr>
          <w:trHeight w:val="205"/>
        </w:trPr>
        <w:tc>
          <w:tcPr>
            <w:tcW w:w="8356" w:type="dxa"/>
            <w:shd w:val="clear" w:color="auto" w:fill="D6E3BC" w:themeFill="accent3" w:themeFillTint="66"/>
          </w:tcPr>
          <w:p w14:paraId="5970885A" w14:textId="1555287C" w:rsidR="00374989" w:rsidRPr="005B4E23" w:rsidRDefault="00D22D97" w:rsidP="00A87EF1">
            <w:pPr>
              <w:suppressAutoHyphens/>
              <w:spacing w:before="120" w:after="120"/>
            </w:pPr>
            <w:r>
              <w:t>Umsetzung:  JA / TEILWEISE / NEIN / ENTBEHRLICH</w:t>
            </w:r>
            <w:r w:rsidR="00374989">
              <w:t xml:space="preserve">  </w:t>
            </w:r>
          </w:p>
        </w:tc>
      </w:tr>
      <w:tr w:rsidR="00374989" w:rsidRPr="00CC02C2" w14:paraId="747BEADC" w14:textId="77777777" w:rsidTr="00D53C35">
        <w:tc>
          <w:tcPr>
            <w:tcW w:w="8356" w:type="dxa"/>
          </w:tcPr>
          <w:p w14:paraId="22140120" w14:textId="77777777" w:rsidR="00374989" w:rsidRPr="00A87EF1" w:rsidRDefault="00374989" w:rsidP="00D53C35">
            <w:pPr>
              <w:suppressAutoHyphens/>
              <w:spacing w:before="120" w:after="120"/>
            </w:pPr>
            <w:r w:rsidRPr="00A87EF1">
              <w:t>Text der Umsetzung xxx</w:t>
            </w:r>
          </w:p>
        </w:tc>
      </w:tr>
    </w:tbl>
    <w:p w14:paraId="50EDE9A4" w14:textId="77777777" w:rsidR="00374989" w:rsidRDefault="00374989" w:rsidP="00374989">
      <w:pPr>
        <w:suppressAutoHyphens/>
        <w:spacing w:after="240"/>
        <w:ind w:left="720"/>
      </w:pPr>
    </w:p>
    <w:tbl>
      <w:tblPr>
        <w:tblStyle w:val="Tabellenraster"/>
        <w:tblW w:w="0" w:type="auto"/>
        <w:tblInd w:w="704" w:type="dxa"/>
        <w:tblLook w:val="04A0" w:firstRow="1" w:lastRow="0" w:firstColumn="1" w:lastColumn="0" w:noHBand="0" w:noVBand="1"/>
      </w:tblPr>
      <w:tblGrid>
        <w:gridCol w:w="284"/>
        <w:gridCol w:w="8072"/>
      </w:tblGrid>
      <w:tr w:rsidR="00374989" w:rsidRPr="005B4E23" w14:paraId="17539DD9" w14:textId="77777777" w:rsidTr="00D53C35">
        <w:trPr>
          <w:trHeight w:val="205"/>
        </w:trPr>
        <w:tc>
          <w:tcPr>
            <w:tcW w:w="284" w:type="dxa"/>
            <w:vMerge w:val="restart"/>
            <w:shd w:val="clear" w:color="auto" w:fill="ED9BA1"/>
          </w:tcPr>
          <w:p w14:paraId="52290BD3" w14:textId="77777777" w:rsidR="00374989" w:rsidRPr="005B4E23" w:rsidRDefault="00374989" w:rsidP="00D53C35">
            <w:pPr>
              <w:suppressAutoHyphens/>
              <w:spacing w:before="60" w:after="60"/>
              <w:ind w:firstLine="35"/>
            </w:pPr>
          </w:p>
        </w:tc>
        <w:tc>
          <w:tcPr>
            <w:tcW w:w="8072" w:type="dxa"/>
            <w:shd w:val="clear" w:color="auto" w:fill="FFFFCC"/>
          </w:tcPr>
          <w:p w14:paraId="0BB76FED" w14:textId="77777777" w:rsidR="00374989" w:rsidRPr="0083049A" w:rsidRDefault="00374989" w:rsidP="00D53C35">
            <w:pPr>
              <w:spacing w:before="120" w:after="120"/>
              <w:ind w:left="176"/>
            </w:pPr>
            <w:r>
              <w:t xml:space="preserve">Die fehlende Umsetzung dieser Anforderung wird in JIRA </w:t>
            </w:r>
            <w:r w:rsidRPr="00D5670F">
              <w:t>getrackt</w:t>
            </w:r>
            <w:r>
              <w:t xml:space="preserve"> unter:</w:t>
            </w:r>
          </w:p>
          <w:p w14:paraId="174D9B83" w14:textId="77777777" w:rsidR="00374989" w:rsidRPr="00363531" w:rsidRDefault="00374989" w:rsidP="00D53C35">
            <w:pPr>
              <w:spacing w:after="120"/>
              <w:ind w:left="176"/>
              <w:jc w:val="center"/>
              <w:rPr>
                <w:b/>
                <w:color w:val="FF5050"/>
              </w:rPr>
            </w:pPr>
          </w:p>
        </w:tc>
      </w:tr>
      <w:tr w:rsidR="00374989" w14:paraId="4F2003B1" w14:textId="77777777" w:rsidTr="00D53C35">
        <w:tc>
          <w:tcPr>
            <w:tcW w:w="284" w:type="dxa"/>
            <w:vMerge/>
            <w:shd w:val="clear" w:color="auto" w:fill="ED9BA1"/>
          </w:tcPr>
          <w:p w14:paraId="7DDB5C94" w14:textId="77777777" w:rsidR="00374989" w:rsidRPr="000C2515" w:rsidRDefault="00374989" w:rsidP="00D53C35">
            <w:pPr>
              <w:suppressAutoHyphens/>
              <w:spacing w:before="120" w:after="120"/>
              <w:rPr>
                <w:color w:val="FF0000"/>
              </w:rPr>
            </w:pPr>
          </w:p>
        </w:tc>
        <w:tc>
          <w:tcPr>
            <w:tcW w:w="8072" w:type="dxa"/>
          </w:tcPr>
          <w:p w14:paraId="637B964B" w14:textId="77777777" w:rsidR="00374989" w:rsidRDefault="00374989" w:rsidP="00D53C35">
            <w:pPr>
              <w:suppressAutoHyphens/>
              <w:spacing w:before="120" w:after="120"/>
              <w:ind w:left="176" w:right="310"/>
              <w:rPr>
                <w:color w:val="FF5050"/>
              </w:rPr>
            </w:pPr>
            <w:r w:rsidRPr="00F568E7">
              <w:rPr>
                <w:color w:val="FF5050"/>
              </w:rPr>
              <w:t xml:space="preserve">Text des ToDos: </w:t>
            </w:r>
          </w:p>
          <w:p w14:paraId="1741B741" w14:textId="0F97C9CB" w:rsidR="00374989" w:rsidRPr="00E21F51" w:rsidRDefault="00374989" w:rsidP="009228F3">
            <w:pPr>
              <w:suppressAutoHyphens/>
              <w:spacing w:before="120" w:after="120"/>
              <w:ind w:left="176" w:right="310"/>
              <w:rPr>
                <w:color w:val="000000" w:themeColor="text1"/>
              </w:rPr>
            </w:pPr>
          </w:p>
        </w:tc>
      </w:tr>
    </w:tbl>
    <w:p w14:paraId="1A3A774B" w14:textId="77777777" w:rsidR="004B75E6" w:rsidRDefault="004B75E6" w:rsidP="004B75E6">
      <w:pPr>
        <w:suppressAutoHyphens/>
        <w:spacing w:after="24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B75E6" w14:paraId="0C1A7FED" w14:textId="77777777" w:rsidTr="00D53C35">
        <w:tc>
          <w:tcPr>
            <w:tcW w:w="8340" w:type="dxa"/>
            <w:tcBorders>
              <w:bottom w:val="single" w:sz="4" w:space="0" w:color="auto"/>
            </w:tcBorders>
            <w:shd w:val="clear" w:color="auto" w:fill="C6D9F1" w:themeFill="text2" w:themeFillTint="33"/>
          </w:tcPr>
          <w:p w14:paraId="4FFF317E" w14:textId="77777777" w:rsidR="004B75E6" w:rsidRDefault="004B75E6" w:rsidP="00A87EF1">
            <w:pPr>
              <w:spacing w:before="120" w:after="120"/>
              <w:rPr>
                <w:color w:val="000000" w:themeColor="text1"/>
              </w:rPr>
            </w:pPr>
            <w:r>
              <w:rPr>
                <w:color w:val="000000" w:themeColor="text1"/>
              </w:rPr>
              <w:t>Einspruch - diese Anforderung soll nicht aufgenommen werden!</w:t>
            </w:r>
          </w:p>
        </w:tc>
      </w:tr>
      <w:tr w:rsidR="004B75E6" w14:paraId="73C0BDD3" w14:textId="77777777" w:rsidTr="00D53C35">
        <w:tc>
          <w:tcPr>
            <w:tcW w:w="8340" w:type="dxa"/>
            <w:shd w:val="clear" w:color="auto" w:fill="FFFFFF" w:themeFill="background1"/>
          </w:tcPr>
          <w:p w14:paraId="6FAA4FB5" w14:textId="77777777" w:rsidR="004B75E6" w:rsidRDefault="004B75E6" w:rsidP="00A87EF1">
            <w:pPr>
              <w:spacing w:before="120" w:after="120"/>
              <w:rPr>
                <w:color w:val="000000" w:themeColor="text1"/>
              </w:rPr>
            </w:pPr>
            <w:r>
              <w:rPr>
                <w:color w:val="000000" w:themeColor="text1"/>
              </w:rPr>
              <w:t>Begründung der Fachseite:</w:t>
            </w:r>
          </w:p>
        </w:tc>
      </w:tr>
    </w:tbl>
    <w:p w14:paraId="443F3738" w14:textId="77777777" w:rsidR="00432F27" w:rsidRPr="001302A6" w:rsidRDefault="00432F27" w:rsidP="00432F27">
      <w:pPr>
        <w:spacing w:after="120"/>
        <w:ind w:left="170"/>
        <w:rPr>
          <w:sz w:val="18"/>
          <w:szCs w:val="18"/>
        </w:rPr>
      </w:pPr>
    </w:p>
    <w:p w14:paraId="48364B04" w14:textId="77777777" w:rsidR="00DD65C0" w:rsidRPr="001302A6" w:rsidRDefault="00DD65C0" w:rsidP="00DD65C0">
      <w:pPr>
        <w:spacing w:after="120"/>
        <w:ind w:left="170"/>
        <w:rPr>
          <w:sz w:val="18"/>
          <w:szCs w:val="18"/>
        </w:rPr>
      </w:pPr>
    </w:p>
    <w:p w14:paraId="65E8B2F7" w14:textId="77777777" w:rsidR="00DD65C0" w:rsidRPr="001302A6" w:rsidRDefault="00DD65C0" w:rsidP="00DD65C0">
      <w:pPr>
        <w:spacing w:after="120"/>
        <w:ind w:left="170"/>
        <w:rPr>
          <w:sz w:val="18"/>
          <w:szCs w:val="18"/>
        </w:rPr>
      </w:pPr>
    </w:p>
    <w:p w14:paraId="2B2697C1" w14:textId="77777777" w:rsidR="00DD65C0" w:rsidRPr="001302A6" w:rsidRDefault="00DD65C0" w:rsidP="00DD65C0">
      <w:pPr>
        <w:spacing w:after="120"/>
        <w:ind w:left="170"/>
        <w:rPr>
          <w:sz w:val="18"/>
          <w:szCs w:val="18"/>
        </w:rPr>
      </w:pPr>
    </w:p>
    <w:p w14:paraId="0298A1C8" w14:textId="77777777" w:rsidR="00DD65C0" w:rsidRPr="001302A6" w:rsidRDefault="00DD65C0" w:rsidP="00DD65C0">
      <w:pPr>
        <w:spacing w:after="120"/>
        <w:ind w:left="170"/>
        <w:rPr>
          <w:sz w:val="18"/>
          <w:szCs w:val="18"/>
        </w:rPr>
      </w:pPr>
    </w:p>
    <w:p w14:paraId="348320E4" w14:textId="77777777" w:rsidR="00237118" w:rsidRPr="001302A6" w:rsidRDefault="00237118">
      <w:pPr>
        <w:rPr>
          <w:sz w:val="18"/>
          <w:szCs w:val="18"/>
        </w:rPr>
      </w:pPr>
      <w:r w:rsidRPr="001302A6">
        <w:rPr>
          <w:sz w:val="18"/>
          <w:szCs w:val="18"/>
        </w:rPr>
        <w:br w:type="page"/>
      </w:r>
    </w:p>
    <w:p w14:paraId="25919D41" w14:textId="77777777" w:rsidR="00225215" w:rsidRPr="001302A6" w:rsidRDefault="00374989" w:rsidP="00AB3DF9">
      <w:pPr>
        <w:pStyle w:val="berschrift1"/>
      </w:pPr>
      <w:bookmarkStart w:id="192" w:name="_Toc92146513"/>
      <w:r w:rsidRPr="006676E5">
        <w:t xml:space="preserve">Weitere Anforderungen aus anderer Quellen </w:t>
      </w:r>
      <w:r w:rsidRPr="001302A6">
        <w:rPr>
          <w:color w:val="FF0000"/>
          <w:sz w:val="20"/>
          <w:szCs w:val="20"/>
        </w:rPr>
        <w:t>[optional]</w:t>
      </w:r>
      <w:bookmarkEnd w:id="192"/>
    </w:p>
    <w:p w14:paraId="5E4A8999" w14:textId="77777777" w:rsidR="00225215" w:rsidRDefault="00225215" w:rsidP="00215F32">
      <w:pPr>
        <w:pStyle w:val="berschrift2"/>
      </w:pPr>
      <w:bookmarkStart w:id="193" w:name="_Toc92146514"/>
      <w:r>
        <w:t>Text der Anforderung mit Quellangabe</w:t>
      </w:r>
      <w:bookmarkEnd w:id="193"/>
    </w:p>
    <w:p w14:paraId="6C8D9B41" w14:textId="77777777" w:rsidR="00AF0FD0" w:rsidRDefault="00AF0FD0" w:rsidP="00374989">
      <w:pPr>
        <w:spacing w:after="0" w:line="240" w:lineRule="auto"/>
      </w:pPr>
    </w:p>
    <w:p w14:paraId="0F8A034E" w14:textId="77777777" w:rsidR="00374989" w:rsidRPr="0083049A" w:rsidRDefault="00374989" w:rsidP="007B2875">
      <w:pPr>
        <w:pStyle w:val="Listenabsatz"/>
        <w:numPr>
          <w:ilvl w:val="0"/>
          <w:numId w:val="11"/>
        </w:numPr>
        <w:spacing w:after="240"/>
      </w:pPr>
      <w:r>
        <w:t xml:space="preserve">Text </w:t>
      </w:r>
      <w:r w:rsidR="00225215">
        <w:t>der Untera</w:t>
      </w:r>
      <w:r>
        <w:t>nforderung xxx</w:t>
      </w:r>
    </w:p>
    <w:tbl>
      <w:tblPr>
        <w:tblStyle w:val="Tabellenraster"/>
        <w:tblW w:w="0" w:type="auto"/>
        <w:tblInd w:w="704" w:type="dxa"/>
        <w:tblLook w:val="04A0" w:firstRow="1" w:lastRow="0" w:firstColumn="1" w:lastColumn="0" w:noHBand="0" w:noVBand="1"/>
      </w:tblPr>
      <w:tblGrid>
        <w:gridCol w:w="8356"/>
      </w:tblGrid>
      <w:tr w:rsidR="00374989" w:rsidRPr="005B4E23" w14:paraId="64AF61DB" w14:textId="77777777" w:rsidTr="007A2493">
        <w:trPr>
          <w:trHeight w:val="205"/>
        </w:trPr>
        <w:tc>
          <w:tcPr>
            <w:tcW w:w="8356" w:type="dxa"/>
            <w:shd w:val="clear" w:color="auto" w:fill="D6E3BC" w:themeFill="accent3" w:themeFillTint="66"/>
          </w:tcPr>
          <w:p w14:paraId="3CAD7006" w14:textId="66281354" w:rsidR="00374989" w:rsidRPr="005B4E23" w:rsidRDefault="00D22D97" w:rsidP="00A87EF1">
            <w:pPr>
              <w:suppressAutoHyphens/>
              <w:spacing w:before="120" w:after="120"/>
            </w:pPr>
            <w:r>
              <w:t>Umsetzung:  JA / TEILWEISE / NEIN / ENTBEHRLICH</w:t>
            </w:r>
            <w:r w:rsidR="00374989">
              <w:t xml:space="preserve">  </w:t>
            </w:r>
          </w:p>
        </w:tc>
      </w:tr>
      <w:tr w:rsidR="00374989" w:rsidRPr="00CC02C2" w14:paraId="2C060477" w14:textId="77777777" w:rsidTr="00D53C35">
        <w:tc>
          <w:tcPr>
            <w:tcW w:w="8356" w:type="dxa"/>
          </w:tcPr>
          <w:p w14:paraId="3749F9EF" w14:textId="77777777" w:rsidR="00374989" w:rsidRPr="00CC02C2" w:rsidRDefault="00374989" w:rsidP="00A87EF1">
            <w:pPr>
              <w:suppressAutoHyphens/>
              <w:spacing w:before="120" w:after="120"/>
              <w:rPr>
                <w:color w:val="000000" w:themeColor="text1"/>
              </w:rPr>
            </w:pPr>
            <w:r>
              <w:rPr>
                <w:color w:val="000000" w:themeColor="text1"/>
              </w:rPr>
              <w:t>Text der Umsetzung xxx</w:t>
            </w:r>
          </w:p>
        </w:tc>
      </w:tr>
    </w:tbl>
    <w:p w14:paraId="7DE61D5F" w14:textId="77777777" w:rsidR="00374989" w:rsidRDefault="00374989" w:rsidP="00374989">
      <w:pPr>
        <w:suppressAutoHyphens/>
        <w:spacing w:after="240"/>
        <w:ind w:left="720"/>
      </w:pPr>
    </w:p>
    <w:tbl>
      <w:tblPr>
        <w:tblStyle w:val="Tabellenraster"/>
        <w:tblW w:w="8360" w:type="dxa"/>
        <w:tblInd w:w="700" w:type="dxa"/>
        <w:tblLook w:val="04A0" w:firstRow="1" w:lastRow="0" w:firstColumn="1" w:lastColumn="0" w:noHBand="0" w:noVBand="1"/>
      </w:tblPr>
      <w:tblGrid>
        <w:gridCol w:w="290"/>
        <w:gridCol w:w="8070"/>
      </w:tblGrid>
      <w:tr w:rsidR="00374989" w:rsidRPr="005B4E23" w14:paraId="01601FFF" w14:textId="77777777" w:rsidTr="00AB4C07">
        <w:trPr>
          <w:trHeight w:val="205"/>
        </w:trPr>
        <w:tc>
          <w:tcPr>
            <w:tcW w:w="290" w:type="dxa"/>
            <w:vMerge w:val="restart"/>
            <w:shd w:val="clear" w:color="auto" w:fill="FF9999"/>
          </w:tcPr>
          <w:p w14:paraId="0001C50B" w14:textId="77777777" w:rsidR="00374989" w:rsidRPr="005B4E23" w:rsidRDefault="00374989" w:rsidP="00D53C35">
            <w:pPr>
              <w:suppressAutoHyphens/>
              <w:spacing w:before="60" w:after="60"/>
              <w:ind w:firstLine="35"/>
            </w:pPr>
          </w:p>
        </w:tc>
        <w:tc>
          <w:tcPr>
            <w:tcW w:w="8070" w:type="dxa"/>
            <w:shd w:val="clear" w:color="auto" w:fill="FFFFCC"/>
          </w:tcPr>
          <w:p w14:paraId="5EF0F077" w14:textId="77777777" w:rsidR="00374989" w:rsidRPr="0083049A" w:rsidRDefault="00374989" w:rsidP="00D53C35">
            <w:pPr>
              <w:spacing w:before="120" w:after="120"/>
              <w:ind w:left="176"/>
            </w:pPr>
            <w:r>
              <w:t xml:space="preserve">Die fehlende Umsetzung dieser Anforderung wird in JIRA </w:t>
            </w:r>
            <w:r w:rsidRPr="00D5670F">
              <w:t>getrackt</w:t>
            </w:r>
            <w:r>
              <w:t xml:space="preserve"> unter:</w:t>
            </w:r>
          </w:p>
          <w:p w14:paraId="5C45EB48" w14:textId="66401791" w:rsidR="00374989" w:rsidRPr="00363531" w:rsidRDefault="00374989" w:rsidP="00A80C92">
            <w:pPr>
              <w:spacing w:after="120"/>
              <w:ind w:left="176"/>
              <w:jc w:val="center"/>
              <w:rPr>
                <w:b/>
                <w:color w:val="FF5050"/>
              </w:rPr>
            </w:pPr>
          </w:p>
        </w:tc>
      </w:tr>
      <w:tr w:rsidR="00374989" w14:paraId="2F28B9E6" w14:textId="77777777" w:rsidTr="00AB4C07">
        <w:tc>
          <w:tcPr>
            <w:tcW w:w="290" w:type="dxa"/>
            <w:vMerge/>
            <w:shd w:val="clear" w:color="auto" w:fill="FF9999"/>
          </w:tcPr>
          <w:p w14:paraId="5FB83042" w14:textId="77777777" w:rsidR="00374989" w:rsidRPr="000C2515" w:rsidRDefault="00374989" w:rsidP="00D53C35">
            <w:pPr>
              <w:suppressAutoHyphens/>
              <w:spacing w:before="120" w:after="120"/>
              <w:rPr>
                <w:color w:val="FF0000"/>
              </w:rPr>
            </w:pPr>
          </w:p>
        </w:tc>
        <w:tc>
          <w:tcPr>
            <w:tcW w:w="8070" w:type="dxa"/>
          </w:tcPr>
          <w:p w14:paraId="38203DC7" w14:textId="77777777" w:rsidR="00374989" w:rsidRDefault="00374989" w:rsidP="00D53C35">
            <w:pPr>
              <w:suppressAutoHyphens/>
              <w:spacing w:before="120" w:after="120"/>
              <w:ind w:left="176" w:right="310"/>
              <w:rPr>
                <w:color w:val="FF5050"/>
              </w:rPr>
            </w:pPr>
            <w:r w:rsidRPr="00F568E7">
              <w:rPr>
                <w:color w:val="FF5050"/>
              </w:rPr>
              <w:t xml:space="preserve">Text des ToDos: </w:t>
            </w:r>
          </w:p>
          <w:p w14:paraId="47EECC84" w14:textId="77777777" w:rsidR="009228F3" w:rsidRPr="009228F3" w:rsidRDefault="009228F3" w:rsidP="009228F3">
            <w:pPr>
              <w:suppressAutoHyphens/>
              <w:spacing w:before="120" w:after="120"/>
              <w:ind w:left="176" w:right="310"/>
              <w:rPr>
                <w:color w:val="FF5050"/>
              </w:rPr>
            </w:pPr>
          </w:p>
        </w:tc>
      </w:tr>
    </w:tbl>
    <w:p w14:paraId="48706D25" w14:textId="77777777" w:rsidR="001302A6" w:rsidRDefault="001302A6" w:rsidP="001302A6">
      <w:pPr>
        <w:suppressAutoHyphens/>
        <w:spacing w:after="24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302A6" w14:paraId="5D103E05" w14:textId="77777777" w:rsidTr="005A66D6">
        <w:tc>
          <w:tcPr>
            <w:tcW w:w="8340" w:type="dxa"/>
            <w:tcBorders>
              <w:bottom w:val="single" w:sz="4" w:space="0" w:color="auto"/>
            </w:tcBorders>
            <w:shd w:val="clear" w:color="auto" w:fill="C6D9F1" w:themeFill="text2" w:themeFillTint="33"/>
          </w:tcPr>
          <w:p w14:paraId="1C17EDF3" w14:textId="77777777" w:rsidR="001302A6" w:rsidRDefault="001302A6" w:rsidP="005A66D6">
            <w:pPr>
              <w:spacing w:before="120" w:after="120"/>
              <w:rPr>
                <w:color w:val="000000" w:themeColor="text1"/>
              </w:rPr>
            </w:pPr>
            <w:r>
              <w:rPr>
                <w:color w:val="000000" w:themeColor="text1"/>
              </w:rPr>
              <w:t>Einspruch - diese Anforderung soll nicht aufgenommen werden!</w:t>
            </w:r>
          </w:p>
        </w:tc>
      </w:tr>
      <w:tr w:rsidR="001302A6" w14:paraId="47A926CE" w14:textId="77777777" w:rsidTr="005A66D6">
        <w:tc>
          <w:tcPr>
            <w:tcW w:w="8340" w:type="dxa"/>
            <w:shd w:val="clear" w:color="auto" w:fill="FFFFFF" w:themeFill="background1"/>
          </w:tcPr>
          <w:p w14:paraId="53282F3D" w14:textId="77777777" w:rsidR="001302A6" w:rsidRDefault="001302A6" w:rsidP="005A66D6">
            <w:pPr>
              <w:spacing w:before="120" w:after="120"/>
              <w:rPr>
                <w:color w:val="000000" w:themeColor="text1"/>
              </w:rPr>
            </w:pPr>
            <w:r>
              <w:rPr>
                <w:color w:val="000000" w:themeColor="text1"/>
              </w:rPr>
              <w:t>Begründung der Fachseite:</w:t>
            </w:r>
          </w:p>
        </w:tc>
      </w:tr>
    </w:tbl>
    <w:p w14:paraId="3F42790A" w14:textId="77777777" w:rsidR="001302A6" w:rsidRPr="001302A6" w:rsidRDefault="001302A6" w:rsidP="001302A6">
      <w:pPr>
        <w:spacing w:after="120"/>
        <w:ind w:left="170"/>
        <w:rPr>
          <w:sz w:val="18"/>
          <w:szCs w:val="18"/>
        </w:rPr>
      </w:pPr>
      <w:bookmarkStart w:id="194" w:name="_Toc38773016"/>
    </w:p>
    <w:p w14:paraId="742A440E" w14:textId="77777777" w:rsidR="001302A6" w:rsidRPr="001302A6" w:rsidRDefault="001302A6" w:rsidP="001302A6">
      <w:pPr>
        <w:spacing w:after="120"/>
        <w:ind w:left="170"/>
        <w:rPr>
          <w:sz w:val="18"/>
          <w:szCs w:val="18"/>
        </w:rPr>
      </w:pPr>
    </w:p>
    <w:p w14:paraId="1481BB9C" w14:textId="77777777" w:rsidR="001302A6" w:rsidRPr="001302A6" w:rsidRDefault="001302A6" w:rsidP="001302A6">
      <w:pPr>
        <w:spacing w:after="120"/>
        <w:ind w:left="170"/>
        <w:rPr>
          <w:sz w:val="18"/>
          <w:szCs w:val="18"/>
        </w:rPr>
      </w:pPr>
    </w:p>
    <w:p w14:paraId="50070026" w14:textId="77777777" w:rsidR="001302A6" w:rsidRPr="001302A6" w:rsidRDefault="001302A6" w:rsidP="001302A6">
      <w:pPr>
        <w:spacing w:after="120"/>
        <w:ind w:left="170"/>
        <w:rPr>
          <w:sz w:val="18"/>
          <w:szCs w:val="18"/>
        </w:rPr>
      </w:pPr>
    </w:p>
    <w:p w14:paraId="379D9FA7" w14:textId="77777777" w:rsidR="001302A6" w:rsidRPr="001302A6" w:rsidRDefault="001302A6" w:rsidP="001302A6">
      <w:pPr>
        <w:spacing w:after="120"/>
        <w:ind w:left="170"/>
        <w:rPr>
          <w:sz w:val="18"/>
          <w:szCs w:val="18"/>
        </w:rPr>
      </w:pPr>
    </w:p>
    <w:p w14:paraId="35028816" w14:textId="77777777" w:rsidR="001302A6" w:rsidRPr="001302A6" w:rsidRDefault="001302A6" w:rsidP="001302A6">
      <w:pPr>
        <w:rPr>
          <w:sz w:val="18"/>
          <w:szCs w:val="18"/>
        </w:rPr>
      </w:pPr>
      <w:r w:rsidRPr="001302A6">
        <w:rPr>
          <w:sz w:val="18"/>
          <w:szCs w:val="18"/>
        </w:rPr>
        <w:br w:type="page"/>
      </w:r>
    </w:p>
    <w:p w14:paraId="3D2B733B" w14:textId="26C04A9B" w:rsidR="00816B19" w:rsidRPr="001302A6" w:rsidRDefault="00AB3DF9" w:rsidP="00AB3DF9">
      <w:pPr>
        <w:pStyle w:val="berschrift1"/>
      </w:pPr>
      <w:r>
        <w:t xml:space="preserve">   </w:t>
      </w:r>
      <w:bookmarkStart w:id="195" w:name="_Toc92146515"/>
      <w:r w:rsidR="00816B19" w:rsidRPr="001302A6">
        <w:t xml:space="preserve">Schulung / Information / Sensibilisierung der </w:t>
      </w:r>
      <w:r w:rsidR="00816B19" w:rsidRPr="001302A6">
        <w:br/>
      </w:r>
      <w:r>
        <w:t xml:space="preserve">   </w:t>
      </w:r>
      <w:r w:rsidR="00816B19" w:rsidRPr="00654397">
        <w:t>Beschäftigten</w:t>
      </w:r>
      <w:r w:rsidR="00816B19">
        <w:t xml:space="preserve"> </w:t>
      </w:r>
      <w:r w:rsidR="00816B19" w:rsidRPr="001302A6">
        <w:rPr>
          <w:color w:val="FF0000"/>
          <w:sz w:val="20"/>
          <w:szCs w:val="20"/>
        </w:rPr>
        <w:t>[optional]</w:t>
      </w:r>
      <w:bookmarkEnd w:id="194"/>
      <w:bookmarkEnd w:id="195"/>
    </w:p>
    <w:p w14:paraId="46F083F6" w14:textId="77777777" w:rsidR="00816B19" w:rsidRDefault="00816B19" w:rsidP="006676E5">
      <w:pPr>
        <w:spacing w:after="0"/>
        <w:ind w:left="567"/>
      </w:pPr>
      <w:r>
        <w:t xml:space="preserve">Hier wird auf das Sensibilisierungskonzept der </w:t>
      </w:r>
      <w:r w:rsidRPr="006676E5">
        <w:rPr>
          <w:color w:val="FF0000"/>
        </w:rPr>
        <w:t xml:space="preserve">[Name der Behörde] </w:t>
      </w:r>
      <w:r>
        <w:t>verwiesen.</w:t>
      </w:r>
    </w:p>
    <w:p w14:paraId="140352EE" w14:textId="77777777" w:rsidR="00816B19" w:rsidRDefault="00816B19" w:rsidP="00816B19">
      <w:pPr>
        <w:spacing w:after="0"/>
      </w:pPr>
      <w:bookmarkStart w:id="196" w:name="_Toc38773017"/>
    </w:p>
    <w:p w14:paraId="5E9130C7" w14:textId="77777777" w:rsidR="00816B19" w:rsidRPr="00AA4E7E" w:rsidRDefault="00816B19" w:rsidP="006676E5">
      <w:pPr>
        <w:spacing w:after="0"/>
        <w:ind w:left="567"/>
      </w:pPr>
    </w:p>
    <w:p w14:paraId="38835D4B" w14:textId="28F3B6B2" w:rsidR="00200BDB" w:rsidRPr="009353AC" w:rsidRDefault="00AB3DF9" w:rsidP="00AB3DF9">
      <w:pPr>
        <w:pStyle w:val="berschrift1"/>
      </w:pPr>
      <w:bookmarkStart w:id="197" w:name="_Toc72365380"/>
      <w:bookmarkEnd w:id="196"/>
      <w:r>
        <w:t xml:space="preserve">   </w:t>
      </w:r>
      <w:bookmarkStart w:id="198" w:name="_Toc92146516"/>
      <w:r w:rsidR="00200BDB" w:rsidRPr="00654397">
        <w:t>Notfallvorsorge</w:t>
      </w:r>
      <w:bookmarkEnd w:id="197"/>
      <w:bookmarkEnd w:id="198"/>
      <w:r w:rsidR="00200BDB">
        <w:t xml:space="preserve"> </w:t>
      </w:r>
    </w:p>
    <w:p w14:paraId="229ED1B3" w14:textId="77777777" w:rsidR="00200BDB" w:rsidRPr="00BD0EAC" w:rsidRDefault="00200BDB" w:rsidP="00200BDB">
      <w:pPr>
        <w:pStyle w:val="Listenabsatz"/>
        <w:spacing w:after="240"/>
        <w:rPr>
          <w:i/>
          <w:iCs/>
        </w:rPr>
      </w:pPr>
      <w:bookmarkStart w:id="199" w:name="_Hlk38774253"/>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41DF967F" w14:textId="77777777" w:rsidR="00200BDB" w:rsidRDefault="00200BDB" w:rsidP="00200BDB">
      <w:pPr>
        <w:spacing w:after="0"/>
      </w:pPr>
    </w:p>
    <w:p w14:paraId="399D5124" w14:textId="77777777" w:rsidR="00200BDB" w:rsidRPr="00AA4E7E" w:rsidRDefault="00200BDB" w:rsidP="00200BDB">
      <w:pPr>
        <w:spacing w:after="0"/>
      </w:pPr>
    </w:p>
    <w:p w14:paraId="633EA519" w14:textId="23E2941F" w:rsidR="00200BDB" w:rsidRPr="009353AC" w:rsidRDefault="00AB3DF9" w:rsidP="00AB3DF9">
      <w:pPr>
        <w:pStyle w:val="berschrift1"/>
      </w:pPr>
      <w:bookmarkStart w:id="200" w:name="_Toc38773018"/>
      <w:bookmarkStart w:id="201" w:name="_Toc72365381"/>
      <w:bookmarkEnd w:id="199"/>
      <w:r>
        <w:t xml:space="preserve">  </w:t>
      </w:r>
      <w:bookmarkStart w:id="202" w:name="_Toc92146517"/>
      <w:r w:rsidR="00200BDB" w:rsidRPr="00654397">
        <w:t>Konsequenzen bei Nichtbeachtung</w:t>
      </w:r>
      <w:bookmarkEnd w:id="200"/>
      <w:bookmarkEnd w:id="201"/>
      <w:bookmarkEnd w:id="202"/>
    </w:p>
    <w:p w14:paraId="755093CF" w14:textId="5E43355A" w:rsidR="00200BDB" w:rsidRPr="006651A9" w:rsidRDefault="00200BDB" w:rsidP="00200BDB">
      <w:pPr>
        <w:spacing w:after="0"/>
        <w:ind w:left="567"/>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t xml:space="preserve">die </w:t>
      </w:r>
      <w:r w:rsidRPr="006676E5">
        <w:rPr>
          <w:color w:val="FF0000"/>
        </w:rPr>
        <w:t xml:space="preserve">[Name der Behörde] </w:t>
      </w:r>
      <w:r w:rsidRPr="006651A9">
        <w:t xml:space="preserve">resultieren. </w:t>
      </w:r>
      <w:r w:rsidRPr="006651A9">
        <w:br/>
      </w:r>
      <w:r w:rsidRPr="006651A9">
        <w:br/>
        <w:t xml:space="preserve">Da die Verfügbarkeit und die Integrität der Daten </w:t>
      </w:r>
      <w:r>
        <w:t xml:space="preserve">in der </w:t>
      </w:r>
      <w:r w:rsidRPr="006676E5">
        <w:rPr>
          <w:color w:val="FF0000"/>
        </w:rPr>
        <w:t xml:space="preserve">[Name der Behörde] </w:t>
      </w:r>
      <w:r>
        <w:rPr>
          <w:color w:val="FF0000"/>
        </w:rPr>
        <w:br/>
      </w:r>
      <w:r w:rsidRPr="006651A9">
        <w:t>eine Grundvoraussetzung für die Arbeitsfähigkeit de</w:t>
      </w:r>
      <w:r>
        <w:t>r</w:t>
      </w:r>
      <w:r w:rsidRPr="006651A9">
        <w:t xml:space="preserve"> </w:t>
      </w:r>
      <w:r w:rsidRPr="006676E5">
        <w:rPr>
          <w:color w:val="FF0000"/>
        </w:rPr>
        <w:t xml:space="preserve">[Name der Behörde] </w:t>
      </w:r>
      <w:r w:rsidRPr="006651A9">
        <w:t xml:space="preserve"> darstellen, ist die Einhaltung der Regelungen in diesem Dokument von erheblicher Bedeutung für die Aufrechterhaltung der Informationssicherheit </w:t>
      </w:r>
      <w:r>
        <w:t xml:space="preserve">der </w:t>
      </w:r>
      <w:r w:rsidRPr="006676E5">
        <w:rPr>
          <w:color w:val="FF0000"/>
        </w:rPr>
        <w:t>[Name der Behörde]</w:t>
      </w:r>
      <w:r>
        <w:rPr>
          <w:color w:val="FF0000"/>
        </w:rPr>
        <w:t>.</w:t>
      </w:r>
    </w:p>
    <w:p w14:paraId="2F436356" w14:textId="77777777" w:rsidR="00200BDB" w:rsidRDefault="00200BDB" w:rsidP="00200BDB">
      <w:pPr>
        <w:spacing w:afterLines="50" w:after="120"/>
      </w:pPr>
    </w:p>
    <w:p w14:paraId="4746ACE3" w14:textId="77777777" w:rsidR="00200BDB" w:rsidRPr="00540B20" w:rsidRDefault="00200BDB" w:rsidP="00200BDB">
      <w:pPr>
        <w:spacing w:afterLines="50" w:after="120"/>
      </w:pPr>
    </w:p>
    <w:p w14:paraId="7D6367B6" w14:textId="78FC7355" w:rsidR="00200BDB" w:rsidRPr="00654397" w:rsidRDefault="00AB3DF9" w:rsidP="005C135A">
      <w:pPr>
        <w:pStyle w:val="berschrift1"/>
      </w:pPr>
      <w:bookmarkStart w:id="203" w:name="_Toc38773019"/>
      <w:bookmarkStart w:id="204" w:name="_Toc72365382"/>
      <w:r>
        <w:t xml:space="preserve">  </w:t>
      </w:r>
      <w:bookmarkStart w:id="205" w:name="_Toc92146518"/>
      <w:r w:rsidR="00200BDB" w:rsidRPr="00654397">
        <w:t>Ausnahmen</w:t>
      </w:r>
      <w:bookmarkEnd w:id="203"/>
      <w:bookmarkEnd w:id="204"/>
      <w:bookmarkEnd w:id="205"/>
    </w:p>
    <w:p w14:paraId="698EBCDB" w14:textId="77777777" w:rsidR="00200BDB" w:rsidRDefault="00200BDB" w:rsidP="00200BDB">
      <w:pPr>
        <w:spacing w:after="0"/>
        <w:ind w:left="567"/>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21FC7E13" w14:textId="77777777" w:rsidR="00816B19" w:rsidRDefault="00816B19" w:rsidP="00816B19">
      <w:pPr>
        <w:spacing w:after="240"/>
        <w:ind w:left="170"/>
      </w:pPr>
    </w:p>
    <w:p w14:paraId="6E7D5513" w14:textId="77777777" w:rsidR="00816B19" w:rsidRDefault="00816B19" w:rsidP="00816B19">
      <w:pPr>
        <w:spacing w:after="240"/>
        <w:ind w:left="170"/>
      </w:pPr>
    </w:p>
    <w:p w14:paraId="5935A041" w14:textId="77777777" w:rsidR="000E6700" w:rsidRDefault="000E6700" w:rsidP="000E6700">
      <w:pPr>
        <w:spacing w:after="240"/>
        <w:ind w:left="170"/>
      </w:pPr>
    </w:p>
    <w:p w14:paraId="7951BC3F" w14:textId="77777777" w:rsidR="005229E2" w:rsidRDefault="005229E2" w:rsidP="005229E2">
      <w:pPr>
        <w:spacing w:after="240"/>
        <w:ind w:left="170"/>
      </w:pPr>
    </w:p>
    <w:p w14:paraId="4FAFA689" w14:textId="77777777" w:rsidR="00E847CD" w:rsidRDefault="00E847CD" w:rsidP="001545CA">
      <w:pPr>
        <w:spacing w:after="240"/>
        <w:ind w:left="708" w:hanging="708"/>
        <w:rPr>
          <w:i/>
        </w:rPr>
      </w:pPr>
      <w:r>
        <w:rPr>
          <w:i/>
        </w:rPr>
        <w:br w:type="page"/>
      </w:r>
    </w:p>
    <w:p w14:paraId="2094B41B" w14:textId="77777777" w:rsidR="00B00DE8" w:rsidRDefault="006C0023" w:rsidP="00AB3DF9">
      <w:pPr>
        <w:pStyle w:val="berschrift1"/>
        <w:numPr>
          <w:ilvl w:val="0"/>
          <w:numId w:val="0"/>
        </w:numPr>
      </w:pPr>
      <w:bookmarkStart w:id="206" w:name="_Toc92146519"/>
      <w:bookmarkEnd w:id="4"/>
      <w:r>
        <w:t xml:space="preserve">Anhang A: </w:t>
      </w:r>
      <w:r w:rsidR="00237B84">
        <w:t>Gefährdungslage</w:t>
      </w:r>
      <w:bookmarkEnd w:id="206"/>
    </w:p>
    <w:p w14:paraId="03CE3D97" w14:textId="379119D2" w:rsidR="00A737E6" w:rsidRDefault="00A737E6" w:rsidP="00B00DE8">
      <w:pPr>
        <w:spacing w:after="240"/>
      </w:pPr>
      <w:r w:rsidRPr="00B35E26">
        <w:t xml:space="preserve">Die nachfolgend genannte Gefährdungen werden vom </w:t>
      </w:r>
      <w:r w:rsidR="007E6176" w:rsidRPr="00B35E26">
        <w:t xml:space="preserve">Bundesamt für Sicherheit in der </w:t>
      </w:r>
      <w:r w:rsidR="009348BC">
        <w:br/>
      </w:r>
      <w:r w:rsidR="007E6176" w:rsidRPr="00B35E26">
        <w:t>Informationstechnik (</w:t>
      </w:r>
      <w:r w:rsidRPr="00B35E26">
        <w:t>BSI</w:t>
      </w:r>
      <w:r w:rsidR="007E6176" w:rsidRPr="00B35E26">
        <w:t>)</w:t>
      </w:r>
      <w:r w:rsidRPr="00B35E26">
        <w:t xml:space="preserve"> </w:t>
      </w:r>
      <w:r w:rsidR="007E6176" w:rsidRPr="00B35E26">
        <w:t>nach Standard 200-1 bis 200-3</w:t>
      </w:r>
      <w:r w:rsidR="009E5B15" w:rsidRPr="00B35E26">
        <w:t xml:space="preserve"> im IT-Grundschutzbaustein</w:t>
      </w:r>
      <w:r w:rsidR="0077723D" w:rsidRPr="00B35E26">
        <w:br/>
      </w:r>
      <w:bookmarkStart w:id="207" w:name="BausteinName8"/>
      <w:bookmarkEnd w:id="207"/>
      <w:r w:rsidR="00A8415D">
        <w:t>"DER.3.2 Revisionen auf Basis des Leitfadens IS-Revision"</w:t>
      </w:r>
      <w:r w:rsidRPr="00B35E26">
        <w:t xml:space="preserve"> genannt.</w:t>
      </w:r>
      <w:r w:rsidR="00BF0EF3">
        <w:br/>
      </w:r>
    </w:p>
    <w:p w14:paraId="37A01A60" w14:textId="77777777" w:rsidR="00BF0EF3" w:rsidRPr="00BF0EF3" w:rsidRDefault="00BF0EF3" w:rsidP="00BF0EF3">
      <w:pPr>
        <w:spacing w:after="240"/>
        <w:rPr>
          <w:b/>
          <w:bCs/>
        </w:rPr>
      </w:pPr>
      <w:bookmarkStart w:id="208" w:name="Gefaehrdungen"/>
      <w:bookmarkEnd w:id="208"/>
      <w:r w:rsidRPr="00BF0EF3">
        <w:rPr>
          <w:b/>
          <w:bCs/>
        </w:rPr>
        <w:t>A.1  Spezielle Gefährdungen</w:t>
      </w:r>
    </w:p>
    <w:p w14:paraId="23B37B58" w14:textId="319CA8B2" w:rsidR="00BF0EF3" w:rsidRPr="00266BB6" w:rsidRDefault="00266BB6" w:rsidP="00266BB6">
      <w:pPr>
        <w:spacing w:after="240"/>
      </w:pPr>
      <w:r w:rsidRPr="00266BB6">
        <w:t xml:space="preserve">Folgende spezifische Bedrohungen und Schwachstellen sind im Bereich IS-Revision für </w:t>
      </w:r>
      <w:r w:rsidR="009348BC">
        <w:br/>
      </w:r>
      <w:r w:rsidRPr="00266BB6">
        <w:t>Bundesbehörden von besonderer Bedeutung:</w:t>
      </w:r>
    </w:p>
    <w:p w14:paraId="0A07D971" w14:textId="77777777" w:rsidR="00266BB6" w:rsidRPr="00AB3DF9" w:rsidRDefault="00266BB6" w:rsidP="00266BB6">
      <w:pPr>
        <w:spacing w:after="240"/>
        <w:rPr>
          <w:b/>
          <w:bCs/>
          <w:color w:val="0066FF"/>
        </w:rPr>
      </w:pPr>
      <w:r w:rsidRPr="00AB3DF9">
        <w:rPr>
          <w:b/>
          <w:bCs/>
          <w:color w:val="0066FF"/>
        </w:rPr>
        <w:t>2.1 Verstoß gegen die Vorgaben des UP Bund</w:t>
      </w:r>
    </w:p>
    <w:p w14:paraId="6C71F1AC" w14:textId="2EBF4026" w:rsidR="00266BB6" w:rsidRPr="00266BB6" w:rsidRDefault="00266BB6" w:rsidP="00266BB6">
      <w:pPr>
        <w:spacing w:after="240"/>
      </w:pPr>
      <w:r w:rsidRPr="00266BB6">
        <w:t>Der UP Bund sieht unter anderem vor, dass sich alle Bundesbehörden, die noch keine vollumfängliche ISO 27001-Zertifizierung auf der Basis von IT-Grundschutz haben, einer regelmäßigen IS-Revision unterziehen. Führen Bundesbehörden nicht regelmäßig IS-Revisionen durch, verstoßen sie gegen diese Vorgaben.</w:t>
      </w:r>
      <w:r w:rsidR="00BF0EF3">
        <w:br/>
      </w:r>
    </w:p>
    <w:p w14:paraId="6A513749" w14:textId="77777777" w:rsidR="00266BB6" w:rsidRPr="00AB3DF9" w:rsidRDefault="00266BB6" w:rsidP="00266BB6">
      <w:pPr>
        <w:spacing w:after="240"/>
        <w:rPr>
          <w:b/>
          <w:bCs/>
          <w:color w:val="0066FF"/>
        </w:rPr>
      </w:pPr>
      <w:r w:rsidRPr="00AB3DF9">
        <w:rPr>
          <w:b/>
          <w:bCs/>
          <w:color w:val="0066FF"/>
        </w:rPr>
        <w:t>2.2 Außer Kraft setzen von Sicherheitsmaßnahmen</w:t>
      </w:r>
    </w:p>
    <w:p w14:paraId="48C2E9A0" w14:textId="29CA2FB2" w:rsidR="00266BB6" w:rsidRPr="00266BB6" w:rsidRDefault="00266BB6" w:rsidP="00266BB6">
      <w:pPr>
        <w:spacing w:after="240"/>
      </w:pPr>
      <w:r w:rsidRPr="00266BB6">
        <w:t xml:space="preserve">Das Sicherheitsniveau einer Behörde hängt davon ab, dass Sicherheitsmaßnahmen vollständig und korrekt umgesetzt werden. Insbesondere in der kritischen Phase von Projekten oder unter bestimmten Rahmenbedingungen kann es vorkommen, dass Sicherheitsmaßnahmen temporär ausgesetzt werden. Teilweise wird jedoch vergessen, sie wieder zu reaktivieren, </w:t>
      </w:r>
      <w:r w:rsidR="009348BC">
        <w:br/>
      </w:r>
      <w:r w:rsidRPr="00266BB6">
        <w:t>sodass ein zu niedriges Sicherheitsniveau entsteht.</w:t>
      </w:r>
    </w:p>
    <w:p w14:paraId="4B3AA130" w14:textId="16B3273A" w:rsidR="00266BB6" w:rsidRPr="00AB3DF9" w:rsidRDefault="00BF0EF3" w:rsidP="00266BB6">
      <w:pPr>
        <w:spacing w:after="240"/>
        <w:rPr>
          <w:b/>
          <w:bCs/>
          <w:color w:val="0066FF"/>
        </w:rPr>
      </w:pPr>
      <w:r>
        <w:rPr>
          <w:b/>
          <w:bCs/>
          <w:color w:val="548DD4" w:themeColor="text2" w:themeTint="99"/>
        </w:rPr>
        <w:br/>
      </w:r>
      <w:r w:rsidR="00266BB6" w:rsidRPr="00AB3DF9">
        <w:rPr>
          <w:b/>
          <w:bCs/>
          <w:color w:val="0066FF"/>
        </w:rPr>
        <w:t>2.3 Wirkungslose oder nicht wirtschaftliche Umsetzung von Sicherheitsmaßnahmen</w:t>
      </w:r>
    </w:p>
    <w:p w14:paraId="2346989D" w14:textId="77777777" w:rsidR="00266BB6" w:rsidRPr="00266BB6" w:rsidRDefault="00266BB6" w:rsidP="00266BB6">
      <w:pPr>
        <w:spacing w:after="240"/>
      </w:pPr>
      <w:r w:rsidRPr="00266BB6">
        <w:t>Werden Sicherheitsmaßnahmen umgesetzt, ohne dabei bestimmte Praxisaspekte zu berücksichtigen, sind die Maßnahmen eventuell wirkungslos. Beispielsweise ist es sinnlos, den Eingangsbereich mit Drehkreuzen abzusperren, wenn die Mitarbeiter das Gebäude einfach durch einen offenen Seiteneingang betreten können.</w:t>
      </w:r>
    </w:p>
    <w:p w14:paraId="05D7C21D" w14:textId="3D355986" w:rsidR="009348BC" w:rsidRPr="00266BB6" w:rsidRDefault="00266BB6" w:rsidP="00266BB6">
      <w:pPr>
        <w:spacing w:after="240"/>
      </w:pPr>
      <w:r w:rsidRPr="00266BB6">
        <w:t xml:space="preserve">Ebenso können Einzelmaßnahmen ergriffen werden, die wirtschaftlich nicht sinnvoll sind. </w:t>
      </w:r>
      <w:r w:rsidR="009348BC">
        <w:br/>
      </w:r>
      <w:r w:rsidRPr="00266BB6">
        <w:t xml:space="preserve">So ist für den Schutz von Informationen mit einer normalen Vertraulichkeit ein sauber implementiertes Rechte- und Rollenkonzept sinnvoller und wirtschaftlicher als eine Certificate </w:t>
      </w:r>
      <w:r w:rsidR="009348BC">
        <w:br/>
      </w:r>
      <w:r w:rsidRPr="00266BB6">
        <w:t>Authority und die anschließende zertifikatsbasierte Verschlüsselung des Fileservers aufzubauen.</w:t>
      </w:r>
      <w:r w:rsidR="00BF0EF3">
        <w:br/>
      </w:r>
    </w:p>
    <w:p w14:paraId="1686A931" w14:textId="77777777" w:rsidR="00266BB6" w:rsidRPr="00AB3DF9" w:rsidRDefault="00266BB6" w:rsidP="00266BB6">
      <w:pPr>
        <w:spacing w:after="240"/>
        <w:rPr>
          <w:b/>
          <w:bCs/>
          <w:color w:val="0066FF"/>
        </w:rPr>
      </w:pPr>
      <w:r w:rsidRPr="00AB3DF9">
        <w:rPr>
          <w:b/>
          <w:bCs/>
          <w:color w:val="0066FF"/>
        </w:rPr>
        <w:t>2.4 Unzureichende Umsetzung des Informationssicherheitsmanagementsystems</w:t>
      </w:r>
    </w:p>
    <w:p w14:paraId="25C7E428" w14:textId="77777777" w:rsidR="00BF0EF3" w:rsidRDefault="00266BB6" w:rsidP="00266BB6">
      <w:pPr>
        <w:spacing w:after="240"/>
      </w:pPr>
      <w:r w:rsidRPr="00266BB6">
        <w:t xml:space="preserve">In vielen Behörden überprüft der Informationssicherheitsbeauftragte selbst, ob Sicherheitsmaßnahmen umgesetzt wurden. Oft wird darüber die Prüfung des eigentlichen ISMS vergessen. Insbesondere da dies durch einen unabhängigen Dritten erfolgen sollte. </w:t>
      </w:r>
    </w:p>
    <w:p w14:paraId="537634FA" w14:textId="77777777" w:rsidR="00BF0EF3" w:rsidRDefault="00BF0EF3" w:rsidP="00266BB6">
      <w:pPr>
        <w:spacing w:after="240"/>
      </w:pPr>
    </w:p>
    <w:p w14:paraId="4715881B" w14:textId="26562FD8" w:rsidR="00266BB6" w:rsidRPr="00266BB6" w:rsidRDefault="00266BB6" w:rsidP="00266BB6">
      <w:pPr>
        <w:spacing w:after="240"/>
      </w:pPr>
      <w:r w:rsidRPr="00266BB6">
        <w:t>Hierdurch besteht die Gefahr, dass die Prozesse eines ISMS ineffizient sind oder nicht angemessen umgesetzt wurden. In der Folge ist das Sicherheitsniveau der Institution beeinträchtigt.</w:t>
      </w:r>
    </w:p>
    <w:p w14:paraId="1CFEA8DA" w14:textId="1BB88CC9" w:rsidR="00266BB6" w:rsidRPr="00AB3DF9" w:rsidRDefault="009348BC" w:rsidP="00266BB6">
      <w:pPr>
        <w:spacing w:after="240"/>
        <w:rPr>
          <w:b/>
          <w:bCs/>
          <w:color w:val="0066FF"/>
        </w:rPr>
      </w:pPr>
      <w:r>
        <w:rPr>
          <w:b/>
          <w:bCs/>
          <w:color w:val="548DD4" w:themeColor="text2" w:themeTint="99"/>
        </w:rPr>
        <w:br/>
      </w:r>
      <w:r w:rsidR="00266BB6" w:rsidRPr="00AB3DF9">
        <w:rPr>
          <w:b/>
          <w:bCs/>
          <w:color w:val="0066FF"/>
        </w:rPr>
        <w:t>2.5 Unzureichende Qualifikation des Prüfers</w:t>
      </w:r>
    </w:p>
    <w:p w14:paraId="70A08577" w14:textId="77777777" w:rsidR="00266BB6" w:rsidRPr="00266BB6" w:rsidRDefault="00266BB6" w:rsidP="00266BB6">
      <w:pPr>
        <w:spacing w:after="240"/>
      </w:pPr>
      <w:r w:rsidRPr="00266BB6">
        <w:t>Ist ein IS-Revisor nicht ausreichend qualifiziert oder bereitet er sich ungenügend auf die Prüfungen vor, schätzt er während der IS-Revision eventuell den Sicherheitszustand einer Behörde falsch ein. Dadurch veranlasst er in seinem Prüfbericht nicht die nötigen oder sogar die falschen Korrekturmaßnahmen. Im schlimmsten Fall hat das eine zu hohe und damit nicht wirtschaftliche bzw. zu niedrige und damit sehr risikobehaftete Absicherung von Informationen zur Folge.</w:t>
      </w:r>
    </w:p>
    <w:p w14:paraId="30F2270F" w14:textId="6BF8AF4E" w:rsidR="00266BB6" w:rsidRPr="00AB3DF9" w:rsidRDefault="009348BC" w:rsidP="00266BB6">
      <w:pPr>
        <w:spacing w:after="240"/>
        <w:rPr>
          <w:b/>
          <w:bCs/>
          <w:color w:val="0066FF"/>
        </w:rPr>
      </w:pPr>
      <w:r>
        <w:rPr>
          <w:b/>
          <w:bCs/>
          <w:color w:val="548DD4" w:themeColor="text2" w:themeTint="99"/>
        </w:rPr>
        <w:br/>
      </w:r>
      <w:r w:rsidR="00266BB6" w:rsidRPr="00AB3DF9">
        <w:rPr>
          <w:b/>
          <w:bCs/>
          <w:color w:val="0066FF"/>
        </w:rPr>
        <w:t>2.6 Fehlende langfristige Planung</w:t>
      </w:r>
    </w:p>
    <w:p w14:paraId="54D1402B" w14:textId="77777777" w:rsidR="00266BB6" w:rsidRPr="00266BB6" w:rsidRDefault="00266BB6" w:rsidP="00266BB6">
      <w:pPr>
        <w:spacing w:after="240"/>
      </w:pPr>
      <w:r w:rsidRPr="00266BB6">
        <w:t>Werden IS-Revisionen nicht langfristig und zentral geplant, kann es passieren, dass einzelne Bereiche einer Behörde sehr häufig und andere überhaupt nicht geprüft werden. Dadurch ist es nur sehr schwer oder gar nicht möglich, den Sicherheitszustand des Informationsverbunds einzuschätzen.</w:t>
      </w:r>
    </w:p>
    <w:p w14:paraId="21A30CFE" w14:textId="559CE27F" w:rsidR="00266BB6" w:rsidRPr="00AB3DF9" w:rsidRDefault="009348BC" w:rsidP="00266BB6">
      <w:pPr>
        <w:spacing w:after="240"/>
        <w:rPr>
          <w:b/>
          <w:bCs/>
          <w:color w:val="0066FF"/>
        </w:rPr>
      </w:pPr>
      <w:r>
        <w:rPr>
          <w:b/>
          <w:bCs/>
          <w:color w:val="548DD4" w:themeColor="text2" w:themeTint="99"/>
        </w:rPr>
        <w:br/>
      </w:r>
      <w:r w:rsidR="00266BB6" w:rsidRPr="00AB3DF9">
        <w:rPr>
          <w:b/>
          <w:bCs/>
          <w:color w:val="0066FF"/>
        </w:rPr>
        <w:t>2.7 Fehlende Planung und Abstimmung bei der Durchführung von IS-Revisionen</w:t>
      </w:r>
    </w:p>
    <w:p w14:paraId="0736260C" w14:textId="77777777" w:rsidR="00266BB6" w:rsidRPr="00266BB6" w:rsidRDefault="00266BB6" w:rsidP="00266BB6">
      <w:pPr>
        <w:spacing w:after="240"/>
      </w:pPr>
      <w:r w:rsidRPr="00266BB6">
        <w:t>Wenn eine IS-Revision mangelhaft geplant und nicht mit allen betroffenen Mitarbeitern der Behörde abgestimmt wurde, sind während der Vor-Ort-Prüfung eventuell nicht die benötigten oder die falschen Ansprechpartner verfügbar. Dadurch lassen sich dann möglicherweise einzelne Bereiche überhaupt nicht prüfen. Auch wenn der IS-Revisor die Termine für die einzelnen Bereiche zu eng gesetzt hat, besteht die Gefahr, dass die geplante Untersuchung nur oberflächlich durchgeführt wird, da zu wenig Zeit verfügbar ist.</w:t>
      </w:r>
    </w:p>
    <w:p w14:paraId="141EF971" w14:textId="4D9D987B" w:rsidR="00266BB6" w:rsidRPr="00AB3DF9" w:rsidRDefault="009348BC" w:rsidP="00266BB6">
      <w:pPr>
        <w:spacing w:after="240"/>
        <w:rPr>
          <w:b/>
          <w:bCs/>
          <w:color w:val="0066FF"/>
        </w:rPr>
      </w:pPr>
      <w:r>
        <w:rPr>
          <w:b/>
          <w:bCs/>
          <w:color w:val="548DD4" w:themeColor="text2" w:themeTint="99"/>
        </w:rPr>
        <w:br/>
      </w:r>
      <w:r w:rsidR="00266BB6" w:rsidRPr="00AB3DF9">
        <w:rPr>
          <w:b/>
          <w:bCs/>
          <w:color w:val="0066FF"/>
        </w:rPr>
        <w:t>2.8 Fehlende Abstimmung mit der Personalvertretung</w:t>
      </w:r>
    </w:p>
    <w:p w14:paraId="03542B63" w14:textId="77777777" w:rsidR="00266BB6" w:rsidRPr="00266BB6" w:rsidRDefault="00266BB6" w:rsidP="00266BB6">
      <w:pPr>
        <w:spacing w:after="240"/>
      </w:pPr>
      <w:r w:rsidRPr="00266BB6">
        <w:t>In IS-Revisionen können auch Aspekte geprüft werden, aus denen sich Rückschlüsse auf die Leistung von Mitarbeitern ziehen lassen. Somit könnten diese Prüfungen als Leistungsbeurteilung gewertet werden. Wird die Personalvertretung nicht beteiligt, kann dies zu Verstößen gegen das geltende Mitbestimmungsrecht führen.</w:t>
      </w:r>
    </w:p>
    <w:p w14:paraId="5FD64DE5" w14:textId="36177F1D" w:rsidR="00266BB6" w:rsidRPr="00AB3DF9" w:rsidRDefault="00BF0EF3" w:rsidP="00266BB6">
      <w:pPr>
        <w:spacing w:after="240"/>
        <w:rPr>
          <w:b/>
          <w:bCs/>
          <w:color w:val="0066FF"/>
        </w:rPr>
      </w:pPr>
      <w:r w:rsidRPr="00AB3DF9">
        <w:rPr>
          <w:b/>
          <w:bCs/>
          <w:color w:val="0066FF"/>
        </w:rPr>
        <w:br/>
      </w:r>
      <w:r w:rsidR="00266BB6" w:rsidRPr="00AB3DF9">
        <w:rPr>
          <w:b/>
          <w:bCs/>
          <w:color w:val="0066FF"/>
        </w:rPr>
        <w:t>2.9 Absichtliches Verschweigen von Abweichungen oder Problemen</w:t>
      </w:r>
    </w:p>
    <w:p w14:paraId="3B7745F9" w14:textId="2D969B29" w:rsidR="00266BB6" w:rsidRPr="00266BB6" w:rsidRDefault="00266BB6" w:rsidP="00266BB6">
      <w:pPr>
        <w:spacing w:after="240"/>
      </w:pPr>
      <w:r w:rsidRPr="00266BB6">
        <w:t xml:space="preserve">Mitarbeiter könnten befürchten, dass bei einer IS-Revison Fehler aufgedeckt werden, und </w:t>
      </w:r>
      <w:r w:rsidR="00BF0EF3">
        <w:br/>
      </w:r>
      <w:r w:rsidRPr="00266BB6">
        <w:t>darum versuchen, Sicherheitsprobleme zu kaschieren und ein falsches Bild über den tatsächlichen Status Quo zu vermitteln.</w:t>
      </w:r>
    </w:p>
    <w:p w14:paraId="1A535036" w14:textId="77777777" w:rsidR="00AB3DF9" w:rsidRDefault="00AB3DF9" w:rsidP="00266BB6">
      <w:pPr>
        <w:spacing w:after="240"/>
        <w:rPr>
          <w:b/>
          <w:bCs/>
          <w:color w:val="548DD4" w:themeColor="text2" w:themeTint="99"/>
        </w:rPr>
      </w:pPr>
    </w:p>
    <w:p w14:paraId="3C96FEE6" w14:textId="77777777" w:rsidR="00AB3DF9" w:rsidRDefault="00AB3DF9" w:rsidP="00266BB6">
      <w:pPr>
        <w:spacing w:after="240"/>
        <w:rPr>
          <w:b/>
          <w:bCs/>
          <w:color w:val="548DD4" w:themeColor="text2" w:themeTint="99"/>
        </w:rPr>
      </w:pPr>
    </w:p>
    <w:p w14:paraId="288B1FA1" w14:textId="1935B615" w:rsidR="00266BB6" w:rsidRPr="00AB3DF9" w:rsidRDefault="009348BC" w:rsidP="00266BB6">
      <w:pPr>
        <w:spacing w:after="240"/>
        <w:rPr>
          <w:b/>
          <w:bCs/>
          <w:color w:val="0066FF"/>
        </w:rPr>
      </w:pPr>
      <w:r>
        <w:rPr>
          <w:b/>
          <w:bCs/>
          <w:color w:val="548DD4" w:themeColor="text2" w:themeTint="99"/>
        </w:rPr>
        <w:br/>
      </w:r>
      <w:r w:rsidR="00266BB6" w:rsidRPr="00AB3DF9">
        <w:rPr>
          <w:b/>
          <w:bCs/>
          <w:color w:val="0066FF"/>
        </w:rPr>
        <w:t>2.10 Vertraulichkeitsverlust von schützenswerten Informationen</w:t>
      </w:r>
    </w:p>
    <w:p w14:paraId="7C491B9B" w14:textId="77777777" w:rsidR="00266BB6" w:rsidRPr="00266BB6" w:rsidRDefault="00266BB6" w:rsidP="00266BB6">
      <w:pPr>
        <w:spacing w:after="240"/>
      </w:pPr>
      <w:r w:rsidRPr="00266BB6">
        <w:t>Während einer IS-Revision werden diverse vertrauliche Informationen durch die Revisoren erhoben. Auch werden Defizite in der Informationssicherheit der geprüften Behörde benannt. Werden diese Mängel jedoch unberechtigten Dritten bekannt, könnten sie dazu benutzt werden, die Behörde anzugreifen.</w:t>
      </w:r>
    </w:p>
    <w:tbl>
      <w:tblPr>
        <w:tblW w:w="9200" w:type="dxa"/>
        <w:tblCellMar>
          <w:left w:w="70" w:type="dxa"/>
          <w:right w:w="70" w:type="dxa"/>
        </w:tblCellMar>
        <w:tblLook w:val="04A0" w:firstRow="1" w:lastRow="0" w:firstColumn="1" w:lastColumn="0" w:noHBand="0" w:noVBand="1"/>
      </w:tblPr>
      <w:tblGrid>
        <w:gridCol w:w="9200"/>
      </w:tblGrid>
      <w:tr w:rsidR="009F0D2A" w:rsidRPr="009348BC" w14:paraId="784D6B7E" w14:textId="77777777" w:rsidTr="0007073C">
        <w:trPr>
          <w:trHeight w:val="288"/>
        </w:trPr>
        <w:tc>
          <w:tcPr>
            <w:tcW w:w="9200" w:type="dxa"/>
            <w:tcBorders>
              <w:top w:val="nil"/>
              <w:left w:val="nil"/>
              <w:bottom w:val="nil"/>
              <w:right w:val="nil"/>
            </w:tcBorders>
            <w:shd w:val="clear" w:color="auto" w:fill="auto"/>
            <w:noWrap/>
            <w:vAlign w:val="center"/>
            <w:hideMark/>
          </w:tcPr>
          <w:p w14:paraId="38498A5A" w14:textId="54102AEF" w:rsidR="009F0D2A" w:rsidRPr="009348BC" w:rsidRDefault="009348BC" w:rsidP="00266BB6">
            <w:pPr>
              <w:spacing w:after="240"/>
              <w:rPr>
                <w:b/>
                <w:bCs/>
              </w:rPr>
            </w:pPr>
            <w:r>
              <w:br/>
            </w:r>
            <w:r w:rsidR="009F0D2A" w:rsidRPr="009348BC">
              <w:rPr>
                <w:b/>
                <w:bCs/>
              </w:rPr>
              <w:t>A.2  Elementare Gefährdungen</w:t>
            </w:r>
          </w:p>
        </w:tc>
      </w:tr>
      <w:tr w:rsidR="009F0D2A" w:rsidRPr="00970CDD" w14:paraId="2F607357" w14:textId="77777777" w:rsidTr="0007073C">
        <w:trPr>
          <w:trHeight w:val="288"/>
        </w:trPr>
        <w:tc>
          <w:tcPr>
            <w:tcW w:w="9200" w:type="dxa"/>
            <w:tcBorders>
              <w:top w:val="nil"/>
              <w:left w:val="nil"/>
              <w:bottom w:val="nil"/>
              <w:right w:val="nil"/>
            </w:tcBorders>
            <w:shd w:val="clear" w:color="auto" w:fill="auto"/>
            <w:noWrap/>
            <w:vAlign w:val="bottom"/>
            <w:hideMark/>
          </w:tcPr>
          <w:p w14:paraId="3CE81AFF" w14:textId="02495AD3" w:rsidR="009F0D2A" w:rsidRPr="00970CDD" w:rsidRDefault="009F0D2A" w:rsidP="0007073C">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w:t>
            </w:r>
            <w:r w:rsidR="009348BC">
              <w:rPr>
                <w:rFonts w:cs="Calibri"/>
                <w:color w:val="000000"/>
                <w:kern w:val="0"/>
              </w:rPr>
              <w:br/>
            </w:r>
            <w:r w:rsidRPr="00970CDD">
              <w:rPr>
                <w:rFonts w:cs="Calibri"/>
                <w:color w:val="000000"/>
                <w:kern w:val="0"/>
              </w:rPr>
              <w:t>in jedem Baustein unter „5</w:t>
            </w:r>
            <w:r>
              <w:rPr>
                <w:rFonts w:cs="Calibri"/>
                <w:color w:val="000000"/>
                <w:kern w:val="0"/>
              </w:rPr>
              <w:t>.</w:t>
            </w:r>
            <w:r w:rsidRPr="00970CDD">
              <w:rPr>
                <w:rFonts w:cs="Calibri"/>
                <w:color w:val="000000"/>
                <w:kern w:val="0"/>
              </w:rPr>
              <w:t xml:space="preserve"> Kreuzreferenztabelle zu elementaren Gefährdungen“.</w:t>
            </w:r>
          </w:p>
        </w:tc>
      </w:tr>
      <w:tr w:rsidR="009F0D2A" w:rsidRPr="00970CDD" w14:paraId="006582C1" w14:textId="77777777" w:rsidTr="009348BC">
        <w:trPr>
          <w:trHeight w:val="248"/>
        </w:trPr>
        <w:tc>
          <w:tcPr>
            <w:tcW w:w="9200" w:type="dxa"/>
            <w:tcBorders>
              <w:top w:val="nil"/>
              <w:left w:val="nil"/>
              <w:bottom w:val="nil"/>
              <w:right w:val="nil"/>
            </w:tcBorders>
            <w:shd w:val="clear" w:color="auto" w:fill="auto"/>
            <w:noWrap/>
            <w:vAlign w:val="center"/>
            <w:hideMark/>
          </w:tcPr>
          <w:p w14:paraId="2235AE1E" w14:textId="77777777" w:rsidR="009F0D2A" w:rsidRPr="00970CDD" w:rsidRDefault="009F0D2A" w:rsidP="0007073C">
            <w:pPr>
              <w:spacing w:after="0" w:line="240" w:lineRule="auto"/>
              <w:rPr>
                <w:rFonts w:cs="Calibri"/>
                <w:color w:val="000000"/>
                <w:kern w:val="0"/>
              </w:rPr>
            </w:pPr>
          </w:p>
        </w:tc>
      </w:tr>
      <w:tr w:rsidR="009F0D2A" w:rsidRPr="00970CDD" w14:paraId="63F3F9C3" w14:textId="77777777" w:rsidTr="0007073C">
        <w:trPr>
          <w:trHeight w:val="288"/>
        </w:trPr>
        <w:tc>
          <w:tcPr>
            <w:tcW w:w="9200" w:type="dxa"/>
            <w:tcBorders>
              <w:top w:val="nil"/>
              <w:left w:val="nil"/>
              <w:bottom w:val="nil"/>
              <w:right w:val="nil"/>
            </w:tcBorders>
            <w:shd w:val="clear" w:color="auto" w:fill="auto"/>
            <w:noWrap/>
            <w:vAlign w:val="center"/>
            <w:hideMark/>
          </w:tcPr>
          <w:p w14:paraId="68D92422" w14:textId="19640FAC" w:rsidR="009F0D2A" w:rsidRDefault="009F0D2A" w:rsidP="0007073C">
            <w:pPr>
              <w:spacing w:after="0" w:line="240" w:lineRule="auto"/>
              <w:rPr>
                <w:rFonts w:cs="Calibri"/>
                <w:color w:val="000000"/>
                <w:kern w:val="0"/>
              </w:rPr>
            </w:pPr>
            <w:r w:rsidRPr="00970CDD">
              <w:rPr>
                <w:rFonts w:cs="Calibri"/>
                <w:color w:val="000000"/>
                <w:kern w:val="0"/>
              </w:rPr>
              <w:t>Die folgenden elementaren Gefährdungen sind für den Baustein</w:t>
            </w:r>
            <w:r w:rsidR="009348BC">
              <w:rPr>
                <w:rFonts w:cs="Calibri"/>
                <w:color w:val="000000"/>
                <w:kern w:val="0"/>
              </w:rPr>
              <w:t xml:space="preserve"> DER.3.2</w:t>
            </w:r>
            <w:r w:rsidRPr="00970CDD">
              <w:rPr>
                <w:rFonts w:cs="Calibri"/>
                <w:color w:val="000000"/>
                <w:kern w:val="0"/>
              </w:rPr>
              <w:t xml:space="preserve"> </w:t>
            </w:r>
            <w:r w:rsidRPr="00970CDD">
              <w:rPr>
                <w:rFonts w:cs="Calibri"/>
                <w:color w:val="000000"/>
                <w:kern w:val="0"/>
              </w:rPr>
              <w:br/>
              <w:t>von Bedeutung:</w:t>
            </w:r>
          </w:p>
          <w:p w14:paraId="03EB0A10" w14:textId="4C811F48" w:rsidR="009348BC" w:rsidRDefault="009348BC" w:rsidP="0007073C">
            <w:pPr>
              <w:spacing w:after="0" w:line="240" w:lineRule="auto"/>
              <w:rPr>
                <w:rFonts w:cs="Calibri"/>
                <w:color w:val="000000"/>
                <w:kern w:val="0"/>
              </w:rPr>
            </w:pPr>
          </w:p>
          <w:p w14:paraId="1099DC82" w14:textId="00645D86" w:rsidR="00BF0EF3" w:rsidRDefault="00BF0EF3" w:rsidP="0007073C">
            <w:pPr>
              <w:spacing w:after="0" w:line="240" w:lineRule="auto"/>
              <w:rPr>
                <w:rFonts w:cs="Calibri"/>
                <w:color w:val="000000"/>
                <w:kern w:val="0"/>
              </w:rPr>
            </w:pPr>
          </w:p>
          <w:p w14:paraId="4C10174F" w14:textId="77777777" w:rsidR="00BF0EF3" w:rsidRDefault="00BF0EF3" w:rsidP="00C26342">
            <w:pPr>
              <w:spacing w:after="0" w:line="240" w:lineRule="auto"/>
              <w:ind w:left="498"/>
            </w:pPr>
            <w:r>
              <w:t xml:space="preserve">G 0.18 Fehlplanung oder fehlende Anpassung </w:t>
            </w:r>
          </w:p>
          <w:p w14:paraId="49EA2994" w14:textId="77777777" w:rsidR="00BF0EF3" w:rsidRDefault="00BF0EF3" w:rsidP="00C26342">
            <w:pPr>
              <w:spacing w:after="0" w:line="240" w:lineRule="auto"/>
              <w:ind w:left="498"/>
            </w:pPr>
          </w:p>
          <w:p w14:paraId="25648984" w14:textId="31E878E8" w:rsidR="00BF0EF3" w:rsidRDefault="00BF0EF3" w:rsidP="00C26342">
            <w:pPr>
              <w:spacing w:after="0" w:line="240" w:lineRule="auto"/>
              <w:ind w:left="498"/>
            </w:pPr>
            <w:r>
              <w:t>G 0.19 Offenlegung schützenswerter Informationen</w:t>
            </w:r>
          </w:p>
          <w:p w14:paraId="3E731C45" w14:textId="5E051410" w:rsidR="00ED5EC7" w:rsidRDefault="00ED5EC7" w:rsidP="00C26342">
            <w:pPr>
              <w:spacing w:after="0" w:line="240" w:lineRule="auto"/>
              <w:ind w:left="498"/>
              <w:rPr>
                <w:color w:val="000000"/>
              </w:rPr>
            </w:pPr>
          </w:p>
          <w:p w14:paraId="6A61A4A1" w14:textId="77777777" w:rsidR="00ED5EC7" w:rsidRDefault="00ED5EC7" w:rsidP="00C26342">
            <w:pPr>
              <w:spacing w:after="0" w:line="240" w:lineRule="auto"/>
              <w:ind w:left="498"/>
            </w:pPr>
            <w:r>
              <w:t xml:space="preserve">G 0.27 Ressourcenmangel </w:t>
            </w:r>
          </w:p>
          <w:p w14:paraId="4E66DD8E" w14:textId="77777777" w:rsidR="00ED5EC7" w:rsidRDefault="00ED5EC7" w:rsidP="00C26342">
            <w:pPr>
              <w:spacing w:after="0" w:line="240" w:lineRule="auto"/>
              <w:ind w:left="498"/>
            </w:pPr>
          </w:p>
          <w:p w14:paraId="69FC2CB5" w14:textId="77777777" w:rsidR="00ED5EC7" w:rsidRDefault="00ED5EC7" w:rsidP="00C26342">
            <w:pPr>
              <w:spacing w:after="0" w:line="240" w:lineRule="auto"/>
              <w:ind w:left="498"/>
            </w:pPr>
            <w:r>
              <w:t xml:space="preserve">G 0.29 Verstoß gegen Gesetze oder Regelungen </w:t>
            </w:r>
          </w:p>
          <w:p w14:paraId="0F60B3BE" w14:textId="77777777" w:rsidR="00ED5EC7" w:rsidRDefault="00ED5EC7" w:rsidP="00C26342">
            <w:pPr>
              <w:spacing w:after="0" w:line="240" w:lineRule="auto"/>
              <w:ind w:left="498"/>
            </w:pPr>
          </w:p>
          <w:p w14:paraId="03DF9198" w14:textId="27FC2694" w:rsidR="00ED5EC7" w:rsidRDefault="00ED5EC7" w:rsidP="00C26342">
            <w:pPr>
              <w:spacing w:after="0" w:line="240" w:lineRule="auto"/>
              <w:ind w:left="498"/>
              <w:rPr>
                <w:rFonts w:cs="Calibri"/>
                <w:color w:val="000000"/>
                <w:kern w:val="0"/>
              </w:rPr>
            </w:pPr>
            <w:r>
              <w:t>G 0.46 Integritätsverlust schützenswerter Informationen</w:t>
            </w:r>
          </w:p>
          <w:p w14:paraId="0027BB80" w14:textId="77777777" w:rsidR="009348BC" w:rsidRDefault="009348BC" w:rsidP="0007073C">
            <w:pPr>
              <w:spacing w:after="0" w:line="240" w:lineRule="auto"/>
              <w:rPr>
                <w:rFonts w:cs="Calibri"/>
                <w:color w:val="000000"/>
                <w:kern w:val="0"/>
              </w:rPr>
            </w:pPr>
          </w:p>
          <w:p w14:paraId="5CC23543" w14:textId="77777777" w:rsidR="009348BC" w:rsidRDefault="009348BC" w:rsidP="0007073C">
            <w:pPr>
              <w:spacing w:after="0" w:line="240" w:lineRule="auto"/>
              <w:rPr>
                <w:rFonts w:cs="Calibri"/>
                <w:color w:val="000000"/>
                <w:kern w:val="0"/>
              </w:rPr>
            </w:pPr>
          </w:p>
          <w:p w14:paraId="560C7121" w14:textId="77777777" w:rsidR="009348BC" w:rsidRDefault="009348BC" w:rsidP="0007073C">
            <w:pPr>
              <w:spacing w:after="0" w:line="240" w:lineRule="auto"/>
              <w:rPr>
                <w:rFonts w:cs="Calibri"/>
                <w:color w:val="000000"/>
                <w:kern w:val="0"/>
              </w:rPr>
            </w:pPr>
          </w:p>
          <w:p w14:paraId="7D6846EC" w14:textId="77777777" w:rsidR="009348BC" w:rsidRDefault="009348BC" w:rsidP="0007073C">
            <w:pPr>
              <w:spacing w:after="0" w:line="240" w:lineRule="auto"/>
              <w:rPr>
                <w:rFonts w:cs="Calibri"/>
                <w:color w:val="000000"/>
                <w:kern w:val="0"/>
              </w:rPr>
            </w:pPr>
          </w:p>
          <w:p w14:paraId="5155CF06" w14:textId="7245DE26" w:rsidR="009348BC" w:rsidRPr="00970CDD" w:rsidRDefault="009348BC" w:rsidP="0007073C">
            <w:pPr>
              <w:spacing w:after="0" w:line="240" w:lineRule="auto"/>
              <w:rPr>
                <w:rFonts w:cs="Calibri"/>
                <w:color w:val="000000"/>
                <w:kern w:val="0"/>
              </w:rPr>
            </w:pPr>
          </w:p>
        </w:tc>
      </w:tr>
    </w:tbl>
    <w:p w14:paraId="21C19B3D" w14:textId="77777777" w:rsidR="00A737E6" w:rsidRDefault="00A737E6">
      <w:pPr>
        <w:rPr>
          <w:b/>
        </w:rPr>
      </w:pPr>
      <w:r>
        <w:rPr>
          <w:b/>
        </w:rPr>
        <w:br w:type="page"/>
      </w:r>
    </w:p>
    <w:p w14:paraId="1B6D2E22" w14:textId="45BB3DDA" w:rsidR="00A737E6" w:rsidRDefault="00A737E6" w:rsidP="00AB3DF9">
      <w:pPr>
        <w:pStyle w:val="berschrift1"/>
        <w:numPr>
          <w:ilvl w:val="0"/>
          <w:numId w:val="0"/>
        </w:numPr>
      </w:pPr>
      <w:bookmarkStart w:id="209" w:name="_Toc92146520"/>
      <w:r>
        <w:t>Anhang B: Optionale Anhänge</w:t>
      </w:r>
      <w:bookmarkEnd w:id="209"/>
    </w:p>
    <w:p w14:paraId="468F7FF4"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0A2C96ED" w14:textId="77777777" w:rsidR="00A737E6" w:rsidRDefault="00A737E6" w:rsidP="00B00DE8">
      <w:pPr>
        <w:spacing w:after="240"/>
        <w:rPr>
          <w:b/>
        </w:rPr>
      </w:pPr>
    </w:p>
    <w:p w14:paraId="6BA6A90F" w14:textId="77777777" w:rsidR="00DB7E1D" w:rsidRDefault="00DB7E1D" w:rsidP="00B00DE8">
      <w:pPr>
        <w:spacing w:after="240"/>
        <w:rPr>
          <w:b/>
        </w:rPr>
      </w:pPr>
    </w:p>
    <w:p w14:paraId="73B08FAB" w14:textId="77777777" w:rsidR="00DB7E1D" w:rsidRDefault="00DB7E1D" w:rsidP="00B00DE8">
      <w:pPr>
        <w:spacing w:after="240"/>
        <w:rPr>
          <w:b/>
        </w:rPr>
      </w:pPr>
    </w:p>
    <w:p w14:paraId="578490A0" w14:textId="77777777" w:rsidR="00B61F18" w:rsidRPr="00CD38FE" w:rsidRDefault="006C0023" w:rsidP="00AB3DF9">
      <w:pPr>
        <w:pStyle w:val="berschrift1"/>
        <w:numPr>
          <w:ilvl w:val="0"/>
          <w:numId w:val="0"/>
        </w:numPr>
      </w:pPr>
      <w:r>
        <w:br w:type="column"/>
      </w:r>
      <w:bookmarkStart w:id="210" w:name="_Toc38773022"/>
      <w:bookmarkStart w:id="211" w:name="_Toc92146521"/>
      <w:r w:rsidR="00B61F18">
        <w:t xml:space="preserve">Anhang C: </w:t>
      </w:r>
      <w:r w:rsidR="00B61F18" w:rsidRPr="00340303">
        <w:t>Glossar</w:t>
      </w:r>
      <w:bookmarkEnd w:id="210"/>
      <w:bookmarkEnd w:id="211"/>
    </w:p>
    <w:p w14:paraId="13AD2D8F" w14:textId="2E36FD90" w:rsidR="00B61F18" w:rsidRPr="008F1B3C" w:rsidRDefault="00B61F18" w:rsidP="00B61F18">
      <w:pPr>
        <w:spacing w:after="240"/>
        <w:rPr>
          <w:rFonts w:cs="Tahoma"/>
        </w:rPr>
      </w:pPr>
      <w:bookmarkStart w:id="212" w:name="DELETE_1"/>
      <w:bookmarkStart w:id="213" w:name="_Hlk32079783"/>
      <w:bookmarkEnd w:id="212"/>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p>
    <w:tbl>
      <w:tblPr>
        <w:tblStyle w:val="Tabellenraster"/>
        <w:tblW w:w="0" w:type="auto"/>
        <w:tblInd w:w="-5" w:type="dxa"/>
        <w:tblLook w:val="01E0" w:firstRow="1" w:lastRow="1" w:firstColumn="1" w:lastColumn="1" w:noHBand="0" w:noVBand="0"/>
      </w:tblPr>
      <w:tblGrid>
        <w:gridCol w:w="1843"/>
        <w:gridCol w:w="7222"/>
      </w:tblGrid>
      <w:tr w:rsidR="00B61F18" w:rsidRPr="00A33FEF" w14:paraId="5B65017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75B97BD8"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7D116CF" w14:textId="77777777" w:rsidR="00B61F18" w:rsidRPr="001D41FA" w:rsidRDefault="00B61F18" w:rsidP="006676E5">
            <w:pPr>
              <w:pStyle w:val="Tabellentext"/>
              <w:spacing w:before="240" w:after="240"/>
              <w:rPr>
                <w:b/>
              </w:rPr>
            </w:pPr>
            <w:r w:rsidRPr="001D41FA">
              <w:rPr>
                <w:b/>
              </w:rPr>
              <w:t>Erklärung</w:t>
            </w:r>
          </w:p>
        </w:tc>
      </w:tr>
      <w:tr w:rsidR="00B61F18" w:rsidRPr="00AB3CB7" w14:paraId="55F39F57" w14:textId="77777777" w:rsidTr="006676E5">
        <w:tc>
          <w:tcPr>
            <w:tcW w:w="1843" w:type="dxa"/>
            <w:tcBorders>
              <w:top w:val="single" w:sz="4" w:space="0" w:color="auto"/>
              <w:left w:val="single" w:sz="4" w:space="0" w:color="auto"/>
              <w:bottom w:val="single" w:sz="4" w:space="0" w:color="auto"/>
              <w:right w:val="single" w:sz="4" w:space="0" w:color="auto"/>
            </w:tcBorders>
          </w:tcPr>
          <w:p w14:paraId="4CF59B7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0559829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20"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03DB894B" w14:textId="77777777" w:rsidTr="006676E5">
        <w:tc>
          <w:tcPr>
            <w:tcW w:w="1843" w:type="dxa"/>
            <w:tcBorders>
              <w:top w:val="single" w:sz="4" w:space="0" w:color="auto"/>
              <w:left w:val="single" w:sz="4" w:space="0" w:color="auto"/>
              <w:bottom w:val="single" w:sz="4" w:space="0" w:color="auto"/>
              <w:right w:val="single" w:sz="4" w:space="0" w:color="auto"/>
            </w:tcBorders>
          </w:tcPr>
          <w:p w14:paraId="7E34A73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44FEF3C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45D0619C" w14:textId="77777777" w:rsidTr="006676E5">
        <w:tc>
          <w:tcPr>
            <w:tcW w:w="1843" w:type="dxa"/>
            <w:tcBorders>
              <w:top w:val="single" w:sz="4" w:space="0" w:color="auto"/>
              <w:left w:val="single" w:sz="4" w:space="0" w:color="auto"/>
              <w:bottom w:val="single" w:sz="4" w:space="0" w:color="auto"/>
              <w:right w:val="single" w:sz="4" w:space="0" w:color="auto"/>
            </w:tcBorders>
          </w:tcPr>
          <w:p w14:paraId="182EADD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51D0797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58DA9C19" w14:textId="77777777" w:rsidTr="006676E5">
        <w:tc>
          <w:tcPr>
            <w:tcW w:w="1843" w:type="dxa"/>
            <w:tcBorders>
              <w:top w:val="single" w:sz="4" w:space="0" w:color="auto"/>
              <w:left w:val="single" w:sz="4" w:space="0" w:color="auto"/>
              <w:bottom w:val="single" w:sz="4" w:space="0" w:color="auto"/>
              <w:right w:val="single" w:sz="4" w:space="0" w:color="auto"/>
            </w:tcBorders>
          </w:tcPr>
          <w:p w14:paraId="663D6A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5D3BC3F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22F5E501" w14:textId="77777777" w:rsidTr="006676E5">
        <w:tc>
          <w:tcPr>
            <w:tcW w:w="1843" w:type="dxa"/>
            <w:tcBorders>
              <w:top w:val="single" w:sz="4" w:space="0" w:color="auto"/>
              <w:left w:val="single" w:sz="4" w:space="0" w:color="auto"/>
              <w:bottom w:val="single" w:sz="4" w:space="0" w:color="auto"/>
              <w:right w:val="single" w:sz="4" w:space="0" w:color="auto"/>
            </w:tcBorders>
          </w:tcPr>
          <w:p w14:paraId="55A3471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73EB3FA7"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60AA7B8E" w14:textId="77777777" w:rsidTr="006676E5">
        <w:tc>
          <w:tcPr>
            <w:tcW w:w="1843" w:type="dxa"/>
            <w:tcBorders>
              <w:top w:val="single" w:sz="4" w:space="0" w:color="auto"/>
              <w:left w:val="single" w:sz="4" w:space="0" w:color="auto"/>
              <w:bottom w:val="single" w:sz="4" w:space="0" w:color="auto"/>
              <w:right w:val="single" w:sz="4" w:space="0" w:color="auto"/>
            </w:tcBorders>
          </w:tcPr>
          <w:p w14:paraId="4E5F0A3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F18ACD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693ECACB" w14:textId="77777777" w:rsidTr="006676E5">
        <w:tc>
          <w:tcPr>
            <w:tcW w:w="1843" w:type="dxa"/>
            <w:tcBorders>
              <w:top w:val="single" w:sz="4" w:space="0" w:color="auto"/>
              <w:left w:val="single" w:sz="4" w:space="0" w:color="auto"/>
              <w:bottom w:val="single" w:sz="4" w:space="0" w:color="auto"/>
              <w:right w:val="single" w:sz="4" w:space="0" w:color="auto"/>
            </w:tcBorders>
          </w:tcPr>
          <w:p w14:paraId="0752E82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12A1EE4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73CDCF41" w14:textId="77777777" w:rsidTr="006676E5">
        <w:tc>
          <w:tcPr>
            <w:tcW w:w="1843" w:type="dxa"/>
            <w:tcBorders>
              <w:top w:val="single" w:sz="4" w:space="0" w:color="auto"/>
              <w:left w:val="single" w:sz="4" w:space="0" w:color="auto"/>
              <w:bottom w:val="single" w:sz="4" w:space="0" w:color="auto"/>
              <w:right w:val="single" w:sz="4" w:space="0" w:color="auto"/>
            </w:tcBorders>
          </w:tcPr>
          <w:p w14:paraId="28F6C60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1E1702A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3CEF1EA1" w14:textId="77777777" w:rsidTr="006676E5">
        <w:tc>
          <w:tcPr>
            <w:tcW w:w="1843" w:type="dxa"/>
            <w:tcBorders>
              <w:top w:val="single" w:sz="4" w:space="0" w:color="auto"/>
              <w:left w:val="single" w:sz="4" w:space="0" w:color="auto"/>
              <w:bottom w:val="single" w:sz="4" w:space="0" w:color="auto"/>
              <w:right w:val="single" w:sz="4" w:space="0" w:color="auto"/>
            </w:tcBorders>
          </w:tcPr>
          <w:p w14:paraId="3994E3D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1FF60A2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6C4CDA6A" w14:textId="77777777" w:rsidTr="006676E5">
        <w:tc>
          <w:tcPr>
            <w:tcW w:w="1843" w:type="dxa"/>
            <w:tcBorders>
              <w:top w:val="single" w:sz="4" w:space="0" w:color="auto"/>
              <w:left w:val="single" w:sz="4" w:space="0" w:color="auto"/>
              <w:bottom w:val="single" w:sz="4" w:space="0" w:color="auto"/>
              <w:right w:val="single" w:sz="4" w:space="0" w:color="auto"/>
            </w:tcBorders>
          </w:tcPr>
          <w:p w14:paraId="3C76D86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365815E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76ED5E6D" w14:textId="77777777" w:rsidTr="006676E5">
        <w:tc>
          <w:tcPr>
            <w:tcW w:w="1843" w:type="dxa"/>
            <w:tcBorders>
              <w:top w:val="single" w:sz="4" w:space="0" w:color="auto"/>
              <w:left w:val="single" w:sz="4" w:space="0" w:color="auto"/>
              <w:bottom w:val="single" w:sz="4" w:space="0" w:color="auto"/>
              <w:right w:val="single" w:sz="4" w:space="0" w:color="auto"/>
            </w:tcBorders>
          </w:tcPr>
          <w:p w14:paraId="5B6407B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278A125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bl>
    <w:p w14:paraId="5AFBCB96" w14:textId="77777777" w:rsidR="008F1B3C" w:rsidRDefault="008F1B3C"/>
    <w:tbl>
      <w:tblPr>
        <w:tblStyle w:val="Tabellenraster"/>
        <w:tblW w:w="0" w:type="auto"/>
        <w:tblInd w:w="-5" w:type="dxa"/>
        <w:tblLook w:val="01E0" w:firstRow="1" w:lastRow="1" w:firstColumn="1" w:lastColumn="1" w:noHBand="0" w:noVBand="0"/>
      </w:tblPr>
      <w:tblGrid>
        <w:gridCol w:w="1843"/>
        <w:gridCol w:w="7222"/>
      </w:tblGrid>
      <w:tr w:rsidR="008F1B3C" w:rsidRPr="00A33FEF" w14:paraId="529F2DC1" w14:textId="77777777" w:rsidTr="00515B7F">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3D1A035C" w14:textId="77777777" w:rsidR="008F1B3C" w:rsidRPr="001D41FA" w:rsidRDefault="008F1B3C" w:rsidP="00515B7F">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9FFBA6A" w14:textId="77777777" w:rsidR="008F1B3C" w:rsidRPr="001D41FA" w:rsidRDefault="008F1B3C" w:rsidP="00515B7F">
            <w:pPr>
              <w:pStyle w:val="Tabellentext"/>
              <w:spacing w:before="240" w:after="240"/>
              <w:rPr>
                <w:b/>
              </w:rPr>
            </w:pPr>
            <w:r w:rsidRPr="001D41FA">
              <w:rPr>
                <w:b/>
              </w:rPr>
              <w:t>Erklärung</w:t>
            </w:r>
          </w:p>
        </w:tc>
      </w:tr>
      <w:tr w:rsidR="00B61F18" w:rsidRPr="0030527C" w14:paraId="6216214A" w14:textId="77777777" w:rsidTr="006676E5">
        <w:tc>
          <w:tcPr>
            <w:tcW w:w="1843" w:type="dxa"/>
            <w:tcBorders>
              <w:top w:val="single" w:sz="4" w:space="0" w:color="auto"/>
              <w:left w:val="single" w:sz="4" w:space="0" w:color="auto"/>
              <w:bottom w:val="single" w:sz="4" w:space="0" w:color="auto"/>
              <w:right w:val="single" w:sz="4" w:space="0" w:color="auto"/>
            </w:tcBorders>
          </w:tcPr>
          <w:p w14:paraId="0B4C73D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F0586EE"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30527C" w14:paraId="11BD8899" w14:textId="77777777" w:rsidTr="006676E5">
        <w:tc>
          <w:tcPr>
            <w:tcW w:w="1843" w:type="dxa"/>
            <w:tcBorders>
              <w:top w:val="single" w:sz="4" w:space="0" w:color="auto"/>
              <w:left w:val="single" w:sz="4" w:space="0" w:color="auto"/>
              <w:bottom w:val="single" w:sz="4" w:space="0" w:color="auto"/>
              <w:right w:val="single" w:sz="4" w:space="0" w:color="auto"/>
            </w:tcBorders>
          </w:tcPr>
          <w:p w14:paraId="6A3161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03849E6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45618F43" w14:textId="77777777" w:rsidTr="006676E5">
        <w:tc>
          <w:tcPr>
            <w:tcW w:w="1843" w:type="dxa"/>
            <w:tcBorders>
              <w:top w:val="single" w:sz="4" w:space="0" w:color="auto"/>
              <w:left w:val="single" w:sz="4" w:space="0" w:color="auto"/>
              <w:bottom w:val="single" w:sz="4" w:space="0" w:color="auto"/>
              <w:right w:val="single" w:sz="4" w:space="0" w:color="auto"/>
            </w:tcBorders>
          </w:tcPr>
          <w:p w14:paraId="2F2E0B6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1477721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53575FE" w14:textId="77777777" w:rsidTr="006676E5">
        <w:tc>
          <w:tcPr>
            <w:tcW w:w="1843" w:type="dxa"/>
            <w:tcBorders>
              <w:top w:val="single" w:sz="4" w:space="0" w:color="auto"/>
              <w:left w:val="single" w:sz="4" w:space="0" w:color="auto"/>
              <w:bottom w:val="single" w:sz="4" w:space="0" w:color="auto"/>
              <w:right w:val="single" w:sz="4" w:space="0" w:color="auto"/>
            </w:tcBorders>
          </w:tcPr>
          <w:p w14:paraId="4AC1D72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0968D16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5C19F297" w14:textId="77777777" w:rsidTr="006676E5">
        <w:tc>
          <w:tcPr>
            <w:tcW w:w="1843" w:type="dxa"/>
            <w:tcBorders>
              <w:top w:val="single" w:sz="4" w:space="0" w:color="auto"/>
              <w:left w:val="single" w:sz="4" w:space="0" w:color="auto"/>
              <w:bottom w:val="single" w:sz="4" w:space="0" w:color="auto"/>
              <w:right w:val="single" w:sz="4" w:space="0" w:color="auto"/>
            </w:tcBorders>
          </w:tcPr>
          <w:p w14:paraId="3EFC5F8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72E87D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3D0CBC23" w14:textId="77777777" w:rsidTr="006676E5">
        <w:tc>
          <w:tcPr>
            <w:tcW w:w="1843" w:type="dxa"/>
            <w:tcBorders>
              <w:top w:val="single" w:sz="4" w:space="0" w:color="auto"/>
              <w:left w:val="single" w:sz="4" w:space="0" w:color="auto"/>
              <w:bottom w:val="single" w:sz="4" w:space="0" w:color="auto"/>
              <w:right w:val="single" w:sz="4" w:space="0" w:color="auto"/>
            </w:tcBorders>
          </w:tcPr>
          <w:p w14:paraId="6A7C6BE3"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243C5EC"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15CCFCD1" w14:textId="77777777" w:rsidTr="006676E5">
        <w:tc>
          <w:tcPr>
            <w:tcW w:w="1843" w:type="dxa"/>
            <w:tcBorders>
              <w:top w:val="single" w:sz="4" w:space="0" w:color="auto"/>
              <w:left w:val="single" w:sz="4" w:space="0" w:color="auto"/>
              <w:bottom w:val="single" w:sz="4" w:space="0" w:color="auto"/>
              <w:right w:val="single" w:sz="4" w:space="0" w:color="auto"/>
            </w:tcBorders>
          </w:tcPr>
          <w:p w14:paraId="2C9A568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37F6E571" w14:textId="77777777" w:rsidR="00B61F18" w:rsidRPr="006779ED" w:rsidRDefault="00A917D1" w:rsidP="006676E5">
            <w:pPr>
              <w:spacing w:before="120" w:after="240"/>
              <w:rPr>
                <w:rFonts w:ascii="Arial" w:hAnsi="Arial" w:cs="Arial"/>
                <w:color w:val="222222"/>
                <w:shd w:val="clear" w:color="auto" w:fill="FFFFFF"/>
              </w:rPr>
            </w:pPr>
            <w:hyperlink r:id="rId21"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22"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DF474F7" w14:textId="77777777" w:rsidTr="006676E5">
        <w:tc>
          <w:tcPr>
            <w:tcW w:w="1843" w:type="dxa"/>
            <w:tcBorders>
              <w:top w:val="single" w:sz="4" w:space="0" w:color="auto"/>
              <w:left w:val="single" w:sz="4" w:space="0" w:color="auto"/>
              <w:bottom w:val="single" w:sz="4" w:space="0" w:color="auto"/>
              <w:right w:val="single" w:sz="4" w:space="0" w:color="auto"/>
            </w:tcBorders>
          </w:tcPr>
          <w:p w14:paraId="740B8C7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7A1836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3"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4"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5"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6"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7"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09C45F94" w14:textId="77777777" w:rsidTr="006676E5">
        <w:tc>
          <w:tcPr>
            <w:tcW w:w="1843" w:type="dxa"/>
            <w:tcBorders>
              <w:top w:val="single" w:sz="4" w:space="0" w:color="auto"/>
              <w:left w:val="single" w:sz="4" w:space="0" w:color="auto"/>
              <w:bottom w:val="single" w:sz="4" w:space="0" w:color="auto"/>
              <w:right w:val="single" w:sz="4" w:space="0" w:color="auto"/>
            </w:tcBorders>
          </w:tcPr>
          <w:p w14:paraId="7637DD4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5831CE4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8F1B3C" w:rsidRPr="00A33FEF" w14:paraId="4ECBC195" w14:textId="77777777" w:rsidTr="00515B7F">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B427455" w14:textId="77777777" w:rsidR="008F1B3C" w:rsidRPr="001D41FA" w:rsidRDefault="008F1B3C" w:rsidP="00515B7F">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F75A1C5" w14:textId="77777777" w:rsidR="008F1B3C" w:rsidRPr="001D41FA" w:rsidRDefault="008F1B3C" w:rsidP="00515B7F">
            <w:pPr>
              <w:pStyle w:val="Tabellentext"/>
              <w:spacing w:before="240" w:after="240"/>
              <w:rPr>
                <w:b/>
              </w:rPr>
            </w:pPr>
            <w:r w:rsidRPr="001D41FA">
              <w:rPr>
                <w:b/>
              </w:rPr>
              <w:t>Erklärung</w:t>
            </w:r>
          </w:p>
        </w:tc>
      </w:tr>
      <w:tr w:rsidR="00B61F18" w:rsidRPr="00AB3CB7" w14:paraId="38DAC2DC" w14:textId="77777777" w:rsidTr="006676E5">
        <w:tc>
          <w:tcPr>
            <w:tcW w:w="1843" w:type="dxa"/>
            <w:tcBorders>
              <w:top w:val="single" w:sz="4" w:space="0" w:color="auto"/>
              <w:left w:val="single" w:sz="4" w:space="0" w:color="auto"/>
              <w:bottom w:val="single" w:sz="4" w:space="0" w:color="auto"/>
              <w:right w:val="single" w:sz="4" w:space="0" w:color="auto"/>
            </w:tcBorders>
          </w:tcPr>
          <w:p w14:paraId="4D9371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2C64FA1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28DFFB68" w14:textId="77777777" w:rsidTr="006676E5">
        <w:tc>
          <w:tcPr>
            <w:tcW w:w="1843" w:type="dxa"/>
            <w:tcBorders>
              <w:top w:val="single" w:sz="4" w:space="0" w:color="auto"/>
              <w:left w:val="single" w:sz="4" w:space="0" w:color="auto"/>
              <w:bottom w:val="single" w:sz="4" w:space="0" w:color="auto"/>
              <w:right w:val="single" w:sz="4" w:space="0" w:color="auto"/>
            </w:tcBorders>
          </w:tcPr>
          <w:p w14:paraId="3B72337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72DF36A"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B3CB7" w14:paraId="5F111B90" w14:textId="77777777" w:rsidTr="006676E5">
        <w:tc>
          <w:tcPr>
            <w:tcW w:w="1843" w:type="dxa"/>
            <w:tcBorders>
              <w:top w:val="single" w:sz="4" w:space="0" w:color="auto"/>
              <w:left w:val="single" w:sz="4" w:space="0" w:color="auto"/>
              <w:bottom w:val="single" w:sz="4" w:space="0" w:color="auto"/>
              <w:right w:val="single" w:sz="4" w:space="0" w:color="auto"/>
            </w:tcBorders>
          </w:tcPr>
          <w:p w14:paraId="5196AC3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1C5AB65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450D24BD" w14:textId="77777777" w:rsidTr="006676E5">
        <w:tc>
          <w:tcPr>
            <w:tcW w:w="1843" w:type="dxa"/>
            <w:tcBorders>
              <w:top w:val="single" w:sz="4" w:space="0" w:color="auto"/>
              <w:left w:val="single" w:sz="4" w:space="0" w:color="auto"/>
              <w:bottom w:val="single" w:sz="4" w:space="0" w:color="auto"/>
              <w:right w:val="single" w:sz="4" w:space="0" w:color="auto"/>
            </w:tcBorders>
          </w:tcPr>
          <w:p w14:paraId="2E5B50D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0039D0D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2374D9AD" w14:textId="77777777" w:rsidTr="006676E5">
        <w:tc>
          <w:tcPr>
            <w:tcW w:w="1843" w:type="dxa"/>
            <w:tcBorders>
              <w:top w:val="single" w:sz="4" w:space="0" w:color="auto"/>
              <w:left w:val="single" w:sz="4" w:space="0" w:color="auto"/>
              <w:bottom w:val="single" w:sz="4" w:space="0" w:color="auto"/>
              <w:right w:val="single" w:sz="4" w:space="0" w:color="auto"/>
            </w:tcBorders>
          </w:tcPr>
          <w:p w14:paraId="24474AB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5E093CF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8"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9"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30"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0CA5BDA2" w14:textId="77777777" w:rsidTr="006676E5">
        <w:tc>
          <w:tcPr>
            <w:tcW w:w="1843" w:type="dxa"/>
            <w:tcBorders>
              <w:top w:val="single" w:sz="4" w:space="0" w:color="auto"/>
              <w:left w:val="single" w:sz="4" w:space="0" w:color="auto"/>
              <w:bottom w:val="single" w:sz="4" w:space="0" w:color="auto"/>
              <w:right w:val="single" w:sz="4" w:space="0" w:color="auto"/>
            </w:tcBorders>
          </w:tcPr>
          <w:p w14:paraId="54CF84A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3822085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06E21AAB" w14:textId="77777777" w:rsidTr="006676E5">
        <w:tc>
          <w:tcPr>
            <w:tcW w:w="1843" w:type="dxa"/>
            <w:tcBorders>
              <w:top w:val="single" w:sz="4" w:space="0" w:color="auto"/>
              <w:left w:val="single" w:sz="4" w:space="0" w:color="auto"/>
              <w:bottom w:val="single" w:sz="4" w:space="0" w:color="auto"/>
              <w:right w:val="single" w:sz="4" w:space="0" w:color="auto"/>
            </w:tcBorders>
          </w:tcPr>
          <w:p w14:paraId="4D6897C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4093F31B"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31"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32"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3"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4"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5"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6"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7"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28C09A2E" w14:textId="77777777" w:rsidTr="006676E5">
        <w:tc>
          <w:tcPr>
            <w:tcW w:w="1843" w:type="dxa"/>
            <w:tcBorders>
              <w:top w:val="single" w:sz="4" w:space="0" w:color="auto"/>
              <w:left w:val="single" w:sz="4" w:space="0" w:color="auto"/>
              <w:bottom w:val="single" w:sz="4" w:space="0" w:color="auto"/>
              <w:right w:val="single" w:sz="4" w:space="0" w:color="auto"/>
            </w:tcBorders>
          </w:tcPr>
          <w:p w14:paraId="2B25CD0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6436E3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32FA1F8A" w14:textId="77777777" w:rsidTr="006676E5">
        <w:tc>
          <w:tcPr>
            <w:tcW w:w="1843" w:type="dxa"/>
            <w:tcBorders>
              <w:top w:val="single" w:sz="4" w:space="0" w:color="auto"/>
              <w:left w:val="single" w:sz="4" w:space="0" w:color="auto"/>
              <w:bottom w:val="single" w:sz="4" w:space="0" w:color="auto"/>
              <w:right w:val="single" w:sz="4" w:space="0" w:color="auto"/>
            </w:tcBorders>
          </w:tcPr>
          <w:p w14:paraId="7FE7A3A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747E7923"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98209EF" w14:textId="77777777" w:rsidTr="006676E5">
        <w:tc>
          <w:tcPr>
            <w:tcW w:w="1843" w:type="dxa"/>
            <w:tcBorders>
              <w:top w:val="single" w:sz="4" w:space="0" w:color="auto"/>
              <w:left w:val="single" w:sz="4" w:space="0" w:color="auto"/>
              <w:bottom w:val="single" w:sz="4" w:space="0" w:color="auto"/>
              <w:right w:val="single" w:sz="4" w:space="0" w:color="auto"/>
            </w:tcBorders>
          </w:tcPr>
          <w:p w14:paraId="4098B34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3D232CF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8"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2FE22317" w14:textId="77777777" w:rsidTr="006676E5">
        <w:tc>
          <w:tcPr>
            <w:tcW w:w="1843" w:type="dxa"/>
            <w:tcBorders>
              <w:top w:val="single" w:sz="4" w:space="0" w:color="auto"/>
              <w:left w:val="single" w:sz="4" w:space="0" w:color="auto"/>
              <w:bottom w:val="single" w:sz="4" w:space="0" w:color="auto"/>
              <w:right w:val="single" w:sz="4" w:space="0" w:color="auto"/>
            </w:tcBorders>
          </w:tcPr>
          <w:p w14:paraId="5CC3BA6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5BD25A6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8F1B3C" w:rsidRPr="00A33FEF" w14:paraId="774C06D5" w14:textId="77777777" w:rsidTr="00515B7F">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7A812020" w14:textId="77777777" w:rsidR="008F1B3C" w:rsidRPr="001D41FA" w:rsidRDefault="008F1B3C" w:rsidP="00515B7F">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46BA61F0" w14:textId="77777777" w:rsidR="008F1B3C" w:rsidRPr="001D41FA" w:rsidRDefault="008F1B3C" w:rsidP="00515B7F">
            <w:pPr>
              <w:pStyle w:val="Tabellentext"/>
              <w:spacing w:before="240" w:after="240"/>
              <w:rPr>
                <w:b/>
              </w:rPr>
            </w:pPr>
            <w:r w:rsidRPr="001D41FA">
              <w:rPr>
                <w:b/>
              </w:rPr>
              <w:t>Erklärung</w:t>
            </w:r>
          </w:p>
        </w:tc>
      </w:tr>
      <w:tr w:rsidR="00B61F18" w:rsidRPr="00AB3CB7" w14:paraId="1E49DAE9" w14:textId="77777777" w:rsidTr="006676E5">
        <w:tc>
          <w:tcPr>
            <w:tcW w:w="1843" w:type="dxa"/>
            <w:tcBorders>
              <w:top w:val="single" w:sz="4" w:space="0" w:color="auto"/>
              <w:left w:val="single" w:sz="4" w:space="0" w:color="auto"/>
              <w:bottom w:val="single" w:sz="4" w:space="0" w:color="auto"/>
              <w:right w:val="single" w:sz="4" w:space="0" w:color="auto"/>
            </w:tcBorders>
          </w:tcPr>
          <w:p w14:paraId="1168F9C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03423723"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9"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40"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41"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42"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3"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4"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59062C61" w14:textId="77777777" w:rsidTr="006676E5">
        <w:tc>
          <w:tcPr>
            <w:tcW w:w="1843" w:type="dxa"/>
            <w:tcBorders>
              <w:top w:val="single" w:sz="4" w:space="0" w:color="auto"/>
              <w:left w:val="single" w:sz="4" w:space="0" w:color="auto"/>
              <w:bottom w:val="single" w:sz="4" w:space="0" w:color="auto"/>
              <w:right w:val="single" w:sz="4" w:space="0" w:color="auto"/>
            </w:tcBorders>
          </w:tcPr>
          <w:p w14:paraId="125FE20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036F1F08"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B3CB7" w14:paraId="3234B8FF" w14:textId="77777777" w:rsidTr="006676E5">
        <w:tc>
          <w:tcPr>
            <w:tcW w:w="1843" w:type="dxa"/>
            <w:tcBorders>
              <w:top w:val="single" w:sz="4" w:space="0" w:color="auto"/>
              <w:left w:val="single" w:sz="4" w:space="0" w:color="auto"/>
              <w:bottom w:val="single" w:sz="4" w:space="0" w:color="auto"/>
              <w:right w:val="single" w:sz="4" w:space="0" w:color="auto"/>
            </w:tcBorders>
          </w:tcPr>
          <w:p w14:paraId="5F642C7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210AB0FE"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5"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6"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79A83246" w14:textId="77777777" w:rsidTr="006676E5">
        <w:tc>
          <w:tcPr>
            <w:tcW w:w="1843" w:type="dxa"/>
            <w:tcBorders>
              <w:top w:val="single" w:sz="4" w:space="0" w:color="auto"/>
              <w:left w:val="single" w:sz="4" w:space="0" w:color="auto"/>
              <w:bottom w:val="single" w:sz="4" w:space="0" w:color="auto"/>
              <w:right w:val="single" w:sz="4" w:space="0" w:color="auto"/>
            </w:tcBorders>
          </w:tcPr>
          <w:p w14:paraId="2BA9D5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2D6B62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0BC0AC8C"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620474C5" w14:textId="77777777" w:rsidTr="006676E5">
        <w:tc>
          <w:tcPr>
            <w:tcW w:w="1843" w:type="dxa"/>
            <w:tcBorders>
              <w:top w:val="single" w:sz="4" w:space="0" w:color="auto"/>
              <w:left w:val="single" w:sz="4" w:space="0" w:color="auto"/>
              <w:bottom w:val="single" w:sz="4" w:space="0" w:color="auto"/>
              <w:right w:val="single" w:sz="4" w:space="0" w:color="auto"/>
            </w:tcBorders>
          </w:tcPr>
          <w:p w14:paraId="449DA93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6F7120C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09776ECD" w14:textId="77777777" w:rsidTr="006676E5">
        <w:tc>
          <w:tcPr>
            <w:tcW w:w="1843" w:type="dxa"/>
            <w:tcBorders>
              <w:top w:val="single" w:sz="4" w:space="0" w:color="auto"/>
              <w:left w:val="single" w:sz="4" w:space="0" w:color="auto"/>
              <w:bottom w:val="single" w:sz="4" w:space="0" w:color="auto"/>
              <w:right w:val="single" w:sz="4" w:space="0" w:color="auto"/>
            </w:tcBorders>
          </w:tcPr>
          <w:p w14:paraId="6000A6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13F3C2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105F40E1" w14:textId="77777777" w:rsidTr="006676E5">
        <w:tc>
          <w:tcPr>
            <w:tcW w:w="1843" w:type="dxa"/>
            <w:tcBorders>
              <w:top w:val="single" w:sz="4" w:space="0" w:color="auto"/>
              <w:left w:val="single" w:sz="4" w:space="0" w:color="auto"/>
              <w:bottom w:val="single" w:sz="4" w:space="0" w:color="auto"/>
              <w:right w:val="single" w:sz="4" w:space="0" w:color="auto"/>
            </w:tcBorders>
          </w:tcPr>
          <w:p w14:paraId="45E26A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A24C9D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2CC5AB06" w14:textId="77777777" w:rsidTr="006676E5">
        <w:tc>
          <w:tcPr>
            <w:tcW w:w="1843" w:type="dxa"/>
            <w:tcBorders>
              <w:top w:val="single" w:sz="4" w:space="0" w:color="auto"/>
              <w:left w:val="single" w:sz="4" w:space="0" w:color="auto"/>
              <w:bottom w:val="single" w:sz="4" w:space="0" w:color="auto"/>
              <w:right w:val="single" w:sz="4" w:space="0" w:color="auto"/>
            </w:tcBorders>
          </w:tcPr>
          <w:p w14:paraId="3148A51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AF1794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213"/>
    </w:tbl>
    <w:p w14:paraId="363EDB0C" w14:textId="77777777" w:rsidR="00B61F18" w:rsidRDefault="00B61F18" w:rsidP="00266BB6">
      <w:pPr>
        <w:spacing w:after="240"/>
        <w:rPr>
          <w:color w:val="000000" w:themeColor="text1"/>
        </w:rPr>
      </w:pPr>
    </w:p>
    <w:sectPr w:rsidR="00B61F18" w:rsidSect="003D0742">
      <w:headerReference w:type="default" r:id="rId47"/>
      <w:headerReference w:type="first" r:id="rId48"/>
      <w:type w:val="continuous"/>
      <w:pgSz w:w="11906" w:h="16838" w:code="9"/>
      <w:pgMar w:top="1134" w:right="1418" w:bottom="1134" w:left="992" w:header="709" w:footer="10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 w:author="Autor" w:initials="A">
    <w:p w14:paraId="63B86219" w14:textId="77777777" w:rsidR="00DE38EE" w:rsidRDefault="00DE38EE" w:rsidP="00DE38EE">
      <w:pPr>
        <w:pStyle w:val="Kommentartext"/>
        <w:rPr>
          <w:b/>
          <w:color w:val="FF0000"/>
        </w:rPr>
      </w:pPr>
      <w:r>
        <w:rPr>
          <w:rStyle w:val="Kommentarzeichen"/>
        </w:rPr>
        <w:annotationRef/>
      </w:r>
      <w:bookmarkStart w:id="30" w:name="_Hlk92145755"/>
    </w:p>
    <w:p w14:paraId="33984488" w14:textId="77777777" w:rsidR="00DE38EE" w:rsidRDefault="00DE38EE" w:rsidP="00DE38EE">
      <w:pPr>
        <w:pStyle w:val="Kommentartext"/>
        <w:rPr>
          <w:b/>
          <w:color w:val="FF0000"/>
        </w:rPr>
      </w:pPr>
      <w:r>
        <w:rPr>
          <w:b/>
          <w:color w:val="FF0000"/>
        </w:rPr>
        <w:t>UMSETZUNGSHINWEIS</w:t>
      </w:r>
    </w:p>
    <w:p w14:paraId="7389DB03" w14:textId="77777777" w:rsidR="00DE38EE" w:rsidRDefault="00DE38EE" w:rsidP="00DE38EE">
      <w:pPr>
        <w:pStyle w:val="Kommentartext"/>
        <w:rPr>
          <w:b/>
          <w:color w:val="0B0000"/>
        </w:rPr>
      </w:pPr>
    </w:p>
    <w:bookmarkEnd w:id="30"/>
    <w:p w14:paraId="070DCF32" w14:textId="07D2BD15" w:rsidR="00DE38EE" w:rsidRDefault="00BA14DD" w:rsidP="00DE38EE">
      <w:pPr>
        <w:pStyle w:val="Kommentartext"/>
      </w:pPr>
      <w:r w:rsidRPr="00BA14DD">
        <w:rPr>
          <w:b/>
          <w:bCs/>
        </w:rPr>
        <w:t>DER.3.2.M1</w:t>
      </w:r>
      <w:r>
        <w:t xml:space="preserve"> Die Institution muss einen Verantwortlichen für die IS-Revision benennen. Umsetzungshinweise, die beschreiben, worauf bei der Auswahl geachtet werden sollte, sind im BSI-Dokument "Informationssicherheitsrevision - Ein Leitfaden für die IS-Revision auf Basis von IT-Grundschutz" (siehe [BSI_REVISION], Kapitel 3.1) beschrieben.</w:t>
      </w:r>
    </w:p>
  </w:comment>
  <w:comment w:id="39" w:author="Autor" w:initials="A">
    <w:p w14:paraId="498031F8" w14:textId="77777777" w:rsidR="00DE38EE" w:rsidRDefault="00DE38EE" w:rsidP="00DE38EE">
      <w:pPr>
        <w:pStyle w:val="Kommentartext"/>
        <w:rPr>
          <w:b/>
          <w:color w:val="FF0000"/>
        </w:rPr>
      </w:pPr>
      <w:r>
        <w:rPr>
          <w:rStyle w:val="Kommentarzeichen"/>
        </w:rPr>
        <w:annotationRef/>
      </w:r>
    </w:p>
    <w:p w14:paraId="5609CCF6" w14:textId="77777777" w:rsidR="00DE38EE" w:rsidRDefault="00DE38EE" w:rsidP="00DE38EE">
      <w:pPr>
        <w:pStyle w:val="Kommentartext"/>
        <w:rPr>
          <w:b/>
          <w:color w:val="FF0000"/>
        </w:rPr>
      </w:pPr>
      <w:r>
        <w:rPr>
          <w:b/>
          <w:color w:val="FF0000"/>
        </w:rPr>
        <w:t>UMSETZUNGSHINWEIS</w:t>
      </w:r>
    </w:p>
    <w:p w14:paraId="5108D95A" w14:textId="77777777" w:rsidR="00DE38EE" w:rsidRDefault="00DE38EE" w:rsidP="00DE38EE">
      <w:pPr>
        <w:pStyle w:val="Kommentartext"/>
        <w:rPr>
          <w:b/>
          <w:color w:val="0B0000"/>
        </w:rPr>
      </w:pPr>
    </w:p>
    <w:p w14:paraId="5FF9D57C" w14:textId="220B7B71" w:rsidR="00DE38EE" w:rsidRDefault="00DE38EE" w:rsidP="00DE38EE">
      <w:pPr>
        <w:pStyle w:val="Kommentartext"/>
      </w:pPr>
      <w:r>
        <w:rPr>
          <w:b/>
          <w:bCs/>
        </w:rPr>
        <w:t>DER.3.2</w:t>
      </w:r>
      <w:r w:rsidRPr="00F042BD">
        <w:rPr>
          <w:b/>
          <w:bCs/>
        </w:rPr>
        <w:t>.M</w:t>
      </w:r>
      <w:r>
        <w:rPr>
          <w:b/>
          <w:bCs/>
        </w:rPr>
        <w:t>2</w:t>
      </w:r>
      <w:r w:rsidR="00BA14DD">
        <w:rPr>
          <w:b/>
          <w:bCs/>
        </w:rPr>
        <w:t xml:space="preserve"> </w:t>
      </w:r>
      <w:r w:rsidR="00BA14DD">
        <w:t>Worauf beim Erstellen eines IS-Revisionshandbuches zu achten ist, wird in den Umsetzungshinweisen im BSI-Dokument "Informationssicherheitsrevision - Ein Leitfaden für die IS-Revision auf Basis von ITGrundschutz" (siehe [BSI_REVISION], Kapitel 3.1) beschrieben.</w:t>
      </w:r>
    </w:p>
  </w:comment>
  <w:comment w:id="42" w:author="Autor" w:initials="A">
    <w:p w14:paraId="0E56F079" w14:textId="77777777" w:rsidR="00DE38EE" w:rsidRDefault="00DE38EE" w:rsidP="00DE38EE">
      <w:pPr>
        <w:pStyle w:val="Kommentartext"/>
        <w:rPr>
          <w:b/>
          <w:color w:val="FF0000"/>
        </w:rPr>
      </w:pPr>
      <w:r>
        <w:rPr>
          <w:rStyle w:val="Kommentarzeichen"/>
        </w:rPr>
        <w:annotationRef/>
      </w:r>
    </w:p>
    <w:p w14:paraId="38540416" w14:textId="77777777" w:rsidR="00DE38EE" w:rsidRDefault="00DE38EE" w:rsidP="00DE38EE">
      <w:pPr>
        <w:pStyle w:val="Kommentartext"/>
        <w:rPr>
          <w:b/>
          <w:color w:val="FF0000"/>
        </w:rPr>
      </w:pPr>
      <w:r>
        <w:rPr>
          <w:b/>
          <w:color w:val="FF0000"/>
        </w:rPr>
        <w:t>UMSETZUNGSHINWEIS</w:t>
      </w:r>
    </w:p>
    <w:p w14:paraId="0A2D8754" w14:textId="77777777" w:rsidR="00DE38EE" w:rsidRDefault="00DE38EE" w:rsidP="00DE38EE">
      <w:pPr>
        <w:pStyle w:val="Kommentartext"/>
        <w:rPr>
          <w:b/>
          <w:color w:val="0B0000"/>
        </w:rPr>
      </w:pPr>
    </w:p>
    <w:p w14:paraId="39483E93" w14:textId="228C5E3D" w:rsidR="00DE38EE" w:rsidRDefault="00DE38EE" w:rsidP="00DE38EE">
      <w:pPr>
        <w:pStyle w:val="Kommentartext"/>
      </w:pPr>
      <w:r>
        <w:rPr>
          <w:b/>
          <w:bCs/>
        </w:rPr>
        <w:t>DER.3.2</w:t>
      </w:r>
      <w:r w:rsidRPr="00F042BD">
        <w:rPr>
          <w:b/>
          <w:bCs/>
        </w:rPr>
        <w:t>.M</w:t>
      </w:r>
      <w:r>
        <w:rPr>
          <w:b/>
          <w:bCs/>
        </w:rPr>
        <w:t>3</w:t>
      </w:r>
      <w:r w:rsidR="00BA14DD">
        <w:rPr>
          <w:b/>
          <w:bCs/>
        </w:rPr>
        <w:t xml:space="preserve"> </w:t>
      </w:r>
      <w:r w:rsidR="00BA14DD">
        <w:t>Für Bundesbehörden sind als zusätzliche Prüfungsgrundlagen die Aussagen des UP Bund 2017 verbindlich (siehe [UPB], Kapitel 2 - Grundsätze). Es sollte mit den Prüfungsgrundlagen auch ein einheitliches Bewertungsschema festgelegt werden. Nähere Gestaltungsmöglichkeiten sind im BSI-Dokument "Informationssicherheitsrevision - Ein Leitfaden für die IS-Revision auf Basis von IT-Grundschutz" (siehe [BSI_REVISION], Kapitel 4.2.1 und 4.4.1) beschrieben.</w:t>
      </w:r>
    </w:p>
  </w:comment>
  <w:comment w:id="49" w:author="Autor" w:initials="A">
    <w:p w14:paraId="32CBEA52" w14:textId="77777777" w:rsidR="00DE38EE" w:rsidRDefault="00DE38EE" w:rsidP="00DE38EE">
      <w:pPr>
        <w:pStyle w:val="Kommentartext"/>
        <w:rPr>
          <w:b/>
          <w:color w:val="FF0000"/>
        </w:rPr>
      </w:pPr>
      <w:r>
        <w:rPr>
          <w:rStyle w:val="Kommentarzeichen"/>
        </w:rPr>
        <w:annotationRef/>
      </w:r>
    </w:p>
    <w:p w14:paraId="53E9094E" w14:textId="77777777" w:rsidR="00DE38EE" w:rsidRDefault="00DE38EE" w:rsidP="00DE38EE">
      <w:pPr>
        <w:pStyle w:val="Kommentartext"/>
        <w:rPr>
          <w:b/>
          <w:color w:val="FF0000"/>
        </w:rPr>
      </w:pPr>
      <w:r>
        <w:rPr>
          <w:b/>
          <w:color w:val="FF0000"/>
        </w:rPr>
        <w:t>UMSETZUNGSHINWEIS</w:t>
      </w:r>
    </w:p>
    <w:p w14:paraId="2E16D40C" w14:textId="77777777" w:rsidR="00DE38EE" w:rsidRDefault="00DE38EE" w:rsidP="00DE38EE">
      <w:pPr>
        <w:pStyle w:val="Kommentartext"/>
        <w:rPr>
          <w:b/>
          <w:color w:val="0B0000"/>
        </w:rPr>
      </w:pPr>
    </w:p>
    <w:p w14:paraId="4B462EC1" w14:textId="393B8AFE" w:rsidR="00DE38EE" w:rsidRDefault="00DE38EE" w:rsidP="00DE38EE">
      <w:pPr>
        <w:pStyle w:val="Kommentartext"/>
      </w:pPr>
      <w:r>
        <w:rPr>
          <w:b/>
          <w:bCs/>
        </w:rPr>
        <w:t>DER.3.2</w:t>
      </w:r>
      <w:r w:rsidRPr="00F042BD">
        <w:rPr>
          <w:b/>
          <w:bCs/>
        </w:rPr>
        <w:t>.M</w:t>
      </w:r>
      <w:r>
        <w:rPr>
          <w:b/>
          <w:bCs/>
        </w:rPr>
        <w:t>4</w:t>
      </w:r>
      <w:r w:rsidR="00BA14DD">
        <w:rPr>
          <w:b/>
          <w:bCs/>
        </w:rPr>
        <w:t xml:space="preserve"> </w:t>
      </w:r>
      <w:r w:rsidR="00BA14DD">
        <w:t>IS-Revisionen müssen regelmäßig und geplant durchgeführt werden. Umsetzungshinweise zur Planung von IS-Revisionen sind im BSI-Dokument "Informationssicherheitsrevision - Ein Leitfaden für die IS-Revision auf Basis von IT-Grundschutz" (siehe [BSI_REVISION], Kapitel 3.2) beschrieben.</w:t>
      </w:r>
    </w:p>
  </w:comment>
  <w:comment w:id="60" w:author="Autor" w:initials="A">
    <w:p w14:paraId="3F4DE3AF" w14:textId="77777777" w:rsidR="00DE38EE" w:rsidRDefault="00DE38EE" w:rsidP="00DE38EE">
      <w:pPr>
        <w:pStyle w:val="Kommentartext"/>
        <w:rPr>
          <w:b/>
          <w:color w:val="FF0000"/>
        </w:rPr>
      </w:pPr>
      <w:r>
        <w:rPr>
          <w:rStyle w:val="Kommentarzeichen"/>
        </w:rPr>
        <w:annotationRef/>
      </w:r>
    </w:p>
    <w:p w14:paraId="2A2488EB" w14:textId="77777777" w:rsidR="00DE38EE" w:rsidRDefault="00DE38EE" w:rsidP="00DE38EE">
      <w:pPr>
        <w:pStyle w:val="Kommentartext"/>
        <w:rPr>
          <w:b/>
          <w:color w:val="FF0000"/>
        </w:rPr>
      </w:pPr>
      <w:r>
        <w:rPr>
          <w:b/>
          <w:color w:val="FF0000"/>
        </w:rPr>
        <w:t>UMSETZUNGSHINWEIS</w:t>
      </w:r>
    </w:p>
    <w:p w14:paraId="56A558C4" w14:textId="77777777" w:rsidR="00DE38EE" w:rsidRDefault="00DE38EE" w:rsidP="00DE38EE">
      <w:pPr>
        <w:pStyle w:val="Kommentartext"/>
        <w:rPr>
          <w:b/>
          <w:color w:val="0B0000"/>
        </w:rPr>
      </w:pPr>
    </w:p>
    <w:p w14:paraId="2DB563AC" w14:textId="3737CA2E" w:rsidR="00DE38EE" w:rsidRDefault="00DE38EE" w:rsidP="00DE38EE">
      <w:pPr>
        <w:pStyle w:val="Kommentartext"/>
      </w:pPr>
      <w:r>
        <w:rPr>
          <w:b/>
          <w:bCs/>
        </w:rPr>
        <w:t>DER.3.2</w:t>
      </w:r>
      <w:r w:rsidRPr="00F042BD">
        <w:rPr>
          <w:b/>
          <w:bCs/>
        </w:rPr>
        <w:t>.M</w:t>
      </w:r>
      <w:r>
        <w:rPr>
          <w:b/>
          <w:bCs/>
        </w:rPr>
        <w:t>5</w:t>
      </w:r>
      <w:r w:rsidR="00BA14DD">
        <w:rPr>
          <w:b/>
          <w:bCs/>
        </w:rPr>
        <w:t xml:space="preserve"> </w:t>
      </w:r>
      <w:r w:rsidR="00BA14DD">
        <w:t>Ein IS-Revisionsteam muss unabhängig und objektiv sein. Außerdem müssen seine Mitglieder fachlich geeignet sein, um Sicherheitsanforderungen angemessen zu prüfen. Umsetzungshinweise, die beschreiben, wie ein IS-Revisionsteam ausgewählt werden kann, sind im BSI-Dokument "Informationssicherheitsrevision - Ein Leitfaden für die IS-Revision auf Basis von IT-Grundschutz" (siehe [BSI_REVISION], Kapitel 2.4, 2.5 und 3.3) zu finden</w:t>
      </w:r>
    </w:p>
  </w:comment>
  <w:comment w:id="72" w:author="Autor" w:initials="A">
    <w:p w14:paraId="37073E53" w14:textId="77777777" w:rsidR="00DE38EE" w:rsidRDefault="00DE38EE" w:rsidP="00DE38EE">
      <w:pPr>
        <w:pStyle w:val="Kommentartext"/>
        <w:rPr>
          <w:b/>
          <w:color w:val="FF0000"/>
        </w:rPr>
      </w:pPr>
      <w:r>
        <w:rPr>
          <w:rStyle w:val="Kommentarzeichen"/>
        </w:rPr>
        <w:annotationRef/>
      </w:r>
    </w:p>
    <w:p w14:paraId="2BEED47D" w14:textId="77777777" w:rsidR="00DE38EE" w:rsidRDefault="00DE38EE" w:rsidP="00DE38EE">
      <w:pPr>
        <w:pStyle w:val="Kommentartext"/>
        <w:rPr>
          <w:b/>
          <w:color w:val="FF0000"/>
        </w:rPr>
      </w:pPr>
      <w:r>
        <w:rPr>
          <w:b/>
          <w:color w:val="FF0000"/>
        </w:rPr>
        <w:t>UMSETZUNGSHINWEIS</w:t>
      </w:r>
    </w:p>
    <w:p w14:paraId="045A8D31" w14:textId="77777777" w:rsidR="00DE38EE" w:rsidRDefault="00DE38EE" w:rsidP="00DE38EE">
      <w:pPr>
        <w:pStyle w:val="Kommentartext"/>
        <w:rPr>
          <w:b/>
          <w:color w:val="0B0000"/>
        </w:rPr>
      </w:pPr>
    </w:p>
    <w:p w14:paraId="26A3A041" w14:textId="287770E1" w:rsidR="00DE38EE" w:rsidRDefault="00DE38EE" w:rsidP="00DE38EE">
      <w:pPr>
        <w:pStyle w:val="Kommentartext"/>
      </w:pPr>
      <w:r>
        <w:rPr>
          <w:b/>
          <w:bCs/>
        </w:rPr>
        <w:t>DER.3.2</w:t>
      </w:r>
      <w:r w:rsidRPr="00F042BD">
        <w:rPr>
          <w:b/>
          <w:bCs/>
        </w:rPr>
        <w:t>.M</w:t>
      </w:r>
      <w:r>
        <w:rPr>
          <w:b/>
          <w:bCs/>
        </w:rPr>
        <w:t>6</w:t>
      </w:r>
      <w:r w:rsidR="00BA14DD">
        <w:rPr>
          <w:b/>
          <w:bCs/>
        </w:rPr>
        <w:t xml:space="preserve"> </w:t>
      </w:r>
      <w:r w:rsidR="00BA14DD">
        <w:t>Eine IS-Revision muss von der Leitung der Institution initiiert werden. Bei der anschließenden Vorbereitung sind eine Reihe von Dokumenten bereitzustellen. Nähere Angaben sind im BSI-Dokument "Informationssicherheitsrevision - Ein Leitfaden für die IS-Revision auf Basis von IT-Grundschutz" (siehe [BSI_REVISION], Kapitel 4.2.2) zu finden.</w:t>
      </w:r>
    </w:p>
  </w:comment>
  <w:comment w:id="77" w:author="Autor" w:initials="A">
    <w:p w14:paraId="6C308845" w14:textId="77777777" w:rsidR="00DE38EE" w:rsidRDefault="00DE38EE" w:rsidP="00DE38EE">
      <w:pPr>
        <w:pStyle w:val="Kommentartext"/>
        <w:rPr>
          <w:b/>
          <w:color w:val="FF0000"/>
        </w:rPr>
      </w:pPr>
      <w:r>
        <w:rPr>
          <w:rStyle w:val="Kommentarzeichen"/>
        </w:rPr>
        <w:annotationRef/>
      </w:r>
    </w:p>
    <w:p w14:paraId="1CE8A173" w14:textId="77777777" w:rsidR="00DE38EE" w:rsidRDefault="00DE38EE" w:rsidP="00DE38EE">
      <w:pPr>
        <w:pStyle w:val="Kommentartext"/>
        <w:rPr>
          <w:b/>
          <w:color w:val="FF0000"/>
        </w:rPr>
      </w:pPr>
      <w:r>
        <w:rPr>
          <w:b/>
          <w:color w:val="FF0000"/>
        </w:rPr>
        <w:t>UMSETZUNGSHINWEIS</w:t>
      </w:r>
    </w:p>
    <w:p w14:paraId="23867F49" w14:textId="77777777" w:rsidR="00DE38EE" w:rsidRDefault="00DE38EE" w:rsidP="00DE38EE">
      <w:pPr>
        <w:pStyle w:val="Kommentartext"/>
        <w:rPr>
          <w:b/>
          <w:color w:val="0B0000"/>
        </w:rPr>
      </w:pPr>
    </w:p>
    <w:p w14:paraId="65DE16A9" w14:textId="45AF117C" w:rsidR="00DE38EE" w:rsidRDefault="00DE38EE" w:rsidP="00DE38EE">
      <w:pPr>
        <w:pStyle w:val="Kommentartext"/>
      </w:pPr>
      <w:r>
        <w:rPr>
          <w:b/>
          <w:bCs/>
        </w:rPr>
        <w:t>DER.3.2</w:t>
      </w:r>
      <w:r w:rsidRPr="00F042BD">
        <w:rPr>
          <w:b/>
          <w:bCs/>
        </w:rPr>
        <w:t>.M</w:t>
      </w:r>
      <w:r>
        <w:rPr>
          <w:b/>
          <w:bCs/>
        </w:rPr>
        <w:t>7</w:t>
      </w:r>
      <w:r w:rsidR="00BA14DD">
        <w:rPr>
          <w:b/>
          <w:bCs/>
        </w:rPr>
        <w:t xml:space="preserve"> </w:t>
      </w:r>
      <w:r w:rsidR="00BA14DD">
        <w:t>Bei einer IS-Revision wird sowohl eine Dokumentenprüfung als auch eine Vor-Ort-Prüfung durchgeführt. Umsetzungshinweise zur Durchführung einer IS-Revision sind im BSI-Dokument "Informationssicherheitsrevision - Ein Leitfaden für die IS-Revision auf Basis von IT-Grundschutz" (siehe [BSI_REVISION], Kapitel 4.1.1 und 4.4.2) beschrieben.</w:t>
      </w:r>
    </w:p>
  </w:comment>
  <w:comment w:id="84" w:author="Autor" w:initials="A">
    <w:p w14:paraId="42482660" w14:textId="77777777" w:rsidR="00DE38EE" w:rsidRDefault="00DE38EE" w:rsidP="00DE38EE">
      <w:pPr>
        <w:pStyle w:val="Kommentartext"/>
        <w:rPr>
          <w:b/>
          <w:color w:val="FF0000"/>
        </w:rPr>
      </w:pPr>
      <w:r>
        <w:rPr>
          <w:rStyle w:val="Kommentarzeichen"/>
        </w:rPr>
        <w:annotationRef/>
      </w:r>
    </w:p>
    <w:p w14:paraId="64F512F5" w14:textId="77777777" w:rsidR="00DE38EE" w:rsidRDefault="00DE38EE" w:rsidP="00DE38EE">
      <w:pPr>
        <w:pStyle w:val="Kommentartext"/>
        <w:rPr>
          <w:b/>
          <w:color w:val="FF0000"/>
        </w:rPr>
      </w:pPr>
      <w:r>
        <w:rPr>
          <w:b/>
          <w:color w:val="FF0000"/>
        </w:rPr>
        <w:t>UMSETZUNGSHINWEIS</w:t>
      </w:r>
    </w:p>
    <w:p w14:paraId="28E51D64" w14:textId="77777777" w:rsidR="00DE38EE" w:rsidRDefault="00DE38EE" w:rsidP="00DE38EE">
      <w:pPr>
        <w:pStyle w:val="Kommentartext"/>
        <w:rPr>
          <w:b/>
          <w:color w:val="0B0000"/>
        </w:rPr>
      </w:pPr>
    </w:p>
    <w:p w14:paraId="2962B2BA" w14:textId="2A6F1C12" w:rsidR="00DE38EE" w:rsidRDefault="00DE38EE" w:rsidP="00DE38EE">
      <w:pPr>
        <w:pStyle w:val="Kommentartext"/>
      </w:pPr>
      <w:r>
        <w:rPr>
          <w:b/>
          <w:bCs/>
        </w:rPr>
        <w:t>DER.3.2</w:t>
      </w:r>
      <w:r w:rsidRPr="00F042BD">
        <w:rPr>
          <w:b/>
          <w:bCs/>
        </w:rPr>
        <w:t>.M</w:t>
      </w:r>
      <w:r>
        <w:rPr>
          <w:b/>
          <w:bCs/>
        </w:rPr>
        <w:t>8</w:t>
      </w:r>
      <w:r w:rsidR="00BA14DD">
        <w:rPr>
          <w:b/>
          <w:bCs/>
        </w:rPr>
        <w:t xml:space="preserve"> </w:t>
      </w:r>
      <w:r w:rsidR="00BA14DD">
        <w:t>Der Umgang mit IS-Revisionsberichten und die Aufbewahrung von IS-Revisionsberichten sind in den Umsetzungshinweisen im BSI-Dokument "Informationssicherheitsrevision - Ein Leitfaden für die ISRevision auf Basis von IT-Grundschutz" (siehe [BSI_REVISION], Kapitel 4.5) beschrieben.</w:t>
      </w:r>
    </w:p>
  </w:comment>
  <w:comment w:id="89" w:author="Autor" w:initials="A">
    <w:p w14:paraId="4413F57D" w14:textId="77777777" w:rsidR="00DE38EE" w:rsidRDefault="00DE38EE" w:rsidP="00DE38EE">
      <w:pPr>
        <w:pStyle w:val="Kommentartext"/>
        <w:rPr>
          <w:b/>
          <w:color w:val="FF0000"/>
        </w:rPr>
      </w:pPr>
      <w:r>
        <w:rPr>
          <w:rStyle w:val="Kommentarzeichen"/>
        </w:rPr>
        <w:annotationRef/>
      </w:r>
    </w:p>
    <w:p w14:paraId="4CBDA682" w14:textId="77777777" w:rsidR="00DE38EE" w:rsidRDefault="00DE38EE" w:rsidP="00DE38EE">
      <w:pPr>
        <w:pStyle w:val="Kommentartext"/>
        <w:rPr>
          <w:b/>
          <w:color w:val="FF0000"/>
        </w:rPr>
      </w:pPr>
      <w:r>
        <w:rPr>
          <w:b/>
          <w:color w:val="FF0000"/>
        </w:rPr>
        <w:t>UMSETZUNGSHINWEIS</w:t>
      </w:r>
    </w:p>
    <w:p w14:paraId="22A9AADC" w14:textId="77777777" w:rsidR="00DE38EE" w:rsidRDefault="00DE38EE" w:rsidP="00DE38EE">
      <w:pPr>
        <w:pStyle w:val="Kommentartext"/>
        <w:rPr>
          <w:b/>
          <w:color w:val="0B0000"/>
        </w:rPr>
      </w:pPr>
    </w:p>
    <w:p w14:paraId="2E94E1DB" w14:textId="58DB2C7A" w:rsidR="00DE38EE" w:rsidRDefault="00DE38EE" w:rsidP="00DE38EE">
      <w:pPr>
        <w:pStyle w:val="Kommentartext"/>
      </w:pPr>
      <w:r>
        <w:rPr>
          <w:b/>
          <w:bCs/>
        </w:rPr>
        <w:t>DER.3.2</w:t>
      </w:r>
      <w:r w:rsidRPr="00F042BD">
        <w:rPr>
          <w:b/>
          <w:bCs/>
        </w:rPr>
        <w:t>.M</w:t>
      </w:r>
      <w:r>
        <w:rPr>
          <w:b/>
          <w:bCs/>
        </w:rPr>
        <w:t>9</w:t>
      </w:r>
      <w:r w:rsidR="00BA14DD">
        <w:rPr>
          <w:b/>
          <w:bCs/>
        </w:rPr>
        <w:t xml:space="preserve"> </w:t>
      </w:r>
      <w:r w:rsidR="00BA14DD">
        <w:t>IS-Revisionen sollten fest im ISMS verankert sein. Wie dies sichergestellt werden kann, ist in den Umsetzungshinweisen im BSI-Dokument "Informationssicherheitsrevision - Ein Leitfaden für die ISRevision auf Basis von IT-Grundschutz" (siehe [BSI_REVISION], Kapitel 2.2) ausgeführt.</w:t>
      </w:r>
    </w:p>
  </w:comment>
  <w:comment w:id="95" w:author="Autor" w:initials="A">
    <w:p w14:paraId="15431E28" w14:textId="77777777" w:rsidR="00DE38EE" w:rsidRDefault="00DE38EE" w:rsidP="00DE38EE">
      <w:pPr>
        <w:pStyle w:val="Kommentartext"/>
        <w:rPr>
          <w:b/>
          <w:color w:val="FF0000"/>
        </w:rPr>
      </w:pPr>
      <w:r>
        <w:rPr>
          <w:rStyle w:val="Kommentarzeichen"/>
        </w:rPr>
        <w:annotationRef/>
      </w:r>
    </w:p>
    <w:p w14:paraId="4AE8989B" w14:textId="77777777" w:rsidR="00DE38EE" w:rsidRDefault="00DE38EE" w:rsidP="00DE38EE">
      <w:pPr>
        <w:pStyle w:val="Kommentartext"/>
        <w:rPr>
          <w:b/>
          <w:color w:val="FF0000"/>
        </w:rPr>
      </w:pPr>
      <w:r>
        <w:rPr>
          <w:b/>
          <w:color w:val="FF0000"/>
        </w:rPr>
        <w:t>UMSETZUNGSHINWEIS</w:t>
      </w:r>
    </w:p>
    <w:p w14:paraId="5833555D" w14:textId="77777777" w:rsidR="00DE38EE" w:rsidRDefault="00DE38EE" w:rsidP="00DE38EE">
      <w:pPr>
        <w:pStyle w:val="Kommentartext"/>
        <w:rPr>
          <w:b/>
          <w:color w:val="0B0000"/>
        </w:rPr>
      </w:pPr>
    </w:p>
    <w:p w14:paraId="2AD78316" w14:textId="78275AFF" w:rsidR="00DE38EE" w:rsidRDefault="00DE38EE" w:rsidP="00DE38EE">
      <w:pPr>
        <w:pStyle w:val="Kommentartext"/>
      </w:pPr>
      <w:r>
        <w:rPr>
          <w:b/>
          <w:bCs/>
        </w:rPr>
        <w:t>DER.3.2</w:t>
      </w:r>
      <w:r w:rsidRPr="00F042BD">
        <w:rPr>
          <w:b/>
          <w:bCs/>
        </w:rPr>
        <w:t>.M1</w:t>
      </w:r>
      <w:r>
        <w:rPr>
          <w:b/>
          <w:bCs/>
        </w:rPr>
        <w:t>0</w:t>
      </w:r>
      <w:r w:rsidR="00BA14DD">
        <w:rPr>
          <w:b/>
          <w:bCs/>
        </w:rPr>
        <w:t xml:space="preserve"> </w:t>
      </w:r>
      <w:r w:rsidR="00BA14DD">
        <w:t>Der Schutz von ausgetauschten Informationen zwischen der Institution und dem IS-Revisionsteam ist von elementarer Bedeutung. Wie dieser Schutz sichergestellt werden kann, kann den Umsetzungshinweisen im BSI-Dokument "Informationssicherheitsrevision - Ein Leitfaden für die IS-Revision auf Basis von ITGrundschutz" (siehe [BSI_REVISION], Kapitel 4.2.5, Abschnitt Eröffnungsgespräch) entnommen werden.</w:t>
      </w:r>
    </w:p>
  </w:comment>
  <w:comment w:id="100" w:author="Autor" w:initials="A">
    <w:p w14:paraId="3DBBF017" w14:textId="77777777" w:rsidR="00DE38EE" w:rsidRDefault="00DE38EE" w:rsidP="00DE38EE">
      <w:pPr>
        <w:pStyle w:val="Kommentartext"/>
        <w:rPr>
          <w:b/>
          <w:color w:val="FF0000"/>
        </w:rPr>
      </w:pPr>
      <w:r>
        <w:rPr>
          <w:rStyle w:val="Kommentarzeichen"/>
        </w:rPr>
        <w:annotationRef/>
      </w:r>
    </w:p>
    <w:p w14:paraId="6DF672E7" w14:textId="77777777" w:rsidR="00DE38EE" w:rsidRDefault="00DE38EE" w:rsidP="00DE38EE">
      <w:pPr>
        <w:pStyle w:val="Kommentartext"/>
        <w:rPr>
          <w:b/>
          <w:color w:val="FF0000"/>
        </w:rPr>
      </w:pPr>
      <w:r>
        <w:rPr>
          <w:b/>
          <w:color w:val="FF0000"/>
        </w:rPr>
        <w:t>UMSETZUNGSHINWEIS</w:t>
      </w:r>
    </w:p>
    <w:p w14:paraId="22A2EBE0" w14:textId="77777777" w:rsidR="00DE38EE" w:rsidRDefault="00DE38EE" w:rsidP="00DE38EE">
      <w:pPr>
        <w:pStyle w:val="Kommentartext"/>
        <w:rPr>
          <w:b/>
          <w:color w:val="0B0000"/>
        </w:rPr>
      </w:pPr>
    </w:p>
    <w:p w14:paraId="01943614" w14:textId="35BA1928" w:rsidR="00DE38EE" w:rsidRDefault="00DE38EE" w:rsidP="00DE38EE">
      <w:pPr>
        <w:pStyle w:val="Kommentartext"/>
      </w:pPr>
      <w:r>
        <w:rPr>
          <w:b/>
          <w:bCs/>
        </w:rPr>
        <w:t>DER.3.2</w:t>
      </w:r>
      <w:r w:rsidRPr="00F042BD">
        <w:rPr>
          <w:b/>
          <w:bCs/>
        </w:rPr>
        <w:t>.M1</w:t>
      </w:r>
      <w:r w:rsidR="00F8297A">
        <w:rPr>
          <w:b/>
          <w:bCs/>
        </w:rPr>
        <w:t>1</w:t>
      </w:r>
      <w:r w:rsidR="00BA14DD">
        <w:rPr>
          <w:b/>
          <w:bCs/>
        </w:rPr>
        <w:t xml:space="preserve"> </w:t>
      </w:r>
      <w:r w:rsidR="00BA14DD">
        <w:t>Zu Beginn des Verfahrens werden in einem Auftaktgespräch wesentliche Rahmenbedingungen der ISRevision zwischen Institution und IS-Revisionsteam abgestimmt. Umsetzungshinweise, aus denen hervorgeht, wie ein solches Auftaktgespräch geführt werden kann, sind im BSI-Dokument "Informationssicherheitsrevision - Ein Leitfaden für die IS-Revision auf Basis von IT-Grundschutz" (siehe [BSI_REVISION], Kapitel 4.2.2) beschrieben.</w:t>
      </w:r>
    </w:p>
  </w:comment>
  <w:comment w:id="107" w:author="Autor" w:initials="A">
    <w:p w14:paraId="769BBA88" w14:textId="77777777" w:rsidR="00F8297A" w:rsidRDefault="00F8297A" w:rsidP="00F8297A">
      <w:pPr>
        <w:pStyle w:val="Kommentartext"/>
        <w:rPr>
          <w:b/>
          <w:color w:val="FF0000"/>
        </w:rPr>
      </w:pPr>
      <w:r>
        <w:rPr>
          <w:rStyle w:val="Kommentarzeichen"/>
        </w:rPr>
        <w:annotationRef/>
      </w:r>
    </w:p>
    <w:p w14:paraId="4F4FE61F" w14:textId="77777777" w:rsidR="00F8297A" w:rsidRDefault="00F8297A" w:rsidP="00F8297A">
      <w:pPr>
        <w:pStyle w:val="Kommentartext"/>
        <w:rPr>
          <w:b/>
          <w:color w:val="FF0000"/>
        </w:rPr>
      </w:pPr>
      <w:r>
        <w:rPr>
          <w:b/>
          <w:color w:val="FF0000"/>
        </w:rPr>
        <w:t>UMSETZUNGSHINWEIS</w:t>
      </w:r>
    </w:p>
    <w:p w14:paraId="473C10B2" w14:textId="77777777" w:rsidR="00F8297A" w:rsidRDefault="00F8297A" w:rsidP="00F8297A">
      <w:pPr>
        <w:pStyle w:val="Kommentartext"/>
        <w:rPr>
          <w:b/>
          <w:color w:val="0B0000"/>
        </w:rPr>
      </w:pPr>
    </w:p>
    <w:p w14:paraId="663179FE" w14:textId="79A11466" w:rsidR="00F8297A" w:rsidRDefault="00F8297A" w:rsidP="00F8297A">
      <w:pPr>
        <w:pStyle w:val="Kommentartext"/>
      </w:pPr>
      <w:r>
        <w:rPr>
          <w:b/>
          <w:bCs/>
        </w:rPr>
        <w:t>DER.3.2</w:t>
      </w:r>
      <w:r w:rsidRPr="00F042BD">
        <w:rPr>
          <w:b/>
          <w:bCs/>
        </w:rPr>
        <w:t>.M1</w:t>
      </w:r>
      <w:r>
        <w:rPr>
          <w:b/>
          <w:bCs/>
        </w:rPr>
        <w:t>2</w:t>
      </w:r>
      <w:r w:rsidR="00BA14DD">
        <w:rPr>
          <w:b/>
          <w:bCs/>
        </w:rPr>
        <w:t xml:space="preserve"> </w:t>
      </w:r>
      <w:r w:rsidR="00BA14DD">
        <w:t>Im Prüfplan wird festgehalten, welche IT-Grundschutz-Anforderungen während der IS-Revision geprüft werden. Das BSI-Dokument "Informationssicherheitsrevision - Ein Leitfaden für die IS-Revision auf Basis von IT-Grundschutz" (siehe [BSI_REVISION], Kapitel 4.2.3) beschreibt, wie ein Prüfplan erstellt werden kann.</w:t>
      </w:r>
    </w:p>
  </w:comment>
  <w:comment w:id="114" w:author="Autor" w:initials="A">
    <w:p w14:paraId="08D94FFD" w14:textId="77777777" w:rsidR="00F8297A" w:rsidRDefault="00F8297A" w:rsidP="00F8297A">
      <w:pPr>
        <w:pStyle w:val="Kommentartext"/>
        <w:rPr>
          <w:b/>
          <w:color w:val="FF0000"/>
        </w:rPr>
      </w:pPr>
      <w:r>
        <w:rPr>
          <w:rStyle w:val="Kommentarzeichen"/>
        </w:rPr>
        <w:annotationRef/>
      </w:r>
    </w:p>
    <w:p w14:paraId="13DE50FD" w14:textId="77777777" w:rsidR="00F8297A" w:rsidRDefault="00F8297A" w:rsidP="00F8297A">
      <w:pPr>
        <w:pStyle w:val="Kommentartext"/>
        <w:rPr>
          <w:b/>
          <w:color w:val="FF0000"/>
        </w:rPr>
      </w:pPr>
      <w:r>
        <w:rPr>
          <w:b/>
          <w:color w:val="FF0000"/>
        </w:rPr>
        <w:t>UMSETZUNGSHINWEIS</w:t>
      </w:r>
    </w:p>
    <w:p w14:paraId="52D5B69A" w14:textId="77777777" w:rsidR="00F8297A" w:rsidRDefault="00F8297A" w:rsidP="00F8297A">
      <w:pPr>
        <w:pStyle w:val="Kommentartext"/>
        <w:rPr>
          <w:b/>
          <w:color w:val="0B0000"/>
        </w:rPr>
      </w:pPr>
    </w:p>
    <w:p w14:paraId="651C1DC4" w14:textId="296FB527" w:rsidR="00F8297A" w:rsidRDefault="00F8297A" w:rsidP="00F8297A">
      <w:pPr>
        <w:pStyle w:val="Kommentartext"/>
      </w:pPr>
      <w:r>
        <w:rPr>
          <w:b/>
          <w:bCs/>
        </w:rPr>
        <w:t>DER.3.2</w:t>
      </w:r>
      <w:r w:rsidRPr="00F042BD">
        <w:rPr>
          <w:b/>
          <w:bCs/>
        </w:rPr>
        <w:t>.M1</w:t>
      </w:r>
      <w:r>
        <w:rPr>
          <w:b/>
          <w:bCs/>
        </w:rPr>
        <w:t>3</w:t>
      </w:r>
      <w:r w:rsidR="00BA14DD">
        <w:rPr>
          <w:b/>
          <w:bCs/>
        </w:rPr>
        <w:t xml:space="preserve"> </w:t>
      </w:r>
      <w:r w:rsidR="00BA14DD">
        <w:t>Die Dokumentenprüfung ist fester Bestandteil jeder IS-Revision. Worauf bei der Dokumentenprüfung geachtet werden sollte, ist im BSI-Dokument "Informationssicherheitsrevision - Ein Leitfaden für die ISRevision auf Basis von IT-Grundschutz" (siehe [BSI_REVISION], Kapitel 4.2.3 und 4.2.4) beschrieben.</w:t>
      </w:r>
    </w:p>
  </w:comment>
  <w:comment w:id="123" w:author="Autor" w:initials="A">
    <w:p w14:paraId="461B62CB" w14:textId="77777777" w:rsidR="00F8297A" w:rsidRDefault="00F8297A" w:rsidP="00F8297A">
      <w:pPr>
        <w:pStyle w:val="Kommentartext"/>
        <w:rPr>
          <w:b/>
          <w:color w:val="FF0000"/>
        </w:rPr>
      </w:pPr>
      <w:r>
        <w:rPr>
          <w:rStyle w:val="Kommentarzeichen"/>
        </w:rPr>
        <w:annotationRef/>
      </w:r>
    </w:p>
    <w:p w14:paraId="23A9D3F9" w14:textId="77777777" w:rsidR="00F8297A" w:rsidRDefault="00F8297A" w:rsidP="00F8297A">
      <w:pPr>
        <w:pStyle w:val="Kommentartext"/>
        <w:rPr>
          <w:b/>
          <w:color w:val="FF0000"/>
        </w:rPr>
      </w:pPr>
      <w:r>
        <w:rPr>
          <w:b/>
          <w:color w:val="FF0000"/>
        </w:rPr>
        <w:t>UMSETZUNGSHINWEIS</w:t>
      </w:r>
    </w:p>
    <w:p w14:paraId="4535C336" w14:textId="77777777" w:rsidR="00F8297A" w:rsidRDefault="00F8297A" w:rsidP="00F8297A">
      <w:pPr>
        <w:pStyle w:val="Kommentartext"/>
        <w:rPr>
          <w:b/>
          <w:color w:val="0B0000"/>
        </w:rPr>
      </w:pPr>
    </w:p>
    <w:p w14:paraId="3D980B55" w14:textId="383E294A" w:rsidR="00F8297A" w:rsidRDefault="00F8297A" w:rsidP="00F8297A">
      <w:pPr>
        <w:pStyle w:val="Kommentartext"/>
      </w:pPr>
      <w:r>
        <w:rPr>
          <w:b/>
          <w:bCs/>
        </w:rPr>
        <w:t>DER.3.2</w:t>
      </w:r>
      <w:r w:rsidRPr="00F042BD">
        <w:rPr>
          <w:b/>
          <w:bCs/>
        </w:rPr>
        <w:t>.M1</w:t>
      </w:r>
      <w:r>
        <w:rPr>
          <w:b/>
          <w:bCs/>
        </w:rPr>
        <w:t>4</w:t>
      </w:r>
      <w:r w:rsidR="00BA14DD">
        <w:rPr>
          <w:b/>
          <w:bCs/>
        </w:rPr>
        <w:t xml:space="preserve"> </w:t>
      </w:r>
      <w:r w:rsidR="00BA14DD">
        <w:t>Bei den anforderungsbasierten IS-Revisionsarten ist die Auswahl der zu prüfenden Anforderungen ein zentraler Punkt der IS-Revision. Die genaue Vorgehensweise bei der Auswahl zu prüfender Anforderungen ist im BSI-Dokument "Informationssicherheitsrevision - Ein Leitfaden für die IS-Revision auf Basis von ITGrundschutz" (siehe [BSI_REVISION], Kapitel 4.2.3) beschrieben.</w:t>
      </w:r>
    </w:p>
  </w:comment>
  <w:comment w:id="133" w:author="Autor" w:initials="A">
    <w:p w14:paraId="387482D5" w14:textId="77777777" w:rsidR="00F8297A" w:rsidRDefault="00F8297A" w:rsidP="00F8297A">
      <w:pPr>
        <w:pStyle w:val="Kommentartext"/>
        <w:rPr>
          <w:b/>
          <w:color w:val="FF0000"/>
        </w:rPr>
      </w:pPr>
      <w:r>
        <w:rPr>
          <w:rStyle w:val="Kommentarzeichen"/>
        </w:rPr>
        <w:annotationRef/>
      </w:r>
    </w:p>
    <w:p w14:paraId="68CC013D" w14:textId="77777777" w:rsidR="00F8297A" w:rsidRDefault="00F8297A" w:rsidP="00F8297A">
      <w:pPr>
        <w:pStyle w:val="Kommentartext"/>
        <w:rPr>
          <w:b/>
          <w:color w:val="FF0000"/>
        </w:rPr>
      </w:pPr>
      <w:r>
        <w:rPr>
          <w:b/>
          <w:color w:val="FF0000"/>
        </w:rPr>
        <w:t>UMSETZUNGSHINWEIS</w:t>
      </w:r>
    </w:p>
    <w:p w14:paraId="75587585" w14:textId="77777777" w:rsidR="00F8297A" w:rsidRDefault="00F8297A" w:rsidP="00F8297A">
      <w:pPr>
        <w:pStyle w:val="Kommentartext"/>
        <w:rPr>
          <w:b/>
          <w:color w:val="0B0000"/>
        </w:rPr>
      </w:pPr>
    </w:p>
    <w:p w14:paraId="6C3DF31B" w14:textId="7B63FC5A" w:rsidR="00F8297A" w:rsidRDefault="00F8297A" w:rsidP="00F8297A">
      <w:pPr>
        <w:pStyle w:val="Kommentartext"/>
      </w:pPr>
      <w:r>
        <w:rPr>
          <w:b/>
          <w:bCs/>
        </w:rPr>
        <w:t>DER.3.2</w:t>
      </w:r>
      <w:r w:rsidRPr="00F042BD">
        <w:rPr>
          <w:b/>
          <w:bCs/>
        </w:rPr>
        <w:t>.M1</w:t>
      </w:r>
      <w:r>
        <w:rPr>
          <w:b/>
          <w:bCs/>
        </w:rPr>
        <w:t>5</w:t>
      </w:r>
    </w:p>
  </w:comment>
  <w:comment w:id="138" w:author="Autor" w:initials="A">
    <w:p w14:paraId="2E0BF11B" w14:textId="77777777" w:rsidR="006116A6" w:rsidRDefault="006116A6" w:rsidP="006116A6">
      <w:pPr>
        <w:pStyle w:val="Kommentartext"/>
        <w:rPr>
          <w:b/>
          <w:color w:val="FF0000"/>
        </w:rPr>
      </w:pPr>
      <w:r>
        <w:rPr>
          <w:rStyle w:val="Kommentarzeichen"/>
        </w:rPr>
        <w:annotationRef/>
      </w:r>
    </w:p>
    <w:p w14:paraId="1B2D6BAF" w14:textId="77777777" w:rsidR="006116A6" w:rsidRDefault="006116A6" w:rsidP="006116A6">
      <w:pPr>
        <w:pStyle w:val="Kommentartext"/>
        <w:rPr>
          <w:b/>
          <w:color w:val="FF0000"/>
        </w:rPr>
      </w:pPr>
      <w:r>
        <w:rPr>
          <w:b/>
          <w:color w:val="FF0000"/>
        </w:rPr>
        <w:t>UMSETZUNGSHINWEIS</w:t>
      </w:r>
    </w:p>
    <w:p w14:paraId="3888C801" w14:textId="77777777" w:rsidR="006116A6" w:rsidRDefault="006116A6" w:rsidP="006116A6">
      <w:pPr>
        <w:pStyle w:val="Kommentartext"/>
        <w:rPr>
          <w:b/>
          <w:color w:val="0B0000"/>
        </w:rPr>
      </w:pPr>
    </w:p>
    <w:p w14:paraId="0084E215" w14:textId="72A5B438" w:rsidR="006116A6" w:rsidRDefault="006116A6" w:rsidP="006116A6">
      <w:pPr>
        <w:pStyle w:val="Kommentartext"/>
      </w:pPr>
      <w:r>
        <w:rPr>
          <w:b/>
          <w:bCs/>
        </w:rPr>
        <w:t>DER.3.2</w:t>
      </w:r>
      <w:r w:rsidRPr="00F042BD">
        <w:rPr>
          <w:b/>
          <w:bCs/>
        </w:rPr>
        <w:t>.M1</w:t>
      </w:r>
      <w:r>
        <w:rPr>
          <w:b/>
          <w:bCs/>
        </w:rPr>
        <w:t>6</w:t>
      </w:r>
      <w:r w:rsidR="00BA14DD">
        <w:rPr>
          <w:b/>
          <w:bCs/>
        </w:rPr>
        <w:t xml:space="preserve"> </w:t>
      </w:r>
      <w:r w:rsidR="00BA14DD">
        <w:t>Die zeitliche und inhaltliche Reihenfolge der Vor-Ort-Prüfung wird in einem Ablaufplan festgehalten. Umsetzungshinweise zur Erstellung eines solchen Ablaufplans sind im BSI-Dokument "Informationssicherheitsrevision - Ein Leitfaden für die IS-Revision auf Basis von IT-Grundschutz" (siehe [BSI_REVISION], Kapitel 4.2.4 und 4.4.2 Abschnitt Schritt 3) zu finden.</w:t>
      </w:r>
    </w:p>
  </w:comment>
  <w:comment w:id="143" w:author="Autor" w:initials="A">
    <w:p w14:paraId="1FEA87F6" w14:textId="77777777" w:rsidR="006116A6" w:rsidRDefault="006116A6" w:rsidP="006116A6">
      <w:pPr>
        <w:pStyle w:val="Kommentartext"/>
        <w:rPr>
          <w:b/>
          <w:color w:val="FF0000"/>
        </w:rPr>
      </w:pPr>
      <w:r>
        <w:rPr>
          <w:rStyle w:val="Kommentarzeichen"/>
        </w:rPr>
        <w:annotationRef/>
      </w:r>
    </w:p>
    <w:p w14:paraId="036EA31D" w14:textId="77777777" w:rsidR="006116A6" w:rsidRDefault="006116A6" w:rsidP="006116A6">
      <w:pPr>
        <w:pStyle w:val="Kommentartext"/>
        <w:rPr>
          <w:b/>
          <w:color w:val="FF0000"/>
        </w:rPr>
      </w:pPr>
      <w:r>
        <w:rPr>
          <w:b/>
          <w:color w:val="FF0000"/>
        </w:rPr>
        <w:t>UMSETZUNGSHINWEIS</w:t>
      </w:r>
    </w:p>
    <w:p w14:paraId="46745299" w14:textId="77777777" w:rsidR="006116A6" w:rsidRDefault="006116A6" w:rsidP="006116A6">
      <w:pPr>
        <w:pStyle w:val="Kommentartext"/>
        <w:rPr>
          <w:b/>
          <w:color w:val="0B0000"/>
        </w:rPr>
      </w:pPr>
    </w:p>
    <w:p w14:paraId="415EE175" w14:textId="2E21B05F" w:rsidR="006116A6" w:rsidRDefault="006116A6" w:rsidP="006116A6">
      <w:pPr>
        <w:pStyle w:val="Kommentartext"/>
      </w:pPr>
      <w:r>
        <w:rPr>
          <w:b/>
          <w:bCs/>
        </w:rPr>
        <w:t>DER.3.2</w:t>
      </w:r>
      <w:r w:rsidRPr="00F042BD">
        <w:rPr>
          <w:b/>
          <w:bCs/>
        </w:rPr>
        <w:t>.M1</w:t>
      </w:r>
      <w:r>
        <w:rPr>
          <w:b/>
          <w:bCs/>
        </w:rPr>
        <w:t>7</w:t>
      </w:r>
      <w:r w:rsidR="00BA14DD">
        <w:rPr>
          <w:b/>
          <w:bCs/>
        </w:rPr>
        <w:t xml:space="preserve"> </w:t>
      </w:r>
      <w:r w:rsidR="00BA14DD">
        <w:t>Die Vor-Ort-Prüfung bildet den am deutlichsten sichtbaren und am meisten beachteten Teil einer ISRevision. In den Umsetzungshinweisen im BSI-Dokument "Informationssicherheitsrevision - Ein Leitfaden für die IS-Revision auf Basis von IT-Grundschutz" (siehe [BSI_REVISION], Kapitel 4.2.5 und 4.4.2 Abschnitt Schritt 4) ist beschrieben, worauf besonderer Wert gelegt werden sollte.</w:t>
      </w:r>
    </w:p>
  </w:comment>
  <w:comment w:id="156" w:author="Autor" w:initials="A">
    <w:p w14:paraId="49E7964D" w14:textId="77777777" w:rsidR="006116A6" w:rsidRDefault="006116A6" w:rsidP="006116A6">
      <w:pPr>
        <w:pStyle w:val="Kommentartext"/>
        <w:rPr>
          <w:b/>
          <w:color w:val="FF0000"/>
        </w:rPr>
      </w:pPr>
      <w:r>
        <w:rPr>
          <w:rStyle w:val="Kommentarzeichen"/>
        </w:rPr>
        <w:annotationRef/>
      </w:r>
    </w:p>
    <w:p w14:paraId="547DEEB3" w14:textId="77777777" w:rsidR="006116A6" w:rsidRDefault="006116A6" w:rsidP="006116A6">
      <w:pPr>
        <w:pStyle w:val="Kommentartext"/>
        <w:rPr>
          <w:b/>
          <w:color w:val="FF0000"/>
        </w:rPr>
      </w:pPr>
      <w:r>
        <w:rPr>
          <w:b/>
          <w:color w:val="FF0000"/>
        </w:rPr>
        <w:t>UMSETZUNGSHINWEIS</w:t>
      </w:r>
    </w:p>
    <w:p w14:paraId="7E3B23FD" w14:textId="77777777" w:rsidR="006116A6" w:rsidRDefault="006116A6" w:rsidP="006116A6">
      <w:pPr>
        <w:pStyle w:val="Kommentartext"/>
        <w:rPr>
          <w:b/>
          <w:color w:val="0B0000"/>
        </w:rPr>
      </w:pPr>
    </w:p>
    <w:p w14:paraId="018EE96A" w14:textId="1FE0DF7F" w:rsidR="006116A6" w:rsidRDefault="006116A6" w:rsidP="006116A6">
      <w:pPr>
        <w:pStyle w:val="Kommentartext"/>
      </w:pPr>
      <w:r>
        <w:rPr>
          <w:b/>
          <w:bCs/>
        </w:rPr>
        <w:t>DER.3.2</w:t>
      </w:r>
      <w:r w:rsidRPr="00F042BD">
        <w:rPr>
          <w:b/>
          <w:bCs/>
        </w:rPr>
        <w:t>.M1</w:t>
      </w:r>
      <w:r>
        <w:rPr>
          <w:b/>
          <w:bCs/>
        </w:rPr>
        <w:t>8</w:t>
      </w:r>
      <w:r w:rsidR="00BA14DD">
        <w:rPr>
          <w:b/>
          <w:bCs/>
        </w:rPr>
        <w:t xml:space="preserve"> </w:t>
      </w:r>
      <w:r w:rsidR="00BA14DD">
        <w:t>Zur Feststellung einzelner Sachverhalte werden häufig Interviews eingesetzt. Wie solche Interviews gestaltet werden können, ist im BSI-Dokument "Informationssicherheitsrevision - Ein Leitfaden für die IS-Revision auf Basis von IT-Grundschutz" (siehe [BSI_REVISION], Kapitel 4.2.5, Abschnitt Vorgehensweise bei der ISRevision vor Ort) beschrieben.</w:t>
      </w:r>
    </w:p>
  </w:comment>
  <w:comment w:id="162" w:author="Autor" w:initials="A">
    <w:p w14:paraId="3AEAB23C" w14:textId="77777777" w:rsidR="006116A6" w:rsidRDefault="006116A6" w:rsidP="006116A6">
      <w:pPr>
        <w:pStyle w:val="Kommentartext"/>
        <w:rPr>
          <w:b/>
          <w:color w:val="FF0000"/>
        </w:rPr>
      </w:pPr>
      <w:r>
        <w:rPr>
          <w:rStyle w:val="Kommentarzeichen"/>
        </w:rPr>
        <w:annotationRef/>
      </w:r>
    </w:p>
    <w:p w14:paraId="58C4713A" w14:textId="77777777" w:rsidR="006116A6" w:rsidRDefault="006116A6" w:rsidP="006116A6">
      <w:pPr>
        <w:pStyle w:val="Kommentartext"/>
        <w:rPr>
          <w:b/>
          <w:color w:val="FF0000"/>
        </w:rPr>
      </w:pPr>
      <w:r>
        <w:rPr>
          <w:b/>
          <w:color w:val="FF0000"/>
        </w:rPr>
        <w:t>UMSETZUNGSHINWEIS</w:t>
      </w:r>
    </w:p>
    <w:p w14:paraId="03389837" w14:textId="77777777" w:rsidR="006116A6" w:rsidRDefault="006116A6" w:rsidP="006116A6">
      <w:pPr>
        <w:pStyle w:val="Kommentartext"/>
        <w:rPr>
          <w:b/>
          <w:color w:val="0B0000"/>
        </w:rPr>
      </w:pPr>
    </w:p>
    <w:p w14:paraId="158C9376" w14:textId="180EDEF6" w:rsidR="006116A6" w:rsidRDefault="006116A6" w:rsidP="006116A6">
      <w:pPr>
        <w:pStyle w:val="Kommentartext"/>
      </w:pPr>
      <w:r>
        <w:rPr>
          <w:b/>
          <w:bCs/>
        </w:rPr>
        <w:t>DER.3.2</w:t>
      </w:r>
      <w:r w:rsidRPr="00F042BD">
        <w:rPr>
          <w:b/>
          <w:bCs/>
        </w:rPr>
        <w:t>.M1</w:t>
      </w:r>
      <w:r>
        <w:rPr>
          <w:b/>
          <w:bCs/>
        </w:rPr>
        <w:t>9</w:t>
      </w:r>
      <w:r w:rsidR="00BA14DD">
        <w:rPr>
          <w:b/>
          <w:bCs/>
        </w:rPr>
        <w:t xml:space="preserve"> </w:t>
      </w:r>
      <w:r w:rsidR="00BA14DD">
        <w:t>Der Risikobehandlungsplan ist ebenfalls bei einer IS-Revision zu prüfen. Welche Optionen hierbei möglich sind, ist im BSI-Dokument "Informationssicherheitsrevision - Ein Leitfaden für die IS-Revision auf Basis von IT-Grundschutz" (siehe [BSI_REVISION], Kapitel 4.2.4) beschrieben.</w:t>
      </w:r>
    </w:p>
  </w:comment>
  <w:comment w:id="167" w:author="Autor" w:initials="A">
    <w:p w14:paraId="5BE49007" w14:textId="77777777" w:rsidR="006116A6" w:rsidRDefault="006116A6" w:rsidP="006116A6">
      <w:pPr>
        <w:pStyle w:val="Kommentartext"/>
        <w:rPr>
          <w:b/>
          <w:color w:val="FF0000"/>
        </w:rPr>
      </w:pPr>
      <w:r>
        <w:rPr>
          <w:rStyle w:val="Kommentarzeichen"/>
        </w:rPr>
        <w:annotationRef/>
      </w:r>
    </w:p>
    <w:p w14:paraId="6A76340F" w14:textId="77777777" w:rsidR="006116A6" w:rsidRDefault="006116A6" w:rsidP="006116A6">
      <w:pPr>
        <w:pStyle w:val="Kommentartext"/>
        <w:rPr>
          <w:b/>
          <w:color w:val="FF0000"/>
        </w:rPr>
      </w:pPr>
      <w:r>
        <w:rPr>
          <w:b/>
          <w:color w:val="FF0000"/>
        </w:rPr>
        <w:t>UMSETZUNGSHINWEIS</w:t>
      </w:r>
    </w:p>
    <w:p w14:paraId="53B80348" w14:textId="77777777" w:rsidR="006116A6" w:rsidRDefault="006116A6" w:rsidP="006116A6">
      <w:pPr>
        <w:pStyle w:val="Kommentartext"/>
        <w:rPr>
          <w:b/>
          <w:color w:val="0B0000"/>
        </w:rPr>
      </w:pPr>
    </w:p>
    <w:p w14:paraId="03EE025F" w14:textId="1600431B" w:rsidR="006116A6" w:rsidRDefault="006116A6" w:rsidP="006116A6">
      <w:pPr>
        <w:pStyle w:val="Kommentartext"/>
      </w:pPr>
      <w:r>
        <w:rPr>
          <w:b/>
          <w:bCs/>
        </w:rPr>
        <w:t>DER.3.2</w:t>
      </w:r>
      <w:r w:rsidRPr="00F042BD">
        <w:rPr>
          <w:b/>
          <w:bCs/>
        </w:rPr>
        <w:t>.M</w:t>
      </w:r>
      <w:r>
        <w:rPr>
          <w:b/>
          <w:bCs/>
        </w:rPr>
        <w:t>20</w:t>
      </w:r>
      <w:r w:rsidR="00BA14DD">
        <w:rPr>
          <w:b/>
          <w:bCs/>
        </w:rPr>
        <w:t xml:space="preserve"> </w:t>
      </w:r>
      <w:r w:rsidR="00BA14DD">
        <w:t>Die Vor-Ort-Prüfungen werden mit einer Nachbearbeitung abgeschlossen. Es sollte der geprüften Institution ausreichend Zeit gewährt werden, um nachgeforderte Dokumentationen einzureichen. Dokumente, die bis zum vereinbarten Enddatum nicht eingegangen sind, sollten als nicht existent gewertet werden. Weitere Hinweise zur Auswertung und Konsolidierung der Ergebnisse werden im BSI-Dokument "Informationssicherheitsrevision - Ein Leitfaden für die IS-Revision auf Basis von IT-Grundschutz" (siehe [BSI_REVISION], Kapitel 4.2.6) beschrieben.</w:t>
      </w:r>
    </w:p>
  </w:comment>
  <w:comment w:id="172" w:author="Autor" w:initials="A">
    <w:p w14:paraId="37EBB5E9" w14:textId="77777777" w:rsidR="006116A6" w:rsidRDefault="006116A6" w:rsidP="006116A6">
      <w:pPr>
        <w:pStyle w:val="Kommentartext"/>
        <w:rPr>
          <w:b/>
          <w:color w:val="FF0000"/>
        </w:rPr>
      </w:pPr>
      <w:r>
        <w:rPr>
          <w:rStyle w:val="Kommentarzeichen"/>
        </w:rPr>
        <w:annotationRef/>
      </w:r>
    </w:p>
    <w:p w14:paraId="68AE6BDB" w14:textId="77777777" w:rsidR="006116A6" w:rsidRDefault="006116A6" w:rsidP="006116A6">
      <w:pPr>
        <w:pStyle w:val="Kommentartext"/>
        <w:rPr>
          <w:b/>
          <w:color w:val="FF0000"/>
        </w:rPr>
      </w:pPr>
      <w:r>
        <w:rPr>
          <w:b/>
          <w:color w:val="FF0000"/>
        </w:rPr>
        <w:t>UMSETZUNGSHINWEIS</w:t>
      </w:r>
    </w:p>
    <w:p w14:paraId="066CA3F4" w14:textId="77777777" w:rsidR="006116A6" w:rsidRDefault="006116A6" w:rsidP="006116A6">
      <w:pPr>
        <w:pStyle w:val="Kommentartext"/>
        <w:rPr>
          <w:b/>
          <w:color w:val="0B0000"/>
        </w:rPr>
      </w:pPr>
    </w:p>
    <w:p w14:paraId="7C9B741B" w14:textId="6C602CAF" w:rsidR="006116A6" w:rsidRDefault="006116A6" w:rsidP="006116A6">
      <w:pPr>
        <w:pStyle w:val="Kommentartext"/>
      </w:pPr>
      <w:r>
        <w:rPr>
          <w:b/>
          <w:bCs/>
        </w:rPr>
        <w:t>DER.3.2</w:t>
      </w:r>
      <w:r w:rsidRPr="00F042BD">
        <w:rPr>
          <w:b/>
          <w:bCs/>
        </w:rPr>
        <w:t>.M</w:t>
      </w:r>
      <w:r>
        <w:rPr>
          <w:b/>
          <w:bCs/>
        </w:rPr>
        <w:t>21</w:t>
      </w:r>
      <w:r w:rsidR="00BA14DD">
        <w:rPr>
          <w:b/>
          <w:bCs/>
        </w:rPr>
        <w:t xml:space="preserve"> </w:t>
      </w:r>
      <w:r w:rsidR="00BA14DD">
        <w:t>Im IS-Revisionsbericht werden alle Ergebnisse aufbereitet und zusammengefasst. Der Prozess, einschließlich der Qualitätssicherung bis zum fertigen IS-Revisionsbericht, wird im BSI-Dokument "Informationssicherheitsrevision - Ein Leitfaden für die IS-Revision auf Basis von IT-Grundschutz" (siehe [BSI_REVISION], Kapitel 4.2.7 und 4.4.2, Abschnitt Schritt 5) beschrieben.</w:t>
      </w:r>
    </w:p>
  </w:comment>
  <w:comment w:id="182" w:author="Autor" w:initials="A">
    <w:p w14:paraId="654D9194" w14:textId="77777777" w:rsidR="006116A6" w:rsidRDefault="006116A6" w:rsidP="006116A6">
      <w:pPr>
        <w:pStyle w:val="Kommentartext"/>
        <w:rPr>
          <w:b/>
          <w:color w:val="FF0000"/>
        </w:rPr>
      </w:pPr>
      <w:r>
        <w:rPr>
          <w:rStyle w:val="Kommentarzeichen"/>
        </w:rPr>
        <w:annotationRef/>
      </w:r>
    </w:p>
    <w:p w14:paraId="6BD6D54F" w14:textId="77777777" w:rsidR="006116A6" w:rsidRDefault="006116A6" w:rsidP="006116A6">
      <w:pPr>
        <w:pStyle w:val="Kommentartext"/>
        <w:rPr>
          <w:b/>
          <w:color w:val="FF0000"/>
        </w:rPr>
      </w:pPr>
      <w:r>
        <w:rPr>
          <w:b/>
          <w:color w:val="FF0000"/>
        </w:rPr>
        <w:t>UMSETZUNGSHINWEIS</w:t>
      </w:r>
    </w:p>
    <w:p w14:paraId="2BC2277E" w14:textId="77777777" w:rsidR="006116A6" w:rsidRDefault="006116A6" w:rsidP="006116A6">
      <w:pPr>
        <w:pStyle w:val="Kommentartext"/>
        <w:rPr>
          <w:b/>
          <w:color w:val="0B0000"/>
        </w:rPr>
      </w:pPr>
    </w:p>
    <w:p w14:paraId="6FBE379A" w14:textId="3B39B45B" w:rsidR="006116A6" w:rsidRDefault="006116A6" w:rsidP="006116A6">
      <w:pPr>
        <w:pStyle w:val="Kommentartext"/>
      </w:pPr>
      <w:r>
        <w:rPr>
          <w:b/>
          <w:bCs/>
        </w:rPr>
        <w:t>DER.3.2</w:t>
      </w:r>
      <w:r w:rsidRPr="00F042BD">
        <w:rPr>
          <w:b/>
          <w:bCs/>
        </w:rPr>
        <w:t>.M</w:t>
      </w:r>
      <w:r>
        <w:rPr>
          <w:b/>
          <w:bCs/>
        </w:rPr>
        <w:t>22</w:t>
      </w:r>
      <w:r w:rsidR="003A4DB7">
        <w:rPr>
          <w:b/>
          <w:bCs/>
        </w:rPr>
        <w:t xml:space="preserve"> </w:t>
      </w:r>
      <w:r w:rsidR="003A4DB7">
        <w:t>Umsetzungshinweise zum Nachbereiten einer IS-Revision und zum Einleiten eines Follow-up sind im BSIDokument "Informationssicherheitsrevision - Ein Leitfaden für die IS-Revision auf Basis von ITGrundschutz" (siehe [BSI_REVISION], Kapitel 3.5) beschrieben.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0DCF32" w15:done="0"/>
  <w15:commentEx w15:paraId="5FF9D57C" w15:done="0"/>
  <w15:commentEx w15:paraId="39483E93" w15:done="0"/>
  <w15:commentEx w15:paraId="4B462EC1" w15:done="0"/>
  <w15:commentEx w15:paraId="2DB563AC" w15:done="0"/>
  <w15:commentEx w15:paraId="26A3A041" w15:done="0"/>
  <w15:commentEx w15:paraId="65DE16A9" w15:done="0"/>
  <w15:commentEx w15:paraId="2962B2BA" w15:done="0"/>
  <w15:commentEx w15:paraId="2E94E1DB" w15:done="0"/>
  <w15:commentEx w15:paraId="2AD78316" w15:done="0"/>
  <w15:commentEx w15:paraId="01943614" w15:done="0"/>
  <w15:commentEx w15:paraId="663179FE" w15:done="0"/>
  <w15:commentEx w15:paraId="651C1DC4" w15:done="0"/>
  <w15:commentEx w15:paraId="3D980B55" w15:done="0"/>
  <w15:commentEx w15:paraId="6C3DF31B" w15:done="0"/>
  <w15:commentEx w15:paraId="0084E215" w15:done="0"/>
  <w15:commentEx w15:paraId="415EE175" w15:done="0"/>
  <w15:commentEx w15:paraId="018EE96A" w15:done="0"/>
  <w15:commentEx w15:paraId="158C9376" w15:done="0"/>
  <w15:commentEx w15:paraId="03EE025F" w15:done="0"/>
  <w15:commentEx w15:paraId="7C9B741B" w15:done="0"/>
  <w15:commentEx w15:paraId="6FBE37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0DCF32" w16cid:durableId="257E07BB"/>
  <w16cid:commentId w16cid:paraId="5FF9D57C" w16cid:durableId="257E07E0"/>
  <w16cid:commentId w16cid:paraId="39483E93" w16cid:durableId="257E07EE"/>
  <w16cid:commentId w16cid:paraId="4B462EC1" w16cid:durableId="257E0803"/>
  <w16cid:commentId w16cid:paraId="2DB563AC" w16cid:durableId="257E0814"/>
  <w16cid:commentId w16cid:paraId="26A3A041" w16cid:durableId="257E0826"/>
  <w16cid:commentId w16cid:paraId="65DE16A9" w16cid:durableId="257E083B"/>
  <w16cid:commentId w16cid:paraId="2962B2BA" w16cid:durableId="257E084D"/>
  <w16cid:commentId w16cid:paraId="2E94E1DB" w16cid:durableId="257E085D"/>
  <w16cid:commentId w16cid:paraId="2AD78316" w16cid:durableId="257E086C"/>
  <w16cid:commentId w16cid:paraId="01943614" w16cid:durableId="257E0879"/>
  <w16cid:commentId w16cid:paraId="663179FE" w16cid:durableId="257E0888"/>
  <w16cid:commentId w16cid:paraId="651C1DC4" w16cid:durableId="257E0897"/>
  <w16cid:commentId w16cid:paraId="3D980B55" w16cid:durableId="257E08A5"/>
  <w16cid:commentId w16cid:paraId="6C3DF31B" w16cid:durableId="257E08B8"/>
  <w16cid:commentId w16cid:paraId="0084E215" w16cid:durableId="257E0933"/>
  <w16cid:commentId w16cid:paraId="415EE175" w16cid:durableId="257E0924"/>
  <w16cid:commentId w16cid:paraId="018EE96A" w16cid:durableId="257E0955"/>
  <w16cid:commentId w16cid:paraId="158C9376" w16cid:durableId="257E095F"/>
  <w16cid:commentId w16cid:paraId="03EE025F" w16cid:durableId="257E096D"/>
  <w16cid:commentId w16cid:paraId="7C9B741B" w16cid:durableId="257E097D"/>
  <w16cid:commentId w16cid:paraId="6FBE379A" w16cid:durableId="257E09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816B9" w14:textId="77777777" w:rsidR="00A917D1" w:rsidRDefault="00A917D1" w:rsidP="001416AA">
      <w:pPr>
        <w:spacing w:after="240"/>
      </w:pPr>
      <w:r>
        <w:separator/>
      </w:r>
    </w:p>
  </w:endnote>
  <w:endnote w:type="continuationSeparator" w:id="0">
    <w:p w14:paraId="65F80BB1" w14:textId="77777777" w:rsidR="00A917D1" w:rsidRDefault="00A917D1"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21FCD75F" w14:textId="77777777" w:rsidTr="00E143C4">
      <w:trPr>
        <w:jc w:val="center"/>
      </w:trPr>
      <w:tc>
        <w:tcPr>
          <w:tcW w:w="4958" w:type="dxa"/>
        </w:tcPr>
        <w:p w14:paraId="29ACD8D7"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A8415D" w:rsidRPr="00A8415D">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670766BA"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7BDF1D44" w14:textId="77777777" w:rsidR="006676E5" w:rsidRDefault="006676E5" w:rsidP="007C496B">
    <w:pPr>
      <w:pStyle w:val="KeinLeerraum0"/>
      <w:spacing w:after="240"/>
    </w:pPr>
  </w:p>
  <w:p w14:paraId="3972BE07" w14:textId="77777777" w:rsidR="006676E5" w:rsidRDefault="006676E5" w:rsidP="007C496B">
    <w:pPr>
      <w:pStyle w:val="KeinLeerraum0"/>
      <w:spacing w:after="240"/>
    </w:pPr>
  </w:p>
  <w:p w14:paraId="01F0E3FE" w14:textId="77777777" w:rsidR="006676E5" w:rsidRPr="00050954" w:rsidRDefault="006676E5" w:rsidP="007C496B">
    <w:pPr>
      <w:pStyle w:val="KeinLeerraum0"/>
      <w:spacing w:after="240"/>
    </w:pPr>
  </w:p>
  <w:p w14:paraId="11674BC3"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18AE23EB" w14:textId="77777777" w:rsidTr="00E143C4">
      <w:trPr>
        <w:jc w:val="center"/>
      </w:trPr>
      <w:tc>
        <w:tcPr>
          <w:tcW w:w="4958" w:type="dxa"/>
        </w:tcPr>
        <w:p w14:paraId="5A8AEAB3" w14:textId="46C90454"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3D685F" w:rsidRPr="003D685F">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E5AB3BD"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6BA4A212" w14:textId="77777777" w:rsidR="006676E5" w:rsidRPr="00050954" w:rsidRDefault="006676E5" w:rsidP="0052351E">
    <w:pPr>
      <w:pStyle w:val="KeinLeerraum0"/>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52309" w14:textId="77777777" w:rsidR="00A917D1" w:rsidRDefault="00A917D1" w:rsidP="001416AA">
      <w:pPr>
        <w:spacing w:after="240"/>
      </w:pPr>
      <w:r>
        <w:separator/>
      </w:r>
    </w:p>
  </w:footnote>
  <w:footnote w:type="continuationSeparator" w:id="0">
    <w:p w14:paraId="644D01C3" w14:textId="77777777" w:rsidR="00A917D1" w:rsidRDefault="00A917D1"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AF16"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4336A139" wp14:editId="21D3D689">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6BD4BF59"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5BBDA9CC"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6B6C8295" w14:textId="77777777" w:rsidTr="00E502A8">
      <w:trPr>
        <w:jc w:val="center"/>
      </w:trPr>
      <w:tc>
        <w:tcPr>
          <w:tcW w:w="9707" w:type="dxa"/>
        </w:tcPr>
        <w:p w14:paraId="143C6146"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3CDA8B42"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41"/>
      <w:gridCol w:w="4866"/>
    </w:tblGrid>
    <w:tr w:rsidR="006676E5" w14:paraId="1EC3DAC5" w14:textId="77777777" w:rsidTr="00BB07D1">
      <w:trPr>
        <w:trHeight w:val="709"/>
        <w:jc w:val="center"/>
      </w:trPr>
      <w:tc>
        <w:tcPr>
          <w:tcW w:w="4924" w:type="dxa"/>
        </w:tcPr>
        <w:p w14:paraId="13F169CF" w14:textId="77777777" w:rsidR="006676E5" w:rsidRDefault="006676E5" w:rsidP="00BB07D1">
          <w:pPr>
            <w:pStyle w:val="Kopfzeile"/>
            <w:rPr>
              <w:noProof/>
              <w:sz w:val="18"/>
              <w:szCs w:val="18"/>
            </w:rPr>
          </w:pPr>
          <w:r>
            <w:rPr>
              <w:noProof/>
              <w:sz w:val="18"/>
              <w:szCs w:val="18"/>
            </w:rPr>
            <w:t>IT-Sicherheitsrichtlinie</w:t>
          </w:r>
        </w:p>
        <w:p w14:paraId="2F74F7AD" w14:textId="49F87147" w:rsidR="006676E5" w:rsidRPr="00863134" w:rsidRDefault="00FB5084" w:rsidP="00742DBB">
          <w:pPr>
            <w:pStyle w:val="Kopfzeile"/>
            <w:rPr>
              <w:noProof/>
              <w:sz w:val="18"/>
              <w:szCs w:val="18"/>
            </w:rPr>
          </w:pPr>
          <w:r>
            <w:rPr>
              <w:noProof/>
              <w:sz w:val="18"/>
              <w:szCs w:val="18"/>
            </w:rPr>
            <w:t>Richtlinie zur internen IS-Revision</w:t>
          </w:r>
        </w:p>
      </w:tc>
      <w:tc>
        <w:tcPr>
          <w:tcW w:w="5000" w:type="dxa"/>
        </w:tcPr>
        <w:p w14:paraId="354E7AA5" w14:textId="77777777" w:rsidR="006676E5" w:rsidRPr="00763FBA" w:rsidRDefault="006676E5" w:rsidP="00742DBB">
          <w:pPr>
            <w:pStyle w:val="Kopfzeile"/>
            <w:spacing w:after="240"/>
            <w:jc w:val="right"/>
            <w:rPr>
              <w:sz w:val="18"/>
              <w:szCs w:val="18"/>
            </w:rPr>
          </w:pPr>
        </w:p>
      </w:tc>
    </w:tr>
  </w:tbl>
  <w:p w14:paraId="5AAC6E56"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4"/>
      <w:gridCol w:w="4893"/>
    </w:tblGrid>
    <w:tr w:rsidR="006676E5" w14:paraId="0E9998A9" w14:textId="77777777" w:rsidTr="006D671B">
      <w:trPr>
        <w:jc w:val="center"/>
      </w:trPr>
      <w:tc>
        <w:tcPr>
          <w:tcW w:w="4924" w:type="dxa"/>
        </w:tcPr>
        <w:p w14:paraId="5378B4E2" w14:textId="77777777" w:rsidR="006676E5" w:rsidRDefault="006676E5" w:rsidP="00786537">
          <w:pPr>
            <w:pStyle w:val="Kopfzeile"/>
            <w:rPr>
              <w:noProof/>
              <w:sz w:val="18"/>
              <w:szCs w:val="18"/>
            </w:rPr>
          </w:pPr>
          <w:r>
            <w:rPr>
              <w:noProof/>
              <w:sz w:val="18"/>
              <w:szCs w:val="18"/>
            </w:rPr>
            <w:t>IT-Sicherheitsrichtlinie</w:t>
          </w:r>
        </w:p>
        <w:p w14:paraId="58C01772" w14:textId="76B46FD2" w:rsidR="006676E5" w:rsidRPr="00763FBA" w:rsidRDefault="006676E5" w:rsidP="00786537">
          <w:pPr>
            <w:pStyle w:val="Kopfzeile"/>
            <w:spacing w:before="60" w:after="120"/>
            <w:rPr>
              <w:sz w:val="18"/>
              <w:szCs w:val="18"/>
            </w:rPr>
          </w:pPr>
        </w:p>
      </w:tc>
      <w:tc>
        <w:tcPr>
          <w:tcW w:w="5000" w:type="dxa"/>
        </w:tcPr>
        <w:p w14:paraId="5C5045FB" w14:textId="0E3D1F16"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3D685F">
            <w:rPr>
              <w:noProof/>
              <w:sz w:val="18"/>
              <w:szCs w:val="18"/>
            </w:rPr>
            <w:fldChar w:fldCharType="separate"/>
          </w:r>
          <w:r w:rsidR="003D685F">
            <w:rPr>
              <w:noProof/>
              <w:sz w:val="18"/>
              <w:szCs w:val="18"/>
            </w:rPr>
            <w:t>Anforderungen aus dem Baustein DER.3.2</w:t>
          </w:r>
          <w:r w:rsidR="003D685F">
            <w:rPr>
              <w:noProof/>
              <w:sz w:val="18"/>
              <w:szCs w:val="18"/>
            </w:rPr>
            <w:br/>
            <w:t>Revisionen auf Basis des Leitfadens IS-Revision</w:t>
          </w:r>
          <w:r w:rsidR="003D685F">
            <w:rPr>
              <w:noProof/>
              <w:sz w:val="18"/>
              <w:szCs w:val="18"/>
            </w:rPr>
            <w:br/>
          </w:r>
          <w:r>
            <w:rPr>
              <w:noProof/>
              <w:sz w:val="18"/>
              <w:szCs w:val="18"/>
            </w:rPr>
            <w:fldChar w:fldCharType="end"/>
          </w:r>
        </w:p>
      </w:tc>
    </w:tr>
  </w:tbl>
  <w:p w14:paraId="35824324"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64254FCA" w14:textId="77777777" w:rsidTr="001A2502">
      <w:trPr>
        <w:jc w:val="center"/>
      </w:trPr>
      <w:tc>
        <w:tcPr>
          <w:tcW w:w="4924" w:type="dxa"/>
        </w:tcPr>
        <w:p w14:paraId="529120BB"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24A1898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A8415D">
            <w:rPr>
              <w:noProof/>
            </w:rPr>
            <w:t>Grundlagen und Rahmenbedingungen</w:t>
          </w:r>
          <w:r>
            <w:rPr>
              <w:noProof/>
            </w:rPr>
            <w:fldChar w:fldCharType="end"/>
          </w:r>
        </w:p>
      </w:tc>
    </w:tr>
  </w:tbl>
  <w:p w14:paraId="0672D320"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6E45FA2"/>
    <w:multiLevelType w:val="hybridMultilevel"/>
    <w:tmpl w:val="1166CD2E"/>
    <w:lvl w:ilvl="0" w:tplc="04070015">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 w15:restartNumberingAfterBreak="0">
    <w:nsid w:val="1781696E"/>
    <w:multiLevelType w:val="hybridMultilevel"/>
    <w:tmpl w:val="EE5E3B2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835896"/>
    <w:multiLevelType w:val="hybridMultilevel"/>
    <w:tmpl w:val="37B6C3B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0A96029"/>
    <w:multiLevelType w:val="hybridMultilevel"/>
    <w:tmpl w:val="E3C2131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6264172"/>
    <w:multiLevelType w:val="multilevel"/>
    <w:tmpl w:val="3F0E4A68"/>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5606A18"/>
    <w:multiLevelType w:val="hybridMultilevel"/>
    <w:tmpl w:val="CBB8D85A"/>
    <w:lvl w:ilvl="0" w:tplc="04070015">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8"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1"/>
  </w:num>
  <w:num w:numId="3">
    <w:abstractNumId w:val="0"/>
  </w:num>
  <w:num w:numId="4">
    <w:abstractNumId w:val="19"/>
  </w:num>
  <w:num w:numId="5">
    <w:abstractNumId w:val="7"/>
  </w:num>
  <w:num w:numId="6">
    <w:abstractNumId w:val="5"/>
  </w:num>
  <w:num w:numId="7">
    <w:abstractNumId w:val="0"/>
    <w:lvlOverride w:ilvl="0">
      <w:startOverride w:val="1"/>
    </w:lvlOverride>
  </w:num>
  <w:num w:numId="8">
    <w:abstractNumId w:val="5"/>
    <w:lvlOverride w:ilvl="0">
      <w:startOverride w:val="1"/>
    </w:lvlOverride>
  </w:num>
  <w:num w:numId="9">
    <w:abstractNumId w:val="5"/>
    <w:lvlOverride w:ilvl="0">
      <w:startOverride w:val="1"/>
    </w:lvlOverride>
  </w:num>
  <w:num w:numId="10">
    <w:abstractNumId w:val="1"/>
  </w:num>
  <w:num w:numId="11">
    <w:abstractNumId w:val="3"/>
  </w:num>
  <w:num w:numId="12">
    <w:abstractNumId w:val="8"/>
  </w:num>
  <w:num w:numId="13">
    <w:abstractNumId w:val="15"/>
  </w:num>
  <w:num w:numId="14">
    <w:abstractNumId w:val="5"/>
  </w:num>
  <w:num w:numId="15">
    <w:abstractNumId w:val="5"/>
  </w:num>
  <w:num w:numId="16">
    <w:abstractNumId w:val="5"/>
  </w:num>
  <w:num w:numId="17">
    <w:abstractNumId w:val="5"/>
  </w:num>
  <w:num w:numId="18">
    <w:abstractNumId w:val="9"/>
  </w:num>
  <w:num w:numId="19">
    <w:abstractNumId w:val="18"/>
  </w:num>
  <w:num w:numId="20">
    <w:abstractNumId w:val="6"/>
  </w:num>
  <w:num w:numId="21">
    <w:abstractNumId w:val="4"/>
  </w:num>
  <w:num w:numId="22">
    <w:abstractNumId w:val="16"/>
  </w:num>
  <w:num w:numId="23">
    <w:abstractNumId w:val="14"/>
  </w:num>
  <w:num w:numId="24">
    <w:abstractNumId w:val="10"/>
  </w:num>
  <w:num w:numId="25">
    <w:abstractNumId w:val="13"/>
  </w:num>
  <w:num w:numId="26">
    <w:abstractNumId w:val="17"/>
  </w:num>
  <w:num w:numId="27">
    <w:abstractNumId w:val="2"/>
  </w:num>
  <w:num w:numId="28">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15D"/>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57679"/>
    <w:rsid w:val="000629E8"/>
    <w:rsid w:val="00062D33"/>
    <w:rsid w:val="0006558B"/>
    <w:rsid w:val="0007233E"/>
    <w:rsid w:val="00076395"/>
    <w:rsid w:val="00080028"/>
    <w:rsid w:val="00081637"/>
    <w:rsid w:val="00081854"/>
    <w:rsid w:val="000826CD"/>
    <w:rsid w:val="000852D7"/>
    <w:rsid w:val="00093AA0"/>
    <w:rsid w:val="00094B7B"/>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235F"/>
    <w:rsid w:val="0013357B"/>
    <w:rsid w:val="001344B3"/>
    <w:rsid w:val="0013469A"/>
    <w:rsid w:val="0013470D"/>
    <w:rsid w:val="001416AA"/>
    <w:rsid w:val="00144202"/>
    <w:rsid w:val="001460C6"/>
    <w:rsid w:val="00147006"/>
    <w:rsid w:val="00150A70"/>
    <w:rsid w:val="00151513"/>
    <w:rsid w:val="00151AD0"/>
    <w:rsid w:val="0015224F"/>
    <w:rsid w:val="00152751"/>
    <w:rsid w:val="00153CC7"/>
    <w:rsid w:val="001545CA"/>
    <w:rsid w:val="001568BD"/>
    <w:rsid w:val="00156BE1"/>
    <w:rsid w:val="001616F0"/>
    <w:rsid w:val="001619D9"/>
    <w:rsid w:val="0017179F"/>
    <w:rsid w:val="00172810"/>
    <w:rsid w:val="00172ACC"/>
    <w:rsid w:val="00172D22"/>
    <w:rsid w:val="0017698D"/>
    <w:rsid w:val="0018032D"/>
    <w:rsid w:val="001806F0"/>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0BDB"/>
    <w:rsid w:val="00201AED"/>
    <w:rsid w:val="00210CD2"/>
    <w:rsid w:val="00215F32"/>
    <w:rsid w:val="00216713"/>
    <w:rsid w:val="002176E8"/>
    <w:rsid w:val="00220711"/>
    <w:rsid w:val="0022187E"/>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66BB6"/>
    <w:rsid w:val="00270FE9"/>
    <w:rsid w:val="002727A6"/>
    <w:rsid w:val="00272AE5"/>
    <w:rsid w:val="0027424D"/>
    <w:rsid w:val="0027428D"/>
    <w:rsid w:val="0027455D"/>
    <w:rsid w:val="0027480A"/>
    <w:rsid w:val="002754E6"/>
    <w:rsid w:val="00275773"/>
    <w:rsid w:val="0027799A"/>
    <w:rsid w:val="00277C9A"/>
    <w:rsid w:val="00277EC1"/>
    <w:rsid w:val="002825BC"/>
    <w:rsid w:val="002826FB"/>
    <w:rsid w:val="00287719"/>
    <w:rsid w:val="00292E68"/>
    <w:rsid w:val="002930B8"/>
    <w:rsid w:val="00295CEA"/>
    <w:rsid w:val="002A1614"/>
    <w:rsid w:val="002A27DB"/>
    <w:rsid w:val="002A64D3"/>
    <w:rsid w:val="002A7F77"/>
    <w:rsid w:val="002B0118"/>
    <w:rsid w:val="002B05A9"/>
    <w:rsid w:val="002B4EDD"/>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4F9D"/>
    <w:rsid w:val="0031609D"/>
    <w:rsid w:val="00321068"/>
    <w:rsid w:val="00326230"/>
    <w:rsid w:val="003267E8"/>
    <w:rsid w:val="003303C4"/>
    <w:rsid w:val="003305B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4ADA"/>
    <w:rsid w:val="0038631C"/>
    <w:rsid w:val="003901C3"/>
    <w:rsid w:val="00390557"/>
    <w:rsid w:val="00391464"/>
    <w:rsid w:val="003933F5"/>
    <w:rsid w:val="00394C4F"/>
    <w:rsid w:val="003958FB"/>
    <w:rsid w:val="003A08C4"/>
    <w:rsid w:val="003A0EFD"/>
    <w:rsid w:val="003A4DB7"/>
    <w:rsid w:val="003A6B5F"/>
    <w:rsid w:val="003A7AE7"/>
    <w:rsid w:val="003B1AB5"/>
    <w:rsid w:val="003B26E4"/>
    <w:rsid w:val="003B36E7"/>
    <w:rsid w:val="003B37D6"/>
    <w:rsid w:val="003B4B57"/>
    <w:rsid w:val="003C0E0F"/>
    <w:rsid w:val="003C1951"/>
    <w:rsid w:val="003C22B8"/>
    <w:rsid w:val="003C4A2F"/>
    <w:rsid w:val="003C5404"/>
    <w:rsid w:val="003C7C93"/>
    <w:rsid w:val="003D0742"/>
    <w:rsid w:val="003D2874"/>
    <w:rsid w:val="003D5EE3"/>
    <w:rsid w:val="003D685F"/>
    <w:rsid w:val="003E433E"/>
    <w:rsid w:val="003E490F"/>
    <w:rsid w:val="003E4A49"/>
    <w:rsid w:val="003E55B3"/>
    <w:rsid w:val="003E5853"/>
    <w:rsid w:val="003F74A2"/>
    <w:rsid w:val="004014F0"/>
    <w:rsid w:val="00402197"/>
    <w:rsid w:val="004021AA"/>
    <w:rsid w:val="00403852"/>
    <w:rsid w:val="00404F5A"/>
    <w:rsid w:val="00410859"/>
    <w:rsid w:val="00411B25"/>
    <w:rsid w:val="0041365F"/>
    <w:rsid w:val="00414CB1"/>
    <w:rsid w:val="00416B14"/>
    <w:rsid w:val="00416F55"/>
    <w:rsid w:val="00421A9D"/>
    <w:rsid w:val="00425B68"/>
    <w:rsid w:val="00426105"/>
    <w:rsid w:val="004277DA"/>
    <w:rsid w:val="00430B22"/>
    <w:rsid w:val="00430CED"/>
    <w:rsid w:val="00432F27"/>
    <w:rsid w:val="0043397A"/>
    <w:rsid w:val="00433AE6"/>
    <w:rsid w:val="00444F77"/>
    <w:rsid w:val="00445758"/>
    <w:rsid w:val="0045156C"/>
    <w:rsid w:val="00451F3B"/>
    <w:rsid w:val="00452CCE"/>
    <w:rsid w:val="00453C1E"/>
    <w:rsid w:val="0045427A"/>
    <w:rsid w:val="00455482"/>
    <w:rsid w:val="004568EE"/>
    <w:rsid w:val="00457C49"/>
    <w:rsid w:val="00461E90"/>
    <w:rsid w:val="00462574"/>
    <w:rsid w:val="00463E3C"/>
    <w:rsid w:val="004708D3"/>
    <w:rsid w:val="00472F13"/>
    <w:rsid w:val="004740A1"/>
    <w:rsid w:val="004748E3"/>
    <w:rsid w:val="00476326"/>
    <w:rsid w:val="004812D6"/>
    <w:rsid w:val="00481334"/>
    <w:rsid w:val="004841BD"/>
    <w:rsid w:val="00484A91"/>
    <w:rsid w:val="004850AA"/>
    <w:rsid w:val="00485CA8"/>
    <w:rsid w:val="00487CA7"/>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223B"/>
    <w:rsid w:val="005226E3"/>
    <w:rsid w:val="005229E2"/>
    <w:rsid w:val="0052351E"/>
    <w:rsid w:val="00523EFE"/>
    <w:rsid w:val="00524BBC"/>
    <w:rsid w:val="00527BE3"/>
    <w:rsid w:val="00532E59"/>
    <w:rsid w:val="00535FE6"/>
    <w:rsid w:val="00536735"/>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727"/>
    <w:rsid w:val="0057197E"/>
    <w:rsid w:val="00572C07"/>
    <w:rsid w:val="005735A3"/>
    <w:rsid w:val="005736AF"/>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A9F"/>
    <w:rsid w:val="005A7F0E"/>
    <w:rsid w:val="005B1D76"/>
    <w:rsid w:val="005B217F"/>
    <w:rsid w:val="005B5A6F"/>
    <w:rsid w:val="005B5EA9"/>
    <w:rsid w:val="005B6547"/>
    <w:rsid w:val="005C6CCF"/>
    <w:rsid w:val="005C7D1D"/>
    <w:rsid w:val="005C7E1A"/>
    <w:rsid w:val="005D05F6"/>
    <w:rsid w:val="005D2811"/>
    <w:rsid w:val="005D4039"/>
    <w:rsid w:val="005D5069"/>
    <w:rsid w:val="005D7605"/>
    <w:rsid w:val="005D78EF"/>
    <w:rsid w:val="005E04A3"/>
    <w:rsid w:val="005E2A17"/>
    <w:rsid w:val="005E33DF"/>
    <w:rsid w:val="005E4FE3"/>
    <w:rsid w:val="005E5780"/>
    <w:rsid w:val="005E6101"/>
    <w:rsid w:val="005E67CC"/>
    <w:rsid w:val="005F2A15"/>
    <w:rsid w:val="005F7EF1"/>
    <w:rsid w:val="00600514"/>
    <w:rsid w:val="00600B13"/>
    <w:rsid w:val="00604E5C"/>
    <w:rsid w:val="006116A6"/>
    <w:rsid w:val="00616208"/>
    <w:rsid w:val="00621933"/>
    <w:rsid w:val="006220C3"/>
    <w:rsid w:val="00624B9D"/>
    <w:rsid w:val="006279EE"/>
    <w:rsid w:val="00627BB4"/>
    <w:rsid w:val="00631E65"/>
    <w:rsid w:val="0063377E"/>
    <w:rsid w:val="0063672E"/>
    <w:rsid w:val="00642349"/>
    <w:rsid w:val="00643FAA"/>
    <w:rsid w:val="00645BD1"/>
    <w:rsid w:val="006468F4"/>
    <w:rsid w:val="0065091F"/>
    <w:rsid w:val="00653511"/>
    <w:rsid w:val="00653F0C"/>
    <w:rsid w:val="00654E91"/>
    <w:rsid w:val="0065650D"/>
    <w:rsid w:val="00656788"/>
    <w:rsid w:val="00657755"/>
    <w:rsid w:val="00657D7E"/>
    <w:rsid w:val="00662711"/>
    <w:rsid w:val="00664070"/>
    <w:rsid w:val="00664E97"/>
    <w:rsid w:val="00665207"/>
    <w:rsid w:val="00666271"/>
    <w:rsid w:val="006676E5"/>
    <w:rsid w:val="0067194B"/>
    <w:rsid w:val="006724E0"/>
    <w:rsid w:val="00672E42"/>
    <w:rsid w:val="00677679"/>
    <w:rsid w:val="00686F55"/>
    <w:rsid w:val="006877D5"/>
    <w:rsid w:val="0069325E"/>
    <w:rsid w:val="0069417B"/>
    <w:rsid w:val="0069707D"/>
    <w:rsid w:val="006A17DE"/>
    <w:rsid w:val="006A22EA"/>
    <w:rsid w:val="006A2CEE"/>
    <w:rsid w:val="006A6689"/>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58C3"/>
    <w:rsid w:val="00725C08"/>
    <w:rsid w:val="0072726E"/>
    <w:rsid w:val="00727742"/>
    <w:rsid w:val="00732F86"/>
    <w:rsid w:val="007349B8"/>
    <w:rsid w:val="00734EBD"/>
    <w:rsid w:val="00735EA3"/>
    <w:rsid w:val="007375C4"/>
    <w:rsid w:val="0074162A"/>
    <w:rsid w:val="0074182D"/>
    <w:rsid w:val="00742DBB"/>
    <w:rsid w:val="00750905"/>
    <w:rsid w:val="00750E75"/>
    <w:rsid w:val="00752B71"/>
    <w:rsid w:val="00763FBA"/>
    <w:rsid w:val="00767E57"/>
    <w:rsid w:val="00770769"/>
    <w:rsid w:val="007725CC"/>
    <w:rsid w:val="00774CF1"/>
    <w:rsid w:val="00776302"/>
    <w:rsid w:val="0077723D"/>
    <w:rsid w:val="007800DB"/>
    <w:rsid w:val="007827CC"/>
    <w:rsid w:val="00786537"/>
    <w:rsid w:val="007866F6"/>
    <w:rsid w:val="0079333D"/>
    <w:rsid w:val="0079539E"/>
    <w:rsid w:val="00797BEA"/>
    <w:rsid w:val="007A1B9F"/>
    <w:rsid w:val="007A2493"/>
    <w:rsid w:val="007A2808"/>
    <w:rsid w:val="007A4A56"/>
    <w:rsid w:val="007A600D"/>
    <w:rsid w:val="007B2875"/>
    <w:rsid w:val="007B4E31"/>
    <w:rsid w:val="007B5FC9"/>
    <w:rsid w:val="007C11D5"/>
    <w:rsid w:val="007C496B"/>
    <w:rsid w:val="007C4FD9"/>
    <w:rsid w:val="007D3B68"/>
    <w:rsid w:val="007D3C39"/>
    <w:rsid w:val="007D7C61"/>
    <w:rsid w:val="007E3DAC"/>
    <w:rsid w:val="007E6176"/>
    <w:rsid w:val="007E6E0E"/>
    <w:rsid w:val="007F30C0"/>
    <w:rsid w:val="007F46F7"/>
    <w:rsid w:val="007F5C0C"/>
    <w:rsid w:val="007F5D98"/>
    <w:rsid w:val="007F7491"/>
    <w:rsid w:val="007F757B"/>
    <w:rsid w:val="00801C2F"/>
    <w:rsid w:val="008025AF"/>
    <w:rsid w:val="00803974"/>
    <w:rsid w:val="008045AA"/>
    <w:rsid w:val="00806CF7"/>
    <w:rsid w:val="00807F2B"/>
    <w:rsid w:val="0081248B"/>
    <w:rsid w:val="00812F25"/>
    <w:rsid w:val="00813BA2"/>
    <w:rsid w:val="00815216"/>
    <w:rsid w:val="00816B19"/>
    <w:rsid w:val="00820441"/>
    <w:rsid w:val="00823580"/>
    <w:rsid w:val="0082419D"/>
    <w:rsid w:val="0082686C"/>
    <w:rsid w:val="0083049A"/>
    <w:rsid w:val="008355FE"/>
    <w:rsid w:val="008374AE"/>
    <w:rsid w:val="00840459"/>
    <w:rsid w:val="00841B6C"/>
    <w:rsid w:val="00842E9C"/>
    <w:rsid w:val="00843D45"/>
    <w:rsid w:val="00843EB9"/>
    <w:rsid w:val="00845187"/>
    <w:rsid w:val="00850069"/>
    <w:rsid w:val="00850075"/>
    <w:rsid w:val="00851D3E"/>
    <w:rsid w:val="008520F0"/>
    <w:rsid w:val="008533FA"/>
    <w:rsid w:val="00862F99"/>
    <w:rsid w:val="00863134"/>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072A"/>
    <w:rsid w:val="008B3078"/>
    <w:rsid w:val="008B4F8A"/>
    <w:rsid w:val="008B5630"/>
    <w:rsid w:val="008B6A4D"/>
    <w:rsid w:val="008B7181"/>
    <w:rsid w:val="008C4205"/>
    <w:rsid w:val="008C5DB4"/>
    <w:rsid w:val="008D54A4"/>
    <w:rsid w:val="008D6103"/>
    <w:rsid w:val="008E0054"/>
    <w:rsid w:val="008E086B"/>
    <w:rsid w:val="008E0D69"/>
    <w:rsid w:val="008F18D4"/>
    <w:rsid w:val="008F1B3C"/>
    <w:rsid w:val="008F6776"/>
    <w:rsid w:val="00904C36"/>
    <w:rsid w:val="00905B94"/>
    <w:rsid w:val="009109BA"/>
    <w:rsid w:val="00912CA0"/>
    <w:rsid w:val="00913A48"/>
    <w:rsid w:val="00914146"/>
    <w:rsid w:val="00914A81"/>
    <w:rsid w:val="00914EF2"/>
    <w:rsid w:val="009205D0"/>
    <w:rsid w:val="009228F3"/>
    <w:rsid w:val="00924326"/>
    <w:rsid w:val="00932776"/>
    <w:rsid w:val="009348BC"/>
    <w:rsid w:val="00934F3F"/>
    <w:rsid w:val="00935DA0"/>
    <w:rsid w:val="009374B4"/>
    <w:rsid w:val="00937E46"/>
    <w:rsid w:val="00937E6D"/>
    <w:rsid w:val="00940628"/>
    <w:rsid w:val="00947ABD"/>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2B8A"/>
    <w:rsid w:val="009C3ADE"/>
    <w:rsid w:val="009C7141"/>
    <w:rsid w:val="009C736B"/>
    <w:rsid w:val="009C79CD"/>
    <w:rsid w:val="009D02CD"/>
    <w:rsid w:val="009D0CBF"/>
    <w:rsid w:val="009D43AD"/>
    <w:rsid w:val="009D608C"/>
    <w:rsid w:val="009D6906"/>
    <w:rsid w:val="009D6E22"/>
    <w:rsid w:val="009E1647"/>
    <w:rsid w:val="009E3AC9"/>
    <w:rsid w:val="009E3E75"/>
    <w:rsid w:val="009E41D3"/>
    <w:rsid w:val="009E5623"/>
    <w:rsid w:val="009E5B15"/>
    <w:rsid w:val="009E6376"/>
    <w:rsid w:val="009F0D2A"/>
    <w:rsid w:val="009F25AC"/>
    <w:rsid w:val="009F7CE7"/>
    <w:rsid w:val="00A00674"/>
    <w:rsid w:val="00A067EC"/>
    <w:rsid w:val="00A10016"/>
    <w:rsid w:val="00A11650"/>
    <w:rsid w:val="00A13D3D"/>
    <w:rsid w:val="00A14E88"/>
    <w:rsid w:val="00A14F3B"/>
    <w:rsid w:val="00A20A32"/>
    <w:rsid w:val="00A233DA"/>
    <w:rsid w:val="00A24069"/>
    <w:rsid w:val="00A2635E"/>
    <w:rsid w:val="00A33638"/>
    <w:rsid w:val="00A33F90"/>
    <w:rsid w:val="00A33FEF"/>
    <w:rsid w:val="00A34877"/>
    <w:rsid w:val="00A35B5A"/>
    <w:rsid w:val="00A36F09"/>
    <w:rsid w:val="00A37158"/>
    <w:rsid w:val="00A376CE"/>
    <w:rsid w:val="00A4297D"/>
    <w:rsid w:val="00A4365D"/>
    <w:rsid w:val="00A44FAE"/>
    <w:rsid w:val="00A536E5"/>
    <w:rsid w:val="00A601E3"/>
    <w:rsid w:val="00A6054D"/>
    <w:rsid w:val="00A615CD"/>
    <w:rsid w:val="00A61A32"/>
    <w:rsid w:val="00A63671"/>
    <w:rsid w:val="00A6463F"/>
    <w:rsid w:val="00A64878"/>
    <w:rsid w:val="00A6579C"/>
    <w:rsid w:val="00A67A52"/>
    <w:rsid w:val="00A7003D"/>
    <w:rsid w:val="00A7100F"/>
    <w:rsid w:val="00A72824"/>
    <w:rsid w:val="00A731A4"/>
    <w:rsid w:val="00A737E6"/>
    <w:rsid w:val="00A7786F"/>
    <w:rsid w:val="00A80C92"/>
    <w:rsid w:val="00A81146"/>
    <w:rsid w:val="00A840AB"/>
    <w:rsid w:val="00A8415D"/>
    <w:rsid w:val="00A85F26"/>
    <w:rsid w:val="00A86B66"/>
    <w:rsid w:val="00A86C70"/>
    <w:rsid w:val="00A878D4"/>
    <w:rsid w:val="00A87EF1"/>
    <w:rsid w:val="00A9130F"/>
    <w:rsid w:val="00A917D1"/>
    <w:rsid w:val="00A92F70"/>
    <w:rsid w:val="00A95E3B"/>
    <w:rsid w:val="00A96620"/>
    <w:rsid w:val="00AA16FF"/>
    <w:rsid w:val="00AA1DD8"/>
    <w:rsid w:val="00AA3875"/>
    <w:rsid w:val="00AA4B91"/>
    <w:rsid w:val="00AA4E7E"/>
    <w:rsid w:val="00AA4FEC"/>
    <w:rsid w:val="00AA516A"/>
    <w:rsid w:val="00AA55D6"/>
    <w:rsid w:val="00AA7647"/>
    <w:rsid w:val="00AB3DF9"/>
    <w:rsid w:val="00AB3F36"/>
    <w:rsid w:val="00AB4C07"/>
    <w:rsid w:val="00AB5C59"/>
    <w:rsid w:val="00AB78CB"/>
    <w:rsid w:val="00AC4B4B"/>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64D0"/>
    <w:rsid w:val="00B16DCB"/>
    <w:rsid w:val="00B22BF7"/>
    <w:rsid w:val="00B247BB"/>
    <w:rsid w:val="00B24D78"/>
    <w:rsid w:val="00B30AE4"/>
    <w:rsid w:val="00B314FC"/>
    <w:rsid w:val="00B32C8E"/>
    <w:rsid w:val="00B35E26"/>
    <w:rsid w:val="00B369CF"/>
    <w:rsid w:val="00B408D0"/>
    <w:rsid w:val="00B414C1"/>
    <w:rsid w:val="00B41D25"/>
    <w:rsid w:val="00B4384A"/>
    <w:rsid w:val="00B479BB"/>
    <w:rsid w:val="00B5237A"/>
    <w:rsid w:val="00B52C29"/>
    <w:rsid w:val="00B53EEA"/>
    <w:rsid w:val="00B555D2"/>
    <w:rsid w:val="00B56D0A"/>
    <w:rsid w:val="00B577E8"/>
    <w:rsid w:val="00B6135A"/>
    <w:rsid w:val="00B61F18"/>
    <w:rsid w:val="00B62721"/>
    <w:rsid w:val="00B66BE9"/>
    <w:rsid w:val="00B713B3"/>
    <w:rsid w:val="00B7208B"/>
    <w:rsid w:val="00B73999"/>
    <w:rsid w:val="00B85B61"/>
    <w:rsid w:val="00B92A5E"/>
    <w:rsid w:val="00B94E9F"/>
    <w:rsid w:val="00BA14DD"/>
    <w:rsid w:val="00BB07D1"/>
    <w:rsid w:val="00BB2FF7"/>
    <w:rsid w:val="00BB7240"/>
    <w:rsid w:val="00BB738F"/>
    <w:rsid w:val="00BC2473"/>
    <w:rsid w:val="00BC3B64"/>
    <w:rsid w:val="00BC3F83"/>
    <w:rsid w:val="00BC5162"/>
    <w:rsid w:val="00BC531A"/>
    <w:rsid w:val="00BD051F"/>
    <w:rsid w:val="00BD0A6C"/>
    <w:rsid w:val="00BD64BA"/>
    <w:rsid w:val="00BE3E6D"/>
    <w:rsid w:val="00BE4FEF"/>
    <w:rsid w:val="00BE724C"/>
    <w:rsid w:val="00BF07CF"/>
    <w:rsid w:val="00BF0C90"/>
    <w:rsid w:val="00BF0EF3"/>
    <w:rsid w:val="00BF15C3"/>
    <w:rsid w:val="00BF1A6D"/>
    <w:rsid w:val="00BF3210"/>
    <w:rsid w:val="00BF39EB"/>
    <w:rsid w:val="00BF50AA"/>
    <w:rsid w:val="00C01EDE"/>
    <w:rsid w:val="00C03475"/>
    <w:rsid w:val="00C038CB"/>
    <w:rsid w:val="00C03DF8"/>
    <w:rsid w:val="00C040CF"/>
    <w:rsid w:val="00C0690E"/>
    <w:rsid w:val="00C1011A"/>
    <w:rsid w:val="00C140E2"/>
    <w:rsid w:val="00C14E70"/>
    <w:rsid w:val="00C151A8"/>
    <w:rsid w:val="00C21493"/>
    <w:rsid w:val="00C21DD0"/>
    <w:rsid w:val="00C22A5F"/>
    <w:rsid w:val="00C22DB6"/>
    <w:rsid w:val="00C25EA7"/>
    <w:rsid w:val="00C26342"/>
    <w:rsid w:val="00C269E1"/>
    <w:rsid w:val="00C3084A"/>
    <w:rsid w:val="00C35262"/>
    <w:rsid w:val="00C35CF8"/>
    <w:rsid w:val="00C35E51"/>
    <w:rsid w:val="00C364A4"/>
    <w:rsid w:val="00C42943"/>
    <w:rsid w:val="00C45F21"/>
    <w:rsid w:val="00C50573"/>
    <w:rsid w:val="00C52AD0"/>
    <w:rsid w:val="00C53401"/>
    <w:rsid w:val="00C547F7"/>
    <w:rsid w:val="00C57179"/>
    <w:rsid w:val="00C578BB"/>
    <w:rsid w:val="00C6000F"/>
    <w:rsid w:val="00C6086C"/>
    <w:rsid w:val="00C61AE0"/>
    <w:rsid w:val="00C63C44"/>
    <w:rsid w:val="00C6691D"/>
    <w:rsid w:val="00C678B5"/>
    <w:rsid w:val="00C75430"/>
    <w:rsid w:val="00C80460"/>
    <w:rsid w:val="00C84460"/>
    <w:rsid w:val="00C85BD8"/>
    <w:rsid w:val="00C914B1"/>
    <w:rsid w:val="00C934EF"/>
    <w:rsid w:val="00C95367"/>
    <w:rsid w:val="00C954B4"/>
    <w:rsid w:val="00C95FE6"/>
    <w:rsid w:val="00C971C1"/>
    <w:rsid w:val="00CA26D1"/>
    <w:rsid w:val="00CA7D04"/>
    <w:rsid w:val="00CB2A77"/>
    <w:rsid w:val="00CB69DA"/>
    <w:rsid w:val="00CC00CE"/>
    <w:rsid w:val="00CC02C2"/>
    <w:rsid w:val="00CC0C91"/>
    <w:rsid w:val="00CC695C"/>
    <w:rsid w:val="00CD12C7"/>
    <w:rsid w:val="00CD38FE"/>
    <w:rsid w:val="00CD72E2"/>
    <w:rsid w:val="00CE032C"/>
    <w:rsid w:val="00CE0713"/>
    <w:rsid w:val="00CE1433"/>
    <w:rsid w:val="00CE358B"/>
    <w:rsid w:val="00CE37F4"/>
    <w:rsid w:val="00CE4987"/>
    <w:rsid w:val="00CF34B3"/>
    <w:rsid w:val="00CF677A"/>
    <w:rsid w:val="00CF7103"/>
    <w:rsid w:val="00CF7B50"/>
    <w:rsid w:val="00D035FA"/>
    <w:rsid w:val="00D07880"/>
    <w:rsid w:val="00D12676"/>
    <w:rsid w:val="00D150B0"/>
    <w:rsid w:val="00D216DC"/>
    <w:rsid w:val="00D2192E"/>
    <w:rsid w:val="00D22D97"/>
    <w:rsid w:val="00D232E2"/>
    <w:rsid w:val="00D26057"/>
    <w:rsid w:val="00D27C9B"/>
    <w:rsid w:val="00D30933"/>
    <w:rsid w:val="00D3290C"/>
    <w:rsid w:val="00D355DB"/>
    <w:rsid w:val="00D35722"/>
    <w:rsid w:val="00D363B3"/>
    <w:rsid w:val="00D41C5D"/>
    <w:rsid w:val="00D4307A"/>
    <w:rsid w:val="00D4700D"/>
    <w:rsid w:val="00D4707C"/>
    <w:rsid w:val="00D52E11"/>
    <w:rsid w:val="00D53C35"/>
    <w:rsid w:val="00D549E6"/>
    <w:rsid w:val="00D55A5B"/>
    <w:rsid w:val="00D5670F"/>
    <w:rsid w:val="00D567E7"/>
    <w:rsid w:val="00D56B7C"/>
    <w:rsid w:val="00D63E41"/>
    <w:rsid w:val="00D648F7"/>
    <w:rsid w:val="00D6674B"/>
    <w:rsid w:val="00D669C3"/>
    <w:rsid w:val="00D7172A"/>
    <w:rsid w:val="00D72806"/>
    <w:rsid w:val="00D74D42"/>
    <w:rsid w:val="00D76CD8"/>
    <w:rsid w:val="00D80405"/>
    <w:rsid w:val="00D84943"/>
    <w:rsid w:val="00D85450"/>
    <w:rsid w:val="00D86506"/>
    <w:rsid w:val="00D87DAC"/>
    <w:rsid w:val="00D906EB"/>
    <w:rsid w:val="00D90794"/>
    <w:rsid w:val="00D91740"/>
    <w:rsid w:val="00D9263D"/>
    <w:rsid w:val="00D9269B"/>
    <w:rsid w:val="00D94383"/>
    <w:rsid w:val="00D9652D"/>
    <w:rsid w:val="00D97A7E"/>
    <w:rsid w:val="00DA0DDF"/>
    <w:rsid w:val="00DA33DF"/>
    <w:rsid w:val="00DA7732"/>
    <w:rsid w:val="00DB00E8"/>
    <w:rsid w:val="00DB42AB"/>
    <w:rsid w:val="00DB53F7"/>
    <w:rsid w:val="00DB7E1D"/>
    <w:rsid w:val="00DC3694"/>
    <w:rsid w:val="00DC4367"/>
    <w:rsid w:val="00DC4454"/>
    <w:rsid w:val="00DC4A8B"/>
    <w:rsid w:val="00DC5E4F"/>
    <w:rsid w:val="00DC5F79"/>
    <w:rsid w:val="00DD5B53"/>
    <w:rsid w:val="00DD65C0"/>
    <w:rsid w:val="00DE1BAF"/>
    <w:rsid w:val="00DE38EE"/>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714"/>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0B69"/>
    <w:rsid w:val="00E55213"/>
    <w:rsid w:val="00E558B7"/>
    <w:rsid w:val="00E55BAA"/>
    <w:rsid w:val="00E60B1E"/>
    <w:rsid w:val="00E61114"/>
    <w:rsid w:val="00E6135D"/>
    <w:rsid w:val="00E62522"/>
    <w:rsid w:val="00E64347"/>
    <w:rsid w:val="00E64F9D"/>
    <w:rsid w:val="00E65E9D"/>
    <w:rsid w:val="00E65E9F"/>
    <w:rsid w:val="00E66668"/>
    <w:rsid w:val="00E67ACB"/>
    <w:rsid w:val="00E70565"/>
    <w:rsid w:val="00E719A1"/>
    <w:rsid w:val="00E73D8C"/>
    <w:rsid w:val="00E80DD5"/>
    <w:rsid w:val="00E81C5F"/>
    <w:rsid w:val="00E81FDE"/>
    <w:rsid w:val="00E8209A"/>
    <w:rsid w:val="00E839E9"/>
    <w:rsid w:val="00E847CD"/>
    <w:rsid w:val="00E85482"/>
    <w:rsid w:val="00E86118"/>
    <w:rsid w:val="00E8660D"/>
    <w:rsid w:val="00E925C8"/>
    <w:rsid w:val="00E93DA3"/>
    <w:rsid w:val="00E94518"/>
    <w:rsid w:val="00E95F82"/>
    <w:rsid w:val="00E968BA"/>
    <w:rsid w:val="00EA0550"/>
    <w:rsid w:val="00EA104B"/>
    <w:rsid w:val="00EA1A72"/>
    <w:rsid w:val="00EA335E"/>
    <w:rsid w:val="00EA35E6"/>
    <w:rsid w:val="00EA587D"/>
    <w:rsid w:val="00EA7A65"/>
    <w:rsid w:val="00EB2DAE"/>
    <w:rsid w:val="00EB44F8"/>
    <w:rsid w:val="00EB467E"/>
    <w:rsid w:val="00EB5ED7"/>
    <w:rsid w:val="00EC0484"/>
    <w:rsid w:val="00EC0997"/>
    <w:rsid w:val="00EC16A3"/>
    <w:rsid w:val="00ED1026"/>
    <w:rsid w:val="00ED18DC"/>
    <w:rsid w:val="00ED5EC7"/>
    <w:rsid w:val="00ED6E4B"/>
    <w:rsid w:val="00ED71E0"/>
    <w:rsid w:val="00ED782A"/>
    <w:rsid w:val="00EE1476"/>
    <w:rsid w:val="00EE624F"/>
    <w:rsid w:val="00EF14A8"/>
    <w:rsid w:val="00EF2EB9"/>
    <w:rsid w:val="00EF3AE2"/>
    <w:rsid w:val="00EF7567"/>
    <w:rsid w:val="00EF7B5B"/>
    <w:rsid w:val="00F004D3"/>
    <w:rsid w:val="00F018E4"/>
    <w:rsid w:val="00F01D1B"/>
    <w:rsid w:val="00F0295A"/>
    <w:rsid w:val="00F03261"/>
    <w:rsid w:val="00F03647"/>
    <w:rsid w:val="00F038BB"/>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30E"/>
    <w:rsid w:val="00F5789A"/>
    <w:rsid w:val="00F60685"/>
    <w:rsid w:val="00F65C40"/>
    <w:rsid w:val="00F667A5"/>
    <w:rsid w:val="00F67B30"/>
    <w:rsid w:val="00F70314"/>
    <w:rsid w:val="00F722AA"/>
    <w:rsid w:val="00F75F05"/>
    <w:rsid w:val="00F8297A"/>
    <w:rsid w:val="00F82F99"/>
    <w:rsid w:val="00F87DEF"/>
    <w:rsid w:val="00F9264D"/>
    <w:rsid w:val="00F966A8"/>
    <w:rsid w:val="00FA0982"/>
    <w:rsid w:val="00FA5808"/>
    <w:rsid w:val="00FB0AB6"/>
    <w:rsid w:val="00FB105F"/>
    <w:rsid w:val="00FB192D"/>
    <w:rsid w:val="00FB28F1"/>
    <w:rsid w:val="00FB4CA9"/>
    <w:rsid w:val="00FB4FA3"/>
    <w:rsid w:val="00FB5084"/>
    <w:rsid w:val="00FB77F3"/>
    <w:rsid w:val="00FC118F"/>
    <w:rsid w:val="00FD268C"/>
    <w:rsid w:val="00FD557E"/>
    <w:rsid w:val="00FE0B48"/>
    <w:rsid w:val="00FE19DE"/>
    <w:rsid w:val="00FE21CD"/>
    <w:rsid w:val="00FE39C8"/>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A3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0EF3"/>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AB3DF9"/>
    <w:pPr>
      <w:keepNext/>
      <w:keepLines/>
      <w:numPr>
        <w:numId w:val="13"/>
      </w:numPr>
      <w:spacing w:beforeLines="50" w:before="120" w:after="180"/>
      <w:ind w:left="431" w:hanging="431"/>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AB3DF9"/>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2B4EDD"/>
    <w:pPr>
      <w:tabs>
        <w:tab w:val="left" w:pos="567"/>
        <w:tab w:val="right" w:leader="dot" w:pos="9060"/>
      </w:tabs>
      <w:spacing w:beforeLines="50" w:before="120" w:afterLines="50" w:after="12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314F9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314F9D"/>
    <w:pPr>
      <w:spacing w:before="240" w:after="0" w:line="260" w:lineRule="atLeast"/>
      <w:ind w:left="567" w:right="3969"/>
    </w:pPr>
    <w:rPr>
      <w:rFonts w:ascii="Segoe UI" w:eastAsia="Segoe UI" w:hAnsi="Segoe UI" w:cs="Segoe UI"/>
      <w:color w:val="FFFFFF"/>
      <w:kern w:val="0"/>
      <w:sz w:val="34"/>
      <w:szCs w:val="34"/>
      <w:lang w:eastAsia="en-US"/>
    </w:rPr>
  </w:style>
  <w:style w:type="character" w:styleId="NichtaufgelsteErwhnung">
    <w:name w:val="Unresolved Mention"/>
    <w:basedOn w:val="Absatz-Standardschriftart"/>
    <w:uiPriority w:val="99"/>
    <w:semiHidden/>
    <w:unhideWhenUsed/>
    <w:rsid w:val="00F573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26774530">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1/relationships/commentsExtended" Target="commentsExtended.xml"/><Relationship Id="rId26" Type="http://schemas.openxmlformats.org/officeDocument/2006/relationships/hyperlink" Target="https://de.wikipedia.org/wiki/Digitales_Zertifikat" TargetMode="External"/><Relationship Id="rId39" Type="http://schemas.openxmlformats.org/officeDocument/2006/relationships/hyperlink" Target="https://de.wikipedia.org/wiki/Netzwerkprotokoll" TargetMode="External"/><Relationship Id="rId21" Type="http://schemas.openxmlformats.org/officeDocument/2006/relationships/hyperlink" Target="https://de.wikipedia.org/wiki/Extensible_Authentication_Protocol" TargetMode="External"/><Relationship Id="rId34" Type="http://schemas.openxmlformats.org/officeDocument/2006/relationships/hyperlink" Target="https://de.wikipedia.org/wiki/User_Datagram_Protocol" TargetMode="External"/><Relationship Id="rId42" Type="http://schemas.openxmlformats.org/officeDocument/2006/relationships/hyperlink" Target="https://de.wikipedia.org/wiki/Router" TargetMode="External"/><Relationship Id="rId47" Type="http://schemas.openxmlformats.org/officeDocument/2006/relationships/header" Target="header4.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de.wikipedia.org/wiki/Link-State" TargetMode="External"/><Relationship Id="rId11" Type="http://schemas.openxmlformats.org/officeDocument/2006/relationships/image" Target="media/image4.jpeg"/><Relationship Id="rId24" Type="http://schemas.openxmlformats.org/officeDocument/2006/relationships/hyperlink" Target="https://de.wikipedia.org/wiki/Authentifizierung" TargetMode="External"/><Relationship Id="rId32" Type="http://schemas.openxmlformats.org/officeDocument/2006/relationships/hyperlink" Target="https://de.wikipedia.org/wiki/Adresse" TargetMode="External"/><Relationship Id="rId37" Type="http://schemas.openxmlformats.org/officeDocument/2006/relationships/hyperlink" Target="https://de.wikipedia.org/wiki/Betriebssystem" TargetMode="External"/><Relationship Id="rId40" Type="http://schemas.openxmlformats.org/officeDocument/2006/relationships/hyperlink" Target="https://de.wikipedia.org/wiki/Internet_Engineering_Task_Force" TargetMode="External"/><Relationship Id="rId45" Type="http://schemas.openxmlformats.org/officeDocument/2006/relationships/hyperlink" Target="https://de.wikipedia.org/wiki/Internet_Protoco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e.wikipedia.org/wiki/Internet_Engineering_Task_Force" TargetMode="External"/><Relationship Id="rId28" Type="http://schemas.openxmlformats.org/officeDocument/2006/relationships/hyperlink" Target="https://de.wikipedia.org/wiki/IETF" TargetMode="External"/><Relationship Id="rId36" Type="http://schemas.openxmlformats.org/officeDocument/2006/relationships/hyperlink" Target="https://de.wikipedia.org/wiki/Client" TargetMode="External"/><Relationship Id="rId49" Type="http://schemas.openxmlformats.org/officeDocument/2006/relationships/fontTable" Target="fontTable.xml"/><Relationship Id="rId10" Type="http://schemas.openxmlformats.org/officeDocument/2006/relationships/image" Target="media/image3.jpeg"/><Relationship Id="rId19" Type="http://schemas.microsoft.com/office/2016/09/relationships/commentsIds" Target="commentsIds.xml"/><Relationship Id="rId31" Type="http://schemas.openxmlformats.org/officeDocument/2006/relationships/hyperlink" Target="https://de.wikipedia.org/wiki/Rechnernetz" TargetMode="External"/><Relationship Id="rId44" Type="http://schemas.openxmlformats.org/officeDocument/2006/relationships/hyperlink" Target="https://de.wikipedia.org/wiki/Switch_(Computertechni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de.wikipedia.org/wiki/Local_Area_Network" TargetMode="External"/><Relationship Id="rId27" Type="http://schemas.openxmlformats.org/officeDocument/2006/relationships/hyperlink" Target="https://de.wikipedia.org/wiki/SIM-Karte" TargetMode="External"/><Relationship Id="rId30" Type="http://schemas.openxmlformats.org/officeDocument/2006/relationships/hyperlink" Target="https://de.wikipedia.org/wiki/Routing" TargetMode="External"/><Relationship Id="rId35" Type="http://schemas.openxmlformats.org/officeDocument/2006/relationships/hyperlink" Target="https://de.wikipedia.org/wiki/Server_(Software)" TargetMode="External"/><Relationship Id="rId43" Type="http://schemas.openxmlformats.org/officeDocument/2006/relationships/hyperlink" Target="https://de.wikipedia.org/wiki/Host_(Informationstechnik)" TargetMode="External"/><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hyperlink" Target="https://de.wikipedia.org/wiki/Remote_Authentication_Dial-In_User_Service" TargetMode="External"/><Relationship Id="rId33" Type="http://schemas.openxmlformats.org/officeDocument/2006/relationships/hyperlink" Target="https://de.wikipedia.org/wiki/Transmission_Control_Protocol" TargetMode="External"/><Relationship Id="rId38" Type="http://schemas.openxmlformats.org/officeDocument/2006/relationships/hyperlink" Target="https://de.wikipedia.org/wiki/Paketvermittlung" TargetMode="External"/><Relationship Id="rId46" Type="http://schemas.openxmlformats.org/officeDocument/2006/relationships/hyperlink" Target="https://de.wikipedia.org/wiki/Rechnernetz" TargetMode="External"/><Relationship Id="rId20" Type="http://schemas.openxmlformats.org/officeDocument/2006/relationships/hyperlink" Target="https://de.wikipedia.org/wiki/Rechnernetz" TargetMode="External"/><Relationship Id="rId41" Type="http://schemas.openxmlformats.org/officeDocument/2006/relationships/hyperlink" Target="https://de.wikipedia.org/wiki/Netzwerkeleme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37D1C13F8848088AB28CBE14241AE2"/>
        <w:category>
          <w:name w:val="Allgemein"/>
          <w:gallery w:val="placeholder"/>
        </w:category>
        <w:types>
          <w:type w:val="bbPlcHdr"/>
        </w:types>
        <w:behaviors>
          <w:behavior w:val="content"/>
        </w:behaviors>
        <w:guid w:val="{C5B01FB2-410B-4782-9D3D-203FD3CCA1A4}"/>
      </w:docPartPr>
      <w:docPartBody>
        <w:p w:rsidR="00363F36" w:rsidRDefault="00B233C1">
          <w:pPr>
            <w:pStyle w:val="5C37D1C13F8848088AB28CBE14241AE2"/>
          </w:pPr>
          <w:r w:rsidRPr="00B577E8">
            <w:rPr>
              <w:rStyle w:val="Platzhaltertext"/>
            </w:rPr>
            <w:t xml:space="preserve">Datum </w:t>
          </w:r>
          <w:r>
            <w:rPr>
              <w:rStyle w:val="Platzhaltertext"/>
            </w:rPr>
            <w:t>auswählen</w:t>
          </w:r>
        </w:p>
      </w:docPartBody>
    </w:docPart>
    <w:docPart>
      <w:docPartPr>
        <w:name w:val="F783F445D3944540AFB0C58D53A354A5"/>
        <w:category>
          <w:name w:val="Allgemein"/>
          <w:gallery w:val="placeholder"/>
        </w:category>
        <w:types>
          <w:type w:val="bbPlcHdr"/>
        </w:types>
        <w:behaviors>
          <w:behavior w:val="content"/>
        </w:behaviors>
        <w:guid w:val="{45D9082C-FF72-433E-B7B0-4A83C6AD325D}"/>
      </w:docPartPr>
      <w:docPartBody>
        <w:p w:rsidR="00363F36" w:rsidRDefault="00B233C1">
          <w:pPr>
            <w:pStyle w:val="F783F445D3944540AFB0C58D53A354A5"/>
          </w:pPr>
          <w:r w:rsidRPr="00B577E8">
            <w:rPr>
              <w:rStyle w:val="Platzhaltertext"/>
            </w:rPr>
            <w:t xml:space="preserve">Datum </w:t>
          </w:r>
          <w:r>
            <w:rPr>
              <w:rStyle w:val="Platzhaltertext"/>
            </w:rPr>
            <w:t>auswählen</w:t>
          </w:r>
        </w:p>
      </w:docPartBody>
    </w:docPart>
    <w:docPart>
      <w:docPartPr>
        <w:name w:val="0EA10A6609DE45B391FB63BBBD7837C5"/>
        <w:category>
          <w:name w:val="Allgemein"/>
          <w:gallery w:val="placeholder"/>
        </w:category>
        <w:types>
          <w:type w:val="bbPlcHdr"/>
        </w:types>
        <w:behaviors>
          <w:behavior w:val="content"/>
        </w:behaviors>
        <w:guid w:val="{7A16040D-7BD7-43B0-A016-510F8C5B8CAE}"/>
      </w:docPartPr>
      <w:docPartBody>
        <w:p w:rsidR="00363F36" w:rsidRDefault="00B233C1">
          <w:pPr>
            <w:pStyle w:val="0EA10A6609DE45B391FB63BBBD7837C5"/>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3C1"/>
    <w:rsid w:val="00363F36"/>
    <w:rsid w:val="00656BD2"/>
    <w:rsid w:val="00837E18"/>
    <w:rsid w:val="0084367D"/>
    <w:rsid w:val="00B233C1"/>
    <w:rsid w:val="00D7215D"/>
    <w:rsid w:val="00ED2671"/>
    <w:rsid w:val="00ED71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5C37D1C13F8848088AB28CBE14241AE2">
    <w:name w:val="5C37D1C13F8848088AB28CBE14241AE2"/>
  </w:style>
  <w:style w:type="paragraph" w:customStyle="1" w:styleId="F783F445D3944540AFB0C58D53A354A5">
    <w:name w:val="F783F445D3944540AFB0C58D53A354A5"/>
  </w:style>
  <w:style w:type="paragraph" w:customStyle="1" w:styleId="0EA10A6609DE45B391FB63BBBD7837C5">
    <w:name w:val="0EA10A6609DE45B391FB63BBBD7837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51</Pages>
  <Words>9298</Words>
  <Characters>58579</Characters>
  <Application>Microsoft Office Word</Application>
  <DocSecurity>0</DocSecurity>
  <Lines>488</Lines>
  <Paragraphs>135</Paragraphs>
  <ScaleCrop>false</ScaleCrop>
  <HeadingPairs>
    <vt:vector size="4" baseType="variant">
      <vt:variant>
        <vt:lpstr>Titel</vt:lpstr>
      </vt:variant>
      <vt:variant>
        <vt:i4>1</vt:i4>
      </vt:variant>
      <vt:variant>
        <vt:lpstr>Überschriften</vt:lpstr>
      </vt:variant>
      <vt:variant>
        <vt:i4>42</vt:i4>
      </vt:variant>
    </vt:vector>
  </HeadingPairs>
  <TitlesOfParts>
    <vt:vector size="43" baseType="lpstr">
      <vt:lpstr/>
      <vt:lpstr>Grundlagen und Rahmenbedingungen</vt:lpstr>
      <vt:lpstr>Abgrenzung und Geltungsbereich</vt:lpstr>
      <vt:lpstr>Zielsetzung und Zielgruppe</vt:lpstr>
      <vt:lpstr>Zugrundeliegende Schutzbedarfe</vt:lpstr>
      <vt:lpstr/>
      <vt:lpstr>Anforderungen aus dem Baustein DER.3.2 Revisionen auf Basis des Leitfadens IS-Re</vt:lpstr>
      <vt:lpstr>    Benennung von Verantwortlichen für die IS-Revision (B) [A1] </vt:lpstr>
      <vt:lpstr>    </vt:lpstr>
      <vt:lpstr>    Erstellung eines IS-Revisionshandbuches (B) [A2] </vt:lpstr>
      <vt:lpstr>    Definition der Prüfgrundlage (B) [A3] </vt:lpstr>
      <vt:lpstr>    </vt:lpstr>
      <vt:lpstr>    Erstellung einer Planung für die IS-Revision (B) [A4] </vt:lpstr>
      <vt:lpstr>    Auswahl eines geeigneten IS-Revisionsteams (B) [A5] </vt:lpstr>
      <vt:lpstr>    Vorbereitung einer IS-Revision (B) [A6] </vt:lpstr>
      <vt:lpstr>    Durchführung einer IS-Revision (B) [A7] </vt:lpstr>
      <vt:lpstr>    Aufbewahrung von IS-Revisionsberichten (B) [A8] </vt:lpstr>
      <vt:lpstr>    Integration in den Informationssicherheitsprozess (S) [A9] </vt:lpstr>
      <vt:lpstr>    Kommunikationsabsprache (S) [A10] </vt:lpstr>
      <vt:lpstr>    Durchführung eines Auftaktgeprächs für eine Querschnitts-   revision (S) [A11] </vt:lpstr>
      <vt:lpstr>    Erstellung eines Prüfplans (S) [A12] </vt:lpstr>
      <vt:lpstr>    Sichtung und Prüfung der Dokumente (S) [A13] </vt:lpstr>
      <vt:lpstr>    Auswahl der Zielobjekte und Maßnahmen (S) [A14] </vt:lpstr>
      <vt:lpstr>    Auswahl von geeigneten Prüfmethoden (S) [A15] </vt:lpstr>
      <vt:lpstr>    Ablaufplan der Vor-Ort-Prüfung (S) [A16 ]</vt:lpstr>
      <vt:lpstr>    Durchführung der Vor-Ort-Prüfung (S) [A17] </vt:lpstr>
      <vt:lpstr>    Durchführung von Interviews (S) [A18] </vt:lpstr>
      <vt:lpstr>    Überprüfung des Risikobehandlungsplans (S) [A19] </vt:lpstr>
      <vt:lpstr>    Nachbereitung der Vor-Ort-Prüfung (S) [A20] </vt:lpstr>
      <vt:lpstr>    Erstellung eines IS-Revisionsberichts (S) [A21] </vt:lpstr>
      <vt:lpstr>    Nachbereitung und Einleitung des Follow-up (S) [A22 ]</vt:lpstr>
      <vt:lpstr>    ENTFALLEN (H) [A23]</vt:lpstr>
      <vt:lpstr>Behörden-spezifische Anforderungen [optional]</vt:lpstr>
      <vt:lpstr>    Text der Anforderung mit Begründung</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vt:lpstr>
      <vt:lpstr>Anhang B: Optionale Anhänge</vt:lpstr>
      <vt:lpstr>Anhang C: Glossar</vt:lpstr>
    </vt:vector>
  </TitlesOfParts>
  <LinksUpToDate>false</LinksUpToDate>
  <CharactersWithSpaces>67742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2022-01-03T22:58:00Z</dcterms:created>
  <dcterms:modified xsi:type="dcterms:W3CDTF">2022-01-03T22:58:00Z</dcterms:modified>
</cp:coreProperties>
</file>