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02522F6C"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187DFD">
        <w:rPr>
          <w:color w:val="FFFFFF" w:themeColor="background1"/>
          <w:sz w:val="44"/>
          <w:szCs w:val="44"/>
          <w:lang w:val="en-US"/>
        </w:rPr>
        <w:t>INF.12</w:t>
      </w:r>
    </w:p>
    <w:p w14:paraId="43EDDB1A" w14:textId="29C26FAB" w:rsidR="005F2E4D" w:rsidRPr="005F2E4D" w:rsidRDefault="00187DFD"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Verkabelung</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948666"/>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781A95D4" w14:textId="04488FD0" w:rsidR="007C15E1" w:rsidRDefault="00C50573" w:rsidP="007C15E1">
      <w:pPr>
        <w:pStyle w:val="Verzeichnis1"/>
        <w:rPr>
          <w:rFonts w:asciiTheme="minorHAnsi" w:eastAsiaTheme="minorEastAsia" w:hAnsiTheme="minorHAnsi" w:cstheme="minorBidi"/>
          <w:kern w:val="0"/>
          <w:sz w:val="22"/>
          <w:szCs w:val="22"/>
        </w:rPr>
      </w:pPr>
      <w:r>
        <w:fldChar w:fldCharType="begin"/>
      </w:r>
      <w:r w:rsidR="00F82F99">
        <w:instrText xml:space="preserve"> TOC \o "1-3" \h \z \t "Überschrift_ohne_Nummerierung;1;Anhang;1" </w:instrText>
      </w:r>
      <w:r>
        <w:fldChar w:fldCharType="separate"/>
      </w:r>
    </w:p>
    <w:p w14:paraId="2EF2D609" w14:textId="3D5AEF98" w:rsidR="007C15E1" w:rsidRDefault="007C15E1" w:rsidP="007C15E1">
      <w:pPr>
        <w:pStyle w:val="Verzeichnis1"/>
        <w:rPr>
          <w:rFonts w:asciiTheme="minorHAnsi" w:eastAsiaTheme="minorEastAsia" w:hAnsiTheme="minorHAnsi" w:cstheme="minorBidi"/>
          <w:kern w:val="0"/>
          <w:sz w:val="22"/>
          <w:szCs w:val="22"/>
        </w:rPr>
      </w:pPr>
      <w:hyperlink w:anchor="_Toc91948667" w:history="1">
        <w:r w:rsidRPr="00386EED">
          <w:rPr>
            <w:rStyle w:val="Hyperlink"/>
          </w:rPr>
          <w:t>1</w:t>
        </w:r>
        <w:r>
          <w:rPr>
            <w:rFonts w:asciiTheme="minorHAnsi" w:eastAsiaTheme="minorEastAsia" w:hAnsiTheme="minorHAnsi" w:cstheme="minorBidi"/>
            <w:kern w:val="0"/>
            <w:sz w:val="22"/>
            <w:szCs w:val="22"/>
          </w:rPr>
          <w:tab/>
        </w:r>
        <w:r w:rsidRPr="00386EED">
          <w:rPr>
            <w:rStyle w:val="Hyperlink"/>
          </w:rPr>
          <w:t>Grundlagen und Rahmenbedingungen</w:t>
        </w:r>
        <w:r>
          <w:rPr>
            <w:webHidden/>
          </w:rPr>
          <w:tab/>
        </w:r>
        <w:r>
          <w:rPr>
            <w:webHidden/>
          </w:rPr>
          <w:fldChar w:fldCharType="begin"/>
        </w:r>
        <w:r>
          <w:rPr>
            <w:webHidden/>
          </w:rPr>
          <w:instrText xml:space="preserve"> PAGEREF _Toc91948667 \h </w:instrText>
        </w:r>
        <w:r>
          <w:rPr>
            <w:webHidden/>
          </w:rPr>
        </w:r>
        <w:r>
          <w:rPr>
            <w:webHidden/>
          </w:rPr>
          <w:fldChar w:fldCharType="separate"/>
        </w:r>
        <w:r w:rsidR="007531A9">
          <w:rPr>
            <w:webHidden/>
          </w:rPr>
          <w:t>6</w:t>
        </w:r>
        <w:r>
          <w:rPr>
            <w:webHidden/>
          </w:rPr>
          <w:fldChar w:fldCharType="end"/>
        </w:r>
      </w:hyperlink>
    </w:p>
    <w:p w14:paraId="3509E007" w14:textId="5E4F712F" w:rsidR="007C15E1" w:rsidRDefault="007C15E1" w:rsidP="007C15E1">
      <w:pPr>
        <w:pStyle w:val="Verzeichnis1"/>
        <w:rPr>
          <w:rFonts w:asciiTheme="minorHAnsi" w:eastAsiaTheme="minorEastAsia" w:hAnsiTheme="minorHAnsi" w:cstheme="minorBidi"/>
          <w:kern w:val="0"/>
          <w:sz w:val="22"/>
          <w:szCs w:val="22"/>
        </w:rPr>
      </w:pPr>
      <w:hyperlink w:anchor="_Toc91948668" w:history="1">
        <w:r w:rsidRPr="00386EED">
          <w:rPr>
            <w:rStyle w:val="Hyperlink"/>
          </w:rPr>
          <w:t>2</w:t>
        </w:r>
        <w:r>
          <w:rPr>
            <w:rFonts w:asciiTheme="minorHAnsi" w:eastAsiaTheme="minorEastAsia" w:hAnsiTheme="minorHAnsi" w:cstheme="minorBidi"/>
            <w:kern w:val="0"/>
            <w:sz w:val="22"/>
            <w:szCs w:val="22"/>
          </w:rPr>
          <w:tab/>
        </w:r>
        <w:r w:rsidRPr="00386EED">
          <w:rPr>
            <w:rStyle w:val="Hyperlink"/>
          </w:rPr>
          <w:t>Abgrenzung</w:t>
        </w:r>
        <w:r>
          <w:rPr>
            <w:webHidden/>
          </w:rPr>
          <w:tab/>
        </w:r>
        <w:r>
          <w:rPr>
            <w:webHidden/>
          </w:rPr>
          <w:fldChar w:fldCharType="begin"/>
        </w:r>
        <w:r>
          <w:rPr>
            <w:webHidden/>
          </w:rPr>
          <w:instrText xml:space="preserve"> PAGEREF _Toc91948668 \h </w:instrText>
        </w:r>
        <w:r>
          <w:rPr>
            <w:webHidden/>
          </w:rPr>
        </w:r>
        <w:r>
          <w:rPr>
            <w:webHidden/>
          </w:rPr>
          <w:fldChar w:fldCharType="separate"/>
        </w:r>
        <w:r w:rsidR="007531A9">
          <w:rPr>
            <w:webHidden/>
          </w:rPr>
          <w:t>6</w:t>
        </w:r>
        <w:r>
          <w:rPr>
            <w:webHidden/>
          </w:rPr>
          <w:fldChar w:fldCharType="end"/>
        </w:r>
      </w:hyperlink>
    </w:p>
    <w:p w14:paraId="56E42E54" w14:textId="68C63BE4" w:rsidR="007C15E1" w:rsidRDefault="007C15E1">
      <w:pPr>
        <w:pStyle w:val="Verzeichnis2"/>
        <w:rPr>
          <w:rFonts w:asciiTheme="minorHAnsi" w:eastAsiaTheme="minorEastAsia" w:hAnsiTheme="minorHAnsi" w:cstheme="minorBidi"/>
          <w:noProof/>
          <w:kern w:val="0"/>
          <w:sz w:val="22"/>
          <w:szCs w:val="22"/>
        </w:rPr>
      </w:pPr>
      <w:hyperlink w:anchor="_Toc91948669" w:history="1">
        <w:r w:rsidRPr="00386EED">
          <w:rPr>
            <w:rStyle w:val="Hyperlink"/>
            <w:noProof/>
          </w:rPr>
          <w:t>2.1</w:t>
        </w:r>
        <w:r>
          <w:rPr>
            <w:rFonts w:asciiTheme="minorHAnsi" w:eastAsiaTheme="minorEastAsia" w:hAnsiTheme="minorHAnsi" w:cstheme="minorBidi"/>
            <w:noProof/>
            <w:kern w:val="0"/>
            <w:sz w:val="22"/>
            <w:szCs w:val="22"/>
          </w:rPr>
          <w:tab/>
        </w:r>
        <w:r w:rsidRPr="00386EED">
          <w:rPr>
            <w:rStyle w:val="Hyperlink"/>
            <w:noProof/>
          </w:rPr>
          <w:t>Geltungsbereich</w:t>
        </w:r>
        <w:r>
          <w:rPr>
            <w:noProof/>
            <w:webHidden/>
          </w:rPr>
          <w:tab/>
        </w:r>
        <w:r>
          <w:rPr>
            <w:noProof/>
            <w:webHidden/>
          </w:rPr>
          <w:fldChar w:fldCharType="begin"/>
        </w:r>
        <w:r>
          <w:rPr>
            <w:noProof/>
            <w:webHidden/>
          </w:rPr>
          <w:instrText xml:space="preserve"> PAGEREF _Toc91948669 \h </w:instrText>
        </w:r>
        <w:r>
          <w:rPr>
            <w:noProof/>
            <w:webHidden/>
          </w:rPr>
        </w:r>
        <w:r>
          <w:rPr>
            <w:noProof/>
            <w:webHidden/>
          </w:rPr>
          <w:fldChar w:fldCharType="separate"/>
        </w:r>
        <w:r w:rsidR="007531A9">
          <w:rPr>
            <w:noProof/>
            <w:webHidden/>
          </w:rPr>
          <w:t>6</w:t>
        </w:r>
        <w:r>
          <w:rPr>
            <w:noProof/>
            <w:webHidden/>
          </w:rPr>
          <w:fldChar w:fldCharType="end"/>
        </w:r>
      </w:hyperlink>
    </w:p>
    <w:p w14:paraId="0AD238CA" w14:textId="1B33B432" w:rsidR="007C15E1" w:rsidRDefault="007C15E1">
      <w:pPr>
        <w:pStyle w:val="Verzeichnis2"/>
        <w:rPr>
          <w:rFonts w:asciiTheme="minorHAnsi" w:eastAsiaTheme="minorEastAsia" w:hAnsiTheme="minorHAnsi" w:cstheme="minorBidi"/>
          <w:noProof/>
          <w:kern w:val="0"/>
          <w:sz w:val="22"/>
          <w:szCs w:val="22"/>
        </w:rPr>
      </w:pPr>
      <w:hyperlink w:anchor="_Toc91948670" w:history="1">
        <w:r w:rsidRPr="00386EED">
          <w:rPr>
            <w:rStyle w:val="Hyperlink"/>
            <w:noProof/>
          </w:rPr>
          <w:t>2.2</w:t>
        </w:r>
        <w:r>
          <w:rPr>
            <w:rFonts w:asciiTheme="minorHAnsi" w:eastAsiaTheme="minorEastAsia" w:hAnsiTheme="minorHAnsi" w:cstheme="minorBidi"/>
            <w:noProof/>
            <w:kern w:val="0"/>
            <w:sz w:val="22"/>
            <w:szCs w:val="22"/>
          </w:rPr>
          <w:tab/>
        </w:r>
        <w:r w:rsidRPr="00386EED">
          <w:rPr>
            <w:rStyle w:val="Hyperlink"/>
            <w:noProof/>
          </w:rPr>
          <w:t>Modellierungsabgrenzung</w:t>
        </w:r>
        <w:r>
          <w:rPr>
            <w:noProof/>
            <w:webHidden/>
          </w:rPr>
          <w:tab/>
        </w:r>
        <w:r>
          <w:rPr>
            <w:noProof/>
            <w:webHidden/>
          </w:rPr>
          <w:fldChar w:fldCharType="begin"/>
        </w:r>
        <w:r>
          <w:rPr>
            <w:noProof/>
            <w:webHidden/>
          </w:rPr>
          <w:instrText xml:space="preserve"> PAGEREF _Toc91948670 \h </w:instrText>
        </w:r>
        <w:r>
          <w:rPr>
            <w:noProof/>
            <w:webHidden/>
          </w:rPr>
        </w:r>
        <w:r>
          <w:rPr>
            <w:noProof/>
            <w:webHidden/>
          </w:rPr>
          <w:fldChar w:fldCharType="separate"/>
        </w:r>
        <w:r w:rsidR="007531A9">
          <w:rPr>
            <w:noProof/>
            <w:webHidden/>
          </w:rPr>
          <w:t>6</w:t>
        </w:r>
        <w:r>
          <w:rPr>
            <w:noProof/>
            <w:webHidden/>
          </w:rPr>
          <w:fldChar w:fldCharType="end"/>
        </w:r>
      </w:hyperlink>
    </w:p>
    <w:p w14:paraId="3DD962EB" w14:textId="479EBF53" w:rsidR="007C15E1" w:rsidRPr="007C15E1" w:rsidRDefault="007C15E1" w:rsidP="007C15E1">
      <w:pPr>
        <w:pStyle w:val="Verzeichnis1"/>
        <w:rPr>
          <w:rFonts w:asciiTheme="minorHAnsi" w:eastAsiaTheme="minorEastAsia" w:hAnsiTheme="minorHAnsi" w:cstheme="minorBidi"/>
          <w:kern w:val="0"/>
          <w:sz w:val="22"/>
          <w:szCs w:val="22"/>
        </w:rPr>
      </w:pPr>
      <w:hyperlink w:anchor="_Toc91948671" w:history="1">
        <w:r w:rsidRPr="007C15E1">
          <w:rPr>
            <w:rStyle w:val="Hyperlink"/>
            <w:u w:val="none"/>
          </w:rPr>
          <w:t>3</w:t>
        </w:r>
        <w:r w:rsidRPr="007C15E1">
          <w:rPr>
            <w:rFonts w:asciiTheme="minorHAnsi" w:eastAsiaTheme="minorEastAsia" w:hAnsiTheme="minorHAnsi" w:cstheme="minorBidi"/>
            <w:kern w:val="0"/>
            <w:sz w:val="22"/>
            <w:szCs w:val="22"/>
          </w:rPr>
          <w:tab/>
        </w:r>
        <w:r w:rsidRPr="007C15E1">
          <w:rPr>
            <w:rStyle w:val="Hyperlink"/>
            <w:u w:val="none"/>
          </w:rPr>
          <w:t>Zielsetzung und Zielgruppe</w:t>
        </w:r>
        <w:r w:rsidRPr="007C15E1">
          <w:rPr>
            <w:webHidden/>
          </w:rPr>
          <w:tab/>
        </w:r>
        <w:r w:rsidRPr="007C15E1">
          <w:rPr>
            <w:webHidden/>
          </w:rPr>
          <w:fldChar w:fldCharType="begin"/>
        </w:r>
        <w:r w:rsidRPr="007C15E1">
          <w:rPr>
            <w:webHidden/>
          </w:rPr>
          <w:instrText xml:space="preserve"> PAGEREF _Toc91948671 \h </w:instrText>
        </w:r>
        <w:r w:rsidRPr="007C15E1">
          <w:rPr>
            <w:webHidden/>
          </w:rPr>
        </w:r>
        <w:r w:rsidRPr="007C15E1">
          <w:rPr>
            <w:webHidden/>
          </w:rPr>
          <w:fldChar w:fldCharType="separate"/>
        </w:r>
        <w:r w:rsidR="007531A9">
          <w:rPr>
            <w:webHidden/>
          </w:rPr>
          <w:t>7</w:t>
        </w:r>
        <w:r w:rsidRPr="007C15E1">
          <w:rPr>
            <w:webHidden/>
          </w:rPr>
          <w:fldChar w:fldCharType="end"/>
        </w:r>
      </w:hyperlink>
    </w:p>
    <w:p w14:paraId="57B49A6D" w14:textId="21E294D7" w:rsidR="007C15E1" w:rsidRDefault="007C15E1" w:rsidP="007C15E1">
      <w:pPr>
        <w:pStyle w:val="Verzeichnis1"/>
        <w:rPr>
          <w:rFonts w:asciiTheme="minorHAnsi" w:eastAsiaTheme="minorEastAsia" w:hAnsiTheme="minorHAnsi" w:cstheme="minorBidi"/>
          <w:kern w:val="0"/>
          <w:sz w:val="22"/>
          <w:szCs w:val="22"/>
        </w:rPr>
      </w:pPr>
      <w:hyperlink w:anchor="_Toc91948672" w:history="1">
        <w:r w:rsidRPr="00386EED">
          <w:rPr>
            <w:rStyle w:val="Hyperlink"/>
          </w:rPr>
          <w:t>4</w:t>
        </w:r>
        <w:r>
          <w:rPr>
            <w:rFonts w:asciiTheme="minorHAnsi" w:eastAsiaTheme="minorEastAsia" w:hAnsiTheme="minorHAnsi" w:cstheme="minorBidi"/>
            <w:kern w:val="0"/>
            <w:sz w:val="22"/>
            <w:szCs w:val="22"/>
          </w:rPr>
          <w:tab/>
        </w:r>
        <w:r w:rsidRPr="00386EED">
          <w:rPr>
            <w:rStyle w:val="Hyperlink"/>
          </w:rPr>
          <w:t>Zugrundeliegende Schutzbedarfe</w:t>
        </w:r>
        <w:r>
          <w:rPr>
            <w:webHidden/>
          </w:rPr>
          <w:tab/>
        </w:r>
        <w:r>
          <w:rPr>
            <w:webHidden/>
          </w:rPr>
          <w:fldChar w:fldCharType="begin"/>
        </w:r>
        <w:r>
          <w:rPr>
            <w:webHidden/>
          </w:rPr>
          <w:instrText xml:space="preserve"> PAGEREF _Toc91948672 \h </w:instrText>
        </w:r>
        <w:r>
          <w:rPr>
            <w:webHidden/>
          </w:rPr>
        </w:r>
        <w:r>
          <w:rPr>
            <w:webHidden/>
          </w:rPr>
          <w:fldChar w:fldCharType="separate"/>
        </w:r>
        <w:r w:rsidR="007531A9">
          <w:rPr>
            <w:webHidden/>
          </w:rPr>
          <w:t>7</w:t>
        </w:r>
        <w:r>
          <w:rPr>
            <w:webHidden/>
          </w:rPr>
          <w:fldChar w:fldCharType="end"/>
        </w:r>
      </w:hyperlink>
    </w:p>
    <w:p w14:paraId="46952542" w14:textId="738398AB" w:rsidR="007C15E1" w:rsidRDefault="007C15E1" w:rsidP="007C15E1">
      <w:pPr>
        <w:pStyle w:val="Verzeichnis1"/>
        <w:rPr>
          <w:rFonts w:asciiTheme="minorHAnsi" w:eastAsiaTheme="minorEastAsia" w:hAnsiTheme="minorHAnsi" w:cstheme="minorBidi"/>
          <w:kern w:val="0"/>
          <w:sz w:val="22"/>
          <w:szCs w:val="22"/>
        </w:rPr>
      </w:pPr>
      <w:hyperlink w:anchor="_Toc91948673" w:history="1">
        <w:r w:rsidRPr="00386EED">
          <w:rPr>
            <w:rStyle w:val="Hyperlink"/>
          </w:rPr>
          <w:t>5</w:t>
        </w:r>
        <w:r>
          <w:rPr>
            <w:rFonts w:asciiTheme="minorHAnsi" w:eastAsiaTheme="minorEastAsia" w:hAnsiTheme="minorHAnsi" w:cstheme="minorBidi"/>
            <w:kern w:val="0"/>
            <w:sz w:val="22"/>
            <w:szCs w:val="22"/>
          </w:rPr>
          <w:tab/>
        </w:r>
        <w:r w:rsidRPr="00386EED">
          <w:rPr>
            <w:rStyle w:val="Hyperlink"/>
          </w:rPr>
          <w:t>Anforderungen aus dem Baustein INF.12</w:t>
        </w:r>
        <w:r>
          <w:rPr>
            <w:webHidden/>
          </w:rPr>
          <w:tab/>
        </w:r>
        <w:r>
          <w:rPr>
            <w:webHidden/>
          </w:rPr>
          <w:fldChar w:fldCharType="begin"/>
        </w:r>
        <w:r>
          <w:rPr>
            <w:webHidden/>
          </w:rPr>
          <w:instrText xml:space="preserve"> PAGEREF _Toc91948673 \h </w:instrText>
        </w:r>
        <w:r>
          <w:rPr>
            <w:webHidden/>
          </w:rPr>
        </w:r>
        <w:r>
          <w:rPr>
            <w:webHidden/>
          </w:rPr>
          <w:fldChar w:fldCharType="separate"/>
        </w:r>
        <w:r w:rsidR="007531A9">
          <w:rPr>
            <w:webHidden/>
          </w:rPr>
          <w:t>8</w:t>
        </w:r>
        <w:r>
          <w:rPr>
            <w:webHidden/>
          </w:rPr>
          <w:fldChar w:fldCharType="end"/>
        </w:r>
      </w:hyperlink>
    </w:p>
    <w:p w14:paraId="62C330C3" w14:textId="74BC61DC" w:rsidR="007C15E1" w:rsidRDefault="007C15E1">
      <w:pPr>
        <w:pStyle w:val="Verzeichnis2"/>
        <w:rPr>
          <w:rFonts w:asciiTheme="minorHAnsi" w:eastAsiaTheme="minorEastAsia" w:hAnsiTheme="minorHAnsi" w:cstheme="minorBidi"/>
          <w:noProof/>
          <w:kern w:val="0"/>
          <w:sz w:val="22"/>
          <w:szCs w:val="22"/>
        </w:rPr>
      </w:pPr>
      <w:hyperlink w:anchor="_Toc91948674" w:history="1">
        <w:r w:rsidRPr="00386EED">
          <w:rPr>
            <w:rStyle w:val="Hyperlink"/>
            <w:noProof/>
          </w:rPr>
          <w:t>5.1</w:t>
        </w:r>
        <w:r>
          <w:rPr>
            <w:rFonts w:asciiTheme="minorHAnsi" w:eastAsiaTheme="minorEastAsia" w:hAnsiTheme="minorHAnsi" w:cstheme="minorBidi"/>
            <w:noProof/>
            <w:kern w:val="0"/>
            <w:sz w:val="22"/>
            <w:szCs w:val="22"/>
          </w:rPr>
          <w:tab/>
        </w:r>
        <w:r w:rsidRPr="00386EED">
          <w:rPr>
            <w:rStyle w:val="Hyperlink"/>
            <w:noProof/>
          </w:rPr>
          <w:t>Auswahl geeigneter Kabeltypen (B) [A1]</w:t>
        </w:r>
        <w:r>
          <w:rPr>
            <w:noProof/>
            <w:webHidden/>
          </w:rPr>
          <w:tab/>
        </w:r>
        <w:r>
          <w:rPr>
            <w:noProof/>
            <w:webHidden/>
          </w:rPr>
          <w:fldChar w:fldCharType="begin"/>
        </w:r>
        <w:r>
          <w:rPr>
            <w:noProof/>
            <w:webHidden/>
          </w:rPr>
          <w:instrText xml:space="preserve"> PAGEREF _Toc91948674 \h </w:instrText>
        </w:r>
        <w:r>
          <w:rPr>
            <w:noProof/>
            <w:webHidden/>
          </w:rPr>
        </w:r>
        <w:r>
          <w:rPr>
            <w:noProof/>
            <w:webHidden/>
          </w:rPr>
          <w:fldChar w:fldCharType="separate"/>
        </w:r>
        <w:r w:rsidR="007531A9">
          <w:rPr>
            <w:noProof/>
            <w:webHidden/>
          </w:rPr>
          <w:t>8</w:t>
        </w:r>
        <w:r>
          <w:rPr>
            <w:noProof/>
            <w:webHidden/>
          </w:rPr>
          <w:fldChar w:fldCharType="end"/>
        </w:r>
      </w:hyperlink>
    </w:p>
    <w:p w14:paraId="7532963B" w14:textId="678D04C8" w:rsidR="007C15E1" w:rsidRDefault="007C15E1">
      <w:pPr>
        <w:pStyle w:val="Verzeichnis2"/>
        <w:rPr>
          <w:rFonts w:asciiTheme="minorHAnsi" w:eastAsiaTheme="minorEastAsia" w:hAnsiTheme="minorHAnsi" w:cstheme="minorBidi"/>
          <w:noProof/>
          <w:kern w:val="0"/>
          <w:sz w:val="22"/>
          <w:szCs w:val="22"/>
        </w:rPr>
      </w:pPr>
      <w:hyperlink w:anchor="_Toc91948675" w:history="1">
        <w:r w:rsidRPr="00386EED">
          <w:rPr>
            <w:rStyle w:val="Hyperlink"/>
            <w:noProof/>
          </w:rPr>
          <w:t>5.2</w:t>
        </w:r>
        <w:r>
          <w:rPr>
            <w:rFonts w:asciiTheme="minorHAnsi" w:eastAsiaTheme="minorEastAsia" w:hAnsiTheme="minorHAnsi" w:cstheme="minorBidi"/>
            <w:noProof/>
            <w:kern w:val="0"/>
            <w:sz w:val="22"/>
            <w:szCs w:val="22"/>
          </w:rPr>
          <w:tab/>
        </w:r>
        <w:r w:rsidRPr="00386EED">
          <w:rPr>
            <w:rStyle w:val="Hyperlink"/>
            <w:noProof/>
          </w:rPr>
          <w:t>Planung der Kabelführung (B) [A2]</w:t>
        </w:r>
        <w:r>
          <w:rPr>
            <w:noProof/>
            <w:webHidden/>
          </w:rPr>
          <w:tab/>
        </w:r>
        <w:r>
          <w:rPr>
            <w:noProof/>
            <w:webHidden/>
          </w:rPr>
          <w:fldChar w:fldCharType="begin"/>
        </w:r>
        <w:r>
          <w:rPr>
            <w:noProof/>
            <w:webHidden/>
          </w:rPr>
          <w:instrText xml:space="preserve"> PAGEREF _Toc91948675 \h </w:instrText>
        </w:r>
        <w:r>
          <w:rPr>
            <w:noProof/>
            <w:webHidden/>
          </w:rPr>
        </w:r>
        <w:r>
          <w:rPr>
            <w:noProof/>
            <w:webHidden/>
          </w:rPr>
          <w:fldChar w:fldCharType="separate"/>
        </w:r>
        <w:r w:rsidR="007531A9">
          <w:rPr>
            <w:noProof/>
            <w:webHidden/>
          </w:rPr>
          <w:t>10</w:t>
        </w:r>
        <w:r>
          <w:rPr>
            <w:noProof/>
            <w:webHidden/>
          </w:rPr>
          <w:fldChar w:fldCharType="end"/>
        </w:r>
      </w:hyperlink>
    </w:p>
    <w:p w14:paraId="30BA5D21" w14:textId="3E129EF1" w:rsidR="007C15E1" w:rsidRDefault="007C15E1">
      <w:pPr>
        <w:pStyle w:val="Verzeichnis2"/>
        <w:rPr>
          <w:rFonts w:asciiTheme="minorHAnsi" w:eastAsiaTheme="minorEastAsia" w:hAnsiTheme="minorHAnsi" w:cstheme="minorBidi"/>
          <w:noProof/>
          <w:kern w:val="0"/>
          <w:sz w:val="22"/>
          <w:szCs w:val="22"/>
        </w:rPr>
      </w:pPr>
      <w:hyperlink w:anchor="_Toc91948676" w:history="1">
        <w:r w:rsidRPr="00386EED">
          <w:rPr>
            <w:rStyle w:val="Hyperlink"/>
            <w:noProof/>
          </w:rPr>
          <w:t>5.3</w:t>
        </w:r>
        <w:r>
          <w:rPr>
            <w:rFonts w:asciiTheme="minorHAnsi" w:eastAsiaTheme="minorEastAsia" w:hAnsiTheme="minorHAnsi" w:cstheme="minorBidi"/>
            <w:noProof/>
            <w:kern w:val="0"/>
            <w:sz w:val="22"/>
            <w:szCs w:val="22"/>
          </w:rPr>
          <w:tab/>
        </w:r>
        <w:r w:rsidRPr="00386EED">
          <w:rPr>
            <w:rStyle w:val="Hyperlink"/>
            <w:noProof/>
          </w:rPr>
          <w:t>Fachgerechte Installation (B) [A3]</w:t>
        </w:r>
        <w:r>
          <w:rPr>
            <w:noProof/>
            <w:webHidden/>
          </w:rPr>
          <w:tab/>
        </w:r>
        <w:r>
          <w:rPr>
            <w:noProof/>
            <w:webHidden/>
          </w:rPr>
          <w:fldChar w:fldCharType="begin"/>
        </w:r>
        <w:r>
          <w:rPr>
            <w:noProof/>
            <w:webHidden/>
          </w:rPr>
          <w:instrText xml:space="preserve"> PAGEREF _Toc91948676 \h </w:instrText>
        </w:r>
        <w:r>
          <w:rPr>
            <w:noProof/>
            <w:webHidden/>
          </w:rPr>
        </w:r>
        <w:r>
          <w:rPr>
            <w:noProof/>
            <w:webHidden/>
          </w:rPr>
          <w:fldChar w:fldCharType="separate"/>
        </w:r>
        <w:r w:rsidR="007531A9">
          <w:rPr>
            <w:noProof/>
            <w:webHidden/>
          </w:rPr>
          <w:t>12</w:t>
        </w:r>
        <w:r>
          <w:rPr>
            <w:noProof/>
            <w:webHidden/>
          </w:rPr>
          <w:fldChar w:fldCharType="end"/>
        </w:r>
      </w:hyperlink>
    </w:p>
    <w:p w14:paraId="78939307" w14:textId="1E12D428" w:rsidR="007C15E1" w:rsidRDefault="007C15E1">
      <w:pPr>
        <w:pStyle w:val="Verzeichnis2"/>
        <w:rPr>
          <w:rFonts w:asciiTheme="minorHAnsi" w:eastAsiaTheme="minorEastAsia" w:hAnsiTheme="minorHAnsi" w:cstheme="minorBidi"/>
          <w:noProof/>
          <w:kern w:val="0"/>
          <w:sz w:val="22"/>
          <w:szCs w:val="22"/>
        </w:rPr>
      </w:pPr>
      <w:hyperlink w:anchor="_Toc91948677" w:history="1">
        <w:r w:rsidRPr="00386EED">
          <w:rPr>
            <w:rStyle w:val="Hyperlink"/>
            <w:noProof/>
          </w:rPr>
          <w:t>5.4</w:t>
        </w:r>
        <w:r>
          <w:rPr>
            <w:rFonts w:asciiTheme="minorHAnsi" w:eastAsiaTheme="minorEastAsia" w:hAnsiTheme="minorHAnsi" w:cstheme="minorBidi"/>
            <w:noProof/>
            <w:kern w:val="0"/>
            <w:sz w:val="22"/>
            <w:szCs w:val="22"/>
          </w:rPr>
          <w:tab/>
        </w:r>
        <w:r w:rsidRPr="00386EED">
          <w:rPr>
            <w:rStyle w:val="Hyperlink"/>
            <w:noProof/>
          </w:rPr>
          <w:t>EMV-taugliche Stromversorgung (B) [A4]</w:t>
        </w:r>
        <w:r>
          <w:rPr>
            <w:noProof/>
            <w:webHidden/>
          </w:rPr>
          <w:tab/>
        </w:r>
        <w:r>
          <w:rPr>
            <w:noProof/>
            <w:webHidden/>
          </w:rPr>
          <w:fldChar w:fldCharType="begin"/>
        </w:r>
        <w:r>
          <w:rPr>
            <w:noProof/>
            <w:webHidden/>
          </w:rPr>
          <w:instrText xml:space="preserve"> PAGEREF _Toc91948677 \h </w:instrText>
        </w:r>
        <w:r>
          <w:rPr>
            <w:noProof/>
            <w:webHidden/>
          </w:rPr>
        </w:r>
        <w:r>
          <w:rPr>
            <w:noProof/>
            <w:webHidden/>
          </w:rPr>
          <w:fldChar w:fldCharType="separate"/>
        </w:r>
        <w:r w:rsidR="007531A9">
          <w:rPr>
            <w:noProof/>
            <w:webHidden/>
          </w:rPr>
          <w:t>14</w:t>
        </w:r>
        <w:r>
          <w:rPr>
            <w:noProof/>
            <w:webHidden/>
          </w:rPr>
          <w:fldChar w:fldCharType="end"/>
        </w:r>
      </w:hyperlink>
    </w:p>
    <w:p w14:paraId="507C5DCA" w14:textId="6A281303" w:rsidR="007C15E1" w:rsidRDefault="007C15E1">
      <w:pPr>
        <w:pStyle w:val="Verzeichnis2"/>
        <w:rPr>
          <w:rFonts w:asciiTheme="minorHAnsi" w:eastAsiaTheme="minorEastAsia" w:hAnsiTheme="minorHAnsi" w:cstheme="minorBidi"/>
          <w:noProof/>
          <w:kern w:val="0"/>
          <w:sz w:val="22"/>
          <w:szCs w:val="22"/>
        </w:rPr>
      </w:pPr>
      <w:hyperlink w:anchor="_Toc91948678" w:history="1">
        <w:r w:rsidRPr="00386EED">
          <w:rPr>
            <w:rStyle w:val="Hyperlink"/>
            <w:noProof/>
          </w:rPr>
          <w:t>5.5</w:t>
        </w:r>
        <w:r>
          <w:rPr>
            <w:rFonts w:asciiTheme="minorHAnsi" w:eastAsiaTheme="minorEastAsia" w:hAnsiTheme="minorHAnsi" w:cstheme="minorBidi"/>
            <w:noProof/>
            <w:kern w:val="0"/>
            <w:sz w:val="22"/>
            <w:szCs w:val="22"/>
          </w:rPr>
          <w:tab/>
        </w:r>
        <w:r w:rsidRPr="00386EED">
          <w:rPr>
            <w:rStyle w:val="Hyperlink"/>
            <w:noProof/>
          </w:rPr>
          <w:t>Anforderungsanalyse für die Verkabelung (S) [A5]</w:t>
        </w:r>
        <w:r>
          <w:rPr>
            <w:noProof/>
            <w:webHidden/>
          </w:rPr>
          <w:tab/>
        </w:r>
        <w:r>
          <w:rPr>
            <w:noProof/>
            <w:webHidden/>
          </w:rPr>
          <w:fldChar w:fldCharType="begin"/>
        </w:r>
        <w:r>
          <w:rPr>
            <w:noProof/>
            <w:webHidden/>
          </w:rPr>
          <w:instrText xml:space="preserve"> PAGEREF _Toc91948678 \h </w:instrText>
        </w:r>
        <w:r>
          <w:rPr>
            <w:noProof/>
            <w:webHidden/>
          </w:rPr>
        </w:r>
        <w:r>
          <w:rPr>
            <w:noProof/>
            <w:webHidden/>
          </w:rPr>
          <w:fldChar w:fldCharType="separate"/>
        </w:r>
        <w:r w:rsidR="007531A9">
          <w:rPr>
            <w:noProof/>
            <w:webHidden/>
          </w:rPr>
          <w:t>16</w:t>
        </w:r>
        <w:r>
          <w:rPr>
            <w:noProof/>
            <w:webHidden/>
          </w:rPr>
          <w:fldChar w:fldCharType="end"/>
        </w:r>
      </w:hyperlink>
    </w:p>
    <w:p w14:paraId="4E26FE1A" w14:textId="08519A87" w:rsidR="007C15E1" w:rsidRDefault="007C15E1">
      <w:pPr>
        <w:pStyle w:val="Verzeichnis2"/>
        <w:rPr>
          <w:rFonts w:asciiTheme="minorHAnsi" w:eastAsiaTheme="minorEastAsia" w:hAnsiTheme="minorHAnsi" w:cstheme="minorBidi"/>
          <w:noProof/>
          <w:kern w:val="0"/>
          <w:sz w:val="22"/>
          <w:szCs w:val="22"/>
        </w:rPr>
      </w:pPr>
      <w:hyperlink w:anchor="_Toc91948679" w:history="1">
        <w:r w:rsidRPr="00386EED">
          <w:rPr>
            <w:rStyle w:val="Hyperlink"/>
            <w:noProof/>
          </w:rPr>
          <w:t>5.6</w:t>
        </w:r>
        <w:r>
          <w:rPr>
            <w:rFonts w:asciiTheme="minorHAnsi" w:eastAsiaTheme="minorEastAsia" w:hAnsiTheme="minorHAnsi" w:cstheme="minorBidi"/>
            <w:noProof/>
            <w:kern w:val="0"/>
            <w:sz w:val="22"/>
            <w:szCs w:val="22"/>
          </w:rPr>
          <w:tab/>
        </w:r>
        <w:r w:rsidRPr="00386EED">
          <w:rPr>
            <w:rStyle w:val="Hyperlink"/>
            <w:noProof/>
          </w:rPr>
          <w:t>Abnahme der Verkabelung (S) [A2]</w:t>
        </w:r>
        <w:r>
          <w:rPr>
            <w:noProof/>
            <w:webHidden/>
          </w:rPr>
          <w:tab/>
        </w:r>
        <w:r>
          <w:rPr>
            <w:noProof/>
            <w:webHidden/>
          </w:rPr>
          <w:fldChar w:fldCharType="begin"/>
        </w:r>
        <w:r>
          <w:rPr>
            <w:noProof/>
            <w:webHidden/>
          </w:rPr>
          <w:instrText xml:space="preserve"> PAGEREF _Toc91948679 \h </w:instrText>
        </w:r>
        <w:r>
          <w:rPr>
            <w:noProof/>
            <w:webHidden/>
          </w:rPr>
        </w:r>
        <w:r>
          <w:rPr>
            <w:noProof/>
            <w:webHidden/>
          </w:rPr>
          <w:fldChar w:fldCharType="separate"/>
        </w:r>
        <w:r w:rsidR="007531A9">
          <w:rPr>
            <w:noProof/>
            <w:webHidden/>
          </w:rPr>
          <w:t>17</w:t>
        </w:r>
        <w:r>
          <w:rPr>
            <w:noProof/>
            <w:webHidden/>
          </w:rPr>
          <w:fldChar w:fldCharType="end"/>
        </w:r>
      </w:hyperlink>
    </w:p>
    <w:p w14:paraId="48EEFE9E" w14:textId="07AA8EEC" w:rsidR="007C15E1" w:rsidRDefault="007C15E1">
      <w:pPr>
        <w:pStyle w:val="Verzeichnis2"/>
        <w:rPr>
          <w:rFonts w:asciiTheme="minorHAnsi" w:eastAsiaTheme="minorEastAsia" w:hAnsiTheme="minorHAnsi" w:cstheme="minorBidi"/>
          <w:noProof/>
          <w:kern w:val="0"/>
          <w:sz w:val="22"/>
          <w:szCs w:val="22"/>
        </w:rPr>
      </w:pPr>
      <w:hyperlink w:anchor="_Toc91948680" w:history="1">
        <w:r w:rsidRPr="00386EED">
          <w:rPr>
            <w:rStyle w:val="Hyperlink"/>
            <w:noProof/>
          </w:rPr>
          <w:t>5.7</w:t>
        </w:r>
        <w:r>
          <w:rPr>
            <w:rFonts w:asciiTheme="minorHAnsi" w:eastAsiaTheme="minorEastAsia" w:hAnsiTheme="minorHAnsi" w:cstheme="minorBidi"/>
            <w:noProof/>
            <w:kern w:val="0"/>
            <w:sz w:val="22"/>
            <w:szCs w:val="22"/>
          </w:rPr>
          <w:tab/>
        </w:r>
        <w:r w:rsidRPr="00386EED">
          <w:rPr>
            <w:rStyle w:val="Hyperlink"/>
            <w:noProof/>
          </w:rPr>
          <w:t>Überspannungsschutz (S) [A7]</w:t>
        </w:r>
        <w:r>
          <w:rPr>
            <w:noProof/>
            <w:webHidden/>
          </w:rPr>
          <w:tab/>
        </w:r>
        <w:r>
          <w:rPr>
            <w:noProof/>
            <w:webHidden/>
          </w:rPr>
          <w:fldChar w:fldCharType="begin"/>
        </w:r>
        <w:r>
          <w:rPr>
            <w:noProof/>
            <w:webHidden/>
          </w:rPr>
          <w:instrText xml:space="preserve"> PAGEREF _Toc91948680 \h </w:instrText>
        </w:r>
        <w:r>
          <w:rPr>
            <w:noProof/>
            <w:webHidden/>
          </w:rPr>
        </w:r>
        <w:r>
          <w:rPr>
            <w:noProof/>
            <w:webHidden/>
          </w:rPr>
          <w:fldChar w:fldCharType="separate"/>
        </w:r>
        <w:r w:rsidR="007531A9">
          <w:rPr>
            <w:noProof/>
            <w:webHidden/>
          </w:rPr>
          <w:t>21</w:t>
        </w:r>
        <w:r>
          <w:rPr>
            <w:noProof/>
            <w:webHidden/>
          </w:rPr>
          <w:fldChar w:fldCharType="end"/>
        </w:r>
      </w:hyperlink>
    </w:p>
    <w:p w14:paraId="13AABEB4" w14:textId="7EB6E0F6" w:rsidR="007C15E1" w:rsidRDefault="007C15E1">
      <w:pPr>
        <w:pStyle w:val="Verzeichnis2"/>
        <w:rPr>
          <w:rFonts w:asciiTheme="minorHAnsi" w:eastAsiaTheme="minorEastAsia" w:hAnsiTheme="minorHAnsi" w:cstheme="minorBidi"/>
          <w:noProof/>
          <w:kern w:val="0"/>
          <w:sz w:val="22"/>
          <w:szCs w:val="22"/>
        </w:rPr>
      </w:pPr>
      <w:hyperlink w:anchor="_Toc91948681" w:history="1">
        <w:r w:rsidRPr="00386EED">
          <w:rPr>
            <w:rStyle w:val="Hyperlink"/>
            <w:noProof/>
          </w:rPr>
          <w:t>5.8</w:t>
        </w:r>
        <w:r>
          <w:rPr>
            <w:rFonts w:asciiTheme="minorHAnsi" w:eastAsiaTheme="minorEastAsia" w:hAnsiTheme="minorHAnsi" w:cstheme="minorBidi"/>
            <w:noProof/>
            <w:kern w:val="0"/>
            <w:sz w:val="22"/>
            <w:szCs w:val="22"/>
          </w:rPr>
          <w:tab/>
        </w:r>
        <w:r w:rsidRPr="00386EED">
          <w:rPr>
            <w:rStyle w:val="Hyperlink"/>
            <w:noProof/>
          </w:rPr>
          <w:t>Entfernen und Deaktivieren nicht mehr benötigter Kabel (S) [A8]</w:t>
        </w:r>
        <w:r>
          <w:rPr>
            <w:noProof/>
            <w:webHidden/>
          </w:rPr>
          <w:tab/>
        </w:r>
        <w:r>
          <w:rPr>
            <w:noProof/>
            <w:webHidden/>
          </w:rPr>
          <w:fldChar w:fldCharType="begin"/>
        </w:r>
        <w:r>
          <w:rPr>
            <w:noProof/>
            <w:webHidden/>
          </w:rPr>
          <w:instrText xml:space="preserve"> PAGEREF _Toc91948681 \h </w:instrText>
        </w:r>
        <w:r>
          <w:rPr>
            <w:noProof/>
            <w:webHidden/>
          </w:rPr>
        </w:r>
        <w:r>
          <w:rPr>
            <w:noProof/>
            <w:webHidden/>
          </w:rPr>
          <w:fldChar w:fldCharType="separate"/>
        </w:r>
        <w:r w:rsidR="007531A9">
          <w:rPr>
            <w:noProof/>
            <w:webHidden/>
          </w:rPr>
          <w:t>22</w:t>
        </w:r>
        <w:r>
          <w:rPr>
            <w:noProof/>
            <w:webHidden/>
          </w:rPr>
          <w:fldChar w:fldCharType="end"/>
        </w:r>
      </w:hyperlink>
    </w:p>
    <w:p w14:paraId="1862C7ED" w14:textId="013AFBDD" w:rsidR="007C15E1" w:rsidRDefault="007C15E1">
      <w:pPr>
        <w:pStyle w:val="Verzeichnis2"/>
        <w:rPr>
          <w:rFonts w:asciiTheme="minorHAnsi" w:eastAsiaTheme="minorEastAsia" w:hAnsiTheme="minorHAnsi" w:cstheme="minorBidi"/>
          <w:noProof/>
          <w:kern w:val="0"/>
          <w:sz w:val="22"/>
          <w:szCs w:val="22"/>
        </w:rPr>
      </w:pPr>
      <w:hyperlink w:anchor="_Toc91948682" w:history="1">
        <w:r w:rsidRPr="00386EED">
          <w:rPr>
            <w:rStyle w:val="Hyperlink"/>
            <w:noProof/>
          </w:rPr>
          <w:t>5.9</w:t>
        </w:r>
        <w:r>
          <w:rPr>
            <w:rFonts w:asciiTheme="minorHAnsi" w:eastAsiaTheme="minorEastAsia" w:hAnsiTheme="minorHAnsi" w:cstheme="minorBidi"/>
            <w:noProof/>
            <w:kern w:val="0"/>
            <w:sz w:val="22"/>
            <w:szCs w:val="22"/>
          </w:rPr>
          <w:tab/>
        </w:r>
        <w:r w:rsidRPr="00386EED">
          <w:rPr>
            <w:rStyle w:val="Hyperlink"/>
            <w:noProof/>
          </w:rPr>
          <w:t>Brandschutz in Trassen  (S) [A9]</w:t>
        </w:r>
        <w:r>
          <w:rPr>
            <w:noProof/>
            <w:webHidden/>
          </w:rPr>
          <w:tab/>
        </w:r>
        <w:r>
          <w:rPr>
            <w:noProof/>
            <w:webHidden/>
          </w:rPr>
          <w:fldChar w:fldCharType="begin"/>
        </w:r>
        <w:r>
          <w:rPr>
            <w:noProof/>
            <w:webHidden/>
          </w:rPr>
          <w:instrText xml:space="preserve"> PAGEREF _Toc91948682 \h </w:instrText>
        </w:r>
        <w:r>
          <w:rPr>
            <w:noProof/>
            <w:webHidden/>
          </w:rPr>
        </w:r>
        <w:r>
          <w:rPr>
            <w:noProof/>
            <w:webHidden/>
          </w:rPr>
          <w:fldChar w:fldCharType="separate"/>
        </w:r>
        <w:r w:rsidR="007531A9">
          <w:rPr>
            <w:noProof/>
            <w:webHidden/>
          </w:rPr>
          <w:t>24</w:t>
        </w:r>
        <w:r>
          <w:rPr>
            <w:noProof/>
            <w:webHidden/>
          </w:rPr>
          <w:fldChar w:fldCharType="end"/>
        </w:r>
      </w:hyperlink>
    </w:p>
    <w:p w14:paraId="209C7BFB" w14:textId="0E5C3710" w:rsidR="007C15E1" w:rsidRDefault="007C15E1">
      <w:pPr>
        <w:pStyle w:val="Verzeichnis2"/>
        <w:rPr>
          <w:rFonts w:asciiTheme="minorHAnsi" w:eastAsiaTheme="minorEastAsia" w:hAnsiTheme="minorHAnsi" w:cstheme="minorBidi"/>
          <w:noProof/>
          <w:kern w:val="0"/>
          <w:sz w:val="22"/>
          <w:szCs w:val="22"/>
        </w:rPr>
      </w:pPr>
      <w:hyperlink w:anchor="_Toc91948683" w:history="1">
        <w:r w:rsidRPr="00386EED">
          <w:rPr>
            <w:rStyle w:val="Hyperlink"/>
            <w:noProof/>
          </w:rPr>
          <w:t>5.10</w:t>
        </w:r>
        <w:r>
          <w:rPr>
            <w:rFonts w:asciiTheme="minorHAnsi" w:eastAsiaTheme="minorEastAsia" w:hAnsiTheme="minorHAnsi" w:cstheme="minorBidi"/>
            <w:noProof/>
            <w:kern w:val="0"/>
            <w:sz w:val="22"/>
            <w:szCs w:val="22"/>
          </w:rPr>
          <w:tab/>
        </w:r>
        <w:r w:rsidRPr="00386EED">
          <w:rPr>
            <w:rStyle w:val="Hyperlink"/>
            <w:noProof/>
          </w:rPr>
          <w:t>Dokumentation und Kennzeichnung der Verkabelung (S) [A10]</w:t>
        </w:r>
        <w:r>
          <w:rPr>
            <w:noProof/>
            <w:webHidden/>
          </w:rPr>
          <w:tab/>
        </w:r>
        <w:r>
          <w:rPr>
            <w:noProof/>
            <w:webHidden/>
          </w:rPr>
          <w:fldChar w:fldCharType="begin"/>
        </w:r>
        <w:r>
          <w:rPr>
            <w:noProof/>
            <w:webHidden/>
          </w:rPr>
          <w:instrText xml:space="preserve"> PAGEREF _Toc91948683 \h </w:instrText>
        </w:r>
        <w:r>
          <w:rPr>
            <w:noProof/>
            <w:webHidden/>
          </w:rPr>
        </w:r>
        <w:r>
          <w:rPr>
            <w:noProof/>
            <w:webHidden/>
          </w:rPr>
          <w:fldChar w:fldCharType="separate"/>
        </w:r>
        <w:r w:rsidR="007531A9">
          <w:rPr>
            <w:noProof/>
            <w:webHidden/>
          </w:rPr>
          <w:t>25</w:t>
        </w:r>
        <w:r>
          <w:rPr>
            <w:noProof/>
            <w:webHidden/>
          </w:rPr>
          <w:fldChar w:fldCharType="end"/>
        </w:r>
      </w:hyperlink>
    </w:p>
    <w:p w14:paraId="2E4D1E75" w14:textId="0F9CFFF5" w:rsidR="007C15E1" w:rsidRDefault="007C15E1">
      <w:pPr>
        <w:pStyle w:val="Verzeichnis2"/>
        <w:rPr>
          <w:rFonts w:asciiTheme="minorHAnsi" w:eastAsiaTheme="minorEastAsia" w:hAnsiTheme="minorHAnsi" w:cstheme="minorBidi"/>
          <w:noProof/>
          <w:kern w:val="0"/>
          <w:sz w:val="22"/>
          <w:szCs w:val="22"/>
        </w:rPr>
      </w:pPr>
      <w:hyperlink w:anchor="_Toc91948684" w:history="1">
        <w:r w:rsidRPr="00386EED">
          <w:rPr>
            <w:rStyle w:val="Hyperlink"/>
            <w:noProof/>
          </w:rPr>
          <w:t>5.11</w:t>
        </w:r>
        <w:r>
          <w:rPr>
            <w:rFonts w:asciiTheme="minorHAnsi" w:eastAsiaTheme="minorEastAsia" w:hAnsiTheme="minorHAnsi" w:cstheme="minorBidi"/>
            <w:noProof/>
            <w:kern w:val="0"/>
            <w:sz w:val="22"/>
            <w:szCs w:val="22"/>
          </w:rPr>
          <w:tab/>
        </w:r>
        <w:r w:rsidRPr="00386EED">
          <w:rPr>
            <w:rStyle w:val="Hyperlink"/>
            <w:noProof/>
          </w:rPr>
          <w:t>Neutrale Dokumentation in den Verteilern (S) [A11]</w:t>
        </w:r>
        <w:r>
          <w:rPr>
            <w:noProof/>
            <w:webHidden/>
          </w:rPr>
          <w:tab/>
        </w:r>
        <w:r>
          <w:rPr>
            <w:noProof/>
            <w:webHidden/>
          </w:rPr>
          <w:fldChar w:fldCharType="begin"/>
        </w:r>
        <w:r>
          <w:rPr>
            <w:noProof/>
            <w:webHidden/>
          </w:rPr>
          <w:instrText xml:space="preserve"> PAGEREF _Toc91948684 \h </w:instrText>
        </w:r>
        <w:r>
          <w:rPr>
            <w:noProof/>
            <w:webHidden/>
          </w:rPr>
        </w:r>
        <w:r>
          <w:rPr>
            <w:noProof/>
            <w:webHidden/>
          </w:rPr>
          <w:fldChar w:fldCharType="separate"/>
        </w:r>
        <w:r w:rsidR="007531A9">
          <w:rPr>
            <w:noProof/>
            <w:webHidden/>
          </w:rPr>
          <w:t>29</w:t>
        </w:r>
        <w:r>
          <w:rPr>
            <w:noProof/>
            <w:webHidden/>
          </w:rPr>
          <w:fldChar w:fldCharType="end"/>
        </w:r>
      </w:hyperlink>
    </w:p>
    <w:p w14:paraId="5F9632E9" w14:textId="3DEB89A2" w:rsidR="007C15E1" w:rsidRDefault="007C15E1" w:rsidP="007C15E1">
      <w:pPr>
        <w:pStyle w:val="Verzeichnis2"/>
        <w:ind w:left="1133" w:hanging="566"/>
        <w:rPr>
          <w:rFonts w:asciiTheme="minorHAnsi" w:eastAsiaTheme="minorEastAsia" w:hAnsiTheme="minorHAnsi" w:cstheme="minorBidi"/>
          <w:noProof/>
          <w:kern w:val="0"/>
          <w:sz w:val="22"/>
          <w:szCs w:val="22"/>
        </w:rPr>
      </w:pPr>
      <w:hyperlink w:anchor="_Toc91948685" w:history="1">
        <w:r w:rsidRPr="00386EED">
          <w:rPr>
            <w:rStyle w:val="Hyperlink"/>
            <w:noProof/>
          </w:rPr>
          <w:t>5.12</w:t>
        </w:r>
        <w:r>
          <w:rPr>
            <w:rFonts w:asciiTheme="minorHAnsi" w:eastAsiaTheme="minorEastAsia" w:hAnsiTheme="minorHAnsi" w:cstheme="minorBidi"/>
            <w:noProof/>
            <w:kern w:val="0"/>
            <w:sz w:val="22"/>
            <w:szCs w:val="22"/>
          </w:rPr>
          <w:tab/>
        </w:r>
        <w:r w:rsidRPr="00386EED">
          <w:rPr>
            <w:rStyle w:val="Hyperlink"/>
            <w:noProof/>
          </w:rPr>
          <w:t xml:space="preserve">Kontrolle elektrotechnischer Anlagen und bestehender </w:t>
        </w:r>
        <w:r>
          <w:rPr>
            <w:rStyle w:val="Hyperlink"/>
            <w:noProof/>
          </w:rPr>
          <w:br/>
        </w:r>
        <w:r w:rsidRPr="00386EED">
          <w:rPr>
            <w:rStyle w:val="Hyperlink"/>
            <w:noProof/>
          </w:rPr>
          <w:t>Verbindungen (S) [A12]</w:t>
        </w:r>
        <w:r>
          <w:rPr>
            <w:noProof/>
            <w:webHidden/>
          </w:rPr>
          <w:tab/>
        </w:r>
        <w:r>
          <w:rPr>
            <w:noProof/>
            <w:webHidden/>
          </w:rPr>
          <w:fldChar w:fldCharType="begin"/>
        </w:r>
        <w:r>
          <w:rPr>
            <w:noProof/>
            <w:webHidden/>
          </w:rPr>
          <w:instrText xml:space="preserve"> PAGEREF _Toc91948685 \h </w:instrText>
        </w:r>
        <w:r>
          <w:rPr>
            <w:noProof/>
            <w:webHidden/>
          </w:rPr>
        </w:r>
        <w:r>
          <w:rPr>
            <w:noProof/>
            <w:webHidden/>
          </w:rPr>
          <w:fldChar w:fldCharType="separate"/>
        </w:r>
        <w:r w:rsidR="007531A9">
          <w:rPr>
            <w:noProof/>
            <w:webHidden/>
          </w:rPr>
          <w:t>31</w:t>
        </w:r>
        <w:r>
          <w:rPr>
            <w:noProof/>
            <w:webHidden/>
          </w:rPr>
          <w:fldChar w:fldCharType="end"/>
        </w:r>
      </w:hyperlink>
    </w:p>
    <w:p w14:paraId="202C0EA1" w14:textId="346BDDFB" w:rsidR="007C15E1" w:rsidRDefault="007C15E1">
      <w:pPr>
        <w:pStyle w:val="Verzeichnis2"/>
        <w:rPr>
          <w:rFonts w:asciiTheme="minorHAnsi" w:eastAsiaTheme="minorEastAsia" w:hAnsiTheme="minorHAnsi" w:cstheme="minorBidi"/>
          <w:noProof/>
          <w:kern w:val="0"/>
          <w:sz w:val="22"/>
          <w:szCs w:val="22"/>
        </w:rPr>
      </w:pPr>
      <w:hyperlink w:anchor="_Toc91948686" w:history="1">
        <w:r w:rsidRPr="00386EED">
          <w:rPr>
            <w:rStyle w:val="Hyperlink"/>
            <w:noProof/>
          </w:rPr>
          <w:t>5.13</w:t>
        </w:r>
        <w:r>
          <w:rPr>
            <w:rFonts w:asciiTheme="minorHAnsi" w:eastAsiaTheme="minorEastAsia" w:hAnsiTheme="minorHAnsi" w:cstheme="minorBidi"/>
            <w:noProof/>
            <w:kern w:val="0"/>
            <w:sz w:val="22"/>
            <w:szCs w:val="22"/>
          </w:rPr>
          <w:tab/>
        </w:r>
        <w:r w:rsidRPr="00386EED">
          <w:rPr>
            <w:rStyle w:val="Hyperlink"/>
            <w:noProof/>
          </w:rPr>
          <w:t>Vermeidung elektrischer Zündquellen (S) [A13]</w:t>
        </w:r>
        <w:r>
          <w:rPr>
            <w:noProof/>
            <w:webHidden/>
          </w:rPr>
          <w:tab/>
        </w:r>
        <w:r>
          <w:rPr>
            <w:noProof/>
            <w:webHidden/>
          </w:rPr>
          <w:fldChar w:fldCharType="begin"/>
        </w:r>
        <w:r>
          <w:rPr>
            <w:noProof/>
            <w:webHidden/>
          </w:rPr>
          <w:instrText xml:space="preserve"> PAGEREF _Toc91948686 \h </w:instrText>
        </w:r>
        <w:r>
          <w:rPr>
            <w:noProof/>
            <w:webHidden/>
          </w:rPr>
        </w:r>
        <w:r>
          <w:rPr>
            <w:noProof/>
            <w:webHidden/>
          </w:rPr>
          <w:fldChar w:fldCharType="separate"/>
        </w:r>
        <w:r w:rsidR="007531A9">
          <w:rPr>
            <w:noProof/>
            <w:webHidden/>
          </w:rPr>
          <w:t>33</w:t>
        </w:r>
        <w:r>
          <w:rPr>
            <w:noProof/>
            <w:webHidden/>
          </w:rPr>
          <w:fldChar w:fldCharType="end"/>
        </w:r>
      </w:hyperlink>
    </w:p>
    <w:p w14:paraId="553A053D" w14:textId="2714A14B" w:rsidR="007C15E1" w:rsidRDefault="007C15E1">
      <w:pPr>
        <w:pStyle w:val="Verzeichnis2"/>
        <w:rPr>
          <w:rFonts w:asciiTheme="minorHAnsi" w:eastAsiaTheme="minorEastAsia" w:hAnsiTheme="minorHAnsi" w:cstheme="minorBidi"/>
          <w:noProof/>
          <w:kern w:val="0"/>
          <w:sz w:val="22"/>
          <w:szCs w:val="22"/>
        </w:rPr>
      </w:pPr>
      <w:hyperlink w:anchor="_Toc91948687" w:history="1">
        <w:r w:rsidRPr="00386EED">
          <w:rPr>
            <w:rStyle w:val="Hyperlink"/>
            <w:noProof/>
          </w:rPr>
          <w:t>5.14</w:t>
        </w:r>
        <w:r>
          <w:rPr>
            <w:rFonts w:asciiTheme="minorHAnsi" w:eastAsiaTheme="minorEastAsia" w:hAnsiTheme="minorHAnsi" w:cstheme="minorBidi"/>
            <w:noProof/>
            <w:kern w:val="0"/>
            <w:sz w:val="22"/>
            <w:szCs w:val="22"/>
          </w:rPr>
          <w:tab/>
        </w:r>
        <w:r w:rsidRPr="00386EED">
          <w:rPr>
            <w:rStyle w:val="Hyperlink"/>
            <w:noProof/>
          </w:rPr>
          <w:t>A-B-Versorgung (H) [A14]</w:t>
        </w:r>
        <w:r>
          <w:rPr>
            <w:noProof/>
            <w:webHidden/>
          </w:rPr>
          <w:tab/>
        </w:r>
        <w:r>
          <w:rPr>
            <w:noProof/>
            <w:webHidden/>
          </w:rPr>
          <w:fldChar w:fldCharType="begin"/>
        </w:r>
        <w:r>
          <w:rPr>
            <w:noProof/>
            <w:webHidden/>
          </w:rPr>
          <w:instrText xml:space="preserve"> PAGEREF _Toc91948687 \h </w:instrText>
        </w:r>
        <w:r>
          <w:rPr>
            <w:noProof/>
            <w:webHidden/>
          </w:rPr>
        </w:r>
        <w:r>
          <w:rPr>
            <w:noProof/>
            <w:webHidden/>
          </w:rPr>
          <w:fldChar w:fldCharType="separate"/>
        </w:r>
        <w:r w:rsidR="007531A9">
          <w:rPr>
            <w:noProof/>
            <w:webHidden/>
          </w:rPr>
          <w:t>34</w:t>
        </w:r>
        <w:r>
          <w:rPr>
            <w:noProof/>
            <w:webHidden/>
          </w:rPr>
          <w:fldChar w:fldCharType="end"/>
        </w:r>
      </w:hyperlink>
    </w:p>
    <w:p w14:paraId="2DE7CB54" w14:textId="0E4FCCEB" w:rsidR="007C15E1" w:rsidRDefault="007C15E1">
      <w:pPr>
        <w:pStyle w:val="Verzeichnis2"/>
        <w:rPr>
          <w:rFonts w:asciiTheme="minorHAnsi" w:eastAsiaTheme="minorEastAsia" w:hAnsiTheme="minorHAnsi" w:cstheme="minorBidi"/>
          <w:noProof/>
          <w:kern w:val="0"/>
          <w:sz w:val="22"/>
          <w:szCs w:val="22"/>
        </w:rPr>
      </w:pPr>
      <w:hyperlink w:anchor="_Toc91948688" w:history="1">
        <w:r w:rsidRPr="00386EED">
          <w:rPr>
            <w:rStyle w:val="Hyperlink"/>
            <w:noProof/>
          </w:rPr>
          <w:t>5.15</w:t>
        </w:r>
        <w:r>
          <w:rPr>
            <w:rFonts w:asciiTheme="minorHAnsi" w:eastAsiaTheme="minorEastAsia" w:hAnsiTheme="minorHAnsi" w:cstheme="minorBidi"/>
            <w:noProof/>
            <w:kern w:val="0"/>
            <w:sz w:val="22"/>
            <w:szCs w:val="22"/>
          </w:rPr>
          <w:tab/>
        </w:r>
        <w:r w:rsidRPr="00386EED">
          <w:rPr>
            <w:rStyle w:val="Hyperlink"/>
            <w:noProof/>
          </w:rPr>
          <w:t>Materielle Sicherung der Verkabelung (H) [A15]</w:t>
        </w:r>
        <w:r>
          <w:rPr>
            <w:noProof/>
            <w:webHidden/>
          </w:rPr>
          <w:tab/>
        </w:r>
        <w:r>
          <w:rPr>
            <w:noProof/>
            <w:webHidden/>
          </w:rPr>
          <w:fldChar w:fldCharType="begin"/>
        </w:r>
        <w:r>
          <w:rPr>
            <w:noProof/>
            <w:webHidden/>
          </w:rPr>
          <w:instrText xml:space="preserve"> PAGEREF _Toc91948688 \h </w:instrText>
        </w:r>
        <w:r>
          <w:rPr>
            <w:noProof/>
            <w:webHidden/>
          </w:rPr>
        </w:r>
        <w:r>
          <w:rPr>
            <w:noProof/>
            <w:webHidden/>
          </w:rPr>
          <w:fldChar w:fldCharType="separate"/>
        </w:r>
        <w:r w:rsidR="007531A9">
          <w:rPr>
            <w:noProof/>
            <w:webHidden/>
          </w:rPr>
          <w:t>34</w:t>
        </w:r>
        <w:r>
          <w:rPr>
            <w:noProof/>
            <w:webHidden/>
          </w:rPr>
          <w:fldChar w:fldCharType="end"/>
        </w:r>
      </w:hyperlink>
    </w:p>
    <w:p w14:paraId="30702B03" w14:textId="74800E63" w:rsidR="007C15E1" w:rsidRDefault="007C15E1">
      <w:pPr>
        <w:pStyle w:val="Verzeichnis2"/>
        <w:rPr>
          <w:rFonts w:asciiTheme="minorHAnsi" w:eastAsiaTheme="minorEastAsia" w:hAnsiTheme="minorHAnsi" w:cstheme="minorBidi"/>
          <w:noProof/>
          <w:kern w:val="0"/>
          <w:sz w:val="22"/>
          <w:szCs w:val="22"/>
        </w:rPr>
      </w:pPr>
      <w:hyperlink w:anchor="_Toc91948689" w:history="1">
        <w:r w:rsidRPr="00386EED">
          <w:rPr>
            <w:rStyle w:val="Hyperlink"/>
            <w:noProof/>
          </w:rPr>
          <w:t>5.16</w:t>
        </w:r>
        <w:r>
          <w:rPr>
            <w:rFonts w:asciiTheme="minorHAnsi" w:eastAsiaTheme="minorEastAsia" w:hAnsiTheme="minorHAnsi" w:cstheme="minorBidi"/>
            <w:noProof/>
            <w:kern w:val="0"/>
            <w:sz w:val="22"/>
            <w:szCs w:val="22"/>
          </w:rPr>
          <w:tab/>
        </w:r>
        <w:r w:rsidRPr="00386EED">
          <w:rPr>
            <w:rStyle w:val="Hyperlink"/>
            <w:noProof/>
          </w:rPr>
          <w:t>Nutzung von Schranksystemen (H) [A16]</w:t>
        </w:r>
        <w:r>
          <w:rPr>
            <w:noProof/>
            <w:webHidden/>
          </w:rPr>
          <w:tab/>
        </w:r>
        <w:r>
          <w:rPr>
            <w:noProof/>
            <w:webHidden/>
          </w:rPr>
          <w:fldChar w:fldCharType="begin"/>
        </w:r>
        <w:r>
          <w:rPr>
            <w:noProof/>
            <w:webHidden/>
          </w:rPr>
          <w:instrText xml:space="preserve"> PAGEREF _Toc91948689 \h </w:instrText>
        </w:r>
        <w:r>
          <w:rPr>
            <w:noProof/>
            <w:webHidden/>
          </w:rPr>
        </w:r>
        <w:r>
          <w:rPr>
            <w:noProof/>
            <w:webHidden/>
          </w:rPr>
          <w:fldChar w:fldCharType="separate"/>
        </w:r>
        <w:r w:rsidR="007531A9">
          <w:rPr>
            <w:noProof/>
            <w:webHidden/>
          </w:rPr>
          <w:t>35</w:t>
        </w:r>
        <w:r>
          <w:rPr>
            <w:noProof/>
            <w:webHidden/>
          </w:rPr>
          <w:fldChar w:fldCharType="end"/>
        </w:r>
      </w:hyperlink>
    </w:p>
    <w:p w14:paraId="5A2ECF3B" w14:textId="08A47884" w:rsidR="007C15E1" w:rsidRDefault="007C15E1">
      <w:pPr>
        <w:pStyle w:val="Verzeichnis2"/>
        <w:rPr>
          <w:rFonts w:asciiTheme="minorHAnsi" w:eastAsiaTheme="minorEastAsia" w:hAnsiTheme="minorHAnsi" w:cstheme="minorBidi"/>
          <w:noProof/>
          <w:kern w:val="0"/>
          <w:sz w:val="22"/>
          <w:szCs w:val="22"/>
        </w:rPr>
      </w:pPr>
      <w:hyperlink w:anchor="_Toc91948690" w:history="1">
        <w:r w:rsidRPr="00386EED">
          <w:rPr>
            <w:rStyle w:val="Hyperlink"/>
            <w:noProof/>
          </w:rPr>
          <w:t>5.17</w:t>
        </w:r>
        <w:r>
          <w:rPr>
            <w:rFonts w:asciiTheme="minorHAnsi" w:eastAsiaTheme="minorEastAsia" w:hAnsiTheme="minorHAnsi" w:cstheme="minorBidi"/>
            <w:noProof/>
            <w:kern w:val="0"/>
            <w:sz w:val="22"/>
            <w:szCs w:val="22"/>
          </w:rPr>
          <w:tab/>
        </w:r>
        <w:r w:rsidRPr="00386EED">
          <w:rPr>
            <w:rStyle w:val="Hyperlink"/>
            <w:noProof/>
          </w:rPr>
          <w:t>Redundanzen für die IT-Verkabelung (H) [A17]</w:t>
        </w:r>
        <w:r>
          <w:rPr>
            <w:noProof/>
            <w:webHidden/>
          </w:rPr>
          <w:tab/>
        </w:r>
        <w:r>
          <w:rPr>
            <w:noProof/>
            <w:webHidden/>
          </w:rPr>
          <w:fldChar w:fldCharType="begin"/>
        </w:r>
        <w:r>
          <w:rPr>
            <w:noProof/>
            <w:webHidden/>
          </w:rPr>
          <w:instrText xml:space="preserve"> PAGEREF _Toc91948690 \h </w:instrText>
        </w:r>
        <w:r>
          <w:rPr>
            <w:noProof/>
            <w:webHidden/>
          </w:rPr>
        </w:r>
        <w:r>
          <w:rPr>
            <w:noProof/>
            <w:webHidden/>
          </w:rPr>
          <w:fldChar w:fldCharType="separate"/>
        </w:r>
        <w:r w:rsidR="007531A9">
          <w:rPr>
            <w:noProof/>
            <w:webHidden/>
          </w:rPr>
          <w:t>36</w:t>
        </w:r>
        <w:r>
          <w:rPr>
            <w:noProof/>
            <w:webHidden/>
          </w:rPr>
          <w:fldChar w:fldCharType="end"/>
        </w:r>
      </w:hyperlink>
    </w:p>
    <w:p w14:paraId="50D0ECAA" w14:textId="058A38C6" w:rsidR="007C15E1" w:rsidRDefault="007C15E1" w:rsidP="007C15E1">
      <w:pPr>
        <w:pStyle w:val="Verzeichnis1"/>
        <w:rPr>
          <w:rFonts w:asciiTheme="minorHAnsi" w:eastAsiaTheme="minorEastAsia" w:hAnsiTheme="minorHAnsi" w:cstheme="minorBidi"/>
          <w:kern w:val="0"/>
          <w:sz w:val="22"/>
          <w:szCs w:val="22"/>
        </w:rPr>
      </w:pPr>
      <w:hyperlink w:anchor="_Toc91948691" w:history="1">
        <w:r w:rsidRPr="00386EED">
          <w:rPr>
            <w:rStyle w:val="Hyperlink"/>
          </w:rPr>
          <w:t>6</w:t>
        </w:r>
        <w:r>
          <w:rPr>
            <w:rFonts w:asciiTheme="minorHAnsi" w:eastAsiaTheme="minorEastAsia" w:hAnsiTheme="minorHAnsi" w:cstheme="minorBidi"/>
            <w:kern w:val="0"/>
            <w:sz w:val="22"/>
            <w:szCs w:val="22"/>
          </w:rPr>
          <w:tab/>
        </w:r>
        <w:r w:rsidRPr="00386EED">
          <w:rPr>
            <w:rStyle w:val="Hyperlink"/>
          </w:rPr>
          <w:t>Behördenspezifische Anforderungen [optional]</w:t>
        </w:r>
        <w:r>
          <w:rPr>
            <w:webHidden/>
          </w:rPr>
          <w:tab/>
        </w:r>
        <w:r>
          <w:rPr>
            <w:webHidden/>
          </w:rPr>
          <w:fldChar w:fldCharType="begin"/>
        </w:r>
        <w:r>
          <w:rPr>
            <w:webHidden/>
          </w:rPr>
          <w:instrText xml:space="preserve"> PAGEREF _Toc91948691 \h </w:instrText>
        </w:r>
        <w:r>
          <w:rPr>
            <w:webHidden/>
          </w:rPr>
        </w:r>
        <w:r>
          <w:rPr>
            <w:webHidden/>
          </w:rPr>
          <w:fldChar w:fldCharType="separate"/>
        </w:r>
        <w:r w:rsidR="007531A9">
          <w:rPr>
            <w:webHidden/>
          </w:rPr>
          <w:t>38</w:t>
        </w:r>
        <w:r>
          <w:rPr>
            <w:webHidden/>
          </w:rPr>
          <w:fldChar w:fldCharType="end"/>
        </w:r>
      </w:hyperlink>
    </w:p>
    <w:p w14:paraId="6F67C996" w14:textId="72EB8642" w:rsidR="007C15E1" w:rsidRDefault="007C15E1" w:rsidP="007C15E1">
      <w:pPr>
        <w:pStyle w:val="Verzeichnis1"/>
        <w:rPr>
          <w:rFonts w:asciiTheme="minorHAnsi" w:eastAsiaTheme="minorEastAsia" w:hAnsiTheme="minorHAnsi" w:cstheme="minorBidi"/>
          <w:kern w:val="0"/>
          <w:sz w:val="22"/>
          <w:szCs w:val="22"/>
        </w:rPr>
      </w:pPr>
      <w:hyperlink w:anchor="_Toc91948693" w:history="1">
        <w:r w:rsidRPr="00386EED">
          <w:rPr>
            <w:rStyle w:val="Hyperlink"/>
          </w:rPr>
          <w:t>7</w:t>
        </w:r>
        <w:r>
          <w:rPr>
            <w:rFonts w:asciiTheme="minorHAnsi" w:eastAsiaTheme="minorEastAsia" w:hAnsiTheme="minorHAnsi" w:cstheme="minorBidi"/>
            <w:kern w:val="0"/>
            <w:sz w:val="22"/>
            <w:szCs w:val="22"/>
          </w:rPr>
          <w:tab/>
        </w:r>
        <w:r w:rsidRPr="00386EED">
          <w:rPr>
            <w:rStyle w:val="Hyperlink"/>
          </w:rPr>
          <w:t>Weitere Anforderungen aus anderer Quellen [optional]</w:t>
        </w:r>
        <w:r>
          <w:rPr>
            <w:webHidden/>
          </w:rPr>
          <w:tab/>
        </w:r>
        <w:r>
          <w:rPr>
            <w:webHidden/>
          </w:rPr>
          <w:fldChar w:fldCharType="begin"/>
        </w:r>
        <w:r>
          <w:rPr>
            <w:webHidden/>
          </w:rPr>
          <w:instrText xml:space="preserve"> PAGEREF _Toc91948693 \h </w:instrText>
        </w:r>
        <w:r>
          <w:rPr>
            <w:webHidden/>
          </w:rPr>
        </w:r>
        <w:r>
          <w:rPr>
            <w:webHidden/>
          </w:rPr>
          <w:fldChar w:fldCharType="separate"/>
        </w:r>
        <w:r w:rsidR="007531A9">
          <w:rPr>
            <w:webHidden/>
          </w:rPr>
          <w:t>39</w:t>
        </w:r>
        <w:r>
          <w:rPr>
            <w:webHidden/>
          </w:rPr>
          <w:fldChar w:fldCharType="end"/>
        </w:r>
      </w:hyperlink>
    </w:p>
    <w:p w14:paraId="48D7EF1F" w14:textId="6C9E5CE8" w:rsidR="007C15E1" w:rsidRDefault="007C15E1" w:rsidP="007C15E1">
      <w:pPr>
        <w:pStyle w:val="Verzeichnis1"/>
        <w:rPr>
          <w:rFonts w:asciiTheme="minorHAnsi" w:eastAsiaTheme="minorEastAsia" w:hAnsiTheme="minorHAnsi" w:cstheme="minorBidi"/>
          <w:kern w:val="0"/>
          <w:sz w:val="22"/>
          <w:szCs w:val="22"/>
        </w:rPr>
      </w:pPr>
      <w:hyperlink w:anchor="_Toc91948695" w:history="1">
        <w:r w:rsidRPr="00386EED">
          <w:rPr>
            <w:rStyle w:val="Hyperlink"/>
          </w:rPr>
          <w:t>8</w:t>
        </w:r>
        <w:r>
          <w:rPr>
            <w:rFonts w:asciiTheme="minorHAnsi" w:eastAsiaTheme="minorEastAsia" w:hAnsiTheme="minorHAnsi" w:cstheme="minorBidi"/>
            <w:kern w:val="0"/>
            <w:sz w:val="22"/>
            <w:szCs w:val="22"/>
          </w:rPr>
          <w:tab/>
        </w:r>
        <w:r w:rsidRPr="00386EED">
          <w:rPr>
            <w:rStyle w:val="Hyperlink"/>
          </w:rPr>
          <w:t>Schulung / Information / Sensibilisierung der  Beschäftigten [optional]</w:t>
        </w:r>
        <w:r>
          <w:rPr>
            <w:webHidden/>
          </w:rPr>
          <w:tab/>
        </w:r>
        <w:r>
          <w:rPr>
            <w:webHidden/>
          </w:rPr>
          <w:fldChar w:fldCharType="begin"/>
        </w:r>
        <w:r>
          <w:rPr>
            <w:webHidden/>
          </w:rPr>
          <w:instrText xml:space="preserve"> PAGEREF _Toc91948695 \h </w:instrText>
        </w:r>
        <w:r>
          <w:rPr>
            <w:webHidden/>
          </w:rPr>
        </w:r>
        <w:r>
          <w:rPr>
            <w:webHidden/>
          </w:rPr>
          <w:fldChar w:fldCharType="separate"/>
        </w:r>
        <w:r w:rsidR="007531A9">
          <w:rPr>
            <w:webHidden/>
          </w:rPr>
          <w:t>40</w:t>
        </w:r>
        <w:r>
          <w:rPr>
            <w:webHidden/>
          </w:rPr>
          <w:fldChar w:fldCharType="end"/>
        </w:r>
      </w:hyperlink>
    </w:p>
    <w:p w14:paraId="1EFD412B" w14:textId="67B183EE" w:rsidR="007C15E1" w:rsidRDefault="007C15E1" w:rsidP="007C15E1">
      <w:pPr>
        <w:pStyle w:val="Verzeichnis1"/>
        <w:rPr>
          <w:rFonts w:asciiTheme="minorHAnsi" w:eastAsiaTheme="minorEastAsia" w:hAnsiTheme="minorHAnsi" w:cstheme="minorBidi"/>
          <w:kern w:val="0"/>
          <w:sz w:val="22"/>
          <w:szCs w:val="22"/>
        </w:rPr>
      </w:pPr>
      <w:hyperlink w:anchor="_Toc91948696" w:history="1">
        <w:r w:rsidRPr="00386EED">
          <w:rPr>
            <w:rStyle w:val="Hyperlink"/>
          </w:rPr>
          <w:t>9</w:t>
        </w:r>
        <w:r>
          <w:rPr>
            <w:rFonts w:asciiTheme="minorHAnsi" w:eastAsiaTheme="minorEastAsia" w:hAnsiTheme="minorHAnsi" w:cstheme="minorBidi"/>
            <w:kern w:val="0"/>
            <w:sz w:val="22"/>
            <w:szCs w:val="22"/>
          </w:rPr>
          <w:tab/>
        </w:r>
        <w:r w:rsidRPr="00386EED">
          <w:rPr>
            <w:rStyle w:val="Hyperlink"/>
          </w:rPr>
          <w:t>Notfallvorsorge</w:t>
        </w:r>
        <w:r>
          <w:rPr>
            <w:webHidden/>
          </w:rPr>
          <w:tab/>
        </w:r>
        <w:r>
          <w:rPr>
            <w:webHidden/>
          </w:rPr>
          <w:fldChar w:fldCharType="begin"/>
        </w:r>
        <w:r>
          <w:rPr>
            <w:webHidden/>
          </w:rPr>
          <w:instrText xml:space="preserve"> PAGEREF _Toc91948696 \h </w:instrText>
        </w:r>
        <w:r>
          <w:rPr>
            <w:webHidden/>
          </w:rPr>
        </w:r>
        <w:r>
          <w:rPr>
            <w:webHidden/>
          </w:rPr>
          <w:fldChar w:fldCharType="separate"/>
        </w:r>
        <w:r w:rsidR="007531A9">
          <w:rPr>
            <w:webHidden/>
          </w:rPr>
          <w:t>40</w:t>
        </w:r>
        <w:r>
          <w:rPr>
            <w:webHidden/>
          </w:rPr>
          <w:fldChar w:fldCharType="end"/>
        </w:r>
      </w:hyperlink>
    </w:p>
    <w:p w14:paraId="74B9DE58" w14:textId="658F3D52" w:rsidR="007C15E1" w:rsidRDefault="007C15E1" w:rsidP="007C15E1">
      <w:pPr>
        <w:pStyle w:val="Verzeichnis1"/>
        <w:rPr>
          <w:rFonts w:asciiTheme="minorHAnsi" w:eastAsiaTheme="minorEastAsia" w:hAnsiTheme="minorHAnsi" w:cstheme="minorBidi"/>
          <w:kern w:val="0"/>
          <w:sz w:val="22"/>
          <w:szCs w:val="22"/>
        </w:rPr>
      </w:pPr>
      <w:hyperlink w:anchor="_Toc91948697" w:history="1">
        <w:r w:rsidRPr="00386EED">
          <w:rPr>
            <w:rStyle w:val="Hyperlink"/>
          </w:rPr>
          <w:t>10</w:t>
        </w:r>
        <w:r>
          <w:rPr>
            <w:rFonts w:asciiTheme="minorHAnsi" w:eastAsiaTheme="minorEastAsia" w:hAnsiTheme="minorHAnsi" w:cstheme="minorBidi"/>
            <w:kern w:val="0"/>
            <w:sz w:val="22"/>
            <w:szCs w:val="22"/>
          </w:rPr>
          <w:tab/>
        </w:r>
        <w:r w:rsidRPr="00386EED">
          <w:rPr>
            <w:rStyle w:val="Hyperlink"/>
          </w:rPr>
          <w:t>Konsequenzen bei Nichtbeachtung</w:t>
        </w:r>
        <w:r>
          <w:rPr>
            <w:webHidden/>
          </w:rPr>
          <w:tab/>
        </w:r>
        <w:r>
          <w:rPr>
            <w:webHidden/>
          </w:rPr>
          <w:fldChar w:fldCharType="begin"/>
        </w:r>
        <w:r>
          <w:rPr>
            <w:webHidden/>
          </w:rPr>
          <w:instrText xml:space="preserve"> PAGEREF _Toc91948697 \h </w:instrText>
        </w:r>
        <w:r>
          <w:rPr>
            <w:webHidden/>
          </w:rPr>
        </w:r>
        <w:r>
          <w:rPr>
            <w:webHidden/>
          </w:rPr>
          <w:fldChar w:fldCharType="separate"/>
        </w:r>
        <w:r w:rsidR="007531A9">
          <w:rPr>
            <w:webHidden/>
          </w:rPr>
          <w:t>40</w:t>
        </w:r>
        <w:r>
          <w:rPr>
            <w:webHidden/>
          </w:rPr>
          <w:fldChar w:fldCharType="end"/>
        </w:r>
      </w:hyperlink>
    </w:p>
    <w:p w14:paraId="1993BA00" w14:textId="344830FD" w:rsidR="007C15E1" w:rsidRDefault="007C15E1" w:rsidP="007C15E1">
      <w:pPr>
        <w:pStyle w:val="Verzeichnis1"/>
        <w:rPr>
          <w:rFonts w:asciiTheme="minorHAnsi" w:eastAsiaTheme="minorEastAsia" w:hAnsiTheme="minorHAnsi" w:cstheme="minorBidi"/>
          <w:kern w:val="0"/>
          <w:sz w:val="22"/>
          <w:szCs w:val="22"/>
        </w:rPr>
      </w:pPr>
      <w:hyperlink w:anchor="_Toc91948698" w:history="1">
        <w:r w:rsidRPr="00386EED">
          <w:rPr>
            <w:rStyle w:val="Hyperlink"/>
          </w:rPr>
          <w:t>11</w:t>
        </w:r>
        <w:r>
          <w:rPr>
            <w:rFonts w:asciiTheme="minorHAnsi" w:eastAsiaTheme="minorEastAsia" w:hAnsiTheme="minorHAnsi" w:cstheme="minorBidi"/>
            <w:kern w:val="0"/>
            <w:sz w:val="22"/>
            <w:szCs w:val="22"/>
          </w:rPr>
          <w:tab/>
        </w:r>
        <w:r w:rsidRPr="00386EED">
          <w:rPr>
            <w:rStyle w:val="Hyperlink"/>
          </w:rPr>
          <w:t>Ausnahmen</w:t>
        </w:r>
        <w:r>
          <w:rPr>
            <w:webHidden/>
          </w:rPr>
          <w:tab/>
        </w:r>
        <w:r>
          <w:rPr>
            <w:webHidden/>
          </w:rPr>
          <w:fldChar w:fldCharType="begin"/>
        </w:r>
        <w:r>
          <w:rPr>
            <w:webHidden/>
          </w:rPr>
          <w:instrText xml:space="preserve"> PAGEREF _Toc91948698 \h </w:instrText>
        </w:r>
        <w:r>
          <w:rPr>
            <w:webHidden/>
          </w:rPr>
        </w:r>
        <w:r>
          <w:rPr>
            <w:webHidden/>
          </w:rPr>
          <w:fldChar w:fldCharType="separate"/>
        </w:r>
        <w:r w:rsidR="007531A9">
          <w:rPr>
            <w:webHidden/>
          </w:rPr>
          <w:t>40</w:t>
        </w:r>
        <w:r>
          <w:rPr>
            <w:webHidden/>
          </w:rPr>
          <w:fldChar w:fldCharType="end"/>
        </w:r>
      </w:hyperlink>
    </w:p>
    <w:p w14:paraId="5353585B" w14:textId="2EAFB2A8" w:rsidR="007C15E1" w:rsidRDefault="007C15E1" w:rsidP="007C15E1">
      <w:pPr>
        <w:pStyle w:val="Verzeichnis1"/>
        <w:rPr>
          <w:rFonts w:asciiTheme="minorHAnsi" w:eastAsiaTheme="minorEastAsia" w:hAnsiTheme="minorHAnsi" w:cstheme="minorBidi"/>
          <w:kern w:val="0"/>
          <w:sz w:val="22"/>
          <w:szCs w:val="22"/>
        </w:rPr>
      </w:pPr>
      <w:hyperlink w:anchor="_Toc91948699" w:history="1">
        <w:r w:rsidRPr="00386EED">
          <w:rPr>
            <w:rStyle w:val="Hyperlink"/>
          </w:rPr>
          <w:t>Anhang A: Gefährdungslage (Stand 01.2022)</w:t>
        </w:r>
        <w:r>
          <w:rPr>
            <w:webHidden/>
          </w:rPr>
          <w:tab/>
        </w:r>
        <w:r>
          <w:rPr>
            <w:webHidden/>
          </w:rPr>
          <w:fldChar w:fldCharType="begin"/>
        </w:r>
        <w:r>
          <w:rPr>
            <w:webHidden/>
          </w:rPr>
          <w:instrText xml:space="preserve"> PAGEREF _Toc91948699 \h </w:instrText>
        </w:r>
        <w:r>
          <w:rPr>
            <w:webHidden/>
          </w:rPr>
        </w:r>
        <w:r>
          <w:rPr>
            <w:webHidden/>
          </w:rPr>
          <w:fldChar w:fldCharType="separate"/>
        </w:r>
        <w:r w:rsidR="007531A9">
          <w:rPr>
            <w:webHidden/>
          </w:rPr>
          <w:t>41</w:t>
        </w:r>
        <w:r>
          <w:rPr>
            <w:webHidden/>
          </w:rPr>
          <w:fldChar w:fldCharType="end"/>
        </w:r>
      </w:hyperlink>
    </w:p>
    <w:p w14:paraId="3DE649EF" w14:textId="44B8C0CD" w:rsidR="007C15E1" w:rsidRDefault="007C15E1" w:rsidP="007C15E1">
      <w:pPr>
        <w:pStyle w:val="Verzeichnis1"/>
        <w:rPr>
          <w:rFonts w:asciiTheme="minorHAnsi" w:eastAsiaTheme="minorEastAsia" w:hAnsiTheme="minorHAnsi" w:cstheme="minorBidi"/>
          <w:kern w:val="0"/>
          <w:sz w:val="22"/>
          <w:szCs w:val="22"/>
        </w:rPr>
      </w:pPr>
      <w:hyperlink w:anchor="_Toc91948714" w:history="1">
        <w:r w:rsidRPr="00386EED">
          <w:rPr>
            <w:rStyle w:val="Hyperlink"/>
          </w:rPr>
          <w:t>Anhang B: Optionale Anhänge</w:t>
        </w:r>
        <w:r>
          <w:rPr>
            <w:webHidden/>
          </w:rPr>
          <w:tab/>
        </w:r>
        <w:r>
          <w:rPr>
            <w:webHidden/>
          </w:rPr>
          <w:fldChar w:fldCharType="begin"/>
        </w:r>
        <w:r>
          <w:rPr>
            <w:webHidden/>
          </w:rPr>
          <w:instrText xml:space="preserve"> PAGEREF _Toc91948714 \h </w:instrText>
        </w:r>
        <w:r>
          <w:rPr>
            <w:webHidden/>
          </w:rPr>
        </w:r>
        <w:r>
          <w:rPr>
            <w:webHidden/>
          </w:rPr>
          <w:fldChar w:fldCharType="separate"/>
        </w:r>
        <w:r w:rsidR="007531A9">
          <w:rPr>
            <w:webHidden/>
          </w:rPr>
          <w:t>43</w:t>
        </w:r>
        <w:r>
          <w:rPr>
            <w:webHidden/>
          </w:rPr>
          <w:fldChar w:fldCharType="end"/>
        </w:r>
      </w:hyperlink>
    </w:p>
    <w:p w14:paraId="46AF1AC3" w14:textId="0E02A63E" w:rsidR="007C15E1" w:rsidRDefault="007C15E1" w:rsidP="007C15E1">
      <w:pPr>
        <w:pStyle w:val="Verzeichnis1"/>
        <w:rPr>
          <w:rFonts w:asciiTheme="minorHAnsi" w:eastAsiaTheme="minorEastAsia" w:hAnsiTheme="minorHAnsi" w:cstheme="minorBidi"/>
          <w:kern w:val="0"/>
          <w:sz w:val="22"/>
          <w:szCs w:val="22"/>
        </w:rPr>
      </w:pPr>
      <w:hyperlink w:anchor="_Toc91948715" w:history="1">
        <w:r w:rsidRPr="00386EED">
          <w:rPr>
            <w:rStyle w:val="Hyperlink"/>
          </w:rPr>
          <w:t>Anhang C: Glossar</w:t>
        </w:r>
        <w:r>
          <w:rPr>
            <w:webHidden/>
          </w:rPr>
          <w:tab/>
        </w:r>
        <w:r>
          <w:rPr>
            <w:webHidden/>
          </w:rPr>
          <w:fldChar w:fldCharType="begin"/>
        </w:r>
        <w:r>
          <w:rPr>
            <w:webHidden/>
          </w:rPr>
          <w:instrText xml:space="preserve"> PAGEREF _Toc91948715 \h </w:instrText>
        </w:r>
        <w:r>
          <w:rPr>
            <w:webHidden/>
          </w:rPr>
        </w:r>
        <w:r>
          <w:rPr>
            <w:webHidden/>
          </w:rPr>
          <w:fldChar w:fldCharType="separate"/>
        </w:r>
        <w:r w:rsidR="007531A9">
          <w:rPr>
            <w:webHidden/>
          </w:rPr>
          <w:t>45</w:t>
        </w:r>
        <w:r>
          <w:rPr>
            <w:webHidden/>
          </w:rPr>
          <w:fldChar w:fldCharType="end"/>
        </w:r>
      </w:hyperlink>
    </w:p>
    <w:p w14:paraId="3F322144" w14:textId="3DB79243" w:rsidR="00617D87"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3EF0F146" w14:textId="31A4BD43" w:rsidR="00BB5545" w:rsidRDefault="00BB5545" w:rsidP="005977F8">
      <w:pPr>
        <w:spacing w:after="0"/>
      </w:pPr>
      <w:r>
        <w:t>Verkabelungen bieten Angreifern eine gute physiche Angriffsmöglichkeiten auf ein IT-Netz. Der Zugang zu sochen Verkabelungen muss daher ausreichen stark gegen Zugriff Unbefugten physisch und technisch geschützt werden.</w:t>
      </w:r>
    </w:p>
    <w:p w14:paraId="17FD74AE" w14:textId="77777777" w:rsidR="00BB5545" w:rsidRDefault="00BB5545" w:rsidP="005977F8">
      <w:pPr>
        <w:spacing w:after="0"/>
      </w:pPr>
    </w:p>
    <w:p w14:paraId="3766F118" w14:textId="5781BE49" w:rsidR="00B071B2" w:rsidRDefault="00BB5545" w:rsidP="005977F8">
      <w:pPr>
        <w:spacing w:after="0"/>
      </w:pPr>
      <w:r>
        <w:t>Die ordnungsgemäße und normgerechte Ausführung der Verkabelung ist Grundlage für einen sicheren IT-Betrieb.</w:t>
      </w:r>
      <w:r>
        <w:t xml:space="preserve"> </w:t>
      </w:r>
      <w:r w:rsidR="00B071B2">
        <w:t xml:space="preserve">Dabei muss grundsätzlich zwischen der elektrotechnischen Verkabelung und der ITVerkabelung unterschieden werden. </w:t>
      </w:r>
    </w:p>
    <w:p w14:paraId="517AFB63" w14:textId="514033A2" w:rsidR="00E30C5D" w:rsidRDefault="00E30C5D" w:rsidP="005977F8">
      <w:pPr>
        <w:spacing w:after="0"/>
      </w:pPr>
    </w:p>
    <w:p w14:paraId="2709A076" w14:textId="092A89EB" w:rsidR="00E30C5D" w:rsidRDefault="00E30C5D" w:rsidP="005977F8">
      <w:pPr>
        <w:spacing w:after="0"/>
      </w:pPr>
      <w:r>
        <w:t>Die elektrotechnische Verkabelung von IT-Systemen und anderen Geräten umfasst alle Kabel und Verteilungen im Gebäude vom Einspeisepunkt des Verteilungsnetzbetreibers bis zu den ElektroAnschlüssen der Verbraucher. Die ordnungsgemäße und normgerechte Ausführung der elektrotechnischen Verkabelung ist Grundlage für den sicheren IT-Betrieb.</w:t>
      </w:r>
    </w:p>
    <w:p w14:paraId="3FF9A3EF" w14:textId="2F27DCE6" w:rsidR="00E30C5D" w:rsidRDefault="00E30C5D" w:rsidP="005977F8">
      <w:pPr>
        <w:spacing w:after="0"/>
      </w:pPr>
    </w:p>
    <w:p w14:paraId="27523202" w14:textId="2AFFE263" w:rsidR="00E30C5D" w:rsidRDefault="00E30C5D" w:rsidP="005977F8">
      <w:pPr>
        <w:spacing w:after="0"/>
      </w:pPr>
      <w:r>
        <w:t>Die IT-Verkabelung umfasst alle Kommunikationskabel und passiven Komponenten wie Rangier- bzw. Spleißverteiler oder Patchfelder innerhalb einer Institution. Sie bildet also die physikalische Grundlage der internen Kommunikationsnetze. Die IT-Verkabelung reicht von Übergabepunkten aus einem Fremdnetz</w:t>
      </w:r>
      <w:r>
        <w:t xml:space="preserve"> </w:t>
      </w:r>
      <w:r>
        <w:t>bis zu den Anschlusspunkten der Netzteilnehmer.</w:t>
      </w:r>
    </w:p>
    <w:p w14:paraId="66C312B9" w14:textId="77777777" w:rsidR="00B071B2" w:rsidRDefault="00B071B2"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spacing w:after="0"/>
        <w:rPr>
          <w:color w:val="FF0000"/>
          <w:sz w:val="22"/>
          <w:szCs w:val="22"/>
        </w:rPr>
      </w:pPr>
    </w:p>
    <w:p w14:paraId="4A1667A8" w14:textId="58DE7CED" w:rsidR="005977F8" w:rsidRDefault="005977F8" w:rsidP="005977F8">
      <w:pPr>
        <w:spacing w:after="0"/>
        <w:rPr>
          <w:color w:val="FF0000"/>
          <w:sz w:val="22"/>
          <w:szCs w:val="22"/>
        </w:rPr>
      </w:pPr>
    </w:p>
    <w:p w14:paraId="6A6B7074" w14:textId="77777777" w:rsidR="00160D6A" w:rsidRDefault="00160D6A"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1948667"/>
      <w:r w:rsidRPr="00461E90">
        <w:t>Grundlagen und Rahmenbedingungen</w:t>
      </w:r>
      <w:bookmarkEnd w:id="7"/>
      <w:bookmarkEnd w:id="8"/>
    </w:p>
    <w:p w14:paraId="5564A858" w14:textId="0EE4E769"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w:t>
      </w:r>
      <w:r w:rsidRPr="00427073">
        <w:t xml:space="preserve">Empfehlungen </w:t>
      </w:r>
      <w:r w:rsidR="00C729B6" w:rsidRPr="00427073">
        <w:br/>
      </w:r>
      <w:r w:rsidRPr="00427073">
        <w:t xml:space="preserve">des IT-Grundschutzes [1]. Zentrale Bedeutung besitzt hierbei der Baustein </w:t>
      </w:r>
      <w:bookmarkStart w:id="11" w:name="NEU1"/>
      <w:bookmarkEnd w:id="11"/>
      <w:r w:rsidR="00427073" w:rsidRPr="00427073">
        <w:t>INF.12</w:t>
      </w:r>
      <w:r w:rsidR="005D2D12" w:rsidRPr="00427073">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11150599"/>
      <w:bookmarkStart w:id="17" w:name="_Toc91948668"/>
      <w:r w:rsidRPr="00AE6246">
        <w:t>Abgrenzung</w:t>
      </w:r>
      <w:bookmarkEnd w:id="13"/>
      <w:bookmarkEnd w:id="14"/>
      <w:bookmarkEnd w:id="15"/>
      <w:bookmarkEnd w:id="17"/>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8" w:name="_Toc41075643"/>
      <w:bookmarkStart w:id="19" w:name="_Toc41590818"/>
      <w:bookmarkStart w:id="20" w:name="_Toc44677861"/>
      <w:bookmarkStart w:id="21" w:name="_Toc91948669"/>
      <w:r w:rsidRPr="000F1170">
        <w:t>Geltungsbereich</w:t>
      </w:r>
      <w:bookmarkEnd w:id="18"/>
      <w:bookmarkEnd w:id="19"/>
      <w:bookmarkEnd w:id="20"/>
      <w:bookmarkEnd w:id="21"/>
      <w:r w:rsidRPr="000F1170">
        <w:br/>
      </w:r>
    </w:p>
    <w:p w14:paraId="1C6E6CB3" w14:textId="77777777" w:rsidR="00427073" w:rsidRPr="00C5455E" w:rsidRDefault="00427073" w:rsidP="006676E5">
      <w:pPr>
        <w:spacing w:after="240"/>
      </w:pPr>
      <w:r w:rsidRPr="00C5455E">
        <w:t xml:space="preserve">Ziel dieses Bausteins ist es, die gesamte elektrotechnische Verkabelung und IT-Verkabelung vor Ausfall, Manipulation und Störung zu schützen. </w:t>
      </w:r>
    </w:p>
    <w:p w14:paraId="0EAA4D63" w14:textId="77777777" w:rsidR="00B071B2" w:rsidRPr="00C5455E" w:rsidRDefault="006676E5" w:rsidP="006676E5">
      <w:pPr>
        <w:spacing w:after="240"/>
      </w:pPr>
      <w:bookmarkStart w:id="22" w:name="_Hlk39009001"/>
      <w:r w:rsidRPr="00C5455E">
        <w:t>Daher ist diese Richtlinie bereits bei der Planung des Einsatzes von IT-Systemen und bei der Entwicklung von IT-Anwendungen als Grundlage heranzuziehen</w:t>
      </w:r>
      <w:r w:rsidR="00B543E4" w:rsidRPr="00C5455E">
        <w:t xml:space="preserve"> und in die Prozessgestaltung mit einzubeziehen.</w:t>
      </w:r>
    </w:p>
    <w:p w14:paraId="71175493" w14:textId="77777777" w:rsidR="00E30C5D" w:rsidRPr="00C5455E" w:rsidRDefault="00E30C5D" w:rsidP="00E30C5D">
      <w:pPr>
        <w:spacing w:after="240"/>
      </w:pPr>
      <w:r w:rsidRPr="00C5455E">
        <w:t>Die Bausteine INF.3 und INF.4 wurden in der Edition 2021 des IT-Grundschutzkompendiums im Baustein INF.12 zusammengefasst.</w:t>
      </w:r>
    </w:p>
    <w:p w14:paraId="3AF8795F" w14:textId="066914FE" w:rsidR="006676E5" w:rsidRPr="00C5455E" w:rsidRDefault="00B071B2" w:rsidP="00E30C5D">
      <w:pPr>
        <w:spacing w:after="0"/>
        <w:rPr>
          <w:color w:val="FF0000"/>
        </w:rPr>
      </w:pPr>
      <w:r w:rsidRPr="00C5455E">
        <w:t>Trotz dieser Unterscheidung sind die grundlegenden Anforderungen an beide Arten der Verkabelung identisch. Daher sollte die Verkabelung innerhalb einer Institution immer auch als Ganzes betrachtet werden.</w:t>
      </w:r>
      <w:r w:rsidR="006676E5" w:rsidRPr="00C5455E">
        <w:br/>
        <w:t xml:space="preserve"> </w:t>
      </w:r>
      <w:bookmarkEnd w:id="22"/>
    </w:p>
    <w:p w14:paraId="69551551" w14:textId="77777777" w:rsidR="006676E5" w:rsidRPr="00C5455E" w:rsidRDefault="006676E5" w:rsidP="006676E5">
      <w:pPr>
        <w:pStyle w:val="berschrift2"/>
        <w:rPr>
          <w:rFonts w:eastAsia="Times New Roman" w:cs="Times New Roman"/>
          <w:sz w:val="20"/>
          <w:szCs w:val="20"/>
        </w:rPr>
      </w:pPr>
      <w:bookmarkStart w:id="23" w:name="_Toc41075644"/>
      <w:bookmarkStart w:id="24" w:name="_Toc41590819"/>
      <w:bookmarkStart w:id="25" w:name="_Toc44677862"/>
      <w:bookmarkStart w:id="26" w:name="_Toc91948670"/>
      <w:r w:rsidRPr="00C5455E">
        <w:t>Modellierung</w:t>
      </w:r>
      <w:bookmarkEnd w:id="23"/>
      <w:r w:rsidRPr="00C5455E">
        <w:t>sabgrenzung</w:t>
      </w:r>
      <w:bookmarkEnd w:id="24"/>
      <w:bookmarkEnd w:id="25"/>
      <w:bookmarkEnd w:id="26"/>
      <w:r w:rsidRPr="00C5455E">
        <w:br/>
      </w:r>
    </w:p>
    <w:bookmarkEnd w:id="9"/>
    <w:bookmarkEnd w:id="10"/>
    <w:p w14:paraId="5FC4FB54" w14:textId="6323B6B3" w:rsidR="00D6357F" w:rsidRPr="00C5455E" w:rsidRDefault="00D6357F" w:rsidP="006676E5">
      <w:pPr>
        <w:spacing w:after="240"/>
      </w:pPr>
      <w:r w:rsidRPr="00C5455E">
        <w:t xml:space="preserve">Im Baustein </w:t>
      </w:r>
      <w:r w:rsidR="00427073" w:rsidRPr="00C5455E">
        <w:t xml:space="preserve">INF.12 Verkabelung </w:t>
      </w:r>
      <w:r w:rsidR="00A6616E" w:rsidRPr="00C5455E">
        <w:t xml:space="preserve">werden die für </w:t>
      </w:r>
      <w:r w:rsidR="00427073" w:rsidRPr="00C5455E">
        <w:t xml:space="preserve">IT- als auch auf die elektronische Verkabelung </w:t>
      </w:r>
      <w:r w:rsidR="00A6616E" w:rsidRPr="00C5455E">
        <w:t>spezifischen Gefährdungen</w:t>
      </w:r>
      <w:r w:rsidR="00427073" w:rsidRPr="00C5455E">
        <w:t xml:space="preserve"> u</w:t>
      </w:r>
      <w:r w:rsidR="00A6616E" w:rsidRPr="00C5455E">
        <w:t xml:space="preserve">nd Anforderungen betrachtet. </w:t>
      </w:r>
    </w:p>
    <w:p w14:paraId="079DB89A" w14:textId="456C7516" w:rsidR="008E086B" w:rsidRDefault="00427073">
      <w:bookmarkStart w:id="27" w:name="_Toc504747109"/>
      <w:r w:rsidRPr="00C5455E">
        <w:t>Der Baustein INF.12 Verkabelung ist einmal auf die Verkabelung in Gebäuden und Räumen anzuwenden, zusätzlich zum Baustein INF.1 Allgemeines Gebäude. Die Anforderungen des Bausteins sind immer sowohl auf die IT- als auch auf die elektronische Verkabelung anzuwenden.</w:t>
      </w:r>
      <w:r>
        <w:t xml:space="preserve"> </w:t>
      </w:r>
      <w:r w:rsidR="008E086B">
        <w:br w:type="page"/>
      </w:r>
    </w:p>
    <w:p w14:paraId="48BFAAA9" w14:textId="77777777" w:rsidR="006676E5" w:rsidRPr="00C5455E" w:rsidRDefault="006676E5" w:rsidP="006676E5">
      <w:pPr>
        <w:pStyle w:val="berschrift1"/>
      </w:pPr>
      <w:bookmarkStart w:id="28" w:name="_Toc44677863"/>
      <w:bookmarkStart w:id="29" w:name="_Toc91948671"/>
      <w:r w:rsidRPr="00C5455E">
        <w:t>Zielsetzung und Zielgruppe</w:t>
      </w:r>
      <w:bookmarkEnd w:id="28"/>
      <w:bookmarkEnd w:id="29"/>
    </w:p>
    <w:p w14:paraId="7C02F081" w14:textId="59CD60EA" w:rsidR="006676E5" w:rsidRPr="00C5455E" w:rsidRDefault="006676E5" w:rsidP="006676E5">
      <w:pPr>
        <w:spacing w:after="240"/>
      </w:pPr>
      <w:r w:rsidRPr="00C5455E">
        <w:t xml:space="preserve">Durch diese IT-Sicherheitsrichtlinie wird </w:t>
      </w:r>
      <w:r w:rsidR="00D556CE" w:rsidRPr="00C5455E">
        <w:t>die</w:t>
      </w:r>
      <w:r w:rsidR="008012DD" w:rsidRPr="00C5455E">
        <w:t xml:space="preserve"> ordnungsgemäße </w:t>
      </w:r>
      <w:r w:rsidR="00D556CE" w:rsidRPr="00C5455E">
        <w:t xml:space="preserve">Installation, der </w:t>
      </w:r>
      <w:r w:rsidR="00CF11DB" w:rsidRPr="00C5455E">
        <w:t>Betrieb</w:t>
      </w:r>
      <w:r w:rsidR="00D556CE" w:rsidRPr="00C5455E">
        <w:t>, die vorsorgliche Wartung</w:t>
      </w:r>
      <w:r w:rsidR="00CF11DB" w:rsidRPr="00C5455E">
        <w:t xml:space="preserve"> und die Absicherung</w:t>
      </w:r>
      <w:bookmarkStart w:id="30" w:name="BausteinName3"/>
      <w:bookmarkEnd w:id="30"/>
      <w:r w:rsidR="00CF11DB" w:rsidRPr="00C5455E">
        <w:t xml:space="preserve"> der IT-Sicherheit </w:t>
      </w:r>
      <w:r w:rsidR="00D556CE" w:rsidRPr="00C5455E">
        <w:t>bei IT- und elektrotechnischen Verkabelungen</w:t>
      </w:r>
      <w:r w:rsidR="00CF11DB" w:rsidRPr="00C5455E">
        <w:t xml:space="preserve"> in der </w:t>
      </w:r>
      <w:r w:rsidR="00CF11DB" w:rsidRPr="00C5455E">
        <w:rPr>
          <w:color w:val="FF0000"/>
        </w:rPr>
        <w:t xml:space="preserve">[Name der </w:t>
      </w:r>
      <w:r w:rsidR="00552C21" w:rsidRPr="00C5455E">
        <w:rPr>
          <w:color w:val="FF0000"/>
        </w:rPr>
        <w:t xml:space="preserve">BEHÖRDE] </w:t>
      </w:r>
      <w:r w:rsidRPr="00C5455E">
        <w:t xml:space="preserve">geregelt. Sie gibt entsprechende organisatorische und technische Regelungen zum Schutz der Informationen vor, die </w:t>
      </w:r>
      <w:r w:rsidR="00552C21" w:rsidRPr="00C5455E">
        <w:t xml:space="preserve">in der </w:t>
      </w:r>
      <w:r w:rsidR="00552C21" w:rsidRPr="00C5455E">
        <w:rPr>
          <w:color w:val="FF0000"/>
        </w:rPr>
        <w:t xml:space="preserve">[NAME DER BEHÖRDE] </w:t>
      </w:r>
      <w:r w:rsidRPr="00C5455E">
        <w:t>gespeichert, verarbeitet</w:t>
      </w:r>
      <w:r w:rsidR="00B543E4" w:rsidRPr="00C5455E">
        <w:t xml:space="preserve">, übertragen, ausgedruckt oder verfilmt </w:t>
      </w:r>
      <w:r w:rsidRPr="00C5455E">
        <w:t>werden.</w:t>
      </w:r>
    </w:p>
    <w:p w14:paraId="17D18046" w14:textId="77777777" w:rsidR="006676E5" w:rsidRPr="00C5455E" w:rsidRDefault="006676E5" w:rsidP="006676E5">
      <w:pPr>
        <w:spacing w:after="240"/>
      </w:pPr>
      <w:r w:rsidRPr="00C5455E">
        <w:t xml:space="preserve">Diese Regelungen gelten für alle Beschäftigten </w:t>
      </w:r>
      <w:r w:rsidR="00552C21" w:rsidRPr="00C5455E">
        <w:t xml:space="preserve">in der </w:t>
      </w:r>
      <w:r w:rsidR="00552C21" w:rsidRPr="00C5455E">
        <w:rPr>
          <w:color w:val="FF0000"/>
        </w:rPr>
        <w:t>[NAME DER BEHÖRDE]</w:t>
      </w:r>
      <w:r w:rsidRPr="00C5455E">
        <w:t xml:space="preserve">, sowie für Beschäftigte anderer Behörden, die </w:t>
      </w:r>
      <w:r w:rsidR="00552C21" w:rsidRPr="00C5455E">
        <w:t xml:space="preserve">zur </w:t>
      </w:r>
      <w:r w:rsidR="00552C21" w:rsidRPr="00C5455E">
        <w:rPr>
          <w:color w:val="FF0000"/>
        </w:rPr>
        <w:t xml:space="preserve">[NAME DER BEHÖRDE] </w:t>
      </w:r>
      <w:r w:rsidRPr="00C5455E">
        <w:t xml:space="preserve">abgeordnet sind und für andere Personen, die z.B. im Rahmen eines Praktikums oder Referendariates oder als </w:t>
      </w:r>
      <w:r w:rsidR="00552C21" w:rsidRPr="00C5455E">
        <w:br/>
      </w:r>
      <w:r w:rsidRPr="00C5455E">
        <w:t xml:space="preserve">Externer Mitarbeiter im </w:t>
      </w:r>
      <w:r w:rsidR="00552C21" w:rsidRPr="00C5455E">
        <w:t xml:space="preserve">in der </w:t>
      </w:r>
      <w:r w:rsidR="00552C21" w:rsidRPr="00C5455E">
        <w:rPr>
          <w:color w:val="FF0000"/>
        </w:rPr>
        <w:t xml:space="preserve">[NAME DER BEHÖRDE] </w:t>
      </w:r>
      <w:r w:rsidRPr="00C5455E">
        <w:t>tätig sind.</w:t>
      </w:r>
    </w:p>
    <w:p w14:paraId="5B32B733" w14:textId="77777777" w:rsidR="006676E5" w:rsidRPr="00C5455E" w:rsidRDefault="006676E5" w:rsidP="006676E5">
      <w:pPr>
        <w:spacing w:after="240"/>
        <w:rPr>
          <w:i/>
        </w:rPr>
      </w:pPr>
      <w:r w:rsidRPr="00C5455E">
        <w:rPr>
          <w:i/>
        </w:rPr>
        <w:br/>
      </w:r>
    </w:p>
    <w:p w14:paraId="43AAFB17" w14:textId="77777777" w:rsidR="006676E5" w:rsidRPr="00C5455E" w:rsidRDefault="006676E5" w:rsidP="006676E5">
      <w:pPr>
        <w:pStyle w:val="berschrift1"/>
      </w:pPr>
      <w:bookmarkStart w:id="31" w:name="_Toc44677864"/>
      <w:bookmarkStart w:id="32" w:name="_Toc91948672"/>
      <w:r w:rsidRPr="00C5455E">
        <w:t>Zugrundeliegende Schutzbedarfe</w:t>
      </w:r>
      <w:bookmarkEnd w:id="31"/>
      <w:bookmarkEnd w:id="32"/>
    </w:p>
    <w:p w14:paraId="1915385C" w14:textId="0A2D5CD3" w:rsidR="004C02D6" w:rsidRPr="00B113A8" w:rsidRDefault="006676E5" w:rsidP="006676E5">
      <w:pPr>
        <w:spacing w:after="240"/>
      </w:pPr>
      <w:r w:rsidRPr="00C5455E">
        <w:rPr>
          <w:kern w:val="0"/>
          <w:lang w:eastAsia="en-US"/>
        </w:rPr>
        <w:br/>
      </w:r>
      <w:r w:rsidRPr="00C5455E">
        <w:t>Bei</w:t>
      </w:r>
      <w:r w:rsidR="00D556CE" w:rsidRPr="00C5455E">
        <w:t xml:space="preserve"> der </w:t>
      </w:r>
      <w:r w:rsidR="00D556CE" w:rsidRPr="00C5455E">
        <w:t>Installation, de</w:t>
      </w:r>
      <w:r w:rsidR="00D556CE" w:rsidRPr="00C5455E">
        <w:t>m</w:t>
      </w:r>
      <w:r w:rsidR="00D556CE" w:rsidRPr="00C5455E">
        <w:t xml:space="preserve"> Betrieb, de</w:t>
      </w:r>
      <w:r w:rsidR="00D556CE" w:rsidRPr="00C5455E">
        <w:t>r</w:t>
      </w:r>
      <w:r w:rsidR="00D556CE" w:rsidRPr="00C5455E">
        <w:t xml:space="preserve"> vorsorgliche Wartung </w:t>
      </w:r>
      <w:r w:rsidR="00D556CE" w:rsidRPr="00C5455E">
        <w:t>von</w:t>
      </w:r>
      <w:r w:rsidR="00D556CE" w:rsidRPr="00C5455E">
        <w:t xml:space="preserve"> IT- und elektrotech</w:t>
      </w:r>
      <w:r w:rsidR="00D556CE" w:rsidRPr="00C5455E">
        <w:t>-</w:t>
      </w:r>
      <w:r w:rsidR="00D556CE" w:rsidRPr="00C5455E">
        <w:br/>
      </w:r>
      <w:r w:rsidR="00D556CE" w:rsidRPr="00C5455E">
        <w:t xml:space="preserve">nischen Verkabelungen </w:t>
      </w:r>
      <w:r w:rsidR="009F0D2A" w:rsidRPr="00C5455E">
        <w:rPr>
          <w:color w:val="FF0000"/>
        </w:rPr>
        <w:t xml:space="preserve"> </w:t>
      </w:r>
      <w:r w:rsidRPr="00C5455E">
        <w:t>handelt es sich nicht um ein</w:t>
      </w:r>
      <w:r w:rsidR="009F0D2A" w:rsidRPr="00C5455E">
        <w:t xml:space="preserve"> einzelnes</w:t>
      </w:r>
      <w:r w:rsidRPr="00C5455E">
        <w:t xml:space="preserve"> </w:t>
      </w:r>
      <w:r w:rsidR="009F0D2A" w:rsidRPr="00C5455E">
        <w:t xml:space="preserve">konkretes </w:t>
      </w:r>
      <w:r w:rsidRPr="00C5455E">
        <w:t>Zielobjekt der</w:t>
      </w:r>
      <w:r w:rsidR="008012DD" w:rsidRPr="00C5455E">
        <w:t xml:space="preserve"> </w:t>
      </w:r>
      <w:r w:rsidRPr="00C5455E">
        <w:t xml:space="preserve">IT-Grundschutzmodellierung (Stammdaten), sondern um </w:t>
      </w:r>
      <w:r w:rsidR="00CF11DB" w:rsidRPr="00C5455E">
        <w:t xml:space="preserve">die </w:t>
      </w:r>
      <w:r w:rsidR="008012DD" w:rsidRPr="00C5455E">
        <w:t xml:space="preserve">jeweils einzeln zu betrachtende </w:t>
      </w:r>
      <w:r w:rsidR="00CF11DB" w:rsidRPr="00C5455E">
        <w:t xml:space="preserve">Informationen und Daten, die durch für eventuelle Angreifer </w:t>
      </w:r>
      <w:r w:rsidR="00D556CE" w:rsidRPr="00C5455E">
        <w:t xml:space="preserve">über diese Verkabelung </w:t>
      </w:r>
      <w:r w:rsidR="00CF11DB" w:rsidRPr="00C5455E">
        <w:t>erreichbar sind.</w:t>
      </w:r>
      <w:r w:rsidR="008012DD" w:rsidRPr="00B113A8">
        <w:t xml:space="preserve"> </w:t>
      </w:r>
    </w:p>
    <w:p w14:paraId="116F79D9" w14:textId="3C2B7A2F" w:rsidR="006676E5" w:rsidRPr="00B113A8" w:rsidRDefault="004C02D6" w:rsidP="006676E5">
      <w:pPr>
        <w:spacing w:after="240"/>
      </w:pPr>
      <w:r w:rsidRPr="00B113A8">
        <w:t xml:space="preserve">Wenn </w:t>
      </w:r>
      <w:r w:rsidR="008012DD" w:rsidRPr="00B113A8">
        <w:t>im Einzelfall ni</w:t>
      </w:r>
      <w:r w:rsidRPr="00B113A8">
        <w:t xml:space="preserve">cht mit hoher Sicherheit </w:t>
      </w:r>
      <w:r w:rsidR="008012DD" w:rsidRPr="00B113A8">
        <w:t xml:space="preserve">ausgeschlossen werden kann, dass sich </w:t>
      </w:r>
      <w:r w:rsidRPr="00B113A8">
        <w:br/>
      </w:r>
      <w:r w:rsidR="008012DD" w:rsidRPr="00B113A8">
        <w:t>unter den betroffenen Daten</w:t>
      </w:r>
      <w:r w:rsidRPr="00B113A8">
        <w:t xml:space="preserve"> und Daten</w:t>
      </w:r>
      <w:r w:rsidR="008012DD" w:rsidRPr="00B113A8">
        <w:t>trägern auch personenbezogene Daten</w:t>
      </w:r>
      <w:r w:rsidRPr="00B113A8">
        <w:t xml:space="preserve"> befinden, ist grundsätzlich von einem hohen Schutzbedarf auszugehen.</w:t>
      </w:r>
      <w:r w:rsidR="008012DD" w:rsidRPr="00B113A8">
        <w:t xml:space="preserve"> </w:t>
      </w:r>
    </w:p>
    <w:bookmarkEnd w:id="27"/>
    <w:p w14:paraId="3E47AFE0" w14:textId="77777777" w:rsidR="00D556CE" w:rsidRDefault="00D556CE" w:rsidP="00952CA0">
      <w:pPr>
        <w:spacing w:after="240"/>
        <w:rPr>
          <w:b/>
          <w:bCs/>
        </w:rPr>
      </w:pPr>
    </w:p>
    <w:p w14:paraId="3666718C" w14:textId="131F9945" w:rsidR="00952CA0" w:rsidRPr="004D39DD" w:rsidRDefault="00952CA0" w:rsidP="00952CA0">
      <w:pPr>
        <w:spacing w:after="240"/>
        <w:rPr>
          <w:b/>
          <w:bCs/>
        </w:rPr>
      </w:pPr>
      <w:r w:rsidRPr="004D39DD">
        <w:rPr>
          <w:b/>
          <w:bCs/>
        </w:rPr>
        <w:t>Begründung:</w:t>
      </w:r>
    </w:p>
    <w:p w14:paraId="131EC95A" w14:textId="74CA0E48" w:rsidR="00952CA0" w:rsidRPr="004D39DD" w:rsidRDefault="00B113A8" w:rsidP="00952CA0">
      <w:pPr>
        <w:spacing w:after="240"/>
      </w:pPr>
      <w:r>
        <w:t>xxxxxxxx</w:t>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3" w:name="ANFANG"/>
      <w:bookmarkStart w:id="34" w:name="BausteinName4"/>
      <w:bookmarkEnd w:id="33"/>
      <w:bookmarkEnd w:id="34"/>
    </w:p>
    <w:p w14:paraId="694F06FE" w14:textId="5D3C4829" w:rsidR="00D84943" w:rsidRDefault="00363D7E" w:rsidP="006676E5">
      <w:pPr>
        <w:pStyle w:val="berschrift1"/>
      </w:pPr>
      <w:bookmarkStart w:id="35" w:name="_Toc91948673"/>
      <w:r>
        <w:t>Anforderungen aus dem Baustein</w:t>
      </w:r>
      <w:r w:rsidR="00587023">
        <w:t xml:space="preserve"> </w:t>
      </w:r>
      <w:bookmarkStart w:id="36" w:name="BausteinName12"/>
      <w:bookmarkEnd w:id="36"/>
      <w:r w:rsidR="00187DFD">
        <w:t>INF.12</w:t>
      </w:r>
      <w:bookmarkEnd w:id="35"/>
    </w:p>
    <w:p w14:paraId="17CC2F6B" w14:textId="77777777" w:rsidR="00996EC9" w:rsidRDefault="00996EC9" w:rsidP="002F2CA3">
      <w:pPr>
        <w:suppressAutoHyphens/>
        <w:spacing w:after="0" w:line="240" w:lineRule="auto"/>
        <w:ind w:left="720"/>
        <w:rPr>
          <w:color w:val="000000" w:themeColor="text1"/>
        </w:rPr>
      </w:pPr>
    </w:p>
    <w:p w14:paraId="1F091D31" w14:textId="4EEB8E40" w:rsidR="00A52944" w:rsidRDefault="00AB5293" w:rsidP="00187DFD">
      <w:pPr>
        <w:pStyle w:val="berschrift2"/>
      </w:pPr>
      <w:bookmarkStart w:id="37" w:name="A7000"/>
      <w:bookmarkStart w:id="38" w:name="_Toc91948674"/>
      <w:bookmarkEnd w:id="37"/>
      <w:r>
        <w:t>Auswahl geeigneter Kabeltypen</w:t>
      </w:r>
      <w:r>
        <w:t xml:space="preserve"> </w:t>
      </w:r>
      <w:r w:rsidR="00A52944">
        <w:t>(B) [A1]</w:t>
      </w:r>
      <w:bookmarkEnd w:id="38"/>
    </w:p>
    <w:p w14:paraId="3BB1ACA1" w14:textId="77777777" w:rsidR="00A52944" w:rsidRDefault="00A52944" w:rsidP="00A52944">
      <w:pPr>
        <w:suppressAutoHyphens/>
        <w:spacing w:after="240"/>
        <w:ind w:left="720"/>
        <w:rPr>
          <w:color w:val="000000" w:themeColor="text1"/>
        </w:rPr>
      </w:pPr>
    </w:p>
    <w:p w14:paraId="72F87165" w14:textId="77777777" w:rsidR="00AA67CF" w:rsidRDefault="00AB5293" w:rsidP="00E30D96">
      <w:pPr>
        <w:pStyle w:val="Listenabsatz"/>
        <w:numPr>
          <w:ilvl w:val="0"/>
          <w:numId w:val="11"/>
        </w:numPr>
        <w:spacing w:after="0"/>
        <w:ind w:left="709" w:hanging="709"/>
      </w:pPr>
      <w:r>
        <w:t xml:space="preserve">Bei der Auswahl von Kabeltypen MUSS geprüft werden, welche übertragungstechnischen Eigenschaften notwendig sind. </w:t>
      </w:r>
    </w:p>
    <w:p w14:paraId="37357563" w14:textId="77777777" w:rsidR="00C674B5" w:rsidRDefault="00C674B5" w:rsidP="00C674B5">
      <w:pPr>
        <w:pStyle w:val="Listenabsatz"/>
        <w:spacing w:after="240"/>
        <w:rPr>
          <w:color w:val="FF0000"/>
        </w:rPr>
      </w:pPr>
    </w:p>
    <w:p w14:paraId="6CBEF483" w14:textId="78357E26"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74B73F6C"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08F990"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1AD242FC" w14:textId="77777777" w:rsidTr="00463ED4">
        <w:trPr>
          <w:trHeight w:val="205"/>
        </w:trPr>
        <w:tc>
          <w:tcPr>
            <w:tcW w:w="8356" w:type="dxa"/>
            <w:shd w:val="clear" w:color="auto" w:fill="D6E3BC" w:themeFill="accent3" w:themeFillTint="66"/>
          </w:tcPr>
          <w:p w14:paraId="345ACF5F" w14:textId="77777777" w:rsidR="00C674B5" w:rsidRPr="005B4E23" w:rsidRDefault="00C674B5" w:rsidP="00463ED4">
            <w:pPr>
              <w:suppressAutoHyphens/>
              <w:spacing w:before="120" w:after="120"/>
            </w:pPr>
            <w:r>
              <w:t xml:space="preserve">Umsetzung: JA / TEILWEISE / NEIN / ENTBEHRLICH </w:t>
            </w:r>
          </w:p>
        </w:tc>
      </w:tr>
      <w:tr w:rsidR="00C674B5" w:rsidRPr="00CC02C2" w14:paraId="03DC6DD6" w14:textId="77777777" w:rsidTr="00463ED4">
        <w:tc>
          <w:tcPr>
            <w:tcW w:w="8356" w:type="dxa"/>
          </w:tcPr>
          <w:p w14:paraId="0F607E5D"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3A6E5920"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4B1FBE47" w14:textId="77777777" w:rsidTr="00463ED4">
        <w:tc>
          <w:tcPr>
            <w:tcW w:w="8340" w:type="dxa"/>
            <w:tcBorders>
              <w:bottom w:val="single" w:sz="4" w:space="0" w:color="auto"/>
            </w:tcBorders>
            <w:shd w:val="clear" w:color="auto" w:fill="C6D9F1" w:themeFill="text2" w:themeFillTint="33"/>
          </w:tcPr>
          <w:p w14:paraId="365DE4D0"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1C9E8D54" w14:textId="77777777" w:rsidTr="00463ED4">
        <w:tc>
          <w:tcPr>
            <w:tcW w:w="8340" w:type="dxa"/>
            <w:shd w:val="clear" w:color="auto" w:fill="FFFFFF" w:themeFill="background1"/>
          </w:tcPr>
          <w:p w14:paraId="1BD384E9" w14:textId="77777777" w:rsidR="00C674B5" w:rsidRDefault="00C674B5" w:rsidP="00463ED4">
            <w:pPr>
              <w:spacing w:before="60" w:after="60"/>
              <w:rPr>
                <w:color w:val="000000" w:themeColor="text1"/>
              </w:rPr>
            </w:pPr>
            <w:r>
              <w:rPr>
                <w:color w:val="000000" w:themeColor="text1"/>
              </w:rPr>
              <w:t>Begründung der Fachseite:</w:t>
            </w:r>
          </w:p>
        </w:tc>
      </w:tr>
    </w:tbl>
    <w:p w14:paraId="300E87F1" w14:textId="6EEB1EDF" w:rsidR="00AA67CF" w:rsidRDefault="00AA67CF" w:rsidP="00AA67CF">
      <w:pPr>
        <w:pStyle w:val="Listenabsatz"/>
        <w:spacing w:after="0"/>
      </w:pPr>
    </w:p>
    <w:p w14:paraId="4D0C326B" w14:textId="77777777" w:rsidR="00AA67CF" w:rsidRDefault="00AA67CF" w:rsidP="00C674B5">
      <w:pPr>
        <w:pStyle w:val="Listenabsatz"/>
        <w:spacing w:after="0"/>
      </w:pPr>
    </w:p>
    <w:p w14:paraId="0224A42E" w14:textId="77777777" w:rsidR="00AA67CF" w:rsidRDefault="00AB5293" w:rsidP="00E30D96">
      <w:pPr>
        <w:pStyle w:val="Listenabsatz"/>
        <w:numPr>
          <w:ilvl w:val="0"/>
          <w:numId w:val="11"/>
        </w:numPr>
        <w:spacing w:after="0"/>
        <w:ind w:left="709" w:hanging="709"/>
      </w:pPr>
      <w:r>
        <w:t xml:space="preserve">Die einschlägigen Normen und Vorschriften MÜSSEN beachtet werden. </w:t>
      </w:r>
    </w:p>
    <w:p w14:paraId="7E608DA6" w14:textId="77777777" w:rsidR="00AA67CF" w:rsidRDefault="00AA67CF" w:rsidP="00C674B5">
      <w:pPr>
        <w:pStyle w:val="Listenabsatz"/>
        <w:spacing w:after="0"/>
      </w:pPr>
    </w:p>
    <w:p w14:paraId="26782934" w14:textId="77777777"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6AD180A9"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41CC42"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59F0FB97" w14:textId="77777777" w:rsidTr="00463ED4">
        <w:trPr>
          <w:trHeight w:val="205"/>
        </w:trPr>
        <w:tc>
          <w:tcPr>
            <w:tcW w:w="8356" w:type="dxa"/>
            <w:shd w:val="clear" w:color="auto" w:fill="D6E3BC" w:themeFill="accent3" w:themeFillTint="66"/>
          </w:tcPr>
          <w:p w14:paraId="3145B301" w14:textId="77777777" w:rsidR="00C674B5" w:rsidRPr="005B4E23" w:rsidRDefault="00C674B5" w:rsidP="00463ED4">
            <w:pPr>
              <w:suppressAutoHyphens/>
              <w:spacing w:before="120" w:after="120"/>
            </w:pPr>
            <w:r>
              <w:t xml:space="preserve">Umsetzung: JA / TEILWEISE / NEIN / ENTBEHRLICH </w:t>
            </w:r>
          </w:p>
        </w:tc>
      </w:tr>
      <w:tr w:rsidR="00C674B5" w:rsidRPr="00CC02C2" w14:paraId="0900F3F3" w14:textId="77777777" w:rsidTr="00463ED4">
        <w:tc>
          <w:tcPr>
            <w:tcW w:w="8356" w:type="dxa"/>
          </w:tcPr>
          <w:p w14:paraId="0CF0B29D"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049B6CA0"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591993ED" w14:textId="77777777" w:rsidTr="00463ED4">
        <w:tc>
          <w:tcPr>
            <w:tcW w:w="8340" w:type="dxa"/>
            <w:tcBorders>
              <w:bottom w:val="single" w:sz="4" w:space="0" w:color="auto"/>
            </w:tcBorders>
            <w:shd w:val="clear" w:color="auto" w:fill="C6D9F1" w:themeFill="text2" w:themeFillTint="33"/>
          </w:tcPr>
          <w:p w14:paraId="59A2E434"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31538D03" w14:textId="77777777" w:rsidTr="00463ED4">
        <w:tc>
          <w:tcPr>
            <w:tcW w:w="8340" w:type="dxa"/>
            <w:shd w:val="clear" w:color="auto" w:fill="FFFFFF" w:themeFill="background1"/>
          </w:tcPr>
          <w:p w14:paraId="454CE0A9" w14:textId="77777777" w:rsidR="00C674B5" w:rsidRDefault="00C674B5" w:rsidP="00463ED4">
            <w:pPr>
              <w:spacing w:before="60" w:after="60"/>
              <w:rPr>
                <w:color w:val="000000" w:themeColor="text1"/>
              </w:rPr>
            </w:pPr>
            <w:r>
              <w:rPr>
                <w:color w:val="000000" w:themeColor="text1"/>
              </w:rPr>
              <w:t>Begründung der Fachseite:</w:t>
            </w:r>
          </w:p>
        </w:tc>
      </w:tr>
    </w:tbl>
    <w:p w14:paraId="6AE84388" w14:textId="77777777" w:rsidR="00AA67CF" w:rsidRDefault="00AA67CF" w:rsidP="00C674B5">
      <w:pPr>
        <w:pStyle w:val="Listenabsatz"/>
        <w:spacing w:after="0"/>
      </w:pPr>
    </w:p>
    <w:p w14:paraId="1315E51B" w14:textId="77777777" w:rsidR="00AA67CF" w:rsidRDefault="00AA67CF" w:rsidP="00C674B5">
      <w:pPr>
        <w:pStyle w:val="Listenabsatz"/>
        <w:spacing w:after="0"/>
      </w:pPr>
    </w:p>
    <w:p w14:paraId="2B0D09F1" w14:textId="77777777" w:rsidR="00AA67CF" w:rsidRDefault="00AB5293" w:rsidP="00E30D96">
      <w:pPr>
        <w:pStyle w:val="Listenabsatz"/>
        <w:numPr>
          <w:ilvl w:val="0"/>
          <w:numId w:val="11"/>
        </w:numPr>
        <w:spacing w:after="0"/>
        <w:ind w:left="709" w:hanging="709"/>
      </w:pPr>
      <w:r>
        <w:t xml:space="preserve">Auch die Umgebungsbedingungen im Betrieb und bei der Verlegung MÜSSEN </w:t>
      </w:r>
      <w:r w:rsidR="00AA67CF">
        <w:br/>
      </w:r>
      <w:r>
        <w:t xml:space="preserve">berücksichtigt werden. </w:t>
      </w:r>
    </w:p>
    <w:p w14:paraId="65A378B0" w14:textId="77777777" w:rsidR="00C674B5" w:rsidRDefault="00C674B5" w:rsidP="00C674B5">
      <w:pPr>
        <w:pStyle w:val="Listenabsatz"/>
        <w:spacing w:after="240"/>
        <w:ind w:left="720"/>
        <w:rPr>
          <w:color w:val="FF0000"/>
        </w:rPr>
      </w:pPr>
    </w:p>
    <w:p w14:paraId="4B59EE8C" w14:textId="77777777" w:rsidR="00C674B5" w:rsidRDefault="00C674B5" w:rsidP="00C674B5">
      <w:pPr>
        <w:pStyle w:val="Listenabsatz"/>
        <w:spacing w:after="240"/>
        <w:ind w:left="720"/>
        <w:rPr>
          <w:color w:val="FF0000"/>
        </w:rPr>
      </w:pPr>
      <w:r w:rsidRPr="001568BD">
        <w:rPr>
          <w:color w:val="FF0000"/>
        </w:rPr>
        <w:t xml:space="preserve">Hier steht Ihre Konkretisierung des BSI-Textes der Anforderungen unter </w:t>
      </w:r>
    </w:p>
    <w:p w14:paraId="54215F4E" w14:textId="77777777" w:rsidR="00C674B5" w:rsidRDefault="00C674B5" w:rsidP="00C674B5">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F520323" w14:textId="6542C83D" w:rsidR="00C674B5" w:rsidRDefault="00C674B5" w:rsidP="00C674B5">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p w14:paraId="4E08BEE0" w14:textId="77777777" w:rsidR="00C674B5" w:rsidRPr="001F352F" w:rsidRDefault="00C674B5" w:rsidP="00C674B5">
      <w:pPr>
        <w:pStyle w:val="Listenabsatz"/>
        <w:spacing w:after="240"/>
        <w:ind w:left="720"/>
        <w:rPr>
          <w:color w:val="FF0000"/>
        </w:rPr>
      </w:pPr>
    </w:p>
    <w:tbl>
      <w:tblPr>
        <w:tblStyle w:val="Tabellenraster"/>
        <w:tblW w:w="0" w:type="auto"/>
        <w:tblInd w:w="704" w:type="dxa"/>
        <w:tblLook w:val="04A0" w:firstRow="1" w:lastRow="0" w:firstColumn="1" w:lastColumn="0" w:noHBand="0" w:noVBand="1"/>
      </w:tblPr>
      <w:tblGrid>
        <w:gridCol w:w="8214"/>
      </w:tblGrid>
      <w:tr w:rsidR="00C674B5" w:rsidRPr="005B4E23" w14:paraId="7DB2B0DB" w14:textId="77777777" w:rsidTr="00463ED4">
        <w:trPr>
          <w:trHeight w:val="205"/>
        </w:trPr>
        <w:tc>
          <w:tcPr>
            <w:tcW w:w="8356" w:type="dxa"/>
            <w:shd w:val="clear" w:color="auto" w:fill="D6E3BC" w:themeFill="accent3" w:themeFillTint="66"/>
          </w:tcPr>
          <w:p w14:paraId="284F1A5A" w14:textId="77777777" w:rsidR="00C674B5" w:rsidRPr="005B4E23" w:rsidRDefault="00C674B5" w:rsidP="00463ED4">
            <w:pPr>
              <w:suppressAutoHyphens/>
              <w:spacing w:before="120" w:after="120"/>
            </w:pPr>
            <w:r>
              <w:t xml:space="preserve">Umsetzung: JA / TEILWEISE / NEIN / ENTBEHRLICH </w:t>
            </w:r>
          </w:p>
        </w:tc>
      </w:tr>
      <w:tr w:rsidR="00C674B5" w:rsidRPr="00CC02C2" w14:paraId="318D7024" w14:textId="77777777" w:rsidTr="00463ED4">
        <w:tc>
          <w:tcPr>
            <w:tcW w:w="8356" w:type="dxa"/>
          </w:tcPr>
          <w:p w14:paraId="4B37AA4F"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1A13EDF2" w14:textId="77777777" w:rsidR="00C674B5" w:rsidRPr="00C674B5" w:rsidRDefault="00C674B5" w:rsidP="00C674B5">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45A041CF" w14:textId="77777777" w:rsidTr="00463ED4">
        <w:tc>
          <w:tcPr>
            <w:tcW w:w="8340" w:type="dxa"/>
            <w:tcBorders>
              <w:bottom w:val="single" w:sz="4" w:space="0" w:color="auto"/>
            </w:tcBorders>
            <w:shd w:val="clear" w:color="auto" w:fill="C6D9F1" w:themeFill="text2" w:themeFillTint="33"/>
          </w:tcPr>
          <w:p w14:paraId="099C20BA"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746FF9C1" w14:textId="77777777" w:rsidTr="00463ED4">
        <w:tc>
          <w:tcPr>
            <w:tcW w:w="8340" w:type="dxa"/>
            <w:shd w:val="clear" w:color="auto" w:fill="FFFFFF" w:themeFill="background1"/>
          </w:tcPr>
          <w:p w14:paraId="30096B8E" w14:textId="77777777" w:rsidR="00C674B5" w:rsidRDefault="00C674B5" w:rsidP="00463ED4">
            <w:pPr>
              <w:spacing w:before="60" w:after="60"/>
              <w:rPr>
                <w:color w:val="000000" w:themeColor="text1"/>
              </w:rPr>
            </w:pPr>
            <w:r>
              <w:rPr>
                <w:color w:val="000000" w:themeColor="text1"/>
              </w:rPr>
              <w:t>Begründung der Fachseite:</w:t>
            </w:r>
          </w:p>
        </w:tc>
      </w:tr>
    </w:tbl>
    <w:p w14:paraId="06CD52C9" w14:textId="77777777" w:rsidR="00C674B5" w:rsidRPr="00C674B5" w:rsidRDefault="00C674B5" w:rsidP="00C674B5">
      <w:pPr>
        <w:pStyle w:val="Listenabsatz"/>
        <w:suppressAutoHyphens/>
        <w:spacing w:after="240"/>
        <w:ind w:left="720"/>
        <w:rPr>
          <w:color w:val="000000" w:themeColor="text1"/>
        </w:rPr>
      </w:pPr>
    </w:p>
    <w:p w14:paraId="00072D04" w14:textId="77777777" w:rsidR="00AA67CF" w:rsidRDefault="00AA67CF" w:rsidP="00C674B5">
      <w:pPr>
        <w:pStyle w:val="Listenabsatz"/>
        <w:spacing w:after="0"/>
      </w:pPr>
    </w:p>
    <w:p w14:paraId="460F59D7" w14:textId="153EA8FB" w:rsidR="00AB5293" w:rsidRDefault="00AB5293" w:rsidP="00C674B5">
      <w:pPr>
        <w:pStyle w:val="Listenabsatz"/>
        <w:spacing w:after="0"/>
        <w:ind w:left="0"/>
      </w:pPr>
      <w:r>
        <w:t xml:space="preserve">Hinsichtlich der Umgebungsbedingungen MÜSSEN die folgende Faktoren </w:t>
      </w:r>
      <w:r w:rsidR="00C674B5">
        <w:br/>
      </w:r>
      <w:r>
        <w:t xml:space="preserve">beachtet werden: </w:t>
      </w:r>
    </w:p>
    <w:p w14:paraId="2F7B78CA" w14:textId="77777777" w:rsidR="00AB5293" w:rsidRDefault="00AB5293" w:rsidP="00C674B5">
      <w:pPr>
        <w:pStyle w:val="Listenabsatz"/>
        <w:spacing w:after="0"/>
      </w:pPr>
    </w:p>
    <w:p w14:paraId="79D49517" w14:textId="77777777" w:rsidR="00AA67CF" w:rsidRDefault="00AB5293" w:rsidP="00AA67CF">
      <w:pPr>
        <w:pStyle w:val="Listenabsatz"/>
        <w:numPr>
          <w:ilvl w:val="0"/>
          <w:numId w:val="11"/>
        </w:numPr>
        <w:spacing w:after="0"/>
        <w:ind w:left="709" w:hanging="709"/>
      </w:pPr>
      <w:r>
        <w:t xml:space="preserve">• Temperaturen, </w:t>
      </w:r>
    </w:p>
    <w:p w14:paraId="5CD53D75" w14:textId="77777777" w:rsidR="00C674B5" w:rsidRDefault="00C674B5" w:rsidP="00C674B5">
      <w:pPr>
        <w:pStyle w:val="Listenabsatz"/>
        <w:spacing w:after="240"/>
        <w:rPr>
          <w:color w:val="FF0000"/>
        </w:rPr>
      </w:pPr>
    </w:p>
    <w:p w14:paraId="7BA3A710" w14:textId="77777777"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504D10CA"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89F884"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4960C012" w14:textId="77777777" w:rsidTr="00463ED4">
        <w:trPr>
          <w:trHeight w:val="205"/>
        </w:trPr>
        <w:tc>
          <w:tcPr>
            <w:tcW w:w="8356" w:type="dxa"/>
            <w:shd w:val="clear" w:color="auto" w:fill="D6E3BC" w:themeFill="accent3" w:themeFillTint="66"/>
          </w:tcPr>
          <w:p w14:paraId="430F9F58" w14:textId="77777777" w:rsidR="00C674B5" w:rsidRPr="005B4E23" w:rsidRDefault="00C674B5" w:rsidP="00463ED4">
            <w:pPr>
              <w:suppressAutoHyphens/>
              <w:spacing w:before="120" w:after="120"/>
            </w:pPr>
            <w:r>
              <w:t xml:space="preserve">Umsetzung: JA / TEILWEISE / NEIN / ENTBEHRLICH </w:t>
            </w:r>
          </w:p>
        </w:tc>
      </w:tr>
      <w:tr w:rsidR="00C674B5" w:rsidRPr="00CC02C2" w14:paraId="08B8DCFE" w14:textId="77777777" w:rsidTr="00463ED4">
        <w:tc>
          <w:tcPr>
            <w:tcW w:w="8356" w:type="dxa"/>
          </w:tcPr>
          <w:p w14:paraId="1FB548DC"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3702B12C"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122B268D" w14:textId="77777777" w:rsidTr="00463ED4">
        <w:tc>
          <w:tcPr>
            <w:tcW w:w="8340" w:type="dxa"/>
            <w:tcBorders>
              <w:bottom w:val="single" w:sz="4" w:space="0" w:color="auto"/>
            </w:tcBorders>
            <w:shd w:val="clear" w:color="auto" w:fill="C6D9F1" w:themeFill="text2" w:themeFillTint="33"/>
          </w:tcPr>
          <w:p w14:paraId="7D53C7F6"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742C0675" w14:textId="77777777" w:rsidTr="00463ED4">
        <w:tc>
          <w:tcPr>
            <w:tcW w:w="8340" w:type="dxa"/>
            <w:shd w:val="clear" w:color="auto" w:fill="FFFFFF" w:themeFill="background1"/>
          </w:tcPr>
          <w:p w14:paraId="1C729E35" w14:textId="77777777" w:rsidR="00C674B5" w:rsidRDefault="00C674B5" w:rsidP="00463ED4">
            <w:pPr>
              <w:spacing w:before="60" w:after="60"/>
              <w:rPr>
                <w:color w:val="000000" w:themeColor="text1"/>
              </w:rPr>
            </w:pPr>
            <w:r>
              <w:rPr>
                <w:color w:val="000000" w:themeColor="text1"/>
              </w:rPr>
              <w:t>Begründung der Fachseite:</w:t>
            </w:r>
          </w:p>
        </w:tc>
      </w:tr>
    </w:tbl>
    <w:p w14:paraId="1496989C" w14:textId="4C5197AD" w:rsidR="00C674B5" w:rsidRDefault="00C674B5" w:rsidP="00C674B5">
      <w:pPr>
        <w:pStyle w:val="Listenabsatz"/>
        <w:spacing w:after="0"/>
      </w:pPr>
    </w:p>
    <w:p w14:paraId="713492EC" w14:textId="77777777" w:rsidR="00C674B5" w:rsidRDefault="00C674B5" w:rsidP="00C674B5">
      <w:pPr>
        <w:pStyle w:val="Listenabsatz"/>
        <w:spacing w:after="0"/>
      </w:pPr>
    </w:p>
    <w:p w14:paraId="0B8C0100" w14:textId="77777777" w:rsidR="00AA67CF" w:rsidRDefault="00AB5293" w:rsidP="00AA67CF">
      <w:pPr>
        <w:pStyle w:val="Listenabsatz"/>
        <w:numPr>
          <w:ilvl w:val="0"/>
          <w:numId w:val="11"/>
        </w:numPr>
        <w:spacing w:after="0"/>
        <w:ind w:left="709" w:hanging="709"/>
      </w:pPr>
      <w:r>
        <w:t xml:space="preserve">• Kabelwege, </w:t>
      </w:r>
    </w:p>
    <w:p w14:paraId="231D7B6A" w14:textId="77777777" w:rsidR="00C674B5" w:rsidRDefault="00C674B5" w:rsidP="00C674B5">
      <w:pPr>
        <w:pStyle w:val="Listenabsatz"/>
        <w:spacing w:after="240"/>
        <w:rPr>
          <w:color w:val="FF0000"/>
        </w:rPr>
      </w:pPr>
    </w:p>
    <w:p w14:paraId="3D145578" w14:textId="77777777"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501FACC4"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33C2AD"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155B199D" w14:textId="77777777" w:rsidTr="00463ED4">
        <w:trPr>
          <w:trHeight w:val="205"/>
        </w:trPr>
        <w:tc>
          <w:tcPr>
            <w:tcW w:w="8356" w:type="dxa"/>
            <w:shd w:val="clear" w:color="auto" w:fill="D6E3BC" w:themeFill="accent3" w:themeFillTint="66"/>
          </w:tcPr>
          <w:p w14:paraId="5EC06121" w14:textId="77777777" w:rsidR="00C674B5" w:rsidRPr="005B4E23" w:rsidRDefault="00C674B5" w:rsidP="00463ED4">
            <w:pPr>
              <w:suppressAutoHyphens/>
              <w:spacing w:before="120" w:after="120"/>
            </w:pPr>
            <w:r>
              <w:t xml:space="preserve">Umsetzung: JA / TEILWEISE / NEIN / ENTBEHRLICH </w:t>
            </w:r>
          </w:p>
        </w:tc>
      </w:tr>
      <w:tr w:rsidR="00C674B5" w:rsidRPr="00CC02C2" w14:paraId="079BA6D7" w14:textId="77777777" w:rsidTr="00463ED4">
        <w:tc>
          <w:tcPr>
            <w:tcW w:w="8356" w:type="dxa"/>
          </w:tcPr>
          <w:p w14:paraId="62F261B7"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795C3528"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2AB15C64" w14:textId="77777777" w:rsidTr="00463ED4">
        <w:tc>
          <w:tcPr>
            <w:tcW w:w="8340" w:type="dxa"/>
            <w:tcBorders>
              <w:bottom w:val="single" w:sz="4" w:space="0" w:color="auto"/>
            </w:tcBorders>
            <w:shd w:val="clear" w:color="auto" w:fill="C6D9F1" w:themeFill="text2" w:themeFillTint="33"/>
          </w:tcPr>
          <w:p w14:paraId="6170426E"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2C1F0B77" w14:textId="77777777" w:rsidTr="00463ED4">
        <w:tc>
          <w:tcPr>
            <w:tcW w:w="8340" w:type="dxa"/>
            <w:shd w:val="clear" w:color="auto" w:fill="FFFFFF" w:themeFill="background1"/>
          </w:tcPr>
          <w:p w14:paraId="7132276A" w14:textId="77777777" w:rsidR="00C674B5" w:rsidRDefault="00C674B5" w:rsidP="00463ED4">
            <w:pPr>
              <w:spacing w:before="60" w:after="60"/>
              <w:rPr>
                <w:color w:val="000000" w:themeColor="text1"/>
              </w:rPr>
            </w:pPr>
            <w:r>
              <w:rPr>
                <w:color w:val="000000" w:themeColor="text1"/>
              </w:rPr>
              <w:t>Begründung der Fachseite:</w:t>
            </w:r>
          </w:p>
        </w:tc>
      </w:tr>
    </w:tbl>
    <w:p w14:paraId="65BBFD53" w14:textId="5B44AFF3" w:rsidR="00AA67CF" w:rsidRDefault="00AA67CF" w:rsidP="00C674B5">
      <w:pPr>
        <w:pStyle w:val="Listenabsatz"/>
        <w:spacing w:after="0"/>
      </w:pPr>
    </w:p>
    <w:p w14:paraId="751EEC05" w14:textId="77777777" w:rsidR="00C674B5" w:rsidRDefault="00C674B5" w:rsidP="00C674B5">
      <w:pPr>
        <w:pStyle w:val="Listenabsatz"/>
        <w:spacing w:after="0"/>
      </w:pPr>
    </w:p>
    <w:p w14:paraId="51B2A683" w14:textId="77777777" w:rsidR="00AA67CF" w:rsidRDefault="00AB5293" w:rsidP="00AA67CF">
      <w:pPr>
        <w:pStyle w:val="Listenabsatz"/>
        <w:numPr>
          <w:ilvl w:val="0"/>
          <w:numId w:val="11"/>
        </w:numPr>
        <w:spacing w:after="0"/>
        <w:ind w:left="709" w:hanging="709"/>
      </w:pPr>
      <w:r>
        <w:t>• Zugkräfte bei der Verlegung,</w:t>
      </w:r>
    </w:p>
    <w:p w14:paraId="30AC660F" w14:textId="77777777" w:rsidR="00C674B5" w:rsidRDefault="00C674B5" w:rsidP="00C674B5">
      <w:pPr>
        <w:pStyle w:val="Listenabsatz"/>
        <w:spacing w:after="240"/>
        <w:rPr>
          <w:color w:val="FF0000"/>
        </w:rPr>
      </w:pPr>
    </w:p>
    <w:p w14:paraId="60D41395" w14:textId="77777777"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43001591"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483EBA"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3859E624" w14:textId="77777777" w:rsidTr="00463ED4">
        <w:trPr>
          <w:trHeight w:val="205"/>
        </w:trPr>
        <w:tc>
          <w:tcPr>
            <w:tcW w:w="8356" w:type="dxa"/>
            <w:shd w:val="clear" w:color="auto" w:fill="D6E3BC" w:themeFill="accent3" w:themeFillTint="66"/>
          </w:tcPr>
          <w:p w14:paraId="6F9B6AB7" w14:textId="77777777" w:rsidR="00C674B5" w:rsidRPr="005B4E23" w:rsidRDefault="00C674B5" w:rsidP="00463ED4">
            <w:pPr>
              <w:suppressAutoHyphens/>
              <w:spacing w:before="120" w:after="120"/>
            </w:pPr>
            <w:r>
              <w:t xml:space="preserve">Umsetzung: JA / TEILWEISE / NEIN / ENTBEHRLICH </w:t>
            </w:r>
          </w:p>
        </w:tc>
      </w:tr>
      <w:tr w:rsidR="00C674B5" w:rsidRPr="00CC02C2" w14:paraId="5DE0DF9C" w14:textId="77777777" w:rsidTr="00463ED4">
        <w:tc>
          <w:tcPr>
            <w:tcW w:w="8356" w:type="dxa"/>
          </w:tcPr>
          <w:p w14:paraId="6BDED010"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16EF4FCC"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06EF7D0E" w14:textId="77777777" w:rsidTr="00463ED4">
        <w:tc>
          <w:tcPr>
            <w:tcW w:w="8340" w:type="dxa"/>
            <w:tcBorders>
              <w:bottom w:val="single" w:sz="4" w:space="0" w:color="auto"/>
            </w:tcBorders>
            <w:shd w:val="clear" w:color="auto" w:fill="C6D9F1" w:themeFill="text2" w:themeFillTint="33"/>
          </w:tcPr>
          <w:p w14:paraId="75D4FCB4"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2695618E" w14:textId="77777777" w:rsidTr="00463ED4">
        <w:tc>
          <w:tcPr>
            <w:tcW w:w="8340" w:type="dxa"/>
            <w:shd w:val="clear" w:color="auto" w:fill="FFFFFF" w:themeFill="background1"/>
          </w:tcPr>
          <w:p w14:paraId="2C9D38B6" w14:textId="77777777" w:rsidR="00C674B5" w:rsidRDefault="00C674B5" w:rsidP="00463ED4">
            <w:pPr>
              <w:spacing w:before="60" w:after="60"/>
              <w:rPr>
                <w:color w:val="000000" w:themeColor="text1"/>
              </w:rPr>
            </w:pPr>
            <w:r>
              <w:rPr>
                <w:color w:val="000000" w:themeColor="text1"/>
              </w:rPr>
              <w:t>Begründung der Fachseite:</w:t>
            </w:r>
          </w:p>
        </w:tc>
      </w:tr>
    </w:tbl>
    <w:p w14:paraId="5495553E" w14:textId="4D1CC8D8" w:rsidR="00C674B5" w:rsidRDefault="00C674B5" w:rsidP="00C674B5">
      <w:pPr>
        <w:pStyle w:val="Listenabsatz"/>
        <w:spacing w:after="0"/>
      </w:pPr>
    </w:p>
    <w:p w14:paraId="6451D358" w14:textId="77777777" w:rsidR="00C674B5" w:rsidRDefault="00C674B5" w:rsidP="00C674B5">
      <w:pPr>
        <w:pStyle w:val="Listenabsatz"/>
        <w:spacing w:after="0"/>
      </w:pPr>
    </w:p>
    <w:p w14:paraId="2CE21521" w14:textId="77777777" w:rsidR="00AA67CF" w:rsidRDefault="00AB5293" w:rsidP="00AA67CF">
      <w:pPr>
        <w:pStyle w:val="Listenabsatz"/>
        <w:numPr>
          <w:ilvl w:val="0"/>
          <w:numId w:val="11"/>
        </w:numPr>
        <w:spacing w:after="0"/>
        <w:ind w:left="709" w:hanging="709"/>
      </w:pPr>
      <w:r>
        <w:t xml:space="preserve">• die Art der Verlegung sowie </w:t>
      </w:r>
    </w:p>
    <w:p w14:paraId="3609DBE6" w14:textId="77777777" w:rsidR="00C674B5" w:rsidRDefault="00C674B5" w:rsidP="00C674B5">
      <w:pPr>
        <w:pStyle w:val="Listenabsatz"/>
        <w:spacing w:after="240"/>
        <w:rPr>
          <w:color w:val="FF0000"/>
        </w:rPr>
      </w:pPr>
    </w:p>
    <w:p w14:paraId="3345CF29" w14:textId="77777777" w:rsidR="00C674B5" w:rsidRDefault="00C674B5" w:rsidP="00C674B5">
      <w:pPr>
        <w:pStyle w:val="Listenabsatz"/>
        <w:spacing w:after="240"/>
        <w:rPr>
          <w:color w:val="FF0000"/>
        </w:rPr>
      </w:pPr>
      <w:r w:rsidRPr="001568BD">
        <w:rPr>
          <w:color w:val="FF0000"/>
        </w:rPr>
        <w:t xml:space="preserve">Hier steht Ihre Konkretisierung des BSI-Textes der Anforderungen unter </w:t>
      </w:r>
    </w:p>
    <w:p w14:paraId="1829321C" w14:textId="77777777" w:rsidR="00C674B5" w:rsidRDefault="00C674B5" w:rsidP="00C674B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742A52" w14:textId="77777777" w:rsidR="00C674B5" w:rsidRPr="001F352F" w:rsidRDefault="00C674B5" w:rsidP="00C674B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C674B5" w:rsidRPr="005B4E23" w14:paraId="5C47A56F" w14:textId="77777777" w:rsidTr="00463ED4">
        <w:trPr>
          <w:trHeight w:val="205"/>
        </w:trPr>
        <w:tc>
          <w:tcPr>
            <w:tcW w:w="8356" w:type="dxa"/>
            <w:shd w:val="clear" w:color="auto" w:fill="D6E3BC" w:themeFill="accent3" w:themeFillTint="66"/>
          </w:tcPr>
          <w:p w14:paraId="268876F0" w14:textId="77777777" w:rsidR="00C674B5" w:rsidRPr="005B4E23" w:rsidRDefault="00C674B5" w:rsidP="00463ED4">
            <w:pPr>
              <w:suppressAutoHyphens/>
              <w:spacing w:before="120" w:after="120"/>
            </w:pPr>
            <w:r>
              <w:t xml:space="preserve">Umsetzung: JA / TEILWEISE / NEIN / ENTBEHRLICH </w:t>
            </w:r>
          </w:p>
        </w:tc>
      </w:tr>
      <w:tr w:rsidR="00C674B5" w:rsidRPr="00CC02C2" w14:paraId="4C59325D" w14:textId="77777777" w:rsidTr="00463ED4">
        <w:tc>
          <w:tcPr>
            <w:tcW w:w="8356" w:type="dxa"/>
          </w:tcPr>
          <w:p w14:paraId="43A281C5" w14:textId="77777777" w:rsidR="00C674B5" w:rsidRPr="00CC02C2" w:rsidRDefault="00C674B5" w:rsidP="00463ED4">
            <w:pPr>
              <w:suppressAutoHyphens/>
              <w:spacing w:before="120" w:after="120"/>
              <w:rPr>
                <w:color w:val="000000" w:themeColor="text1"/>
              </w:rPr>
            </w:pPr>
            <w:r>
              <w:rPr>
                <w:color w:val="000000" w:themeColor="text1"/>
              </w:rPr>
              <w:t>Ihr aktueller Umsetzungsstand</w:t>
            </w:r>
          </w:p>
        </w:tc>
      </w:tr>
    </w:tbl>
    <w:p w14:paraId="14EE04C9" w14:textId="77777777" w:rsidR="00C674B5" w:rsidRDefault="00C674B5" w:rsidP="00C674B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C674B5" w14:paraId="7AE2AE75" w14:textId="77777777" w:rsidTr="00463ED4">
        <w:tc>
          <w:tcPr>
            <w:tcW w:w="8340" w:type="dxa"/>
            <w:tcBorders>
              <w:bottom w:val="single" w:sz="4" w:space="0" w:color="auto"/>
            </w:tcBorders>
            <w:shd w:val="clear" w:color="auto" w:fill="C6D9F1" w:themeFill="text2" w:themeFillTint="33"/>
          </w:tcPr>
          <w:p w14:paraId="0A3A552F" w14:textId="77777777" w:rsidR="00C674B5" w:rsidRDefault="00C674B5" w:rsidP="00463ED4">
            <w:pPr>
              <w:spacing w:before="60" w:after="60"/>
              <w:rPr>
                <w:color w:val="000000" w:themeColor="text1"/>
              </w:rPr>
            </w:pPr>
            <w:r>
              <w:rPr>
                <w:color w:val="000000" w:themeColor="text1"/>
              </w:rPr>
              <w:t>Einspruch - diese Anforderung soll nicht aufgenommen werden!</w:t>
            </w:r>
          </w:p>
        </w:tc>
      </w:tr>
      <w:tr w:rsidR="00C674B5" w14:paraId="257E3BE6" w14:textId="77777777" w:rsidTr="00463ED4">
        <w:tc>
          <w:tcPr>
            <w:tcW w:w="8340" w:type="dxa"/>
            <w:shd w:val="clear" w:color="auto" w:fill="FFFFFF" w:themeFill="background1"/>
          </w:tcPr>
          <w:p w14:paraId="654BBC28" w14:textId="77777777" w:rsidR="00C674B5" w:rsidRDefault="00C674B5" w:rsidP="00463ED4">
            <w:pPr>
              <w:spacing w:before="60" w:after="60"/>
              <w:rPr>
                <w:color w:val="000000" w:themeColor="text1"/>
              </w:rPr>
            </w:pPr>
            <w:r>
              <w:rPr>
                <w:color w:val="000000" w:themeColor="text1"/>
              </w:rPr>
              <w:t>Begründung der Fachseite:</w:t>
            </w:r>
          </w:p>
        </w:tc>
      </w:tr>
    </w:tbl>
    <w:p w14:paraId="12FDB0AD" w14:textId="46B9157D" w:rsidR="00C674B5" w:rsidRDefault="00C674B5" w:rsidP="00C674B5">
      <w:pPr>
        <w:pStyle w:val="Listenabsatz"/>
        <w:spacing w:after="0"/>
      </w:pPr>
    </w:p>
    <w:p w14:paraId="457A2ED5" w14:textId="77777777" w:rsidR="00C674B5" w:rsidRDefault="00C674B5" w:rsidP="00C674B5">
      <w:pPr>
        <w:pStyle w:val="Listenabsatz"/>
        <w:spacing w:after="0"/>
      </w:pPr>
    </w:p>
    <w:p w14:paraId="5217D216" w14:textId="2789323E" w:rsidR="00A52944" w:rsidRDefault="00AB5293" w:rsidP="00AA67CF">
      <w:pPr>
        <w:pStyle w:val="Listenabsatz"/>
        <w:numPr>
          <w:ilvl w:val="0"/>
          <w:numId w:val="11"/>
        </w:numPr>
        <w:spacing w:after="0"/>
        <w:ind w:left="709" w:hanging="709"/>
      </w:pPr>
      <w:r>
        <w:t>• die Entfernung zwischen den Endpunkten und möglichen Störquellen.</w:t>
      </w:r>
    </w:p>
    <w:p w14:paraId="31D365A4" w14:textId="77777777" w:rsidR="00AA67CF" w:rsidRDefault="00AA67CF" w:rsidP="00A52944">
      <w:pPr>
        <w:pStyle w:val="Listenabsatz"/>
        <w:spacing w:after="240"/>
        <w:rPr>
          <w:color w:val="FF0000"/>
        </w:rPr>
      </w:pPr>
    </w:p>
    <w:p w14:paraId="76E36AE2" w14:textId="142D8852"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D88589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BB4F54" w14:textId="3C69FA3B"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214"/>
      </w:tblGrid>
      <w:tr w:rsidR="00A52944" w:rsidRPr="005B4E23" w14:paraId="59A9C83D" w14:textId="77777777" w:rsidTr="00836DAA">
        <w:trPr>
          <w:trHeight w:val="205"/>
        </w:trPr>
        <w:tc>
          <w:tcPr>
            <w:tcW w:w="8356" w:type="dxa"/>
            <w:shd w:val="clear" w:color="auto" w:fill="D6E3BC" w:themeFill="accent3" w:themeFillTint="66"/>
          </w:tcPr>
          <w:p w14:paraId="26DF2561" w14:textId="04AE1D82" w:rsidR="00A52944" w:rsidRPr="005B4E23" w:rsidRDefault="00CB1F29" w:rsidP="00836DAA">
            <w:pPr>
              <w:suppressAutoHyphens/>
              <w:spacing w:before="120" w:after="120"/>
            </w:pPr>
            <w:r>
              <w:t xml:space="preserve">Umsetzung: JA / TEILWEISE / NEIN / ENTBEHRLICH </w:t>
            </w:r>
          </w:p>
        </w:tc>
      </w:tr>
      <w:tr w:rsidR="00A52944" w:rsidRPr="00CC02C2" w14:paraId="2D3579DB" w14:textId="77777777" w:rsidTr="00836DAA">
        <w:tc>
          <w:tcPr>
            <w:tcW w:w="8356" w:type="dxa"/>
          </w:tcPr>
          <w:p w14:paraId="6173A95F"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77907FF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A52944" w14:paraId="21CEB061" w14:textId="77777777" w:rsidTr="00836DAA">
        <w:tc>
          <w:tcPr>
            <w:tcW w:w="8340" w:type="dxa"/>
            <w:tcBorders>
              <w:bottom w:val="single" w:sz="4" w:space="0" w:color="auto"/>
            </w:tcBorders>
            <w:shd w:val="clear" w:color="auto" w:fill="C6D9F1" w:themeFill="text2" w:themeFillTint="33"/>
          </w:tcPr>
          <w:p w14:paraId="7D8992B9"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5ED4EF4" w14:textId="77777777" w:rsidTr="00836DAA">
        <w:tc>
          <w:tcPr>
            <w:tcW w:w="8340" w:type="dxa"/>
            <w:shd w:val="clear" w:color="auto" w:fill="FFFFFF" w:themeFill="background1"/>
          </w:tcPr>
          <w:p w14:paraId="115145BE" w14:textId="77777777" w:rsidR="00A52944" w:rsidRDefault="00A52944" w:rsidP="00836DAA">
            <w:pPr>
              <w:spacing w:before="60" w:after="60"/>
              <w:rPr>
                <w:color w:val="000000" w:themeColor="text1"/>
              </w:rPr>
            </w:pPr>
            <w:r>
              <w:rPr>
                <w:color w:val="000000" w:themeColor="text1"/>
              </w:rPr>
              <w:t>Begründung der Fachseite:</w:t>
            </w:r>
          </w:p>
        </w:tc>
      </w:tr>
    </w:tbl>
    <w:p w14:paraId="2BFAEB0A" w14:textId="77777777" w:rsidR="00A52944" w:rsidRPr="00CC02C2" w:rsidRDefault="00A52944" w:rsidP="00A52944">
      <w:pPr>
        <w:suppressAutoHyphens/>
        <w:spacing w:after="240"/>
        <w:ind w:left="720"/>
        <w:rPr>
          <w:color w:val="000000" w:themeColor="text1"/>
        </w:rPr>
      </w:pPr>
    </w:p>
    <w:p w14:paraId="76CF346F" w14:textId="554F84B7" w:rsidR="00187DFD" w:rsidRDefault="00AB5293" w:rsidP="00187DFD">
      <w:pPr>
        <w:pStyle w:val="berschrift2"/>
      </w:pPr>
      <w:bookmarkStart w:id="39" w:name="_Toc91948675"/>
      <w:r>
        <w:t xml:space="preserve">Planung der Kabelführung </w:t>
      </w:r>
      <w:r w:rsidR="00187DFD">
        <w:t>(B) [A</w:t>
      </w:r>
      <w:r w:rsidR="00187DFD">
        <w:t>2</w:t>
      </w:r>
      <w:r w:rsidR="00187DFD">
        <w:t>]</w:t>
      </w:r>
      <w:bookmarkEnd w:id="39"/>
    </w:p>
    <w:p w14:paraId="6A911E5F" w14:textId="77777777" w:rsidR="00374989" w:rsidRDefault="00374989" w:rsidP="00374989">
      <w:pPr>
        <w:spacing w:after="0" w:line="240" w:lineRule="auto"/>
      </w:pPr>
    </w:p>
    <w:p w14:paraId="497B6258" w14:textId="77777777" w:rsidR="00CB1F29" w:rsidRDefault="00CB1F29" w:rsidP="00CB1F29">
      <w:pPr>
        <w:pStyle w:val="Listenabsatz"/>
        <w:spacing w:after="240"/>
      </w:pPr>
    </w:p>
    <w:p w14:paraId="084DD7B4" w14:textId="77777777" w:rsidR="00945AA6" w:rsidRPr="00352289" w:rsidRDefault="00AB5293" w:rsidP="00715509">
      <w:pPr>
        <w:pStyle w:val="Listenabsatz"/>
        <w:numPr>
          <w:ilvl w:val="0"/>
          <w:numId w:val="11"/>
        </w:numPr>
        <w:spacing w:after="0"/>
        <w:ind w:hanging="709"/>
      </w:pPr>
      <w:r w:rsidRPr="00352289">
        <w:t xml:space="preserve">Kabel, Kabelwege und Kabeltrassen MÜSSEN aus funktionaler und aus physikalischer Sicht ausreichend dimensioniert werden. </w:t>
      </w:r>
    </w:p>
    <w:p w14:paraId="6988A913" w14:textId="77777777" w:rsidR="00945AA6" w:rsidRPr="00945AA6" w:rsidRDefault="00945AA6" w:rsidP="00945AA6">
      <w:pPr>
        <w:spacing w:after="0"/>
        <w:rPr>
          <w:color w:val="FF0000"/>
        </w:rPr>
      </w:pPr>
    </w:p>
    <w:p w14:paraId="3ACB1FD6" w14:textId="77777777" w:rsidR="00945AA6" w:rsidRPr="00A85502" w:rsidRDefault="00945AA6" w:rsidP="00945AA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D9117BB" w14:textId="77777777" w:rsidR="00945AA6" w:rsidRDefault="00945AA6" w:rsidP="00945AA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945AA6" w14:paraId="047CF837" w14:textId="77777777" w:rsidTr="00463ED4">
        <w:tc>
          <w:tcPr>
            <w:tcW w:w="8340" w:type="dxa"/>
            <w:tcBorders>
              <w:bottom w:val="single" w:sz="4" w:space="0" w:color="auto"/>
            </w:tcBorders>
            <w:shd w:val="clear" w:color="auto" w:fill="C6D9F1" w:themeFill="text2" w:themeFillTint="33"/>
          </w:tcPr>
          <w:p w14:paraId="6248233E" w14:textId="77777777" w:rsidR="00945AA6" w:rsidRDefault="00945AA6" w:rsidP="00463ED4">
            <w:pPr>
              <w:spacing w:before="120" w:after="120"/>
              <w:rPr>
                <w:color w:val="000000" w:themeColor="text1"/>
              </w:rPr>
            </w:pPr>
            <w:r>
              <w:rPr>
                <w:color w:val="000000" w:themeColor="text1"/>
              </w:rPr>
              <w:t>Einspruch - diese Anforderung soll nicht aufgenommen werden!</w:t>
            </w:r>
          </w:p>
        </w:tc>
      </w:tr>
      <w:tr w:rsidR="00945AA6" w14:paraId="5D18B1CC" w14:textId="77777777" w:rsidTr="00463ED4">
        <w:tc>
          <w:tcPr>
            <w:tcW w:w="8340" w:type="dxa"/>
            <w:shd w:val="clear" w:color="auto" w:fill="FFFFFF" w:themeFill="background1"/>
          </w:tcPr>
          <w:p w14:paraId="494AFEAB" w14:textId="77777777" w:rsidR="00945AA6" w:rsidRDefault="00945AA6" w:rsidP="00463ED4">
            <w:pPr>
              <w:spacing w:before="120" w:after="120"/>
              <w:rPr>
                <w:color w:val="000000" w:themeColor="text1"/>
              </w:rPr>
            </w:pPr>
            <w:r>
              <w:rPr>
                <w:color w:val="000000" w:themeColor="text1"/>
              </w:rPr>
              <w:t>Begründung der Fachseite:</w:t>
            </w:r>
          </w:p>
        </w:tc>
      </w:tr>
    </w:tbl>
    <w:p w14:paraId="1769CA7C" w14:textId="77777777" w:rsidR="00945AA6" w:rsidRDefault="00945AA6" w:rsidP="00945AA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945AA6" w:rsidRPr="005B4E23" w14:paraId="4E0BF515" w14:textId="77777777" w:rsidTr="00463ED4">
        <w:trPr>
          <w:trHeight w:val="205"/>
        </w:trPr>
        <w:tc>
          <w:tcPr>
            <w:tcW w:w="8356" w:type="dxa"/>
            <w:shd w:val="clear" w:color="auto" w:fill="D6E3BC" w:themeFill="accent3" w:themeFillTint="66"/>
          </w:tcPr>
          <w:p w14:paraId="5089B5B0" w14:textId="77777777" w:rsidR="00945AA6" w:rsidRPr="005B4E23" w:rsidRDefault="00945AA6" w:rsidP="00463ED4">
            <w:pPr>
              <w:suppressAutoHyphens/>
              <w:spacing w:before="120" w:after="120"/>
            </w:pPr>
            <w:r>
              <w:t>Umsetzung: JA / TEILWEISE / NEIN / ENTBEHRLICH</w:t>
            </w:r>
          </w:p>
        </w:tc>
      </w:tr>
      <w:tr w:rsidR="00945AA6" w:rsidRPr="00CC02C2" w14:paraId="35F2EE6E" w14:textId="77777777" w:rsidTr="00463ED4">
        <w:tc>
          <w:tcPr>
            <w:tcW w:w="8356" w:type="dxa"/>
          </w:tcPr>
          <w:p w14:paraId="3BC5FFCB" w14:textId="77777777" w:rsidR="00945AA6" w:rsidRPr="00A87EF1" w:rsidRDefault="00945AA6" w:rsidP="00463ED4">
            <w:pPr>
              <w:suppressAutoHyphens/>
              <w:spacing w:before="120" w:after="120"/>
            </w:pPr>
            <w:r>
              <w:rPr>
                <w:color w:val="000000" w:themeColor="text1"/>
              </w:rPr>
              <w:t>Hier  steht Ihr Umsetzungsstand</w:t>
            </w:r>
          </w:p>
        </w:tc>
      </w:tr>
    </w:tbl>
    <w:p w14:paraId="43B1CA14" w14:textId="77777777" w:rsidR="00945AA6" w:rsidRDefault="00945AA6" w:rsidP="00945AA6">
      <w:pPr>
        <w:pStyle w:val="Listenabsatz"/>
        <w:spacing w:after="0"/>
        <w:ind w:left="720"/>
      </w:pPr>
    </w:p>
    <w:p w14:paraId="06998669" w14:textId="77777777" w:rsidR="00945AA6" w:rsidRPr="00352289" w:rsidRDefault="00945AA6" w:rsidP="00945AA6">
      <w:pPr>
        <w:spacing w:after="0"/>
      </w:pPr>
    </w:p>
    <w:p w14:paraId="7AD910C9" w14:textId="77777777" w:rsidR="00945AA6" w:rsidRPr="00352289" w:rsidRDefault="00AB5293" w:rsidP="00715509">
      <w:pPr>
        <w:pStyle w:val="Listenabsatz"/>
        <w:numPr>
          <w:ilvl w:val="0"/>
          <w:numId w:val="11"/>
        </w:numPr>
        <w:spacing w:after="0"/>
        <w:ind w:hanging="709"/>
      </w:pPr>
      <w:r w:rsidRPr="00352289">
        <w:t xml:space="preserve">Dabei MÜSSEN künftige Notwendigkeiten eingerechnet werden, z. B. genügend Platz für mögliche technische Erweiterungen in Kabelkanälen und -trassen. </w:t>
      </w:r>
    </w:p>
    <w:p w14:paraId="579E363C" w14:textId="77777777" w:rsidR="00945AA6" w:rsidRPr="00AB5293" w:rsidRDefault="00945AA6" w:rsidP="00945AA6">
      <w:pPr>
        <w:pStyle w:val="Listenabsatz"/>
        <w:spacing w:after="0"/>
        <w:ind w:left="720"/>
        <w:rPr>
          <w:color w:val="FF0000"/>
        </w:rPr>
      </w:pPr>
    </w:p>
    <w:p w14:paraId="6B9390C2" w14:textId="77777777" w:rsidR="00945AA6" w:rsidRPr="00A85502" w:rsidRDefault="00945AA6" w:rsidP="00945AA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7255113" w14:textId="77777777" w:rsidR="00945AA6" w:rsidRDefault="00945AA6" w:rsidP="00945AA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945AA6" w14:paraId="6738492F" w14:textId="77777777" w:rsidTr="00463ED4">
        <w:tc>
          <w:tcPr>
            <w:tcW w:w="8340" w:type="dxa"/>
            <w:tcBorders>
              <w:bottom w:val="single" w:sz="4" w:space="0" w:color="auto"/>
            </w:tcBorders>
            <w:shd w:val="clear" w:color="auto" w:fill="C6D9F1" w:themeFill="text2" w:themeFillTint="33"/>
          </w:tcPr>
          <w:p w14:paraId="0DA3FD47" w14:textId="77777777" w:rsidR="00945AA6" w:rsidRDefault="00945AA6" w:rsidP="00463ED4">
            <w:pPr>
              <w:spacing w:before="120" w:after="120"/>
              <w:rPr>
                <w:color w:val="000000" w:themeColor="text1"/>
              </w:rPr>
            </w:pPr>
            <w:r>
              <w:rPr>
                <w:color w:val="000000" w:themeColor="text1"/>
              </w:rPr>
              <w:t>Einspruch - diese Anforderung soll nicht aufgenommen werden!</w:t>
            </w:r>
          </w:p>
        </w:tc>
      </w:tr>
      <w:tr w:rsidR="00945AA6" w14:paraId="77A82D09" w14:textId="77777777" w:rsidTr="00463ED4">
        <w:tc>
          <w:tcPr>
            <w:tcW w:w="8340" w:type="dxa"/>
            <w:shd w:val="clear" w:color="auto" w:fill="FFFFFF" w:themeFill="background1"/>
          </w:tcPr>
          <w:p w14:paraId="755C7958" w14:textId="77777777" w:rsidR="00945AA6" w:rsidRDefault="00945AA6" w:rsidP="00463ED4">
            <w:pPr>
              <w:spacing w:before="120" w:after="120"/>
              <w:rPr>
                <w:color w:val="000000" w:themeColor="text1"/>
              </w:rPr>
            </w:pPr>
            <w:r>
              <w:rPr>
                <w:color w:val="000000" w:themeColor="text1"/>
              </w:rPr>
              <w:t>Begründung der Fachseite:</w:t>
            </w:r>
          </w:p>
        </w:tc>
      </w:tr>
    </w:tbl>
    <w:p w14:paraId="09D4AD15" w14:textId="77777777" w:rsidR="00945AA6" w:rsidRDefault="00945AA6" w:rsidP="00945AA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945AA6" w:rsidRPr="005B4E23" w14:paraId="17141AA0" w14:textId="77777777" w:rsidTr="00463ED4">
        <w:trPr>
          <w:trHeight w:val="205"/>
        </w:trPr>
        <w:tc>
          <w:tcPr>
            <w:tcW w:w="8356" w:type="dxa"/>
            <w:shd w:val="clear" w:color="auto" w:fill="D6E3BC" w:themeFill="accent3" w:themeFillTint="66"/>
          </w:tcPr>
          <w:p w14:paraId="3F00A704" w14:textId="77777777" w:rsidR="00945AA6" w:rsidRPr="005B4E23" w:rsidRDefault="00945AA6" w:rsidP="00463ED4">
            <w:pPr>
              <w:suppressAutoHyphens/>
              <w:spacing w:before="120" w:after="120"/>
            </w:pPr>
            <w:r>
              <w:t>Umsetzung: JA / TEILWEISE / NEIN / ENTBEHRLICH</w:t>
            </w:r>
          </w:p>
        </w:tc>
      </w:tr>
      <w:tr w:rsidR="00945AA6" w:rsidRPr="00CC02C2" w14:paraId="4478701E" w14:textId="77777777" w:rsidTr="00463ED4">
        <w:tc>
          <w:tcPr>
            <w:tcW w:w="8356" w:type="dxa"/>
          </w:tcPr>
          <w:p w14:paraId="794E1B40" w14:textId="77777777" w:rsidR="00945AA6" w:rsidRPr="00A87EF1" w:rsidRDefault="00945AA6" w:rsidP="00463ED4">
            <w:pPr>
              <w:suppressAutoHyphens/>
              <w:spacing w:before="120" w:after="120"/>
            </w:pPr>
            <w:r>
              <w:rPr>
                <w:color w:val="000000" w:themeColor="text1"/>
              </w:rPr>
              <w:t>Hier  steht Ihr Umsetzungsstand</w:t>
            </w:r>
          </w:p>
        </w:tc>
      </w:tr>
    </w:tbl>
    <w:p w14:paraId="5B721121" w14:textId="77777777" w:rsidR="00945AA6" w:rsidRDefault="00945AA6" w:rsidP="00945AA6">
      <w:pPr>
        <w:pStyle w:val="Listenabsatz"/>
        <w:spacing w:after="0"/>
        <w:ind w:left="720"/>
      </w:pPr>
    </w:p>
    <w:p w14:paraId="10D3512C" w14:textId="77777777" w:rsidR="00945AA6" w:rsidRPr="00945AA6" w:rsidRDefault="00945AA6" w:rsidP="00945AA6">
      <w:pPr>
        <w:pStyle w:val="Listenabsatz"/>
        <w:spacing w:after="0"/>
        <w:ind w:left="720"/>
        <w:rPr>
          <w:color w:val="FF0000"/>
        </w:rPr>
      </w:pPr>
    </w:p>
    <w:p w14:paraId="56C5426F" w14:textId="5ABE5DE9" w:rsidR="00945AA6" w:rsidRPr="00352289" w:rsidRDefault="00AB5293" w:rsidP="00945AA6">
      <w:pPr>
        <w:pStyle w:val="Listenabsatz"/>
        <w:numPr>
          <w:ilvl w:val="0"/>
          <w:numId w:val="11"/>
        </w:numPr>
        <w:spacing w:after="0"/>
        <w:ind w:hanging="709"/>
      </w:pPr>
      <w:r w:rsidRPr="00352289">
        <w:t xml:space="preserve">Bei der gemeinsamen Führung von IT- und Stromverkabelung in einer Trasse MUSS das Übersprechen zwischen den einzelnen Kabeln verhindert werden. </w:t>
      </w:r>
    </w:p>
    <w:p w14:paraId="08F288A4" w14:textId="77777777" w:rsidR="00945AA6" w:rsidRPr="00AB5293" w:rsidRDefault="00945AA6" w:rsidP="00945AA6">
      <w:pPr>
        <w:pStyle w:val="Listenabsatz"/>
        <w:spacing w:after="0"/>
        <w:ind w:left="720"/>
        <w:rPr>
          <w:color w:val="FF0000"/>
        </w:rPr>
      </w:pPr>
    </w:p>
    <w:p w14:paraId="5B70BB1E" w14:textId="77777777" w:rsidR="00945AA6" w:rsidRPr="00A85502" w:rsidRDefault="00945AA6" w:rsidP="00945AA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EC748F1" w14:textId="77777777" w:rsidR="00945AA6" w:rsidRDefault="00945AA6" w:rsidP="00945AA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945AA6" w14:paraId="2BAC0785" w14:textId="77777777" w:rsidTr="00463ED4">
        <w:tc>
          <w:tcPr>
            <w:tcW w:w="8340" w:type="dxa"/>
            <w:tcBorders>
              <w:bottom w:val="single" w:sz="4" w:space="0" w:color="auto"/>
            </w:tcBorders>
            <w:shd w:val="clear" w:color="auto" w:fill="C6D9F1" w:themeFill="text2" w:themeFillTint="33"/>
          </w:tcPr>
          <w:p w14:paraId="0E45ED44" w14:textId="77777777" w:rsidR="00945AA6" w:rsidRDefault="00945AA6" w:rsidP="00463ED4">
            <w:pPr>
              <w:spacing w:before="120" w:after="120"/>
              <w:rPr>
                <w:color w:val="000000" w:themeColor="text1"/>
              </w:rPr>
            </w:pPr>
            <w:r>
              <w:rPr>
                <w:color w:val="000000" w:themeColor="text1"/>
              </w:rPr>
              <w:t>Einspruch - diese Anforderung soll nicht aufgenommen werden!</w:t>
            </w:r>
          </w:p>
        </w:tc>
      </w:tr>
      <w:tr w:rsidR="00945AA6" w14:paraId="571060E7" w14:textId="77777777" w:rsidTr="00463ED4">
        <w:tc>
          <w:tcPr>
            <w:tcW w:w="8340" w:type="dxa"/>
            <w:shd w:val="clear" w:color="auto" w:fill="FFFFFF" w:themeFill="background1"/>
          </w:tcPr>
          <w:p w14:paraId="01A94D8A" w14:textId="77777777" w:rsidR="00945AA6" w:rsidRDefault="00945AA6" w:rsidP="00463ED4">
            <w:pPr>
              <w:spacing w:before="120" w:after="120"/>
              <w:rPr>
                <w:color w:val="000000" w:themeColor="text1"/>
              </w:rPr>
            </w:pPr>
            <w:r>
              <w:rPr>
                <w:color w:val="000000" w:themeColor="text1"/>
              </w:rPr>
              <w:t>Begründung der Fachseite:</w:t>
            </w:r>
          </w:p>
        </w:tc>
      </w:tr>
    </w:tbl>
    <w:p w14:paraId="2A62597C" w14:textId="77777777" w:rsidR="00945AA6" w:rsidRDefault="00945AA6" w:rsidP="00945AA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945AA6" w:rsidRPr="005B4E23" w14:paraId="659EFDE4" w14:textId="77777777" w:rsidTr="00463ED4">
        <w:trPr>
          <w:trHeight w:val="205"/>
        </w:trPr>
        <w:tc>
          <w:tcPr>
            <w:tcW w:w="8356" w:type="dxa"/>
            <w:shd w:val="clear" w:color="auto" w:fill="D6E3BC" w:themeFill="accent3" w:themeFillTint="66"/>
          </w:tcPr>
          <w:p w14:paraId="1A0FA7A4" w14:textId="77777777" w:rsidR="00945AA6" w:rsidRPr="005B4E23" w:rsidRDefault="00945AA6" w:rsidP="00463ED4">
            <w:pPr>
              <w:suppressAutoHyphens/>
              <w:spacing w:before="120" w:after="120"/>
            </w:pPr>
            <w:r>
              <w:t>Umsetzung: JA / TEILWEISE / NEIN / ENTBEHRLICH</w:t>
            </w:r>
          </w:p>
        </w:tc>
      </w:tr>
      <w:tr w:rsidR="00945AA6" w:rsidRPr="00CC02C2" w14:paraId="663C4A97" w14:textId="77777777" w:rsidTr="00463ED4">
        <w:tc>
          <w:tcPr>
            <w:tcW w:w="8356" w:type="dxa"/>
          </w:tcPr>
          <w:p w14:paraId="1F7F0054" w14:textId="77777777" w:rsidR="00945AA6" w:rsidRPr="00A87EF1" w:rsidRDefault="00945AA6" w:rsidP="00463ED4">
            <w:pPr>
              <w:suppressAutoHyphens/>
              <w:spacing w:before="120" w:after="120"/>
            </w:pPr>
            <w:r>
              <w:rPr>
                <w:color w:val="000000" w:themeColor="text1"/>
              </w:rPr>
              <w:t>Hier  steht Ihr Umsetzungsstand</w:t>
            </w:r>
          </w:p>
        </w:tc>
      </w:tr>
    </w:tbl>
    <w:p w14:paraId="2D488A34" w14:textId="5A3B2831" w:rsidR="00945AA6" w:rsidRDefault="00945AA6" w:rsidP="00945AA6">
      <w:pPr>
        <w:pStyle w:val="Listenabsatz"/>
        <w:spacing w:after="0"/>
        <w:ind w:left="720"/>
        <w:rPr>
          <w:color w:val="FF0000"/>
        </w:rPr>
      </w:pPr>
    </w:p>
    <w:p w14:paraId="2A81C4E1" w14:textId="77777777" w:rsidR="00945AA6" w:rsidRPr="00352289" w:rsidRDefault="00945AA6" w:rsidP="00945AA6">
      <w:pPr>
        <w:pStyle w:val="Listenabsatz"/>
        <w:spacing w:after="0"/>
        <w:ind w:left="720"/>
      </w:pPr>
    </w:p>
    <w:p w14:paraId="3CB55AA2" w14:textId="77777777" w:rsidR="00945AA6" w:rsidRPr="00352289" w:rsidRDefault="00AB5293" w:rsidP="00715509">
      <w:pPr>
        <w:pStyle w:val="Listenabsatz"/>
        <w:numPr>
          <w:ilvl w:val="0"/>
          <w:numId w:val="11"/>
        </w:numPr>
        <w:spacing w:after="0"/>
        <w:ind w:hanging="709"/>
      </w:pPr>
      <w:r w:rsidRPr="00352289">
        <w:t xml:space="preserve">Es MUSS darauf geachtet werden, dass die ITVerkabelung und die elektrotechnische Verkabelung mit dem normgerechten Trennungsabstand geführt werden. </w:t>
      </w:r>
    </w:p>
    <w:p w14:paraId="094AEAEE" w14:textId="77777777" w:rsidR="00945AA6" w:rsidRPr="00AB5293" w:rsidRDefault="00945AA6" w:rsidP="00945AA6">
      <w:pPr>
        <w:pStyle w:val="Listenabsatz"/>
        <w:spacing w:after="0"/>
        <w:ind w:left="720"/>
        <w:rPr>
          <w:color w:val="FF0000"/>
        </w:rPr>
      </w:pPr>
    </w:p>
    <w:p w14:paraId="1A234FD4" w14:textId="77777777" w:rsidR="00945AA6" w:rsidRPr="00A85502" w:rsidRDefault="00945AA6" w:rsidP="00945AA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7BA47AA" w14:textId="77777777" w:rsidR="00945AA6" w:rsidRDefault="00945AA6" w:rsidP="00945AA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945AA6" w14:paraId="098A3FB2" w14:textId="77777777" w:rsidTr="00463ED4">
        <w:tc>
          <w:tcPr>
            <w:tcW w:w="8340" w:type="dxa"/>
            <w:tcBorders>
              <w:bottom w:val="single" w:sz="4" w:space="0" w:color="auto"/>
            </w:tcBorders>
            <w:shd w:val="clear" w:color="auto" w:fill="C6D9F1" w:themeFill="text2" w:themeFillTint="33"/>
          </w:tcPr>
          <w:p w14:paraId="205C21D2" w14:textId="77777777" w:rsidR="00945AA6" w:rsidRDefault="00945AA6" w:rsidP="00463ED4">
            <w:pPr>
              <w:spacing w:before="120" w:after="120"/>
              <w:rPr>
                <w:color w:val="000000" w:themeColor="text1"/>
              </w:rPr>
            </w:pPr>
            <w:r>
              <w:rPr>
                <w:color w:val="000000" w:themeColor="text1"/>
              </w:rPr>
              <w:t>Einspruch - diese Anforderung soll nicht aufgenommen werden!</w:t>
            </w:r>
          </w:p>
        </w:tc>
      </w:tr>
      <w:tr w:rsidR="00945AA6" w14:paraId="61CDD54E" w14:textId="77777777" w:rsidTr="00463ED4">
        <w:tc>
          <w:tcPr>
            <w:tcW w:w="8340" w:type="dxa"/>
            <w:shd w:val="clear" w:color="auto" w:fill="FFFFFF" w:themeFill="background1"/>
          </w:tcPr>
          <w:p w14:paraId="17BA514E" w14:textId="77777777" w:rsidR="00945AA6" w:rsidRDefault="00945AA6" w:rsidP="00463ED4">
            <w:pPr>
              <w:spacing w:before="120" w:after="120"/>
              <w:rPr>
                <w:color w:val="000000" w:themeColor="text1"/>
              </w:rPr>
            </w:pPr>
            <w:r>
              <w:rPr>
                <w:color w:val="000000" w:themeColor="text1"/>
              </w:rPr>
              <w:t>Begründung der Fachseite:</w:t>
            </w:r>
          </w:p>
        </w:tc>
      </w:tr>
    </w:tbl>
    <w:p w14:paraId="307D057A" w14:textId="77777777" w:rsidR="00945AA6" w:rsidRDefault="00945AA6" w:rsidP="00945AA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945AA6" w:rsidRPr="005B4E23" w14:paraId="2BA79BD5" w14:textId="77777777" w:rsidTr="00463ED4">
        <w:trPr>
          <w:trHeight w:val="205"/>
        </w:trPr>
        <w:tc>
          <w:tcPr>
            <w:tcW w:w="8356" w:type="dxa"/>
            <w:shd w:val="clear" w:color="auto" w:fill="D6E3BC" w:themeFill="accent3" w:themeFillTint="66"/>
          </w:tcPr>
          <w:p w14:paraId="4747E1A0" w14:textId="77777777" w:rsidR="00945AA6" w:rsidRPr="005B4E23" w:rsidRDefault="00945AA6" w:rsidP="00463ED4">
            <w:pPr>
              <w:suppressAutoHyphens/>
              <w:spacing w:before="120" w:after="120"/>
            </w:pPr>
            <w:r>
              <w:t>Umsetzung: JA / TEILWEISE / NEIN / ENTBEHRLICH</w:t>
            </w:r>
          </w:p>
        </w:tc>
      </w:tr>
      <w:tr w:rsidR="00945AA6" w:rsidRPr="00CC02C2" w14:paraId="4396B3F4" w14:textId="77777777" w:rsidTr="00463ED4">
        <w:tc>
          <w:tcPr>
            <w:tcW w:w="8356" w:type="dxa"/>
          </w:tcPr>
          <w:p w14:paraId="5811F2A6" w14:textId="77777777" w:rsidR="00945AA6" w:rsidRPr="00A87EF1" w:rsidRDefault="00945AA6" w:rsidP="00463ED4">
            <w:pPr>
              <w:suppressAutoHyphens/>
              <w:spacing w:before="120" w:after="120"/>
            </w:pPr>
            <w:r>
              <w:rPr>
                <w:color w:val="000000" w:themeColor="text1"/>
              </w:rPr>
              <w:t>Hier  steht Ihr Umsetzungsstand</w:t>
            </w:r>
          </w:p>
        </w:tc>
      </w:tr>
    </w:tbl>
    <w:p w14:paraId="7ED66AD6" w14:textId="77777777" w:rsidR="00945AA6" w:rsidRPr="00945AA6" w:rsidRDefault="00945AA6" w:rsidP="00945AA6">
      <w:pPr>
        <w:spacing w:after="0"/>
        <w:rPr>
          <w:color w:val="FF0000"/>
        </w:rPr>
      </w:pPr>
    </w:p>
    <w:p w14:paraId="33A37753" w14:textId="77777777" w:rsidR="00945AA6" w:rsidRPr="00945AA6" w:rsidRDefault="00945AA6" w:rsidP="00945AA6">
      <w:pPr>
        <w:pStyle w:val="Listenabsatz"/>
        <w:spacing w:after="0"/>
        <w:ind w:left="720"/>
        <w:rPr>
          <w:color w:val="FF0000"/>
        </w:rPr>
      </w:pPr>
    </w:p>
    <w:p w14:paraId="7C8A5B1F" w14:textId="298D7A8F" w:rsidR="00D93220" w:rsidRPr="00352289" w:rsidRDefault="00AB5293" w:rsidP="00715509">
      <w:pPr>
        <w:pStyle w:val="Listenabsatz"/>
        <w:numPr>
          <w:ilvl w:val="0"/>
          <w:numId w:val="11"/>
        </w:numPr>
        <w:spacing w:after="0"/>
        <w:ind w:hanging="709"/>
      </w:pPr>
      <w:r w:rsidRPr="00352289">
        <w:t>Erkennbare Gefahrenquellen MÜSSEN umgangen werden.</w:t>
      </w:r>
    </w:p>
    <w:p w14:paraId="108E755D" w14:textId="77777777" w:rsidR="00C674B5" w:rsidRPr="00AB5293" w:rsidRDefault="00C674B5" w:rsidP="00945AA6">
      <w:pPr>
        <w:pStyle w:val="Listenabsatz"/>
        <w:spacing w:after="0"/>
        <w:ind w:left="720"/>
        <w:rPr>
          <w:color w:val="FF0000"/>
        </w:rPr>
      </w:pPr>
    </w:p>
    <w:p w14:paraId="4871ECB0" w14:textId="1B20CDA8" w:rsidR="00D93220" w:rsidRPr="00A85502" w:rsidRDefault="00D93220" w:rsidP="00D9322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sidR="00652F49">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920729"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93220" w14:paraId="7A2B67C0" w14:textId="77777777" w:rsidTr="00B62D0C">
        <w:tc>
          <w:tcPr>
            <w:tcW w:w="8340" w:type="dxa"/>
            <w:tcBorders>
              <w:bottom w:val="single" w:sz="4" w:space="0" w:color="auto"/>
            </w:tcBorders>
            <w:shd w:val="clear" w:color="auto" w:fill="C6D9F1" w:themeFill="text2" w:themeFillTint="33"/>
          </w:tcPr>
          <w:p w14:paraId="5E2986F6" w14:textId="77777777" w:rsidR="00D93220" w:rsidRDefault="00D93220" w:rsidP="00B62D0C">
            <w:pPr>
              <w:spacing w:before="120" w:after="120"/>
              <w:rPr>
                <w:color w:val="000000" w:themeColor="text1"/>
              </w:rPr>
            </w:pPr>
            <w:r>
              <w:rPr>
                <w:color w:val="000000" w:themeColor="text1"/>
              </w:rPr>
              <w:t>Einspruch - diese Anforderung soll nicht aufgenommen werden!</w:t>
            </w:r>
          </w:p>
        </w:tc>
      </w:tr>
      <w:tr w:rsidR="00D93220" w14:paraId="7C8434C4" w14:textId="77777777" w:rsidTr="00B62D0C">
        <w:tc>
          <w:tcPr>
            <w:tcW w:w="8340" w:type="dxa"/>
            <w:shd w:val="clear" w:color="auto" w:fill="FFFFFF" w:themeFill="background1"/>
          </w:tcPr>
          <w:p w14:paraId="6E382F87" w14:textId="77777777" w:rsidR="00D93220" w:rsidRDefault="00D93220" w:rsidP="00B62D0C">
            <w:pPr>
              <w:spacing w:before="120" w:after="120"/>
              <w:rPr>
                <w:color w:val="000000" w:themeColor="text1"/>
              </w:rPr>
            </w:pPr>
            <w:r>
              <w:rPr>
                <w:color w:val="000000" w:themeColor="text1"/>
              </w:rPr>
              <w:t>Begründung der Fachseite:</w:t>
            </w:r>
          </w:p>
        </w:tc>
      </w:tr>
    </w:tbl>
    <w:p w14:paraId="76E9449A"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93220" w:rsidRPr="005B4E23" w14:paraId="20BFBFBB" w14:textId="77777777" w:rsidTr="00B62D0C">
        <w:trPr>
          <w:trHeight w:val="205"/>
        </w:trPr>
        <w:tc>
          <w:tcPr>
            <w:tcW w:w="8356" w:type="dxa"/>
            <w:shd w:val="clear" w:color="auto" w:fill="D6E3BC" w:themeFill="accent3" w:themeFillTint="66"/>
          </w:tcPr>
          <w:p w14:paraId="6DF9BC75" w14:textId="4E8BC32B" w:rsidR="00D93220" w:rsidRPr="005B4E23" w:rsidRDefault="00CB1F29" w:rsidP="00B62D0C">
            <w:pPr>
              <w:suppressAutoHyphens/>
              <w:spacing w:before="120" w:after="120"/>
            </w:pPr>
            <w:r>
              <w:t>Umsetzung: JA / TEILWEISE / NEIN / ENTBEHRLICH</w:t>
            </w:r>
          </w:p>
        </w:tc>
      </w:tr>
      <w:tr w:rsidR="00D93220" w:rsidRPr="00CC02C2" w14:paraId="4B863E79" w14:textId="77777777" w:rsidTr="00B62D0C">
        <w:tc>
          <w:tcPr>
            <w:tcW w:w="8356" w:type="dxa"/>
          </w:tcPr>
          <w:p w14:paraId="772B19B5" w14:textId="77777777" w:rsidR="00D93220" w:rsidRPr="00A87EF1" w:rsidRDefault="00D93220" w:rsidP="00B62D0C">
            <w:pPr>
              <w:suppressAutoHyphens/>
              <w:spacing w:before="120" w:after="120"/>
            </w:pPr>
            <w:r>
              <w:rPr>
                <w:color w:val="000000" w:themeColor="text1"/>
              </w:rPr>
              <w:t>Hier  steht Ihr Umsetzungsstand</w:t>
            </w:r>
          </w:p>
        </w:tc>
      </w:tr>
    </w:tbl>
    <w:p w14:paraId="78177C66" w14:textId="77777777" w:rsidR="00D93220" w:rsidRDefault="00D93220" w:rsidP="00D93220">
      <w:pPr>
        <w:pStyle w:val="Listenabsatz"/>
        <w:spacing w:after="0"/>
        <w:ind w:left="720"/>
      </w:pPr>
    </w:p>
    <w:p w14:paraId="5D110E21" w14:textId="77777777" w:rsidR="00DD65C0" w:rsidRPr="001302A6" w:rsidRDefault="00DD65C0" w:rsidP="00DD65C0">
      <w:pPr>
        <w:spacing w:after="120"/>
        <w:ind w:left="170"/>
        <w:rPr>
          <w:sz w:val="18"/>
          <w:szCs w:val="18"/>
        </w:rPr>
      </w:pPr>
    </w:p>
    <w:p w14:paraId="531C3A91" w14:textId="0886CE94" w:rsidR="00187DFD" w:rsidRDefault="00AB5293" w:rsidP="00187DFD">
      <w:pPr>
        <w:pStyle w:val="berschrift2"/>
      </w:pPr>
      <w:bookmarkStart w:id="40" w:name="_Toc91948676"/>
      <w:r>
        <w:t>Fachgerechte Installation</w:t>
      </w:r>
      <w:r w:rsidR="00187DFD">
        <w:t xml:space="preserve"> (B) [A</w:t>
      </w:r>
      <w:r>
        <w:t>3</w:t>
      </w:r>
      <w:r w:rsidR="00187DFD">
        <w:t>]</w:t>
      </w:r>
      <w:bookmarkEnd w:id="40"/>
    </w:p>
    <w:p w14:paraId="7CFF9BDF" w14:textId="77777777" w:rsidR="00187DFD" w:rsidRDefault="00187DFD" w:rsidP="00187DFD">
      <w:pPr>
        <w:suppressAutoHyphens/>
        <w:spacing w:after="240"/>
        <w:ind w:left="720"/>
        <w:rPr>
          <w:color w:val="000000" w:themeColor="text1"/>
        </w:rPr>
      </w:pPr>
    </w:p>
    <w:p w14:paraId="259E1549" w14:textId="638741F0" w:rsidR="00352289" w:rsidRDefault="00AB5293" w:rsidP="00AB5293">
      <w:pPr>
        <w:pStyle w:val="Listenabsatz"/>
        <w:numPr>
          <w:ilvl w:val="0"/>
          <w:numId w:val="11"/>
        </w:numPr>
        <w:spacing w:after="0"/>
        <w:ind w:left="709" w:hanging="709"/>
      </w:pPr>
      <w:r>
        <w:t xml:space="preserve">Die Installationsarbeiten der Verkabelung MÜSSEN fachkundig und sorgfältig </w:t>
      </w:r>
      <w:r w:rsidR="00352289">
        <w:br/>
      </w:r>
      <w:r>
        <w:t>erfolgen.</w:t>
      </w:r>
    </w:p>
    <w:p w14:paraId="2B419A5C" w14:textId="77777777" w:rsidR="00352289" w:rsidRPr="00AB5293" w:rsidRDefault="00352289" w:rsidP="00352289">
      <w:pPr>
        <w:pStyle w:val="Listenabsatz"/>
        <w:spacing w:after="0"/>
        <w:ind w:left="720"/>
        <w:rPr>
          <w:color w:val="FF0000"/>
        </w:rPr>
      </w:pPr>
    </w:p>
    <w:p w14:paraId="0ECB96FD" w14:textId="77777777" w:rsidR="00352289" w:rsidRPr="00A85502" w:rsidRDefault="00352289" w:rsidP="00352289">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36C310B" w14:textId="77777777" w:rsidR="00352289" w:rsidRDefault="00352289" w:rsidP="00352289">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352289" w14:paraId="6148AF01" w14:textId="77777777" w:rsidTr="00463ED4">
        <w:tc>
          <w:tcPr>
            <w:tcW w:w="8340" w:type="dxa"/>
            <w:tcBorders>
              <w:bottom w:val="single" w:sz="4" w:space="0" w:color="auto"/>
            </w:tcBorders>
            <w:shd w:val="clear" w:color="auto" w:fill="C6D9F1" w:themeFill="text2" w:themeFillTint="33"/>
          </w:tcPr>
          <w:p w14:paraId="58A23143" w14:textId="77777777" w:rsidR="00352289" w:rsidRDefault="00352289" w:rsidP="00463ED4">
            <w:pPr>
              <w:spacing w:before="120" w:after="120"/>
              <w:rPr>
                <w:color w:val="000000" w:themeColor="text1"/>
              </w:rPr>
            </w:pPr>
            <w:r>
              <w:rPr>
                <w:color w:val="000000" w:themeColor="text1"/>
              </w:rPr>
              <w:t>Einspruch - diese Anforderung soll nicht aufgenommen werden!</w:t>
            </w:r>
          </w:p>
        </w:tc>
      </w:tr>
      <w:tr w:rsidR="00352289" w14:paraId="7C0EA129" w14:textId="77777777" w:rsidTr="00463ED4">
        <w:tc>
          <w:tcPr>
            <w:tcW w:w="8340" w:type="dxa"/>
            <w:shd w:val="clear" w:color="auto" w:fill="FFFFFF" w:themeFill="background1"/>
          </w:tcPr>
          <w:p w14:paraId="3C6EA722" w14:textId="77777777" w:rsidR="00352289" w:rsidRDefault="00352289" w:rsidP="00463ED4">
            <w:pPr>
              <w:spacing w:before="120" w:after="120"/>
              <w:rPr>
                <w:color w:val="000000" w:themeColor="text1"/>
              </w:rPr>
            </w:pPr>
            <w:r>
              <w:rPr>
                <w:color w:val="000000" w:themeColor="text1"/>
              </w:rPr>
              <w:t>Begründung der Fachseite:</w:t>
            </w:r>
          </w:p>
        </w:tc>
      </w:tr>
    </w:tbl>
    <w:p w14:paraId="58498B9E" w14:textId="77777777" w:rsidR="00352289" w:rsidRDefault="00352289" w:rsidP="00352289">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352289" w:rsidRPr="005B4E23" w14:paraId="3777102D" w14:textId="77777777" w:rsidTr="00463ED4">
        <w:trPr>
          <w:trHeight w:val="205"/>
        </w:trPr>
        <w:tc>
          <w:tcPr>
            <w:tcW w:w="8356" w:type="dxa"/>
            <w:shd w:val="clear" w:color="auto" w:fill="D6E3BC" w:themeFill="accent3" w:themeFillTint="66"/>
          </w:tcPr>
          <w:p w14:paraId="187E11A1" w14:textId="77777777" w:rsidR="00352289" w:rsidRPr="005B4E23" w:rsidRDefault="00352289" w:rsidP="00463ED4">
            <w:pPr>
              <w:suppressAutoHyphens/>
              <w:spacing w:before="120" w:after="120"/>
            </w:pPr>
            <w:r>
              <w:t>Umsetzung: JA / TEILWEISE / NEIN / ENTBEHRLICH</w:t>
            </w:r>
          </w:p>
        </w:tc>
      </w:tr>
      <w:tr w:rsidR="00352289" w:rsidRPr="00CC02C2" w14:paraId="3B19A19D" w14:textId="77777777" w:rsidTr="00463ED4">
        <w:tc>
          <w:tcPr>
            <w:tcW w:w="8356" w:type="dxa"/>
          </w:tcPr>
          <w:p w14:paraId="6DB45B26" w14:textId="77777777" w:rsidR="00352289" w:rsidRPr="00A87EF1" w:rsidRDefault="00352289" w:rsidP="00463ED4">
            <w:pPr>
              <w:suppressAutoHyphens/>
              <w:spacing w:before="120" w:after="120"/>
            </w:pPr>
            <w:r>
              <w:rPr>
                <w:color w:val="000000" w:themeColor="text1"/>
              </w:rPr>
              <w:t>Hier  steht Ihr Umsetzungsstand</w:t>
            </w:r>
          </w:p>
        </w:tc>
      </w:tr>
    </w:tbl>
    <w:p w14:paraId="4B204741" w14:textId="77777777" w:rsidR="00352289" w:rsidRDefault="00352289" w:rsidP="00352289">
      <w:pPr>
        <w:pStyle w:val="Listenabsatz"/>
        <w:spacing w:after="0"/>
      </w:pPr>
    </w:p>
    <w:p w14:paraId="66C589BC" w14:textId="77777777" w:rsidR="00352289" w:rsidRDefault="00AB5293" w:rsidP="004352BB">
      <w:pPr>
        <w:pStyle w:val="Listenabsatz"/>
        <w:numPr>
          <w:ilvl w:val="0"/>
          <w:numId w:val="11"/>
        </w:numPr>
        <w:spacing w:after="0"/>
        <w:ind w:left="709" w:hanging="709"/>
      </w:pPr>
      <w:r>
        <w:t>Bei der</w:t>
      </w:r>
      <w:r w:rsidR="00352289">
        <w:t xml:space="preserve"> </w:t>
      </w:r>
      <w:r>
        <w:t xml:space="preserve">Installation MÜSSEN alle relevanten Normen beachtet werden. </w:t>
      </w:r>
    </w:p>
    <w:p w14:paraId="77E0B64B" w14:textId="77777777" w:rsidR="00352289" w:rsidRPr="00AB5293" w:rsidRDefault="00352289" w:rsidP="00352289">
      <w:pPr>
        <w:pStyle w:val="Listenabsatz"/>
        <w:spacing w:after="0"/>
        <w:ind w:left="720"/>
        <w:rPr>
          <w:color w:val="FF0000"/>
        </w:rPr>
      </w:pPr>
    </w:p>
    <w:p w14:paraId="02BE5635" w14:textId="4242A26A" w:rsidR="00352289" w:rsidRPr="00A85502" w:rsidRDefault="00352289" w:rsidP="00352289">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Anforderung.</w:t>
      </w:r>
    </w:p>
    <w:p w14:paraId="5AFDE593" w14:textId="77777777" w:rsidR="00352289" w:rsidRDefault="00352289" w:rsidP="00352289">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352289" w14:paraId="66886F8B" w14:textId="77777777" w:rsidTr="00463ED4">
        <w:tc>
          <w:tcPr>
            <w:tcW w:w="8340" w:type="dxa"/>
            <w:tcBorders>
              <w:bottom w:val="single" w:sz="4" w:space="0" w:color="auto"/>
            </w:tcBorders>
            <w:shd w:val="clear" w:color="auto" w:fill="C6D9F1" w:themeFill="text2" w:themeFillTint="33"/>
          </w:tcPr>
          <w:p w14:paraId="595D2CB1" w14:textId="77777777" w:rsidR="00352289" w:rsidRDefault="00352289" w:rsidP="00463ED4">
            <w:pPr>
              <w:spacing w:before="120" w:after="120"/>
              <w:rPr>
                <w:color w:val="000000" w:themeColor="text1"/>
              </w:rPr>
            </w:pPr>
            <w:r>
              <w:rPr>
                <w:color w:val="000000" w:themeColor="text1"/>
              </w:rPr>
              <w:t>Einspruch - diese Anforderung soll nicht aufgenommen werden!</w:t>
            </w:r>
          </w:p>
        </w:tc>
      </w:tr>
      <w:tr w:rsidR="00352289" w14:paraId="07049AD3" w14:textId="77777777" w:rsidTr="00463ED4">
        <w:tc>
          <w:tcPr>
            <w:tcW w:w="8340" w:type="dxa"/>
            <w:shd w:val="clear" w:color="auto" w:fill="FFFFFF" w:themeFill="background1"/>
          </w:tcPr>
          <w:p w14:paraId="1B2C2142" w14:textId="77777777" w:rsidR="00352289" w:rsidRDefault="00352289" w:rsidP="00463ED4">
            <w:pPr>
              <w:spacing w:before="120" w:after="120"/>
              <w:rPr>
                <w:color w:val="000000" w:themeColor="text1"/>
              </w:rPr>
            </w:pPr>
            <w:r>
              <w:rPr>
                <w:color w:val="000000" w:themeColor="text1"/>
              </w:rPr>
              <w:t>Begründung der Fachseite:</w:t>
            </w:r>
          </w:p>
        </w:tc>
      </w:tr>
    </w:tbl>
    <w:p w14:paraId="56B44CD2" w14:textId="77777777" w:rsidR="00352289" w:rsidRDefault="00352289" w:rsidP="00352289">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352289" w:rsidRPr="005B4E23" w14:paraId="71316319" w14:textId="77777777" w:rsidTr="00463ED4">
        <w:trPr>
          <w:trHeight w:val="205"/>
        </w:trPr>
        <w:tc>
          <w:tcPr>
            <w:tcW w:w="8356" w:type="dxa"/>
            <w:shd w:val="clear" w:color="auto" w:fill="D6E3BC" w:themeFill="accent3" w:themeFillTint="66"/>
          </w:tcPr>
          <w:p w14:paraId="5DF3E8A8" w14:textId="77777777" w:rsidR="00352289" w:rsidRPr="005B4E23" w:rsidRDefault="00352289" w:rsidP="00463ED4">
            <w:pPr>
              <w:suppressAutoHyphens/>
              <w:spacing w:before="120" w:after="120"/>
            </w:pPr>
            <w:r>
              <w:t>Umsetzung: JA / TEILWEISE / NEIN / ENTBEHRLICH</w:t>
            </w:r>
          </w:p>
        </w:tc>
      </w:tr>
      <w:tr w:rsidR="00352289" w:rsidRPr="00CC02C2" w14:paraId="1E6ACB72" w14:textId="77777777" w:rsidTr="00463ED4">
        <w:tc>
          <w:tcPr>
            <w:tcW w:w="8356" w:type="dxa"/>
          </w:tcPr>
          <w:p w14:paraId="0EB3AFC5" w14:textId="77777777" w:rsidR="00352289" w:rsidRPr="00A87EF1" w:rsidRDefault="00352289" w:rsidP="00463ED4">
            <w:pPr>
              <w:suppressAutoHyphens/>
              <w:spacing w:before="120" w:after="120"/>
            </w:pPr>
            <w:r>
              <w:rPr>
                <w:color w:val="000000" w:themeColor="text1"/>
              </w:rPr>
              <w:t>Hier  steht Ihr Umsetzungsstand</w:t>
            </w:r>
          </w:p>
        </w:tc>
      </w:tr>
    </w:tbl>
    <w:p w14:paraId="3D287588" w14:textId="77777777" w:rsidR="00352289" w:rsidRDefault="00352289" w:rsidP="00352289">
      <w:pPr>
        <w:pStyle w:val="Listenabsatz"/>
        <w:spacing w:after="0"/>
      </w:pPr>
    </w:p>
    <w:p w14:paraId="19F0E383" w14:textId="77777777" w:rsidR="00352289" w:rsidRDefault="00352289" w:rsidP="00352289">
      <w:pPr>
        <w:pStyle w:val="Listenabsatz"/>
        <w:spacing w:after="0"/>
      </w:pPr>
    </w:p>
    <w:p w14:paraId="01728390" w14:textId="35788FC8" w:rsidR="00352289" w:rsidRDefault="00AB5293" w:rsidP="00C83058">
      <w:pPr>
        <w:pStyle w:val="Listenabsatz"/>
        <w:numPr>
          <w:ilvl w:val="0"/>
          <w:numId w:val="11"/>
        </w:numPr>
        <w:spacing w:after="0"/>
        <w:ind w:left="709" w:hanging="709"/>
      </w:pPr>
      <w:r>
        <w:t>Die fachgerechte Ausführung der</w:t>
      </w:r>
      <w:r w:rsidR="00352289">
        <w:t xml:space="preserve"> </w:t>
      </w:r>
      <w:r>
        <w:t xml:space="preserve">Verkabelung MUSS durch eine fachkundige </w:t>
      </w:r>
      <w:r w:rsidR="00352289">
        <w:br/>
      </w:r>
      <w:r>
        <w:t xml:space="preserve">Person in allen Phasen überprüft werden. </w:t>
      </w:r>
    </w:p>
    <w:p w14:paraId="4ADA08B8" w14:textId="77777777" w:rsidR="00352289" w:rsidRPr="00AB5293" w:rsidRDefault="00352289" w:rsidP="00352289">
      <w:pPr>
        <w:pStyle w:val="Listenabsatz"/>
        <w:spacing w:after="0"/>
        <w:ind w:left="720"/>
        <w:rPr>
          <w:color w:val="FF0000"/>
        </w:rPr>
      </w:pPr>
    </w:p>
    <w:p w14:paraId="298D61DF" w14:textId="7777A36C" w:rsidR="00352289" w:rsidRPr="00A85502" w:rsidRDefault="00352289" w:rsidP="00352289">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Anforderung.</w:t>
      </w:r>
    </w:p>
    <w:p w14:paraId="2FF0787C" w14:textId="77777777" w:rsidR="00352289" w:rsidRDefault="00352289" w:rsidP="00352289">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352289" w14:paraId="54CCBEB4" w14:textId="77777777" w:rsidTr="00463ED4">
        <w:tc>
          <w:tcPr>
            <w:tcW w:w="8340" w:type="dxa"/>
            <w:tcBorders>
              <w:bottom w:val="single" w:sz="4" w:space="0" w:color="auto"/>
            </w:tcBorders>
            <w:shd w:val="clear" w:color="auto" w:fill="C6D9F1" w:themeFill="text2" w:themeFillTint="33"/>
          </w:tcPr>
          <w:p w14:paraId="374B0A09" w14:textId="77777777" w:rsidR="00352289" w:rsidRDefault="00352289" w:rsidP="00463ED4">
            <w:pPr>
              <w:spacing w:before="120" w:after="120"/>
              <w:rPr>
                <w:color w:val="000000" w:themeColor="text1"/>
              </w:rPr>
            </w:pPr>
            <w:r>
              <w:rPr>
                <w:color w:val="000000" w:themeColor="text1"/>
              </w:rPr>
              <w:t>Einspruch - diese Anforderung soll nicht aufgenommen werden!</w:t>
            </w:r>
          </w:p>
        </w:tc>
      </w:tr>
      <w:tr w:rsidR="00352289" w14:paraId="63A3DE8C" w14:textId="77777777" w:rsidTr="00463ED4">
        <w:tc>
          <w:tcPr>
            <w:tcW w:w="8340" w:type="dxa"/>
            <w:shd w:val="clear" w:color="auto" w:fill="FFFFFF" w:themeFill="background1"/>
          </w:tcPr>
          <w:p w14:paraId="4DBCEB83" w14:textId="77777777" w:rsidR="00352289" w:rsidRDefault="00352289" w:rsidP="00463ED4">
            <w:pPr>
              <w:spacing w:before="120" w:after="120"/>
              <w:rPr>
                <w:color w:val="000000" w:themeColor="text1"/>
              </w:rPr>
            </w:pPr>
            <w:r>
              <w:rPr>
                <w:color w:val="000000" w:themeColor="text1"/>
              </w:rPr>
              <w:t>Begründung der Fachseite:</w:t>
            </w:r>
          </w:p>
        </w:tc>
      </w:tr>
    </w:tbl>
    <w:p w14:paraId="209D9886" w14:textId="77777777" w:rsidR="00352289" w:rsidRDefault="00352289" w:rsidP="00352289">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352289" w:rsidRPr="005B4E23" w14:paraId="3115AAE7" w14:textId="77777777" w:rsidTr="00463ED4">
        <w:trPr>
          <w:trHeight w:val="205"/>
        </w:trPr>
        <w:tc>
          <w:tcPr>
            <w:tcW w:w="8356" w:type="dxa"/>
            <w:shd w:val="clear" w:color="auto" w:fill="D6E3BC" w:themeFill="accent3" w:themeFillTint="66"/>
          </w:tcPr>
          <w:p w14:paraId="58F1033A" w14:textId="77777777" w:rsidR="00352289" w:rsidRPr="005B4E23" w:rsidRDefault="00352289" w:rsidP="00463ED4">
            <w:pPr>
              <w:suppressAutoHyphens/>
              <w:spacing w:before="120" w:after="120"/>
            </w:pPr>
            <w:r>
              <w:t>Umsetzung: JA / TEILWEISE / NEIN / ENTBEHRLICH</w:t>
            </w:r>
          </w:p>
        </w:tc>
      </w:tr>
      <w:tr w:rsidR="00352289" w:rsidRPr="00CC02C2" w14:paraId="633254B1" w14:textId="77777777" w:rsidTr="00463ED4">
        <w:tc>
          <w:tcPr>
            <w:tcW w:w="8356" w:type="dxa"/>
          </w:tcPr>
          <w:p w14:paraId="274A29CD" w14:textId="77777777" w:rsidR="00352289" w:rsidRPr="00A87EF1" w:rsidRDefault="00352289" w:rsidP="00463ED4">
            <w:pPr>
              <w:suppressAutoHyphens/>
              <w:spacing w:before="120" w:after="120"/>
            </w:pPr>
            <w:r>
              <w:rPr>
                <w:color w:val="000000" w:themeColor="text1"/>
              </w:rPr>
              <w:t>Hier  steht Ihr Umsetzungsstand</w:t>
            </w:r>
          </w:p>
        </w:tc>
      </w:tr>
    </w:tbl>
    <w:p w14:paraId="1CE8057C" w14:textId="77777777" w:rsidR="00352289" w:rsidRDefault="00352289" w:rsidP="00352289">
      <w:pPr>
        <w:pStyle w:val="Listenabsatz"/>
        <w:spacing w:after="0"/>
        <w:ind w:left="720"/>
      </w:pPr>
    </w:p>
    <w:p w14:paraId="369CFC82" w14:textId="77777777" w:rsidR="00352289" w:rsidRDefault="00352289" w:rsidP="00352289">
      <w:pPr>
        <w:pStyle w:val="Listenabsatz"/>
        <w:spacing w:after="0"/>
      </w:pPr>
    </w:p>
    <w:p w14:paraId="742B4FA2" w14:textId="77777777" w:rsidR="00352289" w:rsidRDefault="00AB5293" w:rsidP="00352289">
      <w:pPr>
        <w:pStyle w:val="Listenabsatz"/>
        <w:numPr>
          <w:ilvl w:val="0"/>
          <w:numId w:val="11"/>
        </w:numPr>
        <w:spacing w:after="0"/>
        <w:ind w:left="709" w:hanging="709"/>
      </w:pPr>
      <w:r>
        <w:t>Bei Anlieferung</w:t>
      </w:r>
      <w:r w:rsidR="00352289">
        <w:t xml:space="preserve"> </w:t>
      </w:r>
      <w:r>
        <w:t>des Materials MUSS geprüft werden, ob die richtigen Kabel und Anschlusskomponenten geliefert</w:t>
      </w:r>
      <w:r w:rsidR="00352289">
        <w:t xml:space="preserve"> </w:t>
      </w:r>
      <w:r>
        <w:t xml:space="preserve">wurden. </w:t>
      </w:r>
    </w:p>
    <w:p w14:paraId="155F9A92" w14:textId="77777777" w:rsidR="00352289" w:rsidRPr="00AB5293" w:rsidRDefault="00352289" w:rsidP="00352289">
      <w:pPr>
        <w:pStyle w:val="Listenabsatz"/>
        <w:spacing w:after="0"/>
        <w:ind w:left="720"/>
        <w:rPr>
          <w:color w:val="FF0000"/>
        </w:rPr>
      </w:pPr>
    </w:p>
    <w:p w14:paraId="0FB97F40" w14:textId="77777777" w:rsidR="00352289" w:rsidRPr="00A85502" w:rsidRDefault="00352289" w:rsidP="00352289">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A53742B" w14:textId="77777777" w:rsidR="00352289" w:rsidRDefault="00352289" w:rsidP="00352289">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352289" w14:paraId="64C59882" w14:textId="77777777" w:rsidTr="00463ED4">
        <w:tc>
          <w:tcPr>
            <w:tcW w:w="8340" w:type="dxa"/>
            <w:tcBorders>
              <w:bottom w:val="single" w:sz="4" w:space="0" w:color="auto"/>
            </w:tcBorders>
            <w:shd w:val="clear" w:color="auto" w:fill="C6D9F1" w:themeFill="text2" w:themeFillTint="33"/>
          </w:tcPr>
          <w:p w14:paraId="4E9C7F1F" w14:textId="77777777" w:rsidR="00352289" w:rsidRDefault="00352289" w:rsidP="00463ED4">
            <w:pPr>
              <w:spacing w:before="120" w:after="120"/>
              <w:rPr>
                <w:color w:val="000000" w:themeColor="text1"/>
              </w:rPr>
            </w:pPr>
            <w:r>
              <w:rPr>
                <w:color w:val="000000" w:themeColor="text1"/>
              </w:rPr>
              <w:t>Einspruch - diese Anforderung soll nicht aufgenommen werden!</w:t>
            </w:r>
          </w:p>
        </w:tc>
      </w:tr>
      <w:tr w:rsidR="00352289" w14:paraId="2DDF1349" w14:textId="77777777" w:rsidTr="00463ED4">
        <w:tc>
          <w:tcPr>
            <w:tcW w:w="8340" w:type="dxa"/>
            <w:shd w:val="clear" w:color="auto" w:fill="FFFFFF" w:themeFill="background1"/>
          </w:tcPr>
          <w:p w14:paraId="0B78A1AD" w14:textId="77777777" w:rsidR="00352289" w:rsidRDefault="00352289" w:rsidP="00463ED4">
            <w:pPr>
              <w:spacing w:before="120" w:after="120"/>
              <w:rPr>
                <w:color w:val="000000" w:themeColor="text1"/>
              </w:rPr>
            </w:pPr>
            <w:r>
              <w:rPr>
                <w:color w:val="000000" w:themeColor="text1"/>
              </w:rPr>
              <w:t>Begründung der Fachseite:</w:t>
            </w:r>
          </w:p>
        </w:tc>
      </w:tr>
    </w:tbl>
    <w:p w14:paraId="61F39C27" w14:textId="77777777" w:rsidR="00352289" w:rsidRDefault="00352289" w:rsidP="00352289">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352289" w:rsidRPr="005B4E23" w14:paraId="5FE8AB0D" w14:textId="77777777" w:rsidTr="00463ED4">
        <w:trPr>
          <w:trHeight w:val="205"/>
        </w:trPr>
        <w:tc>
          <w:tcPr>
            <w:tcW w:w="8356" w:type="dxa"/>
            <w:shd w:val="clear" w:color="auto" w:fill="D6E3BC" w:themeFill="accent3" w:themeFillTint="66"/>
          </w:tcPr>
          <w:p w14:paraId="59BA6CB1" w14:textId="77777777" w:rsidR="00352289" w:rsidRPr="005B4E23" w:rsidRDefault="00352289" w:rsidP="00463ED4">
            <w:pPr>
              <w:suppressAutoHyphens/>
              <w:spacing w:before="120" w:after="120"/>
            </w:pPr>
            <w:r>
              <w:t>Umsetzung: JA / TEILWEISE / NEIN / ENTBEHRLICH</w:t>
            </w:r>
          </w:p>
        </w:tc>
      </w:tr>
      <w:tr w:rsidR="00352289" w:rsidRPr="00CC02C2" w14:paraId="4A560962" w14:textId="77777777" w:rsidTr="00463ED4">
        <w:tc>
          <w:tcPr>
            <w:tcW w:w="8356" w:type="dxa"/>
          </w:tcPr>
          <w:p w14:paraId="7BF6E903" w14:textId="77777777" w:rsidR="00352289" w:rsidRPr="00A87EF1" w:rsidRDefault="00352289" w:rsidP="00463ED4">
            <w:pPr>
              <w:suppressAutoHyphens/>
              <w:spacing w:before="120" w:after="120"/>
            </w:pPr>
            <w:r>
              <w:rPr>
                <w:color w:val="000000" w:themeColor="text1"/>
              </w:rPr>
              <w:t>Hier  steht Ihr Umsetzungsstand</w:t>
            </w:r>
          </w:p>
        </w:tc>
      </w:tr>
    </w:tbl>
    <w:p w14:paraId="43ACE8F3" w14:textId="77777777" w:rsidR="00352289" w:rsidRDefault="00352289" w:rsidP="00352289">
      <w:pPr>
        <w:pStyle w:val="Listenabsatz"/>
        <w:spacing w:after="0"/>
      </w:pPr>
    </w:p>
    <w:p w14:paraId="133333D5" w14:textId="67716B32" w:rsidR="00AB5293" w:rsidRDefault="00AB5293" w:rsidP="00352289">
      <w:pPr>
        <w:pStyle w:val="Listenabsatz"/>
        <w:numPr>
          <w:ilvl w:val="0"/>
          <w:numId w:val="11"/>
        </w:numPr>
        <w:spacing w:after="0"/>
        <w:ind w:left="709" w:hanging="709"/>
      </w:pPr>
      <w:r>
        <w:t xml:space="preserve">Es MUSS darauf geachtet werden, das die Montage keine Beschädigungen </w:t>
      </w:r>
      <w:r w:rsidR="00352289">
        <w:br/>
      </w:r>
      <w:r>
        <w:t>verursacht.</w:t>
      </w:r>
    </w:p>
    <w:p w14:paraId="4B987E0C" w14:textId="77777777" w:rsidR="00352289" w:rsidRPr="00AB5293" w:rsidRDefault="00352289" w:rsidP="00352289">
      <w:pPr>
        <w:pStyle w:val="Listenabsatz"/>
        <w:spacing w:after="0"/>
        <w:ind w:left="720"/>
        <w:rPr>
          <w:color w:val="FF0000"/>
        </w:rPr>
      </w:pPr>
    </w:p>
    <w:p w14:paraId="342879FC" w14:textId="06AF587E" w:rsidR="00352289" w:rsidRPr="00A85502" w:rsidRDefault="00352289" w:rsidP="00352289">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Anforderung.</w:t>
      </w:r>
    </w:p>
    <w:p w14:paraId="0FDC9A68" w14:textId="77777777" w:rsidR="00352289" w:rsidRDefault="00352289" w:rsidP="00352289">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352289" w14:paraId="6061D5E7" w14:textId="77777777" w:rsidTr="00463ED4">
        <w:tc>
          <w:tcPr>
            <w:tcW w:w="8340" w:type="dxa"/>
            <w:tcBorders>
              <w:bottom w:val="single" w:sz="4" w:space="0" w:color="auto"/>
            </w:tcBorders>
            <w:shd w:val="clear" w:color="auto" w:fill="C6D9F1" w:themeFill="text2" w:themeFillTint="33"/>
          </w:tcPr>
          <w:p w14:paraId="1D1C43CD" w14:textId="77777777" w:rsidR="00352289" w:rsidRDefault="00352289" w:rsidP="00463ED4">
            <w:pPr>
              <w:spacing w:before="120" w:after="120"/>
              <w:rPr>
                <w:color w:val="000000" w:themeColor="text1"/>
              </w:rPr>
            </w:pPr>
            <w:r>
              <w:rPr>
                <w:color w:val="000000" w:themeColor="text1"/>
              </w:rPr>
              <w:t>Einspruch - diese Anforderung soll nicht aufgenommen werden!</w:t>
            </w:r>
          </w:p>
        </w:tc>
      </w:tr>
      <w:tr w:rsidR="00352289" w14:paraId="5D67AB01" w14:textId="77777777" w:rsidTr="00463ED4">
        <w:tc>
          <w:tcPr>
            <w:tcW w:w="8340" w:type="dxa"/>
            <w:shd w:val="clear" w:color="auto" w:fill="FFFFFF" w:themeFill="background1"/>
          </w:tcPr>
          <w:p w14:paraId="2457F53B" w14:textId="77777777" w:rsidR="00352289" w:rsidRDefault="00352289" w:rsidP="00463ED4">
            <w:pPr>
              <w:spacing w:before="120" w:after="120"/>
              <w:rPr>
                <w:color w:val="000000" w:themeColor="text1"/>
              </w:rPr>
            </w:pPr>
            <w:r>
              <w:rPr>
                <w:color w:val="000000" w:themeColor="text1"/>
              </w:rPr>
              <w:t>Begründung der Fachseite:</w:t>
            </w:r>
          </w:p>
        </w:tc>
      </w:tr>
    </w:tbl>
    <w:p w14:paraId="6D1825A5" w14:textId="77777777" w:rsidR="00352289" w:rsidRDefault="00352289" w:rsidP="00352289">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352289" w:rsidRPr="005B4E23" w14:paraId="2442034D" w14:textId="77777777" w:rsidTr="00463ED4">
        <w:trPr>
          <w:trHeight w:val="205"/>
        </w:trPr>
        <w:tc>
          <w:tcPr>
            <w:tcW w:w="8356" w:type="dxa"/>
            <w:shd w:val="clear" w:color="auto" w:fill="D6E3BC" w:themeFill="accent3" w:themeFillTint="66"/>
          </w:tcPr>
          <w:p w14:paraId="52691471" w14:textId="77777777" w:rsidR="00352289" w:rsidRPr="005B4E23" w:rsidRDefault="00352289" w:rsidP="00463ED4">
            <w:pPr>
              <w:suppressAutoHyphens/>
              <w:spacing w:before="120" w:after="120"/>
            </w:pPr>
            <w:r>
              <w:t>Umsetzung: JA / TEILWEISE / NEIN / ENTBEHRLICH</w:t>
            </w:r>
          </w:p>
        </w:tc>
      </w:tr>
      <w:tr w:rsidR="00352289" w:rsidRPr="00CC02C2" w14:paraId="001C0DE4" w14:textId="77777777" w:rsidTr="00463ED4">
        <w:tc>
          <w:tcPr>
            <w:tcW w:w="8356" w:type="dxa"/>
          </w:tcPr>
          <w:p w14:paraId="1385690F" w14:textId="77777777" w:rsidR="00352289" w:rsidRPr="00A87EF1" w:rsidRDefault="00352289" w:rsidP="00463ED4">
            <w:pPr>
              <w:suppressAutoHyphens/>
              <w:spacing w:before="120" w:after="120"/>
            </w:pPr>
            <w:r>
              <w:rPr>
                <w:color w:val="000000" w:themeColor="text1"/>
              </w:rPr>
              <w:t>Hier  steht Ihr Umsetzungsstand</w:t>
            </w:r>
          </w:p>
        </w:tc>
      </w:tr>
    </w:tbl>
    <w:p w14:paraId="052A3CB4" w14:textId="77777777" w:rsidR="00352289" w:rsidRDefault="00352289" w:rsidP="00352289">
      <w:pPr>
        <w:spacing w:after="0"/>
      </w:pPr>
    </w:p>
    <w:p w14:paraId="2D2A7D19" w14:textId="77777777" w:rsidR="00352289" w:rsidRDefault="00352289" w:rsidP="00352289">
      <w:pPr>
        <w:pStyle w:val="Listenabsatz"/>
        <w:spacing w:after="0"/>
      </w:pPr>
    </w:p>
    <w:p w14:paraId="5DEB020A" w14:textId="2E6AB255" w:rsidR="00187DFD" w:rsidRDefault="00AB5293" w:rsidP="00352289">
      <w:pPr>
        <w:pStyle w:val="Listenabsatz"/>
        <w:numPr>
          <w:ilvl w:val="0"/>
          <w:numId w:val="11"/>
        </w:numPr>
        <w:spacing w:after="0"/>
        <w:ind w:left="709" w:hanging="709"/>
      </w:pPr>
      <w:r>
        <w:t>Außerdem MÜSSEN die Kabelwege so gewählt werden, dass eine Beschädigung der verlegten Kabel</w:t>
      </w:r>
      <w:r w:rsidR="00352289">
        <w:t xml:space="preserve"> </w:t>
      </w:r>
      <w:r>
        <w:t>durch die normale Nutzung des Gebäudes ausgeschlossen ist.</w:t>
      </w:r>
      <w:r>
        <w:cr/>
      </w:r>
    </w:p>
    <w:p w14:paraId="1BBA1F77"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4E55C5F0"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975A62"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493A7E86" w14:textId="77777777" w:rsidTr="00463ED4">
        <w:trPr>
          <w:trHeight w:val="205"/>
        </w:trPr>
        <w:tc>
          <w:tcPr>
            <w:tcW w:w="8356" w:type="dxa"/>
            <w:shd w:val="clear" w:color="auto" w:fill="D6E3BC" w:themeFill="accent3" w:themeFillTint="66"/>
          </w:tcPr>
          <w:p w14:paraId="08734569" w14:textId="77777777" w:rsidR="00187DFD" w:rsidRPr="005B4E23" w:rsidRDefault="00187DFD" w:rsidP="00463ED4">
            <w:pPr>
              <w:suppressAutoHyphens/>
              <w:spacing w:before="120" w:after="120"/>
            </w:pPr>
            <w:r>
              <w:t xml:space="preserve">Umsetzung: JA / TEILWEISE / NEIN / ENTBEHRLICH </w:t>
            </w:r>
          </w:p>
        </w:tc>
      </w:tr>
      <w:tr w:rsidR="00187DFD" w:rsidRPr="00CC02C2" w14:paraId="07A657C7" w14:textId="77777777" w:rsidTr="00463ED4">
        <w:tc>
          <w:tcPr>
            <w:tcW w:w="8356" w:type="dxa"/>
          </w:tcPr>
          <w:p w14:paraId="6414A90E"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13823108"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7EDC7AD2" w14:textId="77777777" w:rsidTr="00463ED4">
        <w:tc>
          <w:tcPr>
            <w:tcW w:w="8340" w:type="dxa"/>
            <w:tcBorders>
              <w:bottom w:val="single" w:sz="4" w:space="0" w:color="auto"/>
            </w:tcBorders>
            <w:shd w:val="clear" w:color="auto" w:fill="C6D9F1" w:themeFill="text2" w:themeFillTint="33"/>
          </w:tcPr>
          <w:p w14:paraId="049FBB2E"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7A36E1AC" w14:textId="77777777" w:rsidTr="00463ED4">
        <w:tc>
          <w:tcPr>
            <w:tcW w:w="8340" w:type="dxa"/>
            <w:shd w:val="clear" w:color="auto" w:fill="FFFFFF" w:themeFill="background1"/>
          </w:tcPr>
          <w:p w14:paraId="6B60C372" w14:textId="77777777" w:rsidR="00187DFD" w:rsidRDefault="00187DFD" w:rsidP="00463ED4">
            <w:pPr>
              <w:spacing w:before="60" w:after="60"/>
              <w:rPr>
                <w:color w:val="000000" w:themeColor="text1"/>
              </w:rPr>
            </w:pPr>
            <w:r>
              <w:rPr>
                <w:color w:val="000000" w:themeColor="text1"/>
              </w:rPr>
              <w:t>Begründung der Fachseite:</w:t>
            </w:r>
          </w:p>
        </w:tc>
      </w:tr>
    </w:tbl>
    <w:p w14:paraId="267C8E07" w14:textId="77777777" w:rsidR="00187DFD" w:rsidRPr="00CC02C2" w:rsidRDefault="00187DFD" w:rsidP="00187DFD">
      <w:pPr>
        <w:suppressAutoHyphens/>
        <w:spacing w:after="240"/>
        <w:ind w:left="720"/>
        <w:rPr>
          <w:color w:val="000000" w:themeColor="text1"/>
        </w:rPr>
      </w:pPr>
    </w:p>
    <w:p w14:paraId="136176D7" w14:textId="05F2B2F3" w:rsidR="00187DFD" w:rsidRDefault="00AB5293" w:rsidP="00187DFD">
      <w:pPr>
        <w:pStyle w:val="berschrift2"/>
      </w:pPr>
      <w:bookmarkStart w:id="41" w:name="_Toc91948677"/>
      <w:r>
        <w:t>EMV-taugliche Stromversorgung</w:t>
      </w:r>
      <w:r w:rsidR="00187DFD">
        <w:t xml:space="preserve"> (B) [A</w:t>
      </w:r>
      <w:r>
        <w:t>4</w:t>
      </w:r>
      <w:r w:rsidR="00187DFD">
        <w:t>]</w:t>
      </w:r>
      <w:bookmarkEnd w:id="41"/>
    </w:p>
    <w:p w14:paraId="1D18D6D9" w14:textId="77777777" w:rsidR="00187DFD" w:rsidRDefault="00187DFD" w:rsidP="00187DFD">
      <w:pPr>
        <w:spacing w:after="0" w:line="240" w:lineRule="auto"/>
      </w:pPr>
    </w:p>
    <w:p w14:paraId="5CF6F3E9" w14:textId="77777777" w:rsidR="00187DFD" w:rsidRDefault="00187DFD" w:rsidP="00187DFD">
      <w:pPr>
        <w:pStyle w:val="Listenabsatz"/>
        <w:spacing w:after="240"/>
      </w:pPr>
    </w:p>
    <w:p w14:paraId="44CA41DE" w14:textId="77777777" w:rsidR="00421356" w:rsidRDefault="00AB5293" w:rsidP="00421356">
      <w:pPr>
        <w:pStyle w:val="Listenabsatz"/>
        <w:numPr>
          <w:ilvl w:val="0"/>
          <w:numId w:val="11"/>
        </w:numPr>
        <w:spacing w:after="0"/>
        <w:ind w:left="709" w:hanging="709"/>
      </w:pPr>
      <w:r>
        <w:t xml:space="preserve">Die Stromversorgung MUSS EMV (Elektromagnetische Verträglichkeit) -tauglich sein. </w:t>
      </w:r>
    </w:p>
    <w:p w14:paraId="22C3CA28" w14:textId="77777777" w:rsidR="00421356" w:rsidRDefault="00421356" w:rsidP="00421356">
      <w:pPr>
        <w:pStyle w:val="Listenabsatz"/>
        <w:spacing w:after="0"/>
        <w:ind w:left="720"/>
        <w:rPr>
          <w:color w:val="FF0000"/>
        </w:rPr>
      </w:pPr>
    </w:p>
    <w:p w14:paraId="4C2F2431" w14:textId="77777777" w:rsidR="00421356" w:rsidRPr="00A85502" w:rsidRDefault="00421356" w:rsidP="0042135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78C4677" w14:textId="77777777" w:rsidR="00421356" w:rsidRDefault="00421356" w:rsidP="0042135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421356" w14:paraId="78C3DB6F" w14:textId="77777777" w:rsidTr="00463ED4">
        <w:tc>
          <w:tcPr>
            <w:tcW w:w="8340" w:type="dxa"/>
            <w:tcBorders>
              <w:bottom w:val="single" w:sz="4" w:space="0" w:color="auto"/>
            </w:tcBorders>
            <w:shd w:val="clear" w:color="auto" w:fill="C6D9F1" w:themeFill="text2" w:themeFillTint="33"/>
          </w:tcPr>
          <w:p w14:paraId="6B7814D3" w14:textId="77777777" w:rsidR="00421356" w:rsidRDefault="00421356" w:rsidP="00463ED4">
            <w:pPr>
              <w:spacing w:before="120" w:after="120"/>
              <w:rPr>
                <w:color w:val="000000" w:themeColor="text1"/>
              </w:rPr>
            </w:pPr>
            <w:r>
              <w:rPr>
                <w:color w:val="000000" w:themeColor="text1"/>
              </w:rPr>
              <w:t>Einspruch - diese Anforderung soll nicht aufgenommen werden!</w:t>
            </w:r>
          </w:p>
        </w:tc>
      </w:tr>
      <w:tr w:rsidR="00421356" w14:paraId="294766B9" w14:textId="77777777" w:rsidTr="00463ED4">
        <w:tc>
          <w:tcPr>
            <w:tcW w:w="8340" w:type="dxa"/>
            <w:shd w:val="clear" w:color="auto" w:fill="FFFFFF" w:themeFill="background1"/>
          </w:tcPr>
          <w:p w14:paraId="0CC62A0A" w14:textId="77777777" w:rsidR="00421356" w:rsidRDefault="00421356" w:rsidP="00463ED4">
            <w:pPr>
              <w:spacing w:before="120" w:after="120"/>
              <w:rPr>
                <w:color w:val="000000" w:themeColor="text1"/>
              </w:rPr>
            </w:pPr>
            <w:r>
              <w:rPr>
                <w:color w:val="000000" w:themeColor="text1"/>
              </w:rPr>
              <w:t>Begründung der Fachseite:</w:t>
            </w:r>
          </w:p>
        </w:tc>
      </w:tr>
    </w:tbl>
    <w:p w14:paraId="333C9DAD" w14:textId="77777777" w:rsidR="00421356" w:rsidRDefault="00421356" w:rsidP="0042135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421356" w:rsidRPr="005B4E23" w14:paraId="54E83E37" w14:textId="77777777" w:rsidTr="00463ED4">
        <w:trPr>
          <w:trHeight w:val="205"/>
        </w:trPr>
        <w:tc>
          <w:tcPr>
            <w:tcW w:w="8356" w:type="dxa"/>
            <w:shd w:val="clear" w:color="auto" w:fill="D6E3BC" w:themeFill="accent3" w:themeFillTint="66"/>
          </w:tcPr>
          <w:p w14:paraId="3779C0DA" w14:textId="77777777" w:rsidR="00421356" w:rsidRPr="005B4E23" w:rsidRDefault="00421356" w:rsidP="00463ED4">
            <w:pPr>
              <w:suppressAutoHyphens/>
              <w:spacing w:before="120" w:after="120"/>
            </w:pPr>
            <w:r>
              <w:t>Umsetzung: JA / TEILWEISE / NEIN / ENTBEHRLICH</w:t>
            </w:r>
          </w:p>
        </w:tc>
      </w:tr>
      <w:tr w:rsidR="00421356" w:rsidRPr="00CC02C2" w14:paraId="76D9C1E3" w14:textId="77777777" w:rsidTr="00463ED4">
        <w:tc>
          <w:tcPr>
            <w:tcW w:w="8356" w:type="dxa"/>
          </w:tcPr>
          <w:p w14:paraId="6CA7A7B5" w14:textId="77777777" w:rsidR="00421356" w:rsidRPr="00A87EF1" w:rsidRDefault="00421356" w:rsidP="00463ED4">
            <w:pPr>
              <w:suppressAutoHyphens/>
              <w:spacing w:before="120" w:after="120"/>
            </w:pPr>
            <w:r>
              <w:rPr>
                <w:color w:val="000000" w:themeColor="text1"/>
              </w:rPr>
              <w:t>Hier  steht Ihr Umsetzungsstand</w:t>
            </w:r>
          </w:p>
        </w:tc>
      </w:tr>
    </w:tbl>
    <w:p w14:paraId="3FDB5694" w14:textId="77777777" w:rsidR="00421356" w:rsidRDefault="00421356" w:rsidP="00187DFD">
      <w:pPr>
        <w:pStyle w:val="Listenabsatz"/>
        <w:spacing w:after="0"/>
        <w:ind w:left="720"/>
      </w:pPr>
    </w:p>
    <w:p w14:paraId="25DD1A7C" w14:textId="77777777" w:rsidR="00421356" w:rsidRDefault="00421356" w:rsidP="00187DFD">
      <w:pPr>
        <w:pStyle w:val="Listenabsatz"/>
        <w:spacing w:after="0"/>
        <w:ind w:left="720"/>
      </w:pPr>
    </w:p>
    <w:p w14:paraId="7B938F3B" w14:textId="77777777" w:rsidR="00421356" w:rsidRDefault="00AB5293" w:rsidP="00421356">
      <w:pPr>
        <w:pStyle w:val="Listenabsatz"/>
        <w:numPr>
          <w:ilvl w:val="0"/>
          <w:numId w:val="11"/>
        </w:numPr>
        <w:spacing w:after="0"/>
        <w:ind w:left="709" w:hanging="709"/>
      </w:pPr>
      <w:r>
        <w:t xml:space="preserve">Dafür MUSS das Stromverteilnetz als TN-S-System aufgebaut sein. </w:t>
      </w:r>
    </w:p>
    <w:p w14:paraId="1645E976" w14:textId="77777777" w:rsidR="00421356" w:rsidRDefault="00421356" w:rsidP="00421356">
      <w:pPr>
        <w:pStyle w:val="Listenabsatz"/>
        <w:spacing w:after="0"/>
        <w:ind w:left="720"/>
        <w:rPr>
          <w:color w:val="FF0000"/>
        </w:rPr>
      </w:pPr>
    </w:p>
    <w:p w14:paraId="131A0134" w14:textId="77777777" w:rsidR="00421356" w:rsidRPr="00A85502" w:rsidRDefault="00421356" w:rsidP="0042135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7ACD73E" w14:textId="77777777" w:rsidR="00421356" w:rsidRDefault="00421356" w:rsidP="0042135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421356" w14:paraId="2A826FB2" w14:textId="77777777" w:rsidTr="00463ED4">
        <w:tc>
          <w:tcPr>
            <w:tcW w:w="8340" w:type="dxa"/>
            <w:tcBorders>
              <w:bottom w:val="single" w:sz="4" w:space="0" w:color="auto"/>
            </w:tcBorders>
            <w:shd w:val="clear" w:color="auto" w:fill="C6D9F1" w:themeFill="text2" w:themeFillTint="33"/>
          </w:tcPr>
          <w:p w14:paraId="6CCA5DEE" w14:textId="77777777" w:rsidR="00421356" w:rsidRDefault="00421356" w:rsidP="00463ED4">
            <w:pPr>
              <w:spacing w:before="120" w:after="120"/>
              <w:rPr>
                <w:color w:val="000000" w:themeColor="text1"/>
              </w:rPr>
            </w:pPr>
            <w:r>
              <w:rPr>
                <w:color w:val="000000" w:themeColor="text1"/>
              </w:rPr>
              <w:t>Einspruch - diese Anforderung soll nicht aufgenommen werden!</w:t>
            </w:r>
          </w:p>
        </w:tc>
      </w:tr>
      <w:tr w:rsidR="00421356" w14:paraId="4EEDB2E3" w14:textId="77777777" w:rsidTr="00463ED4">
        <w:tc>
          <w:tcPr>
            <w:tcW w:w="8340" w:type="dxa"/>
            <w:shd w:val="clear" w:color="auto" w:fill="FFFFFF" w:themeFill="background1"/>
          </w:tcPr>
          <w:p w14:paraId="6903B96E" w14:textId="77777777" w:rsidR="00421356" w:rsidRDefault="00421356" w:rsidP="00463ED4">
            <w:pPr>
              <w:spacing w:before="120" w:after="120"/>
              <w:rPr>
                <w:color w:val="000000" w:themeColor="text1"/>
              </w:rPr>
            </w:pPr>
            <w:r>
              <w:rPr>
                <w:color w:val="000000" w:themeColor="text1"/>
              </w:rPr>
              <w:t>Begründung der Fachseite:</w:t>
            </w:r>
          </w:p>
        </w:tc>
      </w:tr>
    </w:tbl>
    <w:p w14:paraId="0FF486F5" w14:textId="77777777" w:rsidR="00421356" w:rsidRDefault="00421356" w:rsidP="0042135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421356" w:rsidRPr="005B4E23" w14:paraId="5CB3B615" w14:textId="77777777" w:rsidTr="00463ED4">
        <w:trPr>
          <w:trHeight w:val="205"/>
        </w:trPr>
        <w:tc>
          <w:tcPr>
            <w:tcW w:w="8356" w:type="dxa"/>
            <w:shd w:val="clear" w:color="auto" w:fill="D6E3BC" w:themeFill="accent3" w:themeFillTint="66"/>
          </w:tcPr>
          <w:p w14:paraId="32EA2C56" w14:textId="77777777" w:rsidR="00421356" w:rsidRPr="005B4E23" w:rsidRDefault="00421356" w:rsidP="00463ED4">
            <w:pPr>
              <w:suppressAutoHyphens/>
              <w:spacing w:before="120" w:after="120"/>
            </w:pPr>
            <w:r>
              <w:t>Umsetzung: JA / TEILWEISE / NEIN / ENTBEHRLICH</w:t>
            </w:r>
          </w:p>
        </w:tc>
      </w:tr>
      <w:tr w:rsidR="00421356" w:rsidRPr="00CC02C2" w14:paraId="133FD3BD" w14:textId="77777777" w:rsidTr="00463ED4">
        <w:tc>
          <w:tcPr>
            <w:tcW w:w="8356" w:type="dxa"/>
          </w:tcPr>
          <w:p w14:paraId="755D3179" w14:textId="77777777" w:rsidR="00421356" w:rsidRPr="00A87EF1" w:rsidRDefault="00421356" w:rsidP="00463ED4">
            <w:pPr>
              <w:suppressAutoHyphens/>
              <w:spacing w:before="120" w:after="120"/>
            </w:pPr>
            <w:r>
              <w:rPr>
                <w:color w:val="000000" w:themeColor="text1"/>
              </w:rPr>
              <w:t>Hier  steht Ihr Umsetzungsstand</w:t>
            </w:r>
          </w:p>
        </w:tc>
      </w:tr>
    </w:tbl>
    <w:p w14:paraId="42476DED" w14:textId="77777777" w:rsidR="00421356" w:rsidRDefault="00421356" w:rsidP="00421356">
      <w:pPr>
        <w:pStyle w:val="Listenabsatz"/>
        <w:spacing w:after="0"/>
      </w:pPr>
    </w:p>
    <w:p w14:paraId="7EA9771A" w14:textId="77777777" w:rsidR="00421356" w:rsidRDefault="00421356" w:rsidP="00421356">
      <w:pPr>
        <w:pStyle w:val="Listenabsatz"/>
        <w:spacing w:after="0"/>
      </w:pPr>
    </w:p>
    <w:p w14:paraId="3B130828" w14:textId="77777777" w:rsidR="00421356" w:rsidRDefault="00AB5293" w:rsidP="00421356">
      <w:pPr>
        <w:pStyle w:val="Listenabsatz"/>
        <w:numPr>
          <w:ilvl w:val="0"/>
          <w:numId w:val="11"/>
        </w:numPr>
        <w:spacing w:after="0"/>
        <w:ind w:left="709" w:hanging="709"/>
      </w:pPr>
      <w:r>
        <w:t xml:space="preserve">Bei Aufbau und Betrieb des Stromverteilnetzes MÜSSEN die in den entsprechenden Normen empfohlenen Trennungsabstände soweit wie möglich eingehalten werden. </w:t>
      </w:r>
    </w:p>
    <w:p w14:paraId="00BEBA58" w14:textId="77777777" w:rsidR="00421356" w:rsidRDefault="00421356" w:rsidP="00421356">
      <w:pPr>
        <w:pStyle w:val="Listenabsatz"/>
        <w:spacing w:after="0"/>
        <w:ind w:left="720"/>
        <w:rPr>
          <w:color w:val="FF0000"/>
        </w:rPr>
      </w:pPr>
    </w:p>
    <w:p w14:paraId="2FFF66C3" w14:textId="77777777" w:rsidR="00421356" w:rsidRPr="00A85502" w:rsidRDefault="00421356" w:rsidP="00421356">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416016F" w14:textId="77777777" w:rsidR="00421356" w:rsidRDefault="00421356" w:rsidP="00421356">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421356" w14:paraId="7A2D6B58" w14:textId="77777777" w:rsidTr="00463ED4">
        <w:tc>
          <w:tcPr>
            <w:tcW w:w="8340" w:type="dxa"/>
            <w:tcBorders>
              <w:bottom w:val="single" w:sz="4" w:space="0" w:color="auto"/>
            </w:tcBorders>
            <w:shd w:val="clear" w:color="auto" w:fill="C6D9F1" w:themeFill="text2" w:themeFillTint="33"/>
          </w:tcPr>
          <w:p w14:paraId="0B41E651" w14:textId="77777777" w:rsidR="00421356" w:rsidRDefault="00421356" w:rsidP="00463ED4">
            <w:pPr>
              <w:spacing w:before="120" w:after="120"/>
              <w:rPr>
                <w:color w:val="000000" w:themeColor="text1"/>
              </w:rPr>
            </w:pPr>
            <w:r>
              <w:rPr>
                <w:color w:val="000000" w:themeColor="text1"/>
              </w:rPr>
              <w:t>Einspruch - diese Anforderung soll nicht aufgenommen werden!</w:t>
            </w:r>
          </w:p>
        </w:tc>
      </w:tr>
      <w:tr w:rsidR="00421356" w14:paraId="1DF7E3D8" w14:textId="77777777" w:rsidTr="00463ED4">
        <w:tc>
          <w:tcPr>
            <w:tcW w:w="8340" w:type="dxa"/>
            <w:shd w:val="clear" w:color="auto" w:fill="FFFFFF" w:themeFill="background1"/>
          </w:tcPr>
          <w:p w14:paraId="3B7BF878" w14:textId="77777777" w:rsidR="00421356" w:rsidRDefault="00421356" w:rsidP="00463ED4">
            <w:pPr>
              <w:spacing w:before="120" w:after="120"/>
              <w:rPr>
                <w:color w:val="000000" w:themeColor="text1"/>
              </w:rPr>
            </w:pPr>
            <w:r>
              <w:rPr>
                <w:color w:val="000000" w:themeColor="text1"/>
              </w:rPr>
              <w:t>Begründung der Fachseite:</w:t>
            </w:r>
          </w:p>
        </w:tc>
      </w:tr>
    </w:tbl>
    <w:p w14:paraId="49EC9D8D" w14:textId="77777777" w:rsidR="00421356" w:rsidRDefault="00421356" w:rsidP="00421356">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421356" w:rsidRPr="005B4E23" w14:paraId="5DD87CD0" w14:textId="77777777" w:rsidTr="00463ED4">
        <w:trPr>
          <w:trHeight w:val="205"/>
        </w:trPr>
        <w:tc>
          <w:tcPr>
            <w:tcW w:w="8356" w:type="dxa"/>
            <w:shd w:val="clear" w:color="auto" w:fill="D6E3BC" w:themeFill="accent3" w:themeFillTint="66"/>
          </w:tcPr>
          <w:p w14:paraId="1564FA06" w14:textId="77777777" w:rsidR="00421356" w:rsidRPr="005B4E23" w:rsidRDefault="00421356" w:rsidP="00463ED4">
            <w:pPr>
              <w:suppressAutoHyphens/>
              <w:spacing w:before="120" w:after="120"/>
            </w:pPr>
            <w:r>
              <w:t>Umsetzung: JA / TEILWEISE / NEIN / ENTBEHRLICH</w:t>
            </w:r>
          </w:p>
        </w:tc>
      </w:tr>
      <w:tr w:rsidR="00421356" w:rsidRPr="00CC02C2" w14:paraId="0B90D4BF" w14:textId="77777777" w:rsidTr="00463ED4">
        <w:tc>
          <w:tcPr>
            <w:tcW w:w="8356" w:type="dxa"/>
          </w:tcPr>
          <w:p w14:paraId="55392016" w14:textId="77777777" w:rsidR="00421356" w:rsidRPr="00A87EF1" w:rsidRDefault="00421356" w:rsidP="00463ED4">
            <w:pPr>
              <w:suppressAutoHyphens/>
              <w:spacing w:before="120" w:after="120"/>
            </w:pPr>
            <w:r>
              <w:rPr>
                <w:color w:val="000000" w:themeColor="text1"/>
              </w:rPr>
              <w:t>Hier  steht Ihr Umsetzungsstand</w:t>
            </w:r>
          </w:p>
        </w:tc>
      </w:tr>
    </w:tbl>
    <w:p w14:paraId="61BF94D1" w14:textId="64BF61ED" w:rsidR="00421356" w:rsidRDefault="00421356" w:rsidP="00187DFD">
      <w:pPr>
        <w:pStyle w:val="Listenabsatz"/>
        <w:spacing w:after="0"/>
        <w:ind w:left="720"/>
      </w:pPr>
    </w:p>
    <w:p w14:paraId="0B3746FE" w14:textId="77777777" w:rsidR="00421356" w:rsidRDefault="00421356" w:rsidP="00187DFD">
      <w:pPr>
        <w:pStyle w:val="Listenabsatz"/>
        <w:spacing w:after="0"/>
        <w:ind w:left="720"/>
      </w:pPr>
    </w:p>
    <w:p w14:paraId="2EB80767" w14:textId="31869F78" w:rsidR="00187DFD" w:rsidRDefault="00AB5293" w:rsidP="00421356">
      <w:pPr>
        <w:pStyle w:val="Listenabsatz"/>
        <w:numPr>
          <w:ilvl w:val="0"/>
          <w:numId w:val="11"/>
        </w:numPr>
        <w:spacing w:after="0"/>
        <w:ind w:left="709" w:hanging="709"/>
      </w:pPr>
      <w:r>
        <w:t>Vorkehrungen gegen Einstrahlungen von außen, Abstrahlung durch die Stromleitung sowie zur Erkennung von Ausgleichsströmen MÜSSEN getroffen werden</w:t>
      </w:r>
    </w:p>
    <w:p w14:paraId="14A098BC" w14:textId="77777777" w:rsidR="00421356" w:rsidRDefault="00421356" w:rsidP="00187DFD">
      <w:pPr>
        <w:pStyle w:val="Listenabsatz"/>
        <w:spacing w:after="0"/>
        <w:ind w:left="720"/>
        <w:rPr>
          <w:color w:val="FF0000"/>
        </w:rPr>
      </w:pPr>
    </w:p>
    <w:p w14:paraId="6500BCA7"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8524262"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70844104" w14:textId="77777777" w:rsidTr="00463ED4">
        <w:tc>
          <w:tcPr>
            <w:tcW w:w="8340" w:type="dxa"/>
            <w:tcBorders>
              <w:bottom w:val="single" w:sz="4" w:space="0" w:color="auto"/>
            </w:tcBorders>
            <w:shd w:val="clear" w:color="auto" w:fill="C6D9F1" w:themeFill="text2" w:themeFillTint="33"/>
          </w:tcPr>
          <w:p w14:paraId="36C9A323"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6C089A93" w14:textId="77777777" w:rsidTr="00463ED4">
        <w:tc>
          <w:tcPr>
            <w:tcW w:w="8340" w:type="dxa"/>
            <w:shd w:val="clear" w:color="auto" w:fill="FFFFFF" w:themeFill="background1"/>
          </w:tcPr>
          <w:p w14:paraId="1CBF2559" w14:textId="77777777" w:rsidR="00187DFD" w:rsidRDefault="00187DFD" w:rsidP="00463ED4">
            <w:pPr>
              <w:spacing w:before="120" w:after="120"/>
              <w:rPr>
                <w:color w:val="000000" w:themeColor="text1"/>
              </w:rPr>
            </w:pPr>
            <w:r>
              <w:rPr>
                <w:color w:val="000000" w:themeColor="text1"/>
              </w:rPr>
              <w:t>Begründung der Fachseite:</w:t>
            </w:r>
          </w:p>
        </w:tc>
      </w:tr>
    </w:tbl>
    <w:p w14:paraId="211EF20A"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7550EF5B" w14:textId="77777777" w:rsidTr="00463ED4">
        <w:trPr>
          <w:trHeight w:val="205"/>
        </w:trPr>
        <w:tc>
          <w:tcPr>
            <w:tcW w:w="8356" w:type="dxa"/>
            <w:shd w:val="clear" w:color="auto" w:fill="D6E3BC" w:themeFill="accent3" w:themeFillTint="66"/>
          </w:tcPr>
          <w:p w14:paraId="3B382E31" w14:textId="77777777" w:rsidR="00187DFD" w:rsidRPr="005B4E23" w:rsidRDefault="00187DFD" w:rsidP="00463ED4">
            <w:pPr>
              <w:suppressAutoHyphens/>
              <w:spacing w:before="120" w:after="120"/>
            </w:pPr>
            <w:r>
              <w:t>Umsetzung: JA / TEILWEISE / NEIN / ENTBEHRLICH</w:t>
            </w:r>
          </w:p>
        </w:tc>
      </w:tr>
      <w:tr w:rsidR="00187DFD" w:rsidRPr="00CC02C2" w14:paraId="130F1B75" w14:textId="77777777" w:rsidTr="00463ED4">
        <w:tc>
          <w:tcPr>
            <w:tcW w:w="8356" w:type="dxa"/>
          </w:tcPr>
          <w:p w14:paraId="3CFB62EE" w14:textId="77777777" w:rsidR="00187DFD" w:rsidRPr="00A87EF1" w:rsidRDefault="00187DFD" w:rsidP="00463ED4">
            <w:pPr>
              <w:suppressAutoHyphens/>
              <w:spacing w:before="120" w:after="120"/>
            </w:pPr>
            <w:r>
              <w:rPr>
                <w:color w:val="000000" w:themeColor="text1"/>
              </w:rPr>
              <w:t>Hier  steht Ihr Umsetzungsstand</w:t>
            </w:r>
          </w:p>
        </w:tc>
      </w:tr>
    </w:tbl>
    <w:p w14:paraId="459D068F" w14:textId="77777777" w:rsidR="00187DFD" w:rsidRDefault="00187DFD" w:rsidP="00187DFD">
      <w:pPr>
        <w:pStyle w:val="Listenabsatz"/>
        <w:spacing w:after="0"/>
        <w:ind w:left="720"/>
      </w:pPr>
    </w:p>
    <w:p w14:paraId="3411787D" w14:textId="77777777" w:rsidR="00187DFD" w:rsidRPr="001302A6" w:rsidRDefault="00187DFD" w:rsidP="00187DFD">
      <w:pPr>
        <w:spacing w:after="120"/>
        <w:ind w:left="170"/>
        <w:rPr>
          <w:sz w:val="18"/>
          <w:szCs w:val="18"/>
        </w:rPr>
      </w:pPr>
    </w:p>
    <w:p w14:paraId="112F60FB" w14:textId="41BA81D0" w:rsidR="00187DFD" w:rsidRDefault="00AB5293" w:rsidP="00187DFD">
      <w:pPr>
        <w:pStyle w:val="berschrift2"/>
      </w:pPr>
      <w:bookmarkStart w:id="42" w:name="_Toc91948678"/>
      <w:r>
        <w:t>Anforderungsanalyse für die Verkabelung</w:t>
      </w:r>
      <w:r w:rsidR="00187DFD">
        <w:t xml:space="preserve"> (</w:t>
      </w:r>
      <w:r>
        <w:t>S</w:t>
      </w:r>
      <w:r w:rsidR="00187DFD">
        <w:t>) [A</w:t>
      </w:r>
      <w:r>
        <w:t>5</w:t>
      </w:r>
      <w:r w:rsidR="00187DFD">
        <w:t>]</w:t>
      </w:r>
      <w:bookmarkEnd w:id="42"/>
    </w:p>
    <w:p w14:paraId="61A831DB" w14:textId="77777777" w:rsidR="00187DFD" w:rsidRDefault="00187DFD" w:rsidP="00187DFD">
      <w:pPr>
        <w:suppressAutoHyphens/>
        <w:spacing w:after="240"/>
        <w:ind w:left="720"/>
        <w:rPr>
          <w:color w:val="000000" w:themeColor="text1"/>
        </w:rPr>
      </w:pPr>
    </w:p>
    <w:p w14:paraId="0B846290" w14:textId="03A5EC32" w:rsidR="00352289" w:rsidRDefault="00AB5293" w:rsidP="00187DFD">
      <w:pPr>
        <w:pStyle w:val="Listenabsatz"/>
        <w:numPr>
          <w:ilvl w:val="0"/>
          <w:numId w:val="11"/>
        </w:numPr>
        <w:spacing w:after="0"/>
        <w:ind w:left="709" w:hanging="709"/>
      </w:pPr>
      <w:r>
        <w:t xml:space="preserve">Grundsätzlich </w:t>
      </w:r>
      <w:r w:rsidR="00421356">
        <w:t xml:space="preserve">MÜSSEN </w:t>
      </w:r>
      <w:r>
        <w:t xml:space="preserve">die Anforderungen analysiert werden, die Einfluss </w:t>
      </w:r>
      <w:r w:rsidR="00421356">
        <w:br/>
      </w:r>
      <w:r>
        <w:t xml:space="preserve">auf eine zukunftssichere, bedarfsgerechte und wirtschaftliche Ausführung </w:t>
      </w:r>
      <w:r w:rsidR="00421356">
        <w:br/>
      </w:r>
      <w:r>
        <w:t xml:space="preserve">der Verkabelung haben. </w:t>
      </w:r>
    </w:p>
    <w:p w14:paraId="6BAED237" w14:textId="77777777" w:rsidR="00421356" w:rsidRDefault="00421356" w:rsidP="00421356">
      <w:pPr>
        <w:pStyle w:val="Listenabsatz"/>
        <w:spacing w:after="0"/>
      </w:pPr>
    </w:p>
    <w:p w14:paraId="2CC385F0" w14:textId="77777777" w:rsidR="00421356" w:rsidRDefault="00421356" w:rsidP="00421356">
      <w:pPr>
        <w:pStyle w:val="Listenabsatz"/>
        <w:spacing w:after="240"/>
        <w:rPr>
          <w:color w:val="FF0000"/>
        </w:rPr>
      </w:pPr>
      <w:r w:rsidRPr="001568BD">
        <w:rPr>
          <w:color w:val="FF0000"/>
        </w:rPr>
        <w:t xml:space="preserve">Hier steht Ihre Konkretisierung des BSI-Textes der Anforderungen unter </w:t>
      </w:r>
    </w:p>
    <w:p w14:paraId="63F608B3" w14:textId="77777777" w:rsidR="00421356" w:rsidRDefault="00421356" w:rsidP="0042135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B8A3ED" w14:textId="77777777" w:rsidR="00421356" w:rsidRPr="001F352F" w:rsidRDefault="00421356" w:rsidP="0042135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421356" w:rsidRPr="005B4E23" w14:paraId="19947948" w14:textId="77777777" w:rsidTr="00463ED4">
        <w:trPr>
          <w:trHeight w:val="205"/>
        </w:trPr>
        <w:tc>
          <w:tcPr>
            <w:tcW w:w="8356" w:type="dxa"/>
            <w:shd w:val="clear" w:color="auto" w:fill="D6E3BC" w:themeFill="accent3" w:themeFillTint="66"/>
          </w:tcPr>
          <w:p w14:paraId="7675A053" w14:textId="77777777" w:rsidR="00421356" w:rsidRPr="005B4E23" w:rsidRDefault="00421356" w:rsidP="00463ED4">
            <w:pPr>
              <w:suppressAutoHyphens/>
              <w:spacing w:before="120" w:after="120"/>
            </w:pPr>
            <w:r>
              <w:t xml:space="preserve">Umsetzung: JA / TEILWEISE / NEIN / ENTBEHRLICH </w:t>
            </w:r>
          </w:p>
        </w:tc>
      </w:tr>
      <w:tr w:rsidR="00421356" w:rsidRPr="00CC02C2" w14:paraId="683D8CDE" w14:textId="77777777" w:rsidTr="00463ED4">
        <w:tc>
          <w:tcPr>
            <w:tcW w:w="8356" w:type="dxa"/>
          </w:tcPr>
          <w:p w14:paraId="6FFD6CA3" w14:textId="77777777" w:rsidR="00421356" w:rsidRPr="00CC02C2" w:rsidRDefault="00421356" w:rsidP="00463ED4">
            <w:pPr>
              <w:suppressAutoHyphens/>
              <w:spacing w:before="120" w:after="120"/>
              <w:rPr>
                <w:color w:val="000000" w:themeColor="text1"/>
              </w:rPr>
            </w:pPr>
            <w:r>
              <w:rPr>
                <w:color w:val="000000" w:themeColor="text1"/>
              </w:rPr>
              <w:t>Ihr aktueller Umsetzungsstand</w:t>
            </w:r>
          </w:p>
        </w:tc>
      </w:tr>
    </w:tbl>
    <w:p w14:paraId="1C5210F8" w14:textId="77777777" w:rsidR="00421356" w:rsidRDefault="00421356" w:rsidP="0042135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421356" w14:paraId="26E79938" w14:textId="77777777" w:rsidTr="00463ED4">
        <w:tc>
          <w:tcPr>
            <w:tcW w:w="8340" w:type="dxa"/>
            <w:tcBorders>
              <w:bottom w:val="single" w:sz="4" w:space="0" w:color="auto"/>
            </w:tcBorders>
            <w:shd w:val="clear" w:color="auto" w:fill="C6D9F1" w:themeFill="text2" w:themeFillTint="33"/>
          </w:tcPr>
          <w:p w14:paraId="1361B84A" w14:textId="77777777" w:rsidR="00421356" w:rsidRDefault="00421356" w:rsidP="00463ED4">
            <w:pPr>
              <w:spacing w:before="60" w:after="60"/>
              <w:rPr>
                <w:color w:val="000000" w:themeColor="text1"/>
              </w:rPr>
            </w:pPr>
            <w:r>
              <w:rPr>
                <w:color w:val="000000" w:themeColor="text1"/>
              </w:rPr>
              <w:t>Einspruch - diese Anforderung soll nicht aufgenommen werden!</w:t>
            </w:r>
          </w:p>
        </w:tc>
      </w:tr>
      <w:tr w:rsidR="00421356" w14:paraId="45A67C73" w14:textId="77777777" w:rsidTr="00463ED4">
        <w:tc>
          <w:tcPr>
            <w:tcW w:w="8340" w:type="dxa"/>
            <w:shd w:val="clear" w:color="auto" w:fill="FFFFFF" w:themeFill="background1"/>
          </w:tcPr>
          <w:p w14:paraId="1DEDC4E0" w14:textId="77777777" w:rsidR="00421356" w:rsidRDefault="00421356" w:rsidP="00463ED4">
            <w:pPr>
              <w:spacing w:before="60" w:after="60"/>
              <w:rPr>
                <w:color w:val="000000" w:themeColor="text1"/>
              </w:rPr>
            </w:pPr>
            <w:r>
              <w:rPr>
                <w:color w:val="000000" w:themeColor="text1"/>
              </w:rPr>
              <w:t>Begründung der Fachseite:</w:t>
            </w:r>
          </w:p>
        </w:tc>
      </w:tr>
    </w:tbl>
    <w:p w14:paraId="4967E98B" w14:textId="1D3BF4A7" w:rsidR="00352289" w:rsidRDefault="00352289" w:rsidP="00352289">
      <w:pPr>
        <w:pStyle w:val="Listenabsatz"/>
        <w:spacing w:after="0"/>
      </w:pPr>
    </w:p>
    <w:p w14:paraId="20257E84" w14:textId="77777777" w:rsidR="00421356" w:rsidRDefault="00421356" w:rsidP="00352289">
      <w:pPr>
        <w:pStyle w:val="Listenabsatz"/>
        <w:spacing w:after="0"/>
      </w:pPr>
    </w:p>
    <w:p w14:paraId="23C9142B" w14:textId="69A917AC" w:rsidR="00352289" w:rsidRDefault="00AB5293" w:rsidP="00187DFD">
      <w:pPr>
        <w:pStyle w:val="Listenabsatz"/>
        <w:numPr>
          <w:ilvl w:val="0"/>
          <w:numId w:val="11"/>
        </w:numPr>
        <w:spacing w:after="0"/>
        <w:ind w:left="709" w:hanging="709"/>
      </w:pPr>
      <w:r>
        <w:t xml:space="preserve">In dieser Anforderungsanalyse </w:t>
      </w:r>
      <w:r w:rsidR="00421356">
        <w:t>MUSS</w:t>
      </w:r>
      <w:r>
        <w:t xml:space="preserve"> zunächst abgeschätzt werden, wie </w:t>
      </w:r>
      <w:r w:rsidR="00421356">
        <w:br/>
      </w:r>
      <w:r>
        <w:t xml:space="preserve">die kurzfristige Nutzung der Verkabelung innerhalb der Institution aussieht. </w:t>
      </w:r>
    </w:p>
    <w:p w14:paraId="08E07CF3" w14:textId="77777777" w:rsidR="00352289" w:rsidRDefault="00352289" w:rsidP="00352289">
      <w:pPr>
        <w:pStyle w:val="Listenabsatz"/>
        <w:spacing w:after="0"/>
      </w:pPr>
    </w:p>
    <w:p w14:paraId="60D37166" w14:textId="1A440D27" w:rsidR="00421356" w:rsidRDefault="006D1552" w:rsidP="00421356">
      <w:pPr>
        <w:pStyle w:val="Listenabsatz"/>
        <w:spacing w:after="240"/>
        <w:rPr>
          <w:color w:val="FF0000"/>
        </w:rPr>
      </w:pPr>
      <w:r>
        <w:rPr>
          <w:color w:val="FF0000"/>
        </w:rPr>
        <w:t>H</w:t>
      </w:r>
      <w:r w:rsidR="00421356" w:rsidRPr="001568BD">
        <w:rPr>
          <w:color w:val="FF0000"/>
        </w:rPr>
        <w:t xml:space="preserve">ier steht Ihre Konkretisierung des BSI-Textes der Anforderungen unter </w:t>
      </w:r>
    </w:p>
    <w:p w14:paraId="2AB24852" w14:textId="77777777" w:rsidR="00421356" w:rsidRDefault="00421356" w:rsidP="0042135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8D4BB5" w14:textId="77777777" w:rsidR="00421356" w:rsidRPr="001F352F" w:rsidRDefault="00421356" w:rsidP="0042135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421356" w:rsidRPr="005B4E23" w14:paraId="4A00352D" w14:textId="77777777" w:rsidTr="00463ED4">
        <w:trPr>
          <w:trHeight w:val="205"/>
        </w:trPr>
        <w:tc>
          <w:tcPr>
            <w:tcW w:w="8356" w:type="dxa"/>
            <w:shd w:val="clear" w:color="auto" w:fill="D6E3BC" w:themeFill="accent3" w:themeFillTint="66"/>
          </w:tcPr>
          <w:p w14:paraId="0B9E1109" w14:textId="77777777" w:rsidR="00421356" w:rsidRPr="005B4E23" w:rsidRDefault="00421356" w:rsidP="00463ED4">
            <w:pPr>
              <w:suppressAutoHyphens/>
              <w:spacing w:before="120" w:after="120"/>
            </w:pPr>
            <w:r>
              <w:t xml:space="preserve">Umsetzung: JA / TEILWEISE / NEIN / ENTBEHRLICH </w:t>
            </w:r>
          </w:p>
        </w:tc>
      </w:tr>
      <w:tr w:rsidR="00421356" w:rsidRPr="00CC02C2" w14:paraId="245DAB83" w14:textId="77777777" w:rsidTr="00463ED4">
        <w:tc>
          <w:tcPr>
            <w:tcW w:w="8356" w:type="dxa"/>
          </w:tcPr>
          <w:p w14:paraId="0504CDF4" w14:textId="77777777" w:rsidR="00421356" w:rsidRPr="00CC02C2" w:rsidRDefault="00421356" w:rsidP="00463ED4">
            <w:pPr>
              <w:suppressAutoHyphens/>
              <w:spacing w:before="120" w:after="120"/>
              <w:rPr>
                <w:color w:val="000000" w:themeColor="text1"/>
              </w:rPr>
            </w:pPr>
            <w:r>
              <w:rPr>
                <w:color w:val="000000" w:themeColor="text1"/>
              </w:rPr>
              <w:t>Ihr aktueller Umsetzungsstand</w:t>
            </w:r>
          </w:p>
        </w:tc>
      </w:tr>
    </w:tbl>
    <w:p w14:paraId="22118840" w14:textId="77777777" w:rsidR="00421356" w:rsidRDefault="00421356" w:rsidP="0042135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421356" w14:paraId="086DBD8A" w14:textId="77777777" w:rsidTr="00463ED4">
        <w:tc>
          <w:tcPr>
            <w:tcW w:w="8340" w:type="dxa"/>
            <w:tcBorders>
              <w:bottom w:val="single" w:sz="4" w:space="0" w:color="auto"/>
            </w:tcBorders>
            <w:shd w:val="clear" w:color="auto" w:fill="C6D9F1" w:themeFill="text2" w:themeFillTint="33"/>
          </w:tcPr>
          <w:p w14:paraId="0CCBFB20" w14:textId="77777777" w:rsidR="00421356" w:rsidRDefault="00421356" w:rsidP="00463ED4">
            <w:pPr>
              <w:spacing w:before="60" w:after="60"/>
              <w:rPr>
                <w:color w:val="000000" w:themeColor="text1"/>
              </w:rPr>
            </w:pPr>
            <w:r>
              <w:rPr>
                <w:color w:val="000000" w:themeColor="text1"/>
              </w:rPr>
              <w:t>Einspruch - diese Anforderung soll nicht aufgenommen werden!</w:t>
            </w:r>
          </w:p>
        </w:tc>
      </w:tr>
      <w:tr w:rsidR="00421356" w14:paraId="118AA6C5" w14:textId="77777777" w:rsidTr="00463ED4">
        <w:tc>
          <w:tcPr>
            <w:tcW w:w="8340" w:type="dxa"/>
            <w:shd w:val="clear" w:color="auto" w:fill="FFFFFF" w:themeFill="background1"/>
          </w:tcPr>
          <w:p w14:paraId="750D1279" w14:textId="77777777" w:rsidR="00421356" w:rsidRDefault="00421356" w:rsidP="00463ED4">
            <w:pPr>
              <w:spacing w:before="60" w:after="60"/>
              <w:rPr>
                <w:color w:val="000000" w:themeColor="text1"/>
              </w:rPr>
            </w:pPr>
            <w:r>
              <w:rPr>
                <w:color w:val="000000" w:themeColor="text1"/>
              </w:rPr>
              <w:t>Begründung der Fachseite:</w:t>
            </w:r>
          </w:p>
        </w:tc>
      </w:tr>
    </w:tbl>
    <w:p w14:paraId="04F7D03E" w14:textId="1E9C1D04" w:rsidR="00352289" w:rsidRDefault="00352289" w:rsidP="00352289">
      <w:pPr>
        <w:pStyle w:val="Listenabsatz"/>
        <w:spacing w:after="0"/>
      </w:pPr>
    </w:p>
    <w:p w14:paraId="6611F698" w14:textId="77777777" w:rsidR="00C5455E" w:rsidRDefault="00C5455E" w:rsidP="00352289">
      <w:pPr>
        <w:pStyle w:val="Listenabsatz"/>
        <w:spacing w:after="0"/>
      </w:pPr>
    </w:p>
    <w:p w14:paraId="647EC0DA" w14:textId="77777777" w:rsidR="00352289" w:rsidRDefault="00352289" w:rsidP="00352289">
      <w:pPr>
        <w:spacing w:after="0"/>
      </w:pPr>
    </w:p>
    <w:p w14:paraId="3D260D9D" w14:textId="4CFB3FE4" w:rsidR="00352289" w:rsidRDefault="00AB5293" w:rsidP="00187DFD">
      <w:pPr>
        <w:pStyle w:val="Listenabsatz"/>
        <w:numPr>
          <w:ilvl w:val="0"/>
          <w:numId w:val="11"/>
        </w:numPr>
        <w:spacing w:after="0"/>
        <w:ind w:left="709" w:hanging="709"/>
      </w:pPr>
      <w:r>
        <w:t xml:space="preserve">Darauf aufbauend </w:t>
      </w:r>
      <w:r w:rsidR="00421356">
        <w:t>MÜSSEN</w:t>
      </w:r>
      <w:r>
        <w:t xml:space="preserve"> die längerfristige Entwicklung der Nutzung </w:t>
      </w:r>
      <w:r w:rsidR="00421356">
        <w:br/>
      </w:r>
      <w:r>
        <w:t xml:space="preserve">abgeschätzt werden. </w:t>
      </w:r>
    </w:p>
    <w:p w14:paraId="44B6CC02" w14:textId="77777777" w:rsidR="00421356" w:rsidRDefault="00421356" w:rsidP="00421356">
      <w:pPr>
        <w:pStyle w:val="Listenabsatz"/>
        <w:spacing w:after="0"/>
      </w:pPr>
    </w:p>
    <w:p w14:paraId="33BD3BF9" w14:textId="77777777" w:rsidR="00421356" w:rsidRDefault="00421356" w:rsidP="00421356">
      <w:pPr>
        <w:pStyle w:val="Listenabsatz"/>
        <w:spacing w:after="240"/>
        <w:rPr>
          <w:color w:val="FF0000"/>
        </w:rPr>
      </w:pPr>
      <w:r w:rsidRPr="001568BD">
        <w:rPr>
          <w:color w:val="FF0000"/>
        </w:rPr>
        <w:t xml:space="preserve">Hier steht Ihre Konkretisierung des BSI-Textes der Anforderungen unter </w:t>
      </w:r>
    </w:p>
    <w:p w14:paraId="7DB291BA" w14:textId="77777777" w:rsidR="00421356" w:rsidRDefault="00421356" w:rsidP="0042135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8D7758" w14:textId="77777777" w:rsidR="00421356" w:rsidRPr="001F352F" w:rsidRDefault="00421356" w:rsidP="0042135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421356" w:rsidRPr="005B4E23" w14:paraId="6EF8D579" w14:textId="77777777" w:rsidTr="00463ED4">
        <w:trPr>
          <w:trHeight w:val="205"/>
        </w:trPr>
        <w:tc>
          <w:tcPr>
            <w:tcW w:w="8356" w:type="dxa"/>
            <w:shd w:val="clear" w:color="auto" w:fill="D6E3BC" w:themeFill="accent3" w:themeFillTint="66"/>
          </w:tcPr>
          <w:p w14:paraId="3C283EAA" w14:textId="77777777" w:rsidR="00421356" w:rsidRPr="005B4E23" w:rsidRDefault="00421356" w:rsidP="00463ED4">
            <w:pPr>
              <w:suppressAutoHyphens/>
              <w:spacing w:before="120" w:after="120"/>
            </w:pPr>
            <w:r>
              <w:t xml:space="preserve">Umsetzung: JA / TEILWEISE / NEIN / ENTBEHRLICH </w:t>
            </w:r>
          </w:p>
        </w:tc>
      </w:tr>
      <w:tr w:rsidR="00421356" w:rsidRPr="00CC02C2" w14:paraId="54E39B17" w14:textId="77777777" w:rsidTr="00463ED4">
        <w:tc>
          <w:tcPr>
            <w:tcW w:w="8356" w:type="dxa"/>
          </w:tcPr>
          <w:p w14:paraId="5B227B5E" w14:textId="77777777" w:rsidR="00421356" w:rsidRPr="00CC02C2" w:rsidRDefault="00421356" w:rsidP="00463ED4">
            <w:pPr>
              <w:suppressAutoHyphens/>
              <w:spacing w:before="120" w:after="120"/>
              <w:rPr>
                <w:color w:val="000000" w:themeColor="text1"/>
              </w:rPr>
            </w:pPr>
            <w:r>
              <w:rPr>
                <w:color w:val="000000" w:themeColor="text1"/>
              </w:rPr>
              <w:t>Ihr aktueller Umsetzungsstand</w:t>
            </w:r>
          </w:p>
        </w:tc>
      </w:tr>
    </w:tbl>
    <w:p w14:paraId="3AC1A84F" w14:textId="77777777" w:rsidR="00421356" w:rsidRDefault="00421356" w:rsidP="00421356">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421356" w14:paraId="0DDBB400" w14:textId="77777777" w:rsidTr="00463ED4">
        <w:tc>
          <w:tcPr>
            <w:tcW w:w="8340" w:type="dxa"/>
            <w:tcBorders>
              <w:bottom w:val="single" w:sz="4" w:space="0" w:color="auto"/>
            </w:tcBorders>
            <w:shd w:val="clear" w:color="auto" w:fill="C6D9F1" w:themeFill="text2" w:themeFillTint="33"/>
          </w:tcPr>
          <w:p w14:paraId="3262A834" w14:textId="77777777" w:rsidR="00421356" w:rsidRDefault="00421356" w:rsidP="00463ED4">
            <w:pPr>
              <w:spacing w:before="60" w:after="60"/>
              <w:rPr>
                <w:color w:val="000000" w:themeColor="text1"/>
              </w:rPr>
            </w:pPr>
            <w:r>
              <w:rPr>
                <w:color w:val="000000" w:themeColor="text1"/>
              </w:rPr>
              <w:t>Einspruch - diese Anforderung soll nicht aufgenommen werden!</w:t>
            </w:r>
          </w:p>
        </w:tc>
      </w:tr>
      <w:tr w:rsidR="00421356" w14:paraId="35085A18" w14:textId="77777777" w:rsidTr="00463ED4">
        <w:tc>
          <w:tcPr>
            <w:tcW w:w="8340" w:type="dxa"/>
            <w:shd w:val="clear" w:color="auto" w:fill="FFFFFF" w:themeFill="background1"/>
          </w:tcPr>
          <w:p w14:paraId="40952710" w14:textId="77777777" w:rsidR="00421356" w:rsidRDefault="00421356" w:rsidP="00463ED4">
            <w:pPr>
              <w:spacing w:before="60" w:after="60"/>
              <w:rPr>
                <w:color w:val="000000" w:themeColor="text1"/>
              </w:rPr>
            </w:pPr>
            <w:r>
              <w:rPr>
                <w:color w:val="000000" w:themeColor="text1"/>
              </w:rPr>
              <w:t>Begründung der Fachseite:</w:t>
            </w:r>
          </w:p>
        </w:tc>
      </w:tr>
    </w:tbl>
    <w:p w14:paraId="58EB1183" w14:textId="60748CC1" w:rsidR="00352289" w:rsidRDefault="00352289" w:rsidP="00352289">
      <w:pPr>
        <w:pStyle w:val="Listenabsatz"/>
        <w:spacing w:after="0"/>
      </w:pPr>
    </w:p>
    <w:p w14:paraId="7248A732" w14:textId="77777777" w:rsidR="00352289" w:rsidRDefault="00352289" w:rsidP="00352289">
      <w:pPr>
        <w:pStyle w:val="Listenabsatz"/>
        <w:spacing w:after="0"/>
      </w:pPr>
    </w:p>
    <w:p w14:paraId="0C8D9300" w14:textId="3621B504" w:rsidR="00187DFD" w:rsidRPr="0083049A" w:rsidRDefault="00AB5293" w:rsidP="00187DFD">
      <w:pPr>
        <w:pStyle w:val="Listenabsatz"/>
        <w:numPr>
          <w:ilvl w:val="0"/>
          <w:numId w:val="11"/>
        </w:numPr>
        <w:spacing w:after="0"/>
        <w:ind w:left="709" w:hanging="709"/>
      </w:pPr>
      <w:r>
        <w:t xml:space="preserve">Darüber hinaus MÜSSEN die Schutzziele der Verfügbarkeit, Integrität und </w:t>
      </w:r>
      <w:r w:rsidR="00421356">
        <w:br/>
      </w:r>
      <w:r>
        <w:t xml:space="preserve">Vertraulichkeit bei der Anforderungsanalyse für die Verkabelung mit betrachtet </w:t>
      </w:r>
      <w:r w:rsidR="00421356">
        <w:br/>
      </w:r>
      <w:r>
        <w:t>werden.</w:t>
      </w:r>
    </w:p>
    <w:p w14:paraId="2E4D24D1" w14:textId="77777777" w:rsidR="00187DFD" w:rsidRDefault="00187DFD" w:rsidP="00187DFD">
      <w:pPr>
        <w:pStyle w:val="Listenabsatz"/>
        <w:spacing w:after="0"/>
      </w:pPr>
    </w:p>
    <w:p w14:paraId="608A3A25"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31E57D93"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0F4BF7"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5A3B210A" w14:textId="77777777" w:rsidTr="00463ED4">
        <w:trPr>
          <w:trHeight w:val="205"/>
        </w:trPr>
        <w:tc>
          <w:tcPr>
            <w:tcW w:w="8356" w:type="dxa"/>
            <w:shd w:val="clear" w:color="auto" w:fill="D6E3BC" w:themeFill="accent3" w:themeFillTint="66"/>
          </w:tcPr>
          <w:p w14:paraId="01E21B3A" w14:textId="77777777" w:rsidR="00187DFD" w:rsidRPr="005B4E23" w:rsidRDefault="00187DFD" w:rsidP="00463ED4">
            <w:pPr>
              <w:suppressAutoHyphens/>
              <w:spacing w:before="120" w:after="120"/>
            </w:pPr>
            <w:r>
              <w:t xml:space="preserve">Umsetzung: JA / TEILWEISE / NEIN / ENTBEHRLICH </w:t>
            </w:r>
          </w:p>
        </w:tc>
      </w:tr>
      <w:tr w:rsidR="00187DFD" w:rsidRPr="00CC02C2" w14:paraId="2EE24DCE" w14:textId="77777777" w:rsidTr="00463ED4">
        <w:tc>
          <w:tcPr>
            <w:tcW w:w="8356" w:type="dxa"/>
          </w:tcPr>
          <w:p w14:paraId="296F537B"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3ACFB38C"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0F071DFA" w14:textId="77777777" w:rsidTr="00463ED4">
        <w:tc>
          <w:tcPr>
            <w:tcW w:w="8340" w:type="dxa"/>
            <w:tcBorders>
              <w:bottom w:val="single" w:sz="4" w:space="0" w:color="auto"/>
            </w:tcBorders>
            <w:shd w:val="clear" w:color="auto" w:fill="C6D9F1" w:themeFill="text2" w:themeFillTint="33"/>
          </w:tcPr>
          <w:p w14:paraId="4D27E849"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1E36002A" w14:textId="77777777" w:rsidTr="00463ED4">
        <w:tc>
          <w:tcPr>
            <w:tcW w:w="8340" w:type="dxa"/>
            <w:shd w:val="clear" w:color="auto" w:fill="FFFFFF" w:themeFill="background1"/>
          </w:tcPr>
          <w:p w14:paraId="1F15B10D" w14:textId="77777777" w:rsidR="00187DFD" w:rsidRDefault="00187DFD" w:rsidP="00463ED4">
            <w:pPr>
              <w:spacing w:before="60" w:after="60"/>
              <w:rPr>
                <w:color w:val="000000" w:themeColor="text1"/>
              </w:rPr>
            </w:pPr>
            <w:r>
              <w:rPr>
                <w:color w:val="000000" w:themeColor="text1"/>
              </w:rPr>
              <w:t>Begründung der Fachseite:</w:t>
            </w:r>
          </w:p>
        </w:tc>
      </w:tr>
    </w:tbl>
    <w:p w14:paraId="18B106D4" w14:textId="07D82B7D" w:rsidR="00187DFD" w:rsidRDefault="00187DFD" w:rsidP="00187DFD">
      <w:pPr>
        <w:suppressAutoHyphens/>
        <w:spacing w:after="240"/>
        <w:ind w:left="720"/>
        <w:rPr>
          <w:color w:val="000000" w:themeColor="text1"/>
        </w:rPr>
      </w:pPr>
    </w:p>
    <w:p w14:paraId="75A61DE5" w14:textId="77777777" w:rsidR="006D1552" w:rsidRPr="00CC02C2" w:rsidRDefault="006D1552" w:rsidP="00187DFD">
      <w:pPr>
        <w:suppressAutoHyphens/>
        <w:spacing w:after="240"/>
        <w:ind w:left="720"/>
        <w:rPr>
          <w:color w:val="000000" w:themeColor="text1"/>
        </w:rPr>
      </w:pPr>
    </w:p>
    <w:p w14:paraId="5A5FB600" w14:textId="1247D8EC" w:rsidR="00187DFD" w:rsidRDefault="00A62213" w:rsidP="00187DFD">
      <w:pPr>
        <w:pStyle w:val="berschrift2"/>
      </w:pPr>
      <w:bookmarkStart w:id="43" w:name="_Toc91948679"/>
      <w:r>
        <w:t>Abnahme der Verkabelung</w:t>
      </w:r>
      <w:r w:rsidR="00187DFD">
        <w:t xml:space="preserve"> (</w:t>
      </w:r>
      <w:r>
        <w:t>S</w:t>
      </w:r>
      <w:r w:rsidR="00187DFD">
        <w:t>) [A2]</w:t>
      </w:r>
      <w:bookmarkEnd w:id="43"/>
    </w:p>
    <w:p w14:paraId="24D606AD" w14:textId="77777777" w:rsidR="00187DFD" w:rsidRDefault="00187DFD" w:rsidP="00187DFD">
      <w:pPr>
        <w:spacing w:after="0" w:line="240" w:lineRule="auto"/>
      </w:pPr>
    </w:p>
    <w:p w14:paraId="41CAEB2C" w14:textId="77777777" w:rsidR="00187DFD" w:rsidRDefault="00187DFD" w:rsidP="00187DFD">
      <w:pPr>
        <w:pStyle w:val="Listenabsatz"/>
        <w:spacing w:after="240"/>
      </w:pPr>
    </w:p>
    <w:p w14:paraId="3F8B0F83" w14:textId="77777777" w:rsidR="006D1552" w:rsidRPr="006D1552" w:rsidRDefault="00A62213" w:rsidP="009E7CD0">
      <w:pPr>
        <w:pStyle w:val="Listenabsatz"/>
        <w:numPr>
          <w:ilvl w:val="0"/>
          <w:numId w:val="11"/>
        </w:numPr>
        <w:spacing w:after="0"/>
        <w:ind w:hanging="709"/>
      </w:pPr>
      <w:r w:rsidRPr="006D1552">
        <w:t xml:space="preserve">Für die Verkabelung </w:t>
      </w:r>
      <w:r w:rsidR="006D1552" w:rsidRPr="006D1552">
        <w:t>MUSS</w:t>
      </w:r>
      <w:r w:rsidRPr="006D1552">
        <w:t xml:space="preserve"> es einen Abnahmeprozess geben. </w:t>
      </w:r>
    </w:p>
    <w:p w14:paraId="134BD361" w14:textId="77777777" w:rsidR="006D1552" w:rsidRPr="00A62213" w:rsidRDefault="006D1552" w:rsidP="006D1552">
      <w:pPr>
        <w:pStyle w:val="Listenabsatz"/>
        <w:spacing w:after="0"/>
        <w:ind w:left="720"/>
        <w:rPr>
          <w:color w:val="FF0000"/>
        </w:rPr>
      </w:pPr>
    </w:p>
    <w:p w14:paraId="5EF8F0E6"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F3E9E65" w14:textId="77777777" w:rsidR="006D1552" w:rsidRDefault="006D1552"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2B3CC9DD" w14:textId="77777777" w:rsidTr="00463ED4">
        <w:tc>
          <w:tcPr>
            <w:tcW w:w="8340" w:type="dxa"/>
            <w:tcBorders>
              <w:bottom w:val="single" w:sz="4" w:space="0" w:color="auto"/>
            </w:tcBorders>
            <w:shd w:val="clear" w:color="auto" w:fill="C6D9F1" w:themeFill="text2" w:themeFillTint="33"/>
          </w:tcPr>
          <w:p w14:paraId="704F3F50"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14B128F6" w14:textId="77777777" w:rsidTr="00463ED4">
        <w:tc>
          <w:tcPr>
            <w:tcW w:w="8340" w:type="dxa"/>
            <w:shd w:val="clear" w:color="auto" w:fill="FFFFFF" w:themeFill="background1"/>
          </w:tcPr>
          <w:p w14:paraId="5618E90B" w14:textId="77777777" w:rsidR="006D1552" w:rsidRDefault="006D1552" w:rsidP="00463ED4">
            <w:pPr>
              <w:spacing w:before="120" w:after="120"/>
              <w:rPr>
                <w:color w:val="000000" w:themeColor="text1"/>
              </w:rPr>
            </w:pPr>
            <w:r>
              <w:rPr>
                <w:color w:val="000000" w:themeColor="text1"/>
              </w:rPr>
              <w:t>Begründung der Fachseite:</w:t>
            </w:r>
          </w:p>
        </w:tc>
      </w:tr>
    </w:tbl>
    <w:p w14:paraId="6B7D104C" w14:textId="77777777" w:rsidR="006D1552" w:rsidRDefault="006D1552" w:rsidP="006D1552">
      <w:pPr>
        <w:spacing w:after="0"/>
      </w:pPr>
    </w:p>
    <w:tbl>
      <w:tblPr>
        <w:tblStyle w:val="Tabellenraster"/>
        <w:tblW w:w="0" w:type="auto"/>
        <w:tblInd w:w="704" w:type="dxa"/>
        <w:tblLook w:val="04A0" w:firstRow="1" w:lastRow="0" w:firstColumn="1" w:lastColumn="0" w:noHBand="0" w:noVBand="1"/>
      </w:tblPr>
      <w:tblGrid>
        <w:gridCol w:w="8214"/>
      </w:tblGrid>
      <w:tr w:rsidR="006D1552" w:rsidRPr="005B4E23" w14:paraId="3C315EEF" w14:textId="77777777" w:rsidTr="00463ED4">
        <w:trPr>
          <w:trHeight w:val="205"/>
        </w:trPr>
        <w:tc>
          <w:tcPr>
            <w:tcW w:w="8356" w:type="dxa"/>
            <w:shd w:val="clear" w:color="auto" w:fill="D6E3BC" w:themeFill="accent3" w:themeFillTint="66"/>
          </w:tcPr>
          <w:p w14:paraId="37E736E2" w14:textId="77777777" w:rsidR="006D1552" w:rsidRPr="005B4E23" w:rsidRDefault="006D1552" w:rsidP="00463ED4">
            <w:pPr>
              <w:suppressAutoHyphens/>
              <w:spacing w:before="120" w:after="120"/>
            </w:pPr>
            <w:r>
              <w:t>Umsetzung: JA / TEILWEISE / NEIN / ENTBEHRLICH</w:t>
            </w:r>
          </w:p>
        </w:tc>
      </w:tr>
      <w:tr w:rsidR="006D1552" w:rsidRPr="00CC02C2" w14:paraId="09D496FB" w14:textId="77777777" w:rsidTr="00463ED4">
        <w:tc>
          <w:tcPr>
            <w:tcW w:w="8356" w:type="dxa"/>
          </w:tcPr>
          <w:p w14:paraId="4D13C0B4" w14:textId="77777777" w:rsidR="006D1552" w:rsidRPr="00A87EF1" w:rsidRDefault="006D1552" w:rsidP="00463ED4">
            <w:pPr>
              <w:suppressAutoHyphens/>
              <w:spacing w:before="120" w:after="120"/>
            </w:pPr>
            <w:r>
              <w:rPr>
                <w:color w:val="000000" w:themeColor="text1"/>
              </w:rPr>
              <w:t>Hier  steht Ihr Umsetzungsstand</w:t>
            </w:r>
          </w:p>
        </w:tc>
      </w:tr>
    </w:tbl>
    <w:p w14:paraId="3BB0C9A4" w14:textId="77777777" w:rsidR="006D1552" w:rsidRDefault="006D1552" w:rsidP="006D1552">
      <w:pPr>
        <w:pStyle w:val="Listenabsatz"/>
        <w:spacing w:after="0"/>
        <w:ind w:left="720"/>
      </w:pPr>
    </w:p>
    <w:p w14:paraId="55FD7EC9" w14:textId="77777777" w:rsidR="006D1552" w:rsidRPr="006D1552" w:rsidRDefault="006D1552" w:rsidP="006D1552">
      <w:pPr>
        <w:pStyle w:val="Listenabsatz"/>
        <w:spacing w:after="0"/>
        <w:ind w:left="720"/>
        <w:rPr>
          <w:color w:val="FF0000"/>
        </w:rPr>
      </w:pPr>
    </w:p>
    <w:p w14:paraId="6B2489DA" w14:textId="65E3C6B5" w:rsidR="006D1552" w:rsidRPr="006D1552" w:rsidRDefault="00A62213" w:rsidP="009E7CD0">
      <w:pPr>
        <w:pStyle w:val="Listenabsatz"/>
        <w:numPr>
          <w:ilvl w:val="0"/>
          <w:numId w:val="11"/>
        </w:numPr>
        <w:spacing w:after="0"/>
        <w:ind w:hanging="709"/>
        <w:rPr>
          <w:color w:val="FF0000"/>
        </w:rPr>
      </w:pPr>
      <w:r>
        <w:t xml:space="preserve">Verkabelungen </w:t>
      </w:r>
      <w:r w:rsidR="006D1552">
        <w:t>MÜSSEN</w:t>
      </w:r>
      <w:r>
        <w:t xml:space="preserve"> immer dann abgenommen werden, wenn alle (ggf. im Rahmen eines Meilensteins) durchzuführenden Aufgaben abgeschlossen sind. </w:t>
      </w:r>
    </w:p>
    <w:p w14:paraId="67849423" w14:textId="77777777" w:rsidR="006D1552" w:rsidRPr="00A62213" w:rsidRDefault="006D1552" w:rsidP="006D1552">
      <w:pPr>
        <w:pStyle w:val="Listenabsatz"/>
        <w:spacing w:after="0"/>
        <w:ind w:left="720"/>
        <w:rPr>
          <w:color w:val="FF0000"/>
        </w:rPr>
      </w:pPr>
    </w:p>
    <w:p w14:paraId="6433E6BE"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627F3AC" w14:textId="77777777" w:rsidR="006D1552" w:rsidRDefault="006D1552"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011415F4" w14:textId="77777777" w:rsidTr="00463ED4">
        <w:tc>
          <w:tcPr>
            <w:tcW w:w="8340" w:type="dxa"/>
            <w:tcBorders>
              <w:bottom w:val="single" w:sz="4" w:space="0" w:color="auto"/>
            </w:tcBorders>
            <w:shd w:val="clear" w:color="auto" w:fill="C6D9F1" w:themeFill="text2" w:themeFillTint="33"/>
          </w:tcPr>
          <w:p w14:paraId="35BBCF7F"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242EF7BF" w14:textId="77777777" w:rsidTr="00463ED4">
        <w:tc>
          <w:tcPr>
            <w:tcW w:w="8340" w:type="dxa"/>
            <w:shd w:val="clear" w:color="auto" w:fill="FFFFFF" w:themeFill="background1"/>
          </w:tcPr>
          <w:p w14:paraId="7A9AEACF" w14:textId="77777777" w:rsidR="006D1552" w:rsidRDefault="006D1552" w:rsidP="00463ED4">
            <w:pPr>
              <w:spacing w:before="120" w:after="120"/>
              <w:rPr>
                <w:color w:val="000000" w:themeColor="text1"/>
              </w:rPr>
            </w:pPr>
            <w:r>
              <w:rPr>
                <w:color w:val="000000" w:themeColor="text1"/>
              </w:rPr>
              <w:t>Begründung der Fachseite:</w:t>
            </w:r>
          </w:p>
        </w:tc>
      </w:tr>
    </w:tbl>
    <w:p w14:paraId="38E312A9" w14:textId="77777777" w:rsidR="006D1552" w:rsidRDefault="006D1552" w:rsidP="006D1552">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5BD41165" w14:textId="77777777" w:rsidTr="00463ED4">
        <w:trPr>
          <w:trHeight w:val="205"/>
        </w:trPr>
        <w:tc>
          <w:tcPr>
            <w:tcW w:w="8356" w:type="dxa"/>
            <w:shd w:val="clear" w:color="auto" w:fill="D6E3BC" w:themeFill="accent3" w:themeFillTint="66"/>
          </w:tcPr>
          <w:p w14:paraId="7A4FA0AD" w14:textId="77777777" w:rsidR="006D1552" w:rsidRPr="005B4E23" w:rsidRDefault="006D1552" w:rsidP="00463ED4">
            <w:pPr>
              <w:suppressAutoHyphens/>
              <w:spacing w:before="120" w:after="120"/>
            </w:pPr>
            <w:r>
              <w:t>Umsetzung: JA / TEILWEISE / NEIN / ENTBEHRLICH</w:t>
            </w:r>
          </w:p>
        </w:tc>
      </w:tr>
      <w:tr w:rsidR="006D1552" w:rsidRPr="00CC02C2" w14:paraId="769F429B" w14:textId="77777777" w:rsidTr="00463ED4">
        <w:tc>
          <w:tcPr>
            <w:tcW w:w="8356" w:type="dxa"/>
          </w:tcPr>
          <w:p w14:paraId="71AC35F7" w14:textId="77777777" w:rsidR="006D1552" w:rsidRPr="00A87EF1" w:rsidRDefault="006D1552" w:rsidP="00463ED4">
            <w:pPr>
              <w:suppressAutoHyphens/>
              <w:spacing w:before="120" w:after="120"/>
            </w:pPr>
            <w:r>
              <w:rPr>
                <w:color w:val="000000" w:themeColor="text1"/>
              </w:rPr>
              <w:t>Hier  steht Ihr Umsetzungsstand</w:t>
            </w:r>
          </w:p>
        </w:tc>
      </w:tr>
    </w:tbl>
    <w:p w14:paraId="56CB3A81" w14:textId="77777777" w:rsidR="006D1552" w:rsidRDefault="006D1552" w:rsidP="006D1552">
      <w:pPr>
        <w:pStyle w:val="Listenabsatz"/>
        <w:spacing w:after="0"/>
        <w:ind w:left="720"/>
      </w:pPr>
    </w:p>
    <w:p w14:paraId="7FBF38CB" w14:textId="77777777" w:rsidR="006D1552" w:rsidRPr="006D1552" w:rsidRDefault="006D1552" w:rsidP="006D1552">
      <w:pPr>
        <w:pStyle w:val="Listenabsatz"/>
        <w:spacing w:after="0"/>
        <w:ind w:left="720"/>
        <w:rPr>
          <w:color w:val="FF0000"/>
        </w:rPr>
      </w:pPr>
    </w:p>
    <w:p w14:paraId="56194CC8" w14:textId="4A188CF8" w:rsidR="006D1552" w:rsidRPr="006D1552" w:rsidRDefault="00A62213" w:rsidP="009E7CD0">
      <w:pPr>
        <w:pStyle w:val="Listenabsatz"/>
        <w:numPr>
          <w:ilvl w:val="0"/>
          <w:numId w:val="11"/>
        </w:numPr>
        <w:spacing w:after="0"/>
        <w:ind w:hanging="709"/>
        <w:rPr>
          <w:color w:val="FF0000"/>
        </w:rPr>
      </w:pPr>
      <w:r>
        <w:t xml:space="preserve">Der Ausführende </w:t>
      </w:r>
      <w:r w:rsidR="006D1552">
        <w:t>MUSS</w:t>
      </w:r>
      <w:r>
        <w:t xml:space="preserve"> hierfür die Aufgaben als abgeschlossen und zur </w:t>
      </w:r>
      <w:r w:rsidR="006D1552">
        <w:br/>
      </w:r>
      <w:r>
        <w:t xml:space="preserve">Abnahme bereit gemeldet haben. </w:t>
      </w:r>
    </w:p>
    <w:p w14:paraId="0279956F" w14:textId="77777777" w:rsidR="006D1552" w:rsidRPr="00A62213" w:rsidRDefault="006D1552" w:rsidP="006D1552">
      <w:pPr>
        <w:pStyle w:val="Listenabsatz"/>
        <w:spacing w:after="0"/>
        <w:ind w:left="720"/>
        <w:rPr>
          <w:color w:val="FF0000"/>
        </w:rPr>
      </w:pPr>
    </w:p>
    <w:p w14:paraId="0D66675E"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C9842CA" w14:textId="77777777" w:rsidR="006D1552" w:rsidRDefault="006D1552"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08FEA423" w14:textId="77777777" w:rsidTr="00463ED4">
        <w:tc>
          <w:tcPr>
            <w:tcW w:w="8340" w:type="dxa"/>
            <w:tcBorders>
              <w:bottom w:val="single" w:sz="4" w:space="0" w:color="auto"/>
            </w:tcBorders>
            <w:shd w:val="clear" w:color="auto" w:fill="C6D9F1" w:themeFill="text2" w:themeFillTint="33"/>
          </w:tcPr>
          <w:p w14:paraId="68470E5B"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0306D451" w14:textId="77777777" w:rsidTr="00463ED4">
        <w:tc>
          <w:tcPr>
            <w:tcW w:w="8340" w:type="dxa"/>
            <w:shd w:val="clear" w:color="auto" w:fill="FFFFFF" w:themeFill="background1"/>
          </w:tcPr>
          <w:p w14:paraId="2BEB757C" w14:textId="77777777" w:rsidR="006D1552" w:rsidRDefault="006D1552" w:rsidP="00463ED4">
            <w:pPr>
              <w:spacing w:before="120" w:after="120"/>
              <w:rPr>
                <w:color w:val="000000" w:themeColor="text1"/>
              </w:rPr>
            </w:pPr>
            <w:r>
              <w:rPr>
                <w:color w:val="000000" w:themeColor="text1"/>
              </w:rPr>
              <w:t>Begründung der Fachseite:</w:t>
            </w:r>
          </w:p>
        </w:tc>
      </w:tr>
    </w:tbl>
    <w:p w14:paraId="380BD8BB" w14:textId="77777777" w:rsidR="006D1552" w:rsidRDefault="006D1552" w:rsidP="006D1552">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6F1F0F6B" w14:textId="77777777" w:rsidTr="00463ED4">
        <w:trPr>
          <w:trHeight w:val="205"/>
        </w:trPr>
        <w:tc>
          <w:tcPr>
            <w:tcW w:w="8356" w:type="dxa"/>
            <w:shd w:val="clear" w:color="auto" w:fill="D6E3BC" w:themeFill="accent3" w:themeFillTint="66"/>
          </w:tcPr>
          <w:p w14:paraId="39864558" w14:textId="77777777" w:rsidR="006D1552" w:rsidRPr="005B4E23" w:rsidRDefault="006D1552" w:rsidP="00463ED4">
            <w:pPr>
              <w:suppressAutoHyphens/>
              <w:spacing w:before="120" w:after="120"/>
            </w:pPr>
            <w:r>
              <w:t>Umsetzung: JA / TEILWEISE / NEIN / ENTBEHRLICH</w:t>
            </w:r>
          </w:p>
        </w:tc>
      </w:tr>
      <w:tr w:rsidR="006D1552" w:rsidRPr="00CC02C2" w14:paraId="1DAD8D2C" w14:textId="77777777" w:rsidTr="00463ED4">
        <w:tc>
          <w:tcPr>
            <w:tcW w:w="8356" w:type="dxa"/>
          </w:tcPr>
          <w:p w14:paraId="159F5C88" w14:textId="77777777" w:rsidR="006D1552" w:rsidRPr="00A87EF1" w:rsidRDefault="006D1552" w:rsidP="00463ED4">
            <w:pPr>
              <w:suppressAutoHyphens/>
              <w:spacing w:before="120" w:after="120"/>
            </w:pPr>
            <w:r>
              <w:rPr>
                <w:color w:val="000000" w:themeColor="text1"/>
              </w:rPr>
              <w:t>Hier  steht Ihr Umsetzungsstand</w:t>
            </w:r>
          </w:p>
        </w:tc>
      </w:tr>
    </w:tbl>
    <w:p w14:paraId="260D9A91" w14:textId="77777777" w:rsidR="006D1552" w:rsidRDefault="006D1552" w:rsidP="006D1552">
      <w:pPr>
        <w:pStyle w:val="Listenabsatz"/>
        <w:spacing w:after="0"/>
        <w:ind w:left="720"/>
      </w:pPr>
    </w:p>
    <w:p w14:paraId="012A9418" w14:textId="77777777" w:rsidR="006D1552" w:rsidRPr="006D1552" w:rsidRDefault="006D1552" w:rsidP="006D1552">
      <w:pPr>
        <w:pStyle w:val="Listenabsatz"/>
      </w:pPr>
    </w:p>
    <w:p w14:paraId="3E86F7A5" w14:textId="346334BC" w:rsidR="006D1552" w:rsidRPr="006D1552" w:rsidRDefault="00A62213" w:rsidP="009E7CD0">
      <w:pPr>
        <w:pStyle w:val="Listenabsatz"/>
        <w:numPr>
          <w:ilvl w:val="0"/>
          <w:numId w:val="11"/>
        </w:numPr>
        <w:spacing w:after="0"/>
        <w:ind w:hanging="709"/>
      </w:pPr>
      <w:r w:rsidRPr="006D1552">
        <w:t xml:space="preserve">Außerdem </w:t>
      </w:r>
      <w:r w:rsidR="006D1552" w:rsidRPr="006D1552">
        <w:t>DÜRFEN</w:t>
      </w:r>
      <w:r w:rsidRPr="006D1552">
        <w:t xml:space="preserve"> sich bei den Kontrollen durch den Auftraggeber keine </w:t>
      </w:r>
      <w:r w:rsidR="006D1552" w:rsidRPr="006D1552">
        <w:br/>
      </w:r>
      <w:r w:rsidRPr="006D1552">
        <w:t xml:space="preserve">inakzeptablen Mängel gezeigt haben. </w:t>
      </w:r>
    </w:p>
    <w:p w14:paraId="427D9942" w14:textId="77777777" w:rsidR="006D1552" w:rsidRPr="00A62213" w:rsidRDefault="006D1552" w:rsidP="006D1552">
      <w:pPr>
        <w:pStyle w:val="Listenabsatz"/>
        <w:spacing w:after="0"/>
        <w:ind w:left="720"/>
        <w:rPr>
          <w:color w:val="FF0000"/>
        </w:rPr>
      </w:pPr>
    </w:p>
    <w:p w14:paraId="676D609A"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A1FD5CD" w14:textId="13CBD9A0" w:rsidR="006D1552" w:rsidRDefault="006D1552" w:rsidP="006D1552">
      <w:pPr>
        <w:pStyle w:val="Listenabsatz"/>
        <w:spacing w:after="0"/>
        <w:ind w:left="720"/>
      </w:pPr>
    </w:p>
    <w:p w14:paraId="0E68993C" w14:textId="77777777" w:rsidR="00C5455E" w:rsidRDefault="00C5455E"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311FC6FE" w14:textId="77777777" w:rsidTr="00463ED4">
        <w:tc>
          <w:tcPr>
            <w:tcW w:w="8340" w:type="dxa"/>
            <w:tcBorders>
              <w:bottom w:val="single" w:sz="4" w:space="0" w:color="auto"/>
            </w:tcBorders>
            <w:shd w:val="clear" w:color="auto" w:fill="C6D9F1" w:themeFill="text2" w:themeFillTint="33"/>
          </w:tcPr>
          <w:p w14:paraId="6259FBDA"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4AF13347" w14:textId="77777777" w:rsidTr="00463ED4">
        <w:tc>
          <w:tcPr>
            <w:tcW w:w="8340" w:type="dxa"/>
            <w:shd w:val="clear" w:color="auto" w:fill="FFFFFF" w:themeFill="background1"/>
          </w:tcPr>
          <w:p w14:paraId="2B21CE39" w14:textId="77777777" w:rsidR="006D1552" w:rsidRDefault="006D1552" w:rsidP="00463ED4">
            <w:pPr>
              <w:spacing w:before="120" w:after="120"/>
              <w:rPr>
                <w:color w:val="000000" w:themeColor="text1"/>
              </w:rPr>
            </w:pPr>
            <w:r>
              <w:rPr>
                <w:color w:val="000000" w:themeColor="text1"/>
              </w:rPr>
              <w:t>Begründung der Fachseite:</w:t>
            </w:r>
          </w:p>
        </w:tc>
      </w:tr>
    </w:tbl>
    <w:p w14:paraId="22490B14" w14:textId="77777777" w:rsidR="006D1552" w:rsidRDefault="006D1552" w:rsidP="006D1552">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541A5CAA" w14:textId="77777777" w:rsidTr="00463ED4">
        <w:trPr>
          <w:trHeight w:val="205"/>
        </w:trPr>
        <w:tc>
          <w:tcPr>
            <w:tcW w:w="8356" w:type="dxa"/>
            <w:shd w:val="clear" w:color="auto" w:fill="D6E3BC" w:themeFill="accent3" w:themeFillTint="66"/>
          </w:tcPr>
          <w:p w14:paraId="673AC166" w14:textId="77777777" w:rsidR="006D1552" w:rsidRPr="005B4E23" w:rsidRDefault="006D1552" w:rsidP="00463ED4">
            <w:pPr>
              <w:suppressAutoHyphens/>
              <w:spacing w:before="120" w:after="120"/>
            </w:pPr>
            <w:r>
              <w:t>Umsetzung: JA / TEILWEISE / NEIN / ENTBEHRLICH</w:t>
            </w:r>
          </w:p>
        </w:tc>
      </w:tr>
      <w:tr w:rsidR="006D1552" w:rsidRPr="00CC02C2" w14:paraId="4E169EB0" w14:textId="77777777" w:rsidTr="00463ED4">
        <w:tc>
          <w:tcPr>
            <w:tcW w:w="8356" w:type="dxa"/>
          </w:tcPr>
          <w:p w14:paraId="1261D435" w14:textId="77777777" w:rsidR="006D1552" w:rsidRPr="00A87EF1" w:rsidRDefault="006D1552" w:rsidP="00463ED4">
            <w:pPr>
              <w:suppressAutoHyphens/>
              <w:spacing w:before="120" w:after="120"/>
            </w:pPr>
            <w:r>
              <w:rPr>
                <w:color w:val="000000" w:themeColor="text1"/>
              </w:rPr>
              <w:t>Hier  steht Ihr Umsetzungsstand</w:t>
            </w:r>
          </w:p>
        </w:tc>
      </w:tr>
    </w:tbl>
    <w:p w14:paraId="54D2B0EF" w14:textId="77777777" w:rsidR="006D1552" w:rsidRDefault="006D1552" w:rsidP="006D1552">
      <w:pPr>
        <w:pStyle w:val="Listenabsatz"/>
        <w:spacing w:after="0"/>
        <w:ind w:left="720"/>
      </w:pPr>
    </w:p>
    <w:p w14:paraId="0621541F" w14:textId="77777777" w:rsidR="006D1552" w:rsidRPr="006D1552" w:rsidRDefault="006D1552" w:rsidP="006D1552">
      <w:pPr>
        <w:pStyle w:val="Listenabsatz"/>
        <w:spacing w:after="0"/>
        <w:ind w:left="720"/>
      </w:pPr>
    </w:p>
    <w:p w14:paraId="3EEA1398" w14:textId="77777777" w:rsidR="006D1552" w:rsidRPr="006D1552" w:rsidRDefault="00A62213" w:rsidP="009E7CD0">
      <w:pPr>
        <w:pStyle w:val="Listenabsatz"/>
        <w:numPr>
          <w:ilvl w:val="0"/>
          <w:numId w:val="11"/>
        </w:numPr>
        <w:spacing w:after="0"/>
        <w:ind w:hanging="709"/>
      </w:pPr>
      <w:r w:rsidRPr="006D1552">
        <w:t xml:space="preserve">Der Abnahmetermin </w:t>
      </w:r>
      <w:r w:rsidR="006D1552" w:rsidRPr="006D1552">
        <w:t>MUSS</w:t>
      </w:r>
      <w:r w:rsidRPr="006D1552">
        <w:t xml:space="preserve"> so gewählt werden, dass die Kontrollen zur Abnahme in ausreichender Zeit vorbereitet werden können. </w:t>
      </w:r>
    </w:p>
    <w:p w14:paraId="0EC9F24A" w14:textId="77777777" w:rsidR="006D1552" w:rsidRPr="00A62213" w:rsidRDefault="006D1552" w:rsidP="006D1552">
      <w:pPr>
        <w:pStyle w:val="Listenabsatz"/>
        <w:spacing w:after="0"/>
        <w:ind w:left="720"/>
        <w:rPr>
          <w:color w:val="FF0000"/>
        </w:rPr>
      </w:pPr>
    </w:p>
    <w:p w14:paraId="7460AFA3"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C3EE73E" w14:textId="77777777" w:rsidR="006D1552" w:rsidRDefault="006D1552"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5107C47E" w14:textId="77777777" w:rsidTr="00463ED4">
        <w:tc>
          <w:tcPr>
            <w:tcW w:w="8340" w:type="dxa"/>
            <w:tcBorders>
              <w:bottom w:val="single" w:sz="4" w:space="0" w:color="auto"/>
            </w:tcBorders>
            <w:shd w:val="clear" w:color="auto" w:fill="C6D9F1" w:themeFill="text2" w:themeFillTint="33"/>
          </w:tcPr>
          <w:p w14:paraId="543A0612"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44005746" w14:textId="77777777" w:rsidTr="00463ED4">
        <w:tc>
          <w:tcPr>
            <w:tcW w:w="8340" w:type="dxa"/>
            <w:shd w:val="clear" w:color="auto" w:fill="FFFFFF" w:themeFill="background1"/>
          </w:tcPr>
          <w:p w14:paraId="3209FB74" w14:textId="77777777" w:rsidR="006D1552" w:rsidRDefault="006D1552" w:rsidP="00463ED4">
            <w:pPr>
              <w:spacing w:before="120" w:after="120"/>
              <w:rPr>
                <w:color w:val="000000" w:themeColor="text1"/>
              </w:rPr>
            </w:pPr>
            <w:r>
              <w:rPr>
                <w:color w:val="000000" w:themeColor="text1"/>
              </w:rPr>
              <w:t>Begründung der Fachseite:</w:t>
            </w:r>
          </w:p>
        </w:tc>
      </w:tr>
    </w:tbl>
    <w:p w14:paraId="5C20F2DE" w14:textId="77777777" w:rsidR="006D1552" w:rsidRDefault="006D1552" w:rsidP="006D1552">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0B3E052E" w14:textId="77777777" w:rsidTr="00463ED4">
        <w:trPr>
          <w:trHeight w:val="205"/>
        </w:trPr>
        <w:tc>
          <w:tcPr>
            <w:tcW w:w="8356" w:type="dxa"/>
            <w:shd w:val="clear" w:color="auto" w:fill="D6E3BC" w:themeFill="accent3" w:themeFillTint="66"/>
          </w:tcPr>
          <w:p w14:paraId="771211B3" w14:textId="77777777" w:rsidR="006D1552" w:rsidRPr="005B4E23" w:rsidRDefault="006D1552" w:rsidP="00463ED4">
            <w:pPr>
              <w:suppressAutoHyphens/>
              <w:spacing w:before="120" w:after="120"/>
            </w:pPr>
            <w:r>
              <w:t>Umsetzung: JA / TEILWEISE / NEIN / ENTBEHRLICH</w:t>
            </w:r>
          </w:p>
        </w:tc>
      </w:tr>
      <w:tr w:rsidR="006D1552" w:rsidRPr="00CC02C2" w14:paraId="30DD76DB" w14:textId="77777777" w:rsidTr="00463ED4">
        <w:tc>
          <w:tcPr>
            <w:tcW w:w="8356" w:type="dxa"/>
          </w:tcPr>
          <w:p w14:paraId="655960A5" w14:textId="77777777" w:rsidR="006D1552" w:rsidRPr="00A87EF1" w:rsidRDefault="006D1552" w:rsidP="00463ED4">
            <w:pPr>
              <w:suppressAutoHyphens/>
              <w:spacing w:before="120" w:after="120"/>
            </w:pPr>
            <w:r>
              <w:rPr>
                <w:color w:val="000000" w:themeColor="text1"/>
              </w:rPr>
              <w:t>Hier  steht Ihr Umsetzungsstand</w:t>
            </w:r>
          </w:p>
        </w:tc>
      </w:tr>
    </w:tbl>
    <w:p w14:paraId="3B256C07" w14:textId="77777777" w:rsidR="006D1552" w:rsidRDefault="006D1552" w:rsidP="006D1552">
      <w:pPr>
        <w:pStyle w:val="Listenabsatz"/>
        <w:spacing w:after="0"/>
        <w:ind w:left="720"/>
      </w:pPr>
    </w:p>
    <w:p w14:paraId="0389FD57" w14:textId="77777777" w:rsidR="006D1552" w:rsidRPr="006D1552" w:rsidRDefault="006D1552" w:rsidP="006D1552">
      <w:pPr>
        <w:pStyle w:val="Listenabsatz"/>
      </w:pPr>
    </w:p>
    <w:p w14:paraId="7F4BA7D5" w14:textId="77777777" w:rsidR="006D1552" w:rsidRPr="006D1552" w:rsidRDefault="00A62213" w:rsidP="009E7CD0">
      <w:pPr>
        <w:pStyle w:val="Listenabsatz"/>
        <w:numPr>
          <w:ilvl w:val="0"/>
          <w:numId w:val="11"/>
        </w:numPr>
        <w:spacing w:after="0"/>
        <w:ind w:hanging="709"/>
      </w:pPr>
      <w:r w:rsidRPr="006D1552">
        <w:t xml:space="preserve">Der Auftragnehmer MUSS spätestens zum Abnahmetermin schriftlich belegen, dass sämtliche Normen und Vorschriften eingehalten wurden, die für das Gewerk gelten. </w:t>
      </w:r>
    </w:p>
    <w:p w14:paraId="616A1A6B" w14:textId="77777777" w:rsidR="006D1552" w:rsidRPr="00A62213" w:rsidRDefault="006D1552" w:rsidP="006D1552">
      <w:pPr>
        <w:pStyle w:val="Listenabsatz"/>
        <w:spacing w:after="0"/>
        <w:ind w:left="720"/>
        <w:rPr>
          <w:color w:val="FF0000"/>
        </w:rPr>
      </w:pPr>
    </w:p>
    <w:p w14:paraId="3E8470E2" w14:textId="77777777" w:rsidR="006D1552" w:rsidRPr="00A85502" w:rsidRDefault="006D1552" w:rsidP="006D1552">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9EB6B29" w14:textId="77777777" w:rsidR="006D1552" w:rsidRDefault="006D1552" w:rsidP="006D1552">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2308DF79" w14:textId="77777777" w:rsidTr="00463ED4">
        <w:tc>
          <w:tcPr>
            <w:tcW w:w="8340" w:type="dxa"/>
            <w:tcBorders>
              <w:bottom w:val="single" w:sz="4" w:space="0" w:color="auto"/>
            </w:tcBorders>
            <w:shd w:val="clear" w:color="auto" w:fill="C6D9F1" w:themeFill="text2" w:themeFillTint="33"/>
          </w:tcPr>
          <w:p w14:paraId="577AF4A9"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7A40B835" w14:textId="77777777" w:rsidTr="00463ED4">
        <w:tc>
          <w:tcPr>
            <w:tcW w:w="8340" w:type="dxa"/>
            <w:shd w:val="clear" w:color="auto" w:fill="FFFFFF" w:themeFill="background1"/>
          </w:tcPr>
          <w:p w14:paraId="2671E3E6" w14:textId="77777777" w:rsidR="006D1552" w:rsidRDefault="006D1552" w:rsidP="00463ED4">
            <w:pPr>
              <w:spacing w:before="120" w:after="120"/>
              <w:rPr>
                <w:color w:val="000000" w:themeColor="text1"/>
              </w:rPr>
            </w:pPr>
            <w:r>
              <w:rPr>
                <w:color w:val="000000" w:themeColor="text1"/>
              </w:rPr>
              <w:t>Begründung der Fachseite:</w:t>
            </w:r>
          </w:p>
        </w:tc>
      </w:tr>
    </w:tbl>
    <w:p w14:paraId="1FE7B84D" w14:textId="77777777" w:rsidR="006D1552" w:rsidRDefault="006D1552" w:rsidP="007F79CB">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74E12184" w14:textId="77777777" w:rsidTr="00463ED4">
        <w:trPr>
          <w:trHeight w:val="205"/>
        </w:trPr>
        <w:tc>
          <w:tcPr>
            <w:tcW w:w="8356" w:type="dxa"/>
            <w:shd w:val="clear" w:color="auto" w:fill="D6E3BC" w:themeFill="accent3" w:themeFillTint="66"/>
          </w:tcPr>
          <w:p w14:paraId="17961CF2" w14:textId="77777777" w:rsidR="006D1552" w:rsidRPr="005B4E23" w:rsidRDefault="006D1552" w:rsidP="00463ED4">
            <w:pPr>
              <w:suppressAutoHyphens/>
              <w:spacing w:before="120" w:after="120"/>
            </w:pPr>
            <w:r>
              <w:t>Umsetzung: JA / TEILWEISE / NEIN / ENTBEHRLICH</w:t>
            </w:r>
          </w:p>
        </w:tc>
      </w:tr>
      <w:tr w:rsidR="006D1552" w:rsidRPr="00CC02C2" w14:paraId="6875D332" w14:textId="77777777" w:rsidTr="00463ED4">
        <w:tc>
          <w:tcPr>
            <w:tcW w:w="8356" w:type="dxa"/>
          </w:tcPr>
          <w:p w14:paraId="7BCFA83B" w14:textId="77777777" w:rsidR="006D1552" w:rsidRPr="00A87EF1" w:rsidRDefault="006D1552" w:rsidP="00463ED4">
            <w:pPr>
              <w:suppressAutoHyphens/>
              <w:spacing w:before="120" w:after="120"/>
            </w:pPr>
            <w:r>
              <w:rPr>
                <w:color w:val="000000" w:themeColor="text1"/>
              </w:rPr>
              <w:t>Hier  steht Ihr Umsetzungsstand</w:t>
            </w:r>
          </w:p>
        </w:tc>
      </w:tr>
    </w:tbl>
    <w:p w14:paraId="0B34176F" w14:textId="609533EF" w:rsidR="006D1552" w:rsidRDefault="006D1552" w:rsidP="007F79CB">
      <w:pPr>
        <w:pStyle w:val="Listenabsatz"/>
        <w:spacing w:after="0"/>
        <w:ind w:left="720"/>
      </w:pPr>
    </w:p>
    <w:p w14:paraId="56F640B9" w14:textId="6752FA47" w:rsidR="00C5455E" w:rsidRDefault="00C5455E" w:rsidP="007F79CB">
      <w:pPr>
        <w:pStyle w:val="Listenabsatz"/>
        <w:spacing w:after="0"/>
        <w:ind w:left="720"/>
      </w:pPr>
    </w:p>
    <w:p w14:paraId="75586A01" w14:textId="2EFAF214" w:rsidR="00C5455E" w:rsidRDefault="00C5455E" w:rsidP="007F79CB">
      <w:pPr>
        <w:pStyle w:val="Listenabsatz"/>
        <w:spacing w:after="0"/>
        <w:ind w:left="720"/>
      </w:pPr>
    </w:p>
    <w:p w14:paraId="6C25A37C" w14:textId="77777777" w:rsidR="00C5455E" w:rsidRDefault="00C5455E" w:rsidP="007F79CB">
      <w:pPr>
        <w:pStyle w:val="Listenabsatz"/>
        <w:spacing w:after="0"/>
        <w:ind w:left="720"/>
      </w:pPr>
    </w:p>
    <w:p w14:paraId="0340B2E3" w14:textId="77777777" w:rsidR="006D1552" w:rsidRPr="006D1552" w:rsidRDefault="006D1552" w:rsidP="006D1552">
      <w:pPr>
        <w:pStyle w:val="Listenabsatz"/>
      </w:pPr>
    </w:p>
    <w:p w14:paraId="73A8B6F5" w14:textId="76276247" w:rsidR="006D1552" w:rsidRPr="006D1552" w:rsidRDefault="00A62213" w:rsidP="009E7CD0">
      <w:pPr>
        <w:pStyle w:val="Listenabsatz"/>
        <w:numPr>
          <w:ilvl w:val="0"/>
          <w:numId w:val="11"/>
        </w:numPr>
        <w:spacing w:after="0"/>
        <w:ind w:hanging="709"/>
      </w:pPr>
      <w:r w:rsidRPr="006D1552">
        <w:t xml:space="preserve">Bei der Abnahme MUSS der tatsächliche Umfang der Leistungen überprüft </w:t>
      </w:r>
      <w:r w:rsidR="006D1552" w:rsidRPr="006D1552">
        <w:br/>
      </w:r>
      <w:r w:rsidRPr="006D1552">
        <w:t xml:space="preserve">werden. </w:t>
      </w:r>
    </w:p>
    <w:p w14:paraId="4465B1BF" w14:textId="77777777" w:rsidR="006D1552" w:rsidRPr="00A62213" w:rsidRDefault="006D1552" w:rsidP="007F79CB">
      <w:pPr>
        <w:pStyle w:val="Listenabsatz"/>
        <w:spacing w:after="0"/>
        <w:ind w:left="720"/>
        <w:rPr>
          <w:color w:val="FF0000"/>
        </w:rPr>
      </w:pPr>
    </w:p>
    <w:p w14:paraId="0C60BD63" w14:textId="77777777" w:rsidR="006D1552" w:rsidRPr="00A85502" w:rsidRDefault="006D1552" w:rsidP="007F79CB">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64E4000" w14:textId="77777777" w:rsidR="006D1552" w:rsidRDefault="006D1552" w:rsidP="007F79CB">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438F72E2" w14:textId="77777777" w:rsidTr="00463ED4">
        <w:tc>
          <w:tcPr>
            <w:tcW w:w="8340" w:type="dxa"/>
            <w:tcBorders>
              <w:bottom w:val="single" w:sz="4" w:space="0" w:color="auto"/>
            </w:tcBorders>
            <w:shd w:val="clear" w:color="auto" w:fill="C6D9F1" w:themeFill="text2" w:themeFillTint="33"/>
          </w:tcPr>
          <w:p w14:paraId="32FA3351"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6915A3A1" w14:textId="77777777" w:rsidTr="00463ED4">
        <w:tc>
          <w:tcPr>
            <w:tcW w:w="8340" w:type="dxa"/>
            <w:shd w:val="clear" w:color="auto" w:fill="FFFFFF" w:themeFill="background1"/>
          </w:tcPr>
          <w:p w14:paraId="71371460" w14:textId="77777777" w:rsidR="006D1552" w:rsidRDefault="006D1552" w:rsidP="00463ED4">
            <w:pPr>
              <w:spacing w:before="120" w:after="120"/>
              <w:rPr>
                <w:color w:val="000000" w:themeColor="text1"/>
              </w:rPr>
            </w:pPr>
            <w:r>
              <w:rPr>
                <w:color w:val="000000" w:themeColor="text1"/>
              </w:rPr>
              <w:t>Begründung der Fachseite:</w:t>
            </w:r>
          </w:p>
        </w:tc>
      </w:tr>
    </w:tbl>
    <w:p w14:paraId="7E3341F5" w14:textId="77777777" w:rsidR="006D1552" w:rsidRDefault="006D1552" w:rsidP="007F79CB">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4A2D1F8E" w14:textId="77777777" w:rsidTr="00463ED4">
        <w:trPr>
          <w:trHeight w:val="205"/>
        </w:trPr>
        <w:tc>
          <w:tcPr>
            <w:tcW w:w="8356" w:type="dxa"/>
            <w:shd w:val="clear" w:color="auto" w:fill="D6E3BC" w:themeFill="accent3" w:themeFillTint="66"/>
          </w:tcPr>
          <w:p w14:paraId="0F76587B" w14:textId="77777777" w:rsidR="006D1552" w:rsidRPr="005B4E23" w:rsidRDefault="006D1552" w:rsidP="00463ED4">
            <w:pPr>
              <w:suppressAutoHyphens/>
              <w:spacing w:before="120" w:after="120"/>
            </w:pPr>
            <w:r>
              <w:t>Umsetzung: JA / TEILWEISE / NEIN / ENTBEHRLICH</w:t>
            </w:r>
          </w:p>
        </w:tc>
      </w:tr>
      <w:tr w:rsidR="006D1552" w:rsidRPr="00CC02C2" w14:paraId="34F32432" w14:textId="77777777" w:rsidTr="00463ED4">
        <w:tc>
          <w:tcPr>
            <w:tcW w:w="8356" w:type="dxa"/>
          </w:tcPr>
          <w:p w14:paraId="40205F41" w14:textId="77777777" w:rsidR="006D1552" w:rsidRPr="00A87EF1" w:rsidRDefault="006D1552" w:rsidP="00463ED4">
            <w:pPr>
              <w:suppressAutoHyphens/>
              <w:spacing w:before="120" w:after="120"/>
            </w:pPr>
            <w:r>
              <w:rPr>
                <w:color w:val="000000" w:themeColor="text1"/>
              </w:rPr>
              <w:t>Hier  steht Ihr Umsetzungsstand</w:t>
            </w:r>
          </w:p>
        </w:tc>
      </w:tr>
    </w:tbl>
    <w:p w14:paraId="6EC054FF" w14:textId="77777777" w:rsidR="006D1552" w:rsidRDefault="006D1552" w:rsidP="007F79CB">
      <w:pPr>
        <w:pStyle w:val="Listenabsatz"/>
        <w:spacing w:after="0"/>
        <w:ind w:left="720"/>
      </w:pPr>
    </w:p>
    <w:p w14:paraId="38C8D2A6" w14:textId="77777777" w:rsidR="006D1552" w:rsidRPr="006D1552" w:rsidRDefault="006D1552" w:rsidP="006D1552">
      <w:pPr>
        <w:pStyle w:val="Listenabsatz"/>
      </w:pPr>
    </w:p>
    <w:p w14:paraId="20B19061" w14:textId="77777777" w:rsidR="006D1552" w:rsidRPr="006D1552" w:rsidRDefault="00A62213" w:rsidP="009E7CD0">
      <w:pPr>
        <w:pStyle w:val="Listenabsatz"/>
        <w:numPr>
          <w:ilvl w:val="0"/>
          <w:numId w:val="11"/>
        </w:numPr>
        <w:spacing w:after="0"/>
        <w:ind w:hanging="709"/>
      </w:pPr>
      <w:r w:rsidRPr="006D1552">
        <w:t xml:space="preserve">Für das Abnahmeprotokoll </w:t>
      </w:r>
      <w:r w:rsidR="006D1552" w:rsidRPr="006D1552">
        <w:t>MUSS</w:t>
      </w:r>
      <w:r w:rsidRPr="006D1552">
        <w:t xml:space="preserve"> eine Checkliste vorbereitet werden. </w:t>
      </w:r>
    </w:p>
    <w:p w14:paraId="11F1EC9E" w14:textId="77777777" w:rsidR="006D1552" w:rsidRPr="00A62213" w:rsidRDefault="006D1552" w:rsidP="007F79CB">
      <w:pPr>
        <w:pStyle w:val="Listenabsatz"/>
        <w:spacing w:after="0"/>
        <w:ind w:left="720"/>
        <w:rPr>
          <w:color w:val="FF0000"/>
        </w:rPr>
      </w:pPr>
    </w:p>
    <w:p w14:paraId="090F1F80" w14:textId="77777777" w:rsidR="006D1552" w:rsidRPr="00A85502" w:rsidRDefault="006D1552" w:rsidP="007F79CB">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4382A86" w14:textId="77777777" w:rsidR="006D1552" w:rsidRDefault="006D1552" w:rsidP="007F79CB">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1216C313" w14:textId="77777777" w:rsidTr="00463ED4">
        <w:tc>
          <w:tcPr>
            <w:tcW w:w="8340" w:type="dxa"/>
            <w:tcBorders>
              <w:bottom w:val="single" w:sz="4" w:space="0" w:color="auto"/>
            </w:tcBorders>
            <w:shd w:val="clear" w:color="auto" w:fill="C6D9F1" w:themeFill="text2" w:themeFillTint="33"/>
          </w:tcPr>
          <w:p w14:paraId="19C412ED"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3FC9561B" w14:textId="77777777" w:rsidTr="00463ED4">
        <w:tc>
          <w:tcPr>
            <w:tcW w:w="8340" w:type="dxa"/>
            <w:shd w:val="clear" w:color="auto" w:fill="FFFFFF" w:themeFill="background1"/>
          </w:tcPr>
          <w:p w14:paraId="0E46737E" w14:textId="77777777" w:rsidR="006D1552" w:rsidRDefault="006D1552" w:rsidP="00463ED4">
            <w:pPr>
              <w:spacing w:before="120" w:after="120"/>
              <w:rPr>
                <w:color w:val="000000" w:themeColor="text1"/>
              </w:rPr>
            </w:pPr>
            <w:r>
              <w:rPr>
                <w:color w:val="000000" w:themeColor="text1"/>
              </w:rPr>
              <w:t>Begründung der Fachseite:</w:t>
            </w:r>
          </w:p>
        </w:tc>
      </w:tr>
    </w:tbl>
    <w:p w14:paraId="29F91F87" w14:textId="77777777" w:rsidR="006D1552" w:rsidRDefault="006D1552" w:rsidP="007F79CB">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5F7C5839" w14:textId="77777777" w:rsidTr="00463ED4">
        <w:trPr>
          <w:trHeight w:val="205"/>
        </w:trPr>
        <w:tc>
          <w:tcPr>
            <w:tcW w:w="8356" w:type="dxa"/>
            <w:shd w:val="clear" w:color="auto" w:fill="D6E3BC" w:themeFill="accent3" w:themeFillTint="66"/>
          </w:tcPr>
          <w:p w14:paraId="553B5017" w14:textId="77777777" w:rsidR="006D1552" w:rsidRPr="005B4E23" w:rsidRDefault="006D1552" w:rsidP="00463ED4">
            <w:pPr>
              <w:suppressAutoHyphens/>
              <w:spacing w:before="120" w:after="120"/>
            </w:pPr>
            <w:r>
              <w:t>Umsetzung: JA / TEILWEISE / NEIN / ENTBEHRLICH</w:t>
            </w:r>
          </w:p>
        </w:tc>
      </w:tr>
      <w:tr w:rsidR="006D1552" w:rsidRPr="00CC02C2" w14:paraId="0D43EDEE" w14:textId="77777777" w:rsidTr="00463ED4">
        <w:tc>
          <w:tcPr>
            <w:tcW w:w="8356" w:type="dxa"/>
          </w:tcPr>
          <w:p w14:paraId="405162B1" w14:textId="77777777" w:rsidR="006D1552" w:rsidRPr="00A87EF1" w:rsidRDefault="006D1552" w:rsidP="00463ED4">
            <w:pPr>
              <w:suppressAutoHyphens/>
              <w:spacing w:before="120" w:after="120"/>
            </w:pPr>
            <w:r>
              <w:rPr>
                <w:color w:val="000000" w:themeColor="text1"/>
              </w:rPr>
              <w:t>Hier  steht Ihr Umsetzungsstand</w:t>
            </w:r>
          </w:p>
        </w:tc>
      </w:tr>
    </w:tbl>
    <w:p w14:paraId="020B7DD6" w14:textId="77777777" w:rsidR="006D1552" w:rsidRDefault="006D1552" w:rsidP="007F79CB">
      <w:pPr>
        <w:pStyle w:val="Listenabsatz"/>
        <w:spacing w:after="0"/>
        <w:ind w:left="720"/>
      </w:pPr>
    </w:p>
    <w:p w14:paraId="109B10E0" w14:textId="77777777" w:rsidR="006D1552" w:rsidRPr="006D1552" w:rsidRDefault="006D1552" w:rsidP="006D1552">
      <w:pPr>
        <w:pStyle w:val="Listenabsatz"/>
      </w:pPr>
    </w:p>
    <w:p w14:paraId="1447831B" w14:textId="77777777" w:rsidR="006D1552" w:rsidRPr="006D1552" w:rsidRDefault="00A62213" w:rsidP="009E7CD0">
      <w:pPr>
        <w:pStyle w:val="Listenabsatz"/>
        <w:numPr>
          <w:ilvl w:val="0"/>
          <w:numId w:val="11"/>
        </w:numPr>
        <w:spacing w:after="0"/>
        <w:ind w:hanging="709"/>
      </w:pPr>
      <w:r w:rsidRPr="006D1552">
        <w:t xml:space="preserve">Das Abnahmeprotokoll MUSS von den Teilnehmern und Verantwortlichen rechtsverbindlich unterzeichnet werden. </w:t>
      </w:r>
    </w:p>
    <w:p w14:paraId="1E2B9181" w14:textId="77777777" w:rsidR="006D1552" w:rsidRPr="00A62213" w:rsidRDefault="006D1552" w:rsidP="007F79CB">
      <w:pPr>
        <w:pStyle w:val="Listenabsatz"/>
        <w:spacing w:after="0"/>
        <w:ind w:left="720"/>
        <w:rPr>
          <w:color w:val="FF0000"/>
        </w:rPr>
      </w:pPr>
    </w:p>
    <w:p w14:paraId="0879BF15" w14:textId="77777777" w:rsidR="006D1552" w:rsidRPr="00A85502" w:rsidRDefault="006D1552" w:rsidP="007F79CB">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1A44B77" w14:textId="77777777" w:rsidR="006D1552" w:rsidRDefault="006D1552" w:rsidP="007F79CB">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6D1552" w14:paraId="4DAF78A9" w14:textId="77777777" w:rsidTr="00463ED4">
        <w:tc>
          <w:tcPr>
            <w:tcW w:w="8340" w:type="dxa"/>
            <w:tcBorders>
              <w:bottom w:val="single" w:sz="4" w:space="0" w:color="auto"/>
            </w:tcBorders>
            <w:shd w:val="clear" w:color="auto" w:fill="C6D9F1" w:themeFill="text2" w:themeFillTint="33"/>
          </w:tcPr>
          <w:p w14:paraId="56EFEEF8" w14:textId="77777777" w:rsidR="006D1552" w:rsidRDefault="006D1552" w:rsidP="00463ED4">
            <w:pPr>
              <w:spacing w:before="120" w:after="120"/>
              <w:rPr>
                <w:color w:val="000000" w:themeColor="text1"/>
              </w:rPr>
            </w:pPr>
            <w:r>
              <w:rPr>
                <w:color w:val="000000" w:themeColor="text1"/>
              </w:rPr>
              <w:t>Einspruch - diese Anforderung soll nicht aufgenommen werden!</w:t>
            </w:r>
          </w:p>
        </w:tc>
      </w:tr>
      <w:tr w:rsidR="006D1552" w14:paraId="3344B463" w14:textId="77777777" w:rsidTr="00463ED4">
        <w:tc>
          <w:tcPr>
            <w:tcW w:w="8340" w:type="dxa"/>
            <w:shd w:val="clear" w:color="auto" w:fill="FFFFFF" w:themeFill="background1"/>
          </w:tcPr>
          <w:p w14:paraId="5FB4B9B1" w14:textId="77777777" w:rsidR="006D1552" w:rsidRDefault="006D1552" w:rsidP="00463ED4">
            <w:pPr>
              <w:spacing w:before="120" w:after="120"/>
              <w:rPr>
                <w:color w:val="000000" w:themeColor="text1"/>
              </w:rPr>
            </w:pPr>
            <w:r>
              <w:rPr>
                <w:color w:val="000000" w:themeColor="text1"/>
              </w:rPr>
              <w:t>Begründung der Fachseite:</w:t>
            </w:r>
          </w:p>
        </w:tc>
      </w:tr>
    </w:tbl>
    <w:p w14:paraId="6DC901D2" w14:textId="77777777" w:rsidR="006D1552" w:rsidRDefault="006D1552" w:rsidP="007F79CB">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6D1552" w:rsidRPr="005B4E23" w14:paraId="6702EA01" w14:textId="77777777" w:rsidTr="00463ED4">
        <w:trPr>
          <w:trHeight w:val="205"/>
        </w:trPr>
        <w:tc>
          <w:tcPr>
            <w:tcW w:w="8356" w:type="dxa"/>
            <w:shd w:val="clear" w:color="auto" w:fill="D6E3BC" w:themeFill="accent3" w:themeFillTint="66"/>
          </w:tcPr>
          <w:p w14:paraId="5357B68C" w14:textId="77777777" w:rsidR="006D1552" w:rsidRPr="005B4E23" w:rsidRDefault="006D1552" w:rsidP="00463ED4">
            <w:pPr>
              <w:suppressAutoHyphens/>
              <w:spacing w:before="120" w:after="120"/>
            </w:pPr>
            <w:r>
              <w:t>Umsetzung: JA / TEILWEISE / NEIN / ENTBEHRLICH</w:t>
            </w:r>
          </w:p>
        </w:tc>
      </w:tr>
      <w:tr w:rsidR="006D1552" w:rsidRPr="00CC02C2" w14:paraId="7EF84719" w14:textId="77777777" w:rsidTr="00463ED4">
        <w:tc>
          <w:tcPr>
            <w:tcW w:w="8356" w:type="dxa"/>
          </w:tcPr>
          <w:p w14:paraId="75D81DB3" w14:textId="77777777" w:rsidR="006D1552" w:rsidRPr="00A87EF1" w:rsidRDefault="006D1552" w:rsidP="00463ED4">
            <w:pPr>
              <w:suppressAutoHyphens/>
              <w:spacing w:before="120" w:after="120"/>
            </w:pPr>
            <w:r>
              <w:rPr>
                <w:color w:val="000000" w:themeColor="text1"/>
              </w:rPr>
              <w:t>Hier  steht Ihr Umsetzungsstand</w:t>
            </w:r>
          </w:p>
        </w:tc>
      </w:tr>
    </w:tbl>
    <w:p w14:paraId="15CC79A7" w14:textId="77777777" w:rsidR="006D1552" w:rsidRDefault="006D1552" w:rsidP="007F79CB">
      <w:pPr>
        <w:pStyle w:val="Listenabsatz"/>
        <w:spacing w:after="0"/>
        <w:ind w:left="720"/>
      </w:pPr>
    </w:p>
    <w:p w14:paraId="1F3612F3" w14:textId="0B1DE0D8" w:rsidR="00187DFD" w:rsidRPr="006D1552" w:rsidRDefault="00A62213" w:rsidP="009E7CD0">
      <w:pPr>
        <w:pStyle w:val="Listenabsatz"/>
        <w:numPr>
          <w:ilvl w:val="0"/>
          <w:numId w:val="11"/>
        </w:numPr>
        <w:spacing w:after="0"/>
        <w:ind w:hanging="709"/>
      </w:pPr>
      <w:r w:rsidRPr="006D1552">
        <w:t>Das Protokoll MUSS Bestandteil der internen Dokumentation der Verkabelung sein.</w:t>
      </w:r>
    </w:p>
    <w:p w14:paraId="672C4139" w14:textId="77777777" w:rsidR="00A62213" w:rsidRPr="00A62213" w:rsidRDefault="00A62213" w:rsidP="00A62213">
      <w:pPr>
        <w:pStyle w:val="Listenabsatz"/>
        <w:spacing w:after="0"/>
        <w:ind w:left="720"/>
        <w:rPr>
          <w:color w:val="FF0000"/>
        </w:rPr>
      </w:pPr>
    </w:p>
    <w:p w14:paraId="7881B948"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3AE0A86"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4F9899D1" w14:textId="77777777" w:rsidTr="00463ED4">
        <w:tc>
          <w:tcPr>
            <w:tcW w:w="8340" w:type="dxa"/>
            <w:tcBorders>
              <w:bottom w:val="single" w:sz="4" w:space="0" w:color="auto"/>
            </w:tcBorders>
            <w:shd w:val="clear" w:color="auto" w:fill="C6D9F1" w:themeFill="text2" w:themeFillTint="33"/>
          </w:tcPr>
          <w:p w14:paraId="66D68AD2"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583D26C9" w14:textId="77777777" w:rsidTr="00463ED4">
        <w:tc>
          <w:tcPr>
            <w:tcW w:w="8340" w:type="dxa"/>
            <w:shd w:val="clear" w:color="auto" w:fill="FFFFFF" w:themeFill="background1"/>
          </w:tcPr>
          <w:p w14:paraId="2C51C69C" w14:textId="77777777" w:rsidR="00187DFD" w:rsidRDefault="00187DFD" w:rsidP="00463ED4">
            <w:pPr>
              <w:spacing w:before="120" w:after="120"/>
              <w:rPr>
                <w:color w:val="000000" w:themeColor="text1"/>
              </w:rPr>
            </w:pPr>
            <w:r>
              <w:rPr>
                <w:color w:val="000000" w:themeColor="text1"/>
              </w:rPr>
              <w:t>Begründung der Fachseite:</w:t>
            </w:r>
          </w:p>
        </w:tc>
      </w:tr>
    </w:tbl>
    <w:p w14:paraId="3D05DE3D"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13232980" w14:textId="77777777" w:rsidTr="00463ED4">
        <w:trPr>
          <w:trHeight w:val="205"/>
        </w:trPr>
        <w:tc>
          <w:tcPr>
            <w:tcW w:w="8356" w:type="dxa"/>
            <w:shd w:val="clear" w:color="auto" w:fill="D6E3BC" w:themeFill="accent3" w:themeFillTint="66"/>
          </w:tcPr>
          <w:p w14:paraId="252B8F3F" w14:textId="77777777" w:rsidR="00187DFD" w:rsidRPr="005B4E23" w:rsidRDefault="00187DFD" w:rsidP="00463ED4">
            <w:pPr>
              <w:suppressAutoHyphens/>
              <w:spacing w:before="120" w:after="120"/>
            </w:pPr>
            <w:r>
              <w:t>Umsetzung: JA / TEILWEISE / NEIN / ENTBEHRLICH</w:t>
            </w:r>
          </w:p>
        </w:tc>
      </w:tr>
      <w:tr w:rsidR="00187DFD" w:rsidRPr="00CC02C2" w14:paraId="4294A76F" w14:textId="77777777" w:rsidTr="00463ED4">
        <w:tc>
          <w:tcPr>
            <w:tcW w:w="8356" w:type="dxa"/>
          </w:tcPr>
          <w:p w14:paraId="46FBBD29" w14:textId="77777777" w:rsidR="00187DFD" w:rsidRPr="00A87EF1" w:rsidRDefault="00187DFD" w:rsidP="00463ED4">
            <w:pPr>
              <w:suppressAutoHyphens/>
              <w:spacing w:before="120" w:after="120"/>
            </w:pPr>
            <w:r>
              <w:rPr>
                <w:color w:val="000000" w:themeColor="text1"/>
              </w:rPr>
              <w:t>Hier  steht Ihr Umsetzungsstand</w:t>
            </w:r>
          </w:p>
        </w:tc>
      </w:tr>
    </w:tbl>
    <w:p w14:paraId="5BE8297C" w14:textId="77777777" w:rsidR="00187DFD" w:rsidRDefault="00187DFD" w:rsidP="00187DFD">
      <w:pPr>
        <w:pStyle w:val="Listenabsatz"/>
        <w:spacing w:after="0"/>
        <w:ind w:left="720"/>
      </w:pPr>
    </w:p>
    <w:p w14:paraId="748C63EB" w14:textId="77777777" w:rsidR="00187DFD" w:rsidRPr="001302A6" w:rsidRDefault="00187DFD" w:rsidP="00187DFD">
      <w:pPr>
        <w:spacing w:after="120"/>
        <w:ind w:left="170"/>
        <w:rPr>
          <w:sz w:val="18"/>
          <w:szCs w:val="18"/>
        </w:rPr>
      </w:pPr>
    </w:p>
    <w:p w14:paraId="2D44A8C4" w14:textId="5D604557" w:rsidR="00187DFD" w:rsidRDefault="00A62213" w:rsidP="00187DFD">
      <w:pPr>
        <w:pStyle w:val="berschrift2"/>
      </w:pPr>
      <w:bookmarkStart w:id="44" w:name="_Toc91948680"/>
      <w:r>
        <w:t xml:space="preserve">Überspannungsschutz </w:t>
      </w:r>
      <w:r w:rsidR="00683CE3">
        <w:t>(S</w:t>
      </w:r>
      <w:r w:rsidR="00187DFD">
        <w:t>) [A</w:t>
      </w:r>
      <w:r w:rsidR="00683CE3">
        <w:t>7</w:t>
      </w:r>
      <w:r w:rsidR="00187DFD">
        <w:t>]</w:t>
      </w:r>
      <w:bookmarkEnd w:id="44"/>
    </w:p>
    <w:p w14:paraId="3E0B3E58" w14:textId="77777777" w:rsidR="00187DFD" w:rsidRDefault="00187DFD" w:rsidP="00187DFD">
      <w:pPr>
        <w:suppressAutoHyphens/>
        <w:spacing w:after="240"/>
        <w:ind w:left="720"/>
        <w:rPr>
          <w:color w:val="000000" w:themeColor="text1"/>
        </w:rPr>
      </w:pPr>
    </w:p>
    <w:p w14:paraId="19585F30" w14:textId="77777777" w:rsidR="009B65BF" w:rsidRDefault="00683CE3" w:rsidP="0077348B">
      <w:pPr>
        <w:pStyle w:val="Listenabsatz"/>
        <w:numPr>
          <w:ilvl w:val="0"/>
          <w:numId w:val="11"/>
        </w:numPr>
        <w:spacing w:after="0"/>
        <w:ind w:left="709" w:hanging="709"/>
      </w:pPr>
      <w:r>
        <w:t xml:space="preserve">Jedes elektrisch leitende Netz </w:t>
      </w:r>
      <w:r w:rsidR="009B65BF">
        <w:t>MUSS</w:t>
      </w:r>
      <w:r>
        <w:t xml:space="preserve"> gegen Überspannungen geschützt werden. </w:t>
      </w:r>
    </w:p>
    <w:p w14:paraId="669B3316" w14:textId="77777777" w:rsidR="009B65BF" w:rsidRDefault="009B65BF" w:rsidP="009B65BF">
      <w:pPr>
        <w:pStyle w:val="Listenabsatz"/>
        <w:spacing w:after="0"/>
      </w:pPr>
    </w:p>
    <w:p w14:paraId="6C50740A"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FA5751C" w14:textId="77777777" w:rsidR="009B65BF" w:rsidRDefault="009B65BF" w:rsidP="009B65BF">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9B65BF" w14:paraId="27F3A85A" w14:textId="77777777" w:rsidTr="00463ED4">
        <w:tc>
          <w:tcPr>
            <w:tcW w:w="8340" w:type="dxa"/>
            <w:tcBorders>
              <w:bottom w:val="single" w:sz="4" w:space="0" w:color="auto"/>
            </w:tcBorders>
            <w:shd w:val="clear" w:color="auto" w:fill="C6D9F1" w:themeFill="text2" w:themeFillTint="33"/>
          </w:tcPr>
          <w:p w14:paraId="098AABF6" w14:textId="77777777" w:rsidR="009B65BF" w:rsidRDefault="009B65BF" w:rsidP="00463ED4">
            <w:pPr>
              <w:spacing w:before="120" w:after="120"/>
              <w:rPr>
                <w:color w:val="000000" w:themeColor="text1"/>
              </w:rPr>
            </w:pPr>
            <w:r>
              <w:rPr>
                <w:color w:val="000000" w:themeColor="text1"/>
              </w:rPr>
              <w:t>Einspruch - diese Anforderung soll nicht aufgenommen werden!</w:t>
            </w:r>
          </w:p>
        </w:tc>
      </w:tr>
      <w:tr w:rsidR="009B65BF" w14:paraId="73A2B866" w14:textId="77777777" w:rsidTr="00463ED4">
        <w:tc>
          <w:tcPr>
            <w:tcW w:w="8340" w:type="dxa"/>
            <w:shd w:val="clear" w:color="auto" w:fill="FFFFFF" w:themeFill="background1"/>
          </w:tcPr>
          <w:p w14:paraId="498E5013" w14:textId="77777777" w:rsidR="009B65BF" w:rsidRDefault="009B65BF" w:rsidP="00463ED4">
            <w:pPr>
              <w:spacing w:before="120" w:after="120"/>
              <w:rPr>
                <w:color w:val="000000" w:themeColor="text1"/>
              </w:rPr>
            </w:pPr>
            <w:r>
              <w:rPr>
                <w:color w:val="000000" w:themeColor="text1"/>
              </w:rPr>
              <w:t>Begründung der Fachseite:</w:t>
            </w:r>
          </w:p>
        </w:tc>
      </w:tr>
    </w:tbl>
    <w:p w14:paraId="4489168B" w14:textId="77777777" w:rsidR="009B65BF" w:rsidRDefault="009B65BF" w:rsidP="009B65BF">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9B65BF" w:rsidRPr="005B4E23" w14:paraId="63F63D54" w14:textId="77777777" w:rsidTr="00463ED4">
        <w:trPr>
          <w:trHeight w:val="205"/>
        </w:trPr>
        <w:tc>
          <w:tcPr>
            <w:tcW w:w="8356" w:type="dxa"/>
            <w:shd w:val="clear" w:color="auto" w:fill="D6E3BC" w:themeFill="accent3" w:themeFillTint="66"/>
          </w:tcPr>
          <w:p w14:paraId="5A32A524" w14:textId="77777777" w:rsidR="009B65BF" w:rsidRPr="005B4E23" w:rsidRDefault="009B65BF" w:rsidP="00463ED4">
            <w:pPr>
              <w:suppressAutoHyphens/>
              <w:spacing w:before="120" w:after="120"/>
            </w:pPr>
            <w:r>
              <w:t>Umsetzung: JA / TEILWEISE / NEIN / ENTBEHRLICH</w:t>
            </w:r>
          </w:p>
        </w:tc>
      </w:tr>
      <w:tr w:rsidR="009B65BF" w:rsidRPr="00CC02C2" w14:paraId="0611B5D1" w14:textId="77777777" w:rsidTr="00463ED4">
        <w:tc>
          <w:tcPr>
            <w:tcW w:w="8356" w:type="dxa"/>
          </w:tcPr>
          <w:p w14:paraId="789BA4E4" w14:textId="77777777" w:rsidR="009B65BF" w:rsidRPr="00A87EF1" w:rsidRDefault="009B65BF" w:rsidP="00463ED4">
            <w:pPr>
              <w:suppressAutoHyphens/>
              <w:spacing w:before="120" w:after="120"/>
            </w:pPr>
            <w:r>
              <w:rPr>
                <w:color w:val="000000" w:themeColor="text1"/>
              </w:rPr>
              <w:t>Hier  steht Ihr Umsetzungsstand</w:t>
            </w:r>
          </w:p>
        </w:tc>
      </w:tr>
    </w:tbl>
    <w:p w14:paraId="4A951739" w14:textId="777D4FF5" w:rsidR="009B65BF" w:rsidRDefault="009B65BF" w:rsidP="009B65BF">
      <w:pPr>
        <w:pStyle w:val="Listenabsatz"/>
        <w:spacing w:after="0"/>
      </w:pPr>
    </w:p>
    <w:p w14:paraId="1D715C6C" w14:textId="77777777" w:rsidR="00EA6180" w:rsidRDefault="00EA6180" w:rsidP="009B65BF">
      <w:pPr>
        <w:pStyle w:val="Listenabsatz"/>
        <w:spacing w:after="0"/>
      </w:pPr>
    </w:p>
    <w:p w14:paraId="7100248F" w14:textId="77777777" w:rsidR="009B65BF" w:rsidRDefault="00683CE3" w:rsidP="0077348B">
      <w:pPr>
        <w:pStyle w:val="Listenabsatz"/>
        <w:numPr>
          <w:ilvl w:val="0"/>
          <w:numId w:val="11"/>
        </w:numPr>
        <w:spacing w:after="0"/>
        <w:ind w:left="709" w:hanging="709"/>
      </w:pPr>
      <w:r>
        <w:t xml:space="preserve">Hierfür MUSS ein entsprechendes Überspannungsschutzkonzept erstellt werden, das den gültigen Normen entspricht. </w:t>
      </w:r>
    </w:p>
    <w:p w14:paraId="0D1F7252" w14:textId="77777777" w:rsidR="009B65BF" w:rsidRDefault="009B65BF" w:rsidP="009B65BF">
      <w:pPr>
        <w:pStyle w:val="Listenabsatz"/>
        <w:spacing w:after="0"/>
      </w:pPr>
    </w:p>
    <w:p w14:paraId="0AFCE8E1" w14:textId="77777777" w:rsidR="00EA6180" w:rsidRDefault="00EA6180" w:rsidP="00EA6180">
      <w:pPr>
        <w:pStyle w:val="Listenabsatz"/>
        <w:spacing w:after="240"/>
        <w:rPr>
          <w:color w:val="FF0000"/>
        </w:rPr>
      </w:pPr>
      <w:r w:rsidRPr="001568BD">
        <w:rPr>
          <w:color w:val="FF0000"/>
        </w:rPr>
        <w:t xml:space="preserve">Hier steht Ihre Konkretisierung des BSI-Textes der Anforderungen unter </w:t>
      </w:r>
    </w:p>
    <w:p w14:paraId="237EC19A" w14:textId="77777777" w:rsidR="00EA6180" w:rsidRDefault="00EA6180" w:rsidP="00EA618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D5FDD2" w14:textId="77777777" w:rsidR="00EA6180" w:rsidRPr="001F352F" w:rsidRDefault="00EA6180" w:rsidP="00EA6180">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A6180" w:rsidRPr="005B4E23" w14:paraId="473ADA9B" w14:textId="77777777" w:rsidTr="00463ED4">
        <w:trPr>
          <w:trHeight w:val="205"/>
        </w:trPr>
        <w:tc>
          <w:tcPr>
            <w:tcW w:w="8356" w:type="dxa"/>
            <w:shd w:val="clear" w:color="auto" w:fill="D6E3BC" w:themeFill="accent3" w:themeFillTint="66"/>
          </w:tcPr>
          <w:p w14:paraId="3C774911" w14:textId="77777777" w:rsidR="00EA6180" w:rsidRPr="005B4E23" w:rsidRDefault="00EA6180" w:rsidP="00463ED4">
            <w:pPr>
              <w:suppressAutoHyphens/>
              <w:spacing w:before="120" w:after="120"/>
            </w:pPr>
            <w:r>
              <w:t xml:space="preserve">Umsetzung: JA / TEILWEISE / NEIN / ENTBEHRLICH </w:t>
            </w:r>
          </w:p>
        </w:tc>
      </w:tr>
      <w:tr w:rsidR="00EA6180" w:rsidRPr="00CC02C2" w14:paraId="585870F5" w14:textId="77777777" w:rsidTr="00463ED4">
        <w:tc>
          <w:tcPr>
            <w:tcW w:w="8356" w:type="dxa"/>
          </w:tcPr>
          <w:p w14:paraId="37E14673" w14:textId="77777777" w:rsidR="00EA6180" w:rsidRPr="00CC02C2" w:rsidRDefault="00EA6180" w:rsidP="00463ED4">
            <w:pPr>
              <w:suppressAutoHyphens/>
              <w:spacing w:before="120" w:after="120"/>
              <w:rPr>
                <w:color w:val="000000" w:themeColor="text1"/>
              </w:rPr>
            </w:pPr>
            <w:r>
              <w:rPr>
                <w:color w:val="000000" w:themeColor="text1"/>
              </w:rPr>
              <w:t>Ihr aktueller Umsetzungsstand</w:t>
            </w:r>
          </w:p>
        </w:tc>
      </w:tr>
    </w:tbl>
    <w:p w14:paraId="53F25646" w14:textId="77777777" w:rsidR="00EA6180" w:rsidRDefault="00EA6180" w:rsidP="00EA618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A6180" w14:paraId="64BB3B32" w14:textId="77777777" w:rsidTr="00463ED4">
        <w:tc>
          <w:tcPr>
            <w:tcW w:w="8340" w:type="dxa"/>
            <w:tcBorders>
              <w:bottom w:val="single" w:sz="4" w:space="0" w:color="auto"/>
            </w:tcBorders>
            <w:shd w:val="clear" w:color="auto" w:fill="C6D9F1" w:themeFill="text2" w:themeFillTint="33"/>
          </w:tcPr>
          <w:p w14:paraId="12E48B28" w14:textId="77777777" w:rsidR="00EA6180" w:rsidRDefault="00EA6180" w:rsidP="00463ED4">
            <w:pPr>
              <w:spacing w:before="60" w:after="60"/>
              <w:rPr>
                <w:color w:val="000000" w:themeColor="text1"/>
              </w:rPr>
            </w:pPr>
            <w:r>
              <w:rPr>
                <w:color w:val="000000" w:themeColor="text1"/>
              </w:rPr>
              <w:t>Einspruch - diese Anforderung soll nicht aufgenommen werden!</w:t>
            </w:r>
          </w:p>
        </w:tc>
      </w:tr>
      <w:tr w:rsidR="00EA6180" w14:paraId="4FE2C293" w14:textId="77777777" w:rsidTr="00463ED4">
        <w:tc>
          <w:tcPr>
            <w:tcW w:w="8340" w:type="dxa"/>
            <w:shd w:val="clear" w:color="auto" w:fill="FFFFFF" w:themeFill="background1"/>
          </w:tcPr>
          <w:p w14:paraId="7DDAD9CE" w14:textId="77777777" w:rsidR="00EA6180" w:rsidRDefault="00EA6180" w:rsidP="00463ED4">
            <w:pPr>
              <w:spacing w:before="60" w:after="60"/>
              <w:rPr>
                <w:color w:val="000000" w:themeColor="text1"/>
              </w:rPr>
            </w:pPr>
            <w:r>
              <w:rPr>
                <w:color w:val="000000" w:themeColor="text1"/>
              </w:rPr>
              <w:t>Begründung der Fachseite:</w:t>
            </w:r>
          </w:p>
        </w:tc>
      </w:tr>
    </w:tbl>
    <w:p w14:paraId="6E270EB5" w14:textId="77777777" w:rsidR="009B65BF" w:rsidRDefault="009B65BF" w:rsidP="009B65BF">
      <w:pPr>
        <w:pStyle w:val="Listenabsatz"/>
        <w:spacing w:after="0"/>
      </w:pPr>
    </w:p>
    <w:p w14:paraId="17FDD973" w14:textId="73F3E1B7" w:rsidR="00187DFD" w:rsidRDefault="00683CE3" w:rsidP="0077348B">
      <w:pPr>
        <w:pStyle w:val="Listenabsatz"/>
        <w:numPr>
          <w:ilvl w:val="0"/>
          <w:numId w:val="11"/>
        </w:numPr>
        <w:spacing w:after="0"/>
        <w:ind w:left="709" w:hanging="709"/>
      </w:pPr>
      <w:r>
        <w:t>Netzersatzanlagen (NEA) und unterbrechungsfreie Stromversorgungen (USV) MÜSSEN in das Überspannungsschutzkonzept aufgenommen werden</w:t>
      </w:r>
    </w:p>
    <w:p w14:paraId="522FA54B" w14:textId="77777777" w:rsidR="00683CE3" w:rsidRDefault="00683CE3" w:rsidP="00683CE3">
      <w:pPr>
        <w:pStyle w:val="Listenabsatz"/>
        <w:spacing w:after="0"/>
      </w:pPr>
    </w:p>
    <w:p w14:paraId="008BD185"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0EF18C66"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A3D78E"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25F3D344" w14:textId="77777777" w:rsidTr="00463ED4">
        <w:trPr>
          <w:trHeight w:val="205"/>
        </w:trPr>
        <w:tc>
          <w:tcPr>
            <w:tcW w:w="8356" w:type="dxa"/>
            <w:shd w:val="clear" w:color="auto" w:fill="D6E3BC" w:themeFill="accent3" w:themeFillTint="66"/>
          </w:tcPr>
          <w:p w14:paraId="1F915843" w14:textId="77777777" w:rsidR="00187DFD" w:rsidRPr="005B4E23" w:rsidRDefault="00187DFD" w:rsidP="00463ED4">
            <w:pPr>
              <w:suppressAutoHyphens/>
              <w:spacing w:before="120" w:after="120"/>
            </w:pPr>
            <w:r>
              <w:t xml:space="preserve">Umsetzung: JA / TEILWEISE / NEIN / ENTBEHRLICH </w:t>
            </w:r>
          </w:p>
        </w:tc>
      </w:tr>
      <w:tr w:rsidR="00187DFD" w:rsidRPr="00CC02C2" w14:paraId="15712A01" w14:textId="77777777" w:rsidTr="00463ED4">
        <w:tc>
          <w:tcPr>
            <w:tcW w:w="8356" w:type="dxa"/>
          </w:tcPr>
          <w:p w14:paraId="15FC91C7"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3165305F"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438B79B9" w14:textId="77777777" w:rsidTr="00463ED4">
        <w:tc>
          <w:tcPr>
            <w:tcW w:w="8340" w:type="dxa"/>
            <w:tcBorders>
              <w:bottom w:val="single" w:sz="4" w:space="0" w:color="auto"/>
            </w:tcBorders>
            <w:shd w:val="clear" w:color="auto" w:fill="C6D9F1" w:themeFill="text2" w:themeFillTint="33"/>
          </w:tcPr>
          <w:p w14:paraId="11FD7558"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489A0D54" w14:textId="77777777" w:rsidTr="00463ED4">
        <w:tc>
          <w:tcPr>
            <w:tcW w:w="8340" w:type="dxa"/>
            <w:shd w:val="clear" w:color="auto" w:fill="FFFFFF" w:themeFill="background1"/>
          </w:tcPr>
          <w:p w14:paraId="58C9965B" w14:textId="77777777" w:rsidR="00187DFD" w:rsidRDefault="00187DFD" w:rsidP="00463ED4">
            <w:pPr>
              <w:spacing w:before="60" w:after="60"/>
              <w:rPr>
                <w:color w:val="000000" w:themeColor="text1"/>
              </w:rPr>
            </w:pPr>
            <w:r>
              <w:rPr>
                <w:color w:val="000000" w:themeColor="text1"/>
              </w:rPr>
              <w:t>Begründung der Fachseite:</w:t>
            </w:r>
          </w:p>
        </w:tc>
      </w:tr>
    </w:tbl>
    <w:p w14:paraId="43B9DF7B" w14:textId="5B791802" w:rsidR="00683CE3" w:rsidRDefault="00683CE3" w:rsidP="00187DFD">
      <w:pPr>
        <w:suppressAutoHyphens/>
        <w:spacing w:after="240"/>
        <w:ind w:left="720"/>
        <w:rPr>
          <w:color w:val="000000" w:themeColor="text1"/>
        </w:rPr>
      </w:pPr>
    </w:p>
    <w:p w14:paraId="4F9AF03F" w14:textId="77777777" w:rsidR="00EA6180" w:rsidRPr="00CC02C2" w:rsidRDefault="00EA6180" w:rsidP="00187DFD">
      <w:pPr>
        <w:suppressAutoHyphens/>
        <w:spacing w:after="240"/>
        <w:ind w:left="720"/>
        <w:rPr>
          <w:color w:val="000000" w:themeColor="text1"/>
        </w:rPr>
      </w:pPr>
    </w:p>
    <w:p w14:paraId="2C3A1A90" w14:textId="37CA58FF" w:rsidR="00187DFD" w:rsidRDefault="00683CE3" w:rsidP="00187DFD">
      <w:pPr>
        <w:pStyle w:val="berschrift2"/>
      </w:pPr>
      <w:bookmarkStart w:id="45" w:name="_Toc91948681"/>
      <w:r>
        <w:t>Entfernen und Deaktivieren nicht mehr benötigter Kabel</w:t>
      </w:r>
      <w:r w:rsidR="00187DFD">
        <w:t xml:space="preserve"> (</w:t>
      </w:r>
      <w:r>
        <w:t>S</w:t>
      </w:r>
      <w:r w:rsidR="00187DFD">
        <w:t>) [A</w:t>
      </w:r>
      <w:r>
        <w:t>8</w:t>
      </w:r>
      <w:r w:rsidR="00187DFD">
        <w:t>]</w:t>
      </w:r>
      <w:bookmarkEnd w:id="45"/>
    </w:p>
    <w:p w14:paraId="4C19E3F9" w14:textId="77777777" w:rsidR="00187DFD" w:rsidRDefault="00187DFD" w:rsidP="00187DFD">
      <w:pPr>
        <w:spacing w:after="0" w:line="240" w:lineRule="auto"/>
      </w:pPr>
    </w:p>
    <w:p w14:paraId="184BA33F" w14:textId="77777777" w:rsidR="00187DFD" w:rsidRDefault="00187DFD" w:rsidP="00187DFD">
      <w:pPr>
        <w:pStyle w:val="Listenabsatz"/>
        <w:spacing w:after="240"/>
      </w:pPr>
    </w:p>
    <w:p w14:paraId="458E3799" w14:textId="02DB622C" w:rsidR="00EA6180" w:rsidRDefault="00683CE3" w:rsidP="00187DFD">
      <w:pPr>
        <w:pStyle w:val="Listenabsatz"/>
        <w:numPr>
          <w:ilvl w:val="0"/>
          <w:numId w:val="11"/>
        </w:numPr>
        <w:spacing w:after="240"/>
        <w:ind w:left="709" w:hanging="709"/>
      </w:pPr>
      <w:r>
        <w:t xml:space="preserve">Wenn Kabel nicht mehr benötigt werden, </w:t>
      </w:r>
      <w:r w:rsidR="00EA6180">
        <w:t>MÜSSEN</w:t>
      </w:r>
      <w:r>
        <w:t xml:space="preserve"> sie fachgerecht und </w:t>
      </w:r>
      <w:r w:rsidR="00EA6180">
        <w:br/>
      </w:r>
      <w:r>
        <w:t xml:space="preserve">vollständig entfernt werden. </w:t>
      </w:r>
    </w:p>
    <w:p w14:paraId="10DB8973" w14:textId="77777777" w:rsidR="00EA6180" w:rsidRDefault="00EA6180" w:rsidP="00EA6180">
      <w:pPr>
        <w:pStyle w:val="Listenabsatz"/>
        <w:spacing w:after="240"/>
      </w:pPr>
    </w:p>
    <w:p w14:paraId="6C0694C4"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3861864" w14:textId="77777777" w:rsidR="00EA6180" w:rsidRDefault="00EA6180" w:rsidP="00EA618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EA6180" w14:paraId="1273539B" w14:textId="77777777" w:rsidTr="00463ED4">
        <w:tc>
          <w:tcPr>
            <w:tcW w:w="8340" w:type="dxa"/>
            <w:tcBorders>
              <w:bottom w:val="single" w:sz="4" w:space="0" w:color="auto"/>
            </w:tcBorders>
            <w:shd w:val="clear" w:color="auto" w:fill="C6D9F1" w:themeFill="text2" w:themeFillTint="33"/>
          </w:tcPr>
          <w:p w14:paraId="5A629176" w14:textId="77777777" w:rsidR="00EA6180" w:rsidRDefault="00EA6180" w:rsidP="00463ED4">
            <w:pPr>
              <w:spacing w:before="120" w:after="120"/>
              <w:rPr>
                <w:color w:val="000000" w:themeColor="text1"/>
              </w:rPr>
            </w:pPr>
            <w:r>
              <w:rPr>
                <w:color w:val="000000" w:themeColor="text1"/>
              </w:rPr>
              <w:t>Einspruch - diese Anforderung soll nicht aufgenommen werden!</w:t>
            </w:r>
          </w:p>
        </w:tc>
      </w:tr>
      <w:tr w:rsidR="00EA6180" w14:paraId="5BBA635C" w14:textId="77777777" w:rsidTr="00463ED4">
        <w:tc>
          <w:tcPr>
            <w:tcW w:w="8340" w:type="dxa"/>
            <w:shd w:val="clear" w:color="auto" w:fill="FFFFFF" w:themeFill="background1"/>
          </w:tcPr>
          <w:p w14:paraId="6D5B1ED3" w14:textId="77777777" w:rsidR="00EA6180" w:rsidRDefault="00EA6180" w:rsidP="00463ED4">
            <w:pPr>
              <w:spacing w:before="120" w:after="120"/>
              <w:rPr>
                <w:color w:val="000000" w:themeColor="text1"/>
              </w:rPr>
            </w:pPr>
            <w:r>
              <w:rPr>
                <w:color w:val="000000" w:themeColor="text1"/>
              </w:rPr>
              <w:t>Begründung der Fachseite:</w:t>
            </w:r>
          </w:p>
        </w:tc>
      </w:tr>
    </w:tbl>
    <w:p w14:paraId="1882B10B" w14:textId="77777777" w:rsidR="00EA6180" w:rsidRDefault="00EA6180" w:rsidP="00EA618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EA6180" w:rsidRPr="005B4E23" w14:paraId="5ADDE13D" w14:textId="77777777" w:rsidTr="00463ED4">
        <w:trPr>
          <w:trHeight w:val="205"/>
        </w:trPr>
        <w:tc>
          <w:tcPr>
            <w:tcW w:w="8356" w:type="dxa"/>
            <w:shd w:val="clear" w:color="auto" w:fill="D6E3BC" w:themeFill="accent3" w:themeFillTint="66"/>
          </w:tcPr>
          <w:p w14:paraId="68CEA6B2" w14:textId="77777777" w:rsidR="00EA6180" w:rsidRPr="005B4E23" w:rsidRDefault="00EA6180" w:rsidP="00463ED4">
            <w:pPr>
              <w:suppressAutoHyphens/>
              <w:spacing w:before="120" w:after="120"/>
            </w:pPr>
            <w:r>
              <w:t>Umsetzung: JA / TEILWEISE / NEIN / ENTBEHRLICH</w:t>
            </w:r>
          </w:p>
        </w:tc>
      </w:tr>
      <w:tr w:rsidR="00EA6180" w:rsidRPr="00CC02C2" w14:paraId="3FE4F492" w14:textId="77777777" w:rsidTr="00463ED4">
        <w:tc>
          <w:tcPr>
            <w:tcW w:w="8356" w:type="dxa"/>
          </w:tcPr>
          <w:p w14:paraId="0D16D48E" w14:textId="77777777" w:rsidR="00EA6180" w:rsidRPr="00A87EF1" w:rsidRDefault="00EA6180" w:rsidP="00463ED4">
            <w:pPr>
              <w:suppressAutoHyphens/>
              <w:spacing w:before="120" w:after="120"/>
            </w:pPr>
            <w:r>
              <w:rPr>
                <w:color w:val="000000" w:themeColor="text1"/>
              </w:rPr>
              <w:t>Hier  steht Ihr Umsetzungsstand</w:t>
            </w:r>
          </w:p>
        </w:tc>
      </w:tr>
    </w:tbl>
    <w:p w14:paraId="5D6785CC" w14:textId="34385A0A" w:rsidR="00EA6180" w:rsidRDefault="00EA6180" w:rsidP="00EA6180">
      <w:pPr>
        <w:pStyle w:val="Listenabsatz"/>
        <w:spacing w:after="240"/>
      </w:pPr>
    </w:p>
    <w:p w14:paraId="70E30D91" w14:textId="77777777" w:rsidR="00EA6180" w:rsidRDefault="00EA6180" w:rsidP="00EA6180">
      <w:pPr>
        <w:pStyle w:val="Listenabsatz"/>
        <w:spacing w:after="240"/>
      </w:pPr>
    </w:p>
    <w:p w14:paraId="4638108B" w14:textId="77777777" w:rsidR="00EA6180" w:rsidRDefault="00683CE3" w:rsidP="00187DFD">
      <w:pPr>
        <w:pStyle w:val="Listenabsatz"/>
        <w:numPr>
          <w:ilvl w:val="0"/>
          <w:numId w:val="11"/>
        </w:numPr>
        <w:spacing w:after="240"/>
        <w:ind w:left="709" w:hanging="709"/>
      </w:pPr>
      <w:r>
        <w:t xml:space="preserve">Nachdem Kabel entfernt wurden, MÜSSEN die Brandschottungen fachgerecht verschlossen werden. </w:t>
      </w:r>
    </w:p>
    <w:p w14:paraId="4C9E24D4" w14:textId="77777777" w:rsidR="00EA6180" w:rsidRDefault="00EA6180" w:rsidP="00EA6180">
      <w:pPr>
        <w:pStyle w:val="Listenabsatz"/>
        <w:spacing w:after="240"/>
      </w:pPr>
    </w:p>
    <w:p w14:paraId="600A826E"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E3A9CEA" w14:textId="77777777" w:rsidR="00EA6180" w:rsidRDefault="00EA6180" w:rsidP="00EA618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EA6180" w14:paraId="6B0F30B2" w14:textId="77777777" w:rsidTr="00463ED4">
        <w:tc>
          <w:tcPr>
            <w:tcW w:w="8340" w:type="dxa"/>
            <w:tcBorders>
              <w:bottom w:val="single" w:sz="4" w:space="0" w:color="auto"/>
            </w:tcBorders>
            <w:shd w:val="clear" w:color="auto" w:fill="C6D9F1" w:themeFill="text2" w:themeFillTint="33"/>
          </w:tcPr>
          <w:p w14:paraId="79A28682" w14:textId="77777777" w:rsidR="00EA6180" w:rsidRDefault="00EA6180" w:rsidP="00463ED4">
            <w:pPr>
              <w:spacing w:before="120" w:after="120"/>
              <w:rPr>
                <w:color w:val="000000" w:themeColor="text1"/>
              </w:rPr>
            </w:pPr>
            <w:r>
              <w:rPr>
                <w:color w:val="000000" w:themeColor="text1"/>
              </w:rPr>
              <w:t>Einspruch - diese Anforderung soll nicht aufgenommen werden!</w:t>
            </w:r>
          </w:p>
        </w:tc>
      </w:tr>
      <w:tr w:rsidR="00EA6180" w14:paraId="6E1269B5" w14:textId="77777777" w:rsidTr="00463ED4">
        <w:tc>
          <w:tcPr>
            <w:tcW w:w="8340" w:type="dxa"/>
            <w:shd w:val="clear" w:color="auto" w:fill="FFFFFF" w:themeFill="background1"/>
          </w:tcPr>
          <w:p w14:paraId="40CC0617" w14:textId="77777777" w:rsidR="00EA6180" w:rsidRDefault="00EA6180" w:rsidP="00463ED4">
            <w:pPr>
              <w:spacing w:before="120" w:after="120"/>
              <w:rPr>
                <w:color w:val="000000" w:themeColor="text1"/>
              </w:rPr>
            </w:pPr>
            <w:r>
              <w:rPr>
                <w:color w:val="000000" w:themeColor="text1"/>
              </w:rPr>
              <w:t>Begründung der Fachseite:</w:t>
            </w:r>
          </w:p>
        </w:tc>
      </w:tr>
    </w:tbl>
    <w:p w14:paraId="536E3E49" w14:textId="77777777" w:rsidR="00EA6180" w:rsidRDefault="00EA6180" w:rsidP="00EA618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EA6180" w:rsidRPr="005B4E23" w14:paraId="25A781B6" w14:textId="77777777" w:rsidTr="00463ED4">
        <w:trPr>
          <w:trHeight w:val="205"/>
        </w:trPr>
        <w:tc>
          <w:tcPr>
            <w:tcW w:w="8356" w:type="dxa"/>
            <w:shd w:val="clear" w:color="auto" w:fill="D6E3BC" w:themeFill="accent3" w:themeFillTint="66"/>
          </w:tcPr>
          <w:p w14:paraId="47586856" w14:textId="77777777" w:rsidR="00EA6180" w:rsidRPr="005B4E23" w:rsidRDefault="00EA6180" w:rsidP="00463ED4">
            <w:pPr>
              <w:suppressAutoHyphens/>
              <w:spacing w:before="120" w:after="120"/>
            </w:pPr>
            <w:r>
              <w:t>Umsetzung: JA / TEILWEISE / NEIN / ENTBEHRLICH</w:t>
            </w:r>
          </w:p>
        </w:tc>
      </w:tr>
      <w:tr w:rsidR="00EA6180" w:rsidRPr="00CC02C2" w14:paraId="64E6EE48" w14:textId="77777777" w:rsidTr="00463ED4">
        <w:tc>
          <w:tcPr>
            <w:tcW w:w="8356" w:type="dxa"/>
          </w:tcPr>
          <w:p w14:paraId="2627EE1F" w14:textId="77777777" w:rsidR="00EA6180" w:rsidRPr="00A87EF1" w:rsidRDefault="00EA6180" w:rsidP="00463ED4">
            <w:pPr>
              <w:suppressAutoHyphens/>
              <w:spacing w:before="120" w:after="120"/>
            </w:pPr>
            <w:r>
              <w:rPr>
                <w:color w:val="000000" w:themeColor="text1"/>
              </w:rPr>
              <w:t>Hier  steht Ihr Umsetzungsstand</w:t>
            </w:r>
          </w:p>
        </w:tc>
      </w:tr>
    </w:tbl>
    <w:p w14:paraId="6E0B19FC" w14:textId="6923CB0B" w:rsidR="00EA6180" w:rsidRDefault="00EA6180" w:rsidP="00EA6180">
      <w:pPr>
        <w:pStyle w:val="Listenabsatz"/>
        <w:spacing w:after="240"/>
      </w:pPr>
    </w:p>
    <w:p w14:paraId="1D314DAC" w14:textId="77777777" w:rsidR="00EA6180" w:rsidRDefault="00EA6180" w:rsidP="00EA6180">
      <w:pPr>
        <w:pStyle w:val="Listenabsatz"/>
        <w:spacing w:after="240"/>
      </w:pPr>
    </w:p>
    <w:p w14:paraId="359E4410" w14:textId="77777777" w:rsidR="00EA6180" w:rsidRDefault="00683CE3" w:rsidP="00187DFD">
      <w:pPr>
        <w:pStyle w:val="Listenabsatz"/>
        <w:numPr>
          <w:ilvl w:val="0"/>
          <w:numId w:val="11"/>
        </w:numPr>
        <w:spacing w:after="240"/>
        <w:ind w:left="709" w:hanging="709"/>
      </w:pPr>
      <w:r>
        <w:t xml:space="preserve">Kabel, die aktuell nicht mehr benötigt werden, aber mit der vorhandenen Technik sinnvoll als Reserve an Ort und Stelle verbleiben können, </w:t>
      </w:r>
      <w:r w:rsidR="00EA6180">
        <w:t xml:space="preserve">MÜSSEN </w:t>
      </w:r>
      <w:r>
        <w:t xml:space="preserve">in einem betriebsfähigen Zustand erhalten werden. </w:t>
      </w:r>
    </w:p>
    <w:p w14:paraId="6832D8A3" w14:textId="77777777" w:rsidR="00EA6180" w:rsidRDefault="00EA6180" w:rsidP="00EA6180">
      <w:pPr>
        <w:pStyle w:val="Listenabsatz"/>
        <w:spacing w:after="240"/>
      </w:pPr>
    </w:p>
    <w:p w14:paraId="6CCB7909"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4EF50B8" w14:textId="77777777" w:rsidR="00EA6180" w:rsidRDefault="00EA6180" w:rsidP="00EA618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EA6180" w14:paraId="0832C779" w14:textId="77777777" w:rsidTr="00463ED4">
        <w:tc>
          <w:tcPr>
            <w:tcW w:w="8340" w:type="dxa"/>
            <w:tcBorders>
              <w:bottom w:val="single" w:sz="4" w:space="0" w:color="auto"/>
            </w:tcBorders>
            <w:shd w:val="clear" w:color="auto" w:fill="C6D9F1" w:themeFill="text2" w:themeFillTint="33"/>
          </w:tcPr>
          <w:p w14:paraId="7BF885D2" w14:textId="77777777" w:rsidR="00EA6180" w:rsidRDefault="00EA6180" w:rsidP="00463ED4">
            <w:pPr>
              <w:spacing w:before="120" w:after="120"/>
              <w:rPr>
                <w:color w:val="000000" w:themeColor="text1"/>
              </w:rPr>
            </w:pPr>
            <w:r>
              <w:rPr>
                <w:color w:val="000000" w:themeColor="text1"/>
              </w:rPr>
              <w:t>Einspruch - diese Anforderung soll nicht aufgenommen werden!</w:t>
            </w:r>
          </w:p>
        </w:tc>
      </w:tr>
      <w:tr w:rsidR="00EA6180" w14:paraId="6E0B9BC1" w14:textId="77777777" w:rsidTr="00463ED4">
        <w:tc>
          <w:tcPr>
            <w:tcW w:w="8340" w:type="dxa"/>
            <w:shd w:val="clear" w:color="auto" w:fill="FFFFFF" w:themeFill="background1"/>
          </w:tcPr>
          <w:p w14:paraId="1F1B1BF0" w14:textId="77777777" w:rsidR="00EA6180" w:rsidRDefault="00EA6180" w:rsidP="00463ED4">
            <w:pPr>
              <w:spacing w:before="120" w:after="120"/>
              <w:rPr>
                <w:color w:val="000000" w:themeColor="text1"/>
              </w:rPr>
            </w:pPr>
            <w:r>
              <w:rPr>
                <w:color w:val="000000" w:themeColor="text1"/>
              </w:rPr>
              <w:t>Begründung der Fachseite:</w:t>
            </w:r>
          </w:p>
        </w:tc>
      </w:tr>
    </w:tbl>
    <w:p w14:paraId="4E632596" w14:textId="77777777" w:rsidR="00EA6180" w:rsidRDefault="00EA6180" w:rsidP="00EA618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EA6180" w:rsidRPr="005B4E23" w14:paraId="0F36D80E" w14:textId="77777777" w:rsidTr="00463ED4">
        <w:trPr>
          <w:trHeight w:val="205"/>
        </w:trPr>
        <w:tc>
          <w:tcPr>
            <w:tcW w:w="8356" w:type="dxa"/>
            <w:shd w:val="clear" w:color="auto" w:fill="D6E3BC" w:themeFill="accent3" w:themeFillTint="66"/>
          </w:tcPr>
          <w:p w14:paraId="4CA5C9AD" w14:textId="77777777" w:rsidR="00EA6180" w:rsidRPr="005B4E23" w:rsidRDefault="00EA6180" w:rsidP="00463ED4">
            <w:pPr>
              <w:suppressAutoHyphens/>
              <w:spacing w:before="120" w:after="120"/>
            </w:pPr>
            <w:r>
              <w:t>Umsetzung: JA / TEILWEISE / NEIN / ENTBEHRLICH</w:t>
            </w:r>
          </w:p>
        </w:tc>
      </w:tr>
      <w:tr w:rsidR="00EA6180" w:rsidRPr="00CC02C2" w14:paraId="37EDAA06" w14:textId="77777777" w:rsidTr="00463ED4">
        <w:tc>
          <w:tcPr>
            <w:tcW w:w="8356" w:type="dxa"/>
          </w:tcPr>
          <w:p w14:paraId="460B3B45" w14:textId="77777777" w:rsidR="00EA6180" w:rsidRPr="00A87EF1" w:rsidRDefault="00EA6180" w:rsidP="00463ED4">
            <w:pPr>
              <w:suppressAutoHyphens/>
              <w:spacing w:before="120" w:after="120"/>
            </w:pPr>
            <w:r>
              <w:rPr>
                <w:color w:val="000000" w:themeColor="text1"/>
              </w:rPr>
              <w:t>Hier  steht Ihr Umsetzungsstand</w:t>
            </w:r>
          </w:p>
        </w:tc>
      </w:tr>
    </w:tbl>
    <w:p w14:paraId="16450832" w14:textId="6BAEC2F7" w:rsidR="00EA6180" w:rsidRDefault="00EA6180" w:rsidP="00EA6180">
      <w:pPr>
        <w:pStyle w:val="Listenabsatz"/>
      </w:pPr>
    </w:p>
    <w:p w14:paraId="2A7A80EF" w14:textId="77777777" w:rsidR="00EA6180" w:rsidRDefault="00EA6180" w:rsidP="00EA6180">
      <w:pPr>
        <w:pStyle w:val="Listenabsatz"/>
      </w:pPr>
    </w:p>
    <w:p w14:paraId="068728FB" w14:textId="44B25C62" w:rsidR="00EA6180" w:rsidRDefault="00683CE3" w:rsidP="00187DFD">
      <w:pPr>
        <w:pStyle w:val="Listenabsatz"/>
        <w:numPr>
          <w:ilvl w:val="0"/>
          <w:numId w:val="11"/>
        </w:numPr>
        <w:spacing w:after="240"/>
        <w:ind w:left="709" w:hanging="709"/>
      </w:pPr>
      <w:r>
        <w:t xml:space="preserve">Solche Kabel MÜSSEN mindestens an den Endpunkten entsprechend </w:t>
      </w:r>
      <w:r w:rsidR="00EA6180">
        <w:br/>
      </w:r>
      <w:r>
        <w:t xml:space="preserve">gekennzeichnet werden. </w:t>
      </w:r>
    </w:p>
    <w:p w14:paraId="1F228AC3" w14:textId="5E9EBCC9" w:rsidR="00EA6180" w:rsidRDefault="00EA6180" w:rsidP="00EA6180">
      <w:pPr>
        <w:pStyle w:val="Listenabsatz"/>
        <w:spacing w:after="240"/>
      </w:pPr>
    </w:p>
    <w:p w14:paraId="5189584F"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D0D9DAD" w14:textId="77777777" w:rsidR="00EA6180" w:rsidRDefault="00EA6180" w:rsidP="00EA618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EA6180" w14:paraId="360FC915" w14:textId="77777777" w:rsidTr="00463ED4">
        <w:tc>
          <w:tcPr>
            <w:tcW w:w="8340" w:type="dxa"/>
            <w:tcBorders>
              <w:bottom w:val="single" w:sz="4" w:space="0" w:color="auto"/>
            </w:tcBorders>
            <w:shd w:val="clear" w:color="auto" w:fill="C6D9F1" w:themeFill="text2" w:themeFillTint="33"/>
          </w:tcPr>
          <w:p w14:paraId="2E66BA8F" w14:textId="77777777" w:rsidR="00EA6180" w:rsidRDefault="00EA6180" w:rsidP="00463ED4">
            <w:pPr>
              <w:spacing w:before="120" w:after="120"/>
              <w:rPr>
                <w:color w:val="000000" w:themeColor="text1"/>
              </w:rPr>
            </w:pPr>
            <w:r>
              <w:rPr>
                <w:color w:val="000000" w:themeColor="text1"/>
              </w:rPr>
              <w:t>Einspruch - diese Anforderung soll nicht aufgenommen werden!</w:t>
            </w:r>
          </w:p>
        </w:tc>
      </w:tr>
      <w:tr w:rsidR="00EA6180" w14:paraId="5C7070DB" w14:textId="77777777" w:rsidTr="00463ED4">
        <w:tc>
          <w:tcPr>
            <w:tcW w:w="8340" w:type="dxa"/>
            <w:shd w:val="clear" w:color="auto" w:fill="FFFFFF" w:themeFill="background1"/>
          </w:tcPr>
          <w:p w14:paraId="16A1E8E6" w14:textId="77777777" w:rsidR="00EA6180" w:rsidRDefault="00EA6180" w:rsidP="00463ED4">
            <w:pPr>
              <w:spacing w:before="120" w:after="120"/>
              <w:rPr>
                <w:color w:val="000000" w:themeColor="text1"/>
              </w:rPr>
            </w:pPr>
            <w:r>
              <w:rPr>
                <w:color w:val="000000" w:themeColor="text1"/>
              </w:rPr>
              <w:t>Begründung der Fachseite:</w:t>
            </w:r>
          </w:p>
        </w:tc>
      </w:tr>
    </w:tbl>
    <w:p w14:paraId="60A66F54" w14:textId="77777777" w:rsidR="00EA6180" w:rsidRDefault="00EA6180" w:rsidP="00EA618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EA6180" w:rsidRPr="005B4E23" w14:paraId="4E30A4E0" w14:textId="77777777" w:rsidTr="00463ED4">
        <w:trPr>
          <w:trHeight w:val="205"/>
        </w:trPr>
        <w:tc>
          <w:tcPr>
            <w:tcW w:w="8356" w:type="dxa"/>
            <w:shd w:val="clear" w:color="auto" w:fill="D6E3BC" w:themeFill="accent3" w:themeFillTint="66"/>
          </w:tcPr>
          <w:p w14:paraId="6C09C753" w14:textId="77777777" w:rsidR="00EA6180" w:rsidRPr="005B4E23" w:rsidRDefault="00EA6180" w:rsidP="00463ED4">
            <w:pPr>
              <w:suppressAutoHyphens/>
              <w:spacing w:before="120" w:after="120"/>
            </w:pPr>
            <w:r>
              <w:t>Umsetzung: JA / TEILWEISE / NEIN / ENTBEHRLICH</w:t>
            </w:r>
          </w:p>
        </w:tc>
      </w:tr>
      <w:tr w:rsidR="00EA6180" w:rsidRPr="00CC02C2" w14:paraId="09CD9F00" w14:textId="77777777" w:rsidTr="00463ED4">
        <w:tc>
          <w:tcPr>
            <w:tcW w:w="8356" w:type="dxa"/>
          </w:tcPr>
          <w:p w14:paraId="3B320A9B" w14:textId="77777777" w:rsidR="00EA6180" w:rsidRPr="00A87EF1" w:rsidRDefault="00EA6180" w:rsidP="00463ED4">
            <w:pPr>
              <w:suppressAutoHyphens/>
              <w:spacing w:before="120" w:after="120"/>
            </w:pPr>
            <w:r>
              <w:rPr>
                <w:color w:val="000000" w:themeColor="text1"/>
              </w:rPr>
              <w:t>Hier  steht Ihr Umsetzungsstand</w:t>
            </w:r>
          </w:p>
        </w:tc>
      </w:tr>
    </w:tbl>
    <w:p w14:paraId="0ABD66F5" w14:textId="39D3FC4E" w:rsidR="00EA6180" w:rsidRDefault="00EA6180" w:rsidP="00EA6180">
      <w:pPr>
        <w:pStyle w:val="Listenabsatz"/>
        <w:spacing w:after="240"/>
      </w:pPr>
    </w:p>
    <w:p w14:paraId="14831ECC" w14:textId="0D43539A" w:rsidR="00EA6180" w:rsidRDefault="00EA6180" w:rsidP="00EA6180">
      <w:pPr>
        <w:pStyle w:val="Listenabsatz"/>
        <w:spacing w:after="240"/>
      </w:pPr>
    </w:p>
    <w:p w14:paraId="6AEAF05E" w14:textId="51D94F56" w:rsidR="00C5455E" w:rsidRDefault="00C5455E" w:rsidP="00EA6180">
      <w:pPr>
        <w:pStyle w:val="Listenabsatz"/>
        <w:spacing w:after="240"/>
      </w:pPr>
    </w:p>
    <w:p w14:paraId="18C56645" w14:textId="10F50C82" w:rsidR="00C5455E" w:rsidRDefault="00C5455E" w:rsidP="00EA6180">
      <w:pPr>
        <w:pStyle w:val="Listenabsatz"/>
        <w:spacing w:after="240"/>
      </w:pPr>
    </w:p>
    <w:p w14:paraId="23ED974B" w14:textId="77777777" w:rsidR="00C5455E" w:rsidRDefault="00C5455E" w:rsidP="00EA6180">
      <w:pPr>
        <w:pStyle w:val="Listenabsatz"/>
        <w:spacing w:after="240"/>
      </w:pPr>
    </w:p>
    <w:p w14:paraId="210B0C83" w14:textId="7D4BD397" w:rsidR="00EA6180" w:rsidRDefault="00683CE3" w:rsidP="00187DFD">
      <w:pPr>
        <w:pStyle w:val="Listenabsatz"/>
        <w:numPr>
          <w:ilvl w:val="0"/>
          <w:numId w:val="11"/>
        </w:numPr>
        <w:spacing w:after="240"/>
        <w:ind w:left="709" w:hanging="709"/>
      </w:pPr>
      <w:r>
        <w:t xml:space="preserve">Grundsätzlich </w:t>
      </w:r>
      <w:r w:rsidR="00EA6180">
        <w:t>MUSS</w:t>
      </w:r>
      <w:r w:rsidR="00EA6180">
        <w:t xml:space="preserve"> </w:t>
      </w:r>
      <w:r>
        <w:t xml:space="preserve">eine Übersicht über nicht mehr benötigte Kabel </w:t>
      </w:r>
      <w:r w:rsidR="00EA6180">
        <w:br/>
      </w:r>
      <w:r>
        <w:t xml:space="preserve">aufgestellt werden. </w:t>
      </w:r>
    </w:p>
    <w:p w14:paraId="1612FB67" w14:textId="77777777" w:rsidR="00EA6180" w:rsidRDefault="00EA6180" w:rsidP="00EA6180">
      <w:pPr>
        <w:pStyle w:val="Listenabsatz"/>
        <w:spacing w:after="0"/>
        <w:ind w:left="720"/>
        <w:rPr>
          <w:color w:val="FF0000"/>
        </w:rPr>
      </w:pPr>
    </w:p>
    <w:p w14:paraId="71436D8A" w14:textId="77777777" w:rsidR="00EA6180" w:rsidRPr="00A85502" w:rsidRDefault="00EA6180" w:rsidP="00EA618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2CE4024" w14:textId="77777777" w:rsidR="00EA6180" w:rsidRDefault="00EA6180" w:rsidP="00EA618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EA6180" w14:paraId="213A37C4" w14:textId="77777777" w:rsidTr="00463ED4">
        <w:tc>
          <w:tcPr>
            <w:tcW w:w="8340" w:type="dxa"/>
            <w:tcBorders>
              <w:bottom w:val="single" w:sz="4" w:space="0" w:color="auto"/>
            </w:tcBorders>
            <w:shd w:val="clear" w:color="auto" w:fill="C6D9F1" w:themeFill="text2" w:themeFillTint="33"/>
          </w:tcPr>
          <w:p w14:paraId="7D7F8C67" w14:textId="77777777" w:rsidR="00EA6180" w:rsidRDefault="00EA6180" w:rsidP="00463ED4">
            <w:pPr>
              <w:spacing w:before="120" w:after="120"/>
              <w:rPr>
                <w:color w:val="000000" w:themeColor="text1"/>
              </w:rPr>
            </w:pPr>
            <w:r>
              <w:rPr>
                <w:color w:val="000000" w:themeColor="text1"/>
              </w:rPr>
              <w:t>Einspruch - diese Anforderung soll nicht aufgenommen werden!</w:t>
            </w:r>
          </w:p>
        </w:tc>
      </w:tr>
      <w:tr w:rsidR="00EA6180" w14:paraId="5631726E" w14:textId="77777777" w:rsidTr="00463ED4">
        <w:tc>
          <w:tcPr>
            <w:tcW w:w="8340" w:type="dxa"/>
            <w:shd w:val="clear" w:color="auto" w:fill="FFFFFF" w:themeFill="background1"/>
          </w:tcPr>
          <w:p w14:paraId="517A26DB" w14:textId="77777777" w:rsidR="00EA6180" w:rsidRDefault="00EA6180" w:rsidP="00463ED4">
            <w:pPr>
              <w:spacing w:before="120" w:after="120"/>
              <w:rPr>
                <w:color w:val="000000" w:themeColor="text1"/>
              </w:rPr>
            </w:pPr>
            <w:r>
              <w:rPr>
                <w:color w:val="000000" w:themeColor="text1"/>
              </w:rPr>
              <w:t>Begründung der Fachseite:</w:t>
            </w:r>
          </w:p>
        </w:tc>
      </w:tr>
    </w:tbl>
    <w:p w14:paraId="41FFBBC1" w14:textId="77777777" w:rsidR="00EA6180" w:rsidRDefault="00EA6180" w:rsidP="00EA618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EA6180" w:rsidRPr="005B4E23" w14:paraId="505527BC" w14:textId="77777777" w:rsidTr="00463ED4">
        <w:trPr>
          <w:trHeight w:val="205"/>
        </w:trPr>
        <w:tc>
          <w:tcPr>
            <w:tcW w:w="8356" w:type="dxa"/>
            <w:shd w:val="clear" w:color="auto" w:fill="D6E3BC" w:themeFill="accent3" w:themeFillTint="66"/>
          </w:tcPr>
          <w:p w14:paraId="0AD2B422" w14:textId="77777777" w:rsidR="00EA6180" w:rsidRPr="005B4E23" w:rsidRDefault="00EA6180" w:rsidP="00463ED4">
            <w:pPr>
              <w:suppressAutoHyphens/>
              <w:spacing w:before="120" w:after="120"/>
            </w:pPr>
            <w:r>
              <w:t>Umsetzung: JA / TEILWEISE / NEIN / ENTBEHRLICH</w:t>
            </w:r>
          </w:p>
        </w:tc>
      </w:tr>
      <w:tr w:rsidR="00EA6180" w:rsidRPr="00CC02C2" w14:paraId="1A7DF223" w14:textId="77777777" w:rsidTr="00463ED4">
        <w:tc>
          <w:tcPr>
            <w:tcW w:w="8356" w:type="dxa"/>
          </w:tcPr>
          <w:p w14:paraId="6DE237A7" w14:textId="77777777" w:rsidR="00EA6180" w:rsidRPr="00A87EF1" w:rsidRDefault="00EA6180" w:rsidP="00463ED4">
            <w:pPr>
              <w:suppressAutoHyphens/>
              <w:spacing w:before="120" w:after="120"/>
            </w:pPr>
            <w:r>
              <w:rPr>
                <w:color w:val="000000" w:themeColor="text1"/>
              </w:rPr>
              <w:t>Hier  steht Ihr Umsetzungsstand</w:t>
            </w:r>
          </w:p>
        </w:tc>
      </w:tr>
    </w:tbl>
    <w:p w14:paraId="40A5C8B7" w14:textId="465FCF86" w:rsidR="00EA6180" w:rsidRDefault="00EA6180" w:rsidP="00EA6180">
      <w:pPr>
        <w:pStyle w:val="Listenabsatz"/>
        <w:spacing w:after="240"/>
      </w:pPr>
    </w:p>
    <w:p w14:paraId="64A92470" w14:textId="77777777" w:rsidR="00EA6180" w:rsidRDefault="00EA6180" w:rsidP="00EA6180">
      <w:pPr>
        <w:pStyle w:val="Listenabsatz"/>
        <w:spacing w:after="240"/>
      </w:pPr>
    </w:p>
    <w:p w14:paraId="28C26EEC" w14:textId="669E3BB8" w:rsidR="00187DFD" w:rsidRPr="0083049A" w:rsidRDefault="00683CE3" w:rsidP="00187DFD">
      <w:pPr>
        <w:pStyle w:val="Listenabsatz"/>
        <w:numPr>
          <w:ilvl w:val="0"/>
          <w:numId w:val="11"/>
        </w:numPr>
        <w:spacing w:after="240"/>
        <w:ind w:left="709" w:hanging="709"/>
      </w:pPr>
      <w:r>
        <w:t xml:space="preserve">Aus der Dokumentation </w:t>
      </w:r>
      <w:r w:rsidR="00EA6180">
        <w:t xml:space="preserve">MUSS </w:t>
      </w:r>
      <w:r>
        <w:t xml:space="preserve">hervorgehen, welche Kabel entfernt oder </w:t>
      </w:r>
      <w:r w:rsidR="00EA6180">
        <w:br/>
      </w:r>
      <w:r>
        <w:t>deaktiviert wurden.</w:t>
      </w:r>
    </w:p>
    <w:p w14:paraId="46260EB4" w14:textId="77777777" w:rsidR="00187DFD" w:rsidRDefault="00187DFD" w:rsidP="00187DFD">
      <w:pPr>
        <w:pStyle w:val="Listenabsatz"/>
        <w:spacing w:after="0"/>
        <w:ind w:left="720"/>
        <w:rPr>
          <w:color w:val="FF0000"/>
        </w:rPr>
      </w:pPr>
    </w:p>
    <w:p w14:paraId="3D0EE75B"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FCE7156"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5ADB0CAF" w14:textId="77777777" w:rsidTr="00463ED4">
        <w:tc>
          <w:tcPr>
            <w:tcW w:w="8340" w:type="dxa"/>
            <w:tcBorders>
              <w:bottom w:val="single" w:sz="4" w:space="0" w:color="auto"/>
            </w:tcBorders>
            <w:shd w:val="clear" w:color="auto" w:fill="C6D9F1" w:themeFill="text2" w:themeFillTint="33"/>
          </w:tcPr>
          <w:p w14:paraId="2DDEE3EF"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468EABF7" w14:textId="77777777" w:rsidTr="00463ED4">
        <w:tc>
          <w:tcPr>
            <w:tcW w:w="8340" w:type="dxa"/>
            <w:shd w:val="clear" w:color="auto" w:fill="FFFFFF" w:themeFill="background1"/>
          </w:tcPr>
          <w:p w14:paraId="20826CA5" w14:textId="77777777" w:rsidR="00187DFD" w:rsidRDefault="00187DFD" w:rsidP="00463ED4">
            <w:pPr>
              <w:spacing w:before="120" w:after="120"/>
              <w:rPr>
                <w:color w:val="000000" w:themeColor="text1"/>
              </w:rPr>
            </w:pPr>
            <w:r>
              <w:rPr>
                <w:color w:val="000000" w:themeColor="text1"/>
              </w:rPr>
              <w:t>Begründung der Fachseite:</w:t>
            </w:r>
          </w:p>
        </w:tc>
      </w:tr>
    </w:tbl>
    <w:p w14:paraId="6A67FB25"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42A5C996" w14:textId="77777777" w:rsidTr="00463ED4">
        <w:trPr>
          <w:trHeight w:val="205"/>
        </w:trPr>
        <w:tc>
          <w:tcPr>
            <w:tcW w:w="8356" w:type="dxa"/>
            <w:shd w:val="clear" w:color="auto" w:fill="D6E3BC" w:themeFill="accent3" w:themeFillTint="66"/>
          </w:tcPr>
          <w:p w14:paraId="321AA12B" w14:textId="77777777" w:rsidR="00187DFD" w:rsidRPr="005B4E23" w:rsidRDefault="00187DFD" w:rsidP="00463ED4">
            <w:pPr>
              <w:suppressAutoHyphens/>
              <w:spacing w:before="120" w:after="120"/>
            </w:pPr>
            <w:r>
              <w:t>Umsetzung: JA / TEILWEISE / NEIN / ENTBEHRLICH</w:t>
            </w:r>
          </w:p>
        </w:tc>
      </w:tr>
      <w:tr w:rsidR="00187DFD" w:rsidRPr="00CC02C2" w14:paraId="632843E1" w14:textId="77777777" w:rsidTr="00463ED4">
        <w:tc>
          <w:tcPr>
            <w:tcW w:w="8356" w:type="dxa"/>
          </w:tcPr>
          <w:p w14:paraId="6D334699" w14:textId="77777777" w:rsidR="00187DFD" w:rsidRPr="00A87EF1" w:rsidRDefault="00187DFD" w:rsidP="00463ED4">
            <w:pPr>
              <w:suppressAutoHyphens/>
              <w:spacing w:before="120" w:after="120"/>
            </w:pPr>
            <w:r>
              <w:rPr>
                <w:color w:val="000000" w:themeColor="text1"/>
              </w:rPr>
              <w:t>Hier  steht Ihr Umsetzungsstand</w:t>
            </w:r>
          </w:p>
        </w:tc>
      </w:tr>
    </w:tbl>
    <w:p w14:paraId="1AC108F3" w14:textId="05E40955" w:rsidR="00187DFD" w:rsidRDefault="00187DFD" w:rsidP="00187DFD">
      <w:pPr>
        <w:pStyle w:val="Listenabsatz"/>
        <w:spacing w:after="0"/>
        <w:ind w:left="720"/>
      </w:pPr>
    </w:p>
    <w:p w14:paraId="7A810F91" w14:textId="77777777" w:rsidR="00187DFD" w:rsidRPr="001302A6" w:rsidRDefault="00187DFD" w:rsidP="00187DFD">
      <w:pPr>
        <w:spacing w:after="120"/>
        <w:ind w:left="170"/>
        <w:rPr>
          <w:sz w:val="18"/>
          <w:szCs w:val="18"/>
        </w:rPr>
      </w:pPr>
    </w:p>
    <w:p w14:paraId="625D9B68" w14:textId="682514A1" w:rsidR="00187DFD" w:rsidRDefault="00683CE3" w:rsidP="00187DFD">
      <w:pPr>
        <w:pStyle w:val="berschrift2"/>
      </w:pPr>
      <w:bookmarkStart w:id="46" w:name="_Toc91948682"/>
      <w:r>
        <w:t xml:space="preserve">Brandschutz in Trassen </w:t>
      </w:r>
      <w:r w:rsidR="00187DFD">
        <w:t xml:space="preserve"> (</w:t>
      </w:r>
      <w:r>
        <w:t>S</w:t>
      </w:r>
      <w:r w:rsidR="00187DFD">
        <w:t>) [A</w:t>
      </w:r>
      <w:r>
        <w:t>9</w:t>
      </w:r>
      <w:r w:rsidR="00187DFD">
        <w:t>]</w:t>
      </w:r>
      <w:bookmarkEnd w:id="46"/>
    </w:p>
    <w:p w14:paraId="3C1FCEBB" w14:textId="77777777" w:rsidR="00187DFD" w:rsidRDefault="00187DFD" w:rsidP="00187DFD">
      <w:pPr>
        <w:suppressAutoHyphens/>
        <w:spacing w:after="240"/>
        <w:ind w:left="720"/>
        <w:rPr>
          <w:color w:val="000000" w:themeColor="text1"/>
        </w:rPr>
      </w:pPr>
    </w:p>
    <w:p w14:paraId="521720FB" w14:textId="77777777" w:rsidR="00B11BA4" w:rsidRDefault="00683CE3" w:rsidP="00187DFD">
      <w:pPr>
        <w:pStyle w:val="Listenabsatz"/>
        <w:numPr>
          <w:ilvl w:val="0"/>
          <w:numId w:val="11"/>
        </w:numPr>
        <w:spacing w:after="0"/>
        <w:ind w:left="709" w:hanging="709"/>
      </w:pPr>
      <w:r>
        <w:t xml:space="preserve">Trassen </w:t>
      </w:r>
      <w:r w:rsidR="00B11BA4">
        <w:t>MÜSSEN</w:t>
      </w:r>
      <w:r>
        <w:t xml:space="preserve"> ausreichend dimensioniert werden. </w:t>
      </w:r>
    </w:p>
    <w:p w14:paraId="276D6E10" w14:textId="77777777" w:rsidR="00B11BA4" w:rsidRDefault="00B11BA4" w:rsidP="00B11BA4">
      <w:pPr>
        <w:pStyle w:val="Listenabsatz"/>
        <w:spacing w:after="0"/>
      </w:pPr>
    </w:p>
    <w:p w14:paraId="765F2AFC" w14:textId="77777777" w:rsidR="00B11BA4" w:rsidRDefault="00B11BA4" w:rsidP="00B11BA4">
      <w:pPr>
        <w:pStyle w:val="Listenabsatz"/>
        <w:spacing w:after="240"/>
        <w:rPr>
          <w:color w:val="FF0000"/>
        </w:rPr>
      </w:pPr>
      <w:r w:rsidRPr="001568BD">
        <w:rPr>
          <w:color w:val="FF0000"/>
        </w:rPr>
        <w:t xml:space="preserve">Hier steht Ihre Konkretisierung des BSI-Textes der Anforderungen unter </w:t>
      </w:r>
    </w:p>
    <w:p w14:paraId="3C010EF7" w14:textId="77777777" w:rsidR="00B11BA4" w:rsidRDefault="00B11BA4" w:rsidP="00B11BA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A7F8AB" w14:textId="77777777" w:rsidR="00B11BA4" w:rsidRPr="001F352F" w:rsidRDefault="00B11BA4" w:rsidP="00B11BA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B11BA4" w:rsidRPr="005B4E23" w14:paraId="7E27B511" w14:textId="77777777" w:rsidTr="00463ED4">
        <w:trPr>
          <w:trHeight w:val="205"/>
        </w:trPr>
        <w:tc>
          <w:tcPr>
            <w:tcW w:w="8356" w:type="dxa"/>
            <w:shd w:val="clear" w:color="auto" w:fill="D6E3BC" w:themeFill="accent3" w:themeFillTint="66"/>
          </w:tcPr>
          <w:p w14:paraId="39FB70EB" w14:textId="77777777" w:rsidR="00B11BA4" w:rsidRPr="005B4E23" w:rsidRDefault="00B11BA4" w:rsidP="00463ED4">
            <w:pPr>
              <w:suppressAutoHyphens/>
              <w:spacing w:before="120" w:after="120"/>
            </w:pPr>
            <w:r>
              <w:t xml:space="preserve">Umsetzung: JA / TEILWEISE / NEIN / ENTBEHRLICH </w:t>
            </w:r>
          </w:p>
        </w:tc>
      </w:tr>
      <w:tr w:rsidR="00B11BA4" w:rsidRPr="00CC02C2" w14:paraId="296B1BFD" w14:textId="77777777" w:rsidTr="00463ED4">
        <w:tc>
          <w:tcPr>
            <w:tcW w:w="8356" w:type="dxa"/>
          </w:tcPr>
          <w:p w14:paraId="545A5B3D" w14:textId="77777777" w:rsidR="00B11BA4" w:rsidRPr="00CC02C2" w:rsidRDefault="00B11BA4" w:rsidP="00463ED4">
            <w:pPr>
              <w:suppressAutoHyphens/>
              <w:spacing w:before="120" w:after="120"/>
              <w:rPr>
                <w:color w:val="000000" w:themeColor="text1"/>
              </w:rPr>
            </w:pPr>
            <w:r>
              <w:rPr>
                <w:color w:val="000000" w:themeColor="text1"/>
              </w:rPr>
              <w:t>Ihr aktueller Umsetzungsstand</w:t>
            </w:r>
          </w:p>
        </w:tc>
      </w:tr>
    </w:tbl>
    <w:p w14:paraId="0D1D70CF" w14:textId="77777777" w:rsidR="00B11BA4" w:rsidRDefault="00B11BA4" w:rsidP="00B11BA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11BA4" w14:paraId="120B2528" w14:textId="77777777" w:rsidTr="00463ED4">
        <w:tc>
          <w:tcPr>
            <w:tcW w:w="8340" w:type="dxa"/>
            <w:tcBorders>
              <w:bottom w:val="single" w:sz="4" w:space="0" w:color="auto"/>
            </w:tcBorders>
            <w:shd w:val="clear" w:color="auto" w:fill="C6D9F1" w:themeFill="text2" w:themeFillTint="33"/>
          </w:tcPr>
          <w:p w14:paraId="3D7D7C02" w14:textId="77777777" w:rsidR="00B11BA4" w:rsidRDefault="00B11BA4" w:rsidP="00463ED4">
            <w:pPr>
              <w:spacing w:before="60" w:after="60"/>
              <w:rPr>
                <w:color w:val="000000" w:themeColor="text1"/>
              </w:rPr>
            </w:pPr>
            <w:r>
              <w:rPr>
                <w:color w:val="000000" w:themeColor="text1"/>
              </w:rPr>
              <w:t>Einspruch - diese Anforderung soll nicht aufgenommen werden!</w:t>
            </w:r>
          </w:p>
        </w:tc>
      </w:tr>
      <w:tr w:rsidR="00B11BA4" w14:paraId="38E7434B" w14:textId="77777777" w:rsidTr="00463ED4">
        <w:tc>
          <w:tcPr>
            <w:tcW w:w="8340" w:type="dxa"/>
            <w:shd w:val="clear" w:color="auto" w:fill="FFFFFF" w:themeFill="background1"/>
          </w:tcPr>
          <w:p w14:paraId="509D2D7F" w14:textId="77777777" w:rsidR="00B11BA4" w:rsidRDefault="00B11BA4" w:rsidP="00463ED4">
            <w:pPr>
              <w:spacing w:before="60" w:after="60"/>
              <w:rPr>
                <w:color w:val="000000" w:themeColor="text1"/>
              </w:rPr>
            </w:pPr>
            <w:r>
              <w:rPr>
                <w:color w:val="000000" w:themeColor="text1"/>
              </w:rPr>
              <w:t>Begründung der Fachseite:</w:t>
            </w:r>
          </w:p>
        </w:tc>
      </w:tr>
    </w:tbl>
    <w:p w14:paraId="59857E10" w14:textId="314A115B" w:rsidR="00B11BA4" w:rsidRDefault="00B11BA4" w:rsidP="00B11BA4">
      <w:pPr>
        <w:pStyle w:val="Listenabsatz"/>
        <w:spacing w:after="0"/>
        <w:jc w:val="both"/>
      </w:pPr>
    </w:p>
    <w:p w14:paraId="01889BE4" w14:textId="77777777" w:rsidR="00B11BA4" w:rsidRDefault="00B11BA4" w:rsidP="00B11BA4">
      <w:pPr>
        <w:pStyle w:val="Listenabsatz"/>
        <w:spacing w:after="0"/>
        <w:jc w:val="both"/>
      </w:pPr>
    </w:p>
    <w:p w14:paraId="2B4AAFA1" w14:textId="027CED75" w:rsidR="00187DFD" w:rsidRPr="0083049A" w:rsidRDefault="00683CE3" w:rsidP="00187DFD">
      <w:pPr>
        <w:pStyle w:val="Listenabsatz"/>
        <w:numPr>
          <w:ilvl w:val="0"/>
          <w:numId w:val="11"/>
        </w:numPr>
        <w:spacing w:after="0"/>
        <w:ind w:left="709" w:hanging="709"/>
      </w:pPr>
      <w:r>
        <w:t xml:space="preserve">Trassen </w:t>
      </w:r>
      <w:r w:rsidR="00B11BA4">
        <w:t xml:space="preserve">MÜSSEN </w:t>
      </w:r>
      <w:r>
        <w:t>über eine ausreichende Be</w:t>
      </w:r>
      <w:r w:rsidR="00B11BA4">
        <w:t xml:space="preserve">- </w:t>
      </w:r>
      <w:r>
        <w:t>und Entlüftung verfügen.</w:t>
      </w:r>
    </w:p>
    <w:p w14:paraId="6B408934" w14:textId="77777777" w:rsidR="00187DFD" w:rsidRDefault="00187DFD" w:rsidP="00187DFD">
      <w:pPr>
        <w:pStyle w:val="Listenabsatz"/>
        <w:spacing w:after="0"/>
      </w:pPr>
    </w:p>
    <w:p w14:paraId="25DC884D"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1865C7EB"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B342F6"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68546C1E" w14:textId="77777777" w:rsidTr="00463ED4">
        <w:trPr>
          <w:trHeight w:val="205"/>
        </w:trPr>
        <w:tc>
          <w:tcPr>
            <w:tcW w:w="8356" w:type="dxa"/>
            <w:shd w:val="clear" w:color="auto" w:fill="D6E3BC" w:themeFill="accent3" w:themeFillTint="66"/>
          </w:tcPr>
          <w:p w14:paraId="5F1CA0DF" w14:textId="77777777" w:rsidR="00187DFD" w:rsidRPr="005B4E23" w:rsidRDefault="00187DFD" w:rsidP="00463ED4">
            <w:pPr>
              <w:suppressAutoHyphens/>
              <w:spacing w:before="120" w:after="120"/>
            </w:pPr>
            <w:r>
              <w:t xml:space="preserve">Umsetzung: JA / TEILWEISE / NEIN / ENTBEHRLICH </w:t>
            </w:r>
          </w:p>
        </w:tc>
      </w:tr>
      <w:tr w:rsidR="00187DFD" w:rsidRPr="00CC02C2" w14:paraId="57E0CD6E" w14:textId="77777777" w:rsidTr="00463ED4">
        <w:tc>
          <w:tcPr>
            <w:tcW w:w="8356" w:type="dxa"/>
          </w:tcPr>
          <w:p w14:paraId="09C4A454"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6635E786"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4278C4C0" w14:textId="77777777" w:rsidTr="00463ED4">
        <w:tc>
          <w:tcPr>
            <w:tcW w:w="8340" w:type="dxa"/>
            <w:tcBorders>
              <w:bottom w:val="single" w:sz="4" w:space="0" w:color="auto"/>
            </w:tcBorders>
            <w:shd w:val="clear" w:color="auto" w:fill="C6D9F1" w:themeFill="text2" w:themeFillTint="33"/>
          </w:tcPr>
          <w:p w14:paraId="3CFFF578"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3BEC3ED5" w14:textId="77777777" w:rsidTr="00463ED4">
        <w:tc>
          <w:tcPr>
            <w:tcW w:w="8340" w:type="dxa"/>
            <w:shd w:val="clear" w:color="auto" w:fill="FFFFFF" w:themeFill="background1"/>
          </w:tcPr>
          <w:p w14:paraId="2E20D085" w14:textId="77777777" w:rsidR="00187DFD" w:rsidRDefault="00187DFD" w:rsidP="00463ED4">
            <w:pPr>
              <w:spacing w:before="60" w:after="60"/>
              <w:rPr>
                <w:color w:val="000000" w:themeColor="text1"/>
              </w:rPr>
            </w:pPr>
            <w:r>
              <w:rPr>
                <w:color w:val="000000" w:themeColor="text1"/>
              </w:rPr>
              <w:t>Begründung der Fachseite:</w:t>
            </w:r>
          </w:p>
        </w:tc>
      </w:tr>
    </w:tbl>
    <w:p w14:paraId="713333EA" w14:textId="6A0915F2" w:rsidR="00187DFD" w:rsidRDefault="00187DFD" w:rsidP="00187DFD">
      <w:pPr>
        <w:suppressAutoHyphens/>
        <w:spacing w:after="240"/>
        <w:ind w:left="720"/>
        <w:rPr>
          <w:color w:val="000000" w:themeColor="text1"/>
        </w:rPr>
      </w:pPr>
    </w:p>
    <w:p w14:paraId="799BD647" w14:textId="77777777" w:rsidR="00DA683E" w:rsidRDefault="00DA683E" w:rsidP="00187DFD">
      <w:pPr>
        <w:suppressAutoHyphens/>
        <w:spacing w:after="240"/>
        <w:ind w:left="720"/>
        <w:rPr>
          <w:color w:val="000000" w:themeColor="text1"/>
        </w:rPr>
      </w:pPr>
    </w:p>
    <w:p w14:paraId="545B7D3C" w14:textId="71FCC9B8" w:rsidR="00187DFD" w:rsidRDefault="00683CE3" w:rsidP="00187DFD">
      <w:pPr>
        <w:pStyle w:val="berschrift2"/>
      </w:pPr>
      <w:bookmarkStart w:id="47" w:name="_Toc91948683"/>
      <w:r>
        <w:t>Dokumentation und Kennzeichnung der Verkabelung</w:t>
      </w:r>
      <w:r w:rsidR="00187DFD">
        <w:t xml:space="preserve"> (</w:t>
      </w:r>
      <w:r>
        <w:t>S</w:t>
      </w:r>
      <w:r w:rsidR="00187DFD">
        <w:t>) [A</w:t>
      </w:r>
      <w:r>
        <w:t>10</w:t>
      </w:r>
      <w:r w:rsidR="00187DFD">
        <w:t>]</w:t>
      </w:r>
      <w:bookmarkEnd w:id="47"/>
    </w:p>
    <w:p w14:paraId="54E04FEC" w14:textId="77777777" w:rsidR="00187DFD" w:rsidRDefault="00187DFD" w:rsidP="00187DFD">
      <w:pPr>
        <w:spacing w:after="0" w:line="240" w:lineRule="auto"/>
      </w:pPr>
    </w:p>
    <w:p w14:paraId="3C66E481" w14:textId="77777777" w:rsidR="00187DFD" w:rsidRDefault="00187DFD" w:rsidP="00187DFD">
      <w:pPr>
        <w:pStyle w:val="Listenabsatz"/>
        <w:spacing w:after="240"/>
      </w:pPr>
    </w:p>
    <w:p w14:paraId="28A229C1" w14:textId="290BA3D6" w:rsidR="00DA683E" w:rsidRDefault="00683CE3" w:rsidP="00187DFD">
      <w:pPr>
        <w:pStyle w:val="Listenabsatz"/>
        <w:numPr>
          <w:ilvl w:val="0"/>
          <w:numId w:val="11"/>
        </w:numPr>
        <w:spacing w:after="240"/>
        <w:ind w:left="709" w:hanging="709"/>
      </w:pPr>
      <w:r>
        <w:t xml:space="preserve">Eine Institution </w:t>
      </w:r>
      <w:r w:rsidR="00DA683E">
        <w:t>MUSS</w:t>
      </w:r>
      <w:r>
        <w:t xml:space="preserve"> sicherstellen, dass sie für ihre Verkabelung sowohl über eine interne als auch eine externe Dokumentation verfügt. </w:t>
      </w:r>
    </w:p>
    <w:p w14:paraId="6226D6AB" w14:textId="77777777" w:rsidR="00DA683E" w:rsidRDefault="00DA683E" w:rsidP="00DA683E">
      <w:pPr>
        <w:pStyle w:val="Listenabsatz"/>
        <w:spacing w:after="240"/>
      </w:pPr>
    </w:p>
    <w:p w14:paraId="41A258A7"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C2FCCAC" w14:textId="23A5DA67" w:rsidR="00DA683E" w:rsidRDefault="00DA683E" w:rsidP="00DA683E">
      <w:pPr>
        <w:pStyle w:val="Listenabsatz"/>
        <w:spacing w:after="0"/>
        <w:ind w:left="720"/>
      </w:pPr>
    </w:p>
    <w:p w14:paraId="2CB8618F" w14:textId="2B59A981" w:rsidR="00DA683E" w:rsidRDefault="00DA683E" w:rsidP="00DA683E">
      <w:pPr>
        <w:pStyle w:val="Listenabsatz"/>
        <w:spacing w:after="0"/>
        <w:ind w:left="720"/>
      </w:pPr>
    </w:p>
    <w:p w14:paraId="29C872BC"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3DC62A38" w14:textId="77777777" w:rsidTr="00463ED4">
        <w:tc>
          <w:tcPr>
            <w:tcW w:w="8340" w:type="dxa"/>
            <w:tcBorders>
              <w:bottom w:val="single" w:sz="4" w:space="0" w:color="auto"/>
            </w:tcBorders>
            <w:shd w:val="clear" w:color="auto" w:fill="C6D9F1" w:themeFill="text2" w:themeFillTint="33"/>
          </w:tcPr>
          <w:p w14:paraId="20CB9956"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3D7B7288" w14:textId="77777777" w:rsidTr="00463ED4">
        <w:tc>
          <w:tcPr>
            <w:tcW w:w="8340" w:type="dxa"/>
            <w:shd w:val="clear" w:color="auto" w:fill="FFFFFF" w:themeFill="background1"/>
          </w:tcPr>
          <w:p w14:paraId="764E8619" w14:textId="77777777" w:rsidR="00DA683E" w:rsidRDefault="00DA683E" w:rsidP="00463ED4">
            <w:pPr>
              <w:spacing w:before="120" w:after="120"/>
              <w:rPr>
                <w:color w:val="000000" w:themeColor="text1"/>
              </w:rPr>
            </w:pPr>
            <w:r>
              <w:rPr>
                <w:color w:val="000000" w:themeColor="text1"/>
              </w:rPr>
              <w:t>Begründung der Fachseite:</w:t>
            </w:r>
          </w:p>
        </w:tc>
      </w:tr>
    </w:tbl>
    <w:p w14:paraId="43E59237"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4B46BE1C" w14:textId="77777777" w:rsidTr="00463ED4">
        <w:trPr>
          <w:trHeight w:val="205"/>
        </w:trPr>
        <w:tc>
          <w:tcPr>
            <w:tcW w:w="8356" w:type="dxa"/>
            <w:shd w:val="clear" w:color="auto" w:fill="D6E3BC" w:themeFill="accent3" w:themeFillTint="66"/>
          </w:tcPr>
          <w:p w14:paraId="59271468" w14:textId="77777777" w:rsidR="00DA683E" w:rsidRPr="005B4E23" w:rsidRDefault="00DA683E" w:rsidP="00463ED4">
            <w:pPr>
              <w:suppressAutoHyphens/>
              <w:spacing w:before="120" w:after="120"/>
            </w:pPr>
            <w:r>
              <w:t>Umsetzung: JA / TEILWEISE / NEIN / ENTBEHRLICH</w:t>
            </w:r>
          </w:p>
        </w:tc>
      </w:tr>
      <w:tr w:rsidR="00DA683E" w:rsidRPr="00CC02C2" w14:paraId="1016E069" w14:textId="77777777" w:rsidTr="00463ED4">
        <w:tc>
          <w:tcPr>
            <w:tcW w:w="8356" w:type="dxa"/>
          </w:tcPr>
          <w:p w14:paraId="73F81A53" w14:textId="77777777" w:rsidR="00DA683E" w:rsidRPr="00A87EF1" w:rsidRDefault="00DA683E" w:rsidP="00463ED4">
            <w:pPr>
              <w:suppressAutoHyphens/>
              <w:spacing w:before="120" w:after="120"/>
            </w:pPr>
            <w:r>
              <w:rPr>
                <w:color w:val="000000" w:themeColor="text1"/>
              </w:rPr>
              <w:t>Hier  steht Ihr Umsetzungsstand</w:t>
            </w:r>
          </w:p>
        </w:tc>
      </w:tr>
    </w:tbl>
    <w:p w14:paraId="58ABD22B" w14:textId="77777777" w:rsidR="00DA683E" w:rsidRDefault="00DA683E" w:rsidP="00DA683E">
      <w:pPr>
        <w:pStyle w:val="Listenabsatz"/>
        <w:spacing w:after="0"/>
        <w:ind w:left="720"/>
      </w:pPr>
    </w:p>
    <w:p w14:paraId="45AAA5B1" w14:textId="77777777" w:rsidR="00DA683E" w:rsidRDefault="00DA683E" w:rsidP="00DA683E">
      <w:pPr>
        <w:pStyle w:val="Listenabsatz"/>
        <w:spacing w:after="240"/>
      </w:pPr>
    </w:p>
    <w:p w14:paraId="1298379B" w14:textId="77777777" w:rsidR="00DA683E" w:rsidRDefault="00683CE3" w:rsidP="00187DFD">
      <w:pPr>
        <w:pStyle w:val="Listenabsatz"/>
        <w:numPr>
          <w:ilvl w:val="0"/>
          <w:numId w:val="11"/>
        </w:numPr>
        <w:spacing w:after="240"/>
        <w:ind w:left="709" w:hanging="709"/>
      </w:pPr>
      <w:r>
        <w:t xml:space="preserve">Die interne Dokumentation MUSS alle Aufzeichnungen zur Installation und zum Betrieb der Verkabelung enthalten. </w:t>
      </w:r>
    </w:p>
    <w:p w14:paraId="5A0AC862" w14:textId="77777777" w:rsidR="00DA683E" w:rsidRDefault="00DA683E" w:rsidP="00DA683E">
      <w:pPr>
        <w:pStyle w:val="Listenabsatz"/>
        <w:spacing w:after="240"/>
      </w:pPr>
    </w:p>
    <w:p w14:paraId="16FAD930"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06AC887"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6C1AF047" w14:textId="77777777" w:rsidTr="00463ED4">
        <w:tc>
          <w:tcPr>
            <w:tcW w:w="8340" w:type="dxa"/>
            <w:tcBorders>
              <w:bottom w:val="single" w:sz="4" w:space="0" w:color="auto"/>
            </w:tcBorders>
            <w:shd w:val="clear" w:color="auto" w:fill="C6D9F1" w:themeFill="text2" w:themeFillTint="33"/>
          </w:tcPr>
          <w:p w14:paraId="0B9B9E77"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470749C4" w14:textId="77777777" w:rsidTr="00463ED4">
        <w:tc>
          <w:tcPr>
            <w:tcW w:w="8340" w:type="dxa"/>
            <w:shd w:val="clear" w:color="auto" w:fill="FFFFFF" w:themeFill="background1"/>
          </w:tcPr>
          <w:p w14:paraId="6080C4B5" w14:textId="77777777" w:rsidR="00DA683E" w:rsidRDefault="00DA683E" w:rsidP="00463ED4">
            <w:pPr>
              <w:spacing w:before="120" w:after="120"/>
              <w:rPr>
                <w:color w:val="000000" w:themeColor="text1"/>
              </w:rPr>
            </w:pPr>
            <w:r>
              <w:rPr>
                <w:color w:val="000000" w:themeColor="text1"/>
              </w:rPr>
              <w:t>Begründung der Fachseite:</w:t>
            </w:r>
          </w:p>
        </w:tc>
      </w:tr>
    </w:tbl>
    <w:p w14:paraId="7DA5C143"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614DABE2" w14:textId="77777777" w:rsidTr="00463ED4">
        <w:trPr>
          <w:trHeight w:val="205"/>
        </w:trPr>
        <w:tc>
          <w:tcPr>
            <w:tcW w:w="8356" w:type="dxa"/>
            <w:shd w:val="clear" w:color="auto" w:fill="D6E3BC" w:themeFill="accent3" w:themeFillTint="66"/>
          </w:tcPr>
          <w:p w14:paraId="5AF4181B" w14:textId="77777777" w:rsidR="00DA683E" w:rsidRPr="005B4E23" w:rsidRDefault="00DA683E" w:rsidP="00463ED4">
            <w:pPr>
              <w:suppressAutoHyphens/>
              <w:spacing w:before="120" w:after="120"/>
            </w:pPr>
            <w:r>
              <w:t>Umsetzung: JA / TEILWEISE / NEIN / ENTBEHRLICH</w:t>
            </w:r>
          </w:p>
        </w:tc>
      </w:tr>
      <w:tr w:rsidR="00DA683E" w:rsidRPr="00CC02C2" w14:paraId="3E457970" w14:textId="77777777" w:rsidTr="00463ED4">
        <w:tc>
          <w:tcPr>
            <w:tcW w:w="8356" w:type="dxa"/>
          </w:tcPr>
          <w:p w14:paraId="7BC7E267" w14:textId="77777777" w:rsidR="00DA683E" w:rsidRPr="00A87EF1" w:rsidRDefault="00DA683E" w:rsidP="00463ED4">
            <w:pPr>
              <w:suppressAutoHyphens/>
              <w:spacing w:before="120" w:after="120"/>
            </w:pPr>
            <w:r>
              <w:rPr>
                <w:color w:val="000000" w:themeColor="text1"/>
              </w:rPr>
              <w:t>Hier  steht Ihr Umsetzungsstand</w:t>
            </w:r>
          </w:p>
        </w:tc>
      </w:tr>
    </w:tbl>
    <w:p w14:paraId="0A508672" w14:textId="77777777" w:rsidR="00DA683E" w:rsidRDefault="00DA683E" w:rsidP="00DA683E">
      <w:pPr>
        <w:pStyle w:val="Listenabsatz"/>
        <w:spacing w:after="0"/>
        <w:ind w:left="720"/>
      </w:pPr>
    </w:p>
    <w:p w14:paraId="588BAD51" w14:textId="77777777" w:rsidR="00DA683E" w:rsidRDefault="00DA683E" w:rsidP="00DA683E">
      <w:pPr>
        <w:pStyle w:val="Listenabsatz"/>
        <w:spacing w:after="240"/>
      </w:pPr>
    </w:p>
    <w:p w14:paraId="2A9E57FB" w14:textId="701BA055" w:rsidR="00DA683E" w:rsidRDefault="00683CE3" w:rsidP="00187DFD">
      <w:pPr>
        <w:pStyle w:val="Listenabsatz"/>
        <w:numPr>
          <w:ilvl w:val="0"/>
          <w:numId w:val="11"/>
        </w:numPr>
        <w:spacing w:after="240"/>
        <w:ind w:left="709" w:hanging="709"/>
      </w:pPr>
      <w:r>
        <w:t xml:space="preserve">Die interne Dokumentation </w:t>
      </w:r>
      <w:r w:rsidR="00DA683E">
        <w:t xml:space="preserve">MUSS </w:t>
      </w:r>
      <w:r>
        <w:t>so umfangreich angefertigt und gepflegt werden, dass der Betrieb und dessen Weiterentwicklung bestmöglich unterstützt werden.</w:t>
      </w:r>
    </w:p>
    <w:p w14:paraId="41F4A5CA" w14:textId="77777777" w:rsidR="00DA683E" w:rsidRDefault="00DA683E" w:rsidP="00DA683E">
      <w:pPr>
        <w:pStyle w:val="Listenabsatz"/>
        <w:spacing w:after="240"/>
      </w:pPr>
    </w:p>
    <w:p w14:paraId="2026CE24"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BBEF4C7"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07A3054B" w14:textId="77777777" w:rsidTr="00463ED4">
        <w:tc>
          <w:tcPr>
            <w:tcW w:w="8340" w:type="dxa"/>
            <w:tcBorders>
              <w:bottom w:val="single" w:sz="4" w:space="0" w:color="auto"/>
            </w:tcBorders>
            <w:shd w:val="clear" w:color="auto" w:fill="C6D9F1" w:themeFill="text2" w:themeFillTint="33"/>
          </w:tcPr>
          <w:p w14:paraId="37C12486"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18160642" w14:textId="77777777" w:rsidTr="00463ED4">
        <w:tc>
          <w:tcPr>
            <w:tcW w:w="8340" w:type="dxa"/>
            <w:shd w:val="clear" w:color="auto" w:fill="FFFFFF" w:themeFill="background1"/>
          </w:tcPr>
          <w:p w14:paraId="140ED535" w14:textId="77777777" w:rsidR="00DA683E" w:rsidRDefault="00DA683E" w:rsidP="00463ED4">
            <w:pPr>
              <w:spacing w:before="120" w:after="120"/>
              <w:rPr>
                <w:color w:val="000000" w:themeColor="text1"/>
              </w:rPr>
            </w:pPr>
            <w:r>
              <w:rPr>
                <w:color w:val="000000" w:themeColor="text1"/>
              </w:rPr>
              <w:t>Begründung der Fachseite:</w:t>
            </w:r>
          </w:p>
        </w:tc>
      </w:tr>
    </w:tbl>
    <w:p w14:paraId="1FFAC7B4"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174CA1AD" w14:textId="77777777" w:rsidTr="00463ED4">
        <w:trPr>
          <w:trHeight w:val="205"/>
        </w:trPr>
        <w:tc>
          <w:tcPr>
            <w:tcW w:w="8356" w:type="dxa"/>
            <w:shd w:val="clear" w:color="auto" w:fill="D6E3BC" w:themeFill="accent3" w:themeFillTint="66"/>
          </w:tcPr>
          <w:p w14:paraId="72CC00EE" w14:textId="77777777" w:rsidR="00DA683E" w:rsidRPr="005B4E23" w:rsidRDefault="00DA683E" w:rsidP="00463ED4">
            <w:pPr>
              <w:suppressAutoHyphens/>
              <w:spacing w:before="120" w:after="120"/>
            </w:pPr>
            <w:r>
              <w:t>Umsetzung: JA / TEILWEISE / NEIN / ENTBEHRLICH</w:t>
            </w:r>
          </w:p>
        </w:tc>
      </w:tr>
      <w:tr w:rsidR="00DA683E" w:rsidRPr="00CC02C2" w14:paraId="30DD4B58" w14:textId="77777777" w:rsidTr="00463ED4">
        <w:tc>
          <w:tcPr>
            <w:tcW w:w="8356" w:type="dxa"/>
          </w:tcPr>
          <w:p w14:paraId="71E31D05" w14:textId="77777777" w:rsidR="00DA683E" w:rsidRPr="00A87EF1" w:rsidRDefault="00DA683E" w:rsidP="00463ED4">
            <w:pPr>
              <w:suppressAutoHyphens/>
              <w:spacing w:before="120" w:after="120"/>
            </w:pPr>
            <w:r>
              <w:rPr>
                <w:color w:val="000000" w:themeColor="text1"/>
              </w:rPr>
              <w:t>Hier  steht Ihr Umsetzungsstand</w:t>
            </w:r>
          </w:p>
        </w:tc>
      </w:tr>
    </w:tbl>
    <w:p w14:paraId="34A032A1" w14:textId="77777777" w:rsidR="00DA683E" w:rsidRDefault="00DA683E" w:rsidP="00DA683E">
      <w:pPr>
        <w:pStyle w:val="Listenabsatz"/>
        <w:spacing w:after="0"/>
        <w:ind w:left="720"/>
      </w:pPr>
    </w:p>
    <w:p w14:paraId="1D706FF0" w14:textId="77777777" w:rsidR="00DA683E" w:rsidRDefault="00DA683E" w:rsidP="00DA683E">
      <w:pPr>
        <w:pStyle w:val="Listenabsatz"/>
        <w:spacing w:after="240"/>
      </w:pPr>
    </w:p>
    <w:p w14:paraId="29D1463E" w14:textId="6AB8BEBC" w:rsidR="00DA683E" w:rsidRDefault="00683CE3" w:rsidP="00187DFD">
      <w:pPr>
        <w:pStyle w:val="Listenabsatz"/>
        <w:numPr>
          <w:ilvl w:val="0"/>
          <w:numId w:val="11"/>
        </w:numPr>
        <w:spacing w:after="240"/>
        <w:ind w:left="709" w:hanging="709"/>
      </w:pPr>
      <w:r>
        <w:t xml:space="preserve">Die externe Dokumentation (Beschriftung von Anschlüssen zur Unterstützung des Betriebs) der Verkabelung </w:t>
      </w:r>
      <w:r w:rsidR="00DA683E">
        <w:t xml:space="preserve">MUSS </w:t>
      </w:r>
      <w:r>
        <w:t xml:space="preserve">möglichst neutral gehalten werden. </w:t>
      </w:r>
    </w:p>
    <w:p w14:paraId="198EE569" w14:textId="30EF5A88" w:rsidR="00DA683E" w:rsidRDefault="00DA683E" w:rsidP="00DA683E">
      <w:pPr>
        <w:pStyle w:val="Listenabsatz"/>
        <w:spacing w:after="240"/>
      </w:pPr>
    </w:p>
    <w:p w14:paraId="50EF44A7"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6298A8C"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6B871D7C" w14:textId="77777777" w:rsidTr="00463ED4">
        <w:tc>
          <w:tcPr>
            <w:tcW w:w="8340" w:type="dxa"/>
            <w:tcBorders>
              <w:bottom w:val="single" w:sz="4" w:space="0" w:color="auto"/>
            </w:tcBorders>
            <w:shd w:val="clear" w:color="auto" w:fill="C6D9F1" w:themeFill="text2" w:themeFillTint="33"/>
          </w:tcPr>
          <w:p w14:paraId="02B4C21A"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72B70DC1" w14:textId="77777777" w:rsidTr="00463ED4">
        <w:tc>
          <w:tcPr>
            <w:tcW w:w="8340" w:type="dxa"/>
            <w:shd w:val="clear" w:color="auto" w:fill="FFFFFF" w:themeFill="background1"/>
          </w:tcPr>
          <w:p w14:paraId="3983072D" w14:textId="77777777" w:rsidR="00DA683E" w:rsidRDefault="00DA683E" w:rsidP="00463ED4">
            <w:pPr>
              <w:spacing w:before="120" w:after="120"/>
              <w:rPr>
                <w:color w:val="000000" w:themeColor="text1"/>
              </w:rPr>
            </w:pPr>
            <w:r>
              <w:rPr>
                <w:color w:val="000000" w:themeColor="text1"/>
              </w:rPr>
              <w:t>Begründung der Fachseite:</w:t>
            </w:r>
          </w:p>
        </w:tc>
      </w:tr>
    </w:tbl>
    <w:p w14:paraId="73979F18"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388CD19F" w14:textId="77777777" w:rsidTr="00463ED4">
        <w:trPr>
          <w:trHeight w:val="205"/>
        </w:trPr>
        <w:tc>
          <w:tcPr>
            <w:tcW w:w="8356" w:type="dxa"/>
            <w:shd w:val="clear" w:color="auto" w:fill="D6E3BC" w:themeFill="accent3" w:themeFillTint="66"/>
          </w:tcPr>
          <w:p w14:paraId="1ABF50D6" w14:textId="77777777" w:rsidR="00DA683E" w:rsidRPr="005B4E23" w:rsidRDefault="00DA683E" w:rsidP="00463ED4">
            <w:pPr>
              <w:suppressAutoHyphens/>
              <w:spacing w:before="120" w:after="120"/>
            </w:pPr>
            <w:r>
              <w:t>Umsetzung: JA / TEILWEISE / NEIN / ENTBEHRLICH</w:t>
            </w:r>
          </w:p>
        </w:tc>
      </w:tr>
      <w:tr w:rsidR="00DA683E" w:rsidRPr="00CC02C2" w14:paraId="35667317" w14:textId="77777777" w:rsidTr="00463ED4">
        <w:tc>
          <w:tcPr>
            <w:tcW w:w="8356" w:type="dxa"/>
          </w:tcPr>
          <w:p w14:paraId="0D529D3A" w14:textId="77777777" w:rsidR="00DA683E" w:rsidRPr="00A87EF1" w:rsidRDefault="00DA683E" w:rsidP="00463ED4">
            <w:pPr>
              <w:suppressAutoHyphens/>
              <w:spacing w:before="120" w:after="120"/>
            </w:pPr>
            <w:r>
              <w:rPr>
                <w:color w:val="000000" w:themeColor="text1"/>
              </w:rPr>
              <w:t>Hier  steht Ihr Umsetzungsstand</w:t>
            </w:r>
          </w:p>
        </w:tc>
      </w:tr>
    </w:tbl>
    <w:p w14:paraId="365A1BF6" w14:textId="77777777" w:rsidR="00DA683E" w:rsidRDefault="00DA683E" w:rsidP="00DA683E">
      <w:pPr>
        <w:pStyle w:val="Listenabsatz"/>
        <w:spacing w:after="0"/>
        <w:ind w:left="720"/>
      </w:pPr>
    </w:p>
    <w:p w14:paraId="6970D3EB" w14:textId="77777777" w:rsidR="00DA683E" w:rsidRDefault="00DA683E" w:rsidP="00DA683E">
      <w:pPr>
        <w:pStyle w:val="Listenabsatz"/>
        <w:spacing w:after="240"/>
      </w:pPr>
    </w:p>
    <w:p w14:paraId="77416173" w14:textId="54B35EE6" w:rsidR="00DA683E" w:rsidRDefault="00683CE3" w:rsidP="00187DFD">
      <w:pPr>
        <w:pStyle w:val="Listenabsatz"/>
        <w:numPr>
          <w:ilvl w:val="0"/>
          <w:numId w:val="11"/>
        </w:numPr>
        <w:spacing w:after="240"/>
        <w:ind w:left="709" w:hanging="709"/>
      </w:pPr>
      <w:r>
        <w:t xml:space="preserve">Jede Veränderung im Netz </w:t>
      </w:r>
      <w:r w:rsidR="00DA683E">
        <w:t xml:space="preserve">MUSS </w:t>
      </w:r>
      <w:r>
        <w:t xml:space="preserve">dokumentiert werden. </w:t>
      </w:r>
    </w:p>
    <w:p w14:paraId="15057544" w14:textId="77777777" w:rsidR="00DA683E" w:rsidRDefault="00DA683E" w:rsidP="00DA683E">
      <w:pPr>
        <w:pStyle w:val="Listenabsatz"/>
        <w:spacing w:after="240"/>
      </w:pPr>
    </w:p>
    <w:p w14:paraId="01E3DDD6"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DC1FC8A"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028F87A7" w14:textId="77777777" w:rsidTr="00463ED4">
        <w:tc>
          <w:tcPr>
            <w:tcW w:w="8340" w:type="dxa"/>
            <w:tcBorders>
              <w:bottom w:val="single" w:sz="4" w:space="0" w:color="auto"/>
            </w:tcBorders>
            <w:shd w:val="clear" w:color="auto" w:fill="C6D9F1" w:themeFill="text2" w:themeFillTint="33"/>
          </w:tcPr>
          <w:p w14:paraId="3601EA8A"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44A4E3C5" w14:textId="77777777" w:rsidTr="00463ED4">
        <w:tc>
          <w:tcPr>
            <w:tcW w:w="8340" w:type="dxa"/>
            <w:shd w:val="clear" w:color="auto" w:fill="FFFFFF" w:themeFill="background1"/>
          </w:tcPr>
          <w:p w14:paraId="5753CB23" w14:textId="77777777" w:rsidR="00DA683E" w:rsidRDefault="00DA683E" w:rsidP="00463ED4">
            <w:pPr>
              <w:spacing w:before="120" w:after="120"/>
              <w:rPr>
                <w:color w:val="000000" w:themeColor="text1"/>
              </w:rPr>
            </w:pPr>
            <w:r>
              <w:rPr>
                <w:color w:val="000000" w:themeColor="text1"/>
              </w:rPr>
              <w:t>Begründung der Fachseite:</w:t>
            </w:r>
          </w:p>
        </w:tc>
      </w:tr>
    </w:tbl>
    <w:p w14:paraId="04C2D62F"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1FDE6EDC" w14:textId="77777777" w:rsidTr="00463ED4">
        <w:trPr>
          <w:trHeight w:val="205"/>
        </w:trPr>
        <w:tc>
          <w:tcPr>
            <w:tcW w:w="8356" w:type="dxa"/>
            <w:shd w:val="clear" w:color="auto" w:fill="D6E3BC" w:themeFill="accent3" w:themeFillTint="66"/>
          </w:tcPr>
          <w:p w14:paraId="419F85D7" w14:textId="77777777" w:rsidR="00DA683E" w:rsidRPr="005B4E23" w:rsidRDefault="00DA683E" w:rsidP="00463ED4">
            <w:pPr>
              <w:suppressAutoHyphens/>
              <w:spacing w:before="120" w:after="120"/>
            </w:pPr>
            <w:r>
              <w:t>Umsetzung: JA / TEILWEISE / NEIN / ENTBEHRLICH</w:t>
            </w:r>
          </w:p>
        </w:tc>
      </w:tr>
      <w:tr w:rsidR="00DA683E" w:rsidRPr="00CC02C2" w14:paraId="14C6AB80" w14:textId="77777777" w:rsidTr="00463ED4">
        <w:tc>
          <w:tcPr>
            <w:tcW w:w="8356" w:type="dxa"/>
          </w:tcPr>
          <w:p w14:paraId="334FBB06" w14:textId="77777777" w:rsidR="00DA683E" w:rsidRPr="00A87EF1" w:rsidRDefault="00DA683E" w:rsidP="00463ED4">
            <w:pPr>
              <w:suppressAutoHyphens/>
              <w:spacing w:before="120" w:after="120"/>
            </w:pPr>
            <w:r>
              <w:rPr>
                <w:color w:val="000000" w:themeColor="text1"/>
              </w:rPr>
              <w:t>Hier  steht Ihr Umsetzungsstand</w:t>
            </w:r>
          </w:p>
        </w:tc>
      </w:tr>
    </w:tbl>
    <w:p w14:paraId="24AE0A92" w14:textId="77777777" w:rsidR="00DA683E" w:rsidRDefault="00DA683E" w:rsidP="00DA683E">
      <w:pPr>
        <w:pStyle w:val="Listenabsatz"/>
        <w:spacing w:after="0"/>
        <w:ind w:left="720"/>
      </w:pPr>
    </w:p>
    <w:p w14:paraId="17E973E5" w14:textId="77777777" w:rsidR="00DA683E" w:rsidRDefault="00DA683E" w:rsidP="00DA683E">
      <w:pPr>
        <w:pStyle w:val="Listenabsatz"/>
        <w:spacing w:after="240"/>
      </w:pPr>
    </w:p>
    <w:p w14:paraId="0A4775A1" w14:textId="76A4918B" w:rsidR="00DA683E" w:rsidRDefault="00683CE3" w:rsidP="00187DFD">
      <w:pPr>
        <w:pStyle w:val="Listenabsatz"/>
        <w:numPr>
          <w:ilvl w:val="0"/>
          <w:numId w:val="11"/>
        </w:numPr>
        <w:spacing w:after="240"/>
        <w:ind w:left="709" w:hanging="709"/>
      </w:pPr>
      <w:r>
        <w:t xml:space="preserve">Eine Interims- oder Arbeitsversion der Dokumentation </w:t>
      </w:r>
      <w:r w:rsidR="00DA683E">
        <w:t xml:space="preserve">MUSS </w:t>
      </w:r>
      <w:r>
        <w:t xml:space="preserve">unmittelbar, d. h. am Tag selbst angepasst werden. </w:t>
      </w:r>
    </w:p>
    <w:p w14:paraId="63992624" w14:textId="77777777" w:rsidR="00DA683E" w:rsidRDefault="00DA683E" w:rsidP="00DA683E">
      <w:pPr>
        <w:pStyle w:val="Listenabsatz"/>
        <w:spacing w:after="240"/>
      </w:pPr>
    </w:p>
    <w:p w14:paraId="30E7F951"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E545E42"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3FCA0775" w14:textId="77777777" w:rsidTr="00463ED4">
        <w:tc>
          <w:tcPr>
            <w:tcW w:w="8340" w:type="dxa"/>
            <w:tcBorders>
              <w:bottom w:val="single" w:sz="4" w:space="0" w:color="auto"/>
            </w:tcBorders>
            <w:shd w:val="clear" w:color="auto" w:fill="C6D9F1" w:themeFill="text2" w:themeFillTint="33"/>
          </w:tcPr>
          <w:p w14:paraId="15B0EEE8"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6DFE54B0" w14:textId="77777777" w:rsidTr="00463ED4">
        <w:tc>
          <w:tcPr>
            <w:tcW w:w="8340" w:type="dxa"/>
            <w:shd w:val="clear" w:color="auto" w:fill="FFFFFF" w:themeFill="background1"/>
          </w:tcPr>
          <w:p w14:paraId="448CF0CA" w14:textId="77777777" w:rsidR="00DA683E" w:rsidRDefault="00DA683E" w:rsidP="00463ED4">
            <w:pPr>
              <w:spacing w:before="120" w:after="120"/>
              <w:rPr>
                <w:color w:val="000000" w:themeColor="text1"/>
              </w:rPr>
            </w:pPr>
            <w:r>
              <w:rPr>
                <w:color w:val="000000" w:themeColor="text1"/>
              </w:rPr>
              <w:t>Begründung der Fachseite:</w:t>
            </w:r>
          </w:p>
        </w:tc>
      </w:tr>
    </w:tbl>
    <w:p w14:paraId="5103E5F0"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12CA0E64" w14:textId="77777777" w:rsidTr="00463ED4">
        <w:trPr>
          <w:trHeight w:val="205"/>
        </w:trPr>
        <w:tc>
          <w:tcPr>
            <w:tcW w:w="8356" w:type="dxa"/>
            <w:shd w:val="clear" w:color="auto" w:fill="D6E3BC" w:themeFill="accent3" w:themeFillTint="66"/>
          </w:tcPr>
          <w:p w14:paraId="1D9907B9" w14:textId="77777777" w:rsidR="00DA683E" w:rsidRPr="005B4E23" w:rsidRDefault="00DA683E" w:rsidP="00463ED4">
            <w:pPr>
              <w:suppressAutoHyphens/>
              <w:spacing w:before="120" w:after="120"/>
            </w:pPr>
            <w:r>
              <w:t>Umsetzung: JA / TEILWEISE / NEIN / ENTBEHRLICH</w:t>
            </w:r>
          </w:p>
        </w:tc>
      </w:tr>
      <w:tr w:rsidR="00DA683E" w:rsidRPr="00CC02C2" w14:paraId="6E2C8D25" w14:textId="77777777" w:rsidTr="00463ED4">
        <w:tc>
          <w:tcPr>
            <w:tcW w:w="8356" w:type="dxa"/>
          </w:tcPr>
          <w:p w14:paraId="6C96BF0F" w14:textId="77777777" w:rsidR="00DA683E" w:rsidRPr="00A87EF1" w:rsidRDefault="00DA683E" w:rsidP="00463ED4">
            <w:pPr>
              <w:suppressAutoHyphens/>
              <w:spacing w:before="120" w:after="120"/>
            </w:pPr>
            <w:r>
              <w:rPr>
                <w:color w:val="000000" w:themeColor="text1"/>
              </w:rPr>
              <w:t>Hier  steht Ihr Umsetzungsstand</w:t>
            </w:r>
          </w:p>
        </w:tc>
      </w:tr>
    </w:tbl>
    <w:p w14:paraId="3E2FB775" w14:textId="77777777" w:rsidR="00DA683E" w:rsidRDefault="00DA683E" w:rsidP="00DA683E">
      <w:pPr>
        <w:pStyle w:val="Listenabsatz"/>
        <w:spacing w:after="0"/>
        <w:ind w:left="720"/>
      </w:pPr>
    </w:p>
    <w:p w14:paraId="10BA3227" w14:textId="77777777" w:rsidR="00DA683E" w:rsidRDefault="00DA683E" w:rsidP="00DA683E">
      <w:pPr>
        <w:pStyle w:val="Listenabsatz"/>
        <w:spacing w:after="240"/>
      </w:pPr>
    </w:p>
    <w:p w14:paraId="396FE9C9" w14:textId="23AEF4B3" w:rsidR="00DA683E" w:rsidRDefault="00683CE3" w:rsidP="00187DFD">
      <w:pPr>
        <w:pStyle w:val="Listenabsatz"/>
        <w:numPr>
          <w:ilvl w:val="0"/>
          <w:numId w:val="11"/>
        </w:numPr>
        <w:spacing w:after="240"/>
        <w:ind w:left="709" w:hanging="709"/>
      </w:pPr>
      <w:r>
        <w:t>Die Stamm</w:t>
      </w:r>
      <w:r w:rsidR="00DA683E">
        <w:t>-</w:t>
      </w:r>
      <w:r>
        <w:t xml:space="preserve">Dokumentation MUSS spätestens 4 Wochen nach Abschluss der jeweiligen Arbeiten aktualisiert sein. </w:t>
      </w:r>
    </w:p>
    <w:p w14:paraId="137C4CA0" w14:textId="77777777" w:rsidR="00DA683E" w:rsidRDefault="00DA683E" w:rsidP="00DA683E">
      <w:pPr>
        <w:pStyle w:val="Listenabsatz"/>
        <w:spacing w:after="240"/>
      </w:pPr>
    </w:p>
    <w:p w14:paraId="17798035"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B382E79"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464E387C" w14:textId="77777777" w:rsidTr="00463ED4">
        <w:tc>
          <w:tcPr>
            <w:tcW w:w="8340" w:type="dxa"/>
            <w:tcBorders>
              <w:bottom w:val="single" w:sz="4" w:space="0" w:color="auto"/>
            </w:tcBorders>
            <w:shd w:val="clear" w:color="auto" w:fill="C6D9F1" w:themeFill="text2" w:themeFillTint="33"/>
          </w:tcPr>
          <w:p w14:paraId="255B9ACC"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5A7EE655" w14:textId="77777777" w:rsidTr="00463ED4">
        <w:tc>
          <w:tcPr>
            <w:tcW w:w="8340" w:type="dxa"/>
            <w:shd w:val="clear" w:color="auto" w:fill="FFFFFF" w:themeFill="background1"/>
          </w:tcPr>
          <w:p w14:paraId="41D9C59D" w14:textId="77777777" w:rsidR="00DA683E" w:rsidRDefault="00DA683E" w:rsidP="00463ED4">
            <w:pPr>
              <w:spacing w:before="120" w:after="120"/>
              <w:rPr>
                <w:color w:val="000000" w:themeColor="text1"/>
              </w:rPr>
            </w:pPr>
            <w:r>
              <w:rPr>
                <w:color w:val="000000" w:themeColor="text1"/>
              </w:rPr>
              <w:t>Begründung der Fachseite:</w:t>
            </w:r>
          </w:p>
        </w:tc>
      </w:tr>
    </w:tbl>
    <w:p w14:paraId="515743F6"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2756B5C0" w14:textId="77777777" w:rsidTr="00463ED4">
        <w:trPr>
          <w:trHeight w:val="205"/>
        </w:trPr>
        <w:tc>
          <w:tcPr>
            <w:tcW w:w="8356" w:type="dxa"/>
            <w:shd w:val="clear" w:color="auto" w:fill="D6E3BC" w:themeFill="accent3" w:themeFillTint="66"/>
          </w:tcPr>
          <w:p w14:paraId="1BD72297" w14:textId="77777777" w:rsidR="00DA683E" w:rsidRPr="005B4E23" w:rsidRDefault="00DA683E" w:rsidP="00463ED4">
            <w:pPr>
              <w:suppressAutoHyphens/>
              <w:spacing w:before="120" w:after="120"/>
            </w:pPr>
            <w:r>
              <w:t>Umsetzung: JA / TEILWEISE / NEIN / ENTBEHRLICH</w:t>
            </w:r>
          </w:p>
        </w:tc>
      </w:tr>
      <w:tr w:rsidR="00DA683E" w:rsidRPr="00CC02C2" w14:paraId="173E21CA" w14:textId="77777777" w:rsidTr="00463ED4">
        <w:tc>
          <w:tcPr>
            <w:tcW w:w="8356" w:type="dxa"/>
          </w:tcPr>
          <w:p w14:paraId="448757BF" w14:textId="77777777" w:rsidR="00DA683E" w:rsidRPr="00A87EF1" w:rsidRDefault="00DA683E" w:rsidP="00463ED4">
            <w:pPr>
              <w:suppressAutoHyphens/>
              <w:spacing w:before="120" w:after="120"/>
            </w:pPr>
            <w:r>
              <w:rPr>
                <w:color w:val="000000" w:themeColor="text1"/>
              </w:rPr>
              <w:t>Hier  steht Ihr Umsetzungsstand</w:t>
            </w:r>
          </w:p>
        </w:tc>
      </w:tr>
    </w:tbl>
    <w:p w14:paraId="45A30F56" w14:textId="77777777" w:rsidR="00DA683E" w:rsidRDefault="00DA683E" w:rsidP="00DA683E">
      <w:pPr>
        <w:pStyle w:val="Listenabsatz"/>
        <w:spacing w:after="0"/>
        <w:ind w:left="720"/>
      </w:pPr>
    </w:p>
    <w:p w14:paraId="29224021" w14:textId="77777777" w:rsidR="00DA683E" w:rsidRDefault="00DA683E" w:rsidP="00DA683E">
      <w:pPr>
        <w:pStyle w:val="Listenabsatz"/>
        <w:spacing w:after="240"/>
      </w:pPr>
    </w:p>
    <w:p w14:paraId="156F00D6" w14:textId="1F0DD7BA" w:rsidR="00DA683E" w:rsidRDefault="00683CE3" w:rsidP="00187DFD">
      <w:pPr>
        <w:pStyle w:val="Listenabsatz"/>
        <w:numPr>
          <w:ilvl w:val="0"/>
          <w:numId w:val="11"/>
        </w:numPr>
        <w:spacing w:after="240"/>
        <w:ind w:left="709" w:hanging="709"/>
      </w:pPr>
      <w:r>
        <w:t xml:space="preserve">Es </w:t>
      </w:r>
      <w:r w:rsidR="00DA683E">
        <w:t xml:space="preserve">MUSS </w:t>
      </w:r>
      <w:r>
        <w:t xml:space="preserve">geprüft werden, ob ein Dokumentenmanagement für die Dokumentation eingesetzt werden kann. </w:t>
      </w:r>
    </w:p>
    <w:p w14:paraId="104A16C6" w14:textId="77777777" w:rsidR="00DA683E" w:rsidRDefault="00DA683E" w:rsidP="00DA683E">
      <w:pPr>
        <w:pStyle w:val="Listenabsatz"/>
        <w:spacing w:after="240"/>
      </w:pPr>
    </w:p>
    <w:p w14:paraId="6036B61A"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DF4E454"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36C711EA" w14:textId="77777777" w:rsidTr="00463ED4">
        <w:tc>
          <w:tcPr>
            <w:tcW w:w="8340" w:type="dxa"/>
            <w:tcBorders>
              <w:bottom w:val="single" w:sz="4" w:space="0" w:color="auto"/>
            </w:tcBorders>
            <w:shd w:val="clear" w:color="auto" w:fill="C6D9F1" w:themeFill="text2" w:themeFillTint="33"/>
          </w:tcPr>
          <w:p w14:paraId="26E83F09"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3EF46AFB" w14:textId="77777777" w:rsidTr="00463ED4">
        <w:tc>
          <w:tcPr>
            <w:tcW w:w="8340" w:type="dxa"/>
            <w:shd w:val="clear" w:color="auto" w:fill="FFFFFF" w:themeFill="background1"/>
          </w:tcPr>
          <w:p w14:paraId="0E070917" w14:textId="77777777" w:rsidR="00DA683E" w:rsidRDefault="00DA683E" w:rsidP="00463ED4">
            <w:pPr>
              <w:spacing w:before="120" w:after="120"/>
              <w:rPr>
                <w:color w:val="000000" w:themeColor="text1"/>
              </w:rPr>
            </w:pPr>
            <w:r>
              <w:rPr>
                <w:color w:val="000000" w:themeColor="text1"/>
              </w:rPr>
              <w:t>Begründung der Fachseite:</w:t>
            </w:r>
          </w:p>
        </w:tc>
      </w:tr>
    </w:tbl>
    <w:p w14:paraId="41B8FECB"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14915A2B" w14:textId="77777777" w:rsidTr="00463ED4">
        <w:trPr>
          <w:trHeight w:val="205"/>
        </w:trPr>
        <w:tc>
          <w:tcPr>
            <w:tcW w:w="8356" w:type="dxa"/>
            <w:shd w:val="clear" w:color="auto" w:fill="D6E3BC" w:themeFill="accent3" w:themeFillTint="66"/>
          </w:tcPr>
          <w:p w14:paraId="711382E4" w14:textId="77777777" w:rsidR="00DA683E" w:rsidRPr="005B4E23" w:rsidRDefault="00DA683E" w:rsidP="00463ED4">
            <w:pPr>
              <w:suppressAutoHyphens/>
              <w:spacing w:before="120" w:after="120"/>
            </w:pPr>
            <w:r>
              <w:t>Umsetzung: JA / TEILWEISE / NEIN / ENTBEHRLICH</w:t>
            </w:r>
          </w:p>
        </w:tc>
      </w:tr>
      <w:tr w:rsidR="00DA683E" w:rsidRPr="00CC02C2" w14:paraId="66AF8DC0" w14:textId="77777777" w:rsidTr="00463ED4">
        <w:tc>
          <w:tcPr>
            <w:tcW w:w="8356" w:type="dxa"/>
          </w:tcPr>
          <w:p w14:paraId="273CE87B" w14:textId="77777777" w:rsidR="00DA683E" w:rsidRPr="00A87EF1" w:rsidRDefault="00DA683E" w:rsidP="00463ED4">
            <w:pPr>
              <w:suppressAutoHyphens/>
              <w:spacing w:before="120" w:after="120"/>
            </w:pPr>
            <w:r>
              <w:rPr>
                <w:color w:val="000000" w:themeColor="text1"/>
              </w:rPr>
              <w:t>Hier  steht Ihr Umsetzungsstand</w:t>
            </w:r>
          </w:p>
        </w:tc>
      </w:tr>
    </w:tbl>
    <w:p w14:paraId="77DDDB22" w14:textId="77777777" w:rsidR="00DA683E" w:rsidRDefault="00DA683E" w:rsidP="00DA683E">
      <w:pPr>
        <w:pStyle w:val="Listenabsatz"/>
        <w:spacing w:after="0"/>
        <w:ind w:left="720"/>
      </w:pPr>
    </w:p>
    <w:p w14:paraId="5B0E74E5" w14:textId="77777777" w:rsidR="00DA683E" w:rsidRDefault="00DA683E" w:rsidP="00DA683E">
      <w:pPr>
        <w:pStyle w:val="Listenabsatz"/>
        <w:spacing w:after="240"/>
      </w:pPr>
    </w:p>
    <w:p w14:paraId="05C140DC" w14:textId="4F782FEB" w:rsidR="00DA683E" w:rsidRDefault="00683CE3" w:rsidP="00187DFD">
      <w:pPr>
        <w:pStyle w:val="Listenabsatz"/>
        <w:numPr>
          <w:ilvl w:val="0"/>
          <w:numId w:val="11"/>
        </w:numPr>
        <w:spacing w:after="240"/>
        <w:ind w:left="709" w:hanging="709"/>
      </w:pPr>
      <w:r>
        <w:t xml:space="preserve">Die Dokumentation </w:t>
      </w:r>
      <w:r w:rsidR="00DA683E">
        <w:t xml:space="preserve">MUSS </w:t>
      </w:r>
      <w:r>
        <w:t xml:space="preserve">regelmäßig überprüft und aktualisiert werden. </w:t>
      </w:r>
    </w:p>
    <w:p w14:paraId="175A9D1A" w14:textId="77777777" w:rsidR="00DA683E" w:rsidRDefault="00DA683E" w:rsidP="00DA683E">
      <w:pPr>
        <w:pStyle w:val="Listenabsatz"/>
        <w:spacing w:after="240"/>
      </w:pPr>
    </w:p>
    <w:p w14:paraId="3CEECCB1" w14:textId="77777777" w:rsidR="00DA683E" w:rsidRPr="00A85502" w:rsidRDefault="00DA683E" w:rsidP="00DA683E">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02F6AD5" w14:textId="77777777" w:rsidR="00DA683E" w:rsidRDefault="00DA683E" w:rsidP="00DA683E">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A683E" w14:paraId="0B160C66" w14:textId="77777777" w:rsidTr="00463ED4">
        <w:tc>
          <w:tcPr>
            <w:tcW w:w="8340" w:type="dxa"/>
            <w:tcBorders>
              <w:bottom w:val="single" w:sz="4" w:space="0" w:color="auto"/>
            </w:tcBorders>
            <w:shd w:val="clear" w:color="auto" w:fill="C6D9F1" w:themeFill="text2" w:themeFillTint="33"/>
          </w:tcPr>
          <w:p w14:paraId="262240A0" w14:textId="77777777" w:rsidR="00DA683E" w:rsidRDefault="00DA683E" w:rsidP="00463ED4">
            <w:pPr>
              <w:spacing w:before="120" w:after="120"/>
              <w:rPr>
                <w:color w:val="000000" w:themeColor="text1"/>
              </w:rPr>
            </w:pPr>
            <w:r>
              <w:rPr>
                <w:color w:val="000000" w:themeColor="text1"/>
              </w:rPr>
              <w:t>Einspruch - diese Anforderung soll nicht aufgenommen werden!</w:t>
            </w:r>
          </w:p>
        </w:tc>
      </w:tr>
      <w:tr w:rsidR="00DA683E" w14:paraId="0D68CDDB" w14:textId="77777777" w:rsidTr="00463ED4">
        <w:tc>
          <w:tcPr>
            <w:tcW w:w="8340" w:type="dxa"/>
            <w:shd w:val="clear" w:color="auto" w:fill="FFFFFF" w:themeFill="background1"/>
          </w:tcPr>
          <w:p w14:paraId="67E66976" w14:textId="77777777" w:rsidR="00DA683E" w:rsidRDefault="00DA683E" w:rsidP="00463ED4">
            <w:pPr>
              <w:spacing w:before="120" w:after="120"/>
              <w:rPr>
                <w:color w:val="000000" w:themeColor="text1"/>
              </w:rPr>
            </w:pPr>
            <w:r>
              <w:rPr>
                <w:color w:val="000000" w:themeColor="text1"/>
              </w:rPr>
              <w:t>Begründung der Fachseite:</w:t>
            </w:r>
          </w:p>
        </w:tc>
      </w:tr>
    </w:tbl>
    <w:p w14:paraId="08ADF2F3" w14:textId="77777777" w:rsidR="00DA683E" w:rsidRDefault="00DA683E" w:rsidP="00DA683E">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A683E" w:rsidRPr="005B4E23" w14:paraId="0FFF6F20" w14:textId="77777777" w:rsidTr="00463ED4">
        <w:trPr>
          <w:trHeight w:val="205"/>
        </w:trPr>
        <w:tc>
          <w:tcPr>
            <w:tcW w:w="8356" w:type="dxa"/>
            <w:shd w:val="clear" w:color="auto" w:fill="D6E3BC" w:themeFill="accent3" w:themeFillTint="66"/>
          </w:tcPr>
          <w:p w14:paraId="144E0416" w14:textId="77777777" w:rsidR="00DA683E" w:rsidRPr="005B4E23" w:rsidRDefault="00DA683E" w:rsidP="00463ED4">
            <w:pPr>
              <w:suppressAutoHyphens/>
              <w:spacing w:before="120" w:after="120"/>
            </w:pPr>
            <w:r>
              <w:t>Umsetzung: JA / TEILWEISE / NEIN / ENTBEHRLICH</w:t>
            </w:r>
          </w:p>
        </w:tc>
      </w:tr>
      <w:tr w:rsidR="00DA683E" w:rsidRPr="00CC02C2" w14:paraId="0039D070" w14:textId="77777777" w:rsidTr="00463ED4">
        <w:tc>
          <w:tcPr>
            <w:tcW w:w="8356" w:type="dxa"/>
          </w:tcPr>
          <w:p w14:paraId="5556DBC4" w14:textId="77777777" w:rsidR="00DA683E" w:rsidRPr="00A87EF1" w:rsidRDefault="00DA683E" w:rsidP="00463ED4">
            <w:pPr>
              <w:suppressAutoHyphens/>
              <w:spacing w:before="120" w:after="120"/>
            </w:pPr>
            <w:r>
              <w:rPr>
                <w:color w:val="000000" w:themeColor="text1"/>
              </w:rPr>
              <w:t>Hier  steht Ihr Umsetzungsstand</w:t>
            </w:r>
          </w:p>
        </w:tc>
      </w:tr>
    </w:tbl>
    <w:p w14:paraId="2A317FE0" w14:textId="58BA2826" w:rsidR="00DA683E" w:rsidRDefault="00DA683E" w:rsidP="00DA683E">
      <w:pPr>
        <w:pStyle w:val="Listenabsatz"/>
        <w:spacing w:after="240"/>
      </w:pPr>
    </w:p>
    <w:p w14:paraId="78A31477" w14:textId="77777777" w:rsidR="00DA683E" w:rsidRDefault="00DA683E" w:rsidP="00DA683E">
      <w:pPr>
        <w:pStyle w:val="Listenabsatz"/>
        <w:spacing w:after="240"/>
      </w:pPr>
    </w:p>
    <w:p w14:paraId="5259058C" w14:textId="17C3866C" w:rsidR="00187DFD" w:rsidRPr="0083049A" w:rsidRDefault="00683CE3" w:rsidP="00187DFD">
      <w:pPr>
        <w:pStyle w:val="Listenabsatz"/>
        <w:numPr>
          <w:ilvl w:val="0"/>
          <w:numId w:val="11"/>
        </w:numPr>
        <w:spacing w:after="240"/>
        <w:ind w:left="709" w:hanging="709"/>
      </w:pPr>
      <w:r>
        <w:t xml:space="preserve">Sämtliche technischen Einrichtungen, die im Rahmen der Verkabelung dokumentiert sind, MÜSSEN hinsichtlich der Dokumentationstreue spätestens nach </w:t>
      </w:r>
      <w:r w:rsidR="009848FA">
        <w:br/>
      </w:r>
      <w:r>
        <w:t>4 Jahren geprüft werden.</w:t>
      </w:r>
    </w:p>
    <w:p w14:paraId="3C36C026" w14:textId="77777777" w:rsidR="00187DFD" w:rsidRDefault="00187DFD" w:rsidP="00187DFD">
      <w:pPr>
        <w:pStyle w:val="Listenabsatz"/>
        <w:spacing w:after="0"/>
        <w:ind w:left="720"/>
        <w:rPr>
          <w:color w:val="FF0000"/>
        </w:rPr>
      </w:pPr>
    </w:p>
    <w:p w14:paraId="1B76480D"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3B6D0D3"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41459417" w14:textId="77777777" w:rsidTr="00463ED4">
        <w:tc>
          <w:tcPr>
            <w:tcW w:w="8340" w:type="dxa"/>
            <w:tcBorders>
              <w:bottom w:val="single" w:sz="4" w:space="0" w:color="auto"/>
            </w:tcBorders>
            <w:shd w:val="clear" w:color="auto" w:fill="C6D9F1" w:themeFill="text2" w:themeFillTint="33"/>
          </w:tcPr>
          <w:p w14:paraId="3775E7AC"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65669D3F" w14:textId="77777777" w:rsidTr="00463ED4">
        <w:tc>
          <w:tcPr>
            <w:tcW w:w="8340" w:type="dxa"/>
            <w:shd w:val="clear" w:color="auto" w:fill="FFFFFF" w:themeFill="background1"/>
          </w:tcPr>
          <w:p w14:paraId="254F11B2" w14:textId="77777777" w:rsidR="00187DFD" w:rsidRDefault="00187DFD" w:rsidP="00463ED4">
            <w:pPr>
              <w:spacing w:before="120" w:after="120"/>
              <w:rPr>
                <w:color w:val="000000" w:themeColor="text1"/>
              </w:rPr>
            </w:pPr>
            <w:r>
              <w:rPr>
                <w:color w:val="000000" w:themeColor="text1"/>
              </w:rPr>
              <w:t>Begründung der Fachseite:</w:t>
            </w:r>
          </w:p>
        </w:tc>
      </w:tr>
    </w:tbl>
    <w:p w14:paraId="2CAB73F2" w14:textId="53FAEE03" w:rsidR="00187DFD" w:rsidRDefault="00187DFD" w:rsidP="00187DFD">
      <w:pPr>
        <w:pStyle w:val="Listenabsatz"/>
        <w:spacing w:after="0"/>
        <w:ind w:left="720"/>
      </w:pPr>
    </w:p>
    <w:p w14:paraId="5C89C879" w14:textId="77777777" w:rsidR="00C5455E" w:rsidRDefault="00C5455E"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393578E6" w14:textId="77777777" w:rsidTr="00463ED4">
        <w:trPr>
          <w:trHeight w:val="205"/>
        </w:trPr>
        <w:tc>
          <w:tcPr>
            <w:tcW w:w="8356" w:type="dxa"/>
            <w:shd w:val="clear" w:color="auto" w:fill="D6E3BC" w:themeFill="accent3" w:themeFillTint="66"/>
          </w:tcPr>
          <w:p w14:paraId="488BE0A2" w14:textId="77777777" w:rsidR="00187DFD" w:rsidRPr="005B4E23" w:rsidRDefault="00187DFD" w:rsidP="00463ED4">
            <w:pPr>
              <w:suppressAutoHyphens/>
              <w:spacing w:before="120" w:after="120"/>
            </w:pPr>
            <w:r>
              <w:t>Umsetzung: JA / TEILWEISE / NEIN / ENTBEHRLICH</w:t>
            </w:r>
          </w:p>
        </w:tc>
      </w:tr>
      <w:tr w:rsidR="00187DFD" w:rsidRPr="00CC02C2" w14:paraId="6D4D4037" w14:textId="77777777" w:rsidTr="00463ED4">
        <w:tc>
          <w:tcPr>
            <w:tcW w:w="8356" w:type="dxa"/>
          </w:tcPr>
          <w:p w14:paraId="536BE56C" w14:textId="77777777" w:rsidR="00187DFD" w:rsidRPr="00A87EF1" w:rsidRDefault="00187DFD" w:rsidP="00463ED4">
            <w:pPr>
              <w:suppressAutoHyphens/>
              <w:spacing w:before="120" w:after="120"/>
            </w:pPr>
            <w:r>
              <w:rPr>
                <w:color w:val="000000" w:themeColor="text1"/>
              </w:rPr>
              <w:t>Hier  steht Ihr Umsetzungsstand</w:t>
            </w:r>
          </w:p>
        </w:tc>
      </w:tr>
    </w:tbl>
    <w:p w14:paraId="47A571F8" w14:textId="77777777" w:rsidR="00187DFD" w:rsidRDefault="00187DFD" w:rsidP="00187DFD">
      <w:pPr>
        <w:pStyle w:val="Listenabsatz"/>
        <w:spacing w:after="0"/>
        <w:ind w:left="720"/>
      </w:pPr>
    </w:p>
    <w:p w14:paraId="311217D4" w14:textId="77777777" w:rsidR="00187DFD" w:rsidRPr="001302A6" w:rsidRDefault="00187DFD" w:rsidP="00187DFD">
      <w:pPr>
        <w:spacing w:after="120"/>
        <w:ind w:left="170"/>
        <w:rPr>
          <w:sz w:val="18"/>
          <w:szCs w:val="18"/>
        </w:rPr>
      </w:pPr>
    </w:p>
    <w:p w14:paraId="39A6AA97" w14:textId="1A761294" w:rsidR="00187DFD" w:rsidRDefault="00683CE3" w:rsidP="00187DFD">
      <w:pPr>
        <w:pStyle w:val="berschrift2"/>
      </w:pPr>
      <w:bookmarkStart w:id="48" w:name="_Toc91948684"/>
      <w:r>
        <w:t xml:space="preserve">Neutrale Dokumentation in den Verteilern </w:t>
      </w:r>
      <w:r w:rsidR="00187DFD">
        <w:t>(</w:t>
      </w:r>
      <w:r>
        <w:t>S</w:t>
      </w:r>
      <w:r w:rsidR="00187DFD">
        <w:t>) [A</w:t>
      </w:r>
      <w:r>
        <w:t>1</w:t>
      </w:r>
      <w:r w:rsidR="00187DFD">
        <w:t>1]</w:t>
      </w:r>
      <w:bookmarkEnd w:id="48"/>
    </w:p>
    <w:p w14:paraId="49EB45B0" w14:textId="77777777" w:rsidR="00187DFD" w:rsidRDefault="00187DFD" w:rsidP="00187DFD">
      <w:pPr>
        <w:suppressAutoHyphens/>
        <w:spacing w:after="240"/>
        <w:ind w:left="720"/>
        <w:rPr>
          <w:color w:val="000000" w:themeColor="text1"/>
        </w:rPr>
      </w:pPr>
    </w:p>
    <w:p w14:paraId="2AE1BFFC" w14:textId="0860290B" w:rsidR="009848FA" w:rsidRDefault="00683CE3" w:rsidP="00187DFD">
      <w:pPr>
        <w:pStyle w:val="Listenabsatz"/>
        <w:numPr>
          <w:ilvl w:val="0"/>
          <w:numId w:val="11"/>
        </w:numPr>
        <w:spacing w:after="0"/>
        <w:ind w:left="709" w:hanging="709"/>
      </w:pPr>
      <w:r>
        <w:t xml:space="preserve">In jedem Verteiler </w:t>
      </w:r>
      <w:r w:rsidR="009848FA">
        <w:t xml:space="preserve">MUSS </w:t>
      </w:r>
      <w:r>
        <w:t xml:space="preserve">es eine Dokumentation geben, die den derzeitigen Stand von Rangierungen und Leitungsbelegungen wiedergibt. </w:t>
      </w:r>
    </w:p>
    <w:p w14:paraId="72622CEE" w14:textId="77777777" w:rsidR="009848FA" w:rsidRDefault="009848FA" w:rsidP="009848FA">
      <w:pPr>
        <w:pStyle w:val="Listenabsatz"/>
        <w:spacing w:after="0"/>
      </w:pPr>
    </w:p>
    <w:p w14:paraId="675CA34A"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67F14BAF"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F177CE" w14:textId="77777777" w:rsidR="00B469B9" w:rsidRPr="001F352F"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B469B9" w:rsidRPr="005B4E23" w14:paraId="5D7CEB8A" w14:textId="77777777" w:rsidTr="00463ED4">
        <w:trPr>
          <w:trHeight w:val="205"/>
        </w:trPr>
        <w:tc>
          <w:tcPr>
            <w:tcW w:w="8356" w:type="dxa"/>
            <w:shd w:val="clear" w:color="auto" w:fill="D6E3BC" w:themeFill="accent3" w:themeFillTint="66"/>
          </w:tcPr>
          <w:p w14:paraId="008DDDA6" w14:textId="77777777" w:rsidR="00B469B9" w:rsidRPr="005B4E23" w:rsidRDefault="00B469B9" w:rsidP="00463ED4">
            <w:pPr>
              <w:suppressAutoHyphens/>
              <w:spacing w:before="120" w:after="120"/>
            </w:pPr>
            <w:r>
              <w:t xml:space="preserve">Umsetzung: JA / TEILWEISE / NEIN / ENTBEHRLICH </w:t>
            </w:r>
          </w:p>
        </w:tc>
      </w:tr>
      <w:tr w:rsidR="00B469B9" w:rsidRPr="00CC02C2" w14:paraId="694515D4" w14:textId="77777777" w:rsidTr="00463ED4">
        <w:tc>
          <w:tcPr>
            <w:tcW w:w="8356" w:type="dxa"/>
          </w:tcPr>
          <w:p w14:paraId="1C64FCDB"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1A634FAB"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2354A5C1" w14:textId="77777777" w:rsidTr="00463ED4">
        <w:tc>
          <w:tcPr>
            <w:tcW w:w="8340" w:type="dxa"/>
            <w:tcBorders>
              <w:bottom w:val="single" w:sz="4" w:space="0" w:color="auto"/>
            </w:tcBorders>
            <w:shd w:val="clear" w:color="auto" w:fill="C6D9F1" w:themeFill="text2" w:themeFillTint="33"/>
          </w:tcPr>
          <w:p w14:paraId="6EF40AF1"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017E105A" w14:textId="77777777" w:rsidTr="00463ED4">
        <w:tc>
          <w:tcPr>
            <w:tcW w:w="8340" w:type="dxa"/>
            <w:shd w:val="clear" w:color="auto" w:fill="FFFFFF" w:themeFill="background1"/>
          </w:tcPr>
          <w:p w14:paraId="0167ADAA" w14:textId="77777777" w:rsidR="00B469B9" w:rsidRDefault="00B469B9" w:rsidP="00463ED4">
            <w:pPr>
              <w:spacing w:before="60" w:after="60"/>
              <w:rPr>
                <w:color w:val="000000" w:themeColor="text1"/>
              </w:rPr>
            </w:pPr>
            <w:r>
              <w:rPr>
                <w:color w:val="000000" w:themeColor="text1"/>
              </w:rPr>
              <w:t>Begründung der Fachseite:</w:t>
            </w:r>
          </w:p>
        </w:tc>
      </w:tr>
    </w:tbl>
    <w:p w14:paraId="063E1F02" w14:textId="141530AA" w:rsidR="009848FA" w:rsidRDefault="009848FA" w:rsidP="009848FA">
      <w:pPr>
        <w:pStyle w:val="Listenabsatz"/>
        <w:spacing w:after="0"/>
      </w:pPr>
    </w:p>
    <w:p w14:paraId="0BF8A1BC" w14:textId="77777777" w:rsidR="00B469B9" w:rsidRDefault="00B469B9" w:rsidP="009848FA">
      <w:pPr>
        <w:pStyle w:val="Listenabsatz"/>
        <w:spacing w:after="0"/>
      </w:pPr>
    </w:p>
    <w:p w14:paraId="45C1F324" w14:textId="77777777" w:rsidR="009848FA" w:rsidRDefault="00683CE3" w:rsidP="00187DFD">
      <w:pPr>
        <w:pStyle w:val="Listenabsatz"/>
        <w:numPr>
          <w:ilvl w:val="0"/>
          <w:numId w:val="11"/>
        </w:numPr>
        <w:spacing w:after="0"/>
        <w:ind w:left="709" w:hanging="709"/>
      </w:pPr>
      <w:r>
        <w:t xml:space="preserve">Die Dokumentation im Verteiler MUSS ein sicheres Schalten ermöglichen. </w:t>
      </w:r>
    </w:p>
    <w:p w14:paraId="072E0566" w14:textId="77777777" w:rsidR="009848FA" w:rsidRDefault="009848FA" w:rsidP="009848FA">
      <w:pPr>
        <w:pStyle w:val="Listenabsatz"/>
        <w:spacing w:after="0"/>
      </w:pPr>
    </w:p>
    <w:p w14:paraId="544F522B"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02101278"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A126B6" w14:textId="77777777" w:rsidR="00B469B9" w:rsidRPr="001F352F"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B469B9" w:rsidRPr="005B4E23" w14:paraId="259765CD" w14:textId="77777777" w:rsidTr="00463ED4">
        <w:trPr>
          <w:trHeight w:val="205"/>
        </w:trPr>
        <w:tc>
          <w:tcPr>
            <w:tcW w:w="8356" w:type="dxa"/>
            <w:shd w:val="clear" w:color="auto" w:fill="D6E3BC" w:themeFill="accent3" w:themeFillTint="66"/>
          </w:tcPr>
          <w:p w14:paraId="6A56F8E5" w14:textId="77777777" w:rsidR="00B469B9" w:rsidRPr="005B4E23" w:rsidRDefault="00B469B9" w:rsidP="00463ED4">
            <w:pPr>
              <w:suppressAutoHyphens/>
              <w:spacing w:before="120" w:after="120"/>
            </w:pPr>
            <w:r>
              <w:t xml:space="preserve">Umsetzung: JA / TEILWEISE / NEIN / ENTBEHRLICH </w:t>
            </w:r>
          </w:p>
        </w:tc>
      </w:tr>
      <w:tr w:rsidR="00B469B9" w:rsidRPr="00CC02C2" w14:paraId="10AD036D" w14:textId="77777777" w:rsidTr="00463ED4">
        <w:tc>
          <w:tcPr>
            <w:tcW w:w="8356" w:type="dxa"/>
          </w:tcPr>
          <w:p w14:paraId="3C291F92"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586928D7"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10682801" w14:textId="77777777" w:rsidTr="00463ED4">
        <w:tc>
          <w:tcPr>
            <w:tcW w:w="8340" w:type="dxa"/>
            <w:tcBorders>
              <w:bottom w:val="single" w:sz="4" w:space="0" w:color="auto"/>
            </w:tcBorders>
            <w:shd w:val="clear" w:color="auto" w:fill="C6D9F1" w:themeFill="text2" w:themeFillTint="33"/>
          </w:tcPr>
          <w:p w14:paraId="55509B71"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75719161" w14:textId="77777777" w:rsidTr="00463ED4">
        <w:tc>
          <w:tcPr>
            <w:tcW w:w="8340" w:type="dxa"/>
            <w:shd w:val="clear" w:color="auto" w:fill="FFFFFF" w:themeFill="background1"/>
          </w:tcPr>
          <w:p w14:paraId="06D35BB3" w14:textId="77777777" w:rsidR="00B469B9" w:rsidRDefault="00B469B9" w:rsidP="00463ED4">
            <w:pPr>
              <w:spacing w:before="60" w:after="60"/>
              <w:rPr>
                <w:color w:val="000000" w:themeColor="text1"/>
              </w:rPr>
            </w:pPr>
            <w:r>
              <w:rPr>
                <w:color w:val="000000" w:themeColor="text1"/>
              </w:rPr>
              <w:t>Begründung der Fachseite:</w:t>
            </w:r>
          </w:p>
        </w:tc>
      </w:tr>
    </w:tbl>
    <w:p w14:paraId="20E32EA6" w14:textId="750FA762" w:rsidR="00B469B9" w:rsidRPr="00B469B9" w:rsidRDefault="00B469B9" w:rsidP="00B469B9">
      <w:pPr>
        <w:pStyle w:val="Listenabsatz"/>
        <w:spacing w:after="0"/>
      </w:pPr>
    </w:p>
    <w:p w14:paraId="749551E2" w14:textId="77777777" w:rsidR="00B469B9" w:rsidRPr="00CC02C2" w:rsidRDefault="00B469B9" w:rsidP="00B469B9">
      <w:pPr>
        <w:suppressAutoHyphens/>
        <w:spacing w:after="240"/>
        <w:ind w:left="720"/>
        <w:rPr>
          <w:color w:val="000000" w:themeColor="text1"/>
        </w:rPr>
      </w:pPr>
    </w:p>
    <w:p w14:paraId="2119E7FA" w14:textId="62D75D5E" w:rsidR="009848FA" w:rsidRDefault="00683CE3" w:rsidP="00187DFD">
      <w:pPr>
        <w:pStyle w:val="Listenabsatz"/>
        <w:numPr>
          <w:ilvl w:val="0"/>
          <w:numId w:val="11"/>
        </w:numPr>
        <w:spacing w:after="0"/>
        <w:ind w:left="709" w:hanging="709"/>
      </w:pPr>
      <w:r>
        <w:t xml:space="preserve">Die Dokumentation im Verteiler </w:t>
      </w:r>
      <w:r w:rsidR="009848FA">
        <w:t xml:space="preserve">MUSS </w:t>
      </w:r>
      <w:r>
        <w:t xml:space="preserve">möglichst neutral gehalten werden. </w:t>
      </w:r>
    </w:p>
    <w:p w14:paraId="41ADF0A5" w14:textId="77777777" w:rsidR="009848FA" w:rsidRDefault="009848FA" w:rsidP="009848FA">
      <w:pPr>
        <w:pStyle w:val="Listenabsatz"/>
        <w:spacing w:after="0"/>
      </w:pPr>
    </w:p>
    <w:p w14:paraId="306E28DF"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0D22AEF5"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9EAC79" w14:textId="57F69642" w:rsidR="00B469B9"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p w14:paraId="29EF37EC" w14:textId="77777777" w:rsidR="00C5455E" w:rsidRPr="001F352F" w:rsidRDefault="00C5455E" w:rsidP="00B469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214"/>
      </w:tblGrid>
      <w:tr w:rsidR="00B469B9" w:rsidRPr="005B4E23" w14:paraId="33A28AF5" w14:textId="77777777" w:rsidTr="00463ED4">
        <w:trPr>
          <w:trHeight w:val="205"/>
        </w:trPr>
        <w:tc>
          <w:tcPr>
            <w:tcW w:w="8356" w:type="dxa"/>
            <w:shd w:val="clear" w:color="auto" w:fill="D6E3BC" w:themeFill="accent3" w:themeFillTint="66"/>
          </w:tcPr>
          <w:p w14:paraId="104B4BAB" w14:textId="77777777" w:rsidR="00B469B9" w:rsidRPr="005B4E23" w:rsidRDefault="00B469B9" w:rsidP="00463ED4">
            <w:pPr>
              <w:suppressAutoHyphens/>
              <w:spacing w:before="120" w:after="120"/>
            </w:pPr>
            <w:r>
              <w:t xml:space="preserve">Umsetzung: JA / TEILWEISE / NEIN / ENTBEHRLICH </w:t>
            </w:r>
          </w:p>
        </w:tc>
      </w:tr>
      <w:tr w:rsidR="00B469B9" w:rsidRPr="00CC02C2" w14:paraId="53CD6B27" w14:textId="77777777" w:rsidTr="00463ED4">
        <w:tc>
          <w:tcPr>
            <w:tcW w:w="8356" w:type="dxa"/>
          </w:tcPr>
          <w:p w14:paraId="7DB99671"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0A94ABFC"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210BCA16" w14:textId="77777777" w:rsidTr="00463ED4">
        <w:tc>
          <w:tcPr>
            <w:tcW w:w="8340" w:type="dxa"/>
            <w:tcBorders>
              <w:bottom w:val="single" w:sz="4" w:space="0" w:color="auto"/>
            </w:tcBorders>
            <w:shd w:val="clear" w:color="auto" w:fill="C6D9F1" w:themeFill="text2" w:themeFillTint="33"/>
          </w:tcPr>
          <w:p w14:paraId="04969CD8"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2D655C2C" w14:textId="77777777" w:rsidTr="00463ED4">
        <w:tc>
          <w:tcPr>
            <w:tcW w:w="8340" w:type="dxa"/>
            <w:shd w:val="clear" w:color="auto" w:fill="FFFFFF" w:themeFill="background1"/>
          </w:tcPr>
          <w:p w14:paraId="5C5469A2" w14:textId="77777777" w:rsidR="00B469B9" w:rsidRDefault="00B469B9" w:rsidP="00463ED4">
            <w:pPr>
              <w:spacing w:before="60" w:after="60"/>
              <w:rPr>
                <w:color w:val="000000" w:themeColor="text1"/>
              </w:rPr>
            </w:pPr>
            <w:r>
              <w:rPr>
                <w:color w:val="000000" w:themeColor="text1"/>
              </w:rPr>
              <w:t>Begründung der Fachseite:</w:t>
            </w:r>
          </w:p>
        </w:tc>
      </w:tr>
    </w:tbl>
    <w:p w14:paraId="248DC22D" w14:textId="77777777" w:rsidR="00B469B9" w:rsidRPr="00B469B9" w:rsidRDefault="00B469B9" w:rsidP="00B469B9">
      <w:pPr>
        <w:pStyle w:val="Listenabsatz"/>
        <w:spacing w:after="0"/>
      </w:pPr>
    </w:p>
    <w:p w14:paraId="4BB5B5C8" w14:textId="77777777" w:rsidR="009848FA" w:rsidRDefault="009848FA" w:rsidP="009848FA">
      <w:pPr>
        <w:pStyle w:val="Listenabsatz"/>
        <w:spacing w:after="0"/>
      </w:pPr>
    </w:p>
    <w:p w14:paraId="54F03CD7" w14:textId="65083D40" w:rsidR="009848FA" w:rsidRDefault="00683CE3" w:rsidP="00187DFD">
      <w:pPr>
        <w:pStyle w:val="Listenabsatz"/>
        <w:numPr>
          <w:ilvl w:val="0"/>
          <w:numId w:val="11"/>
        </w:numPr>
        <w:spacing w:after="0"/>
        <w:ind w:left="709" w:hanging="709"/>
      </w:pPr>
      <w:r>
        <w:t xml:space="preserve">In der Dokumentation im Verteiler </w:t>
      </w:r>
      <w:r w:rsidR="009848FA">
        <w:t>DÜRFEN</w:t>
      </w:r>
      <w:r w:rsidR="009848FA">
        <w:t xml:space="preserve"> </w:t>
      </w:r>
      <w:r>
        <w:t xml:space="preserve">nur bestehende und genutzte </w:t>
      </w:r>
      <w:r w:rsidR="009848FA">
        <w:br/>
      </w:r>
      <w:r>
        <w:t xml:space="preserve">Verbindungen sowie auflaufende Reservekabel aufgeführt sein. </w:t>
      </w:r>
    </w:p>
    <w:p w14:paraId="18927A2B" w14:textId="77777777" w:rsidR="009848FA" w:rsidRDefault="009848FA" w:rsidP="009848FA">
      <w:pPr>
        <w:pStyle w:val="Listenabsatz"/>
        <w:spacing w:after="0"/>
      </w:pPr>
    </w:p>
    <w:p w14:paraId="790405B5"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2A5BDD1A"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3DFB19" w14:textId="77777777" w:rsidR="00B469B9" w:rsidRPr="001F352F"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B469B9" w:rsidRPr="005B4E23" w14:paraId="06B52670" w14:textId="77777777" w:rsidTr="00463ED4">
        <w:trPr>
          <w:trHeight w:val="205"/>
        </w:trPr>
        <w:tc>
          <w:tcPr>
            <w:tcW w:w="8356" w:type="dxa"/>
            <w:shd w:val="clear" w:color="auto" w:fill="D6E3BC" w:themeFill="accent3" w:themeFillTint="66"/>
          </w:tcPr>
          <w:p w14:paraId="61D6C0F3" w14:textId="77777777" w:rsidR="00B469B9" w:rsidRPr="005B4E23" w:rsidRDefault="00B469B9" w:rsidP="00463ED4">
            <w:pPr>
              <w:suppressAutoHyphens/>
              <w:spacing w:before="120" w:after="120"/>
            </w:pPr>
            <w:r>
              <w:t xml:space="preserve">Umsetzung: JA / TEILWEISE / NEIN / ENTBEHRLICH </w:t>
            </w:r>
          </w:p>
        </w:tc>
      </w:tr>
      <w:tr w:rsidR="00B469B9" w:rsidRPr="00CC02C2" w14:paraId="305A605B" w14:textId="77777777" w:rsidTr="00463ED4">
        <w:tc>
          <w:tcPr>
            <w:tcW w:w="8356" w:type="dxa"/>
          </w:tcPr>
          <w:p w14:paraId="6E904956"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162F3D22"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6194E9D1" w14:textId="77777777" w:rsidTr="00463ED4">
        <w:tc>
          <w:tcPr>
            <w:tcW w:w="8340" w:type="dxa"/>
            <w:tcBorders>
              <w:bottom w:val="single" w:sz="4" w:space="0" w:color="auto"/>
            </w:tcBorders>
            <w:shd w:val="clear" w:color="auto" w:fill="C6D9F1" w:themeFill="text2" w:themeFillTint="33"/>
          </w:tcPr>
          <w:p w14:paraId="2D48EC10"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70BAFC04" w14:textId="77777777" w:rsidTr="00463ED4">
        <w:tc>
          <w:tcPr>
            <w:tcW w:w="8340" w:type="dxa"/>
            <w:shd w:val="clear" w:color="auto" w:fill="FFFFFF" w:themeFill="background1"/>
          </w:tcPr>
          <w:p w14:paraId="28DAE61F" w14:textId="77777777" w:rsidR="00B469B9" w:rsidRDefault="00B469B9" w:rsidP="00463ED4">
            <w:pPr>
              <w:spacing w:before="60" w:after="60"/>
              <w:rPr>
                <w:color w:val="000000" w:themeColor="text1"/>
              </w:rPr>
            </w:pPr>
            <w:r>
              <w:rPr>
                <w:color w:val="000000" w:themeColor="text1"/>
              </w:rPr>
              <w:t>Begründung der Fachseite:</w:t>
            </w:r>
          </w:p>
        </w:tc>
      </w:tr>
    </w:tbl>
    <w:p w14:paraId="50630D9A" w14:textId="77777777" w:rsidR="00B469B9" w:rsidRPr="00B469B9" w:rsidRDefault="00B469B9" w:rsidP="00B469B9">
      <w:pPr>
        <w:pStyle w:val="Listenabsatz"/>
        <w:spacing w:after="0"/>
      </w:pPr>
    </w:p>
    <w:p w14:paraId="2D17DCCA" w14:textId="77777777" w:rsidR="009848FA" w:rsidRDefault="009848FA" w:rsidP="009848FA">
      <w:pPr>
        <w:pStyle w:val="Listenabsatz"/>
        <w:spacing w:after="0"/>
      </w:pPr>
    </w:p>
    <w:p w14:paraId="40F73056" w14:textId="260DB07E" w:rsidR="009848FA" w:rsidRDefault="00683CE3" w:rsidP="00187DFD">
      <w:pPr>
        <w:pStyle w:val="Listenabsatz"/>
        <w:numPr>
          <w:ilvl w:val="0"/>
          <w:numId w:val="11"/>
        </w:numPr>
        <w:spacing w:after="0"/>
        <w:ind w:left="709" w:hanging="709"/>
      </w:pPr>
      <w:r>
        <w:t xml:space="preserve">Falls möglich, </w:t>
      </w:r>
      <w:r w:rsidR="009848FA">
        <w:t>DÜRFEN</w:t>
      </w:r>
      <w:r>
        <w:t xml:space="preserve"> keine Hinweise auf die Art gegeben werden, wie Kabel </w:t>
      </w:r>
      <w:r w:rsidR="009848FA">
        <w:br/>
      </w:r>
      <w:r>
        <w:t xml:space="preserve">genutzt werden. </w:t>
      </w:r>
    </w:p>
    <w:p w14:paraId="6D2C861C" w14:textId="77777777" w:rsidR="009848FA" w:rsidRDefault="009848FA" w:rsidP="009848FA">
      <w:pPr>
        <w:pStyle w:val="Listenabsatz"/>
        <w:spacing w:after="0"/>
      </w:pPr>
    </w:p>
    <w:p w14:paraId="6654FDD8"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659B2B0C"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CF5490" w14:textId="139978C9" w:rsidR="00B469B9"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p w14:paraId="01BB7AE9" w14:textId="6E390291" w:rsidR="00B469B9" w:rsidRDefault="00B469B9" w:rsidP="00B469B9">
      <w:pPr>
        <w:pStyle w:val="Listenabsatz"/>
        <w:spacing w:after="240"/>
        <w:rPr>
          <w:color w:val="FF0000"/>
        </w:rPr>
      </w:pPr>
    </w:p>
    <w:p w14:paraId="1C246D17" w14:textId="77777777" w:rsidR="00B469B9" w:rsidRPr="001F352F" w:rsidRDefault="00B469B9" w:rsidP="00B469B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214"/>
      </w:tblGrid>
      <w:tr w:rsidR="00B469B9" w:rsidRPr="005B4E23" w14:paraId="59185480" w14:textId="77777777" w:rsidTr="00463ED4">
        <w:trPr>
          <w:trHeight w:val="205"/>
        </w:trPr>
        <w:tc>
          <w:tcPr>
            <w:tcW w:w="8356" w:type="dxa"/>
            <w:shd w:val="clear" w:color="auto" w:fill="D6E3BC" w:themeFill="accent3" w:themeFillTint="66"/>
          </w:tcPr>
          <w:p w14:paraId="08EBCCB1" w14:textId="77777777" w:rsidR="00B469B9" w:rsidRPr="005B4E23" w:rsidRDefault="00B469B9" w:rsidP="00463ED4">
            <w:pPr>
              <w:suppressAutoHyphens/>
              <w:spacing w:before="120" w:after="120"/>
            </w:pPr>
            <w:r>
              <w:t xml:space="preserve">Umsetzung: JA / TEILWEISE / NEIN / ENTBEHRLICH </w:t>
            </w:r>
          </w:p>
        </w:tc>
      </w:tr>
      <w:tr w:rsidR="00B469B9" w:rsidRPr="00CC02C2" w14:paraId="510FC8FA" w14:textId="77777777" w:rsidTr="00463ED4">
        <w:tc>
          <w:tcPr>
            <w:tcW w:w="8356" w:type="dxa"/>
          </w:tcPr>
          <w:p w14:paraId="156EA72B"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659E0D0A"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3D5910D3" w14:textId="77777777" w:rsidTr="00463ED4">
        <w:tc>
          <w:tcPr>
            <w:tcW w:w="8340" w:type="dxa"/>
            <w:tcBorders>
              <w:bottom w:val="single" w:sz="4" w:space="0" w:color="auto"/>
            </w:tcBorders>
            <w:shd w:val="clear" w:color="auto" w:fill="C6D9F1" w:themeFill="text2" w:themeFillTint="33"/>
          </w:tcPr>
          <w:p w14:paraId="7B6719E3"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71E003E8" w14:textId="77777777" w:rsidTr="00463ED4">
        <w:tc>
          <w:tcPr>
            <w:tcW w:w="8340" w:type="dxa"/>
            <w:shd w:val="clear" w:color="auto" w:fill="FFFFFF" w:themeFill="background1"/>
          </w:tcPr>
          <w:p w14:paraId="1CE75621" w14:textId="77777777" w:rsidR="00B469B9" w:rsidRDefault="00B469B9" w:rsidP="00463ED4">
            <w:pPr>
              <w:spacing w:before="60" w:after="60"/>
              <w:rPr>
                <w:color w:val="000000" w:themeColor="text1"/>
              </w:rPr>
            </w:pPr>
            <w:r>
              <w:rPr>
                <w:color w:val="000000" w:themeColor="text1"/>
              </w:rPr>
              <w:t>Begründung der Fachseite:</w:t>
            </w:r>
          </w:p>
        </w:tc>
      </w:tr>
    </w:tbl>
    <w:p w14:paraId="3A02C5E8" w14:textId="77777777" w:rsidR="00B469B9" w:rsidRPr="00B469B9" w:rsidRDefault="00B469B9" w:rsidP="00B469B9">
      <w:pPr>
        <w:pStyle w:val="Listenabsatz"/>
        <w:spacing w:after="0"/>
      </w:pPr>
    </w:p>
    <w:p w14:paraId="5A01DD86" w14:textId="77777777" w:rsidR="009848FA" w:rsidRDefault="009848FA" w:rsidP="009848FA">
      <w:pPr>
        <w:pStyle w:val="Listenabsatz"/>
        <w:spacing w:after="0"/>
      </w:pPr>
    </w:p>
    <w:p w14:paraId="3A6C8815" w14:textId="38FE0ED5" w:rsidR="009848FA" w:rsidRDefault="00683CE3" w:rsidP="00187DFD">
      <w:pPr>
        <w:pStyle w:val="Listenabsatz"/>
        <w:numPr>
          <w:ilvl w:val="0"/>
          <w:numId w:val="11"/>
        </w:numPr>
        <w:spacing w:after="0"/>
        <w:ind w:left="709" w:hanging="709"/>
      </w:pPr>
      <w:r>
        <w:t xml:space="preserve">Es </w:t>
      </w:r>
      <w:r w:rsidR="009848FA">
        <w:t>DÜRFEN</w:t>
      </w:r>
      <w:r>
        <w:t xml:space="preserve"> nur solche Hinweise gegeben werden, die ausdrücklich vorgeschrieben sind. </w:t>
      </w:r>
    </w:p>
    <w:p w14:paraId="79299F60" w14:textId="77777777" w:rsidR="009848FA" w:rsidRDefault="009848FA" w:rsidP="009848FA">
      <w:pPr>
        <w:pStyle w:val="Listenabsatz"/>
        <w:spacing w:after="0"/>
      </w:pPr>
    </w:p>
    <w:p w14:paraId="59341CE9" w14:textId="77777777" w:rsidR="00B469B9" w:rsidRDefault="00B469B9" w:rsidP="00B469B9">
      <w:pPr>
        <w:pStyle w:val="Listenabsatz"/>
        <w:spacing w:after="240"/>
        <w:rPr>
          <w:color w:val="FF0000"/>
        </w:rPr>
      </w:pPr>
      <w:r w:rsidRPr="001568BD">
        <w:rPr>
          <w:color w:val="FF0000"/>
        </w:rPr>
        <w:t xml:space="preserve">Hier steht Ihre Konkretisierung des BSI-Textes der Anforderungen unter </w:t>
      </w:r>
    </w:p>
    <w:p w14:paraId="3F45F1D5" w14:textId="77777777" w:rsidR="00B469B9" w:rsidRDefault="00B469B9" w:rsidP="00B469B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5B5463" w14:textId="77777777" w:rsidR="00B469B9" w:rsidRPr="001F352F" w:rsidRDefault="00B469B9" w:rsidP="00B469B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B469B9" w:rsidRPr="005B4E23" w14:paraId="77FD71BE" w14:textId="77777777" w:rsidTr="00463ED4">
        <w:trPr>
          <w:trHeight w:val="205"/>
        </w:trPr>
        <w:tc>
          <w:tcPr>
            <w:tcW w:w="8356" w:type="dxa"/>
            <w:shd w:val="clear" w:color="auto" w:fill="D6E3BC" w:themeFill="accent3" w:themeFillTint="66"/>
          </w:tcPr>
          <w:p w14:paraId="3FC15C44" w14:textId="77777777" w:rsidR="00B469B9" w:rsidRPr="005B4E23" w:rsidRDefault="00B469B9" w:rsidP="00463ED4">
            <w:pPr>
              <w:suppressAutoHyphens/>
              <w:spacing w:before="120" w:after="120"/>
            </w:pPr>
            <w:r>
              <w:t xml:space="preserve">Umsetzung: JA / TEILWEISE / NEIN / ENTBEHRLICH </w:t>
            </w:r>
          </w:p>
        </w:tc>
      </w:tr>
      <w:tr w:rsidR="00B469B9" w:rsidRPr="00CC02C2" w14:paraId="4375C628" w14:textId="77777777" w:rsidTr="00463ED4">
        <w:tc>
          <w:tcPr>
            <w:tcW w:w="8356" w:type="dxa"/>
          </w:tcPr>
          <w:p w14:paraId="51018C72" w14:textId="77777777" w:rsidR="00B469B9" w:rsidRPr="00CC02C2" w:rsidRDefault="00B469B9" w:rsidP="00463ED4">
            <w:pPr>
              <w:suppressAutoHyphens/>
              <w:spacing w:before="120" w:after="120"/>
              <w:rPr>
                <w:color w:val="000000" w:themeColor="text1"/>
              </w:rPr>
            </w:pPr>
            <w:r>
              <w:rPr>
                <w:color w:val="000000" w:themeColor="text1"/>
              </w:rPr>
              <w:t>Ihr aktueller Umsetzungsstand</w:t>
            </w:r>
          </w:p>
        </w:tc>
      </w:tr>
    </w:tbl>
    <w:p w14:paraId="183FD715" w14:textId="77777777" w:rsidR="00B469B9" w:rsidRDefault="00B469B9" w:rsidP="00B469B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B469B9" w14:paraId="6092AE14" w14:textId="77777777" w:rsidTr="00463ED4">
        <w:tc>
          <w:tcPr>
            <w:tcW w:w="8340" w:type="dxa"/>
            <w:tcBorders>
              <w:bottom w:val="single" w:sz="4" w:space="0" w:color="auto"/>
            </w:tcBorders>
            <w:shd w:val="clear" w:color="auto" w:fill="C6D9F1" w:themeFill="text2" w:themeFillTint="33"/>
          </w:tcPr>
          <w:p w14:paraId="642AFF58" w14:textId="77777777" w:rsidR="00B469B9" w:rsidRDefault="00B469B9" w:rsidP="00463ED4">
            <w:pPr>
              <w:spacing w:before="60" w:after="60"/>
              <w:rPr>
                <w:color w:val="000000" w:themeColor="text1"/>
              </w:rPr>
            </w:pPr>
            <w:r>
              <w:rPr>
                <w:color w:val="000000" w:themeColor="text1"/>
              </w:rPr>
              <w:t>Einspruch - diese Anforderung soll nicht aufgenommen werden!</w:t>
            </w:r>
          </w:p>
        </w:tc>
      </w:tr>
      <w:tr w:rsidR="00B469B9" w14:paraId="3EB1168B" w14:textId="77777777" w:rsidTr="00463ED4">
        <w:tc>
          <w:tcPr>
            <w:tcW w:w="8340" w:type="dxa"/>
            <w:shd w:val="clear" w:color="auto" w:fill="FFFFFF" w:themeFill="background1"/>
          </w:tcPr>
          <w:p w14:paraId="762D30AB" w14:textId="77777777" w:rsidR="00B469B9" w:rsidRDefault="00B469B9" w:rsidP="00463ED4">
            <w:pPr>
              <w:spacing w:before="60" w:after="60"/>
              <w:rPr>
                <w:color w:val="000000" w:themeColor="text1"/>
              </w:rPr>
            </w:pPr>
            <w:r>
              <w:rPr>
                <w:color w:val="000000" w:themeColor="text1"/>
              </w:rPr>
              <w:t>Begründung der Fachseite:</w:t>
            </w:r>
          </w:p>
        </w:tc>
      </w:tr>
    </w:tbl>
    <w:p w14:paraId="2ABAA73E" w14:textId="77777777" w:rsidR="00B469B9" w:rsidRPr="00B469B9" w:rsidRDefault="00B469B9" w:rsidP="00B469B9">
      <w:pPr>
        <w:pStyle w:val="Listenabsatz"/>
        <w:spacing w:after="0"/>
      </w:pPr>
    </w:p>
    <w:p w14:paraId="4B79D14C" w14:textId="77777777" w:rsidR="009848FA" w:rsidRDefault="009848FA" w:rsidP="009848FA">
      <w:pPr>
        <w:pStyle w:val="Listenabsatz"/>
        <w:spacing w:after="0"/>
      </w:pPr>
    </w:p>
    <w:p w14:paraId="61DD3AD1" w14:textId="6E3E575B" w:rsidR="00187DFD" w:rsidRPr="0083049A" w:rsidRDefault="00683CE3" w:rsidP="00187DFD">
      <w:pPr>
        <w:pStyle w:val="Listenabsatz"/>
        <w:numPr>
          <w:ilvl w:val="0"/>
          <w:numId w:val="11"/>
        </w:numPr>
        <w:spacing w:after="0"/>
        <w:ind w:left="709" w:hanging="709"/>
      </w:pPr>
      <w:r>
        <w:t xml:space="preserve">Alle weitergehenden Informationen </w:t>
      </w:r>
      <w:r w:rsidR="009848FA">
        <w:t>MÜSSEN</w:t>
      </w:r>
      <w:r>
        <w:t xml:space="preserve"> in einer Revisionsdokumentation aufgeführt werden.</w:t>
      </w:r>
    </w:p>
    <w:p w14:paraId="7F264182" w14:textId="77777777" w:rsidR="00187DFD" w:rsidRDefault="00187DFD" w:rsidP="00187DFD">
      <w:pPr>
        <w:pStyle w:val="Listenabsatz"/>
        <w:spacing w:after="0"/>
      </w:pPr>
    </w:p>
    <w:p w14:paraId="79AC1368"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59716E4C"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A13AA4"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7A968ED1" w14:textId="77777777" w:rsidTr="00463ED4">
        <w:trPr>
          <w:trHeight w:val="205"/>
        </w:trPr>
        <w:tc>
          <w:tcPr>
            <w:tcW w:w="8356" w:type="dxa"/>
            <w:shd w:val="clear" w:color="auto" w:fill="D6E3BC" w:themeFill="accent3" w:themeFillTint="66"/>
          </w:tcPr>
          <w:p w14:paraId="17538809" w14:textId="77777777" w:rsidR="00187DFD" w:rsidRPr="005B4E23" w:rsidRDefault="00187DFD" w:rsidP="00463ED4">
            <w:pPr>
              <w:suppressAutoHyphens/>
              <w:spacing w:before="120" w:after="120"/>
            </w:pPr>
            <w:r>
              <w:t xml:space="preserve">Umsetzung: JA / TEILWEISE / NEIN / ENTBEHRLICH </w:t>
            </w:r>
          </w:p>
        </w:tc>
      </w:tr>
      <w:tr w:rsidR="00187DFD" w:rsidRPr="00CC02C2" w14:paraId="67602BF0" w14:textId="77777777" w:rsidTr="00463ED4">
        <w:tc>
          <w:tcPr>
            <w:tcW w:w="8356" w:type="dxa"/>
          </w:tcPr>
          <w:p w14:paraId="7CF1E80D"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6F8281B5"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11164BB8" w14:textId="77777777" w:rsidTr="00463ED4">
        <w:tc>
          <w:tcPr>
            <w:tcW w:w="8340" w:type="dxa"/>
            <w:tcBorders>
              <w:bottom w:val="single" w:sz="4" w:space="0" w:color="auto"/>
            </w:tcBorders>
            <w:shd w:val="clear" w:color="auto" w:fill="C6D9F1" w:themeFill="text2" w:themeFillTint="33"/>
          </w:tcPr>
          <w:p w14:paraId="7CB6EFB1"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4A1AD426" w14:textId="77777777" w:rsidTr="00463ED4">
        <w:tc>
          <w:tcPr>
            <w:tcW w:w="8340" w:type="dxa"/>
            <w:shd w:val="clear" w:color="auto" w:fill="FFFFFF" w:themeFill="background1"/>
          </w:tcPr>
          <w:p w14:paraId="1F639369" w14:textId="77777777" w:rsidR="00187DFD" w:rsidRDefault="00187DFD" w:rsidP="00463ED4">
            <w:pPr>
              <w:spacing w:before="60" w:after="60"/>
              <w:rPr>
                <w:color w:val="000000" w:themeColor="text1"/>
              </w:rPr>
            </w:pPr>
            <w:r>
              <w:rPr>
                <w:color w:val="000000" w:themeColor="text1"/>
              </w:rPr>
              <w:t>Begründung der Fachseite:</w:t>
            </w:r>
          </w:p>
        </w:tc>
      </w:tr>
    </w:tbl>
    <w:p w14:paraId="024987B5" w14:textId="4A521A94" w:rsidR="00187DFD" w:rsidRDefault="00187DFD" w:rsidP="00187DFD">
      <w:pPr>
        <w:suppressAutoHyphens/>
        <w:spacing w:after="240"/>
        <w:ind w:left="720"/>
        <w:rPr>
          <w:color w:val="000000" w:themeColor="text1"/>
        </w:rPr>
      </w:pPr>
    </w:p>
    <w:p w14:paraId="73492B8C" w14:textId="77777777" w:rsidR="00B469B9" w:rsidRPr="00CC02C2" w:rsidRDefault="00B469B9" w:rsidP="00187DFD">
      <w:pPr>
        <w:suppressAutoHyphens/>
        <w:spacing w:after="240"/>
        <w:ind w:left="720"/>
        <w:rPr>
          <w:color w:val="000000" w:themeColor="text1"/>
        </w:rPr>
      </w:pPr>
    </w:p>
    <w:p w14:paraId="59E7CC52" w14:textId="43A58D23" w:rsidR="00187DFD" w:rsidRDefault="00683CE3" w:rsidP="00187DFD">
      <w:pPr>
        <w:pStyle w:val="berschrift2"/>
      </w:pPr>
      <w:bookmarkStart w:id="49" w:name="_Toc91948685"/>
      <w:r>
        <w:t xml:space="preserve">Kontrolle elektrotechnischer Anlagen und bestehender </w:t>
      </w:r>
      <w:r w:rsidR="00C5455E">
        <w:br/>
      </w:r>
      <w:r>
        <w:t>Verbindungen</w:t>
      </w:r>
      <w:r w:rsidR="00187DFD">
        <w:t xml:space="preserve"> (</w:t>
      </w:r>
      <w:r>
        <w:t>S</w:t>
      </w:r>
      <w:r w:rsidR="00187DFD">
        <w:t>) [A</w:t>
      </w:r>
      <w:r>
        <w:t>1</w:t>
      </w:r>
      <w:r w:rsidR="00187DFD">
        <w:t>2]</w:t>
      </w:r>
      <w:bookmarkEnd w:id="49"/>
    </w:p>
    <w:p w14:paraId="1D3BD356" w14:textId="77777777" w:rsidR="00187DFD" w:rsidRDefault="00187DFD" w:rsidP="00683CE3">
      <w:pPr>
        <w:spacing w:after="240"/>
      </w:pPr>
    </w:p>
    <w:p w14:paraId="191911AA" w14:textId="77777777" w:rsidR="00B469B9" w:rsidRDefault="00683CE3" w:rsidP="00187DFD">
      <w:pPr>
        <w:pStyle w:val="Listenabsatz"/>
        <w:numPr>
          <w:ilvl w:val="0"/>
          <w:numId w:val="11"/>
        </w:numPr>
        <w:spacing w:after="240"/>
        <w:ind w:left="709" w:hanging="709"/>
      </w:pPr>
      <w:r>
        <w:t xml:space="preserve">Alle elektrischen Anlagen und Betriebsmittel </w:t>
      </w:r>
      <w:r w:rsidR="00B469B9">
        <w:t>MÜSSEN</w:t>
      </w:r>
      <w:r>
        <w:t xml:space="preserve"> gemäß DGUV Vorschrift 3, entsprechend den in § 5 Prüfung genannten Durchführungsanweisungen, regelmäßig geprüft werden. </w:t>
      </w:r>
    </w:p>
    <w:p w14:paraId="597B8C66" w14:textId="77777777" w:rsidR="00B469B9" w:rsidRDefault="00B469B9" w:rsidP="00B469B9">
      <w:pPr>
        <w:pStyle w:val="Listenabsatz"/>
        <w:spacing w:after="240"/>
      </w:pPr>
    </w:p>
    <w:p w14:paraId="40E61DCF" w14:textId="77777777" w:rsidR="00D054AA" w:rsidRPr="00A85502" w:rsidRDefault="00D054AA" w:rsidP="00D054AA">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71276F3" w14:textId="77777777" w:rsidR="00D054AA" w:rsidRDefault="00D054AA" w:rsidP="00D054AA">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054AA" w14:paraId="5449EEF7" w14:textId="77777777" w:rsidTr="00463ED4">
        <w:tc>
          <w:tcPr>
            <w:tcW w:w="8340" w:type="dxa"/>
            <w:tcBorders>
              <w:bottom w:val="single" w:sz="4" w:space="0" w:color="auto"/>
            </w:tcBorders>
            <w:shd w:val="clear" w:color="auto" w:fill="C6D9F1" w:themeFill="text2" w:themeFillTint="33"/>
          </w:tcPr>
          <w:p w14:paraId="7A6A1F91" w14:textId="77777777" w:rsidR="00D054AA" w:rsidRDefault="00D054AA" w:rsidP="00463ED4">
            <w:pPr>
              <w:spacing w:before="120" w:after="120"/>
              <w:rPr>
                <w:color w:val="000000" w:themeColor="text1"/>
              </w:rPr>
            </w:pPr>
            <w:r>
              <w:rPr>
                <w:color w:val="000000" w:themeColor="text1"/>
              </w:rPr>
              <w:t>Einspruch - diese Anforderung soll nicht aufgenommen werden!</w:t>
            </w:r>
          </w:p>
        </w:tc>
      </w:tr>
      <w:tr w:rsidR="00D054AA" w14:paraId="3B7EAF4B" w14:textId="77777777" w:rsidTr="00463ED4">
        <w:tc>
          <w:tcPr>
            <w:tcW w:w="8340" w:type="dxa"/>
            <w:shd w:val="clear" w:color="auto" w:fill="FFFFFF" w:themeFill="background1"/>
          </w:tcPr>
          <w:p w14:paraId="33616C26" w14:textId="77777777" w:rsidR="00D054AA" w:rsidRDefault="00D054AA" w:rsidP="00463ED4">
            <w:pPr>
              <w:spacing w:before="120" w:after="120"/>
              <w:rPr>
                <w:color w:val="000000" w:themeColor="text1"/>
              </w:rPr>
            </w:pPr>
            <w:r>
              <w:rPr>
                <w:color w:val="000000" w:themeColor="text1"/>
              </w:rPr>
              <w:t>Begründung der Fachseite:</w:t>
            </w:r>
          </w:p>
        </w:tc>
      </w:tr>
    </w:tbl>
    <w:p w14:paraId="0617A0A6" w14:textId="77777777" w:rsidR="00D054AA" w:rsidRDefault="00D054AA" w:rsidP="00D054AA">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054AA" w:rsidRPr="005B4E23" w14:paraId="24BD37ED" w14:textId="77777777" w:rsidTr="00463ED4">
        <w:trPr>
          <w:trHeight w:val="205"/>
        </w:trPr>
        <w:tc>
          <w:tcPr>
            <w:tcW w:w="8356" w:type="dxa"/>
            <w:shd w:val="clear" w:color="auto" w:fill="D6E3BC" w:themeFill="accent3" w:themeFillTint="66"/>
          </w:tcPr>
          <w:p w14:paraId="537AAFF5" w14:textId="77777777" w:rsidR="00D054AA" w:rsidRPr="005B4E23" w:rsidRDefault="00D054AA" w:rsidP="00463ED4">
            <w:pPr>
              <w:suppressAutoHyphens/>
              <w:spacing w:before="120" w:after="120"/>
            </w:pPr>
            <w:r>
              <w:t>Umsetzung: JA / TEILWEISE / NEIN / ENTBEHRLICH</w:t>
            </w:r>
          </w:p>
        </w:tc>
      </w:tr>
      <w:tr w:rsidR="00D054AA" w:rsidRPr="00CC02C2" w14:paraId="39AB042A" w14:textId="77777777" w:rsidTr="00463ED4">
        <w:tc>
          <w:tcPr>
            <w:tcW w:w="8356" w:type="dxa"/>
          </w:tcPr>
          <w:p w14:paraId="0A17447C" w14:textId="77777777" w:rsidR="00D054AA" w:rsidRPr="00A87EF1" w:rsidRDefault="00D054AA" w:rsidP="00463ED4">
            <w:pPr>
              <w:suppressAutoHyphens/>
              <w:spacing w:before="120" w:after="120"/>
            </w:pPr>
            <w:r>
              <w:rPr>
                <w:color w:val="000000" w:themeColor="text1"/>
              </w:rPr>
              <w:t>Hier  steht Ihr Umsetzungsstand</w:t>
            </w:r>
          </w:p>
        </w:tc>
      </w:tr>
    </w:tbl>
    <w:p w14:paraId="70CBA528" w14:textId="77777777" w:rsidR="00D054AA" w:rsidRDefault="00D054AA" w:rsidP="00D054AA">
      <w:pPr>
        <w:pStyle w:val="Listenabsatz"/>
        <w:spacing w:after="0"/>
        <w:ind w:left="720"/>
      </w:pPr>
    </w:p>
    <w:p w14:paraId="7D7BAC51" w14:textId="77777777" w:rsidR="00B469B9" w:rsidRDefault="00B469B9" w:rsidP="00B469B9">
      <w:pPr>
        <w:pStyle w:val="Listenabsatz"/>
        <w:spacing w:after="240"/>
      </w:pPr>
    </w:p>
    <w:p w14:paraId="56659B37" w14:textId="0E9877D4" w:rsidR="00D054AA" w:rsidRDefault="00683CE3" w:rsidP="00187DFD">
      <w:pPr>
        <w:pStyle w:val="Listenabsatz"/>
        <w:numPr>
          <w:ilvl w:val="0"/>
          <w:numId w:val="11"/>
        </w:numPr>
        <w:spacing w:after="240"/>
        <w:ind w:left="709" w:hanging="709"/>
      </w:pPr>
      <w:r>
        <w:t xml:space="preserve">Alle Unregelmäßigkeiten, die festgestellt werden, MÜSSEN unverzüglich </w:t>
      </w:r>
      <w:r w:rsidR="00D054AA">
        <w:br/>
      </w:r>
      <w:r>
        <w:t xml:space="preserve">dokumentiert werden. </w:t>
      </w:r>
    </w:p>
    <w:p w14:paraId="5A53D6FE" w14:textId="77777777" w:rsidR="00D054AA" w:rsidRDefault="00D054AA" w:rsidP="00D054AA">
      <w:pPr>
        <w:pStyle w:val="Listenabsatz"/>
        <w:spacing w:after="240"/>
      </w:pPr>
    </w:p>
    <w:p w14:paraId="3A64AD59" w14:textId="77777777" w:rsidR="00D054AA" w:rsidRPr="00A85502" w:rsidRDefault="00D054AA" w:rsidP="00D054AA">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35B1250" w14:textId="77777777" w:rsidR="00D054AA" w:rsidRDefault="00D054AA" w:rsidP="00D054AA">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054AA" w14:paraId="2F76B315" w14:textId="77777777" w:rsidTr="00463ED4">
        <w:tc>
          <w:tcPr>
            <w:tcW w:w="8340" w:type="dxa"/>
            <w:tcBorders>
              <w:bottom w:val="single" w:sz="4" w:space="0" w:color="auto"/>
            </w:tcBorders>
            <w:shd w:val="clear" w:color="auto" w:fill="C6D9F1" w:themeFill="text2" w:themeFillTint="33"/>
          </w:tcPr>
          <w:p w14:paraId="17DA5EE2" w14:textId="77777777" w:rsidR="00D054AA" w:rsidRDefault="00D054AA" w:rsidP="00463ED4">
            <w:pPr>
              <w:spacing w:before="120" w:after="120"/>
              <w:rPr>
                <w:color w:val="000000" w:themeColor="text1"/>
              </w:rPr>
            </w:pPr>
            <w:r>
              <w:rPr>
                <w:color w:val="000000" w:themeColor="text1"/>
              </w:rPr>
              <w:t>Einspruch - diese Anforderung soll nicht aufgenommen werden!</w:t>
            </w:r>
          </w:p>
        </w:tc>
      </w:tr>
      <w:tr w:rsidR="00D054AA" w14:paraId="427E22A3" w14:textId="77777777" w:rsidTr="00463ED4">
        <w:tc>
          <w:tcPr>
            <w:tcW w:w="8340" w:type="dxa"/>
            <w:shd w:val="clear" w:color="auto" w:fill="FFFFFF" w:themeFill="background1"/>
          </w:tcPr>
          <w:p w14:paraId="77C10232" w14:textId="77777777" w:rsidR="00D054AA" w:rsidRDefault="00D054AA" w:rsidP="00463ED4">
            <w:pPr>
              <w:spacing w:before="120" w:after="120"/>
              <w:rPr>
                <w:color w:val="000000" w:themeColor="text1"/>
              </w:rPr>
            </w:pPr>
            <w:r>
              <w:rPr>
                <w:color w:val="000000" w:themeColor="text1"/>
              </w:rPr>
              <w:t>Begründung der Fachseite:</w:t>
            </w:r>
          </w:p>
        </w:tc>
      </w:tr>
    </w:tbl>
    <w:p w14:paraId="7C03A565" w14:textId="77777777" w:rsidR="00D054AA" w:rsidRDefault="00D054AA" w:rsidP="00D054AA">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054AA" w:rsidRPr="005B4E23" w14:paraId="4DFB5486" w14:textId="77777777" w:rsidTr="00463ED4">
        <w:trPr>
          <w:trHeight w:val="205"/>
        </w:trPr>
        <w:tc>
          <w:tcPr>
            <w:tcW w:w="8356" w:type="dxa"/>
            <w:shd w:val="clear" w:color="auto" w:fill="D6E3BC" w:themeFill="accent3" w:themeFillTint="66"/>
          </w:tcPr>
          <w:p w14:paraId="32ED2042" w14:textId="77777777" w:rsidR="00D054AA" w:rsidRPr="005B4E23" w:rsidRDefault="00D054AA" w:rsidP="00463ED4">
            <w:pPr>
              <w:suppressAutoHyphens/>
              <w:spacing w:before="120" w:after="120"/>
            </w:pPr>
            <w:r>
              <w:t>Umsetzung: JA / TEILWEISE / NEIN / ENTBEHRLICH</w:t>
            </w:r>
          </w:p>
        </w:tc>
      </w:tr>
      <w:tr w:rsidR="00D054AA" w:rsidRPr="00CC02C2" w14:paraId="4E483887" w14:textId="77777777" w:rsidTr="00463ED4">
        <w:tc>
          <w:tcPr>
            <w:tcW w:w="8356" w:type="dxa"/>
          </w:tcPr>
          <w:p w14:paraId="3DE67CA2" w14:textId="77777777" w:rsidR="00D054AA" w:rsidRPr="00A87EF1" w:rsidRDefault="00D054AA" w:rsidP="00463ED4">
            <w:pPr>
              <w:suppressAutoHyphens/>
              <w:spacing w:before="120" w:after="120"/>
            </w:pPr>
            <w:r>
              <w:rPr>
                <w:color w:val="000000" w:themeColor="text1"/>
              </w:rPr>
              <w:t>Hier  steht Ihr Umsetzungsstand</w:t>
            </w:r>
          </w:p>
        </w:tc>
      </w:tr>
    </w:tbl>
    <w:p w14:paraId="43AD7F8A" w14:textId="77777777" w:rsidR="00D054AA" w:rsidRDefault="00D054AA" w:rsidP="00D054AA">
      <w:pPr>
        <w:pStyle w:val="Listenabsatz"/>
        <w:spacing w:after="0"/>
        <w:ind w:left="720"/>
      </w:pPr>
    </w:p>
    <w:p w14:paraId="405AECD0" w14:textId="77777777" w:rsidR="00D054AA" w:rsidRDefault="00D054AA" w:rsidP="00D054AA">
      <w:pPr>
        <w:pStyle w:val="Listenabsatz"/>
        <w:spacing w:after="240"/>
      </w:pPr>
    </w:p>
    <w:p w14:paraId="2211A862" w14:textId="6E31B10C" w:rsidR="00D054AA" w:rsidRDefault="00683CE3" w:rsidP="00187DFD">
      <w:pPr>
        <w:pStyle w:val="Listenabsatz"/>
        <w:numPr>
          <w:ilvl w:val="0"/>
          <w:numId w:val="11"/>
        </w:numPr>
        <w:spacing w:after="240"/>
        <w:ind w:left="709" w:hanging="709"/>
      </w:pPr>
      <w:r>
        <w:t xml:space="preserve">Festgestellte Unregelmäßigkeiten MÜSSEN unverzüglich den zuständigen </w:t>
      </w:r>
      <w:r w:rsidR="00D054AA">
        <w:br/>
      </w:r>
      <w:r>
        <w:t>Organisationseinheiten</w:t>
      </w:r>
      <w:r>
        <w:t xml:space="preserve"> </w:t>
      </w:r>
      <w:r>
        <w:t xml:space="preserve">gemeldet werden. </w:t>
      </w:r>
    </w:p>
    <w:p w14:paraId="7591FD40" w14:textId="77777777" w:rsidR="00D054AA" w:rsidRDefault="00D054AA" w:rsidP="00D054AA">
      <w:pPr>
        <w:pStyle w:val="Listenabsatz"/>
        <w:spacing w:after="240"/>
      </w:pPr>
    </w:p>
    <w:p w14:paraId="1BCAFDBE" w14:textId="77777777" w:rsidR="00D054AA" w:rsidRPr="00A85502" w:rsidRDefault="00D054AA" w:rsidP="00D054AA">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751293" w14:textId="707CE3FB" w:rsidR="00D054AA" w:rsidRDefault="00D054AA" w:rsidP="00D054AA">
      <w:pPr>
        <w:pStyle w:val="Listenabsatz"/>
        <w:spacing w:after="0"/>
        <w:ind w:left="720"/>
      </w:pPr>
    </w:p>
    <w:p w14:paraId="0242F52F" w14:textId="6960C4F3" w:rsidR="00D054AA" w:rsidRDefault="00D054AA" w:rsidP="00D054AA">
      <w:pPr>
        <w:pStyle w:val="Listenabsatz"/>
        <w:spacing w:after="0"/>
        <w:ind w:left="720"/>
      </w:pPr>
    </w:p>
    <w:p w14:paraId="40708887" w14:textId="60EAF4E3" w:rsidR="00D054AA" w:rsidRDefault="00D054AA" w:rsidP="00D054AA">
      <w:pPr>
        <w:pStyle w:val="Listenabsatz"/>
        <w:spacing w:after="0"/>
        <w:ind w:left="720"/>
      </w:pPr>
    </w:p>
    <w:p w14:paraId="30C18740" w14:textId="77777777" w:rsidR="00D054AA" w:rsidRDefault="00D054AA" w:rsidP="00D054AA">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054AA" w14:paraId="1D67CCA4" w14:textId="77777777" w:rsidTr="00463ED4">
        <w:tc>
          <w:tcPr>
            <w:tcW w:w="8340" w:type="dxa"/>
            <w:tcBorders>
              <w:bottom w:val="single" w:sz="4" w:space="0" w:color="auto"/>
            </w:tcBorders>
            <w:shd w:val="clear" w:color="auto" w:fill="C6D9F1" w:themeFill="text2" w:themeFillTint="33"/>
          </w:tcPr>
          <w:p w14:paraId="07568638" w14:textId="77777777" w:rsidR="00D054AA" w:rsidRDefault="00D054AA" w:rsidP="00463ED4">
            <w:pPr>
              <w:spacing w:before="120" w:after="120"/>
              <w:rPr>
                <w:color w:val="000000" w:themeColor="text1"/>
              </w:rPr>
            </w:pPr>
            <w:r>
              <w:rPr>
                <w:color w:val="000000" w:themeColor="text1"/>
              </w:rPr>
              <w:t>Einspruch - diese Anforderung soll nicht aufgenommen werden!</w:t>
            </w:r>
          </w:p>
        </w:tc>
      </w:tr>
      <w:tr w:rsidR="00D054AA" w14:paraId="6E108CCE" w14:textId="77777777" w:rsidTr="00463ED4">
        <w:tc>
          <w:tcPr>
            <w:tcW w:w="8340" w:type="dxa"/>
            <w:shd w:val="clear" w:color="auto" w:fill="FFFFFF" w:themeFill="background1"/>
          </w:tcPr>
          <w:p w14:paraId="32226F32" w14:textId="77777777" w:rsidR="00D054AA" w:rsidRDefault="00D054AA" w:rsidP="00463ED4">
            <w:pPr>
              <w:spacing w:before="120" w:after="120"/>
              <w:rPr>
                <w:color w:val="000000" w:themeColor="text1"/>
              </w:rPr>
            </w:pPr>
            <w:r>
              <w:rPr>
                <w:color w:val="000000" w:themeColor="text1"/>
              </w:rPr>
              <w:t>Begründung der Fachseite:</w:t>
            </w:r>
          </w:p>
        </w:tc>
      </w:tr>
    </w:tbl>
    <w:p w14:paraId="0BF6AB28" w14:textId="77777777" w:rsidR="00D054AA" w:rsidRDefault="00D054AA" w:rsidP="00D054AA">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054AA" w:rsidRPr="005B4E23" w14:paraId="4ECCF8C6" w14:textId="77777777" w:rsidTr="00463ED4">
        <w:trPr>
          <w:trHeight w:val="205"/>
        </w:trPr>
        <w:tc>
          <w:tcPr>
            <w:tcW w:w="8356" w:type="dxa"/>
            <w:shd w:val="clear" w:color="auto" w:fill="D6E3BC" w:themeFill="accent3" w:themeFillTint="66"/>
          </w:tcPr>
          <w:p w14:paraId="1110DBCD" w14:textId="77777777" w:rsidR="00D054AA" w:rsidRPr="005B4E23" w:rsidRDefault="00D054AA" w:rsidP="00463ED4">
            <w:pPr>
              <w:suppressAutoHyphens/>
              <w:spacing w:before="120" w:after="120"/>
            </w:pPr>
            <w:r>
              <w:t>Umsetzung: JA / TEILWEISE / NEIN / ENTBEHRLICH</w:t>
            </w:r>
          </w:p>
        </w:tc>
      </w:tr>
      <w:tr w:rsidR="00D054AA" w:rsidRPr="00CC02C2" w14:paraId="065DFDD7" w14:textId="77777777" w:rsidTr="00463ED4">
        <w:tc>
          <w:tcPr>
            <w:tcW w:w="8356" w:type="dxa"/>
          </w:tcPr>
          <w:p w14:paraId="2870B1B4" w14:textId="77777777" w:rsidR="00D054AA" w:rsidRPr="00A87EF1" w:rsidRDefault="00D054AA" w:rsidP="00463ED4">
            <w:pPr>
              <w:suppressAutoHyphens/>
              <w:spacing w:before="120" w:after="120"/>
            </w:pPr>
            <w:r>
              <w:rPr>
                <w:color w:val="000000" w:themeColor="text1"/>
              </w:rPr>
              <w:t>Hier  steht Ihr Umsetzungsstand</w:t>
            </w:r>
          </w:p>
        </w:tc>
      </w:tr>
    </w:tbl>
    <w:p w14:paraId="5EDFE477" w14:textId="77777777" w:rsidR="00D054AA" w:rsidRDefault="00D054AA" w:rsidP="00D054AA">
      <w:pPr>
        <w:pStyle w:val="Listenabsatz"/>
        <w:spacing w:after="0"/>
        <w:ind w:left="720"/>
      </w:pPr>
    </w:p>
    <w:p w14:paraId="42CFA9C0" w14:textId="77777777" w:rsidR="00D054AA" w:rsidRDefault="00D054AA" w:rsidP="00D054AA">
      <w:pPr>
        <w:pStyle w:val="Listenabsatz"/>
        <w:spacing w:after="240"/>
      </w:pPr>
    </w:p>
    <w:p w14:paraId="5071CFA5" w14:textId="2E3A6C43" w:rsidR="00D054AA" w:rsidRDefault="00683CE3" w:rsidP="00187DFD">
      <w:pPr>
        <w:pStyle w:val="Listenabsatz"/>
        <w:numPr>
          <w:ilvl w:val="0"/>
          <w:numId w:val="11"/>
        </w:numPr>
        <w:spacing w:after="240"/>
        <w:ind w:left="709" w:hanging="709"/>
      </w:pPr>
      <w:r>
        <w:t>Die zuständigen Organisationseinheiten MÜSSEN die festgestellten Unregel</w:t>
      </w:r>
      <w:r w:rsidR="00D054AA">
        <w:t>-</w:t>
      </w:r>
      <w:r w:rsidR="00D054AA">
        <w:br/>
      </w:r>
      <w:r>
        <w:t xml:space="preserve">mäßigkeiten so zeitnah beheben, dass eine Gefährdung von Personen ausgeschlossen werden kann. </w:t>
      </w:r>
    </w:p>
    <w:p w14:paraId="266D0621" w14:textId="77777777" w:rsidR="00D054AA" w:rsidRDefault="00D054AA" w:rsidP="00D054AA">
      <w:pPr>
        <w:pStyle w:val="Listenabsatz"/>
        <w:spacing w:after="240"/>
      </w:pPr>
    </w:p>
    <w:p w14:paraId="6E22AC7F" w14:textId="77777777" w:rsidR="00D054AA" w:rsidRPr="00A85502" w:rsidRDefault="00D054AA" w:rsidP="00D054AA">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3407F05" w14:textId="77777777" w:rsidR="00D054AA" w:rsidRDefault="00D054AA" w:rsidP="00D054AA">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054AA" w14:paraId="1F9251F3" w14:textId="77777777" w:rsidTr="00463ED4">
        <w:tc>
          <w:tcPr>
            <w:tcW w:w="8340" w:type="dxa"/>
            <w:tcBorders>
              <w:bottom w:val="single" w:sz="4" w:space="0" w:color="auto"/>
            </w:tcBorders>
            <w:shd w:val="clear" w:color="auto" w:fill="C6D9F1" w:themeFill="text2" w:themeFillTint="33"/>
          </w:tcPr>
          <w:p w14:paraId="1C55B876" w14:textId="77777777" w:rsidR="00D054AA" w:rsidRDefault="00D054AA" w:rsidP="00463ED4">
            <w:pPr>
              <w:spacing w:before="120" w:after="120"/>
              <w:rPr>
                <w:color w:val="000000" w:themeColor="text1"/>
              </w:rPr>
            </w:pPr>
            <w:r>
              <w:rPr>
                <w:color w:val="000000" w:themeColor="text1"/>
              </w:rPr>
              <w:t>Einspruch - diese Anforderung soll nicht aufgenommen werden!</w:t>
            </w:r>
          </w:p>
        </w:tc>
      </w:tr>
      <w:tr w:rsidR="00D054AA" w14:paraId="05039F88" w14:textId="77777777" w:rsidTr="00463ED4">
        <w:tc>
          <w:tcPr>
            <w:tcW w:w="8340" w:type="dxa"/>
            <w:shd w:val="clear" w:color="auto" w:fill="FFFFFF" w:themeFill="background1"/>
          </w:tcPr>
          <w:p w14:paraId="4B5E8AE7" w14:textId="77777777" w:rsidR="00D054AA" w:rsidRDefault="00D054AA" w:rsidP="00463ED4">
            <w:pPr>
              <w:spacing w:before="120" w:after="120"/>
              <w:rPr>
                <w:color w:val="000000" w:themeColor="text1"/>
              </w:rPr>
            </w:pPr>
            <w:r>
              <w:rPr>
                <w:color w:val="000000" w:themeColor="text1"/>
              </w:rPr>
              <w:t>Begründung der Fachseite:</w:t>
            </w:r>
          </w:p>
        </w:tc>
      </w:tr>
    </w:tbl>
    <w:p w14:paraId="770BCF30" w14:textId="77777777" w:rsidR="00D054AA" w:rsidRDefault="00D054AA" w:rsidP="00D054AA">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054AA" w:rsidRPr="005B4E23" w14:paraId="1038EC28" w14:textId="77777777" w:rsidTr="00463ED4">
        <w:trPr>
          <w:trHeight w:val="205"/>
        </w:trPr>
        <w:tc>
          <w:tcPr>
            <w:tcW w:w="8356" w:type="dxa"/>
            <w:shd w:val="clear" w:color="auto" w:fill="D6E3BC" w:themeFill="accent3" w:themeFillTint="66"/>
          </w:tcPr>
          <w:p w14:paraId="1B1859C7" w14:textId="77777777" w:rsidR="00D054AA" w:rsidRPr="005B4E23" w:rsidRDefault="00D054AA" w:rsidP="00463ED4">
            <w:pPr>
              <w:suppressAutoHyphens/>
              <w:spacing w:before="120" w:after="120"/>
            </w:pPr>
            <w:r>
              <w:t>Umsetzung: JA / TEILWEISE / NEIN / ENTBEHRLICH</w:t>
            </w:r>
          </w:p>
        </w:tc>
      </w:tr>
      <w:tr w:rsidR="00D054AA" w:rsidRPr="00CC02C2" w14:paraId="0DC6B930" w14:textId="77777777" w:rsidTr="00463ED4">
        <w:tc>
          <w:tcPr>
            <w:tcW w:w="8356" w:type="dxa"/>
          </w:tcPr>
          <w:p w14:paraId="72C86B3B" w14:textId="77777777" w:rsidR="00D054AA" w:rsidRPr="00A87EF1" w:rsidRDefault="00D054AA" w:rsidP="00463ED4">
            <w:pPr>
              <w:suppressAutoHyphens/>
              <w:spacing w:before="120" w:after="120"/>
            </w:pPr>
            <w:r>
              <w:rPr>
                <w:color w:val="000000" w:themeColor="text1"/>
              </w:rPr>
              <w:t>Hier  steht Ihr Umsetzungsstand</w:t>
            </w:r>
          </w:p>
        </w:tc>
      </w:tr>
    </w:tbl>
    <w:p w14:paraId="1BBB1891" w14:textId="77777777" w:rsidR="00D054AA" w:rsidRDefault="00D054AA" w:rsidP="00D054AA">
      <w:pPr>
        <w:pStyle w:val="Listenabsatz"/>
        <w:spacing w:after="0"/>
        <w:ind w:left="720"/>
      </w:pPr>
    </w:p>
    <w:p w14:paraId="0D1E9FF8" w14:textId="77777777" w:rsidR="00D054AA" w:rsidRDefault="00D054AA" w:rsidP="00D054AA">
      <w:pPr>
        <w:pStyle w:val="Listenabsatz"/>
        <w:spacing w:after="240"/>
      </w:pPr>
    </w:p>
    <w:p w14:paraId="1B274297" w14:textId="1CDAB356" w:rsidR="00187DFD" w:rsidRPr="0083049A" w:rsidRDefault="00683CE3" w:rsidP="00187DFD">
      <w:pPr>
        <w:pStyle w:val="Listenabsatz"/>
        <w:numPr>
          <w:ilvl w:val="0"/>
          <w:numId w:val="11"/>
        </w:numPr>
        <w:spacing w:after="240"/>
        <w:ind w:left="709" w:hanging="709"/>
      </w:pPr>
      <w:r>
        <w:t>Die Verfügbarkeit der elektrischen Anlagen und Betriebsmittel MUSS hierbei im erforderlichen Maß sichergestellt sein</w:t>
      </w:r>
    </w:p>
    <w:p w14:paraId="4C32651C" w14:textId="77777777" w:rsidR="00187DFD" w:rsidRDefault="00187DFD" w:rsidP="00187DFD">
      <w:pPr>
        <w:pStyle w:val="Listenabsatz"/>
        <w:spacing w:after="0"/>
        <w:ind w:left="720"/>
        <w:rPr>
          <w:color w:val="FF0000"/>
        </w:rPr>
      </w:pPr>
    </w:p>
    <w:p w14:paraId="445DBD3C"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B318D5F"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5F0A3544" w14:textId="77777777" w:rsidTr="00463ED4">
        <w:tc>
          <w:tcPr>
            <w:tcW w:w="8340" w:type="dxa"/>
            <w:tcBorders>
              <w:bottom w:val="single" w:sz="4" w:space="0" w:color="auto"/>
            </w:tcBorders>
            <w:shd w:val="clear" w:color="auto" w:fill="C6D9F1" w:themeFill="text2" w:themeFillTint="33"/>
          </w:tcPr>
          <w:p w14:paraId="170968E7"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132EED81" w14:textId="77777777" w:rsidTr="00463ED4">
        <w:tc>
          <w:tcPr>
            <w:tcW w:w="8340" w:type="dxa"/>
            <w:shd w:val="clear" w:color="auto" w:fill="FFFFFF" w:themeFill="background1"/>
          </w:tcPr>
          <w:p w14:paraId="25AA5942" w14:textId="77777777" w:rsidR="00187DFD" w:rsidRDefault="00187DFD" w:rsidP="00463ED4">
            <w:pPr>
              <w:spacing w:before="120" w:after="120"/>
              <w:rPr>
                <w:color w:val="000000" w:themeColor="text1"/>
              </w:rPr>
            </w:pPr>
            <w:r>
              <w:rPr>
                <w:color w:val="000000" w:themeColor="text1"/>
              </w:rPr>
              <w:t>Begründung der Fachseite:</w:t>
            </w:r>
          </w:p>
        </w:tc>
      </w:tr>
    </w:tbl>
    <w:p w14:paraId="0A5A2E01"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609ADCB4" w14:textId="77777777" w:rsidTr="00463ED4">
        <w:trPr>
          <w:trHeight w:val="205"/>
        </w:trPr>
        <w:tc>
          <w:tcPr>
            <w:tcW w:w="8356" w:type="dxa"/>
            <w:shd w:val="clear" w:color="auto" w:fill="D6E3BC" w:themeFill="accent3" w:themeFillTint="66"/>
          </w:tcPr>
          <w:p w14:paraId="40A3A26C" w14:textId="77777777" w:rsidR="00187DFD" w:rsidRPr="005B4E23" w:rsidRDefault="00187DFD" w:rsidP="00463ED4">
            <w:pPr>
              <w:suppressAutoHyphens/>
              <w:spacing w:before="120" w:after="120"/>
            </w:pPr>
            <w:r>
              <w:t>Umsetzung: JA / TEILWEISE / NEIN / ENTBEHRLICH</w:t>
            </w:r>
          </w:p>
        </w:tc>
      </w:tr>
      <w:tr w:rsidR="00187DFD" w:rsidRPr="00CC02C2" w14:paraId="35E1B516" w14:textId="77777777" w:rsidTr="00463ED4">
        <w:tc>
          <w:tcPr>
            <w:tcW w:w="8356" w:type="dxa"/>
          </w:tcPr>
          <w:p w14:paraId="3011CC91" w14:textId="77777777" w:rsidR="00187DFD" w:rsidRPr="00A87EF1" w:rsidRDefault="00187DFD" w:rsidP="00463ED4">
            <w:pPr>
              <w:suppressAutoHyphens/>
              <w:spacing w:before="120" w:after="120"/>
            </w:pPr>
            <w:r>
              <w:rPr>
                <w:color w:val="000000" w:themeColor="text1"/>
              </w:rPr>
              <w:t>Hier  steht Ihr Umsetzungsstand</w:t>
            </w:r>
          </w:p>
        </w:tc>
      </w:tr>
    </w:tbl>
    <w:p w14:paraId="2EECE1BD" w14:textId="63D0C0C2" w:rsidR="00187DFD" w:rsidRDefault="00187DFD" w:rsidP="00187DFD">
      <w:pPr>
        <w:pStyle w:val="Listenabsatz"/>
        <w:spacing w:after="0"/>
        <w:ind w:left="720"/>
      </w:pPr>
    </w:p>
    <w:p w14:paraId="5A7FC9FC" w14:textId="77777777" w:rsidR="00C5455E" w:rsidRDefault="00C5455E" w:rsidP="00187DFD">
      <w:pPr>
        <w:pStyle w:val="Listenabsatz"/>
        <w:spacing w:after="0"/>
        <w:ind w:left="720"/>
      </w:pPr>
    </w:p>
    <w:p w14:paraId="509CD3D8" w14:textId="45AE72A7" w:rsidR="00187DFD" w:rsidRDefault="00187DFD" w:rsidP="00187DFD">
      <w:pPr>
        <w:spacing w:after="120"/>
        <w:ind w:left="170"/>
        <w:rPr>
          <w:sz w:val="18"/>
          <w:szCs w:val="18"/>
        </w:rPr>
      </w:pPr>
    </w:p>
    <w:p w14:paraId="3937F9ED" w14:textId="3BA24CCC" w:rsidR="00187DFD" w:rsidRDefault="00683CE3" w:rsidP="00187DFD">
      <w:pPr>
        <w:pStyle w:val="berschrift2"/>
      </w:pPr>
      <w:bookmarkStart w:id="50" w:name="_Toc91948686"/>
      <w:r>
        <w:t>Vermeidung elektrischer Zündquellen</w:t>
      </w:r>
      <w:r w:rsidR="00187DFD">
        <w:t xml:space="preserve"> (</w:t>
      </w:r>
      <w:r>
        <w:t>S</w:t>
      </w:r>
      <w:r w:rsidR="00187DFD">
        <w:t>) [A1</w:t>
      </w:r>
      <w:r>
        <w:t>3</w:t>
      </w:r>
      <w:r w:rsidR="00187DFD">
        <w:t>]</w:t>
      </w:r>
      <w:bookmarkEnd w:id="50"/>
    </w:p>
    <w:p w14:paraId="337BDD81" w14:textId="77777777" w:rsidR="00187DFD" w:rsidRDefault="00187DFD" w:rsidP="00187DFD">
      <w:pPr>
        <w:suppressAutoHyphens/>
        <w:spacing w:after="240"/>
        <w:ind w:left="720"/>
        <w:rPr>
          <w:color w:val="000000" w:themeColor="text1"/>
        </w:rPr>
      </w:pPr>
    </w:p>
    <w:p w14:paraId="31ED60A0" w14:textId="035517ED" w:rsidR="00187DFD" w:rsidRPr="0083049A" w:rsidRDefault="00683CE3" w:rsidP="00187DFD">
      <w:pPr>
        <w:pStyle w:val="Listenabsatz"/>
        <w:numPr>
          <w:ilvl w:val="0"/>
          <w:numId w:val="11"/>
        </w:numPr>
        <w:spacing w:after="0"/>
        <w:ind w:left="709" w:hanging="709"/>
      </w:pPr>
      <w:r>
        <w:t>Die Nutzung privater Elektrogeräte innerhalb einer Institution SOLLTE klar geregelt werden. Alle Elektrogeräte MÜSSEN durch eine Elektrofachkraft geprüft und für sicher befunden werden, bevor sie eingesetzt werden. Die Verwendung von Steckdosenleisten SOLLTE soweit wie möglich vermieden werden. Fehlende Steckdosen SOLLTEN durch eine Elektrofachkraft fachgerecht nachgerüstet werden.</w:t>
      </w:r>
    </w:p>
    <w:p w14:paraId="7AA0ADE4" w14:textId="77777777" w:rsidR="00187DFD" w:rsidRDefault="00187DFD" w:rsidP="00187DFD">
      <w:pPr>
        <w:pStyle w:val="Listenabsatz"/>
        <w:spacing w:after="0"/>
      </w:pPr>
    </w:p>
    <w:p w14:paraId="013C06E2"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76E0B3BC"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5C36E0"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0DD9C58A" w14:textId="77777777" w:rsidTr="00463ED4">
        <w:trPr>
          <w:trHeight w:val="205"/>
        </w:trPr>
        <w:tc>
          <w:tcPr>
            <w:tcW w:w="8356" w:type="dxa"/>
            <w:shd w:val="clear" w:color="auto" w:fill="D6E3BC" w:themeFill="accent3" w:themeFillTint="66"/>
          </w:tcPr>
          <w:p w14:paraId="5DB1ECE4" w14:textId="77777777" w:rsidR="00187DFD" w:rsidRPr="005B4E23" w:rsidRDefault="00187DFD" w:rsidP="00463ED4">
            <w:pPr>
              <w:suppressAutoHyphens/>
              <w:spacing w:before="120" w:after="120"/>
            </w:pPr>
            <w:r>
              <w:t xml:space="preserve">Umsetzung: JA / TEILWEISE / NEIN / ENTBEHRLICH </w:t>
            </w:r>
          </w:p>
        </w:tc>
      </w:tr>
      <w:tr w:rsidR="00187DFD" w:rsidRPr="00CC02C2" w14:paraId="0F80F508" w14:textId="77777777" w:rsidTr="00463ED4">
        <w:tc>
          <w:tcPr>
            <w:tcW w:w="8356" w:type="dxa"/>
          </w:tcPr>
          <w:p w14:paraId="767C0962"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6144F445"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372EB804" w14:textId="77777777" w:rsidTr="00463ED4">
        <w:tc>
          <w:tcPr>
            <w:tcW w:w="8340" w:type="dxa"/>
            <w:tcBorders>
              <w:bottom w:val="single" w:sz="4" w:space="0" w:color="auto"/>
            </w:tcBorders>
            <w:shd w:val="clear" w:color="auto" w:fill="C6D9F1" w:themeFill="text2" w:themeFillTint="33"/>
          </w:tcPr>
          <w:p w14:paraId="2D5BD608"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03FE572D" w14:textId="77777777" w:rsidTr="00463ED4">
        <w:tc>
          <w:tcPr>
            <w:tcW w:w="8340" w:type="dxa"/>
            <w:shd w:val="clear" w:color="auto" w:fill="FFFFFF" w:themeFill="background1"/>
          </w:tcPr>
          <w:p w14:paraId="16563365" w14:textId="77777777" w:rsidR="00187DFD" w:rsidRDefault="00187DFD" w:rsidP="00463ED4">
            <w:pPr>
              <w:spacing w:before="60" w:after="60"/>
              <w:rPr>
                <w:color w:val="000000" w:themeColor="text1"/>
              </w:rPr>
            </w:pPr>
            <w:r>
              <w:rPr>
                <w:color w:val="000000" w:themeColor="text1"/>
              </w:rPr>
              <w:t>Begründung der Fachseite:</w:t>
            </w:r>
          </w:p>
        </w:tc>
      </w:tr>
    </w:tbl>
    <w:p w14:paraId="4F6316A3" w14:textId="77777777" w:rsidR="00187DFD" w:rsidRPr="00CC02C2" w:rsidRDefault="00187DFD" w:rsidP="00187DFD">
      <w:pPr>
        <w:suppressAutoHyphens/>
        <w:spacing w:after="240"/>
        <w:ind w:left="720"/>
        <w:rPr>
          <w:color w:val="000000" w:themeColor="text1"/>
        </w:rPr>
      </w:pPr>
    </w:p>
    <w:p w14:paraId="27685B62" w14:textId="5EC14D5C" w:rsidR="00187DFD" w:rsidRDefault="00683CE3" w:rsidP="00187DFD">
      <w:pPr>
        <w:pStyle w:val="berschrift2"/>
      </w:pPr>
      <w:bookmarkStart w:id="51" w:name="_Toc91948687"/>
      <w:r>
        <w:t>A-B-Versorgung</w:t>
      </w:r>
      <w:r w:rsidR="00187DFD">
        <w:t xml:space="preserve"> (</w:t>
      </w:r>
      <w:r>
        <w:t>H</w:t>
      </w:r>
      <w:r w:rsidR="00187DFD">
        <w:t>) [A</w:t>
      </w:r>
      <w:r w:rsidR="00123199">
        <w:t>14</w:t>
      </w:r>
      <w:r w:rsidR="00187DFD">
        <w:t>]</w:t>
      </w:r>
      <w:bookmarkEnd w:id="51"/>
    </w:p>
    <w:p w14:paraId="69869537" w14:textId="77777777" w:rsidR="00187DFD" w:rsidRDefault="00187DFD" w:rsidP="00187DFD">
      <w:pPr>
        <w:spacing w:after="0" w:line="240" w:lineRule="auto"/>
      </w:pPr>
    </w:p>
    <w:p w14:paraId="6B175E48" w14:textId="77777777" w:rsidR="00187DFD" w:rsidRDefault="00187DFD" w:rsidP="00187DFD">
      <w:pPr>
        <w:pStyle w:val="Listenabsatz"/>
        <w:spacing w:after="240"/>
      </w:pPr>
    </w:p>
    <w:p w14:paraId="4DF8CC25" w14:textId="48F774E2" w:rsidR="00D054AA" w:rsidRDefault="00683CE3" w:rsidP="00E17CE7">
      <w:pPr>
        <w:pStyle w:val="Listenabsatz"/>
        <w:numPr>
          <w:ilvl w:val="0"/>
          <w:numId w:val="11"/>
        </w:numPr>
        <w:spacing w:after="0"/>
        <w:ind w:hanging="709"/>
      </w:pPr>
      <w:r w:rsidRPr="00D054AA">
        <w:t xml:space="preserve">Es </w:t>
      </w:r>
      <w:r w:rsidR="00D054AA">
        <w:t>MUSS</w:t>
      </w:r>
      <w:r w:rsidRPr="00D054AA">
        <w:t xml:space="preserve"> geprüft werden, ob anstelle einer einzügigen Stromversorgung eine zweizügige sogenannte A-B-Versorgung geschaffen werden soll, die wichtige </w:t>
      </w:r>
      <w:r w:rsidR="00D054AA">
        <w:br/>
      </w:r>
      <w:r w:rsidRPr="00D054AA">
        <w:t xml:space="preserve">IT-Komponenten und andere Verbraucher versorgt. </w:t>
      </w:r>
    </w:p>
    <w:p w14:paraId="24223489" w14:textId="77777777" w:rsidR="00D054AA" w:rsidRDefault="00D054AA" w:rsidP="00D054AA">
      <w:pPr>
        <w:pStyle w:val="Listenabsatz"/>
        <w:spacing w:after="0"/>
        <w:ind w:left="720"/>
      </w:pPr>
    </w:p>
    <w:p w14:paraId="5B850CC2"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1A475834"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0F9011"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60D5C32D" w14:textId="77777777" w:rsidTr="00463ED4">
        <w:trPr>
          <w:trHeight w:val="205"/>
        </w:trPr>
        <w:tc>
          <w:tcPr>
            <w:tcW w:w="8356" w:type="dxa"/>
            <w:shd w:val="clear" w:color="auto" w:fill="D6E3BC" w:themeFill="accent3" w:themeFillTint="66"/>
          </w:tcPr>
          <w:p w14:paraId="7616B975" w14:textId="77777777" w:rsidR="00EE13B7" w:rsidRPr="005B4E23" w:rsidRDefault="00EE13B7" w:rsidP="00463ED4">
            <w:pPr>
              <w:suppressAutoHyphens/>
              <w:spacing w:before="120" w:after="120"/>
            </w:pPr>
            <w:r>
              <w:t xml:space="preserve">Umsetzung: JA / TEILWEISE / NEIN / ENTBEHRLICH </w:t>
            </w:r>
          </w:p>
        </w:tc>
      </w:tr>
      <w:tr w:rsidR="00EE13B7" w:rsidRPr="00CC02C2" w14:paraId="2FD45302" w14:textId="77777777" w:rsidTr="00463ED4">
        <w:tc>
          <w:tcPr>
            <w:tcW w:w="8356" w:type="dxa"/>
          </w:tcPr>
          <w:p w14:paraId="03AD70FD"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7F8136EF"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05BC95BF" w14:textId="77777777" w:rsidTr="00463ED4">
        <w:tc>
          <w:tcPr>
            <w:tcW w:w="8340" w:type="dxa"/>
            <w:tcBorders>
              <w:bottom w:val="single" w:sz="4" w:space="0" w:color="auto"/>
            </w:tcBorders>
            <w:shd w:val="clear" w:color="auto" w:fill="C6D9F1" w:themeFill="text2" w:themeFillTint="33"/>
          </w:tcPr>
          <w:p w14:paraId="1B256C68"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7FFBE7A3" w14:textId="77777777" w:rsidTr="00463ED4">
        <w:tc>
          <w:tcPr>
            <w:tcW w:w="8340" w:type="dxa"/>
            <w:shd w:val="clear" w:color="auto" w:fill="FFFFFF" w:themeFill="background1"/>
          </w:tcPr>
          <w:p w14:paraId="2EC96A33" w14:textId="77777777" w:rsidR="00EE13B7" w:rsidRDefault="00EE13B7" w:rsidP="00463ED4">
            <w:pPr>
              <w:spacing w:before="60" w:after="60"/>
              <w:rPr>
                <w:color w:val="000000" w:themeColor="text1"/>
              </w:rPr>
            </w:pPr>
            <w:r>
              <w:rPr>
                <w:color w:val="000000" w:themeColor="text1"/>
              </w:rPr>
              <w:t>Begründung der Fachseite:</w:t>
            </w:r>
          </w:p>
        </w:tc>
      </w:tr>
    </w:tbl>
    <w:p w14:paraId="7DF2527F" w14:textId="373A132B" w:rsidR="00EE13B7" w:rsidRPr="00EE13B7" w:rsidRDefault="00EE13B7" w:rsidP="00EE13B7">
      <w:pPr>
        <w:pStyle w:val="Listenabsatz"/>
        <w:spacing w:after="0"/>
      </w:pPr>
    </w:p>
    <w:p w14:paraId="2A50B463" w14:textId="77777777" w:rsidR="00D054AA" w:rsidRDefault="00D054AA" w:rsidP="00D054AA">
      <w:pPr>
        <w:pStyle w:val="Listenabsatz"/>
        <w:spacing w:after="0"/>
        <w:ind w:left="720"/>
      </w:pPr>
    </w:p>
    <w:p w14:paraId="7038053C" w14:textId="14E9141A" w:rsidR="00187DFD" w:rsidRPr="00D054AA" w:rsidRDefault="00683CE3" w:rsidP="00E17CE7">
      <w:pPr>
        <w:pStyle w:val="Listenabsatz"/>
        <w:numPr>
          <w:ilvl w:val="0"/>
          <w:numId w:val="11"/>
        </w:numPr>
        <w:spacing w:after="0"/>
        <w:ind w:hanging="709"/>
      </w:pPr>
      <w:r w:rsidRPr="00D054AA">
        <w:t xml:space="preserve">Dabei </w:t>
      </w:r>
      <w:bookmarkStart w:id="52" w:name="_Hlk91948243"/>
      <w:r w:rsidR="00D054AA">
        <w:t>MUSS</w:t>
      </w:r>
      <w:r w:rsidRPr="00D054AA">
        <w:t xml:space="preserve"> </w:t>
      </w:r>
      <w:bookmarkEnd w:id="52"/>
      <w:r w:rsidRPr="00D054AA">
        <w:t xml:space="preserve">die Funktionsfähigkeit der Stromversorgung permanent durch </w:t>
      </w:r>
      <w:r w:rsidR="00D054AA">
        <w:br/>
      </w:r>
      <w:r w:rsidRPr="00D054AA">
        <w:t>geeignete technische Einrichtungen überwacht werden</w:t>
      </w:r>
      <w:r w:rsidRPr="00D054AA">
        <w:t>.</w:t>
      </w:r>
    </w:p>
    <w:p w14:paraId="2C5DB45F" w14:textId="77777777" w:rsidR="00683CE3" w:rsidRPr="00683CE3" w:rsidRDefault="00683CE3" w:rsidP="00683CE3">
      <w:pPr>
        <w:pStyle w:val="Listenabsatz"/>
        <w:spacing w:after="0"/>
        <w:ind w:left="720"/>
        <w:rPr>
          <w:color w:val="FF0000"/>
        </w:rPr>
      </w:pPr>
    </w:p>
    <w:p w14:paraId="302DCCE7"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81A885E"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3FB7EAD0" w14:textId="77777777" w:rsidTr="00463ED4">
        <w:tc>
          <w:tcPr>
            <w:tcW w:w="8340" w:type="dxa"/>
            <w:tcBorders>
              <w:bottom w:val="single" w:sz="4" w:space="0" w:color="auto"/>
            </w:tcBorders>
            <w:shd w:val="clear" w:color="auto" w:fill="C6D9F1" w:themeFill="text2" w:themeFillTint="33"/>
          </w:tcPr>
          <w:p w14:paraId="5CEE5ECE"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693A1DFE" w14:textId="77777777" w:rsidTr="00463ED4">
        <w:tc>
          <w:tcPr>
            <w:tcW w:w="8340" w:type="dxa"/>
            <w:shd w:val="clear" w:color="auto" w:fill="FFFFFF" w:themeFill="background1"/>
          </w:tcPr>
          <w:p w14:paraId="0DB80F92" w14:textId="77777777" w:rsidR="00187DFD" w:rsidRDefault="00187DFD" w:rsidP="00463ED4">
            <w:pPr>
              <w:spacing w:before="120" w:after="120"/>
              <w:rPr>
                <w:color w:val="000000" w:themeColor="text1"/>
              </w:rPr>
            </w:pPr>
            <w:r>
              <w:rPr>
                <w:color w:val="000000" w:themeColor="text1"/>
              </w:rPr>
              <w:t>Begründung der Fachseite:</w:t>
            </w:r>
          </w:p>
        </w:tc>
      </w:tr>
    </w:tbl>
    <w:p w14:paraId="759D7DD3"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79687E14" w14:textId="77777777" w:rsidTr="00463ED4">
        <w:trPr>
          <w:trHeight w:val="205"/>
        </w:trPr>
        <w:tc>
          <w:tcPr>
            <w:tcW w:w="8356" w:type="dxa"/>
            <w:shd w:val="clear" w:color="auto" w:fill="D6E3BC" w:themeFill="accent3" w:themeFillTint="66"/>
          </w:tcPr>
          <w:p w14:paraId="35F0FEB7" w14:textId="77777777" w:rsidR="00187DFD" w:rsidRPr="005B4E23" w:rsidRDefault="00187DFD" w:rsidP="00463ED4">
            <w:pPr>
              <w:suppressAutoHyphens/>
              <w:spacing w:before="120" w:after="120"/>
            </w:pPr>
            <w:r>
              <w:t>Umsetzung: JA / TEILWEISE / NEIN / ENTBEHRLICH</w:t>
            </w:r>
          </w:p>
        </w:tc>
      </w:tr>
      <w:tr w:rsidR="00187DFD" w:rsidRPr="00CC02C2" w14:paraId="4B6EAC08" w14:textId="77777777" w:rsidTr="00463ED4">
        <w:tc>
          <w:tcPr>
            <w:tcW w:w="8356" w:type="dxa"/>
          </w:tcPr>
          <w:p w14:paraId="38B9D009" w14:textId="77777777" w:rsidR="00187DFD" w:rsidRPr="00A87EF1" w:rsidRDefault="00187DFD" w:rsidP="00463ED4">
            <w:pPr>
              <w:suppressAutoHyphens/>
              <w:spacing w:before="120" w:after="120"/>
            </w:pPr>
            <w:r>
              <w:rPr>
                <w:color w:val="000000" w:themeColor="text1"/>
              </w:rPr>
              <w:t>Hier  steht Ihr Umsetzungsstand</w:t>
            </w:r>
          </w:p>
        </w:tc>
      </w:tr>
    </w:tbl>
    <w:p w14:paraId="6FCA82AC" w14:textId="77777777" w:rsidR="00187DFD" w:rsidRDefault="00187DFD" w:rsidP="00187DFD">
      <w:pPr>
        <w:pStyle w:val="Listenabsatz"/>
        <w:spacing w:after="0"/>
        <w:ind w:left="720"/>
      </w:pPr>
    </w:p>
    <w:p w14:paraId="47040389" w14:textId="77777777" w:rsidR="00187DFD" w:rsidRPr="001302A6" w:rsidRDefault="00187DFD" w:rsidP="00187DFD">
      <w:pPr>
        <w:spacing w:after="120"/>
        <w:ind w:left="170"/>
        <w:rPr>
          <w:sz w:val="18"/>
          <w:szCs w:val="18"/>
        </w:rPr>
      </w:pPr>
    </w:p>
    <w:p w14:paraId="032E87E0" w14:textId="604544DD" w:rsidR="00187DFD" w:rsidRDefault="00123199" w:rsidP="00187DFD">
      <w:pPr>
        <w:pStyle w:val="berschrift2"/>
      </w:pPr>
      <w:bookmarkStart w:id="53" w:name="_Toc91948688"/>
      <w:r>
        <w:t>Materielle Sicherung der Verkabelung</w:t>
      </w:r>
      <w:r w:rsidR="00187DFD">
        <w:t xml:space="preserve"> (</w:t>
      </w:r>
      <w:r>
        <w:t>H</w:t>
      </w:r>
      <w:r w:rsidR="00187DFD">
        <w:t>) [A1</w:t>
      </w:r>
      <w:r>
        <w:t>5</w:t>
      </w:r>
      <w:r w:rsidR="00187DFD">
        <w:t>]</w:t>
      </w:r>
      <w:bookmarkEnd w:id="53"/>
    </w:p>
    <w:p w14:paraId="2B1F407E" w14:textId="77777777" w:rsidR="00187DFD" w:rsidRDefault="00187DFD" w:rsidP="00187DFD">
      <w:pPr>
        <w:suppressAutoHyphens/>
        <w:spacing w:after="240"/>
        <w:ind w:left="720"/>
        <w:rPr>
          <w:color w:val="000000" w:themeColor="text1"/>
        </w:rPr>
      </w:pPr>
    </w:p>
    <w:p w14:paraId="1699DD87" w14:textId="77777777" w:rsidR="00D054AA" w:rsidRDefault="00123199" w:rsidP="00187DFD">
      <w:pPr>
        <w:pStyle w:val="Listenabsatz"/>
        <w:numPr>
          <w:ilvl w:val="0"/>
          <w:numId w:val="11"/>
        </w:numPr>
        <w:spacing w:after="0"/>
        <w:ind w:left="709" w:hanging="709"/>
      </w:pPr>
      <w:r>
        <w:t xml:space="preserve">Für alle Räume eines Gebäudes, insbesondere in Räumen mit Publikumsverkehr sowie in unübersichtlichen Bereichen </w:t>
      </w:r>
      <w:r w:rsidR="00D054AA">
        <w:t>MUSS</w:t>
      </w:r>
      <w:r w:rsidR="00D054AA" w:rsidRPr="00D054AA">
        <w:t xml:space="preserve"> </w:t>
      </w:r>
      <w:r>
        <w:t>überlegt werden, Kabel und Verteiler gegen unbefugte Zugriffe zu sichern.</w:t>
      </w:r>
    </w:p>
    <w:p w14:paraId="0E0241A7" w14:textId="77777777" w:rsidR="00D054AA" w:rsidRDefault="00D054AA" w:rsidP="00D054AA">
      <w:pPr>
        <w:pStyle w:val="Listenabsatz"/>
        <w:spacing w:after="0"/>
      </w:pPr>
    </w:p>
    <w:p w14:paraId="302A145D"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595C1172"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161E34"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62B27A10" w14:textId="77777777" w:rsidTr="00463ED4">
        <w:trPr>
          <w:trHeight w:val="205"/>
        </w:trPr>
        <w:tc>
          <w:tcPr>
            <w:tcW w:w="8356" w:type="dxa"/>
            <w:shd w:val="clear" w:color="auto" w:fill="D6E3BC" w:themeFill="accent3" w:themeFillTint="66"/>
          </w:tcPr>
          <w:p w14:paraId="379177EC" w14:textId="77777777" w:rsidR="00EE13B7" w:rsidRPr="005B4E23" w:rsidRDefault="00EE13B7" w:rsidP="00463ED4">
            <w:pPr>
              <w:suppressAutoHyphens/>
              <w:spacing w:before="120" w:after="120"/>
            </w:pPr>
            <w:r>
              <w:t xml:space="preserve">Umsetzung: JA / TEILWEISE / NEIN / ENTBEHRLICH </w:t>
            </w:r>
          </w:p>
        </w:tc>
      </w:tr>
      <w:tr w:rsidR="00EE13B7" w:rsidRPr="00CC02C2" w14:paraId="00B5665D" w14:textId="77777777" w:rsidTr="00463ED4">
        <w:tc>
          <w:tcPr>
            <w:tcW w:w="8356" w:type="dxa"/>
          </w:tcPr>
          <w:p w14:paraId="7401B624"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4A24A4D3"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31D69318" w14:textId="77777777" w:rsidTr="00463ED4">
        <w:tc>
          <w:tcPr>
            <w:tcW w:w="8340" w:type="dxa"/>
            <w:tcBorders>
              <w:bottom w:val="single" w:sz="4" w:space="0" w:color="auto"/>
            </w:tcBorders>
            <w:shd w:val="clear" w:color="auto" w:fill="C6D9F1" w:themeFill="text2" w:themeFillTint="33"/>
          </w:tcPr>
          <w:p w14:paraId="7AD3FE7A"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19449D6B" w14:textId="77777777" w:rsidTr="00463ED4">
        <w:tc>
          <w:tcPr>
            <w:tcW w:w="8340" w:type="dxa"/>
            <w:shd w:val="clear" w:color="auto" w:fill="FFFFFF" w:themeFill="background1"/>
          </w:tcPr>
          <w:p w14:paraId="0FD5D477" w14:textId="77777777" w:rsidR="00EE13B7" w:rsidRDefault="00EE13B7" w:rsidP="00463ED4">
            <w:pPr>
              <w:spacing w:before="60" w:after="60"/>
              <w:rPr>
                <w:color w:val="000000" w:themeColor="text1"/>
              </w:rPr>
            </w:pPr>
            <w:r>
              <w:rPr>
                <w:color w:val="000000" w:themeColor="text1"/>
              </w:rPr>
              <w:t>Begründung der Fachseite:</w:t>
            </w:r>
          </w:p>
        </w:tc>
      </w:tr>
    </w:tbl>
    <w:p w14:paraId="7857D095" w14:textId="77777777" w:rsidR="00EE13B7" w:rsidRPr="00EE13B7" w:rsidRDefault="00EE13B7" w:rsidP="00EE13B7">
      <w:pPr>
        <w:pStyle w:val="Listenabsatz"/>
        <w:spacing w:after="0"/>
      </w:pPr>
    </w:p>
    <w:p w14:paraId="16828602" w14:textId="77777777" w:rsidR="00D054AA" w:rsidRDefault="00D054AA" w:rsidP="00D054AA">
      <w:pPr>
        <w:pStyle w:val="Listenabsatz"/>
        <w:spacing w:after="0"/>
      </w:pPr>
    </w:p>
    <w:p w14:paraId="68F9EA61" w14:textId="21BA8134" w:rsidR="00187DFD" w:rsidRPr="0083049A" w:rsidRDefault="00123199" w:rsidP="00187DFD">
      <w:pPr>
        <w:pStyle w:val="Listenabsatz"/>
        <w:numPr>
          <w:ilvl w:val="0"/>
          <w:numId w:val="11"/>
        </w:numPr>
        <w:spacing w:after="0"/>
        <w:ind w:left="709" w:hanging="709"/>
      </w:pPr>
      <w:r>
        <w:t xml:space="preserve"> In jedem Fall </w:t>
      </w:r>
      <w:r w:rsidR="00D054AA">
        <w:t>MUSS</w:t>
      </w:r>
      <w:r w:rsidR="00D054AA" w:rsidRPr="00D054AA">
        <w:t xml:space="preserve"> </w:t>
      </w:r>
      <w:r>
        <w:t>die Zahl und der Umfang derjenigen Stellen möglichst gering gehalten werden, an denen Einrichtungen der Energieversorgung und Zugangspunkte des Datennetzes für Unbefugte zugänglich sind.</w:t>
      </w:r>
    </w:p>
    <w:p w14:paraId="56A17C74" w14:textId="77777777" w:rsidR="00187DFD" w:rsidRDefault="00187DFD" w:rsidP="00187DFD">
      <w:pPr>
        <w:pStyle w:val="Listenabsatz"/>
        <w:spacing w:after="0"/>
      </w:pPr>
    </w:p>
    <w:p w14:paraId="0C305997"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35E9BB77"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C99441"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1B3AC355" w14:textId="77777777" w:rsidTr="00463ED4">
        <w:trPr>
          <w:trHeight w:val="205"/>
        </w:trPr>
        <w:tc>
          <w:tcPr>
            <w:tcW w:w="8356" w:type="dxa"/>
            <w:shd w:val="clear" w:color="auto" w:fill="D6E3BC" w:themeFill="accent3" w:themeFillTint="66"/>
          </w:tcPr>
          <w:p w14:paraId="6A495B26" w14:textId="77777777" w:rsidR="00187DFD" w:rsidRPr="005B4E23" w:rsidRDefault="00187DFD" w:rsidP="00463ED4">
            <w:pPr>
              <w:suppressAutoHyphens/>
              <w:spacing w:before="120" w:after="120"/>
            </w:pPr>
            <w:r>
              <w:t xml:space="preserve">Umsetzung: JA / TEILWEISE / NEIN / ENTBEHRLICH </w:t>
            </w:r>
          </w:p>
        </w:tc>
      </w:tr>
      <w:tr w:rsidR="00187DFD" w:rsidRPr="00CC02C2" w14:paraId="7C79640D" w14:textId="77777777" w:rsidTr="00463ED4">
        <w:tc>
          <w:tcPr>
            <w:tcW w:w="8356" w:type="dxa"/>
          </w:tcPr>
          <w:p w14:paraId="38645764"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580046EC"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2E3F15D4" w14:textId="77777777" w:rsidTr="00463ED4">
        <w:tc>
          <w:tcPr>
            <w:tcW w:w="8340" w:type="dxa"/>
            <w:tcBorders>
              <w:bottom w:val="single" w:sz="4" w:space="0" w:color="auto"/>
            </w:tcBorders>
            <w:shd w:val="clear" w:color="auto" w:fill="C6D9F1" w:themeFill="text2" w:themeFillTint="33"/>
          </w:tcPr>
          <w:p w14:paraId="1DADC3D9"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2483E164" w14:textId="77777777" w:rsidTr="00463ED4">
        <w:tc>
          <w:tcPr>
            <w:tcW w:w="8340" w:type="dxa"/>
            <w:shd w:val="clear" w:color="auto" w:fill="FFFFFF" w:themeFill="background1"/>
          </w:tcPr>
          <w:p w14:paraId="4535301F" w14:textId="77777777" w:rsidR="00187DFD" w:rsidRDefault="00187DFD" w:rsidP="00463ED4">
            <w:pPr>
              <w:spacing w:before="60" w:after="60"/>
              <w:rPr>
                <w:color w:val="000000" w:themeColor="text1"/>
              </w:rPr>
            </w:pPr>
            <w:r>
              <w:rPr>
                <w:color w:val="000000" w:themeColor="text1"/>
              </w:rPr>
              <w:t>Begründung der Fachseite:</w:t>
            </w:r>
          </w:p>
        </w:tc>
      </w:tr>
    </w:tbl>
    <w:p w14:paraId="726A81C8" w14:textId="77777777" w:rsidR="00187DFD" w:rsidRPr="00CC02C2" w:rsidRDefault="00187DFD" w:rsidP="00187DFD">
      <w:pPr>
        <w:suppressAutoHyphens/>
        <w:spacing w:after="240"/>
        <w:ind w:left="720"/>
        <w:rPr>
          <w:color w:val="000000" w:themeColor="text1"/>
        </w:rPr>
      </w:pPr>
    </w:p>
    <w:p w14:paraId="7B01C84B" w14:textId="4A12BD5C" w:rsidR="00187DFD" w:rsidRDefault="00123199" w:rsidP="00187DFD">
      <w:pPr>
        <w:pStyle w:val="berschrift2"/>
      </w:pPr>
      <w:bookmarkStart w:id="54" w:name="_Toc91948689"/>
      <w:r>
        <w:t>Nutzung von Schranksystemen</w:t>
      </w:r>
      <w:r w:rsidR="00187DFD">
        <w:t xml:space="preserve"> (</w:t>
      </w:r>
      <w:r>
        <w:t>H</w:t>
      </w:r>
      <w:r w:rsidR="00187DFD">
        <w:t>) [A</w:t>
      </w:r>
      <w:r>
        <w:t>16</w:t>
      </w:r>
      <w:r w:rsidR="00187DFD">
        <w:t>]</w:t>
      </w:r>
      <w:bookmarkEnd w:id="54"/>
    </w:p>
    <w:p w14:paraId="0E6DE228" w14:textId="77777777" w:rsidR="00187DFD" w:rsidRDefault="00187DFD" w:rsidP="00187DFD">
      <w:pPr>
        <w:spacing w:after="0" w:line="240" w:lineRule="auto"/>
      </w:pPr>
    </w:p>
    <w:p w14:paraId="2889C437" w14:textId="77777777" w:rsidR="00187DFD" w:rsidRDefault="00187DFD" w:rsidP="00187DFD">
      <w:pPr>
        <w:pStyle w:val="Listenabsatz"/>
        <w:spacing w:after="240"/>
      </w:pPr>
    </w:p>
    <w:p w14:paraId="6E9D7672" w14:textId="77777777" w:rsidR="00D054AA" w:rsidRDefault="00123199" w:rsidP="00187DFD">
      <w:pPr>
        <w:pStyle w:val="Listenabsatz"/>
        <w:numPr>
          <w:ilvl w:val="0"/>
          <w:numId w:val="11"/>
        </w:numPr>
        <w:spacing w:after="240"/>
        <w:ind w:left="709" w:hanging="709"/>
      </w:pPr>
      <w:r>
        <w:t xml:space="preserve">Elektrotechnische Anschlüsse und -verteiler </w:t>
      </w:r>
      <w:r w:rsidR="00D054AA">
        <w:t>MÜSSEN</w:t>
      </w:r>
      <w:r>
        <w:t xml:space="preserve"> in Schranksystemen aufgestellt oder in diese eingebaut werden. </w:t>
      </w:r>
    </w:p>
    <w:p w14:paraId="5BA88AC1" w14:textId="77777777" w:rsidR="00D054AA" w:rsidRDefault="00D054AA" w:rsidP="00D054AA">
      <w:pPr>
        <w:pStyle w:val="Listenabsatz"/>
        <w:spacing w:after="240"/>
      </w:pPr>
    </w:p>
    <w:p w14:paraId="58330BA5"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3952969A"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686DBC"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7A8253D8" w14:textId="77777777" w:rsidTr="00463ED4">
        <w:trPr>
          <w:trHeight w:val="205"/>
        </w:trPr>
        <w:tc>
          <w:tcPr>
            <w:tcW w:w="8356" w:type="dxa"/>
            <w:shd w:val="clear" w:color="auto" w:fill="D6E3BC" w:themeFill="accent3" w:themeFillTint="66"/>
          </w:tcPr>
          <w:p w14:paraId="31468C55" w14:textId="77777777" w:rsidR="00EE13B7" w:rsidRPr="005B4E23" w:rsidRDefault="00EE13B7" w:rsidP="00463ED4">
            <w:pPr>
              <w:suppressAutoHyphens/>
              <w:spacing w:before="120" w:after="120"/>
            </w:pPr>
            <w:r>
              <w:t xml:space="preserve">Umsetzung: JA / TEILWEISE / NEIN / ENTBEHRLICH </w:t>
            </w:r>
          </w:p>
        </w:tc>
      </w:tr>
      <w:tr w:rsidR="00EE13B7" w:rsidRPr="00CC02C2" w14:paraId="0AE80C8B" w14:textId="77777777" w:rsidTr="00463ED4">
        <w:tc>
          <w:tcPr>
            <w:tcW w:w="8356" w:type="dxa"/>
          </w:tcPr>
          <w:p w14:paraId="74D783CC"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0335E579"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35BAA632" w14:textId="77777777" w:rsidTr="00463ED4">
        <w:tc>
          <w:tcPr>
            <w:tcW w:w="8340" w:type="dxa"/>
            <w:tcBorders>
              <w:bottom w:val="single" w:sz="4" w:space="0" w:color="auto"/>
            </w:tcBorders>
            <w:shd w:val="clear" w:color="auto" w:fill="C6D9F1" w:themeFill="text2" w:themeFillTint="33"/>
          </w:tcPr>
          <w:p w14:paraId="45B1168B"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49AFE7A9" w14:textId="77777777" w:rsidTr="00463ED4">
        <w:tc>
          <w:tcPr>
            <w:tcW w:w="8340" w:type="dxa"/>
            <w:shd w:val="clear" w:color="auto" w:fill="FFFFFF" w:themeFill="background1"/>
          </w:tcPr>
          <w:p w14:paraId="54869285" w14:textId="77777777" w:rsidR="00EE13B7" w:rsidRDefault="00EE13B7" w:rsidP="00463ED4">
            <w:pPr>
              <w:spacing w:before="60" w:after="60"/>
              <w:rPr>
                <w:color w:val="000000" w:themeColor="text1"/>
              </w:rPr>
            </w:pPr>
            <w:r>
              <w:rPr>
                <w:color w:val="000000" w:themeColor="text1"/>
              </w:rPr>
              <w:t>Begründung der Fachseite:</w:t>
            </w:r>
          </w:p>
        </w:tc>
      </w:tr>
    </w:tbl>
    <w:p w14:paraId="7C571515" w14:textId="77777777" w:rsidR="00EE13B7" w:rsidRPr="00EE13B7" w:rsidRDefault="00EE13B7" w:rsidP="00EE13B7">
      <w:pPr>
        <w:pStyle w:val="Listenabsatz"/>
        <w:spacing w:after="0"/>
      </w:pPr>
    </w:p>
    <w:p w14:paraId="5CBA8035" w14:textId="77777777" w:rsidR="00D054AA" w:rsidRDefault="00D054AA" w:rsidP="00EE13B7">
      <w:pPr>
        <w:pStyle w:val="Listenabsatz"/>
        <w:spacing w:after="0"/>
      </w:pPr>
    </w:p>
    <w:p w14:paraId="483947D9" w14:textId="46B96A78" w:rsidR="00187DFD" w:rsidRPr="0083049A" w:rsidRDefault="00123199" w:rsidP="00187DFD">
      <w:pPr>
        <w:pStyle w:val="Listenabsatz"/>
        <w:numPr>
          <w:ilvl w:val="0"/>
          <w:numId w:val="11"/>
        </w:numPr>
        <w:spacing w:after="240"/>
        <w:ind w:left="709" w:hanging="709"/>
      </w:pPr>
      <w:r>
        <w:t xml:space="preserve">Bei der Dimensionierung der Schranksysteme </w:t>
      </w:r>
      <w:r w:rsidR="00D054AA">
        <w:t>MUSS</w:t>
      </w:r>
      <w:r w:rsidR="00D054AA" w:rsidRPr="00D054AA">
        <w:t xml:space="preserve"> </w:t>
      </w:r>
      <w:r>
        <w:t>das erwartete Wachstum für den geplanten Einsatzzeitraum berücksichtigt werden</w:t>
      </w:r>
      <w:r>
        <w:t>.</w:t>
      </w:r>
    </w:p>
    <w:p w14:paraId="58862FD0" w14:textId="77777777" w:rsidR="00187DFD" w:rsidRDefault="00187DFD" w:rsidP="00187DFD">
      <w:pPr>
        <w:pStyle w:val="Listenabsatz"/>
        <w:spacing w:after="0"/>
        <w:ind w:left="720"/>
        <w:rPr>
          <w:color w:val="FF0000"/>
        </w:rPr>
      </w:pPr>
    </w:p>
    <w:p w14:paraId="2EE5328E" w14:textId="77777777" w:rsidR="00187DFD" w:rsidRPr="00A85502" w:rsidRDefault="00187DFD" w:rsidP="00187DFD">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9D12BF5" w14:textId="77777777" w:rsidR="00187DFD" w:rsidRDefault="00187DFD" w:rsidP="00187DF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87DFD" w14:paraId="2BA58461" w14:textId="77777777" w:rsidTr="00463ED4">
        <w:tc>
          <w:tcPr>
            <w:tcW w:w="8340" w:type="dxa"/>
            <w:tcBorders>
              <w:bottom w:val="single" w:sz="4" w:space="0" w:color="auto"/>
            </w:tcBorders>
            <w:shd w:val="clear" w:color="auto" w:fill="C6D9F1" w:themeFill="text2" w:themeFillTint="33"/>
          </w:tcPr>
          <w:p w14:paraId="58901C96" w14:textId="77777777" w:rsidR="00187DFD" w:rsidRDefault="00187DFD" w:rsidP="00463ED4">
            <w:pPr>
              <w:spacing w:before="120" w:after="120"/>
              <w:rPr>
                <w:color w:val="000000" w:themeColor="text1"/>
              </w:rPr>
            </w:pPr>
            <w:r>
              <w:rPr>
                <w:color w:val="000000" w:themeColor="text1"/>
              </w:rPr>
              <w:t>Einspruch - diese Anforderung soll nicht aufgenommen werden!</w:t>
            </w:r>
          </w:p>
        </w:tc>
      </w:tr>
      <w:tr w:rsidR="00187DFD" w14:paraId="75CA66B4" w14:textId="77777777" w:rsidTr="00463ED4">
        <w:tc>
          <w:tcPr>
            <w:tcW w:w="8340" w:type="dxa"/>
            <w:shd w:val="clear" w:color="auto" w:fill="FFFFFF" w:themeFill="background1"/>
          </w:tcPr>
          <w:p w14:paraId="07D44792" w14:textId="77777777" w:rsidR="00187DFD" w:rsidRDefault="00187DFD" w:rsidP="00463ED4">
            <w:pPr>
              <w:spacing w:before="120" w:after="120"/>
              <w:rPr>
                <w:color w:val="000000" w:themeColor="text1"/>
              </w:rPr>
            </w:pPr>
            <w:r>
              <w:rPr>
                <w:color w:val="000000" w:themeColor="text1"/>
              </w:rPr>
              <w:t>Begründung der Fachseite:</w:t>
            </w:r>
          </w:p>
        </w:tc>
      </w:tr>
    </w:tbl>
    <w:p w14:paraId="70D31035" w14:textId="77777777" w:rsidR="00187DFD" w:rsidRDefault="00187DFD" w:rsidP="00187DF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87DFD" w:rsidRPr="005B4E23" w14:paraId="64300C75" w14:textId="77777777" w:rsidTr="00463ED4">
        <w:trPr>
          <w:trHeight w:val="205"/>
        </w:trPr>
        <w:tc>
          <w:tcPr>
            <w:tcW w:w="8356" w:type="dxa"/>
            <w:shd w:val="clear" w:color="auto" w:fill="D6E3BC" w:themeFill="accent3" w:themeFillTint="66"/>
          </w:tcPr>
          <w:p w14:paraId="6C21B52A" w14:textId="77777777" w:rsidR="00187DFD" w:rsidRPr="005B4E23" w:rsidRDefault="00187DFD" w:rsidP="00463ED4">
            <w:pPr>
              <w:suppressAutoHyphens/>
              <w:spacing w:before="120" w:after="120"/>
            </w:pPr>
            <w:r>
              <w:t>Umsetzung: JA / TEILWEISE / NEIN / ENTBEHRLICH</w:t>
            </w:r>
          </w:p>
        </w:tc>
      </w:tr>
      <w:tr w:rsidR="00187DFD" w:rsidRPr="00CC02C2" w14:paraId="12CE5365" w14:textId="77777777" w:rsidTr="00463ED4">
        <w:tc>
          <w:tcPr>
            <w:tcW w:w="8356" w:type="dxa"/>
          </w:tcPr>
          <w:p w14:paraId="225ADC9E" w14:textId="77777777" w:rsidR="00187DFD" w:rsidRPr="00A87EF1" w:rsidRDefault="00187DFD" w:rsidP="00463ED4">
            <w:pPr>
              <w:suppressAutoHyphens/>
              <w:spacing w:before="120" w:after="120"/>
            </w:pPr>
            <w:r>
              <w:rPr>
                <w:color w:val="000000" w:themeColor="text1"/>
              </w:rPr>
              <w:t>Hier  steht Ihr Umsetzungsstand</w:t>
            </w:r>
          </w:p>
        </w:tc>
      </w:tr>
    </w:tbl>
    <w:p w14:paraId="106213CC" w14:textId="77777777" w:rsidR="00187DFD" w:rsidRDefault="00187DFD" w:rsidP="00187DFD">
      <w:pPr>
        <w:pStyle w:val="Listenabsatz"/>
        <w:spacing w:after="0"/>
        <w:ind w:left="720"/>
      </w:pPr>
    </w:p>
    <w:p w14:paraId="1D9E453D" w14:textId="77777777" w:rsidR="00187DFD" w:rsidRPr="001302A6" w:rsidRDefault="00187DFD" w:rsidP="00187DFD">
      <w:pPr>
        <w:spacing w:after="120"/>
        <w:ind w:left="170"/>
        <w:rPr>
          <w:sz w:val="18"/>
          <w:szCs w:val="18"/>
        </w:rPr>
      </w:pPr>
    </w:p>
    <w:p w14:paraId="13AC907E" w14:textId="0CC875F7" w:rsidR="00187DFD" w:rsidRDefault="00611646" w:rsidP="00187DFD">
      <w:pPr>
        <w:pStyle w:val="berschrift2"/>
      </w:pPr>
      <w:bookmarkStart w:id="55" w:name="_Toc91948690"/>
      <w:r w:rsidRPr="00611646">
        <w:t>Redundanzen für die IT-Verkabelung (H)</w:t>
      </w:r>
      <w:r w:rsidR="00187DFD">
        <w:t xml:space="preserve"> [A1</w:t>
      </w:r>
      <w:r w:rsidR="00123199">
        <w:t>7</w:t>
      </w:r>
      <w:r w:rsidR="00187DFD">
        <w:t>]</w:t>
      </w:r>
      <w:bookmarkEnd w:id="55"/>
    </w:p>
    <w:p w14:paraId="5E2FF5E2" w14:textId="77777777" w:rsidR="00187DFD" w:rsidRDefault="00187DFD" w:rsidP="00187DFD">
      <w:pPr>
        <w:suppressAutoHyphens/>
        <w:spacing w:after="240"/>
        <w:ind w:left="720"/>
        <w:rPr>
          <w:color w:val="000000" w:themeColor="text1"/>
        </w:rPr>
      </w:pPr>
    </w:p>
    <w:p w14:paraId="06047F80" w14:textId="77777777" w:rsidR="00733DDD" w:rsidRDefault="00611646" w:rsidP="00187DFD">
      <w:pPr>
        <w:pStyle w:val="Listenabsatz"/>
        <w:numPr>
          <w:ilvl w:val="0"/>
          <w:numId w:val="11"/>
        </w:numPr>
        <w:spacing w:after="0"/>
        <w:ind w:left="709" w:hanging="709"/>
      </w:pPr>
      <w:r>
        <w:t xml:space="preserve">Es </w:t>
      </w:r>
      <w:r w:rsidR="00D054AA">
        <w:t>MUSS</w:t>
      </w:r>
      <w:r w:rsidR="00D054AA" w:rsidRPr="00D054AA">
        <w:t xml:space="preserve"> </w:t>
      </w:r>
      <w:r>
        <w:t xml:space="preserve">geprüft werden, ob eine redundante primäre IT-Verkabelung geschaffen werden soll, die über unabhängige Trassen geführt wird. </w:t>
      </w:r>
    </w:p>
    <w:p w14:paraId="588A0C88" w14:textId="77777777" w:rsidR="00733DDD" w:rsidRDefault="00733DDD" w:rsidP="00733DDD">
      <w:pPr>
        <w:pStyle w:val="Listenabsatz"/>
        <w:spacing w:after="0"/>
      </w:pPr>
    </w:p>
    <w:p w14:paraId="08D7B795"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56AA8573"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CE8110" w14:textId="28D25CDF" w:rsidR="00EE13B7"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p w14:paraId="294191E8" w14:textId="77777777" w:rsidR="00504F5C" w:rsidRPr="001F352F" w:rsidRDefault="00504F5C" w:rsidP="00EE13B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214"/>
      </w:tblGrid>
      <w:tr w:rsidR="00EE13B7" w:rsidRPr="005B4E23" w14:paraId="249FC856" w14:textId="77777777" w:rsidTr="00463ED4">
        <w:trPr>
          <w:trHeight w:val="205"/>
        </w:trPr>
        <w:tc>
          <w:tcPr>
            <w:tcW w:w="8356" w:type="dxa"/>
            <w:shd w:val="clear" w:color="auto" w:fill="D6E3BC" w:themeFill="accent3" w:themeFillTint="66"/>
          </w:tcPr>
          <w:p w14:paraId="1B3A3F6C" w14:textId="77777777" w:rsidR="00EE13B7" w:rsidRPr="005B4E23" w:rsidRDefault="00EE13B7" w:rsidP="00463ED4">
            <w:pPr>
              <w:suppressAutoHyphens/>
              <w:spacing w:before="120" w:after="120"/>
            </w:pPr>
            <w:r>
              <w:t xml:space="preserve">Umsetzung: JA / TEILWEISE / NEIN / ENTBEHRLICH </w:t>
            </w:r>
          </w:p>
        </w:tc>
      </w:tr>
      <w:tr w:rsidR="00EE13B7" w:rsidRPr="00CC02C2" w14:paraId="30A8A0F2" w14:textId="77777777" w:rsidTr="00463ED4">
        <w:tc>
          <w:tcPr>
            <w:tcW w:w="8356" w:type="dxa"/>
          </w:tcPr>
          <w:p w14:paraId="20D54444"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50333F40"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1826CC3A" w14:textId="77777777" w:rsidTr="00463ED4">
        <w:tc>
          <w:tcPr>
            <w:tcW w:w="8340" w:type="dxa"/>
            <w:tcBorders>
              <w:bottom w:val="single" w:sz="4" w:space="0" w:color="auto"/>
            </w:tcBorders>
            <w:shd w:val="clear" w:color="auto" w:fill="C6D9F1" w:themeFill="text2" w:themeFillTint="33"/>
          </w:tcPr>
          <w:p w14:paraId="590E6433"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6D3333A4" w14:textId="77777777" w:rsidTr="00463ED4">
        <w:tc>
          <w:tcPr>
            <w:tcW w:w="8340" w:type="dxa"/>
            <w:shd w:val="clear" w:color="auto" w:fill="FFFFFF" w:themeFill="background1"/>
          </w:tcPr>
          <w:p w14:paraId="23757C6D" w14:textId="77777777" w:rsidR="00EE13B7" w:rsidRDefault="00EE13B7" w:rsidP="00463ED4">
            <w:pPr>
              <w:spacing w:before="60" w:after="60"/>
              <w:rPr>
                <w:color w:val="000000" w:themeColor="text1"/>
              </w:rPr>
            </w:pPr>
            <w:r>
              <w:rPr>
                <w:color w:val="000000" w:themeColor="text1"/>
              </w:rPr>
              <w:t>Begründung der Fachseite:</w:t>
            </w:r>
          </w:p>
        </w:tc>
      </w:tr>
    </w:tbl>
    <w:p w14:paraId="605116CF" w14:textId="77777777" w:rsidR="00EE13B7" w:rsidRPr="00EE13B7" w:rsidRDefault="00EE13B7" w:rsidP="00EE13B7">
      <w:pPr>
        <w:pStyle w:val="Listenabsatz"/>
        <w:spacing w:after="0"/>
      </w:pPr>
    </w:p>
    <w:p w14:paraId="0AE91178" w14:textId="77777777" w:rsidR="00733DDD" w:rsidRDefault="00733DDD" w:rsidP="00733DDD">
      <w:pPr>
        <w:pStyle w:val="Listenabsatz"/>
        <w:spacing w:after="0"/>
      </w:pPr>
    </w:p>
    <w:p w14:paraId="5E069A43" w14:textId="77777777" w:rsidR="00733DDD" w:rsidRDefault="00611646" w:rsidP="00187DFD">
      <w:pPr>
        <w:pStyle w:val="Listenabsatz"/>
        <w:numPr>
          <w:ilvl w:val="0"/>
          <w:numId w:val="11"/>
        </w:numPr>
        <w:spacing w:after="0"/>
        <w:ind w:left="709" w:hanging="709"/>
      </w:pPr>
      <w:r>
        <w:t xml:space="preserve">Ebenso </w:t>
      </w:r>
      <w:r w:rsidR="00733DDD">
        <w:t>MUSS</w:t>
      </w:r>
      <w:r w:rsidR="00733DDD" w:rsidRPr="00D054AA">
        <w:t xml:space="preserve"> </w:t>
      </w:r>
      <w:r>
        <w:t xml:space="preserve">geprüft werden, ob die Anschlüsse an IT- oder TK-Provider redundant ausgelegt werden sollen. </w:t>
      </w:r>
    </w:p>
    <w:p w14:paraId="57E5583F" w14:textId="77777777" w:rsidR="00733DDD" w:rsidRDefault="00733DDD" w:rsidP="00733DDD">
      <w:pPr>
        <w:pStyle w:val="Listenabsatz"/>
        <w:spacing w:after="0"/>
      </w:pPr>
    </w:p>
    <w:p w14:paraId="7BD3C83D"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06B5D79B"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1D0A23"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290749B9" w14:textId="77777777" w:rsidTr="00463ED4">
        <w:trPr>
          <w:trHeight w:val="205"/>
        </w:trPr>
        <w:tc>
          <w:tcPr>
            <w:tcW w:w="8356" w:type="dxa"/>
            <w:shd w:val="clear" w:color="auto" w:fill="D6E3BC" w:themeFill="accent3" w:themeFillTint="66"/>
          </w:tcPr>
          <w:p w14:paraId="3A1A965D" w14:textId="77777777" w:rsidR="00EE13B7" w:rsidRPr="005B4E23" w:rsidRDefault="00EE13B7" w:rsidP="00463ED4">
            <w:pPr>
              <w:suppressAutoHyphens/>
              <w:spacing w:before="120" w:after="120"/>
            </w:pPr>
            <w:r>
              <w:t xml:space="preserve">Umsetzung: JA / TEILWEISE / NEIN / ENTBEHRLICH </w:t>
            </w:r>
          </w:p>
        </w:tc>
      </w:tr>
      <w:tr w:rsidR="00EE13B7" w:rsidRPr="00CC02C2" w14:paraId="0C807E71" w14:textId="77777777" w:rsidTr="00463ED4">
        <w:tc>
          <w:tcPr>
            <w:tcW w:w="8356" w:type="dxa"/>
          </w:tcPr>
          <w:p w14:paraId="17A4132E"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387F6767"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6BA21582" w14:textId="77777777" w:rsidTr="00463ED4">
        <w:tc>
          <w:tcPr>
            <w:tcW w:w="8340" w:type="dxa"/>
            <w:tcBorders>
              <w:bottom w:val="single" w:sz="4" w:space="0" w:color="auto"/>
            </w:tcBorders>
            <w:shd w:val="clear" w:color="auto" w:fill="C6D9F1" w:themeFill="text2" w:themeFillTint="33"/>
          </w:tcPr>
          <w:p w14:paraId="0AAEB6A9"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1C5A5775" w14:textId="77777777" w:rsidTr="00463ED4">
        <w:tc>
          <w:tcPr>
            <w:tcW w:w="8340" w:type="dxa"/>
            <w:shd w:val="clear" w:color="auto" w:fill="FFFFFF" w:themeFill="background1"/>
          </w:tcPr>
          <w:p w14:paraId="44200B32" w14:textId="77777777" w:rsidR="00EE13B7" w:rsidRDefault="00EE13B7" w:rsidP="00463ED4">
            <w:pPr>
              <w:spacing w:before="60" w:after="60"/>
              <w:rPr>
                <w:color w:val="000000" w:themeColor="text1"/>
              </w:rPr>
            </w:pPr>
            <w:r>
              <w:rPr>
                <w:color w:val="000000" w:themeColor="text1"/>
              </w:rPr>
              <w:t>Begründung der Fachseite:</w:t>
            </w:r>
          </w:p>
        </w:tc>
      </w:tr>
    </w:tbl>
    <w:p w14:paraId="00BAFB7F" w14:textId="77777777" w:rsidR="00733DDD" w:rsidRDefault="00733DDD" w:rsidP="00733DDD">
      <w:pPr>
        <w:pStyle w:val="Listenabsatz"/>
        <w:spacing w:after="0"/>
      </w:pPr>
    </w:p>
    <w:p w14:paraId="48B60FBD" w14:textId="77777777" w:rsidR="00733DDD" w:rsidRDefault="00611646" w:rsidP="00187DFD">
      <w:pPr>
        <w:pStyle w:val="Listenabsatz"/>
        <w:numPr>
          <w:ilvl w:val="0"/>
          <w:numId w:val="11"/>
        </w:numPr>
        <w:spacing w:after="0"/>
        <w:ind w:left="709" w:hanging="709"/>
      </w:pPr>
      <w:r>
        <w:t xml:space="preserve">Bei hohen oder sehr hohen Verfügbarkeitsanforderungen </w:t>
      </w:r>
      <w:r w:rsidR="00733DDD">
        <w:t>MUSS</w:t>
      </w:r>
      <w:r w:rsidR="00733DDD" w:rsidRPr="00D054AA">
        <w:t xml:space="preserve"> </w:t>
      </w:r>
      <w:r>
        <w:t xml:space="preserve">überlegt werden, in den relevanten Gebäuden die Sekundär- und Tertiärverkabelung redundant auszulegen. </w:t>
      </w:r>
    </w:p>
    <w:p w14:paraId="2B4A2DB3" w14:textId="77777777" w:rsidR="00733DDD" w:rsidRDefault="00733DDD" w:rsidP="00733DDD">
      <w:pPr>
        <w:pStyle w:val="Listenabsatz"/>
        <w:spacing w:after="0"/>
      </w:pPr>
    </w:p>
    <w:p w14:paraId="67A5DD8B"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613102CC"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454798"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41F07893" w14:textId="77777777" w:rsidTr="00463ED4">
        <w:trPr>
          <w:trHeight w:val="205"/>
        </w:trPr>
        <w:tc>
          <w:tcPr>
            <w:tcW w:w="8356" w:type="dxa"/>
            <w:shd w:val="clear" w:color="auto" w:fill="D6E3BC" w:themeFill="accent3" w:themeFillTint="66"/>
          </w:tcPr>
          <w:p w14:paraId="6CD852E1" w14:textId="77777777" w:rsidR="00EE13B7" w:rsidRPr="005B4E23" w:rsidRDefault="00EE13B7" w:rsidP="00463ED4">
            <w:pPr>
              <w:suppressAutoHyphens/>
              <w:spacing w:before="120" w:after="120"/>
            </w:pPr>
            <w:r>
              <w:t xml:space="preserve">Umsetzung: JA / TEILWEISE / NEIN / ENTBEHRLICH </w:t>
            </w:r>
          </w:p>
        </w:tc>
      </w:tr>
      <w:tr w:rsidR="00EE13B7" w:rsidRPr="00CC02C2" w14:paraId="7B0C8B80" w14:textId="77777777" w:rsidTr="00463ED4">
        <w:tc>
          <w:tcPr>
            <w:tcW w:w="8356" w:type="dxa"/>
          </w:tcPr>
          <w:p w14:paraId="414E7C8A"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2B50B7BF"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3E95206C" w14:textId="77777777" w:rsidTr="00463ED4">
        <w:tc>
          <w:tcPr>
            <w:tcW w:w="8340" w:type="dxa"/>
            <w:tcBorders>
              <w:bottom w:val="single" w:sz="4" w:space="0" w:color="auto"/>
            </w:tcBorders>
            <w:shd w:val="clear" w:color="auto" w:fill="C6D9F1" w:themeFill="text2" w:themeFillTint="33"/>
          </w:tcPr>
          <w:p w14:paraId="52A5D2CF"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5F12964C" w14:textId="77777777" w:rsidTr="00463ED4">
        <w:tc>
          <w:tcPr>
            <w:tcW w:w="8340" w:type="dxa"/>
            <w:shd w:val="clear" w:color="auto" w:fill="FFFFFF" w:themeFill="background1"/>
          </w:tcPr>
          <w:p w14:paraId="7A09A52D" w14:textId="77777777" w:rsidR="00EE13B7" w:rsidRDefault="00EE13B7" w:rsidP="00463ED4">
            <w:pPr>
              <w:spacing w:before="60" w:after="60"/>
              <w:rPr>
                <w:color w:val="000000" w:themeColor="text1"/>
              </w:rPr>
            </w:pPr>
            <w:r>
              <w:rPr>
                <w:color w:val="000000" w:themeColor="text1"/>
              </w:rPr>
              <w:t>Begründung der Fachseite:</w:t>
            </w:r>
          </w:p>
        </w:tc>
      </w:tr>
    </w:tbl>
    <w:p w14:paraId="671CD1A0" w14:textId="77777777" w:rsidR="00EE13B7" w:rsidRPr="00EE13B7" w:rsidRDefault="00EE13B7" w:rsidP="00EE13B7">
      <w:pPr>
        <w:pStyle w:val="Listenabsatz"/>
        <w:spacing w:after="0"/>
      </w:pPr>
    </w:p>
    <w:p w14:paraId="218D5F0B" w14:textId="77777777" w:rsidR="00733DDD" w:rsidRDefault="00733DDD" w:rsidP="00733DDD">
      <w:pPr>
        <w:pStyle w:val="Listenabsatz"/>
        <w:spacing w:after="0"/>
      </w:pPr>
    </w:p>
    <w:p w14:paraId="56913D31" w14:textId="77777777" w:rsidR="00733DDD" w:rsidRDefault="00611646" w:rsidP="00187DFD">
      <w:pPr>
        <w:pStyle w:val="Listenabsatz"/>
        <w:numPr>
          <w:ilvl w:val="0"/>
          <w:numId w:val="11"/>
        </w:numPr>
        <w:spacing w:after="0"/>
        <w:ind w:left="709" w:hanging="709"/>
      </w:pPr>
      <w:r>
        <w:t xml:space="preserve">Dabei </w:t>
      </w:r>
      <w:r w:rsidR="00733DDD">
        <w:t>M</w:t>
      </w:r>
      <w:r w:rsidR="00733DDD">
        <w:t>Ü</w:t>
      </w:r>
      <w:r w:rsidR="00733DDD">
        <w:t>SS</w:t>
      </w:r>
      <w:r w:rsidR="00733DDD">
        <w:t>EN</w:t>
      </w:r>
      <w:r w:rsidR="00733DDD" w:rsidRPr="00D054AA">
        <w:t xml:space="preserve"> </w:t>
      </w:r>
      <w:r>
        <w:t xml:space="preserve">redundant ausgelegte Teile der Sekundärverkabelung in unterschiedlichen Brandabschnitten geführt werden. </w:t>
      </w:r>
    </w:p>
    <w:p w14:paraId="52D8F428" w14:textId="77777777" w:rsidR="00733DDD" w:rsidRDefault="00733DDD" w:rsidP="00733DDD">
      <w:pPr>
        <w:pStyle w:val="Listenabsatz"/>
        <w:spacing w:after="0"/>
      </w:pPr>
    </w:p>
    <w:p w14:paraId="1E7058CB" w14:textId="77777777" w:rsidR="00EE13B7" w:rsidRDefault="00EE13B7" w:rsidP="00EE13B7">
      <w:pPr>
        <w:pStyle w:val="Listenabsatz"/>
        <w:spacing w:after="240"/>
        <w:rPr>
          <w:color w:val="FF0000"/>
        </w:rPr>
      </w:pPr>
      <w:r w:rsidRPr="001568BD">
        <w:rPr>
          <w:color w:val="FF0000"/>
        </w:rPr>
        <w:t xml:space="preserve">Hier steht Ihre Konkretisierung des BSI-Textes der Anforderungen unter </w:t>
      </w:r>
    </w:p>
    <w:p w14:paraId="570B309F" w14:textId="77777777" w:rsidR="00EE13B7" w:rsidRDefault="00EE13B7" w:rsidP="00EE13B7">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552B89" w14:textId="77777777" w:rsidR="00EE13B7" w:rsidRPr="001F352F" w:rsidRDefault="00EE13B7" w:rsidP="00EE13B7">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EE13B7" w:rsidRPr="005B4E23" w14:paraId="61926C73" w14:textId="77777777" w:rsidTr="00463ED4">
        <w:trPr>
          <w:trHeight w:val="205"/>
        </w:trPr>
        <w:tc>
          <w:tcPr>
            <w:tcW w:w="8356" w:type="dxa"/>
            <w:shd w:val="clear" w:color="auto" w:fill="D6E3BC" w:themeFill="accent3" w:themeFillTint="66"/>
          </w:tcPr>
          <w:p w14:paraId="55741690" w14:textId="77777777" w:rsidR="00EE13B7" w:rsidRPr="005B4E23" w:rsidRDefault="00EE13B7" w:rsidP="00463ED4">
            <w:pPr>
              <w:suppressAutoHyphens/>
              <w:spacing w:before="120" w:after="120"/>
            </w:pPr>
            <w:r>
              <w:t xml:space="preserve">Umsetzung: JA / TEILWEISE / NEIN / ENTBEHRLICH </w:t>
            </w:r>
          </w:p>
        </w:tc>
      </w:tr>
      <w:tr w:rsidR="00EE13B7" w:rsidRPr="00CC02C2" w14:paraId="38D6EA0F" w14:textId="77777777" w:rsidTr="00463ED4">
        <w:tc>
          <w:tcPr>
            <w:tcW w:w="8356" w:type="dxa"/>
          </w:tcPr>
          <w:p w14:paraId="49576552" w14:textId="77777777" w:rsidR="00EE13B7" w:rsidRPr="00CC02C2" w:rsidRDefault="00EE13B7" w:rsidP="00463ED4">
            <w:pPr>
              <w:suppressAutoHyphens/>
              <w:spacing w:before="120" w:after="120"/>
              <w:rPr>
                <w:color w:val="000000" w:themeColor="text1"/>
              </w:rPr>
            </w:pPr>
            <w:r>
              <w:rPr>
                <w:color w:val="000000" w:themeColor="text1"/>
              </w:rPr>
              <w:t>Ihr aktueller Umsetzungsstand</w:t>
            </w:r>
          </w:p>
        </w:tc>
      </w:tr>
    </w:tbl>
    <w:p w14:paraId="27DE112D" w14:textId="77777777" w:rsidR="00EE13B7" w:rsidRDefault="00EE13B7" w:rsidP="00EE13B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EE13B7" w14:paraId="4471C4BC" w14:textId="77777777" w:rsidTr="00463ED4">
        <w:tc>
          <w:tcPr>
            <w:tcW w:w="8340" w:type="dxa"/>
            <w:tcBorders>
              <w:bottom w:val="single" w:sz="4" w:space="0" w:color="auto"/>
            </w:tcBorders>
            <w:shd w:val="clear" w:color="auto" w:fill="C6D9F1" w:themeFill="text2" w:themeFillTint="33"/>
          </w:tcPr>
          <w:p w14:paraId="0D45A904" w14:textId="77777777" w:rsidR="00EE13B7" w:rsidRDefault="00EE13B7" w:rsidP="00463ED4">
            <w:pPr>
              <w:spacing w:before="60" w:after="60"/>
              <w:rPr>
                <w:color w:val="000000" w:themeColor="text1"/>
              </w:rPr>
            </w:pPr>
            <w:r>
              <w:rPr>
                <w:color w:val="000000" w:themeColor="text1"/>
              </w:rPr>
              <w:t>Einspruch - diese Anforderung soll nicht aufgenommen werden!</w:t>
            </w:r>
          </w:p>
        </w:tc>
      </w:tr>
      <w:tr w:rsidR="00EE13B7" w14:paraId="0911C94D" w14:textId="77777777" w:rsidTr="00463ED4">
        <w:tc>
          <w:tcPr>
            <w:tcW w:w="8340" w:type="dxa"/>
            <w:shd w:val="clear" w:color="auto" w:fill="FFFFFF" w:themeFill="background1"/>
          </w:tcPr>
          <w:p w14:paraId="5B9548AC" w14:textId="77777777" w:rsidR="00EE13B7" w:rsidRDefault="00EE13B7" w:rsidP="00463ED4">
            <w:pPr>
              <w:spacing w:before="60" w:after="60"/>
              <w:rPr>
                <w:color w:val="000000" w:themeColor="text1"/>
              </w:rPr>
            </w:pPr>
            <w:r>
              <w:rPr>
                <w:color w:val="000000" w:themeColor="text1"/>
              </w:rPr>
              <w:t>Begründung der Fachseite:</w:t>
            </w:r>
          </w:p>
        </w:tc>
      </w:tr>
    </w:tbl>
    <w:p w14:paraId="0A644826" w14:textId="77777777" w:rsidR="00EE13B7" w:rsidRPr="00CC02C2" w:rsidRDefault="00EE13B7" w:rsidP="00EE13B7">
      <w:pPr>
        <w:suppressAutoHyphens/>
        <w:spacing w:after="0" w:line="240" w:lineRule="auto"/>
        <w:ind w:left="720"/>
        <w:rPr>
          <w:color w:val="000000" w:themeColor="text1"/>
        </w:rPr>
      </w:pPr>
    </w:p>
    <w:p w14:paraId="20205302" w14:textId="77777777" w:rsidR="00733DDD" w:rsidRPr="00EE13B7" w:rsidRDefault="00733DDD" w:rsidP="00EE13B7">
      <w:pPr>
        <w:suppressAutoHyphens/>
        <w:spacing w:after="0" w:line="240" w:lineRule="auto"/>
        <w:ind w:left="720"/>
        <w:rPr>
          <w:color w:val="000000" w:themeColor="text1"/>
        </w:rPr>
      </w:pPr>
    </w:p>
    <w:p w14:paraId="70F8BD35" w14:textId="3CEED6AB" w:rsidR="00187DFD" w:rsidRPr="0083049A" w:rsidRDefault="00611646" w:rsidP="00187DFD">
      <w:pPr>
        <w:pStyle w:val="Listenabsatz"/>
        <w:numPr>
          <w:ilvl w:val="0"/>
          <w:numId w:val="11"/>
        </w:numPr>
        <w:spacing w:after="0"/>
        <w:ind w:left="709" w:hanging="709"/>
      </w:pPr>
      <w:r>
        <w:t xml:space="preserve">Wird eine redundante Verkabelung verwendet, </w:t>
      </w:r>
      <w:r w:rsidR="00733DDD">
        <w:t>MUSS</w:t>
      </w:r>
      <w:r w:rsidR="00733DDD" w:rsidRPr="00D054AA">
        <w:t xml:space="preserve"> </w:t>
      </w:r>
      <w:r>
        <w:t>deren Funktionsfähigkeit regelmäßig geprüft werden.</w:t>
      </w:r>
    </w:p>
    <w:p w14:paraId="117F9FDB" w14:textId="77777777" w:rsidR="00187DFD" w:rsidRDefault="00187DFD" w:rsidP="00187DFD">
      <w:pPr>
        <w:pStyle w:val="Listenabsatz"/>
        <w:spacing w:after="0"/>
      </w:pPr>
    </w:p>
    <w:p w14:paraId="682442F0" w14:textId="77777777" w:rsidR="00187DFD" w:rsidRDefault="00187DFD" w:rsidP="00187DFD">
      <w:pPr>
        <w:pStyle w:val="Listenabsatz"/>
        <w:spacing w:after="240"/>
        <w:rPr>
          <w:color w:val="FF0000"/>
        </w:rPr>
      </w:pPr>
      <w:r w:rsidRPr="001568BD">
        <w:rPr>
          <w:color w:val="FF0000"/>
        </w:rPr>
        <w:t xml:space="preserve">Hier steht Ihre Konkretisierung des BSI-Textes der Anforderungen unter </w:t>
      </w:r>
    </w:p>
    <w:p w14:paraId="5228DBBC" w14:textId="77777777" w:rsidR="00187DFD" w:rsidRDefault="00187DFD" w:rsidP="00187DF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82A061" w14:textId="77777777" w:rsidR="00187DFD" w:rsidRPr="001F352F" w:rsidRDefault="00187DFD" w:rsidP="00187DF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BSI-Anforderung.</w:t>
      </w:r>
    </w:p>
    <w:tbl>
      <w:tblPr>
        <w:tblStyle w:val="Tabellenraster"/>
        <w:tblW w:w="0" w:type="auto"/>
        <w:tblInd w:w="704" w:type="dxa"/>
        <w:tblLook w:val="04A0" w:firstRow="1" w:lastRow="0" w:firstColumn="1" w:lastColumn="0" w:noHBand="0" w:noVBand="1"/>
      </w:tblPr>
      <w:tblGrid>
        <w:gridCol w:w="8214"/>
      </w:tblGrid>
      <w:tr w:rsidR="00187DFD" w:rsidRPr="005B4E23" w14:paraId="59D587F4" w14:textId="77777777" w:rsidTr="00463ED4">
        <w:trPr>
          <w:trHeight w:val="205"/>
        </w:trPr>
        <w:tc>
          <w:tcPr>
            <w:tcW w:w="8356" w:type="dxa"/>
            <w:shd w:val="clear" w:color="auto" w:fill="D6E3BC" w:themeFill="accent3" w:themeFillTint="66"/>
          </w:tcPr>
          <w:p w14:paraId="224F5DFD" w14:textId="77777777" w:rsidR="00187DFD" w:rsidRPr="005B4E23" w:rsidRDefault="00187DFD" w:rsidP="00463ED4">
            <w:pPr>
              <w:suppressAutoHyphens/>
              <w:spacing w:before="120" w:after="120"/>
            </w:pPr>
            <w:r>
              <w:t xml:space="preserve">Umsetzung: JA / TEILWEISE / NEIN / ENTBEHRLICH </w:t>
            </w:r>
          </w:p>
        </w:tc>
      </w:tr>
      <w:tr w:rsidR="00187DFD" w:rsidRPr="00CC02C2" w14:paraId="390F569F" w14:textId="77777777" w:rsidTr="00463ED4">
        <w:tc>
          <w:tcPr>
            <w:tcW w:w="8356" w:type="dxa"/>
          </w:tcPr>
          <w:p w14:paraId="6FCD7BB2" w14:textId="77777777" w:rsidR="00187DFD" w:rsidRPr="00CC02C2" w:rsidRDefault="00187DFD" w:rsidP="00463ED4">
            <w:pPr>
              <w:suppressAutoHyphens/>
              <w:spacing w:before="120" w:after="120"/>
              <w:rPr>
                <w:color w:val="000000" w:themeColor="text1"/>
              </w:rPr>
            </w:pPr>
            <w:r>
              <w:rPr>
                <w:color w:val="000000" w:themeColor="text1"/>
              </w:rPr>
              <w:t>Ihr aktueller Umsetzungsstand</w:t>
            </w:r>
          </w:p>
        </w:tc>
      </w:tr>
    </w:tbl>
    <w:p w14:paraId="1C7AEE73" w14:textId="77777777" w:rsidR="00187DFD" w:rsidRDefault="00187DFD" w:rsidP="00187DF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198"/>
      </w:tblGrid>
      <w:tr w:rsidR="00187DFD" w14:paraId="1AA1F2A3" w14:textId="77777777" w:rsidTr="00463ED4">
        <w:tc>
          <w:tcPr>
            <w:tcW w:w="8340" w:type="dxa"/>
            <w:tcBorders>
              <w:bottom w:val="single" w:sz="4" w:space="0" w:color="auto"/>
            </w:tcBorders>
            <w:shd w:val="clear" w:color="auto" w:fill="C6D9F1" w:themeFill="text2" w:themeFillTint="33"/>
          </w:tcPr>
          <w:p w14:paraId="331A7FB4" w14:textId="77777777" w:rsidR="00187DFD" w:rsidRDefault="00187DFD" w:rsidP="00463ED4">
            <w:pPr>
              <w:spacing w:before="60" w:after="60"/>
              <w:rPr>
                <w:color w:val="000000" w:themeColor="text1"/>
              </w:rPr>
            </w:pPr>
            <w:r>
              <w:rPr>
                <w:color w:val="000000" w:themeColor="text1"/>
              </w:rPr>
              <w:t>Einspruch - diese Anforderung soll nicht aufgenommen werden!</w:t>
            </w:r>
          </w:p>
        </w:tc>
      </w:tr>
      <w:tr w:rsidR="00187DFD" w14:paraId="01999573" w14:textId="77777777" w:rsidTr="00463ED4">
        <w:tc>
          <w:tcPr>
            <w:tcW w:w="8340" w:type="dxa"/>
            <w:shd w:val="clear" w:color="auto" w:fill="FFFFFF" w:themeFill="background1"/>
          </w:tcPr>
          <w:p w14:paraId="51E60D50" w14:textId="77777777" w:rsidR="00187DFD" w:rsidRDefault="00187DFD" w:rsidP="00463ED4">
            <w:pPr>
              <w:spacing w:before="60" w:after="60"/>
              <w:rPr>
                <w:color w:val="000000" w:themeColor="text1"/>
              </w:rPr>
            </w:pPr>
            <w:r>
              <w:rPr>
                <w:color w:val="000000" w:themeColor="text1"/>
              </w:rPr>
              <w:t>Begründung der Fachseite:</w:t>
            </w:r>
          </w:p>
        </w:tc>
      </w:tr>
    </w:tbl>
    <w:p w14:paraId="6C748223" w14:textId="77777777" w:rsidR="00DD65C0" w:rsidRPr="001302A6" w:rsidRDefault="00DD65C0" w:rsidP="00DD65C0">
      <w:pPr>
        <w:spacing w:after="120"/>
        <w:ind w:left="170"/>
        <w:rPr>
          <w:sz w:val="18"/>
          <w:szCs w:val="18"/>
        </w:rPr>
      </w:pPr>
    </w:p>
    <w:p w14:paraId="4B37320F" w14:textId="72104677" w:rsidR="00225215" w:rsidRPr="001302A6" w:rsidRDefault="001452BD" w:rsidP="006676E5">
      <w:pPr>
        <w:pStyle w:val="berschrift1"/>
        <w:rPr>
          <w:b w:val="0"/>
          <w:bCs w:val="0"/>
        </w:rPr>
      </w:pPr>
      <w:bookmarkStart w:id="56" w:name="_Toc91948691"/>
      <w:r>
        <w:t>Behördenspezifische An</w:t>
      </w:r>
      <w:r w:rsidR="00374989" w:rsidRPr="006676E5">
        <w:t xml:space="preserve">forderungen </w:t>
      </w:r>
      <w:r w:rsidR="00374989" w:rsidRPr="001302A6">
        <w:rPr>
          <w:b w:val="0"/>
          <w:bCs w:val="0"/>
          <w:color w:val="FF0000"/>
          <w:sz w:val="20"/>
          <w:szCs w:val="20"/>
        </w:rPr>
        <w:t>[optional]</w:t>
      </w:r>
      <w:bookmarkEnd w:id="56"/>
    </w:p>
    <w:p w14:paraId="1F8837D4" w14:textId="34D166DC" w:rsidR="00225215" w:rsidRDefault="00225215" w:rsidP="00215F32">
      <w:pPr>
        <w:pStyle w:val="berschrift2"/>
      </w:pPr>
      <w:bookmarkStart w:id="57" w:name="_Toc91597632"/>
      <w:bookmarkStart w:id="58" w:name="_Toc91948554"/>
      <w:bookmarkStart w:id="59" w:name="_Toc91948692"/>
      <w:r>
        <w:t>Text der Anforderung mit Quellangabe</w:t>
      </w:r>
      <w:bookmarkEnd w:id="57"/>
      <w:bookmarkEnd w:id="58"/>
      <w:bookmarkEnd w:id="59"/>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60"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61" w:name="_Toc91948693"/>
      <w:r w:rsidRPr="006676E5">
        <w:t xml:space="preserve">Weitere Anforderungen aus anderer Quellen </w:t>
      </w:r>
      <w:r w:rsidRPr="001302A6">
        <w:rPr>
          <w:b w:val="0"/>
          <w:bCs w:val="0"/>
          <w:color w:val="FF0000"/>
          <w:sz w:val="20"/>
          <w:szCs w:val="20"/>
        </w:rPr>
        <w:t>[optional]</w:t>
      </w:r>
      <w:bookmarkEnd w:id="61"/>
    </w:p>
    <w:p w14:paraId="0E8C66E0" w14:textId="77777777" w:rsidR="001452BD" w:rsidRDefault="001452BD" w:rsidP="001452BD">
      <w:pPr>
        <w:pStyle w:val="berschrift2"/>
      </w:pPr>
      <w:bookmarkStart w:id="62" w:name="_Toc91948556"/>
      <w:bookmarkStart w:id="63" w:name="_Toc91948694"/>
      <w:r>
        <w:t>Text der Anforderung mit Quellangabe</w:t>
      </w:r>
      <w:bookmarkEnd w:id="62"/>
      <w:bookmarkEnd w:id="63"/>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198"/>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214"/>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77777777" w:rsidR="001452BD" w:rsidRPr="00A87EF1" w:rsidRDefault="001452BD"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64" w:name="_Toc91948695"/>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60"/>
      <w:bookmarkEnd w:id="64"/>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65"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66" w:name="_Toc91948696"/>
      <w:r w:rsidRPr="00654397">
        <w:t>Notfallvorsorge</w:t>
      </w:r>
      <w:bookmarkEnd w:id="66"/>
      <w:r>
        <w:t xml:space="preserve"> </w:t>
      </w:r>
    </w:p>
    <w:p w14:paraId="68F07117" w14:textId="610DF432" w:rsidR="00816B19" w:rsidRPr="00C70212" w:rsidRDefault="006B0118" w:rsidP="00C70212">
      <w:pPr>
        <w:pStyle w:val="Listenabsatz"/>
        <w:spacing w:after="240"/>
        <w:rPr>
          <w:i/>
          <w:iCs/>
        </w:rPr>
      </w:pPr>
      <w:bookmarkStart w:id="67" w:name="_Hlk38774253"/>
      <w:bookmarkEnd w:id="65"/>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68" w:name="_Toc38773018"/>
      <w:bookmarkEnd w:id="67"/>
      <w:r>
        <w:t xml:space="preserve">  </w:t>
      </w:r>
      <w:bookmarkStart w:id="69" w:name="_Toc91948697"/>
      <w:r w:rsidR="00816B19" w:rsidRPr="00654397">
        <w:t>Konsequenzen bei Nichtbeachtung</w:t>
      </w:r>
      <w:bookmarkEnd w:id="68"/>
      <w:bookmarkEnd w:id="69"/>
    </w:p>
    <w:p w14:paraId="76E543D2" w14:textId="452911AA"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B45724">
        <w:br/>
      </w:r>
      <w:r w:rsidR="001302A6" w:rsidRPr="006676E5">
        <w:rPr>
          <w:color w:val="FF0000"/>
        </w:rPr>
        <w:t>[Name der 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70" w:name="_Toc38773019"/>
      <w:r>
        <w:t xml:space="preserve">  </w:t>
      </w:r>
      <w:bookmarkStart w:id="71" w:name="_Toc91948698"/>
      <w:r w:rsidR="00816B19" w:rsidRPr="00654397">
        <w:t>Ausnahmen</w:t>
      </w:r>
      <w:bookmarkEnd w:id="70"/>
      <w:bookmarkEnd w:id="71"/>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72" w:name="_Toc91948699"/>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72"/>
    </w:p>
    <w:p w14:paraId="40192CCB" w14:textId="42733620" w:rsidR="006B0118" w:rsidRPr="00AF7679" w:rsidRDefault="006B0118" w:rsidP="006B0118">
      <w:pPr>
        <w:pStyle w:val="berschrift2"/>
        <w:numPr>
          <w:ilvl w:val="0"/>
          <w:numId w:val="0"/>
        </w:numPr>
        <w:ind w:left="576" w:hanging="576"/>
      </w:pPr>
      <w:bookmarkStart w:id="73" w:name="_Toc41075670"/>
      <w:bookmarkStart w:id="74" w:name="_Toc55406481"/>
      <w:bookmarkStart w:id="75" w:name="_Toc72364071"/>
      <w:bookmarkStart w:id="76" w:name="_Toc91549481"/>
      <w:bookmarkStart w:id="77" w:name="_Toc91597638"/>
      <w:bookmarkStart w:id="78" w:name="_Toc91948562"/>
      <w:bookmarkStart w:id="79" w:name="_Toc91948700"/>
      <w:r w:rsidRPr="00891900">
        <w:t>A.1  Spezielle Gefährdungen</w:t>
      </w:r>
      <w:bookmarkEnd w:id="73"/>
      <w:bookmarkEnd w:id="74"/>
      <w:bookmarkEnd w:id="75"/>
      <w:bookmarkEnd w:id="76"/>
      <w:bookmarkEnd w:id="77"/>
      <w:bookmarkEnd w:id="78"/>
      <w:bookmarkEnd w:id="79"/>
    </w:p>
    <w:p w14:paraId="41367323" w14:textId="04FD9DC5" w:rsidR="00A737E6" w:rsidRPr="00B35E26" w:rsidRDefault="006B0118" w:rsidP="00B45724">
      <w:pPr>
        <w:pStyle w:val="Listenabsatz"/>
        <w:spacing w:after="240"/>
        <w:ind w:left="0"/>
      </w:pPr>
      <w:r>
        <w:br/>
      </w:r>
      <w:r w:rsidR="00A737E6" w:rsidRPr="00B35E26">
        <w:t xml:space="preserve">Die nachfolgend genannte Gefährdungen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80" w:name="BausteinName8"/>
      <w:bookmarkEnd w:id="80"/>
      <w:r w:rsidR="00C729B6" w:rsidRPr="00FE439A">
        <w:t>"</w:t>
      </w:r>
      <w:r w:rsidR="0082212E" w:rsidRPr="00F279CE">
        <w:t>INF.12</w:t>
      </w:r>
      <w:r w:rsidR="00C729B6" w:rsidRPr="00F279CE">
        <w:t>"</w:t>
      </w:r>
      <w:r w:rsidR="00A737E6" w:rsidRPr="00F279CE">
        <w:t xml:space="preserve"> genannt.</w:t>
      </w:r>
    </w:p>
    <w:p w14:paraId="0311EEF9" w14:textId="77777777" w:rsidR="00433ABF" w:rsidRDefault="00433ABF" w:rsidP="00DB1F2B">
      <w:pPr>
        <w:pStyle w:val="Listenabsatz"/>
        <w:spacing w:after="240"/>
        <w:ind w:left="0"/>
      </w:pPr>
      <w:bookmarkStart w:id="81" w:name="Gefaehrdungen"/>
      <w:bookmarkEnd w:id="81"/>
    </w:p>
    <w:p w14:paraId="59C6E574" w14:textId="77777777" w:rsidR="0082212E" w:rsidRDefault="0082212E" w:rsidP="00DB1F2B">
      <w:pPr>
        <w:pStyle w:val="Listenabsatz"/>
        <w:spacing w:after="240"/>
        <w:ind w:left="0"/>
      </w:pPr>
    </w:p>
    <w:p w14:paraId="44D2227A" w14:textId="3B062C07" w:rsidR="00F279CE" w:rsidRPr="008D1C61" w:rsidRDefault="0082212E" w:rsidP="008D1C61">
      <w:pPr>
        <w:pStyle w:val="Listenabsatz"/>
        <w:spacing w:after="240"/>
        <w:ind w:hanging="709"/>
        <w:rPr>
          <w:b/>
          <w:bCs/>
          <w:color w:val="3399FF"/>
        </w:rPr>
      </w:pPr>
      <w:r w:rsidRPr="002B3DC5">
        <w:rPr>
          <w:b/>
          <w:bCs/>
          <w:color w:val="2F70BF"/>
        </w:rPr>
        <w:t xml:space="preserve">2.1 </w:t>
      </w:r>
      <w:r w:rsidR="008D1C61" w:rsidRPr="002B3DC5">
        <w:rPr>
          <w:b/>
          <w:bCs/>
          <w:color w:val="2F70BF"/>
        </w:rPr>
        <w:tab/>
      </w:r>
      <w:r w:rsidRPr="002B3DC5">
        <w:rPr>
          <w:b/>
          <w:bCs/>
          <w:color w:val="2F70BF"/>
        </w:rPr>
        <w:t xml:space="preserve">Kabelbrand Kabelbrände können einen Informationsverbund </w:t>
      </w:r>
      <w:r w:rsidR="008D1C61" w:rsidRPr="002B3DC5">
        <w:rPr>
          <w:b/>
          <w:bCs/>
          <w:color w:val="2F70BF"/>
        </w:rPr>
        <w:br/>
      </w:r>
      <w:r w:rsidRPr="007531A9">
        <w:rPr>
          <w:b/>
          <w:bCs/>
          <w:color w:val="2F70BF"/>
        </w:rPr>
        <w:t>erheblich schädigen.</w:t>
      </w:r>
      <w:r w:rsidRPr="008D1C61">
        <w:rPr>
          <w:b/>
          <w:bCs/>
          <w:color w:val="3399FF"/>
        </w:rPr>
        <w:t xml:space="preserve"> </w:t>
      </w:r>
    </w:p>
    <w:p w14:paraId="4033E18E" w14:textId="77777777" w:rsidR="00F279CE" w:rsidRDefault="00F279CE" w:rsidP="008D1C61">
      <w:pPr>
        <w:pStyle w:val="Listenabsatz"/>
        <w:spacing w:after="240"/>
      </w:pPr>
    </w:p>
    <w:p w14:paraId="73CEF712" w14:textId="30FE919A" w:rsidR="00F279CE" w:rsidRDefault="0082212E" w:rsidP="008D1C61">
      <w:pPr>
        <w:pStyle w:val="Listenabsatz"/>
        <w:spacing w:after="240"/>
      </w:pPr>
      <w:r>
        <w:t>Ein Kabelbrand verursacht z. B. Kurzschlüsse oder unterbricht Leiter. Infolge</w:t>
      </w:r>
      <w:r w:rsidR="007531A9">
        <w:t>-</w:t>
      </w:r>
      <w:r>
        <w:t xml:space="preserve">dessen fallen auch Schutzeinrichtungen aus. Zudem können bei Kabelbränden, abhängig von den Materialien der Isolierungen, aggressive Gase entstehen. </w:t>
      </w:r>
    </w:p>
    <w:p w14:paraId="414C7147" w14:textId="77777777" w:rsidR="00F279CE" w:rsidRDefault="00F279CE" w:rsidP="008D1C61">
      <w:pPr>
        <w:pStyle w:val="Listenabsatz"/>
        <w:spacing w:after="240"/>
      </w:pPr>
    </w:p>
    <w:p w14:paraId="6724B557" w14:textId="77777777" w:rsidR="008D1C61" w:rsidRPr="002B3DC5" w:rsidRDefault="0082212E" w:rsidP="002B3DC5">
      <w:pPr>
        <w:pStyle w:val="Listenabsatz"/>
        <w:spacing w:after="240"/>
        <w:ind w:left="0"/>
        <w:rPr>
          <w:b/>
          <w:bCs/>
          <w:color w:val="2F70BF"/>
        </w:rPr>
      </w:pPr>
      <w:r w:rsidRPr="002B3DC5">
        <w:rPr>
          <w:b/>
          <w:bCs/>
          <w:color w:val="2F70BF"/>
        </w:rPr>
        <w:t xml:space="preserve">2.2 Unzureichende Dimensionierung der Verkabelung </w:t>
      </w:r>
    </w:p>
    <w:p w14:paraId="5E890C9C" w14:textId="77777777" w:rsidR="008D1C61" w:rsidRDefault="008D1C61" w:rsidP="008D1C61">
      <w:pPr>
        <w:pStyle w:val="Listenabsatz"/>
        <w:spacing w:after="240"/>
      </w:pPr>
    </w:p>
    <w:p w14:paraId="59D3A76D" w14:textId="63935441" w:rsidR="00F279CE" w:rsidRDefault="0082212E" w:rsidP="008D1C61">
      <w:pPr>
        <w:pStyle w:val="Listenabsatz"/>
        <w:spacing w:after="240"/>
      </w:pPr>
      <w:r>
        <w:t xml:space="preserve">Werden Arbeitsplätze, Serverräume oder Rechenzentren geplant, dann werden diese Pläne häufig ausschließlich am aktuellen Bedarf ausgerichtet. Jedoch verlangen zukünftige neue Anforderungen oft auch nach weiteren Kapazitäten des Stromnetzes und der Datenkabel. Dies kann z. B. notwendig werden, sobald zusätzliche Server eingesetzt werden oder sich technische Standards ändern.Die Verkabelung kann aber nur in dem Umfang erweitert werden, den die bereits vorhandenen und verlegten Kabel und Kabeltrassen zulassen. </w:t>
      </w:r>
    </w:p>
    <w:p w14:paraId="0B45DDE7" w14:textId="77777777" w:rsidR="00F279CE" w:rsidRPr="008D1C61" w:rsidRDefault="00F279CE" w:rsidP="008D1C61">
      <w:pPr>
        <w:pStyle w:val="Listenabsatz"/>
        <w:spacing w:after="240"/>
        <w:ind w:hanging="709"/>
        <w:rPr>
          <w:b/>
          <w:bCs/>
          <w:color w:val="3399FF"/>
        </w:rPr>
      </w:pPr>
    </w:p>
    <w:p w14:paraId="61BA6DFE" w14:textId="5AED7B38" w:rsidR="008D1C61" w:rsidRPr="002B3DC5" w:rsidRDefault="0082212E" w:rsidP="002B3DC5">
      <w:pPr>
        <w:pStyle w:val="Listenabsatz"/>
        <w:spacing w:after="240"/>
        <w:ind w:left="0"/>
        <w:rPr>
          <w:b/>
          <w:bCs/>
          <w:color w:val="2F70BF"/>
        </w:rPr>
      </w:pPr>
      <w:r w:rsidRPr="002B3DC5">
        <w:rPr>
          <w:b/>
          <w:bCs/>
          <w:color w:val="2F70BF"/>
        </w:rPr>
        <w:t xml:space="preserve">2.3 </w:t>
      </w:r>
      <w:r w:rsidR="008D1C61" w:rsidRPr="002B3DC5">
        <w:rPr>
          <w:b/>
          <w:bCs/>
          <w:color w:val="2F70BF"/>
        </w:rPr>
        <w:tab/>
      </w:r>
      <w:r w:rsidRPr="002B3DC5">
        <w:rPr>
          <w:b/>
          <w:bCs/>
          <w:color w:val="2F70BF"/>
        </w:rPr>
        <w:t xml:space="preserve">Unzureichende Dokumentation der Verkabelung </w:t>
      </w:r>
    </w:p>
    <w:p w14:paraId="798A930A" w14:textId="77777777" w:rsidR="008D1C61" w:rsidRDefault="008D1C61" w:rsidP="00DB1F2B">
      <w:pPr>
        <w:pStyle w:val="Listenabsatz"/>
        <w:spacing w:after="240"/>
        <w:ind w:left="0"/>
      </w:pPr>
    </w:p>
    <w:p w14:paraId="667E5502" w14:textId="0577AD10" w:rsidR="008D1C61" w:rsidRDefault="0082212E" w:rsidP="008D1C61">
      <w:pPr>
        <w:pStyle w:val="Listenabsatz"/>
        <w:spacing w:after="240"/>
      </w:pPr>
      <w:r>
        <w:t xml:space="preserve">Wenn die genaue Lage von Kabeln nicht bekannt ist, weil sie unzureichend dokumentiert wurde, dann können diese Kabel bei Bauarbeiten außerhalb oder innerhalb eines Gebäudes beschädigt werden. Eine unzureichende Dokumentation erschwert es auch, Kabel zu prüfen und zu reparieren. Darüber hinaus kann nicht davon ausgegangen werden, dass alle Kabel in den Installationszonen nach </w:t>
      </w:r>
      <w:r w:rsidR="00B45724">
        <w:br/>
      </w:r>
      <w:r>
        <w:t xml:space="preserve">aktuell gültigen Normen installiert sind. </w:t>
      </w:r>
    </w:p>
    <w:p w14:paraId="28761A8F" w14:textId="77777777" w:rsidR="008D1C61" w:rsidRDefault="008D1C61" w:rsidP="00DB1F2B">
      <w:pPr>
        <w:pStyle w:val="Listenabsatz"/>
        <w:spacing w:after="240"/>
        <w:ind w:left="0"/>
      </w:pPr>
    </w:p>
    <w:p w14:paraId="62F95C1B" w14:textId="517A3CE3" w:rsidR="008D1C61" w:rsidRPr="002B3DC5" w:rsidRDefault="0082212E" w:rsidP="00DB1F2B">
      <w:pPr>
        <w:pStyle w:val="Listenabsatz"/>
        <w:spacing w:after="240"/>
        <w:ind w:left="0"/>
        <w:rPr>
          <w:b/>
          <w:bCs/>
          <w:color w:val="2F70BF"/>
        </w:rPr>
      </w:pPr>
      <w:r w:rsidRPr="002B3DC5">
        <w:rPr>
          <w:b/>
          <w:bCs/>
          <w:color w:val="2F70BF"/>
        </w:rPr>
        <w:t xml:space="preserve">2.4 </w:t>
      </w:r>
      <w:r w:rsidR="008D1C61" w:rsidRPr="002B3DC5">
        <w:rPr>
          <w:b/>
          <w:bCs/>
          <w:color w:val="2F70BF"/>
        </w:rPr>
        <w:tab/>
      </w:r>
      <w:r w:rsidRPr="002B3DC5">
        <w:rPr>
          <w:b/>
          <w:bCs/>
          <w:color w:val="2F70BF"/>
        </w:rPr>
        <w:t xml:space="preserve">Unzureichende geschützte Verteiler </w:t>
      </w:r>
    </w:p>
    <w:p w14:paraId="1A9EE3A7" w14:textId="77777777" w:rsidR="008D1C61" w:rsidRDefault="008D1C61" w:rsidP="00DB1F2B">
      <w:pPr>
        <w:pStyle w:val="Listenabsatz"/>
        <w:spacing w:after="240"/>
        <w:ind w:left="0"/>
      </w:pPr>
    </w:p>
    <w:p w14:paraId="794B03B5" w14:textId="2D0A5CC1" w:rsidR="008D1C61" w:rsidRDefault="0082212E" w:rsidP="008D1C61">
      <w:pPr>
        <w:pStyle w:val="Listenabsatz"/>
        <w:spacing w:after="240"/>
      </w:pPr>
      <w:r>
        <w:t xml:space="preserve">Gelegentlich sind Verteilungen des Stromversorgungs- oder Datennetzes unverschlossen in Bereichen installiert, die allgemein zugänglich sind. Unbefugte </w:t>
      </w:r>
      <w:r w:rsidR="007531A9">
        <w:br/>
      </w:r>
      <w:r>
        <w:t xml:space="preserve">Personen können solche Verteiler öffnen, manipulieren und so Ausfälle in der Strom- oder Datenversorgung herbeizuführen. </w:t>
      </w:r>
    </w:p>
    <w:p w14:paraId="0C1F18E1" w14:textId="77777777" w:rsidR="008D1C61" w:rsidRDefault="008D1C61" w:rsidP="00DB1F2B">
      <w:pPr>
        <w:pStyle w:val="Listenabsatz"/>
        <w:spacing w:after="240"/>
        <w:ind w:left="0"/>
      </w:pPr>
    </w:p>
    <w:p w14:paraId="0ED615EC" w14:textId="77777777" w:rsidR="008D1C61" w:rsidRPr="002B3DC5" w:rsidRDefault="0082212E" w:rsidP="00DB1F2B">
      <w:pPr>
        <w:pStyle w:val="Listenabsatz"/>
        <w:spacing w:after="240"/>
        <w:ind w:left="0"/>
        <w:rPr>
          <w:b/>
          <w:bCs/>
          <w:color w:val="2F70BF"/>
        </w:rPr>
      </w:pPr>
      <w:r w:rsidRPr="002B3DC5">
        <w:rPr>
          <w:b/>
          <w:bCs/>
          <w:color w:val="2F70BF"/>
        </w:rPr>
        <w:t xml:space="preserve">2.5 Leitungsbeschädigungen </w:t>
      </w:r>
    </w:p>
    <w:p w14:paraId="74D6CED1" w14:textId="77777777" w:rsidR="008D1C61" w:rsidRDefault="008D1C61" w:rsidP="008D1C61">
      <w:pPr>
        <w:pStyle w:val="Listenabsatz"/>
        <w:spacing w:after="240"/>
      </w:pPr>
    </w:p>
    <w:p w14:paraId="20F48FAC" w14:textId="77777777" w:rsidR="00B45724" w:rsidRDefault="0082212E" w:rsidP="008D1C61">
      <w:pPr>
        <w:pStyle w:val="Listenabsatz"/>
        <w:spacing w:after="240"/>
      </w:pPr>
      <w:r>
        <w:t xml:space="preserve">Je ungeschützter ein Kabel verlegt ist, desto größer ist die Gefahr, dass es absichtlich oder unabsichtlich beschädigt wird. Beschädigungen verursachen nicht nur direkte Ausfälle von Verbindungen, sondern können auch später zu Störungen führen. </w:t>
      </w:r>
    </w:p>
    <w:p w14:paraId="16D9A64D" w14:textId="4FE4E0AD" w:rsidR="008D1C61" w:rsidRDefault="0082212E" w:rsidP="008D1C61">
      <w:pPr>
        <w:pStyle w:val="Listenabsatz"/>
        <w:spacing w:after="240"/>
      </w:pPr>
      <w:r>
        <w:t xml:space="preserve">Eine beschädigte Isolierung beeinträchtigt unter Umständen erst mit großer </w:t>
      </w:r>
      <w:r w:rsidR="007531A9">
        <w:br/>
      </w:r>
      <w:r>
        <w:t xml:space="preserve">zeitlicher Verzögerung die funktionellen Eigenschaften eines Kabels. </w:t>
      </w:r>
    </w:p>
    <w:p w14:paraId="18AE8274" w14:textId="77777777" w:rsidR="008D1C61" w:rsidRDefault="008D1C61" w:rsidP="008D1C61">
      <w:pPr>
        <w:pStyle w:val="Listenabsatz"/>
        <w:spacing w:after="240"/>
      </w:pPr>
    </w:p>
    <w:p w14:paraId="6CC1799D" w14:textId="77777777" w:rsidR="008D1C61" w:rsidRPr="002B3DC5" w:rsidRDefault="0082212E" w:rsidP="00DB1F2B">
      <w:pPr>
        <w:pStyle w:val="Listenabsatz"/>
        <w:spacing w:after="240"/>
        <w:ind w:left="0"/>
        <w:rPr>
          <w:b/>
          <w:bCs/>
          <w:color w:val="2F70BF"/>
        </w:rPr>
      </w:pPr>
      <w:r w:rsidRPr="002B3DC5">
        <w:rPr>
          <w:b/>
          <w:bCs/>
          <w:color w:val="2F70BF"/>
        </w:rPr>
        <w:t xml:space="preserve">2.6 Spannungsschwankungen, Überspannung, Unterspannung </w:t>
      </w:r>
    </w:p>
    <w:p w14:paraId="26956143" w14:textId="77777777" w:rsidR="008D1C61" w:rsidRDefault="008D1C61" w:rsidP="00DB1F2B">
      <w:pPr>
        <w:pStyle w:val="Listenabsatz"/>
        <w:spacing w:after="240"/>
        <w:ind w:left="0"/>
      </w:pPr>
    </w:p>
    <w:p w14:paraId="00B97DBC" w14:textId="77777777" w:rsidR="008D1C61" w:rsidRDefault="0082212E" w:rsidP="008D1C61">
      <w:pPr>
        <w:pStyle w:val="Listenabsatz"/>
        <w:spacing w:after="240"/>
      </w:pPr>
      <w:r>
        <w:t xml:space="preserve">Schwankungen der Versorgungsspannung können in allen Bereichen der Netze entstehen. Extrem kurze und kleine Ereignisse wirken sich kaum oder gar nicht auf IT-Systeme aus. Größere Schwankungen führen jedoch zu Funktionsstörungen. Die angeschlossenen Systeme können beschädigt werden bis hin zu Totalausfällen. Auch zerstörerische Überspannungen können auftreten. </w:t>
      </w:r>
    </w:p>
    <w:p w14:paraId="4E9C309D" w14:textId="77777777" w:rsidR="008D1C61" w:rsidRDefault="008D1C61" w:rsidP="00DB1F2B">
      <w:pPr>
        <w:pStyle w:val="Listenabsatz"/>
        <w:spacing w:after="240"/>
        <w:ind w:left="0"/>
      </w:pPr>
    </w:p>
    <w:p w14:paraId="03E918E1" w14:textId="77777777" w:rsidR="008D1C61" w:rsidRPr="002B3DC5" w:rsidRDefault="0082212E" w:rsidP="00DB1F2B">
      <w:pPr>
        <w:pStyle w:val="Listenabsatz"/>
        <w:spacing w:after="240"/>
        <w:ind w:left="0"/>
        <w:rPr>
          <w:b/>
          <w:bCs/>
          <w:color w:val="2F70BF"/>
        </w:rPr>
      </w:pPr>
      <w:r w:rsidRPr="002B3DC5">
        <w:rPr>
          <w:b/>
          <w:bCs/>
          <w:color w:val="2F70BF"/>
        </w:rPr>
        <w:t xml:space="preserve">2.7 Verwendung qualitativ unzureichender Steckdosenleisten </w:t>
      </w:r>
    </w:p>
    <w:p w14:paraId="509B11E9" w14:textId="77777777" w:rsidR="008D1C61" w:rsidRDefault="008D1C61" w:rsidP="00DB1F2B">
      <w:pPr>
        <w:pStyle w:val="Listenabsatz"/>
        <w:spacing w:after="240"/>
        <w:ind w:left="0"/>
      </w:pPr>
    </w:p>
    <w:p w14:paraId="243B5F7D" w14:textId="40019DF2" w:rsidR="008D1C61" w:rsidRDefault="0082212E" w:rsidP="008D1C61">
      <w:pPr>
        <w:pStyle w:val="Listenabsatz"/>
        <w:spacing w:after="240"/>
      </w:pPr>
      <w:r>
        <w:t xml:space="preserve">Oft reichen die fest installierten Steckdosen für die zu betreibenden Geräte nicht aus. Um dies auszugleichen, werden häufig Steckdosenleisten verwendet. Sind diese Steckdosenleisten jedoch qualitativ unzureichend, dann können sie zur Zündquelle und damit zu einer großen Brandgefahr werden. In vielen Fällen </w:t>
      </w:r>
      <w:r w:rsidR="007531A9">
        <w:br/>
      </w:r>
      <w:r>
        <w:t xml:space="preserve">werden mehrere Steckdosenleisten hintereinander geschaltet, um Steckplätze für alle Geräte bereitzustellen. Bei einer solchen Reihenschaltung besteht die </w:t>
      </w:r>
      <w:r w:rsidR="007531A9">
        <w:br/>
      </w:r>
      <w:r>
        <w:t xml:space="preserve">Gefahr der Überlastung. Die Folge kann ein unvollständiger Kurzschluss mit hoher Brandgefahr sein. </w:t>
      </w:r>
    </w:p>
    <w:p w14:paraId="06A2ABA2" w14:textId="77777777" w:rsidR="008D1C61" w:rsidRDefault="008D1C61" w:rsidP="008D1C61">
      <w:pPr>
        <w:pStyle w:val="Listenabsatz"/>
        <w:spacing w:after="240"/>
      </w:pPr>
    </w:p>
    <w:p w14:paraId="02A4FBFB" w14:textId="77777777" w:rsidR="008D1C61" w:rsidRPr="002B3DC5" w:rsidRDefault="0082212E" w:rsidP="00DB1F2B">
      <w:pPr>
        <w:pStyle w:val="Listenabsatz"/>
        <w:spacing w:after="240"/>
        <w:ind w:left="0"/>
        <w:rPr>
          <w:b/>
          <w:bCs/>
          <w:color w:val="2F70BF"/>
        </w:rPr>
      </w:pPr>
      <w:r w:rsidRPr="002B3DC5">
        <w:rPr>
          <w:b/>
          <w:bCs/>
          <w:color w:val="2F70BF"/>
        </w:rPr>
        <w:t xml:space="preserve">2.8 Unzulässige Kabelverbindungen </w:t>
      </w:r>
    </w:p>
    <w:p w14:paraId="0E56BB2C" w14:textId="77777777" w:rsidR="008D1C61" w:rsidRDefault="008D1C61" w:rsidP="00DB1F2B">
      <w:pPr>
        <w:pStyle w:val="Listenabsatz"/>
        <w:spacing w:after="240"/>
        <w:ind w:left="0"/>
      </w:pPr>
    </w:p>
    <w:p w14:paraId="1586EFBB" w14:textId="2F0B5B0A" w:rsidR="008D1C61" w:rsidRDefault="0082212E" w:rsidP="008D1C61">
      <w:pPr>
        <w:pStyle w:val="Listenabsatz"/>
        <w:spacing w:after="240"/>
      </w:pPr>
      <w:r>
        <w:t xml:space="preserve">In manchen Fällen werden zwischen IT-Systemen oder anderen technischen Komponenten Kabelverbindungen hergestellt, die nicht vorgesehen und unzulässig sind. Dies kann Sicherheitsprobleme oder Betriebsstörungen verursachen. </w:t>
      </w:r>
      <w:r w:rsidR="00B45724">
        <w:br/>
      </w:r>
      <w:r>
        <w:t xml:space="preserve">So ermöglichen solche Kabelverbindungen unter Umständen, dass unerlaubt auf Datennetze, ITSysteme, Informationen oder Anwendungen zugegriffen werden kann. Durch unzulässige Kabelverbindungen können Informationen auch zu falschen Empfängern übertragen werden. Zudem kann die Verbindung gestört </w:t>
      </w:r>
      <w:r w:rsidR="00B45724">
        <w:br/>
      </w:r>
      <w:r>
        <w:t xml:space="preserve">werden. </w:t>
      </w:r>
    </w:p>
    <w:p w14:paraId="6C64FA8A" w14:textId="77777777" w:rsidR="008D1C61" w:rsidRDefault="008D1C61" w:rsidP="00DB1F2B">
      <w:pPr>
        <w:pStyle w:val="Listenabsatz"/>
        <w:spacing w:after="240"/>
        <w:ind w:left="0"/>
      </w:pPr>
    </w:p>
    <w:p w14:paraId="331CA4C3" w14:textId="77777777" w:rsidR="008D1C61" w:rsidRPr="002B3DC5" w:rsidRDefault="0082212E" w:rsidP="00DB1F2B">
      <w:pPr>
        <w:pStyle w:val="Listenabsatz"/>
        <w:spacing w:after="240"/>
        <w:ind w:left="0"/>
        <w:rPr>
          <w:b/>
          <w:bCs/>
          <w:color w:val="2F70BF"/>
        </w:rPr>
      </w:pPr>
      <w:r w:rsidRPr="002B3DC5">
        <w:rPr>
          <w:b/>
          <w:bCs/>
          <w:color w:val="2F70BF"/>
        </w:rPr>
        <w:t xml:space="preserve">2.9 Leitungsbeeinträchtigungen </w:t>
      </w:r>
    </w:p>
    <w:p w14:paraId="20F364BE" w14:textId="77777777" w:rsidR="008D1C61" w:rsidRDefault="008D1C61" w:rsidP="00DB1F2B">
      <w:pPr>
        <w:pStyle w:val="Listenabsatz"/>
        <w:spacing w:after="240"/>
        <w:ind w:left="0"/>
      </w:pPr>
    </w:p>
    <w:p w14:paraId="4375948D" w14:textId="77777777" w:rsidR="008D1C61" w:rsidRDefault="0082212E" w:rsidP="008D1C61">
      <w:pPr>
        <w:pStyle w:val="Listenabsatz"/>
        <w:spacing w:after="240"/>
      </w:pPr>
      <w:r>
        <w:t xml:space="preserve">Die elektrische Signalübertragung in Kommunikationskabeln kann durch elektrische und magnetische Felder negativ beeinflusst werden. Eine spezielle Form dieser Leitungsbeeinträchtigung ist Übersprechen. Dabei werden Ströme und Spannungen von benachbarten Leitungen als Störsignale auf das Kommunikationskabel übertragen. </w:t>
      </w:r>
    </w:p>
    <w:p w14:paraId="02F2FBAB" w14:textId="77777777" w:rsidR="008D1C61" w:rsidRDefault="008D1C61" w:rsidP="00DB1F2B">
      <w:pPr>
        <w:pStyle w:val="Listenabsatz"/>
        <w:spacing w:after="240"/>
        <w:ind w:left="0"/>
      </w:pPr>
    </w:p>
    <w:p w14:paraId="6B7EE91E" w14:textId="77777777" w:rsidR="008D1C61" w:rsidRPr="002B3DC5" w:rsidRDefault="0082212E" w:rsidP="00DB1F2B">
      <w:pPr>
        <w:pStyle w:val="Listenabsatz"/>
        <w:spacing w:after="240"/>
        <w:ind w:left="0"/>
        <w:rPr>
          <w:b/>
          <w:bCs/>
          <w:color w:val="2F70BF"/>
        </w:rPr>
      </w:pPr>
      <w:r w:rsidRPr="002B3DC5">
        <w:rPr>
          <w:b/>
          <w:bCs/>
          <w:color w:val="2F70BF"/>
        </w:rPr>
        <w:t xml:space="preserve">2.10 Abhören und Manipulation von Kabeln </w:t>
      </w:r>
    </w:p>
    <w:p w14:paraId="321ABAFB" w14:textId="77777777" w:rsidR="008D1C61" w:rsidRDefault="008D1C61" w:rsidP="00DB1F2B">
      <w:pPr>
        <w:pStyle w:val="Listenabsatz"/>
        <w:spacing w:after="240"/>
        <w:ind w:left="0"/>
      </w:pPr>
    </w:p>
    <w:p w14:paraId="04272CD5" w14:textId="77777777" w:rsidR="00B45724" w:rsidRDefault="0082212E" w:rsidP="008D1C61">
      <w:pPr>
        <w:pStyle w:val="Listenabsatz"/>
        <w:spacing w:after="240"/>
      </w:pPr>
      <w:r>
        <w:t xml:space="preserve">Abhörangriffe auf Datenkabel sind eine Gefahr für die Informationssicherheit, </w:t>
      </w:r>
      <w:r w:rsidR="00B45724">
        <w:br/>
      </w:r>
      <w:r>
        <w:t xml:space="preserve">die nicht vernachlässigt werden sollte. Grundsätzlich gibt es keine abhörsicheren Kabel. Die Kabel unterscheiden sich in ihrer Qualität lediglich hinsichtlich des Aufwands, der zum Abhören der Leitung betrieben werden muss. </w:t>
      </w:r>
      <w:r w:rsidR="00B45724">
        <w:br/>
      </w:r>
    </w:p>
    <w:p w14:paraId="4ADD0B2E" w14:textId="77777777" w:rsidR="00B45724" w:rsidRDefault="00B45724" w:rsidP="008D1C61">
      <w:pPr>
        <w:pStyle w:val="Listenabsatz"/>
        <w:spacing w:after="240"/>
      </w:pPr>
    </w:p>
    <w:p w14:paraId="375CAAE0" w14:textId="59847DDA" w:rsidR="00CE413D" w:rsidRPr="008D1C61" w:rsidRDefault="0082212E" w:rsidP="008D1C61">
      <w:pPr>
        <w:pStyle w:val="Listenabsatz"/>
        <w:spacing w:after="240"/>
        <w:rPr>
          <w:b/>
          <w:bCs/>
          <w:color w:val="3399FF"/>
        </w:rPr>
      </w:pPr>
      <w:r>
        <w:t>Ob ein Kabel tatsächlich abgehört wird, ist nur mit hohem messtechnischem Aufwand feststellbar. Daneben stellen bewusste Manipulationen von Kabeln bis hin zu ihrer Zerstörung eine Gefahr für die Institution dar. Fehlfunktionen von Kabeln können in manipulativer Absicht bewusst herbeigeführt werden. Solche Manipulationen verfolgen oftmals das Ziel, den IT-Betrieb zu stören oder die Institution zu schädigen.</w:t>
      </w:r>
      <w:r w:rsidR="00CE413D" w:rsidRPr="00CE413D">
        <w:br/>
      </w: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r w:rsidRPr="00970CDD">
              <w:rPr>
                <w:rFonts w:cs="Calibri"/>
                <w:b/>
                <w:bCs/>
                <w:color w:val="000000"/>
                <w:kern w:val="0"/>
              </w:rPr>
              <w:t>A.2  Elementare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3EBF3CB5" w:rsidR="009F0D2A" w:rsidRDefault="009F0D2A" w:rsidP="0007073C">
            <w:pPr>
              <w:spacing w:after="0" w:line="240" w:lineRule="auto"/>
              <w:rPr>
                <w:rFonts w:cs="Calibri"/>
                <w:color w:val="000000"/>
                <w:kern w:val="0"/>
              </w:rPr>
            </w:pPr>
            <w:r w:rsidRPr="00970CDD">
              <w:rPr>
                <w:rFonts w:cs="Calibri"/>
                <w:color w:val="000000"/>
                <w:kern w:val="0"/>
              </w:rPr>
              <w:t xml:space="preserve">Die folgenden elementaren Gefährdungen sind für </w:t>
            </w:r>
            <w:r w:rsidRPr="008D1C61">
              <w:rPr>
                <w:rFonts w:cs="Calibri"/>
                <w:color w:val="000000"/>
                <w:kern w:val="0"/>
              </w:rPr>
              <w:t>den Baustei</w:t>
            </w:r>
            <w:r w:rsidR="00CE413D" w:rsidRPr="008D1C61">
              <w:rPr>
                <w:rFonts w:cs="Calibri"/>
                <w:color w:val="000000"/>
                <w:kern w:val="0"/>
              </w:rPr>
              <w:t xml:space="preserve">n </w:t>
            </w:r>
            <w:r w:rsidR="0082212E" w:rsidRPr="008D1C61">
              <w:rPr>
                <w:rFonts w:cs="Calibri"/>
                <w:color w:val="000000"/>
                <w:kern w:val="0"/>
              </w:rPr>
              <w:t>INF.12</w:t>
            </w:r>
            <w:r w:rsidR="00CE413D" w:rsidRPr="008D1C61">
              <w:rPr>
                <w:rFonts w:cs="Calibri"/>
                <w:color w:val="000000"/>
                <w:kern w:val="0"/>
              </w:rPr>
              <w:t xml:space="preserve"> </w:t>
            </w:r>
            <w:r w:rsidRPr="008D1C61">
              <w:rPr>
                <w:rFonts w:cs="Calibri"/>
                <w:color w:val="000000"/>
                <w:kern w:val="0"/>
              </w:rPr>
              <w:t>von Bedeutung</w:t>
            </w:r>
            <w:r w:rsidRPr="00970CDD">
              <w:rPr>
                <w:rFonts w:cs="Calibri"/>
                <w:color w:val="000000"/>
                <w:kern w:val="0"/>
              </w:rPr>
              <w:t>:</w:t>
            </w:r>
          </w:p>
          <w:p w14:paraId="7CE0CE4F" w14:textId="0B17E781" w:rsidR="00CE413D" w:rsidRPr="00970CDD" w:rsidRDefault="00CE413D" w:rsidP="0007073C">
            <w:pPr>
              <w:spacing w:after="0" w:line="240" w:lineRule="auto"/>
              <w:rPr>
                <w:rFonts w:cs="Calibri"/>
                <w:color w:val="000000"/>
                <w:kern w:val="0"/>
              </w:rPr>
            </w:pPr>
          </w:p>
        </w:tc>
      </w:tr>
    </w:tbl>
    <w:p w14:paraId="2A8A1A5E"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82" w:name="_Toc91948563"/>
      <w:bookmarkStart w:id="83" w:name="_Toc91948701"/>
      <w:r w:rsidRPr="0082212E">
        <w:rPr>
          <w:rFonts w:eastAsia="Times New Roman" w:cs="Times New Roman"/>
          <w:b w:val="0"/>
          <w:bCs w:val="0"/>
          <w:sz w:val="20"/>
          <w:szCs w:val="20"/>
        </w:rPr>
        <w:t>G 0.1 Feuer</w:t>
      </w:r>
      <w:bookmarkEnd w:id="82"/>
      <w:bookmarkEnd w:id="83"/>
    </w:p>
    <w:p w14:paraId="0F225002"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84" w:name="_Toc91948564"/>
      <w:bookmarkStart w:id="85" w:name="_Toc91948702"/>
      <w:r w:rsidRPr="0082212E">
        <w:rPr>
          <w:rFonts w:eastAsia="Times New Roman" w:cs="Times New Roman"/>
          <w:b w:val="0"/>
          <w:bCs w:val="0"/>
          <w:sz w:val="20"/>
          <w:szCs w:val="20"/>
        </w:rPr>
        <w:t>G 0.2 Ungünstige klimatische Bedingungen</w:t>
      </w:r>
      <w:bookmarkEnd w:id="84"/>
      <w:bookmarkEnd w:id="85"/>
    </w:p>
    <w:p w14:paraId="3264179F"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86" w:name="_Toc91948565"/>
      <w:bookmarkStart w:id="87" w:name="_Toc91948703"/>
      <w:r w:rsidRPr="0082212E">
        <w:rPr>
          <w:rFonts w:eastAsia="Times New Roman" w:cs="Times New Roman"/>
          <w:b w:val="0"/>
          <w:bCs w:val="0"/>
          <w:sz w:val="20"/>
          <w:szCs w:val="20"/>
        </w:rPr>
        <w:t>G 0.8 Ausfall oder Störung der Stromversorgung</w:t>
      </w:r>
      <w:bookmarkEnd w:id="86"/>
      <w:bookmarkEnd w:id="87"/>
    </w:p>
    <w:p w14:paraId="44EAFFC2"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88" w:name="_Toc91948566"/>
      <w:bookmarkStart w:id="89" w:name="_Toc91948704"/>
      <w:r w:rsidRPr="0082212E">
        <w:rPr>
          <w:rFonts w:eastAsia="Times New Roman" w:cs="Times New Roman"/>
          <w:b w:val="0"/>
          <w:bCs w:val="0"/>
          <w:sz w:val="20"/>
          <w:szCs w:val="20"/>
        </w:rPr>
        <w:t>G 0.9 Ausfall oder Störung von Kommunikationsnetzen</w:t>
      </w:r>
      <w:bookmarkEnd w:id="88"/>
      <w:bookmarkEnd w:id="89"/>
    </w:p>
    <w:p w14:paraId="06629CE2"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90" w:name="_Toc91948567"/>
      <w:bookmarkStart w:id="91" w:name="_Toc91948705"/>
      <w:r w:rsidRPr="0082212E">
        <w:rPr>
          <w:rFonts w:eastAsia="Times New Roman" w:cs="Times New Roman"/>
          <w:b w:val="0"/>
          <w:bCs w:val="0"/>
          <w:sz w:val="20"/>
          <w:szCs w:val="20"/>
        </w:rPr>
        <w:t>G 0.12 Elektromagnetische Störstrahlung</w:t>
      </w:r>
      <w:bookmarkEnd w:id="90"/>
      <w:bookmarkEnd w:id="91"/>
    </w:p>
    <w:p w14:paraId="102930B1"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92" w:name="_Toc91948568"/>
      <w:bookmarkStart w:id="93" w:name="_Toc91948706"/>
      <w:r w:rsidRPr="0082212E">
        <w:rPr>
          <w:rFonts w:eastAsia="Times New Roman" w:cs="Times New Roman"/>
          <w:b w:val="0"/>
          <w:bCs w:val="0"/>
          <w:sz w:val="20"/>
          <w:szCs w:val="20"/>
        </w:rPr>
        <w:t>G 0.15 Abhören</w:t>
      </w:r>
      <w:bookmarkEnd w:id="92"/>
      <w:bookmarkEnd w:id="93"/>
    </w:p>
    <w:p w14:paraId="173DBEAF"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94" w:name="_Toc91948569"/>
      <w:bookmarkStart w:id="95" w:name="_Toc91948707"/>
      <w:r w:rsidRPr="0082212E">
        <w:rPr>
          <w:rFonts w:eastAsia="Times New Roman" w:cs="Times New Roman"/>
          <w:b w:val="0"/>
          <w:bCs w:val="0"/>
          <w:sz w:val="20"/>
          <w:szCs w:val="20"/>
        </w:rPr>
        <w:t>G 0.18 Fehlplanung oder fehlende Anpassung</w:t>
      </w:r>
      <w:bookmarkEnd w:id="94"/>
      <w:bookmarkEnd w:id="95"/>
    </w:p>
    <w:p w14:paraId="36C904E2"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96" w:name="_Toc91948570"/>
      <w:bookmarkStart w:id="97" w:name="_Toc91948708"/>
      <w:r w:rsidRPr="0082212E">
        <w:rPr>
          <w:rFonts w:eastAsia="Times New Roman" w:cs="Times New Roman"/>
          <w:b w:val="0"/>
          <w:bCs w:val="0"/>
          <w:sz w:val="20"/>
          <w:szCs w:val="20"/>
        </w:rPr>
        <w:t>G 0.21 Manipulation von Hard- oder Software</w:t>
      </w:r>
      <w:bookmarkEnd w:id="96"/>
      <w:bookmarkEnd w:id="97"/>
    </w:p>
    <w:p w14:paraId="58CD2C9D"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98" w:name="_Toc91948571"/>
      <w:bookmarkStart w:id="99" w:name="_Toc91948709"/>
      <w:r w:rsidRPr="0082212E">
        <w:rPr>
          <w:rFonts w:eastAsia="Times New Roman" w:cs="Times New Roman"/>
          <w:b w:val="0"/>
          <w:bCs w:val="0"/>
          <w:sz w:val="20"/>
          <w:szCs w:val="20"/>
        </w:rPr>
        <w:t>G 0.25 Ausfall von Geräten oder Systemen</w:t>
      </w:r>
      <w:bookmarkEnd w:id="98"/>
      <w:bookmarkEnd w:id="99"/>
    </w:p>
    <w:p w14:paraId="52356D0F"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100" w:name="_Toc91948572"/>
      <w:bookmarkStart w:id="101" w:name="_Toc91948710"/>
      <w:r w:rsidRPr="0082212E">
        <w:rPr>
          <w:rFonts w:eastAsia="Times New Roman" w:cs="Times New Roman"/>
          <w:b w:val="0"/>
          <w:bCs w:val="0"/>
          <w:sz w:val="20"/>
          <w:szCs w:val="20"/>
        </w:rPr>
        <w:t>G 0.26 Fehlfunktion von Geräten oder Systemen</w:t>
      </w:r>
      <w:bookmarkEnd w:id="100"/>
      <w:bookmarkEnd w:id="101"/>
    </w:p>
    <w:p w14:paraId="66A5B31C"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102" w:name="_Toc91948573"/>
      <w:bookmarkStart w:id="103" w:name="_Toc91948711"/>
      <w:r w:rsidRPr="0082212E">
        <w:rPr>
          <w:rFonts w:eastAsia="Times New Roman" w:cs="Times New Roman"/>
          <w:b w:val="0"/>
          <w:bCs w:val="0"/>
          <w:sz w:val="20"/>
          <w:szCs w:val="20"/>
        </w:rPr>
        <w:t>G 0.27 Ressourcenmangel</w:t>
      </w:r>
      <w:bookmarkEnd w:id="102"/>
      <w:bookmarkEnd w:id="103"/>
    </w:p>
    <w:p w14:paraId="7DD53121" w14:textId="77777777" w:rsidR="0082212E" w:rsidRPr="0082212E" w:rsidRDefault="0082212E" w:rsidP="0082212E">
      <w:pPr>
        <w:pStyle w:val="berschrift1"/>
        <w:numPr>
          <w:ilvl w:val="0"/>
          <w:numId w:val="0"/>
        </w:numPr>
        <w:ind w:left="431"/>
        <w:rPr>
          <w:rFonts w:eastAsia="Times New Roman" w:cs="Times New Roman"/>
          <w:b w:val="0"/>
          <w:bCs w:val="0"/>
          <w:sz w:val="20"/>
          <w:szCs w:val="20"/>
        </w:rPr>
      </w:pPr>
      <w:bookmarkStart w:id="104" w:name="_Toc91948574"/>
      <w:bookmarkStart w:id="105" w:name="_Toc91948712"/>
      <w:r w:rsidRPr="0082212E">
        <w:rPr>
          <w:rFonts w:eastAsia="Times New Roman" w:cs="Times New Roman"/>
          <w:b w:val="0"/>
          <w:bCs w:val="0"/>
          <w:sz w:val="20"/>
          <w:szCs w:val="20"/>
        </w:rPr>
        <w:t>G 0.29 Verstoß gegen Gesetze oder Regelungen</w:t>
      </w:r>
      <w:bookmarkEnd w:id="104"/>
      <w:bookmarkEnd w:id="105"/>
    </w:p>
    <w:p w14:paraId="4C14B660" w14:textId="77777777" w:rsidR="0082212E" w:rsidRDefault="0082212E" w:rsidP="0082212E">
      <w:pPr>
        <w:pStyle w:val="berschrift1"/>
        <w:numPr>
          <w:ilvl w:val="0"/>
          <w:numId w:val="0"/>
        </w:numPr>
        <w:ind w:left="431"/>
        <w:rPr>
          <w:rFonts w:eastAsia="Times New Roman" w:cs="Times New Roman"/>
          <w:b w:val="0"/>
          <w:bCs w:val="0"/>
          <w:sz w:val="20"/>
          <w:szCs w:val="20"/>
        </w:rPr>
      </w:pPr>
      <w:bookmarkStart w:id="106" w:name="_Toc91948575"/>
      <w:bookmarkStart w:id="107" w:name="_Toc91948713"/>
      <w:r w:rsidRPr="0082212E">
        <w:rPr>
          <w:rFonts w:eastAsia="Times New Roman" w:cs="Times New Roman"/>
          <w:b w:val="0"/>
          <w:bCs w:val="0"/>
          <w:sz w:val="20"/>
          <w:szCs w:val="20"/>
        </w:rPr>
        <w:t>G 0.37 Abstreiten von Handlungen</w:t>
      </w:r>
      <w:bookmarkEnd w:id="106"/>
      <w:bookmarkEnd w:id="107"/>
    </w:p>
    <w:p w14:paraId="157F8BEE" w14:textId="77777777" w:rsidR="00C5455E" w:rsidRDefault="0082212E" w:rsidP="00617D87">
      <w:pPr>
        <w:pStyle w:val="berschrift1"/>
        <w:numPr>
          <w:ilvl w:val="0"/>
          <w:numId w:val="0"/>
        </w:numPr>
        <w:rPr>
          <w:rFonts w:eastAsia="Times New Roman" w:cs="Times New Roman"/>
          <w:b w:val="0"/>
          <w:bCs w:val="0"/>
          <w:sz w:val="20"/>
          <w:szCs w:val="20"/>
        </w:rPr>
      </w:pPr>
      <w:bookmarkStart w:id="108" w:name="_Toc91948576"/>
      <w:bookmarkStart w:id="109" w:name="_Toc91948714"/>
      <w:r w:rsidRPr="0082212E">
        <w:rPr>
          <w:rFonts w:eastAsia="Times New Roman" w:cs="Times New Roman"/>
          <w:b w:val="0"/>
          <w:bCs w:val="0"/>
          <w:sz w:val="20"/>
          <w:szCs w:val="20"/>
        </w:rPr>
        <w:t>G 0.41 Sabotage</w:t>
      </w:r>
    </w:p>
    <w:p w14:paraId="2A66AEBB" w14:textId="77777777" w:rsidR="00C5455E" w:rsidRDefault="00C5455E">
      <w:r>
        <w:rPr>
          <w:b/>
          <w:bCs/>
        </w:rPr>
        <w:br w:type="page"/>
      </w:r>
    </w:p>
    <w:p w14:paraId="342D0AAD" w14:textId="28DC66F6" w:rsidR="00617D87" w:rsidRDefault="00617D87" w:rsidP="00617D87">
      <w:pPr>
        <w:pStyle w:val="berschrift1"/>
        <w:numPr>
          <w:ilvl w:val="0"/>
          <w:numId w:val="0"/>
        </w:numPr>
      </w:pPr>
      <w:r>
        <w:t xml:space="preserve">Anhang </w:t>
      </w:r>
      <w:r>
        <w:t>B</w:t>
      </w:r>
      <w:r>
        <w:t xml:space="preserve">: </w:t>
      </w:r>
      <w:r w:rsidRPr="00617D87">
        <w:t>Optionale Anhänge</w:t>
      </w:r>
      <w:bookmarkEnd w:id="109"/>
    </w:p>
    <w:bookmarkEnd w:id="108"/>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10" w:name="_Toc38773022"/>
      <w:bookmarkStart w:id="111" w:name="_Toc91948577"/>
      <w:bookmarkStart w:id="112" w:name="_Toc91948715"/>
      <w:r w:rsidR="00B61F18">
        <w:t xml:space="preserve">Anhang C: </w:t>
      </w:r>
      <w:r w:rsidR="00B61F18" w:rsidRPr="00340303">
        <w:t>Glossar</w:t>
      </w:r>
      <w:bookmarkEnd w:id="110"/>
      <w:bookmarkEnd w:id="111"/>
      <w:bookmarkEnd w:id="112"/>
    </w:p>
    <w:p w14:paraId="547E511C" w14:textId="62EE5790" w:rsidR="00B61F18" w:rsidRPr="00B83973" w:rsidRDefault="00B61F18" w:rsidP="00B61F18">
      <w:pPr>
        <w:spacing w:after="240"/>
        <w:rPr>
          <w:rFonts w:cs="Tahoma"/>
          <w:color w:val="FF0000"/>
        </w:rPr>
      </w:pPr>
      <w:bookmarkStart w:id="113" w:name="DELETE_1"/>
      <w:bookmarkStart w:id="114" w:name="_Hlk32079783"/>
      <w:bookmarkEnd w:id="113"/>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23"/>
        <w:gridCol w:w="7100"/>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FD5C0C"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14"/>
    </w:tbl>
    <w:p w14:paraId="6269B5FC" w14:textId="77777777" w:rsidR="00B61F18" w:rsidRDefault="00B61F18" w:rsidP="00B61F18">
      <w:pPr>
        <w:spacing w:after="240"/>
        <w:rPr>
          <w:color w:val="000000" w:themeColor="text1"/>
        </w:rPr>
      </w:pPr>
    </w:p>
    <w:sectPr w:rsidR="00B61F18" w:rsidSect="008D1C61">
      <w:headerReference w:type="default" r:id="rId43"/>
      <w:headerReference w:type="first" r:id="rId44"/>
      <w:type w:val="continuous"/>
      <w:pgSz w:w="11906" w:h="16838" w:code="9"/>
      <w:pgMar w:top="1134" w:right="1418" w:bottom="1134" w:left="1560"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5295E" w14:textId="77777777" w:rsidR="00FD5C0C" w:rsidRDefault="00FD5C0C" w:rsidP="001416AA">
      <w:pPr>
        <w:spacing w:after="240"/>
      </w:pPr>
      <w:r>
        <w:separator/>
      </w:r>
    </w:p>
  </w:endnote>
  <w:endnote w:type="continuationSeparator" w:id="0">
    <w:p w14:paraId="50DE6346" w14:textId="77777777" w:rsidR="00FD5C0C" w:rsidRDefault="00FD5C0C"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6FC9AC8D"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7531A9" w:rsidRPr="007531A9">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4D1AB278"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7531A9" w:rsidRPr="007531A9">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95157" w14:textId="77777777" w:rsidR="00FD5C0C" w:rsidRDefault="00FD5C0C" w:rsidP="001416AA">
      <w:pPr>
        <w:spacing w:after="240"/>
      </w:pPr>
      <w:r>
        <w:separator/>
      </w:r>
    </w:p>
  </w:footnote>
  <w:footnote w:type="continuationSeparator" w:id="0">
    <w:p w14:paraId="602C42AB" w14:textId="77777777" w:rsidR="00FD5C0C" w:rsidRDefault="00FD5C0C"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6676E5" w:rsidRPr="005D5537"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6F0B8561" w:rsidR="006676E5" w:rsidRPr="001452BD" w:rsidRDefault="005D5537" w:rsidP="00742DBB">
          <w:pPr>
            <w:pStyle w:val="Kopfzeile"/>
            <w:rPr>
              <w:noProof/>
              <w:sz w:val="20"/>
            </w:rPr>
          </w:pPr>
          <w:r>
            <w:rPr>
              <w:sz w:val="18"/>
              <w:szCs w:val="18"/>
            </w:rPr>
            <w:t>Verkabelung</w:t>
          </w:r>
        </w:p>
      </w:tc>
      <w:tc>
        <w:tcPr>
          <w:tcW w:w="5000" w:type="dxa"/>
        </w:tcPr>
        <w:p w14:paraId="412C2025" w14:textId="7AAA7F00" w:rsidR="006676E5" w:rsidRPr="005D5537" w:rsidRDefault="006277D4" w:rsidP="00742DBB">
          <w:pPr>
            <w:pStyle w:val="Kopfzeile"/>
            <w:spacing w:after="240"/>
            <w:jc w:val="right"/>
            <w:rPr>
              <w:sz w:val="18"/>
              <w:szCs w:val="18"/>
            </w:rPr>
          </w:pPr>
          <w:r w:rsidRPr="005D5537">
            <w:rPr>
              <w:sz w:val="18"/>
              <w:szCs w:val="18"/>
            </w:rPr>
            <w:t xml:space="preserve">Baustein </w:t>
          </w:r>
          <w:r w:rsidR="00D556CE" w:rsidRPr="005D5537">
            <w:rPr>
              <w:sz w:val="18"/>
              <w:szCs w:val="18"/>
            </w:rPr>
            <w:t>INF.12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1B398BCA" w:rsidR="00C70212" w:rsidRPr="0038105E" w:rsidRDefault="005D5537" w:rsidP="00786537">
          <w:pPr>
            <w:pStyle w:val="Kopfzeile"/>
            <w:spacing w:before="60" w:after="120"/>
            <w:rPr>
              <w:sz w:val="18"/>
              <w:szCs w:val="18"/>
            </w:rPr>
          </w:pPr>
          <w:r>
            <w:rPr>
              <w:sz w:val="18"/>
              <w:szCs w:val="18"/>
            </w:rPr>
            <w:t>INF.12 Verkabelung</w:t>
          </w:r>
        </w:p>
      </w:tc>
      <w:tc>
        <w:tcPr>
          <w:tcW w:w="5000" w:type="dxa"/>
        </w:tcPr>
        <w:p w14:paraId="7B897BCD" w14:textId="629423E2"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7531A9">
            <w:rPr>
              <w:noProof/>
              <w:sz w:val="18"/>
              <w:szCs w:val="18"/>
            </w:rPr>
            <w:fldChar w:fldCharType="separate"/>
          </w:r>
          <w:r w:rsidR="007531A9">
            <w:rPr>
              <w:noProof/>
              <w:sz w:val="18"/>
              <w:szCs w:val="18"/>
            </w:rPr>
            <w:t>Grundlagen und Rahmenbedingungen</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3199"/>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0D6A"/>
    <w:rsid w:val="001616F0"/>
    <w:rsid w:val="001619D9"/>
    <w:rsid w:val="0017179F"/>
    <w:rsid w:val="00172810"/>
    <w:rsid w:val="00172ACC"/>
    <w:rsid w:val="00172D22"/>
    <w:rsid w:val="0017698D"/>
    <w:rsid w:val="0018032D"/>
    <w:rsid w:val="00183E02"/>
    <w:rsid w:val="00186D99"/>
    <w:rsid w:val="00187DFD"/>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3DC5"/>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289"/>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356"/>
    <w:rsid w:val="00421A9D"/>
    <w:rsid w:val="00425B68"/>
    <w:rsid w:val="00426105"/>
    <w:rsid w:val="00427073"/>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4F5C"/>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5537"/>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1646"/>
    <w:rsid w:val="00616208"/>
    <w:rsid w:val="00617D87"/>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3CE3"/>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552"/>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3DDD"/>
    <w:rsid w:val="007349B8"/>
    <w:rsid w:val="00734EBD"/>
    <w:rsid w:val="00735EA3"/>
    <w:rsid w:val="007375C4"/>
    <w:rsid w:val="0074162A"/>
    <w:rsid w:val="00742DBB"/>
    <w:rsid w:val="00750905"/>
    <w:rsid w:val="00750E75"/>
    <w:rsid w:val="00752B71"/>
    <w:rsid w:val="007531A9"/>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15E1"/>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7F79CB"/>
    <w:rsid w:val="008012DD"/>
    <w:rsid w:val="00801C2F"/>
    <w:rsid w:val="008025AF"/>
    <w:rsid w:val="00803974"/>
    <w:rsid w:val="008045AA"/>
    <w:rsid w:val="00806CF7"/>
    <w:rsid w:val="00807F2B"/>
    <w:rsid w:val="0081248B"/>
    <w:rsid w:val="00812F25"/>
    <w:rsid w:val="00813BA2"/>
    <w:rsid w:val="00815216"/>
    <w:rsid w:val="00816B19"/>
    <w:rsid w:val="00820441"/>
    <w:rsid w:val="0082212E"/>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1C61"/>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5AA6"/>
    <w:rsid w:val="00947ABD"/>
    <w:rsid w:val="00952CA0"/>
    <w:rsid w:val="009532A6"/>
    <w:rsid w:val="009554DA"/>
    <w:rsid w:val="00956852"/>
    <w:rsid w:val="00960A79"/>
    <w:rsid w:val="00970037"/>
    <w:rsid w:val="009708CB"/>
    <w:rsid w:val="00972C54"/>
    <w:rsid w:val="00975BC7"/>
    <w:rsid w:val="00976C43"/>
    <w:rsid w:val="00980259"/>
    <w:rsid w:val="009814DB"/>
    <w:rsid w:val="009848FA"/>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65BF"/>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2213"/>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67CF"/>
    <w:rsid w:val="00AA7647"/>
    <w:rsid w:val="00AB3F36"/>
    <w:rsid w:val="00AB4A36"/>
    <w:rsid w:val="00AB4C07"/>
    <w:rsid w:val="00AB5293"/>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1B2"/>
    <w:rsid w:val="00B074DA"/>
    <w:rsid w:val="00B10FEB"/>
    <w:rsid w:val="00B113A8"/>
    <w:rsid w:val="00B11BA4"/>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5724"/>
    <w:rsid w:val="00B469B9"/>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0A8C"/>
    <w:rsid w:val="00B85B61"/>
    <w:rsid w:val="00B92A5E"/>
    <w:rsid w:val="00B94E9F"/>
    <w:rsid w:val="00BB07D1"/>
    <w:rsid w:val="00BB2FF7"/>
    <w:rsid w:val="00BB5545"/>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55E"/>
    <w:rsid w:val="00C547F7"/>
    <w:rsid w:val="00C57179"/>
    <w:rsid w:val="00C578BB"/>
    <w:rsid w:val="00C6000F"/>
    <w:rsid w:val="00C6086C"/>
    <w:rsid w:val="00C61AE0"/>
    <w:rsid w:val="00C63C44"/>
    <w:rsid w:val="00C6691D"/>
    <w:rsid w:val="00C674B5"/>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54A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6CE"/>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683E"/>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0C5D"/>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6180"/>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3B7"/>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279CE"/>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D5C0C"/>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13B7"/>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7C15E1"/>
    <w:pPr>
      <w:tabs>
        <w:tab w:val="left" w:pos="567"/>
        <w:tab w:val="right" w:leader="dot" w:pos="9060"/>
      </w:tabs>
      <w:spacing w:beforeLines="50" w:before="120" w:afterLines="50" w:after="120" w:line="240" w:lineRule="auto"/>
    </w:pPr>
    <w:rPr>
      <w:rFonts w:ascii="Verdana" w:hAnsi="Verdana" w:cs="Times New Roman"/>
      <w:noProof/>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3D3EF4"/>
    <w:rsid w:val="004D7380"/>
    <w:rsid w:val="00584A7B"/>
    <w:rsid w:val="00630263"/>
    <w:rsid w:val="0069043B"/>
    <w:rsid w:val="009277DC"/>
    <w:rsid w:val="00A42E0C"/>
    <w:rsid w:val="00B36157"/>
    <w:rsid w:val="00B43441"/>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48</Pages>
  <Words>9049</Words>
  <Characters>57014</Characters>
  <Application>Microsoft Office Word</Application>
  <DocSecurity>0</DocSecurity>
  <Lines>475</Lines>
  <Paragraphs>131</Paragraphs>
  <ScaleCrop>false</ScaleCrop>
  <HeadingPairs>
    <vt:vector size="4" baseType="variant">
      <vt:variant>
        <vt:lpstr>Titel</vt:lpstr>
      </vt:variant>
      <vt:variant>
        <vt:i4>1</vt:i4>
      </vt:variant>
      <vt:variant>
        <vt:lpstr>Überschriften</vt:lpstr>
      </vt:variant>
      <vt:variant>
        <vt:i4>51</vt:i4>
      </vt:variant>
    </vt:vector>
  </HeadingPairs>
  <TitlesOfParts>
    <vt:vector size="52"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INF.12</vt:lpstr>
      <vt:lpstr>    Auswahl geeigneter Kabeltypen (B) [A1]</vt:lpstr>
      <vt:lpstr>    Planung der Kabelführung (B) [A2]</vt:lpstr>
      <vt:lpstr>    Fachgerechte Installation (B) [A3]</vt:lpstr>
      <vt:lpstr>    EMV-taugliche Stromversorgung (B) [A4]</vt:lpstr>
      <vt:lpstr>    Anforderungsanalyse für die Verkabelung (S) [A5]</vt:lpstr>
      <vt:lpstr>    Abnahme der Verkabelung (S) [A2]</vt:lpstr>
      <vt:lpstr>    Überspannungsschutz (S) [A7]</vt:lpstr>
      <vt:lpstr>    Entfernen und Deaktivieren nicht mehr benötigter Kabel (S) [A8]</vt:lpstr>
      <vt:lpstr>    Brandschutz in Trassen  (S) [A9]</vt:lpstr>
      <vt:lpstr>    Dokumentation und Kennzeichnung der Verkabelung (S) [A10]</vt:lpstr>
      <vt:lpstr>    Neutrale Dokumentation in den Verteilern (S) [A11]</vt:lpstr>
      <vt:lpstr>    Kontrolle elektrotechnischer Anlagen und bestehender  Verbindungen (S) [A12]</vt:lpstr>
      <vt:lpstr>    Vermeidung elektrischer Zündquellen (S) [A13]</vt:lpstr>
      <vt:lpstr>    A-B-Versorgung (H) [A14]</vt:lpstr>
      <vt:lpstr>    Materielle Sicherung der Verkabelung (H) [A15]</vt:lpstr>
      <vt:lpstr>    Nutzung von Schranksystemen (H) [A16]</vt:lpstr>
      <vt:lpstr>    Redundanzen für die IT-Verkabelung (H) [A17]</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G 0.1 Feuer</vt:lpstr>
      <vt:lpstr>G 0.2 Ungünstige klimatische Bedingungen</vt:lpstr>
      <vt:lpstr>G 0.8 Ausfall oder Störung der Stromversorgung</vt:lpstr>
      <vt:lpstr>G 0.9 Ausfall oder Störung von Kommunikationsnetzen</vt:lpstr>
      <vt:lpstr>G 0.12 Elektromagnetische Störstrahlung</vt:lpstr>
      <vt:lpstr>G 0.15 Abhören</vt:lpstr>
      <vt:lpstr>G 0.18 Fehlplanung oder fehlende Anpassung</vt:lpstr>
      <vt:lpstr>G 0.21 Manipulation von Hard- oder Software</vt:lpstr>
      <vt:lpstr>G 0.25 Ausfall von Geräten oder Systemen</vt:lpstr>
      <vt:lpstr>G 0.26 Fehlfunktion von Geräten oder Systemen</vt:lpstr>
      <vt:lpstr>G 0.27 Ressourcenmangel</vt:lpstr>
      <vt:lpstr>G 0.29 Verstoß gegen Gesetze oder Regelungen</vt:lpstr>
      <vt:lpstr>G 0.37 Abstreiten von Handlungen</vt:lpstr>
      <vt:lpstr>G 0.41 Sabotage</vt:lpstr>
      <vt:lpstr>Anhang B: Optionale Anhänge</vt:lpstr>
      <vt:lpstr>Anhang C: Glossar</vt:lpstr>
    </vt:vector>
  </TitlesOfParts>
  <LinksUpToDate>false</LinksUpToDate>
  <CharactersWithSpaces>65932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2022-01-01T16:07:00Z</dcterms:created>
  <dcterms:modified xsi:type="dcterms:W3CDTF">2022-01-01T16:07:00Z</dcterms:modified>
</cp:coreProperties>
</file>