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15A8C3F1"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2A714F">
        <w:rPr>
          <w:color w:val="FFFFFF" w:themeColor="background1"/>
          <w:sz w:val="44"/>
          <w:szCs w:val="44"/>
          <w:lang w:val="en-US"/>
        </w:rPr>
        <w:t>INF.2</w:t>
      </w:r>
    </w:p>
    <w:p w14:paraId="43EDDB1A" w14:textId="4073C7CF" w:rsidR="005F2E4D" w:rsidRPr="005F2E4D" w:rsidRDefault="002A714F"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Serverraum</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289255"/>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7073F07E" w14:textId="344B62C3" w:rsidR="0082273C"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2ADDF91A" w14:textId="1D1C9C99"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56" w:history="1">
        <w:r w:rsidRPr="00976143">
          <w:rPr>
            <w:rStyle w:val="Hyperlink"/>
            <w:noProof/>
          </w:rPr>
          <w:t>1</w:t>
        </w:r>
        <w:r>
          <w:rPr>
            <w:rFonts w:asciiTheme="minorHAnsi" w:eastAsiaTheme="minorEastAsia" w:hAnsiTheme="minorHAnsi" w:cstheme="minorBidi"/>
            <w:noProof/>
            <w:kern w:val="0"/>
            <w:sz w:val="22"/>
            <w:szCs w:val="22"/>
          </w:rPr>
          <w:tab/>
        </w:r>
        <w:r w:rsidRPr="00976143">
          <w:rPr>
            <w:rStyle w:val="Hyperlink"/>
            <w:noProof/>
          </w:rPr>
          <w:t>Grundlagen und Rahmenbedingungen</w:t>
        </w:r>
        <w:r>
          <w:rPr>
            <w:noProof/>
            <w:webHidden/>
          </w:rPr>
          <w:tab/>
        </w:r>
        <w:r>
          <w:rPr>
            <w:noProof/>
            <w:webHidden/>
          </w:rPr>
          <w:fldChar w:fldCharType="begin"/>
        </w:r>
        <w:r>
          <w:rPr>
            <w:noProof/>
            <w:webHidden/>
          </w:rPr>
          <w:instrText xml:space="preserve"> PAGEREF _Toc92289256 \h </w:instrText>
        </w:r>
        <w:r>
          <w:rPr>
            <w:noProof/>
            <w:webHidden/>
          </w:rPr>
        </w:r>
        <w:r>
          <w:rPr>
            <w:noProof/>
            <w:webHidden/>
          </w:rPr>
          <w:fldChar w:fldCharType="separate"/>
        </w:r>
        <w:r>
          <w:rPr>
            <w:noProof/>
            <w:webHidden/>
          </w:rPr>
          <w:t>7</w:t>
        </w:r>
        <w:r>
          <w:rPr>
            <w:noProof/>
            <w:webHidden/>
          </w:rPr>
          <w:fldChar w:fldCharType="end"/>
        </w:r>
      </w:hyperlink>
    </w:p>
    <w:p w14:paraId="20AA2081" w14:textId="22AB060B"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57" w:history="1">
        <w:r w:rsidRPr="00976143">
          <w:rPr>
            <w:rStyle w:val="Hyperlink"/>
            <w:noProof/>
          </w:rPr>
          <w:t>2</w:t>
        </w:r>
        <w:r>
          <w:rPr>
            <w:rFonts w:asciiTheme="minorHAnsi" w:eastAsiaTheme="minorEastAsia" w:hAnsiTheme="minorHAnsi" w:cstheme="minorBidi"/>
            <w:noProof/>
            <w:kern w:val="0"/>
            <w:sz w:val="22"/>
            <w:szCs w:val="22"/>
          </w:rPr>
          <w:tab/>
        </w:r>
        <w:r w:rsidRPr="00976143">
          <w:rPr>
            <w:rStyle w:val="Hyperlink"/>
            <w:noProof/>
          </w:rPr>
          <w:t>Abgrenzung</w:t>
        </w:r>
        <w:r>
          <w:rPr>
            <w:noProof/>
            <w:webHidden/>
          </w:rPr>
          <w:tab/>
        </w:r>
        <w:r>
          <w:rPr>
            <w:noProof/>
            <w:webHidden/>
          </w:rPr>
          <w:fldChar w:fldCharType="begin"/>
        </w:r>
        <w:r>
          <w:rPr>
            <w:noProof/>
            <w:webHidden/>
          </w:rPr>
          <w:instrText xml:space="preserve"> PAGEREF _Toc92289257 \h </w:instrText>
        </w:r>
        <w:r>
          <w:rPr>
            <w:noProof/>
            <w:webHidden/>
          </w:rPr>
        </w:r>
        <w:r>
          <w:rPr>
            <w:noProof/>
            <w:webHidden/>
          </w:rPr>
          <w:fldChar w:fldCharType="separate"/>
        </w:r>
        <w:r>
          <w:rPr>
            <w:noProof/>
            <w:webHidden/>
          </w:rPr>
          <w:t>7</w:t>
        </w:r>
        <w:r>
          <w:rPr>
            <w:noProof/>
            <w:webHidden/>
          </w:rPr>
          <w:fldChar w:fldCharType="end"/>
        </w:r>
      </w:hyperlink>
    </w:p>
    <w:p w14:paraId="39ADC856" w14:textId="065DBD57" w:rsidR="0082273C" w:rsidRDefault="0082273C">
      <w:pPr>
        <w:pStyle w:val="Verzeichnis2"/>
        <w:rPr>
          <w:rFonts w:asciiTheme="minorHAnsi" w:eastAsiaTheme="minorEastAsia" w:hAnsiTheme="minorHAnsi" w:cstheme="minorBidi"/>
          <w:noProof/>
          <w:kern w:val="0"/>
          <w:sz w:val="22"/>
          <w:szCs w:val="22"/>
        </w:rPr>
      </w:pPr>
      <w:hyperlink w:anchor="_Toc92289258" w:history="1">
        <w:r w:rsidRPr="00976143">
          <w:rPr>
            <w:rStyle w:val="Hyperlink"/>
            <w:noProof/>
          </w:rPr>
          <w:t>2.1</w:t>
        </w:r>
        <w:r>
          <w:rPr>
            <w:rFonts w:asciiTheme="minorHAnsi" w:eastAsiaTheme="minorEastAsia" w:hAnsiTheme="minorHAnsi" w:cstheme="minorBidi"/>
            <w:noProof/>
            <w:kern w:val="0"/>
            <w:sz w:val="22"/>
            <w:szCs w:val="22"/>
          </w:rPr>
          <w:tab/>
        </w:r>
        <w:r w:rsidRPr="00976143">
          <w:rPr>
            <w:rStyle w:val="Hyperlink"/>
            <w:noProof/>
          </w:rPr>
          <w:t>Geltungsbereich</w:t>
        </w:r>
        <w:r>
          <w:rPr>
            <w:noProof/>
            <w:webHidden/>
          </w:rPr>
          <w:tab/>
        </w:r>
        <w:r>
          <w:rPr>
            <w:noProof/>
            <w:webHidden/>
          </w:rPr>
          <w:fldChar w:fldCharType="begin"/>
        </w:r>
        <w:r>
          <w:rPr>
            <w:noProof/>
            <w:webHidden/>
          </w:rPr>
          <w:instrText xml:space="preserve"> PAGEREF _Toc92289258 \h </w:instrText>
        </w:r>
        <w:r>
          <w:rPr>
            <w:noProof/>
            <w:webHidden/>
          </w:rPr>
        </w:r>
        <w:r>
          <w:rPr>
            <w:noProof/>
            <w:webHidden/>
          </w:rPr>
          <w:fldChar w:fldCharType="separate"/>
        </w:r>
        <w:r>
          <w:rPr>
            <w:noProof/>
            <w:webHidden/>
          </w:rPr>
          <w:t>7</w:t>
        </w:r>
        <w:r>
          <w:rPr>
            <w:noProof/>
            <w:webHidden/>
          </w:rPr>
          <w:fldChar w:fldCharType="end"/>
        </w:r>
      </w:hyperlink>
    </w:p>
    <w:p w14:paraId="5AEB4C0E" w14:textId="7C1B8AFD" w:rsidR="0082273C" w:rsidRDefault="0082273C">
      <w:pPr>
        <w:pStyle w:val="Verzeichnis2"/>
        <w:rPr>
          <w:rFonts w:asciiTheme="minorHAnsi" w:eastAsiaTheme="minorEastAsia" w:hAnsiTheme="minorHAnsi" w:cstheme="minorBidi"/>
          <w:noProof/>
          <w:kern w:val="0"/>
          <w:sz w:val="22"/>
          <w:szCs w:val="22"/>
        </w:rPr>
      </w:pPr>
      <w:hyperlink w:anchor="_Toc92289259" w:history="1">
        <w:r w:rsidRPr="00976143">
          <w:rPr>
            <w:rStyle w:val="Hyperlink"/>
            <w:noProof/>
          </w:rPr>
          <w:t>2.2</w:t>
        </w:r>
        <w:r>
          <w:rPr>
            <w:rFonts w:asciiTheme="minorHAnsi" w:eastAsiaTheme="minorEastAsia" w:hAnsiTheme="minorHAnsi" w:cstheme="minorBidi"/>
            <w:noProof/>
            <w:kern w:val="0"/>
            <w:sz w:val="22"/>
            <w:szCs w:val="22"/>
          </w:rPr>
          <w:tab/>
        </w:r>
        <w:r w:rsidRPr="00976143">
          <w:rPr>
            <w:rStyle w:val="Hyperlink"/>
            <w:noProof/>
          </w:rPr>
          <w:t>Modellierungsabgrenzung</w:t>
        </w:r>
        <w:r>
          <w:rPr>
            <w:noProof/>
            <w:webHidden/>
          </w:rPr>
          <w:tab/>
        </w:r>
        <w:r>
          <w:rPr>
            <w:noProof/>
            <w:webHidden/>
          </w:rPr>
          <w:fldChar w:fldCharType="begin"/>
        </w:r>
        <w:r>
          <w:rPr>
            <w:noProof/>
            <w:webHidden/>
          </w:rPr>
          <w:instrText xml:space="preserve"> PAGEREF _Toc92289259 \h </w:instrText>
        </w:r>
        <w:r>
          <w:rPr>
            <w:noProof/>
            <w:webHidden/>
          </w:rPr>
        </w:r>
        <w:r>
          <w:rPr>
            <w:noProof/>
            <w:webHidden/>
          </w:rPr>
          <w:fldChar w:fldCharType="separate"/>
        </w:r>
        <w:r>
          <w:rPr>
            <w:noProof/>
            <w:webHidden/>
          </w:rPr>
          <w:t>7</w:t>
        </w:r>
        <w:r>
          <w:rPr>
            <w:noProof/>
            <w:webHidden/>
          </w:rPr>
          <w:fldChar w:fldCharType="end"/>
        </w:r>
      </w:hyperlink>
    </w:p>
    <w:p w14:paraId="0FD19380" w14:textId="4629D92A"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60" w:history="1">
        <w:r w:rsidRPr="00976143">
          <w:rPr>
            <w:rStyle w:val="Hyperlink"/>
            <w:noProof/>
          </w:rPr>
          <w:t>3</w:t>
        </w:r>
        <w:r>
          <w:rPr>
            <w:rFonts w:asciiTheme="minorHAnsi" w:eastAsiaTheme="minorEastAsia" w:hAnsiTheme="minorHAnsi" w:cstheme="minorBidi"/>
            <w:noProof/>
            <w:kern w:val="0"/>
            <w:sz w:val="22"/>
            <w:szCs w:val="22"/>
          </w:rPr>
          <w:tab/>
        </w:r>
        <w:r w:rsidRPr="00976143">
          <w:rPr>
            <w:rStyle w:val="Hyperlink"/>
            <w:noProof/>
          </w:rPr>
          <w:t>Zielsetzung und Zielgruppe</w:t>
        </w:r>
        <w:r>
          <w:rPr>
            <w:noProof/>
            <w:webHidden/>
          </w:rPr>
          <w:tab/>
        </w:r>
        <w:r>
          <w:rPr>
            <w:noProof/>
            <w:webHidden/>
          </w:rPr>
          <w:fldChar w:fldCharType="begin"/>
        </w:r>
        <w:r>
          <w:rPr>
            <w:noProof/>
            <w:webHidden/>
          </w:rPr>
          <w:instrText xml:space="preserve"> PAGEREF _Toc92289260 \h </w:instrText>
        </w:r>
        <w:r>
          <w:rPr>
            <w:noProof/>
            <w:webHidden/>
          </w:rPr>
        </w:r>
        <w:r>
          <w:rPr>
            <w:noProof/>
            <w:webHidden/>
          </w:rPr>
          <w:fldChar w:fldCharType="separate"/>
        </w:r>
        <w:r>
          <w:rPr>
            <w:noProof/>
            <w:webHidden/>
          </w:rPr>
          <w:t>8</w:t>
        </w:r>
        <w:r>
          <w:rPr>
            <w:noProof/>
            <w:webHidden/>
          </w:rPr>
          <w:fldChar w:fldCharType="end"/>
        </w:r>
      </w:hyperlink>
    </w:p>
    <w:p w14:paraId="761443E1" w14:textId="2ABBCC74"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61" w:history="1">
        <w:r w:rsidRPr="00976143">
          <w:rPr>
            <w:rStyle w:val="Hyperlink"/>
            <w:noProof/>
          </w:rPr>
          <w:t>4</w:t>
        </w:r>
        <w:r>
          <w:rPr>
            <w:rFonts w:asciiTheme="minorHAnsi" w:eastAsiaTheme="minorEastAsia" w:hAnsiTheme="minorHAnsi" w:cstheme="minorBidi"/>
            <w:noProof/>
            <w:kern w:val="0"/>
            <w:sz w:val="22"/>
            <w:szCs w:val="22"/>
          </w:rPr>
          <w:tab/>
        </w:r>
        <w:r w:rsidRPr="00976143">
          <w:rPr>
            <w:rStyle w:val="Hyperlink"/>
            <w:noProof/>
          </w:rPr>
          <w:t>Zugrundeliegende Schutzbedarfe</w:t>
        </w:r>
        <w:r>
          <w:rPr>
            <w:noProof/>
            <w:webHidden/>
          </w:rPr>
          <w:tab/>
        </w:r>
        <w:r>
          <w:rPr>
            <w:noProof/>
            <w:webHidden/>
          </w:rPr>
          <w:fldChar w:fldCharType="begin"/>
        </w:r>
        <w:r>
          <w:rPr>
            <w:noProof/>
            <w:webHidden/>
          </w:rPr>
          <w:instrText xml:space="preserve"> PAGEREF _Toc92289261 \h </w:instrText>
        </w:r>
        <w:r>
          <w:rPr>
            <w:noProof/>
            <w:webHidden/>
          </w:rPr>
        </w:r>
        <w:r>
          <w:rPr>
            <w:noProof/>
            <w:webHidden/>
          </w:rPr>
          <w:fldChar w:fldCharType="separate"/>
        </w:r>
        <w:r>
          <w:rPr>
            <w:noProof/>
            <w:webHidden/>
          </w:rPr>
          <w:t>8</w:t>
        </w:r>
        <w:r>
          <w:rPr>
            <w:noProof/>
            <w:webHidden/>
          </w:rPr>
          <w:fldChar w:fldCharType="end"/>
        </w:r>
      </w:hyperlink>
    </w:p>
    <w:p w14:paraId="027CF94A" w14:textId="594126E1"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62" w:history="1">
        <w:r w:rsidRPr="00976143">
          <w:rPr>
            <w:rStyle w:val="Hyperlink"/>
            <w:noProof/>
          </w:rPr>
          <w:t>5</w:t>
        </w:r>
        <w:r>
          <w:rPr>
            <w:rFonts w:asciiTheme="minorHAnsi" w:eastAsiaTheme="minorEastAsia" w:hAnsiTheme="minorHAnsi" w:cstheme="minorBidi"/>
            <w:noProof/>
            <w:kern w:val="0"/>
            <w:sz w:val="22"/>
            <w:szCs w:val="22"/>
          </w:rPr>
          <w:tab/>
        </w:r>
        <w:r w:rsidRPr="00976143">
          <w:rPr>
            <w:rStyle w:val="Hyperlink"/>
            <w:noProof/>
          </w:rPr>
          <w:t>Anforderungen aus dem Baustein INF.2</w:t>
        </w:r>
        <w:r>
          <w:rPr>
            <w:noProof/>
            <w:webHidden/>
          </w:rPr>
          <w:tab/>
        </w:r>
        <w:r>
          <w:rPr>
            <w:noProof/>
            <w:webHidden/>
          </w:rPr>
          <w:fldChar w:fldCharType="begin"/>
        </w:r>
        <w:r>
          <w:rPr>
            <w:noProof/>
            <w:webHidden/>
          </w:rPr>
          <w:instrText xml:space="preserve"> PAGEREF _Toc92289262 \h </w:instrText>
        </w:r>
        <w:r>
          <w:rPr>
            <w:noProof/>
            <w:webHidden/>
          </w:rPr>
        </w:r>
        <w:r>
          <w:rPr>
            <w:noProof/>
            <w:webHidden/>
          </w:rPr>
          <w:fldChar w:fldCharType="separate"/>
        </w:r>
        <w:r>
          <w:rPr>
            <w:noProof/>
            <w:webHidden/>
          </w:rPr>
          <w:t>9</w:t>
        </w:r>
        <w:r>
          <w:rPr>
            <w:noProof/>
            <w:webHidden/>
          </w:rPr>
          <w:fldChar w:fldCharType="end"/>
        </w:r>
      </w:hyperlink>
    </w:p>
    <w:p w14:paraId="0F744AC0" w14:textId="6EC24BA1" w:rsidR="0082273C" w:rsidRDefault="0082273C">
      <w:pPr>
        <w:pStyle w:val="Verzeichnis2"/>
        <w:rPr>
          <w:rFonts w:asciiTheme="minorHAnsi" w:eastAsiaTheme="minorEastAsia" w:hAnsiTheme="minorHAnsi" w:cstheme="minorBidi"/>
          <w:noProof/>
          <w:kern w:val="0"/>
          <w:sz w:val="22"/>
          <w:szCs w:val="22"/>
        </w:rPr>
      </w:pPr>
      <w:hyperlink w:anchor="_Toc92289263" w:history="1">
        <w:r w:rsidRPr="00976143">
          <w:rPr>
            <w:rStyle w:val="Hyperlink"/>
            <w:noProof/>
          </w:rPr>
          <w:t>5.1</w:t>
        </w:r>
        <w:r>
          <w:rPr>
            <w:rFonts w:asciiTheme="minorHAnsi" w:eastAsiaTheme="minorEastAsia" w:hAnsiTheme="minorHAnsi" w:cstheme="minorBidi"/>
            <w:noProof/>
            <w:kern w:val="0"/>
            <w:sz w:val="22"/>
            <w:szCs w:val="22"/>
          </w:rPr>
          <w:tab/>
        </w:r>
        <w:r w:rsidRPr="00976143">
          <w:rPr>
            <w:rStyle w:val="Hyperlink"/>
            <w:noProof/>
          </w:rPr>
          <w:t>Festlegung von Anforderungen (B) [A1]</w:t>
        </w:r>
        <w:r>
          <w:rPr>
            <w:noProof/>
            <w:webHidden/>
          </w:rPr>
          <w:tab/>
        </w:r>
        <w:r>
          <w:rPr>
            <w:noProof/>
            <w:webHidden/>
          </w:rPr>
          <w:fldChar w:fldCharType="begin"/>
        </w:r>
        <w:r>
          <w:rPr>
            <w:noProof/>
            <w:webHidden/>
          </w:rPr>
          <w:instrText xml:space="preserve"> PAGEREF _Toc92289263 \h </w:instrText>
        </w:r>
        <w:r>
          <w:rPr>
            <w:noProof/>
            <w:webHidden/>
          </w:rPr>
        </w:r>
        <w:r>
          <w:rPr>
            <w:noProof/>
            <w:webHidden/>
          </w:rPr>
          <w:fldChar w:fldCharType="separate"/>
        </w:r>
        <w:r>
          <w:rPr>
            <w:noProof/>
            <w:webHidden/>
          </w:rPr>
          <w:t>9</w:t>
        </w:r>
        <w:r>
          <w:rPr>
            <w:noProof/>
            <w:webHidden/>
          </w:rPr>
          <w:fldChar w:fldCharType="end"/>
        </w:r>
      </w:hyperlink>
    </w:p>
    <w:p w14:paraId="7B646A6F" w14:textId="535C0892" w:rsidR="0082273C" w:rsidRDefault="0082273C">
      <w:pPr>
        <w:pStyle w:val="Verzeichnis2"/>
        <w:rPr>
          <w:rFonts w:asciiTheme="minorHAnsi" w:eastAsiaTheme="minorEastAsia" w:hAnsiTheme="minorHAnsi" w:cstheme="minorBidi"/>
          <w:noProof/>
          <w:kern w:val="0"/>
          <w:sz w:val="22"/>
          <w:szCs w:val="22"/>
        </w:rPr>
      </w:pPr>
      <w:hyperlink w:anchor="_Toc92289264" w:history="1">
        <w:r w:rsidRPr="00976143">
          <w:rPr>
            <w:rStyle w:val="Hyperlink"/>
            <w:noProof/>
          </w:rPr>
          <w:t>5.2</w:t>
        </w:r>
        <w:r>
          <w:rPr>
            <w:rFonts w:asciiTheme="minorHAnsi" w:eastAsiaTheme="minorEastAsia" w:hAnsiTheme="minorHAnsi" w:cstheme="minorBidi"/>
            <w:noProof/>
            <w:kern w:val="0"/>
            <w:sz w:val="22"/>
            <w:szCs w:val="22"/>
          </w:rPr>
          <w:tab/>
        </w:r>
        <w:r w:rsidRPr="00976143">
          <w:rPr>
            <w:rStyle w:val="Hyperlink"/>
            <w:noProof/>
          </w:rPr>
          <w:t>Bildung von Brandabschnitten (B) [A2]</w:t>
        </w:r>
        <w:r>
          <w:rPr>
            <w:noProof/>
            <w:webHidden/>
          </w:rPr>
          <w:tab/>
        </w:r>
        <w:r>
          <w:rPr>
            <w:noProof/>
            <w:webHidden/>
          </w:rPr>
          <w:fldChar w:fldCharType="begin"/>
        </w:r>
        <w:r>
          <w:rPr>
            <w:noProof/>
            <w:webHidden/>
          </w:rPr>
          <w:instrText xml:space="preserve"> PAGEREF _Toc92289264 \h </w:instrText>
        </w:r>
        <w:r>
          <w:rPr>
            <w:noProof/>
            <w:webHidden/>
          </w:rPr>
        </w:r>
        <w:r>
          <w:rPr>
            <w:noProof/>
            <w:webHidden/>
          </w:rPr>
          <w:fldChar w:fldCharType="separate"/>
        </w:r>
        <w:r>
          <w:rPr>
            <w:noProof/>
            <w:webHidden/>
          </w:rPr>
          <w:t>11</w:t>
        </w:r>
        <w:r>
          <w:rPr>
            <w:noProof/>
            <w:webHidden/>
          </w:rPr>
          <w:fldChar w:fldCharType="end"/>
        </w:r>
      </w:hyperlink>
    </w:p>
    <w:p w14:paraId="56542E7E" w14:textId="7B788492" w:rsidR="0082273C" w:rsidRDefault="0082273C">
      <w:pPr>
        <w:pStyle w:val="Verzeichnis2"/>
        <w:rPr>
          <w:rFonts w:asciiTheme="minorHAnsi" w:eastAsiaTheme="minorEastAsia" w:hAnsiTheme="minorHAnsi" w:cstheme="minorBidi"/>
          <w:noProof/>
          <w:kern w:val="0"/>
          <w:sz w:val="22"/>
          <w:szCs w:val="22"/>
        </w:rPr>
      </w:pPr>
      <w:hyperlink w:anchor="_Toc92289265" w:history="1">
        <w:r w:rsidRPr="00976143">
          <w:rPr>
            <w:rStyle w:val="Hyperlink"/>
            <w:noProof/>
          </w:rPr>
          <w:t>5.3</w:t>
        </w:r>
        <w:r>
          <w:rPr>
            <w:rFonts w:asciiTheme="minorHAnsi" w:eastAsiaTheme="minorEastAsia" w:hAnsiTheme="minorHAnsi" w:cstheme="minorBidi"/>
            <w:noProof/>
            <w:kern w:val="0"/>
            <w:sz w:val="22"/>
            <w:szCs w:val="22"/>
          </w:rPr>
          <w:tab/>
        </w:r>
        <w:r w:rsidRPr="00976143">
          <w:rPr>
            <w:rStyle w:val="Hyperlink"/>
            <w:noProof/>
          </w:rPr>
          <w:t>Einsatz einer unterbrechungsfreien Stromversorgung (B) [A3]</w:t>
        </w:r>
        <w:r>
          <w:rPr>
            <w:noProof/>
            <w:webHidden/>
          </w:rPr>
          <w:tab/>
        </w:r>
        <w:r>
          <w:rPr>
            <w:noProof/>
            <w:webHidden/>
          </w:rPr>
          <w:fldChar w:fldCharType="begin"/>
        </w:r>
        <w:r>
          <w:rPr>
            <w:noProof/>
            <w:webHidden/>
          </w:rPr>
          <w:instrText xml:space="preserve"> PAGEREF _Toc92289265 \h </w:instrText>
        </w:r>
        <w:r>
          <w:rPr>
            <w:noProof/>
            <w:webHidden/>
          </w:rPr>
        </w:r>
        <w:r>
          <w:rPr>
            <w:noProof/>
            <w:webHidden/>
          </w:rPr>
          <w:fldChar w:fldCharType="separate"/>
        </w:r>
        <w:r>
          <w:rPr>
            <w:noProof/>
            <w:webHidden/>
          </w:rPr>
          <w:t>12</w:t>
        </w:r>
        <w:r>
          <w:rPr>
            <w:noProof/>
            <w:webHidden/>
          </w:rPr>
          <w:fldChar w:fldCharType="end"/>
        </w:r>
      </w:hyperlink>
    </w:p>
    <w:p w14:paraId="76886F83" w14:textId="0AF9602C" w:rsidR="0082273C" w:rsidRDefault="0082273C">
      <w:pPr>
        <w:pStyle w:val="Verzeichnis2"/>
        <w:rPr>
          <w:rFonts w:asciiTheme="minorHAnsi" w:eastAsiaTheme="minorEastAsia" w:hAnsiTheme="minorHAnsi" w:cstheme="minorBidi"/>
          <w:noProof/>
          <w:kern w:val="0"/>
          <w:sz w:val="22"/>
          <w:szCs w:val="22"/>
        </w:rPr>
      </w:pPr>
      <w:hyperlink w:anchor="_Toc92289266" w:history="1">
        <w:r w:rsidRPr="00976143">
          <w:rPr>
            <w:rStyle w:val="Hyperlink"/>
            <w:noProof/>
          </w:rPr>
          <w:t>5.4</w:t>
        </w:r>
        <w:r>
          <w:rPr>
            <w:rFonts w:asciiTheme="minorHAnsi" w:eastAsiaTheme="minorEastAsia" w:hAnsiTheme="minorHAnsi" w:cstheme="minorBidi"/>
            <w:noProof/>
            <w:kern w:val="0"/>
            <w:sz w:val="22"/>
            <w:szCs w:val="22"/>
          </w:rPr>
          <w:tab/>
        </w:r>
        <w:r w:rsidRPr="00976143">
          <w:rPr>
            <w:rStyle w:val="Hyperlink"/>
            <w:noProof/>
          </w:rPr>
          <w:t>Notabschaltung der Stromversorgung (B) [A4]</w:t>
        </w:r>
        <w:r>
          <w:rPr>
            <w:noProof/>
            <w:webHidden/>
          </w:rPr>
          <w:tab/>
        </w:r>
        <w:r>
          <w:rPr>
            <w:noProof/>
            <w:webHidden/>
          </w:rPr>
          <w:fldChar w:fldCharType="begin"/>
        </w:r>
        <w:r>
          <w:rPr>
            <w:noProof/>
            <w:webHidden/>
          </w:rPr>
          <w:instrText xml:space="preserve"> PAGEREF _Toc92289266 \h </w:instrText>
        </w:r>
        <w:r>
          <w:rPr>
            <w:noProof/>
            <w:webHidden/>
          </w:rPr>
        </w:r>
        <w:r>
          <w:rPr>
            <w:noProof/>
            <w:webHidden/>
          </w:rPr>
          <w:fldChar w:fldCharType="separate"/>
        </w:r>
        <w:r>
          <w:rPr>
            <w:noProof/>
            <w:webHidden/>
          </w:rPr>
          <w:t>15</w:t>
        </w:r>
        <w:r>
          <w:rPr>
            <w:noProof/>
            <w:webHidden/>
          </w:rPr>
          <w:fldChar w:fldCharType="end"/>
        </w:r>
      </w:hyperlink>
    </w:p>
    <w:p w14:paraId="6B2AE953" w14:textId="2A92A126" w:rsidR="0082273C" w:rsidRDefault="0082273C">
      <w:pPr>
        <w:pStyle w:val="Verzeichnis2"/>
        <w:rPr>
          <w:rFonts w:asciiTheme="minorHAnsi" w:eastAsiaTheme="minorEastAsia" w:hAnsiTheme="minorHAnsi" w:cstheme="minorBidi"/>
          <w:noProof/>
          <w:kern w:val="0"/>
          <w:sz w:val="22"/>
          <w:szCs w:val="22"/>
        </w:rPr>
      </w:pPr>
      <w:hyperlink w:anchor="_Toc92289267" w:history="1">
        <w:r w:rsidRPr="00976143">
          <w:rPr>
            <w:rStyle w:val="Hyperlink"/>
            <w:noProof/>
          </w:rPr>
          <w:t>5.5</w:t>
        </w:r>
        <w:r>
          <w:rPr>
            <w:rFonts w:asciiTheme="minorHAnsi" w:eastAsiaTheme="minorEastAsia" w:hAnsiTheme="minorHAnsi" w:cstheme="minorBidi"/>
            <w:noProof/>
            <w:kern w:val="0"/>
            <w:sz w:val="22"/>
            <w:szCs w:val="22"/>
          </w:rPr>
          <w:tab/>
        </w:r>
        <w:r w:rsidRPr="00976143">
          <w:rPr>
            <w:rStyle w:val="Hyperlink"/>
            <w:noProof/>
          </w:rPr>
          <w:t>Einhaltung der Lufttemperatur und -feuchtigkeit (B) [A5]</w:t>
        </w:r>
        <w:r>
          <w:rPr>
            <w:noProof/>
            <w:webHidden/>
          </w:rPr>
          <w:tab/>
        </w:r>
        <w:r>
          <w:rPr>
            <w:noProof/>
            <w:webHidden/>
          </w:rPr>
          <w:fldChar w:fldCharType="begin"/>
        </w:r>
        <w:r>
          <w:rPr>
            <w:noProof/>
            <w:webHidden/>
          </w:rPr>
          <w:instrText xml:space="preserve"> PAGEREF _Toc92289267 \h </w:instrText>
        </w:r>
        <w:r>
          <w:rPr>
            <w:noProof/>
            <w:webHidden/>
          </w:rPr>
        </w:r>
        <w:r>
          <w:rPr>
            <w:noProof/>
            <w:webHidden/>
          </w:rPr>
          <w:fldChar w:fldCharType="separate"/>
        </w:r>
        <w:r>
          <w:rPr>
            <w:noProof/>
            <w:webHidden/>
          </w:rPr>
          <w:t>17</w:t>
        </w:r>
        <w:r>
          <w:rPr>
            <w:noProof/>
            <w:webHidden/>
          </w:rPr>
          <w:fldChar w:fldCharType="end"/>
        </w:r>
      </w:hyperlink>
    </w:p>
    <w:p w14:paraId="6846155A" w14:textId="7D08E48D" w:rsidR="0082273C" w:rsidRDefault="0082273C">
      <w:pPr>
        <w:pStyle w:val="Verzeichnis2"/>
        <w:rPr>
          <w:rFonts w:asciiTheme="minorHAnsi" w:eastAsiaTheme="minorEastAsia" w:hAnsiTheme="minorHAnsi" w:cstheme="minorBidi"/>
          <w:noProof/>
          <w:kern w:val="0"/>
          <w:sz w:val="22"/>
          <w:szCs w:val="22"/>
        </w:rPr>
      </w:pPr>
      <w:hyperlink w:anchor="_Toc92289268" w:history="1">
        <w:r w:rsidRPr="00976143">
          <w:rPr>
            <w:rStyle w:val="Hyperlink"/>
            <w:noProof/>
          </w:rPr>
          <w:t>5.6</w:t>
        </w:r>
        <w:r>
          <w:rPr>
            <w:rFonts w:asciiTheme="minorHAnsi" w:eastAsiaTheme="minorEastAsia" w:hAnsiTheme="minorHAnsi" w:cstheme="minorBidi"/>
            <w:noProof/>
            <w:kern w:val="0"/>
            <w:sz w:val="22"/>
            <w:szCs w:val="22"/>
          </w:rPr>
          <w:tab/>
        </w:r>
        <w:r w:rsidRPr="00976143">
          <w:rPr>
            <w:rStyle w:val="Hyperlink"/>
            <w:noProof/>
          </w:rPr>
          <w:t>Zutrittskontrolle (B) [A6]</w:t>
        </w:r>
        <w:r>
          <w:rPr>
            <w:noProof/>
            <w:webHidden/>
          </w:rPr>
          <w:tab/>
        </w:r>
        <w:r>
          <w:rPr>
            <w:noProof/>
            <w:webHidden/>
          </w:rPr>
          <w:fldChar w:fldCharType="begin"/>
        </w:r>
        <w:r>
          <w:rPr>
            <w:noProof/>
            <w:webHidden/>
          </w:rPr>
          <w:instrText xml:space="preserve"> PAGEREF _Toc92289268 \h </w:instrText>
        </w:r>
        <w:r>
          <w:rPr>
            <w:noProof/>
            <w:webHidden/>
          </w:rPr>
        </w:r>
        <w:r>
          <w:rPr>
            <w:noProof/>
            <w:webHidden/>
          </w:rPr>
          <w:fldChar w:fldCharType="separate"/>
        </w:r>
        <w:r>
          <w:rPr>
            <w:noProof/>
            <w:webHidden/>
          </w:rPr>
          <w:t>18</w:t>
        </w:r>
        <w:r>
          <w:rPr>
            <w:noProof/>
            <w:webHidden/>
          </w:rPr>
          <w:fldChar w:fldCharType="end"/>
        </w:r>
      </w:hyperlink>
    </w:p>
    <w:p w14:paraId="63AE15CE" w14:textId="60114469" w:rsidR="0082273C" w:rsidRDefault="0082273C">
      <w:pPr>
        <w:pStyle w:val="Verzeichnis2"/>
        <w:rPr>
          <w:rFonts w:asciiTheme="minorHAnsi" w:eastAsiaTheme="minorEastAsia" w:hAnsiTheme="minorHAnsi" w:cstheme="minorBidi"/>
          <w:noProof/>
          <w:kern w:val="0"/>
          <w:sz w:val="22"/>
          <w:szCs w:val="22"/>
        </w:rPr>
      </w:pPr>
      <w:hyperlink w:anchor="_Toc92289269" w:history="1">
        <w:r w:rsidRPr="00976143">
          <w:rPr>
            <w:rStyle w:val="Hyperlink"/>
            <w:noProof/>
          </w:rPr>
          <w:t>5.7</w:t>
        </w:r>
        <w:r>
          <w:rPr>
            <w:rFonts w:asciiTheme="minorHAnsi" w:eastAsiaTheme="minorEastAsia" w:hAnsiTheme="minorHAnsi" w:cstheme="minorBidi"/>
            <w:noProof/>
            <w:kern w:val="0"/>
            <w:sz w:val="22"/>
            <w:szCs w:val="22"/>
          </w:rPr>
          <w:tab/>
        </w:r>
        <w:r w:rsidRPr="00976143">
          <w:rPr>
            <w:rStyle w:val="Hyperlink"/>
            <w:noProof/>
          </w:rPr>
          <w:t>Verschließen und Sichern (B) [A7]</w:t>
        </w:r>
        <w:r>
          <w:rPr>
            <w:noProof/>
            <w:webHidden/>
          </w:rPr>
          <w:tab/>
        </w:r>
        <w:r>
          <w:rPr>
            <w:noProof/>
            <w:webHidden/>
          </w:rPr>
          <w:fldChar w:fldCharType="begin"/>
        </w:r>
        <w:r>
          <w:rPr>
            <w:noProof/>
            <w:webHidden/>
          </w:rPr>
          <w:instrText xml:space="preserve"> PAGEREF _Toc92289269 \h </w:instrText>
        </w:r>
        <w:r>
          <w:rPr>
            <w:noProof/>
            <w:webHidden/>
          </w:rPr>
        </w:r>
        <w:r>
          <w:rPr>
            <w:noProof/>
            <w:webHidden/>
          </w:rPr>
          <w:fldChar w:fldCharType="separate"/>
        </w:r>
        <w:r>
          <w:rPr>
            <w:noProof/>
            <w:webHidden/>
          </w:rPr>
          <w:t>21</w:t>
        </w:r>
        <w:r>
          <w:rPr>
            <w:noProof/>
            <w:webHidden/>
          </w:rPr>
          <w:fldChar w:fldCharType="end"/>
        </w:r>
      </w:hyperlink>
    </w:p>
    <w:p w14:paraId="28876032" w14:textId="1B94B8CC" w:rsidR="0082273C" w:rsidRDefault="0082273C">
      <w:pPr>
        <w:pStyle w:val="Verzeichnis2"/>
        <w:rPr>
          <w:rFonts w:asciiTheme="minorHAnsi" w:eastAsiaTheme="minorEastAsia" w:hAnsiTheme="minorHAnsi" w:cstheme="minorBidi"/>
          <w:noProof/>
          <w:kern w:val="0"/>
          <w:sz w:val="22"/>
          <w:szCs w:val="22"/>
        </w:rPr>
      </w:pPr>
      <w:hyperlink w:anchor="_Toc92289270" w:history="1">
        <w:r w:rsidRPr="00976143">
          <w:rPr>
            <w:rStyle w:val="Hyperlink"/>
            <w:noProof/>
          </w:rPr>
          <w:t>5.8</w:t>
        </w:r>
        <w:r>
          <w:rPr>
            <w:rFonts w:asciiTheme="minorHAnsi" w:eastAsiaTheme="minorEastAsia" w:hAnsiTheme="minorHAnsi" w:cstheme="minorBidi"/>
            <w:noProof/>
            <w:kern w:val="0"/>
            <w:sz w:val="22"/>
            <w:szCs w:val="22"/>
          </w:rPr>
          <w:tab/>
        </w:r>
        <w:r w:rsidRPr="00976143">
          <w:rPr>
            <w:rStyle w:val="Hyperlink"/>
            <w:noProof/>
          </w:rPr>
          <w:t>Einsatz einer Brandmeldeanlage (B) [A8]</w:t>
        </w:r>
        <w:r>
          <w:rPr>
            <w:noProof/>
            <w:webHidden/>
          </w:rPr>
          <w:tab/>
        </w:r>
        <w:r>
          <w:rPr>
            <w:noProof/>
            <w:webHidden/>
          </w:rPr>
          <w:fldChar w:fldCharType="begin"/>
        </w:r>
        <w:r>
          <w:rPr>
            <w:noProof/>
            <w:webHidden/>
          </w:rPr>
          <w:instrText xml:space="preserve"> PAGEREF _Toc92289270 \h </w:instrText>
        </w:r>
        <w:r>
          <w:rPr>
            <w:noProof/>
            <w:webHidden/>
          </w:rPr>
        </w:r>
        <w:r>
          <w:rPr>
            <w:noProof/>
            <w:webHidden/>
          </w:rPr>
          <w:fldChar w:fldCharType="separate"/>
        </w:r>
        <w:r>
          <w:rPr>
            <w:noProof/>
            <w:webHidden/>
          </w:rPr>
          <w:t>23</w:t>
        </w:r>
        <w:r>
          <w:rPr>
            <w:noProof/>
            <w:webHidden/>
          </w:rPr>
          <w:fldChar w:fldCharType="end"/>
        </w:r>
      </w:hyperlink>
    </w:p>
    <w:p w14:paraId="6C822844" w14:textId="2658FFC1" w:rsidR="0082273C" w:rsidRDefault="0082273C">
      <w:pPr>
        <w:pStyle w:val="Verzeichnis2"/>
        <w:rPr>
          <w:rFonts w:asciiTheme="minorHAnsi" w:eastAsiaTheme="minorEastAsia" w:hAnsiTheme="minorHAnsi" w:cstheme="minorBidi"/>
          <w:noProof/>
          <w:kern w:val="0"/>
          <w:sz w:val="22"/>
          <w:szCs w:val="22"/>
        </w:rPr>
      </w:pPr>
      <w:hyperlink w:anchor="_Toc92289271" w:history="1">
        <w:r w:rsidRPr="00976143">
          <w:rPr>
            <w:rStyle w:val="Hyperlink"/>
            <w:noProof/>
          </w:rPr>
          <w:t>5.9</w:t>
        </w:r>
        <w:r>
          <w:rPr>
            <w:rFonts w:asciiTheme="minorHAnsi" w:eastAsiaTheme="minorEastAsia" w:hAnsiTheme="minorHAnsi" w:cstheme="minorBidi"/>
            <w:noProof/>
            <w:kern w:val="0"/>
            <w:sz w:val="22"/>
            <w:szCs w:val="22"/>
          </w:rPr>
          <w:tab/>
        </w:r>
        <w:r w:rsidRPr="00976143">
          <w:rPr>
            <w:rStyle w:val="Hyperlink"/>
            <w:noProof/>
          </w:rPr>
          <w:t>Einsatz einer Lösch- oder Brandvermeidungsanlage (B) [A9]</w:t>
        </w:r>
        <w:r>
          <w:rPr>
            <w:noProof/>
            <w:webHidden/>
          </w:rPr>
          <w:tab/>
        </w:r>
        <w:r>
          <w:rPr>
            <w:noProof/>
            <w:webHidden/>
          </w:rPr>
          <w:fldChar w:fldCharType="begin"/>
        </w:r>
        <w:r>
          <w:rPr>
            <w:noProof/>
            <w:webHidden/>
          </w:rPr>
          <w:instrText xml:space="preserve"> PAGEREF _Toc92289271 \h </w:instrText>
        </w:r>
        <w:r>
          <w:rPr>
            <w:noProof/>
            <w:webHidden/>
          </w:rPr>
        </w:r>
        <w:r>
          <w:rPr>
            <w:noProof/>
            <w:webHidden/>
          </w:rPr>
          <w:fldChar w:fldCharType="separate"/>
        </w:r>
        <w:r>
          <w:rPr>
            <w:noProof/>
            <w:webHidden/>
          </w:rPr>
          <w:t>24</w:t>
        </w:r>
        <w:r>
          <w:rPr>
            <w:noProof/>
            <w:webHidden/>
          </w:rPr>
          <w:fldChar w:fldCharType="end"/>
        </w:r>
      </w:hyperlink>
    </w:p>
    <w:p w14:paraId="584FAB31" w14:textId="3B946346" w:rsidR="0082273C" w:rsidRDefault="0082273C">
      <w:pPr>
        <w:pStyle w:val="Verzeichnis2"/>
        <w:rPr>
          <w:rFonts w:asciiTheme="minorHAnsi" w:eastAsiaTheme="minorEastAsia" w:hAnsiTheme="minorHAnsi" w:cstheme="minorBidi"/>
          <w:noProof/>
          <w:kern w:val="0"/>
          <w:sz w:val="22"/>
          <w:szCs w:val="22"/>
        </w:rPr>
      </w:pPr>
      <w:hyperlink w:anchor="_Toc92289272" w:history="1">
        <w:r w:rsidRPr="00976143">
          <w:rPr>
            <w:rStyle w:val="Hyperlink"/>
            <w:noProof/>
          </w:rPr>
          <w:t>5.10</w:t>
        </w:r>
        <w:r>
          <w:rPr>
            <w:rFonts w:asciiTheme="minorHAnsi" w:eastAsiaTheme="minorEastAsia" w:hAnsiTheme="minorHAnsi" w:cstheme="minorBidi"/>
            <w:noProof/>
            <w:kern w:val="0"/>
            <w:sz w:val="22"/>
            <w:szCs w:val="22"/>
          </w:rPr>
          <w:tab/>
        </w:r>
        <w:r w:rsidRPr="00976143">
          <w:rPr>
            <w:rStyle w:val="Hyperlink"/>
            <w:noProof/>
          </w:rPr>
          <w:t>Inspektion und Wartung der Infrastruktur (B) [A10]</w:t>
        </w:r>
        <w:r>
          <w:rPr>
            <w:noProof/>
            <w:webHidden/>
          </w:rPr>
          <w:tab/>
        </w:r>
        <w:r>
          <w:rPr>
            <w:noProof/>
            <w:webHidden/>
          </w:rPr>
          <w:fldChar w:fldCharType="begin"/>
        </w:r>
        <w:r>
          <w:rPr>
            <w:noProof/>
            <w:webHidden/>
          </w:rPr>
          <w:instrText xml:space="preserve"> PAGEREF _Toc92289272 \h </w:instrText>
        </w:r>
        <w:r>
          <w:rPr>
            <w:noProof/>
            <w:webHidden/>
          </w:rPr>
        </w:r>
        <w:r>
          <w:rPr>
            <w:noProof/>
            <w:webHidden/>
          </w:rPr>
          <w:fldChar w:fldCharType="separate"/>
        </w:r>
        <w:r>
          <w:rPr>
            <w:noProof/>
            <w:webHidden/>
          </w:rPr>
          <w:t>27</w:t>
        </w:r>
        <w:r>
          <w:rPr>
            <w:noProof/>
            <w:webHidden/>
          </w:rPr>
          <w:fldChar w:fldCharType="end"/>
        </w:r>
      </w:hyperlink>
    </w:p>
    <w:p w14:paraId="036765A0" w14:textId="1979713C" w:rsidR="0082273C" w:rsidRDefault="0082273C">
      <w:pPr>
        <w:pStyle w:val="Verzeichnis2"/>
        <w:rPr>
          <w:rFonts w:asciiTheme="minorHAnsi" w:eastAsiaTheme="minorEastAsia" w:hAnsiTheme="minorHAnsi" w:cstheme="minorBidi"/>
          <w:noProof/>
          <w:kern w:val="0"/>
          <w:sz w:val="22"/>
          <w:szCs w:val="22"/>
        </w:rPr>
      </w:pPr>
      <w:hyperlink w:anchor="_Toc92289273" w:history="1">
        <w:r w:rsidRPr="00976143">
          <w:rPr>
            <w:rStyle w:val="Hyperlink"/>
            <w:noProof/>
          </w:rPr>
          <w:t>5.11</w:t>
        </w:r>
        <w:r>
          <w:rPr>
            <w:rFonts w:asciiTheme="minorHAnsi" w:eastAsiaTheme="minorEastAsia" w:hAnsiTheme="minorHAnsi" w:cstheme="minorBidi"/>
            <w:noProof/>
            <w:kern w:val="0"/>
            <w:sz w:val="22"/>
            <w:szCs w:val="22"/>
          </w:rPr>
          <w:tab/>
        </w:r>
        <w:r w:rsidRPr="00976143">
          <w:rPr>
            <w:rStyle w:val="Hyperlink"/>
            <w:noProof/>
          </w:rPr>
          <w:t>Automatisierte Überwachung der Infrastruktur (B) [A11]</w:t>
        </w:r>
        <w:r>
          <w:rPr>
            <w:noProof/>
            <w:webHidden/>
          </w:rPr>
          <w:tab/>
        </w:r>
        <w:r>
          <w:rPr>
            <w:noProof/>
            <w:webHidden/>
          </w:rPr>
          <w:fldChar w:fldCharType="begin"/>
        </w:r>
        <w:r>
          <w:rPr>
            <w:noProof/>
            <w:webHidden/>
          </w:rPr>
          <w:instrText xml:space="preserve"> PAGEREF _Toc92289273 \h </w:instrText>
        </w:r>
        <w:r>
          <w:rPr>
            <w:noProof/>
            <w:webHidden/>
          </w:rPr>
        </w:r>
        <w:r>
          <w:rPr>
            <w:noProof/>
            <w:webHidden/>
          </w:rPr>
          <w:fldChar w:fldCharType="separate"/>
        </w:r>
        <w:r>
          <w:rPr>
            <w:noProof/>
            <w:webHidden/>
          </w:rPr>
          <w:t>28</w:t>
        </w:r>
        <w:r>
          <w:rPr>
            <w:noProof/>
            <w:webHidden/>
          </w:rPr>
          <w:fldChar w:fldCharType="end"/>
        </w:r>
      </w:hyperlink>
    </w:p>
    <w:p w14:paraId="30B2510A" w14:textId="2407DDF4" w:rsidR="0082273C" w:rsidRDefault="0082273C">
      <w:pPr>
        <w:pStyle w:val="Verzeichnis2"/>
        <w:rPr>
          <w:rFonts w:asciiTheme="minorHAnsi" w:eastAsiaTheme="minorEastAsia" w:hAnsiTheme="minorHAnsi" w:cstheme="minorBidi"/>
          <w:noProof/>
          <w:kern w:val="0"/>
          <w:sz w:val="22"/>
          <w:szCs w:val="22"/>
        </w:rPr>
      </w:pPr>
      <w:hyperlink w:anchor="_Toc92289274" w:history="1">
        <w:r w:rsidRPr="00976143">
          <w:rPr>
            <w:rStyle w:val="Hyperlink"/>
            <w:noProof/>
          </w:rPr>
          <w:t>5.12</w:t>
        </w:r>
        <w:r>
          <w:rPr>
            <w:rFonts w:asciiTheme="minorHAnsi" w:eastAsiaTheme="minorEastAsia" w:hAnsiTheme="minorHAnsi" w:cstheme="minorBidi"/>
            <w:noProof/>
            <w:kern w:val="0"/>
            <w:sz w:val="22"/>
            <w:szCs w:val="22"/>
          </w:rPr>
          <w:tab/>
        </w:r>
        <w:r w:rsidRPr="00976143">
          <w:rPr>
            <w:rStyle w:val="Hyperlink"/>
            <w:noProof/>
          </w:rPr>
          <w:t>Einsatz einer Brandfrüherkennung (B) [A17]</w:t>
        </w:r>
        <w:r>
          <w:rPr>
            <w:noProof/>
            <w:webHidden/>
          </w:rPr>
          <w:tab/>
        </w:r>
        <w:r>
          <w:rPr>
            <w:noProof/>
            <w:webHidden/>
          </w:rPr>
          <w:fldChar w:fldCharType="begin"/>
        </w:r>
        <w:r>
          <w:rPr>
            <w:noProof/>
            <w:webHidden/>
          </w:rPr>
          <w:instrText xml:space="preserve"> PAGEREF _Toc92289274 \h </w:instrText>
        </w:r>
        <w:r>
          <w:rPr>
            <w:noProof/>
            <w:webHidden/>
          </w:rPr>
        </w:r>
        <w:r>
          <w:rPr>
            <w:noProof/>
            <w:webHidden/>
          </w:rPr>
          <w:fldChar w:fldCharType="separate"/>
        </w:r>
        <w:r>
          <w:rPr>
            <w:noProof/>
            <w:webHidden/>
          </w:rPr>
          <w:t>30</w:t>
        </w:r>
        <w:r>
          <w:rPr>
            <w:noProof/>
            <w:webHidden/>
          </w:rPr>
          <w:fldChar w:fldCharType="end"/>
        </w:r>
      </w:hyperlink>
    </w:p>
    <w:p w14:paraId="43DBC306" w14:textId="4BC2B743" w:rsidR="0082273C" w:rsidRDefault="0082273C">
      <w:pPr>
        <w:pStyle w:val="Verzeichnis2"/>
        <w:rPr>
          <w:rFonts w:asciiTheme="minorHAnsi" w:eastAsiaTheme="minorEastAsia" w:hAnsiTheme="minorHAnsi" w:cstheme="minorBidi"/>
          <w:noProof/>
          <w:kern w:val="0"/>
          <w:sz w:val="22"/>
          <w:szCs w:val="22"/>
        </w:rPr>
      </w:pPr>
      <w:hyperlink w:anchor="_Toc92289275" w:history="1">
        <w:r w:rsidRPr="00976143">
          <w:rPr>
            <w:rStyle w:val="Hyperlink"/>
            <w:noProof/>
          </w:rPr>
          <w:t>5.13</w:t>
        </w:r>
        <w:r>
          <w:rPr>
            <w:rFonts w:asciiTheme="minorHAnsi" w:eastAsiaTheme="minorEastAsia" w:hAnsiTheme="minorHAnsi" w:cstheme="minorBidi"/>
            <w:noProof/>
            <w:kern w:val="0"/>
            <w:sz w:val="22"/>
            <w:szCs w:val="22"/>
          </w:rPr>
          <w:tab/>
        </w:r>
        <w:r w:rsidRPr="00976143">
          <w:rPr>
            <w:rStyle w:val="Hyperlink"/>
            <w:noProof/>
          </w:rPr>
          <w:t>Vermeidung und Überwachung nicht erforderlicher    Leitungen (B) [A29]</w:t>
        </w:r>
        <w:r>
          <w:rPr>
            <w:noProof/>
            <w:webHidden/>
          </w:rPr>
          <w:tab/>
        </w:r>
        <w:r>
          <w:rPr>
            <w:noProof/>
            <w:webHidden/>
          </w:rPr>
          <w:fldChar w:fldCharType="begin"/>
        </w:r>
        <w:r>
          <w:rPr>
            <w:noProof/>
            <w:webHidden/>
          </w:rPr>
          <w:instrText xml:space="preserve"> PAGEREF _Toc92289275 \h </w:instrText>
        </w:r>
        <w:r>
          <w:rPr>
            <w:noProof/>
            <w:webHidden/>
          </w:rPr>
        </w:r>
        <w:r>
          <w:rPr>
            <w:noProof/>
            <w:webHidden/>
          </w:rPr>
          <w:fldChar w:fldCharType="separate"/>
        </w:r>
        <w:r>
          <w:rPr>
            <w:noProof/>
            <w:webHidden/>
          </w:rPr>
          <w:t>31</w:t>
        </w:r>
        <w:r>
          <w:rPr>
            <w:noProof/>
            <w:webHidden/>
          </w:rPr>
          <w:fldChar w:fldCharType="end"/>
        </w:r>
      </w:hyperlink>
    </w:p>
    <w:p w14:paraId="60D5A794" w14:textId="1F614C11" w:rsidR="0082273C" w:rsidRDefault="0082273C" w:rsidP="0082273C">
      <w:pPr>
        <w:pStyle w:val="Verzeichnis2"/>
        <w:ind w:left="1133" w:hanging="566"/>
        <w:rPr>
          <w:rFonts w:asciiTheme="minorHAnsi" w:eastAsiaTheme="minorEastAsia" w:hAnsiTheme="minorHAnsi" w:cstheme="minorBidi"/>
          <w:noProof/>
          <w:kern w:val="0"/>
          <w:sz w:val="22"/>
          <w:szCs w:val="22"/>
        </w:rPr>
      </w:pPr>
      <w:hyperlink w:anchor="_Toc92289276" w:history="1">
        <w:r w:rsidRPr="00976143">
          <w:rPr>
            <w:rStyle w:val="Hyperlink"/>
            <w:noProof/>
          </w:rPr>
          <w:t>5.14</w:t>
        </w:r>
        <w:r>
          <w:rPr>
            <w:rFonts w:asciiTheme="minorHAnsi" w:eastAsiaTheme="minorEastAsia" w:hAnsiTheme="minorHAnsi" w:cstheme="minorBidi"/>
            <w:noProof/>
            <w:kern w:val="0"/>
            <w:sz w:val="22"/>
            <w:szCs w:val="22"/>
          </w:rPr>
          <w:tab/>
        </w:r>
        <w:r w:rsidRPr="00976143">
          <w:rPr>
            <w:rStyle w:val="Hyperlink"/>
            <w:noProof/>
          </w:rPr>
          <w:t xml:space="preserve">Entwurf und Umsetzung eines Perimeterschutzes für das  </w:t>
        </w:r>
        <w:r>
          <w:rPr>
            <w:rStyle w:val="Hyperlink"/>
            <w:noProof/>
          </w:rPr>
          <w:br/>
        </w:r>
        <w:r w:rsidRPr="00976143">
          <w:rPr>
            <w:rStyle w:val="Hyperlink"/>
            <w:noProof/>
          </w:rPr>
          <w:t>Rechenzentrum (S) [A12]</w:t>
        </w:r>
        <w:r>
          <w:rPr>
            <w:noProof/>
            <w:webHidden/>
          </w:rPr>
          <w:tab/>
        </w:r>
        <w:r>
          <w:rPr>
            <w:noProof/>
            <w:webHidden/>
          </w:rPr>
          <w:fldChar w:fldCharType="begin"/>
        </w:r>
        <w:r>
          <w:rPr>
            <w:noProof/>
            <w:webHidden/>
          </w:rPr>
          <w:instrText xml:space="preserve"> PAGEREF _Toc92289276 \h </w:instrText>
        </w:r>
        <w:r>
          <w:rPr>
            <w:noProof/>
            <w:webHidden/>
          </w:rPr>
        </w:r>
        <w:r>
          <w:rPr>
            <w:noProof/>
            <w:webHidden/>
          </w:rPr>
          <w:fldChar w:fldCharType="separate"/>
        </w:r>
        <w:r>
          <w:rPr>
            <w:noProof/>
            <w:webHidden/>
          </w:rPr>
          <w:t>34</w:t>
        </w:r>
        <w:r>
          <w:rPr>
            <w:noProof/>
            <w:webHidden/>
          </w:rPr>
          <w:fldChar w:fldCharType="end"/>
        </w:r>
      </w:hyperlink>
    </w:p>
    <w:p w14:paraId="7F8AAFE7" w14:textId="5F1A4C62" w:rsidR="0082273C" w:rsidRDefault="0082273C">
      <w:pPr>
        <w:pStyle w:val="Verzeichnis2"/>
        <w:rPr>
          <w:rFonts w:asciiTheme="minorHAnsi" w:eastAsiaTheme="minorEastAsia" w:hAnsiTheme="minorHAnsi" w:cstheme="minorBidi"/>
          <w:noProof/>
          <w:kern w:val="0"/>
          <w:sz w:val="22"/>
          <w:szCs w:val="22"/>
        </w:rPr>
      </w:pPr>
      <w:hyperlink w:anchor="_Toc92289277" w:history="1">
        <w:r w:rsidRPr="00976143">
          <w:rPr>
            <w:rStyle w:val="Hyperlink"/>
            <w:noProof/>
          </w:rPr>
          <w:t>5.15</w:t>
        </w:r>
        <w:r>
          <w:rPr>
            <w:rFonts w:asciiTheme="minorHAnsi" w:eastAsiaTheme="minorEastAsia" w:hAnsiTheme="minorHAnsi" w:cstheme="minorBidi"/>
            <w:noProof/>
            <w:kern w:val="0"/>
            <w:sz w:val="22"/>
            <w:szCs w:val="22"/>
          </w:rPr>
          <w:tab/>
        </w:r>
        <w:r w:rsidRPr="00976143">
          <w:rPr>
            <w:rStyle w:val="Hyperlink"/>
            <w:noProof/>
          </w:rPr>
          <w:t>Planung und Installation von Gefahrenmeldeanlagen (S)   [A13]</w:t>
        </w:r>
        <w:r>
          <w:rPr>
            <w:noProof/>
            <w:webHidden/>
          </w:rPr>
          <w:tab/>
        </w:r>
        <w:r>
          <w:rPr>
            <w:noProof/>
            <w:webHidden/>
          </w:rPr>
          <w:fldChar w:fldCharType="begin"/>
        </w:r>
        <w:r>
          <w:rPr>
            <w:noProof/>
            <w:webHidden/>
          </w:rPr>
          <w:instrText xml:space="preserve"> PAGEREF _Toc92289277 \h </w:instrText>
        </w:r>
        <w:r>
          <w:rPr>
            <w:noProof/>
            <w:webHidden/>
          </w:rPr>
        </w:r>
        <w:r>
          <w:rPr>
            <w:noProof/>
            <w:webHidden/>
          </w:rPr>
          <w:fldChar w:fldCharType="separate"/>
        </w:r>
        <w:r>
          <w:rPr>
            <w:noProof/>
            <w:webHidden/>
          </w:rPr>
          <w:t>36</w:t>
        </w:r>
        <w:r>
          <w:rPr>
            <w:noProof/>
            <w:webHidden/>
          </w:rPr>
          <w:fldChar w:fldCharType="end"/>
        </w:r>
      </w:hyperlink>
    </w:p>
    <w:p w14:paraId="068B3AA4" w14:textId="553EA5D3" w:rsidR="0082273C" w:rsidRDefault="0082273C">
      <w:pPr>
        <w:pStyle w:val="Verzeichnis2"/>
        <w:rPr>
          <w:rFonts w:asciiTheme="minorHAnsi" w:eastAsiaTheme="minorEastAsia" w:hAnsiTheme="minorHAnsi" w:cstheme="minorBidi"/>
          <w:noProof/>
          <w:kern w:val="0"/>
          <w:sz w:val="22"/>
          <w:szCs w:val="22"/>
        </w:rPr>
      </w:pPr>
      <w:hyperlink w:anchor="_Toc92289278" w:history="1">
        <w:r w:rsidRPr="00976143">
          <w:rPr>
            <w:rStyle w:val="Hyperlink"/>
            <w:noProof/>
          </w:rPr>
          <w:t>5.16</w:t>
        </w:r>
        <w:r>
          <w:rPr>
            <w:rFonts w:asciiTheme="minorHAnsi" w:eastAsiaTheme="minorEastAsia" w:hAnsiTheme="minorHAnsi" w:cstheme="minorBidi"/>
            <w:noProof/>
            <w:kern w:val="0"/>
            <w:sz w:val="22"/>
            <w:szCs w:val="22"/>
          </w:rPr>
          <w:tab/>
        </w:r>
        <w:r w:rsidRPr="00976143">
          <w:rPr>
            <w:rStyle w:val="Hyperlink"/>
            <w:noProof/>
          </w:rPr>
          <w:t>Einsatz einer Netzersatzanlage  (S) [A14]</w:t>
        </w:r>
        <w:r>
          <w:rPr>
            <w:noProof/>
            <w:webHidden/>
          </w:rPr>
          <w:tab/>
        </w:r>
        <w:r>
          <w:rPr>
            <w:noProof/>
            <w:webHidden/>
          </w:rPr>
          <w:fldChar w:fldCharType="begin"/>
        </w:r>
        <w:r>
          <w:rPr>
            <w:noProof/>
            <w:webHidden/>
          </w:rPr>
          <w:instrText xml:space="preserve"> PAGEREF _Toc92289278 \h </w:instrText>
        </w:r>
        <w:r>
          <w:rPr>
            <w:noProof/>
            <w:webHidden/>
          </w:rPr>
        </w:r>
        <w:r>
          <w:rPr>
            <w:noProof/>
            <w:webHidden/>
          </w:rPr>
          <w:fldChar w:fldCharType="separate"/>
        </w:r>
        <w:r>
          <w:rPr>
            <w:noProof/>
            <w:webHidden/>
          </w:rPr>
          <w:t>40</w:t>
        </w:r>
        <w:r>
          <w:rPr>
            <w:noProof/>
            <w:webHidden/>
          </w:rPr>
          <w:fldChar w:fldCharType="end"/>
        </w:r>
      </w:hyperlink>
    </w:p>
    <w:p w14:paraId="265553A9" w14:textId="5DB31176" w:rsidR="0082273C" w:rsidRDefault="0082273C">
      <w:pPr>
        <w:pStyle w:val="Verzeichnis2"/>
        <w:rPr>
          <w:rFonts w:asciiTheme="minorHAnsi" w:eastAsiaTheme="minorEastAsia" w:hAnsiTheme="minorHAnsi" w:cstheme="minorBidi"/>
          <w:noProof/>
          <w:kern w:val="0"/>
          <w:sz w:val="22"/>
          <w:szCs w:val="22"/>
        </w:rPr>
      </w:pPr>
      <w:hyperlink w:anchor="_Toc92289279" w:history="1">
        <w:r w:rsidRPr="00976143">
          <w:rPr>
            <w:rStyle w:val="Hyperlink"/>
            <w:noProof/>
          </w:rPr>
          <w:t>5.17</w:t>
        </w:r>
        <w:r>
          <w:rPr>
            <w:rFonts w:asciiTheme="minorHAnsi" w:eastAsiaTheme="minorEastAsia" w:hAnsiTheme="minorHAnsi" w:cstheme="minorBidi"/>
            <w:noProof/>
            <w:kern w:val="0"/>
            <w:sz w:val="22"/>
            <w:szCs w:val="22"/>
          </w:rPr>
          <w:tab/>
        </w:r>
        <w:r w:rsidRPr="00976143">
          <w:rPr>
            <w:rStyle w:val="Hyperlink"/>
            <w:noProof/>
          </w:rPr>
          <w:t>Überspannungsschutzeinrichtung (S) [A15]</w:t>
        </w:r>
        <w:r>
          <w:rPr>
            <w:noProof/>
            <w:webHidden/>
          </w:rPr>
          <w:tab/>
        </w:r>
        <w:r>
          <w:rPr>
            <w:noProof/>
            <w:webHidden/>
          </w:rPr>
          <w:fldChar w:fldCharType="begin"/>
        </w:r>
        <w:r>
          <w:rPr>
            <w:noProof/>
            <w:webHidden/>
          </w:rPr>
          <w:instrText xml:space="preserve"> PAGEREF _Toc92289279 \h </w:instrText>
        </w:r>
        <w:r>
          <w:rPr>
            <w:noProof/>
            <w:webHidden/>
          </w:rPr>
        </w:r>
        <w:r>
          <w:rPr>
            <w:noProof/>
            <w:webHidden/>
          </w:rPr>
          <w:fldChar w:fldCharType="separate"/>
        </w:r>
        <w:r>
          <w:rPr>
            <w:noProof/>
            <w:webHidden/>
          </w:rPr>
          <w:t>43</w:t>
        </w:r>
        <w:r>
          <w:rPr>
            <w:noProof/>
            <w:webHidden/>
          </w:rPr>
          <w:fldChar w:fldCharType="end"/>
        </w:r>
      </w:hyperlink>
    </w:p>
    <w:p w14:paraId="32774912" w14:textId="72A8A602" w:rsidR="0082273C" w:rsidRDefault="0082273C">
      <w:pPr>
        <w:pStyle w:val="Verzeichnis2"/>
        <w:rPr>
          <w:rFonts w:asciiTheme="minorHAnsi" w:eastAsiaTheme="minorEastAsia" w:hAnsiTheme="minorHAnsi" w:cstheme="minorBidi"/>
          <w:noProof/>
          <w:kern w:val="0"/>
          <w:sz w:val="22"/>
          <w:szCs w:val="22"/>
        </w:rPr>
      </w:pPr>
      <w:hyperlink w:anchor="_Toc92289280" w:history="1">
        <w:r w:rsidRPr="00976143">
          <w:rPr>
            <w:rStyle w:val="Hyperlink"/>
            <w:noProof/>
          </w:rPr>
          <w:t>5.18</w:t>
        </w:r>
        <w:r>
          <w:rPr>
            <w:rFonts w:asciiTheme="minorHAnsi" w:eastAsiaTheme="minorEastAsia" w:hAnsiTheme="minorHAnsi" w:cstheme="minorBidi"/>
            <w:noProof/>
            <w:kern w:val="0"/>
            <w:sz w:val="22"/>
            <w:szCs w:val="22"/>
          </w:rPr>
          <w:tab/>
        </w:r>
        <w:r w:rsidRPr="00976143">
          <w:rPr>
            <w:rStyle w:val="Hyperlink"/>
            <w:noProof/>
          </w:rPr>
          <w:t>Klimatisierung im Rechenzentrum (S) [A16]</w:t>
        </w:r>
        <w:r>
          <w:rPr>
            <w:noProof/>
            <w:webHidden/>
          </w:rPr>
          <w:tab/>
        </w:r>
        <w:r>
          <w:rPr>
            <w:noProof/>
            <w:webHidden/>
          </w:rPr>
          <w:fldChar w:fldCharType="begin"/>
        </w:r>
        <w:r>
          <w:rPr>
            <w:noProof/>
            <w:webHidden/>
          </w:rPr>
          <w:instrText xml:space="preserve"> PAGEREF _Toc92289280 \h </w:instrText>
        </w:r>
        <w:r>
          <w:rPr>
            <w:noProof/>
            <w:webHidden/>
          </w:rPr>
        </w:r>
        <w:r>
          <w:rPr>
            <w:noProof/>
            <w:webHidden/>
          </w:rPr>
          <w:fldChar w:fldCharType="separate"/>
        </w:r>
        <w:r>
          <w:rPr>
            <w:noProof/>
            <w:webHidden/>
          </w:rPr>
          <w:t>44</w:t>
        </w:r>
        <w:r>
          <w:rPr>
            <w:noProof/>
            <w:webHidden/>
          </w:rPr>
          <w:fldChar w:fldCharType="end"/>
        </w:r>
      </w:hyperlink>
    </w:p>
    <w:p w14:paraId="253B06BD" w14:textId="496843AD" w:rsidR="0082273C" w:rsidRDefault="0082273C">
      <w:pPr>
        <w:pStyle w:val="Verzeichnis2"/>
        <w:rPr>
          <w:rFonts w:asciiTheme="minorHAnsi" w:eastAsiaTheme="minorEastAsia" w:hAnsiTheme="minorHAnsi" w:cstheme="minorBidi"/>
          <w:noProof/>
          <w:kern w:val="0"/>
          <w:sz w:val="22"/>
          <w:szCs w:val="22"/>
        </w:rPr>
      </w:pPr>
      <w:hyperlink w:anchor="_Toc92289281" w:history="1">
        <w:r w:rsidRPr="00976143">
          <w:rPr>
            <w:rStyle w:val="Hyperlink"/>
            <w:noProof/>
          </w:rPr>
          <w:t>5.19</w:t>
        </w:r>
        <w:r>
          <w:rPr>
            <w:rFonts w:asciiTheme="minorHAnsi" w:eastAsiaTheme="minorEastAsia" w:hAnsiTheme="minorHAnsi" w:cstheme="minorBidi"/>
            <w:noProof/>
            <w:kern w:val="0"/>
            <w:sz w:val="22"/>
            <w:szCs w:val="22"/>
          </w:rPr>
          <w:tab/>
        </w:r>
        <w:r w:rsidRPr="00976143">
          <w:rPr>
            <w:rStyle w:val="Hyperlink"/>
            <w:noProof/>
          </w:rPr>
          <w:t>ENTFALLEN (S) [A18]</w:t>
        </w:r>
        <w:r>
          <w:rPr>
            <w:noProof/>
            <w:webHidden/>
          </w:rPr>
          <w:tab/>
        </w:r>
        <w:r>
          <w:rPr>
            <w:noProof/>
            <w:webHidden/>
          </w:rPr>
          <w:fldChar w:fldCharType="begin"/>
        </w:r>
        <w:r>
          <w:rPr>
            <w:noProof/>
            <w:webHidden/>
          </w:rPr>
          <w:instrText xml:space="preserve"> PAGEREF _Toc92289281 \h </w:instrText>
        </w:r>
        <w:r>
          <w:rPr>
            <w:noProof/>
            <w:webHidden/>
          </w:rPr>
        </w:r>
        <w:r>
          <w:rPr>
            <w:noProof/>
            <w:webHidden/>
          </w:rPr>
          <w:fldChar w:fldCharType="separate"/>
        </w:r>
        <w:r>
          <w:rPr>
            <w:noProof/>
            <w:webHidden/>
          </w:rPr>
          <w:t>46</w:t>
        </w:r>
        <w:r>
          <w:rPr>
            <w:noProof/>
            <w:webHidden/>
          </w:rPr>
          <w:fldChar w:fldCharType="end"/>
        </w:r>
      </w:hyperlink>
    </w:p>
    <w:p w14:paraId="647E5A46" w14:textId="52F79A7B" w:rsidR="0082273C" w:rsidRDefault="0082273C" w:rsidP="0082273C">
      <w:pPr>
        <w:pStyle w:val="Verzeichnis2"/>
        <w:ind w:left="1133" w:hanging="566"/>
        <w:rPr>
          <w:rFonts w:asciiTheme="minorHAnsi" w:eastAsiaTheme="minorEastAsia" w:hAnsiTheme="minorHAnsi" w:cstheme="minorBidi"/>
          <w:noProof/>
          <w:kern w:val="0"/>
          <w:sz w:val="22"/>
          <w:szCs w:val="22"/>
        </w:rPr>
      </w:pPr>
      <w:hyperlink w:anchor="_Toc92289282" w:history="1">
        <w:r w:rsidRPr="00976143">
          <w:rPr>
            <w:rStyle w:val="Hyperlink"/>
            <w:noProof/>
          </w:rPr>
          <w:t>5.20</w:t>
        </w:r>
        <w:r>
          <w:rPr>
            <w:rFonts w:asciiTheme="minorHAnsi" w:eastAsiaTheme="minorEastAsia" w:hAnsiTheme="minorHAnsi" w:cstheme="minorBidi"/>
            <w:noProof/>
            <w:kern w:val="0"/>
            <w:sz w:val="22"/>
            <w:szCs w:val="22"/>
          </w:rPr>
          <w:tab/>
        </w:r>
        <w:r w:rsidRPr="00976143">
          <w:rPr>
            <w:rStyle w:val="Hyperlink"/>
            <w:noProof/>
          </w:rPr>
          <w:t xml:space="preserve">Durchführung von Funktionstests der technischen    </w:t>
        </w:r>
        <w:r>
          <w:rPr>
            <w:rStyle w:val="Hyperlink"/>
            <w:noProof/>
          </w:rPr>
          <w:br/>
        </w:r>
        <w:r w:rsidRPr="00976143">
          <w:rPr>
            <w:rStyle w:val="Hyperlink"/>
            <w:noProof/>
          </w:rPr>
          <w:t>Infrastruktur (S) [A19]</w:t>
        </w:r>
        <w:r>
          <w:rPr>
            <w:noProof/>
            <w:webHidden/>
          </w:rPr>
          <w:tab/>
        </w:r>
        <w:r>
          <w:rPr>
            <w:noProof/>
            <w:webHidden/>
          </w:rPr>
          <w:fldChar w:fldCharType="begin"/>
        </w:r>
        <w:r>
          <w:rPr>
            <w:noProof/>
            <w:webHidden/>
          </w:rPr>
          <w:instrText xml:space="preserve"> PAGEREF _Toc92289282 \h </w:instrText>
        </w:r>
        <w:r>
          <w:rPr>
            <w:noProof/>
            <w:webHidden/>
          </w:rPr>
        </w:r>
        <w:r>
          <w:rPr>
            <w:noProof/>
            <w:webHidden/>
          </w:rPr>
          <w:fldChar w:fldCharType="separate"/>
        </w:r>
        <w:r>
          <w:rPr>
            <w:noProof/>
            <w:webHidden/>
          </w:rPr>
          <w:t>46</w:t>
        </w:r>
        <w:r>
          <w:rPr>
            <w:noProof/>
            <w:webHidden/>
          </w:rPr>
          <w:fldChar w:fldCharType="end"/>
        </w:r>
      </w:hyperlink>
    </w:p>
    <w:p w14:paraId="5E5A128F" w14:textId="7098A03D" w:rsidR="0082273C" w:rsidRDefault="0082273C">
      <w:pPr>
        <w:pStyle w:val="Verzeichnis2"/>
        <w:rPr>
          <w:rFonts w:asciiTheme="minorHAnsi" w:eastAsiaTheme="minorEastAsia" w:hAnsiTheme="minorHAnsi" w:cstheme="minorBidi"/>
          <w:noProof/>
          <w:kern w:val="0"/>
          <w:sz w:val="22"/>
          <w:szCs w:val="22"/>
        </w:rPr>
      </w:pPr>
      <w:hyperlink w:anchor="_Toc92289283" w:history="1">
        <w:r w:rsidRPr="00976143">
          <w:rPr>
            <w:rStyle w:val="Hyperlink"/>
            <w:noProof/>
          </w:rPr>
          <w:t>5.21</w:t>
        </w:r>
        <w:r>
          <w:rPr>
            <w:rFonts w:asciiTheme="minorHAnsi" w:eastAsiaTheme="minorEastAsia" w:hAnsiTheme="minorHAnsi" w:cstheme="minorBidi"/>
            <w:noProof/>
            <w:kern w:val="0"/>
            <w:sz w:val="22"/>
            <w:szCs w:val="22"/>
          </w:rPr>
          <w:tab/>
        </w:r>
        <w:r w:rsidRPr="00976143">
          <w:rPr>
            <w:rStyle w:val="Hyperlink"/>
            <w:noProof/>
          </w:rPr>
          <w:t>ENTFALLEN (S) [A20]</w:t>
        </w:r>
        <w:r>
          <w:rPr>
            <w:noProof/>
            <w:webHidden/>
          </w:rPr>
          <w:tab/>
        </w:r>
        <w:r>
          <w:rPr>
            <w:noProof/>
            <w:webHidden/>
          </w:rPr>
          <w:fldChar w:fldCharType="begin"/>
        </w:r>
        <w:r>
          <w:rPr>
            <w:noProof/>
            <w:webHidden/>
          </w:rPr>
          <w:instrText xml:space="preserve"> PAGEREF _Toc92289283 \h </w:instrText>
        </w:r>
        <w:r>
          <w:rPr>
            <w:noProof/>
            <w:webHidden/>
          </w:rPr>
        </w:r>
        <w:r>
          <w:rPr>
            <w:noProof/>
            <w:webHidden/>
          </w:rPr>
          <w:fldChar w:fldCharType="separate"/>
        </w:r>
        <w:r>
          <w:rPr>
            <w:noProof/>
            <w:webHidden/>
          </w:rPr>
          <w:t>47</w:t>
        </w:r>
        <w:r>
          <w:rPr>
            <w:noProof/>
            <w:webHidden/>
          </w:rPr>
          <w:fldChar w:fldCharType="end"/>
        </w:r>
      </w:hyperlink>
    </w:p>
    <w:p w14:paraId="4086DDB4" w14:textId="2ED2D3CC" w:rsidR="0082273C" w:rsidRDefault="0082273C">
      <w:pPr>
        <w:pStyle w:val="Verzeichnis2"/>
        <w:rPr>
          <w:rFonts w:asciiTheme="minorHAnsi" w:eastAsiaTheme="minorEastAsia" w:hAnsiTheme="minorHAnsi" w:cstheme="minorBidi"/>
          <w:noProof/>
          <w:kern w:val="0"/>
          <w:sz w:val="22"/>
          <w:szCs w:val="22"/>
        </w:rPr>
      </w:pPr>
      <w:hyperlink w:anchor="_Toc92289284" w:history="1">
        <w:r w:rsidRPr="00976143">
          <w:rPr>
            <w:rStyle w:val="Hyperlink"/>
            <w:noProof/>
          </w:rPr>
          <w:t>5.22</w:t>
        </w:r>
        <w:r>
          <w:rPr>
            <w:rFonts w:asciiTheme="minorHAnsi" w:eastAsiaTheme="minorEastAsia" w:hAnsiTheme="minorHAnsi" w:cstheme="minorBidi"/>
            <w:noProof/>
            <w:kern w:val="0"/>
            <w:sz w:val="22"/>
            <w:szCs w:val="22"/>
          </w:rPr>
          <w:tab/>
        </w:r>
        <w:r w:rsidRPr="00976143">
          <w:rPr>
            <w:rStyle w:val="Hyperlink"/>
            <w:noProof/>
          </w:rPr>
          <w:t>Anlagen zur, Löschung oder Vermeidung von Bränden (S)  [A30]</w:t>
        </w:r>
        <w:r>
          <w:rPr>
            <w:noProof/>
            <w:webHidden/>
          </w:rPr>
          <w:tab/>
        </w:r>
        <w:r>
          <w:rPr>
            <w:noProof/>
            <w:webHidden/>
          </w:rPr>
          <w:fldChar w:fldCharType="begin"/>
        </w:r>
        <w:r>
          <w:rPr>
            <w:noProof/>
            <w:webHidden/>
          </w:rPr>
          <w:instrText xml:space="preserve"> PAGEREF _Toc92289284 \h </w:instrText>
        </w:r>
        <w:r>
          <w:rPr>
            <w:noProof/>
            <w:webHidden/>
          </w:rPr>
        </w:r>
        <w:r>
          <w:rPr>
            <w:noProof/>
            <w:webHidden/>
          </w:rPr>
          <w:fldChar w:fldCharType="separate"/>
        </w:r>
        <w:r>
          <w:rPr>
            <w:noProof/>
            <w:webHidden/>
          </w:rPr>
          <w:t>47</w:t>
        </w:r>
        <w:r>
          <w:rPr>
            <w:noProof/>
            <w:webHidden/>
          </w:rPr>
          <w:fldChar w:fldCharType="end"/>
        </w:r>
      </w:hyperlink>
    </w:p>
    <w:p w14:paraId="10F40F7F" w14:textId="3E2B53DC" w:rsidR="0082273C" w:rsidRDefault="0082273C">
      <w:pPr>
        <w:pStyle w:val="Verzeichnis2"/>
        <w:rPr>
          <w:rFonts w:asciiTheme="minorHAnsi" w:eastAsiaTheme="minorEastAsia" w:hAnsiTheme="minorHAnsi" w:cstheme="minorBidi"/>
          <w:noProof/>
          <w:kern w:val="0"/>
          <w:sz w:val="22"/>
          <w:szCs w:val="22"/>
        </w:rPr>
      </w:pPr>
      <w:hyperlink w:anchor="_Toc92289285" w:history="1">
        <w:r w:rsidRPr="00976143">
          <w:rPr>
            <w:rStyle w:val="Hyperlink"/>
            <w:noProof/>
          </w:rPr>
          <w:t>5.23</w:t>
        </w:r>
        <w:r>
          <w:rPr>
            <w:rFonts w:asciiTheme="minorHAnsi" w:eastAsiaTheme="minorEastAsia" w:hAnsiTheme="minorHAnsi" w:cstheme="minorBidi"/>
            <w:noProof/>
            <w:kern w:val="0"/>
            <w:sz w:val="22"/>
            <w:szCs w:val="22"/>
          </w:rPr>
          <w:tab/>
        </w:r>
        <w:r w:rsidRPr="00976143">
          <w:rPr>
            <w:rStyle w:val="Hyperlink"/>
            <w:noProof/>
          </w:rPr>
          <w:t>Ausweichrechenzentrum (H) [A21]</w:t>
        </w:r>
        <w:r>
          <w:rPr>
            <w:noProof/>
            <w:webHidden/>
          </w:rPr>
          <w:tab/>
        </w:r>
        <w:r>
          <w:rPr>
            <w:noProof/>
            <w:webHidden/>
          </w:rPr>
          <w:fldChar w:fldCharType="begin"/>
        </w:r>
        <w:r>
          <w:rPr>
            <w:noProof/>
            <w:webHidden/>
          </w:rPr>
          <w:instrText xml:space="preserve"> PAGEREF _Toc92289285 \h </w:instrText>
        </w:r>
        <w:r>
          <w:rPr>
            <w:noProof/>
            <w:webHidden/>
          </w:rPr>
        </w:r>
        <w:r>
          <w:rPr>
            <w:noProof/>
            <w:webHidden/>
          </w:rPr>
          <w:fldChar w:fldCharType="separate"/>
        </w:r>
        <w:r>
          <w:rPr>
            <w:noProof/>
            <w:webHidden/>
          </w:rPr>
          <w:t>48</w:t>
        </w:r>
        <w:r>
          <w:rPr>
            <w:noProof/>
            <w:webHidden/>
          </w:rPr>
          <w:fldChar w:fldCharType="end"/>
        </w:r>
      </w:hyperlink>
    </w:p>
    <w:p w14:paraId="7E032B16" w14:textId="01D53A5E" w:rsidR="0082273C" w:rsidRDefault="0082273C">
      <w:pPr>
        <w:pStyle w:val="Verzeichnis2"/>
        <w:rPr>
          <w:rStyle w:val="Hyperlink"/>
          <w:noProof/>
        </w:rPr>
      </w:pPr>
      <w:hyperlink w:anchor="_Toc92289286" w:history="1">
        <w:r w:rsidRPr="00976143">
          <w:rPr>
            <w:rStyle w:val="Hyperlink"/>
            <w:noProof/>
          </w:rPr>
          <w:t>5.24</w:t>
        </w:r>
        <w:r>
          <w:rPr>
            <w:rFonts w:asciiTheme="minorHAnsi" w:eastAsiaTheme="minorEastAsia" w:hAnsiTheme="minorHAnsi" w:cstheme="minorBidi"/>
            <w:noProof/>
            <w:kern w:val="0"/>
            <w:sz w:val="22"/>
            <w:szCs w:val="22"/>
          </w:rPr>
          <w:tab/>
        </w:r>
        <w:r w:rsidRPr="00976143">
          <w:rPr>
            <w:rStyle w:val="Hyperlink"/>
            <w:noProof/>
          </w:rPr>
          <w:t>Durchführung von Staubschutzmaßnahmen (H) [A22]</w:t>
        </w:r>
        <w:r>
          <w:rPr>
            <w:noProof/>
            <w:webHidden/>
          </w:rPr>
          <w:tab/>
        </w:r>
        <w:r>
          <w:rPr>
            <w:noProof/>
            <w:webHidden/>
          </w:rPr>
          <w:fldChar w:fldCharType="begin"/>
        </w:r>
        <w:r>
          <w:rPr>
            <w:noProof/>
            <w:webHidden/>
          </w:rPr>
          <w:instrText xml:space="preserve"> PAGEREF _Toc92289286 \h </w:instrText>
        </w:r>
        <w:r>
          <w:rPr>
            <w:noProof/>
            <w:webHidden/>
          </w:rPr>
        </w:r>
        <w:r>
          <w:rPr>
            <w:noProof/>
            <w:webHidden/>
          </w:rPr>
          <w:fldChar w:fldCharType="separate"/>
        </w:r>
        <w:r>
          <w:rPr>
            <w:noProof/>
            <w:webHidden/>
          </w:rPr>
          <w:t>50</w:t>
        </w:r>
        <w:r>
          <w:rPr>
            <w:noProof/>
            <w:webHidden/>
          </w:rPr>
          <w:fldChar w:fldCharType="end"/>
        </w:r>
      </w:hyperlink>
    </w:p>
    <w:p w14:paraId="541F149A" w14:textId="77777777" w:rsidR="0082273C" w:rsidRPr="0082273C" w:rsidRDefault="0082273C" w:rsidP="0082273C">
      <w:pPr>
        <w:rPr>
          <w:rFonts w:eastAsiaTheme="minorEastAsia"/>
          <w:noProof/>
        </w:rPr>
      </w:pPr>
    </w:p>
    <w:p w14:paraId="5A98F4C9" w14:textId="11372C30" w:rsidR="0082273C" w:rsidRDefault="0082273C">
      <w:pPr>
        <w:pStyle w:val="Verzeichnis2"/>
        <w:rPr>
          <w:rFonts w:asciiTheme="minorHAnsi" w:eastAsiaTheme="minorEastAsia" w:hAnsiTheme="minorHAnsi" w:cstheme="minorBidi"/>
          <w:noProof/>
          <w:kern w:val="0"/>
          <w:sz w:val="22"/>
          <w:szCs w:val="22"/>
        </w:rPr>
      </w:pPr>
      <w:hyperlink w:anchor="_Toc92289287" w:history="1">
        <w:r w:rsidRPr="00976143">
          <w:rPr>
            <w:rStyle w:val="Hyperlink"/>
            <w:noProof/>
          </w:rPr>
          <w:t>5.25</w:t>
        </w:r>
        <w:r>
          <w:rPr>
            <w:rFonts w:asciiTheme="minorHAnsi" w:eastAsiaTheme="minorEastAsia" w:hAnsiTheme="minorHAnsi" w:cstheme="minorBidi"/>
            <w:noProof/>
            <w:kern w:val="0"/>
            <w:sz w:val="22"/>
            <w:szCs w:val="22"/>
          </w:rPr>
          <w:tab/>
        </w:r>
        <w:r w:rsidRPr="00976143">
          <w:rPr>
            <w:rStyle w:val="Hyperlink"/>
            <w:noProof/>
          </w:rPr>
          <w:t>Sicher strukturierte Verkabelung im Rechenzentrum (H) [A23]</w:t>
        </w:r>
        <w:r>
          <w:rPr>
            <w:noProof/>
            <w:webHidden/>
          </w:rPr>
          <w:tab/>
        </w:r>
        <w:r>
          <w:rPr>
            <w:noProof/>
            <w:webHidden/>
          </w:rPr>
          <w:fldChar w:fldCharType="begin"/>
        </w:r>
        <w:r>
          <w:rPr>
            <w:noProof/>
            <w:webHidden/>
          </w:rPr>
          <w:instrText xml:space="preserve"> PAGEREF _Toc92289287 \h </w:instrText>
        </w:r>
        <w:r>
          <w:rPr>
            <w:noProof/>
            <w:webHidden/>
          </w:rPr>
        </w:r>
        <w:r>
          <w:rPr>
            <w:noProof/>
            <w:webHidden/>
          </w:rPr>
          <w:fldChar w:fldCharType="separate"/>
        </w:r>
        <w:r>
          <w:rPr>
            <w:noProof/>
            <w:webHidden/>
          </w:rPr>
          <w:t>51</w:t>
        </w:r>
        <w:r>
          <w:rPr>
            <w:noProof/>
            <w:webHidden/>
          </w:rPr>
          <w:fldChar w:fldCharType="end"/>
        </w:r>
      </w:hyperlink>
    </w:p>
    <w:p w14:paraId="38F39E5C" w14:textId="7BA464EE" w:rsidR="0082273C" w:rsidRDefault="0082273C">
      <w:pPr>
        <w:pStyle w:val="Verzeichnis2"/>
        <w:rPr>
          <w:rFonts w:asciiTheme="minorHAnsi" w:eastAsiaTheme="minorEastAsia" w:hAnsiTheme="minorHAnsi" w:cstheme="minorBidi"/>
          <w:noProof/>
          <w:kern w:val="0"/>
          <w:sz w:val="22"/>
          <w:szCs w:val="22"/>
        </w:rPr>
      </w:pPr>
      <w:hyperlink w:anchor="_Toc92289288" w:history="1">
        <w:r w:rsidRPr="00976143">
          <w:rPr>
            <w:rStyle w:val="Hyperlink"/>
            <w:noProof/>
          </w:rPr>
          <w:t>5.26</w:t>
        </w:r>
        <w:r>
          <w:rPr>
            <w:rFonts w:asciiTheme="minorHAnsi" w:eastAsiaTheme="minorEastAsia" w:hAnsiTheme="minorHAnsi" w:cstheme="minorBidi"/>
            <w:noProof/>
            <w:kern w:val="0"/>
            <w:sz w:val="22"/>
            <w:szCs w:val="22"/>
          </w:rPr>
          <w:tab/>
        </w:r>
        <w:r w:rsidRPr="00976143">
          <w:rPr>
            <w:rStyle w:val="Hyperlink"/>
            <w:noProof/>
          </w:rPr>
          <w:t>Einsatz von Videoüberwachungsanlagen (H) [A24]</w:t>
        </w:r>
        <w:r>
          <w:rPr>
            <w:noProof/>
            <w:webHidden/>
          </w:rPr>
          <w:tab/>
        </w:r>
        <w:r>
          <w:rPr>
            <w:noProof/>
            <w:webHidden/>
          </w:rPr>
          <w:fldChar w:fldCharType="begin"/>
        </w:r>
        <w:r>
          <w:rPr>
            <w:noProof/>
            <w:webHidden/>
          </w:rPr>
          <w:instrText xml:space="preserve"> PAGEREF _Toc92289288 \h </w:instrText>
        </w:r>
        <w:r>
          <w:rPr>
            <w:noProof/>
            <w:webHidden/>
          </w:rPr>
        </w:r>
        <w:r>
          <w:rPr>
            <w:noProof/>
            <w:webHidden/>
          </w:rPr>
          <w:fldChar w:fldCharType="separate"/>
        </w:r>
        <w:r>
          <w:rPr>
            <w:noProof/>
            <w:webHidden/>
          </w:rPr>
          <w:t>52</w:t>
        </w:r>
        <w:r>
          <w:rPr>
            <w:noProof/>
            <w:webHidden/>
          </w:rPr>
          <w:fldChar w:fldCharType="end"/>
        </w:r>
      </w:hyperlink>
    </w:p>
    <w:p w14:paraId="750EF301" w14:textId="44947EE2" w:rsidR="0082273C" w:rsidRDefault="0082273C" w:rsidP="0082273C">
      <w:pPr>
        <w:pStyle w:val="Verzeichnis2"/>
        <w:ind w:left="1133" w:hanging="566"/>
        <w:rPr>
          <w:rFonts w:asciiTheme="minorHAnsi" w:eastAsiaTheme="minorEastAsia" w:hAnsiTheme="minorHAnsi" w:cstheme="minorBidi"/>
          <w:noProof/>
          <w:kern w:val="0"/>
          <w:sz w:val="22"/>
          <w:szCs w:val="22"/>
        </w:rPr>
      </w:pPr>
      <w:hyperlink w:anchor="_Toc92289289" w:history="1">
        <w:r w:rsidRPr="00976143">
          <w:rPr>
            <w:rStyle w:val="Hyperlink"/>
            <w:noProof/>
          </w:rPr>
          <w:t>5.27</w:t>
        </w:r>
        <w:r>
          <w:rPr>
            <w:rFonts w:asciiTheme="minorHAnsi" w:eastAsiaTheme="minorEastAsia" w:hAnsiTheme="minorHAnsi" w:cstheme="minorBidi"/>
            <w:noProof/>
            <w:kern w:val="0"/>
            <w:sz w:val="22"/>
            <w:szCs w:val="22"/>
          </w:rPr>
          <w:tab/>
        </w:r>
        <w:r w:rsidRPr="00976143">
          <w:rPr>
            <w:rStyle w:val="Hyperlink"/>
            <w:noProof/>
          </w:rPr>
          <w:t xml:space="preserve">Redundante Auslegung von unterbrechungsfreien   </w:t>
        </w:r>
        <w:r>
          <w:rPr>
            <w:rStyle w:val="Hyperlink"/>
            <w:noProof/>
          </w:rPr>
          <w:br/>
        </w:r>
        <w:r w:rsidRPr="00976143">
          <w:rPr>
            <w:rStyle w:val="Hyperlink"/>
            <w:noProof/>
          </w:rPr>
          <w:t>Stromversorgungen (H) [A25]</w:t>
        </w:r>
        <w:r>
          <w:rPr>
            <w:noProof/>
            <w:webHidden/>
          </w:rPr>
          <w:tab/>
        </w:r>
        <w:r>
          <w:rPr>
            <w:noProof/>
            <w:webHidden/>
          </w:rPr>
          <w:fldChar w:fldCharType="begin"/>
        </w:r>
        <w:r>
          <w:rPr>
            <w:noProof/>
            <w:webHidden/>
          </w:rPr>
          <w:instrText xml:space="preserve"> PAGEREF _Toc92289289 \h </w:instrText>
        </w:r>
        <w:r>
          <w:rPr>
            <w:noProof/>
            <w:webHidden/>
          </w:rPr>
        </w:r>
        <w:r>
          <w:rPr>
            <w:noProof/>
            <w:webHidden/>
          </w:rPr>
          <w:fldChar w:fldCharType="separate"/>
        </w:r>
        <w:r>
          <w:rPr>
            <w:noProof/>
            <w:webHidden/>
          </w:rPr>
          <w:t>54</w:t>
        </w:r>
        <w:r>
          <w:rPr>
            <w:noProof/>
            <w:webHidden/>
          </w:rPr>
          <w:fldChar w:fldCharType="end"/>
        </w:r>
      </w:hyperlink>
    </w:p>
    <w:p w14:paraId="598D676C" w14:textId="643B6BE1" w:rsidR="0082273C" w:rsidRDefault="0082273C">
      <w:pPr>
        <w:pStyle w:val="Verzeichnis2"/>
        <w:rPr>
          <w:rFonts w:asciiTheme="minorHAnsi" w:eastAsiaTheme="minorEastAsia" w:hAnsiTheme="minorHAnsi" w:cstheme="minorBidi"/>
          <w:noProof/>
          <w:kern w:val="0"/>
          <w:sz w:val="22"/>
          <w:szCs w:val="22"/>
        </w:rPr>
      </w:pPr>
      <w:hyperlink w:anchor="_Toc92289290" w:history="1">
        <w:r w:rsidRPr="00976143">
          <w:rPr>
            <w:rStyle w:val="Hyperlink"/>
            <w:noProof/>
          </w:rPr>
          <w:t>5.28</w:t>
        </w:r>
        <w:r>
          <w:rPr>
            <w:rFonts w:asciiTheme="minorHAnsi" w:eastAsiaTheme="minorEastAsia" w:hAnsiTheme="minorHAnsi" w:cstheme="minorBidi"/>
            <w:noProof/>
            <w:kern w:val="0"/>
            <w:sz w:val="22"/>
            <w:szCs w:val="22"/>
          </w:rPr>
          <w:tab/>
        </w:r>
        <w:r w:rsidRPr="00976143">
          <w:rPr>
            <w:rStyle w:val="Hyperlink"/>
            <w:noProof/>
          </w:rPr>
          <w:t>Redundante Auslegung von Netzersatzanlagen (H) [A26]</w:t>
        </w:r>
        <w:r>
          <w:rPr>
            <w:noProof/>
            <w:webHidden/>
          </w:rPr>
          <w:tab/>
        </w:r>
        <w:r>
          <w:rPr>
            <w:noProof/>
            <w:webHidden/>
          </w:rPr>
          <w:fldChar w:fldCharType="begin"/>
        </w:r>
        <w:r>
          <w:rPr>
            <w:noProof/>
            <w:webHidden/>
          </w:rPr>
          <w:instrText xml:space="preserve"> PAGEREF _Toc92289290 \h </w:instrText>
        </w:r>
        <w:r>
          <w:rPr>
            <w:noProof/>
            <w:webHidden/>
          </w:rPr>
        </w:r>
        <w:r>
          <w:rPr>
            <w:noProof/>
            <w:webHidden/>
          </w:rPr>
          <w:fldChar w:fldCharType="separate"/>
        </w:r>
        <w:r>
          <w:rPr>
            <w:noProof/>
            <w:webHidden/>
          </w:rPr>
          <w:t>55</w:t>
        </w:r>
        <w:r>
          <w:rPr>
            <w:noProof/>
            <w:webHidden/>
          </w:rPr>
          <w:fldChar w:fldCharType="end"/>
        </w:r>
      </w:hyperlink>
    </w:p>
    <w:p w14:paraId="20C57008" w14:textId="4C0B5A7C" w:rsidR="0082273C" w:rsidRDefault="0082273C">
      <w:pPr>
        <w:pStyle w:val="Verzeichnis2"/>
        <w:rPr>
          <w:rFonts w:asciiTheme="minorHAnsi" w:eastAsiaTheme="minorEastAsia" w:hAnsiTheme="minorHAnsi" w:cstheme="minorBidi"/>
          <w:noProof/>
          <w:kern w:val="0"/>
          <w:sz w:val="22"/>
          <w:szCs w:val="22"/>
        </w:rPr>
      </w:pPr>
      <w:hyperlink w:anchor="_Toc92289291" w:history="1">
        <w:r w:rsidRPr="00976143">
          <w:rPr>
            <w:rStyle w:val="Hyperlink"/>
            <w:noProof/>
          </w:rPr>
          <w:t>5.29</w:t>
        </w:r>
        <w:r>
          <w:rPr>
            <w:rFonts w:asciiTheme="minorHAnsi" w:eastAsiaTheme="minorEastAsia" w:hAnsiTheme="minorHAnsi" w:cstheme="minorBidi"/>
            <w:noProof/>
            <w:kern w:val="0"/>
            <w:sz w:val="22"/>
            <w:szCs w:val="22"/>
          </w:rPr>
          <w:tab/>
        </w:r>
        <w:r w:rsidRPr="00976143">
          <w:rPr>
            <w:rStyle w:val="Hyperlink"/>
            <w:noProof/>
          </w:rPr>
          <w:t>ENTFALLEN (H) [A27]</w:t>
        </w:r>
        <w:r>
          <w:rPr>
            <w:noProof/>
            <w:webHidden/>
          </w:rPr>
          <w:tab/>
        </w:r>
        <w:r>
          <w:rPr>
            <w:noProof/>
            <w:webHidden/>
          </w:rPr>
          <w:fldChar w:fldCharType="begin"/>
        </w:r>
        <w:r>
          <w:rPr>
            <w:noProof/>
            <w:webHidden/>
          </w:rPr>
          <w:instrText xml:space="preserve"> PAGEREF _Toc92289291 \h </w:instrText>
        </w:r>
        <w:r>
          <w:rPr>
            <w:noProof/>
            <w:webHidden/>
          </w:rPr>
        </w:r>
        <w:r>
          <w:rPr>
            <w:noProof/>
            <w:webHidden/>
          </w:rPr>
          <w:fldChar w:fldCharType="separate"/>
        </w:r>
        <w:r>
          <w:rPr>
            <w:noProof/>
            <w:webHidden/>
          </w:rPr>
          <w:t>55</w:t>
        </w:r>
        <w:r>
          <w:rPr>
            <w:noProof/>
            <w:webHidden/>
          </w:rPr>
          <w:fldChar w:fldCharType="end"/>
        </w:r>
      </w:hyperlink>
    </w:p>
    <w:p w14:paraId="5167958F" w14:textId="5FA7CF56" w:rsidR="0082273C" w:rsidRDefault="0082273C">
      <w:pPr>
        <w:pStyle w:val="Verzeichnis2"/>
        <w:rPr>
          <w:rFonts w:asciiTheme="minorHAnsi" w:eastAsiaTheme="minorEastAsia" w:hAnsiTheme="minorHAnsi" w:cstheme="minorBidi"/>
          <w:noProof/>
          <w:kern w:val="0"/>
          <w:sz w:val="22"/>
          <w:szCs w:val="22"/>
        </w:rPr>
      </w:pPr>
      <w:hyperlink w:anchor="_Toc92289292" w:history="1">
        <w:r w:rsidRPr="00976143">
          <w:rPr>
            <w:rStyle w:val="Hyperlink"/>
            <w:noProof/>
          </w:rPr>
          <w:t>5.30</w:t>
        </w:r>
        <w:r>
          <w:rPr>
            <w:rFonts w:asciiTheme="minorHAnsi" w:eastAsiaTheme="minorEastAsia" w:hAnsiTheme="minorHAnsi" w:cstheme="minorBidi"/>
            <w:noProof/>
            <w:kern w:val="0"/>
            <w:sz w:val="22"/>
            <w:szCs w:val="22"/>
          </w:rPr>
          <w:tab/>
        </w:r>
        <w:r w:rsidRPr="00976143">
          <w:rPr>
            <w:rStyle w:val="Hyperlink"/>
            <w:noProof/>
          </w:rPr>
          <w:t>Einsatz von höherwertigen Gefahrenmeldeanlagen (H) [A28]</w:t>
        </w:r>
        <w:r>
          <w:rPr>
            <w:noProof/>
            <w:webHidden/>
          </w:rPr>
          <w:tab/>
        </w:r>
        <w:r>
          <w:rPr>
            <w:noProof/>
            <w:webHidden/>
          </w:rPr>
          <w:fldChar w:fldCharType="begin"/>
        </w:r>
        <w:r>
          <w:rPr>
            <w:noProof/>
            <w:webHidden/>
          </w:rPr>
          <w:instrText xml:space="preserve"> PAGEREF _Toc92289292 \h </w:instrText>
        </w:r>
        <w:r>
          <w:rPr>
            <w:noProof/>
            <w:webHidden/>
          </w:rPr>
        </w:r>
        <w:r>
          <w:rPr>
            <w:noProof/>
            <w:webHidden/>
          </w:rPr>
          <w:fldChar w:fldCharType="separate"/>
        </w:r>
        <w:r>
          <w:rPr>
            <w:noProof/>
            <w:webHidden/>
          </w:rPr>
          <w:t>56</w:t>
        </w:r>
        <w:r>
          <w:rPr>
            <w:noProof/>
            <w:webHidden/>
          </w:rPr>
          <w:fldChar w:fldCharType="end"/>
        </w:r>
      </w:hyperlink>
    </w:p>
    <w:p w14:paraId="0DE160B3" w14:textId="396D34DD"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93" w:history="1">
        <w:r w:rsidRPr="00976143">
          <w:rPr>
            <w:rStyle w:val="Hyperlink"/>
            <w:noProof/>
          </w:rPr>
          <w:t>6</w:t>
        </w:r>
        <w:r>
          <w:rPr>
            <w:rFonts w:asciiTheme="minorHAnsi" w:eastAsiaTheme="minorEastAsia" w:hAnsiTheme="minorHAnsi" w:cstheme="minorBidi"/>
            <w:noProof/>
            <w:kern w:val="0"/>
            <w:sz w:val="22"/>
            <w:szCs w:val="22"/>
          </w:rPr>
          <w:tab/>
        </w:r>
        <w:r w:rsidRPr="00976143">
          <w:rPr>
            <w:rStyle w:val="Hyperlink"/>
            <w:noProof/>
          </w:rPr>
          <w:t>Behördenspezifische Anforderungen [optional]</w:t>
        </w:r>
        <w:r>
          <w:rPr>
            <w:noProof/>
            <w:webHidden/>
          </w:rPr>
          <w:tab/>
        </w:r>
        <w:r>
          <w:rPr>
            <w:noProof/>
            <w:webHidden/>
          </w:rPr>
          <w:fldChar w:fldCharType="begin"/>
        </w:r>
        <w:r>
          <w:rPr>
            <w:noProof/>
            <w:webHidden/>
          </w:rPr>
          <w:instrText xml:space="preserve"> PAGEREF _Toc92289293 \h </w:instrText>
        </w:r>
        <w:r>
          <w:rPr>
            <w:noProof/>
            <w:webHidden/>
          </w:rPr>
        </w:r>
        <w:r>
          <w:rPr>
            <w:noProof/>
            <w:webHidden/>
          </w:rPr>
          <w:fldChar w:fldCharType="separate"/>
        </w:r>
        <w:r>
          <w:rPr>
            <w:noProof/>
            <w:webHidden/>
          </w:rPr>
          <w:t>57</w:t>
        </w:r>
        <w:r>
          <w:rPr>
            <w:noProof/>
            <w:webHidden/>
          </w:rPr>
          <w:fldChar w:fldCharType="end"/>
        </w:r>
      </w:hyperlink>
    </w:p>
    <w:p w14:paraId="412E4949" w14:textId="50408317"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95" w:history="1">
        <w:r w:rsidRPr="00976143">
          <w:rPr>
            <w:rStyle w:val="Hyperlink"/>
            <w:noProof/>
          </w:rPr>
          <w:t>7</w:t>
        </w:r>
        <w:r>
          <w:rPr>
            <w:rFonts w:asciiTheme="minorHAnsi" w:eastAsiaTheme="minorEastAsia" w:hAnsiTheme="minorHAnsi" w:cstheme="minorBidi"/>
            <w:noProof/>
            <w:kern w:val="0"/>
            <w:sz w:val="22"/>
            <w:szCs w:val="22"/>
          </w:rPr>
          <w:tab/>
        </w:r>
        <w:r w:rsidRPr="00976143">
          <w:rPr>
            <w:rStyle w:val="Hyperlink"/>
            <w:noProof/>
          </w:rPr>
          <w:t>Weitere Anforderungen aus anderer Quellen [optional]</w:t>
        </w:r>
        <w:r>
          <w:rPr>
            <w:noProof/>
            <w:webHidden/>
          </w:rPr>
          <w:tab/>
        </w:r>
        <w:r>
          <w:rPr>
            <w:noProof/>
            <w:webHidden/>
          </w:rPr>
          <w:fldChar w:fldCharType="begin"/>
        </w:r>
        <w:r>
          <w:rPr>
            <w:noProof/>
            <w:webHidden/>
          </w:rPr>
          <w:instrText xml:space="preserve"> PAGEREF _Toc92289295 \h </w:instrText>
        </w:r>
        <w:r>
          <w:rPr>
            <w:noProof/>
            <w:webHidden/>
          </w:rPr>
        </w:r>
        <w:r>
          <w:rPr>
            <w:noProof/>
            <w:webHidden/>
          </w:rPr>
          <w:fldChar w:fldCharType="separate"/>
        </w:r>
        <w:r>
          <w:rPr>
            <w:noProof/>
            <w:webHidden/>
          </w:rPr>
          <w:t>58</w:t>
        </w:r>
        <w:r>
          <w:rPr>
            <w:noProof/>
            <w:webHidden/>
          </w:rPr>
          <w:fldChar w:fldCharType="end"/>
        </w:r>
      </w:hyperlink>
    </w:p>
    <w:p w14:paraId="48E945C3" w14:textId="3AAE91F5"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97" w:history="1">
        <w:r w:rsidRPr="00976143">
          <w:rPr>
            <w:rStyle w:val="Hyperlink"/>
            <w:noProof/>
          </w:rPr>
          <w:t>8</w:t>
        </w:r>
        <w:r>
          <w:rPr>
            <w:rFonts w:asciiTheme="minorHAnsi" w:eastAsiaTheme="minorEastAsia" w:hAnsiTheme="minorHAnsi" w:cstheme="minorBidi"/>
            <w:noProof/>
            <w:kern w:val="0"/>
            <w:sz w:val="22"/>
            <w:szCs w:val="22"/>
          </w:rPr>
          <w:tab/>
        </w:r>
        <w:r w:rsidRPr="00976143">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_Toc92289297 \h </w:instrText>
        </w:r>
        <w:r>
          <w:rPr>
            <w:noProof/>
            <w:webHidden/>
          </w:rPr>
        </w:r>
        <w:r>
          <w:rPr>
            <w:noProof/>
            <w:webHidden/>
          </w:rPr>
          <w:fldChar w:fldCharType="separate"/>
        </w:r>
        <w:r>
          <w:rPr>
            <w:noProof/>
            <w:webHidden/>
          </w:rPr>
          <w:t>59</w:t>
        </w:r>
        <w:r>
          <w:rPr>
            <w:noProof/>
            <w:webHidden/>
          </w:rPr>
          <w:fldChar w:fldCharType="end"/>
        </w:r>
      </w:hyperlink>
    </w:p>
    <w:p w14:paraId="3826161E" w14:textId="7BF8CA23"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98" w:history="1">
        <w:r w:rsidRPr="00976143">
          <w:rPr>
            <w:rStyle w:val="Hyperlink"/>
            <w:noProof/>
          </w:rPr>
          <w:t>9</w:t>
        </w:r>
        <w:r>
          <w:rPr>
            <w:rFonts w:asciiTheme="minorHAnsi" w:eastAsiaTheme="minorEastAsia" w:hAnsiTheme="minorHAnsi" w:cstheme="minorBidi"/>
            <w:noProof/>
            <w:kern w:val="0"/>
            <w:sz w:val="22"/>
            <w:szCs w:val="22"/>
          </w:rPr>
          <w:tab/>
        </w:r>
        <w:r w:rsidRPr="00976143">
          <w:rPr>
            <w:rStyle w:val="Hyperlink"/>
            <w:noProof/>
          </w:rPr>
          <w:t>Notfallvorsorge</w:t>
        </w:r>
        <w:r>
          <w:rPr>
            <w:noProof/>
            <w:webHidden/>
          </w:rPr>
          <w:tab/>
        </w:r>
        <w:r>
          <w:rPr>
            <w:noProof/>
            <w:webHidden/>
          </w:rPr>
          <w:fldChar w:fldCharType="begin"/>
        </w:r>
        <w:r>
          <w:rPr>
            <w:noProof/>
            <w:webHidden/>
          </w:rPr>
          <w:instrText xml:space="preserve"> PAGEREF _Toc92289298 \h </w:instrText>
        </w:r>
        <w:r>
          <w:rPr>
            <w:noProof/>
            <w:webHidden/>
          </w:rPr>
        </w:r>
        <w:r>
          <w:rPr>
            <w:noProof/>
            <w:webHidden/>
          </w:rPr>
          <w:fldChar w:fldCharType="separate"/>
        </w:r>
        <w:r>
          <w:rPr>
            <w:noProof/>
            <w:webHidden/>
          </w:rPr>
          <w:t>59</w:t>
        </w:r>
        <w:r>
          <w:rPr>
            <w:noProof/>
            <w:webHidden/>
          </w:rPr>
          <w:fldChar w:fldCharType="end"/>
        </w:r>
      </w:hyperlink>
    </w:p>
    <w:p w14:paraId="282B534B" w14:textId="5CC5886A"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299" w:history="1">
        <w:r w:rsidRPr="00976143">
          <w:rPr>
            <w:rStyle w:val="Hyperlink"/>
            <w:noProof/>
          </w:rPr>
          <w:t>10</w:t>
        </w:r>
        <w:r>
          <w:rPr>
            <w:rFonts w:asciiTheme="minorHAnsi" w:eastAsiaTheme="minorEastAsia" w:hAnsiTheme="minorHAnsi" w:cstheme="minorBidi"/>
            <w:noProof/>
            <w:kern w:val="0"/>
            <w:sz w:val="22"/>
            <w:szCs w:val="22"/>
          </w:rPr>
          <w:tab/>
        </w:r>
        <w:r w:rsidRPr="00976143">
          <w:rPr>
            <w:rStyle w:val="Hyperlink"/>
            <w:noProof/>
          </w:rPr>
          <w:t>Konsequenzen bei Nichtbeachtung</w:t>
        </w:r>
        <w:r>
          <w:rPr>
            <w:noProof/>
            <w:webHidden/>
          </w:rPr>
          <w:tab/>
        </w:r>
        <w:r>
          <w:rPr>
            <w:noProof/>
            <w:webHidden/>
          </w:rPr>
          <w:fldChar w:fldCharType="begin"/>
        </w:r>
        <w:r>
          <w:rPr>
            <w:noProof/>
            <w:webHidden/>
          </w:rPr>
          <w:instrText xml:space="preserve"> PAGEREF _Toc92289299 \h </w:instrText>
        </w:r>
        <w:r>
          <w:rPr>
            <w:noProof/>
            <w:webHidden/>
          </w:rPr>
        </w:r>
        <w:r>
          <w:rPr>
            <w:noProof/>
            <w:webHidden/>
          </w:rPr>
          <w:fldChar w:fldCharType="separate"/>
        </w:r>
        <w:r>
          <w:rPr>
            <w:noProof/>
            <w:webHidden/>
          </w:rPr>
          <w:t>59</w:t>
        </w:r>
        <w:r>
          <w:rPr>
            <w:noProof/>
            <w:webHidden/>
          </w:rPr>
          <w:fldChar w:fldCharType="end"/>
        </w:r>
      </w:hyperlink>
    </w:p>
    <w:p w14:paraId="21272848" w14:textId="5DE69102"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300" w:history="1">
        <w:r w:rsidRPr="00976143">
          <w:rPr>
            <w:rStyle w:val="Hyperlink"/>
            <w:noProof/>
          </w:rPr>
          <w:t>11</w:t>
        </w:r>
        <w:r>
          <w:rPr>
            <w:rFonts w:asciiTheme="minorHAnsi" w:eastAsiaTheme="minorEastAsia" w:hAnsiTheme="minorHAnsi" w:cstheme="minorBidi"/>
            <w:noProof/>
            <w:kern w:val="0"/>
            <w:sz w:val="22"/>
            <w:szCs w:val="22"/>
          </w:rPr>
          <w:tab/>
        </w:r>
        <w:r w:rsidRPr="00976143">
          <w:rPr>
            <w:rStyle w:val="Hyperlink"/>
            <w:noProof/>
          </w:rPr>
          <w:t>Ausnahmen</w:t>
        </w:r>
        <w:r>
          <w:rPr>
            <w:noProof/>
            <w:webHidden/>
          </w:rPr>
          <w:tab/>
        </w:r>
        <w:r>
          <w:rPr>
            <w:noProof/>
            <w:webHidden/>
          </w:rPr>
          <w:fldChar w:fldCharType="begin"/>
        </w:r>
        <w:r>
          <w:rPr>
            <w:noProof/>
            <w:webHidden/>
          </w:rPr>
          <w:instrText xml:space="preserve"> PAGEREF _Toc92289300 \h </w:instrText>
        </w:r>
        <w:r>
          <w:rPr>
            <w:noProof/>
            <w:webHidden/>
          </w:rPr>
        </w:r>
        <w:r>
          <w:rPr>
            <w:noProof/>
            <w:webHidden/>
          </w:rPr>
          <w:fldChar w:fldCharType="separate"/>
        </w:r>
        <w:r>
          <w:rPr>
            <w:noProof/>
            <w:webHidden/>
          </w:rPr>
          <w:t>59</w:t>
        </w:r>
        <w:r>
          <w:rPr>
            <w:noProof/>
            <w:webHidden/>
          </w:rPr>
          <w:fldChar w:fldCharType="end"/>
        </w:r>
      </w:hyperlink>
    </w:p>
    <w:p w14:paraId="7641294B" w14:textId="09901A94"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301" w:history="1">
        <w:r w:rsidRPr="00976143">
          <w:rPr>
            <w:rStyle w:val="Hyperlink"/>
            <w:noProof/>
          </w:rPr>
          <w:t>Anhang A: Gefährdungslage (Stand 01.2022)</w:t>
        </w:r>
        <w:r>
          <w:rPr>
            <w:noProof/>
            <w:webHidden/>
          </w:rPr>
          <w:tab/>
        </w:r>
        <w:r>
          <w:rPr>
            <w:noProof/>
            <w:webHidden/>
          </w:rPr>
          <w:fldChar w:fldCharType="begin"/>
        </w:r>
        <w:r>
          <w:rPr>
            <w:noProof/>
            <w:webHidden/>
          </w:rPr>
          <w:instrText xml:space="preserve"> PAGEREF _Toc92289301 \h </w:instrText>
        </w:r>
        <w:r>
          <w:rPr>
            <w:noProof/>
            <w:webHidden/>
          </w:rPr>
        </w:r>
        <w:r>
          <w:rPr>
            <w:noProof/>
            <w:webHidden/>
          </w:rPr>
          <w:fldChar w:fldCharType="separate"/>
        </w:r>
        <w:r>
          <w:rPr>
            <w:noProof/>
            <w:webHidden/>
          </w:rPr>
          <w:t>60</w:t>
        </w:r>
        <w:r>
          <w:rPr>
            <w:noProof/>
            <w:webHidden/>
          </w:rPr>
          <w:fldChar w:fldCharType="end"/>
        </w:r>
      </w:hyperlink>
    </w:p>
    <w:p w14:paraId="44B5AA3F" w14:textId="6E870E51"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323" w:history="1">
        <w:r w:rsidRPr="00976143">
          <w:rPr>
            <w:rStyle w:val="Hyperlink"/>
            <w:noProof/>
          </w:rPr>
          <w:t>Anhang B: Optionale Anhänge</w:t>
        </w:r>
        <w:r>
          <w:rPr>
            <w:noProof/>
            <w:webHidden/>
          </w:rPr>
          <w:tab/>
        </w:r>
        <w:r>
          <w:rPr>
            <w:noProof/>
            <w:webHidden/>
          </w:rPr>
          <w:fldChar w:fldCharType="begin"/>
        </w:r>
        <w:r>
          <w:rPr>
            <w:noProof/>
            <w:webHidden/>
          </w:rPr>
          <w:instrText xml:space="preserve"> PAGEREF _Toc92289323 \h </w:instrText>
        </w:r>
        <w:r>
          <w:rPr>
            <w:noProof/>
            <w:webHidden/>
          </w:rPr>
        </w:r>
        <w:r>
          <w:rPr>
            <w:noProof/>
            <w:webHidden/>
          </w:rPr>
          <w:fldChar w:fldCharType="separate"/>
        </w:r>
        <w:r>
          <w:rPr>
            <w:noProof/>
            <w:webHidden/>
          </w:rPr>
          <w:t>63</w:t>
        </w:r>
        <w:r>
          <w:rPr>
            <w:noProof/>
            <w:webHidden/>
          </w:rPr>
          <w:fldChar w:fldCharType="end"/>
        </w:r>
      </w:hyperlink>
    </w:p>
    <w:p w14:paraId="08510E87" w14:textId="19665A73" w:rsidR="0082273C" w:rsidRDefault="0082273C">
      <w:pPr>
        <w:pStyle w:val="Verzeichnis1"/>
        <w:spacing w:before="120" w:after="120"/>
        <w:rPr>
          <w:rFonts w:asciiTheme="minorHAnsi" w:eastAsiaTheme="minorEastAsia" w:hAnsiTheme="minorHAnsi" w:cstheme="minorBidi"/>
          <w:noProof/>
          <w:kern w:val="0"/>
          <w:sz w:val="22"/>
          <w:szCs w:val="22"/>
        </w:rPr>
      </w:pPr>
      <w:hyperlink w:anchor="_Toc92289324" w:history="1">
        <w:r w:rsidRPr="00976143">
          <w:rPr>
            <w:rStyle w:val="Hyperlink"/>
            <w:noProof/>
          </w:rPr>
          <w:t>Anhang C: Glossar</w:t>
        </w:r>
        <w:r>
          <w:rPr>
            <w:noProof/>
            <w:webHidden/>
          </w:rPr>
          <w:tab/>
        </w:r>
        <w:r>
          <w:rPr>
            <w:noProof/>
            <w:webHidden/>
          </w:rPr>
          <w:fldChar w:fldCharType="begin"/>
        </w:r>
        <w:r>
          <w:rPr>
            <w:noProof/>
            <w:webHidden/>
          </w:rPr>
          <w:instrText xml:space="preserve"> PAGEREF _Toc92289324 \h </w:instrText>
        </w:r>
        <w:r>
          <w:rPr>
            <w:noProof/>
            <w:webHidden/>
          </w:rPr>
        </w:r>
        <w:r>
          <w:rPr>
            <w:noProof/>
            <w:webHidden/>
          </w:rPr>
          <w:fldChar w:fldCharType="separate"/>
        </w:r>
        <w:r>
          <w:rPr>
            <w:noProof/>
            <w:webHidden/>
          </w:rPr>
          <w:t>64</w:t>
        </w:r>
        <w:r>
          <w:rPr>
            <w:noProof/>
            <w:webHidden/>
          </w:rPr>
          <w:fldChar w:fldCharType="end"/>
        </w:r>
      </w:hyperlink>
    </w:p>
    <w:p w14:paraId="74C81F59" w14:textId="28A70A24"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7669019A" w14:textId="69A5F198" w:rsidR="00407DA1" w:rsidRDefault="00407DA1" w:rsidP="00407DA1">
      <w:pPr>
        <w:spacing w:after="0"/>
        <w:jc w:val="both"/>
      </w:pPr>
      <w:r>
        <w:t xml:space="preserve">Serverräume und Rechenzentren sind eine unverzichtbare Kerntechnologie einer jeden </w:t>
      </w:r>
      <w:r>
        <w:br/>
        <w:t xml:space="preserve">IT-Landschaft. </w:t>
      </w:r>
      <w:r>
        <w:t>Um dem gerecht zu werden und um die IT auch wirtschaftlich betreiben zu können, konzentrieren Institutionen IT-Landschaft in Rechenzentren.</w:t>
      </w:r>
    </w:p>
    <w:p w14:paraId="22372991" w14:textId="77777777" w:rsidR="00407DA1" w:rsidRDefault="00407DA1" w:rsidP="00407DA1">
      <w:pPr>
        <w:spacing w:after="0"/>
        <w:jc w:val="both"/>
      </w:pPr>
    </w:p>
    <w:p w14:paraId="383CB36F" w14:textId="374F872E" w:rsidR="00C37517" w:rsidRDefault="00407DA1" w:rsidP="005977F8">
      <w:pPr>
        <w:spacing w:after="0"/>
      </w:pPr>
      <w:r>
        <w:t>Diese</w:t>
      </w:r>
      <w:r w:rsidR="00C37517">
        <w:t xml:space="preserve"> Richtlinie stellt Anforderungen auf, um </w:t>
      </w:r>
      <w:r>
        <w:t xml:space="preserve">im Rahmen einer Revision prüfen </w:t>
      </w:r>
      <w:r w:rsidR="00C37517">
        <w:t>zu können</w:t>
      </w:r>
      <w:r>
        <w:t xml:space="preserve">, ob </w:t>
      </w:r>
      <w:r w:rsidR="00C37517">
        <w:t>alle technisch möglichen S</w:t>
      </w:r>
      <w:r>
        <w:t xml:space="preserve">icherheitsmaßnahmen </w:t>
      </w:r>
      <w:r w:rsidR="00C37517">
        <w:t xml:space="preserve">optimal und ausreichend </w:t>
      </w:r>
      <w:r>
        <w:t xml:space="preserve">umgesetzt </w:t>
      </w:r>
      <w:r w:rsidR="00C37517">
        <w:t>sind</w:t>
      </w:r>
      <w:r>
        <w:t>. Das oberste Ziel ist es, den sicheren Betrieb des Rechenzentrums zu gewährleisten</w:t>
      </w:r>
      <w:r w:rsidR="00C37517">
        <w:t>. Hierbei spielt u.a. auch das Schutziel „Verfügbarkeit“ eine große Rolle.</w:t>
      </w:r>
    </w:p>
    <w:p w14:paraId="7E88CB35" w14:textId="77777777" w:rsidR="00C37517" w:rsidRDefault="00C37517"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2289256"/>
      <w:r w:rsidRPr="00461E90">
        <w:t>Grundlagen und Rahmenbedingungen</w:t>
      </w:r>
      <w:bookmarkEnd w:id="7"/>
      <w:bookmarkEnd w:id="8"/>
    </w:p>
    <w:p w14:paraId="5564A858" w14:textId="71F0A11A"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FB0D8B">
        <w:t xml:space="preserve">Baustein </w:t>
      </w:r>
      <w:bookmarkStart w:id="11" w:name="NEU1"/>
      <w:bookmarkEnd w:id="11"/>
      <w:r w:rsidR="004C7D8E" w:rsidRPr="00FB0D8B">
        <w:t>INF.2</w:t>
      </w:r>
      <w:r w:rsidR="005D2D12" w:rsidRPr="00FB0D8B">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11150599"/>
      <w:bookmarkStart w:id="17" w:name="_Toc92289257"/>
      <w:r w:rsidRPr="00AE6246">
        <w:t>Abgrenzung</w:t>
      </w:r>
      <w:bookmarkEnd w:id="13"/>
      <w:bookmarkEnd w:id="14"/>
      <w:bookmarkEnd w:id="15"/>
      <w:bookmarkEnd w:id="17"/>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8" w:name="_Toc41075643"/>
      <w:bookmarkStart w:id="19" w:name="_Toc41590818"/>
      <w:bookmarkStart w:id="20" w:name="_Toc44677861"/>
      <w:bookmarkStart w:id="21" w:name="_Toc92289258"/>
      <w:r w:rsidRPr="000F1170">
        <w:t>Geltungsbereich</w:t>
      </w:r>
      <w:bookmarkEnd w:id="18"/>
      <w:bookmarkEnd w:id="19"/>
      <w:bookmarkEnd w:id="20"/>
      <w:bookmarkEnd w:id="21"/>
      <w:r w:rsidRPr="000F1170">
        <w:br/>
      </w:r>
    </w:p>
    <w:p w14:paraId="3AF8795F" w14:textId="0F78E2CC"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C6612">
        <w:t>genutzten Serverräume und Rechenzentren.</w:t>
      </w:r>
      <w:bookmarkStart w:id="22" w:name="_Hlk39009001"/>
      <w:r w:rsidR="008C7BA5">
        <w:t xml:space="preserve"> </w:t>
      </w:r>
      <w:r w:rsidRPr="003F24FA">
        <w:t>Daher ist diese Richtlinie bereits bei</w:t>
      </w:r>
      <w:r w:rsidR="003C6612">
        <w:t xml:space="preserve"> </w:t>
      </w:r>
      <w:r w:rsidRPr="003F24FA">
        <w:t>der Planung des Einsatzes von IT-Systemen und bei der Entwicklung von IT-Anwendungen als Grundlage heranzuziehen</w:t>
      </w:r>
      <w:r w:rsidR="00B543E4" w:rsidRPr="003F24FA">
        <w:t xml:space="preserve"> und in die Prozessgestaltung mit einzubeziehen.</w:t>
      </w:r>
      <w:r w:rsidRPr="003F24FA">
        <w:br/>
      </w:r>
      <w:r w:rsidRPr="00A56DB9">
        <w:t xml:space="preserve"> </w:t>
      </w:r>
      <w:bookmarkEnd w:id="22"/>
    </w:p>
    <w:p w14:paraId="69551551" w14:textId="77777777" w:rsidR="006676E5" w:rsidRPr="000F1170" w:rsidRDefault="006676E5" w:rsidP="006676E5">
      <w:pPr>
        <w:pStyle w:val="berschrift2"/>
        <w:rPr>
          <w:rFonts w:eastAsia="Times New Roman" w:cs="Times New Roman"/>
          <w:sz w:val="20"/>
          <w:szCs w:val="20"/>
        </w:rPr>
      </w:pPr>
      <w:bookmarkStart w:id="23" w:name="_Toc41075644"/>
      <w:bookmarkStart w:id="24" w:name="_Toc41590819"/>
      <w:bookmarkStart w:id="25" w:name="_Toc44677862"/>
      <w:bookmarkStart w:id="26" w:name="_Toc92289259"/>
      <w:r w:rsidRPr="001E1FB0">
        <w:t>Modellierung</w:t>
      </w:r>
      <w:bookmarkEnd w:id="23"/>
      <w:r>
        <w:t>sabgrenzung</w:t>
      </w:r>
      <w:bookmarkEnd w:id="24"/>
      <w:bookmarkEnd w:id="25"/>
      <w:bookmarkEnd w:id="26"/>
      <w:r>
        <w:br/>
      </w:r>
    </w:p>
    <w:p w14:paraId="079DB89A" w14:textId="37C5FF65" w:rsidR="008E086B" w:rsidRDefault="00FB0D8B">
      <w:bookmarkStart w:id="27" w:name="_Toc504747109"/>
      <w:bookmarkEnd w:id="9"/>
      <w:bookmarkEnd w:id="10"/>
      <w:r>
        <w:t xml:space="preserve">Anforderungen an Gebäude und die Verkabelung im allgemeinen sind in den Bausteinen INF.1 Allgemeines Gebäude und INF.12 Verkabelung zu finden, die immer auf Räume und Gebäude bzw. die Verkabelung anzuwenden sind. Nähere Informationen liefern einschlägige Normen </w:t>
      </w:r>
      <w:r>
        <w:t>dazu</w:t>
      </w:r>
      <w:r>
        <w:t>.</w:t>
      </w:r>
      <w:r>
        <w:t xml:space="preserve"> </w:t>
      </w:r>
      <w:r w:rsidR="008E086B">
        <w:br w:type="page"/>
      </w:r>
    </w:p>
    <w:p w14:paraId="48BFAAA9" w14:textId="77777777" w:rsidR="006676E5" w:rsidRPr="006651A9" w:rsidRDefault="006676E5" w:rsidP="006676E5">
      <w:pPr>
        <w:pStyle w:val="berschrift1"/>
      </w:pPr>
      <w:bookmarkStart w:id="28" w:name="_Toc44677863"/>
      <w:bookmarkStart w:id="29" w:name="_Toc92289260"/>
      <w:r w:rsidRPr="00914EF2">
        <w:t xml:space="preserve">Zielsetzung </w:t>
      </w:r>
      <w:r w:rsidRPr="006651A9">
        <w:t>und Zielgruppe</w:t>
      </w:r>
      <w:bookmarkEnd w:id="28"/>
      <w:bookmarkEnd w:id="29"/>
    </w:p>
    <w:p w14:paraId="7C02F081" w14:textId="6ED13CB5"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30" w:name="BausteinName3"/>
      <w:bookmarkEnd w:id="30"/>
      <w:r w:rsidR="00CF11DB" w:rsidRPr="00CF11DB">
        <w:t xml:space="preserve"> der IT-Sicherheit </w:t>
      </w:r>
      <w:r w:rsidR="00FB0D8B">
        <w:t>in den Serverräumen und Rechenzentren</w:t>
      </w:r>
      <w:r w:rsidR="00CF11DB" w:rsidRPr="00CF11DB">
        <w:t xml:space="preserve">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Pr="00C1056B">
        <w:t>geregelt</w:t>
      </w:r>
      <w:r w:rsidRPr="006651A9">
        <w:t xml:space="preserve">. Sie gibt entsprechende organisatorische und technische Regelungen zum Schutz der Informationen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1" w:name="_Toc44677864"/>
      <w:bookmarkStart w:id="32" w:name="_Toc92289261"/>
      <w:r w:rsidRPr="00914EF2">
        <w:t>Zugrundeliegende Schutzbedarfe</w:t>
      </w:r>
      <w:bookmarkEnd w:id="31"/>
      <w:bookmarkEnd w:id="32"/>
    </w:p>
    <w:bookmarkEnd w:id="27"/>
    <w:p w14:paraId="779F2FD9" w14:textId="539F6EE7" w:rsidR="00952CA0" w:rsidRPr="00B113A8" w:rsidRDefault="00952CA0" w:rsidP="00952CA0">
      <w:pPr>
        <w:spacing w:after="240"/>
      </w:pPr>
      <w:r>
        <w:t xml:space="preserve">Folgende Schutzbedarfe hinsichtlich der drei Grundwerte nach dem IT-Grundschutz (BSI) </w:t>
      </w:r>
      <w:r w:rsidRPr="00B113A8">
        <w:t xml:space="preserve">wurden für </w:t>
      </w:r>
      <w:r w:rsidR="003C6612">
        <w:t xml:space="preserve">die Serverräume und Rechenzentren der </w:t>
      </w:r>
      <w:r w:rsidRPr="00B113A8">
        <w:t xml:space="preserve"> </w:t>
      </w:r>
      <w:r w:rsidR="003C6612" w:rsidRPr="006676E5">
        <w:rPr>
          <w:color w:val="FF0000"/>
        </w:rPr>
        <w:t>[NAME DER BEHÖRDE]</w:t>
      </w:r>
      <w:r w:rsidR="003C6612">
        <w:rPr>
          <w:color w:val="FF0000"/>
        </w:rPr>
        <w:t xml:space="preserve"> </w:t>
      </w:r>
      <w:r w:rsidRPr="00B113A8">
        <w:t xml:space="preserve">festgestellt:  [S999]  [hier bitte Kennziffer in den Stammdaten der Zielobjekte eintragen, z.B. „S012“, falls vorhanden] </w:t>
      </w:r>
      <w:r w:rsidR="008C7BA5">
        <w:br/>
      </w:r>
    </w:p>
    <w:p w14:paraId="61C36C55" w14:textId="5DA119BC" w:rsidR="00952CA0" w:rsidRPr="008C7BA5" w:rsidRDefault="00952CA0" w:rsidP="00952CA0">
      <w:pPr>
        <w:spacing w:before="120" w:after="240"/>
        <w:ind w:left="641" w:hanging="357"/>
        <w:rPr>
          <w:color w:val="FF0000"/>
        </w:rPr>
      </w:pPr>
      <w:r w:rsidRPr="008C7BA5">
        <w:rPr>
          <w:color w:val="FF0000"/>
        </w:rPr>
        <w:t xml:space="preserve">Verfügbarkeit: </w:t>
      </w:r>
      <w:r w:rsidRPr="008C7BA5">
        <w:rPr>
          <w:color w:val="FF0000"/>
        </w:rPr>
        <w:tab/>
      </w:r>
      <w:r w:rsidR="00B113A8" w:rsidRPr="008C7BA5">
        <w:rPr>
          <w:color w:val="FF0000"/>
        </w:rPr>
        <w:t xml:space="preserve"> hoch </w:t>
      </w:r>
    </w:p>
    <w:p w14:paraId="71F8C3B6" w14:textId="56A2A5CD" w:rsidR="00B113A8" w:rsidRPr="008C7BA5" w:rsidRDefault="00952CA0" w:rsidP="00B113A8">
      <w:pPr>
        <w:spacing w:before="120" w:after="240"/>
        <w:ind w:left="641" w:hanging="357"/>
        <w:rPr>
          <w:color w:val="FF0000"/>
        </w:rPr>
      </w:pPr>
      <w:r w:rsidRPr="008C7BA5">
        <w:rPr>
          <w:color w:val="FF0000"/>
        </w:rPr>
        <w:t>Vertraulichkeit:</w:t>
      </w:r>
      <w:r w:rsidRPr="008C7BA5">
        <w:rPr>
          <w:color w:val="FF0000"/>
        </w:rPr>
        <w:tab/>
      </w:r>
      <w:r w:rsidR="003C6612" w:rsidRPr="008C7BA5">
        <w:rPr>
          <w:color w:val="FF0000"/>
        </w:rPr>
        <w:t>hoch</w:t>
      </w:r>
    </w:p>
    <w:p w14:paraId="44A347CD" w14:textId="112C0B7B" w:rsidR="00B113A8" w:rsidRPr="008C7BA5" w:rsidRDefault="00952CA0" w:rsidP="00B113A8">
      <w:pPr>
        <w:spacing w:before="120" w:after="240"/>
        <w:ind w:left="641" w:hanging="357"/>
        <w:rPr>
          <w:color w:val="FF0000"/>
        </w:rPr>
      </w:pPr>
      <w:r w:rsidRPr="008C7BA5">
        <w:rPr>
          <w:color w:val="FF0000"/>
        </w:rPr>
        <w:t xml:space="preserve">Integrität: </w:t>
      </w:r>
      <w:r w:rsidRPr="008C7BA5">
        <w:rPr>
          <w:color w:val="FF0000"/>
        </w:rPr>
        <w:tab/>
      </w:r>
      <w:r w:rsidRPr="008C7BA5">
        <w:rPr>
          <w:color w:val="FF0000"/>
        </w:rPr>
        <w:tab/>
      </w:r>
      <w:r w:rsidR="003C6612" w:rsidRPr="008C7BA5">
        <w:rPr>
          <w:color w:val="FF0000"/>
        </w:rPr>
        <w:t>hoch</w:t>
      </w:r>
    </w:p>
    <w:p w14:paraId="5F1FB4C7" w14:textId="470669AD" w:rsidR="00952CA0" w:rsidRPr="00341293" w:rsidRDefault="00952CA0" w:rsidP="00952CA0">
      <w:pPr>
        <w:spacing w:before="120" w:after="240"/>
        <w:ind w:left="641" w:hanging="357"/>
        <w:rPr>
          <w:color w:val="FF0000"/>
        </w:rPr>
      </w:pPr>
    </w:p>
    <w:p w14:paraId="3666718C" w14:textId="77777777" w:rsidR="00952CA0" w:rsidRPr="004D39DD" w:rsidRDefault="00952CA0" w:rsidP="00952CA0">
      <w:pPr>
        <w:spacing w:after="240"/>
        <w:rPr>
          <w:b/>
          <w:bCs/>
        </w:rPr>
      </w:pPr>
      <w:r w:rsidRPr="004D39DD">
        <w:rPr>
          <w:b/>
          <w:bCs/>
        </w:rPr>
        <w:t>Begründung:</w:t>
      </w:r>
    </w:p>
    <w:p w14:paraId="131EC95A" w14:textId="78DE433C" w:rsidR="00952CA0" w:rsidRPr="004D39DD" w:rsidRDefault="003C6612" w:rsidP="00952CA0">
      <w:pPr>
        <w:spacing w:after="240"/>
      </w:pPr>
      <w:r>
        <w:t xml:space="preserve">Über die Technologie in dieser Räumen laufen alle Dateströme des Internen Netzes. Daher ist davon auszugehen, dass sich auch Daten mit einem höheren Schutzbedarf darunter befinden. Nach dem Vererbungsgesetz des IT-Grundschutzes geht dabei der hohe Schutzbedarf aud diese Räume über. Eine räumliche Trennung nach Schutzbedarfe ist </w:t>
      </w:r>
      <w:r w:rsidR="00FB0D8B">
        <w:br/>
        <w:t>gegenüber einer Härtung der Räume unwirtschaftlich.</w:t>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3" w:name="ANFANG"/>
      <w:bookmarkStart w:id="34" w:name="BausteinName4"/>
      <w:bookmarkEnd w:id="33"/>
      <w:bookmarkEnd w:id="34"/>
    </w:p>
    <w:p w14:paraId="694F06FE" w14:textId="0BD6E324" w:rsidR="00D84943" w:rsidRDefault="00363D7E" w:rsidP="006676E5">
      <w:pPr>
        <w:pStyle w:val="berschrift1"/>
      </w:pPr>
      <w:bookmarkStart w:id="35" w:name="_Toc92289262"/>
      <w:r>
        <w:t>Anforderungen aus dem Baustein</w:t>
      </w:r>
      <w:r w:rsidR="00587023">
        <w:t xml:space="preserve"> </w:t>
      </w:r>
      <w:bookmarkStart w:id="36" w:name="BausteinName12"/>
      <w:bookmarkEnd w:id="36"/>
      <w:r w:rsidR="004C7D8E">
        <w:t>INF.2</w:t>
      </w:r>
      <w:bookmarkEnd w:id="35"/>
    </w:p>
    <w:p w14:paraId="476C1D59" w14:textId="77777777" w:rsidR="00044A38" w:rsidRDefault="00044A38" w:rsidP="00044A38">
      <w:pPr>
        <w:pStyle w:val="berschrift2"/>
        <w:numPr>
          <w:ilvl w:val="0"/>
          <w:numId w:val="0"/>
        </w:numPr>
        <w:ind w:left="578"/>
      </w:pPr>
      <w:bookmarkStart w:id="37" w:name="A7000"/>
      <w:bookmarkStart w:id="38" w:name="_Toc91597630"/>
      <w:bookmarkStart w:id="39" w:name="_Toc91938125"/>
      <w:bookmarkEnd w:id="37"/>
    </w:p>
    <w:p w14:paraId="66609997" w14:textId="25ABB5D9" w:rsidR="004C7D8E" w:rsidRDefault="004C7D8E" w:rsidP="004C7D8E">
      <w:pPr>
        <w:pStyle w:val="berschrift2"/>
      </w:pPr>
      <w:bookmarkStart w:id="40" w:name="_Toc92289263"/>
      <w:r>
        <w:t xml:space="preserve">Festlegung von Anforderungen </w:t>
      </w:r>
      <w:r w:rsidR="00ED1380">
        <w:t xml:space="preserve">(B) </w:t>
      </w:r>
      <w:r>
        <w:t>[A1]</w:t>
      </w:r>
      <w:bookmarkEnd w:id="39"/>
      <w:bookmarkEnd w:id="40"/>
    </w:p>
    <w:p w14:paraId="22F12547" w14:textId="77777777" w:rsidR="004C7D8E" w:rsidRDefault="004C7D8E" w:rsidP="004C7D8E">
      <w:pPr>
        <w:suppressAutoHyphens/>
        <w:spacing w:after="240"/>
        <w:ind w:left="720"/>
        <w:rPr>
          <w:color w:val="000000" w:themeColor="text1"/>
        </w:rPr>
      </w:pPr>
    </w:p>
    <w:p w14:paraId="182FCC18" w14:textId="77777777" w:rsidR="004C7D8E" w:rsidRPr="0083049A" w:rsidRDefault="004C7D8E" w:rsidP="004C7D8E">
      <w:pPr>
        <w:pStyle w:val="Listenabsatz"/>
        <w:numPr>
          <w:ilvl w:val="0"/>
          <w:numId w:val="11"/>
        </w:numPr>
        <w:spacing w:after="0"/>
        <w:ind w:left="709" w:hanging="709"/>
      </w:pPr>
      <w:bookmarkStart w:id="41" w:name="A1a1"/>
      <w:bookmarkEnd w:id="41"/>
      <w:r>
        <w:t>Für ein Rechenzentrum MÜSSEN angemessene technische und organisatorische Vorgaben definiert und umgesetzt werden.</w:t>
      </w:r>
    </w:p>
    <w:p w14:paraId="7CB56A24" w14:textId="77777777" w:rsidR="004C7D8E" w:rsidRDefault="004C7D8E" w:rsidP="004C7D8E">
      <w:pPr>
        <w:pStyle w:val="Listenabsatz"/>
        <w:spacing w:after="0"/>
      </w:pPr>
    </w:p>
    <w:p w14:paraId="56B5D47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8A5074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1579DA" w14:textId="549318B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830EEDC" w14:textId="77777777" w:rsidTr="0094669D">
        <w:trPr>
          <w:trHeight w:val="205"/>
        </w:trPr>
        <w:tc>
          <w:tcPr>
            <w:tcW w:w="8356" w:type="dxa"/>
            <w:shd w:val="clear" w:color="auto" w:fill="D6E3BC" w:themeFill="accent3" w:themeFillTint="66"/>
          </w:tcPr>
          <w:p w14:paraId="68F05D1C" w14:textId="28EBD117" w:rsidR="004C7D8E" w:rsidRPr="005B4E23" w:rsidRDefault="0082273C" w:rsidP="0094669D">
            <w:pPr>
              <w:suppressAutoHyphens/>
              <w:spacing w:before="120" w:after="120"/>
            </w:pPr>
            <w:r>
              <w:t xml:space="preserve">Umsetzung: JA / NEIN / TEILWEISE / ENTBEHRLICH </w:t>
            </w:r>
          </w:p>
        </w:tc>
      </w:tr>
      <w:tr w:rsidR="004C7D8E" w:rsidRPr="00CC02C2" w14:paraId="4A90B782" w14:textId="77777777" w:rsidTr="0094669D">
        <w:tc>
          <w:tcPr>
            <w:tcW w:w="8356" w:type="dxa"/>
          </w:tcPr>
          <w:p w14:paraId="38485925" w14:textId="77777777" w:rsidR="004C7D8E" w:rsidRPr="00CC02C2" w:rsidRDefault="004C7D8E" w:rsidP="0094669D">
            <w:pPr>
              <w:suppressAutoHyphens/>
              <w:spacing w:before="120" w:after="120"/>
              <w:rPr>
                <w:color w:val="000000" w:themeColor="text1"/>
              </w:rPr>
            </w:pPr>
            <w:bookmarkStart w:id="42" w:name="A1u1"/>
            <w:bookmarkEnd w:id="42"/>
            <w:r>
              <w:rPr>
                <w:color w:val="000000" w:themeColor="text1"/>
              </w:rPr>
              <w:t>aktueller Umsetzungsstand</w:t>
            </w:r>
          </w:p>
        </w:tc>
      </w:tr>
    </w:tbl>
    <w:p w14:paraId="2CDCD29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BD98781" w14:textId="77777777" w:rsidTr="0094669D">
        <w:tc>
          <w:tcPr>
            <w:tcW w:w="8340" w:type="dxa"/>
            <w:tcBorders>
              <w:bottom w:val="single" w:sz="4" w:space="0" w:color="auto"/>
            </w:tcBorders>
            <w:shd w:val="clear" w:color="auto" w:fill="C6D9F1" w:themeFill="text2" w:themeFillTint="33"/>
          </w:tcPr>
          <w:p w14:paraId="2E88A97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C4D9E20" w14:textId="77777777" w:rsidTr="0094669D">
        <w:tc>
          <w:tcPr>
            <w:tcW w:w="8340" w:type="dxa"/>
            <w:shd w:val="clear" w:color="auto" w:fill="FFFFFF" w:themeFill="background1"/>
          </w:tcPr>
          <w:p w14:paraId="73303AD3" w14:textId="77777777" w:rsidR="004C7D8E" w:rsidRDefault="004C7D8E" w:rsidP="0094669D">
            <w:pPr>
              <w:spacing w:before="60" w:after="60"/>
              <w:rPr>
                <w:color w:val="000000" w:themeColor="text1"/>
              </w:rPr>
            </w:pPr>
            <w:r>
              <w:rPr>
                <w:color w:val="000000" w:themeColor="text1"/>
              </w:rPr>
              <w:t>Begründung der Fachseite:</w:t>
            </w:r>
          </w:p>
        </w:tc>
      </w:tr>
    </w:tbl>
    <w:p w14:paraId="68B7F3A2" w14:textId="77777777" w:rsidR="004C7D8E" w:rsidRPr="00CC02C2" w:rsidRDefault="004C7D8E" w:rsidP="004C7D8E">
      <w:pPr>
        <w:suppressAutoHyphens/>
        <w:spacing w:after="240"/>
        <w:ind w:left="720"/>
        <w:rPr>
          <w:color w:val="000000" w:themeColor="text1"/>
        </w:rPr>
      </w:pPr>
    </w:p>
    <w:p w14:paraId="541DDF13" w14:textId="59312EB6" w:rsidR="004C7D8E" w:rsidRDefault="00881E75" w:rsidP="00881E75">
      <w:pPr>
        <w:pStyle w:val="Listenabsatz"/>
        <w:numPr>
          <w:ilvl w:val="0"/>
          <w:numId w:val="11"/>
        </w:numPr>
        <w:spacing w:after="0"/>
        <w:ind w:left="709" w:hanging="709"/>
      </w:pPr>
      <w:bookmarkStart w:id="43" w:name="A1a2"/>
      <w:bookmarkEnd w:id="43"/>
      <w:r>
        <w:t>Wenn ein Rechenzentrum geplant wird oder geeignete Räumlichkeiten ausgewählt werden, MÜSSEN</w:t>
      </w:r>
      <w:r>
        <w:t xml:space="preserve"> </w:t>
      </w:r>
      <w:r>
        <w:t>auch geeignete Sicherheitsmaßnahmen unter Berücksichtigung des Schutzbedarfs der ITKomponenten (insbesondere der Verfügbarkeit) mit geplant werden.</w:t>
      </w:r>
    </w:p>
    <w:p w14:paraId="4ED9EB4F" w14:textId="77777777" w:rsidR="00881E75" w:rsidRDefault="00881E75" w:rsidP="00881E75">
      <w:pPr>
        <w:pStyle w:val="Listenabsatz"/>
        <w:spacing w:after="0"/>
      </w:pPr>
    </w:p>
    <w:p w14:paraId="1903CC8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1C9E46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4B43D0" w14:textId="3D8778B1"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03AE0FD" w14:textId="77777777" w:rsidTr="0094669D">
        <w:trPr>
          <w:trHeight w:val="205"/>
        </w:trPr>
        <w:tc>
          <w:tcPr>
            <w:tcW w:w="8356" w:type="dxa"/>
            <w:shd w:val="clear" w:color="auto" w:fill="D6E3BC" w:themeFill="accent3" w:themeFillTint="66"/>
          </w:tcPr>
          <w:p w14:paraId="577575F3" w14:textId="04C1C495" w:rsidR="004C7D8E" w:rsidRPr="005B4E23" w:rsidRDefault="0082273C" w:rsidP="0094669D">
            <w:pPr>
              <w:suppressAutoHyphens/>
              <w:spacing w:before="120" w:after="120"/>
            </w:pPr>
            <w:r>
              <w:t xml:space="preserve">Umsetzung: JA / NEIN / TEILWEISE / ENTBEHRLICH </w:t>
            </w:r>
          </w:p>
        </w:tc>
      </w:tr>
      <w:tr w:rsidR="004C7D8E" w:rsidRPr="00CC02C2" w14:paraId="1D3456C2" w14:textId="77777777" w:rsidTr="0094669D">
        <w:tc>
          <w:tcPr>
            <w:tcW w:w="8356" w:type="dxa"/>
          </w:tcPr>
          <w:p w14:paraId="7DD63175" w14:textId="77777777" w:rsidR="004C7D8E" w:rsidRPr="00CC02C2" w:rsidRDefault="004C7D8E" w:rsidP="0094669D">
            <w:pPr>
              <w:suppressAutoHyphens/>
              <w:spacing w:before="120" w:after="120"/>
              <w:rPr>
                <w:color w:val="000000" w:themeColor="text1"/>
              </w:rPr>
            </w:pPr>
            <w:bookmarkStart w:id="44" w:name="A1u2"/>
            <w:bookmarkEnd w:id="44"/>
            <w:r>
              <w:rPr>
                <w:color w:val="000000" w:themeColor="text1"/>
              </w:rPr>
              <w:t>aktueller Umsetzungsstand</w:t>
            </w:r>
          </w:p>
        </w:tc>
      </w:tr>
    </w:tbl>
    <w:p w14:paraId="7BF110B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7CA1CDE" w14:textId="77777777" w:rsidTr="0094669D">
        <w:tc>
          <w:tcPr>
            <w:tcW w:w="8340" w:type="dxa"/>
            <w:tcBorders>
              <w:bottom w:val="single" w:sz="4" w:space="0" w:color="auto"/>
            </w:tcBorders>
            <w:shd w:val="clear" w:color="auto" w:fill="C6D9F1" w:themeFill="text2" w:themeFillTint="33"/>
          </w:tcPr>
          <w:p w14:paraId="6A1A235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7FEB9A2" w14:textId="77777777" w:rsidTr="0094669D">
        <w:tc>
          <w:tcPr>
            <w:tcW w:w="8340" w:type="dxa"/>
            <w:shd w:val="clear" w:color="auto" w:fill="FFFFFF" w:themeFill="background1"/>
          </w:tcPr>
          <w:p w14:paraId="6FC231D5" w14:textId="77777777" w:rsidR="004C7D8E" w:rsidRDefault="004C7D8E" w:rsidP="0094669D">
            <w:pPr>
              <w:spacing w:before="60" w:after="60"/>
              <w:rPr>
                <w:color w:val="000000" w:themeColor="text1"/>
              </w:rPr>
            </w:pPr>
            <w:r>
              <w:rPr>
                <w:color w:val="000000" w:themeColor="text1"/>
              </w:rPr>
              <w:t>Begründung der Fachseite:</w:t>
            </w:r>
          </w:p>
        </w:tc>
      </w:tr>
    </w:tbl>
    <w:p w14:paraId="3681B79C" w14:textId="77777777" w:rsidR="00881E75" w:rsidRDefault="00881E75" w:rsidP="00881E75">
      <w:pPr>
        <w:pStyle w:val="Listenabsatz"/>
        <w:spacing w:after="0"/>
      </w:pPr>
      <w:bookmarkStart w:id="45" w:name="A1a4"/>
      <w:bookmarkEnd w:id="45"/>
    </w:p>
    <w:p w14:paraId="4E20650C" w14:textId="77777777" w:rsidR="00881E75" w:rsidRDefault="00881E75" w:rsidP="00881E75">
      <w:pPr>
        <w:pStyle w:val="Listenabsatz"/>
        <w:spacing w:after="0"/>
      </w:pPr>
    </w:p>
    <w:p w14:paraId="1E40586F" w14:textId="1B87AF0D" w:rsidR="004C7D8E" w:rsidRPr="0083049A" w:rsidRDefault="004C7D8E" w:rsidP="004C7D8E">
      <w:pPr>
        <w:pStyle w:val="Listenabsatz"/>
        <w:numPr>
          <w:ilvl w:val="0"/>
          <w:numId w:val="11"/>
        </w:numPr>
        <w:spacing w:after="0"/>
        <w:ind w:left="709" w:hanging="709"/>
      </w:pPr>
      <w:r>
        <w:t xml:space="preserve">Ein Rechenzentrum MUSS insgesamt als geschlossener Sicherheitsbereich </w:t>
      </w:r>
      <w:r w:rsidR="00881E75">
        <w:br/>
      </w:r>
      <w:r>
        <w:t>konzipiert werden.</w:t>
      </w:r>
    </w:p>
    <w:p w14:paraId="258D536D" w14:textId="3AAF4F07" w:rsidR="004C7D8E" w:rsidRDefault="004C7D8E" w:rsidP="004C7D8E">
      <w:pPr>
        <w:pStyle w:val="Listenabsatz"/>
        <w:spacing w:after="0"/>
      </w:pPr>
    </w:p>
    <w:p w14:paraId="7277975B" w14:textId="4D5DDA1C" w:rsidR="00044A38" w:rsidRDefault="00044A38" w:rsidP="004C7D8E">
      <w:pPr>
        <w:pStyle w:val="Listenabsatz"/>
        <w:spacing w:after="0"/>
      </w:pPr>
    </w:p>
    <w:p w14:paraId="24854162" w14:textId="77777777" w:rsidR="00044A38" w:rsidRDefault="00044A38" w:rsidP="004C7D8E">
      <w:pPr>
        <w:pStyle w:val="Listenabsatz"/>
        <w:spacing w:after="0"/>
      </w:pPr>
    </w:p>
    <w:p w14:paraId="39C6307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33D79E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7B643E" w14:textId="2C13C91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D7D7F0E" w14:textId="77777777" w:rsidTr="0094669D">
        <w:trPr>
          <w:trHeight w:val="205"/>
        </w:trPr>
        <w:tc>
          <w:tcPr>
            <w:tcW w:w="8356" w:type="dxa"/>
            <w:shd w:val="clear" w:color="auto" w:fill="D6E3BC" w:themeFill="accent3" w:themeFillTint="66"/>
          </w:tcPr>
          <w:p w14:paraId="60C194FC" w14:textId="0EF1A06A" w:rsidR="004C7D8E" w:rsidRPr="005B4E23" w:rsidRDefault="0082273C" w:rsidP="0094669D">
            <w:pPr>
              <w:suppressAutoHyphens/>
              <w:spacing w:before="120" w:after="120"/>
            </w:pPr>
            <w:r>
              <w:t xml:space="preserve">Umsetzung: JA / NEIN / TEILWEISE / ENTBEHRLICH </w:t>
            </w:r>
          </w:p>
        </w:tc>
      </w:tr>
      <w:tr w:rsidR="004C7D8E" w:rsidRPr="00CC02C2" w14:paraId="1AF4E776" w14:textId="77777777" w:rsidTr="0094669D">
        <w:tc>
          <w:tcPr>
            <w:tcW w:w="8356" w:type="dxa"/>
          </w:tcPr>
          <w:p w14:paraId="5280316C" w14:textId="77777777" w:rsidR="004C7D8E" w:rsidRPr="00CC02C2" w:rsidRDefault="004C7D8E" w:rsidP="0094669D">
            <w:pPr>
              <w:suppressAutoHyphens/>
              <w:spacing w:before="120" w:after="120"/>
              <w:rPr>
                <w:color w:val="000000" w:themeColor="text1"/>
              </w:rPr>
            </w:pPr>
            <w:bookmarkStart w:id="46" w:name="A1u4"/>
            <w:bookmarkEnd w:id="46"/>
            <w:r>
              <w:rPr>
                <w:color w:val="000000" w:themeColor="text1"/>
              </w:rPr>
              <w:t>aktueller Umsetzungsstand</w:t>
            </w:r>
          </w:p>
        </w:tc>
      </w:tr>
    </w:tbl>
    <w:p w14:paraId="40604A9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705F103" w14:textId="77777777" w:rsidTr="0094669D">
        <w:tc>
          <w:tcPr>
            <w:tcW w:w="8340" w:type="dxa"/>
            <w:tcBorders>
              <w:bottom w:val="single" w:sz="4" w:space="0" w:color="auto"/>
            </w:tcBorders>
            <w:shd w:val="clear" w:color="auto" w:fill="C6D9F1" w:themeFill="text2" w:themeFillTint="33"/>
          </w:tcPr>
          <w:p w14:paraId="49199F6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FD2BAF8" w14:textId="77777777" w:rsidTr="0094669D">
        <w:tc>
          <w:tcPr>
            <w:tcW w:w="8340" w:type="dxa"/>
            <w:shd w:val="clear" w:color="auto" w:fill="FFFFFF" w:themeFill="background1"/>
          </w:tcPr>
          <w:p w14:paraId="39FBE6D1" w14:textId="77777777" w:rsidR="004C7D8E" w:rsidRDefault="004C7D8E" w:rsidP="0094669D">
            <w:pPr>
              <w:spacing w:before="60" w:after="60"/>
              <w:rPr>
                <w:color w:val="000000" w:themeColor="text1"/>
              </w:rPr>
            </w:pPr>
            <w:r>
              <w:rPr>
                <w:color w:val="000000" w:themeColor="text1"/>
              </w:rPr>
              <w:t>Begründung der Fachseite:</w:t>
            </w:r>
          </w:p>
        </w:tc>
      </w:tr>
    </w:tbl>
    <w:p w14:paraId="225B63CF" w14:textId="77777777" w:rsidR="004C7D8E" w:rsidRPr="00CC02C2" w:rsidRDefault="004C7D8E" w:rsidP="004C7D8E">
      <w:pPr>
        <w:suppressAutoHyphens/>
        <w:spacing w:after="240"/>
        <w:ind w:left="720"/>
        <w:rPr>
          <w:color w:val="000000" w:themeColor="text1"/>
        </w:rPr>
      </w:pPr>
    </w:p>
    <w:p w14:paraId="2710BA04" w14:textId="77777777" w:rsidR="004C7D8E" w:rsidRPr="0083049A" w:rsidRDefault="004C7D8E" w:rsidP="004C7D8E">
      <w:pPr>
        <w:pStyle w:val="Listenabsatz"/>
        <w:numPr>
          <w:ilvl w:val="0"/>
          <w:numId w:val="11"/>
        </w:numPr>
        <w:spacing w:after="0"/>
        <w:ind w:left="709" w:hanging="709"/>
      </w:pPr>
      <w:bookmarkStart w:id="47" w:name="A1a5"/>
      <w:bookmarkEnd w:id="47"/>
      <w:r>
        <w:t>Es MUSS zudem unterschiedliche Sicherheitszonen aufweisen.</w:t>
      </w:r>
    </w:p>
    <w:p w14:paraId="47BCFFAC" w14:textId="77777777" w:rsidR="004C7D8E" w:rsidRDefault="004C7D8E" w:rsidP="004C7D8E">
      <w:pPr>
        <w:pStyle w:val="Listenabsatz"/>
        <w:spacing w:after="0"/>
      </w:pPr>
    </w:p>
    <w:p w14:paraId="38A9499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17A0DF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766EDB" w14:textId="627BCA7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5415576" w14:textId="77777777" w:rsidTr="0094669D">
        <w:trPr>
          <w:trHeight w:val="205"/>
        </w:trPr>
        <w:tc>
          <w:tcPr>
            <w:tcW w:w="8356" w:type="dxa"/>
            <w:shd w:val="clear" w:color="auto" w:fill="D6E3BC" w:themeFill="accent3" w:themeFillTint="66"/>
          </w:tcPr>
          <w:p w14:paraId="2487B541" w14:textId="23B74276" w:rsidR="004C7D8E" w:rsidRPr="005B4E23" w:rsidRDefault="0082273C" w:rsidP="0094669D">
            <w:pPr>
              <w:suppressAutoHyphens/>
              <w:spacing w:before="120" w:after="120"/>
            </w:pPr>
            <w:r>
              <w:t xml:space="preserve">Umsetzung: JA / NEIN / TEILWEISE / ENTBEHRLICH </w:t>
            </w:r>
          </w:p>
        </w:tc>
      </w:tr>
      <w:tr w:rsidR="004C7D8E" w:rsidRPr="00CC02C2" w14:paraId="3BFC1853" w14:textId="77777777" w:rsidTr="0094669D">
        <w:tc>
          <w:tcPr>
            <w:tcW w:w="8356" w:type="dxa"/>
          </w:tcPr>
          <w:p w14:paraId="367830FD" w14:textId="77777777" w:rsidR="004C7D8E" w:rsidRPr="00CC02C2" w:rsidRDefault="004C7D8E" w:rsidP="0094669D">
            <w:pPr>
              <w:suppressAutoHyphens/>
              <w:spacing w:before="120" w:after="120"/>
              <w:rPr>
                <w:color w:val="000000" w:themeColor="text1"/>
              </w:rPr>
            </w:pPr>
            <w:bookmarkStart w:id="48" w:name="A1u5"/>
            <w:bookmarkEnd w:id="48"/>
            <w:r>
              <w:rPr>
                <w:color w:val="000000" w:themeColor="text1"/>
              </w:rPr>
              <w:t>aktueller Umsetzungsstand</w:t>
            </w:r>
          </w:p>
        </w:tc>
      </w:tr>
    </w:tbl>
    <w:p w14:paraId="513E0DC1"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AAD9422" w14:textId="77777777" w:rsidTr="0094669D">
        <w:tc>
          <w:tcPr>
            <w:tcW w:w="8340" w:type="dxa"/>
            <w:tcBorders>
              <w:bottom w:val="single" w:sz="4" w:space="0" w:color="auto"/>
            </w:tcBorders>
            <w:shd w:val="clear" w:color="auto" w:fill="C6D9F1" w:themeFill="text2" w:themeFillTint="33"/>
          </w:tcPr>
          <w:p w14:paraId="54A28AA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6253613" w14:textId="77777777" w:rsidTr="0094669D">
        <w:tc>
          <w:tcPr>
            <w:tcW w:w="8340" w:type="dxa"/>
            <w:shd w:val="clear" w:color="auto" w:fill="FFFFFF" w:themeFill="background1"/>
          </w:tcPr>
          <w:p w14:paraId="7018E565" w14:textId="77777777" w:rsidR="004C7D8E" w:rsidRDefault="004C7D8E" w:rsidP="0094669D">
            <w:pPr>
              <w:spacing w:before="60" w:after="60"/>
              <w:rPr>
                <w:color w:val="000000" w:themeColor="text1"/>
              </w:rPr>
            </w:pPr>
            <w:r>
              <w:rPr>
                <w:color w:val="000000" w:themeColor="text1"/>
              </w:rPr>
              <w:t>Begründung der Fachseite:</w:t>
            </w:r>
          </w:p>
        </w:tc>
      </w:tr>
    </w:tbl>
    <w:p w14:paraId="5C983D69" w14:textId="0DA94900" w:rsidR="004C7D8E" w:rsidRDefault="004C7D8E" w:rsidP="00881E75">
      <w:pPr>
        <w:spacing w:after="0"/>
      </w:pPr>
    </w:p>
    <w:p w14:paraId="326233FB" w14:textId="77777777" w:rsidR="00881E75" w:rsidRPr="00881E75" w:rsidRDefault="00881E75" w:rsidP="00881E75">
      <w:pPr>
        <w:spacing w:after="0"/>
      </w:pPr>
    </w:p>
    <w:p w14:paraId="4DD38043" w14:textId="117112A8" w:rsidR="004C7D8E" w:rsidRDefault="00881E75" w:rsidP="00881E75">
      <w:pPr>
        <w:pStyle w:val="Listenabsatz"/>
        <w:numPr>
          <w:ilvl w:val="0"/>
          <w:numId w:val="11"/>
        </w:numPr>
        <w:spacing w:after="0"/>
        <w:ind w:left="709" w:hanging="709"/>
      </w:pPr>
      <w:bookmarkStart w:id="49" w:name="A1a6"/>
      <w:bookmarkEnd w:id="49"/>
      <w:r w:rsidRPr="00881E75">
        <w:t>Dafür MÜSSEN z. B. Verwaltungs-, Logistik-, IT-</w:t>
      </w:r>
      <w:r>
        <w:t xml:space="preserve"> </w:t>
      </w:r>
      <w:r>
        <w:t xml:space="preserve">Betriebs- und Support-Bereiche klar voneinander getrennt werden. Im Falle eines Serverraums </w:t>
      </w:r>
      <w:r w:rsidR="00D06C27">
        <w:t>MUSS</w:t>
      </w:r>
      <w:r>
        <w:t xml:space="preserve"> geprüft werden, ob unterschiedliche Sicherheitszonen eingerichtet werden können</w:t>
      </w:r>
      <w:r>
        <w:t>.</w:t>
      </w:r>
    </w:p>
    <w:p w14:paraId="606920D1" w14:textId="77777777" w:rsidR="00881E75" w:rsidRDefault="00881E75" w:rsidP="004C7D8E">
      <w:pPr>
        <w:pStyle w:val="Listenabsatz"/>
        <w:spacing w:after="0"/>
      </w:pPr>
    </w:p>
    <w:p w14:paraId="45EC6AFF"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9D19E9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BECF0B" w14:textId="0C8F2E2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A8D28D5" w14:textId="77777777" w:rsidTr="0094669D">
        <w:trPr>
          <w:trHeight w:val="205"/>
        </w:trPr>
        <w:tc>
          <w:tcPr>
            <w:tcW w:w="8356" w:type="dxa"/>
            <w:shd w:val="clear" w:color="auto" w:fill="D6E3BC" w:themeFill="accent3" w:themeFillTint="66"/>
          </w:tcPr>
          <w:p w14:paraId="4819A2F3" w14:textId="0F09CE17" w:rsidR="004C7D8E" w:rsidRPr="005B4E23" w:rsidRDefault="0082273C" w:rsidP="0094669D">
            <w:pPr>
              <w:suppressAutoHyphens/>
              <w:spacing w:before="120" w:after="120"/>
            </w:pPr>
            <w:r>
              <w:t xml:space="preserve">Umsetzung: JA / NEIN / TEILWEISE / ENTBEHRLICH </w:t>
            </w:r>
          </w:p>
        </w:tc>
      </w:tr>
      <w:tr w:rsidR="004C7D8E" w:rsidRPr="00CC02C2" w14:paraId="05947ECC" w14:textId="77777777" w:rsidTr="0094669D">
        <w:tc>
          <w:tcPr>
            <w:tcW w:w="8356" w:type="dxa"/>
          </w:tcPr>
          <w:p w14:paraId="34644414" w14:textId="77777777" w:rsidR="004C7D8E" w:rsidRPr="00CC02C2" w:rsidRDefault="004C7D8E" w:rsidP="0094669D">
            <w:pPr>
              <w:suppressAutoHyphens/>
              <w:spacing w:before="120" w:after="120"/>
              <w:rPr>
                <w:color w:val="000000" w:themeColor="text1"/>
              </w:rPr>
            </w:pPr>
            <w:bookmarkStart w:id="50" w:name="A1u6"/>
            <w:bookmarkEnd w:id="50"/>
            <w:r>
              <w:rPr>
                <w:color w:val="000000" w:themeColor="text1"/>
              </w:rPr>
              <w:t>aktueller Umsetzungsstand</w:t>
            </w:r>
          </w:p>
        </w:tc>
      </w:tr>
    </w:tbl>
    <w:p w14:paraId="2CD10F2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BA23E67" w14:textId="77777777" w:rsidTr="0094669D">
        <w:tc>
          <w:tcPr>
            <w:tcW w:w="8340" w:type="dxa"/>
            <w:tcBorders>
              <w:bottom w:val="single" w:sz="4" w:space="0" w:color="auto"/>
            </w:tcBorders>
            <w:shd w:val="clear" w:color="auto" w:fill="C6D9F1" w:themeFill="text2" w:themeFillTint="33"/>
          </w:tcPr>
          <w:p w14:paraId="6B4044F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E935FBD" w14:textId="77777777" w:rsidTr="0094669D">
        <w:tc>
          <w:tcPr>
            <w:tcW w:w="8340" w:type="dxa"/>
            <w:shd w:val="clear" w:color="auto" w:fill="FFFFFF" w:themeFill="background1"/>
          </w:tcPr>
          <w:p w14:paraId="3A40AF57" w14:textId="77777777" w:rsidR="004C7D8E" w:rsidRDefault="004C7D8E" w:rsidP="0094669D">
            <w:pPr>
              <w:spacing w:before="60" w:after="60"/>
              <w:rPr>
                <w:color w:val="000000" w:themeColor="text1"/>
              </w:rPr>
            </w:pPr>
            <w:r>
              <w:rPr>
                <w:color w:val="000000" w:themeColor="text1"/>
              </w:rPr>
              <w:t>Begründung der Fachseite:</w:t>
            </w:r>
          </w:p>
        </w:tc>
      </w:tr>
    </w:tbl>
    <w:p w14:paraId="56CCCC45" w14:textId="266B1790" w:rsidR="004C7D8E" w:rsidRDefault="004C7D8E" w:rsidP="004C7D8E">
      <w:pPr>
        <w:suppressAutoHyphens/>
        <w:spacing w:after="240"/>
        <w:ind w:left="720"/>
        <w:rPr>
          <w:color w:val="000000" w:themeColor="text1"/>
        </w:rPr>
      </w:pPr>
    </w:p>
    <w:p w14:paraId="7573B930" w14:textId="77777777" w:rsidR="00044A38" w:rsidRPr="00CC02C2" w:rsidRDefault="00044A38" w:rsidP="004C7D8E">
      <w:pPr>
        <w:suppressAutoHyphens/>
        <w:spacing w:after="240"/>
        <w:ind w:left="720"/>
        <w:rPr>
          <w:color w:val="000000" w:themeColor="text1"/>
        </w:rPr>
      </w:pPr>
    </w:p>
    <w:p w14:paraId="2876A5D6" w14:textId="77777777" w:rsidR="004C7D8E" w:rsidRPr="00CC02C2" w:rsidRDefault="004C7D8E" w:rsidP="004C7D8E">
      <w:pPr>
        <w:suppressAutoHyphens/>
        <w:spacing w:after="240"/>
        <w:ind w:left="720"/>
        <w:rPr>
          <w:color w:val="000000" w:themeColor="text1"/>
        </w:rPr>
      </w:pPr>
      <w:bookmarkStart w:id="51" w:name="A1a7"/>
      <w:bookmarkEnd w:id="51"/>
    </w:p>
    <w:p w14:paraId="4C396138" w14:textId="74C2C8C3" w:rsidR="004C7D8E" w:rsidRDefault="004C7D8E" w:rsidP="004C7D8E">
      <w:pPr>
        <w:pStyle w:val="berschrift2"/>
      </w:pPr>
      <w:bookmarkStart w:id="52" w:name="A1a9"/>
      <w:bookmarkStart w:id="53" w:name="A2"/>
      <w:bookmarkStart w:id="54" w:name="_Toc91938126"/>
      <w:bookmarkStart w:id="55" w:name="_Toc92289264"/>
      <w:bookmarkEnd w:id="52"/>
      <w:bookmarkEnd w:id="53"/>
      <w:r>
        <w:t xml:space="preserve">Bildung von Brandabschnitten </w:t>
      </w:r>
      <w:r w:rsidR="00ED1380">
        <w:t xml:space="preserve">(B) </w:t>
      </w:r>
      <w:r>
        <w:t>[A2]</w:t>
      </w:r>
      <w:bookmarkEnd w:id="54"/>
      <w:bookmarkEnd w:id="55"/>
    </w:p>
    <w:p w14:paraId="50538EAA" w14:textId="77777777" w:rsidR="004C7D8E" w:rsidRPr="00CC02C2" w:rsidRDefault="004C7D8E" w:rsidP="004C7D8E">
      <w:pPr>
        <w:suppressAutoHyphens/>
        <w:spacing w:after="240"/>
        <w:ind w:left="720"/>
        <w:rPr>
          <w:color w:val="000000" w:themeColor="text1"/>
        </w:rPr>
      </w:pPr>
    </w:p>
    <w:p w14:paraId="3094EA1F" w14:textId="5A99B2DD" w:rsidR="004C7D8E" w:rsidRPr="0083049A" w:rsidRDefault="004C7D8E" w:rsidP="004C7D8E">
      <w:pPr>
        <w:pStyle w:val="Listenabsatz"/>
        <w:numPr>
          <w:ilvl w:val="0"/>
          <w:numId w:val="11"/>
        </w:numPr>
        <w:spacing w:after="0"/>
        <w:ind w:left="709" w:hanging="709"/>
      </w:pPr>
      <w:bookmarkStart w:id="56" w:name="A2a1"/>
      <w:bookmarkEnd w:id="56"/>
      <w:r>
        <w:t>Es MÜSSEN geeignete Brand</w:t>
      </w:r>
      <w:r w:rsidR="00881E75">
        <w:t>- und Rauch</w:t>
      </w:r>
      <w:r>
        <w:t>abschnitte für die Räumlichkeiten eines Rechenzentrums festgelegt werden.</w:t>
      </w:r>
    </w:p>
    <w:p w14:paraId="5BE68359" w14:textId="77777777" w:rsidR="004C7D8E" w:rsidRDefault="004C7D8E" w:rsidP="004C7D8E">
      <w:pPr>
        <w:pStyle w:val="Listenabsatz"/>
        <w:spacing w:after="0"/>
      </w:pPr>
    </w:p>
    <w:p w14:paraId="3549D03D"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BC6850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E97731" w14:textId="1E5F3B7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E3E2903" w14:textId="77777777" w:rsidTr="0094669D">
        <w:trPr>
          <w:trHeight w:val="205"/>
        </w:trPr>
        <w:tc>
          <w:tcPr>
            <w:tcW w:w="8356" w:type="dxa"/>
            <w:shd w:val="clear" w:color="auto" w:fill="D6E3BC" w:themeFill="accent3" w:themeFillTint="66"/>
          </w:tcPr>
          <w:p w14:paraId="4C8E6825" w14:textId="12093ACC" w:rsidR="004C7D8E" w:rsidRPr="005B4E23" w:rsidRDefault="0082273C" w:rsidP="0094669D">
            <w:pPr>
              <w:suppressAutoHyphens/>
              <w:spacing w:before="120" w:after="120"/>
            </w:pPr>
            <w:r>
              <w:t xml:space="preserve">Umsetzung: JA / NEIN / TEILWEISE / ENTBEHRLICH </w:t>
            </w:r>
          </w:p>
        </w:tc>
      </w:tr>
      <w:tr w:rsidR="004C7D8E" w:rsidRPr="00CC02C2" w14:paraId="0F1EAEA4" w14:textId="77777777" w:rsidTr="0094669D">
        <w:tc>
          <w:tcPr>
            <w:tcW w:w="8356" w:type="dxa"/>
          </w:tcPr>
          <w:p w14:paraId="01B81C34" w14:textId="77777777" w:rsidR="004C7D8E" w:rsidRPr="00CC02C2" w:rsidRDefault="004C7D8E" w:rsidP="0094669D">
            <w:pPr>
              <w:suppressAutoHyphens/>
              <w:spacing w:before="120" w:after="120"/>
              <w:rPr>
                <w:color w:val="000000" w:themeColor="text1"/>
              </w:rPr>
            </w:pPr>
            <w:bookmarkStart w:id="57" w:name="A2u1"/>
            <w:bookmarkEnd w:id="57"/>
            <w:r>
              <w:rPr>
                <w:color w:val="000000" w:themeColor="text1"/>
              </w:rPr>
              <w:t>aktueller Umsetzungsstand</w:t>
            </w:r>
          </w:p>
        </w:tc>
      </w:tr>
    </w:tbl>
    <w:p w14:paraId="271E827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9CA534B" w14:textId="77777777" w:rsidTr="0094669D">
        <w:tc>
          <w:tcPr>
            <w:tcW w:w="8340" w:type="dxa"/>
            <w:tcBorders>
              <w:bottom w:val="single" w:sz="4" w:space="0" w:color="auto"/>
            </w:tcBorders>
            <w:shd w:val="clear" w:color="auto" w:fill="C6D9F1" w:themeFill="text2" w:themeFillTint="33"/>
          </w:tcPr>
          <w:p w14:paraId="587F617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F09C9F2" w14:textId="77777777" w:rsidTr="0094669D">
        <w:tc>
          <w:tcPr>
            <w:tcW w:w="8340" w:type="dxa"/>
            <w:shd w:val="clear" w:color="auto" w:fill="FFFFFF" w:themeFill="background1"/>
          </w:tcPr>
          <w:p w14:paraId="51EA27E8" w14:textId="77777777" w:rsidR="004C7D8E" w:rsidRDefault="004C7D8E" w:rsidP="0094669D">
            <w:pPr>
              <w:spacing w:before="60" w:after="60"/>
              <w:rPr>
                <w:color w:val="000000" w:themeColor="text1"/>
              </w:rPr>
            </w:pPr>
            <w:r>
              <w:rPr>
                <w:color w:val="000000" w:themeColor="text1"/>
              </w:rPr>
              <w:t>Begründung der Fachseite:</w:t>
            </w:r>
          </w:p>
        </w:tc>
      </w:tr>
    </w:tbl>
    <w:p w14:paraId="55951A83" w14:textId="77777777" w:rsidR="004C7D8E" w:rsidRPr="00CC02C2" w:rsidRDefault="004C7D8E" w:rsidP="004C7D8E">
      <w:pPr>
        <w:suppressAutoHyphens/>
        <w:spacing w:after="240"/>
        <w:ind w:left="720"/>
        <w:rPr>
          <w:color w:val="000000" w:themeColor="text1"/>
        </w:rPr>
      </w:pPr>
    </w:p>
    <w:p w14:paraId="7352D36F" w14:textId="6FA05989" w:rsidR="004C7D8E" w:rsidRDefault="00881E75" w:rsidP="00881E75">
      <w:pPr>
        <w:pStyle w:val="Listenabsatz"/>
        <w:numPr>
          <w:ilvl w:val="0"/>
          <w:numId w:val="11"/>
        </w:numPr>
        <w:spacing w:after="0"/>
        <w:ind w:left="709" w:hanging="709"/>
      </w:pPr>
      <w:bookmarkStart w:id="58" w:name="A2a2"/>
      <w:bookmarkEnd w:id="58"/>
      <w:r>
        <w:t>Die Brand- und Rauchabschnitte MÜSSEN über den baurechtlich vorgeschriebenen Rahmen hinaus auch Schutz für die darin befindlichen technischen Einrichtungen und deren Verfügbarkeit bieten.</w:t>
      </w:r>
    </w:p>
    <w:p w14:paraId="7597C31E" w14:textId="77777777" w:rsidR="00881E75" w:rsidRDefault="00881E75" w:rsidP="004C7D8E">
      <w:pPr>
        <w:pStyle w:val="Listenabsatz"/>
        <w:spacing w:after="0"/>
      </w:pPr>
    </w:p>
    <w:p w14:paraId="4B863B11"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794CAD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35DDB7" w14:textId="2BA696B3"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447A8D7" w14:textId="77777777" w:rsidTr="0094669D">
        <w:trPr>
          <w:trHeight w:val="205"/>
        </w:trPr>
        <w:tc>
          <w:tcPr>
            <w:tcW w:w="8356" w:type="dxa"/>
            <w:shd w:val="clear" w:color="auto" w:fill="D6E3BC" w:themeFill="accent3" w:themeFillTint="66"/>
          </w:tcPr>
          <w:p w14:paraId="0787800A" w14:textId="2682D7A6" w:rsidR="004C7D8E" w:rsidRPr="005B4E23" w:rsidRDefault="0082273C" w:rsidP="0094669D">
            <w:pPr>
              <w:suppressAutoHyphens/>
              <w:spacing w:before="120" w:after="120"/>
            </w:pPr>
            <w:r>
              <w:t xml:space="preserve">Umsetzung: JA / NEIN / TEILWEISE / ENTBEHRLICH </w:t>
            </w:r>
          </w:p>
        </w:tc>
      </w:tr>
      <w:tr w:rsidR="004C7D8E" w:rsidRPr="00CC02C2" w14:paraId="3B912EEA" w14:textId="77777777" w:rsidTr="0094669D">
        <w:tc>
          <w:tcPr>
            <w:tcW w:w="8356" w:type="dxa"/>
          </w:tcPr>
          <w:p w14:paraId="7C253C8F" w14:textId="77777777" w:rsidR="004C7D8E" w:rsidRPr="00CC02C2" w:rsidRDefault="004C7D8E" w:rsidP="0094669D">
            <w:pPr>
              <w:suppressAutoHyphens/>
              <w:spacing w:before="120" w:after="120"/>
              <w:rPr>
                <w:color w:val="000000" w:themeColor="text1"/>
              </w:rPr>
            </w:pPr>
            <w:bookmarkStart w:id="59" w:name="A2u2"/>
            <w:bookmarkEnd w:id="59"/>
            <w:r>
              <w:rPr>
                <w:color w:val="000000" w:themeColor="text1"/>
              </w:rPr>
              <w:t>aktueller Umsetzungsstand</w:t>
            </w:r>
          </w:p>
        </w:tc>
      </w:tr>
    </w:tbl>
    <w:p w14:paraId="4BC18F5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72641D7" w14:textId="77777777" w:rsidTr="0094669D">
        <w:tc>
          <w:tcPr>
            <w:tcW w:w="8340" w:type="dxa"/>
            <w:tcBorders>
              <w:bottom w:val="single" w:sz="4" w:space="0" w:color="auto"/>
            </w:tcBorders>
            <w:shd w:val="clear" w:color="auto" w:fill="C6D9F1" w:themeFill="text2" w:themeFillTint="33"/>
          </w:tcPr>
          <w:p w14:paraId="5BA3D4C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1BB1284" w14:textId="77777777" w:rsidTr="0094669D">
        <w:tc>
          <w:tcPr>
            <w:tcW w:w="8340" w:type="dxa"/>
            <w:shd w:val="clear" w:color="auto" w:fill="FFFFFF" w:themeFill="background1"/>
          </w:tcPr>
          <w:p w14:paraId="51B89864" w14:textId="77777777" w:rsidR="004C7D8E" w:rsidRDefault="004C7D8E" w:rsidP="0094669D">
            <w:pPr>
              <w:spacing w:before="60" w:after="60"/>
              <w:rPr>
                <w:color w:val="000000" w:themeColor="text1"/>
              </w:rPr>
            </w:pPr>
            <w:r>
              <w:rPr>
                <w:color w:val="000000" w:themeColor="text1"/>
              </w:rPr>
              <w:t>Begründung der Fachseite:</w:t>
            </w:r>
          </w:p>
        </w:tc>
      </w:tr>
    </w:tbl>
    <w:p w14:paraId="70C211CA" w14:textId="77777777" w:rsidR="004C7D8E" w:rsidRPr="00CC02C2" w:rsidRDefault="004C7D8E" w:rsidP="004C7D8E">
      <w:pPr>
        <w:suppressAutoHyphens/>
        <w:spacing w:after="240"/>
        <w:ind w:left="720"/>
        <w:rPr>
          <w:color w:val="000000" w:themeColor="text1"/>
        </w:rPr>
      </w:pPr>
    </w:p>
    <w:p w14:paraId="62A14646" w14:textId="4E061CBA" w:rsidR="004C7D8E" w:rsidRDefault="00E94CD6" w:rsidP="00E94CD6">
      <w:pPr>
        <w:pStyle w:val="Listenabsatz"/>
        <w:numPr>
          <w:ilvl w:val="0"/>
          <w:numId w:val="11"/>
        </w:numPr>
        <w:spacing w:after="0"/>
        <w:ind w:left="709" w:hanging="709"/>
      </w:pPr>
      <w:bookmarkStart w:id="60" w:name="A2a3"/>
      <w:bookmarkEnd w:id="60"/>
      <w:r w:rsidRPr="00E94CD6">
        <w:t>Es MUSS verhindert werden, dass sich Brand und Rauch ausbreiten</w:t>
      </w:r>
      <w:r>
        <w:t>.</w:t>
      </w:r>
    </w:p>
    <w:p w14:paraId="5B88EB07" w14:textId="77777777" w:rsidR="00E94CD6" w:rsidRDefault="00E94CD6" w:rsidP="004C7D8E">
      <w:pPr>
        <w:pStyle w:val="Listenabsatz"/>
        <w:spacing w:after="0"/>
      </w:pPr>
    </w:p>
    <w:p w14:paraId="6011D81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79B3947"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F1339C" w14:textId="08531C3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80848A5" w14:textId="77777777" w:rsidTr="0094669D">
        <w:trPr>
          <w:trHeight w:val="205"/>
        </w:trPr>
        <w:tc>
          <w:tcPr>
            <w:tcW w:w="8356" w:type="dxa"/>
            <w:shd w:val="clear" w:color="auto" w:fill="D6E3BC" w:themeFill="accent3" w:themeFillTint="66"/>
          </w:tcPr>
          <w:p w14:paraId="2855A0D8" w14:textId="4AA8B9DD" w:rsidR="004C7D8E" w:rsidRPr="005B4E23" w:rsidRDefault="0082273C" w:rsidP="0094669D">
            <w:pPr>
              <w:suppressAutoHyphens/>
              <w:spacing w:before="120" w:after="120"/>
            </w:pPr>
            <w:r>
              <w:t xml:space="preserve">Umsetzung: JA / NEIN / TEILWEISE / ENTBEHRLICH </w:t>
            </w:r>
          </w:p>
        </w:tc>
      </w:tr>
      <w:tr w:rsidR="004C7D8E" w:rsidRPr="00CC02C2" w14:paraId="2408C2D4" w14:textId="77777777" w:rsidTr="0094669D">
        <w:tc>
          <w:tcPr>
            <w:tcW w:w="8356" w:type="dxa"/>
          </w:tcPr>
          <w:p w14:paraId="70D7DB66" w14:textId="77777777" w:rsidR="004C7D8E" w:rsidRPr="00CC02C2" w:rsidRDefault="004C7D8E" w:rsidP="0094669D">
            <w:pPr>
              <w:suppressAutoHyphens/>
              <w:spacing w:before="120" w:after="120"/>
              <w:rPr>
                <w:color w:val="000000" w:themeColor="text1"/>
              </w:rPr>
            </w:pPr>
            <w:bookmarkStart w:id="61" w:name="A2u3"/>
            <w:bookmarkEnd w:id="61"/>
            <w:r>
              <w:rPr>
                <w:color w:val="000000" w:themeColor="text1"/>
              </w:rPr>
              <w:t>aktueller Umsetzungsstand</w:t>
            </w:r>
          </w:p>
        </w:tc>
      </w:tr>
    </w:tbl>
    <w:p w14:paraId="7F2712B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8B7D4CB" w14:textId="77777777" w:rsidTr="0094669D">
        <w:tc>
          <w:tcPr>
            <w:tcW w:w="8340" w:type="dxa"/>
            <w:tcBorders>
              <w:bottom w:val="single" w:sz="4" w:space="0" w:color="auto"/>
            </w:tcBorders>
            <w:shd w:val="clear" w:color="auto" w:fill="C6D9F1" w:themeFill="text2" w:themeFillTint="33"/>
          </w:tcPr>
          <w:p w14:paraId="1905A5D6"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B9ABA3C" w14:textId="77777777" w:rsidTr="0094669D">
        <w:tc>
          <w:tcPr>
            <w:tcW w:w="8340" w:type="dxa"/>
            <w:shd w:val="clear" w:color="auto" w:fill="FFFFFF" w:themeFill="background1"/>
          </w:tcPr>
          <w:p w14:paraId="0F6B1F41" w14:textId="77777777" w:rsidR="004C7D8E" w:rsidRDefault="004C7D8E" w:rsidP="0094669D">
            <w:pPr>
              <w:spacing w:before="60" w:after="60"/>
              <w:rPr>
                <w:color w:val="000000" w:themeColor="text1"/>
              </w:rPr>
            </w:pPr>
            <w:r>
              <w:rPr>
                <w:color w:val="000000" w:themeColor="text1"/>
              </w:rPr>
              <w:t>Begründung der Fachseite:</w:t>
            </w:r>
          </w:p>
        </w:tc>
      </w:tr>
    </w:tbl>
    <w:p w14:paraId="19E75D6D" w14:textId="77777777" w:rsidR="004C7D8E" w:rsidRPr="00CC02C2" w:rsidRDefault="004C7D8E" w:rsidP="004C7D8E">
      <w:pPr>
        <w:suppressAutoHyphens/>
        <w:spacing w:after="240"/>
        <w:ind w:left="720"/>
        <w:rPr>
          <w:color w:val="000000" w:themeColor="text1"/>
        </w:rPr>
      </w:pPr>
    </w:p>
    <w:p w14:paraId="5BF7D8F7" w14:textId="5F0FB277" w:rsidR="004C7D8E" w:rsidRPr="0083049A" w:rsidRDefault="004C7D8E" w:rsidP="004C7D8E">
      <w:pPr>
        <w:pStyle w:val="Listenabsatz"/>
        <w:numPr>
          <w:ilvl w:val="0"/>
          <w:numId w:val="11"/>
        </w:numPr>
        <w:spacing w:after="0"/>
        <w:ind w:left="709" w:hanging="709"/>
      </w:pPr>
      <w:bookmarkStart w:id="62" w:name="A2a4"/>
      <w:bookmarkEnd w:id="62"/>
      <w:r>
        <w:t>Im Falle eines Serverraums MUSS geprüft werden, ob geeignete Brand</w:t>
      </w:r>
      <w:r w:rsidR="00E94CD6">
        <w:t xml:space="preserve">- </w:t>
      </w:r>
      <w:r w:rsidR="00E94CD6">
        <w:br/>
        <w:t>und Rauch</w:t>
      </w:r>
      <w:r>
        <w:t>abschnitte für die Räumlichkeiten umsetzbar sind.</w:t>
      </w:r>
    </w:p>
    <w:p w14:paraId="4E4B68AD" w14:textId="77777777" w:rsidR="004C7D8E" w:rsidRDefault="004C7D8E" w:rsidP="004C7D8E">
      <w:pPr>
        <w:pStyle w:val="Listenabsatz"/>
        <w:spacing w:after="0"/>
      </w:pPr>
    </w:p>
    <w:p w14:paraId="3DFB92B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739009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D9DB28" w14:textId="46641BD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50CEA30" w14:textId="77777777" w:rsidTr="0094669D">
        <w:trPr>
          <w:trHeight w:val="205"/>
        </w:trPr>
        <w:tc>
          <w:tcPr>
            <w:tcW w:w="8356" w:type="dxa"/>
            <w:shd w:val="clear" w:color="auto" w:fill="D6E3BC" w:themeFill="accent3" w:themeFillTint="66"/>
          </w:tcPr>
          <w:p w14:paraId="20B97010" w14:textId="016F8FA6" w:rsidR="004C7D8E" w:rsidRPr="005B4E23" w:rsidRDefault="0082273C" w:rsidP="0094669D">
            <w:pPr>
              <w:suppressAutoHyphens/>
              <w:spacing w:before="120" w:after="120"/>
            </w:pPr>
            <w:r>
              <w:t xml:space="preserve">Umsetzung: JA / NEIN / TEILWEISE / ENTBEHRLICH </w:t>
            </w:r>
          </w:p>
        </w:tc>
      </w:tr>
      <w:tr w:rsidR="004C7D8E" w:rsidRPr="00CC02C2" w14:paraId="786FCFF9" w14:textId="77777777" w:rsidTr="0094669D">
        <w:tc>
          <w:tcPr>
            <w:tcW w:w="8356" w:type="dxa"/>
          </w:tcPr>
          <w:p w14:paraId="5B80D4C7" w14:textId="77777777" w:rsidR="004C7D8E" w:rsidRPr="00CC02C2" w:rsidRDefault="004C7D8E" w:rsidP="0094669D">
            <w:pPr>
              <w:suppressAutoHyphens/>
              <w:spacing w:before="120" w:after="120"/>
              <w:rPr>
                <w:color w:val="000000" w:themeColor="text1"/>
              </w:rPr>
            </w:pPr>
            <w:bookmarkStart w:id="63" w:name="A2u4"/>
            <w:bookmarkEnd w:id="63"/>
            <w:r>
              <w:rPr>
                <w:color w:val="000000" w:themeColor="text1"/>
              </w:rPr>
              <w:t>aktueller Umsetzungsstand</w:t>
            </w:r>
          </w:p>
        </w:tc>
      </w:tr>
    </w:tbl>
    <w:p w14:paraId="748A830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FB04263" w14:textId="77777777" w:rsidTr="0094669D">
        <w:tc>
          <w:tcPr>
            <w:tcW w:w="8340" w:type="dxa"/>
            <w:tcBorders>
              <w:bottom w:val="single" w:sz="4" w:space="0" w:color="auto"/>
            </w:tcBorders>
            <w:shd w:val="clear" w:color="auto" w:fill="C6D9F1" w:themeFill="text2" w:themeFillTint="33"/>
          </w:tcPr>
          <w:p w14:paraId="00D2BD2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E8ED550" w14:textId="77777777" w:rsidTr="0094669D">
        <w:tc>
          <w:tcPr>
            <w:tcW w:w="8340" w:type="dxa"/>
            <w:shd w:val="clear" w:color="auto" w:fill="FFFFFF" w:themeFill="background1"/>
          </w:tcPr>
          <w:p w14:paraId="17EF9E0B" w14:textId="77777777" w:rsidR="004C7D8E" w:rsidRDefault="004C7D8E" w:rsidP="0094669D">
            <w:pPr>
              <w:spacing w:before="60" w:after="60"/>
              <w:rPr>
                <w:color w:val="000000" w:themeColor="text1"/>
              </w:rPr>
            </w:pPr>
            <w:r>
              <w:rPr>
                <w:color w:val="000000" w:themeColor="text1"/>
              </w:rPr>
              <w:t>Begründung der Fachseite:</w:t>
            </w:r>
          </w:p>
        </w:tc>
      </w:tr>
    </w:tbl>
    <w:p w14:paraId="4CD13DEA" w14:textId="77777777" w:rsidR="00044A38" w:rsidRDefault="00044A38" w:rsidP="00044A38">
      <w:pPr>
        <w:pStyle w:val="berschrift2"/>
        <w:numPr>
          <w:ilvl w:val="0"/>
          <w:numId w:val="0"/>
        </w:numPr>
        <w:ind w:left="578"/>
      </w:pPr>
      <w:bookmarkStart w:id="64" w:name="A3"/>
      <w:bookmarkStart w:id="65" w:name="_Toc91938127"/>
      <w:bookmarkEnd w:id="64"/>
    </w:p>
    <w:p w14:paraId="40B9CAF8" w14:textId="7E779663" w:rsidR="004C7D8E" w:rsidRDefault="004C7D8E" w:rsidP="004C7D8E">
      <w:pPr>
        <w:pStyle w:val="berschrift2"/>
      </w:pPr>
      <w:bookmarkStart w:id="66" w:name="_Toc92289265"/>
      <w:r>
        <w:t xml:space="preserve">Einsatz einer unterbrechungsfreien Stromversorgung </w:t>
      </w:r>
      <w:r w:rsidR="00ED1380">
        <w:t xml:space="preserve">(B) </w:t>
      </w:r>
      <w:r>
        <w:t>[A3]</w:t>
      </w:r>
      <w:bookmarkEnd w:id="65"/>
      <w:bookmarkEnd w:id="66"/>
    </w:p>
    <w:p w14:paraId="32AC6423" w14:textId="77777777" w:rsidR="004C7D8E" w:rsidRPr="00CC02C2" w:rsidRDefault="004C7D8E" w:rsidP="004C7D8E">
      <w:pPr>
        <w:suppressAutoHyphens/>
        <w:spacing w:after="240"/>
        <w:ind w:left="720"/>
        <w:rPr>
          <w:color w:val="000000" w:themeColor="text1"/>
        </w:rPr>
      </w:pPr>
    </w:p>
    <w:p w14:paraId="1A8A569A" w14:textId="49C6ED23" w:rsidR="004C7D8E" w:rsidRPr="0083049A" w:rsidRDefault="00E94CD6" w:rsidP="004C7D8E">
      <w:pPr>
        <w:pStyle w:val="Listenabsatz"/>
        <w:numPr>
          <w:ilvl w:val="0"/>
          <w:numId w:val="11"/>
        </w:numPr>
        <w:spacing w:after="0"/>
        <w:ind w:left="709" w:hanging="709"/>
      </w:pPr>
      <w:bookmarkStart w:id="67" w:name="A3a1"/>
      <w:bookmarkEnd w:id="67"/>
      <w:r>
        <w:t>F</w:t>
      </w:r>
      <w:r w:rsidR="004C7D8E">
        <w:t>ür alle betriebsrelevanten Komponenten des Rechenzentrums MUSS eine unterbrechungsfreie Stromversorgung  (USV) installiert werden.</w:t>
      </w:r>
    </w:p>
    <w:p w14:paraId="48291B26" w14:textId="77777777" w:rsidR="004C7D8E" w:rsidRDefault="004C7D8E" w:rsidP="004C7D8E">
      <w:pPr>
        <w:pStyle w:val="Listenabsatz"/>
        <w:spacing w:after="0"/>
      </w:pPr>
    </w:p>
    <w:p w14:paraId="6C036C6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A627EF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AD9197" w14:textId="101C951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8D77EBF" w14:textId="77777777" w:rsidTr="0094669D">
        <w:trPr>
          <w:trHeight w:val="205"/>
        </w:trPr>
        <w:tc>
          <w:tcPr>
            <w:tcW w:w="8356" w:type="dxa"/>
            <w:shd w:val="clear" w:color="auto" w:fill="D6E3BC" w:themeFill="accent3" w:themeFillTint="66"/>
          </w:tcPr>
          <w:p w14:paraId="10B708C1" w14:textId="3A0CB57C" w:rsidR="004C7D8E" w:rsidRPr="005B4E23" w:rsidRDefault="0082273C" w:rsidP="0094669D">
            <w:pPr>
              <w:suppressAutoHyphens/>
              <w:spacing w:before="120" w:after="120"/>
            </w:pPr>
            <w:r>
              <w:t xml:space="preserve">Umsetzung: JA / NEIN / TEILWEISE / ENTBEHRLICH </w:t>
            </w:r>
          </w:p>
        </w:tc>
      </w:tr>
      <w:tr w:rsidR="004C7D8E" w:rsidRPr="00CC02C2" w14:paraId="7E5CAE55" w14:textId="77777777" w:rsidTr="0094669D">
        <w:tc>
          <w:tcPr>
            <w:tcW w:w="8356" w:type="dxa"/>
          </w:tcPr>
          <w:p w14:paraId="5E264CC9" w14:textId="77777777" w:rsidR="004C7D8E" w:rsidRPr="00CC02C2" w:rsidRDefault="004C7D8E" w:rsidP="0094669D">
            <w:pPr>
              <w:suppressAutoHyphens/>
              <w:spacing w:before="120" w:after="120"/>
              <w:rPr>
                <w:color w:val="000000" w:themeColor="text1"/>
              </w:rPr>
            </w:pPr>
            <w:bookmarkStart w:id="68" w:name="A3u1"/>
            <w:bookmarkEnd w:id="68"/>
            <w:r>
              <w:rPr>
                <w:color w:val="000000" w:themeColor="text1"/>
              </w:rPr>
              <w:t>aktueller Umsetzungsstand</w:t>
            </w:r>
          </w:p>
        </w:tc>
      </w:tr>
    </w:tbl>
    <w:p w14:paraId="4498E19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4FC4895" w14:textId="77777777" w:rsidTr="0094669D">
        <w:tc>
          <w:tcPr>
            <w:tcW w:w="8340" w:type="dxa"/>
            <w:tcBorders>
              <w:bottom w:val="single" w:sz="4" w:space="0" w:color="auto"/>
            </w:tcBorders>
            <w:shd w:val="clear" w:color="auto" w:fill="C6D9F1" w:themeFill="text2" w:themeFillTint="33"/>
          </w:tcPr>
          <w:p w14:paraId="38147C96"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E54D146" w14:textId="77777777" w:rsidTr="0094669D">
        <w:tc>
          <w:tcPr>
            <w:tcW w:w="8340" w:type="dxa"/>
            <w:shd w:val="clear" w:color="auto" w:fill="FFFFFF" w:themeFill="background1"/>
          </w:tcPr>
          <w:p w14:paraId="5D79378C" w14:textId="77777777" w:rsidR="004C7D8E" w:rsidRDefault="004C7D8E" w:rsidP="0094669D">
            <w:pPr>
              <w:spacing w:before="60" w:after="60"/>
              <w:rPr>
                <w:color w:val="000000" w:themeColor="text1"/>
              </w:rPr>
            </w:pPr>
            <w:r>
              <w:rPr>
                <w:color w:val="000000" w:themeColor="text1"/>
              </w:rPr>
              <w:t>Begründung der Fachseite:</w:t>
            </w:r>
          </w:p>
        </w:tc>
      </w:tr>
    </w:tbl>
    <w:p w14:paraId="66ED34FB" w14:textId="77777777" w:rsidR="004C7D8E" w:rsidRPr="00CC02C2" w:rsidRDefault="004C7D8E" w:rsidP="004C7D8E">
      <w:pPr>
        <w:suppressAutoHyphens/>
        <w:spacing w:after="240"/>
        <w:ind w:left="720"/>
        <w:rPr>
          <w:color w:val="000000" w:themeColor="text1"/>
        </w:rPr>
      </w:pPr>
    </w:p>
    <w:p w14:paraId="3516771F" w14:textId="414B67FA" w:rsidR="004C7D8E" w:rsidRPr="0083049A" w:rsidRDefault="004C7D8E" w:rsidP="004C7D8E">
      <w:pPr>
        <w:pStyle w:val="Listenabsatz"/>
        <w:numPr>
          <w:ilvl w:val="0"/>
          <w:numId w:val="11"/>
        </w:numPr>
        <w:spacing w:after="0"/>
        <w:ind w:left="709" w:hanging="709"/>
      </w:pPr>
      <w:bookmarkStart w:id="69" w:name="A3a2"/>
      <w:bookmarkEnd w:id="69"/>
      <w:r>
        <w:t>Da der Leistungsbedarf von Klimatisierungsanlagen oft zu hoch für eine USV ist, MUSS mindestens die Steuerung der Anlagen an die unterbrechungsfreie Stromversorgung angeschlossen werden.</w:t>
      </w:r>
    </w:p>
    <w:p w14:paraId="39E4B65B" w14:textId="77777777" w:rsidR="004C7D8E" w:rsidRDefault="004C7D8E" w:rsidP="004C7D8E">
      <w:pPr>
        <w:pStyle w:val="Listenabsatz"/>
        <w:spacing w:after="0"/>
      </w:pPr>
    </w:p>
    <w:p w14:paraId="16348F9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9752EC0"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8F83F9" w14:textId="32A0905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280057E" w14:textId="77777777" w:rsidTr="0094669D">
        <w:trPr>
          <w:trHeight w:val="205"/>
        </w:trPr>
        <w:tc>
          <w:tcPr>
            <w:tcW w:w="8356" w:type="dxa"/>
            <w:shd w:val="clear" w:color="auto" w:fill="D6E3BC" w:themeFill="accent3" w:themeFillTint="66"/>
          </w:tcPr>
          <w:p w14:paraId="5FC6A39F" w14:textId="201A3E28" w:rsidR="004C7D8E" w:rsidRPr="005B4E23" w:rsidRDefault="0082273C" w:rsidP="0094669D">
            <w:pPr>
              <w:suppressAutoHyphens/>
              <w:spacing w:before="120" w:after="120"/>
            </w:pPr>
            <w:r>
              <w:t xml:space="preserve">Umsetzung: JA / NEIN / TEILWEISE / ENTBEHRLICH </w:t>
            </w:r>
          </w:p>
        </w:tc>
      </w:tr>
      <w:tr w:rsidR="004C7D8E" w:rsidRPr="00CC02C2" w14:paraId="43AA51CA" w14:textId="77777777" w:rsidTr="0094669D">
        <w:tc>
          <w:tcPr>
            <w:tcW w:w="8356" w:type="dxa"/>
          </w:tcPr>
          <w:p w14:paraId="645FA0D7" w14:textId="77777777" w:rsidR="004C7D8E" w:rsidRPr="00CC02C2" w:rsidRDefault="004C7D8E" w:rsidP="0094669D">
            <w:pPr>
              <w:suppressAutoHyphens/>
              <w:spacing w:before="120" w:after="120"/>
              <w:rPr>
                <w:color w:val="000000" w:themeColor="text1"/>
              </w:rPr>
            </w:pPr>
            <w:bookmarkStart w:id="70" w:name="A3u2"/>
            <w:bookmarkEnd w:id="70"/>
            <w:r>
              <w:rPr>
                <w:color w:val="000000" w:themeColor="text1"/>
              </w:rPr>
              <w:t>aktueller Umsetzungsstand</w:t>
            </w:r>
          </w:p>
        </w:tc>
      </w:tr>
    </w:tbl>
    <w:p w14:paraId="78108B9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BAC6BA8" w14:textId="77777777" w:rsidTr="0094669D">
        <w:tc>
          <w:tcPr>
            <w:tcW w:w="8340" w:type="dxa"/>
            <w:tcBorders>
              <w:bottom w:val="single" w:sz="4" w:space="0" w:color="auto"/>
            </w:tcBorders>
            <w:shd w:val="clear" w:color="auto" w:fill="C6D9F1" w:themeFill="text2" w:themeFillTint="33"/>
          </w:tcPr>
          <w:p w14:paraId="2DC9396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167D10F" w14:textId="77777777" w:rsidTr="0094669D">
        <w:tc>
          <w:tcPr>
            <w:tcW w:w="8340" w:type="dxa"/>
            <w:shd w:val="clear" w:color="auto" w:fill="FFFFFF" w:themeFill="background1"/>
          </w:tcPr>
          <w:p w14:paraId="40AABED5" w14:textId="77777777" w:rsidR="004C7D8E" w:rsidRDefault="004C7D8E" w:rsidP="0094669D">
            <w:pPr>
              <w:spacing w:before="60" w:after="60"/>
              <w:rPr>
                <w:color w:val="000000" w:themeColor="text1"/>
              </w:rPr>
            </w:pPr>
            <w:r>
              <w:rPr>
                <w:color w:val="000000" w:themeColor="text1"/>
              </w:rPr>
              <w:t>Begründung der Fachseite:</w:t>
            </w:r>
          </w:p>
        </w:tc>
      </w:tr>
    </w:tbl>
    <w:p w14:paraId="36CC2AEE" w14:textId="7091D0B7" w:rsidR="004C7D8E" w:rsidRDefault="004C7D8E" w:rsidP="00E94CD6">
      <w:pPr>
        <w:pStyle w:val="Listenabsatz"/>
        <w:spacing w:after="0"/>
      </w:pPr>
    </w:p>
    <w:p w14:paraId="2500F006" w14:textId="77777777" w:rsidR="00E94CD6" w:rsidRPr="00E94CD6" w:rsidRDefault="00E94CD6" w:rsidP="00E94CD6">
      <w:pPr>
        <w:pStyle w:val="Listenabsatz"/>
        <w:spacing w:after="0"/>
      </w:pPr>
    </w:p>
    <w:p w14:paraId="44606382" w14:textId="394BE520" w:rsidR="004C7D8E" w:rsidRPr="00E94CD6" w:rsidRDefault="00E94CD6" w:rsidP="00E94CD6">
      <w:pPr>
        <w:pStyle w:val="Listenabsatz"/>
        <w:numPr>
          <w:ilvl w:val="0"/>
          <w:numId w:val="11"/>
        </w:numPr>
        <w:spacing w:after="0"/>
        <w:ind w:left="709" w:hanging="709"/>
      </w:pPr>
      <w:bookmarkStart w:id="71" w:name="A3a3"/>
      <w:bookmarkEnd w:id="71"/>
      <w:r w:rsidRPr="00E94CD6">
        <w:t xml:space="preserve">Im Falle eines Serverraums </w:t>
      </w:r>
      <w:r w:rsidR="00D06C27">
        <w:t>MUSS</w:t>
      </w:r>
      <w:r w:rsidRPr="00E94CD6">
        <w:t xml:space="preserve"> je nach Verfügbarkeitsanforderungen der </w:t>
      </w:r>
      <w:r w:rsidRPr="00E94CD6">
        <w:br/>
      </w:r>
      <w:r w:rsidRPr="00E94CD6">
        <w:t>IT-Systeme geprüft werden, ob der Betrieb einer USV notwendig ist.</w:t>
      </w:r>
    </w:p>
    <w:p w14:paraId="07ADD604" w14:textId="77777777" w:rsidR="00E94CD6" w:rsidRDefault="00E94CD6" w:rsidP="004C7D8E">
      <w:pPr>
        <w:pStyle w:val="Listenabsatz"/>
        <w:spacing w:after="0"/>
      </w:pPr>
    </w:p>
    <w:p w14:paraId="40D65E3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AE89A8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7DECC3" w14:textId="75EBA29F"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E91B6BF" w14:textId="77777777" w:rsidTr="0094669D">
        <w:trPr>
          <w:trHeight w:val="205"/>
        </w:trPr>
        <w:tc>
          <w:tcPr>
            <w:tcW w:w="8356" w:type="dxa"/>
            <w:shd w:val="clear" w:color="auto" w:fill="D6E3BC" w:themeFill="accent3" w:themeFillTint="66"/>
          </w:tcPr>
          <w:p w14:paraId="21F0D114" w14:textId="0EE0A82D" w:rsidR="004C7D8E" w:rsidRPr="005B4E23" w:rsidRDefault="0082273C" w:rsidP="0094669D">
            <w:pPr>
              <w:suppressAutoHyphens/>
              <w:spacing w:before="120" w:after="120"/>
            </w:pPr>
            <w:r>
              <w:t xml:space="preserve">Umsetzung: JA / NEIN / TEILWEISE / ENTBEHRLICH </w:t>
            </w:r>
          </w:p>
        </w:tc>
      </w:tr>
      <w:tr w:rsidR="004C7D8E" w:rsidRPr="00CC02C2" w14:paraId="0C4D3B7E" w14:textId="77777777" w:rsidTr="0094669D">
        <w:tc>
          <w:tcPr>
            <w:tcW w:w="8356" w:type="dxa"/>
          </w:tcPr>
          <w:p w14:paraId="271C85FE" w14:textId="77777777" w:rsidR="004C7D8E" w:rsidRPr="00CC02C2" w:rsidRDefault="004C7D8E" w:rsidP="0094669D">
            <w:pPr>
              <w:suppressAutoHyphens/>
              <w:spacing w:before="120" w:after="120"/>
              <w:rPr>
                <w:color w:val="000000" w:themeColor="text1"/>
              </w:rPr>
            </w:pPr>
            <w:bookmarkStart w:id="72" w:name="A3u3"/>
            <w:bookmarkEnd w:id="72"/>
            <w:r>
              <w:rPr>
                <w:color w:val="000000" w:themeColor="text1"/>
              </w:rPr>
              <w:t>aktueller Umsetzungsstand</w:t>
            </w:r>
          </w:p>
        </w:tc>
      </w:tr>
    </w:tbl>
    <w:p w14:paraId="09EFF89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F429C2F" w14:textId="77777777" w:rsidTr="0094669D">
        <w:tc>
          <w:tcPr>
            <w:tcW w:w="8340" w:type="dxa"/>
            <w:tcBorders>
              <w:bottom w:val="single" w:sz="4" w:space="0" w:color="auto"/>
            </w:tcBorders>
            <w:shd w:val="clear" w:color="auto" w:fill="C6D9F1" w:themeFill="text2" w:themeFillTint="33"/>
          </w:tcPr>
          <w:p w14:paraId="561F711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CFA4962" w14:textId="77777777" w:rsidTr="0094669D">
        <w:tc>
          <w:tcPr>
            <w:tcW w:w="8340" w:type="dxa"/>
            <w:shd w:val="clear" w:color="auto" w:fill="FFFFFF" w:themeFill="background1"/>
          </w:tcPr>
          <w:p w14:paraId="096E7139" w14:textId="77777777" w:rsidR="004C7D8E" w:rsidRDefault="004C7D8E" w:rsidP="0094669D">
            <w:pPr>
              <w:spacing w:before="60" w:after="60"/>
              <w:rPr>
                <w:color w:val="000000" w:themeColor="text1"/>
              </w:rPr>
            </w:pPr>
            <w:r>
              <w:rPr>
                <w:color w:val="000000" w:themeColor="text1"/>
              </w:rPr>
              <w:t>Begründung der Fachseite:</w:t>
            </w:r>
          </w:p>
        </w:tc>
      </w:tr>
    </w:tbl>
    <w:p w14:paraId="58DE1ED9" w14:textId="77777777" w:rsidR="004C7D8E" w:rsidRPr="00CC02C2" w:rsidRDefault="004C7D8E" w:rsidP="004C7D8E">
      <w:pPr>
        <w:suppressAutoHyphens/>
        <w:spacing w:after="240"/>
        <w:ind w:left="720"/>
        <w:rPr>
          <w:color w:val="000000" w:themeColor="text1"/>
        </w:rPr>
      </w:pPr>
    </w:p>
    <w:p w14:paraId="5C525A8C" w14:textId="5183522F" w:rsidR="004C7D8E" w:rsidRPr="0083049A" w:rsidRDefault="004C7D8E" w:rsidP="004C7D8E">
      <w:pPr>
        <w:pStyle w:val="Listenabsatz"/>
        <w:numPr>
          <w:ilvl w:val="0"/>
          <w:numId w:val="11"/>
        </w:numPr>
        <w:spacing w:after="0"/>
        <w:ind w:left="709" w:hanging="709"/>
      </w:pPr>
      <w:bookmarkStart w:id="73" w:name="A3a4"/>
      <w:bookmarkEnd w:id="73"/>
      <w:r>
        <w:t>Die USV MUSS ausreichend dimensioniert sein</w:t>
      </w:r>
      <w:r w:rsidR="00E94CD6">
        <w:t>.</w:t>
      </w:r>
    </w:p>
    <w:p w14:paraId="5E68A664" w14:textId="77777777" w:rsidR="004C7D8E" w:rsidRDefault="004C7D8E" w:rsidP="004C7D8E">
      <w:pPr>
        <w:pStyle w:val="Listenabsatz"/>
        <w:spacing w:after="0"/>
      </w:pPr>
    </w:p>
    <w:p w14:paraId="6FC43BF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63E6E2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153ADE" w14:textId="5935F1D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8AEAA25" w14:textId="77777777" w:rsidTr="0094669D">
        <w:trPr>
          <w:trHeight w:val="205"/>
        </w:trPr>
        <w:tc>
          <w:tcPr>
            <w:tcW w:w="8356" w:type="dxa"/>
            <w:shd w:val="clear" w:color="auto" w:fill="D6E3BC" w:themeFill="accent3" w:themeFillTint="66"/>
          </w:tcPr>
          <w:p w14:paraId="2D8028EC" w14:textId="376B59F2" w:rsidR="004C7D8E" w:rsidRPr="005B4E23" w:rsidRDefault="0082273C" w:rsidP="0094669D">
            <w:pPr>
              <w:suppressAutoHyphens/>
              <w:spacing w:before="120" w:after="120"/>
            </w:pPr>
            <w:r>
              <w:t xml:space="preserve">Umsetzung: JA / NEIN / TEILWEISE / ENTBEHRLICH </w:t>
            </w:r>
          </w:p>
        </w:tc>
      </w:tr>
      <w:tr w:rsidR="004C7D8E" w:rsidRPr="00CC02C2" w14:paraId="657B318F" w14:textId="77777777" w:rsidTr="0094669D">
        <w:tc>
          <w:tcPr>
            <w:tcW w:w="8356" w:type="dxa"/>
          </w:tcPr>
          <w:p w14:paraId="4FC22110" w14:textId="77777777" w:rsidR="004C7D8E" w:rsidRPr="00CC02C2" w:rsidRDefault="004C7D8E" w:rsidP="0094669D">
            <w:pPr>
              <w:suppressAutoHyphens/>
              <w:spacing w:before="120" w:after="120"/>
              <w:rPr>
                <w:color w:val="000000" w:themeColor="text1"/>
              </w:rPr>
            </w:pPr>
            <w:bookmarkStart w:id="74" w:name="A3u4"/>
            <w:bookmarkEnd w:id="74"/>
            <w:r>
              <w:rPr>
                <w:color w:val="000000" w:themeColor="text1"/>
              </w:rPr>
              <w:t>aktueller Umsetzungsstand</w:t>
            </w:r>
          </w:p>
        </w:tc>
      </w:tr>
    </w:tbl>
    <w:p w14:paraId="4229377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27E84DB" w14:textId="77777777" w:rsidTr="0094669D">
        <w:tc>
          <w:tcPr>
            <w:tcW w:w="8340" w:type="dxa"/>
            <w:tcBorders>
              <w:bottom w:val="single" w:sz="4" w:space="0" w:color="auto"/>
            </w:tcBorders>
            <w:shd w:val="clear" w:color="auto" w:fill="C6D9F1" w:themeFill="text2" w:themeFillTint="33"/>
          </w:tcPr>
          <w:p w14:paraId="42423F2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6611176" w14:textId="77777777" w:rsidTr="0094669D">
        <w:tc>
          <w:tcPr>
            <w:tcW w:w="8340" w:type="dxa"/>
            <w:shd w:val="clear" w:color="auto" w:fill="FFFFFF" w:themeFill="background1"/>
          </w:tcPr>
          <w:p w14:paraId="4ABB816D" w14:textId="77777777" w:rsidR="004C7D8E" w:rsidRDefault="004C7D8E" w:rsidP="0094669D">
            <w:pPr>
              <w:spacing w:before="60" w:after="60"/>
              <w:rPr>
                <w:color w:val="000000" w:themeColor="text1"/>
              </w:rPr>
            </w:pPr>
            <w:r>
              <w:rPr>
                <w:color w:val="000000" w:themeColor="text1"/>
              </w:rPr>
              <w:t>Begründung der Fachseite:</w:t>
            </w:r>
          </w:p>
        </w:tc>
      </w:tr>
    </w:tbl>
    <w:p w14:paraId="24E7A4B3" w14:textId="77777777" w:rsidR="004C7D8E" w:rsidRPr="00CC02C2" w:rsidRDefault="004C7D8E" w:rsidP="004C7D8E">
      <w:pPr>
        <w:suppressAutoHyphens/>
        <w:spacing w:after="240"/>
        <w:ind w:left="720"/>
        <w:rPr>
          <w:color w:val="000000" w:themeColor="text1"/>
        </w:rPr>
      </w:pPr>
    </w:p>
    <w:p w14:paraId="65A62FC8" w14:textId="47E4A7FD" w:rsidR="004C7D8E" w:rsidRPr="0083049A" w:rsidRDefault="004C7D8E" w:rsidP="004C7D8E">
      <w:pPr>
        <w:pStyle w:val="Listenabsatz"/>
        <w:numPr>
          <w:ilvl w:val="0"/>
          <w:numId w:val="11"/>
        </w:numPr>
        <w:spacing w:after="0"/>
        <w:ind w:left="709" w:hanging="709"/>
      </w:pPr>
      <w:bookmarkStart w:id="75" w:name="A3a5"/>
      <w:bookmarkEnd w:id="75"/>
      <w:r>
        <w:t xml:space="preserve">Bei relevanten Änderungen </w:t>
      </w:r>
      <w:r w:rsidR="00E94CD6">
        <w:t xml:space="preserve">an den Verbrauchern </w:t>
      </w:r>
      <w:r>
        <w:t>MUSS überprüft werden, ob die vorhandenen USV-Systeme noch ausreichend dimensioniert sind.</w:t>
      </w:r>
    </w:p>
    <w:p w14:paraId="3383F3CF" w14:textId="77777777" w:rsidR="004C7D8E" w:rsidRDefault="004C7D8E" w:rsidP="004C7D8E">
      <w:pPr>
        <w:pStyle w:val="Listenabsatz"/>
        <w:spacing w:after="0"/>
      </w:pPr>
    </w:p>
    <w:p w14:paraId="682D121B"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41C81B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A8C5CE" w14:textId="5829BDE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A9E9ADC" w14:textId="77777777" w:rsidTr="0094669D">
        <w:trPr>
          <w:trHeight w:val="205"/>
        </w:trPr>
        <w:tc>
          <w:tcPr>
            <w:tcW w:w="8356" w:type="dxa"/>
            <w:shd w:val="clear" w:color="auto" w:fill="D6E3BC" w:themeFill="accent3" w:themeFillTint="66"/>
          </w:tcPr>
          <w:p w14:paraId="09B973DD" w14:textId="6EA10690" w:rsidR="004C7D8E" w:rsidRPr="005B4E23" w:rsidRDefault="0082273C" w:rsidP="0094669D">
            <w:pPr>
              <w:suppressAutoHyphens/>
              <w:spacing w:before="120" w:after="120"/>
            </w:pPr>
            <w:r>
              <w:t xml:space="preserve">Umsetzung: JA / NEIN / TEILWEISE / ENTBEHRLICH </w:t>
            </w:r>
          </w:p>
        </w:tc>
      </w:tr>
      <w:tr w:rsidR="004C7D8E" w:rsidRPr="00CC02C2" w14:paraId="3B5309EB" w14:textId="77777777" w:rsidTr="0094669D">
        <w:tc>
          <w:tcPr>
            <w:tcW w:w="8356" w:type="dxa"/>
          </w:tcPr>
          <w:p w14:paraId="21A7BEE5" w14:textId="77777777" w:rsidR="004C7D8E" w:rsidRPr="00CC02C2" w:rsidRDefault="004C7D8E" w:rsidP="0094669D">
            <w:pPr>
              <w:suppressAutoHyphens/>
              <w:spacing w:before="120" w:after="120"/>
              <w:rPr>
                <w:color w:val="000000" w:themeColor="text1"/>
              </w:rPr>
            </w:pPr>
            <w:bookmarkStart w:id="76" w:name="A3u5"/>
            <w:bookmarkEnd w:id="76"/>
            <w:r>
              <w:rPr>
                <w:color w:val="000000" w:themeColor="text1"/>
              </w:rPr>
              <w:t>aktueller Umsetzungsstand</w:t>
            </w:r>
          </w:p>
        </w:tc>
      </w:tr>
    </w:tbl>
    <w:p w14:paraId="7BB05515" w14:textId="34BAE400" w:rsidR="004C7D8E" w:rsidRDefault="004C7D8E" w:rsidP="004C7D8E">
      <w:pPr>
        <w:suppressAutoHyphens/>
        <w:spacing w:after="0" w:line="240" w:lineRule="auto"/>
        <w:ind w:left="720"/>
        <w:rPr>
          <w:color w:val="000000" w:themeColor="text1"/>
        </w:rPr>
      </w:pPr>
    </w:p>
    <w:p w14:paraId="00C993FE" w14:textId="06F67671" w:rsidR="00044A38" w:rsidRDefault="00044A38" w:rsidP="004C7D8E">
      <w:pPr>
        <w:suppressAutoHyphens/>
        <w:spacing w:after="0" w:line="240" w:lineRule="auto"/>
        <w:ind w:left="720"/>
        <w:rPr>
          <w:color w:val="000000" w:themeColor="text1"/>
        </w:rPr>
      </w:pPr>
    </w:p>
    <w:p w14:paraId="382A9189" w14:textId="77777777" w:rsidR="00044A38" w:rsidRDefault="00044A38"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D17E6FE" w14:textId="77777777" w:rsidTr="0094669D">
        <w:tc>
          <w:tcPr>
            <w:tcW w:w="8340" w:type="dxa"/>
            <w:tcBorders>
              <w:bottom w:val="single" w:sz="4" w:space="0" w:color="auto"/>
            </w:tcBorders>
            <w:shd w:val="clear" w:color="auto" w:fill="C6D9F1" w:themeFill="text2" w:themeFillTint="33"/>
          </w:tcPr>
          <w:p w14:paraId="36BD093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A943625" w14:textId="77777777" w:rsidTr="0094669D">
        <w:tc>
          <w:tcPr>
            <w:tcW w:w="8340" w:type="dxa"/>
            <w:shd w:val="clear" w:color="auto" w:fill="FFFFFF" w:themeFill="background1"/>
          </w:tcPr>
          <w:p w14:paraId="6905477B" w14:textId="77777777" w:rsidR="004C7D8E" w:rsidRDefault="004C7D8E" w:rsidP="0094669D">
            <w:pPr>
              <w:spacing w:before="60" w:after="60"/>
              <w:rPr>
                <w:color w:val="000000" w:themeColor="text1"/>
              </w:rPr>
            </w:pPr>
            <w:r>
              <w:rPr>
                <w:color w:val="000000" w:themeColor="text1"/>
              </w:rPr>
              <w:t>Begründung der Fachseite:</w:t>
            </w:r>
          </w:p>
        </w:tc>
      </w:tr>
    </w:tbl>
    <w:p w14:paraId="72EDD19A" w14:textId="77777777" w:rsidR="004C7D8E" w:rsidRPr="00CC02C2" w:rsidRDefault="004C7D8E" w:rsidP="004C7D8E">
      <w:pPr>
        <w:suppressAutoHyphens/>
        <w:spacing w:after="240"/>
        <w:ind w:left="720"/>
        <w:rPr>
          <w:color w:val="000000" w:themeColor="text1"/>
        </w:rPr>
      </w:pPr>
    </w:p>
    <w:p w14:paraId="288EE893" w14:textId="2DADA1DA" w:rsidR="004C7D8E" w:rsidRPr="0083049A" w:rsidRDefault="00E16C21" w:rsidP="004C7D8E">
      <w:pPr>
        <w:pStyle w:val="Listenabsatz"/>
        <w:numPr>
          <w:ilvl w:val="0"/>
          <w:numId w:val="11"/>
        </w:numPr>
        <w:spacing w:after="0"/>
        <w:ind w:left="709" w:hanging="709"/>
      </w:pPr>
      <w:bookmarkStart w:id="77" w:name="A3a6"/>
      <w:bookmarkEnd w:id="77"/>
      <w:r>
        <w:t xml:space="preserve">Bei USV-Systemen mit Batterie als Energiespeicher MUSS die Batterie im </w:t>
      </w:r>
      <w:r w:rsidR="00044A38">
        <w:br/>
      </w:r>
      <w:r>
        <w:t>erforderlichen Temperaturbereich gehalten</w:t>
      </w:r>
      <w:r>
        <w:t xml:space="preserve"> werden.</w:t>
      </w:r>
    </w:p>
    <w:p w14:paraId="0D7D0AF9" w14:textId="77777777" w:rsidR="004C7D8E" w:rsidRDefault="004C7D8E" w:rsidP="004C7D8E">
      <w:pPr>
        <w:pStyle w:val="Listenabsatz"/>
        <w:spacing w:after="0"/>
      </w:pPr>
    </w:p>
    <w:p w14:paraId="111AB572"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8AF98B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82E7E5" w14:textId="242CC2AE"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9471533" w14:textId="77777777" w:rsidTr="0094669D">
        <w:trPr>
          <w:trHeight w:val="205"/>
        </w:trPr>
        <w:tc>
          <w:tcPr>
            <w:tcW w:w="8356" w:type="dxa"/>
            <w:shd w:val="clear" w:color="auto" w:fill="D6E3BC" w:themeFill="accent3" w:themeFillTint="66"/>
          </w:tcPr>
          <w:p w14:paraId="20070B3E" w14:textId="4DF4B130" w:rsidR="004C7D8E" w:rsidRPr="005B4E23" w:rsidRDefault="0082273C" w:rsidP="0094669D">
            <w:pPr>
              <w:suppressAutoHyphens/>
              <w:spacing w:before="120" w:after="120"/>
            </w:pPr>
            <w:r>
              <w:t xml:space="preserve">Umsetzung: JA / NEIN / TEILWEISE / ENTBEHRLICH </w:t>
            </w:r>
          </w:p>
        </w:tc>
      </w:tr>
      <w:tr w:rsidR="004C7D8E" w:rsidRPr="00CC02C2" w14:paraId="2D31CC8F" w14:textId="77777777" w:rsidTr="0094669D">
        <w:tc>
          <w:tcPr>
            <w:tcW w:w="8356" w:type="dxa"/>
          </w:tcPr>
          <w:p w14:paraId="470530E6" w14:textId="77777777" w:rsidR="004C7D8E" w:rsidRPr="00CC02C2" w:rsidRDefault="004C7D8E" w:rsidP="0094669D">
            <w:pPr>
              <w:suppressAutoHyphens/>
              <w:spacing w:before="120" w:after="120"/>
              <w:rPr>
                <w:color w:val="000000" w:themeColor="text1"/>
              </w:rPr>
            </w:pPr>
            <w:bookmarkStart w:id="78" w:name="A3u6"/>
            <w:bookmarkEnd w:id="78"/>
            <w:r>
              <w:rPr>
                <w:color w:val="000000" w:themeColor="text1"/>
              </w:rPr>
              <w:t>aktueller Umsetzungsstand</w:t>
            </w:r>
          </w:p>
        </w:tc>
      </w:tr>
    </w:tbl>
    <w:p w14:paraId="6A815E17"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4E698C9" w14:textId="77777777" w:rsidTr="0094669D">
        <w:tc>
          <w:tcPr>
            <w:tcW w:w="8340" w:type="dxa"/>
            <w:tcBorders>
              <w:bottom w:val="single" w:sz="4" w:space="0" w:color="auto"/>
            </w:tcBorders>
            <w:shd w:val="clear" w:color="auto" w:fill="C6D9F1" w:themeFill="text2" w:themeFillTint="33"/>
          </w:tcPr>
          <w:p w14:paraId="000397E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99D2A64" w14:textId="77777777" w:rsidTr="0094669D">
        <w:tc>
          <w:tcPr>
            <w:tcW w:w="8340" w:type="dxa"/>
            <w:shd w:val="clear" w:color="auto" w:fill="FFFFFF" w:themeFill="background1"/>
          </w:tcPr>
          <w:p w14:paraId="3D802F23" w14:textId="77777777" w:rsidR="004C7D8E" w:rsidRDefault="004C7D8E" w:rsidP="0094669D">
            <w:pPr>
              <w:spacing w:before="60" w:after="60"/>
              <w:rPr>
                <w:color w:val="000000" w:themeColor="text1"/>
              </w:rPr>
            </w:pPr>
            <w:r>
              <w:rPr>
                <w:color w:val="000000" w:themeColor="text1"/>
              </w:rPr>
              <w:t>Begründung der Fachseite:</w:t>
            </w:r>
          </w:p>
        </w:tc>
      </w:tr>
    </w:tbl>
    <w:p w14:paraId="1D702A3A" w14:textId="1338A386" w:rsidR="004C7D8E" w:rsidRDefault="004C7D8E" w:rsidP="004C7D8E">
      <w:pPr>
        <w:suppressAutoHyphens/>
        <w:spacing w:after="240"/>
        <w:ind w:left="720"/>
        <w:rPr>
          <w:color w:val="000000" w:themeColor="text1"/>
        </w:rPr>
      </w:pPr>
    </w:p>
    <w:p w14:paraId="3A163579" w14:textId="2FBBE4EE" w:rsidR="00E16C21" w:rsidRDefault="00E16C21" w:rsidP="006A0EE8">
      <w:pPr>
        <w:pStyle w:val="Listenabsatz"/>
        <w:numPr>
          <w:ilvl w:val="0"/>
          <w:numId w:val="11"/>
        </w:numPr>
        <w:spacing w:after="0"/>
        <w:ind w:left="709" w:hanging="709"/>
      </w:pPr>
      <w:r>
        <w:t xml:space="preserve">Sie </w:t>
      </w:r>
      <w:r>
        <w:t>MUSS</w:t>
      </w:r>
      <w:r>
        <w:t xml:space="preserve"> dazu vorzugsweise räumlich getrennt von der Leistungselektronik</w:t>
      </w:r>
      <w:r w:rsidR="00044A38">
        <w:t>‚</w:t>
      </w:r>
      <w:r w:rsidR="00044A38">
        <w:br/>
      </w:r>
      <w:r>
        <w:t xml:space="preserve">der USV platziert werden. </w:t>
      </w:r>
    </w:p>
    <w:p w14:paraId="3DE98714" w14:textId="77777777" w:rsidR="00E16C21" w:rsidRDefault="00E16C21" w:rsidP="00E16C21">
      <w:pPr>
        <w:pStyle w:val="Listenabsatz"/>
        <w:spacing w:after="0"/>
      </w:pPr>
    </w:p>
    <w:p w14:paraId="010E3921" w14:textId="77777777" w:rsidR="00E16C21" w:rsidRDefault="00E16C21" w:rsidP="00E16C21">
      <w:pPr>
        <w:pStyle w:val="Listenabsatz"/>
        <w:spacing w:after="240"/>
        <w:rPr>
          <w:color w:val="FF0000"/>
        </w:rPr>
      </w:pPr>
      <w:r w:rsidRPr="001568BD">
        <w:rPr>
          <w:color w:val="FF0000"/>
        </w:rPr>
        <w:t xml:space="preserve">Hier steht Ihre Konkretisierung des BSI-Textes der Anforderungen unter </w:t>
      </w:r>
    </w:p>
    <w:p w14:paraId="19B2561F" w14:textId="77777777" w:rsidR="00E16C21" w:rsidRDefault="00E16C21" w:rsidP="00E16C2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9EA067" w14:textId="6BA31EBA" w:rsidR="00E16C21" w:rsidRPr="001F352F" w:rsidRDefault="00E16C21" w:rsidP="00E16C2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E16C21" w:rsidRPr="005B4E23" w14:paraId="13DA085A" w14:textId="77777777" w:rsidTr="0094669D">
        <w:trPr>
          <w:trHeight w:val="205"/>
        </w:trPr>
        <w:tc>
          <w:tcPr>
            <w:tcW w:w="8356" w:type="dxa"/>
            <w:shd w:val="clear" w:color="auto" w:fill="D6E3BC" w:themeFill="accent3" w:themeFillTint="66"/>
          </w:tcPr>
          <w:p w14:paraId="057C7D28" w14:textId="53DC23D6" w:rsidR="00E16C21" w:rsidRPr="005B4E23" w:rsidRDefault="0082273C" w:rsidP="0094669D">
            <w:pPr>
              <w:suppressAutoHyphens/>
              <w:spacing w:before="120" w:after="120"/>
            </w:pPr>
            <w:r>
              <w:t xml:space="preserve">Umsetzung: JA / NEIN / TEILWEISE / ENTBEHRLICH </w:t>
            </w:r>
          </w:p>
        </w:tc>
      </w:tr>
      <w:tr w:rsidR="00E16C21" w:rsidRPr="00CC02C2" w14:paraId="60053CAB" w14:textId="77777777" w:rsidTr="0094669D">
        <w:tc>
          <w:tcPr>
            <w:tcW w:w="8356" w:type="dxa"/>
          </w:tcPr>
          <w:p w14:paraId="2E7F2D9A" w14:textId="77777777" w:rsidR="00E16C21" w:rsidRPr="00CC02C2" w:rsidRDefault="00E16C21" w:rsidP="0094669D">
            <w:pPr>
              <w:suppressAutoHyphens/>
              <w:spacing w:before="120" w:after="120"/>
              <w:rPr>
                <w:color w:val="000000" w:themeColor="text1"/>
              </w:rPr>
            </w:pPr>
            <w:r>
              <w:rPr>
                <w:color w:val="000000" w:themeColor="text1"/>
              </w:rPr>
              <w:t>aktueller Umsetzungsstand</w:t>
            </w:r>
          </w:p>
        </w:tc>
      </w:tr>
    </w:tbl>
    <w:p w14:paraId="43F55027" w14:textId="77777777" w:rsidR="00E16C21" w:rsidRDefault="00E16C21" w:rsidP="00E16C2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16C21" w14:paraId="5C015A27" w14:textId="77777777" w:rsidTr="0094669D">
        <w:tc>
          <w:tcPr>
            <w:tcW w:w="8340" w:type="dxa"/>
            <w:tcBorders>
              <w:bottom w:val="single" w:sz="4" w:space="0" w:color="auto"/>
            </w:tcBorders>
            <w:shd w:val="clear" w:color="auto" w:fill="C6D9F1" w:themeFill="text2" w:themeFillTint="33"/>
          </w:tcPr>
          <w:p w14:paraId="3510AE74" w14:textId="77777777" w:rsidR="00E16C21" w:rsidRDefault="00E16C21" w:rsidP="0094669D">
            <w:pPr>
              <w:spacing w:before="60" w:after="60"/>
              <w:rPr>
                <w:color w:val="000000" w:themeColor="text1"/>
              </w:rPr>
            </w:pPr>
            <w:r>
              <w:rPr>
                <w:color w:val="000000" w:themeColor="text1"/>
              </w:rPr>
              <w:t>Einspruch - diese Anforderung soll nicht aufgenommen werden!</w:t>
            </w:r>
          </w:p>
        </w:tc>
      </w:tr>
      <w:tr w:rsidR="00E16C21" w14:paraId="19EAD0B8" w14:textId="77777777" w:rsidTr="0094669D">
        <w:tc>
          <w:tcPr>
            <w:tcW w:w="8340" w:type="dxa"/>
            <w:shd w:val="clear" w:color="auto" w:fill="FFFFFF" w:themeFill="background1"/>
          </w:tcPr>
          <w:p w14:paraId="3AEC64FB" w14:textId="77777777" w:rsidR="00E16C21" w:rsidRDefault="00E16C21" w:rsidP="0094669D">
            <w:pPr>
              <w:spacing w:before="60" w:after="60"/>
              <w:rPr>
                <w:color w:val="000000" w:themeColor="text1"/>
              </w:rPr>
            </w:pPr>
            <w:r>
              <w:rPr>
                <w:color w:val="000000" w:themeColor="text1"/>
              </w:rPr>
              <w:t>Begründung der Fachseite:</w:t>
            </w:r>
          </w:p>
        </w:tc>
      </w:tr>
    </w:tbl>
    <w:p w14:paraId="7EE60260" w14:textId="77777777" w:rsidR="00E16C21" w:rsidRPr="00CC02C2" w:rsidRDefault="00E16C21" w:rsidP="004C7D8E">
      <w:pPr>
        <w:suppressAutoHyphens/>
        <w:spacing w:after="240"/>
        <w:ind w:left="720"/>
        <w:rPr>
          <w:color w:val="000000" w:themeColor="text1"/>
        </w:rPr>
      </w:pPr>
    </w:p>
    <w:p w14:paraId="7310BC1F" w14:textId="77777777" w:rsidR="004C7D8E" w:rsidRPr="0083049A" w:rsidRDefault="004C7D8E" w:rsidP="004C7D8E">
      <w:pPr>
        <w:pStyle w:val="Listenabsatz"/>
        <w:numPr>
          <w:ilvl w:val="0"/>
          <w:numId w:val="11"/>
        </w:numPr>
        <w:spacing w:after="0"/>
        <w:ind w:left="709" w:hanging="709"/>
      </w:pPr>
      <w:bookmarkStart w:id="79" w:name="A3a7"/>
      <w:bookmarkEnd w:id="79"/>
      <w:r>
        <w:t>Die USV MUSS regelmäßig gewartet und auf Funktionsfähigkeit getestet werden.</w:t>
      </w:r>
    </w:p>
    <w:p w14:paraId="640DF549" w14:textId="77777777" w:rsidR="004C7D8E" w:rsidRDefault="004C7D8E" w:rsidP="004C7D8E">
      <w:pPr>
        <w:pStyle w:val="Listenabsatz"/>
        <w:spacing w:after="0"/>
      </w:pPr>
    </w:p>
    <w:p w14:paraId="0687CD7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2E1D67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EDB90C" w14:textId="5856BCB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B1AE725" w14:textId="77777777" w:rsidTr="0094669D">
        <w:trPr>
          <w:trHeight w:val="205"/>
        </w:trPr>
        <w:tc>
          <w:tcPr>
            <w:tcW w:w="8356" w:type="dxa"/>
            <w:shd w:val="clear" w:color="auto" w:fill="D6E3BC" w:themeFill="accent3" w:themeFillTint="66"/>
          </w:tcPr>
          <w:p w14:paraId="56E0DA13" w14:textId="234F39E9" w:rsidR="004C7D8E" w:rsidRPr="005B4E23" w:rsidRDefault="0082273C" w:rsidP="0094669D">
            <w:pPr>
              <w:suppressAutoHyphens/>
              <w:spacing w:before="120" w:after="120"/>
            </w:pPr>
            <w:r>
              <w:t xml:space="preserve">Umsetzung: JA / NEIN / TEILWEISE / ENTBEHRLICH </w:t>
            </w:r>
          </w:p>
        </w:tc>
      </w:tr>
      <w:tr w:rsidR="004C7D8E" w:rsidRPr="00CC02C2" w14:paraId="1161A88F" w14:textId="77777777" w:rsidTr="0094669D">
        <w:tc>
          <w:tcPr>
            <w:tcW w:w="8356" w:type="dxa"/>
          </w:tcPr>
          <w:p w14:paraId="22221A8F" w14:textId="77777777" w:rsidR="004C7D8E" w:rsidRPr="00CC02C2" w:rsidRDefault="004C7D8E" w:rsidP="0094669D">
            <w:pPr>
              <w:suppressAutoHyphens/>
              <w:spacing w:before="120" w:after="120"/>
              <w:rPr>
                <w:color w:val="000000" w:themeColor="text1"/>
              </w:rPr>
            </w:pPr>
            <w:bookmarkStart w:id="80" w:name="A3u7"/>
            <w:bookmarkEnd w:id="80"/>
            <w:r>
              <w:rPr>
                <w:color w:val="000000" w:themeColor="text1"/>
              </w:rPr>
              <w:t>aktueller Umsetzungsstand</w:t>
            </w:r>
          </w:p>
        </w:tc>
      </w:tr>
    </w:tbl>
    <w:p w14:paraId="6A8C29C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9299DE9" w14:textId="77777777" w:rsidTr="0094669D">
        <w:tc>
          <w:tcPr>
            <w:tcW w:w="8340" w:type="dxa"/>
            <w:tcBorders>
              <w:bottom w:val="single" w:sz="4" w:space="0" w:color="auto"/>
            </w:tcBorders>
            <w:shd w:val="clear" w:color="auto" w:fill="C6D9F1" w:themeFill="text2" w:themeFillTint="33"/>
          </w:tcPr>
          <w:p w14:paraId="1E2C6BA0"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EB13088" w14:textId="77777777" w:rsidTr="0094669D">
        <w:tc>
          <w:tcPr>
            <w:tcW w:w="8340" w:type="dxa"/>
            <w:shd w:val="clear" w:color="auto" w:fill="FFFFFF" w:themeFill="background1"/>
          </w:tcPr>
          <w:p w14:paraId="3C9BC3BE" w14:textId="77777777" w:rsidR="004C7D8E" w:rsidRDefault="004C7D8E" w:rsidP="0094669D">
            <w:pPr>
              <w:spacing w:before="60" w:after="60"/>
              <w:rPr>
                <w:color w:val="000000" w:themeColor="text1"/>
              </w:rPr>
            </w:pPr>
            <w:r>
              <w:rPr>
                <w:color w:val="000000" w:themeColor="text1"/>
              </w:rPr>
              <w:t>Begründung der Fachseite:</w:t>
            </w:r>
          </w:p>
        </w:tc>
      </w:tr>
    </w:tbl>
    <w:p w14:paraId="3E3464AA" w14:textId="77777777" w:rsidR="004C7D8E" w:rsidRPr="0083049A" w:rsidRDefault="004C7D8E" w:rsidP="004C7D8E">
      <w:pPr>
        <w:pStyle w:val="Listenabsatz"/>
        <w:numPr>
          <w:ilvl w:val="0"/>
          <w:numId w:val="11"/>
        </w:numPr>
        <w:spacing w:after="0"/>
        <w:ind w:left="709" w:hanging="709"/>
      </w:pPr>
      <w:bookmarkStart w:id="81" w:name="A3a8"/>
      <w:bookmarkEnd w:id="81"/>
      <w:r>
        <w:t>Dafür MÜSSEN die vom Hersteller vorgesehenen Wartungsintervalle eingehalten werden.</w:t>
      </w:r>
    </w:p>
    <w:p w14:paraId="7B0696F6" w14:textId="77777777" w:rsidR="004C7D8E" w:rsidRDefault="004C7D8E" w:rsidP="004C7D8E">
      <w:pPr>
        <w:pStyle w:val="Listenabsatz"/>
        <w:spacing w:after="0"/>
      </w:pPr>
    </w:p>
    <w:p w14:paraId="46DA46F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EE14547"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2B7C93" w14:textId="1E658A0C"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FE9746C" w14:textId="77777777" w:rsidTr="0094669D">
        <w:trPr>
          <w:trHeight w:val="205"/>
        </w:trPr>
        <w:tc>
          <w:tcPr>
            <w:tcW w:w="8356" w:type="dxa"/>
            <w:shd w:val="clear" w:color="auto" w:fill="D6E3BC" w:themeFill="accent3" w:themeFillTint="66"/>
          </w:tcPr>
          <w:p w14:paraId="1656EDB2" w14:textId="4D0E9BEC" w:rsidR="004C7D8E" w:rsidRPr="005B4E23" w:rsidRDefault="0082273C" w:rsidP="0094669D">
            <w:pPr>
              <w:suppressAutoHyphens/>
              <w:spacing w:before="120" w:after="120"/>
            </w:pPr>
            <w:r>
              <w:t xml:space="preserve">Umsetzung: JA / NEIN / TEILWEISE / ENTBEHRLICH </w:t>
            </w:r>
          </w:p>
        </w:tc>
      </w:tr>
      <w:tr w:rsidR="004C7D8E" w:rsidRPr="00CC02C2" w14:paraId="351C2F07" w14:textId="77777777" w:rsidTr="0094669D">
        <w:tc>
          <w:tcPr>
            <w:tcW w:w="8356" w:type="dxa"/>
          </w:tcPr>
          <w:p w14:paraId="5A2413E5" w14:textId="77777777" w:rsidR="004C7D8E" w:rsidRPr="00CC02C2" w:rsidRDefault="004C7D8E" w:rsidP="0094669D">
            <w:pPr>
              <w:suppressAutoHyphens/>
              <w:spacing w:before="120" w:after="120"/>
              <w:rPr>
                <w:color w:val="000000" w:themeColor="text1"/>
              </w:rPr>
            </w:pPr>
            <w:bookmarkStart w:id="82" w:name="A3u8"/>
            <w:bookmarkEnd w:id="82"/>
            <w:r>
              <w:rPr>
                <w:color w:val="000000" w:themeColor="text1"/>
              </w:rPr>
              <w:t>aktueller Umsetzungsstand</w:t>
            </w:r>
          </w:p>
        </w:tc>
      </w:tr>
    </w:tbl>
    <w:p w14:paraId="1544FC88"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6C5143B" w14:textId="77777777" w:rsidTr="0094669D">
        <w:tc>
          <w:tcPr>
            <w:tcW w:w="8340" w:type="dxa"/>
            <w:tcBorders>
              <w:bottom w:val="single" w:sz="4" w:space="0" w:color="auto"/>
            </w:tcBorders>
            <w:shd w:val="clear" w:color="auto" w:fill="C6D9F1" w:themeFill="text2" w:themeFillTint="33"/>
          </w:tcPr>
          <w:p w14:paraId="1298B0D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19DAB34" w14:textId="77777777" w:rsidTr="0094669D">
        <w:tc>
          <w:tcPr>
            <w:tcW w:w="8340" w:type="dxa"/>
            <w:shd w:val="clear" w:color="auto" w:fill="FFFFFF" w:themeFill="background1"/>
          </w:tcPr>
          <w:p w14:paraId="51A5D308" w14:textId="77777777" w:rsidR="004C7D8E" w:rsidRDefault="004C7D8E" w:rsidP="0094669D">
            <w:pPr>
              <w:spacing w:before="60" w:after="60"/>
              <w:rPr>
                <w:color w:val="000000" w:themeColor="text1"/>
              </w:rPr>
            </w:pPr>
            <w:r>
              <w:rPr>
                <w:color w:val="000000" w:themeColor="text1"/>
              </w:rPr>
              <w:t>Begründung der Fachseite:</w:t>
            </w:r>
          </w:p>
        </w:tc>
      </w:tr>
    </w:tbl>
    <w:p w14:paraId="78BDC6CC" w14:textId="77777777" w:rsidR="004C7D8E" w:rsidRPr="00CC02C2" w:rsidRDefault="004C7D8E" w:rsidP="004C7D8E">
      <w:pPr>
        <w:suppressAutoHyphens/>
        <w:spacing w:after="240"/>
        <w:ind w:left="720"/>
        <w:rPr>
          <w:color w:val="000000" w:themeColor="text1"/>
        </w:rPr>
      </w:pPr>
    </w:p>
    <w:p w14:paraId="42553DE4" w14:textId="6F2AE57A" w:rsidR="004C7D8E" w:rsidRDefault="004C7D8E" w:rsidP="004C7D8E">
      <w:pPr>
        <w:pStyle w:val="berschrift2"/>
      </w:pPr>
      <w:bookmarkStart w:id="83" w:name="A3a9"/>
      <w:bookmarkStart w:id="84" w:name="A3a10"/>
      <w:bookmarkStart w:id="85" w:name="A4"/>
      <w:bookmarkStart w:id="86" w:name="_Toc91938128"/>
      <w:bookmarkStart w:id="87" w:name="_Toc92289266"/>
      <w:bookmarkEnd w:id="83"/>
      <w:bookmarkEnd w:id="84"/>
      <w:bookmarkEnd w:id="85"/>
      <w:r>
        <w:t xml:space="preserve">Notabschaltung der Stromversorgung </w:t>
      </w:r>
      <w:r w:rsidR="00ED1380">
        <w:t xml:space="preserve">(B) </w:t>
      </w:r>
      <w:r>
        <w:t>[A4]</w:t>
      </w:r>
      <w:bookmarkEnd w:id="86"/>
      <w:bookmarkEnd w:id="87"/>
    </w:p>
    <w:p w14:paraId="5B34389B" w14:textId="77777777" w:rsidR="004C7D8E" w:rsidRPr="00CC02C2" w:rsidRDefault="004C7D8E" w:rsidP="004C7D8E">
      <w:pPr>
        <w:suppressAutoHyphens/>
        <w:spacing w:after="240"/>
        <w:ind w:left="720"/>
        <w:rPr>
          <w:color w:val="000000" w:themeColor="text1"/>
        </w:rPr>
      </w:pPr>
    </w:p>
    <w:p w14:paraId="7D6C77E8" w14:textId="18D68B8D" w:rsidR="004C7D8E" w:rsidRPr="0083049A" w:rsidRDefault="00ED1380" w:rsidP="004C7D8E">
      <w:pPr>
        <w:pStyle w:val="Listenabsatz"/>
        <w:numPr>
          <w:ilvl w:val="0"/>
          <w:numId w:val="11"/>
        </w:numPr>
        <w:spacing w:after="0"/>
        <w:ind w:left="709" w:hanging="709"/>
      </w:pPr>
      <w:bookmarkStart w:id="88" w:name="A4a1"/>
      <w:bookmarkEnd w:id="88"/>
      <w:r>
        <w:t>E</w:t>
      </w:r>
      <w:r>
        <w:t>s MUSS geeignete Möglichkeiten geben, elektrische Verbraucher im Rechen</w:t>
      </w:r>
      <w:r>
        <w:t>-</w:t>
      </w:r>
      <w:r>
        <w:br/>
      </w:r>
      <w:r>
        <w:t>zentrum spannungsfrei zu schalten</w:t>
      </w:r>
      <w:r>
        <w:t>.</w:t>
      </w:r>
    </w:p>
    <w:p w14:paraId="45410B2C" w14:textId="77777777" w:rsidR="004C7D8E" w:rsidRDefault="004C7D8E" w:rsidP="004C7D8E">
      <w:pPr>
        <w:pStyle w:val="Listenabsatz"/>
        <w:spacing w:after="0"/>
      </w:pPr>
    </w:p>
    <w:p w14:paraId="6B56759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EEB180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0662B2" w14:textId="6222923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9F0DB3A" w14:textId="77777777" w:rsidTr="0094669D">
        <w:trPr>
          <w:trHeight w:val="205"/>
        </w:trPr>
        <w:tc>
          <w:tcPr>
            <w:tcW w:w="8356" w:type="dxa"/>
            <w:shd w:val="clear" w:color="auto" w:fill="D6E3BC" w:themeFill="accent3" w:themeFillTint="66"/>
          </w:tcPr>
          <w:p w14:paraId="2C051484" w14:textId="10337889" w:rsidR="004C7D8E" w:rsidRPr="005B4E23" w:rsidRDefault="0082273C" w:rsidP="0094669D">
            <w:pPr>
              <w:suppressAutoHyphens/>
              <w:spacing w:before="120" w:after="120"/>
            </w:pPr>
            <w:r>
              <w:t xml:space="preserve">Umsetzung: JA / NEIN / TEILWEISE / ENTBEHRLICH </w:t>
            </w:r>
          </w:p>
        </w:tc>
      </w:tr>
      <w:tr w:rsidR="004C7D8E" w:rsidRPr="00CC02C2" w14:paraId="7A4C85AC" w14:textId="77777777" w:rsidTr="0094669D">
        <w:tc>
          <w:tcPr>
            <w:tcW w:w="8356" w:type="dxa"/>
          </w:tcPr>
          <w:p w14:paraId="081720A8" w14:textId="77777777" w:rsidR="004C7D8E" w:rsidRPr="00CC02C2" w:rsidRDefault="004C7D8E" w:rsidP="0094669D">
            <w:pPr>
              <w:suppressAutoHyphens/>
              <w:spacing w:before="120" w:after="120"/>
              <w:rPr>
                <w:color w:val="000000" w:themeColor="text1"/>
              </w:rPr>
            </w:pPr>
            <w:bookmarkStart w:id="89" w:name="A4u1"/>
            <w:bookmarkEnd w:id="89"/>
            <w:r>
              <w:rPr>
                <w:color w:val="000000" w:themeColor="text1"/>
              </w:rPr>
              <w:t>aktueller Umsetzungsstand</w:t>
            </w:r>
          </w:p>
        </w:tc>
      </w:tr>
    </w:tbl>
    <w:p w14:paraId="64B123F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4CBCC00" w14:textId="77777777" w:rsidTr="0094669D">
        <w:tc>
          <w:tcPr>
            <w:tcW w:w="8340" w:type="dxa"/>
            <w:tcBorders>
              <w:bottom w:val="single" w:sz="4" w:space="0" w:color="auto"/>
            </w:tcBorders>
            <w:shd w:val="clear" w:color="auto" w:fill="C6D9F1" w:themeFill="text2" w:themeFillTint="33"/>
          </w:tcPr>
          <w:p w14:paraId="7ABDF779"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5CC7DD9" w14:textId="77777777" w:rsidTr="0094669D">
        <w:tc>
          <w:tcPr>
            <w:tcW w:w="8340" w:type="dxa"/>
            <w:shd w:val="clear" w:color="auto" w:fill="FFFFFF" w:themeFill="background1"/>
          </w:tcPr>
          <w:p w14:paraId="795DFD54" w14:textId="77777777" w:rsidR="004C7D8E" w:rsidRDefault="004C7D8E" w:rsidP="0094669D">
            <w:pPr>
              <w:spacing w:before="60" w:after="60"/>
              <w:rPr>
                <w:color w:val="000000" w:themeColor="text1"/>
              </w:rPr>
            </w:pPr>
            <w:r>
              <w:rPr>
                <w:color w:val="000000" w:themeColor="text1"/>
              </w:rPr>
              <w:t>Begründung der Fachseite:</w:t>
            </w:r>
          </w:p>
        </w:tc>
      </w:tr>
    </w:tbl>
    <w:p w14:paraId="3104AAE6" w14:textId="77777777" w:rsidR="004C7D8E" w:rsidRPr="00CC02C2" w:rsidRDefault="004C7D8E" w:rsidP="004C7D8E">
      <w:pPr>
        <w:suppressAutoHyphens/>
        <w:spacing w:after="240"/>
        <w:ind w:left="720"/>
        <w:rPr>
          <w:color w:val="000000" w:themeColor="text1"/>
        </w:rPr>
      </w:pPr>
    </w:p>
    <w:p w14:paraId="1B1D14D2" w14:textId="534D6CDE" w:rsidR="004C7D8E" w:rsidRPr="0083049A" w:rsidRDefault="00ED1380" w:rsidP="004C7D8E">
      <w:pPr>
        <w:pStyle w:val="Listenabsatz"/>
        <w:numPr>
          <w:ilvl w:val="0"/>
          <w:numId w:val="11"/>
        </w:numPr>
        <w:spacing w:after="0"/>
        <w:ind w:left="709" w:hanging="709"/>
      </w:pPr>
      <w:bookmarkStart w:id="90" w:name="A4a2"/>
      <w:bookmarkEnd w:id="90"/>
      <w:r>
        <w:t>Dabei MUSS darauf geachtet werden, ob und wie eine vorhandene USV räumlich und funktional in die Stromversorgung eingebunden ist</w:t>
      </w:r>
      <w:r w:rsidR="004C7D8E">
        <w:t>.</w:t>
      </w:r>
    </w:p>
    <w:p w14:paraId="45B478E8" w14:textId="77777777" w:rsidR="004C7D8E" w:rsidRDefault="004C7D8E" w:rsidP="004C7D8E">
      <w:pPr>
        <w:pStyle w:val="Listenabsatz"/>
        <w:spacing w:after="0"/>
      </w:pPr>
    </w:p>
    <w:p w14:paraId="378F341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BCE786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EEC32B" w14:textId="6CED0B1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36F400C" w14:textId="77777777" w:rsidTr="0094669D">
        <w:trPr>
          <w:trHeight w:val="205"/>
        </w:trPr>
        <w:tc>
          <w:tcPr>
            <w:tcW w:w="8356" w:type="dxa"/>
            <w:shd w:val="clear" w:color="auto" w:fill="D6E3BC" w:themeFill="accent3" w:themeFillTint="66"/>
          </w:tcPr>
          <w:p w14:paraId="04C20CBC" w14:textId="27BD6919" w:rsidR="004C7D8E" w:rsidRPr="005B4E23" w:rsidRDefault="0082273C" w:rsidP="0094669D">
            <w:pPr>
              <w:suppressAutoHyphens/>
              <w:spacing w:before="120" w:after="120"/>
            </w:pPr>
            <w:r>
              <w:t xml:space="preserve">Umsetzung: JA / NEIN / TEILWEISE / ENTBEHRLICH </w:t>
            </w:r>
          </w:p>
        </w:tc>
      </w:tr>
      <w:tr w:rsidR="004C7D8E" w:rsidRPr="00CC02C2" w14:paraId="4BB33D1A" w14:textId="77777777" w:rsidTr="0094669D">
        <w:tc>
          <w:tcPr>
            <w:tcW w:w="8356" w:type="dxa"/>
          </w:tcPr>
          <w:p w14:paraId="7DF8C53A" w14:textId="77777777" w:rsidR="004C7D8E" w:rsidRPr="00CC02C2" w:rsidRDefault="004C7D8E" w:rsidP="0094669D">
            <w:pPr>
              <w:suppressAutoHyphens/>
              <w:spacing w:before="120" w:after="120"/>
              <w:rPr>
                <w:color w:val="000000" w:themeColor="text1"/>
              </w:rPr>
            </w:pPr>
            <w:bookmarkStart w:id="91" w:name="A4u2"/>
            <w:bookmarkEnd w:id="91"/>
            <w:r>
              <w:rPr>
                <w:color w:val="000000" w:themeColor="text1"/>
              </w:rPr>
              <w:t>aktueller Umsetzungsstand</w:t>
            </w:r>
          </w:p>
        </w:tc>
      </w:tr>
    </w:tbl>
    <w:p w14:paraId="363BF22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D216CC2" w14:textId="77777777" w:rsidTr="0094669D">
        <w:tc>
          <w:tcPr>
            <w:tcW w:w="8340" w:type="dxa"/>
            <w:tcBorders>
              <w:bottom w:val="single" w:sz="4" w:space="0" w:color="auto"/>
            </w:tcBorders>
            <w:shd w:val="clear" w:color="auto" w:fill="C6D9F1" w:themeFill="text2" w:themeFillTint="33"/>
          </w:tcPr>
          <w:p w14:paraId="34C6791F"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2415E00" w14:textId="77777777" w:rsidTr="0094669D">
        <w:tc>
          <w:tcPr>
            <w:tcW w:w="8340" w:type="dxa"/>
            <w:shd w:val="clear" w:color="auto" w:fill="FFFFFF" w:themeFill="background1"/>
          </w:tcPr>
          <w:p w14:paraId="465627CB" w14:textId="77777777" w:rsidR="004C7D8E" w:rsidRDefault="004C7D8E" w:rsidP="0094669D">
            <w:pPr>
              <w:spacing w:before="60" w:after="60"/>
              <w:rPr>
                <w:color w:val="000000" w:themeColor="text1"/>
              </w:rPr>
            </w:pPr>
            <w:r>
              <w:rPr>
                <w:color w:val="000000" w:themeColor="text1"/>
              </w:rPr>
              <w:t>Begründung der Fachseite:</w:t>
            </w:r>
          </w:p>
        </w:tc>
      </w:tr>
    </w:tbl>
    <w:p w14:paraId="75081BE9" w14:textId="6EFD6271" w:rsidR="004C7D8E" w:rsidRPr="0083049A" w:rsidRDefault="00ED1380" w:rsidP="004C7D8E">
      <w:pPr>
        <w:pStyle w:val="Listenabsatz"/>
        <w:numPr>
          <w:ilvl w:val="0"/>
          <w:numId w:val="11"/>
        </w:numPr>
        <w:spacing w:after="0"/>
        <w:ind w:left="709" w:hanging="709"/>
      </w:pPr>
      <w:bookmarkStart w:id="92" w:name="A4a3"/>
      <w:bookmarkEnd w:id="92"/>
      <w:r>
        <w:t>Werden klassische Not-Aus-Schalter eingesetzt, MUSS darauf geachtet werden, dass darüber nicht das komplette Rechenzentrum abgeschaltet wird.</w:t>
      </w:r>
    </w:p>
    <w:p w14:paraId="5323ABFC" w14:textId="77777777" w:rsidR="004C7D8E" w:rsidRDefault="004C7D8E" w:rsidP="004C7D8E">
      <w:pPr>
        <w:pStyle w:val="Listenabsatz"/>
        <w:spacing w:after="0"/>
      </w:pPr>
    </w:p>
    <w:p w14:paraId="1A89C39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220E739"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53431C" w14:textId="0F18AFE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7C3B3F2" w14:textId="77777777" w:rsidTr="0094669D">
        <w:trPr>
          <w:trHeight w:val="205"/>
        </w:trPr>
        <w:tc>
          <w:tcPr>
            <w:tcW w:w="8356" w:type="dxa"/>
            <w:shd w:val="clear" w:color="auto" w:fill="D6E3BC" w:themeFill="accent3" w:themeFillTint="66"/>
          </w:tcPr>
          <w:p w14:paraId="1C425500" w14:textId="482936BA" w:rsidR="004C7D8E" w:rsidRPr="005B4E23" w:rsidRDefault="0082273C" w:rsidP="0094669D">
            <w:pPr>
              <w:suppressAutoHyphens/>
              <w:spacing w:before="120" w:after="120"/>
            </w:pPr>
            <w:r>
              <w:t xml:space="preserve">Umsetzung: JA / NEIN / TEILWEISE / ENTBEHRLICH </w:t>
            </w:r>
          </w:p>
        </w:tc>
      </w:tr>
      <w:tr w:rsidR="004C7D8E" w:rsidRPr="00CC02C2" w14:paraId="178DECBF" w14:textId="77777777" w:rsidTr="0094669D">
        <w:tc>
          <w:tcPr>
            <w:tcW w:w="8356" w:type="dxa"/>
          </w:tcPr>
          <w:p w14:paraId="69DB27AC" w14:textId="77777777" w:rsidR="004C7D8E" w:rsidRPr="00CC02C2" w:rsidRDefault="004C7D8E" w:rsidP="0094669D">
            <w:pPr>
              <w:suppressAutoHyphens/>
              <w:spacing w:before="120" w:after="120"/>
              <w:rPr>
                <w:color w:val="000000" w:themeColor="text1"/>
              </w:rPr>
            </w:pPr>
            <w:bookmarkStart w:id="93" w:name="A4u3"/>
            <w:bookmarkEnd w:id="93"/>
            <w:r>
              <w:rPr>
                <w:color w:val="000000" w:themeColor="text1"/>
              </w:rPr>
              <w:t>aktueller Umsetzungsstand</w:t>
            </w:r>
          </w:p>
        </w:tc>
      </w:tr>
    </w:tbl>
    <w:p w14:paraId="3AC0072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B27C6A8" w14:textId="77777777" w:rsidTr="0094669D">
        <w:tc>
          <w:tcPr>
            <w:tcW w:w="8340" w:type="dxa"/>
            <w:tcBorders>
              <w:bottom w:val="single" w:sz="4" w:space="0" w:color="auto"/>
            </w:tcBorders>
            <w:shd w:val="clear" w:color="auto" w:fill="C6D9F1" w:themeFill="text2" w:themeFillTint="33"/>
          </w:tcPr>
          <w:p w14:paraId="73DEF346"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48A74DC" w14:textId="77777777" w:rsidTr="0094669D">
        <w:tc>
          <w:tcPr>
            <w:tcW w:w="8340" w:type="dxa"/>
            <w:shd w:val="clear" w:color="auto" w:fill="FFFFFF" w:themeFill="background1"/>
          </w:tcPr>
          <w:p w14:paraId="4FFCE92E" w14:textId="77777777" w:rsidR="004C7D8E" w:rsidRDefault="004C7D8E" w:rsidP="0094669D">
            <w:pPr>
              <w:spacing w:before="60" w:after="60"/>
              <w:rPr>
                <w:color w:val="000000" w:themeColor="text1"/>
              </w:rPr>
            </w:pPr>
            <w:r>
              <w:rPr>
                <w:color w:val="000000" w:themeColor="text1"/>
              </w:rPr>
              <w:t>Begründung der Fachseite:</w:t>
            </w:r>
          </w:p>
        </w:tc>
      </w:tr>
    </w:tbl>
    <w:p w14:paraId="3EB1EC05" w14:textId="77777777" w:rsidR="004C7D8E" w:rsidRPr="00CC02C2" w:rsidRDefault="004C7D8E" w:rsidP="004C7D8E">
      <w:pPr>
        <w:suppressAutoHyphens/>
        <w:spacing w:after="240"/>
        <w:ind w:left="720"/>
        <w:rPr>
          <w:color w:val="000000" w:themeColor="text1"/>
        </w:rPr>
      </w:pPr>
    </w:p>
    <w:p w14:paraId="4AB85C53" w14:textId="58EABF5D" w:rsidR="004C7D8E" w:rsidRPr="0083049A" w:rsidRDefault="00A26815" w:rsidP="004C7D8E">
      <w:pPr>
        <w:pStyle w:val="Listenabsatz"/>
        <w:numPr>
          <w:ilvl w:val="0"/>
          <w:numId w:val="11"/>
        </w:numPr>
        <w:spacing w:after="0"/>
        <w:ind w:left="709" w:hanging="709"/>
      </w:pPr>
      <w:bookmarkStart w:id="94" w:name="A4a4"/>
      <w:bookmarkEnd w:id="94"/>
      <w:r>
        <w:t>Die Notabschaltung MUSS sinnvoll parzelliert und zielgerichtet erfolgen.</w:t>
      </w:r>
    </w:p>
    <w:p w14:paraId="1DBAB432" w14:textId="77777777" w:rsidR="004C7D8E" w:rsidRDefault="004C7D8E" w:rsidP="004C7D8E">
      <w:pPr>
        <w:pStyle w:val="Listenabsatz"/>
        <w:spacing w:after="0"/>
      </w:pPr>
    </w:p>
    <w:p w14:paraId="1E9FA60D"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DB209E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33B4B1" w14:textId="2FE2356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7EAB365" w14:textId="77777777" w:rsidTr="0094669D">
        <w:trPr>
          <w:trHeight w:val="205"/>
        </w:trPr>
        <w:tc>
          <w:tcPr>
            <w:tcW w:w="8356" w:type="dxa"/>
            <w:shd w:val="clear" w:color="auto" w:fill="D6E3BC" w:themeFill="accent3" w:themeFillTint="66"/>
          </w:tcPr>
          <w:p w14:paraId="74A7E435" w14:textId="613E63D8" w:rsidR="004C7D8E" w:rsidRPr="005B4E23" w:rsidRDefault="0082273C" w:rsidP="0094669D">
            <w:pPr>
              <w:suppressAutoHyphens/>
              <w:spacing w:before="120" w:after="120"/>
            </w:pPr>
            <w:r>
              <w:t xml:space="preserve">Umsetzung: JA / NEIN / TEILWEISE / ENTBEHRLICH </w:t>
            </w:r>
          </w:p>
        </w:tc>
      </w:tr>
      <w:tr w:rsidR="004C7D8E" w:rsidRPr="00CC02C2" w14:paraId="0BF806D5" w14:textId="77777777" w:rsidTr="0094669D">
        <w:tc>
          <w:tcPr>
            <w:tcW w:w="8356" w:type="dxa"/>
          </w:tcPr>
          <w:p w14:paraId="31F12A7F" w14:textId="77777777" w:rsidR="004C7D8E" w:rsidRPr="00CC02C2" w:rsidRDefault="004C7D8E" w:rsidP="0094669D">
            <w:pPr>
              <w:suppressAutoHyphens/>
              <w:spacing w:before="120" w:after="120"/>
              <w:rPr>
                <w:color w:val="000000" w:themeColor="text1"/>
              </w:rPr>
            </w:pPr>
            <w:bookmarkStart w:id="95" w:name="A4u4"/>
            <w:bookmarkEnd w:id="95"/>
            <w:r>
              <w:rPr>
                <w:color w:val="000000" w:themeColor="text1"/>
              </w:rPr>
              <w:t>aktueller Umsetzungsstand</w:t>
            </w:r>
          </w:p>
        </w:tc>
      </w:tr>
    </w:tbl>
    <w:p w14:paraId="452AD1C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A39609B" w14:textId="77777777" w:rsidTr="0094669D">
        <w:tc>
          <w:tcPr>
            <w:tcW w:w="8340" w:type="dxa"/>
            <w:tcBorders>
              <w:bottom w:val="single" w:sz="4" w:space="0" w:color="auto"/>
            </w:tcBorders>
            <w:shd w:val="clear" w:color="auto" w:fill="C6D9F1" w:themeFill="text2" w:themeFillTint="33"/>
          </w:tcPr>
          <w:p w14:paraId="16BF76B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70930D9" w14:textId="77777777" w:rsidTr="0094669D">
        <w:tc>
          <w:tcPr>
            <w:tcW w:w="8340" w:type="dxa"/>
            <w:shd w:val="clear" w:color="auto" w:fill="FFFFFF" w:themeFill="background1"/>
          </w:tcPr>
          <w:p w14:paraId="163C0143" w14:textId="77777777" w:rsidR="004C7D8E" w:rsidRDefault="004C7D8E" w:rsidP="0094669D">
            <w:pPr>
              <w:spacing w:before="60" w:after="60"/>
              <w:rPr>
                <w:color w:val="000000" w:themeColor="text1"/>
              </w:rPr>
            </w:pPr>
            <w:r>
              <w:rPr>
                <w:color w:val="000000" w:themeColor="text1"/>
              </w:rPr>
              <w:t>Begründung der Fachseite:</w:t>
            </w:r>
          </w:p>
        </w:tc>
      </w:tr>
    </w:tbl>
    <w:p w14:paraId="15670E79" w14:textId="77777777" w:rsidR="00A26815" w:rsidRPr="00CC02C2" w:rsidRDefault="00A26815" w:rsidP="00A26815">
      <w:pPr>
        <w:suppressAutoHyphens/>
        <w:spacing w:after="240"/>
        <w:ind w:left="720"/>
        <w:rPr>
          <w:color w:val="000000" w:themeColor="text1"/>
        </w:rPr>
      </w:pPr>
    </w:p>
    <w:p w14:paraId="2DA2EFA1" w14:textId="572962B2" w:rsidR="00A26815" w:rsidRPr="0083049A" w:rsidRDefault="00A26815" w:rsidP="00A26815">
      <w:pPr>
        <w:pStyle w:val="Listenabsatz"/>
        <w:numPr>
          <w:ilvl w:val="0"/>
          <w:numId w:val="11"/>
        </w:numPr>
        <w:spacing w:after="0"/>
        <w:ind w:left="709" w:hanging="709"/>
      </w:pPr>
      <w:r>
        <w:t xml:space="preserve">Alle </w:t>
      </w:r>
      <w:r>
        <w:t>Not-Aus-Schalter MÜSSEN so geschützt sein, dass sie nicht unbeabsichtigt oder unbefugt betätigt werden können</w:t>
      </w:r>
    </w:p>
    <w:p w14:paraId="5ECFCBC1" w14:textId="77777777" w:rsidR="00A26815" w:rsidRDefault="00A26815" w:rsidP="00A26815">
      <w:pPr>
        <w:pStyle w:val="Listenabsatz"/>
        <w:spacing w:after="0"/>
      </w:pPr>
    </w:p>
    <w:p w14:paraId="64C883E7" w14:textId="77777777" w:rsidR="00A26815" w:rsidRDefault="00A26815" w:rsidP="00A26815">
      <w:pPr>
        <w:pStyle w:val="Listenabsatz"/>
        <w:spacing w:after="240"/>
        <w:rPr>
          <w:color w:val="FF0000"/>
        </w:rPr>
      </w:pPr>
      <w:r w:rsidRPr="001568BD">
        <w:rPr>
          <w:color w:val="FF0000"/>
        </w:rPr>
        <w:t xml:space="preserve">Hier steht Ihre Konkretisierung des BSI-Textes der Anforderungen unter </w:t>
      </w:r>
    </w:p>
    <w:p w14:paraId="7B79181F" w14:textId="77777777" w:rsidR="00A26815" w:rsidRDefault="00A26815" w:rsidP="00A2681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9F49FB" w14:textId="3D821DD5" w:rsidR="00A26815" w:rsidRPr="001F352F" w:rsidRDefault="00A26815" w:rsidP="00A2681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26815" w:rsidRPr="005B4E23" w14:paraId="313E1EAF" w14:textId="77777777" w:rsidTr="0094669D">
        <w:trPr>
          <w:trHeight w:val="205"/>
        </w:trPr>
        <w:tc>
          <w:tcPr>
            <w:tcW w:w="8356" w:type="dxa"/>
            <w:shd w:val="clear" w:color="auto" w:fill="D6E3BC" w:themeFill="accent3" w:themeFillTint="66"/>
          </w:tcPr>
          <w:p w14:paraId="4CE6119A" w14:textId="79725E24" w:rsidR="00A26815" w:rsidRPr="005B4E23" w:rsidRDefault="0082273C" w:rsidP="0094669D">
            <w:pPr>
              <w:suppressAutoHyphens/>
              <w:spacing w:before="120" w:after="120"/>
            </w:pPr>
            <w:r>
              <w:t xml:space="preserve">Umsetzung: JA / NEIN / TEILWEISE / ENTBEHRLICH </w:t>
            </w:r>
          </w:p>
        </w:tc>
      </w:tr>
      <w:tr w:rsidR="00A26815" w:rsidRPr="00CC02C2" w14:paraId="28A27C02" w14:textId="77777777" w:rsidTr="0094669D">
        <w:tc>
          <w:tcPr>
            <w:tcW w:w="8356" w:type="dxa"/>
          </w:tcPr>
          <w:p w14:paraId="372BDBF8" w14:textId="77777777" w:rsidR="00A26815" w:rsidRPr="00CC02C2" w:rsidRDefault="00A26815" w:rsidP="0094669D">
            <w:pPr>
              <w:suppressAutoHyphens/>
              <w:spacing w:before="120" w:after="120"/>
              <w:rPr>
                <w:color w:val="000000" w:themeColor="text1"/>
              </w:rPr>
            </w:pPr>
            <w:r>
              <w:rPr>
                <w:color w:val="000000" w:themeColor="text1"/>
              </w:rPr>
              <w:t>aktueller Umsetzungsstand</w:t>
            </w:r>
          </w:p>
        </w:tc>
      </w:tr>
    </w:tbl>
    <w:p w14:paraId="7C7C1411" w14:textId="77777777" w:rsidR="00A26815" w:rsidRDefault="00A26815" w:rsidP="00A2681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26815" w14:paraId="01E9F44D" w14:textId="77777777" w:rsidTr="0094669D">
        <w:tc>
          <w:tcPr>
            <w:tcW w:w="8340" w:type="dxa"/>
            <w:tcBorders>
              <w:bottom w:val="single" w:sz="4" w:space="0" w:color="auto"/>
            </w:tcBorders>
            <w:shd w:val="clear" w:color="auto" w:fill="C6D9F1" w:themeFill="text2" w:themeFillTint="33"/>
          </w:tcPr>
          <w:p w14:paraId="3F1ACAFC" w14:textId="77777777" w:rsidR="00A26815" w:rsidRDefault="00A26815" w:rsidP="0094669D">
            <w:pPr>
              <w:spacing w:before="60" w:after="60"/>
              <w:rPr>
                <w:color w:val="000000" w:themeColor="text1"/>
              </w:rPr>
            </w:pPr>
            <w:r>
              <w:rPr>
                <w:color w:val="000000" w:themeColor="text1"/>
              </w:rPr>
              <w:t>Einspruch - diese Anforderung soll nicht aufgenommen werden!</w:t>
            </w:r>
          </w:p>
        </w:tc>
      </w:tr>
      <w:tr w:rsidR="00A26815" w14:paraId="5141F0CA" w14:textId="77777777" w:rsidTr="0094669D">
        <w:tc>
          <w:tcPr>
            <w:tcW w:w="8340" w:type="dxa"/>
            <w:shd w:val="clear" w:color="auto" w:fill="FFFFFF" w:themeFill="background1"/>
          </w:tcPr>
          <w:p w14:paraId="074DDDC8" w14:textId="77777777" w:rsidR="00A26815" w:rsidRDefault="00A26815" w:rsidP="0094669D">
            <w:pPr>
              <w:spacing w:before="60" w:after="60"/>
              <w:rPr>
                <w:color w:val="000000" w:themeColor="text1"/>
              </w:rPr>
            </w:pPr>
            <w:r>
              <w:rPr>
                <w:color w:val="000000" w:themeColor="text1"/>
              </w:rPr>
              <w:t>Begründung der Fachseite:</w:t>
            </w:r>
          </w:p>
        </w:tc>
      </w:tr>
    </w:tbl>
    <w:p w14:paraId="56A3AF93" w14:textId="7F539993" w:rsidR="004C7D8E" w:rsidRPr="00E126C7" w:rsidRDefault="004C7D8E" w:rsidP="004C7D8E">
      <w:pPr>
        <w:pStyle w:val="Aufzhlungeinfach"/>
        <w:numPr>
          <w:ilvl w:val="0"/>
          <w:numId w:val="0"/>
        </w:numPr>
        <w:spacing w:before="480" w:after="0" w:line="240" w:lineRule="auto"/>
        <w:ind w:left="714" w:hanging="357"/>
      </w:pPr>
    </w:p>
    <w:p w14:paraId="609383D3" w14:textId="09AB6BED" w:rsidR="004C7D8E" w:rsidRDefault="004C7D8E" w:rsidP="004C7D8E">
      <w:pPr>
        <w:pStyle w:val="berschrift2"/>
      </w:pPr>
      <w:bookmarkStart w:id="96" w:name="A5"/>
      <w:bookmarkStart w:id="97" w:name="_Toc91938129"/>
      <w:bookmarkStart w:id="98" w:name="_Toc92289267"/>
      <w:bookmarkEnd w:id="96"/>
      <w:r>
        <w:t xml:space="preserve">Einhaltung der Lufttemperatur und -feuchtigkeit </w:t>
      </w:r>
      <w:r w:rsidR="00ED1380">
        <w:t xml:space="preserve">(B) </w:t>
      </w:r>
      <w:r>
        <w:t>[A5]</w:t>
      </w:r>
      <w:bookmarkEnd w:id="97"/>
      <w:bookmarkEnd w:id="98"/>
    </w:p>
    <w:p w14:paraId="1635254C" w14:textId="77777777" w:rsidR="004C7D8E" w:rsidRPr="00CC02C2" w:rsidRDefault="004C7D8E" w:rsidP="004C7D8E">
      <w:pPr>
        <w:suppressAutoHyphens/>
        <w:spacing w:after="240"/>
        <w:ind w:left="720"/>
        <w:rPr>
          <w:color w:val="000000" w:themeColor="text1"/>
        </w:rPr>
      </w:pPr>
    </w:p>
    <w:p w14:paraId="0FE4A0D1" w14:textId="5308F383" w:rsidR="004C7D8E" w:rsidRPr="0083049A" w:rsidRDefault="00A26815" w:rsidP="004C7D8E">
      <w:pPr>
        <w:pStyle w:val="Listenabsatz"/>
        <w:numPr>
          <w:ilvl w:val="0"/>
          <w:numId w:val="11"/>
        </w:numPr>
        <w:spacing w:after="0"/>
        <w:ind w:left="709" w:hanging="709"/>
      </w:pPr>
      <w:bookmarkStart w:id="99" w:name="A5a1"/>
      <w:bookmarkEnd w:id="99"/>
      <w:r>
        <w:t>Es MUSS sichergestellt werden, dass die Lufttemperatur und Luftfeuchtigkeit im IT-Betriebsbereich innerhalb der vorgeschriebenen Grenzwerte liegen</w:t>
      </w:r>
      <w:r w:rsidR="004C7D8E">
        <w:t>.</w:t>
      </w:r>
    </w:p>
    <w:p w14:paraId="50FA1AFC" w14:textId="77777777" w:rsidR="004C7D8E" w:rsidRDefault="004C7D8E" w:rsidP="004C7D8E">
      <w:pPr>
        <w:pStyle w:val="Listenabsatz"/>
        <w:spacing w:after="0"/>
      </w:pPr>
    </w:p>
    <w:p w14:paraId="25EA2411"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27676F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BDE26E" w14:textId="1D4DEA56"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BE3E55D" w14:textId="77777777" w:rsidTr="0094669D">
        <w:trPr>
          <w:trHeight w:val="205"/>
        </w:trPr>
        <w:tc>
          <w:tcPr>
            <w:tcW w:w="8356" w:type="dxa"/>
            <w:shd w:val="clear" w:color="auto" w:fill="D6E3BC" w:themeFill="accent3" w:themeFillTint="66"/>
          </w:tcPr>
          <w:p w14:paraId="50A4587F" w14:textId="164CAE0C" w:rsidR="004C7D8E" w:rsidRPr="005B4E23" w:rsidRDefault="0082273C" w:rsidP="0094669D">
            <w:pPr>
              <w:suppressAutoHyphens/>
              <w:spacing w:before="120" w:after="120"/>
            </w:pPr>
            <w:r>
              <w:t xml:space="preserve">Umsetzung: JA / NEIN / TEILWEISE / ENTBEHRLICH </w:t>
            </w:r>
          </w:p>
        </w:tc>
      </w:tr>
      <w:tr w:rsidR="004C7D8E" w:rsidRPr="00CC02C2" w14:paraId="20FD238C" w14:textId="77777777" w:rsidTr="0094669D">
        <w:tc>
          <w:tcPr>
            <w:tcW w:w="8356" w:type="dxa"/>
          </w:tcPr>
          <w:p w14:paraId="00E309D7" w14:textId="77777777" w:rsidR="004C7D8E" w:rsidRPr="00CC02C2" w:rsidRDefault="004C7D8E" w:rsidP="0094669D">
            <w:pPr>
              <w:suppressAutoHyphens/>
              <w:spacing w:before="120" w:after="120"/>
              <w:rPr>
                <w:color w:val="000000" w:themeColor="text1"/>
              </w:rPr>
            </w:pPr>
            <w:bookmarkStart w:id="100" w:name="A5u1"/>
            <w:bookmarkEnd w:id="100"/>
            <w:r>
              <w:rPr>
                <w:color w:val="000000" w:themeColor="text1"/>
              </w:rPr>
              <w:t>aktueller Umsetzungsstand</w:t>
            </w:r>
          </w:p>
        </w:tc>
      </w:tr>
    </w:tbl>
    <w:p w14:paraId="2A496C4E"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3BD4F61" w14:textId="77777777" w:rsidTr="0094669D">
        <w:tc>
          <w:tcPr>
            <w:tcW w:w="8340" w:type="dxa"/>
            <w:tcBorders>
              <w:bottom w:val="single" w:sz="4" w:space="0" w:color="auto"/>
            </w:tcBorders>
            <w:shd w:val="clear" w:color="auto" w:fill="C6D9F1" w:themeFill="text2" w:themeFillTint="33"/>
          </w:tcPr>
          <w:p w14:paraId="5DCCC56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674886A" w14:textId="77777777" w:rsidTr="0094669D">
        <w:tc>
          <w:tcPr>
            <w:tcW w:w="8340" w:type="dxa"/>
            <w:shd w:val="clear" w:color="auto" w:fill="FFFFFF" w:themeFill="background1"/>
          </w:tcPr>
          <w:p w14:paraId="609B0751" w14:textId="77777777" w:rsidR="004C7D8E" w:rsidRDefault="004C7D8E" w:rsidP="0094669D">
            <w:pPr>
              <w:spacing w:before="60" w:after="60"/>
              <w:rPr>
                <w:color w:val="000000" w:themeColor="text1"/>
              </w:rPr>
            </w:pPr>
            <w:r>
              <w:rPr>
                <w:color w:val="000000" w:themeColor="text1"/>
              </w:rPr>
              <w:t>Begründung der Fachseite:</w:t>
            </w:r>
          </w:p>
        </w:tc>
      </w:tr>
    </w:tbl>
    <w:p w14:paraId="2FA22A1E" w14:textId="77777777" w:rsidR="004C7D8E" w:rsidRPr="00CC02C2" w:rsidRDefault="004C7D8E" w:rsidP="004C7D8E">
      <w:pPr>
        <w:suppressAutoHyphens/>
        <w:spacing w:after="240"/>
        <w:ind w:left="720"/>
        <w:rPr>
          <w:color w:val="000000" w:themeColor="text1"/>
        </w:rPr>
      </w:pPr>
    </w:p>
    <w:p w14:paraId="7B36920B" w14:textId="51591453" w:rsidR="004C7D8E" w:rsidRPr="0083049A" w:rsidRDefault="004C7D8E" w:rsidP="004C7D8E">
      <w:pPr>
        <w:pStyle w:val="Listenabsatz"/>
        <w:numPr>
          <w:ilvl w:val="0"/>
          <w:numId w:val="11"/>
        </w:numPr>
        <w:spacing w:after="0"/>
        <w:ind w:left="709" w:hanging="709"/>
      </w:pPr>
      <w:bookmarkStart w:id="101" w:name="A5a2"/>
      <w:bookmarkEnd w:id="101"/>
      <w:r>
        <w:t xml:space="preserve">Die tatsächliche Wärmelast in den gekühlten Bereichen MUSS in regelmäßigen </w:t>
      </w:r>
      <w:r w:rsidR="00A26815">
        <w:br/>
      </w:r>
      <w:r>
        <w:t>Abständen und nach größeren Umbauten überprüft werden.</w:t>
      </w:r>
    </w:p>
    <w:p w14:paraId="778DA555" w14:textId="77777777" w:rsidR="004C7D8E" w:rsidRDefault="004C7D8E" w:rsidP="004C7D8E">
      <w:pPr>
        <w:pStyle w:val="Listenabsatz"/>
        <w:spacing w:after="0"/>
      </w:pPr>
    </w:p>
    <w:p w14:paraId="100C991B"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E5A519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F8CAD8" w14:textId="610D955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D39A1CD" w14:textId="77777777" w:rsidTr="0094669D">
        <w:trPr>
          <w:trHeight w:val="205"/>
        </w:trPr>
        <w:tc>
          <w:tcPr>
            <w:tcW w:w="8356" w:type="dxa"/>
            <w:shd w:val="clear" w:color="auto" w:fill="D6E3BC" w:themeFill="accent3" w:themeFillTint="66"/>
          </w:tcPr>
          <w:p w14:paraId="588ABB20" w14:textId="075A3FE4" w:rsidR="004C7D8E" w:rsidRPr="005B4E23" w:rsidRDefault="0082273C" w:rsidP="0094669D">
            <w:pPr>
              <w:suppressAutoHyphens/>
              <w:spacing w:before="120" w:after="120"/>
            </w:pPr>
            <w:r>
              <w:t xml:space="preserve">Umsetzung: JA / NEIN / TEILWEISE / ENTBEHRLICH </w:t>
            </w:r>
          </w:p>
        </w:tc>
      </w:tr>
      <w:tr w:rsidR="004C7D8E" w:rsidRPr="00CC02C2" w14:paraId="4F6499D8" w14:textId="77777777" w:rsidTr="0094669D">
        <w:tc>
          <w:tcPr>
            <w:tcW w:w="8356" w:type="dxa"/>
          </w:tcPr>
          <w:p w14:paraId="070113E3" w14:textId="77777777" w:rsidR="004C7D8E" w:rsidRPr="00CC02C2" w:rsidRDefault="004C7D8E" w:rsidP="0094669D">
            <w:pPr>
              <w:suppressAutoHyphens/>
              <w:spacing w:before="120" w:after="120"/>
              <w:rPr>
                <w:color w:val="000000" w:themeColor="text1"/>
              </w:rPr>
            </w:pPr>
            <w:bookmarkStart w:id="102" w:name="A5u2"/>
            <w:bookmarkEnd w:id="102"/>
            <w:r>
              <w:rPr>
                <w:color w:val="000000" w:themeColor="text1"/>
              </w:rPr>
              <w:t>aktueller Umsetzungsstand</w:t>
            </w:r>
          </w:p>
        </w:tc>
      </w:tr>
    </w:tbl>
    <w:p w14:paraId="616EDE0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BAE5084" w14:textId="77777777" w:rsidTr="0094669D">
        <w:tc>
          <w:tcPr>
            <w:tcW w:w="8340" w:type="dxa"/>
            <w:tcBorders>
              <w:bottom w:val="single" w:sz="4" w:space="0" w:color="auto"/>
            </w:tcBorders>
            <w:shd w:val="clear" w:color="auto" w:fill="C6D9F1" w:themeFill="text2" w:themeFillTint="33"/>
          </w:tcPr>
          <w:p w14:paraId="7548248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FE0508E" w14:textId="77777777" w:rsidTr="0094669D">
        <w:tc>
          <w:tcPr>
            <w:tcW w:w="8340" w:type="dxa"/>
            <w:shd w:val="clear" w:color="auto" w:fill="FFFFFF" w:themeFill="background1"/>
          </w:tcPr>
          <w:p w14:paraId="1953D35D" w14:textId="77777777" w:rsidR="004C7D8E" w:rsidRDefault="004C7D8E" w:rsidP="0094669D">
            <w:pPr>
              <w:spacing w:before="60" w:after="60"/>
              <w:rPr>
                <w:color w:val="000000" w:themeColor="text1"/>
              </w:rPr>
            </w:pPr>
            <w:r>
              <w:rPr>
                <w:color w:val="000000" w:themeColor="text1"/>
              </w:rPr>
              <w:t>Begründung der Fachseite:</w:t>
            </w:r>
          </w:p>
        </w:tc>
      </w:tr>
    </w:tbl>
    <w:p w14:paraId="1B7F3327" w14:textId="77777777" w:rsidR="004C7D8E" w:rsidRPr="00CC02C2" w:rsidRDefault="004C7D8E" w:rsidP="004C7D8E">
      <w:pPr>
        <w:suppressAutoHyphens/>
        <w:spacing w:after="240"/>
        <w:ind w:left="720"/>
        <w:rPr>
          <w:color w:val="000000" w:themeColor="text1"/>
        </w:rPr>
      </w:pPr>
    </w:p>
    <w:p w14:paraId="79DA114B" w14:textId="59C0F221" w:rsidR="004C7D8E" w:rsidRPr="0083049A" w:rsidRDefault="00A26815" w:rsidP="004C7D8E">
      <w:pPr>
        <w:pStyle w:val="Listenabsatz"/>
        <w:numPr>
          <w:ilvl w:val="0"/>
          <w:numId w:val="11"/>
        </w:numPr>
        <w:spacing w:after="0"/>
        <w:ind w:left="709" w:hanging="709"/>
      </w:pPr>
      <w:bookmarkStart w:id="103" w:name="A5a3"/>
      <w:bookmarkEnd w:id="103"/>
      <w:r>
        <w:t>Eine vorhandene Klimatisierung MUSS regelmäßig gewartet werden</w:t>
      </w:r>
    </w:p>
    <w:p w14:paraId="3DD657F1" w14:textId="77777777" w:rsidR="004C7D8E" w:rsidRDefault="004C7D8E" w:rsidP="004C7D8E">
      <w:pPr>
        <w:pStyle w:val="Listenabsatz"/>
        <w:spacing w:after="0"/>
      </w:pPr>
    </w:p>
    <w:p w14:paraId="62F88F6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4A1DD2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AEC5C4" w14:textId="2229E4A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58B4773" w14:textId="77777777" w:rsidTr="0094669D">
        <w:trPr>
          <w:trHeight w:val="205"/>
        </w:trPr>
        <w:tc>
          <w:tcPr>
            <w:tcW w:w="8356" w:type="dxa"/>
            <w:shd w:val="clear" w:color="auto" w:fill="D6E3BC" w:themeFill="accent3" w:themeFillTint="66"/>
          </w:tcPr>
          <w:p w14:paraId="4BE5AF84" w14:textId="58C1EFE0" w:rsidR="004C7D8E" w:rsidRPr="005B4E23" w:rsidRDefault="0082273C" w:rsidP="0094669D">
            <w:pPr>
              <w:suppressAutoHyphens/>
              <w:spacing w:before="120" w:after="120"/>
            </w:pPr>
            <w:r>
              <w:t xml:space="preserve">Umsetzung: JA / NEIN / TEILWEISE / ENTBEHRLICH </w:t>
            </w:r>
          </w:p>
        </w:tc>
      </w:tr>
      <w:tr w:rsidR="004C7D8E" w:rsidRPr="00CC02C2" w14:paraId="54C4AA3F" w14:textId="77777777" w:rsidTr="0094669D">
        <w:tc>
          <w:tcPr>
            <w:tcW w:w="8356" w:type="dxa"/>
          </w:tcPr>
          <w:p w14:paraId="0B40ECAF" w14:textId="77777777" w:rsidR="004C7D8E" w:rsidRPr="00CC02C2" w:rsidRDefault="004C7D8E" w:rsidP="0094669D">
            <w:pPr>
              <w:suppressAutoHyphens/>
              <w:spacing w:before="120" w:after="120"/>
              <w:rPr>
                <w:color w:val="000000" w:themeColor="text1"/>
              </w:rPr>
            </w:pPr>
            <w:bookmarkStart w:id="104" w:name="A5u3"/>
            <w:bookmarkEnd w:id="104"/>
            <w:r>
              <w:rPr>
                <w:color w:val="000000" w:themeColor="text1"/>
              </w:rPr>
              <w:t>aktueller Umsetzungsstand</w:t>
            </w:r>
          </w:p>
        </w:tc>
      </w:tr>
    </w:tbl>
    <w:p w14:paraId="17C4275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892B419" w14:textId="77777777" w:rsidTr="0094669D">
        <w:tc>
          <w:tcPr>
            <w:tcW w:w="8340" w:type="dxa"/>
            <w:tcBorders>
              <w:bottom w:val="single" w:sz="4" w:space="0" w:color="auto"/>
            </w:tcBorders>
            <w:shd w:val="clear" w:color="auto" w:fill="C6D9F1" w:themeFill="text2" w:themeFillTint="33"/>
          </w:tcPr>
          <w:p w14:paraId="5B257F55"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DCC308A" w14:textId="77777777" w:rsidTr="0094669D">
        <w:tc>
          <w:tcPr>
            <w:tcW w:w="8340" w:type="dxa"/>
            <w:shd w:val="clear" w:color="auto" w:fill="FFFFFF" w:themeFill="background1"/>
          </w:tcPr>
          <w:p w14:paraId="3F140337" w14:textId="77777777" w:rsidR="004C7D8E" w:rsidRDefault="004C7D8E" w:rsidP="0094669D">
            <w:pPr>
              <w:spacing w:before="60" w:after="60"/>
              <w:rPr>
                <w:color w:val="000000" w:themeColor="text1"/>
              </w:rPr>
            </w:pPr>
            <w:r>
              <w:rPr>
                <w:color w:val="000000" w:themeColor="text1"/>
              </w:rPr>
              <w:t>Begründung der Fachseite:</w:t>
            </w:r>
          </w:p>
        </w:tc>
      </w:tr>
    </w:tbl>
    <w:p w14:paraId="1D6F1CFD" w14:textId="77777777" w:rsidR="004C7D8E" w:rsidRPr="00CC02C2" w:rsidRDefault="004C7D8E" w:rsidP="004C7D8E">
      <w:pPr>
        <w:suppressAutoHyphens/>
        <w:spacing w:after="240"/>
        <w:ind w:left="720"/>
        <w:rPr>
          <w:color w:val="000000" w:themeColor="text1"/>
        </w:rPr>
      </w:pPr>
    </w:p>
    <w:p w14:paraId="4AB7DD51" w14:textId="7941034D" w:rsidR="004C7D8E" w:rsidRPr="0083049A" w:rsidRDefault="00A26815" w:rsidP="004C7D8E">
      <w:pPr>
        <w:pStyle w:val="Listenabsatz"/>
        <w:numPr>
          <w:ilvl w:val="0"/>
          <w:numId w:val="11"/>
        </w:numPr>
        <w:spacing w:after="0"/>
        <w:ind w:left="709" w:hanging="709"/>
      </w:pPr>
      <w:bookmarkStart w:id="105" w:name="A5a4"/>
      <w:bookmarkEnd w:id="105"/>
      <w:r>
        <w:t>Die Parameter Temperatur und Feuchtigkeit MÜSSEN mindestens so aufgezeichnet werden, dass sich rückwirkend erkennen lässt, ob Grenzwerte überschritten wurden, und dass sie bei der Lokalisierung der Ursache der Abweichung sowie bei der Beseitigung der Ursache unterstützend genutzt werden können.</w:t>
      </w:r>
    </w:p>
    <w:p w14:paraId="0AB24A3D" w14:textId="77777777" w:rsidR="004C7D8E" w:rsidRDefault="004C7D8E" w:rsidP="004C7D8E">
      <w:pPr>
        <w:pStyle w:val="Listenabsatz"/>
        <w:spacing w:after="0"/>
      </w:pPr>
    </w:p>
    <w:p w14:paraId="74D6C98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EFDD878"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6655D4" w14:textId="5590A80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FF47FA8" w14:textId="77777777" w:rsidTr="0094669D">
        <w:trPr>
          <w:trHeight w:val="205"/>
        </w:trPr>
        <w:tc>
          <w:tcPr>
            <w:tcW w:w="8356" w:type="dxa"/>
            <w:shd w:val="clear" w:color="auto" w:fill="D6E3BC" w:themeFill="accent3" w:themeFillTint="66"/>
          </w:tcPr>
          <w:p w14:paraId="3FF75E96" w14:textId="0FF599DA" w:rsidR="004C7D8E" w:rsidRPr="005B4E23" w:rsidRDefault="0082273C" w:rsidP="0094669D">
            <w:pPr>
              <w:suppressAutoHyphens/>
              <w:spacing w:before="120" w:after="120"/>
            </w:pPr>
            <w:r>
              <w:t xml:space="preserve">Umsetzung: JA / NEIN / TEILWEISE / ENTBEHRLICH </w:t>
            </w:r>
          </w:p>
        </w:tc>
      </w:tr>
      <w:tr w:rsidR="004C7D8E" w:rsidRPr="00CC02C2" w14:paraId="5F0BB8D9" w14:textId="77777777" w:rsidTr="0094669D">
        <w:tc>
          <w:tcPr>
            <w:tcW w:w="8356" w:type="dxa"/>
          </w:tcPr>
          <w:p w14:paraId="31D1F75F" w14:textId="77777777" w:rsidR="004C7D8E" w:rsidRPr="00CC02C2" w:rsidRDefault="004C7D8E" w:rsidP="0094669D">
            <w:pPr>
              <w:suppressAutoHyphens/>
              <w:spacing w:before="120" w:after="120"/>
              <w:rPr>
                <w:color w:val="000000" w:themeColor="text1"/>
              </w:rPr>
            </w:pPr>
            <w:bookmarkStart w:id="106" w:name="A5u4"/>
            <w:bookmarkEnd w:id="106"/>
            <w:r>
              <w:rPr>
                <w:color w:val="000000" w:themeColor="text1"/>
              </w:rPr>
              <w:t>aktueller Umsetzungsstand</w:t>
            </w:r>
          </w:p>
        </w:tc>
      </w:tr>
    </w:tbl>
    <w:p w14:paraId="5FBF45A8"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BAA300D" w14:textId="77777777" w:rsidTr="0094669D">
        <w:tc>
          <w:tcPr>
            <w:tcW w:w="8340" w:type="dxa"/>
            <w:tcBorders>
              <w:bottom w:val="single" w:sz="4" w:space="0" w:color="auto"/>
            </w:tcBorders>
            <w:shd w:val="clear" w:color="auto" w:fill="C6D9F1" w:themeFill="text2" w:themeFillTint="33"/>
          </w:tcPr>
          <w:p w14:paraId="47E01C4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39766EB" w14:textId="77777777" w:rsidTr="0094669D">
        <w:tc>
          <w:tcPr>
            <w:tcW w:w="8340" w:type="dxa"/>
            <w:shd w:val="clear" w:color="auto" w:fill="FFFFFF" w:themeFill="background1"/>
          </w:tcPr>
          <w:p w14:paraId="4B025583" w14:textId="77777777" w:rsidR="004C7D8E" w:rsidRDefault="004C7D8E" w:rsidP="0094669D">
            <w:pPr>
              <w:spacing w:before="60" w:after="60"/>
              <w:rPr>
                <w:color w:val="000000" w:themeColor="text1"/>
              </w:rPr>
            </w:pPr>
            <w:r>
              <w:rPr>
                <w:color w:val="000000" w:themeColor="text1"/>
              </w:rPr>
              <w:t>Begründung der Fachseite:</w:t>
            </w:r>
          </w:p>
        </w:tc>
      </w:tr>
    </w:tbl>
    <w:p w14:paraId="52542787" w14:textId="77777777" w:rsidR="004C7D8E" w:rsidRPr="00E126C7" w:rsidRDefault="004C7D8E" w:rsidP="004C7D8E">
      <w:pPr>
        <w:pStyle w:val="Aufzhlungeinfach"/>
        <w:numPr>
          <w:ilvl w:val="0"/>
          <w:numId w:val="0"/>
        </w:numPr>
        <w:spacing w:before="480" w:after="0" w:line="240" w:lineRule="auto"/>
        <w:ind w:left="714" w:hanging="357"/>
      </w:pPr>
    </w:p>
    <w:p w14:paraId="017D3DF0" w14:textId="163982A8" w:rsidR="004C7D8E" w:rsidRDefault="004C7D8E" w:rsidP="004C7D8E">
      <w:pPr>
        <w:pStyle w:val="berschrift2"/>
      </w:pPr>
      <w:bookmarkStart w:id="107" w:name="A6"/>
      <w:bookmarkStart w:id="108" w:name="_Toc91938130"/>
      <w:bookmarkStart w:id="109" w:name="_Toc92289268"/>
      <w:bookmarkEnd w:id="107"/>
      <w:r>
        <w:t xml:space="preserve">Zutrittskontrolle </w:t>
      </w:r>
      <w:r w:rsidR="00ED1380">
        <w:t xml:space="preserve">(B) </w:t>
      </w:r>
      <w:r>
        <w:t>[A6]</w:t>
      </w:r>
      <w:bookmarkEnd w:id="108"/>
      <w:bookmarkEnd w:id="109"/>
    </w:p>
    <w:p w14:paraId="3CBDD623" w14:textId="77777777" w:rsidR="004C7D8E" w:rsidRPr="00CC02C2" w:rsidRDefault="004C7D8E" w:rsidP="004C7D8E">
      <w:pPr>
        <w:suppressAutoHyphens/>
        <w:spacing w:after="240"/>
        <w:ind w:left="720"/>
        <w:rPr>
          <w:color w:val="000000" w:themeColor="text1"/>
        </w:rPr>
      </w:pPr>
    </w:p>
    <w:p w14:paraId="59CCCE29" w14:textId="39BD0580" w:rsidR="004C7D8E" w:rsidRPr="0083049A" w:rsidRDefault="00A26815" w:rsidP="004C7D8E">
      <w:pPr>
        <w:pStyle w:val="Listenabsatz"/>
        <w:numPr>
          <w:ilvl w:val="0"/>
          <w:numId w:val="11"/>
        </w:numPr>
        <w:spacing w:after="0"/>
        <w:ind w:left="709" w:hanging="709"/>
      </w:pPr>
      <w:bookmarkStart w:id="110" w:name="A6a1"/>
      <w:bookmarkEnd w:id="110"/>
      <w:r>
        <w:t>Der Zutritt zum Rechenzentrum MUSS kontrolliert werden</w:t>
      </w:r>
      <w:r>
        <w:t>.</w:t>
      </w:r>
    </w:p>
    <w:p w14:paraId="210DF135" w14:textId="77777777" w:rsidR="004C7D8E" w:rsidRDefault="004C7D8E" w:rsidP="004C7D8E">
      <w:pPr>
        <w:pStyle w:val="Listenabsatz"/>
        <w:spacing w:after="0"/>
      </w:pPr>
    </w:p>
    <w:p w14:paraId="2EEB50D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4888EF0"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E05052" w14:textId="298A283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AF7477F" w14:textId="77777777" w:rsidTr="0094669D">
        <w:trPr>
          <w:trHeight w:val="205"/>
        </w:trPr>
        <w:tc>
          <w:tcPr>
            <w:tcW w:w="8356" w:type="dxa"/>
            <w:shd w:val="clear" w:color="auto" w:fill="D6E3BC" w:themeFill="accent3" w:themeFillTint="66"/>
          </w:tcPr>
          <w:p w14:paraId="19765067" w14:textId="36C1C645" w:rsidR="004C7D8E" w:rsidRPr="005B4E23" w:rsidRDefault="0082273C" w:rsidP="0094669D">
            <w:pPr>
              <w:suppressAutoHyphens/>
              <w:spacing w:before="120" w:after="120"/>
            </w:pPr>
            <w:r>
              <w:t xml:space="preserve">Umsetzung: JA / NEIN / TEILWEISE / ENTBEHRLICH </w:t>
            </w:r>
          </w:p>
        </w:tc>
      </w:tr>
      <w:tr w:rsidR="004C7D8E" w:rsidRPr="00CC02C2" w14:paraId="39FD53AF" w14:textId="77777777" w:rsidTr="0094669D">
        <w:tc>
          <w:tcPr>
            <w:tcW w:w="8356" w:type="dxa"/>
          </w:tcPr>
          <w:p w14:paraId="2B7EC94D" w14:textId="77777777" w:rsidR="004C7D8E" w:rsidRPr="00CC02C2" w:rsidRDefault="004C7D8E" w:rsidP="0094669D">
            <w:pPr>
              <w:suppressAutoHyphens/>
              <w:spacing w:before="120" w:after="120"/>
              <w:rPr>
                <w:color w:val="000000" w:themeColor="text1"/>
              </w:rPr>
            </w:pPr>
            <w:bookmarkStart w:id="111" w:name="A6u1"/>
            <w:bookmarkEnd w:id="111"/>
            <w:r>
              <w:rPr>
                <w:color w:val="000000" w:themeColor="text1"/>
              </w:rPr>
              <w:t>aktueller Umsetzungsstand</w:t>
            </w:r>
          </w:p>
        </w:tc>
      </w:tr>
    </w:tbl>
    <w:p w14:paraId="468029B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3626E7B" w14:textId="77777777" w:rsidTr="0094669D">
        <w:tc>
          <w:tcPr>
            <w:tcW w:w="8340" w:type="dxa"/>
            <w:tcBorders>
              <w:bottom w:val="single" w:sz="4" w:space="0" w:color="auto"/>
            </w:tcBorders>
            <w:shd w:val="clear" w:color="auto" w:fill="C6D9F1" w:themeFill="text2" w:themeFillTint="33"/>
          </w:tcPr>
          <w:p w14:paraId="3DCCC305"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2A90A06" w14:textId="77777777" w:rsidTr="0094669D">
        <w:tc>
          <w:tcPr>
            <w:tcW w:w="8340" w:type="dxa"/>
            <w:shd w:val="clear" w:color="auto" w:fill="FFFFFF" w:themeFill="background1"/>
          </w:tcPr>
          <w:p w14:paraId="22355275" w14:textId="77777777" w:rsidR="004C7D8E" w:rsidRDefault="004C7D8E" w:rsidP="0094669D">
            <w:pPr>
              <w:spacing w:before="60" w:after="60"/>
              <w:rPr>
                <w:color w:val="000000" w:themeColor="text1"/>
              </w:rPr>
            </w:pPr>
            <w:r>
              <w:rPr>
                <w:color w:val="000000" w:themeColor="text1"/>
              </w:rPr>
              <w:t>Begründung der Fachseite:</w:t>
            </w:r>
          </w:p>
        </w:tc>
      </w:tr>
    </w:tbl>
    <w:p w14:paraId="59F278DF" w14:textId="77777777" w:rsidR="004C7D8E" w:rsidRPr="00CC02C2" w:rsidRDefault="004C7D8E" w:rsidP="004C7D8E">
      <w:pPr>
        <w:suppressAutoHyphens/>
        <w:spacing w:after="240"/>
        <w:ind w:left="720"/>
        <w:rPr>
          <w:color w:val="000000" w:themeColor="text1"/>
        </w:rPr>
      </w:pPr>
    </w:p>
    <w:p w14:paraId="4613E40B" w14:textId="0752AD19" w:rsidR="004C7D8E" w:rsidRPr="0083049A" w:rsidRDefault="00A26815" w:rsidP="00A26815">
      <w:pPr>
        <w:pStyle w:val="Listenabsatz"/>
        <w:numPr>
          <w:ilvl w:val="0"/>
          <w:numId w:val="11"/>
        </w:numPr>
        <w:spacing w:after="0"/>
        <w:ind w:left="709" w:hanging="709"/>
      </w:pPr>
      <w:bookmarkStart w:id="112" w:name="A6a2"/>
      <w:bookmarkEnd w:id="112"/>
      <w:r>
        <w:t xml:space="preserve">Zutrittsrechte MÜSSEN gemäß der Vorgaben des Bausteins ORP.4 Identitäts- </w:t>
      </w:r>
      <w:r>
        <w:br/>
      </w:r>
      <w:r>
        <w:t xml:space="preserve">und Berechtigungsmanagement vergeben werden. </w:t>
      </w:r>
    </w:p>
    <w:p w14:paraId="04205C75" w14:textId="77777777" w:rsidR="004C7D8E" w:rsidRDefault="004C7D8E" w:rsidP="004C7D8E">
      <w:pPr>
        <w:pStyle w:val="Listenabsatz"/>
        <w:spacing w:after="0"/>
      </w:pPr>
    </w:p>
    <w:p w14:paraId="68879B8A"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566EF5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F81619" w14:textId="723C2A91"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43EC85D" w14:textId="77777777" w:rsidTr="0094669D">
        <w:trPr>
          <w:trHeight w:val="205"/>
        </w:trPr>
        <w:tc>
          <w:tcPr>
            <w:tcW w:w="8356" w:type="dxa"/>
            <w:shd w:val="clear" w:color="auto" w:fill="D6E3BC" w:themeFill="accent3" w:themeFillTint="66"/>
          </w:tcPr>
          <w:p w14:paraId="707499D7" w14:textId="2A7622CF" w:rsidR="004C7D8E" w:rsidRPr="005B4E23" w:rsidRDefault="0082273C" w:rsidP="0094669D">
            <w:pPr>
              <w:suppressAutoHyphens/>
              <w:spacing w:before="120" w:after="120"/>
            </w:pPr>
            <w:r>
              <w:t xml:space="preserve">Umsetzung: JA / NEIN / TEILWEISE / ENTBEHRLICH </w:t>
            </w:r>
          </w:p>
        </w:tc>
      </w:tr>
      <w:tr w:rsidR="004C7D8E" w:rsidRPr="00CC02C2" w14:paraId="1383A5FE" w14:textId="77777777" w:rsidTr="0094669D">
        <w:tc>
          <w:tcPr>
            <w:tcW w:w="8356" w:type="dxa"/>
          </w:tcPr>
          <w:p w14:paraId="379969FB" w14:textId="77777777" w:rsidR="004C7D8E" w:rsidRPr="00CC02C2" w:rsidRDefault="004C7D8E" w:rsidP="0094669D">
            <w:pPr>
              <w:suppressAutoHyphens/>
              <w:spacing w:before="120" w:after="120"/>
              <w:rPr>
                <w:color w:val="000000" w:themeColor="text1"/>
              </w:rPr>
            </w:pPr>
            <w:bookmarkStart w:id="113" w:name="A6u2"/>
            <w:bookmarkEnd w:id="113"/>
            <w:r>
              <w:rPr>
                <w:color w:val="000000" w:themeColor="text1"/>
              </w:rPr>
              <w:t>aktueller Umsetzungsstand</w:t>
            </w:r>
          </w:p>
        </w:tc>
      </w:tr>
    </w:tbl>
    <w:p w14:paraId="3C83B2A7"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13BA2B0" w14:textId="77777777" w:rsidTr="0094669D">
        <w:tc>
          <w:tcPr>
            <w:tcW w:w="8340" w:type="dxa"/>
            <w:tcBorders>
              <w:bottom w:val="single" w:sz="4" w:space="0" w:color="auto"/>
            </w:tcBorders>
            <w:shd w:val="clear" w:color="auto" w:fill="C6D9F1" w:themeFill="text2" w:themeFillTint="33"/>
          </w:tcPr>
          <w:p w14:paraId="23697F0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3FC911E" w14:textId="77777777" w:rsidTr="0094669D">
        <w:tc>
          <w:tcPr>
            <w:tcW w:w="8340" w:type="dxa"/>
            <w:shd w:val="clear" w:color="auto" w:fill="FFFFFF" w:themeFill="background1"/>
          </w:tcPr>
          <w:p w14:paraId="07DCFDAD" w14:textId="77777777" w:rsidR="004C7D8E" w:rsidRDefault="004C7D8E" w:rsidP="0094669D">
            <w:pPr>
              <w:spacing w:before="60" w:after="60"/>
              <w:rPr>
                <w:color w:val="000000" w:themeColor="text1"/>
              </w:rPr>
            </w:pPr>
            <w:r>
              <w:rPr>
                <w:color w:val="000000" w:themeColor="text1"/>
              </w:rPr>
              <w:t>Begründung der Fachseite:</w:t>
            </w:r>
          </w:p>
        </w:tc>
      </w:tr>
    </w:tbl>
    <w:p w14:paraId="4B57F960" w14:textId="77777777" w:rsidR="004C7D8E" w:rsidRPr="00CC02C2" w:rsidRDefault="004C7D8E" w:rsidP="004C7D8E">
      <w:pPr>
        <w:suppressAutoHyphens/>
        <w:spacing w:after="240"/>
        <w:ind w:left="720"/>
        <w:rPr>
          <w:color w:val="000000" w:themeColor="text1"/>
        </w:rPr>
      </w:pPr>
    </w:p>
    <w:p w14:paraId="0906AAAD" w14:textId="06A76AA8" w:rsidR="004C7D8E" w:rsidRPr="0083049A" w:rsidRDefault="003D48DE" w:rsidP="004C7D8E">
      <w:pPr>
        <w:pStyle w:val="Listenabsatz"/>
        <w:numPr>
          <w:ilvl w:val="0"/>
          <w:numId w:val="11"/>
        </w:numPr>
        <w:spacing w:after="0"/>
        <w:ind w:left="709" w:hanging="709"/>
      </w:pPr>
      <w:bookmarkStart w:id="114" w:name="A6a3"/>
      <w:bookmarkEnd w:id="114"/>
      <w:r>
        <w:t>Für im Rechenzentrum tätige Personen MUSS sichergestellt werden, dass diese keinen Zutritt zu IT-Systemen außerhalb ihres Tätigkeitsbereiches erhalten.</w:t>
      </w:r>
    </w:p>
    <w:p w14:paraId="5FCE574F" w14:textId="77777777" w:rsidR="004C7D8E" w:rsidRDefault="004C7D8E" w:rsidP="004C7D8E">
      <w:pPr>
        <w:pStyle w:val="Listenabsatz"/>
        <w:spacing w:after="0"/>
      </w:pPr>
    </w:p>
    <w:p w14:paraId="09F84ED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5F5391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9CF169" w14:textId="0E990D1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4538498" w14:textId="77777777" w:rsidTr="0094669D">
        <w:trPr>
          <w:trHeight w:val="205"/>
        </w:trPr>
        <w:tc>
          <w:tcPr>
            <w:tcW w:w="8356" w:type="dxa"/>
            <w:shd w:val="clear" w:color="auto" w:fill="D6E3BC" w:themeFill="accent3" w:themeFillTint="66"/>
          </w:tcPr>
          <w:p w14:paraId="4EE64E37" w14:textId="671E7B62" w:rsidR="004C7D8E" w:rsidRPr="005B4E23" w:rsidRDefault="0082273C" w:rsidP="0094669D">
            <w:pPr>
              <w:suppressAutoHyphens/>
              <w:spacing w:before="120" w:after="120"/>
            </w:pPr>
            <w:r>
              <w:t xml:space="preserve">Umsetzung: JA / NEIN / TEILWEISE / ENTBEHRLICH </w:t>
            </w:r>
          </w:p>
        </w:tc>
      </w:tr>
      <w:tr w:rsidR="004C7D8E" w:rsidRPr="00CC02C2" w14:paraId="40B58FAB" w14:textId="77777777" w:rsidTr="0094669D">
        <w:tc>
          <w:tcPr>
            <w:tcW w:w="8356" w:type="dxa"/>
          </w:tcPr>
          <w:p w14:paraId="4312BBA5" w14:textId="77777777" w:rsidR="004C7D8E" w:rsidRPr="00CC02C2" w:rsidRDefault="004C7D8E" w:rsidP="0094669D">
            <w:pPr>
              <w:suppressAutoHyphens/>
              <w:spacing w:before="120" w:after="120"/>
              <w:rPr>
                <w:color w:val="000000" w:themeColor="text1"/>
              </w:rPr>
            </w:pPr>
            <w:bookmarkStart w:id="115" w:name="A6u3"/>
            <w:bookmarkEnd w:id="115"/>
            <w:r>
              <w:rPr>
                <w:color w:val="000000" w:themeColor="text1"/>
              </w:rPr>
              <w:t>aktueller Umsetzungsstand</w:t>
            </w:r>
          </w:p>
        </w:tc>
      </w:tr>
    </w:tbl>
    <w:p w14:paraId="10556E16"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A02EC62" w14:textId="77777777" w:rsidTr="0094669D">
        <w:tc>
          <w:tcPr>
            <w:tcW w:w="8340" w:type="dxa"/>
            <w:tcBorders>
              <w:bottom w:val="single" w:sz="4" w:space="0" w:color="auto"/>
            </w:tcBorders>
            <w:shd w:val="clear" w:color="auto" w:fill="C6D9F1" w:themeFill="text2" w:themeFillTint="33"/>
          </w:tcPr>
          <w:p w14:paraId="386D091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215DC11" w14:textId="77777777" w:rsidTr="0094669D">
        <w:tc>
          <w:tcPr>
            <w:tcW w:w="8340" w:type="dxa"/>
            <w:shd w:val="clear" w:color="auto" w:fill="FFFFFF" w:themeFill="background1"/>
          </w:tcPr>
          <w:p w14:paraId="6D333F72" w14:textId="77777777" w:rsidR="004C7D8E" w:rsidRDefault="004C7D8E" w:rsidP="0094669D">
            <w:pPr>
              <w:spacing w:before="60" w:after="60"/>
              <w:rPr>
                <w:color w:val="000000" w:themeColor="text1"/>
              </w:rPr>
            </w:pPr>
            <w:r>
              <w:rPr>
                <w:color w:val="000000" w:themeColor="text1"/>
              </w:rPr>
              <w:t>Begründung der Fachseite:</w:t>
            </w:r>
          </w:p>
        </w:tc>
      </w:tr>
    </w:tbl>
    <w:p w14:paraId="7BA8687D" w14:textId="77777777" w:rsidR="004C7D8E" w:rsidRPr="00CC02C2" w:rsidRDefault="004C7D8E" w:rsidP="004C7D8E">
      <w:pPr>
        <w:suppressAutoHyphens/>
        <w:spacing w:after="240"/>
        <w:ind w:left="720"/>
        <w:rPr>
          <w:color w:val="000000" w:themeColor="text1"/>
        </w:rPr>
      </w:pPr>
    </w:p>
    <w:p w14:paraId="06BD8E55" w14:textId="672F544F" w:rsidR="004C7D8E" w:rsidRPr="0083049A" w:rsidRDefault="003D48DE" w:rsidP="004C7D8E">
      <w:pPr>
        <w:pStyle w:val="Listenabsatz"/>
        <w:numPr>
          <w:ilvl w:val="0"/>
          <w:numId w:val="11"/>
        </w:numPr>
        <w:spacing w:after="0"/>
        <w:ind w:left="709" w:hanging="709"/>
      </w:pPr>
      <w:bookmarkStart w:id="116" w:name="A6a4"/>
      <w:bookmarkEnd w:id="116"/>
      <w:r>
        <w:t xml:space="preserve">Alle Zutrittsmöglichkeiten zum Rechenzentrum MÜSSEN mit Zutrittskontrolleinrichtungen ausgestattet sein. </w:t>
      </w:r>
    </w:p>
    <w:p w14:paraId="3109FD5D" w14:textId="77777777" w:rsidR="004C7D8E" w:rsidRDefault="004C7D8E" w:rsidP="004C7D8E">
      <w:pPr>
        <w:pStyle w:val="Listenabsatz"/>
        <w:spacing w:after="0"/>
      </w:pPr>
    </w:p>
    <w:p w14:paraId="6749B23F"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148167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91DB0C" w14:textId="6FC49EE3"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D394E7B" w14:textId="77777777" w:rsidTr="0094669D">
        <w:trPr>
          <w:trHeight w:val="205"/>
        </w:trPr>
        <w:tc>
          <w:tcPr>
            <w:tcW w:w="8356" w:type="dxa"/>
            <w:shd w:val="clear" w:color="auto" w:fill="D6E3BC" w:themeFill="accent3" w:themeFillTint="66"/>
          </w:tcPr>
          <w:p w14:paraId="178D27B7" w14:textId="4A0F17BF" w:rsidR="004C7D8E" w:rsidRPr="005B4E23" w:rsidRDefault="0082273C" w:rsidP="0094669D">
            <w:pPr>
              <w:suppressAutoHyphens/>
              <w:spacing w:before="120" w:after="120"/>
            </w:pPr>
            <w:r>
              <w:t xml:space="preserve">Umsetzung: JA / NEIN / TEILWEISE / ENTBEHRLICH </w:t>
            </w:r>
          </w:p>
        </w:tc>
      </w:tr>
      <w:tr w:rsidR="004C7D8E" w:rsidRPr="00CC02C2" w14:paraId="08DFB91A" w14:textId="77777777" w:rsidTr="0094669D">
        <w:tc>
          <w:tcPr>
            <w:tcW w:w="8356" w:type="dxa"/>
          </w:tcPr>
          <w:p w14:paraId="3A848499" w14:textId="77777777" w:rsidR="004C7D8E" w:rsidRPr="00CC02C2" w:rsidRDefault="004C7D8E" w:rsidP="0094669D">
            <w:pPr>
              <w:suppressAutoHyphens/>
              <w:spacing w:before="120" w:after="120"/>
              <w:rPr>
                <w:color w:val="000000" w:themeColor="text1"/>
              </w:rPr>
            </w:pPr>
            <w:bookmarkStart w:id="117" w:name="A6u4"/>
            <w:bookmarkEnd w:id="117"/>
            <w:r>
              <w:rPr>
                <w:color w:val="000000" w:themeColor="text1"/>
              </w:rPr>
              <w:t>aktueller Umsetzungsstand</w:t>
            </w:r>
          </w:p>
        </w:tc>
      </w:tr>
    </w:tbl>
    <w:p w14:paraId="09CCD3E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0BE8E6C" w14:textId="77777777" w:rsidTr="0094669D">
        <w:tc>
          <w:tcPr>
            <w:tcW w:w="8340" w:type="dxa"/>
            <w:tcBorders>
              <w:bottom w:val="single" w:sz="4" w:space="0" w:color="auto"/>
            </w:tcBorders>
            <w:shd w:val="clear" w:color="auto" w:fill="C6D9F1" w:themeFill="text2" w:themeFillTint="33"/>
          </w:tcPr>
          <w:p w14:paraId="11EA9E10"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D25ADE3" w14:textId="77777777" w:rsidTr="0094669D">
        <w:tc>
          <w:tcPr>
            <w:tcW w:w="8340" w:type="dxa"/>
            <w:shd w:val="clear" w:color="auto" w:fill="FFFFFF" w:themeFill="background1"/>
          </w:tcPr>
          <w:p w14:paraId="596AB16E" w14:textId="77777777" w:rsidR="004C7D8E" w:rsidRDefault="004C7D8E" w:rsidP="0094669D">
            <w:pPr>
              <w:spacing w:before="60" w:after="60"/>
              <w:rPr>
                <w:color w:val="000000" w:themeColor="text1"/>
              </w:rPr>
            </w:pPr>
            <w:r>
              <w:rPr>
                <w:color w:val="000000" w:themeColor="text1"/>
              </w:rPr>
              <w:t>Begründung der Fachseite:</w:t>
            </w:r>
          </w:p>
        </w:tc>
      </w:tr>
    </w:tbl>
    <w:p w14:paraId="598CD101" w14:textId="77777777" w:rsidR="004C7D8E" w:rsidRPr="00CC02C2" w:rsidRDefault="004C7D8E" w:rsidP="004C7D8E">
      <w:pPr>
        <w:suppressAutoHyphens/>
        <w:spacing w:after="240"/>
        <w:ind w:left="720"/>
        <w:rPr>
          <w:color w:val="000000" w:themeColor="text1"/>
        </w:rPr>
      </w:pPr>
    </w:p>
    <w:p w14:paraId="1234AF5C" w14:textId="5ABC9145" w:rsidR="004C7D8E" w:rsidRDefault="003D48DE" w:rsidP="00DD7238">
      <w:pPr>
        <w:pStyle w:val="Listenabsatz"/>
        <w:numPr>
          <w:ilvl w:val="0"/>
          <w:numId w:val="11"/>
        </w:numPr>
        <w:spacing w:after="0"/>
        <w:ind w:left="709" w:hanging="709"/>
      </w:pPr>
      <w:bookmarkStart w:id="118" w:name="A6a5"/>
      <w:bookmarkEnd w:id="118"/>
      <w:r>
        <w:t xml:space="preserve">Jeder Zutritt zum Rechenzentrum MUSS von der Zutrittskontrolle individuell </w:t>
      </w:r>
      <w:r>
        <w:br/>
      </w:r>
      <w:r>
        <w:t xml:space="preserve">erfasst werden. </w:t>
      </w:r>
    </w:p>
    <w:p w14:paraId="0F1DE088" w14:textId="77777777" w:rsidR="003D48DE" w:rsidRDefault="003D48DE" w:rsidP="003D48DE">
      <w:pPr>
        <w:pStyle w:val="Listenabsatz"/>
        <w:spacing w:after="0"/>
      </w:pPr>
    </w:p>
    <w:p w14:paraId="0A38097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2CF875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8843DE" w14:textId="3E94796D"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C3679BD" w14:textId="77777777" w:rsidTr="0094669D">
        <w:trPr>
          <w:trHeight w:val="205"/>
        </w:trPr>
        <w:tc>
          <w:tcPr>
            <w:tcW w:w="8356" w:type="dxa"/>
            <w:shd w:val="clear" w:color="auto" w:fill="D6E3BC" w:themeFill="accent3" w:themeFillTint="66"/>
          </w:tcPr>
          <w:p w14:paraId="1CA049A8" w14:textId="119D8184" w:rsidR="004C7D8E" w:rsidRPr="005B4E23" w:rsidRDefault="0082273C" w:rsidP="0094669D">
            <w:pPr>
              <w:suppressAutoHyphens/>
              <w:spacing w:before="120" w:after="120"/>
            </w:pPr>
            <w:r>
              <w:t xml:space="preserve">Umsetzung: JA / NEIN / TEILWEISE / ENTBEHRLICH </w:t>
            </w:r>
          </w:p>
        </w:tc>
      </w:tr>
      <w:tr w:rsidR="004C7D8E" w:rsidRPr="00CC02C2" w14:paraId="69BCE86C" w14:textId="77777777" w:rsidTr="0094669D">
        <w:tc>
          <w:tcPr>
            <w:tcW w:w="8356" w:type="dxa"/>
          </w:tcPr>
          <w:p w14:paraId="60E91AFB" w14:textId="77777777" w:rsidR="004C7D8E" w:rsidRPr="00CC02C2" w:rsidRDefault="004C7D8E" w:rsidP="0094669D">
            <w:pPr>
              <w:suppressAutoHyphens/>
              <w:spacing w:before="120" w:after="120"/>
              <w:rPr>
                <w:color w:val="000000" w:themeColor="text1"/>
              </w:rPr>
            </w:pPr>
            <w:bookmarkStart w:id="119" w:name="A6u5"/>
            <w:bookmarkEnd w:id="119"/>
            <w:r>
              <w:rPr>
                <w:color w:val="000000" w:themeColor="text1"/>
              </w:rPr>
              <w:t>aktueller Umsetzungsstand</w:t>
            </w:r>
          </w:p>
        </w:tc>
      </w:tr>
    </w:tbl>
    <w:p w14:paraId="0F2D5DE4" w14:textId="0885E717" w:rsidR="004C7D8E" w:rsidRDefault="004C7D8E" w:rsidP="004C7D8E">
      <w:pPr>
        <w:suppressAutoHyphens/>
        <w:spacing w:after="0" w:line="240" w:lineRule="auto"/>
        <w:ind w:left="720"/>
        <w:rPr>
          <w:color w:val="000000" w:themeColor="text1"/>
        </w:rPr>
      </w:pPr>
    </w:p>
    <w:p w14:paraId="13FF0A51" w14:textId="77777777" w:rsidR="00044A38" w:rsidRDefault="00044A38"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A79F719" w14:textId="77777777" w:rsidTr="0094669D">
        <w:tc>
          <w:tcPr>
            <w:tcW w:w="8340" w:type="dxa"/>
            <w:tcBorders>
              <w:bottom w:val="single" w:sz="4" w:space="0" w:color="auto"/>
            </w:tcBorders>
            <w:shd w:val="clear" w:color="auto" w:fill="C6D9F1" w:themeFill="text2" w:themeFillTint="33"/>
          </w:tcPr>
          <w:p w14:paraId="5A77A175"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142004F" w14:textId="77777777" w:rsidTr="0094669D">
        <w:tc>
          <w:tcPr>
            <w:tcW w:w="8340" w:type="dxa"/>
            <w:shd w:val="clear" w:color="auto" w:fill="FFFFFF" w:themeFill="background1"/>
          </w:tcPr>
          <w:p w14:paraId="74093BA4" w14:textId="77777777" w:rsidR="004C7D8E" w:rsidRDefault="004C7D8E" w:rsidP="0094669D">
            <w:pPr>
              <w:spacing w:before="60" w:after="60"/>
              <w:rPr>
                <w:color w:val="000000" w:themeColor="text1"/>
              </w:rPr>
            </w:pPr>
            <w:r>
              <w:rPr>
                <w:color w:val="000000" w:themeColor="text1"/>
              </w:rPr>
              <w:t>Begründung der Fachseite:</w:t>
            </w:r>
          </w:p>
        </w:tc>
      </w:tr>
    </w:tbl>
    <w:p w14:paraId="7C12A8BE" w14:textId="77777777" w:rsidR="004C7D8E" w:rsidRPr="00CC02C2" w:rsidRDefault="004C7D8E" w:rsidP="004C7D8E">
      <w:pPr>
        <w:suppressAutoHyphens/>
        <w:spacing w:after="240"/>
        <w:ind w:left="720"/>
        <w:rPr>
          <w:color w:val="000000" w:themeColor="text1"/>
        </w:rPr>
      </w:pPr>
    </w:p>
    <w:p w14:paraId="72E07D40" w14:textId="77777777" w:rsidR="004C7D8E" w:rsidRPr="0083049A" w:rsidRDefault="004C7D8E" w:rsidP="004C7D8E">
      <w:pPr>
        <w:pStyle w:val="Listenabsatz"/>
        <w:numPr>
          <w:ilvl w:val="0"/>
          <w:numId w:val="11"/>
        </w:numPr>
        <w:spacing w:after="0"/>
        <w:ind w:left="709" w:hanging="709"/>
      </w:pPr>
      <w:bookmarkStart w:id="120" w:name="A6a6"/>
      <w:bookmarkEnd w:id="120"/>
      <w:r>
        <w:t>Im Falle eines Serverraums MUSS geprüft werden, ob eine Überwachung aller Zutrittsmöglichkeiten sinnvoll ist.</w:t>
      </w:r>
    </w:p>
    <w:p w14:paraId="293206BF" w14:textId="77777777" w:rsidR="004C7D8E" w:rsidRDefault="004C7D8E" w:rsidP="004C7D8E">
      <w:pPr>
        <w:pStyle w:val="Listenabsatz"/>
        <w:spacing w:after="0"/>
      </w:pPr>
    </w:p>
    <w:p w14:paraId="7F39A90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2162AA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6E98F1" w14:textId="5206BDEF"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08F2FB0" w14:textId="77777777" w:rsidTr="0094669D">
        <w:trPr>
          <w:trHeight w:val="205"/>
        </w:trPr>
        <w:tc>
          <w:tcPr>
            <w:tcW w:w="8356" w:type="dxa"/>
            <w:shd w:val="clear" w:color="auto" w:fill="D6E3BC" w:themeFill="accent3" w:themeFillTint="66"/>
          </w:tcPr>
          <w:p w14:paraId="38EE1457" w14:textId="255DD6C3" w:rsidR="004C7D8E" w:rsidRPr="005B4E23" w:rsidRDefault="0082273C" w:rsidP="0094669D">
            <w:pPr>
              <w:suppressAutoHyphens/>
              <w:spacing w:before="120" w:after="120"/>
            </w:pPr>
            <w:r>
              <w:t xml:space="preserve">Umsetzung: JA / NEIN / TEILWEISE / ENTBEHRLICH </w:t>
            </w:r>
          </w:p>
        </w:tc>
      </w:tr>
      <w:tr w:rsidR="004C7D8E" w:rsidRPr="00CC02C2" w14:paraId="20A92F5B" w14:textId="77777777" w:rsidTr="0094669D">
        <w:tc>
          <w:tcPr>
            <w:tcW w:w="8356" w:type="dxa"/>
          </w:tcPr>
          <w:p w14:paraId="302543DD" w14:textId="77777777" w:rsidR="004C7D8E" w:rsidRPr="00CC02C2" w:rsidRDefault="004C7D8E" w:rsidP="0094669D">
            <w:pPr>
              <w:suppressAutoHyphens/>
              <w:spacing w:before="120" w:after="120"/>
              <w:rPr>
                <w:color w:val="000000" w:themeColor="text1"/>
              </w:rPr>
            </w:pPr>
            <w:bookmarkStart w:id="121" w:name="A6u6"/>
            <w:bookmarkEnd w:id="121"/>
            <w:r>
              <w:rPr>
                <w:color w:val="000000" w:themeColor="text1"/>
              </w:rPr>
              <w:t>aktueller Umsetzungsstand</w:t>
            </w:r>
          </w:p>
        </w:tc>
      </w:tr>
    </w:tbl>
    <w:p w14:paraId="158A872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047F142" w14:textId="77777777" w:rsidTr="0094669D">
        <w:tc>
          <w:tcPr>
            <w:tcW w:w="8340" w:type="dxa"/>
            <w:tcBorders>
              <w:bottom w:val="single" w:sz="4" w:space="0" w:color="auto"/>
            </w:tcBorders>
            <w:shd w:val="clear" w:color="auto" w:fill="C6D9F1" w:themeFill="text2" w:themeFillTint="33"/>
          </w:tcPr>
          <w:p w14:paraId="7E6EEB5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E96E54C" w14:textId="77777777" w:rsidTr="0094669D">
        <w:tc>
          <w:tcPr>
            <w:tcW w:w="8340" w:type="dxa"/>
            <w:shd w:val="clear" w:color="auto" w:fill="FFFFFF" w:themeFill="background1"/>
          </w:tcPr>
          <w:p w14:paraId="62FF135E" w14:textId="77777777" w:rsidR="004C7D8E" w:rsidRDefault="004C7D8E" w:rsidP="0094669D">
            <w:pPr>
              <w:spacing w:before="60" w:after="60"/>
              <w:rPr>
                <w:color w:val="000000" w:themeColor="text1"/>
              </w:rPr>
            </w:pPr>
            <w:r>
              <w:rPr>
                <w:color w:val="000000" w:themeColor="text1"/>
              </w:rPr>
              <w:t>Begründung der Fachseite:</w:t>
            </w:r>
          </w:p>
        </w:tc>
      </w:tr>
    </w:tbl>
    <w:p w14:paraId="2DE78F45" w14:textId="77777777" w:rsidR="004C7D8E" w:rsidRPr="00CC02C2" w:rsidRDefault="004C7D8E" w:rsidP="004C7D8E">
      <w:pPr>
        <w:suppressAutoHyphens/>
        <w:spacing w:after="240"/>
        <w:ind w:left="720"/>
        <w:rPr>
          <w:color w:val="000000" w:themeColor="text1"/>
        </w:rPr>
      </w:pPr>
    </w:p>
    <w:p w14:paraId="27700AE2" w14:textId="06390DC2" w:rsidR="004C7D8E" w:rsidRPr="0083049A" w:rsidRDefault="003D48DE" w:rsidP="004C7D8E">
      <w:pPr>
        <w:pStyle w:val="Listenabsatz"/>
        <w:numPr>
          <w:ilvl w:val="0"/>
          <w:numId w:val="11"/>
        </w:numPr>
        <w:spacing w:after="0"/>
        <w:ind w:left="709" w:hanging="709"/>
      </w:pPr>
      <w:bookmarkStart w:id="122" w:name="A6a7"/>
      <w:bookmarkEnd w:id="122"/>
      <w:r>
        <w:t xml:space="preserve">Es MUSS regelmäßig kontrolliert werden, ob die Regelungen zum Einsatz einer </w:t>
      </w:r>
      <w:r>
        <w:br/>
      </w:r>
      <w:r>
        <w:t>Zutrittskontrolle eingehalten werden.</w:t>
      </w:r>
    </w:p>
    <w:p w14:paraId="105E3827" w14:textId="77777777" w:rsidR="004C7D8E" w:rsidRDefault="004C7D8E" w:rsidP="004C7D8E">
      <w:pPr>
        <w:pStyle w:val="Listenabsatz"/>
        <w:spacing w:after="0"/>
      </w:pPr>
    </w:p>
    <w:p w14:paraId="099CDE8D"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2128B68"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7AF9DB" w14:textId="1AE03B8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5685651" w14:textId="77777777" w:rsidTr="0094669D">
        <w:trPr>
          <w:trHeight w:val="205"/>
        </w:trPr>
        <w:tc>
          <w:tcPr>
            <w:tcW w:w="8356" w:type="dxa"/>
            <w:shd w:val="clear" w:color="auto" w:fill="D6E3BC" w:themeFill="accent3" w:themeFillTint="66"/>
          </w:tcPr>
          <w:p w14:paraId="14D0480A" w14:textId="7DACED10" w:rsidR="004C7D8E" w:rsidRPr="005B4E23" w:rsidRDefault="0082273C" w:rsidP="0094669D">
            <w:pPr>
              <w:suppressAutoHyphens/>
              <w:spacing w:before="120" w:after="120"/>
            </w:pPr>
            <w:r>
              <w:t xml:space="preserve">Umsetzung: JA / NEIN / TEILWEISE / ENTBEHRLICH </w:t>
            </w:r>
          </w:p>
        </w:tc>
      </w:tr>
      <w:tr w:rsidR="004C7D8E" w:rsidRPr="00CC02C2" w14:paraId="245148DC" w14:textId="77777777" w:rsidTr="0094669D">
        <w:tc>
          <w:tcPr>
            <w:tcW w:w="8356" w:type="dxa"/>
          </w:tcPr>
          <w:p w14:paraId="5EC41B1E" w14:textId="77777777" w:rsidR="004C7D8E" w:rsidRPr="00CC02C2" w:rsidRDefault="004C7D8E" w:rsidP="0094669D">
            <w:pPr>
              <w:suppressAutoHyphens/>
              <w:spacing w:before="120" w:after="120"/>
              <w:rPr>
                <w:color w:val="000000" w:themeColor="text1"/>
              </w:rPr>
            </w:pPr>
            <w:bookmarkStart w:id="123" w:name="A6u7"/>
            <w:bookmarkEnd w:id="123"/>
            <w:r>
              <w:rPr>
                <w:color w:val="000000" w:themeColor="text1"/>
              </w:rPr>
              <w:t>aktueller Umsetzungsstand</w:t>
            </w:r>
          </w:p>
        </w:tc>
      </w:tr>
    </w:tbl>
    <w:p w14:paraId="5D64D62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15823EA" w14:textId="77777777" w:rsidTr="0094669D">
        <w:tc>
          <w:tcPr>
            <w:tcW w:w="8340" w:type="dxa"/>
            <w:tcBorders>
              <w:bottom w:val="single" w:sz="4" w:space="0" w:color="auto"/>
            </w:tcBorders>
            <w:shd w:val="clear" w:color="auto" w:fill="C6D9F1" w:themeFill="text2" w:themeFillTint="33"/>
          </w:tcPr>
          <w:p w14:paraId="00791CF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5B21B17" w14:textId="77777777" w:rsidTr="0094669D">
        <w:tc>
          <w:tcPr>
            <w:tcW w:w="8340" w:type="dxa"/>
            <w:shd w:val="clear" w:color="auto" w:fill="FFFFFF" w:themeFill="background1"/>
          </w:tcPr>
          <w:p w14:paraId="6D66A418" w14:textId="77777777" w:rsidR="004C7D8E" w:rsidRDefault="004C7D8E" w:rsidP="0094669D">
            <w:pPr>
              <w:spacing w:before="60" w:after="60"/>
              <w:rPr>
                <w:color w:val="000000" w:themeColor="text1"/>
              </w:rPr>
            </w:pPr>
            <w:r>
              <w:rPr>
                <w:color w:val="000000" w:themeColor="text1"/>
              </w:rPr>
              <w:t>Begründung der Fachseite:</w:t>
            </w:r>
          </w:p>
        </w:tc>
      </w:tr>
    </w:tbl>
    <w:p w14:paraId="6CC60A42" w14:textId="77777777" w:rsidR="004C7D8E" w:rsidRPr="00CC02C2" w:rsidRDefault="004C7D8E" w:rsidP="004C7D8E">
      <w:pPr>
        <w:suppressAutoHyphens/>
        <w:spacing w:after="240"/>
        <w:ind w:left="720"/>
        <w:rPr>
          <w:color w:val="000000" w:themeColor="text1"/>
        </w:rPr>
      </w:pPr>
    </w:p>
    <w:p w14:paraId="04847C11" w14:textId="04B1C0B9" w:rsidR="004C7D8E" w:rsidRPr="0083049A" w:rsidRDefault="003D48DE" w:rsidP="004C7D8E">
      <w:pPr>
        <w:pStyle w:val="Listenabsatz"/>
        <w:numPr>
          <w:ilvl w:val="0"/>
          <w:numId w:val="11"/>
        </w:numPr>
        <w:spacing w:after="0"/>
        <w:ind w:left="709" w:hanging="709"/>
      </w:pPr>
      <w:bookmarkStart w:id="124" w:name="A6a8"/>
      <w:bookmarkEnd w:id="124"/>
      <w:r>
        <w:t>Die Anforderungen der Institution an ein Zutrittskontrollsystem MÜSSEN in einem Konzept ausreichend detailliert dokumentiert werden</w:t>
      </w:r>
      <w:r w:rsidR="004C7D8E">
        <w:t>.</w:t>
      </w:r>
    </w:p>
    <w:p w14:paraId="699855D7" w14:textId="77777777" w:rsidR="004C7D8E" w:rsidRDefault="004C7D8E" w:rsidP="004C7D8E">
      <w:pPr>
        <w:pStyle w:val="Listenabsatz"/>
        <w:spacing w:after="0"/>
      </w:pPr>
    </w:p>
    <w:p w14:paraId="142205C1"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8437F1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70C970" w14:textId="1AE221D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FBE2DE3" w14:textId="77777777" w:rsidTr="0094669D">
        <w:trPr>
          <w:trHeight w:val="205"/>
        </w:trPr>
        <w:tc>
          <w:tcPr>
            <w:tcW w:w="8356" w:type="dxa"/>
            <w:shd w:val="clear" w:color="auto" w:fill="D6E3BC" w:themeFill="accent3" w:themeFillTint="66"/>
          </w:tcPr>
          <w:p w14:paraId="11ECAD39" w14:textId="63F8A93B" w:rsidR="004C7D8E" w:rsidRPr="005B4E23" w:rsidRDefault="0082273C" w:rsidP="0094669D">
            <w:pPr>
              <w:suppressAutoHyphens/>
              <w:spacing w:before="120" w:after="120"/>
            </w:pPr>
            <w:r>
              <w:t xml:space="preserve">Umsetzung: JA / NEIN / TEILWEISE / ENTBEHRLICH </w:t>
            </w:r>
          </w:p>
        </w:tc>
      </w:tr>
      <w:tr w:rsidR="004C7D8E" w:rsidRPr="00CC02C2" w14:paraId="759AC8A5" w14:textId="77777777" w:rsidTr="0094669D">
        <w:tc>
          <w:tcPr>
            <w:tcW w:w="8356" w:type="dxa"/>
          </w:tcPr>
          <w:p w14:paraId="7DF3308F" w14:textId="77777777" w:rsidR="004C7D8E" w:rsidRPr="00CC02C2" w:rsidRDefault="004C7D8E" w:rsidP="0094669D">
            <w:pPr>
              <w:suppressAutoHyphens/>
              <w:spacing w:before="120" w:after="120"/>
              <w:rPr>
                <w:color w:val="000000" w:themeColor="text1"/>
              </w:rPr>
            </w:pPr>
            <w:bookmarkStart w:id="125" w:name="A6u8"/>
            <w:bookmarkEnd w:id="125"/>
            <w:r>
              <w:rPr>
                <w:color w:val="000000" w:themeColor="text1"/>
              </w:rPr>
              <w:t>aktueller Umsetzungsstand</w:t>
            </w:r>
          </w:p>
        </w:tc>
      </w:tr>
    </w:tbl>
    <w:p w14:paraId="4E1054F5" w14:textId="4AC2C14F" w:rsidR="004C7D8E" w:rsidRDefault="004C7D8E" w:rsidP="004C7D8E">
      <w:pPr>
        <w:suppressAutoHyphens/>
        <w:spacing w:after="0" w:line="240" w:lineRule="auto"/>
        <w:ind w:left="720"/>
        <w:rPr>
          <w:color w:val="000000" w:themeColor="text1"/>
        </w:rPr>
      </w:pPr>
    </w:p>
    <w:p w14:paraId="2C7ECEBD" w14:textId="77777777" w:rsidR="00044A38" w:rsidRDefault="00044A38"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B5C000A" w14:textId="77777777" w:rsidTr="0094669D">
        <w:tc>
          <w:tcPr>
            <w:tcW w:w="8340" w:type="dxa"/>
            <w:tcBorders>
              <w:bottom w:val="single" w:sz="4" w:space="0" w:color="auto"/>
            </w:tcBorders>
            <w:shd w:val="clear" w:color="auto" w:fill="C6D9F1" w:themeFill="text2" w:themeFillTint="33"/>
          </w:tcPr>
          <w:p w14:paraId="63980DF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709912A" w14:textId="77777777" w:rsidTr="0094669D">
        <w:tc>
          <w:tcPr>
            <w:tcW w:w="8340" w:type="dxa"/>
            <w:shd w:val="clear" w:color="auto" w:fill="FFFFFF" w:themeFill="background1"/>
          </w:tcPr>
          <w:p w14:paraId="737A5486" w14:textId="77777777" w:rsidR="004C7D8E" w:rsidRDefault="004C7D8E" w:rsidP="0094669D">
            <w:pPr>
              <w:spacing w:before="60" w:after="60"/>
              <w:rPr>
                <w:color w:val="000000" w:themeColor="text1"/>
              </w:rPr>
            </w:pPr>
            <w:r>
              <w:rPr>
                <w:color w:val="000000" w:themeColor="text1"/>
              </w:rPr>
              <w:t>Begründung der Fachseite:</w:t>
            </w:r>
          </w:p>
        </w:tc>
      </w:tr>
    </w:tbl>
    <w:p w14:paraId="0509C58B" w14:textId="6BE66E93" w:rsidR="004C7D8E" w:rsidRDefault="004C7D8E" w:rsidP="004C7D8E">
      <w:pPr>
        <w:pStyle w:val="berschrift2"/>
      </w:pPr>
      <w:bookmarkStart w:id="126" w:name="A7"/>
      <w:bookmarkStart w:id="127" w:name="_Toc91938131"/>
      <w:bookmarkStart w:id="128" w:name="_Toc92289269"/>
      <w:bookmarkEnd w:id="126"/>
      <w:r>
        <w:t xml:space="preserve">Verschließen und Sichern </w:t>
      </w:r>
      <w:r w:rsidR="00ED1380">
        <w:t xml:space="preserve">(B) </w:t>
      </w:r>
      <w:r>
        <w:t>[A7]</w:t>
      </w:r>
      <w:bookmarkEnd w:id="127"/>
      <w:bookmarkEnd w:id="128"/>
    </w:p>
    <w:p w14:paraId="62EC2136" w14:textId="77777777" w:rsidR="004C7D8E" w:rsidRPr="00CC02C2" w:rsidRDefault="004C7D8E" w:rsidP="004C7D8E">
      <w:pPr>
        <w:suppressAutoHyphens/>
        <w:spacing w:after="240"/>
        <w:ind w:left="720"/>
        <w:rPr>
          <w:color w:val="000000" w:themeColor="text1"/>
        </w:rPr>
      </w:pPr>
    </w:p>
    <w:p w14:paraId="17C30BE8" w14:textId="77777777" w:rsidR="004C7D8E" w:rsidRPr="0083049A" w:rsidRDefault="004C7D8E" w:rsidP="004C7D8E">
      <w:pPr>
        <w:pStyle w:val="Listenabsatz"/>
        <w:numPr>
          <w:ilvl w:val="0"/>
          <w:numId w:val="11"/>
        </w:numPr>
        <w:spacing w:after="0"/>
        <w:ind w:left="709" w:hanging="709"/>
      </w:pPr>
      <w:bookmarkStart w:id="129" w:name="A7a1"/>
      <w:bookmarkEnd w:id="129"/>
      <w:r>
        <w:t>Alle Türen des Rechenzentrums MÜSSEN stets verschlossen gehalten werden.</w:t>
      </w:r>
    </w:p>
    <w:p w14:paraId="30AC7D5A" w14:textId="77777777" w:rsidR="004C7D8E" w:rsidRDefault="004C7D8E" w:rsidP="004C7D8E">
      <w:pPr>
        <w:pStyle w:val="Listenabsatz"/>
        <w:spacing w:after="0"/>
      </w:pPr>
    </w:p>
    <w:p w14:paraId="6451B6C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DDD6B9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74AF3C" w14:textId="2C3783D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13F5E5F" w14:textId="77777777" w:rsidTr="0094669D">
        <w:trPr>
          <w:trHeight w:val="205"/>
        </w:trPr>
        <w:tc>
          <w:tcPr>
            <w:tcW w:w="8356" w:type="dxa"/>
            <w:shd w:val="clear" w:color="auto" w:fill="D6E3BC" w:themeFill="accent3" w:themeFillTint="66"/>
          </w:tcPr>
          <w:p w14:paraId="7173598D" w14:textId="5531C23D" w:rsidR="004C7D8E" w:rsidRPr="005B4E23" w:rsidRDefault="0082273C" w:rsidP="0094669D">
            <w:pPr>
              <w:suppressAutoHyphens/>
              <w:spacing w:before="120" w:after="120"/>
            </w:pPr>
            <w:r>
              <w:t xml:space="preserve">Umsetzung: JA / NEIN / TEILWEISE / ENTBEHRLICH </w:t>
            </w:r>
          </w:p>
        </w:tc>
      </w:tr>
      <w:tr w:rsidR="004C7D8E" w:rsidRPr="00CC02C2" w14:paraId="5124FA5E" w14:textId="77777777" w:rsidTr="0094669D">
        <w:tc>
          <w:tcPr>
            <w:tcW w:w="8356" w:type="dxa"/>
          </w:tcPr>
          <w:p w14:paraId="27144EEF" w14:textId="77777777" w:rsidR="004C7D8E" w:rsidRPr="00CC02C2" w:rsidRDefault="004C7D8E" w:rsidP="0094669D">
            <w:pPr>
              <w:suppressAutoHyphens/>
              <w:spacing w:before="120" w:after="120"/>
              <w:rPr>
                <w:color w:val="000000" w:themeColor="text1"/>
              </w:rPr>
            </w:pPr>
            <w:bookmarkStart w:id="130" w:name="A7u1"/>
            <w:bookmarkEnd w:id="130"/>
            <w:r>
              <w:rPr>
                <w:color w:val="000000" w:themeColor="text1"/>
              </w:rPr>
              <w:t>aktueller Umsetzungsstand</w:t>
            </w:r>
          </w:p>
        </w:tc>
      </w:tr>
    </w:tbl>
    <w:p w14:paraId="12A5D64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37EBDE3" w14:textId="77777777" w:rsidTr="0094669D">
        <w:tc>
          <w:tcPr>
            <w:tcW w:w="8340" w:type="dxa"/>
            <w:tcBorders>
              <w:bottom w:val="single" w:sz="4" w:space="0" w:color="auto"/>
            </w:tcBorders>
            <w:shd w:val="clear" w:color="auto" w:fill="C6D9F1" w:themeFill="text2" w:themeFillTint="33"/>
          </w:tcPr>
          <w:p w14:paraId="7F1AD58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5187640" w14:textId="77777777" w:rsidTr="0094669D">
        <w:tc>
          <w:tcPr>
            <w:tcW w:w="8340" w:type="dxa"/>
            <w:shd w:val="clear" w:color="auto" w:fill="FFFFFF" w:themeFill="background1"/>
          </w:tcPr>
          <w:p w14:paraId="7047947D" w14:textId="77777777" w:rsidR="004C7D8E" w:rsidRDefault="004C7D8E" w:rsidP="0094669D">
            <w:pPr>
              <w:spacing w:before="60" w:after="60"/>
              <w:rPr>
                <w:color w:val="000000" w:themeColor="text1"/>
              </w:rPr>
            </w:pPr>
            <w:r>
              <w:rPr>
                <w:color w:val="000000" w:themeColor="text1"/>
              </w:rPr>
              <w:t>Begründung der Fachseite:</w:t>
            </w:r>
          </w:p>
        </w:tc>
      </w:tr>
    </w:tbl>
    <w:p w14:paraId="167D2C07" w14:textId="77777777" w:rsidR="004C7D8E" w:rsidRPr="00CC02C2" w:rsidRDefault="004C7D8E" w:rsidP="004C7D8E">
      <w:pPr>
        <w:suppressAutoHyphens/>
        <w:spacing w:after="240"/>
        <w:ind w:left="720"/>
        <w:rPr>
          <w:color w:val="000000" w:themeColor="text1"/>
        </w:rPr>
      </w:pPr>
    </w:p>
    <w:p w14:paraId="0CA4B58A" w14:textId="395336D1" w:rsidR="003D48DE" w:rsidRPr="003D48DE" w:rsidRDefault="003D48DE" w:rsidP="003D48DE">
      <w:pPr>
        <w:pStyle w:val="Listenabsatz"/>
        <w:numPr>
          <w:ilvl w:val="0"/>
          <w:numId w:val="11"/>
        </w:numPr>
        <w:spacing w:after="0"/>
        <w:ind w:left="709" w:hanging="709"/>
      </w:pPr>
      <w:bookmarkStart w:id="131" w:name="A7a2"/>
      <w:bookmarkEnd w:id="131"/>
      <w:r w:rsidRPr="003D48DE">
        <w:t>Fenster MÜSSEN möglichst schon bei der Planung vermieden werden</w:t>
      </w:r>
      <w:r>
        <w:t>.</w:t>
      </w:r>
      <w:r w:rsidRPr="003D48DE">
        <w:t xml:space="preserve"> </w:t>
      </w:r>
    </w:p>
    <w:p w14:paraId="51564098" w14:textId="77777777" w:rsidR="003D48DE" w:rsidRDefault="003D48DE" w:rsidP="003D48DE">
      <w:pPr>
        <w:pStyle w:val="Listenabsatz"/>
        <w:spacing w:after="0"/>
        <w:rPr>
          <w:color w:val="FF0000"/>
        </w:rPr>
      </w:pPr>
    </w:p>
    <w:p w14:paraId="68DC2027" w14:textId="64209739" w:rsidR="004C7D8E" w:rsidRDefault="004C7D8E" w:rsidP="003D48DE">
      <w:pPr>
        <w:pStyle w:val="Listenabsatz"/>
        <w:spacing w:after="0"/>
        <w:rPr>
          <w:color w:val="FF0000"/>
        </w:rPr>
      </w:pPr>
      <w:r w:rsidRPr="001568BD">
        <w:rPr>
          <w:color w:val="FF0000"/>
        </w:rPr>
        <w:t xml:space="preserve">Hier steht Ihre Konkretisierung des BSI-Textes der Anforderungen unter </w:t>
      </w:r>
    </w:p>
    <w:p w14:paraId="5FCA68C9"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22C115" w14:textId="0926EF9D"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F77A35B" w14:textId="77777777" w:rsidTr="0094669D">
        <w:trPr>
          <w:trHeight w:val="205"/>
        </w:trPr>
        <w:tc>
          <w:tcPr>
            <w:tcW w:w="8356" w:type="dxa"/>
            <w:shd w:val="clear" w:color="auto" w:fill="D6E3BC" w:themeFill="accent3" w:themeFillTint="66"/>
          </w:tcPr>
          <w:p w14:paraId="17562935" w14:textId="13D5AC01" w:rsidR="004C7D8E" w:rsidRPr="005B4E23" w:rsidRDefault="0082273C" w:rsidP="0094669D">
            <w:pPr>
              <w:suppressAutoHyphens/>
              <w:spacing w:before="120" w:after="120"/>
            </w:pPr>
            <w:r>
              <w:t xml:space="preserve">Umsetzung: JA / NEIN / TEILWEISE / ENTBEHRLICH </w:t>
            </w:r>
          </w:p>
        </w:tc>
      </w:tr>
      <w:tr w:rsidR="004C7D8E" w:rsidRPr="00CC02C2" w14:paraId="46F5364E" w14:textId="77777777" w:rsidTr="0094669D">
        <w:tc>
          <w:tcPr>
            <w:tcW w:w="8356" w:type="dxa"/>
          </w:tcPr>
          <w:p w14:paraId="0BC2B061" w14:textId="77777777" w:rsidR="004C7D8E" w:rsidRPr="00CC02C2" w:rsidRDefault="004C7D8E" w:rsidP="0094669D">
            <w:pPr>
              <w:suppressAutoHyphens/>
              <w:spacing w:before="120" w:after="120"/>
              <w:rPr>
                <w:color w:val="000000" w:themeColor="text1"/>
              </w:rPr>
            </w:pPr>
            <w:bookmarkStart w:id="132" w:name="A7u2"/>
            <w:bookmarkEnd w:id="132"/>
            <w:r>
              <w:rPr>
                <w:color w:val="000000" w:themeColor="text1"/>
              </w:rPr>
              <w:t>aktueller Umsetzungsstand</w:t>
            </w:r>
          </w:p>
        </w:tc>
      </w:tr>
    </w:tbl>
    <w:p w14:paraId="4831299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8E32D21" w14:textId="77777777" w:rsidTr="0094669D">
        <w:tc>
          <w:tcPr>
            <w:tcW w:w="8340" w:type="dxa"/>
            <w:tcBorders>
              <w:bottom w:val="single" w:sz="4" w:space="0" w:color="auto"/>
            </w:tcBorders>
            <w:shd w:val="clear" w:color="auto" w:fill="C6D9F1" w:themeFill="text2" w:themeFillTint="33"/>
          </w:tcPr>
          <w:p w14:paraId="2115B59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9B03273" w14:textId="77777777" w:rsidTr="0094669D">
        <w:tc>
          <w:tcPr>
            <w:tcW w:w="8340" w:type="dxa"/>
            <w:shd w:val="clear" w:color="auto" w:fill="FFFFFF" w:themeFill="background1"/>
          </w:tcPr>
          <w:p w14:paraId="1E472056" w14:textId="77777777" w:rsidR="004C7D8E" w:rsidRDefault="004C7D8E" w:rsidP="0094669D">
            <w:pPr>
              <w:spacing w:before="60" w:after="60"/>
              <w:rPr>
                <w:color w:val="000000" w:themeColor="text1"/>
              </w:rPr>
            </w:pPr>
            <w:r>
              <w:rPr>
                <w:color w:val="000000" w:themeColor="text1"/>
              </w:rPr>
              <w:t>Begründung der Fachseite:</w:t>
            </w:r>
          </w:p>
        </w:tc>
      </w:tr>
    </w:tbl>
    <w:p w14:paraId="678C29E3" w14:textId="77777777" w:rsidR="004C7D8E" w:rsidRPr="00CC02C2" w:rsidRDefault="004C7D8E" w:rsidP="004C7D8E">
      <w:pPr>
        <w:suppressAutoHyphens/>
        <w:spacing w:after="240"/>
        <w:ind w:left="720"/>
        <w:rPr>
          <w:color w:val="000000" w:themeColor="text1"/>
        </w:rPr>
      </w:pPr>
    </w:p>
    <w:p w14:paraId="072FC794" w14:textId="77777777" w:rsidR="004C7D8E" w:rsidRPr="0083049A" w:rsidRDefault="004C7D8E" w:rsidP="004C7D8E">
      <w:pPr>
        <w:pStyle w:val="Listenabsatz"/>
        <w:numPr>
          <w:ilvl w:val="0"/>
          <w:numId w:val="11"/>
        </w:numPr>
        <w:spacing w:after="0"/>
        <w:ind w:left="709" w:hanging="709"/>
      </w:pPr>
      <w:bookmarkStart w:id="133" w:name="A7a3"/>
      <w:bookmarkEnd w:id="133"/>
      <w:r>
        <w:t>Falls sie doch vorhanden sind, MÜSSEN sie ebenso wie die Türen stets verschlossen gehalten werden.</w:t>
      </w:r>
    </w:p>
    <w:p w14:paraId="4F0831A3" w14:textId="77777777" w:rsidR="004C7D8E" w:rsidRDefault="004C7D8E" w:rsidP="004C7D8E">
      <w:pPr>
        <w:pStyle w:val="Listenabsatz"/>
        <w:spacing w:after="0"/>
      </w:pPr>
    </w:p>
    <w:p w14:paraId="08650EE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7F8D7A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77176A" w14:textId="1973CF0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55143AB" w14:textId="77777777" w:rsidTr="0094669D">
        <w:trPr>
          <w:trHeight w:val="205"/>
        </w:trPr>
        <w:tc>
          <w:tcPr>
            <w:tcW w:w="8356" w:type="dxa"/>
            <w:shd w:val="clear" w:color="auto" w:fill="D6E3BC" w:themeFill="accent3" w:themeFillTint="66"/>
          </w:tcPr>
          <w:p w14:paraId="43C9F1E2" w14:textId="7D5AEFF2" w:rsidR="004C7D8E" w:rsidRPr="005B4E23" w:rsidRDefault="0082273C" w:rsidP="0094669D">
            <w:pPr>
              <w:suppressAutoHyphens/>
              <w:spacing w:before="120" w:after="120"/>
            </w:pPr>
            <w:r>
              <w:t xml:space="preserve">Umsetzung: JA / NEIN / TEILWEISE / ENTBEHRLICH </w:t>
            </w:r>
          </w:p>
        </w:tc>
      </w:tr>
      <w:tr w:rsidR="004C7D8E" w:rsidRPr="00CC02C2" w14:paraId="04AB92F6" w14:textId="77777777" w:rsidTr="0094669D">
        <w:tc>
          <w:tcPr>
            <w:tcW w:w="8356" w:type="dxa"/>
          </w:tcPr>
          <w:p w14:paraId="099DC56D" w14:textId="77777777" w:rsidR="004C7D8E" w:rsidRPr="00CC02C2" w:rsidRDefault="004C7D8E" w:rsidP="0094669D">
            <w:pPr>
              <w:suppressAutoHyphens/>
              <w:spacing w:before="120" w:after="120"/>
              <w:rPr>
                <w:color w:val="000000" w:themeColor="text1"/>
              </w:rPr>
            </w:pPr>
            <w:bookmarkStart w:id="134" w:name="A7u3"/>
            <w:bookmarkEnd w:id="134"/>
            <w:r>
              <w:rPr>
                <w:color w:val="000000" w:themeColor="text1"/>
              </w:rPr>
              <w:t>aktueller Umsetzungsstand</w:t>
            </w:r>
          </w:p>
        </w:tc>
      </w:tr>
    </w:tbl>
    <w:p w14:paraId="453188DC" w14:textId="0D5EA5FF" w:rsidR="004C7D8E" w:rsidRDefault="004C7D8E" w:rsidP="004C7D8E">
      <w:pPr>
        <w:suppressAutoHyphens/>
        <w:spacing w:after="0" w:line="240" w:lineRule="auto"/>
        <w:ind w:left="720"/>
        <w:rPr>
          <w:color w:val="000000" w:themeColor="text1"/>
        </w:rPr>
      </w:pPr>
    </w:p>
    <w:p w14:paraId="0312EE73" w14:textId="77777777" w:rsidR="00044A38" w:rsidRDefault="00044A38"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63D52B6" w14:textId="77777777" w:rsidTr="0094669D">
        <w:tc>
          <w:tcPr>
            <w:tcW w:w="8340" w:type="dxa"/>
            <w:tcBorders>
              <w:bottom w:val="single" w:sz="4" w:space="0" w:color="auto"/>
            </w:tcBorders>
            <w:shd w:val="clear" w:color="auto" w:fill="C6D9F1" w:themeFill="text2" w:themeFillTint="33"/>
          </w:tcPr>
          <w:p w14:paraId="185C412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356B87B" w14:textId="77777777" w:rsidTr="0094669D">
        <w:tc>
          <w:tcPr>
            <w:tcW w:w="8340" w:type="dxa"/>
            <w:shd w:val="clear" w:color="auto" w:fill="FFFFFF" w:themeFill="background1"/>
          </w:tcPr>
          <w:p w14:paraId="199AD128" w14:textId="77777777" w:rsidR="004C7D8E" w:rsidRDefault="004C7D8E" w:rsidP="0094669D">
            <w:pPr>
              <w:spacing w:before="60" w:after="60"/>
              <w:rPr>
                <w:color w:val="000000" w:themeColor="text1"/>
              </w:rPr>
            </w:pPr>
            <w:r>
              <w:rPr>
                <w:color w:val="000000" w:themeColor="text1"/>
              </w:rPr>
              <w:t>Begründung der Fachseite:</w:t>
            </w:r>
          </w:p>
        </w:tc>
      </w:tr>
    </w:tbl>
    <w:p w14:paraId="10F0356E" w14:textId="77777777" w:rsidR="004C7D8E" w:rsidRPr="00CC02C2" w:rsidRDefault="004C7D8E" w:rsidP="004C7D8E">
      <w:pPr>
        <w:suppressAutoHyphens/>
        <w:spacing w:after="240"/>
        <w:ind w:left="720"/>
        <w:rPr>
          <w:color w:val="000000" w:themeColor="text1"/>
        </w:rPr>
      </w:pPr>
    </w:p>
    <w:p w14:paraId="6A3E8244" w14:textId="2A5A34D9" w:rsidR="004C7D8E" w:rsidRPr="0083049A" w:rsidRDefault="004C7D8E" w:rsidP="004C7D8E">
      <w:pPr>
        <w:pStyle w:val="Listenabsatz"/>
        <w:numPr>
          <w:ilvl w:val="0"/>
          <w:numId w:val="11"/>
        </w:numPr>
        <w:spacing w:after="0"/>
        <w:ind w:left="709" w:hanging="709"/>
      </w:pPr>
      <w:bookmarkStart w:id="135" w:name="A7a4"/>
      <w:bookmarkEnd w:id="135"/>
      <w:r>
        <w:t>Türen und Fenster MÜSSEN einen dem Sicherheitsniveau angemessenen Schutz gegen Angriff</w:t>
      </w:r>
      <w:r w:rsidR="003D48DE">
        <w:t>e</w:t>
      </w:r>
      <w:r>
        <w:t xml:space="preserve"> und Umgebungseinflüsse bieten.</w:t>
      </w:r>
    </w:p>
    <w:p w14:paraId="7B186B94" w14:textId="77777777" w:rsidR="004C7D8E" w:rsidRDefault="004C7D8E" w:rsidP="004C7D8E">
      <w:pPr>
        <w:pStyle w:val="Listenabsatz"/>
        <w:spacing w:after="0"/>
      </w:pPr>
    </w:p>
    <w:p w14:paraId="72E3F6C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E7F7E1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1643E6" w14:textId="75E2A4F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0546230" w14:textId="77777777" w:rsidTr="0094669D">
        <w:trPr>
          <w:trHeight w:val="205"/>
        </w:trPr>
        <w:tc>
          <w:tcPr>
            <w:tcW w:w="8356" w:type="dxa"/>
            <w:shd w:val="clear" w:color="auto" w:fill="D6E3BC" w:themeFill="accent3" w:themeFillTint="66"/>
          </w:tcPr>
          <w:p w14:paraId="2D37CA30" w14:textId="2D8B58C4" w:rsidR="004C7D8E" w:rsidRPr="005B4E23" w:rsidRDefault="0082273C" w:rsidP="0094669D">
            <w:pPr>
              <w:suppressAutoHyphens/>
              <w:spacing w:before="120" w:after="120"/>
            </w:pPr>
            <w:r>
              <w:t xml:space="preserve">Umsetzung: JA / NEIN / TEILWEISE / ENTBEHRLICH </w:t>
            </w:r>
          </w:p>
        </w:tc>
      </w:tr>
      <w:tr w:rsidR="004C7D8E" w:rsidRPr="00CC02C2" w14:paraId="670F8CCD" w14:textId="77777777" w:rsidTr="0094669D">
        <w:tc>
          <w:tcPr>
            <w:tcW w:w="8356" w:type="dxa"/>
          </w:tcPr>
          <w:p w14:paraId="5047A19B" w14:textId="77777777" w:rsidR="004C7D8E" w:rsidRPr="00CC02C2" w:rsidRDefault="004C7D8E" w:rsidP="0094669D">
            <w:pPr>
              <w:suppressAutoHyphens/>
              <w:spacing w:before="120" w:after="120"/>
              <w:rPr>
                <w:color w:val="000000" w:themeColor="text1"/>
              </w:rPr>
            </w:pPr>
            <w:bookmarkStart w:id="136" w:name="A7u4"/>
            <w:bookmarkEnd w:id="136"/>
            <w:r>
              <w:rPr>
                <w:color w:val="000000" w:themeColor="text1"/>
              </w:rPr>
              <w:t>aktueller Umsetzungsstand</w:t>
            </w:r>
          </w:p>
        </w:tc>
      </w:tr>
    </w:tbl>
    <w:p w14:paraId="5A9977FA"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DE89595" w14:textId="77777777" w:rsidTr="0094669D">
        <w:tc>
          <w:tcPr>
            <w:tcW w:w="8340" w:type="dxa"/>
            <w:tcBorders>
              <w:bottom w:val="single" w:sz="4" w:space="0" w:color="auto"/>
            </w:tcBorders>
            <w:shd w:val="clear" w:color="auto" w:fill="C6D9F1" w:themeFill="text2" w:themeFillTint="33"/>
          </w:tcPr>
          <w:p w14:paraId="4C9C940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C06149D" w14:textId="77777777" w:rsidTr="0094669D">
        <w:tc>
          <w:tcPr>
            <w:tcW w:w="8340" w:type="dxa"/>
            <w:shd w:val="clear" w:color="auto" w:fill="FFFFFF" w:themeFill="background1"/>
          </w:tcPr>
          <w:p w14:paraId="4EBF4D52" w14:textId="77777777" w:rsidR="004C7D8E" w:rsidRDefault="004C7D8E" w:rsidP="0094669D">
            <w:pPr>
              <w:spacing w:before="60" w:after="60"/>
              <w:rPr>
                <w:color w:val="000000" w:themeColor="text1"/>
              </w:rPr>
            </w:pPr>
            <w:r>
              <w:rPr>
                <w:color w:val="000000" w:themeColor="text1"/>
              </w:rPr>
              <w:t>Begründung der Fachseite:</w:t>
            </w:r>
          </w:p>
        </w:tc>
      </w:tr>
    </w:tbl>
    <w:p w14:paraId="30518C00" w14:textId="6AD82BE1" w:rsidR="004C7D8E" w:rsidRDefault="004C7D8E" w:rsidP="004C7D8E">
      <w:pPr>
        <w:suppressAutoHyphens/>
        <w:spacing w:after="240"/>
        <w:ind w:left="720"/>
        <w:rPr>
          <w:color w:val="000000" w:themeColor="text1"/>
        </w:rPr>
      </w:pPr>
    </w:p>
    <w:p w14:paraId="133A08C2" w14:textId="43953311" w:rsidR="00D92830" w:rsidRDefault="00D92830" w:rsidP="00722E16">
      <w:pPr>
        <w:pStyle w:val="Listenabsatz"/>
        <w:numPr>
          <w:ilvl w:val="0"/>
          <w:numId w:val="11"/>
        </w:numPr>
        <w:spacing w:after="0"/>
        <w:ind w:left="709" w:hanging="709"/>
      </w:pPr>
      <w:r>
        <w:t xml:space="preserve">Sie MÜSSEN mit einem Sichtschutz versehen sein. </w:t>
      </w:r>
    </w:p>
    <w:p w14:paraId="4DD4EE83" w14:textId="77777777" w:rsidR="00D92830" w:rsidRDefault="00D92830" w:rsidP="00D92830">
      <w:pPr>
        <w:pStyle w:val="Listenabsatz"/>
        <w:spacing w:after="0"/>
      </w:pPr>
    </w:p>
    <w:p w14:paraId="346EB320" w14:textId="77777777" w:rsidR="00D92830" w:rsidRDefault="00D92830" w:rsidP="00D92830">
      <w:pPr>
        <w:pStyle w:val="Listenabsatz"/>
        <w:spacing w:after="240"/>
        <w:rPr>
          <w:color w:val="FF0000"/>
        </w:rPr>
      </w:pPr>
      <w:r w:rsidRPr="001568BD">
        <w:rPr>
          <w:color w:val="FF0000"/>
        </w:rPr>
        <w:t xml:space="preserve">Hier steht Ihre Konkretisierung des BSI-Textes der Anforderungen unter </w:t>
      </w:r>
    </w:p>
    <w:p w14:paraId="15DA9264" w14:textId="77777777" w:rsidR="00D92830" w:rsidRDefault="00D92830" w:rsidP="00D9283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2ECFE8" w14:textId="3D2CBC37" w:rsidR="00D92830" w:rsidRPr="001F352F" w:rsidRDefault="00D92830" w:rsidP="00D92830">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92830" w:rsidRPr="005B4E23" w14:paraId="58878B6F" w14:textId="77777777" w:rsidTr="0094669D">
        <w:trPr>
          <w:trHeight w:val="205"/>
        </w:trPr>
        <w:tc>
          <w:tcPr>
            <w:tcW w:w="8356" w:type="dxa"/>
            <w:shd w:val="clear" w:color="auto" w:fill="D6E3BC" w:themeFill="accent3" w:themeFillTint="66"/>
          </w:tcPr>
          <w:p w14:paraId="07EADF5C" w14:textId="054746AF" w:rsidR="00D92830" w:rsidRPr="005B4E23" w:rsidRDefault="0082273C" w:rsidP="0094669D">
            <w:pPr>
              <w:suppressAutoHyphens/>
              <w:spacing w:before="120" w:after="120"/>
            </w:pPr>
            <w:r>
              <w:t xml:space="preserve">Umsetzung: JA / NEIN / TEILWEISE / ENTBEHRLICH </w:t>
            </w:r>
          </w:p>
        </w:tc>
      </w:tr>
      <w:tr w:rsidR="00D92830" w:rsidRPr="00CC02C2" w14:paraId="229A79A0" w14:textId="77777777" w:rsidTr="0094669D">
        <w:tc>
          <w:tcPr>
            <w:tcW w:w="8356" w:type="dxa"/>
          </w:tcPr>
          <w:p w14:paraId="62FD184F" w14:textId="77777777" w:rsidR="00D92830" w:rsidRPr="00CC02C2" w:rsidRDefault="00D92830" w:rsidP="0094669D">
            <w:pPr>
              <w:suppressAutoHyphens/>
              <w:spacing w:before="120" w:after="120"/>
              <w:rPr>
                <w:color w:val="000000" w:themeColor="text1"/>
              </w:rPr>
            </w:pPr>
            <w:r>
              <w:rPr>
                <w:color w:val="000000" w:themeColor="text1"/>
              </w:rPr>
              <w:t>aktueller Umsetzungsstand</w:t>
            </w:r>
          </w:p>
        </w:tc>
      </w:tr>
    </w:tbl>
    <w:p w14:paraId="1B38AA52" w14:textId="77777777" w:rsidR="00D92830" w:rsidRDefault="00D92830" w:rsidP="00D9283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92830" w14:paraId="36928487" w14:textId="77777777" w:rsidTr="0094669D">
        <w:tc>
          <w:tcPr>
            <w:tcW w:w="8340" w:type="dxa"/>
            <w:tcBorders>
              <w:bottom w:val="single" w:sz="4" w:space="0" w:color="auto"/>
            </w:tcBorders>
            <w:shd w:val="clear" w:color="auto" w:fill="C6D9F1" w:themeFill="text2" w:themeFillTint="33"/>
          </w:tcPr>
          <w:p w14:paraId="67EAD24B" w14:textId="77777777" w:rsidR="00D92830" w:rsidRDefault="00D92830" w:rsidP="0094669D">
            <w:pPr>
              <w:spacing w:before="60" w:after="60"/>
              <w:rPr>
                <w:color w:val="000000" w:themeColor="text1"/>
              </w:rPr>
            </w:pPr>
            <w:r>
              <w:rPr>
                <w:color w:val="000000" w:themeColor="text1"/>
              </w:rPr>
              <w:t>Einspruch - diese Anforderung soll nicht aufgenommen werden!</w:t>
            </w:r>
          </w:p>
        </w:tc>
      </w:tr>
      <w:tr w:rsidR="00D92830" w14:paraId="5DF3AB6E" w14:textId="77777777" w:rsidTr="0094669D">
        <w:tc>
          <w:tcPr>
            <w:tcW w:w="8340" w:type="dxa"/>
            <w:shd w:val="clear" w:color="auto" w:fill="FFFFFF" w:themeFill="background1"/>
          </w:tcPr>
          <w:p w14:paraId="2DF2FD7F" w14:textId="77777777" w:rsidR="00D92830" w:rsidRDefault="00D92830" w:rsidP="0094669D">
            <w:pPr>
              <w:spacing w:before="60" w:after="60"/>
              <w:rPr>
                <w:color w:val="000000" w:themeColor="text1"/>
              </w:rPr>
            </w:pPr>
            <w:r>
              <w:rPr>
                <w:color w:val="000000" w:themeColor="text1"/>
              </w:rPr>
              <w:t>Begründung der Fachseite:</w:t>
            </w:r>
          </w:p>
        </w:tc>
      </w:tr>
    </w:tbl>
    <w:p w14:paraId="02184AA9" w14:textId="77777777" w:rsidR="00D92830" w:rsidRPr="00CC02C2" w:rsidRDefault="00D92830" w:rsidP="004C7D8E">
      <w:pPr>
        <w:suppressAutoHyphens/>
        <w:spacing w:after="240"/>
        <w:ind w:left="720"/>
        <w:rPr>
          <w:color w:val="000000" w:themeColor="text1"/>
        </w:rPr>
      </w:pPr>
    </w:p>
    <w:p w14:paraId="6C770D0C" w14:textId="18A5B847" w:rsidR="004C7D8E" w:rsidRDefault="00D92830" w:rsidP="00012A84">
      <w:pPr>
        <w:pStyle w:val="Listenabsatz"/>
        <w:numPr>
          <w:ilvl w:val="0"/>
          <w:numId w:val="11"/>
        </w:numPr>
        <w:spacing w:after="0"/>
        <w:ind w:left="709" w:hanging="709"/>
      </w:pPr>
      <w:bookmarkStart w:id="137" w:name="A7a5"/>
      <w:bookmarkEnd w:id="137"/>
      <w:r>
        <w:t>Dabei MUSS beachtet werden, dass die bauliche Ausführung aller</w:t>
      </w:r>
      <w:r>
        <w:t xml:space="preserve"> </w:t>
      </w:r>
      <w:r>
        <w:t>raumbildenden Elemente in Bezug auf die erforderliche Schutzwirkung gleichwertig sein muss.</w:t>
      </w:r>
    </w:p>
    <w:p w14:paraId="56EAAE1B" w14:textId="77777777" w:rsidR="00D92830" w:rsidRDefault="00D92830" w:rsidP="00D92830">
      <w:pPr>
        <w:pStyle w:val="Listenabsatz"/>
        <w:spacing w:after="0"/>
      </w:pPr>
    </w:p>
    <w:p w14:paraId="2E3C70A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FBABB1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A75372" w14:textId="62B8C8A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A2F914F" w14:textId="77777777" w:rsidTr="0094669D">
        <w:trPr>
          <w:trHeight w:val="205"/>
        </w:trPr>
        <w:tc>
          <w:tcPr>
            <w:tcW w:w="8356" w:type="dxa"/>
            <w:shd w:val="clear" w:color="auto" w:fill="D6E3BC" w:themeFill="accent3" w:themeFillTint="66"/>
          </w:tcPr>
          <w:p w14:paraId="4338EED7" w14:textId="3E66637D" w:rsidR="004C7D8E" w:rsidRPr="005B4E23" w:rsidRDefault="0082273C" w:rsidP="0094669D">
            <w:pPr>
              <w:suppressAutoHyphens/>
              <w:spacing w:before="120" w:after="120"/>
            </w:pPr>
            <w:r>
              <w:t xml:space="preserve">Umsetzung: JA / NEIN / TEILWEISE / ENTBEHRLICH </w:t>
            </w:r>
          </w:p>
        </w:tc>
      </w:tr>
      <w:tr w:rsidR="004C7D8E" w:rsidRPr="00CC02C2" w14:paraId="5C73A84A" w14:textId="77777777" w:rsidTr="0094669D">
        <w:tc>
          <w:tcPr>
            <w:tcW w:w="8356" w:type="dxa"/>
          </w:tcPr>
          <w:p w14:paraId="0DE6706C" w14:textId="77777777" w:rsidR="004C7D8E" w:rsidRPr="00CC02C2" w:rsidRDefault="004C7D8E" w:rsidP="0094669D">
            <w:pPr>
              <w:suppressAutoHyphens/>
              <w:spacing w:before="120" w:after="120"/>
              <w:rPr>
                <w:color w:val="000000" w:themeColor="text1"/>
              </w:rPr>
            </w:pPr>
            <w:bookmarkStart w:id="138" w:name="A7u5"/>
            <w:bookmarkEnd w:id="138"/>
            <w:r>
              <w:rPr>
                <w:color w:val="000000" w:themeColor="text1"/>
              </w:rPr>
              <w:t>aktueller Umsetzungsstand</w:t>
            </w:r>
          </w:p>
        </w:tc>
      </w:tr>
    </w:tbl>
    <w:p w14:paraId="5C0BFC8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8E9838E" w14:textId="77777777" w:rsidTr="0094669D">
        <w:tc>
          <w:tcPr>
            <w:tcW w:w="8340" w:type="dxa"/>
            <w:tcBorders>
              <w:bottom w:val="single" w:sz="4" w:space="0" w:color="auto"/>
            </w:tcBorders>
            <w:shd w:val="clear" w:color="auto" w:fill="C6D9F1" w:themeFill="text2" w:themeFillTint="33"/>
          </w:tcPr>
          <w:p w14:paraId="52E43C4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4D7B48E" w14:textId="77777777" w:rsidTr="0094669D">
        <w:tc>
          <w:tcPr>
            <w:tcW w:w="8340" w:type="dxa"/>
            <w:shd w:val="clear" w:color="auto" w:fill="FFFFFF" w:themeFill="background1"/>
          </w:tcPr>
          <w:p w14:paraId="5168998E" w14:textId="77777777" w:rsidR="004C7D8E" w:rsidRDefault="004C7D8E" w:rsidP="0094669D">
            <w:pPr>
              <w:spacing w:before="60" w:after="60"/>
              <w:rPr>
                <w:color w:val="000000" w:themeColor="text1"/>
              </w:rPr>
            </w:pPr>
            <w:r>
              <w:rPr>
                <w:color w:val="000000" w:themeColor="text1"/>
              </w:rPr>
              <w:t>Begründung der Fachseite:</w:t>
            </w:r>
          </w:p>
        </w:tc>
      </w:tr>
    </w:tbl>
    <w:p w14:paraId="0C53EA31" w14:textId="52A80418" w:rsidR="004C7D8E" w:rsidRDefault="004C7D8E" w:rsidP="004C7D8E">
      <w:pPr>
        <w:pStyle w:val="berschrift2"/>
      </w:pPr>
      <w:bookmarkStart w:id="139" w:name="A8"/>
      <w:bookmarkStart w:id="140" w:name="_Toc91938132"/>
      <w:bookmarkStart w:id="141" w:name="_Toc92289270"/>
      <w:bookmarkEnd w:id="139"/>
      <w:r>
        <w:t xml:space="preserve">Einsatz einer Brandmeldeanlage </w:t>
      </w:r>
      <w:r w:rsidR="00ED1380">
        <w:t xml:space="preserve">(B) </w:t>
      </w:r>
      <w:r>
        <w:t>[A8]</w:t>
      </w:r>
      <w:bookmarkEnd w:id="140"/>
      <w:bookmarkEnd w:id="141"/>
    </w:p>
    <w:p w14:paraId="0A4C1EAA" w14:textId="77777777" w:rsidR="004C7D8E" w:rsidRPr="00CC02C2" w:rsidRDefault="004C7D8E" w:rsidP="004C7D8E">
      <w:pPr>
        <w:suppressAutoHyphens/>
        <w:spacing w:after="240"/>
        <w:ind w:left="720"/>
        <w:rPr>
          <w:color w:val="000000" w:themeColor="text1"/>
        </w:rPr>
      </w:pPr>
    </w:p>
    <w:p w14:paraId="25411077" w14:textId="0F6CE3F7" w:rsidR="004C7D8E" w:rsidRPr="0083049A" w:rsidRDefault="004C7D8E" w:rsidP="004C7D8E">
      <w:pPr>
        <w:pStyle w:val="Listenabsatz"/>
        <w:numPr>
          <w:ilvl w:val="0"/>
          <w:numId w:val="11"/>
        </w:numPr>
        <w:spacing w:after="0"/>
        <w:ind w:left="709" w:hanging="709"/>
      </w:pPr>
      <w:bookmarkStart w:id="142" w:name="A8a1"/>
      <w:bookmarkEnd w:id="142"/>
      <w:r>
        <w:t xml:space="preserve">In einem Rechenzentrum MUSS eine Brandmeldeanlage installiert </w:t>
      </w:r>
      <w:r w:rsidR="00D92830">
        <w:t>sein</w:t>
      </w:r>
      <w:r>
        <w:t>.</w:t>
      </w:r>
    </w:p>
    <w:p w14:paraId="4C215B41" w14:textId="77777777" w:rsidR="004C7D8E" w:rsidRDefault="004C7D8E" w:rsidP="004C7D8E">
      <w:pPr>
        <w:pStyle w:val="Listenabsatz"/>
        <w:spacing w:after="0"/>
      </w:pPr>
    </w:p>
    <w:p w14:paraId="36B6A50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7E5E44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730607" w14:textId="4EF0F053"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2FAE364" w14:textId="77777777" w:rsidTr="0094669D">
        <w:trPr>
          <w:trHeight w:val="205"/>
        </w:trPr>
        <w:tc>
          <w:tcPr>
            <w:tcW w:w="8356" w:type="dxa"/>
            <w:shd w:val="clear" w:color="auto" w:fill="D6E3BC" w:themeFill="accent3" w:themeFillTint="66"/>
          </w:tcPr>
          <w:p w14:paraId="7CBB2803" w14:textId="16DDB3CC" w:rsidR="004C7D8E" w:rsidRPr="005B4E23" w:rsidRDefault="0082273C" w:rsidP="0094669D">
            <w:pPr>
              <w:suppressAutoHyphens/>
              <w:spacing w:before="120" w:after="120"/>
            </w:pPr>
            <w:r>
              <w:t xml:space="preserve">Umsetzung: JA / NEIN / TEILWEISE / ENTBEHRLICH </w:t>
            </w:r>
          </w:p>
        </w:tc>
      </w:tr>
      <w:tr w:rsidR="004C7D8E" w:rsidRPr="00CC02C2" w14:paraId="32A146A4" w14:textId="77777777" w:rsidTr="0094669D">
        <w:tc>
          <w:tcPr>
            <w:tcW w:w="8356" w:type="dxa"/>
          </w:tcPr>
          <w:p w14:paraId="5DF2472C" w14:textId="77777777" w:rsidR="004C7D8E" w:rsidRPr="00CC02C2" w:rsidRDefault="004C7D8E" w:rsidP="0094669D">
            <w:pPr>
              <w:suppressAutoHyphens/>
              <w:spacing w:before="120" w:after="120"/>
              <w:rPr>
                <w:color w:val="000000" w:themeColor="text1"/>
              </w:rPr>
            </w:pPr>
            <w:bookmarkStart w:id="143" w:name="A8u1"/>
            <w:bookmarkEnd w:id="143"/>
            <w:r>
              <w:rPr>
                <w:color w:val="000000" w:themeColor="text1"/>
              </w:rPr>
              <w:t>aktueller Umsetzungsstand</w:t>
            </w:r>
          </w:p>
        </w:tc>
      </w:tr>
    </w:tbl>
    <w:p w14:paraId="701FCB61"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0CE4E4A" w14:textId="77777777" w:rsidTr="0094669D">
        <w:tc>
          <w:tcPr>
            <w:tcW w:w="8340" w:type="dxa"/>
            <w:tcBorders>
              <w:bottom w:val="single" w:sz="4" w:space="0" w:color="auto"/>
            </w:tcBorders>
            <w:shd w:val="clear" w:color="auto" w:fill="C6D9F1" w:themeFill="text2" w:themeFillTint="33"/>
          </w:tcPr>
          <w:p w14:paraId="0ECA4539"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C0A7518" w14:textId="77777777" w:rsidTr="0094669D">
        <w:tc>
          <w:tcPr>
            <w:tcW w:w="8340" w:type="dxa"/>
            <w:shd w:val="clear" w:color="auto" w:fill="FFFFFF" w:themeFill="background1"/>
          </w:tcPr>
          <w:p w14:paraId="059E114D" w14:textId="77777777" w:rsidR="004C7D8E" w:rsidRDefault="004C7D8E" w:rsidP="0094669D">
            <w:pPr>
              <w:spacing w:before="60" w:after="60"/>
              <w:rPr>
                <w:color w:val="000000" w:themeColor="text1"/>
              </w:rPr>
            </w:pPr>
            <w:r>
              <w:rPr>
                <w:color w:val="000000" w:themeColor="text1"/>
              </w:rPr>
              <w:t>Begründung der Fachseite:</w:t>
            </w:r>
          </w:p>
        </w:tc>
      </w:tr>
    </w:tbl>
    <w:p w14:paraId="583AC895" w14:textId="77777777" w:rsidR="004C7D8E" w:rsidRPr="00CC02C2" w:rsidRDefault="004C7D8E" w:rsidP="004C7D8E">
      <w:pPr>
        <w:suppressAutoHyphens/>
        <w:spacing w:after="240"/>
        <w:ind w:left="720"/>
        <w:rPr>
          <w:color w:val="000000" w:themeColor="text1"/>
        </w:rPr>
      </w:pPr>
    </w:p>
    <w:p w14:paraId="622DD2C8" w14:textId="77777777" w:rsidR="004C7D8E" w:rsidRPr="0083049A" w:rsidRDefault="004C7D8E" w:rsidP="004C7D8E">
      <w:pPr>
        <w:pStyle w:val="Listenabsatz"/>
        <w:numPr>
          <w:ilvl w:val="0"/>
          <w:numId w:val="11"/>
        </w:numPr>
        <w:spacing w:after="0"/>
        <w:ind w:left="709" w:hanging="709"/>
      </w:pPr>
      <w:bookmarkStart w:id="144" w:name="A8a2"/>
      <w:bookmarkEnd w:id="144"/>
      <w:r>
        <w:t>Diese MUSS alle Flächen überwachen.</w:t>
      </w:r>
    </w:p>
    <w:p w14:paraId="12FC324D" w14:textId="77777777" w:rsidR="004C7D8E" w:rsidRDefault="004C7D8E" w:rsidP="004C7D8E">
      <w:pPr>
        <w:pStyle w:val="Listenabsatz"/>
        <w:spacing w:after="0"/>
      </w:pPr>
    </w:p>
    <w:p w14:paraId="7022802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69C0DC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C92D16" w14:textId="1EE5AA5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F428838" w14:textId="77777777" w:rsidTr="0094669D">
        <w:trPr>
          <w:trHeight w:val="205"/>
        </w:trPr>
        <w:tc>
          <w:tcPr>
            <w:tcW w:w="8356" w:type="dxa"/>
            <w:shd w:val="clear" w:color="auto" w:fill="D6E3BC" w:themeFill="accent3" w:themeFillTint="66"/>
          </w:tcPr>
          <w:p w14:paraId="4FD37BD5" w14:textId="164BD168" w:rsidR="004C7D8E" w:rsidRPr="005B4E23" w:rsidRDefault="0082273C" w:rsidP="0094669D">
            <w:pPr>
              <w:suppressAutoHyphens/>
              <w:spacing w:before="120" w:after="120"/>
            </w:pPr>
            <w:r>
              <w:t xml:space="preserve">Umsetzung: JA / NEIN / TEILWEISE / ENTBEHRLICH </w:t>
            </w:r>
          </w:p>
        </w:tc>
      </w:tr>
      <w:tr w:rsidR="004C7D8E" w:rsidRPr="00CC02C2" w14:paraId="220795BA" w14:textId="77777777" w:rsidTr="0094669D">
        <w:tc>
          <w:tcPr>
            <w:tcW w:w="8356" w:type="dxa"/>
          </w:tcPr>
          <w:p w14:paraId="3670D77D" w14:textId="77777777" w:rsidR="004C7D8E" w:rsidRPr="00CC02C2" w:rsidRDefault="004C7D8E" w:rsidP="0094669D">
            <w:pPr>
              <w:suppressAutoHyphens/>
              <w:spacing w:before="120" w:after="120"/>
              <w:rPr>
                <w:color w:val="000000" w:themeColor="text1"/>
              </w:rPr>
            </w:pPr>
            <w:bookmarkStart w:id="145" w:name="A8u2"/>
            <w:bookmarkEnd w:id="145"/>
            <w:r>
              <w:rPr>
                <w:color w:val="000000" w:themeColor="text1"/>
              </w:rPr>
              <w:t>aktueller Umsetzungsstand</w:t>
            </w:r>
          </w:p>
        </w:tc>
      </w:tr>
    </w:tbl>
    <w:p w14:paraId="1807C6B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73EC512" w14:textId="77777777" w:rsidTr="0094669D">
        <w:tc>
          <w:tcPr>
            <w:tcW w:w="8340" w:type="dxa"/>
            <w:tcBorders>
              <w:bottom w:val="single" w:sz="4" w:space="0" w:color="auto"/>
            </w:tcBorders>
            <w:shd w:val="clear" w:color="auto" w:fill="C6D9F1" w:themeFill="text2" w:themeFillTint="33"/>
          </w:tcPr>
          <w:p w14:paraId="7D5EC1D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2065B1D" w14:textId="77777777" w:rsidTr="0094669D">
        <w:tc>
          <w:tcPr>
            <w:tcW w:w="8340" w:type="dxa"/>
            <w:shd w:val="clear" w:color="auto" w:fill="FFFFFF" w:themeFill="background1"/>
          </w:tcPr>
          <w:p w14:paraId="7E1B2278" w14:textId="77777777" w:rsidR="004C7D8E" w:rsidRDefault="004C7D8E" w:rsidP="0094669D">
            <w:pPr>
              <w:spacing w:before="60" w:after="60"/>
              <w:rPr>
                <w:color w:val="000000" w:themeColor="text1"/>
              </w:rPr>
            </w:pPr>
            <w:r>
              <w:rPr>
                <w:color w:val="000000" w:themeColor="text1"/>
              </w:rPr>
              <w:t>Begründung der Fachseite:</w:t>
            </w:r>
          </w:p>
        </w:tc>
      </w:tr>
    </w:tbl>
    <w:p w14:paraId="78E25BBF" w14:textId="77777777" w:rsidR="004C7D8E" w:rsidRPr="00CC02C2" w:rsidRDefault="004C7D8E" w:rsidP="004C7D8E">
      <w:pPr>
        <w:suppressAutoHyphens/>
        <w:spacing w:after="240"/>
        <w:ind w:left="720"/>
        <w:rPr>
          <w:color w:val="000000" w:themeColor="text1"/>
        </w:rPr>
      </w:pPr>
    </w:p>
    <w:p w14:paraId="1EE6A41A" w14:textId="7795DED7" w:rsidR="004C7D8E" w:rsidRPr="0083049A" w:rsidRDefault="004C7D8E" w:rsidP="004C7D8E">
      <w:pPr>
        <w:pStyle w:val="Listenabsatz"/>
        <w:numPr>
          <w:ilvl w:val="0"/>
          <w:numId w:val="11"/>
        </w:numPr>
        <w:spacing w:after="0"/>
        <w:ind w:left="709" w:hanging="709"/>
      </w:pPr>
      <w:bookmarkStart w:id="146" w:name="A8a3"/>
      <w:bookmarkEnd w:id="146"/>
      <w:r>
        <w:t>Alle Meldungen der Brandmeldeanlage MÜSSEN geeignet weitergeleitet werden</w:t>
      </w:r>
      <w:r w:rsidR="00D92830">
        <w:t xml:space="preserve"> </w:t>
      </w:r>
      <w:r w:rsidR="00D92830">
        <w:t xml:space="preserve"> (siehe dazu auch INF.2.A13 Planung und Installation von Gefahrenmeldeanlagen).</w:t>
      </w:r>
    </w:p>
    <w:p w14:paraId="11323AB6" w14:textId="77777777" w:rsidR="004C7D8E" w:rsidRDefault="004C7D8E" w:rsidP="004C7D8E">
      <w:pPr>
        <w:pStyle w:val="Listenabsatz"/>
        <w:spacing w:after="0"/>
      </w:pPr>
    </w:p>
    <w:p w14:paraId="4F03139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4142A0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9E2185" w14:textId="78610F2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FB4F247" w14:textId="77777777" w:rsidTr="0094669D">
        <w:trPr>
          <w:trHeight w:val="205"/>
        </w:trPr>
        <w:tc>
          <w:tcPr>
            <w:tcW w:w="8356" w:type="dxa"/>
            <w:shd w:val="clear" w:color="auto" w:fill="D6E3BC" w:themeFill="accent3" w:themeFillTint="66"/>
          </w:tcPr>
          <w:p w14:paraId="5178BB44" w14:textId="11800E38" w:rsidR="004C7D8E" w:rsidRPr="005B4E23" w:rsidRDefault="0082273C" w:rsidP="0094669D">
            <w:pPr>
              <w:suppressAutoHyphens/>
              <w:spacing w:before="120" w:after="120"/>
            </w:pPr>
            <w:r>
              <w:t xml:space="preserve">Umsetzung: JA / NEIN / TEILWEISE / ENTBEHRLICH </w:t>
            </w:r>
          </w:p>
        </w:tc>
      </w:tr>
      <w:tr w:rsidR="004C7D8E" w:rsidRPr="00CC02C2" w14:paraId="742EFA9D" w14:textId="77777777" w:rsidTr="0094669D">
        <w:tc>
          <w:tcPr>
            <w:tcW w:w="8356" w:type="dxa"/>
          </w:tcPr>
          <w:p w14:paraId="7BBF47B6" w14:textId="77777777" w:rsidR="004C7D8E" w:rsidRPr="00CC02C2" w:rsidRDefault="004C7D8E" w:rsidP="0094669D">
            <w:pPr>
              <w:suppressAutoHyphens/>
              <w:spacing w:before="120" w:after="120"/>
              <w:rPr>
                <w:color w:val="000000" w:themeColor="text1"/>
              </w:rPr>
            </w:pPr>
            <w:bookmarkStart w:id="147" w:name="A8u3"/>
            <w:bookmarkEnd w:id="147"/>
            <w:r>
              <w:rPr>
                <w:color w:val="000000" w:themeColor="text1"/>
              </w:rPr>
              <w:t>aktueller Umsetzungsstand</w:t>
            </w:r>
          </w:p>
        </w:tc>
      </w:tr>
    </w:tbl>
    <w:p w14:paraId="49514FA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7E694A3" w14:textId="77777777" w:rsidTr="0094669D">
        <w:tc>
          <w:tcPr>
            <w:tcW w:w="8340" w:type="dxa"/>
            <w:tcBorders>
              <w:bottom w:val="single" w:sz="4" w:space="0" w:color="auto"/>
            </w:tcBorders>
            <w:shd w:val="clear" w:color="auto" w:fill="C6D9F1" w:themeFill="text2" w:themeFillTint="33"/>
          </w:tcPr>
          <w:p w14:paraId="4F695B76"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7A65578" w14:textId="77777777" w:rsidTr="0094669D">
        <w:tc>
          <w:tcPr>
            <w:tcW w:w="8340" w:type="dxa"/>
            <w:shd w:val="clear" w:color="auto" w:fill="FFFFFF" w:themeFill="background1"/>
          </w:tcPr>
          <w:p w14:paraId="03E0F1BB" w14:textId="77777777" w:rsidR="004C7D8E" w:rsidRDefault="004C7D8E" w:rsidP="0094669D">
            <w:pPr>
              <w:spacing w:before="60" w:after="60"/>
              <w:rPr>
                <w:color w:val="000000" w:themeColor="text1"/>
              </w:rPr>
            </w:pPr>
            <w:r>
              <w:rPr>
                <w:color w:val="000000" w:themeColor="text1"/>
              </w:rPr>
              <w:t>Begründung der Fachseite:</w:t>
            </w:r>
          </w:p>
        </w:tc>
      </w:tr>
    </w:tbl>
    <w:p w14:paraId="7329C1D2" w14:textId="00A56DD2" w:rsidR="004C7D8E" w:rsidRDefault="004C7D8E" w:rsidP="004C7D8E">
      <w:pPr>
        <w:suppressAutoHyphens/>
        <w:spacing w:after="240"/>
        <w:ind w:left="720"/>
        <w:rPr>
          <w:color w:val="000000" w:themeColor="text1"/>
        </w:rPr>
      </w:pPr>
    </w:p>
    <w:p w14:paraId="6572CE0E" w14:textId="25374E32" w:rsidR="00D92830" w:rsidRDefault="00D92830" w:rsidP="004C7D8E">
      <w:pPr>
        <w:suppressAutoHyphens/>
        <w:spacing w:after="240"/>
        <w:ind w:left="720"/>
        <w:rPr>
          <w:color w:val="000000" w:themeColor="text1"/>
        </w:rPr>
      </w:pPr>
    </w:p>
    <w:p w14:paraId="23FD7E57" w14:textId="77777777" w:rsidR="004C7D8E" w:rsidRPr="0083049A" w:rsidRDefault="004C7D8E" w:rsidP="004C7D8E">
      <w:pPr>
        <w:pStyle w:val="Listenabsatz"/>
        <w:numPr>
          <w:ilvl w:val="0"/>
          <w:numId w:val="11"/>
        </w:numPr>
        <w:spacing w:after="0"/>
        <w:ind w:left="709" w:hanging="709"/>
      </w:pPr>
      <w:bookmarkStart w:id="148" w:name="A8a4"/>
      <w:bookmarkEnd w:id="148"/>
      <w:r>
        <w:t>Die Brandmeldeanlage MUSS regelmäßig gewartet werden.</w:t>
      </w:r>
    </w:p>
    <w:p w14:paraId="4EE49C8E" w14:textId="77777777" w:rsidR="004C7D8E" w:rsidRDefault="004C7D8E" w:rsidP="004C7D8E">
      <w:pPr>
        <w:pStyle w:val="Listenabsatz"/>
        <w:spacing w:after="0"/>
      </w:pPr>
    </w:p>
    <w:p w14:paraId="3356E25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7359C30"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B5B7F3" w14:textId="0B61F90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C4397A3" w14:textId="77777777" w:rsidTr="0094669D">
        <w:trPr>
          <w:trHeight w:val="205"/>
        </w:trPr>
        <w:tc>
          <w:tcPr>
            <w:tcW w:w="8356" w:type="dxa"/>
            <w:shd w:val="clear" w:color="auto" w:fill="D6E3BC" w:themeFill="accent3" w:themeFillTint="66"/>
          </w:tcPr>
          <w:p w14:paraId="2C5ECF4D" w14:textId="4FDE0368" w:rsidR="004C7D8E" w:rsidRPr="005B4E23" w:rsidRDefault="0082273C" w:rsidP="0094669D">
            <w:pPr>
              <w:suppressAutoHyphens/>
              <w:spacing w:before="120" w:after="120"/>
            </w:pPr>
            <w:r>
              <w:t xml:space="preserve">Umsetzung: JA / NEIN / TEILWEISE / ENTBEHRLICH </w:t>
            </w:r>
          </w:p>
        </w:tc>
      </w:tr>
      <w:tr w:rsidR="004C7D8E" w:rsidRPr="00CC02C2" w14:paraId="6F7412FB" w14:textId="77777777" w:rsidTr="0094669D">
        <w:tc>
          <w:tcPr>
            <w:tcW w:w="8356" w:type="dxa"/>
          </w:tcPr>
          <w:p w14:paraId="581D19D0" w14:textId="77777777" w:rsidR="004C7D8E" w:rsidRPr="00CC02C2" w:rsidRDefault="004C7D8E" w:rsidP="0094669D">
            <w:pPr>
              <w:suppressAutoHyphens/>
              <w:spacing w:before="120" w:after="120"/>
              <w:rPr>
                <w:color w:val="000000" w:themeColor="text1"/>
              </w:rPr>
            </w:pPr>
            <w:bookmarkStart w:id="149" w:name="A8u4"/>
            <w:bookmarkEnd w:id="149"/>
            <w:r>
              <w:rPr>
                <w:color w:val="000000" w:themeColor="text1"/>
              </w:rPr>
              <w:t>aktueller Umsetzungsstand</w:t>
            </w:r>
          </w:p>
        </w:tc>
      </w:tr>
    </w:tbl>
    <w:p w14:paraId="53091FE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877136A" w14:textId="77777777" w:rsidTr="0094669D">
        <w:tc>
          <w:tcPr>
            <w:tcW w:w="8340" w:type="dxa"/>
            <w:tcBorders>
              <w:bottom w:val="single" w:sz="4" w:space="0" w:color="auto"/>
            </w:tcBorders>
            <w:shd w:val="clear" w:color="auto" w:fill="C6D9F1" w:themeFill="text2" w:themeFillTint="33"/>
          </w:tcPr>
          <w:p w14:paraId="20195FA5"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BFE7AD3" w14:textId="77777777" w:rsidTr="0094669D">
        <w:tc>
          <w:tcPr>
            <w:tcW w:w="8340" w:type="dxa"/>
            <w:shd w:val="clear" w:color="auto" w:fill="FFFFFF" w:themeFill="background1"/>
          </w:tcPr>
          <w:p w14:paraId="5B306E25" w14:textId="77777777" w:rsidR="004C7D8E" w:rsidRDefault="004C7D8E" w:rsidP="0094669D">
            <w:pPr>
              <w:spacing w:before="60" w:after="60"/>
              <w:rPr>
                <w:color w:val="000000" w:themeColor="text1"/>
              </w:rPr>
            </w:pPr>
            <w:r>
              <w:rPr>
                <w:color w:val="000000" w:themeColor="text1"/>
              </w:rPr>
              <w:t>Begründung der Fachseite:</w:t>
            </w:r>
          </w:p>
        </w:tc>
      </w:tr>
    </w:tbl>
    <w:p w14:paraId="1CBAD462" w14:textId="77777777" w:rsidR="004C7D8E" w:rsidRPr="00CC02C2" w:rsidRDefault="004C7D8E" w:rsidP="004C7D8E">
      <w:pPr>
        <w:suppressAutoHyphens/>
        <w:spacing w:after="240"/>
        <w:ind w:left="720"/>
        <w:rPr>
          <w:color w:val="000000" w:themeColor="text1"/>
        </w:rPr>
      </w:pPr>
    </w:p>
    <w:p w14:paraId="46728473" w14:textId="0BA2F0EF" w:rsidR="004C7D8E" w:rsidRPr="0083049A" w:rsidRDefault="004C7D8E" w:rsidP="004C7D8E">
      <w:pPr>
        <w:pStyle w:val="Listenabsatz"/>
        <w:numPr>
          <w:ilvl w:val="0"/>
          <w:numId w:val="11"/>
        </w:numPr>
        <w:spacing w:after="0"/>
        <w:ind w:left="709" w:hanging="709"/>
      </w:pPr>
      <w:bookmarkStart w:id="150" w:name="A8a5"/>
      <w:bookmarkEnd w:id="150"/>
      <w:r>
        <w:t>Es MUSS sichergestellt werden, dass in Räumen des Rechenzentrums keine besonderen Brandlasten vorhanden sind.</w:t>
      </w:r>
    </w:p>
    <w:p w14:paraId="3250093E" w14:textId="77777777" w:rsidR="004C7D8E" w:rsidRDefault="004C7D8E" w:rsidP="004C7D8E">
      <w:pPr>
        <w:pStyle w:val="Listenabsatz"/>
        <w:spacing w:after="0"/>
      </w:pPr>
    </w:p>
    <w:p w14:paraId="437F64B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947AE7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FD4AAD" w14:textId="678F491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5E995BE" w14:textId="77777777" w:rsidTr="0094669D">
        <w:trPr>
          <w:trHeight w:val="205"/>
        </w:trPr>
        <w:tc>
          <w:tcPr>
            <w:tcW w:w="8356" w:type="dxa"/>
            <w:shd w:val="clear" w:color="auto" w:fill="D6E3BC" w:themeFill="accent3" w:themeFillTint="66"/>
          </w:tcPr>
          <w:p w14:paraId="192685D9" w14:textId="063861EC" w:rsidR="004C7D8E" w:rsidRPr="005B4E23" w:rsidRDefault="0082273C" w:rsidP="0094669D">
            <w:pPr>
              <w:suppressAutoHyphens/>
              <w:spacing w:before="120" w:after="120"/>
            </w:pPr>
            <w:r>
              <w:t xml:space="preserve">Umsetzung: JA / NEIN / TEILWEISE / ENTBEHRLICH </w:t>
            </w:r>
          </w:p>
        </w:tc>
      </w:tr>
      <w:tr w:rsidR="004C7D8E" w:rsidRPr="00CC02C2" w14:paraId="532A58C0" w14:textId="77777777" w:rsidTr="0094669D">
        <w:tc>
          <w:tcPr>
            <w:tcW w:w="8356" w:type="dxa"/>
          </w:tcPr>
          <w:p w14:paraId="1D2297E8" w14:textId="77777777" w:rsidR="004C7D8E" w:rsidRPr="00CC02C2" w:rsidRDefault="004C7D8E" w:rsidP="0094669D">
            <w:pPr>
              <w:suppressAutoHyphens/>
              <w:spacing w:before="120" w:after="120"/>
              <w:rPr>
                <w:color w:val="000000" w:themeColor="text1"/>
              </w:rPr>
            </w:pPr>
            <w:bookmarkStart w:id="151" w:name="A8u5"/>
            <w:bookmarkEnd w:id="151"/>
            <w:r>
              <w:rPr>
                <w:color w:val="000000" w:themeColor="text1"/>
              </w:rPr>
              <w:t>aktueller Umsetzungsstand</w:t>
            </w:r>
          </w:p>
        </w:tc>
      </w:tr>
    </w:tbl>
    <w:p w14:paraId="1A9BA3CE"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C67799C" w14:textId="77777777" w:rsidTr="0094669D">
        <w:tc>
          <w:tcPr>
            <w:tcW w:w="8340" w:type="dxa"/>
            <w:tcBorders>
              <w:bottom w:val="single" w:sz="4" w:space="0" w:color="auto"/>
            </w:tcBorders>
            <w:shd w:val="clear" w:color="auto" w:fill="C6D9F1" w:themeFill="text2" w:themeFillTint="33"/>
          </w:tcPr>
          <w:p w14:paraId="5FE7D87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221F320" w14:textId="77777777" w:rsidTr="0094669D">
        <w:tc>
          <w:tcPr>
            <w:tcW w:w="8340" w:type="dxa"/>
            <w:shd w:val="clear" w:color="auto" w:fill="FFFFFF" w:themeFill="background1"/>
          </w:tcPr>
          <w:p w14:paraId="08B13A9B" w14:textId="77777777" w:rsidR="004C7D8E" w:rsidRDefault="004C7D8E" w:rsidP="0094669D">
            <w:pPr>
              <w:spacing w:before="60" w:after="60"/>
              <w:rPr>
                <w:color w:val="000000" w:themeColor="text1"/>
              </w:rPr>
            </w:pPr>
            <w:r>
              <w:rPr>
                <w:color w:val="000000" w:themeColor="text1"/>
              </w:rPr>
              <w:t>Begründung der Fachseite:</w:t>
            </w:r>
          </w:p>
        </w:tc>
      </w:tr>
    </w:tbl>
    <w:p w14:paraId="3B78C98C" w14:textId="77777777" w:rsidR="004C7D8E" w:rsidRPr="00E126C7" w:rsidRDefault="004C7D8E" w:rsidP="004C7D8E">
      <w:pPr>
        <w:pStyle w:val="Aufzhlungeinfach"/>
        <w:numPr>
          <w:ilvl w:val="0"/>
          <w:numId w:val="0"/>
        </w:numPr>
        <w:spacing w:before="480" w:after="0" w:line="240" w:lineRule="auto"/>
        <w:ind w:left="714" w:hanging="357"/>
      </w:pPr>
    </w:p>
    <w:p w14:paraId="23D8DF2C" w14:textId="2AAC448E" w:rsidR="004C7D8E" w:rsidRDefault="004C7D8E" w:rsidP="004C7D8E">
      <w:pPr>
        <w:pStyle w:val="berschrift2"/>
      </w:pPr>
      <w:bookmarkStart w:id="152" w:name="A9"/>
      <w:bookmarkStart w:id="153" w:name="_Toc91938133"/>
      <w:bookmarkStart w:id="154" w:name="_Toc92289271"/>
      <w:bookmarkEnd w:id="152"/>
      <w:r>
        <w:t xml:space="preserve">Einsatz einer Lösch- oder Brandvermeidungsanlage </w:t>
      </w:r>
      <w:r w:rsidR="00ED1380">
        <w:t xml:space="preserve">(B) </w:t>
      </w:r>
      <w:r>
        <w:t>[A9]</w:t>
      </w:r>
      <w:bookmarkEnd w:id="153"/>
      <w:bookmarkEnd w:id="154"/>
    </w:p>
    <w:p w14:paraId="51F65042" w14:textId="77777777" w:rsidR="004C7D8E" w:rsidRPr="00CC02C2" w:rsidRDefault="004C7D8E" w:rsidP="004C7D8E">
      <w:pPr>
        <w:suppressAutoHyphens/>
        <w:spacing w:after="240"/>
        <w:ind w:left="720"/>
        <w:rPr>
          <w:color w:val="000000" w:themeColor="text1"/>
        </w:rPr>
      </w:pPr>
    </w:p>
    <w:p w14:paraId="7171D36F" w14:textId="77777777" w:rsidR="004C7D8E" w:rsidRPr="0083049A" w:rsidRDefault="004C7D8E" w:rsidP="004C7D8E">
      <w:pPr>
        <w:pStyle w:val="Listenabsatz"/>
        <w:numPr>
          <w:ilvl w:val="0"/>
          <w:numId w:val="11"/>
        </w:numPr>
        <w:spacing w:after="0"/>
        <w:ind w:left="709" w:hanging="709"/>
      </w:pPr>
      <w:bookmarkStart w:id="155" w:name="A9a1"/>
      <w:bookmarkEnd w:id="155"/>
      <w:r>
        <w:t>In einem Rechenzentrum MUSS eine Lösch- oder Brandvermeidungsanlage nach aktuellem Stand der Technik installiert sein.</w:t>
      </w:r>
    </w:p>
    <w:p w14:paraId="36C932E6" w14:textId="77777777" w:rsidR="004C7D8E" w:rsidRDefault="004C7D8E" w:rsidP="004C7D8E">
      <w:pPr>
        <w:pStyle w:val="Listenabsatz"/>
        <w:spacing w:after="0"/>
      </w:pPr>
    </w:p>
    <w:p w14:paraId="5FB278D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CD2E7C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11EFE5" w14:textId="5116439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674149C" w14:textId="77777777" w:rsidTr="0094669D">
        <w:trPr>
          <w:trHeight w:val="205"/>
        </w:trPr>
        <w:tc>
          <w:tcPr>
            <w:tcW w:w="8356" w:type="dxa"/>
            <w:shd w:val="clear" w:color="auto" w:fill="D6E3BC" w:themeFill="accent3" w:themeFillTint="66"/>
          </w:tcPr>
          <w:p w14:paraId="252CE5AE" w14:textId="7F0EFDFE" w:rsidR="004C7D8E" w:rsidRPr="005B4E23" w:rsidRDefault="0082273C" w:rsidP="0094669D">
            <w:pPr>
              <w:suppressAutoHyphens/>
              <w:spacing w:before="120" w:after="120"/>
            </w:pPr>
            <w:r>
              <w:t xml:space="preserve">Umsetzung: JA / NEIN / TEILWEISE / ENTBEHRLICH </w:t>
            </w:r>
          </w:p>
        </w:tc>
      </w:tr>
      <w:tr w:rsidR="004C7D8E" w:rsidRPr="00CC02C2" w14:paraId="473A9FDB" w14:textId="77777777" w:rsidTr="0094669D">
        <w:tc>
          <w:tcPr>
            <w:tcW w:w="8356" w:type="dxa"/>
          </w:tcPr>
          <w:p w14:paraId="6E477AB0" w14:textId="77777777" w:rsidR="004C7D8E" w:rsidRPr="00CC02C2" w:rsidRDefault="004C7D8E" w:rsidP="0094669D">
            <w:pPr>
              <w:suppressAutoHyphens/>
              <w:spacing w:before="120" w:after="120"/>
              <w:rPr>
                <w:color w:val="000000" w:themeColor="text1"/>
              </w:rPr>
            </w:pPr>
            <w:bookmarkStart w:id="156" w:name="A9u1"/>
            <w:bookmarkEnd w:id="156"/>
            <w:r>
              <w:rPr>
                <w:color w:val="000000" w:themeColor="text1"/>
              </w:rPr>
              <w:t>aktueller Umsetzungsstand</w:t>
            </w:r>
          </w:p>
        </w:tc>
      </w:tr>
    </w:tbl>
    <w:p w14:paraId="2F138062" w14:textId="15F42EC5" w:rsidR="004C7D8E" w:rsidRDefault="004C7D8E" w:rsidP="004C7D8E">
      <w:pPr>
        <w:suppressAutoHyphens/>
        <w:spacing w:after="0" w:line="240" w:lineRule="auto"/>
        <w:ind w:left="720"/>
        <w:rPr>
          <w:color w:val="000000" w:themeColor="text1"/>
        </w:rPr>
      </w:pPr>
    </w:p>
    <w:p w14:paraId="53B30033" w14:textId="72C908B7" w:rsidR="00044A38" w:rsidRDefault="00044A38" w:rsidP="004C7D8E">
      <w:pPr>
        <w:suppressAutoHyphens/>
        <w:spacing w:after="0" w:line="240" w:lineRule="auto"/>
        <w:ind w:left="720"/>
        <w:rPr>
          <w:color w:val="000000" w:themeColor="text1"/>
        </w:rPr>
      </w:pPr>
    </w:p>
    <w:p w14:paraId="256056B5" w14:textId="77777777" w:rsidR="00044A38" w:rsidRDefault="00044A38"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2B4CEB8" w14:textId="77777777" w:rsidTr="0094669D">
        <w:tc>
          <w:tcPr>
            <w:tcW w:w="8340" w:type="dxa"/>
            <w:tcBorders>
              <w:bottom w:val="single" w:sz="4" w:space="0" w:color="auto"/>
            </w:tcBorders>
            <w:shd w:val="clear" w:color="auto" w:fill="C6D9F1" w:themeFill="text2" w:themeFillTint="33"/>
          </w:tcPr>
          <w:p w14:paraId="1A30F1B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7266288" w14:textId="77777777" w:rsidTr="0094669D">
        <w:tc>
          <w:tcPr>
            <w:tcW w:w="8340" w:type="dxa"/>
            <w:shd w:val="clear" w:color="auto" w:fill="FFFFFF" w:themeFill="background1"/>
          </w:tcPr>
          <w:p w14:paraId="4D6B4441" w14:textId="77777777" w:rsidR="004C7D8E" w:rsidRDefault="004C7D8E" w:rsidP="0094669D">
            <w:pPr>
              <w:spacing w:before="60" w:after="60"/>
              <w:rPr>
                <w:color w:val="000000" w:themeColor="text1"/>
              </w:rPr>
            </w:pPr>
            <w:r>
              <w:rPr>
                <w:color w:val="000000" w:themeColor="text1"/>
              </w:rPr>
              <w:t>Begründung der Fachseite:</w:t>
            </w:r>
          </w:p>
        </w:tc>
      </w:tr>
    </w:tbl>
    <w:p w14:paraId="069ECAFC" w14:textId="77777777" w:rsidR="004C7D8E" w:rsidRPr="00CC02C2" w:rsidRDefault="004C7D8E" w:rsidP="004C7D8E">
      <w:pPr>
        <w:suppressAutoHyphens/>
        <w:spacing w:after="240"/>
        <w:ind w:left="720"/>
        <w:rPr>
          <w:color w:val="000000" w:themeColor="text1"/>
        </w:rPr>
      </w:pPr>
    </w:p>
    <w:p w14:paraId="14DDD547" w14:textId="21011CD4" w:rsidR="004C7D8E" w:rsidRPr="0083049A" w:rsidRDefault="00D92830" w:rsidP="004C7D8E">
      <w:pPr>
        <w:pStyle w:val="Listenabsatz"/>
        <w:numPr>
          <w:ilvl w:val="0"/>
          <w:numId w:val="11"/>
        </w:numPr>
        <w:spacing w:after="0"/>
        <w:ind w:left="709" w:hanging="709"/>
      </w:pPr>
      <w:bookmarkStart w:id="157" w:name="A9a2"/>
      <w:bookmarkEnd w:id="157"/>
      <w:r>
        <w:t xml:space="preserve">Ist dies nicht möglich, MUSS durch technische (insbesondere durch eine flächendeckende Brandfrüherkennung, siehe INF.2.A17 Brandfrüherkennung) und organisatorische Maßnahmen (geschultes Personal und Reaktionspläne für Meldungen der Brandfrüherkennung) sichergestellt sein, dass unmittelbar,innerhalb von </w:t>
      </w:r>
      <w:r>
        <w:br/>
      </w:r>
      <w:r>
        <w:t>maximal 3 Minuten auf Meldungen der Brandfrüherkennung reagiert wird.</w:t>
      </w:r>
    </w:p>
    <w:p w14:paraId="1D4BD352" w14:textId="77777777" w:rsidR="004C7D8E" w:rsidRDefault="004C7D8E" w:rsidP="004C7D8E">
      <w:pPr>
        <w:pStyle w:val="Listenabsatz"/>
        <w:spacing w:after="0"/>
      </w:pPr>
    </w:p>
    <w:p w14:paraId="00F6B20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3197E9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19D626" w14:textId="343A435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59BCE37" w14:textId="77777777" w:rsidTr="0094669D">
        <w:trPr>
          <w:trHeight w:val="205"/>
        </w:trPr>
        <w:tc>
          <w:tcPr>
            <w:tcW w:w="8356" w:type="dxa"/>
            <w:shd w:val="clear" w:color="auto" w:fill="D6E3BC" w:themeFill="accent3" w:themeFillTint="66"/>
          </w:tcPr>
          <w:p w14:paraId="7E3941BC" w14:textId="271B14C2" w:rsidR="004C7D8E" w:rsidRPr="005B4E23" w:rsidRDefault="0082273C" w:rsidP="0094669D">
            <w:pPr>
              <w:suppressAutoHyphens/>
              <w:spacing w:before="120" w:after="120"/>
            </w:pPr>
            <w:r>
              <w:t xml:space="preserve">Umsetzung: JA / NEIN / TEILWEISE / ENTBEHRLICH </w:t>
            </w:r>
          </w:p>
        </w:tc>
      </w:tr>
      <w:tr w:rsidR="004C7D8E" w:rsidRPr="00CC02C2" w14:paraId="2AC3114E" w14:textId="77777777" w:rsidTr="0094669D">
        <w:tc>
          <w:tcPr>
            <w:tcW w:w="8356" w:type="dxa"/>
          </w:tcPr>
          <w:p w14:paraId="75431D2C" w14:textId="77777777" w:rsidR="004C7D8E" w:rsidRPr="00CC02C2" w:rsidRDefault="004C7D8E" w:rsidP="0094669D">
            <w:pPr>
              <w:suppressAutoHyphens/>
              <w:spacing w:before="120" w:after="120"/>
              <w:rPr>
                <w:color w:val="000000" w:themeColor="text1"/>
              </w:rPr>
            </w:pPr>
            <w:bookmarkStart w:id="158" w:name="A9u2"/>
            <w:bookmarkEnd w:id="158"/>
            <w:r>
              <w:rPr>
                <w:color w:val="000000" w:themeColor="text1"/>
              </w:rPr>
              <w:t>aktueller Umsetzungsstand</w:t>
            </w:r>
          </w:p>
        </w:tc>
      </w:tr>
    </w:tbl>
    <w:p w14:paraId="187B9B9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B8E6071" w14:textId="77777777" w:rsidTr="0094669D">
        <w:tc>
          <w:tcPr>
            <w:tcW w:w="8340" w:type="dxa"/>
            <w:tcBorders>
              <w:bottom w:val="single" w:sz="4" w:space="0" w:color="auto"/>
            </w:tcBorders>
            <w:shd w:val="clear" w:color="auto" w:fill="C6D9F1" w:themeFill="text2" w:themeFillTint="33"/>
          </w:tcPr>
          <w:p w14:paraId="590D3A9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0F25DA6" w14:textId="77777777" w:rsidTr="0094669D">
        <w:tc>
          <w:tcPr>
            <w:tcW w:w="8340" w:type="dxa"/>
            <w:shd w:val="clear" w:color="auto" w:fill="FFFFFF" w:themeFill="background1"/>
          </w:tcPr>
          <w:p w14:paraId="5016ACDC" w14:textId="77777777" w:rsidR="004C7D8E" w:rsidRDefault="004C7D8E" w:rsidP="0094669D">
            <w:pPr>
              <w:spacing w:before="60" w:after="60"/>
              <w:rPr>
                <w:color w:val="000000" w:themeColor="text1"/>
              </w:rPr>
            </w:pPr>
            <w:r>
              <w:rPr>
                <w:color w:val="000000" w:themeColor="text1"/>
              </w:rPr>
              <w:t>Begründung der Fachseite:</w:t>
            </w:r>
          </w:p>
        </w:tc>
      </w:tr>
    </w:tbl>
    <w:p w14:paraId="3CFF6818" w14:textId="77777777" w:rsidR="004C7D8E" w:rsidRPr="00CC02C2" w:rsidRDefault="004C7D8E" w:rsidP="004C7D8E">
      <w:pPr>
        <w:suppressAutoHyphens/>
        <w:spacing w:after="240"/>
        <w:ind w:left="720"/>
        <w:rPr>
          <w:color w:val="000000" w:themeColor="text1"/>
        </w:rPr>
      </w:pPr>
    </w:p>
    <w:p w14:paraId="2D4942CD" w14:textId="5647A53C" w:rsidR="004C7D8E" w:rsidRPr="0083049A" w:rsidRDefault="00D92830" w:rsidP="004C7D8E">
      <w:pPr>
        <w:pStyle w:val="Listenabsatz"/>
        <w:numPr>
          <w:ilvl w:val="0"/>
          <w:numId w:val="11"/>
        </w:numPr>
        <w:spacing w:after="0"/>
        <w:ind w:left="709" w:hanging="709"/>
      </w:pPr>
      <w:bookmarkStart w:id="159" w:name="A9a3"/>
      <w:bookmarkEnd w:id="159"/>
      <w:r>
        <w:t>In Serverräumen ohne Lösch- oder Brandvermeidungsanlage MÜSSEN Handfeuerlöscher mit geeigneten Löschmitteln in ausreichender Zahl und Größe vorhanden sein</w:t>
      </w:r>
      <w:r w:rsidR="004C7D8E">
        <w:t>angebracht werden, dass sie im Brandfall leicht zu erreichen sind.</w:t>
      </w:r>
    </w:p>
    <w:p w14:paraId="6E948365" w14:textId="77777777" w:rsidR="004C7D8E" w:rsidRDefault="004C7D8E" w:rsidP="004C7D8E">
      <w:pPr>
        <w:pStyle w:val="Listenabsatz"/>
        <w:spacing w:after="0"/>
      </w:pPr>
    </w:p>
    <w:p w14:paraId="52819A20"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1028EC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2C10E7" w14:textId="51A008B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E0FD167" w14:textId="77777777" w:rsidTr="0094669D">
        <w:trPr>
          <w:trHeight w:val="205"/>
        </w:trPr>
        <w:tc>
          <w:tcPr>
            <w:tcW w:w="8356" w:type="dxa"/>
            <w:shd w:val="clear" w:color="auto" w:fill="D6E3BC" w:themeFill="accent3" w:themeFillTint="66"/>
          </w:tcPr>
          <w:p w14:paraId="379158FE" w14:textId="4FCCEBD2" w:rsidR="004C7D8E" w:rsidRPr="005B4E23" w:rsidRDefault="0082273C" w:rsidP="0094669D">
            <w:pPr>
              <w:suppressAutoHyphens/>
              <w:spacing w:before="120" w:after="120"/>
            </w:pPr>
            <w:r>
              <w:t xml:space="preserve">Umsetzung: JA / NEIN / TEILWEISE / ENTBEHRLICH </w:t>
            </w:r>
          </w:p>
        </w:tc>
      </w:tr>
      <w:tr w:rsidR="004C7D8E" w:rsidRPr="00CC02C2" w14:paraId="1F894107" w14:textId="77777777" w:rsidTr="0094669D">
        <w:tc>
          <w:tcPr>
            <w:tcW w:w="8356" w:type="dxa"/>
          </w:tcPr>
          <w:p w14:paraId="1FE1410D" w14:textId="77777777" w:rsidR="004C7D8E" w:rsidRPr="00CC02C2" w:rsidRDefault="004C7D8E" w:rsidP="0094669D">
            <w:pPr>
              <w:suppressAutoHyphens/>
              <w:spacing w:before="120" w:after="120"/>
              <w:rPr>
                <w:color w:val="000000" w:themeColor="text1"/>
              </w:rPr>
            </w:pPr>
            <w:bookmarkStart w:id="160" w:name="A9u3"/>
            <w:bookmarkEnd w:id="160"/>
            <w:r>
              <w:rPr>
                <w:color w:val="000000" w:themeColor="text1"/>
              </w:rPr>
              <w:t>aktueller Umsetzungsstand</w:t>
            </w:r>
          </w:p>
        </w:tc>
      </w:tr>
    </w:tbl>
    <w:p w14:paraId="6F9070F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7BF4DB8" w14:textId="77777777" w:rsidTr="0094669D">
        <w:tc>
          <w:tcPr>
            <w:tcW w:w="8340" w:type="dxa"/>
            <w:tcBorders>
              <w:bottom w:val="single" w:sz="4" w:space="0" w:color="auto"/>
            </w:tcBorders>
            <w:shd w:val="clear" w:color="auto" w:fill="C6D9F1" w:themeFill="text2" w:themeFillTint="33"/>
          </w:tcPr>
          <w:p w14:paraId="1349F81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8DD0AEF" w14:textId="77777777" w:rsidTr="0094669D">
        <w:tc>
          <w:tcPr>
            <w:tcW w:w="8340" w:type="dxa"/>
            <w:shd w:val="clear" w:color="auto" w:fill="FFFFFF" w:themeFill="background1"/>
          </w:tcPr>
          <w:p w14:paraId="21154AA3" w14:textId="77777777" w:rsidR="004C7D8E" w:rsidRDefault="004C7D8E" w:rsidP="0094669D">
            <w:pPr>
              <w:spacing w:before="60" w:after="60"/>
              <w:rPr>
                <w:color w:val="000000" w:themeColor="text1"/>
              </w:rPr>
            </w:pPr>
            <w:r>
              <w:rPr>
                <w:color w:val="000000" w:themeColor="text1"/>
              </w:rPr>
              <w:t>Begründung der Fachseite:</w:t>
            </w:r>
          </w:p>
        </w:tc>
      </w:tr>
    </w:tbl>
    <w:p w14:paraId="62F943BF" w14:textId="77777777" w:rsidR="004C7D8E" w:rsidRPr="00CC02C2" w:rsidRDefault="004C7D8E" w:rsidP="004C7D8E">
      <w:pPr>
        <w:suppressAutoHyphens/>
        <w:spacing w:after="240"/>
        <w:ind w:left="720"/>
        <w:rPr>
          <w:color w:val="000000" w:themeColor="text1"/>
        </w:rPr>
      </w:pPr>
    </w:p>
    <w:p w14:paraId="5B46075C" w14:textId="72F071D5" w:rsidR="004C7D8E" w:rsidRDefault="00860E1F" w:rsidP="000F7D26">
      <w:pPr>
        <w:pStyle w:val="Listenabsatz"/>
        <w:numPr>
          <w:ilvl w:val="0"/>
          <w:numId w:val="11"/>
        </w:numPr>
        <w:spacing w:after="0"/>
        <w:ind w:left="709" w:hanging="709"/>
      </w:pPr>
      <w:bookmarkStart w:id="161" w:name="A9a4"/>
      <w:bookmarkEnd w:id="161"/>
      <w:r>
        <w:t xml:space="preserve">Es MUSS beachtet werden, dass darüber hinausgehende baurechtliche Anforderungen hinsichtlich der Ausstattung mit Handfeuerlöschern davon unberührt </w:t>
      </w:r>
      <w:r>
        <w:br/>
      </w:r>
      <w:r>
        <w:t>bleiben</w:t>
      </w:r>
      <w:r>
        <w:t>.</w:t>
      </w:r>
    </w:p>
    <w:p w14:paraId="44703B5A" w14:textId="77777777" w:rsidR="00860E1F" w:rsidRDefault="00860E1F" w:rsidP="00860E1F">
      <w:pPr>
        <w:pStyle w:val="Listenabsatz"/>
        <w:spacing w:after="0"/>
      </w:pPr>
    </w:p>
    <w:p w14:paraId="289542CB"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1302E9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77AC86" w14:textId="2C589BA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1C29702" w14:textId="77777777" w:rsidTr="0094669D">
        <w:trPr>
          <w:trHeight w:val="205"/>
        </w:trPr>
        <w:tc>
          <w:tcPr>
            <w:tcW w:w="8356" w:type="dxa"/>
            <w:shd w:val="clear" w:color="auto" w:fill="D6E3BC" w:themeFill="accent3" w:themeFillTint="66"/>
          </w:tcPr>
          <w:p w14:paraId="7A225277" w14:textId="58082AA3" w:rsidR="004C7D8E" w:rsidRPr="005B4E23" w:rsidRDefault="0082273C" w:rsidP="0094669D">
            <w:pPr>
              <w:suppressAutoHyphens/>
              <w:spacing w:before="120" w:after="120"/>
            </w:pPr>
            <w:r>
              <w:t xml:space="preserve">Umsetzung: JA / NEIN / TEILWEISE / ENTBEHRLICH </w:t>
            </w:r>
          </w:p>
        </w:tc>
      </w:tr>
      <w:tr w:rsidR="004C7D8E" w:rsidRPr="00CC02C2" w14:paraId="203C7523" w14:textId="77777777" w:rsidTr="0094669D">
        <w:tc>
          <w:tcPr>
            <w:tcW w:w="8356" w:type="dxa"/>
          </w:tcPr>
          <w:p w14:paraId="7127D5A8" w14:textId="77777777" w:rsidR="004C7D8E" w:rsidRPr="00CC02C2" w:rsidRDefault="004C7D8E" w:rsidP="0094669D">
            <w:pPr>
              <w:suppressAutoHyphens/>
              <w:spacing w:before="120" w:after="120"/>
              <w:rPr>
                <w:color w:val="000000" w:themeColor="text1"/>
              </w:rPr>
            </w:pPr>
            <w:bookmarkStart w:id="162" w:name="A9u4"/>
            <w:bookmarkEnd w:id="162"/>
            <w:r>
              <w:rPr>
                <w:color w:val="000000" w:themeColor="text1"/>
              </w:rPr>
              <w:t>aktueller Umsetzungsstand</w:t>
            </w:r>
          </w:p>
        </w:tc>
      </w:tr>
    </w:tbl>
    <w:p w14:paraId="4A6670C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111EED9" w14:textId="77777777" w:rsidTr="0094669D">
        <w:tc>
          <w:tcPr>
            <w:tcW w:w="8340" w:type="dxa"/>
            <w:tcBorders>
              <w:bottom w:val="single" w:sz="4" w:space="0" w:color="auto"/>
            </w:tcBorders>
            <w:shd w:val="clear" w:color="auto" w:fill="C6D9F1" w:themeFill="text2" w:themeFillTint="33"/>
          </w:tcPr>
          <w:p w14:paraId="5701F49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8D624E5" w14:textId="77777777" w:rsidTr="0094669D">
        <w:tc>
          <w:tcPr>
            <w:tcW w:w="8340" w:type="dxa"/>
            <w:shd w:val="clear" w:color="auto" w:fill="FFFFFF" w:themeFill="background1"/>
          </w:tcPr>
          <w:p w14:paraId="2804BD12" w14:textId="77777777" w:rsidR="004C7D8E" w:rsidRDefault="004C7D8E" w:rsidP="0094669D">
            <w:pPr>
              <w:spacing w:before="60" w:after="60"/>
              <w:rPr>
                <w:color w:val="000000" w:themeColor="text1"/>
              </w:rPr>
            </w:pPr>
            <w:r>
              <w:rPr>
                <w:color w:val="000000" w:themeColor="text1"/>
              </w:rPr>
              <w:t>Begründung der Fachseite:</w:t>
            </w:r>
          </w:p>
        </w:tc>
      </w:tr>
    </w:tbl>
    <w:p w14:paraId="2A5243DD" w14:textId="77777777" w:rsidR="004C7D8E" w:rsidRPr="00CC02C2" w:rsidRDefault="004C7D8E" w:rsidP="004C7D8E">
      <w:pPr>
        <w:suppressAutoHyphens/>
        <w:spacing w:after="240"/>
        <w:ind w:left="720"/>
        <w:rPr>
          <w:color w:val="000000" w:themeColor="text1"/>
        </w:rPr>
      </w:pPr>
    </w:p>
    <w:p w14:paraId="40A5302B" w14:textId="4863DD3C" w:rsidR="004C7D8E" w:rsidRDefault="00860E1F" w:rsidP="00807D1B">
      <w:pPr>
        <w:pStyle w:val="Listenabsatz"/>
        <w:numPr>
          <w:ilvl w:val="0"/>
          <w:numId w:val="11"/>
        </w:numPr>
        <w:spacing w:after="0"/>
        <w:ind w:left="709" w:hanging="709"/>
      </w:pPr>
      <w:bookmarkStart w:id="163" w:name="A9a5"/>
      <w:bookmarkEnd w:id="163"/>
      <w:r>
        <w:t>Die Feuerlöscher MÜSSEN so angebracht werden, dass sie im Brandfall leicht zu erreichen sind.</w:t>
      </w:r>
    </w:p>
    <w:p w14:paraId="3A2B3325" w14:textId="52FC3EE4" w:rsidR="00860E1F" w:rsidRDefault="00860E1F" w:rsidP="00860E1F">
      <w:pPr>
        <w:pStyle w:val="Listenabsatz"/>
        <w:spacing w:after="0"/>
      </w:pPr>
    </w:p>
    <w:p w14:paraId="1C35B6E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3B6176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AD9F32" w14:textId="055D878E"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C0B8286" w14:textId="77777777" w:rsidTr="0094669D">
        <w:trPr>
          <w:trHeight w:val="205"/>
        </w:trPr>
        <w:tc>
          <w:tcPr>
            <w:tcW w:w="8356" w:type="dxa"/>
            <w:shd w:val="clear" w:color="auto" w:fill="D6E3BC" w:themeFill="accent3" w:themeFillTint="66"/>
          </w:tcPr>
          <w:p w14:paraId="1EC0F88A" w14:textId="7DE494DB" w:rsidR="004C7D8E" w:rsidRPr="005B4E23" w:rsidRDefault="0082273C" w:rsidP="0094669D">
            <w:pPr>
              <w:suppressAutoHyphens/>
              <w:spacing w:before="120" w:after="120"/>
            </w:pPr>
            <w:r>
              <w:t xml:space="preserve">Umsetzung: JA / NEIN / TEILWEISE / ENTBEHRLICH </w:t>
            </w:r>
          </w:p>
        </w:tc>
      </w:tr>
      <w:tr w:rsidR="004C7D8E" w:rsidRPr="00CC02C2" w14:paraId="2DBE6D6C" w14:textId="77777777" w:rsidTr="0094669D">
        <w:tc>
          <w:tcPr>
            <w:tcW w:w="8356" w:type="dxa"/>
          </w:tcPr>
          <w:p w14:paraId="109B37F5" w14:textId="77777777" w:rsidR="004C7D8E" w:rsidRPr="00CC02C2" w:rsidRDefault="004C7D8E" w:rsidP="0094669D">
            <w:pPr>
              <w:suppressAutoHyphens/>
              <w:spacing w:before="120" w:after="120"/>
              <w:rPr>
                <w:color w:val="000000" w:themeColor="text1"/>
              </w:rPr>
            </w:pPr>
            <w:bookmarkStart w:id="164" w:name="A9u5"/>
            <w:bookmarkEnd w:id="164"/>
            <w:r>
              <w:rPr>
                <w:color w:val="000000" w:themeColor="text1"/>
              </w:rPr>
              <w:t>aktueller Umsetzungsstand</w:t>
            </w:r>
          </w:p>
        </w:tc>
      </w:tr>
    </w:tbl>
    <w:p w14:paraId="7D78A3A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0278492" w14:textId="77777777" w:rsidTr="0094669D">
        <w:tc>
          <w:tcPr>
            <w:tcW w:w="8340" w:type="dxa"/>
            <w:tcBorders>
              <w:bottom w:val="single" w:sz="4" w:space="0" w:color="auto"/>
            </w:tcBorders>
            <w:shd w:val="clear" w:color="auto" w:fill="C6D9F1" w:themeFill="text2" w:themeFillTint="33"/>
          </w:tcPr>
          <w:p w14:paraId="182AE1D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65E59DA" w14:textId="77777777" w:rsidTr="0094669D">
        <w:tc>
          <w:tcPr>
            <w:tcW w:w="8340" w:type="dxa"/>
            <w:shd w:val="clear" w:color="auto" w:fill="FFFFFF" w:themeFill="background1"/>
          </w:tcPr>
          <w:p w14:paraId="4715B21A" w14:textId="77777777" w:rsidR="004C7D8E" w:rsidRDefault="004C7D8E" w:rsidP="0094669D">
            <w:pPr>
              <w:spacing w:before="60" w:after="60"/>
              <w:rPr>
                <w:color w:val="000000" w:themeColor="text1"/>
              </w:rPr>
            </w:pPr>
            <w:r>
              <w:rPr>
                <w:color w:val="000000" w:themeColor="text1"/>
              </w:rPr>
              <w:t>Begründung der Fachseite:</w:t>
            </w:r>
          </w:p>
        </w:tc>
      </w:tr>
    </w:tbl>
    <w:p w14:paraId="7A8753FA" w14:textId="77777777" w:rsidR="00860E1F" w:rsidRPr="00CC02C2" w:rsidRDefault="00860E1F" w:rsidP="00860E1F">
      <w:pPr>
        <w:suppressAutoHyphens/>
        <w:spacing w:after="240"/>
        <w:ind w:left="720"/>
        <w:rPr>
          <w:color w:val="000000" w:themeColor="text1"/>
        </w:rPr>
      </w:pPr>
      <w:bookmarkStart w:id="165" w:name="A10"/>
      <w:bookmarkStart w:id="166" w:name="_Toc91938134"/>
      <w:bookmarkEnd w:id="165"/>
    </w:p>
    <w:p w14:paraId="5EFAE22B" w14:textId="77777777" w:rsidR="00860E1F" w:rsidRPr="00860E1F" w:rsidRDefault="00860E1F" w:rsidP="00860E1F">
      <w:pPr>
        <w:pStyle w:val="Listenabsatz"/>
        <w:numPr>
          <w:ilvl w:val="0"/>
          <w:numId w:val="11"/>
        </w:numPr>
        <w:spacing w:after="0"/>
        <w:ind w:left="709" w:hanging="709"/>
        <w:rPr>
          <w:color w:val="FF0000"/>
        </w:rPr>
      </w:pPr>
      <w:r>
        <w:t>Jeder Feuerlöscher MUSS regelmäßig geprüft und gewartet werden.</w:t>
      </w:r>
    </w:p>
    <w:p w14:paraId="05F79BB9" w14:textId="481E78C0" w:rsidR="00860E1F" w:rsidRPr="00860E1F" w:rsidRDefault="00860E1F" w:rsidP="00860E1F">
      <w:pPr>
        <w:pStyle w:val="Listenabsatz"/>
        <w:spacing w:after="0"/>
        <w:rPr>
          <w:color w:val="FF0000"/>
        </w:rPr>
      </w:pPr>
    </w:p>
    <w:p w14:paraId="7A539FFD" w14:textId="5470C9B9" w:rsidR="00860E1F" w:rsidRDefault="00860E1F" w:rsidP="00860E1F">
      <w:pPr>
        <w:pStyle w:val="Listenabsatz"/>
        <w:spacing w:after="0"/>
        <w:rPr>
          <w:color w:val="FF0000"/>
        </w:rPr>
      </w:pPr>
      <w:r w:rsidRPr="001568BD">
        <w:rPr>
          <w:color w:val="FF0000"/>
        </w:rPr>
        <w:t xml:space="preserve">Hier steht Ihre Konkretisierung des BSI-Textes der Anforderungen unter </w:t>
      </w:r>
    </w:p>
    <w:p w14:paraId="752D9F2D" w14:textId="77777777" w:rsidR="00860E1F" w:rsidRDefault="00860E1F" w:rsidP="00860E1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4066DF" w14:textId="0052C801" w:rsidR="00860E1F" w:rsidRPr="001F352F" w:rsidRDefault="00860E1F" w:rsidP="00860E1F">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860E1F" w:rsidRPr="005B4E23" w14:paraId="3969FC73" w14:textId="77777777" w:rsidTr="0094669D">
        <w:trPr>
          <w:trHeight w:val="205"/>
        </w:trPr>
        <w:tc>
          <w:tcPr>
            <w:tcW w:w="8356" w:type="dxa"/>
            <w:shd w:val="clear" w:color="auto" w:fill="D6E3BC" w:themeFill="accent3" w:themeFillTint="66"/>
          </w:tcPr>
          <w:p w14:paraId="2BB77E03" w14:textId="4B860320" w:rsidR="00860E1F" w:rsidRPr="005B4E23" w:rsidRDefault="0082273C" w:rsidP="0094669D">
            <w:pPr>
              <w:suppressAutoHyphens/>
              <w:spacing w:before="120" w:after="120"/>
            </w:pPr>
            <w:r>
              <w:t xml:space="preserve">Umsetzung: JA / NEIN / TEILWEISE / ENTBEHRLICH </w:t>
            </w:r>
          </w:p>
        </w:tc>
      </w:tr>
      <w:tr w:rsidR="00860E1F" w:rsidRPr="00CC02C2" w14:paraId="4525088B" w14:textId="77777777" w:rsidTr="0094669D">
        <w:tc>
          <w:tcPr>
            <w:tcW w:w="8356" w:type="dxa"/>
          </w:tcPr>
          <w:p w14:paraId="3206ACEF" w14:textId="77777777" w:rsidR="00860E1F" w:rsidRPr="00CC02C2" w:rsidRDefault="00860E1F" w:rsidP="0094669D">
            <w:pPr>
              <w:suppressAutoHyphens/>
              <w:spacing w:before="120" w:after="120"/>
              <w:rPr>
                <w:color w:val="000000" w:themeColor="text1"/>
              </w:rPr>
            </w:pPr>
            <w:r>
              <w:rPr>
                <w:color w:val="000000" w:themeColor="text1"/>
              </w:rPr>
              <w:t>aktueller Umsetzungsstand</w:t>
            </w:r>
          </w:p>
        </w:tc>
      </w:tr>
    </w:tbl>
    <w:p w14:paraId="38C58D6B" w14:textId="77777777" w:rsidR="00860E1F" w:rsidRDefault="00860E1F" w:rsidP="00860E1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60E1F" w14:paraId="5E63DB68" w14:textId="77777777" w:rsidTr="0094669D">
        <w:tc>
          <w:tcPr>
            <w:tcW w:w="8340" w:type="dxa"/>
            <w:tcBorders>
              <w:bottom w:val="single" w:sz="4" w:space="0" w:color="auto"/>
            </w:tcBorders>
            <w:shd w:val="clear" w:color="auto" w:fill="C6D9F1" w:themeFill="text2" w:themeFillTint="33"/>
          </w:tcPr>
          <w:p w14:paraId="0DCF224F" w14:textId="77777777" w:rsidR="00860E1F" w:rsidRDefault="00860E1F" w:rsidP="0094669D">
            <w:pPr>
              <w:spacing w:before="60" w:after="60"/>
              <w:rPr>
                <w:color w:val="000000" w:themeColor="text1"/>
              </w:rPr>
            </w:pPr>
            <w:r>
              <w:rPr>
                <w:color w:val="000000" w:themeColor="text1"/>
              </w:rPr>
              <w:t>Einspruch - diese Anforderung soll nicht aufgenommen werden!</w:t>
            </w:r>
          </w:p>
        </w:tc>
      </w:tr>
      <w:tr w:rsidR="00860E1F" w14:paraId="6A1C87FF" w14:textId="77777777" w:rsidTr="0094669D">
        <w:tc>
          <w:tcPr>
            <w:tcW w:w="8340" w:type="dxa"/>
            <w:shd w:val="clear" w:color="auto" w:fill="FFFFFF" w:themeFill="background1"/>
          </w:tcPr>
          <w:p w14:paraId="37E51327" w14:textId="77777777" w:rsidR="00860E1F" w:rsidRDefault="00860E1F" w:rsidP="0094669D">
            <w:pPr>
              <w:spacing w:before="60" w:after="60"/>
              <w:rPr>
                <w:color w:val="000000" w:themeColor="text1"/>
              </w:rPr>
            </w:pPr>
            <w:r>
              <w:rPr>
                <w:color w:val="000000" w:themeColor="text1"/>
              </w:rPr>
              <w:t>Begründung der Fachseite:</w:t>
            </w:r>
          </w:p>
        </w:tc>
      </w:tr>
    </w:tbl>
    <w:p w14:paraId="50BC2422" w14:textId="77777777" w:rsidR="00860E1F" w:rsidRPr="00CC02C2" w:rsidRDefault="00860E1F" w:rsidP="00860E1F">
      <w:pPr>
        <w:suppressAutoHyphens/>
        <w:spacing w:after="240"/>
        <w:ind w:left="720"/>
        <w:rPr>
          <w:color w:val="000000" w:themeColor="text1"/>
        </w:rPr>
      </w:pPr>
    </w:p>
    <w:p w14:paraId="4488CCAA" w14:textId="2C66626B" w:rsidR="00860E1F" w:rsidRDefault="00860E1F" w:rsidP="005D60FF">
      <w:pPr>
        <w:pStyle w:val="Listenabsatz"/>
        <w:numPr>
          <w:ilvl w:val="0"/>
          <w:numId w:val="11"/>
        </w:numPr>
        <w:spacing w:after="0"/>
        <w:ind w:left="709" w:hanging="709"/>
      </w:pPr>
      <w:r>
        <w:t>Alle Mitarbeiter, die ein Rechenzentrum oder einen Serverraum betreten dürfen, MÜSSEN in die Benutzung der Handfeuerlöscher eingewiesen werden.</w:t>
      </w:r>
    </w:p>
    <w:p w14:paraId="01F5098A" w14:textId="77777777" w:rsidR="00860E1F" w:rsidRDefault="00860E1F" w:rsidP="00860E1F">
      <w:pPr>
        <w:pStyle w:val="Listenabsatz"/>
        <w:spacing w:after="240"/>
        <w:rPr>
          <w:color w:val="FF0000"/>
        </w:rPr>
      </w:pPr>
    </w:p>
    <w:p w14:paraId="4F208028" w14:textId="6FEA1358" w:rsidR="00860E1F" w:rsidRDefault="00860E1F" w:rsidP="00860E1F">
      <w:pPr>
        <w:pStyle w:val="Listenabsatz"/>
        <w:spacing w:after="240"/>
        <w:rPr>
          <w:color w:val="FF0000"/>
        </w:rPr>
      </w:pPr>
      <w:r w:rsidRPr="001568BD">
        <w:rPr>
          <w:color w:val="FF0000"/>
        </w:rPr>
        <w:t xml:space="preserve">Hier steht Ihre Konkretisierung des BSI-Textes der Anforderungen unter </w:t>
      </w:r>
    </w:p>
    <w:p w14:paraId="2CE155AD" w14:textId="77777777" w:rsidR="00860E1F" w:rsidRDefault="00860E1F" w:rsidP="00860E1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A08AD7" w14:textId="6AD507E2" w:rsidR="00860E1F" w:rsidRDefault="00860E1F" w:rsidP="00860E1F">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p w14:paraId="3E1A0809" w14:textId="083B0C50" w:rsidR="00044A38" w:rsidRDefault="00044A38" w:rsidP="00860E1F">
      <w:pPr>
        <w:pStyle w:val="Listenabsatz"/>
        <w:spacing w:after="240"/>
        <w:rPr>
          <w:color w:val="FF0000"/>
        </w:rPr>
      </w:pPr>
    </w:p>
    <w:p w14:paraId="5C54106F" w14:textId="77777777" w:rsidR="00044A38" w:rsidRPr="001F352F" w:rsidRDefault="00044A38" w:rsidP="00860E1F">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60E1F" w:rsidRPr="005B4E23" w14:paraId="172FE629" w14:textId="77777777" w:rsidTr="0094669D">
        <w:trPr>
          <w:trHeight w:val="205"/>
        </w:trPr>
        <w:tc>
          <w:tcPr>
            <w:tcW w:w="8356" w:type="dxa"/>
            <w:shd w:val="clear" w:color="auto" w:fill="D6E3BC" w:themeFill="accent3" w:themeFillTint="66"/>
          </w:tcPr>
          <w:p w14:paraId="38FB2E67" w14:textId="06D9E566" w:rsidR="00860E1F" w:rsidRPr="005B4E23" w:rsidRDefault="0082273C" w:rsidP="0094669D">
            <w:pPr>
              <w:suppressAutoHyphens/>
              <w:spacing w:before="120" w:after="120"/>
            </w:pPr>
            <w:r>
              <w:t xml:space="preserve">Umsetzung: JA / NEIN / TEILWEISE / ENTBEHRLICH </w:t>
            </w:r>
          </w:p>
        </w:tc>
      </w:tr>
      <w:tr w:rsidR="00860E1F" w:rsidRPr="00CC02C2" w14:paraId="68112052" w14:textId="77777777" w:rsidTr="0094669D">
        <w:tc>
          <w:tcPr>
            <w:tcW w:w="8356" w:type="dxa"/>
          </w:tcPr>
          <w:p w14:paraId="239D63FA" w14:textId="77777777" w:rsidR="00860E1F" w:rsidRPr="00CC02C2" w:rsidRDefault="00860E1F" w:rsidP="0094669D">
            <w:pPr>
              <w:suppressAutoHyphens/>
              <w:spacing w:before="120" w:after="120"/>
              <w:rPr>
                <w:color w:val="000000" w:themeColor="text1"/>
              </w:rPr>
            </w:pPr>
            <w:r>
              <w:rPr>
                <w:color w:val="000000" w:themeColor="text1"/>
              </w:rPr>
              <w:t>aktueller Umsetzungsstand</w:t>
            </w:r>
          </w:p>
        </w:tc>
      </w:tr>
    </w:tbl>
    <w:p w14:paraId="7411D3F6" w14:textId="77777777" w:rsidR="00860E1F" w:rsidRDefault="00860E1F" w:rsidP="00860E1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60E1F" w14:paraId="174A2F74" w14:textId="77777777" w:rsidTr="0094669D">
        <w:tc>
          <w:tcPr>
            <w:tcW w:w="8340" w:type="dxa"/>
            <w:tcBorders>
              <w:bottom w:val="single" w:sz="4" w:space="0" w:color="auto"/>
            </w:tcBorders>
            <w:shd w:val="clear" w:color="auto" w:fill="C6D9F1" w:themeFill="text2" w:themeFillTint="33"/>
          </w:tcPr>
          <w:p w14:paraId="6AFD6CF7" w14:textId="77777777" w:rsidR="00860E1F" w:rsidRDefault="00860E1F" w:rsidP="0094669D">
            <w:pPr>
              <w:spacing w:before="60" w:after="60"/>
              <w:rPr>
                <w:color w:val="000000" w:themeColor="text1"/>
              </w:rPr>
            </w:pPr>
            <w:r>
              <w:rPr>
                <w:color w:val="000000" w:themeColor="text1"/>
              </w:rPr>
              <w:t>Einspruch - diese Anforderung soll nicht aufgenommen werden!</w:t>
            </w:r>
          </w:p>
        </w:tc>
      </w:tr>
      <w:tr w:rsidR="00860E1F" w14:paraId="0A251274" w14:textId="77777777" w:rsidTr="0094669D">
        <w:tc>
          <w:tcPr>
            <w:tcW w:w="8340" w:type="dxa"/>
            <w:shd w:val="clear" w:color="auto" w:fill="FFFFFF" w:themeFill="background1"/>
          </w:tcPr>
          <w:p w14:paraId="140B2207" w14:textId="77777777" w:rsidR="00860E1F" w:rsidRDefault="00860E1F" w:rsidP="0094669D">
            <w:pPr>
              <w:spacing w:before="60" w:after="60"/>
              <w:rPr>
                <w:color w:val="000000" w:themeColor="text1"/>
              </w:rPr>
            </w:pPr>
            <w:r>
              <w:rPr>
                <w:color w:val="000000" w:themeColor="text1"/>
              </w:rPr>
              <w:t>Begründung der Fachseite:</w:t>
            </w:r>
          </w:p>
        </w:tc>
      </w:tr>
    </w:tbl>
    <w:p w14:paraId="4614EC02" w14:textId="77777777" w:rsidR="00860E1F" w:rsidRDefault="00860E1F" w:rsidP="00860E1F">
      <w:pPr>
        <w:pStyle w:val="berschrift2"/>
        <w:numPr>
          <w:ilvl w:val="0"/>
          <w:numId w:val="0"/>
        </w:numPr>
        <w:ind w:left="578"/>
      </w:pPr>
    </w:p>
    <w:p w14:paraId="677DE6B6" w14:textId="67B2813D" w:rsidR="004C7D8E" w:rsidRDefault="004C7D8E" w:rsidP="004C7D8E">
      <w:pPr>
        <w:pStyle w:val="berschrift2"/>
      </w:pPr>
      <w:bookmarkStart w:id="167" w:name="_Toc92289272"/>
      <w:r>
        <w:t xml:space="preserve">Inspektion und Wartung der Infrastruktur </w:t>
      </w:r>
      <w:r w:rsidR="00ED1380">
        <w:t xml:space="preserve">(B) </w:t>
      </w:r>
      <w:r>
        <w:t>[A10]</w:t>
      </w:r>
      <w:bookmarkEnd w:id="166"/>
      <w:bookmarkEnd w:id="167"/>
    </w:p>
    <w:p w14:paraId="6408C841" w14:textId="77777777" w:rsidR="004C7D8E" w:rsidRPr="00CC02C2" w:rsidRDefault="004C7D8E" w:rsidP="004C7D8E">
      <w:pPr>
        <w:suppressAutoHyphens/>
        <w:spacing w:after="240"/>
        <w:ind w:left="720"/>
        <w:rPr>
          <w:color w:val="000000" w:themeColor="text1"/>
        </w:rPr>
      </w:pPr>
    </w:p>
    <w:p w14:paraId="3FF75448" w14:textId="77777777" w:rsidR="004C7D8E" w:rsidRPr="0083049A" w:rsidRDefault="004C7D8E" w:rsidP="004C7D8E">
      <w:pPr>
        <w:pStyle w:val="Listenabsatz"/>
        <w:numPr>
          <w:ilvl w:val="0"/>
          <w:numId w:val="11"/>
        </w:numPr>
        <w:spacing w:after="0"/>
        <w:ind w:left="709" w:hanging="709"/>
      </w:pPr>
      <w:bookmarkStart w:id="168" w:name="A10a1"/>
      <w:bookmarkEnd w:id="168"/>
      <w:r>
        <w:t>Für alle Komponenten der technischen Infrastruktur MÜSSEN mindestens die empfohlenen oder durch Normen festgelegten Intervalle und Vorschriften für Inspektion und Wartung eingehalten werden.</w:t>
      </w:r>
    </w:p>
    <w:p w14:paraId="0E6932DD" w14:textId="77777777" w:rsidR="004C7D8E" w:rsidRDefault="004C7D8E" w:rsidP="004C7D8E">
      <w:pPr>
        <w:pStyle w:val="Listenabsatz"/>
        <w:spacing w:after="0"/>
      </w:pPr>
    </w:p>
    <w:p w14:paraId="74D1008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10F313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E0A923" w14:textId="0462BE1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ADFF94B" w14:textId="77777777" w:rsidTr="0094669D">
        <w:trPr>
          <w:trHeight w:val="205"/>
        </w:trPr>
        <w:tc>
          <w:tcPr>
            <w:tcW w:w="8356" w:type="dxa"/>
            <w:shd w:val="clear" w:color="auto" w:fill="D6E3BC" w:themeFill="accent3" w:themeFillTint="66"/>
          </w:tcPr>
          <w:p w14:paraId="5BC54B20" w14:textId="4D05674B" w:rsidR="004C7D8E" w:rsidRPr="005B4E23" w:rsidRDefault="0082273C" w:rsidP="0094669D">
            <w:pPr>
              <w:suppressAutoHyphens/>
              <w:spacing w:before="120" w:after="120"/>
            </w:pPr>
            <w:r>
              <w:t xml:space="preserve">Umsetzung: JA / NEIN / TEILWEISE / ENTBEHRLICH </w:t>
            </w:r>
          </w:p>
        </w:tc>
      </w:tr>
      <w:tr w:rsidR="004C7D8E" w:rsidRPr="00CC02C2" w14:paraId="638AC6E9" w14:textId="77777777" w:rsidTr="0094669D">
        <w:tc>
          <w:tcPr>
            <w:tcW w:w="8356" w:type="dxa"/>
          </w:tcPr>
          <w:p w14:paraId="3D6B96F3" w14:textId="77777777" w:rsidR="004C7D8E" w:rsidRPr="00CC02C2" w:rsidRDefault="004C7D8E" w:rsidP="0094669D">
            <w:pPr>
              <w:suppressAutoHyphens/>
              <w:spacing w:before="120" w:after="120"/>
              <w:rPr>
                <w:color w:val="000000" w:themeColor="text1"/>
              </w:rPr>
            </w:pPr>
            <w:bookmarkStart w:id="169" w:name="A10u1"/>
            <w:bookmarkEnd w:id="169"/>
            <w:r>
              <w:rPr>
                <w:color w:val="000000" w:themeColor="text1"/>
              </w:rPr>
              <w:t>aktueller Umsetzungsstand</w:t>
            </w:r>
          </w:p>
        </w:tc>
      </w:tr>
    </w:tbl>
    <w:p w14:paraId="5DFDC24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9588329" w14:textId="77777777" w:rsidTr="0094669D">
        <w:tc>
          <w:tcPr>
            <w:tcW w:w="8340" w:type="dxa"/>
            <w:tcBorders>
              <w:bottom w:val="single" w:sz="4" w:space="0" w:color="auto"/>
            </w:tcBorders>
            <w:shd w:val="clear" w:color="auto" w:fill="C6D9F1" w:themeFill="text2" w:themeFillTint="33"/>
          </w:tcPr>
          <w:p w14:paraId="6B13956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3546CCB" w14:textId="77777777" w:rsidTr="0094669D">
        <w:tc>
          <w:tcPr>
            <w:tcW w:w="8340" w:type="dxa"/>
            <w:shd w:val="clear" w:color="auto" w:fill="FFFFFF" w:themeFill="background1"/>
          </w:tcPr>
          <w:p w14:paraId="03ACB2CF" w14:textId="77777777" w:rsidR="004C7D8E" w:rsidRDefault="004C7D8E" w:rsidP="0094669D">
            <w:pPr>
              <w:spacing w:before="60" w:after="60"/>
              <w:rPr>
                <w:color w:val="000000" w:themeColor="text1"/>
              </w:rPr>
            </w:pPr>
            <w:r>
              <w:rPr>
                <w:color w:val="000000" w:themeColor="text1"/>
              </w:rPr>
              <w:t>Begründung der Fachseite:</w:t>
            </w:r>
          </w:p>
        </w:tc>
      </w:tr>
    </w:tbl>
    <w:p w14:paraId="28DE6710" w14:textId="77777777" w:rsidR="004C7D8E" w:rsidRPr="00CC02C2" w:rsidRDefault="004C7D8E" w:rsidP="004C7D8E">
      <w:pPr>
        <w:suppressAutoHyphens/>
        <w:spacing w:after="240"/>
        <w:ind w:left="720"/>
        <w:rPr>
          <w:color w:val="000000" w:themeColor="text1"/>
        </w:rPr>
      </w:pPr>
    </w:p>
    <w:p w14:paraId="772496F1" w14:textId="626E674C" w:rsidR="004C7D8E" w:rsidRPr="0083049A" w:rsidRDefault="00860E1F" w:rsidP="004C7D8E">
      <w:pPr>
        <w:pStyle w:val="Listenabsatz"/>
        <w:numPr>
          <w:ilvl w:val="0"/>
          <w:numId w:val="11"/>
        </w:numPr>
        <w:spacing w:after="0"/>
        <w:ind w:left="709" w:hanging="709"/>
      </w:pPr>
      <w:bookmarkStart w:id="170" w:name="A10a2"/>
      <w:bookmarkEnd w:id="170"/>
      <w:r>
        <w:t>Inspektionen und Wartungsarbeiten MÜSSEN protokolliert werden.</w:t>
      </w:r>
    </w:p>
    <w:p w14:paraId="51BF9C5A" w14:textId="77777777" w:rsidR="004C7D8E" w:rsidRDefault="004C7D8E" w:rsidP="004C7D8E">
      <w:pPr>
        <w:pStyle w:val="Listenabsatz"/>
        <w:spacing w:after="0"/>
      </w:pPr>
    </w:p>
    <w:p w14:paraId="3EDE0BD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7788367"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55F9E3" w14:textId="7BBACD46"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A21D14C" w14:textId="77777777" w:rsidTr="0094669D">
        <w:trPr>
          <w:trHeight w:val="205"/>
        </w:trPr>
        <w:tc>
          <w:tcPr>
            <w:tcW w:w="8356" w:type="dxa"/>
            <w:shd w:val="clear" w:color="auto" w:fill="D6E3BC" w:themeFill="accent3" w:themeFillTint="66"/>
          </w:tcPr>
          <w:p w14:paraId="1E60296C" w14:textId="541C07D4" w:rsidR="004C7D8E" w:rsidRPr="005B4E23" w:rsidRDefault="0082273C" w:rsidP="0094669D">
            <w:pPr>
              <w:suppressAutoHyphens/>
              <w:spacing w:before="120" w:after="120"/>
            </w:pPr>
            <w:r>
              <w:t xml:space="preserve">Umsetzung: JA / NEIN / TEILWEISE / ENTBEHRLICH </w:t>
            </w:r>
          </w:p>
        </w:tc>
      </w:tr>
      <w:tr w:rsidR="004C7D8E" w:rsidRPr="00CC02C2" w14:paraId="4CCAAAC7" w14:textId="77777777" w:rsidTr="0094669D">
        <w:tc>
          <w:tcPr>
            <w:tcW w:w="8356" w:type="dxa"/>
          </w:tcPr>
          <w:p w14:paraId="2E67523D" w14:textId="77777777" w:rsidR="004C7D8E" w:rsidRPr="00CC02C2" w:rsidRDefault="004C7D8E" w:rsidP="0094669D">
            <w:pPr>
              <w:suppressAutoHyphens/>
              <w:spacing w:before="120" w:after="120"/>
              <w:rPr>
                <w:color w:val="000000" w:themeColor="text1"/>
              </w:rPr>
            </w:pPr>
            <w:bookmarkStart w:id="171" w:name="A10u2"/>
            <w:bookmarkEnd w:id="171"/>
            <w:r>
              <w:rPr>
                <w:color w:val="000000" w:themeColor="text1"/>
              </w:rPr>
              <w:t>aktueller Umsetzungsstand</w:t>
            </w:r>
          </w:p>
        </w:tc>
      </w:tr>
    </w:tbl>
    <w:p w14:paraId="16066C1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420F486" w14:textId="77777777" w:rsidTr="0094669D">
        <w:tc>
          <w:tcPr>
            <w:tcW w:w="8340" w:type="dxa"/>
            <w:tcBorders>
              <w:bottom w:val="single" w:sz="4" w:space="0" w:color="auto"/>
            </w:tcBorders>
            <w:shd w:val="clear" w:color="auto" w:fill="C6D9F1" w:themeFill="text2" w:themeFillTint="33"/>
          </w:tcPr>
          <w:p w14:paraId="0F6E4385"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42D2F7F" w14:textId="77777777" w:rsidTr="0094669D">
        <w:tc>
          <w:tcPr>
            <w:tcW w:w="8340" w:type="dxa"/>
            <w:shd w:val="clear" w:color="auto" w:fill="FFFFFF" w:themeFill="background1"/>
          </w:tcPr>
          <w:p w14:paraId="4F517CCA" w14:textId="77777777" w:rsidR="004C7D8E" w:rsidRDefault="004C7D8E" w:rsidP="0094669D">
            <w:pPr>
              <w:spacing w:before="60" w:after="60"/>
              <w:rPr>
                <w:color w:val="000000" w:themeColor="text1"/>
              </w:rPr>
            </w:pPr>
            <w:r>
              <w:rPr>
                <w:color w:val="000000" w:themeColor="text1"/>
              </w:rPr>
              <w:t>Begründung der Fachseite:</w:t>
            </w:r>
          </w:p>
        </w:tc>
      </w:tr>
    </w:tbl>
    <w:p w14:paraId="5483D402" w14:textId="13C2C653" w:rsidR="004C7D8E" w:rsidRDefault="004C7D8E" w:rsidP="004C7D8E">
      <w:pPr>
        <w:suppressAutoHyphens/>
        <w:spacing w:after="240"/>
        <w:ind w:left="720"/>
        <w:rPr>
          <w:color w:val="000000" w:themeColor="text1"/>
        </w:rPr>
      </w:pPr>
    </w:p>
    <w:p w14:paraId="323F1214" w14:textId="05A86313" w:rsidR="00044A38" w:rsidRDefault="00044A38" w:rsidP="004C7D8E">
      <w:pPr>
        <w:suppressAutoHyphens/>
        <w:spacing w:after="240"/>
        <w:ind w:left="720"/>
        <w:rPr>
          <w:color w:val="000000" w:themeColor="text1"/>
        </w:rPr>
      </w:pPr>
    </w:p>
    <w:p w14:paraId="27ED93DD" w14:textId="77777777" w:rsidR="00044A38" w:rsidRPr="00CC02C2" w:rsidRDefault="00044A38" w:rsidP="004C7D8E">
      <w:pPr>
        <w:suppressAutoHyphens/>
        <w:spacing w:after="240"/>
        <w:ind w:left="720"/>
        <w:rPr>
          <w:color w:val="000000" w:themeColor="text1"/>
        </w:rPr>
      </w:pPr>
    </w:p>
    <w:p w14:paraId="7E0555DD" w14:textId="020BE4E0" w:rsidR="00860E1F" w:rsidRDefault="00860E1F" w:rsidP="00860E1F">
      <w:pPr>
        <w:pStyle w:val="Listenabsatz"/>
        <w:numPr>
          <w:ilvl w:val="0"/>
          <w:numId w:val="11"/>
        </w:numPr>
        <w:spacing w:after="0"/>
        <w:ind w:left="709" w:hanging="709"/>
      </w:pPr>
      <w:bookmarkStart w:id="172" w:name="A10a3"/>
      <w:bookmarkEnd w:id="172"/>
      <w:r>
        <w:t xml:space="preserve">Brandschotten MÜSSEN daraufhin geprüft werden, ob sie unversehrt sind. </w:t>
      </w:r>
    </w:p>
    <w:p w14:paraId="1D582212" w14:textId="77777777" w:rsidR="00860E1F" w:rsidRPr="00860E1F" w:rsidRDefault="00860E1F" w:rsidP="00860E1F">
      <w:pPr>
        <w:pStyle w:val="Listenabsatz"/>
        <w:spacing w:after="0"/>
      </w:pPr>
    </w:p>
    <w:p w14:paraId="0B087B45" w14:textId="1E53558A"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F6DBA7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96599F" w14:textId="6DC45EB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56B35C1" w14:textId="77777777" w:rsidTr="0094669D">
        <w:trPr>
          <w:trHeight w:val="205"/>
        </w:trPr>
        <w:tc>
          <w:tcPr>
            <w:tcW w:w="8356" w:type="dxa"/>
            <w:shd w:val="clear" w:color="auto" w:fill="D6E3BC" w:themeFill="accent3" w:themeFillTint="66"/>
          </w:tcPr>
          <w:p w14:paraId="15F8D0B4" w14:textId="1067CCB0" w:rsidR="004C7D8E" w:rsidRPr="005B4E23" w:rsidRDefault="0082273C" w:rsidP="0094669D">
            <w:pPr>
              <w:suppressAutoHyphens/>
              <w:spacing w:before="120" w:after="120"/>
            </w:pPr>
            <w:r>
              <w:t xml:space="preserve">Umsetzung: JA / NEIN / TEILWEISE / ENTBEHRLICH </w:t>
            </w:r>
          </w:p>
        </w:tc>
      </w:tr>
      <w:tr w:rsidR="004C7D8E" w:rsidRPr="00CC02C2" w14:paraId="1677F192" w14:textId="77777777" w:rsidTr="0094669D">
        <w:tc>
          <w:tcPr>
            <w:tcW w:w="8356" w:type="dxa"/>
          </w:tcPr>
          <w:p w14:paraId="7CF9CE9A" w14:textId="77777777" w:rsidR="004C7D8E" w:rsidRPr="00CC02C2" w:rsidRDefault="004C7D8E" w:rsidP="0094669D">
            <w:pPr>
              <w:suppressAutoHyphens/>
              <w:spacing w:before="120" w:after="120"/>
              <w:rPr>
                <w:color w:val="000000" w:themeColor="text1"/>
              </w:rPr>
            </w:pPr>
            <w:bookmarkStart w:id="173" w:name="A10u3"/>
            <w:bookmarkEnd w:id="173"/>
            <w:r>
              <w:rPr>
                <w:color w:val="000000" w:themeColor="text1"/>
              </w:rPr>
              <w:t>aktueller Umsetzungsstand</w:t>
            </w:r>
          </w:p>
        </w:tc>
      </w:tr>
    </w:tbl>
    <w:p w14:paraId="127B18D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DD45632" w14:textId="77777777" w:rsidTr="0094669D">
        <w:tc>
          <w:tcPr>
            <w:tcW w:w="8340" w:type="dxa"/>
            <w:tcBorders>
              <w:bottom w:val="single" w:sz="4" w:space="0" w:color="auto"/>
            </w:tcBorders>
            <w:shd w:val="clear" w:color="auto" w:fill="C6D9F1" w:themeFill="text2" w:themeFillTint="33"/>
          </w:tcPr>
          <w:p w14:paraId="177425A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2F530AA" w14:textId="77777777" w:rsidTr="0094669D">
        <w:tc>
          <w:tcPr>
            <w:tcW w:w="8340" w:type="dxa"/>
            <w:shd w:val="clear" w:color="auto" w:fill="FFFFFF" w:themeFill="background1"/>
          </w:tcPr>
          <w:p w14:paraId="35FBABA9" w14:textId="77777777" w:rsidR="004C7D8E" w:rsidRDefault="004C7D8E" w:rsidP="0094669D">
            <w:pPr>
              <w:spacing w:before="60" w:after="60"/>
              <w:rPr>
                <w:color w:val="000000" w:themeColor="text1"/>
              </w:rPr>
            </w:pPr>
            <w:r>
              <w:rPr>
                <w:color w:val="000000" w:themeColor="text1"/>
              </w:rPr>
              <w:t>Begründung der Fachseite:</w:t>
            </w:r>
          </w:p>
        </w:tc>
      </w:tr>
    </w:tbl>
    <w:p w14:paraId="63589B0F" w14:textId="77777777" w:rsidR="004C7D8E" w:rsidRPr="00CC02C2" w:rsidRDefault="004C7D8E" w:rsidP="004C7D8E">
      <w:pPr>
        <w:suppressAutoHyphens/>
        <w:spacing w:after="240"/>
        <w:ind w:left="720"/>
        <w:rPr>
          <w:color w:val="000000" w:themeColor="text1"/>
        </w:rPr>
      </w:pPr>
    </w:p>
    <w:p w14:paraId="59417C38" w14:textId="77777777" w:rsidR="004C7D8E" w:rsidRPr="0083049A" w:rsidRDefault="004C7D8E" w:rsidP="004C7D8E">
      <w:pPr>
        <w:pStyle w:val="Listenabsatz"/>
        <w:numPr>
          <w:ilvl w:val="0"/>
          <w:numId w:val="11"/>
        </w:numPr>
        <w:spacing w:after="0"/>
        <w:ind w:left="709" w:hanging="709"/>
      </w:pPr>
      <w:bookmarkStart w:id="174" w:name="A10a4"/>
      <w:bookmarkEnd w:id="174"/>
      <w:r>
        <w:t>Die Ergebnisse MÜSSEN dokumentiert werden.</w:t>
      </w:r>
    </w:p>
    <w:p w14:paraId="40474E27" w14:textId="77777777" w:rsidR="004C7D8E" w:rsidRDefault="004C7D8E" w:rsidP="004C7D8E">
      <w:pPr>
        <w:pStyle w:val="Listenabsatz"/>
        <w:spacing w:after="0"/>
      </w:pPr>
    </w:p>
    <w:p w14:paraId="0A8E17E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8376AF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100144" w14:textId="1828E7CD"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1F40090" w14:textId="77777777" w:rsidTr="0094669D">
        <w:trPr>
          <w:trHeight w:val="205"/>
        </w:trPr>
        <w:tc>
          <w:tcPr>
            <w:tcW w:w="8356" w:type="dxa"/>
            <w:shd w:val="clear" w:color="auto" w:fill="D6E3BC" w:themeFill="accent3" w:themeFillTint="66"/>
          </w:tcPr>
          <w:p w14:paraId="6E0D5EA0" w14:textId="7CD9E010" w:rsidR="004C7D8E" w:rsidRPr="005B4E23" w:rsidRDefault="0082273C" w:rsidP="0094669D">
            <w:pPr>
              <w:suppressAutoHyphens/>
              <w:spacing w:before="120" w:after="120"/>
            </w:pPr>
            <w:r>
              <w:t xml:space="preserve">Umsetzung: JA / NEIN / TEILWEISE / ENTBEHRLICH </w:t>
            </w:r>
          </w:p>
        </w:tc>
      </w:tr>
      <w:tr w:rsidR="004C7D8E" w:rsidRPr="00CC02C2" w14:paraId="486F710E" w14:textId="77777777" w:rsidTr="0094669D">
        <w:tc>
          <w:tcPr>
            <w:tcW w:w="8356" w:type="dxa"/>
          </w:tcPr>
          <w:p w14:paraId="58C63F18" w14:textId="77777777" w:rsidR="004C7D8E" w:rsidRPr="00CC02C2" w:rsidRDefault="004C7D8E" w:rsidP="0094669D">
            <w:pPr>
              <w:suppressAutoHyphens/>
              <w:spacing w:before="120" w:after="120"/>
              <w:rPr>
                <w:color w:val="000000" w:themeColor="text1"/>
              </w:rPr>
            </w:pPr>
            <w:bookmarkStart w:id="175" w:name="A10u4"/>
            <w:bookmarkEnd w:id="175"/>
            <w:r>
              <w:rPr>
                <w:color w:val="000000" w:themeColor="text1"/>
              </w:rPr>
              <w:t>aktueller Umsetzungsstand</w:t>
            </w:r>
          </w:p>
        </w:tc>
      </w:tr>
    </w:tbl>
    <w:p w14:paraId="76511128"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E7599CF" w14:textId="77777777" w:rsidTr="0094669D">
        <w:tc>
          <w:tcPr>
            <w:tcW w:w="8340" w:type="dxa"/>
            <w:tcBorders>
              <w:bottom w:val="single" w:sz="4" w:space="0" w:color="auto"/>
            </w:tcBorders>
            <w:shd w:val="clear" w:color="auto" w:fill="C6D9F1" w:themeFill="text2" w:themeFillTint="33"/>
          </w:tcPr>
          <w:p w14:paraId="1F0C1B0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00F190D" w14:textId="77777777" w:rsidTr="0094669D">
        <w:tc>
          <w:tcPr>
            <w:tcW w:w="8340" w:type="dxa"/>
            <w:shd w:val="clear" w:color="auto" w:fill="FFFFFF" w:themeFill="background1"/>
          </w:tcPr>
          <w:p w14:paraId="709A71DD" w14:textId="77777777" w:rsidR="004C7D8E" w:rsidRDefault="004C7D8E" w:rsidP="0094669D">
            <w:pPr>
              <w:spacing w:before="60" w:after="60"/>
              <w:rPr>
                <w:color w:val="000000" w:themeColor="text1"/>
              </w:rPr>
            </w:pPr>
            <w:r>
              <w:rPr>
                <w:color w:val="000000" w:themeColor="text1"/>
              </w:rPr>
              <w:t>Begründung der Fachseite:</w:t>
            </w:r>
          </w:p>
        </w:tc>
      </w:tr>
    </w:tbl>
    <w:p w14:paraId="0E410BF9" w14:textId="77777777" w:rsidR="004C7D8E" w:rsidRPr="00E126C7" w:rsidRDefault="004C7D8E" w:rsidP="004C7D8E">
      <w:pPr>
        <w:pStyle w:val="Aufzhlungeinfach"/>
        <w:numPr>
          <w:ilvl w:val="0"/>
          <w:numId w:val="0"/>
        </w:numPr>
        <w:spacing w:before="480" w:after="0" w:line="240" w:lineRule="auto"/>
        <w:ind w:left="714" w:hanging="357"/>
      </w:pPr>
    </w:p>
    <w:p w14:paraId="707519DC" w14:textId="0B9AACB0" w:rsidR="004C7D8E" w:rsidRDefault="004C7D8E" w:rsidP="004C7D8E">
      <w:pPr>
        <w:pStyle w:val="berschrift2"/>
      </w:pPr>
      <w:bookmarkStart w:id="176" w:name="A11"/>
      <w:bookmarkStart w:id="177" w:name="_Toc91938135"/>
      <w:bookmarkStart w:id="178" w:name="_Toc92289273"/>
      <w:bookmarkEnd w:id="176"/>
      <w:r>
        <w:t xml:space="preserve">Automatisierte Überwachung der Infrastruktur </w:t>
      </w:r>
      <w:r w:rsidR="00ED1380">
        <w:t xml:space="preserve">(B) </w:t>
      </w:r>
      <w:r>
        <w:t>[A11]</w:t>
      </w:r>
      <w:bookmarkEnd w:id="177"/>
      <w:bookmarkEnd w:id="178"/>
    </w:p>
    <w:p w14:paraId="576DF4EC" w14:textId="77777777" w:rsidR="004C7D8E" w:rsidRPr="00CC02C2" w:rsidRDefault="004C7D8E" w:rsidP="004C7D8E">
      <w:pPr>
        <w:suppressAutoHyphens/>
        <w:spacing w:after="240"/>
        <w:ind w:left="720"/>
        <w:rPr>
          <w:color w:val="000000" w:themeColor="text1"/>
        </w:rPr>
      </w:pPr>
    </w:p>
    <w:p w14:paraId="3059E012" w14:textId="6C358DFA" w:rsidR="004C7D8E" w:rsidRPr="0083049A" w:rsidRDefault="00860E1F" w:rsidP="004C7D8E">
      <w:pPr>
        <w:pStyle w:val="Listenabsatz"/>
        <w:numPr>
          <w:ilvl w:val="0"/>
          <w:numId w:val="11"/>
        </w:numPr>
        <w:spacing w:after="0"/>
        <w:ind w:left="709" w:hanging="709"/>
      </w:pPr>
      <w:bookmarkStart w:id="179" w:name="A11a1"/>
      <w:bookmarkEnd w:id="179"/>
      <w:r>
        <w:t>Alle Einrichtungen der Infrastruktur, wie z. B. Leckageüberwachung, Klima-, Strom- und USVAnlagen, MÜSSEN automatisch überwacht werden</w:t>
      </w:r>
      <w:r w:rsidR="004C7D8E">
        <w:t>.</w:t>
      </w:r>
    </w:p>
    <w:p w14:paraId="02F5E052" w14:textId="77777777" w:rsidR="004C7D8E" w:rsidRDefault="004C7D8E" w:rsidP="004C7D8E">
      <w:pPr>
        <w:pStyle w:val="Listenabsatz"/>
        <w:spacing w:after="0"/>
      </w:pPr>
    </w:p>
    <w:p w14:paraId="2DAB4BB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F8529A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9B47DA" w14:textId="7014135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5ADEF4E" w14:textId="77777777" w:rsidTr="0094669D">
        <w:trPr>
          <w:trHeight w:val="205"/>
        </w:trPr>
        <w:tc>
          <w:tcPr>
            <w:tcW w:w="8356" w:type="dxa"/>
            <w:shd w:val="clear" w:color="auto" w:fill="D6E3BC" w:themeFill="accent3" w:themeFillTint="66"/>
          </w:tcPr>
          <w:p w14:paraId="2A2056C8" w14:textId="3AB313C5" w:rsidR="004C7D8E" w:rsidRPr="005B4E23" w:rsidRDefault="0082273C" w:rsidP="0094669D">
            <w:pPr>
              <w:suppressAutoHyphens/>
              <w:spacing w:before="120" w:after="120"/>
            </w:pPr>
            <w:r>
              <w:t xml:space="preserve">Umsetzung: JA / NEIN / TEILWEISE / ENTBEHRLICH </w:t>
            </w:r>
          </w:p>
        </w:tc>
      </w:tr>
      <w:tr w:rsidR="004C7D8E" w:rsidRPr="00CC02C2" w14:paraId="73950606" w14:textId="77777777" w:rsidTr="0094669D">
        <w:tc>
          <w:tcPr>
            <w:tcW w:w="8356" w:type="dxa"/>
          </w:tcPr>
          <w:p w14:paraId="6CC24319" w14:textId="77777777" w:rsidR="004C7D8E" w:rsidRPr="00CC02C2" w:rsidRDefault="004C7D8E" w:rsidP="0094669D">
            <w:pPr>
              <w:suppressAutoHyphens/>
              <w:spacing w:before="120" w:after="120"/>
              <w:rPr>
                <w:color w:val="000000" w:themeColor="text1"/>
              </w:rPr>
            </w:pPr>
            <w:bookmarkStart w:id="180" w:name="A11u1"/>
            <w:bookmarkEnd w:id="180"/>
            <w:r>
              <w:rPr>
                <w:color w:val="000000" w:themeColor="text1"/>
              </w:rPr>
              <w:t>aktueller Umsetzungsstand</w:t>
            </w:r>
          </w:p>
        </w:tc>
      </w:tr>
    </w:tbl>
    <w:p w14:paraId="3714FC68"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C8A6AAD" w14:textId="77777777" w:rsidTr="0094669D">
        <w:tc>
          <w:tcPr>
            <w:tcW w:w="8340" w:type="dxa"/>
            <w:tcBorders>
              <w:bottom w:val="single" w:sz="4" w:space="0" w:color="auto"/>
            </w:tcBorders>
            <w:shd w:val="clear" w:color="auto" w:fill="C6D9F1" w:themeFill="text2" w:themeFillTint="33"/>
          </w:tcPr>
          <w:p w14:paraId="3B23EEB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B3C7AE8" w14:textId="77777777" w:rsidTr="0094669D">
        <w:tc>
          <w:tcPr>
            <w:tcW w:w="8340" w:type="dxa"/>
            <w:shd w:val="clear" w:color="auto" w:fill="FFFFFF" w:themeFill="background1"/>
          </w:tcPr>
          <w:p w14:paraId="152B5A86" w14:textId="77777777" w:rsidR="004C7D8E" w:rsidRDefault="004C7D8E" w:rsidP="0094669D">
            <w:pPr>
              <w:spacing w:before="60" w:after="60"/>
              <w:rPr>
                <w:color w:val="000000" w:themeColor="text1"/>
              </w:rPr>
            </w:pPr>
            <w:r>
              <w:rPr>
                <w:color w:val="000000" w:themeColor="text1"/>
              </w:rPr>
              <w:t>Begründung der Fachseite:</w:t>
            </w:r>
          </w:p>
        </w:tc>
      </w:tr>
    </w:tbl>
    <w:p w14:paraId="1A43E0EA" w14:textId="06B4AA7C" w:rsidR="004C7D8E" w:rsidRDefault="004C7D8E" w:rsidP="004C7D8E">
      <w:pPr>
        <w:suppressAutoHyphens/>
        <w:spacing w:after="240"/>
        <w:ind w:left="720"/>
        <w:rPr>
          <w:color w:val="000000" w:themeColor="text1"/>
        </w:rPr>
      </w:pPr>
    </w:p>
    <w:p w14:paraId="6A02C180" w14:textId="44255514" w:rsidR="00343230" w:rsidRPr="0083049A" w:rsidRDefault="00343230" w:rsidP="00343230">
      <w:pPr>
        <w:pStyle w:val="Listenabsatz"/>
        <w:numPr>
          <w:ilvl w:val="0"/>
          <w:numId w:val="11"/>
        </w:numPr>
        <w:spacing w:after="0"/>
        <w:ind w:left="709" w:hanging="709"/>
      </w:pPr>
      <w:r>
        <w:t>Erkannte Störungen MÜSSEN schnellstmöglich in geeigneter Weise weitergeleitet und bearbeitet werden.</w:t>
      </w:r>
    </w:p>
    <w:p w14:paraId="06C63467" w14:textId="77777777" w:rsidR="00343230" w:rsidRDefault="00343230" w:rsidP="00343230">
      <w:pPr>
        <w:pStyle w:val="Listenabsatz"/>
        <w:spacing w:after="0"/>
      </w:pPr>
    </w:p>
    <w:p w14:paraId="7CD51248" w14:textId="77777777" w:rsidR="00343230" w:rsidRDefault="00343230" w:rsidP="00343230">
      <w:pPr>
        <w:pStyle w:val="Listenabsatz"/>
        <w:spacing w:after="240"/>
        <w:rPr>
          <w:color w:val="FF0000"/>
        </w:rPr>
      </w:pPr>
      <w:r w:rsidRPr="001568BD">
        <w:rPr>
          <w:color w:val="FF0000"/>
        </w:rPr>
        <w:t xml:space="preserve">Hier steht Ihre Konkretisierung des BSI-Textes der Anforderungen unter </w:t>
      </w:r>
    </w:p>
    <w:p w14:paraId="152B3D35" w14:textId="77777777" w:rsidR="00343230" w:rsidRDefault="00343230" w:rsidP="0034323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D7E735" w14:textId="5E31A0A2" w:rsidR="00343230" w:rsidRPr="001F352F" w:rsidRDefault="00343230" w:rsidP="00343230">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343230" w:rsidRPr="005B4E23" w14:paraId="5331C686" w14:textId="77777777" w:rsidTr="0094669D">
        <w:trPr>
          <w:trHeight w:val="205"/>
        </w:trPr>
        <w:tc>
          <w:tcPr>
            <w:tcW w:w="8356" w:type="dxa"/>
            <w:shd w:val="clear" w:color="auto" w:fill="D6E3BC" w:themeFill="accent3" w:themeFillTint="66"/>
          </w:tcPr>
          <w:p w14:paraId="13CDA4A3" w14:textId="3A44CC16" w:rsidR="00343230" w:rsidRPr="005B4E23" w:rsidRDefault="0082273C" w:rsidP="0094669D">
            <w:pPr>
              <w:suppressAutoHyphens/>
              <w:spacing w:before="120" w:after="120"/>
            </w:pPr>
            <w:r>
              <w:t xml:space="preserve">Umsetzung: JA / NEIN / TEILWEISE / ENTBEHRLICH </w:t>
            </w:r>
          </w:p>
        </w:tc>
      </w:tr>
      <w:tr w:rsidR="00343230" w:rsidRPr="00CC02C2" w14:paraId="24C78AD4" w14:textId="77777777" w:rsidTr="0094669D">
        <w:tc>
          <w:tcPr>
            <w:tcW w:w="8356" w:type="dxa"/>
          </w:tcPr>
          <w:p w14:paraId="3799DD32" w14:textId="77777777" w:rsidR="00343230" w:rsidRPr="00CC02C2" w:rsidRDefault="00343230" w:rsidP="0094669D">
            <w:pPr>
              <w:suppressAutoHyphens/>
              <w:spacing w:before="120" w:after="120"/>
              <w:rPr>
                <w:color w:val="000000" w:themeColor="text1"/>
              </w:rPr>
            </w:pPr>
            <w:r>
              <w:rPr>
                <w:color w:val="000000" w:themeColor="text1"/>
              </w:rPr>
              <w:t>aktueller Umsetzungsstand</w:t>
            </w:r>
          </w:p>
        </w:tc>
      </w:tr>
    </w:tbl>
    <w:p w14:paraId="16259B52" w14:textId="77777777" w:rsidR="00343230" w:rsidRDefault="00343230" w:rsidP="0034323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43230" w14:paraId="73726C99" w14:textId="77777777" w:rsidTr="0094669D">
        <w:tc>
          <w:tcPr>
            <w:tcW w:w="8340" w:type="dxa"/>
            <w:tcBorders>
              <w:bottom w:val="single" w:sz="4" w:space="0" w:color="auto"/>
            </w:tcBorders>
            <w:shd w:val="clear" w:color="auto" w:fill="C6D9F1" w:themeFill="text2" w:themeFillTint="33"/>
          </w:tcPr>
          <w:p w14:paraId="3BC44406" w14:textId="77777777" w:rsidR="00343230" w:rsidRDefault="00343230" w:rsidP="0094669D">
            <w:pPr>
              <w:spacing w:before="60" w:after="60"/>
              <w:rPr>
                <w:color w:val="000000" w:themeColor="text1"/>
              </w:rPr>
            </w:pPr>
            <w:r>
              <w:rPr>
                <w:color w:val="000000" w:themeColor="text1"/>
              </w:rPr>
              <w:t>Einspruch - diese Anforderung soll nicht aufgenommen werden!</w:t>
            </w:r>
          </w:p>
        </w:tc>
      </w:tr>
      <w:tr w:rsidR="00343230" w14:paraId="7DD962B2" w14:textId="77777777" w:rsidTr="0094669D">
        <w:tc>
          <w:tcPr>
            <w:tcW w:w="8340" w:type="dxa"/>
            <w:shd w:val="clear" w:color="auto" w:fill="FFFFFF" w:themeFill="background1"/>
          </w:tcPr>
          <w:p w14:paraId="07BD224C" w14:textId="77777777" w:rsidR="00343230" w:rsidRDefault="00343230" w:rsidP="0094669D">
            <w:pPr>
              <w:spacing w:before="60" w:after="60"/>
              <w:rPr>
                <w:color w:val="000000" w:themeColor="text1"/>
              </w:rPr>
            </w:pPr>
            <w:r>
              <w:rPr>
                <w:color w:val="000000" w:themeColor="text1"/>
              </w:rPr>
              <w:t>Begründung der Fachseite:</w:t>
            </w:r>
          </w:p>
        </w:tc>
      </w:tr>
    </w:tbl>
    <w:p w14:paraId="5BFD12EA" w14:textId="77777777" w:rsidR="00343230" w:rsidRPr="00CC02C2" w:rsidRDefault="00343230" w:rsidP="004C7D8E">
      <w:pPr>
        <w:suppressAutoHyphens/>
        <w:spacing w:after="240"/>
        <w:ind w:left="720"/>
        <w:rPr>
          <w:color w:val="000000" w:themeColor="text1"/>
        </w:rPr>
      </w:pPr>
    </w:p>
    <w:p w14:paraId="39182130" w14:textId="77777777" w:rsidR="004C7D8E" w:rsidRPr="0083049A" w:rsidRDefault="004C7D8E" w:rsidP="004C7D8E">
      <w:pPr>
        <w:pStyle w:val="Listenabsatz"/>
        <w:numPr>
          <w:ilvl w:val="0"/>
          <w:numId w:val="11"/>
        </w:numPr>
        <w:spacing w:after="0"/>
        <w:ind w:left="709" w:hanging="709"/>
      </w:pPr>
      <w:bookmarkStart w:id="181" w:name="A11a2"/>
      <w:bookmarkEnd w:id="181"/>
      <w:r>
        <w:t>Im Falle eines Serverraums MUSS IT- und Supportgeräte, die nicht oder nur selten von einer Person bedient werden müssen, mit einer Fernanzeige für Störungen ausgestattet werden.</w:t>
      </w:r>
    </w:p>
    <w:p w14:paraId="6DBE0068" w14:textId="77777777" w:rsidR="004C7D8E" w:rsidRDefault="004C7D8E" w:rsidP="004C7D8E">
      <w:pPr>
        <w:pStyle w:val="Listenabsatz"/>
        <w:spacing w:after="0"/>
      </w:pPr>
    </w:p>
    <w:p w14:paraId="2D228B0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13D092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95D791" w14:textId="729FF64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CFAA1C2" w14:textId="77777777" w:rsidTr="0094669D">
        <w:trPr>
          <w:trHeight w:val="205"/>
        </w:trPr>
        <w:tc>
          <w:tcPr>
            <w:tcW w:w="8356" w:type="dxa"/>
            <w:shd w:val="clear" w:color="auto" w:fill="D6E3BC" w:themeFill="accent3" w:themeFillTint="66"/>
          </w:tcPr>
          <w:p w14:paraId="387BB5CF" w14:textId="12EF1F27" w:rsidR="004C7D8E" w:rsidRPr="005B4E23" w:rsidRDefault="0082273C" w:rsidP="0094669D">
            <w:pPr>
              <w:suppressAutoHyphens/>
              <w:spacing w:before="120" w:after="120"/>
            </w:pPr>
            <w:r>
              <w:t xml:space="preserve">Umsetzung: JA / NEIN / TEILWEISE / ENTBEHRLICH </w:t>
            </w:r>
          </w:p>
        </w:tc>
      </w:tr>
      <w:tr w:rsidR="004C7D8E" w:rsidRPr="00CC02C2" w14:paraId="008D1A4A" w14:textId="77777777" w:rsidTr="0094669D">
        <w:tc>
          <w:tcPr>
            <w:tcW w:w="8356" w:type="dxa"/>
          </w:tcPr>
          <w:p w14:paraId="361C8E55" w14:textId="77777777" w:rsidR="004C7D8E" w:rsidRPr="00CC02C2" w:rsidRDefault="004C7D8E" w:rsidP="0094669D">
            <w:pPr>
              <w:suppressAutoHyphens/>
              <w:spacing w:before="120" w:after="120"/>
              <w:rPr>
                <w:color w:val="000000" w:themeColor="text1"/>
              </w:rPr>
            </w:pPr>
            <w:bookmarkStart w:id="182" w:name="A11u2"/>
            <w:bookmarkEnd w:id="182"/>
            <w:r>
              <w:rPr>
                <w:color w:val="000000" w:themeColor="text1"/>
              </w:rPr>
              <w:t>aktueller Umsetzungsstand</w:t>
            </w:r>
          </w:p>
        </w:tc>
      </w:tr>
    </w:tbl>
    <w:p w14:paraId="40364054"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431D4C6" w14:textId="77777777" w:rsidTr="0094669D">
        <w:tc>
          <w:tcPr>
            <w:tcW w:w="8340" w:type="dxa"/>
            <w:tcBorders>
              <w:bottom w:val="single" w:sz="4" w:space="0" w:color="auto"/>
            </w:tcBorders>
            <w:shd w:val="clear" w:color="auto" w:fill="C6D9F1" w:themeFill="text2" w:themeFillTint="33"/>
          </w:tcPr>
          <w:p w14:paraId="7C4EC03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FC95994" w14:textId="77777777" w:rsidTr="0094669D">
        <w:tc>
          <w:tcPr>
            <w:tcW w:w="8340" w:type="dxa"/>
            <w:shd w:val="clear" w:color="auto" w:fill="FFFFFF" w:themeFill="background1"/>
          </w:tcPr>
          <w:p w14:paraId="36BCB06F" w14:textId="77777777" w:rsidR="004C7D8E" w:rsidRDefault="004C7D8E" w:rsidP="0094669D">
            <w:pPr>
              <w:spacing w:before="60" w:after="60"/>
              <w:rPr>
                <w:color w:val="000000" w:themeColor="text1"/>
              </w:rPr>
            </w:pPr>
            <w:r>
              <w:rPr>
                <w:color w:val="000000" w:themeColor="text1"/>
              </w:rPr>
              <w:t>Begründung der Fachseite:</w:t>
            </w:r>
          </w:p>
        </w:tc>
      </w:tr>
    </w:tbl>
    <w:p w14:paraId="6A7E7900" w14:textId="77777777" w:rsidR="004C7D8E" w:rsidRPr="00CC02C2" w:rsidRDefault="004C7D8E" w:rsidP="004C7D8E">
      <w:pPr>
        <w:suppressAutoHyphens/>
        <w:spacing w:after="240"/>
        <w:ind w:left="720"/>
        <w:rPr>
          <w:color w:val="000000" w:themeColor="text1"/>
        </w:rPr>
      </w:pPr>
    </w:p>
    <w:p w14:paraId="10F4E71E" w14:textId="77777777" w:rsidR="004C7D8E" w:rsidRPr="0083049A" w:rsidRDefault="004C7D8E" w:rsidP="004C7D8E">
      <w:pPr>
        <w:pStyle w:val="Listenabsatz"/>
        <w:numPr>
          <w:ilvl w:val="0"/>
          <w:numId w:val="11"/>
        </w:numPr>
        <w:spacing w:after="0"/>
        <w:ind w:left="709" w:hanging="709"/>
      </w:pPr>
      <w:bookmarkStart w:id="183" w:name="A11a3"/>
      <w:bookmarkEnd w:id="183"/>
      <w:r>
        <w:t>Die verantwortlichen Mitarbeiter MÜSSEN zeitnah alarmiert werden.</w:t>
      </w:r>
    </w:p>
    <w:p w14:paraId="1E5335E1" w14:textId="77777777" w:rsidR="004C7D8E" w:rsidRDefault="004C7D8E" w:rsidP="004C7D8E">
      <w:pPr>
        <w:pStyle w:val="Listenabsatz"/>
        <w:spacing w:after="0"/>
      </w:pPr>
    </w:p>
    <w:p w14:paraId="7946B341"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857BF7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5A40C8" w14:textId="2617D9D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BC01D49" w14:textId="77777777" w:rsidTr="0094669D">
        <w:trPr>
          <w:trHeight w:val="205"/>
        </w:trPr>
        <w:tc>
          <w:tcPr>
            <w:tcW w:w="8356" w:type="dxa"/>
            <w:shd w:val="clear" w:color="auto" w:fill="D6E3BC" w:themeFill="accent3" w:themeFillTint="66"/>
          </w:tcPr>
          <w:p w14:paraId="267403BC" w14:textId="3CCCC318" w:rsidR="004C7D8E" w:rsidRPr="005B4E23" w:rsidRDefault="0082273C" w:rsidP="0094669D">
            <w:pPr>
              <w:suppressAutoHyphens/>
              <w:spacing w:before="120" w:after="120"/>
            </w:pPr>
            <w:r>
              <w:t xml:space="preserve">Umsetzung: JA / NEIN / TEILWEISE / ENTBEHRLICH </w:t>
            </w:r>
          </w:p>
        </w:tc>
      </w:tr>
      <w:tr w:rsidR="004C7D8E" w:rsidRPr="00CC02C2" w14:paraId="6DD81822" w14:textId="77777777" w:rsidTr="0094669D">
        <w:tc>
          <w:tcPr>
            <w:tcW w:w="8356" w:type="dxa"/>
          </w:tcPr>
          <w:p w14:paraId="24305921" w14:textId="77777777" w:rsidR="004C7D8E" w:rsidRPr="00CC02C2" w:rsidRDefault="004C7D8E" w:rsidP="0094669D">
            <w:pPr>
              <w:suppressAutoHyphens/>
              <w:spacing w:before="120" w:after="120"/>
              <w:rPr>
                <w:color w:val="000000" w:themeColor="text1"/>
              </w:rPr>
            </w:pPr>
            <w:bookmarkStart w:id="184" w:name="A11u3"/>
            <w:bookmarkEnd w:id="184"/>
            <w:r>
              <w:rPr>
                <w:color w:val="000000" w:themeColor="text1"/>
              </w:rPr>
              <w:t>aktueller Umsetzungsstand</w:t>
            </w:r>
          </w:p>
        </w:tc>
      </w:tr>
    </w:tbl>
    <w:p w14:paraId="1622C5B1"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538E7F6" w14:textId="77777777" w:rsidTr="0094669D">
        <w:tc>
          <w:tcPr>
            <w:tcW w:w="8340" w:type="dxa"/>
            <w:tcBorders>
              <w:bottom w:val="single" w:sz="4" w:space="0" w:color="auto"/>
            </w:tcBorders>
            <w:shd w:val="clear" w:color="auto" w:fill="C6D9F1" w:themeFill="text2" w:themeFillTint="33"/>
          </w:tcPr>
          <w:p w14:paraId="4F06DC29"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2E85888" w14:textId="77777777" w:rsidTr="0094669D">
        <w:tc>
          <w:tcPr>
            <w:tcW w:w="8340" w:type="dxa"/>
            <w:shd w:val="clear" w:color="auto" w:fill="FFFFFF" w:themeFill="background1"/>
          </w:tcPr>
          <w:p w14:paraId="0327A4C2" w14:textId="77777777" w:rsidR="004C7D8E" w:rsidRDefault="004C7D8E" w:rsidP="0094669D">
            <w:pPr>
              <w:spacing w:before="60" w:after="60"/>
              <w:rPr>
                <w:color w:val="000000" w:themeColor="text1"/>
              </w:rPr>
            </w:pPr>
            <w:r>
              <w:rPr>
                <w:color w:val="000000" w:themeColor="text1"/>
              </w:rPr>
              <w:t>Begründung der Fachseite:</w:t>
            </w:r>
          </w:p>
        </w:tc>
      </w:tr>
    </w:tbl>
    <w:p w14:paraId="346C3E7B" w14:textId="235BC9FB" w:rsidR="00D54F85" w:rsidRDefault="00D54F85" w:rsidP="00D54F85">
      <w:pPr>
        <w:pStyle w:val="Aufzhlungeinfach"/>
        <w:numPr>
          <w:ilvl w:val="0"/>
          <w:numId w:val="0"/>
        </w:numPr>
        <w:spacing w:before="480" w:after="0" w:line="240" w:lineRule="auto"/>
        <w:ind w:left="714" w:hanging="357"/>
      </w:pPr>
    </w:p>
    <w:p w14:paraId="37A5D378" w14:textId="6D1DEFDE" w:rsidR="00D54F85" w:rsidRDefault="00D54F85" w:rsidP="00D54F85">
      <w:pPr>
        <w:pStyle w:val="berschrift2"/>
      </w:pPr>
      <w:bookmarkStart w:id="185" w:name="_Toc92289274"/>
      <w:r>
        <w:t>Einsatz einer Brandfrüherkennung</w:t>
      </w:r>
      <w:r>
        <w:t xml:space="preserve"> </w:t>
      </w:r>
      <w:r>
        <w:t>(B) [A1</w:t>
      </w:r>
      <w:r>
        <w:t>7</w:t>
      </w:r>
      <w:r>
        <w:t>]</w:t>
      </w:r>
      <w:bookmarkEnd w:id="185"/>
    </w:p>
    <w:p w14:paraId="6FAE73D0" w14:textId="77777777" w:rsidR="00D54F85" w:rsidRPr="00CC02C2" w:rsidRDefault="00D54F85" w:rsidP="00D54F85">
      <w:pPr>
        <w:suppressAutoHyphens/>
        <w:spacing w:after="240"/>
        <w:ind w:left="720"/>
        <w:rPr>
          <w:color w:val="000000" w:themeColor="text1"/>
        </w:rPr>
      </w:pPr>
    </w:p>
    <w:p w14:paraId="4FE1A1AD" w14:textId="6B8B583C" w:rsidR="00D54F85" w:rsidRDefault="00D54F85" w:rsidP="00667506">
      <w:pPr>
        <w:pStyle w:val="Listenabsatz"/>
        <w:numPr>
          <w:ilvl w:val="0"/>
          <w:numId w:val="11"/>
        </w:numPr>
        <w:spacing w:after="0"/>
        <w:ind w:left="709" w:hanging="709"/>
      </w:pPr>
      <w:r>
        <w:t xml:space="preserve">Ein Rechenzentrum MUSS mit einer Brandfrüherkennungsanlage ausgestattet </w:t>
      </w:r>
      <w:r>
        <w:br/>
      </w:r>
      <w:r>
        <w:t>werden</w:t>
      </w:r>
      <w:r>
        <w:t>.</w:t>
      </w:r>
    </w:p>
    <w:p w14:paraId="2B93EE1B" w14:textId="77777777" w:rsidR="00D54F85" w:rsidRDefault="00D54F85" w:rsidP="00D54F85">
      <w:pPr>
        <w:pStyle w:val="Listenabsatz"/>
        <w:spacing w:after="0"/>
      </w:pPr>
    </w:p>
    <w:p w14:paraId="1E043A53" w14:textId="77777777" w:rsidR="00D54F85" w:rsidRDefault="00D54F85" w:rsidP="00D54F85">
      <w:pPr>
        <w:pStyle w:val="Listenabsatz"/>
        <w:spacing w:after="240"/>
        <w:rPr>
          <w:color w:val="FF0000"/>
        </w:rPr>
      </w:pPr>
      <w:r w:rsidRPr="001568BD">
        <w:rPr>
          <w:color w:val="FF0000"/>
        </w:rPr>
        <w:t xml:space="preserve">Hier steht Ihre Konkretisierung des BSI-Textes der Anforderungen unter </w:t>
      </w:r>
    </w:p>
    <w:p w14:paraId="233E38C7" w14:textId="77777777" w:rsidR="00D54F85" w:rsidRDefault="00D54F85" w:rsidP="00D54F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14EDBB" w14:textId="1AA4EE4E" w:rsidR="00D54F85" w:rsidRPr="001F352F" w:rsidRDefault="00D54F85" w:rsidP="00D54F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54F85" w:rsidRPr="005B4E23" w14:paraId="6A823842" w14:textId="77777777" w:rsidTr="0094669D">
        <w:trPr>
          <w:trHeight w:val="205"/>
        </w:trPr>
        <w:tc>
          <w:tcPr>
            <w:tcW w:w="8356" w:type="dxa"/>
            <w:shd w:val="clear" w:color="auto" w:fill="D6E3BC" w:themeFill="accent3" w:themeFillTint="66"/>
          </w:tcPr>
          <w:p w14:paraId="2EF0E4B1" w14:textId="44B2DC6B" w:rsidR="00D54F85" w:rsidRPr="005B4E23" w:rsidRDefault="0082273C" w:rsidP="0094669D">
            <w:pPr>
              <w:suppressAutoHyphens/>
              <w:spacing w:before="120" w:after="120"/>
            </w:pPr>
            <w:r>
              <w:t xml:space="preserve">Umsetzung: JA / NEIN / TEILWEISE / ENTBEHRLICH </w:t>
            </w:r>
          </w:p>
        </w:tc>
      </w:tr>
      <w:tr w:rsidR="00D54F85" w:rsidRPr="00CC02C2" w14:paraId="628AD120" w14:textId="77777777" w:rsidTr="0094669D">
        <w:tc>
          <w:tcPr>
            <w:tcW w:w="8356" w:type="dxa"/>
          </w:tcPr>
          <w:p w14:paraId="20B533A4" w14:textId="77777777" w:rsidR="00D54F85" w:rsidRPr="00CC02C2" w:rsidRDefault="00D54F85" w:rsidP="0094669D">
            <w:pPr>
              <w:suppressAutoHyphens/>
              <w:spacing w:before="120" w:after="120"/>
              <w:rPr>
                <w:color w:val="000000" w:themeColor="text1"/>
              </w:rPr>
            </w:pPr>
            <w:r>
              <w:rPr>
                <w:color w:val="000000" w:themeColor="text1"/>
              </w:rPr>
              <w:t>aktueller Umsetzungsstand</w:t>
            </w:r>
          </w:p>
        </w:tc>
      </w:tr>
    </w:tbl>
    <w:p w14:paraId="02859B76" w14:textId="77777777" w:rsidR="00D54F85" w:rsidRDefault="00D54F85" w:rsidP="00D54F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54F85" w14:paraId="38A10A31" w14:textId="77777777" w:rsidTr="0094669D">
        <w:tc>
          <w:tcPr>
            <w:tcW w:w="8340" w:type="dxa"/>
            <w:tcBorders>
              <w:bottom w:val="single" w:sz="4" w:space="0" w:color="auto"/>
            </w:tcBorders>
            <w:shd w:val="clear" w:color="auto" w:fill="C6D9F1" w:themeFill="text2" w:themeFillTint="33"/>
          </w:tcPr>
          <w:p w14:paraId="5AA9A162" w14:textId="77777777" w:rsidR="00D54F85" w:rsidRDefault="00D54F85" w:rsidP="0094669D">
            <w:pPr>
              <w:spacing w:before="60" w:after="60"/>
              <w:rPr>
                <w:color w:val="000000" w:themeColor="text1"/>
              </w:rPr>
            </w:pPr>
            <w:r>
              <w:rPr>
                <w:color w:val="000000" w:themeColor="text1"/>
              </w:rPr>
              <w:t>Einspruch - diese Anforderung soll nicht aufgenommen werden!</w:t>
            </w:r>
          </w:p>
        </w:tc>
      </w:tr>
      <w:tr w:rsidR="00D54F85" w14:paraId="3E862F6D" w14:textId="77777777" w:rsidTr="0094669D">
        <w:tc>
          <w:tcPr>
            <w:tcW w:w="8340" w:type="dxa"/>
            <w:shd w:val="clear" w:color="auto" w:fill="FFFFFF" w:themeFill="background1"/>
          </w:tcPr>
          <w:p w14:paraId="1510BF43" w14:textId="77777777" w:rsidR="00D54F85" w:rsidRDefault="00D54F85" w:rsidP="0094669D">
            <w:pPr>
              <w:spacing w:before="60" w:after="60"/>
              <w:rPr>
                <w:color w:val="000000" w:themeColor="text1"/>
              </w:rPr>
            </w:pPr>
            <w:r>
              <w:rPr>
                <w:color w:val="000000" w:themeColor="text1"/>
              </w:rPr>
              <w:t>Begründung der Fachseite:</w:t>
            </w:r>
          </w:p>
        </w:tc>
      </w:tr>
    </w:tbl>
    <w:p w14:paraId="3CD64A61" w14:textId="6C33CE43" w:rsidR="00D54F85" w:rsidRDefault="00D54F85" w:rsidP="00D54F85">
      <w:pPr>
        <w:suppressAutoHyphens/>
        <w:spacing w:after="240"/>
        <w:ind w:left="720"/>
        <w:rPr>
          <w:color w:val="000000" w:themeColor="text1"/>
        </w:rPr>
      </w:pPr>
    </w:p>
    <w:p w14:paraId="16E154B2" w14:textId="39DFA240" w:rsidR="00D54F85" w:rsidRPr="00D54F85" w:rsidRDefault="00D54F85" w:rsidP="00273D4C">
      <w:pPr>
        <w:pStyle w:val="Listenabsatz"/>
        <w:numPr>
          <w:ilvl w:val="0"/>
          <w:numId w:val="11"/>
        </w:numPr>
        <w:spacing w:after="240"/>
        <w:ind w:left="709" w:hanging="709"/>
        <w:rPr>
          <w:color w:val="FF0000"/>
        </w:rPr>
      </w:pPr>
      <w:r>
        <w:t xml:space="preserve">Ein Serverraum </w:t>
      </w:r>
      <w:r w:rsidR="00D06C27">
        <w:t>MUSS</w:t>
      </w:r>
      <w:r>
        <w:t xml:space="preserve"> mit einer Brandfrüherkennungsanlage ausgestattet </w:t>
      </w:r>
      <w:r>
        <w:br/>
      </w:r>
      <w:r>
        <w:t xml:space="preserve">werden. </w:t>
      </w:r>
    </w:p>
    <w:p w14:paraId="28B86B7E" w14:textId="77777777" w:rsidR="00D54F85" w:rsidRDefault="00D54F85" w:rsidP="00D54F85">
      <w:pPr>
        <w:pStyle w:val="Listenabsatz"/>
        <w:spacing w:after="240"/>
      </w:pPr>
    </w:p>
    <w:p w14:paraId="76A4EEBD" w14:textId="4874178E" w:rsidR="00D54F85" w:rsidRPr="00D54F85" w:rsidRDefault="00D54F85" w:rsidP="00D54F85">
      <w:pPr>
        <w:pStyle w:val="Listenabsatz"/>
        <w:spacing w:after="240"/>
        <w:rPr>
          <w:color w:val="FF0000"/>
        </w:rPr>
      </w:pPr>
      <w:r w:rsidRPr="00D54F85">
        <w:rPr>
          <w:color w:val="FF0000"/>
        </w:rPr>
        <w:t xml:space="preserve">Hier steht Ihre Konkretisierung des BSI-Textes der Anforderungen unter </w:t>
      </w:r>
    </w:p>
    <w:p w14:paraId="3067B5FB" w14:textId="77777777" w:rsidR="00D54F85" w:rsidRDefault="00D54F85" w:rsidP="00D54F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BD38A0" w14:textId="5727A19B" w:rsidR="00D54F85" w:rsidRPr="001F352F" w:rsidRDefault="00D54F85" w:rsidP="00D54F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54F85" w:rsidRPr="005B4E23" w14:paraId="766F46B5" w14:textId="77777777" w:rsidTr="0094669D">
        <w:trPr>
          <w:trHeight w:val="205"/>
        </w:trPr>
        <w:tc>
          <w:tcPr>
            <w:tcW w:w="8356" w:type="dxa"/>
            <w:shd w:val="clear" w:color="auto" w:fill="D6E3BC" w:themeFill="accent3" w:themeFillTint="66"/>
          </w:tcPr>
          <w:p w14:paraId="17320ED2" w14:textId="5DA2BE15" w:rsidR="00D54F85" w:rsidRPr="005B4E23" w:rsidRDefault="0082273C" w:rsidP="0094669D">
            <w:pPr>
              <w:suppressAutoHyphens/>
              <w:spacing w:before="120" w:after="120"/>
            </w:pPr>
            <w:r>
              <w:t xml:space="preserve">Umsetzung: JA / NEIN / TEILWEISE / ENTBEHRLICH </w:t>
            </w:r>
          </w:p>
        </w:tc>
      </w:tr>
      <w:tr w:rsidR="00D54F85" w:rsidRPr="00CC02C2" w14:paraId="4A20308C" w14:textId="77777777" w:rsidTr="0094669D">
        <w:tc>
          <w:tcPr>
            <w:tcW w:w="8356" w:type="dxa"/>
          </w:tcPr>
          <w:p w14:paraId="25F88557" w14:textId="77777777" w:rsidR="00D54F85" w:rsidRPr="00CC02C2" w:rsidRDefault="00D54F85" w:rsidP="0094669D">
            <w:pPr>
              <w:suppressAutoHyphens/>
              <w:spacing w:before="120" w:after="120"/>
              <w:rPr>
                <w:color w:val="000000" w:themeColor="text1"/>
              </w:rPr>
            </w:pPr>
            <w:r>
              <w:rPr>
                <w:color w:val="000000" w:themeColor="text1"/>
              </w:rPr>
              <w:t>aktueller Umsetzungsstand</w:t>
            </w:r>
          </w:p>
        </w:tc>
      </w:tr>
    </w:tbl>
    <w:p w14:paraId="4FF351CF" w14:textId="77777777" w:rsidR="00D54F85" w:rsidRDefault="00D54F85" w:rsidP="00D54F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54F85" w14:paraId="583D0748" w14:textId="77777777" w:rsidTr="0094669D">
        <w:tc>
          <w:tcPr>
            <w:tcW w:w="8340" w:type="dxa"/>
            <w:tcBorders>
              <w:bottom w:val="single" w:sz="4" w:space="0" w:color="auto"/>
            </w:tcBorders>
            <w:shd w:val="clear" w:color="auto" w:fill="C6D9F1" w:themeFill="text2" w:themeFillTint="33"/>
          </w:tcPr>
          <w:p w14:paraId="44966211" w14:textId="77777777" w:rsidR="00D54F85" w:rsidRDefault="00D54F85" w:rsidP="0094669D">
            <w:pPr>
              <w:spacing w:before="60" w:after="60"/>
              <w:rPr>
                <w:color w:val="000000" w:themeColor="text1"/>
              </w:rPr>
            </w:pPr>
            <w:r>
              <w:rPr>
                <w:color w:val="000000" w:themeColor="text1"/>
              </w:rPr>
              <w:t>Einspruch - diese Anforderung soll nicht aufgenommen werden!</w:t>
            </w:r>
          </w:p>
        </w:tc>
      </w:tr>
      <w:tr w:rsidR="00D54F85" w14:paraId="0666A36A" w14:textId="77777777" w:rsidTr="0094669D">
        <w:tc>
          <w:tcPr>
            <w:tcW w:w="8340" w:type="dxa"/>
            <w:shd w:val="clear" w:color="auto" w:fill="FFFFFF" w:themeFill="background1"/>
          </w:tcPr>
          <w:p w14:paraId="384D3E95" w14:textId="77777777" w:rsidR="00D54F85" w:rsidRDefault="00D54F85" w:rsidP="0094669D">
            <w:pPr>
              <w:spacing w:before="60" w:after="60"/>
              <w:rPr>
                <w:color w:val="000000" w:themeColor="text1"/>
              </w:rPr>
            </w:pPr>
            <w:r>
              <w:rPr>
                <w:color w:val="000000" w:themeColor="text1"/>
              </w:rPr>
              <w:t>Begründung der Fachseite:</w:t>
            </w:r>
          </w:p>
        </w:tc>
      </w:tr>
    </w:tbl>
    <w:p w14:paraId="40C0F3B8" w14:textId="77777777" w:rsidR="00D54F85" w:rsidRDefault="00D54F85" w:rsidP="00D54F85">
      <w:pPr>
        <w:suppressAutoHyphens/>
        <w:spacing w:after="240"/>
        <w:ind w:left="720"/>
        <w:rPr>
          <w:color w:val="000000" w:themeColor="text1"/>
        </w:rPr>
      </w:pPr>
    </w:p>
    <w:p w14:paraId="11D525F7" w14:textId="6D06ECFD" w:rsidR="00D54F85" w:rsidRDefault="005951FE" w:rsidP="00B82175">
      <w:pPr>
        <w:pStyle w:val="Listenabsatz"/>
        <w:numPr>
          <w:ilvl w:val="0"/>
          <w:numId w:val="11"/>
        </w:numPr>
        <w:spacing w:after="240"/>
        <w:ind w:left="709" w:hanging="709"/>
      </w:pPr>
      <w:r>
        <w:t xml:space="preserve">Die Meldungen der Brandfrüherkennung MÜSSEN an eine ständig besetzte Stelle geleitet werden, die eine Kontrolle und Schutzreaktion innerhalb von maximal 3 Minuten veranlassen kann. </w:t>
      </w:r>
    </w:p>
    <w:p w14:paraId="3DBE9421" w14:textId="77777777" w:rsidR="005951FE" w:rsidRDefault="005951FE" w:rsidP="005951FE">
      <w:pPr>
        <w:pStyle w:val="Listenabsatz"/>
        <w:spacing w:after="240"/>
      </w:pPr>
    </w:p>
    <w:p w14:paraId="391E1FE4" w14:textId="77777777" w:rsidR="00D54F85" w:rsidRPr="00D54F85" w:rsidRDefault="00D54F85" w:rsidP="00D54F85">
      <w:pPr>
        <w:pStyle w:val="Listenabsatz"/>
        <w:spacing w:after="240"/>
        <w:rPr>
          <w:color w:val="FF0000"/>
        </w:rPr>
      </w:pPr>
      <w:r w:rsidRPr="00D54F85">
        <w:rPr>
          <w:color w:val="FF0000"/>
        </w:rPr>
        <w:t xml:space="preserve">Hier steht Ihre Konkretisierung des BSI-Textes der Anforderungen unter </w:t>
      </w:r>
    </w:p>
    <w:p w14:paraId="53BA3948" w14:textId="77777777" w:rsidR="00D54F85" w:rsidRDefault="00D54F85" w:rsidP="00D54F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3455A0" w14:textId="248FC8E8" w:rsidR="00D54F85" w:rsidRPr="001F352F" w:rsidRDefault="00D54F85" w:rsidP="00D54F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54F85" w:rsidRPr="005B4E23" w14:paraId="1D831303" w14:textId="77777777" w:rsidTr="0094669D">
        <w:trPr>
          <w:trHeight w:val="205"/>
        </w:trPr>
        <w:tc>
          <w:tcPr>
            <w:tcW w:w="8356" w:type="dxa"/>
            <w:shd w:val="clear" w:color="auto" w:fill="D6E3BC" w:themeFill="accent3" w:themeFillTint="66"/>
          </w:tcPr>
          <w:p w14:paraId="34C5A621" w14:textId="3FD7FB9B" w:rsidR="00D54F85" w:rsidRPr="005B4E23" w:rsidRDefault="0082273C" w:rsidP="0094669D">
            <w:pPr>
              <w:suppressAutoHyphens/>
              <w:spacing w:before="120" w:after="120"/>
            </w:pPr>
            <w:r>
              <w:t xml:space="preserve">Umsetzung: JA / NEIN / TEILWEISE / ENTBEHRLICH </w:t>
            </w:r>
          </w:p>
        </w:tc>
      </w:tr>
      <w:tr w:rsidR="00D54F85" w:rsidRPr="00CC02C2" w14:paraId="01F9B448" w14:textId="77777777" w:rsidTr="0094669D">
        <w:tc>
          <w:tcPr>
            <w:tcW w:w="8356" w:type="dxa"/>
          </w:tcPr>
          <w:p w14:paraId="487D1775" w14:textId="77777777" w:rsidR="00D54F85" w:rsidRPr="00CC02C2" w:rsidRDefault="00D54F85" w:rsidP="0094669D">
            <w:pPr>
              <w:suppressAutoHyphens/>
              <w:spacing w:before="120" w:after="120"/>
              <w:rPr>
                <w:color w:val="000000" w:themeColor="text1"/>
              </w:rPr>
            </w:pPr>
            <w:r>
              <w:rPr>
                <w:color w:val="000000" w:themeColor="text1"/>
              </w:rPr>
              <w:t>aktueller Umsetzungsstand</w:t>
            </w:r>
          </w:p>
        </w:tc>
      </w:tr>
    </w:tbl>
    <w:p w14:paraId="6385DA4A" w14:textId="2EF35160" w:rsidR="00D54F85" w:rsidRDefault="00D54F85" w:rsidP="00D54F85">
      <w:pPr>
        <w:suppressAutoHyphens/>
        <w:spacing w:after="0" w:line="240" w:lineRule="auto"/>
        <w:ind w:left="720"/>
        <w:rPr>
          <w:color w:val="000000" w:themeColor="text1"/>
        </w:rPr>
      </w:pPr>
    </w:p>
    <w:p w14:paraId="4785ACDC" w14:textId="17411195" w:rsidR="00044A38" w:rsidRDefault="00044A38" w:rsidP="00D54F85">
      <w:pPr>
        <w:suppressAutoHyphens/>
        <w:spacing w:after="0" w:line="240" w:lineRule="auto"/>
        <w:ind w:left="720"/>
        <w:rPr>
          <w:color w:val="000000" w:themeColor="text1"/>
        </w:rPr>
      </w:pPr>
    </w:p>
    <w:p w14:paraId="364C40E5" w14:textId="77777777" w:rsidR="00044A38" w:rsidRDefault="00044A38" w:rsidP="00D54F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54F85" w14:paraId="1C70DCCA" w14:textId="77777777" w:rsidTr="0094669D">
        <w:tc>
          <w:tcPr>
            <w:tcW w:w="8340" w:type="dxa"/>
            <w:tcBorders>
              <w:bottom w:val="single" w:sz="4" w:space="0" w:color="auto"/>
            </w:tcBorders>
            <w:shd w:val="clear" w:color="auto" w:fill="C6D9F1" w:themeFill="text2" w:themeFillTint="33"/>
          </w:tcPr>
          <w:p w14:paraId="21142234" w14:textId="77777777" w:rsidR="00D54F85" w:rsidRDefault="00D54F85" w:rsidP="0094669D">
            <w:pPr>
              <w:spacing w:before="60" w:after="60"/>
              <w:rPr>
                <w:color w:val="000000" w:themeColor="text1"/>
              </w:rPr>
            </w:pPr>
            <w:r>
              <w:rPr>
                <w:color w:val="000000" w:themeColor="text1"/>
              </w:rPr>
              <w:t>Einspruch - diese Anforderung soll nicht aufgenommen werden!</w:t>
            </w:r>
          </w:p>
        </w:tc>
      </w:tr>
      <w:tr w:rsidR="00D54F85" w14:paraId="28883C3B" w14:textId="77777777" w:rsidTr="0094669D">
        <w:tc>
          <w:tcPr>
            <w:tcW w:w="8340" w:type="dxa"/>
            <w:shd w:val="clear" w:color="auto" w:fill="FFFFFF" w:themeFill="background1"/>
          </w:tcPr>
          <w:p w14:paraId="30D2F831" w14:textId="77777777" w:rsidR="00D54F85" w:rsidRDefault="00D54F85" w:rsidP="0094669D">
            <w:pPr>
              <w:spacing w:before="60" w:after="60"/>
              <w:rPr>
                <w:color w:val="000000" w:themeColor="text1"/>
              </w:rPr>
            </w:pPr>
            <w:r>
              <w:rPr>
                <w:color w:val="000000" w:themeColor="text1"/>
              </w:rPr>
              <w:t>Begründung der Fachseite:</w:t>
            </w:r>
          </w:p>
        </w:tc>
      </w:tr>
    </w:tbl>
    <w:p w14:paraId="2E25A403" w14:textId="77777777" w:rsidR="00D54F85" w:rsidRDefault="00D54F85" w:rsidP="005951FE">
      <w:pPr>
        <w:suppressAutoHyphens/>
        <w:spacing w:after="240"/>
        <w:rPr>
          <w:color w:val="000000" w:themeColor="text1"/>
        </w:rPr>
      </w:pPr>
    </w:p>
    <w:p w14:paraId="46A1C228" w14:textId="58F5D21B" w:rsidR="00D54F85" w:rsidRDefault="005951FE" w:rsidP="00F45AA2">
      <w:pPr>
        <w:pStyle w:val="Listenabsatz"/>
        <w:numPr>
          <w:ilvl w:val="0"/>
          <w:numId w:val="11"/>
        </w:numPr>
        <w:spacing w:after="240"/>
        <w:ind w:left="709" w:hanging="709"/>
      </w:pPr>
      <w:r>
        <w:t xml:space="preserve">Alternativ MUSS eine automatische Schutzreaktion erfolgen. </w:t>
      </w:r>
    </w:p>
    <w:p w14:paraId="698A3B09" w14:textId="77777777" w:rsidR="00043ADC" w:rsidRDefault="00043ADC" w:rsidP="00043ADC">
      <w:pPr>
        <w:pStyle w:val="Listenabsatz"/>
        <w:spacing w:after="240"/>
      </w:pPr>
    </w:p>
    <w:p w14:paraId="46A241E3" w14:textId="77777777" w:rsidR="00D54F85" w:rsidRPr="00D54F85" w:rsidRDefault="00D54F85" w:rsidP="00D54F85">
      <w:pPr>
        <w:pStyle w:val="Listenabsatz"/>
        <w:spacing w:after="240"/>
        <w:rPr>
          <w:color w:val="FF0000"/>
        </w:rPr>
      </w:pPr>
      <w:r w:rsidRPr="00D54F85">
        <w:rPr>
          <w:color w:val="FF0000"/>
        </w:rPr>
        <w:t xml:space="preserve">Hier steht Ihre Konkretisierung des BSI-Textes der Anforderungen unter </w:t>
      </w:r>
    </w:p>
    <w:p w14:paraId="59C674A2" w14:textId="77777777" w:rsidR="00D54F85" w:rsidRDefault="00D54F85" w:rsidP="00D54F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755C85" w14:textId="1B4A9F64" w:rsidR="00D54F85" w:rsidRPr="001F352F" w:rsidRDefault="00D54F85" w:rsidP="00D54F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54F85" w:rsidRPr="005B4E23" w14:paraId="4B24B214" w14:textId="77777777" w:rsidTr="0094669D">
        <w:trPr>
          <w:trHeight w:val="205"/>
        </w:trPr>
        <w:tc>
          <w:tcPr>
            <w:tcW w:w="8356" w:type="dxa"/>
            <w:shd w:val="clear" w:color="auto" w:fill="D6E3BC" w:themeFill="accent3" w:themeFillTint="66"/>
          </w:tcPr>
          <w:p w14:paraId="0A6B22DA" w14:textId="2D2E0D49" w:rsidR="00D54F85" w:rsidRPr="005B4E23" w:rsidRDefault="0082273C" w:rsidP="0094669D">
            <w:pPr>
              <w:suppressAutoHyphens/>
              <w:spacing w:before="120" w:after="120"/>
            </w:pPr>
            <w:r>
              <w:t xml:space="preserve">Umsetzung: JA / NEIN / TEILWEISE / ENTBEHRLICH </w:t>
            </w:r>
          </w:p>
        </w:tc>
      </w:tr>
      <w:tr w:rsidR="00D54F85" w:rsidRPr="00CC02C2" w14:paraId="2E20218B" w14:textId="77777777" w:rsidTr="0094669D">
        <w:tc>
          <w:tcPr>
            <w:tcW w:w="8356" w:type="dxa"/>
          </w:tcPr>
          <w:p w14:paraId="59D07B89" w14:textId="77777777" w:rsidR="00D54F85" w:rsidRPr="00CC02C2" w:rsidRDefault="00D54F85" w:rsidP="0094669D">
            <w:pPr>
              <w:suppressAutoHyphens/>
              <w:spacing w:before="120" w:after="120"/>
              <w:rPr>
                <w:color w:val="000000" w:themeColor="text1"/>
              </w:rPr>
            </w:pPr>
            <w:r>
              <w:rPr>
                <w:color w:val="000000" w:themeColor="text1"/>
              </w:rPr>
              <w:t>aktueller Umsetzungsstand</w:t>
            </w:r>
          </w:p>
        </w:tc>
      </w:tr>
    </w:tbl>
    <w:p w14:paraId="21B3A51E" w14:textId="77777777" w:rsidR="00D54F85" w:rsidRDefault="00D54F85" w:rsidP="00D54F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54F85" w14:paraId="33BA3C79" w14:textId="77777777" w:rsidTr="0094669D">
        <w:tc>
          <w:tcPr>
            <w:tcW w:w="8340" w:type="dxa"/>
            <w:tcBorders>
              <w:bottom w:val="single" w:sz="4" w:space="0" w:color="auto"/>
            </w:tcBorders>
            <w:shd w:val="clear" w:color="auto" w:fill="C6D9F1" w:themeFill="text2" w:themeFillTint="33"/>
          </w:tcPr>
          <w:p w14:paraId="03D23EA7" w14:textId="77777777" w:rsidR="00D54F85" w:rsidRDefault="00D54F85" w:rsidP="0094669D">
            <w:pPr>
              <w:spacing w:before="60" w:after="60"/>
              <w:rPr>
                <w:color w:val="000000" w:themeColor="text1"/>
              </w:rPr>
            </w:pPr>
            <w:r>
              <w:rPr>
                <w:color w:val="000000" w:themeColor="text1"/>
              </w:rPr>
              <w:t>Einspruch - diese Anforderung soll nicht aufgenommen werden!</w:t>
            </w:r>
          </w:p>
        </w:tc>
      </w:tr>
      <w:tr w:rsidR="00D54F85" w14:paraId="6D8CF648" w14:textId="77777777" w:rsidTr="0094669D">
        <w:tc>
          <w:tcPr>
            <w:tcW w:w="8340" w:type="dxa"/>
            <w:shd w:val="clear" w:color="auto" w:fill="FFFFFF" w:themeFill="background1"/>
          </w:tcPr>
          <w:p w14:paraId="0AAEC374" w14:textId="77777777" w:rsidR="00D54F85" w:rsidRDefault="00D54F85" w:rsidP="0094669D">
            <w:pPr>
              <w:spacing w:before="60" w:after="60"/>
              <w:rPr>
                <w:color w:val="000000" w:themeColor="text1"/>
              </w:rPr>
            </w:pPr>
            <w:r>
              <w:rPr>
                <w:color w:val="000000" w:themeColor="text1"/>
              </w:rPr>
              <w:t>Begründung der Fachseite:</w:t>
            </w:r>
          </w:p>
        </w:tc>
      </w:tr>
    </w:tbl>
    <w:p w14:paraId="4B5C0384" w14:textId="77777777" w:rsidR="00D54F85" w:rsidRDefault="00D54F85" w:rsidP="00043ADC">
      <w:pPr>
        <w:suppressAutoHyphens/>
        <w:spacing w:after="240"/>
        <w:rPr>
          <w:color w:val="000000" w:themeColor="text1"/>
        </w:rPr>
      </w:pPr>
    </w:p>
    <w:p w14:paraId="23FFC0F6" w14:textId="00E5727A" w:rsidR="00D54F85" w:rsidRPr="00043ADC" w:rsidRDefault="00043ADC" w:rsidP="00043ADC">
      <w:pPr>
        <w:pStyle w:val="Listenabsatz"/>
        <w:numPr>
          <w:ilvl w:val="0"/>
          <w:numId w:val="11"/>
        </w:numPr>
        <w:spacing w:after="240"/>
        <w:ind w:left="709" w:hanging="709"/>
        <w:rPr>
          <w:color w:val="FF0000"/>
        </w:rPr>
      </w:pPr>
      <w:r>
        <w:t>Um ein ausgewogenes Verhältnis zwischen Brandschutz und Verfügbarkeit zu erreichen, MUSS sichergestellt werden, dass sich einander Redundanz gebende Einrichtungen nicht gemeinsam im Wirkungsbereich der gleichen Spannungsfreischaltung befinden.</w:t>
      </w:r>
    </w:p>
    <w:p w14:paraId="259A6753" w14:textId="77777777" w:rsidR="00D54F85" w:rsidRDefault="00D54F85" w:rsidP="00D54F85">
      <w:pPr>
        <w:pStyle w:val="Listenabsatz"/>
        <w:spacing w:after="240"/>
      </w:pPr>
    </w:p>
    <w:p w14:paraId="2F7A9958" w14:textId="77777777" w:rsidR="00D54F85" w:rsidRPr="00D54F85" w:rsidRDefault="00D54F85" w:rsidP="00D54F85">
      <w:pPr>
        <w:pStyle w:val="Listenabsatz"/>
        <w:spacing w:after="240"/>
        <w:rPr>
          <w:color w:val="FF0000"/>
        </w:rPr>
      </w:pPr>
      <w:r w:rsidRPr="00D54F85">
        <w:rPr>
          <w:color w:val="FF0000"/>
        </w:rPr>
        <w:t xml:space="preserve">Hier steht Ihre Konkretisierung des BSI-Textes der Anforderungen unter </w:t>
      </w:r>
    </w:p>
    <w:p w14:paraId="0D5995AC" w14:textId="77777777" w:rsidR="00D54F85" w:rsidRDefault="00D54F85" w:rsidP="00D54F8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CF8CA6" w14:textId="394D368E" w:rsidR="00D54F85" w:rsidRPr="001F352F" w:rsidRDefault="00D54F85" w:rsidP="00D54F8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D54F85" w:rsidRPr="005B4E23" w14:paraId="233DD4E8" w14:textId="77777777" w:rsidTr="0094669D">
        <w:trPr>
          <w:trHeight w:val="205"/>
        </w:trPr>
        <w:tc>
          <w:tcPr>
            <w:tcW w:w="8356" w:type="dxa"/>
            <w:shd w:val="clear" w:color="auto" w:fill="D6E3BC" w:themeFill="accent3" w:themeFillTint="66"/>
          </w:tcPr>
          <w:p w14:paraId="755399BD" w14:textId="26AA3007" w:rsidR="00D54F85" w:rsidRPr="005B4E23" w:rsidRDefault="0082273C" w:rsidP="0094669D">
            <w:pPr>
              <w:suppressAutoHyphens/>
              <w:spacing w:before="120" w:after="120"/>
            </w:pPr>
            <w:r>
              <w:t xml:space="preserve">Umsetzung: JA / NEIN / TEILWEISE / ENTBEHRLICH </w:t>
            </w:r>
          </w:p>
        </w:tc>
      </w:tr>
      <w:tr w:rsidR="00D54F85" w:rsidRPr="00CC02C2" w14:paraId="08EFDBCD" w14:textId="77777777" w:rsidTr="0094669D">
        <w:tc>
          <w:tcPr>
            <w:tcW w:w="8356" w:type="dxa"/>
          </w:tcPr>
          <w:p w14:paraId="161D9BD4" w14:textId="77777777" w:rsidR="00D54F85" w:rsidRPr="00CC02C2" w:rsidRDefault="00D54F85" w:rsidP="0094669D">
            <w:pPr>
              <w:suppressAutoHyphens/>
              <w:spacing w:before="120" w:after="120"/>
              <w:rPr>
                <w:color w:val="000000" w:themeColor="text1"/>
              </w:rPr>
            </w:pPr>
            <w:r>
              <w:rPr>
                <w:color w:val="000000" w:themeColor="text1"/>
              </w:rPr>
              <w:t>aktueller Umsetzungsstand</w:t>
            </w:r>
          </w:p>
        </w:tc>
      </w:tr>
    </w:tbl>
    <w:p w14:paraId="74CFFB65" w14:textId="77777777" w:rsidR="00D54F85" w:rsidRDefault="00D54F85" w:rsidP="00D54F8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D54F85" w14:paraId="29597803" w14:textId="77777777" w:rsidTr="0094669D">
        <w:tc>
          <w:tcPr>
            <w:tcW w:w="8340" w:type="dxa"/>
            <w:tcBorders>
              <w:bottom w:val="single" w:sz="4" w:space="0" w:color="auto"/>
            </w:tcBorders>
            <w:shd w:val="clear" w:color="auto" w:fill="C6D9F1" w:themeFill="text2" w:themeFillTint="33"/>
          </w:tcPr>
          <w:p w14:paraId="69EC4D2C" w14:textId="77777777" w:rsidR="00D54F85" w:rsidRDefault="00D54F85" w:rsidP="0094669D">
            <w:pPr>
              <w:spacing w:before="60" w:after="60"/>
              <w:rPr>
                <w:color w:val="000000" w:themeColor="text1"/>
              </w:rPr>
            </w:pPr>
            <w:r>
              <w:rPr>
                <w:color w:val="000000" w:themeColor="text1"/>
              </w:rPr>
              <w:t>Einspruch - diese Anforderung soll nicht aufgenommen werden!</w:t>
            </w:r>
          </w:p>
        </w:tc>
      </w:tr>
      <w:tr w:rsidR="00D54F85" w14:paraId="73BD004C" w14:textId="77777777" w:rsidTr="0094669D">
        <w:tc>
          <w:tcPr>
            <w:tcW w:w="8340" w:type="dxa"/>
            <w:shd w:val="clear" w:color="auto" w:fill="FFFFFF" w:themeFill="background1"/>
          </w:tcPr>
          <w:p w14:paraId="685DDB90" w14:textId="77777777" w:rsidR="00D54F85" w:rsidRDefault="00D54F85" w:rsidP="0094669D">
            <w:pPr>
              <w:spacing w:before="60" w:after="60"/>
              <w:rPr>
                <w:color w:val="000000" w:themeColor="text1"/>
              </w:rPr>
            </w:pPr>
            <w:r>
              <w:rPr>
                <w:color w:val="000000" w:themeColor="text1"/>
              </w:rPr>
              <w:t>Begründung der Fachseite:</w:t>
            </w:r>
          </w:p>
        </w:tc>
      </w:tr>
    </w:tbl>
    <w:p w14:paraId="438BB260" w14:textId="77777777" w:rsidR="00043ADC" w:rsidRPr="00E126C7" w:rsidRDefault="00043ADC" w:rsidP="00043ADC">
      <w:pPr>
        <w:pStyle w:val="Aufzhlungeinfach"/>
        <w:numPr>
          <w:ilvl w:val="0"/>
          <w:numId w:val="0"/>
        </w:numPr>
        <w:spacing w:before="480" w:after="0" w:line="240" w:lineRule="auto"/>
        <w:ind w:left="714" w:hanging="357"/>
      </w:pPr>
    </w:p>
    <w:p w14:paraId="6146F5EC" w14:textId="2626DCBE" w:rsidR="00043ADC" w:rsidRDefault="00043ADC" w:rsidP="00043ADC">
      <w:pPr>
        <w:pStyle w:val="berschrift2"/>
      </w:pPr>
      <w:bookmarkStart w:id="186" w:name="_Toc92289275"/>
      <w:r>
        <w:t xml:space="preserve">Vermeidung und Überwachung nicht erforderlicher </w:t>
      </w:r>
      <w:r>
        <w:br/>
        <w:t xml:space="preserve">  </w:t>
      </w:r>
      <w:r>
        <w:t>Leitungen</w:t>
      </w:r>
      <w:r>
        <w:t xml:space="preserve"> </w:t>
      </w:r>
      <w:r>
        <w:t>(B) [A</w:t>
      </w:r>
      <w:r>
        <w:t>29</w:t>
      </w:r>
      <w:r>
        <w:t>]</w:t>
      </w:r>
      <w:bookmarkEnd w:id="186"/>
    </w:p>
    <w:p w14:paraId="7A5551E5" w14:textId="77777777" w:rsidR="00043ADC" w:rsidRPr="00CC02C2" w:rsidRDefault="00043ADC" w:rsidP="00043ADC">
      <w:pPr>
        <w:suppressAutoHyphens/>
        <w:spacing w:after="240"/>
        <w:ind w:left="720"/>
        <w:rPr>
          <w:color w:val="000000" w:themeColor="text1"/>
        </w:rPr>
      </w:pPr>
    </w:p>
    <w:p w14:paraId="16CAEE07" w14:textId="16B5620C" w:rsidR="00043ADC" w:rsidRDefault="00043ADC" w:rsidP="00365CBD">
      <w:pPr>
        <w:pStyle w:val="Listenabsatz"/>
        <w:numPr>
          <w:ilvl w:val="0"/>
          <w:numId w:val="11"/>
        </w:numPr>
        <w:spacing w:after="0"/>
        <w:ind w:left="709" w:hanging="709"/>
      </w:pPr>
      <w:r>
        <w:t xml:space="preserve">In einem Rechenzentrum DÜRFEN NUR Leitungen verlegt werden, die der unmittelbaren Versorgung der im Rechenzentrum aufgebauten Technik (in der Regel IT- und gegebenenfalls Kühltechnik) dienen. </w:t>
      </w:r>
    </w:p>
    <w:p w14:paraId="477F29F2" w14:textId="16BBD07F" w:rsidR="00043ADC" w:rsidRDefault="00043ADC" w:rsidP="00043ADC">
      <w:pPr>
        <w:pStyle w:val="Listenabsatz"/>
        <w:spacing w:after="0"/>
      </w:pPr>
    </w:p>
    <w:p w14:paraId="3E3A5CB2" w14:textId="36CA7163" w:rsidR="00044A38" w:rsidRDefault="00044A38" w:rsidP="00043ADC">
      <w:pPr>
        <w:pStyle w:val="Listenabsatz"/>
        <w:spacing w:after="0"/>
      </w:pPr>
    </w:p>
    <w:p w14:paraId="0F6CB610" w14:textId="77777777" w:rsidR="00044A38" w:rsidRDefault="00044A38" w:rsidP="00043ADC">
      <w:pPr>
        <w:pStyle w:val="Listenabsatz"/>
        <w:spacing w:after="0"/>
      </w:pPr>
    </w:p>
    <w:p w14:paraId="2DF51302"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2DE6FE95"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C15F37" w14:textId="509E81FE"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252E1EE1" w14:textId="77777777" w:rsidTr="0094669D">
        <w:trPr>
          <w:trHeight w:val="205"/>
        </w:trPr>
        <w:tc>
          <w:tcPr>
            <w:tcW w:w="8356" w:type="dxa"/>
            <w:shd w:val="clear" w:color="auto" w:fill="D6E3BC" w:themeFill="accent3" w:themeFillTint="66"/>
          </w:tcPr>
          <w:p w14:paraId="426E8697" w14:textId="4C28AFA4" w:rsidR="00043ADC" w:rsidRPr="005B4E23" w:rsidRDefault="0082273C" w:rsidP="0094669D">
            <w:pPr>
              <w:suppressAutoHyphens/>
              <w:spacing w:before="120" w:after="120"/>
            </w:pPr>
            <w:r>
              <w:t xml:space="preserve">Umsetzung: JA / NEIN / TEILWEISE / ENTBEHRLICH </w:t>
            </w:r>
          </w:p>
        </w:tc>
      </w:tr>
      <w:tr w:rsidR="00043ADC" w:rsidRPr="00CC02C2" w14:paraId="03E3BAF5" w14:textId="77777777" w:rsidTr="0094669D">
        <w:tc>
          <w:tcPr>
            <w:tcW w:w="8356" w:type="dxa"/>
          </w:tcPr>
          <w:p w14:paraId="75637746"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52880CAA"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5A2EF0D4" w14:textId="77777777" w:rsidTr="0094669D">
        <w:tc>
          <w:tcPr>
            <w:tcW w:w="8340" w:type="dxa"/>
            <w:tcBorders>
              <w:bottom w:val="single" w:sz="4" w:space="0" w:color="auto"/>
            </w:tcBorders>
            <w:shd w:val="clear" w:color="auto" w:fill="C6D9F1" w:themeFill="text2" w:themeFillTint="33"/>
          </w:tcPr>
          <w:p w14:paraId="485AB06C"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2484A3D2" w14:textId="77777777" w:rsidTr="0094669D">
        <w:tc>
          <w:tcPr>
            <w:tcW w:w="8340" w:type="dxa"/>
            <w:shd w:val="clear" w:color="auto" w:fill="FFFFFF" w:themeFill="background1"/>
          </w:tcPr>
          <w:p w14:paraId="55D9EDCD" w14:textId="77777777" w:rsidR="00043ADC" w:rsidRDefault="00043ADC" w:rsidP="0094669D">
            <w:pPr>
              <w:spacing w:before="60" w:after="60"/>
              <w:rPr>
                <w:color w:val="000000" w:themeColor="text1"/>
              </w:rPr>
            </w:pPr>
            <w:r>
              <w:rPr>
                <w:color w:val="000000" w:themeColor="text1"/>
              </w:rPr>
              <w:t>Begründung der Fachseite:</w:t>
            </w:r>
          </w:p>
        </w:tc>
      </w:tr>
    </w:tbl>
    <w:p w14:paraId="0F8D7AAC" w14:textId="3E87E99F" w:rsidR="00043ADC" w:rsidRDefault="00043ADC" w:rsidP="00043ADC">
      <w:pPr>
        <w:suppressAutoHyphens/>
        <w:spacing w:after="240"/>
        <w:ind w:left="720"/>
        <w:rPr>
          <w:color w:val="000000" w:themeColor="text1"/>
        </w:rPr>
      </w:pPr>
    </w:p>
    <w:p w14:paraId="39B9B0FA" w14:textId="0E9EA764" w:rsidR="00043ADC" w:rsidRDefault="00043ADC" w:rsidP="0084434C">
      <w:pPr>
        <w:pStyle w:val="Listenabsatz"/>
        <w:numPr>
          <w:ilvl w:val="0"/>
          <w:numId w:val="11"/>
        </w:numPr>
        <w:spacing w:after="0"/>
        <w:ind w:left="709" w:hanging="709"/>
      </w:pPr>
      <w:r>
        <w:t xml:space="preserve">Ist es aus baulichen Gründen unabwendbar, Leitungen durch das Rechenzentrum zu führen, um andere Bereiche als die des Rechenzentrums zu versorgen, MUSS dies einschließlich Begründung dokumentiert werden. </w:t>
      </w:r>
    </w:p>
    <w:p w14:paraId="77886584" w14:textId="77777777" w:rsidR="00043ADC" w:rsidRDefault="00043ADC" w:rsidP="00043ADC">
      <w:pPr>
        <w:pStyle w:val="Listenabsatz"/>
        <w:spacing w:after="0"/>
      </w:pPr>
    </w:p>
    <w:p w14:paraId="23C7495A"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2F55D611"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0211E3" w14:textId="1CA32DB5"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4385AE79" w14:textId="77777777" w:rsidTr="0094669D">
        <w:trPr>
          <w:trHeight w:val="205"/>
        </w:trPr>
        <w:tc>
          <w:tcPr>
            <w:tcW w:w="8356" w:type="dxa"/>
            <w:shd w:val="clear" w:color="auto" w:fill="D6E3BC" w:themeFill="accent3" w:themeFillTint="66"/>
          </w:tcPr>
          <w:p w14:paraId="6974DE6B" w14:textId="6CF94FAD" w:rsidR="00043ADC" w:rsidRPr="005B4E23" w:rsidRDefault="0082273C" w:rsidP="0094669D">
            <w:pPr>
              <w:suppressAutoHyphens/>
              <w:spacing w:before="120" w:after="120"/>
            </w:pPr>
            <w:r>
              <w:t xml:space="preserve">Umsetzung: JA / NEIN / TEILWEISE / ENTBEHRLICH </w:t>
            </w:r>
          </w:p>
        </w:tc>
      </w:tr>
      <w:tr w:rsidR="00043ADC" w:rsidRPr="00CC02C2" w14:paraId="1805BAAB" w14:textId="77777777" w:rsidTr="0094669D">
        <w:tc>
          <w:tcPr>
            <w:tcW w:w="8356" w:type="dxa"/>
          </w:tcPr>
          <w:p w14:paraId="7A833E9B"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2ED6FD6D"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09AF503D" w14:textId="77777777" w:rsidTr="0094669D">
        <w:tc>
          <w:tcPr>
            <w:tcW w:w="8340" w:type="dxa"/>
            <w:tcBorders>
              <w:bottom w:val="single" w:sz="4" w:space="0" w:color="auto"/>
            </w:tcBorders>
            <w:shd w:val="clear" w:color="auto" w:fill="C6D9F1" w:themeFill="text2" w:themeFillTint="33"/>
          </w:tcPr>
          <w:p w14:paraId="08C50722"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6791D6F2" w14:textId="77777777" w:rsidTr="0094669D">
        <w:tc>
          <w:tcPr>
            <w:tcW w:w="8340" w:type="dxa"/>
            <w:shd w:val="clear" w:color="auto" w:fill="FFFFFF" w:themeFill="background1"/>
          </w:tcPr>
          <w:p w14:paraId="25A5E012" w14:textId="77777777" w:rsidR="00043ADC" w:rsidRDefault="00043ADC" w:rsidP="0094669D">
            <w:pPr>
              <w:spacing w:before="60" w:after="60"/>
              <w:rPr>
                <w:color w:val="000000" w:themeColor="text1"/>
              </w:rPr>
            </w:pPr>
            <w:r>
              <w:rPr>
                <w:color w:val="000000" w:themeColor="text1"/>
              </w:rPr>
              <w:t>Begründung der Fachseite:</w:t>
            </w:r>
          </w:p>
        </w:tc>
      </w:tr>
    </w:tbl>
    <w:p w14:paraId="60EFFBE5" w14:textId="77777777" w:rsidR="00043ADC" w:rsidRDefault="00043ADC" w:rsidP="00043ADC">
      <w:pPr>
        <w:suppressAutoHyphens/>
        <w:spacing w:after="240"/>
        <w:ind w:left="720"/>
        <w:rPr>
          <w:color w:val="000000" w:themeColor="text1"/>
        </w:rPr>
      </w:pPr>
    </w:p>
    <w:p w14:paraId="43B76CD3" w14:textId="1F763788" w:rsidR="00043ADC" w:rsidRDefault="00043ADC" w:rsidP="005C2781">
      <w:pPr>
        <w:pStyle w:val="Listenabsatz"/>
        <w:numPr>
          <w:ilvl w:val="0"/>
          <w:numId w:val="11"/>
        </w:numPr>
        <w:spacing w:after="0"/>
        <w:ind w:left="709" w:hanging="709"/>
      </w:pPr>
      <w:r>
        <w:t xml:space="preserve">Die Risiken, die von solchen Leitungen ausgehen, MÜSSEN durch geeignete Maßnahmen minimiert werden, z. B. durch Einhausung und Überwachung. </w:t>
      </w:r>
    </w:p>
    <w:p w14:paraId="153D2311" w14:textId="77777777" w:rsidR="00043ADC" w:rsidRDefault="00043ADC" w:rsidP="00043ADC">
      <w:pPr>
        <w:pStyle w:val="Listenabsatz"/>
        <w:spacing w:after="0"/>
      </w:pPr>
    </w:p>
    <w:p w14:paraId="6ED6B89C"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3E753055"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CC09DE" w14:textId="6D91F2ED"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79D10ABF" w14:textId="77777777" w:rsidTr="0094669D">
        <w:trPr>
          <w:trHeight w:val="205"/>
        </w:trPr>
        <w:tc>
          <w:tcPr>
            <w:tcW w:w="8356" w:type="dxa"/>
            <w:shd w:val="clear" w:color="auto" w:fill="D6E3BC" w:themeFill="accent3" w:themeFillTint="66"/>
          </w:tcPr>
          <w:p w14:paraId="1EA34D16" w14:textId="4F3F26CC" w:rsidR="00043ADC" w:rsidRPr="005B4E23" w:rsidRDefault="0082273C" w:rsidP="0094669D">
            <w:pPr>
              <w:suppressAutoHyphens/>
              <w:spacing w:before="120" w:after="120"/>
            </w:pPr>
            <w:r>
              <w:t xml:space="preserve">Umsetzung: JA / NEIN / TEILWEISE / ENTBEHRLICH </w:t>
            </w:r>
          </w:p>
        </w:tc>
      </w:tr>
      <w:tr w:rsidR="00043ADC" w:rsidRPr="00CC02C2" w14:paraId="16FD2891" w14:textId="77777777" w:rsidTr="0094669D">
        <w:tc>
          <w:tcPr>
            <w:tcW w:w="8356" w:type="dxa"/>
          </w:tcPr>
          <w:p w14:paraId="639645B5"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090A072A"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7BEA81AC" w14:textId="77777777" w:rsidTr="0094669D">
        <w:tc>
          <w:tcPr>
            <w:tcW w:w="8340" w:type="dxa"/>
            <w:tcBorders>
              <w:bottom w:val="single" w:sz="4" w:space="0" w:color="auto"/>
            </w:tcBorders>
            <w:shd w:val="clear" w:color="auto" w:fill="C6D9F1" w:themeFill="text2" w:themeFillTint="33"/>
          </w:tcPr>
          <w:p w14:paraId="60C18A7B"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647EEE5F" w14:textId="77777777" w:rsidTr="0094669D">
        <w:tc>
          <w:tcPr>
            <w:tcW w:w="8340" w:type="dxa"/>
            <w:shd w:val="clear" w:color="auto" w:fill="FFFFFF" w:themeFill="background1"/>
          </w:tcPr>
          <w:p w14:paraId="6E7DA063" w14:textId="77777777" w:rsidR="00043ADC" w:rsidRDefault="00043ADC" w:rsidP="0094669D">
            <w:pPr>
              <w:spacing w:before="60" w:after="60"/>
              <w:rPr>
                <w:color w:val="000000" w:themeColor="text1"/>
              </w:rPr>
            </w:pPr>
            <w:r>
              <w:rPr>
                <w:color w:val="000000" w:themeColor="text1"/>
              </w:rPr>
              <w:t>Begründung der Fachseite:</w:t>
            </w:r>
          </w:p>
        </w:tc>
      </w:tr>
    </w:tbl>
    <w:p w14:paraId="748BAED1" w14:textId="2E924325" w:rsidR="00043ADC" w:rsidRDefault="00043ADC" w:rsidP="00043ADC">
      <w:pPr>
        <w:suppressAutoHyphens/>
        <w:spacing w:after="240"/>
        <w:ind w:left="720"/>
        <w:rPr>
          <w:color w:val="000000" w:themeColor="text1"/>
        </w:rPr>
      </w:pPr>
    </w:p>
    <w:p w14:paraId="3C26A979" w14:textId="2C575BAD" w:rsidR="00044A38" w:rsidRDefault="00044A38" w:rsidP="00043ADC">
      <w:pPr>
        <w:suppressAutoHyphens/>
        <w:spacing w:after="240"/>
        <w:ind w:left="720"/>
        <w:rPr>
          <w:color w:val="000000" w:themeColor="text1"/>
        </w:rPr>
      </w:pPr>
    </w:p>
    <w:p w14:paraId="2E64CF8B" w14:textId="77777777" w:rsidR="00044A38" w:rsidRDefault="00044A38" w:rsidP="00043ADC">
      <w:pPr>
        <w:suppressAutoHyphens/>
        <w:spacing w:after="240"/>
        <w:ind w:left="720"/>
        <w:rPr>
          <w:color w:val="000000" w:themeColor="text1"/>
        </w:rPr>
      </w:pPr>
    </w:p>
    <w:p w14:paraId="2E09AD9D" w14:textId="039AFD67" w:rsidR="00043ADC" w:rsidRDefault="00043ADC" w:rsidP="006837B5">
      <w:pPr>
        <w:pStyle w:val="Listenabsatz"/>
        <w:numPr>
          <w:ilvl w:val="0"/>
          <w:numId w:val="11"/>
        </w:numPr>
        <w:spacing w:after="0"/>
        <w:ind w:left="709" w:hanging="709"/>
      </w:pPr>
      <w:r>
        <w:t xml:space="preserve">Durch Serverräume dürfen vorgenannte Leitungen geführt werden, ohne zu begründen, warum dies unabwendbar ist, diese MÜSSEN aber genauso behandelt werden, wie für das Rechenzentrum beschrieben. </w:t>
      </w:r>
    </w:p>
    <w:p w14:paraId="6BF81B54" w14:textId="77777777" w:rsidR="00C77E28" w:rsidRDefault="00C77E28" w:rsidP="00C77E28">
      <w:pPr>
        <w:pStyle w:val="Listenabsatz"/>
        <w:spacing w:after="0"/>
      </w:pPr>
    </w:p>
    <w:p w14:paraId="44562857"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3856764F"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059355" w14:textId="0097BF81"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38FDD23B" w14:textId="77777777" w:rsidTr="0094669D">
        <w:trPr>
          <w:trHeight w:val="205"/>
        </w:trPr>
        <w:tc>
          <w:tcPr>
            <w:tcW w:w="8356" w:type="dxa"/>
            <w:shd w:val="clear" w:color="auto" w:fill="D6E3BC" w:themeFill="accent3" w:themeFillTint="66"/>
          </w:tcPr>
          <w:p w14:paraId="38F20D87" w14:textId="1E144A19" w:rsidR="00043ADC" w:rsidRPr="005B4E23" w:rsidRDefault="0082273C" w:rsidP="0094669D">
            <w:pPr>
              <w:suppressAutoHyphens/>
              <w:spacing w:before="120" w:after="120"/>
            </w:pPr>
            <w:r>
              <w:t xml:space="preserve">Umsetzung: JA / NEIN / TEILWEISE / ENTBEHRLICH </w:t>
            </w:r>
          </w:p>
        </w:tc>
      </w:tr>
      <w:tr w:rsidR="00043ADC" w:rsidRPr="00CC02C2" w14:paraId="77AD0AF9" w14:textId="77777777" w:rsidTr="0094669D">
        <w:tc>
          <w:tcPr>
            <w:tcW w:w="8356" w:type="dxa"/>
          </w:tcPr>
          <w:p w14:paraId="7C76E145"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448AFCDA"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2A95F991" w14:textId="77777777" w:rsidTr="0094669D">
        <w:tc>
          <w:tcPr>
            <w:tcW w:w="8340" w:type="dxa"/>
            <w:tcBorders>
              <w:bottom w:val="single" w:sz="4" w:space="0" w:color="auto"/>
            </w:tcBorders>
            <w:shd w:val="clear" w:color="auto" w:fill="C6D9F1" w:themeFill="text2" w:themeFillTint="33"/>
          </w:tcPr>
          <w:p w14:paraId="2312FD8E"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07C5240F" w14:textId="77777777" w:rsidTr="0094669D">
        <w:tc>
          <w:tcPr>
            <w:tcW w:w="8340" w:type="dxa"/>
            <w:shd w:val="clear" w:color="auto" w:fill="FFFFFF" w:themeFill="background1"/>
          </w:tcPr>
          <w:p w14:paraId="5694065E" w14:textId="77777777" w:rsidR="00043ADC" w:rsidRDefault="00043ADC" w:rsidP="0094669D">
            <w:pPr>
              <w:spacing w:before="60" w:after="60"/>
              <w:rPr>
                <w:color w:val="000000" w:themeColor="text1"/>
              </w:rPr>
            </w:pPr>
            <w:r>
              <w:rPr>
                <w:color w:val="000000" w:themeColor="text1"/>
              </w:rPr>
              <w:t>Begründung der Fachseite:</w:t>
            </w:r>
          </w:p>
        </w:tc>
      </w:tr>
    </w:tbl>
    <w:p w14:paraId="31051A1C" w14:textId="77777777" w:rsidR="00043ADC" w:rsidRDefault="00043ADC" w:rsidP="00043ADC">
      <w:pPr>
        <w:suppressAutoHyphens/>
        <w:spacing w:after="240"/>
        <w:ind w:left="720"/>
        <w:rPr>
          <w:color w:val="000000" w:themeColor="text1"/>
        </w:rPr>
      </w:pPr>
    </w:p>
    <w:p w14:paraId="474592B2" w14:textId="3EB2921C" w:rsidR="00043ADC" w:rsidRDefault="00C77E28" w:rsidP="00E047E9">
      <w:pPr>
        <w:pStyle w:val="Listenabsatz"/>
        <w:numPr>
          <w:ilvl w:val="0"/>
          <w:numId w:val="11"/>
        </w:numPr>
        <w:spacing w:after="0"/>
        <w:ind w:left="709" w:hanging="709"/>
      </w:pPr>
      <w:r>
        <w:t xml:space="preserve">Meldungen aus der Überwachung der Leitungen MÜSSEN unverzüglich hinsichtlich der Gefährdungsrelevanz geprüft und bewertet werden. </w:t>
      </w:r>
    </w:p>
    <w:p w14:paraId="639C0287" w14:textId="77777777" w:rsidR="00C77E28" w:rsidRDefault="00C77E28" w:rsidP="00C77E28">
      <w:pPr>
        <w:pStyle w:val="Listenabsatz"/>
        <w:spacing w:after="0"/>
      </w:pPr>
    </w:p>
    <w:p w14:paraId="53199692"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17B24C10"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1CC04E" w14:textId="38370D38"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42DB53E7" w14:textId="77777777" w:rsidTr="0094669D">
        <w:trPr>
          <w:trHeight w:val="205"/>
        </w:trPr>
        <w:tc>
          <w:tcPr>
            <w:tcW w:w="8356" w:type="dxa"/>
            <w:shd w:val="clear" w:color="auto" w:fill="D6E3BC" w:themeFill="accent3" w:themeFillTint="66"/>
          </w:tcPr>
          <w:p w14:paraId="200A368C" w14:textId="3149D018" w:rsidR="00043ADC" w:rsidRPr="005B4E23" w:rsidRDefault="0082273C" w:rsidP="0094669D">
            <w:pPr>
              <w:suppressAutoHyphens/>
              <w:spacing w:before="120" w:after="120"/>
            </w:pPr>
            <w:r>
              <w:t xml:space="preserve">Umsetzung: JA / NEIN / TEILWEISE / ENTBEHRLICH </w:t>
            </w:r>
          </w:p>
        </w:tc>
      </w:tr>
      <w:tr w:rsidR="00043ADC" w:rsidRPr="00CC02C2" w14:paraId="5F50C15A" w14:textId="77777777" w:rsidTr="0094669D">
        <w:tc>
          <w:tcPr>
            <w:tcW w:w="8356" w:type="dxa"/>
          </w:tcPr>
          <w:p w14:paraId="732EA3D9"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38168DE9"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73CA01F3" w14:textId="77777777" w:rsidTr="0094669D">
        <w:tc>
          <w:tcPr>
            <w:tcW w:w="8340" w:type="dxa"/>
            <w:tcBorders>
              <w:bottom w:val="single" w:sz="4" w:space="0" w:color="auto"/>
            </w:tcBorders>
            <w:shd w:val="clear" w:color="auto" w:fill="C6D9F1" w:themeFill="text2" w:themeFillTint="33"/>
          </w:tcPr>
          <w:p w14:paraId="544EF2EB"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1DECE26F" w14:textId="77777777" w:rsidTr="0094669D">
        <w:tc>
          <w:tcPr>
            <w:tcW w:w="8340" w:type="dxa"/>
            <w:shd w:val="clear" w:color="auto" w:fill="FFFFFF" w:themeFill="background1"/>
          </w:tcPr>
          <w:p w14:paraId="27B9CCA7" w14:textId="77777777" w:rsidR="00043ADC" w:rsidRDefault="00043ADC" w:rsidP="0094669D">
            <w:pPr>
              <w:spacing w:before="60" w:after="60"/>
              <w:rPr>
                <w:color w:val="000000" w:themeColor="text1"/>
              </w:rPr>
            </w:pPr>
            <w:r>
              <w:rPr>
                <w:color w:val="000000" w:themeColor="text1"/>
              </w:rPr>
              <w:t>Begründung der Fachseite:</w:t>
            </w:r>
          </w:p>
        </w:tc>
      </w:tr>
    </w:tbl>
    <w:p w14:paraId="23B785E8" w14:textId="77777777" w:rsidR="00043ADC" w:rsidRDefault="00043ADC" w:rsidP="00043ADC">
      <w:pPr>
        <w:suppressAutoHyphens/>
        <w:spacing w:after="240"/>
        <w:ind w:left="720"/>
        <w:rPr>
          <w:color w:val="000000" w:themeColor="text1"/>
        </w:rPr>
      </w:pPr>
    </w:p>
    <w:p w14:paraId="1DCB4BB8" w14:textId="1271ACB0" w:rsidR="00C77E28" w:rsidRDefault="00C77E28" w:rsidP="00C77E28">
      <w:pPr>
        <w:pStyle w:val="Listenabsatz"/>
        <w:numPr>
          <w:ilvl w:val="0"/>
          <w:numId w:val="11"/>
        </w:numPr>
        <w:spacing w:after="0"/>
        <w:ind w:left="709" w:hanging="709"/>
      </w:pPr>
      <w:r>
        <w:t xml:space="preserve">Gegenmaßnahmen MÜSSEN entsprechend der erkannten Gefährdungsrelevanz zeitgerecht umgesetzt werden (siehe auch INF.2.A13 Planung und Installation </w:t>
      </w:r>
      <w:r>
        <w:br/>
      </w:r>
      <w:r>
        <w:t>von Gefahrenmeldeanlagen).</w:t>
      </w:r>
    </w:p>
    <w:p w14:paraId="6AB41E3C" w14:textId="77777777" w:rsidR="00043ADC" w:rsidRDefault="00043ADC" w:rsidP="00043ADC">
      <w:pPr>
        <w:pStyle w:val="Listenabsatz"/>
        <w:spacing w:after="0"/>
      </w:pPr>
    </w:p>
    <w:p w14:paraId="1AF8DED5" w14:textId="77777777" w:rsidR="00043ADC" w:rsidRDefault="00043ADC" w:rsidP="00043ADC">
      <w:pPr>
        <w:pStyle w:val="Listenabsatz"/>
        <w:spacing w:after="240"/>
        <w:rPr>
          <w:color w:val="FF0000"/>
        </w:rPr>
      </w:pPr>
      <w:r w:rsidRPr="001568BD">
        <w:rPr>
          <w:color w:val="FF0000"/>
        </w:rPr>
        <w:t xml:space="preserve">Hier steht Ihre Konkretisierung des BSI-Textes der Anforderungen unter </w:t>
      </w:r>
    </w:p>
    <w:p w14:paraId="58894E98" w14:textId="77777777" w:rsidR="00043ADC" w:rsidRDefault="00043ADC" w:rsidP="00043AD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99066C" w14:textId="1095BCFF" w:rsidR="00043ADC" w:rsidRPr="001F352F" w:rsidRDefault="00043ADC" w:rsidP="00043AD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043ADC" w:rsidRPr="005B4E23" w14:paraId="7FE8663C" w14:textId="77777777" w:rsidTr="0094669D">
        <w:trPr>
          <w:trHeight w:val="205"/>
        </w:trPr>
        <w:tc>
          <w:tcPr>
            <w:tcW w:w="8356" w:type="dxa"/>
            <w:shd w:val="clear" w:color="auto" w:fill="D6E3BC" w:themeFill="accent3" w:themeFillTint="66"/>
          </w:tcPr>
          <w:p w14:paraId="5798119C" w14:textId="4135E903" w:rsidR="00043ADC" w:rsidRPr="005B4E23" w:rsidRDefault="0082273C" w:rsidP="0094669D">
            <w:pPr>
              <w:suppressAutoHyphens/>
              <w:spacing w:before="120" w:after="120"/>
            </w:pPr>
            <w:r>
              <w:t xml:space="preserve">Umsetzung: JA / NEIN / TEILWEISE / ENTBEHRLICH </w:t>
            </w:r>
          </w:p>
        </w:tc>
      </w:tr>
      <w:tr w:rsidR="00043ADC" w:rsidRPr="00CC02C2" w14:paraId="4EC981AA" w14:textId="77777777" w:rsidTr="0094669D">
        <w:tc>
          <w:tcPr>
            <w:tcW w:w="8356" w:type="dxa"/>
          </w:tcPr>
          <w:p w14:paraId="11A70077" w14:textId="77777777" w:rsidR="00043ADC" w:rsidRPr="00CC02C2" w:rsidRDefault="00043ADC" w:rsidP="0094669D">
            <w:pPr>
              <w:suppressAutoHyphens/>
              <w:spacing w:before="120" w:after="120"/>
              <w:rPr>
                <w:color w:val="000000" w:themeColor="text1"/>
              </w:rPr>
            </w:pPr>
            <w:r>
              <w:rPr>
                <w:color w:val="000000" w:themeColor="text1"/>
              </w:rPr>
              <w:t>aktueller Umsetzungsstand</w:t>
            </w:r>
          </w:p>
        </w:tc>
      </w:tr>
    </w:tbl>
    <w:p w14:paraId="23802596" w14:textId="77777777" w:rsidR="00043ADC" w:rsidRDefault="00043ADC" w:rsidP="00043AD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43ADC" w14:paraId="4613DC13" w14:textId="77777777" w:rsidTr="0094669D">
        <w:tc>
          <w:tcPr>
            <w:tcW w:w="8340" w:type="dxa"/>
            <w:tcBorders>
              <w:bottom w:val="single" w:sz="4" w:space="0" w:color="auto"/>
            </w:tcBorders>
            <w:shd w:val="clear" w:color="auto" w:fill="C6D9F1" w:themeFill="text2" w:themeFillTint="33"/>
          </w:tcPr>
          <w:p w14:paraId="062EA245" w14:textId="77777777" w:rsidR="00043ADC" w:rsidRDefault="00043ADC" w:rsidP="0094669D">
            <w:pPr>
              <w:spacing w:before="60" w:after="60"/>
              <w:rPr>
                <w:color w:val="000000" w:themeColor="text1"/>
              </w:rPr>
            </w:pPr>
            <w:r>
              <w:rPr>
                <w:color w:val="000000" w:themeColor="text1"/>
              </w:rPr>
              <w:t>Einspruch - diese Anforderung soll nicht aufgenommen werden!</w:t>
            </w:r>
          </w:p>
        </w:tc>
      </w:tr>
      <w:tr w:rsidR="00043ADC" w14:paraId="18CDDF5E" w14:textId="77777777" w:rsidTr="0094669D">
        <w:tc>
          <w:tcPr>
            <w:tcW w:w="8340" w:type="dxa"/>
            <w:shd w:val="clear" w:color="auto" w:fill="FFFFFF" w:themeFill="background1"/>
          </w:tcPr>
          <w:p w14:paraId="02EEA8C9" w14:textId="77777777" w:rsidR="00043ADC" w:rsidRDefault="00043ADC" w:rsidP="0094669D">
            <w:pPr>
              <w:spacing w:before="60" w:after="60"/>
              <w:rPr>
                <w:color w:val="000000" w:themeColor="text1"/>
              </w:rPr>
            </w:pPr>
            <w:r>
              <w:rPr>
                <w:color w:val="000000" w:themeColor="text1"/>
              </w:rPr>
              <w:t>Begründung der Fachseite:</w:t>
            </w:r>
          </w:p>
        </w:tc>
      </w:tr>
    </w:tbl>
    <w:p w14:paraId="2CFEE368" w14:textId="77777777" w:rsidR="00043ADC" w:rsidRDefault="00043ADC" w:rsidP="00043ADC">
      <w:pPr>
        <w:suppressAutoHyphens/>
        <w:spacing w:after="240"/>
        <w:ind w:left="720"/>
        <w:rPr>
          <w:color w:val="000000" w:themeColor="text1"/>
        </w:rPr>
      </w:pPr>
    </w:p>
    <w:p w14:paraId="7A7E8C87" w14:textId="62004D04" w:rsidR="004C7D8E" w:rsidRDefault="004C7D8E" w:rsidP="004C7D8E">
      <w:pPr>
        <w:pStyle w:val="berschrift2"/>
      </w:pPr>
      <w:bookmarkStart w:id="187" w:name="A12"/>
      <w:bookmarkStart w:id="188" w:name="_Toc91938136"/>
      <w:bookmarkStart w:id="189" w:name="_Toc92289276"/>
      <w:bookmarkEnd w:id="187"/>
      <w:r>
        <w:t>Entwurf und Umsetzung eines Perimeterschutzes für das</w:t>
      </w:r>
      <w:r w:rsidR="00ED1380">
        <w:br/>
        <w:t xml:space="preserve"> </w:t>
      </w:r>
      <w:r>
        <w:t xml:space="preserve">Rechenzentrum </w:t>
      </w:r>
      <w:r w:rsidR="00ED1380">
        <w:t>(</w:t>
      </w:r>
      <w:r w:rsidR="00ED1380">
        <w:t>S</w:t>
      </w:r>
      <w:r w:rsidR="00ED1380">
        <w:t xml:space="preserve">) </w:t>
      </w:r>
      <w:r>
        <w:t>[A12]</w:t>
      </w:r>
      <w:bookmarkEnd w:id="188"/>
      <w:bookmarkEnd w:id="189"/>
    </w:p>
    <w:p w14:paraId="63E221CF" w14:textId="77777777" w:rsidR="004C7D8E" w:rsidRPr="00CC02C2" w:rsidRDefault="004C7D8E" w:rsidP="004C7D8E">
      <w:pPr>
        <w:suppressAutoHyphens/>
        <w:spacing w:after="240"/>
        <w:ind w:left="720"/>
        <w:rPr>
          <w:color w:val="000000" w:themeColor="text1"/>
        </w:rPr>
      </w:pPr>
    </w:p>
    <w:p w14:paraId="7D4BA2EB" w14:textId="21AFD508" w:rsidR="004C7D8E" w:rsidRDefault="00C77E28" w:rsidP="004C7D8E">
      <w:pPr>
        <w:pStyle w:val="Listenabsatz"/>
        <w:spacing w:after="0"/>
      </w:pPr>
      <w:bookmarkStart w:id="190" w:name="A12a1"/>
      <w:bookmarkEnd w:id="190"/>
      <w:r>
        <w:t xml:space="preserve">Für Rechenzentren </w:t>
      </w:r>
      <w:r>
        <w:t>MUSS</w:t>
      </w:r>
      <w:r>
        <w:t xml:space="preserve"> ein Perimeterschutz existieren. Je nach festgelegtem Schutzbedarf für das Rechenzentrum und abhängig vom Gelände </w:t>
      </w:r>
      <w:r>
        <w:t>MUSS</w:t>
      </w:r>
      <w:r>
        <w:t xml:space="preserve"> der </w:t>
      </w:r>
      <w:r>
        <w:br/>
      </w:r>
      <w:r>
        <w:t>Perimeterschutz aus folgenden Komponenten bestehen:</w:t>
      </w:r>
    </w:p>
    <w:p w14:paraId="6B1C1D68" w14:textId="77777777" w:rsidR="00C77E28" w:rsidRDefault="00C77E28" w:rsidP="004C7D8E">
      <w:pPr>
        <w:pStyle w:val="Listenabsatz"/>
        <w:spacing w:after="0"/>
      </w:pPr>
    </w:p>
    <w:p w14:paraId="6D8D431A" w14:textId="4E5DD87B" w:rsidR="00AA5DDB" w:rsidRDefault="00AA5DDB" w:rsidP="00AA5DDB">
      <w:pPr>
        <w:pStyle w:val="Listenabsatz"/>
        <w:numPr>
          <w:ilvl w:val="0"/>
          <w:numId w:val="11"/>
        </w:numPr>
        <w:spacing w:after="0"/>
        <w:ind w:left="709" w:hanging="709"/>
      </w:pPr>
      <w:bookmarkStart w:id="191" w:name="A12a2"/>
      <w:bookmarkEnd w:id="191"/>
      <w:r>
        <w:t xml:space="preserve">• äußere Umschließung oder Umfriedung, </w:t>
      </w:r>
    </w:p>
    <w:p w14:paraId="35BA8711" w14:textId="77777777" w:rsidR="00AA5DDB" w:rsidRDefault="00AA5DDB" w:rsidP="00AA5DDB">
      <w:pPr>
        <w:pStyle w:val="Listenabsatz"/>
        <w:spacing w:after="0"/>
      </w:pPr>
    </w:p>
    <w:p w14:paraId="57F1AD6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D961BE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B8BAA4" w14:textId="603B8D1F"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0F1B587" w14:textId="77777777" w:rsidTr="0094669D">
        <w:trPr>
          <w:trHeight w:val="205"/>
        </w:trPr>
        <w:tc>
          <w:tcPr>
            <w:tcW w:w="8356" w:type="dxa"/>
            <w:shd w:val="clear" w:color="auto" w:fill="D6E3BC" w:themeFill="accent3" w:themeFillTint="66"/>
          </w:tcPr>
          <w:p w14:paraId="73DD040F" w14:textId="3E589823" w:rsidR="004C7D8E" w:rsidRPr="005B4E23" w:rsidRDefault="0082273C" w:rsidP="0094669D">
            <w:pPr>
              <w:suppressAutoHyphens/>
              <w:spacing w:before="120" w:after="120"/>
            </w:pPr>
            <w:r>
              <w:t xml:space="preserve">Umsetzung: JA / NEIN / TEILWEISE / ENTBEHRLICH </w:t>
            </w:r>
          </w:p>
        </w:tc>
      </w:tr>
      <w:tr w:rsidR="004C7D8E" w:rsidRPr="00CC02C2" w14:paraId="16B63D44" w14:textId="77777777" w:rsidTr="0094669D">
        <w:tc>
          <w:tcPr>
            <w:tcW w:w="8356" w:type="dxa"/>
          </w:tcPr>
          <w:p w14:paraId="53CDBC1B" w14:textId="77777777" w:rsidR="004C7D8E" w:rsidRPr="00CC02C2" w:rsidRDefault="004C7D8E" w:rsidP="0094669D">
            <w:pPr>
              <w:suppressAutoHyphens/>
              <w:spacing w:before="120" w:after="120"/>
              <w:rPr>
                <w:color w:val="000000" w:themeColor="text1"/>
              </w:rPr>
            </w:pPr>
            <w:bookmarkStart w:id="192" w:name="A12u2"/>
            <w:bookmarkEnd w:id="192"/>
            <w:r>
              <w:rPr>
                <w:color w:val="000000" w:themeColor="text1"/>
              </w:rPr>
              <w:t>aktueller Umsetzungsstand</w:t>
            </w:r>
          </w:p>
        </w:tc>
      </w:tr>
    </w:tbl>
    <w:p w14:paraId="6859166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9A1BC8B" w14:textId="77777777" w:rsidTr="0094669D">
        <w:tc>
          <w:tcPr>
            <w:tcW w:w="8340" w:type="dxa"/>
            <w:tcBorders>
              <w:bottom w:val="single" w:sz="4" w:space="0" w:color="auto"/>
            </w:tcBorders>
            <w:shd w:val="clear" w:color="auto" w:fill="C6D9F1" w:themeFill="text2" w:themeFillTint="33"/>
          </w:tcPr>
          <w:p w14:paraId="3CBCFF7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15D0DA3" w14:textId="77777777" w:rsidTr="0094669D">
        <w:tc>
          <w:tcPr>
            <w:tcW w:w="8340" w:type="dxa"/>
            <w:shd w:val="clear" w:color="auto" w:fill="FFFFFF" w:themeFill="background1"/>
          </w:tcPr>
          <w:p w14:paraId="0CCAF671" w14:textId="77777777" w:rsidR="004C7D8E" w:rsidRDefault="004C7D8E" w:rsidP="0094669D">
            <w:pPr>
              <w:spacing w:before="60" w:after="60"/>
              <w:rPr>
                <w:color w:val="000000" w:themeColor="text1"/>
              </w:rPr>
            </w:pPr>
            <w:r>
              <w:rPr>
                <w:color w:val="000000" w:themeColor="text1"/>
              </w:rPr>
              <w:t>Begründung der Fachseite:</w:t>
            </w:r>
          </w:p>
        </w:tc>
      </w:tr>
    </w:tbl>
    <w:p w14:paraId="6D45E8A6" w14:textId="5CAFCC72" w:rsidR="00AA5DDB" w:rsidRDefault="00AA5DDB" w:rsidP="00AA5DDB">
      <w:pPr>
        <w:pStyle w:val="Listenabsatz"/>
        <w:spacing w:after="0"/>
      </w:pPr>
    </w:p>
    <w:p w14:paraId="5F4309AE" w14:textId="4107EF2D" w:rsidR="00AA5DDB" w:rsidRDefault="00AA5DDB" w:rsidP="00AA5DDB">
      <w:pPr>
        <w:pStyle w:val="Listenabsatz"/>
        <w:spacing w:after="0"/>
      </w:pPr>
    </w:p>
    <w:p w14:paraId="0661840D" w14:textId="77777777" w:rsidR="00AA5DDB" w:rsidRDefault="00AA5DDB" w:rsidP="00AA5DDB">
      <w:pPr>
        <w:pStyle w:val="Listenabsatz"/>
        <w:numPr>
          <w:ilvl w:val="0"/>
          <w:numId w:val="11"/>
        </w:numPr>
        <w:spacing w:after="0"/>
        <w:ind w:left="709" w:hanging="709"/>
      </w:pPr>
      <w:r>
        <w:t xml:space="preserve">• Sicherungsmaßnahmen gegen unbeabsichtigtes Überschreiten einer Grundstücksgrenze, </w:t>
      </w:r>
    </w:p>
    <w:p w14:paraId="686F5C33" w14:textId="77777777" w:rsidR="00AA5DDB" w:rsidRDefault="00AA5DDB" w:rsidP="00AA5DDB">
      <w:pPr>
        <w:pStyle w:val="Listenabsatz"/>
        <w:spacing w:after="0"/>
      </w:pPr>
    </w:p>
    <w:p w14:paraId="2DFB0A16" w14:textId="77777777" w:rsidR="00AA5DDB" w:rsidRDefault="00AA5DDB" w:rsidP="00AA5DDB">
      <w:pPr>
        <w:pStyle w:val="Listenabsatz"/>
        <w:spacing w:after="240"/>
        <w:rPr>
          <w:color w:val="FF0000"/>
        </w:rPr>
      </w:pPr>
      <w:r w:rsidRPr="001568BD">
        <w:rPr>
          <w:color w:val="FF0000"/>
        </w:rPr>
        <w:t xml:space="preserve">Hier steht Ihre Konkretisierung des BSI-Textes der Anforderungen unter </w:t>
      </w:r>
    </w:p>
    <w:p w14:paraId="12BEC97C"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444535" w14:textId="42880A76"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39236F39" w14:textId="77777777" w:rsidTr="0094669D">
        <w:trPr>
          <w:trHeight w:val="205"/>
        </w:trPr>
        <w:tc>
          <w:tcPr>
            <w:tcW w:w="8356" w:type="dxa"/>
            <w:shd w:val="clear" w:color="auto" w:fill="D6E3BC" w:themeFill="accent3" w:themeFillTint="66"/>
          </w:tcPr>
          <w:p w14:paraId="221FCDB5" w14:textId="60E18DBA" w:rsidR="00AA5DDB" w:rsidRPr="005B4E23" w:rsidRDefault="0082273C" w:rsidP="0094669D">
            <w:pPr>
              <w:suppressAutoHyphens/>
              <w:spacing w:before="120" w:after="120"/>
            </w:pPr>
            <w:r>
              <w:t xml:space="preserve">Umsetzung: JA / NEIN / TEILWEISE / ENTBEHRLICH </w:t>
            </w:r>
          </w:p>
        </w:tc>
      </w:tr>
      <w:tr w:rsidR="00AA5DDB" w:rsidRPr="00CC02C2" w14:paraId="734B2123" w14:textId="77777777" w:rsidTr="0094669D">
        <w:tc>
          <w:tcPr>
            <w:tcW w:w="8356" w:type="dxa"/>
          </w:tcPr>
          <w:p w14:paraId="1F6EA8B6"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24431F72" w14:textId="77777777" w:rsidR="00AA5DDB" w:rsidRDefault="00AA5DDB"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0CADC8CF" w14:textId="77777777" w:rsidTr="0094669D">
        <w:tc>
          <w:tcPr>
            <w:tcW w:w="8340" w:type="dxa"/>
            <w:tcBorders>
              <w:bottom w:val="single" w:sz="4" w:space="0" w:color="auto"/>
            </w:tcBorders>
            <w:shd w:val="clear" w:color="auto" w:fill="C6D9F1" w:themeFill="text2" w:themeFillTint="33"/>
          </w:tcPr>
          <w:p w14:paraId="3E1A2943"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6FC06689" w14:textId="77777777" w:rsidTr="0094669D">
        <w:tc>
          <w:tcPr>
            <w:tcW w:w="8340" w:type="dxa"/>
            <w:shd w:val="clear" w:color="auto" w:fill="FFFFFF" w:themeFill="background1"/>
          </w:tcPr>
          <w:p w14:paraId="01FD5C09" w14:textId="77777777" w:rsidR="00AA5DDB" w:rsidRDefault="00AA5DDB" w:rsidP="0094669D">
            <w:pPr>
              <w:spacing w:before="60" w:after="60"/>
              <w:rPr>
                <w:color w:val="000000" w:themeColor="text1"/>
              </w:rPr>
            </w:pPr>
            <w:r>
              <w:rPr>
                <w:color w:val="000000" w:themeColor="text1"/>
              </w:rPr>
              <w:t>Begründung der Fachseite:</w:t>
            </w:r>
          </w:p>
        </w:tc>
      </w:tr>
    </w:tbl>
    <w:p w14:paraId="1095C2BA" w14:textId="77777777" w:rsidR="00AA5DDB" w:rsidRDefault="00AA5DDB" w:rsidP="00AA5DDB">
      <w:pPr>
        <w:pStyle w:val="Listenabsatz"/>
        <w:spacing w:after="0"/>
      </w:pPr>
    </w:p>
    <w:p w14:paraId="27C09C9B" w14:textId="005AA957" w:rsidR="00AA5DDB" w:rsidRDefault="00AA5DDB" w:rsidP="00AA5DDB">
      <w:pPr>
        <w:pStyle w:val="Listenabsatz"/>
        <w:spacing w:after="0"/>
      </w:pPr>
    </w:p>
    <w:p w14:paraId="14411871" w14:textId="77777777" w:rsidR="00AA5DDB" w:rsidRDefault="00AA5DDB" w:rsidP="00AA5DDB">
      <w:pPr>
        <w:pStyle w:val="Listenabsatz"/>
        <w:numPr>
          <w:ilvl w:val="0"/>
          <w:numId w:val="11"/>
        </w:numPr>
        <w:spacing w:after="0"/>
        <w:ind w:left="709" w:hanging="709"/>
      </w:pPr>
      <w:r>
        <w:t xml:space="preserve">• Sicherungsmaßnahmen gegen beabsichtigtes gewaltloses Überwinden der Grundstücksgrenze, </w:t>
      </w:r>
    </w:p>
    <w:p w14:paraId="2053664B" w14:textId="77777777" w:rsidR="00AA5DDB" w:rsidRDefault="00AA5DDB" w:rsidP="00AA5DDB">
      <w:pPr>
        <w:pStyle w:val="Listenabsatz"/>
        <w:spacing w:after="0"/>
      </w:pPr>
    </w:p>
    <w:p w14:paraId="6FE03B1E" w14:textId="2C68DC93" w:rsidR="00AA5DDB" w:rsidRDefault="00AA5DDB" w:rsidP="00AA5DDB">
      <w:pPr>
        <w:pStyle w:val="Listenabsatz"/>
        <w:spacing w:after="0"/>
        <w:rPr>
          <w:color w:val="FF0000"/>
        </w:rPr>
      </w:pPr>
      <w:r w:rsidRPr="001568BD">
        <w:rPr>
          <w:color w:val="FF0000"/>
        </w:rPr>
        <w:t xml:space="preserve">Hier steht Ihre Konkretisierung des BSI-Textes der Anforderungen unter </w:t>
      </w:r>
    </w:p>
    <w:p w14:paraId="0848E4BD"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7BDD6E" w14:textId="20536B69"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3155DCB2" w14:textId="77777777" w:rsidTr="0094669D">
        <w:trPr>
          <w:trHeight w:val="205"/>
        </w:trPr>
        <w:tc>
          <w:tcPr>
            <w:tcW w:w="8356" w:type="dxa"/>
            <w:shd w:val="clear" w:color="auto" w:fill="D6E3BC" w:themeFill="accent3" w:themeFillTint="66"/>
          </w:tcPr>
          <w:p w14:paraId="7DEABCB1" w14:textId="4F2C6531" w:rsidR="00AA5DDB" w:rsidRPr="005B4E23" w:rsidRDefault="0082273C" w:rsidP="0094669D">
            <w:pPr>
              <w:suppressAutoHyphens/>
              <w:spacing w:before="120" w:after="120"/>
            </w:pPr>
            <w:r>
              <w:t xml:space="preserve">Umsetzung: JA / NEIN / TEILWEISE / ENTBEHRLICH </w:t>
            </w:r>
          </w:p>
        </w:tc>
      </w:tr>
      <w:tr w:rsidR="00AA5DDB" w:rsidRPr="00CC02C2" w14:paraId="174A322A" w14:textId="77777777" w:rsidTr="0094669D">
        <w:tc>
          <w:tcPr>
            <w:tcW w:w="8356" w:type="dxa"/>
          </w:tcPr>
          <w:p w14:paraId="46005F06"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14732597" w14:textId="77777777" w:rsidR="00AA5DDB" w:rsidRDefault="00AA5DDB"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6208F513" w14:textId="77777777" w:rsidTr="0094669D">
        <w:tc>
          <w:tcPr>
            <w:tcW w:w="8340" w:type="dxa"/>
            <w:tcBorders>
              <w:bottom w:val="single" w:sz="4" w:space="0" w:color="auto"/>
            </w:tcBorders>
            <w:shd w:val="clear" w:color="auto" w:fill="C6D9F1" w:themeFill="text2" w:themeFillTint="33"/>
          </w:tcPr>
          <w:p w14:paraId="2075CB67"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26D8DEB0" w14:textId="77777777" w:rsidTr="0094669D">
        <w:tc>
          <w:tcPr>
            <w:tcW w:w="8340" w:type="dxa"/>
            <w:shd w:val="clear" w:color="auto" w:fill="FFFFFF" w:themeFill="background1"/>
          </w:tcPr>
          <w:p w14:paraId="0CAEBEC2" w14:textId="77777777" w:rsidR="00AA5DDB" w:rsidRDefault="00AA5DDB" w:rsidP="0094669D">
            <w:pPr>
              <w:spacing w:before="60" w:after="60"/>
              <w:rPr>
                <w:color w:val="000000" w:themeColor="text1"/>
              </w:rPr>
            </w:pPr>
            <w:r>
              <w:rPr>
                <w:color w:val="000000" w:themeColor="text1"/>
              </w:rPr>
              <w:t>Begründung der Fachseite:</w:t>
            </w:r>
          </w:p>
        </w:tc>
      </w:tr>
    </w:tbl>
    <w:p w14:paraId="06C29E5F" w14:textId="68AA2E23" w:rsidR="00AA5DDB" w:rsidRDefault="00AA5DDB" w:rsidP="009D5825">
      <w:pPr>
        <w:spacing w:after="0"/>
      </w:pPr>
    </w:p>
    <w:p w14:paraId="21577DF3" w14:textId="77777777" w:rsidR="009D5825" w:rsidRDefault="009D5825" w:rsidP="009D5825">
      <w:pPr>
        <w:pStyle w:val="Listenabsatz"/>
        <w:spacing w:after="0"/>
      </w:pPr>
    </w:p>
    <w:p w14:paraId="348784A8" w14:textId="42DD06A9" w:rsidR="009D5825" w:rsidRDefault="009D5825" w:rsidP="009D5825">
      <w:pPr>
        <w:pStyle w:val="Listenabsatz"/>
        <w:numPr>
          <w:ilvl w:val="0"/>
          <w:numId w:val="11"/>
        </w:numPr>
        <w:spacing w:after="0"/>
        <w:ind w:left="709" w:hanging="709"/>
      </w:pPr>
      <w:r>
        <w:t>• Sicherungsmaßnahmen gegen beabsichtigtes gewaltsames</w:t>
      </w:r>
      <w:r>
        <w:t xml:space="preserve"> </w:t>
      </w:r>
      <w:r>
        <w:t xml:space="preserve">Überwinden der Grundstücksgrenze, </w:t>
      </w:r>
    </w:p>
    <w:p w14:paraId="4DF8EF68" w14:textId="77777777" w:rsidR="009D5825" w:rsidRDefault="009D5825" w:rsidP="009D5825">
      <w:pPr>
        <w:pStyle w:val="Listenabsatz"/>
        <w:spacing w:after="0"/>
      </w:pPr>
    </w:p>
    <w:p w14:paraId="62054278" w14:textId="77777777" w:rsidR="009D5825" w:rsidRDefault="009D5825" w:rsidP="009D5825">
      <w:pPr>
        <w:pStyle w:val="Listenabsatz"/>
        <w:spacing w:after="0"/>
        <w:rPr>
          <w:color w:val="FF0000"/>
        </w:rPr>
      </w:pPr>
      <w:r w:rsidRPr="001568BD">
        <w:rPr>
          <w:color w:val="FF0000"/>
        </w:rPr>
        <w:t xml:space="preserve">Hier steht Ihre Konkretisierung des BSI-Textes der Anforderungen unter </w:t>
      </w:r>
    </w:p>
    <w:p w14:paraId="7ED3DFB0" w14:textId="77777777" w:rsidR="009D5825" w:rsidRDefault="009D5825" w:rsidP="009D582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396AEF" w14:textId="7B53E5B4" w:rsidR="009D5825" w:rsidRPr="001F352F" w:rsidRDefault="009D5825" w:rsidP="009D582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9D5825" w:rsidRPr="005B4E23" w14:paraId="428EDCA4" w14:textId="77777777" w:rsidTr="0094669D">
        <w:trPr>
          <w:trHeight w:val="205"/>
        </w:trPr>
        <w:tc>
          <w:tcPr>
            <w:tcW w:w="8356" w:type="dxa"/>
            <w:shd w:val="clear" w:color="auto" w:fill="D6E3BC" w:themeFill="accent3" w:themeFillTint="66"/>
          </w:tcPr>
          <w:p w14:paraId="32C82060" w14:textId="3F2A1CDA" w:rsidR="009D5825" w:rsidRPr="005B4E23" w:rsidRDefault="0082273C" w:rsidP="0094669D">
            <w:pPr>
              <w:suppressAutoHyphens/>
              <w:spacing w:before="120" w:after="120"/>
            </w:pPr>
            <w:r>
              <w:t xml:space="preserve">Umsetzung: JA / NEIN / TEILWEISE / ENTBEHRLICH </w:t>
            </w:r>
          </w:p>
        </w:tc>
      </w:tr>
      <w:tr w:rsidR="009D5825" w:rsidRPr="00CC02C2" w14:paraId="623589AA" w14:textId="77777777" w:rsidTr="0094669D">
        <w:tc>
          <w:tcPr>
            <w:tcW w:w="8356" w:type="dxa"/>
          </w:tcPr>
          <w:p w14:paraId="7DB34A47" w14:textId="77777777" w:rsidR="009D5825" w:rsidRPr="00CC02C2" w:rsidRDefault="009D5825" w:rsidP="0094669D">
            <w:pPr>
              <w:suppressAutoHyphens/>
              <w:spacing w:before="120" w:after="120"/>
              <w:rPr>
                <w:color w:val="000000" w:themeColor="text1"/>
              </w:rPr>
            </w:pPr>
            <w:r>
              <w:rPr>
                <w:color w:val="000000" w:themeColor="text1"/>
              </w:rPr>
              <w:t>aktueller Umsetzungsstand</w:t>
            </w:r>
          </w:p>
        </w:tc>
      </w:tr>
    </w:tbl>
    <w:p w14:paraId="3AEF32F9" w14:textId="77777777" w:rsidR="009D5825" w:rsidRDefault="009D5825" w:rsidP="009D582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D5825" w14:paraId="18B06B85" w14:textId="77777777" w:rsidTr="0094669D">
        <w:tc>
          <w:tcPr>
            <w:tcW w:w="8340" w:type="dxa"/>
            <w:tcBorders>
              <w:bottom w:val="single" w:sz="4" w:space="0" w:color="auto"/>
            </w:tcBorders>
            <w:shd w:val="clear" w:color="auto" w:fill="C6D9F1" w:themeFill="text2" w:themeFillTint="33"/>
          </w:tcPr>
          <w:p w14:paraId="058349BC" w14:textId="77777777" w:rsidR="009D5825" w:rsidRDefault="009D5825" w:rsidP="0094669D">
            <w:pPr>
              <w:spacing w:before="60" w:after="60"/>
              <w:rPr>
                <w:color w:val="000000" w:themeColor="text1"/>
              </w:rPr>
            </w:pPr>
            <w:r>
              <w:rPr>
                <w:color w:val="000000" w:themeColor="text1"/>
              </w:rPr>
              <w:t>Einspruch - diese Anforderung soll nicht aufgenommen werden!</w:t>
            </w:r>
          </w:p>
        </w:tc>
      </w:tr>
      <w:tr w:rsidR="009D5825" w14:paraId="4535147F" w14:textId="77777777" w:rsidTr="0094669D">
        <w:tc>
          <w:tcPr>
            <w:tcW w:w="8340" w:type="dxa"/>
            <w:shd w:val="clear" w:color="auto" w:fill="FFFFFF" w:themeFill="background1"/>
          </w:tcPr>
          <w:p w14:paraId="431985F6" w14:textId="77777777" w:rsidR="009D5825" w:rsidRDefault="009D5825" w:rsidP="0094669D">
            <w:pPr>
              <w:spacing w:before="60" w:after="60"/>
              <w:rPr>
                <w:color w:val="000000" w:themeColor="text1"/>
              </w:rPr>
            </w:pPr>
            <w:r>
              <w:rPr>
                <w:color w:val="000000" w:themeColor="text1"/>
              </w:rPr>
              <w:t>Begründung der Fachseite:</w:t>
            </w:r>
          </w:p>
        </w:tc>
      </w:tr>
    </w:tbl>
    <w:p w14:paraId="206015B8" w14:textId="77777777" w:rsidR="009D5825" w:rsidRDefault="009D5825" w:rsidP="009D5825">
      <w:pPr>
        <w:spacing w:after="0"/>
      </w:pPr>
    </w:p>
    <w:p w14:paraId="212DF58F" w14:textId="77777777" w:rsidR="009D5825" w:rsidRDefault="009D5825" w:rsidP="009D5825">
      <w:pPr>
        <w:spacing w:after="0"/>
      </w:pPr>
    </w:p>
    <w:p w14:paraId="63B8EC4C" w14:textId="77777777" w:rsidR="009D5825" w:rsidRDefault="009D5825" w:rsidP="009D5825">
      <w:pPr>
        <w:spacing w:after="0"/>
      </w:pPr>
    </w:p>
    <w:p w14:paraId="7342499F" w14:textId="77777777" w:rsidR="00AA5DDB" w:rsidRDefault="00AA5DDB" w:rsidP="00AA5DDB">
      <w:pPr>
        <w:pStyle w:val="Listenabsatz"/>
        <w:numPr>
          <w:ilvl w:val="0"/>
          <w:numId w:val="11"/>
        </w:numPr>
        <w:spacing w:after="0"/>
        <w:ind w:left="709" w:hanging="709"/>
      </w:pPr>
      <w:r>
        <w:t xml:space="preserve">• Freiland-Sicherungsmaßnahmen, </w:t>
      </w:r>
    </w:p>
    <w:p w14:paraId="59906905" w14:textId="77777777" w:rsidR="00AA5DDB" w:rsidRDefault="00AA5DDB" w:rsidP="00AA5DDB">
      <w:pPr>
        <w:pStyle w:val="Listenabsatz"/>
        <w:spacing w:after="0"/>
      </w:pPr>
    </w:p>
    <w:p w14:paraId="1419D284" w14:textId="77777777" w:rsidR="00AA5DDB" w:rsidRDefault="00AA5DDB" w:rsidP="00AA5DDB">
      <w:pPr>
        <w:pStyle w:val="Listenabsatz"/>
        <w:spacing w:after="240"/>
        <w:rPr>
          <w:color w:val="FF0000"/>
        </w:rPr>
      </w:pPr>
      <w:r w:rsidRPr="001568BD">
        <w:rPr>
          <w:color w:val="FF0000"/>
        </w:rPr>
        <w:t xml:space="preserve">Hier steht Ihre Konkretisierung des BSI-Textes der Anforderungen unter </w:t>
      </w:r>
    </w:p>
    <w:p w14:paraId="3DADC26F"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08E3CE" w14:textId="07389ED9"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2A8D7EA4" w14:textId="77777777" w:rsidTr="0094669D">
        <w:trPr>
          <w:trHeight w:val="205"/>
        </w:trPr>
        <w:tc>
          <w:tcPr>
            <w:tcW w:w="8356" w:type="dxa"/>
            <w:shd w:val="clear" w:color="auto" w:fill="D6E3BC" w:themeFill="accent3" w:themeFillTint="66"/>
          </w:tcPr>
          <w:p w14:paraId="46183A9D" w14:textId="4BB31EBD" w:rsidR="00AA5DDB" w:rsidRPr="005B4E23" w:rsidRDefault="0082273C" w:rsidP="0094669D">
            <w:pPr>
              <w:suppressAutoHyphens/>
              <w:spacing w:before="120" w:after="120"/>
            </w:pPr>
            <w:r>
              <w:t xml:space="preserve">Umsetzung: JA / NEIN / TEILWEISE / ENTBEHRLICH </w:t>
            </w:r>
          </w:p>
        </w:tc>
      </w:tr>
      <w:tr w:rsidR="00AA5DDB" w:rsidRPr="00CC02C2" w14:paraId="63020F95" w14:textId="77777777" w:rsidTr="0094669D">
        <w:tc>
          <w:tcPr>
            <w:tcW w:w="8356" w:type="dxa"/>
          </w:tcPr>
          <w:p w14:paraId="114018BF"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611CA9CF" w14:textId="77777777" w:rsidR="00AA5DDB" w:rsidRDefault="00AA5DDB"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7DA2D6B0" w14:textId="77777777" w:rsidTr="0094669D">
        <w:tc>
          <w:tcPr>
            <w:tcW w:w="8340" w:type="dxa"/>
            <w:tcBorders>
              <w:bottom w:val="single" w:sz="4" w:space="0" w:color="auto"/>
            </w:tcBorders>
            <w:shd w:val="clear" w:color="auto" w:fill="C6D9F1" w:themeFill="text2" w:themeFillTint="33"/>
          </w:tcPr>
          <w:p w14:paraId="23AB4C82"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569AC6DB" w14:textId="77777777" w:rsidTr="0094669D">
        <w:tc>
          <w:tcPr>
            <w:tcW w:w="8340" w:type="dxa"/>
            <w:shd w:val="clear" w:color="auto" w:fill="FFFFFF" w:themeFill="background1"/>
          </w:tcPr>
          <w:p w14:paraId="6B13185E" w14:textId="77777777" w:rsidR="00AA5DDB" w:rsidRDefault="00AA5DDB" w:rsidP="0094669D">
            <w:pPr>
              <w:spacing w:before="60" w:after="60"/>
              <w:rPr>
                <w:color w:val="000000" w:themeColor="text1"/>
              </w:rPr>
            </w:pPr>
            <w:r>
              <w:rPr>
                <w:color w:val="000000" w:themeColor="text1"/>
              </w:rPr>
              <w:t>Begründung der Fachseite:</w:t>
            </w:r>
          </w:p>
        </w:tc>
      </w:tr>
    </w:tbl>
    <w:p w14:paraId="2419276B" w14:textId="729025A4" w:rsidR="009D5825" w:rsidRDefault="009D5825" w:rsidP="009D5825">
      <w:pPr>
        <w:spacing w:after="0"/>
      </w:pPr>
    </w:p>
    <w:p w14:paraId="1F00F87F" w14:textId="77777777" w:rsidR="009D5825" w:rsidRDefault="009D5825" w:rsidP="009D5825">
      <w:pPr>
        <w:spacing w:after="0"/>
      </w:pPr>
    </w:p>
    <w:p w14:paraId="740A07DD" w14:textId="77777777" w:rsidR="009D5825" w:rsidRDefault="009D5825" w:rsidP="009D5825">
      <w:pPr>
        <w:pStyle w:val="Listenabsatz"/>
        <w:numPr>
          <w:ilvl w:val="0"/>
          <w:numId w:val="11"/>
        </w:numPr>
        <w:spacing w:after="0"/>
        <w:ind w:left="709" w:hanging="709"/>
      </w:pPr>
      <w:r>
        <w:t xml:space="preserve">• äußere Personen- und Fahrzeugdetektion, </w:t>
      </w:r>
    </w:p>
    <w:p w14:paraId="74A4A8FD" w14:textId="77777777" w:rsidR="009D5825" w:rsidRDefault="009D5825" w:rsidP="00AA5DDB">
      <w:pPr>
        <w:pStyle w:val="Listenabsatz"/>
        <w:spacing w:after="240"/>
        <w:rPr>
          <w:color w:val="FF0000"/>
        </w:rPr>
      </w:pPr>
    </w:p>
    <w:p w14:paraId="3EE96E57" w14:textId="3C3FBF8F" w:rsidR="00AA5DDB" w:rsidRDefault="00AA5DDB" w:rsidP="00AA5DDB">
      <w:pPr>
        <w:pStyle w:val="Listenabsatz"/>
        <w:spacing w:after="240"/>
        <w:rPr>
          <w:color w:val="FF0000"/>
        </w:rPr>
      </w:pPr>
      <w:r w:rsidRPr="001568BD">
        <w:rPr>
          <w:color w:val="FF0000"/>
        </w:rPr>
        <w:t xml:space="preserve">Hier steht Ihre Konkretisierung des BSI-Textes der Anforderungen unter </w:t>
      </w:r>
    </w:p>
    <w:p w14:paraId="1C3AC956"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4AB7E5" w14:textId="0D31D461"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29132F3C" w14:textId="77777777" w:rsidTr="0094669D">
        <w:trPr>
          <w:trHeight w:val="205"/>
        </w:trPr>
        <w:tc>
          <w:tcPr>
            <w:tcW w:w="8356" w:type="dxa"/>
            <w:shd w:val="clear" w:color="auto" w:fill="D6E3BC" w:themeFill="accent3" w:themeFillTint="66"/>
          </w:tcPr>
          <w:p w14:paraId="4B7D82E4" w14:textId="25A1BBF3" w:rsidR="00AA5DDB" w:rsidRPr="005B4E23" w:rsidRDefault="0082273C" w:rsidP="0094669D">
            <w:pPr>
              <w:suppressAutoHyphens/>
              <w:spacing w:before="120" w:after="120"/>
            </w:pPr>
            <w:r>
              <w:t xml:space="preserve">Umsetzung: JA / NEIN / TEILWEISE / ENTBEHRLICH </w:t>
            </w:r>
          </w:p>
        </w:tc>
      </w:tr>
      <w:tr w:rsidR="00AA5DDB" w:rsidRPr="00CC02C2" w14:paraId="2720CAA9" w14:textId="77777777" w:rsidTr="0094669D">
        <w:tc>
          <w:tcPr>
            <w:tcW w:w="8356" w:type="dxa"/>
          </w:tcPr>
          <w:p w14:paraId="6007D26F"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300B832C" w14:textId="33E47D81" w:rsidR="00AA5DDB" w:rsidRDefault="00AA5DDB" w:rsidP="00AA5DDB">
      <w:pPr>
        <w:suppressAutoHyphens/>
        <w:spacing w:after="0" w:line="240" w:lineRule="auto"/>
        <w:ind w:left="720"/>
        <w:rPr>
          <w:color w:val="000000" w:themeColor="text1"/>
        </w:rPr>
      </w:pPr>
    </w:p>
    <w:p w14:paraId="5FAF9BAC" w14:textId="77777777" w:rsidR="00044A38" w:rsidRDefault="00044A38"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4722B696" w14:textId="77777777" w:rsidTr="0094669D">
        <w:tc>
          <w:tcPr>
            <w:tcW w:w="8340" w:type="dxa"/>
            <w:tcBorders>
              <w:bottom w:val="single" w:sz="4" w:space="0" w:color="auto"/>
            </w:tcBorders>
            <w:shd w:val="clear" w:color="auto" w:fill="C6D9F1" w:themeFill="text2" w:themeFillTint="33"/>
          </w:tcPr>
          <w:p w14:paraId="44B3F74A"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7ABDF045" w14:textId="77777777" w:rsidTr="0094669D">
        <w:tc>
          <w:tcPr>
            <w:tcW w:w="8340" w:type="dxa"/>
            <w:shd w:val="clear" w:color="auto" w:fill="FFFFFF" w:themeFill="background1"/>
          </w:tcPr>
          <w:p w14:paraId="19C37721" w14:textId="77777777" w:rsidR="00AA5DDB" w:rsidRDefault="00AA5DDB" w:rsidP="0094669D">
            <w:pPr>
              <w:spacing w:before="60" w:after="60"/>
              <w:rPr>
                <w:color w:val="000000" w:themeColor="text1"/>
              </w:rPr>
            </w:pPr>
            <w:r>
              <w:rPr>
                <w:color w:val="000000" w:themeColor="text1"/>
              </w:rPr>
              <w:t>Begründung der Fachseite:</w:t>
            </w:r>
          </w:p>
        </w:tc>
      </w:tr>
    </w:tbl>
    <w:p w14:paraId="5424C916" w14:textId="6091BA02" w:rsidR="009D5825" w:rsidRDefault="009D5825" w:rsidP="009D5825">
      <w:pPr>
        <w:spacing w:after="0"/>
      </w:pPr>
    </w:p>
    <w:p w14:paraId="5199CB5F" w14:textId="77777777" w:rsidR="009D5825" w:rsidRDefault="009D5825" w:rsidP="009D5825">
      <w:pPr>
        <w:spacing w:after="0"/>
      </w:pPr>
    </w:p>
    <w:p w14:paraId="2243365F" w14:textId="77777777" w:rsidR="009D5825" w:rsidRDefault="009D5825" w:rsidP="009D5825">
      <w:pPr>
        <w:pStyle w:val="Listenabsatz"/>
        <w:numPr>
          <w:ilvl w:val="0"/>
          <w:numId w:val="11"/>
        </w:numPr>
        <w:spacing w:after="0"/>
        <w:ind w:left="709" w:hanging="709"/>
      </w:pPr>
      <w:r>
        <w:t xml:space="preserve">• Maßnahmen zur Beweissicherung (bspw. Videoaufzeichnung) sowie </w:t>
      </w:r>
    </w:p>
    <w:p w14:paraId="6D2D6997" w14:textId="77777777" w:rsidR="00AA5DDB" w:rsidRDefault="00AA5DDB" w:rsidP="00AA5DDB">
      <w:pPr>
        <w:pStyle w:val="Listenabsatz"/>
        <w:spacing w:after="0"/>
      </w:pPr>
    </w:p>
    <w:p w14:paraId="0238C098" w14:textId="77777777" w:rsidR="00AA5DDB" w:rsidRDefault="00AA5DDB" w:rsidP="00AA5DDB">
      <w:pPr>
        <w:pStyle w:val="Listenabsatz"/>
        <w:spacing w:after="240"/>
        <w:rPr>
          <w:color w:val="FF0000"/>
        </w:rPr>
      </w:pPr>
      <w:r w:rsidRPr="001568BD">
        <w:rPr>
          <w:color w:val="FF0000"/>
        </w:rPr>
        <w:t xml:space="preserve">Hier steht Ihre Konkretisierung des BSI-Textes der Anforderungen unter </w:t>
      </w:r>
    </w:p>
    <w:p w14:paraId="564128B6"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C3AF61" w14:textId="52E003E6"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1FEBB8B6" w14:textId="77777777" w:rsidTr="0094669D">
        <w:trPr>
          <w:trHeight w:val="205"/>
        </w:trPr>
        <w:tc>
          <w:tcPr>
            <w:tcW w:w="8356" w:type="dxa"/>
            <w:shd w:val="clear" w:color="auto" w:fill="D6E3BC" w:themeFill="accent3" w:themeFillTint="66"/>
          </w:tcPr>
          <w:p w14:paraId="1A2BDDE1" w14:textId="3F570E68" w:rsidR="00AA5DDB" w:rsidRPr="005B4E23" w:rsidRDefault="0082273C" w:rsidP="0094669D">
            <w:pPr>
              <w:suppressAutoHyphens/>
              <w:spacing w:before="120" w:after="120"/>
            </w:pPr>
            <w:r>
              <w:t xml:space="preserve">Umsetzung: JA / NEIN / TEILWEISE / ENTBEHRLICH </w:t>
            </w:r>
          </w:p>
        </w:tc>
      </w:tr>
      <w:tr w:rsidR="00AA5DDB" w:rsidRPr="00CC02C2" w14:paraId="4A7B787F" w14:textId="77777777" w:rsidTr="0094669D">
        <w:tc>
          <w:tcPr>
            <w:tcW w:w="8356" w:type="dxa"/>
          </w:tcPr>
          <w:p w14:paraId="3119EBE5"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7DCA84D6" w14:textId="77777777" w:rsidR="00AA5DDB" w:rsidRDefault="00AA5DDB"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6F43DE62" w14:textId="77777777" w:rsidTr="0094669D">
        <w:tc>
          <w:tcPr>
            <w:tcW w:w="8340" w:type="dxa"/>
            <w:tcBorders>
              <w:bottom w:val="single" w:sz="4" w:space="0" w:color="auto"/>
            </w:tcBorders>
            <w:shd w:val="clear" w:color="auto" w:fill="C6D9F1" w:themeFill="text2" w:themeFillTint="33"/>
          </w:tcPr>
          <w:p w14:paraId="5D570ABD"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2555E059" w14:textId="77777777" w:rsidTr="0094669D">
        <w:tc>
          <w:tcPr>
            <w:tcW w:w="8340" w:type="dxa"/>
            <w:shd w:val="clear" w:color="auto" w:fill="FFFFFF" w:themeFill="background1"/>
          </w:tcPr>
          <w:p w14:paraId="19B73AC2" w14:textId="77777777" w:rsidR="00AA5DDB" w:rsidRDefault="00AA5DDB" w:rsidP="0094669D">
            <w:pPr>
              <w:spacing w:before="60" w:after="60"/>
              <w:rPr>
                <w:color w:val="000000" w:themeColor="text1"/>
              </w:rPr>
            </w:pPr>
            <w:r>
              <w:rPr>
                <w:color w:val="000000" w:themeColor="text1"/>
              </w:rPr>
              <w:t>Begründung der Fachseite:</w:t>
            </w:r>
          </w:p>
        </w:tc>
      </w:tr>
    </w:tbl>
    <w:p w14:paraId="616293E5" w14:textId="1663B51D" w:rsidR="009D5825" w:rsidRDefault="009D5825" w:rsidP="009D5825">
      <w:pPr>
        <w:spacing w:after="0"/>
      </w:pPr>
    </w:p>
    <w:p w14:paraId="0A27DF26" w14:textId="77777777" w:rsidR="009D5825" w:rsidRDefault="009D5825" w:rsidP="009D5825">
      <w:pPr>
        <w:spacing w:after="0"/>
      </w:pPr>
    </w:p>
    <w:p w14:paraId="1DD0A07E" w14:textId="77777777" w:rsidR="009D5825" w:rsidRDefault="009D5825" w:rsidP="009D5825">
      <w:pPr>
        <w:pStyle w:val="Listenabsatz"/>
        <w:numPr>
          <w:ilvl w:val="0"/>
          <w:numId w:val="11"/>
        </w:numPr>
        <w:spacing w:after="0"/>
        <w:ind w:left="709" w:hanging="709"/>
      </w:pPr>
      <w:r>
        <w:t>• automatische Alarmierung.</w:t>
      </w:r>
    </w:p>
    <w:p w14:paraId="22F24199" w14:textId="77777777" w:rsidR="00AA5DDB" w:rsidRDefault="00AA5DDB" w:rsidP="00AA5DDB">
      <w:pPr>
        <w:pStyle w:val="Listenabsatz"/>
        <w:spacing w:after="0"/>
      </w:pPr>
    </w:p>
    <w:p w14:paraId="42CB40FB" w14:textId="77777777" w:rsidR="00AA5DDB" w:rsidRDefault="00AA5DDB" w:rsidP="00AA5DDB">
      <w:pPr>
        <w:pStyle w:val="Listenabsatz"/>
        <w:spacing w:after="240"/>
        <w:rPr>
          <w:color w:val="FF0000"/>
        </w:rPr>
      </w:pPr>
      <w:r w:rsidRPr="001568BD">
        <w:rPr>
          <w:color w:val="FF0000"/>
        </w:rPr>
        <w:t xml:space="preserve">Hier steht Ihre Konkretisierung des BSI-Textes der Anforderungen unter </w:t>
      </w:r>
    </w:p>
    <w:p w14:paraId="0A88B215" w14:textId="77777777" w:rsidR="00AA5DDB" w:rsidRDefault="00AA5DDB" w:rsidP="00AA5DD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247B63" w14:textId="33771056" w:rsidR="00AA5DDB" w:rsidRPr="001F352F" w:rsidRDefault="00AA5DDB" w:rsidP="00AA5DD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AA5DDB" w:rsidRPr="005B4E23" w14:paraId="221AD156" w14:textId="77777777" w:rsidTr="0094669D">
        <w:trPr>
          <w:trHeight w:val="205"/>
        </w:trPr>
        <w:tc>
          <w:tcPr>
            <w:tcW w:w="8356" w:type="dxa"/>
            <w:shd w:val="clear" w:color="auto" w:fill="D6E3BC" w:themeFill="accent3" w:themeFillTint="66"/>
          </w:tcPr>
          <w:p w14:paraId="479E61CD" w14:textId="1CF6D537" w:rsidR="00AA5DDB" w:rsidRPr="005B4E23" w:rsidRDefault="0082273C" w:rsidP="0094669D">
            <w:pPr>
              <w:suppressAutoHyphens/>
              <w:spacing w:before="120" w:after="120"/>
            </w:pPr>
            <w:r>
              <w:t xml:space="preserve">Umsetzung: JA / NEIN / TEILWEISE / ENTBEHRLICH </w:t>
            </w:r>
          </w:p>
        </w:tc>
      </w:tr>
      <w:tr w:rsidR="00AA5DDB" w:rsidRPr="00CC02C2" w14:paraId="460C8DBC" w14:textId="77777777" w:rsidTr="0094669D">
        <w:tc>
          <w:tcPr>
            <w:tcW w:w="8356" w:type="dxa"/>
          </w:tcPr>
          <w:p w14:paraId="79DD9E3D" w14:textId="77777777" w:rsidR="00AA5DDB" w:rsidRPr="00CC02C2" w:rsidRDefault="00AA5DDB" w:rsidP="0094669D">
            <w:pPr>
              <w:suppressAutoHyphens/>
              <w:spacing w:before="120" w:after="120"/>
              <w:rPr>
                <w:color w:val="000000" w:themeColor="text1"/>
              </w:rPr>
            </w:pPr>
            <w:r>
              <w:rPr>
                <w:color w:val="000000" w:themeColor="text1"/>
              </w:rPr>
              <w:t>aktueller Umsetzungsstand</w:t>
            </w:r>
          </w:p>
        </w:tc>
      </w:tr>
    </w:tbl>
    <w:p w14:paraId="6AA63DA3" w14:textId="77777777" w:rsidR="00AA5DDB" w:rsidRDefault="00AA5DDB" w:rsidP="00AA5DD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A5DDB" w14:paraId="7B95B08A" w14:textId="77777777" w:rsidTr="0094669D">
        <w:tc>
          <w:tcPr>
            <w:tcW w:w="8340" w:type="dxa"/>
            <w:tcBorders>
              <w:bottom w:val="single" w:sz="4" w:space="0" w:color="auto"/>
            </w:tcBorders>
            <w:shd w:val="clear" w:color="auto" w:fill="C6D9F1" w:themeFill="text2" w:themeFillTint="33"/>
          </w:tcPr>
          <w:p w14:paraId="069775FA" w14:textId="77777777" w:rsidR="00AA5DDB" w:rsidRDefault="00AA5DDB" w:rsidP="0094669D">
            <w:pPr>
              <w:spacing w:before="60" w:after="60"/>
              <w:rPr>
                <w:color w:val="000000" w:themeColor="text1"/>
              </w:rPr>
            </w:pPr>
            <w:r>
              <w:rPr>
                <w:color w:val="000000" w:themeColor="text1"/>
              </w:rPr>
              <w:t>Einspruch - diese Anforderung soll nicht aufgenommen werden!</w:t>
            </w:r>
          </w:p>
        </w:tc>
      </w:tr>
      <w:tr w:rsidR="00AA5DDB" w14:paraId="4EC41BE4" w14:textId="77777777" w:rsidTr="0094669D">
        <w:tc>
          <w:tcPr>
            <w:tcW w:w="8340" w:type="dxa"/>
            <w:shd w:val="clear" w:color="auto" w:fill="FFFFFF" w:themeFill="background1"/>
          </w:tcPr>
          <w:p w14:paraId="38A28B3B" w14:textId="77777777" w:rsidR="00AA5DDB" w:rsidRDefault="00AA5DDB" w:rsidP="0094669D">
            <w:pPr>
              <w:spacing w:before="60" w:after="60"/>
              <w:rPr>
                <w:color w:val="000000" w:themeColor="text1"/>
              </w:rPr>
            </w:pPr>
            <w:r>
              <w:rPr>
                <w:color w:val="000000" w:themeColor="text1"/>
              </w:rPr>
              <w:t>Begründung der Fachseite:</w:t>
            </w:r>
          </w:p>
        </w:tc>
      </w:tr>
    </w:tbl>
    <w:p w14:paraId="49E11615" w14:textId="77777777" w:rsidR="004C7D8E" w:rsidRPr="00E126C7" w:rsidRDefault="004C7D8E" w:rsidP="004C7D8E">
      <w:pPr>
        <w:pStyle w:val="Aufzhlungeinfach"/>
        <w:numPr>
          <w:ilvl w:val="0"/>
          <w:numId w:val="0"/>
        </w:numPr>
        <w:spacing w:before="480" w:after="0" w:line="240" w:lineRule="auto"/>
        <w:ind w:left="714" w:hanging="357"/>
      </w:pPr>
    </w:p>
    <w:p w14:paraId="5B1904BC" w14:textId="4EC5CECF" w:rsidR="004C7D8E" w:rsidRDefault="004C7D8E" w:rsidP="004C7D8E">
      <w:pPr>
        <w:pStyle w:val="berschrift2"/>
      </w:pPr>
      <w:bookmarkStart w:id="193" w:name="A13"/>
      <w:bookmarkStart w:id="194" w:name="_Toc91938137"/>
      <w:bookmarkStart w:id="195" w:name="_Toc92289277"/>
      <w:bookmarkEnd w:id="193"/>
      <w:r>
        <w:t xml:space="preserve">Planung und Installation von Gefahrenmeldeanlagen </w:t>
      </w:r>
      <w:r w:rsidR="009D5825">
        <w:t>(S)</w:t>
      </w:r>
      <w:r w:rsidR="009D5825">
        <w:br/>
        <w:t xml:space="preserve">  </w:t>
      </w:r>
      <w:r>
        <w:t>[A13]</w:t>
      </w:r>
      <w:bookmarkEnd w:id="194"/>
      <w:bookmarkEnd w:id="195"/>
    </w:p>
    <w:p w14:paraId="69D789B8" w14:textId="6FFAF6F4" w:rsidR="004C7D8E" w:rsidRPr="00CC02C2" w:rsidRDefault="00D06C27" w:rsidP="00D06C27">
      <w:pPr>
        <w:tabs>
          <w:tab w:val="left" w:pos="6610"/>
        </w:tabs>
        <w:suppressAutoHyphens/>
        <w:spacing w:after="240"/>
        <w:ind w:left="720"/>
        <w:rPr>
          <w:color w:val="000000" w:themeColor="text1"/>
        </w:rPr>
      </w:pPr>
      <w:r>
        <w:rPr>
          <w:color w:val="000000" w:themeColor="text1"/>
        </w:rPr>
        <w:tab/>
      </w:r>
    </w:p>
    <w:p w14:paraId="0CCB477E" w14:textId="37C4421A" w:rsidR="004C7D8E" w:rsidRPr="0083049A" w:rsidRDefault="009D5825" w:rsidP="004C7D8E">
      <w:pPr>
        <w:pStyle w:val="Listenabsatz"/>
        <w:numPr>
          <w:ilvl w:val="0"/>
          <w:numId w:val="11"/>
        </w:numPr>
        <w:spacing w:after="0"/>
        <w:ind w:left="709" w:hanging="709"/>
      </w:pPr>
      <w:bookmarkStart w:id="196" w:name="A13a1"/>
      <w:bookmarkEnd w:id="196"/>
      <w:r>
        <w:t xml:space="preserve">Basierend auf dem Sicherheitskonzept des Gebäudes </w:t>
      </w:r>
      <w:r w:rsidR="00D06C27">
        <w:t>MUSS</w:t>
      </w:r>
      <w:r>
        <w:t xml:space="preserve"> geplant werden, welche Gefahrenmeldeanlagen für welche Bereiche des Rechenzentrums benötigt und installiert werden.</w:t>
      </w:r>
    </w:p>
    <w:p w14:paraId="6D82529C" w14:textId="77777777" w:rsidR="004C7D8E" w:rsidRDefault="004C7D8E" w:rsidP="004C7D8E">
      <w:pPr>
        <w:pStyle w:val="Listenabsatz"/>
        <w:spacing w:after="0"/>
      </w:pPr>
    </w:p>
    <w:p w14:paraId="3BA8207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BF2170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6A17F2" w14:textId="04C3304E"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08A7F49" w14:textId="77777777" w:rsidTr="0094669D">
        <w:trPr>
          <w:trHeight w:val="205"/>
        </w:trPr>
        <w:tc>
          <w:tcPr>
            <w:tcW w:w="8356" w:type="dxa"/>
            <w:shd w:val="clear" w:color="auto" w:fill="D6E3BC" w:themeFill="accent3" w:themeFillTint="66"/>
          </w:tcPr>
          <w:p w14:paraId="6E2585CA" w14:textId="74BE7F72" w:rsidR="004C7D8E" w:rsidRPr="005B4E23" w:rsidRDefault="0082273C" w:rsidP="0094669D">
            <w:pPr>
              <w:suppressAutoHyphens/>
              <w:spacing w:before="120" w:after="120"/>
            </w:pPr>
            <w:r>
              <w:t xml:space="preserve">Umsetzung: JA / NEIN / TEILWEISE / ENTBEHRLICH </w:t>
            </w:r>
          </w:p>
        </w:tc>
      </w:tr>
      <w:tr w:rsidR="004C7D8E" w:rsidRPr="00CC02C2" w14:paraId="1430E2A7" w14:textId="77777777" w:rsidTr="0094669D">
        <w:tc>
          <w:tcPr>
            <w:tcW w:w="8356" w:type="dxa"/>
          </w:tcPr>
          <w:p w14:paraId="4C41D262" w14:textId="77777777" w:rsidR="004C7D8E" w:rsidRPr="00CC02C2" w:rsidRDefault="004C7D8E" w:rsidP="0094669D">
            <w:pPr>
              <w:suppressAutoHyphens/>
              <w:spacing w:before="120" w:after="120"/>
              <w:rPr>
                <w:color w:val="000000" w:themeColor="text1"/>
              </w:rPr>
            </w:pPr>
            <w:bookmarkStart w:id="197" w:name="A13u1"/>
            <w:bookmarkEnd w:id="197"/>
            <w:r>
              <w:rPr>
                <w:color w:val="000000" w:themeColor="text1"/>
              </w:rPr>
              <w:t>aktueller Umsetzungsstand</w:t>
            </w:r>
          </w:p>
        </w:tc>
      </w:tr>
    </w:tbl>
    <w:p w14:paraId="3273ED78"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FF83DF9" w14:textId="77777777" w:rsidTr="0094669D">
        <w:tc>
          <w:tcPr>
            <w:tcW w:w="8340" w:type="dxa"/>
            <w:tcBorders>
              <w:bottom w:val="single" w:sz="4" w:space="0" w:color="auto"/>
            </w:tcBorders>
            <w:shd w:val="clear" w:color="auto" w:fill="C6D9F1" w:themeFill="text2" w:themeFillTint="33"/>
          </w:tcPr>
          <w:p w14:paraId="2469F56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ABBBEA0" w14:textId="77777777" w:rsidTr="0094669D">
        <w:tc>
          <w:tcPr>
            <w:tcW w:w="8340" w:type="dxa"/>
            <w:shd w:val="clear" w:color="auto" w:fill="FFFFFF" w:themeFill="background1"/>
          </w:tcPr>
          <w:p w14:paraId="416E2CDC" w14:textId="77777777" w:rsidR="004C7D8E" w:rsidRDefault="004C7D8E" w:rsidP="0094669D">
            <w:pPr>
              <w:spacing w:before="60" w:after="60"/>
              <w:rPr>
                <w:color w:val="000000" w:themeColor="text1"/>
              </w:rPr>
            </w:pPr>
            <w:r>
              <w:rPr>
                <w:color w:val="000000" w:themeColor="text1"/>
              </w:rPr>
              <w:t>Begründung der Fachseite:</w:t>
            </w:r>
          </w:p>
        </w:tc>
      </w:tr>
    </w:tbl>
    <w:p w14:paraId="4F8CDDA3" w14:textId="77777777" w:rsidR="004C7D8E" w:rsidRPr="00CC02C2" w:rsidRDefault="004C7D8E" w:rsidP="004C7D8E">
      <w:pPr>
        <w:suppressAutoHyphens/>
        <w:spacing w:after="240"/>
        <w:ind w:left="720"/>
        <w:rPr>
          <w:color w:val="000000" w:themeColor="text1"/>
        </w:rPr>
      </w:pPr>
    </w:p>
    <w:p w14:paraId="561A4F73" w14:textId="15A35563" w:rsidR="004C7D8E" w:rsidRDefault="009D5825" w:rsidP="004A46D3">
      <w:pPr>
        <w:pStyle w:val="Listenabsatz"/>
        <w:numPr>
          <w:ilvl w:val="0"/>
          <w:numId w:val="11"/>
        </w:numPr>
        <w:spacing w:after="0"/>
        <w:ind w:left="709" w:hanging="709"/>
      </w:pPr>
      <w:bookmarkStart w:id="198" w:name="A13a2"/>
      <w:bookmarkEnd w:id="198"/>
      <w:r>
        <w:t xml:space="preserve">Hierüber hinaus </w:t>
      </w:r>
      <w:r>
        <w:t>MUSS</w:t>
      </w:r>
      <w:r>
        <w:t xml:space="preserve"> festgelegt werden, wie mit Alarmmeldungen </w:t>
      </w:r>
      <w:r>
        <w:br/>
      </w:r>
      <w:r>
        <w:t>umzugehen ist.</w:t>
      </w:r>
    </w:p>
    <w:p w14:paraId="75F5316C" w14:textId="77777777" w:rsidR="009D5825" w:rsidRDefault="009D5825" w:rsidP="004C7D8E">
      <w:pPr>
        <w:pStyle w:val="Listenabsatz"/>
        <w:spacing w:after="240"/>
        <w:rPr>
          <w:color w:val="FF0000"/>
        </w:rPr>
      </w:pPr>
    </w:p>
    <w:p w14:paraId="4A66CF5C" w14:textId="0B2DC542"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52DDB6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47F117" w14:textId="395F24C1"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04160E6" w14:textId="77777777" w:rsidTr="0094669D">
        <w:trPr>
          <w:trHeight w:val="205"/>
        </w:trPr>
        <w:tc>
          <w:tcPr>
            <w:tcW w:w="8356" w:type="dxa"/>
            <w:shd w:val="clear" w:color="auto" w:fill="D6E3BC" w:themeFill="accent3" w:themeFillTint="66"/>
          </w:tcPr>
          <w:p w14:paraId="01F8C8F0" w14:textId="7788398B" w:rsidR="004C7D8E" w:rsidRPr="005B4E23" w:rsidRDefault="0082273C" w:rsidP="0094669D">
            <w:pPr>
              <w:suppressAutoHyphens/>
              <w:spacing w:before="120" w:after="120"/>
            </w:pPr>
            <w:r>
              <w:t xml:space="preserve">Umsetzung: JA / NEIN / TEILWEISE / ENTBEHRLICH </w:t>
            </w:r>
          </w:p>
        </w:tc>
      </w:tr>
      <w:tr w:rsidR="004C7D8E" w:rsidRPr="00CC02C2" w14:paraId="5A3EA494" w14:textId="77777777" w:rsidTr="0094669D">
        <w:tc>
          <w:tcPr>
            <w:tcW w:w="8356" w:type="dxa"/>
          </w:tcPr>
          <w:p w14:paraId="272F3CDD" w14:textId="77777777" w:rsidR="004C7D8E" w:rsidRPr="00CC02C2" w:rsidRDefault="004C7D8E" w:rsidP="0094669D">
            <w:pPr>
              <w:suppressAutoHyphens/>
              <w:spacing w:before="120" w:after="120"/>
              <w:rPr>
                <w:color w:val="000000" w:themeColor="text1"/>
              </w:rPr>
            </w:pPr>
            <w:bookmarkStart w:id="199" w:name="A13u2"/>
            <w:bookmarkEnd w:id="199"/>
            <w:r>
              <w:rPr>
                <w:color w:val="000000" w:themeColor="text1"/>
              </w:rPr>
              <w:t>aktueller Umsetzungsstand</w:t>
            </w:r>
          </w:p>
        </w:tc>
      </w:tr>
    </w:tbl>
    <w:p w14:paraId="303CA7B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C802ADC" w14:textId="77777777" w:rsidTr="0094669D">
        <w:tc>
          <w:tcPr>
            <w:tcW w:w="8340" w:type="dxa"/>
            <w:tcBorders>
              <w:bottom w:val="single" w:sz="4" w:space="0" w:color="auto"/>
            </w:tcBorders>
            <w:shd w:val="clear" w:color="auto" w:fill="C6D9F1" w:themeFill="text2" w:themeFillTint="33"/>
          </w:tcPr>
          <w:p w14:paraId="21FC060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F12FF04" w14:textId="77777777" w:rsidTr="0094669D">
        <w:tc>
          <w:tcPr>
            <w:tcW w:w="8340" w:type="dxa"/>
            <w:shd w:val="clear" w:color="auto" w:fill="FFFFFF" w:themeFill="background1"/>
          </w:tcPr>
          <w:p w14:paraId="3BF91E7A" w14:textId="77777777" w:rsidR="004C7D8E" w:rsidRDefault="004C7D8E" w:rsidP="0094669D">
            <w:pPr>
              <w:spacing w:before="60" w:after="60"/>
              <w:rPr>
                <w:color w:val="000000" w:themeColor="text1"/>
              </w:rPr>
            </w:pPr>
            <w:r>
              <w:rPr>
                <w:color w:val="000000" w:themeColor="text1"/>
              </w:rPr>
              <w:t>Begründung der Fachseite:</w:t>
            </w:r>
          </w:p>
        </w:tc>
      </w:tr>
    </w:tbl>
    <w:p w14:paraId="76CE2E57" w14:textId="77777777" w:rsidR="004C7D8E" w:rsidRPr="00CC02C2" w:rsidRDefault="004C7D8E" w:rsidP="004C7D8E">
      <w:pPr>
        <w:suppressAutoHyphens/>
        <w:spacing w:after="240"/>
        <w:ind w:left="720"/>
        <w:rPr>
          <w:color w:val="000000" w:themeColor="text1"/>
        </w:rPr>
      </w:pPr>
    </w:p>
    <w:p w14:paraId="5ED4C367" w14:textId="77777777" w:rsidR="004C7D8E" w:rsidRPr="0083049A" w:rsidRDefault="004C7D8E" w:rsidP="004C7D8E">
      <w:pPr>
        <w:pStyle w:val="Listenabsatz"/>
        <w:numPr>
          <w:ilvl w:val="0"/>
          <w:numId w:val="11"/>
        </w:numPr>
        <w:spacing w:after="0"/>
        <w:ind w:left="709" w:hanging="709"/>
      </w:pPr>
      <w:bookmarkStart w:id="200" w:name="A13a3"/>
      <w:bookmarkEnd w:id="200"/>
      <w:r>
        <w:t>Das Konzept MUSS immer angepasst werden, wenn sich die Nutzung der Gebäudebereiche verändert.</w:t>
      </w:r>
    </w:p>
    <w:p w14:paraId="235933BE" w14:textId="77777777" w:rsidR="004C7D8E" w:rsidRDefault="004C7D8E" w:rsidP="004C7D8E">
      <w:pPr>
        <w:pStyle w:val="Listenabsatz"/>
        <w:spacing w:after="0"/>
      </w:pPr>
    </w:p>
    <w:p w14:paraId="3022B40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E61264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05E19C" w14:textId="4E8A9DD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1473DC8" w14:textId="77777777" w:rsidTr="0094669D">
        <w:trPr>
          <w:trHeight w:val="205"/>
        </w:trPr>
        <w:tc>
          <w:tcPr>
            <w:tcW w:w="8356" w:type="dxa"/>
            <w:shd w:val="clear" w:color="auto" w:fill="D6E3BC" w:themeFill="accent3" w:themeFillTint="66"/>
          </w:tcPr>
          <w:p w14:paraId="6CACEE84" w14:textId="6D7ADAA3" w:rsidR="004C7D8E" w:rsidRPr="005B4E23" w:rsidRDefault="0082273C" w:rsidP="0094669D">
            <w:pPr>
              <w:suppressAutoHyphens/>
              <w:spacing w:before="120" w:after="120"/>
            </w:pPr>
            <w:r>
              <w:t xml:space="preserve">Umsetzung: JA / NEIN / TEILWEISE / ENTBEHRLICH </w:t>
            </w:r>
          </w:p>
        </w:tc>
      </w:tr>
      <w:tr w:rsidR="004C7D8E" w:rsidRPr="00CC02C2" w14:paraId="30259092" w14:textId="77777777" w:rsidTr="0094669D">
        <w:tc>
          <w:tcPr>
            <w:tcW w:w="8356" w:type="dxa"/>
          </w:tcPr>
          <w:p w14:paraId="6519F6FF" w14:textId="77777777" w:rsidR="004C7D8E" w:rsidRPr="00CC02C2" w:rsidRDefault="004C7D8E" w:rsidP="0094669D">
            <w:pPr>
              <w:suppressAutoHyphens/>
              <w:spacing w:before="120" w:after="120"/>
              <w:rPr>
                <w:color w:val="000000" w:themeColor="text1"/>
              </w:rPr>
            </w:pPr>
            <w:bookmarkStart w:id="201" w:name="A13u3"/>
            <w:bookmarkEnd w:id="201"/>
            <w:r>
              <w:rPr>
                <w:color w:val="000000" w:themeColor="text1"/>
              </w:rPr>
              <w:t>aktueller Umsetzungsstand</w:t>
            </w:r>
          </w:p>
        </w:tc>
      </w:tr>
    </w:tbl>
    <w:p w14:paraId="2C27F527"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868403E" w14:textId="77777777" w:rsidTr="0094669D">
        <w:tc>
          <w:tcPr>
            <w:tcW w:w="8340" w:type="dxa"/>
            <w:tcBorders>
              <w:bottom w:val="single" w:sz="4" w:space="0" w:color="auto"/>
            </w:tcBorders>
            <w:shd w:val="clear" w:color="auto" w:fill="C6D9F1" w:themeFill="text2" w:themeFillTint="33"/>
          </w:tcPr>
          <w:p w14:paraId="13F490E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BD1BE62" w14:textId="77777777" w:rsidTr="0094669D">
        <w:tc>
          <w:tcPr>
            <w:tcW w:w="8340" w:type="dxa"/>
            <w:shd w:val="clear" w:color="auto" w:fill="FFFFFF" w:themeFill="background1"/>
          </w:tcPr>
          <w:p w14:paraId="42755F31" w14:textId="77777777" w:rsidR="004C7D8E" w:rsidRDefault="004C7D8E" w:rsidP="0094669D">
            <w:pPr>
              <w:spacing w:before="60" w:after="60"/>
              <w:rPr>
                <w:color w:val="000000" w:themeColor="text1"/>
              </w:rPr>
            </w:pPr>
            <w:r>
              <w:rPr>
                <w:color w:val="000000" w:themeColor="text1"/>
              </w:rPr>
              <w:t>Begründung der Fachseite:</w:t>
            </w:r>
          </w:p>
        </w:tc>
      </w:tr>
    </w:tbl>
    <w:p w14:paraId="28817870" w14:textId="77777777" w:rsidR="004C7D8E" w:rsidRPr="00CC02C2" w:rsidRDefault="004C7D8E" w:rsidP="004C7D8E">
      <w:pPr>
        <w:suppressAutoHyphens/>
        <w:spacing w:after="240"/>
        <w:ind w:left="720"/>
        <w:rPr>
          <w:color w:val="000000" w:themeColor="text1"/>
        </w:rPr>
      </w:pPr>
    </w:p>
    <w:p w14:paraId="46529D2A" w14:textId="1F34311D" w:rsidR="004C7D8E" w:rsidRDefault="004C7D8E" w:rsidP="004B3AB3">
      <w:pPr>
        <w:pStyle w:val="Listenabsatz"/>
        <w:numPr>
          <w:ilvl w:val="0"/>
          <w:numId w:val="11"/>
        </w:numPr>
        <w:spacing w:after="0"/>
        <w:ind w:left="709" w:hanging="709"/>
      </w:pPr>
      <w:bookmarkStart w:id="202" w:name="A13a4"/>
      <w:bookmarkEnd w:id="202"/>
      <w:r>
        <w:t xml:space="preserve">Es MUSS </w:t>
      </w:r>
      <w:r w:rsidR="00C90F11">
        <w:t>eine zum jeweiligen Einsatzzweck passende Gefahrenmeldeanlage (GMA) installiert werden.</w:t>
      </w:r>
    </w:p>
    <w:p w14:paraId="304CF124" w14:textId="77777777" w:rsidR="00C90F11" w:rsidRDefault="00C90F11" w:rsidP="00C90F11">
      <w:pPr>
        <w:pStyle w:val="Listenabsatz"/>
        <w:spacing w:after="0"/>
      </w:pPr>
    </w:p>
    <w:p w14:paraId="6A64228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E8E9AA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D08057" w14:textId="6013C0F1" w:rsidR="004C7D8E"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p w14:paraId="1EB6866F" w14:textId="77777777" w:rsidR="00044A38" w:rsidRPr="001F352F" w:rsidRDefault="00044A38" w:rsidP="004C7D8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C7D8E" w:rsidRPr="005B4E23" w14:paraId="75887148" w14:textId="77777777" w:rsidTr="0094669D">
        <w:trPr>
          <w:trHeight w:val="205"/>
        </w:trPr>
        <w:tc>
          <w:tcPr>
            <w:tcW w:w="8356" w:type="dxa"/>
            <w:shd w:val="clear" w:color="auto" w:fill="D6E3BC" w:themeFill="accent3" w:themeFillTint="66"/>
          </w:tcPr>
          <w:p w14:paraId="5CD86ADC" w14:textId="54A3B9AF" w:rsidR="004C7D8E" w:rsidRPr="005B4E23" w:rsidRDefault="0082273C" w:rsidP="0094669D">
            <w:pPr>
              <w:suppressAutoHyphens/>
              <w:spacing w:before="120" w:after="120"/>
            </w:pPr>
            <w:r>
              <w:t xml:space="preserve">Umsetzung: JA / NEIN / TEILWEISE / ENTBEHRLICH </w:t>
            </w:r>
          </w:p>
        </w:tc>
      </w:tr>
      <w:tr w:rsidR="004C7D8E" w:rsidRPr="00CC02C2" w14:paraId="499140E6" w14:textId="77777777" w:rsidTr="0094669D">
        <w:tc>
          <w:tcPr>
            <w:tcW w:w="8356" w:type="dxa"/>
          </w:tcPr>
          <w:p w14:paraId="0E6EBE90" w14:textId="77777777" w:rsidR="004C7D8E" w:rsidRPr="00CC02C2" w:rsidRDefault="004C7D8E" w:rsidP="0094669D">
            <w:pPr>
              <w:suppressAutoHyphens/>
              <w:spacing w:before="120" w:after="120"/>
              <w:rPr>
                <w:color w:val="000000" w:themeColor="text1"/>
              </w:rPr>
            </w:pPr>
            <w:bookmarkStart w:id="203" w:name="A13u4"/>
            <w:bookmarkEnd w:id="203"/>
            <w:r>
              <w:rPr>
                <w:color w:val="000000" w:themeColor="text1"/>
              </w:rPr>
              <w:t>aktueller Umsetzungsstand</w:t>
            </w:r>
          </w:p>
        </w:tc>
      </w:tr>
    </w:tbl>
    <w:p w14:paraId="6473A64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901ADAC" w14:textId="77777777" w:rsidTr="0094669D">
        <w:tc>
          <w:tcPr>
            <w:tcW w:w="8340" w:type="dxa"/>
            <w:tcBorders>
              <w:bottom w:val="single" w:sz="4" w:space="0" w:color="auto"/>
            </w:tcBorders>
            <w:shd w:val="clear" w:color="auto" w:fill="C6D9F1" w:themeFill="text2" w:themeFillTint="33"/>
          </w:tcPr>
          <w:p w14:paraId="43BF9D4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2985D1B" w14:textId="77777777" w:rsidTr="0094669D">
        <w:tc>
          <w:tcPr>
            <w:tcW w:w="8340" w:type="dxa"/>
            <w:shd w:val="clear" w:color="auto" w:fill="FFFFFF" w:themeFill="background1"/>
          </w:tcPr>
          <w:p w14:paraId="40706325" w14:textId="77777777" w:rsidR="004C7D8E" w:rsidRDefault="004C7D8E" w:rsidP="0094669D">
            <w:pPr>
              <w:spacing w:before="60" w:after="60"/>
              <w:rPr>
                <w:color w:val="000000" w:themeColor="text1"/>
              </w:rPr>
            </w:pPr>
            <w:r>
              <w:rPr>
                <w:color w:val="000000" w:themeColor="text1"/>
              </w:rPr>
              <w:t>Begründung der Fachseite:</w:t>
            </w:r>
          </w:p>
        </w:tc>
      </w:tr>
    </w:tbl>
    <w:p w14:paraId="1A38A668" w14:textId="77777777" w:rsidR="004C7D8E" w:rsidRPr="00CC02C2" w:rsidRDefault="004C7D8E" w:rsidP="004C7D8E">
      <w:pPr>
        <w:suppressAutoHyphens/>
        <w:spacing w:after="240"/>
        <w:ind w:left="720"/>
        <w:rPr>
          <w:color w:val="000000" w:themeColor="text1"/>
        </w:rPr>
      </w:pPr>
    </w:p>
    <w:p w14:paraId="0A54B635" w14:textId="77777777" w:rsidR="004C7D8E" w:rsidRPr="0083049A" w:rsidRDefault="004C7D8E" w:rsidP="004C7D8E">
      <w:pPr>
        <w:pStyle w:val="Listenabsatz"/>
        <w:numPr>
          <w:ilvl w:val="0"/>
          <w:numId w:val="11"/>
        </w:numPr>
        <w:spacing w:after="0"/>
        <w:ind w:left="709" w:hanging="709"/>
      </w:pPr>
      <w:bookmarkStart w:id="204" w:name="A13a5"/>
      <w:bookmarkEnd w:id="204"/>
      <w:r>
        <w:t>Die Meldungen der GMA MUSS unter Beachtung der dafür geltenden Technischen Anschlussbedingungen  (TAB) auf eine Alarmempfangsstelle aufgeschaltet werden.</w:t>
      </w:r>
    </w:p>
    <w:p w14:paraId="6EDEBB3C" w14:textId="77777777" w:rsidR="004C7D8E" w:rsidRDefault="004C7D8E" w:rsidP="004C7D8E">
      <w:pPr>
        <w:pStyle w:val="Listenabsatz"/>
        <w:spacing w:after="0"/>
      </w:pPr>
    </w:p>
    <w:p w14:paraId="71C1DE8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58323C8"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008CCC" w14:textId="04C009C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B9E77C8" w14:textId="77777777" w:rsidTr="0094669D">
        <w:trPr>
          <w:trHeight w:val="205"/>
        </w:trPr>
        <w:tc>
          <w:tcPr>
            <w:tcW w:w="8356" w:type="dxa"/>
            <w:shd w:val="clear" w:color="auto" w:fill="D6E3BC" w:themeFill="accent3" w:themeFillTint="66"/>
          </w:tcPr>
          <w:p w14:paraId="4726191E" w14:textId="20617AC2" w:rsidR="004C7D8E" w:rsidRPr="005B4E23" w:rsidRDefault="0082273C" w:rsidP="0094669D">
            <w:pPr>
              <w:suppressAutoHyphens/>
              <w:spacing w:before="120" w:after="120"/>
            </w:pPr>
            <w:r>
              <w:t xml:space="preserve">Umsetzung: JA / NEIN / TEILWEISE / ENTBEHRLICH </w:t>
            </w:r>
          </w:p>
        </w:tc>
      </w:tr>
      <w:tr w:rsidR="004C7D8E" w:rsidRPr="00CC02C2" w14:paraId="498E24EA" w14:textId="77777777" w:rsidTr="0094669D">
        <w:tc>
          <w:tcPr>
            <w:tcW w:w="8356" w:type="dxa"/>
          </w:tcPr>
          <w:p w14:paraId="29660302" w14:textId="77777777" w:rsidR="004C7D8E" w:rsidRPr="00CC02C2" w:rsidRDefault="004C7D8E" w:rsidP="0094669D">
            <w:pPr>
              <w:suppressAutoHyphens/>
              <w:spacing w:before="120" w:after="120"/>
              <w:rPr>
                <w:color w:val="000000" w:themeColor="text1"/>
              </w:rPr>
            </w:pPr>
            <w:bookmarkStart w:id="205" w:name="A13u5"/>
            <w:bookmarkEnd w:id="205"/>
            <w:r>
              <w:rPr>
                <w:color w:val="000000" w:themeColor="text1"/>
              </w:rPr>
              <w:t>aktueller Umsetzungsstand</w:t>
            </w:r>
          </w:p>
        </w:tc>
      </w:tr>
    </w:tbl>
    <w:p w14:paraId="6D2AFFE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37DA4B9" w14:textId="77777777" w:rsidTr="0094669D">
        <w:tc>
          <w:tcPr>
            <w:tcW w:w="8340" w:type="dxa"/>
            <w:tcBorders>
              <w:bottom w:val="single" w:sz="4" w:space="0" w:color="auto"/>
            </w:tcBorders>
            <w:shd w:val="clear" w:color="auto" w:fill="C6D9F1" w:themeFill="text2" w:themeFillTint="33"/>
          </w:tcPr>
          <w:p w14:paraId="25A7DAB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9637407" w14:textId="77777777" w:rsidTr="0094669D">
        <w:tc>
          <w:tcPr>
            <w:tcW w:w="8340" w:type="dxa"/>
            <w:shd w:val="clear" w:color="auto" w:fill="FFFFFF" w:themeFill="background1"/>
          </w:tcPr>
          <w:p w14:paraId="762520AD" w14:textId="77777777" w:rsidR="004C7D8E" w:rsidRDefault="004C7D8E" w:rsidP="0094669D">
            <w:pPr>
              <w:spacing w:before="60" w:after="60"/>
              <w:rPr>
                <w:color w:val="000000" w:themeColor="text1"/>
              </w:rPr>
            </w:pPr>
            <w:r>
              <w:rPr>
                <w:color w:val="000000" w:themeColor="text1"/>
              </w:rPr>
              <w:t>Begründung der Fachseite:</w:t>
            </w:r>
          </w:p>
        </w:tc>
      </w:tr>
    </w:tbl>
    <w:p w14:paraId="4766E8AA" w14:textId="77777777" w:rsidR="004C7D8E" w:rsidRPr="00CC02C2" w:rsidRDefault="004C7D8E" w:rsidP="004C7D8E">
      <w:pPr>
        <w:suppressAutoHyphens/>
        <w:spacing w:after="240"/>
        <w:ind w:left="720"/>
        <w:rPr>
          <w:color w:val="000000" w:themeColor="text1"/>
        </w:rPr>
      </w:pPr>
    </w:p>
    <w:p w14:paraId="49BDEB05" w14:textId="69A8FEAF" w:rsidR="004C7D8E" w:rsidRDefault="00C90F11" w:rsidP="00517A45">
      <w:pPr>
        <w:pStyle w:val="Listenabsatz"/>
        <w:numPr>
          <w:ilvl w:val="0"/>
          <w:numId w:val="11"/>
        </w:numPr>
        <w:spacing w:after="0"/>
        <w:ind w:left="709" w:hanging="709"/>
      </w:pPr>
      <w:bookmarkStart w:id="206" w:name="A13a6"/>
      <w:bookmarkEnd w:id="206"/>
      <w:r>
        <w:t>Die ausgewählte Alarmempfangsstelle MUSS jederzeit erreichbar sein.</w:t>
      </w:r>
    </w:p>
    <w:p w14:paraId="37F08E57" w14:textId="77777777" w:rsidR="00C90F11" w:rsidRDefault="00C90F11" w:rsidP="004C7D8E">
      <w:pPr>
        <w:pStyle w:val="Listenabsatz"/>
        <w:spacing w:after="240"/>
        <w:rPr>
          <w:color w:val="FF0000"/>
        </w:rPr>
      </w:pPr>
    </w:p>
    <w:p w14:paraId="15EE0446" w14:textId="20C4C61A"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726A2A8"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3AEDD5" w14:textId="056A0F5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30A4E0C" w14:textId="77777777" w:rsidTr="0094669D">
        <w:trPr>
          <w:trHeight w:val="205"/>
        </w:trPr>
        <w:tc>
          <w:tcPr>
            <w:tcW w:w="8356" w:type="dxa"/>
            <w:shd w:val="clear" w:color="auto" w:fill="D6E3BC" w:themeFill="accent3" w:themeFillTint="66"/>
          </w:tcPr>
          <w:p w14:paraId="7FC2E64E" w14:textId="1AD9E7E7" w:rsidR="004C7D8E" w:rsidRPr="005B4E23" w:rsidRDefault="0082273C" w:rsidP="0094669D">
            <w:pPr>
              <w:suppressAutoHyphens/>
              <w:spacing w:before="120" w:after="120"/>
            </w:pPr>
            <w:r>
              <w:t xml:space="preserve">Umsetzung: JA / NEIN / TEILWEISE / ENTBEHRLICH </w:t>
            </w:r>
          </w:p>
        </w:tc>
      </w:tr>
      <w:tr w:rsidR="004C7D8E" w:rsidRPr="00CC02C2" w14:paraId="3EF6E869" w14:textId="77777777" w:rsidTr="0094669D">
        <w:tc>
          <w:tcPr>
            <w:tcW w:w="8356" w:type="dxa"/>
          </w:tcPr>
          <w:p w14:paraId="6D610B2E" w14:textId="77777777" w:rsidR="004C7D8E" w:rsidRPr="00CC02C2" w:rsidRDefault="004C7D8E" w:rsidP="0094669D">
            <w:pPr>
              <w:suppressAutoHyphens/>
              <w:spacing w:before="120" w:after="120"/>
              <w:rPr>
                <w:color w:val="000000" w:themeColor="text1"/>
              </w:rPr>
            </w:pPr>
            <w:bookmarkStart w:id="207" w:name="A13u6"/>
            <w:bookmarkEnd w:id="207"/>
            <w:r>
              <w:rPr>
                <w:color w:val="000000" w:themeColor="text1"/>
              </w:rPr>
              <w:t>aktueller Umsetzungsstand</w:t>
            </w:r>
          </w:p>
        </w:tc>
      </w:tr>
    </w:tbl>
    <w:p w14:paraId="213ED1F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915B539" w14:textId="77777777" w:rsidTr="0094669D">
        <w:tc>
          <w:tcPr>
            <w:tcW w:w="8340" w:type="dxa"/>
            <w:tcBorders>
              <w:bottom w:val="single" w:sz="4" w:space="0" w:color="auto"/>
            </w:tcBorders>
            <w:shd w:val="clear" w:color="auto" w:fill="C6D9F1" w:themeFill="text2" w:themeFillTint="33"/>
          </w:tcPr>
          <w:p w14:paraId="020AF2E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8F16978" w14:textId="77777777" w:rsidTr="0094669D">
        <w:tc>
          <w:tcPr>
            <w:tcW w:w="8340" w:type="dxa"/>
            <w:shd w:val="clear" w:color="auto" w:fill="FFFFFF" w:themeFill="background1"/>
          </w:tcPr>
          <w:p w14:paraId="50D65115" w14:textId="77777777" w:rsidR="004C7D8E" w:rsidRDefault="004C7D8E" w:rsidP="0094669D">
            <w:pPr>
              <w:spacing w:before="60" w:after="60"/>
              <w:rPr>
                <w:color w:val="000000" w:themeColor="text1"/>
              </w:rPr>
            </w:pPr>
            <w:r>
              <w:rPr>
                <w:color w:val="000000" w:themeColor="text1"/>
              </w:rPr>
              <w:t>Begründung der Fachseite:</w:t>
            </w:r>
          </w:p>
        </w:tc>
      </w:tr>
    </w:tbl>
    <w:p w14:paraId="70680E70" w14:textId="77777777" w:rsidR="004C7D8E" w:rsidRPr="00CC02C2" w:rsidRDefault="004C7D8E" w:rsidP="004C7D8E">
      <w:pPr>
        <w:suppressAutoHyphens/>
        <w:spacing w:after="240"/>
        <w:ind w:left="720"/>
        <w:rPr>
          <w:color w:val="000000" w:themeColor="text1"/>
        </w:rPr>
      </w:pPr>
    </w:p>
    <w:p w14:paraId="62FEC377" w14:textId="0F1EDC89" w:rsidR="004C7D8E" w:rsidRPr="0083049A" w:rsidRDefault="00C90F11" w:rsidP="004C7D8E">
      <w:pPr>
        <w:pStyle w:val="Listenabsatz"/>
        <w:numPr>
          <w:ilvl w:val="0"/>
          <w:numId w:val="11"/>
        </w:numPr>
        <w:spacing w:after="0"/>
        <w:ind w:left="709" w:hanging="709"/>
      </w:pPr>
      <w:bookmarkStart w:id="208" w:name="A13a7"/>
      <w:bookmarkEnd w:id="208"/>
      <w:r>
        <w:t>Sie MUSS technisch sowie personell in der Lage sein, geeignet auf die gemeldete Gefährdung zu reagieren.</w:t>
      </w:r>
    </w:p>
    <w:p w14:paraId="629D91E8" w14:textId="77777777" w:rsidR="004C7D8E" w:rsidRDefault="004C7D8E" w:rsidP="004C7D8E">
      <w:pPr>
        <w:pStyle w:val="Listenabsatz"/>
        <w:spacing w:after="0"/>
      </w:pPr>
    </w:p>
    <w:p w14:paraId="51F35DC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06175B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EE69FD" w14:textId="04DE9B26" w:rsidR="004C7D8E"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p w14:paraId="7637DB9F" w14:textId="5996FD0A" w:rsidR="00044A38" w:rsidRDefault="00044A38" w:rsidP="004C7D8E">
      <w:pPr>
        <w:pStyle w:val="Listenabsatz"/>
        <w:spacing w:after="240"/>
        <w:rPr>
          <w:color w:val="FF0000"/>
        </w:rPr>
      </w:pPr>
    </w:p>
    <w:p w14:paraId="107646D2" w14:textId="77777777" w:rsidR="00044A38" w:rsidRPr="001F352F" w:rsidRDefault="00044A38" w:rsidP="004C7D8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C7D8E" w:rsidRPr="005B4E23" w14:paraId="38FFA546" w14:textId="77777777" w:rsidTr="0094669D">
        <w:trPr>
          <w:trHeight w:val="205"/>
        </w:trPr>
        <w:tc>
          <w:tcPr>
            <w:tcW w:w="8356" w:type="dxa"/>
            <w:shd w:val="clear" w:color="auto" w:fill="D6E3BC" w:themeFill="accent3" w:themeFillTint="66"/>
          </w:tcPr>
          <w:p w14:paraId="1664EDB3" w14:textId="5288B71C" w:rsidR="004C7D8E" w:rsidRPr="005B4E23" w:rsidRDefault="0082273C" w:rsidP="0094669D">
            <w:pPr>
              <w:suppressAutoHyphens/>
              <w:spacing w:before="120" w:after="120"/>
            </w:pPr>
            <w:r>
              <w:t xml:space="preserve">Umsetzung: JA / NEIN / TEILWEISE / ENTBEHRLICH </w:t>
            </w:r>
          </w:p>
        </w:tc>
      </w:tr>
      <w:tr w:rsidR="004C7D8E" w:rsidRPr="00CC02C2" w14:paraId="00B7DFBF" w14:textId="77777777" w:rsidTr="0094669D">
        <w:tc>
          <w:tcPr>
            <w:tcW w:w="8356" w:type="dxa"/>
          </w:tcPr>
          <w:p w14:paraId="42743F94" w14:textId="77777777" w:rsidR="004C7D8E" w:rsidRPr="00CC02C2" w:rsidRDefault="004C7D8E" w:rsidP="0094669D">
            <w:pPr>
              <w:suppressAutoHyphens/>
              <w:spacing w:before="120" w:after="120"/>
              <w:rPr>
                <w:color w:val="000000" w:themeColor="text1"/>
              </w:rPr>
            </w:pPr>
            <w:bookmarkStart w:id="209" w:name="A13u7"/>
            <w:bookmarkEnd w:id="209"/>
            <w:r>
              <w:rPr>
                <w:color w:val="000000" w:themeColor="text1"/>
              </w:rPr>
              <w:t>aktueller Umsetzungsstand</w:t>
            </w:r>
          </w:p>
        </w:tc>
      </w:tr>
    </w:tbl>
    <w:p w14:paraId="290F40B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C9586BA" w14:textId="77777777" w:rsidTr="0094669D">
        <w:tc>
          <w:tcPr>
            <w:tcW w:w="8340" w:type="dxa"/>
            <w:tcBorders>
              <w:bottom w:val="single" w:sz="4" w:space="0" w:color="auto"/>
            </w:tcBorders>
            <w:shd w:val="clear" w:color="auto" w:fill="C6D9F1" w:themeFill="text2" w:themeFillTint="33"/>
          </w:tcPr>
          <w:p w14:paraId="4933356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5920339" w14:textId="77777777" w:rsidTr="0094669D">
        <w:tc>
          <w:tcPr>
            <w:tcW w:w="8340" w:type="dxa"/>
            <w:shd w:val="clear" w:color="auto" w:fill="FFFFFF" w:themeFill="background1"/>
          </w:tcPr>
          <w:p w14:paraId="1F5E73ED" w14:textId="77777777" w:rsidR="004C7D8E" w:rsidRDefault="004C7D8E" w:rsidP="0094669D">
            <w:pPr>
              <w:spacing w:before="60" w:after="60"/>
              <w:rPr>
                <w:color w:val="000000" w:themeColor="text1"/>
              </w:rPr>
            </w:pPr>
            <w:r>
              <w:rPr>
                <w:color w:val="000000" w:themeColor="text1"/>
              </w:rPr>
              <w:t>Begründung der Fachseite:</w:t>
            </w:r>
          </w:p>
        </w:tc>
      </w:tr>
    </w:tbl>
    <w:p w14:paraId="4D92570E" w14:textId="77777777" w:rsidR="004C7D8E" w:rsidRPr="00CC02C2" w:rsidRDefault="004C7D8E" w:rsidP="004C7D8E">
      <w:pPr>
        <w:suppressAutoHyphens/>
        <w:spacing w:after="240"/>
        <w:ind w:left="720"/>
        <w:rPr>
          <w:color w:val="000000" w:themeColor="text1"/>
        </w:rPr>
      </w:pPr>
    </w:p>
    <w:p w14:paraId="048E790C" w14:textId="190B52B4" w:rsidR="004C7D8E" w:rsidRDefault="00C90F11" w:rsidP="003B368D">
      <w:pPr>
        <w:pStyle w:val="Listenabsatz"/>
        <w:numPr>
          <w:ilvl w:val="0"/>
          <w:numId w:val="11"/>
        </w:numPr>
        <w:spacing w:after="0"/>
        <w:ind w:left="709" w:hanging="709"/>
      </w:pPr>
      <w:bookmarkStart w:id="210" w:name="A13a8"/>
      <w:bookmarkEnd w:id="210"/>
      <w:r>
        <w:t xml:space="preserve">Der Übertragungsweg zwischen eingesetzter GMA und Alarmempfangsstelle </w:t>
      </w:r>
      <w:r w:rsidR="00D06C27">
        <w:t>MÜSSEN</w:t>
      </w:r>
      <w:r>
        <w:t xml:space="preserve"> entsprechend den TAB und nach Möglichkeit redundant ausgelegt werden. </w:t>
      </w:r>
    </w:p>
    <w:p w14:paraId="13C5E604" w14:textId="77777777" w:rsidR="00C90F11" w:rsidRDefault="00C90F11" w:rsidP="00C90F11">
      <w:pPr>
        <w:pStyle w:val="Listenabsatz"/>
        <w:spacing w:after="0"/>
      </w:pPr>
    </w:p>
    <w:p w14:paraId="68C67296"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026E24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C3FA77" w14:textId="7B5A0711"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D02CADA" w14:textId="77777777" w:rsidTr="0094669D">
        <w:trPr>
          <w:trHeight w:val="205"/>
        </w:trPr>
        <w:tc>
          <w:tcPr>
            <w:tcW w:w="8356" w:type="dxa"/>
            <w:shd w:val="clear" w:color="auto" w:fill="D6E3BC" w:themeFill="accent3" w:themeFillTint="66"/>
          </w:tcPr>
          <w:p w14:paraId="0F6C68F2" w14:textId="3BDE4242" w:rsidR="004C7D8E" w:rsidRPr="005B4E23" w:rsidRDefault="0082273C" w:rsidP="0094669D">
            <w:pPr>
              <w:suppressAutoHyphens/>
              <w:spacing w:before="120" w:after="120"/>
            </w:pPr>
            <w:r>
              <w:t xml:space="preserve">Umsetzung: JA / NEIN / TEILWEISE / ENTBEHRLICH </w:t>
            </w:r>
          </w:p>
        </w:tc>
      </w:tr>
      <w:tr w:rsidR="004C7D8E" w:rsidRPr="00CC02C2" w14:paraId="7BFAEFA8" w14:textId="77777777" w:rsidTr="0094669D">
        <w:tc>
          <w:tcPr>
            <w:tcW w:w="8356" w:type="dxa"/>
          </w:tcPr>
          <w:p w14:paraId="7F2CFD36" w14:textId="77777777" w:rsidR="004C7D8E" w:rsidRPr="00CC02C2" w:rsidRDefault="004C7D8E" w:rsidP="0094669D">
            <w:pPr>
              <w:suppressAutoHyphens/>
              <w:spacing w:before="120" w:after="120"/>
              <w:rPr>
                <w:color w:val="000000" w:themeColor="text1"/>
              </w:rPr>
            </w:pPr>
            <w:bookmarkStart w:id="211" w:name="A13u8"/>
            <w:bookmarkEnd w:id="211"/>
            <w:r>
              <w:rPr>
                <w:color w:val="000000" w:themeColor="text1"/>
              </w:rPr>
              <w:t>aktueller Umsetzungsstand</w:t>
            </w:r>
          </w:p>
        </w:tc>
      </w:tr>
    </w:tbl>
    <w:p w14:paraId="64C907B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91A44EC" w14:textId="77777777" w:rsidTr="0094669D">
        <w:tc>
          <w:tcPr>
            <w:tcW w:w="8340" w:type="dxa"/>
            <w:tcBorders>
              <w:bottom w:val="single" w:sz="4" w:space="0" w:color="auto"/>
            </w:tcBorders>
            <w:shd w:val="clear" w:color="auto" w:fill="C6D9F1" w:themeFill="text2" w:themeFillTint="33"/>
          </w:tcPr>
          <w:p w14:paraId="0F3A429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72614C9" w14:textId="77777777" w:rsidTr="0094669D">
        <w:tc>
          <w:tcPr>
            <w:tcW w:w="8340" w:type="dxa"/>
            <w:shd w:val="clear" w:color="auto" w:fill="FFFFFF" w:themeFill="background1"/>
          </w:tcPr>
          <w:p w14:paraId="0FD2DAF1" w14:textId="77777777" w:rsidR="004C7D8E" w:rsidRDefault="004C7D8E" w:rsidP="0094669D">
            <w:pPr>
              <w:spacing w:before="60" w:after="60"/>
              <w:rPr>
                <w:color w:val="000000" w:themeColor="text1"/>
              </w:rPr>
            </w:pPr>
            <w:r>
              <w:rPr>
                <w:color w:val="000000" w:themeColor="text1"/>
              </w:rPr>
              <w:t>Begründung der Fachseite:</w:t>
            </w:r>
          </w:p>
        </w:tc>
      </w:tr>
    </w:tbl>
    <w:p w14:paraId="6FA6F8D0" w14:textId="77777777" w:rsidR="00C90F11" w:rsidRPr="00CC02C2" w:rsidRDefault="00C90F11" w:rsidP="00C90F11">
      <w:pPr>
        <w:suppressAutoHyphens/>
        <w:spacing w:after="240"/>
        <w:ind w:left="720"/>
        <w:rPr>
          <w:color w:val="000000" w:themeColor="text1"/>
        </w:rPr>
      </w:pPr>
    </w:p>
    <w:p w14:paraId="73A4347A" w14:textId="2FA55364" w:rsidR="00C90F11" w:rsidRPr="0083049A" w:rsidRDefault="00C90F11" w:rsidP="00C90F11">
      <w:pPr>
        <w:pStyle w:val="Listenabsatz"/>
        <w:numPr>
          <w:ilvl w:val="0"/>
          <w:numId w:val="11"/>
        </w:numPr>
        <w:spacing w:after="0"/>
        <w:ind w:left="709" w:hanging="709"/>
      </w:pPr>
      <w:r>
        <w:t>Alle vorhandenen Übertragungswege MÜSSEN regelmäßig getestet werden.</w:t>
      </w:r>
    </w:p>
    <w:p w14:paraId="7D7E2254" w14:textId="77777777" w:rsidR="00C90F11" w:rsidRDefault="00C90F11" w:rsidP="00C90F11">
      <w:pPr>
        <w:pStyle w:val="Listenabsatz"/>
        <w:spacing w:after="0"/>
      </w:pPr>
    </w:p>
    <w:p w14:paraId="6AF7F403" w14:textId="77777777" w:rsidR="00C90F11" w:rsidRDefault="00C90F11" w:rsidP="00C90F11">
      <w:pPr>
        <w:pStyle w:val="Listenabsatz"/>
        <w:spacing w:after="240"/>
        <w:rPr>
          <w:color w:val="FF0000"/>
        </w:rPr>
      </w:pPr>
      <w:r w:rsidRPr="001568BD">
        <w:rPr>
          <w:color w:val="FF0000"/>
        </w:rPr>
        <w:t xml:space="preserve">Hier steht Ihre Konkretisierung des BSI-Textes der Anforderungen unter </w:t>
      </w:r>
    </w:p>
    <w:p w14:paraId="45590EE6" w14:textId="77777777" w:rsidR="00C90F11" w:rsidRDefault="00C90F11" w:rsidP="00C90F11">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9D787B" w14:textId="486F3578" w:rsidR="00C90F11" w:rsidRPr="001F352F" w:rsidRDefault="00C90F11" w:rsidP="00C90F11">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C90F11" w:rsidRPr="005B4E23" w14:paraId="7ED19B3E" w14:textId="77777777" w:rsidTr="0094669D">
        <w:trPr>
          <w:trHeight w:val="205"/>
        </w:trPr>
        <w:tc>
          <w:tcPr>
            <w:tcW w:w="8356" w:type="dxa"/>
            <w:shd w:val="clear" w:color="auto" w:fill="D6E3BC" w:themeFill="accent3" w:themeFillTint="66"/>
          </w:tcPr>
          <w:p w14:paraId="2823C1E1" w14:textId="24FB69AA" w:rsidR="00C90F11" w:rsidRPr="005B4E23" w:rsidRDefault="0082273C" w:rsidP="0094669D">
            <w:pPr>
              <w:suppressAutoHyphens/>
              <w:spacing w:before="120" w:after="120"/>
            </w:pPr>
            <w:r>
              <w:t xml:space="preserve">Umsetzung: JA / NEIN / TEILWEISE / ENTBEHRLICH </w:t>
            </w:r>
          </w:p>
        </w:tc>
      </w:tr>
      <w:tr w:rsidR="00C90F11" w:rsidRPr="00CC02C2" w14:paraId="37CF2B49" w14:textId="77777777" w:rsidTr="0094669D">
        <w:tc>
          <w:tcPr>
            <w:tcW w:w="8356" w:type="dxa"/>
          </w:tcPr>
          <w:p w14:paraId="4A3D96CE" w14:textId="77777777" w:rsidR="00C90F11" w:rsidRPr="00CC02C2" w:rsidRDefault="00C90F11" w:rsidP="0094669D">
            <w:pPr>
              <w:suppressAutoHyphens/>
              <w:spacing w:before="120" w:after="120"/>
              <w:rPr>
                <w:color w:val="000000" w:themeColor="text1"/>
              </w:rPr>
            </w:pPr>
            <w:r>
              <w:rPr>
                <w:color w:val="000000" w:themeColor="text1"/>
              </w:rPr>
              <w:t>aktueller Umsetzungsstand</w:t>
            </w:r>
          </w:p>
        </w:tc>
      </w:tr>
    </w:tbl>
    <w:p w14:paraId="21BC702E" w14:textId="77777777" w:rsidR="00C90F11" w:rsidRDefault="00C90F11" w:rsidP="00C90F1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90F11" w14:paraId="0737D62A" w14:textId="77777777" w:rsidTr="0094669D">
        <w:tc>
          <w:tcPr>
            <w:tcW w:w="8340" w:type="dxa"/>
            <w:tcBorders>
              <w:bottom w:val="single" w:sz="4" w:space="0" w:color="auto"/>
            </w:tcBorders>
            <w:shd w:val="clear" w:color="auto" w:fill="C6D9F1" w:themeFill="text2" w:themeFillTint="33"/>
          </w:tcPr>
          <w:p w14:paraId="55285453" w14:textId="77777777" w:rsidR="00C90F11" w:rsidRDefault="00C90F11" w:rsidP="0094669D">
            <w:pPr>
              <w:spacing w:before="60" w:after="60"/>
              <w:rPr>
                <w:color w:val="000000" w:themeColor="text1"/>
              </w:rPr>
            </w:pPr>
            <w:r>
              <w:rPr>
                <w:color w:val="000000" w:themeColor="text1"/>
              </w:rPr>
              <w:t>Einspruch - diese Anforderung soll nicht aufgenommen werden!</w:t>
            </w:r>
          </w:p>
        </w:tc>
      </w:tr>
      <w:tr w:rsidR="00C90F11" w14:paraId="4E36E563" w14:textId="77777777" w:rsidTr="0094669D">
        <w:tc>
          <w:tcPr>
            <w:tcW w:w="8340" w:type="dxa"/>
            <w:shd w:val="clear" w:color="auto" w:fill="FFFFFF" w:themeFill="background1"/>
          </w:tcPr>
          <w:p w14:paraId="041FACDA" w14:textId="77777777" w:rsidR="00C90F11" w:rsidRDefault="00C90F11" w:rsidP="0094669D">
            <w:pPr>
              <w:spacing w:before="60" w:after="60"/>
              <w:rPr>
                <w:color w:val="000000" w:themeColor="text1"/>
              </w:rPr>
            </w:pPr>
            <w:r>
              <w:rPr>
                <w:color w:val="000000" w:themeColor="text1"/>
              </w:rPr>
              <w:t>Begründung der Fachseite:</w:t>
            </w:r>
          </w:p>
        </w:tc>
      </w:tr>
    </w:tbl>
    <w:p w14:paraId="7AF83690" w14:textId="6BB77AA0" w:rsidR="004C7D8E" w:rsidRDefault="004C7D8E" w:rsidP="004C7D8E">
      <w:pPr>
        <w:pStyle w:val="Aufzhlungeinfach"/>
        <w:numPr>
          <w:ilvl w:val="0"/>
          <w:numId w:val="0"/>
        </w:numPr>
        <w:spacing w:before="480" w:after="0" w:line="240" w:lineRule="auto"/>
        <w:ind w:left="714" w:hanging="357"/>
      </w:pPr>
    </w:p>
    <w:p w14:paraId="78E83E50" w14:textId="4B798B35" w:rsidR="00044A38" w:rsidRDefault="00044A38" w:rsidP="004C7D8E">
      <w:pPr>
        <w:pStyle w:val="Aufzhlungeinfach"/>
        <w:numPr>
          <w:ilvl w:val="0"/>
          <w:numId w:val="0"/>
        </w:numPr>
        <w:spacing w:before="480" w:after="0" w:line="240" w:lineRule="auto"/>
        <w:ind w:left="714" w:hanging="357"/>
      </w:pPr>
    </w:p>
    <w:p w14:paraId="10DE5D34" w14:textId="02E99911" w:rsidR="00044A38" w:rsidRDefault="00044A38" w:rsidP="004C7D8E">
      <w:pPr>
        <w:pStyle w:val="Aufzhlungeinfach"/>
        <w:numPr>
          <w:ilvl w:val="0"/>
          <w:numId w:val="0"/>
        </w:numPr>
        <w:spacing w:before="480" w:after="0" w:line="240" w:lineRule="auto"/>
        <w:ind w:left="714" w:hanging="357"/>
      </w:pPr>
    </w:p>
    <w:p w14:paraId="56A1E50F" w14:textId="77777777" w:rsidR="00044A38" w:rsidRPr="00E126C7" w:rsidRDefault="00044A38" w:rsidP="004C7D8E">
      <w:pPr>
        <w:pStyle w:val="Aufzhlungeinfach"/>
        <w:numPr>
          <w:ilvl w:val="0"/>
          <w:numId w:val="0"/>
        </w:numPr>
        <w:spacing w:before="480" w:after="0" w:line="240" w:lineRule="auto"/>
        <w:ind w:left="714" w:hanging="357"/>
      </w:pPr>
    </w:p>
    <w:p w14:paraId="1F522076" w14:textId="05087E4A" w:rsidR="004C7D8E" w:rsidRDefault="004C7D8E" w:rsidP="004C7D8E">
      <w:pPr>
        <w:pStyle w:val="berschrift2"/>
      </w:pPr>
      <w:bookmarkStart w:id="212" w:name="A14"/>
      <w:bookmarkStart w:id="213" w:name="_Toc91938138"/>
      <w:bookmarkStart w:id="214" w:name="_Toc92289278"/>
      <w:bookmarkEnd w:id="212"/>
      <w:r>
        <w:t xml:space="preserve">Einsatz einer Netzersatzanlage </w:t>
      </w:r>
      <w:r w:rsidR="00BA068A">
        <w:t xml:space="preserve"> (S) </w:t>
      </w:r>
      <w:r>
        <w:t>[A14]</w:t>
      </w:r>
      <w:bookmarkEnd w:id="213"/>
      <w:bookmarkEnd w:id="214"/>
    </w:p>
    <w:p w14:paraId="2CB402F2" w14:textId="77777777" w:rsidR="004C7D8E" w:rsidRPr="00CC02C2" w:rsidRDefault="004C7D8E" w:rsidP="004C7D8E">
      <w:pPr>
        <w:suppressAutoHyphens/>
        <w:spacing w:after="240"/>
        <w:ind w:left="720"/>
        <w:rPr>
          <w:color w:val="000000" w:themeColor="text1"/>
        </w:rPr>
      </w:pPr>
    </w:p>
    <w:p w14:paraId="3EC0AB18" w14:textId="7A3B2A01" w:rsidR="004C7D8E" w:rsidRDefault="00C90F11" w:rsidP="00352663">
      <w:pPr>
        <w:pStyle w:val="Listenabsatz"/>
        <w:numPr>
          <w:ilvl w:val="0"/>
          <w:numId w:val="11"/>
        </w:numPr>
        <w:spacing w:after="0"/>
        <w:ind w:left="709" w:hanging="709"/>
      </w:pPr>
      <w:bookmarkStart w:id="215" w:name="A14a1"/>
      <w:bookmarkEnd w:id="215"/>
      <w:r>
        <w:t xml:space="preserve">Die Energieversorgung eines Rechenzentrums aus dem Netz eines Energieversorgungsunternehmens </w:t>
      </w:r>
      <w:r>
        <w:t>MUSS</w:t>
      </w:r>
      <w:r>
        <w:t xml:space="preserve"> um eine Netzersatzanlage (NEA) ergänzt werden. </w:t>
      </w:r>
    </w:p>
    <w:p w14:paraId="4AC76C50" w14:textId="77777777" w:rsidR="00C90F11" w:rsidRDefault="00C90F11" w:rsidP="00C90F11">
      <w:pPr>
        <w:pStyle w:val="Listenabsatz"/>
        <w:spacing w:after="0"/>
      </w:pPr>
    </w:p>
    <w:p w14:paraId="007088F2"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8425B7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BCD7BA" w14:textId="0BE22333"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FA59A18" w14:textId="77777777" w:rsidTr="0094669D">
        <w:trPr>
          <w:trHeight w:val="205"/>
        </w:trPr>
        <w:tc>
          <w:tcPr>
            <w:tcW w:w="8356" w:type="dxa"/>
            <w:shd w:val="clear" w:color="auto" w:fill="D6E3BC" w:themeFill="accent3" w:themeFillTint="66"/>
          </w:tcPr>
          <w:p w14:paraId="7BACCF9C" w14:textId="23EAC72A" w:rsidR="004C7D8E" w:rsidRPr="005B4E23" w:rsidRDefault="0082273C" w:rsidP="0094669D">
            <w:pPr>
              <w:suppressAutoHyphens/>
              <w:spacing w:before="120" w:after="120"/>
            </w:pPr>
            <w:r>
              <w:t xml:space="preserve">Umsetzung: JA / NEIN / TEILWEISE / ENTBEHRLICH </w:t>
            </w:r>
          </w:p>
        </w:tc>
      </w:tr>
      <w:tr w:rsidR="004C7D8E" w:rsidRPr="00CC02C2" w14:paraId="71FC1C6A" w14:textId="77777777" w:rsidTr="0094669D">
        <w:tc>
          <w:tcPr>
            <w:tcW w:w="8356" w:type="dxa"/>
          </w:tcPr>
          <w:p w14:paraId="7F155F76" w14:textId="77777777" w:rsidR="004C7D8E" w:rsidRPr="00CC02C2" w:rsidRDefault="004C7D8E" w:rsidP="0094669D">
            <w:pPr>
              <w:suppressAutoHyphens/>
              <w:spacing w:before="120" w:after="120"/>
              <w:rPr>
                <w:color w:val="000000" w:themeColor="text1"/>
              </w:rPr>
            </w:pPr>
            <w:bookmarkStart w:id="216" w:name="A14u1"/>
            <w:bookmarkEnd w:id="216"/>
            <w:r>
              <w:rPr>
                <w:color w:val="000000" w:themeColor="text1"/>
              </w:rPr>
              <w:t>aktueller Umsetzungsstand</w:t>
            </w:r>
          </w:p>
        </w:tc>
      </w:tr>
    </w:tbl>
    <w:p w14:paraId="6FDAF3B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7776F14" w14:textId="77777777" w:rsidTr="0094669D">
        <w:tc>
          <w:tcPr>
            <w:tcW w:w="8340" w:type="dxa"/>
            <w:tcBorders>
              <w:bottom w:val="single" w:sz="4" w:space="0" w:color="auto"/>
            </w:tcBorders>
            <w:shd w:val="clear" w:color="auto" w:fill="C6D9F1" w:themeFill="text2" w:themeFillTint="33"/>
          </w:tcPr>
          <w:p w14:paraId="3DC55C6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63A6889" w14:textId="77777777" w:rsidTr="0094669D">
        <w:tc>
          <w:tcPr>
            <w:tcW w:w="8340" w:type="dxa"/>
            <w:shd w:val="clear" w:color="auto" w:fill="FFFFFF" w:themeFill="background1"/>
          </w:tcPr>
          <w:p w14:paraId="1BED35EC" w14:textId="77777777" w:rsidR="004C7D8E" w:rsidRDefault="004C7D8E" w:rsidP="0094669D">
            <w:pPr>
              <w:spacing w:before="60" w:after="60"/>
              <w:rPr>
                <w:color w:val="000000" w:themeColor="text1"/>
              </w:rPr>
            </w:pPr>
            <w:r>
              <w:rPr>
                <w:color w:val="000000" w:themeColor="text1"/>
              </w:rPr>
              <w:t>Begründung der Fachseite:</w:t>
            </w:r>
          </w:p>
        </w:tc>
      </w:tr>
    </w:tbl>
    <w:p w14:paraId="39C94CC0" w14:textId="77777777" w:rsidR="004C7D8E" w:rsidRPr="00CC02C2" w:rsidRDefault="004C7D8E" w:rsidP="004C7D8E">
      <w:pPr>
        <w:suppressAutoHyphens/>
        <w:spacing w:after="240"/>
        <w:ind w:left="720"/>
        <w:rPr>
          <w:color w:val="000000" w:themeColor="text1"/>
        </w:rPr>
      </w:pPr>
    </w:p>
    <w:p w14:paraId="7A923AB0" w14:textId="7039CB92" w:rsidR="004C7D8E" w:rsidRPr="0083049A" w:rsidRDefault="00C90F11" w:rsidP="00C90F11">
      <w:pPr>
        <w:pStyle w:val="Listenabsatz"/>
        <w:numPr>
          <w:ilvl w:val="0"/>
          <w:numId w:val="11"/>
        </w:numPr>
        <w:spacing w:after="0"/>
        <w:ind w:left="709" w:hanging="709"/>
      </w:pPr>
      <w:bookmarkStart w:id="217" w:name="A14a2"/>
      <w:bookmarkEnd w:id="217"/>
      <w:r>
        <w:t xml:space="preserve">Wird eine NEA verwendet, MUSS sie regelmäßig gewartet werden. </w:t>
      </w:r>
    </w:p>
    <w:p w14:paraId="56E26314" w14:textId="77777777" w:rsidR="004C7D8E" w:rsidRDefault="004C7D8E" w:rsidP="004C7D8E">
      <w:pPr>
        <w:pStyle w:val="Listenabsatz"/>
        <w:spacing w:after="0"/>
      </w:pPr>
    </w:p>
    <w:p w14:paraId="45FFDAE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37D5AD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137153" w14:textId="5D7D98A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64136E1" w14:textId="77777777" w:rsidTr="0094669D">
        <w:trPr>
          <w:trHeight w:val="205"/>
        </w:trPr>
        <w:tc>
          <w:tcPr>
            <w:tcW w:w="8356" w:type="dxa"/>
            <w:shd w:val="clear" w:color="auto" w:fill="D6E3BC" w:themeFill="accent3" w:themeFillTint="66"/>
          </w:tcPr>
          <w:p w14:paraId="33EF8154" w14:textId="452C95A6" w:rsidR="004C7D8E" w:rsidRPr="005B4E23" w:rsidRDefault="0082273C" w:rsidP="0094669D">
            <w:pPr>
              <w:suppressAutoHyphens/>
              <w:spacing w:before="120" w:after="120"/>
            </w:pPr>
            <w:r>
              <w:t xml:space="preserve">Umsetzung: JA / NEIN / TEILWEISE / ENTBEHRLICH </w:t>
            </w:r>
          </w:p>
        </w:tc>
      </w:tr>
      <w:tr w:rsidR="004C7D8E" w:rsidRPr="00CC02C2" w14:paraId="38976120" w14:textId="77777777" w:rsidTr="0094669D">
        <w:tc>
          <w:tcPr>
            <w:tcW w:w="8356" w:type="dxa"/>
          </w:tcPr>
          <w:p w14:paraId="0EE31488" w14:textId="77777777" w:rsidR="004C7D8E" w:rsidRPr="00CC02C2" w:rsidRDefault="004C7D8E" w:rsidP="0094669D">
            <w:pPr>
              <w:suppressAutoHyphens/>
              <w:spacing w:before="120" w:after="120"/>
              <w:rPr>
                <w:color w:val="000000" w:themeColor="text1"/>
              </w:rPr>
            </w:pPr>
            <w:bookmarkStart w:id="218" w:name="A14u2"/>
            <w:bookmarkEnd w:id="218"/>
            <w:r>
              <w:rPr>
                <w:color w:val="000000" w:themeColor="text1"/>
              </w:rPr>
              <w:t>aktueller Umsetzungsstand</w:t>
            </w:r>
          </w:p>
        </w:tc>
      </w:tr>
    </w:tbl>
    <w:p w14:paraId="2275D98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3A2FE51" w14:textId="77777777" w:rsidTr="0094669D">
        <w:tc>
          <w:tcPr>
            <w:tcW w:w="8340" w:type="dxa"/>
            <w:tcBorders>
              <w:bottom w:val="single" w:sz="4" w:space="0" w:color="auto"/>
            </w:tcBorders>
            <w:shd w:val="clear" w:color="auto" w:fill="C6D9F1" w:themeFill="text2" w:themeFillTint="33"/>
          </w:tcPr>
          <w:p w14:paraId="1E27B04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E4BF604" w14:textId="77777777" w:rsidTr="0094669D">
        <w:tc>
          <w:tcPr>
            <w:tcW w:w="8340" w:type="dxa"/>
            <w:shd w:val="clear" w:color="auto" w:fill="FFFFFF" w:themeFill="background1"/>
          </w:tcPr>
          <w:p w14:paraId="4F0357CB" w14:textId="77777777" w:rsidR="004C7D8E" w:rsidRDefault="004C7D8E" w:rsidP="0094669D">
            <w:pPr>
              <w:spacing w:before="60" w:after="60"/>
              <w:rPr>
                <w:color w:val="000000" w:themeColor="text1"/>
              </w:rPr>
            </w:pPr>
            <w:r>
              <w:rPr>
                <w:color w:val="000000" w:themeColor="text1"/>
              </w:rPr>
              <w:t>Begründung der Fachseite:</w:t>
            </w:r>
          </w:p>
        </w:tc>
      </w:tr>
    </w:tbl>
    <w:p w14:paraId="5329C72D" w14:textId="77777777" w:rsidR="004C7D8E" w:rsidRPr="00CC02C2" w:rsidRDefault="004C7D8E" w:rsidP="004C7D8E">
      <w:pPr>
        <w:suppressAutoHyphens/>
        <w:spacing w:after="240"/>
        <w:ind w:left="720"/>
        <w:rPr>
          <w:color w:val="000000" w:themeColor="text1"/>
        </w:rPr>
      </w:pPr>
    </w:p>
    <w:p w14:paraId="45B4636C" w14:textId="77777777" w:rsidR="00C90F11" w:rsidRPr="0083049A" w:rsidRDefault="00C90F11" w:rsidP="00C90F11">
      <w:pPr>
        <w:pStyle w:val="Listenabsatz"/>
        <w:numPr>
          <w:ilvl w:val="0"/>
          <w:numId w:val="11"/>
        </w:numPr>
        <w:spacing w:after="0"/>
        <w:ind w:left="709" w:hanging="709"/>
      </w:pPr>
      <w:bookmarkStart w:id="219" w:name="A14a3"/>
      <w:bookmarkEnd w:id="219"/>
      <w:r>
        <w:t>Bei diesen Wartungen MÜSSEN auch Belastungs- und Funktionstests sowie Testläufe unter Last durchgeführt werden.</w:t>
      </w:r>
    </w:p>
    <w:p w14:paraId="78016885" w14:textId="77777777" w:rsidR="004C7D8E" w:rsidRDefault="004C7D8E" w:rsidP="004C7D8E">
      <w:pPr>
        <w:pStyle w:val="Listenabsatz"/>
        <w:spacing w:after="0"/>
      </w:pPr>
    </w:p>
    <w:p w14:paraId="69139EB0"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0BBC73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D562F1" w14:textId="3B2ECB6A"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A7C9D25" w14:textId="77777777" w:rsidTr="0094669D">
        <w:trPr>
          <w:trHeight w:val="205"/>
        </w:trPr>
        <w:tc>
          <w:tcPr>
            <w:tcW w:w="8356" w:type="dxa"/>
            <w:shd w:val="clear" w:color="auto" w:fill="D6E3BC" w:themeFill="accent3" w:themeFillTint="66"/>
          </w:tcPr>
          <w:p w14:paraId="4B417D9C" w14:textId="75F4DC9E" w:rsidR="004C7D8E" w:rsidRPr="005B4E23" w:rsidRDefault="0082273C" w:rsidP="0094669D">
            <w:pPr>
              <w:suppressAutoHyphens/>
              <w:spacing w:before="120" w:after="120"/>
            </w:pPr>
            <w:r>
              <w:t xml:space="preserve">Umsetzung: JA / NEIN / TEILWEISE / ENTBEHRLICH </w:t>
            </w:r>
          </w:p>
        </w:tc>
      </w:tr>
      <w:tr w:rsidR="004C7D8E" w:rsidRPr="00CC02C2" w14:paraId="26C47D06" w14:textId="77777777" w:rsidTr="0094669D">
        <w:tc>
          <w:tcPr>
            <w:tcW w:w="8356" w:type="dxa"/>
          </w:tcPr>
          <w:p w14:paraId="09A55542" w14:textId="77777777" w:rsidR="004C7D8E" w:rsidRPr="00CC02C2" w:rsidRDefault="004C7D8E" w:rsidP="0094669D">
            <w:pPr>
              <w:suppressAutoHyphens/>
              <w:spacing w:before="120" w:after="120"/>
              <w:rPr>
                <w:color w:val="000000" w:themeColor="text1"/>
              </w:rPr>
            </w:pPr>
            <w:bookmarkStart w:id="220" w:name="A14u3"/>
            <w:bookmarkEnd w:id="220"/>
            <w:r>
              <w:rPr>
                <w:color w:val="000000" w:themeColor="text1"/>
              </w:rPr>
              <w:t>aktueller Umsetzungsstand</w:t>
            </w:r>
          </w:p>
        </w:tc>
      </w:tr>
    </w:tbl>
    <w:p w14:paraId="5AFD23E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6E9523D" w14:textId="77777777" w:rsidTr="0094669D">
        <w:tc>
          <w:tcPr>
            <w:tcW w:w="8340" w:type="dxa"/>
            <w:tcBorders>
              <w:bottom w:val="single" w:sz="4" w:space="0" w:color="auto"/>
            </w:tcBorders>
            <w:shd w:val="clear" w:color="auto" w:fill="C6D9F1" w:themeFill="text2" w:themeFillTint="33"/>
          </w:tcPr>
          <w:p w14:paraId="3C57FF48"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CEA99B1" w14:textId="77777777" w:rsidTr="0094669D">
        <w:tc>
          <w:tcPr>
            <w:tcW w:w="8340" w:type="dxa"/>
            <w:shd w:val="clear" w:color="auto" w:fill="FFFFFF" w:themeFill="background1"/>
          </w:tcPr>
          <w:p w14:paraId="1004A2EA" w14:textId="77777777" w:rsidR="004C7D8E" w:rsidRDefault="004C7D8E" w:rsidP="0094669D">
            <w:pPr>
              <w:spacing w:before="60" w:after="60"/>
              <w:rPr>
                <w:color w:val="000000" w:themeColor="text1"/>
              </w:rPr>
            </w:pPr>
            <w:r>
              <w:rPr>
                <w:color w:val="000000" w:themeColor="text1"/>
              </w:rPr>
              <w:t>Begründung der Fachseite:</w:t>
            </w:r>
          </w:p>
        </w:tc>
      </w:tr>
    </w:tbl>
    <w:p w14:paraId="6F16D4FE" w14:textId="77777777" w:rsidR="004C7D8E" w:rsidRPr="007C44A7" w:rsidRDefault="004C7D8E" w:rsidP="004C7D8E">
      <w:pPr>
        <w:suppressAutoHyphens/>
        <w:spacing w:after="240"/>
        <w:ind w:left="720"/>
      </w:pPr>
    </w:p>
    <w:p w14:paraId="6980632D" w14:textId="77777777" w:rsidR="007C44A7" w:rsidRPr="007C44A7" w:rsidRDefault="007C44A7" w:rsidP="00365E69">
      <w:pPr>
        <w:pStyle w:val="Listenabsatz"/>
        <w:numPr>
          <w:ilvl w:val="0"/>
          <w:numId w:val="11"/>
        </w:numPr>
        <w:spacing w:after="240"/>
        <w:ind w:left="709" w:hanging="709"/>
      </w:pPr>
      <w:bookmarkStart w:id="221" w:name="A14a4"/>
      <w:bookmarkEnd w:id="221"/>
      <w:r w:rsidRPr="007C44A7">
        <w:t xml:space="preserve">Der Betriebsmittelvorrat einer NEA MUSS regelmäßig daraufhin überprüft werden, ob er ausreichend ist. </w:t>
      </w:r>
    </w:p>
    <w:p w14:paraId="4EC1BB0E" w14:textId="77777777" w:rsidR="007C44A7" w:rsidRDefault="007C44A7" w:rsidP="007C44A7">
      <w:pPr>
        <w:pStyle w:val="Listenabsatz"/>
        <w:spacing w:after="240"/>
      </w:pPr>
    </w:p>
    <w:p w14:paraId="26F09E30" w14:textId="5923D57B" w:rsidR="004C7D8E" w:rsidRPr="007C44A7" w:rsidRDefault="004C7D8E" w:rsidP="007C44A7">
      <w:pPr>
        <w:pStyle w:val="Listenabsatz"/>
        <w:spacing w:after="240"/>
        <w:rPr>
          <w:color w:val="FF0000"/>
        </w:rPr>
      </w:pPr>
      <w:r w:rsidRPr="007C44A7">
        <w:rPr>
          <w:color w:val="FF0000"/>
        </w:rPr>
        <w:t xml:space="preserve">Hier steht Ihre Konkretisierung des BSI-Textes der Anforderungen unter </w:t>
      </w:r>
    </w:p>
    <w:p w14:paraId="77F16DAD"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0988AD" w14:textId="2EBEB1A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19F9FFE" w14:textId="77777777" w:rsidTr="0094669D">
        <w:trPr>
          <w:trHeight w:val="205"/>
        </w:trPr>
        <w:tc>
          <w:tcPr>
            <w:tcW w:w="8356" w:type="dxa"/>
            <w:shd w:val="clear" w:color="auto" w:fill="D6E3BC" w:themeFill="accent3" w:themeFillTint="66"/>
          </w:tcPr>
          <w:p w14:paraId="7CCD0E04" w14:textId="70A37CC2" w:rsidR="004C7D8E" w:rsidRPr="005B4E23" w:rsidRDefault="0082273C" w:rsidP="0094669D">
            <w:pPr>
              <w:suppressAutoHyphens/>
              <w:spacing w:before="120" w:after="120"/>
            </w:pPr>
            <w:r>
              <w:t xml:space="preserve">Umsetzung: JA / NEIN / TEILWEISE / ENTBEHRLICH </w:t>
            </w:r>
          </w:p>
        </w:tc>
      </w:tr>
      <w:tr w:rsidR="004C7D8E" w:rsidRPr="00CC02C2" w14:paraId="2FC5CC60" w14:textId="77777777" w:rsidTr="0094669D">
        <w:tc>
          <w:tcPr>
            <w:tcW w:w="8356" w:type="dxa"/>
          </w:tcPr>
          <w:p w14:paraId="43C9CCE2" w14:textId="77777777" w:rsidR="004C7D8E" w:rsidRPr="00CC02C2" w:rsidRDefault="004C7D8E" w:rsidP="0094669D">
            <w:pPr>
              <w:suppressAutoHyphens/>
              <w:spacing w:before="120" w:after="120"/>
              <w:rPr>
                <w:color w:val="000000" w:themeColor="text1"/>
              </w:rPr>
            </w:pPr>
            <w:bookmarkStart w:id="222" w:name="A14u4"/>
            <w:bookmarkEnd w:id="222"/>
            <w:r>
              <w:rPr>
                <w:color w:val="000000" w:themeColor="text1"/>
              </w:rPr>
              <w:t>aktueller Umsetzungsstand</w:t>
            </w:r>
          </w:p>
        </w:tc>
      </w:tr>
    </w:tbl>
    <w:p w14:paraId="523E434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12602D5" w14:textId="77777777" w:rsidTr="0094669D">
        <w:tc>
          <w:tcPr>
            <w:tcW w:w="8340" w:type="dxa"/>
            <w:tcBorders>
              <w:bottom w:val="single" w:sz="4" w:space="0" w:color="auto"/>
            </w:tcBorders>
            <w:shd w:val="clear" w:color="auto" w:fill="C6D9F1" w:themeFill="text2" w:themeFillTint="33"/>
          </w:tcPr>
          <w:p w14:paraId="39A81B2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D9BC192" w14:textId="77777777" w:rsidTr="0094669D">
        <w:tc>
          <w:tcPr>
            <w:tcW w:w="8340" w:type="dxa"/>
            <w:shd w:val="clear" w:color="auto" w:fill="FFFFFF" w:themeFill="background1"/>
          </w:tcPr>
          <w:p w14:paraId="2A47552F" w14:textId="77777777" w:rsidR="004C7D8E" w:rsidRDefault="004C7D8E" w:rsidP="0094669D">
            <w:pPr>
              <w:spacing w:before="60" w:after="60"/>
              <w:rPr>
                <w:color w:val="000000" w:themeColor="text1"/>
              </w:rPr>
            </w:pPr>
            <w:r>
              <w:rPr>
                <w:color w:val="000000" w:themeColor="text1"/>
              </w:rPr>
              <w:t>Begründung der Fachseite:</w:t>
            </w:r>
          </w:p>
        </w:tc>
      </w:tr>
    </w:tbl>
    <w:p w14:paraId="01B3A3D8" w14:textId="77777777" w:rsidR="007C44A7" w:rsidRDefault="007C44A7" w:rsidP="007C44A7">
      <w:pPr>
        <w:pStyle w:val="Listenabsatz"/>
        <w:spacing w:after="0"/>
      </w:pPr>
    </w:p>
    <w:p w14:paraId="0888B728" w14:textId="77777777" w:rsidR="007C44A7" w:rsidRDefault="007C44A7" w:rsidP="007C44A7">
      <w:pPr>
        <w:pStyle w:val="Listenabsatz"/>
        <w:spacing w:after="0"/>
      </w:pPr>
    </w:p>
    <w:p w14:paraId="4C8E41E9" w14:textId="5920CCD6" w:rsidR="007C44A7" w:rsidRDefault="007C44A7" w:rsidP="007C44A7">
      <w:pPr>
        <w:pStyle w:val="Listenabsatz"/>
        <w:numPr>
          <w:ilvl w:val="0"/>
          <w:numId w:val="11"/>
        </w:numPr>
        <w:spacing w:after="0"/>
        <w:ind w:left="709" w:hanging="709"/>
      </w:pPr>
      <w:r>
        <w:t>Außerdem MUSS regelmäßig kontrolliert werden, ob die Vorräte noch verwendbar sind, vor allem um die sogenannte Dieselpest zu vermeiden.</w:t>
      </w:r>
    </w:p>
    <w:p w14:paraId="425C0D7E" w14:textId="77777777" w:rsidR="007C44A7" w:rsidRDefault="007C44A7" w:rsidP="007C44A7">
      <w:pPr>
        <w:pStyle w:val="Listenabsatz"/>
        <w:spacing w:after="240"/>
        <w:ind w:left="720"/>
        <w:rPr>
          <w:color w:val="FF0000"/>
        </w:rPr>
      </w:pPr>
    </w:p>
    <w:p w14:paraId="08836A7B" w14:textId="45755C20" w:rsidR="007C44A7" w:rsidRPr="007C44A7" w:rsidRDefault="007C44A7" w:rsidP="007C44A7">
      <w:pPr>
        <w:pStyle w:val="Listenabsatz"/>
        <w:spacing w:after="240"/>
        <w:ind w:left="720"/>
        <w:rPr>
          <w:color w:val="FF0000"/>
        </w:rPr>
      </w:pPr>
      <w:r w:rsidRPr="007C44A7">
        <w:rPr>
          <w:color w:val="FF0000"/>
        </w:rPr>
        <w:t xml:space="preserve">Hier steht Ihre Konkretisierung des BSI-Textes der Anforderungen unter </w:t>
      </w:r>
    </w:p>
    <w:p w14:paraId="34989433" w14:textId="77777777" w:rsidR="007C44A7" w:rsidRDefault="007C44A7" w:rsidP="007C44A7">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C7A461D" w14:textId="17B5A292" w:rsidR="007C44A7" w:rsidRPr="001F352F" w:rsidRDefault="007C44A7" w:rsidP="007C44A7">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C44A7" w:rsidRPr="005B4E23" w14:paraId="18B4BD37" w14:textId="77777777" w:rsidTr="0094669D">
        <w:trPr>
          <w:trHeight w:val="205"/>
        </w:trPr>
        <w:tc>
          <w:tcPr>
            <w:tcW w:w="8356" w:type="dxa"/>
            <w:shd w:val="clear" w:color="auto" w:fill="D6E3BC" w:themeFill="accent3" w:themeFillTint="66"/>
          </w:tcPr>
          <w:p w14:paraId="59E09B5A" w14:textId="5E5FF267" w:rsidR="007C44A7" w:rsidRPr="005B4E23" w:rsidRDefault="0082273C" w:rsidP="0094669D">
            <w:pPr>
              <w:suppressAutoHyphens/>
              <w:spacing w:before="120" w:after="120"/>
            </w:pPr>
            <w:r>
              <w:t xml:space="preserve">Umsetzung: JA / NEIN / TEILWEISE / ENTBEHRLICH </w:t>
            </w:r>
          </w:p>
        </w:tc>
      </w:tr>
      <w:tr w:rsidR="007C44A7" w:rsidRPr="00CC02C2" w14:paraId="67025FE3" w14:textId="77777777" w:rsidTr="0094669D">
        <w:tc>
          <w:tcPr>
            <w:tcW w:w="8356" w:type="dxa"/>
          </w:tcPr>
          <w:p w14:paraId="68CBA192" w14:textId="77777777" w:rsidR="007C44A7" w:rsidRPr="00CC02C2" w:rsidRDefault="007C44A7" w:rsidP="0094669D">
            <w:pPr>
              <w:suppressAutoHyphens/>
              <w:spacing w:before="120" w:after="120"/>
              <w:rPr>
                <w:color w:val="000000" w:themeColor="text1"/>
              </w:rPr>
            </w:pPr>
            <w:r>
              <w:rPr>
                <w:color w:val="000000" w:themeColor="text1"/>
              </w:rPr>
              <w:t>aktueller Umsetzungsstand</w:t>
            </w:r>
          </w:p>
        </w:tc>
      </w:tr>
    </w:tbl>
    <w:p w14:paraId="61257F59" w14:textId="77777777" w:rsidR="007C44A7" w:rsidRPr="007C44A7" w:rsidRDefault="007C44A7" w:rsidP="007C44A7">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C44A7" w14:paraId="10826746" w14:textId="77777777" w:rsidTr="0094669D">
        <w:tc>
          <w:tcPr>
            <w:tcW w:w="8340" w:type="dxa"/>
            <w:tcBorders>
              <w:bottom w:val="single" w:sz="4" w:space="0" w:color="auto"/>
            </w:tcBorders>
            <w:shd w:val="clear" w:color="auto" w:fill="C6D9F1" w:themeFill="text2" w:themeFillTint="33"/>
          </w:tcPr>
          <w:p w14:paraId="76936B25" w14:textId="77777777" w:rsidR="007C44A7" w:rsidRDefault="007C44A7" w:rsidP="0094669D">
            <w:pPr>
              <w:spacing w:before="60" w:after="60"/>
              <w:rPr>
                <w:color w:val="000000" w:themeColor="text1"/>
              </w:rPr>
            </w:pPr>
            <w:r>
              <w:rPr>
                <w:color w:val="000000" w:themeColor="text1"/>
              </w:rPr>
              <w:t>Einspruch - diese Anforderung soll nicht aufgenommen werden!</w:t>
            </w:r>
          </w:p>
        </w:tc>
      </w:tr>
      <w:tr w:rsidR="007C44A7" w14:paraId="7CB63C15" w14:textId="77777777" w:rsidTr="0094669D">
        <w:tc>
          <w:tcPr>
            <w:tcW w:w="8340" w:type="dxa"/>
            <w:shd w:val="clear" w:color="auto" w:fill="FFFFFF" w:themeFill="background1"/>
          </w:tcPr>
          <w:p w14:paraId="75C0B394" w14:textId="77777777" w:rsidR="007C44A7" w:rsidRDefault="007C44A7" w:rsidP="0094669D">
            <w:pPr>
              <w:spacing w:before="60" w:after="60"/>
              <w:rPr>
                <w:color w:val="000000" w:themeColor="text1"/>
              </w:rPr>
            </w:pPr>
            <w:r>
              <w:rPr>
                <w:color w:val="000000" w:themeColor="text1"/>
              </w:rPr>
              <w:t>Begründung der Fachseite:</w:t>
            </w:r>
          </w:p>
        </w:tc>
      </w:tr>
    </w:tbl>
    <w:p w14:paraId="55695591" w14:textId="77777777" w:rsidR="007C44A7" w:rsidRDefault="007C44A7" w:rsidP="007C44A7">
      <w:pPr>
        <w:pStyle w:val="Listenabsatz"/>
        <w:spacing w:after="0"/>
      </w:pPr>
    </w:p>
    <w:p w14:paraId="26B7FBAE" w14:textId="77777777" w:rsidR="007C44A7" w:rsidRDefault="007C44A7" w:rsidP="007C44A7">
      <w:pPr>
        <w:pStyle w:val="Listenabsatz"/>
        <w:spacing w:after="0"/>
      </w:pPr>
    </w:p>
    <w:p w14:paraId="33FF6D98" w14:textId="07C60191" w:rsidR="007C44A7" w:rsidRDefault="007C44A7" w:rsidP="007C44A7">
      <w:pPr>
        <w:pStyle w:val="Listenabsatz"/>
        <w:numPr>
          <w:ilvl w:val="0"/>
          <w:numId w:val="11"/>
        </w:numPr>
        <w:spacing w:after="0"/>
        <w:ind w:left="709" w:hanging="709"/>
      </w:pPr>
      <w:r>
        <w:t xml:space="preserve">Nach Möglichkeit SOLLTE statt Diesel-Kraftstoff schwefelarmes Heizöl verwendet werden. </w:t>
      </w:r>
    </w:p>
    <w:p w14:paraId="5236C3BC" w14:textId="77777777" w:rsidR="007C44A7" w:rsidRDefault="007C44A7" w:rsidP="007C44A7">
      <w:pPr>
        <w:pStyle w:val="Listenabsatz"/>
        <w:spacing w:after="0"/>
      </w:pPr>
    </w:p>
    <w:p w14:paraId="691C33D6" w14:textId="77777777" w:rsidR="007C44A7" w:rsidRPr="007C44A7" w:rsidRDefault="007C44A7" w:rsidP="007C44A7">
      <w:pPr>
        <w:pStyle w:val="Listenabsatz"/>
        <w:spacing w:after="240"/>
        <w:rPr>
          <w:color w:val="FF0000"/>
        </w:rPr>
      </w:pPr>
      <w:r w:rsidRPr="007C44A7">
        <w:rPr>
          <w:color w:val="FF0000"/>
        </w:rPr>
        <w:t xml:space="preserve">Hier steht Ihre Konkretisierung des BSI-Textes der Anforderungen unter </w:t>
      </w:r>
    </w:p>
    <w:p w14:paraId="79FD8DDA" w14:textId="77777777" w:rsidR="007C44A7" w:rsidRDefault="007C44A7" w:rsidP="007C44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37E0BB" w14:textId="2FFDABAC" w:rsidR="007C44A7" w:rsidRPr="001F352F" w:rsidRDefault="007C44A7" w:rsidP="007C44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C44A7" w:rsidRPr="005B4E23" w14:paraId="56FBAA0F" w14:textId="77777777" w:rsidTr="0094669D">
        <w:trPr>
          <w:trHeight w:val="205"/>
        </w:trPr>
        <w:tc>
          <w:tcPr>
            <w:tcW w:w="8356" w:type="dxa"/>
            <w:shd w:val="clear" w:color="auto" w:fill="D6E3BC" w:themeFill="accent3" w:themeFillTint="66"/>
          </w:tcPr>
          <w:p w14:paraId="6DB51536" w14:textId="26ECBD39" w:rsidR="007C44A7" w:rsidRPr="005B4E23" w:rsidRDefault="0082273C" w:rsidP="0094669D">
            <w:pPr>
              <w:suppressAutoHyphens/>
              <w:spacing w:before="120" w:after="120"/>
            </w:pPr>
            <w:r>
              <w:t xml:space="preserve">Umsetzung: JA / NEIN / TEILWEISE / ENTBEHRLICH </w:t>
            </w:r>
          </w:p>
        </w:tc>
      </w:tr>
      <w:tr w:rsidR="007C44A7" w:rsidRPr="00CC02C2" w14:paraId="1B6FF70A" w14:textId="77777777" w:rsidTr="0094669D">
        <w:tc>
          <w:tcPr>
            <w:tcW w:w="8356" w:type="dxa"/>
          </w:tcPr>
          <w:p w14:paraId="0FB7DB97" w14:textId="77777777" w:rsidR="007C44A7" w:rsidRPr="00CC02C2" w:rsidRDefault="007C44A7" w:rsidP="0094669D">
            <w:pPr>
              <w:suppressAutoHyphens/>
              <w:spacing w:before="120" w:after="120"/>
              <w:rPr>
                <w:color w:val="000000" w:themeColor="text1"/>
              </w:rPr>
            </w:pPr>
            <w:r>
              <w:rPr>
                <w:color w:val="000000" w:themeColor="text1"/>
              </w:rPr>
              <w:t>aktueller Umsetzungsstand</w:t>
            </w:r>
          </w:p>
        </w:tc>
      </w:tr>
    </w:tbl>
    <w:p w14:paraId="3165038A" w14:textId="77777777" w:rsidR="007C44A7" w:rsidRDefault="007C44A7" w:rsidP="007C44A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C44A7" w14:paraId="076C7997" w14:textId="77777777" w:rsidTr="0094669D">
        <w:tc>
          <w:tcPr>
            <w:tcW w:w="8340" w:type="dxa"/>
            <w:tcBorders>
              <w:bottom w:val="single" w:sz="4" w:space="0" w:color="auto"/>
            </w:tcBorders>
            <w:shd w:val="clear" w:color="auto" w:fill="C6D9F1" w:themeFill="text2" w:themeFillTint="33"/>
          </w:tcPr>
          <w:p w14:paraId="0B4594DC" w14:textId="77777777" w:rsidR="007C44A7" w:rsidRDefault="007C44A7" w:rsidP="0094669D">
            <w:pPr>
              <w:spacing w:before="60" w:after="60"/>
              <w:rPr>
                <w:color w:val="000000" w:themeColor="text1"/>
              </w:rPr>
            </w:pPr>
            <w:r>
              <w:rPr>
                <w:color w:val="000000" w:themeColor="text1"/>
              </w:rPr>
              <w:t>Einspruch - diese Anforderung soll nicht aufgenommen werden!</w:t>
            </w:r>
          </w:p>
        </w:tc>
      </w:tr>
      <w:tr w:rsidR="007C44A7" w14:paraId="68B89316" w14:textId="77777777" w:rsidTr="0094669D">
        <w:tc>
          <w:tcPr>
            <w:tcW w:w="8340" w:type="dxa"/>
            <w:shd w:val="clear" w:color="auto" w:fill="FFFFFF" w:themeFill="background1"/>
          </w:tcPr>
          <w:p w14:paraId="67815C23" w14:textId="77777777" w:rsidR="007C44A7" w:rsidRDefault="007C44A7" w:rsidP="0094669D">
            <w:pPr>
              <w:spacing w:before="60" w:after="60"/>
              <w:rPr>
                <w:color w:val="000000" w:themeColor="text1"/>
              </w:rPr>
            </w:pPr>
            <w:r>
              <w:rPr>
                <w:color w:val="000000" w:themeColor="text1"/>
              </w:rPr>
              <w:t>Begründung der Fachseite:</w:t>
            </w:r>
          </w:p>
        </w:tc>
      </w:tr>
    </w:tbl>
    <w:p w14:paraId="1835336B" w14:textId="434B72EB" w:rsidR="007C44A7" w:rsidRDefault="007C44A7" w:rsidP="007C44A7">
      <w:pPr>
        <w:pStyle w:val="Listenabsatz"/>
        <w:spacing w:after="0"/>
      </w:pPr>
    </w:p>
    <w:p w14:paraId="40846E3F" w14:textId="77777777" w:rsidR="00044A38" w:rsidRDefault="00044A38" w:rsidP="007C44A7">
      <w:pPr>
        <w:pStyle w:val="Listenabsatz"/>
        <w:spacing w:after="0"/>
      </w:pPr>
    </w:p>
    <w:p w14:paraId="6715D3FB" w14:textId="77777777" w:rsidR="007C44A7" w:rsidRDefault="007C44A7" w:rsidP="007C44A7">
      <w:pPr>
        <w:pStyle w:val="Listenabsatz"/>
        <w:spacing w:after="0"/>
      </w:pPr>
    </w:p>
    <w:p w14:paraId="4FFA02C6" w14:textId="77777777" w:rsidR="007C44A7" w:rsidRDefault="007C44A7" w:rsidP="007C44A7">
      <w:pPr>
        <w:pStyle w:val="Listenabsatz"/>
        <w:numPr>
          <w:ilvl w:val="0"/>
          <w:numId w:val="11"/>
        </w:numPr>
        <w:spacing w:after="0"/>
        <w:ind w:left="709" w:hanging="709"/>
      </w:pPr>
      <w:r>
        <w:t xml:space="preserve">Die Tankvorgänge von Brennstoffen MÜSSEN protokolliert werden. </w:t>
      </w:r>
    </w:p>
    <w:p w14:paraId="5B543666" w14:textId="77777777" w:rsidR="007C44A7" w:rsidRDefault="007C44A7" w:rsidP="007C44A7">
      <w:pPr>
        <w:pStyle w:val="Listenabsatz"/>
        <w:spacing w:after="240"/>
      </w:pPr>
    </w:p>
    <w:p w14:paraId="48B7D9C5" w14:textId="77777777" w:rsidR="007C44A7" w:rsidRPr="007C44A7" w:rsidRDefault="007C44A7" w:rsidP="007C44A7">
      <w:pPr>
        <w:pStyle w:val="Listenabsatz"/>
        <w:spacing w:after="240"/>
        <w:rPr>
          <w:color w:val="FF0000"/>
        </w:rPr>
      </w:pPr>
      <w:r w:rsidRPr="007C44A7">
        <w:rPr>
          <w:color w:val="FF0000"/>
        </w:rPr>
        <w:t xml:space="preserve">Hier steht Ihre Konkretisierung des BSI-Textes der Anforderungen unter </w:t>
      </w:r>
    </w:p>
    <w:p w14:paraId="502A37ED" w14:textId="77777777" w:rsidR="007C44A7" w:rsidRDefault="007C44A7" w:rsidP="007C44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B0655F" w14:textId="3F039C8C" w:rsidR="007C44A7" w:rsidRPr="001F352F" w:rsidRDefault="007C44A7" w:rsidP="007C44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C44A7" w:rsidRPr="005B4E23" w14:paraId="0CAC3B2A" w14:textId="77777777" w:rsidTr="0094669D">
        <w:trPr>
          <w:trHeight w:val="205"/>
        </w:trPr>
        <w:tc>
          <w:tcPr>
            <w:tcW w:w="8356" w:type="dxa"/>
            <w:shd w:val="clear" w:color="auto" w:fill="D6E3BC" w:themeFill="accent3" w:themeFillTint="66"/>
          </w:tcPr>
          <w:p w14:paraId="502DEB64" w14:textId="787EED29" w:rsidR="007C44A7" w:rsidRPr="005B4E23" w:rsidRDefault="0082273C" w:rsidP="0094669D">
            <w:pPr>
              <w:suppressAutoHyphens/>
              <w:spacing w:before="120" w:after="120"/>
            </w:pPr>
            <w:r>
              <w:t xml:space="preserve">Umsetzung: JA / NEIN / TEILWEISE / ENTBEHRLICH </w:t>
            </w:r>
          </w:p>
        </w:tc>
      </w:tr>
      <w:tr w:rsidR="007C44A7" w:rsidRPr="00CC02C2" w14:paraId="646121E3" w14:textId="77777777" w:rsidTr="0094669D">
        <w:tc>
          <w:tcPr>
            <w:tcW w:w="8356" w:type="dxa"/>
          </w:tcPr>
          <w:p w14:paraId="466679F2" w14:textId="77777777" w:rsidR="007C44A7" w:rsidRPr="00CC02C2" w:rsidRDefault="007C44A7" w:rsidP="0094669D">
            <w:pPr>
              <w:suppressAutoHyphens/>
              <w:spacing w:before="120" w:after="120"/>
              <w:rPr>
                <w:color w:val="000000" w:themeColor="text1"/>
              </w:rPr>
            </w:pPr>
            <w:r>
              <w:rPr>
                <w:color w:val="000000" w:themeColor="text1"/>
              </w:rPr>
              <w:t>aktueller Umsetzungsstand</w:t>
            </w:r>
          </w:p>
        </w:tc>
      </w:tr>
    </w:tbl>
    <w:p w14:paraId="7D5DEDA8" w14:textId="77777777" w:rsidR="007C44A7" w:rsidRDefault="007C44A7" w:rsidP="007C44A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C44A7" w14:paraId="3E03AA67" w14:textId="77777777" w:rsidTr="0094669D">
        <w:tc>
          <w:tcPr>
            <w:tcW w:w="8340" w:type="dxa"/>
            <w:tcBorders>
              <w:bottom w:val="single" w:sz="4" w:space="0" w:color="auto"/>
            </w:tcBorders>
            <w:shd w:val="clear" w:color="auto" w:fill="C6D9F1" w:themeFill="text2" w:themeFillTint="33"/>
          </w:tcPr>
          <w:p w14:paraId="17735153" w14:textId="77777777" w:rsidR="007C44A7" w:rsidRDefault="007C44A7" w:rsidP="0094669D">
            <w:pPr>
              <w:spacing w:before="60" w:after="60"/>
              <w:rPr>
                <w:color w:val="000000" w:themeColor="text1"/>
              </w:rPr>
            </w:pPr>
            <w:r>
              <w:rPr>
                <w:color w:val="000000" w:themeColor="text1"/>
              </w:rPr>
              <w:t>Einspruch - diese Anforderung soll nicht aufgenommen werden!</w:t>
            </w:r>
          </w:p>
        </w:tc>
      </w:tr>
      <w:tr w:rsidR="007C44A7" w14:paraId="642542AC" w14:textId="77777777" w:rsidTr="0094669D">
        <w:tc>
          <w:tcPr>
            <w:tcW w:w="8340" w:type="dxa"/>
            <w:shd w:val="clear" w:color="auto" w:fill="FFFFFF" w:themeFill="background1"/>
          </w:tcPr>
          <w:p w14:paraId="2DAD15AC" w14:textId="77777777" w:rsidR="007C44A7" w:rsidRDefault="007C44A7" w:rsidP="0094669D">
            <w:pPr>
              <w:spacing w:before="60" w:after="60"/>
              <w:rPr>
                <w:color w:val="000000" w:themeColor="text1"/>
              </w:rPr>
            </w:pPr>
            <w:r>
              <w:rPr>
                <w:color w:val="000000" w:themeColor="text1"/>
              </w:rPr>
              <w:t>Begründung der Fachseite:</w:t>
            </w:r>
          </w:p>
        </w:tc>
      </w:tr>
    </w:tbl>
    <w:p w14:paraId="047B9C80" w14:textId="77777777" w:rsidR="007C44A7" w:rsidRDefault="007C44A7" w:rsidP="007C44A7">
      <w:pPr>
        <w:pStyle w:val="Listenabsatz"/>
        <w:spacing w:after="0"/>
      </w:pPr>
    </w:p>
    <w:p w14:paraId="318BB9F8" w14:textId="77777777" w:rsidR="007C44A7" w:rsidRDefault="007C44A7" w:rsidP="007C44A7">
      <w:pPr>
        <w:pStyle w:val="Listenabsatz"/>
      </w:pPr>
    </w:p>
    <w:p w14:paraId="5D54A8D2" w14:textId="77777777" w:rsidR="007C44A7" w:rsidRDefault="007C44A7" w:rsidP="007C44A7">
      <w:pPr>
        <w:pStyle w:val="Listenabsatz"/>
      </w:pPr>
    </w:p>
    <w:p w14:paraId="7F31242B" w14:textId="72C03424" w:rsidR="007C44A7" w:rsidRDefault="007C44A7" w:rsidP="007C44A7">
      <w:pPr>
        <w:pStyle w:val="Listenabsatz"/>
        <w:numPr>
          <w:ilvl w:val="0"/>
          <w:numId w:val="11"/>
        </w:numPr>
        <w:spacing w:after="0"/>
        <w:ind w:left="709" w:hanging="709"/>
      </w:pPr>
      <w:r>
        <w:t xml:space="preserve">Aus dem Protokoll MUSS die Art des Brennstoffs, die genutzten Additive, das </w:t>
      </w:r>
      <w:r>
        <w:br/>
      </w:r>
      <w:r>
        <w:t xml:space="preserve">Tankdatum und die getankte Menge hervorgehen. </w:t>
      </w:r>
    </w:p>
    <w:p w14:paraId="704EE88A" w14:textId="77777777" w:rsidR="007C44A7" w:rsidRDefault="007C44A7" w:rsidP="007C44A7">
      <w:pPr>
        <w:pStyle w:val="Listenabsatz"/>
        <w:spacing w:after="0"/>
      </w:pPr>
    </w:p>
    <w:p w14:paraId="1B4577AA" w14:textId="77777777" w:rsidR="007C44A7" w:rsidRPr="007C44A7" w:rsidRDefault="007C44A7" w:rsidP="007C44A7">
      <w:pPr>
        <w:pStyle w:val="Listenabsatz"/>
        <w:spacing w:after="240"/>
        <w:rPr>
          <w:color w:val="FF0000"/>
        </w:rPr>
      </w:pPr>
      <w:r w:rsidRPr="007C44A7">
        <w:rPr>
          <w:color w:val="FF0000"/>
        </w:rPr>
        <w:t xml:space="preserve">Hier steht Ihre Konkretisierung des BSI-Textes der Anforderungen unter </w:t>
      </w:r>
    </w:p>
    <w:p w14:paraId="530C79EA" w14:textId="77777777" w:rsidR="007C44A7" w:rsidRDefault="007C44A7" w:rsidP="007C44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ADF8F3" w14:textId="0491DD34" w:rsidR="007C44A7" w:rsidRPr="001F352F" w:rsidRDefault="007C44A7" w:rsidP="007C44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C44A7" w:rsidRPr="005B4E23" w14:paraId="6AA8149F" w14:textId="77777777" w:rsidTr="0094669D">
        <w:trPr>
          <w:trHeight w:val="205"/>
        </w:trPr>
        <w:tc>
          <w:tcPr>
            <w:tcW w:w="8356" w:type="dxa"/>
            <w:shd w:val="clear" w:color="auto" w:fill="D6E3BC" w:themeFill="accent3" w:themeFillTint="66"/>
          </w:tcPr>
          <w:p w14:paraId="4D344E2E" w14:textId="68446385" w:rsidR="007C44A7" w:rsidRPr="005B4E23" w:rsidRDefault="0082273C" w:rsidP="0094669D">
            <w:pPr>
              <w:suppressAutoHyphens/>
              <w:spacing w:before="120" w:after="120"/>
            </w:pPr>
            <w:r>
              <w:t xml:space="preserve">Umsetzung: JA / NEIN / TEILWEISE / ENTBEHRLICH </w:t>
            </w:r>
          </w:p>
        </w:tc>
      </w:tr>
      <w:tr w:rsidR="007C44A7" w:rsidRPr="00CC02C2" w14:paraId="2F723279" w14:textId="77777777" w:rsidTr="0094669D">
        <w:tc>
          <w:tcPr>
            <w:tcW w:w="8356" w:type="dxa"/>
          </w:tcPr>
          <w:p w14:paraId="4D2C16C4" w14:textId="77777777" w:rsidR="007C44A7" w:rsidRPr="00CC02C2" w:rsidRDefault="007C44A7" w:rsidP="0094669D">
            <w:pPr>
              <w:suppressAutoHyphens/>
              <w:spacing w:before="120" w:after="120"/>
              <w:rPr>
                <w:color w:val="000000" w:themeColor="text1"/>
              </w:rPr>
            </w:pPr>
            <w:r>
              <w:rPr>
                <w:color w:val="000000" w:themeColor="text1"/>
              </w:rPr>
              <w:t>aktueller Umsetzungsstand</w:t>
            </w:r>
          </w:p>
        </w:tc>
      </w:tr>
    </w:tbl>
    <w:p w14:paraId="4B071A8E" w14:textId="77777777" w:rsidR="007C44A7" w:rsidRDefault="007C44A7" w:rsidP="007C44A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C44A7" w14:paraId="174ACA73" w14:textId="77777777" w:rsidTr="0094669D">
        <w:tc>
          <w:tcPr>
            <w:tcW w:w="8340" w:type="dxa"/>
            <w:tcBorders>
              <w:bottom w:val="single" w:sz="4" w:space="0" w:color="auto"/>
            </w:tcBorders>
            <w:shd w:val="clear" w:color="auto" w:fill="C6D9F1" w:themeFill="text2" w:themeFillTint="33"/>
          </w:tcPr>
          <w:p w14:paraId="6A92A82E" w14:textId="77777777" w:rsidR="007C44A7" w:rsidRDefault="007C44A7" w:rsidP="0094669D">
            <w:pPr>
              <w:spacing w:before="60" w:after="60"/>
              <w:rPr>
                <w:color w:val="000000" w:themeColor="text1"/>
              </w:rPr>
            </w:pPr>
            <w:r>
              <w:rPr>
                <w:color w:val="000000" w:themeColor="text1"/>
              </w:rPr>
              <w:t>Einspruch - diese Anforderung soll nicht aufgenommen werden!</w:t>
            </w:r>
          </w:p>
        </w:tc>
      </w:tr>
      <w:tr w:rsidR="007C44A7" w14:paraId="1EA10CE6" w14:textId="77777777" w:rsidTr="0094669D">
        <w:tc>
          <w:tcPr>
            <w:tcW w:w="8340" w:type="dxa"/>
            <w:shd w:val="clear" w:color="auto" w:fill="FFFFFF" w:themeFill="background1"/>
          </w:tcPr>
          <w:p w14:paraId="2B455A2C" w14:textId="77777777" w:rsidR="007C44A7" w:rsidRDefault="007C44A7" w:rsidP="0094669D">
            <w:pPr>
              <w:spacing w:before="60" w:after="60"/>
              <w:rPr>
                <w:color w:val="000000" w:themeColor="text1"/>
              </w:rPr>
            </w:pPr>
            <w:r>
              <w:rPr>
                <w:color w:val="000000" w:themeColor="text1"/>
              </w:rPr>
              <w:t>Begründung der Fachseite:</w:t>
            </w:r>
          </w:p>
        </w:tc>
      </w:tr>
    </w:tbl>
    <w:p w14:paraId="23788EE6" w14:textId="77777777" w:rsidR="007C44A7" w:rsidRDefault="007C44A7" w:rsidP="007C44A7">
      <w:pPr>
        <w:pStyle w:val="Listenabsatz"/>
        <w:spacing w:after="0"/>
      </w:pPr>
    </w:p>
    <w:p w14:paraId="335D6CFC" w14:textId="77777777" w:rsidR="007C44A7" w:rsidRDefault="007C44A7" w:rsidP="007C44A7">
      <w:pPr>
        <w:pStyle w:val="Listenabsatz"/>
        <w:jc w:val="both"/>
      </w:pPr>
    </w:p>
    <w:p w14:paraId="0FA42D6E" w14:textId="0EC2AA05" w:rsidR="007C44A7" w:rsidRDefault="007C44A7" w:rsidP="007C44A7">
      <w:pPr>
        <w:pStyle w:val="Listenabsatz"/>
        <w:numPr>
          <w:ilvl w:val="0"/>
          <w:numId w:val="11"/>
        </w:numPr>
        <w:spacing w:after="0"/>
        <w:ind w:left="709" w:hanging="709"/>
      </w:pPr>
      <w:r>
        <w:t xml:space="preserve">Wenn für einen Serverraum auf den Einsatz einer NEA verzichtet wird, </w:t>
      </w:r>
      <w:r w:rsidR="00D06C27">
        <w:t>MUSS</w:t>
      </w:r>
      <w:r>
        <w:t xml:space="preserve"> </w:t>
      </w:r>
      <w:r>
        <w:br/>
      </w:r>
      <w:r>
        <w:t>alternativ zur NEA eine USV mit einer dem Schutzbedarf angemessenen Auto</w:t>
      </w:r>
      <w:r>
        <w:t>-</w:t>
      </w:r>
      <w:r>
        <w:br/>
      </w:r>
      <w:r>
        <w:t>nomiezeit realisiert werden.</w:t>
      </w:r>
    </w:p>
    <w:p w14:paraId="635E30BC" w14:textId="77777777" w:rsidR="007C44A7" w:rsidRDefault="007C44A7" w:rsidP="007C44A7">
      <w:pPr>
        <w:pStyle w:val="Listenabsatz"/>
        <w:spacing w:after="0"/>
      </w:pPr>
    </w:p>
    <w:p w14:paraId="286F8D89" w14:textId="77777777" w:rsidR="007C44A7" w:rsidRPr="007C44A7" w:rsidRDefault="007C44A7" w:rsidP="007C44A7">
      <w:pPr>
        <w:pStyle w:val="Listenabsatz"/>
        <w:spacing w:after="240"/>
        <w:rPr>
          <w:color w:val="FF0000"/>
        </w:rPr>
      </w:pPr>
      <w:r w:rsidRPr="007C44A7">
        <w:rPr>
          <w:color w:val="FF0000"/>
        </w:rPr>
        <w:t xml:space="preserve">Hier steht Ihre Konkretisierung des BSI-Textes der Anforderungen unter </w:t>
      </w:r>
    </w:p>
    <w:p w14:paraId="5A957990" w14:textId="77777777" w:rsidR="007C44A7" w:rsidRDefault="007C44A7" w:rsidP="007C44A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657D61" w14:textId="248BC2DC" w:rsidR="007C44A7" w:rsidRPr="001F352F" w:rsidRDefault="007C44A7" w:rsidP="007C44A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C44A7" w:rsidRPr="005B4E23" w14:paraId="0C00F73B" w14:textId="77777777" w:rsidTr="0094669D">
        <w:trPr>
          <w:trHeight w:val="205"/>
        </w:trPr>
        <w:tc>
          <w:tcPr>
            <w:tcW w:w="8356" w:type="dxa"/>
            <w:shd w:val="clear" w:color="auto" w:fill="D6E3BC" w:themeFill="accent3" w:themeFillTint="66"/>
          </w:tcPr>
          <w:p w14:paraId="5787B393" w14:textId="0DD2B7EB" w:rsidR="007C44A7" w:rsidRPr="005B4E23" w:rsidRDefault="0082273C" w:rsidP="0094669D">
            <w:pPr>
              <w:suppressAutoHyphens/>
              <w:spacing w:before="120" w:after="120"/>
            </w:pPr>
            <w:r>
              <w:t xml:space="preserve">Umsetzung: JA / NEIN / TEILWEISE / ENTBEHRLICH </w:t>
            </w:r>
          </w:p>
        </w:tc>
      </w:tr>
      <w:tr w:rsidR="007C44A7" w:rsidRPr="00CC02C2" w14:paraId="114565B0" w14:textId="77777777" w:rsidTr="0094669D">
        <w:tc>
          <w:tcPr>
            <w:tcW w:w="8356" w:type="dxa"/>
          </w:tcPr>
          <w:p w14:paraId="1C194A55" w14:textId="77777777" w:rsidR="007C44A7" w:rsidRPr="00CC02C2" w:rsidRDefault="007C44A7" w:rsidP="0094669D">
            <w:pPr>
              <w:suppressAutoHyphens/>
              <w:spacing w:before="120" w:after="120"/>
              <w:rPr>
                <w:color w:val="000000" w:themeColor="text1"/>
              </w:rPr>
            </w:pPr>
            <w:r>
              <w:rPr>
                <w:color w:val="000000" w:themeColor="text1"/>
              </w:rPr>
              <w:t>aktueller Umsetzungsstand</w:t>
            </w:r>
          </w:p>
        </w:tc>
      </w:tr>
    </w:tbl>
    <w:p w14:paraId="2E5ADD5E" w14:textId="77777777" w:rsidR="007C44A7" w:rsidRDefault="007C44A7" w:rsidP="007C44A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C44A7" w14:paraId="4CC8C3B1" w14:textId="77777777" w:rsidTr="0094669D">
        <w:tc>
          <w:tcPr>
            <w:tcW w:w="8340" w:type="dxa"/>
            <w:tcBorders>
              <w:bottom w:val="single" w:sz="4" w:space="0" w:color="auto"/>
            </w:tcBorders>
            <w:shd w:val="clear" w:color="auto" w:fill="C6D9F1" w:themeFill="text2" w:themeFillTint="33"/>
          </w:tcPr>
          <w:p w14:paraId="6EEB1D1D" w14:textId="77777777" w:rsidR="007C44A7" w:rsidRDefault="007C44A7" w:rsidP="0094669D">
            <w:pPr>
              <w:spacing w:before="60" w:after="60"/>
              <w:rPr>
                <w:color w:val="000000" w:themeColor="text1"/>
              </w:rPr>
            </w:pPr>
            <w:r>
              <w:rPr>
                <w:color w:val="000000" w:themeColor="text1"/>
              </w:rPr>
              <w:t>Einspruch - diese Anforderung soll nicht aufgenommen werden!</w:t>
            </w:r>
          </w:p>
        </w:tc>
      </w:tr>
      <w:tr w:rsidR="007C44A7" w14:paraId="4EF334DA" w14:textId="77777777" w:rsidTr="0094669D">
        <w:tc>
          <w:tcPr>
            <w:tcW w:w="8340" w:type="dxa"/>
            <w:shd w:val="clear" w:color="auto" w:fill="FFFFFF" w:themeFill="background1"/>
          </w:tcPr>
          <w:p w14:paraId="4D083557" w14:textId="77777777" w:rsidR="007C44A7" w:rsidRDefault="007C44A7" w:rsidP="0094669D">
            <w:pPr>
              <w:spacing w:before="60" w:after="60"/>
              <w:rPr>
                <w:color w:val="000000" w:themeColor="text1"/>
              </w:rPr>
            </w:pPr>
            <w:r>
              <w:rPr>
                <w:color w:val="000000" w:themeColor="text1"/>
              </w:rPr>
              <w:t>Begründung der Fachseite:</w:t>
            </w:r>
          </w:p>
        </w:tc>
      </w:tr>
    </w:tbl>
    <w:p w14:paraId="55F4FBCE" w14:textId="77777777" w:rsidR="007C44A7" w:rsidRDefault="007C44A7" w:rsidP="007C44A7">
      <w:pPr>
        <w:pStyle w:val="berschrift2"/>
        <w:numPr>
          <w:ilvl w:val="0"/>
          <w:numId w:val="0"/>
        </w:numPr>
        <w:ind w:left="578"/>
      </w:pPr>
      <w:bookmarkStart w:id="223" w:name="A15"/>
      <w:bookmarkStart w:id="224" w:name="_Toc91938139"/>
      <w:bookmarkEnd w:id="223"/>
    </w:p>
    <w:p w14:paraId="479BF217" w14:textId="134F528F" w:rsidR="004C7D8E" w:rsidRDefault="004C7D8E" w:rsidP="004C7D8E">
      <w:pPr>
        <w:pStyle w:val="berschrift2"/>
      </w:pPr>
      <w:bookmarkStart w:id="225" w:name="_Toc92289279"/>
      <w:r>
        <w:t xml:space="preserve">Überspannungsschutzeinrichtung </w:t>
      </w:r>
      <w:r w:rsidR="00BA068A">
        <w:t xml:space="preserve">(S) </w:t>
      </w:r>
      <w:r>
        <w:t>[A15]</w:t>
      </w:r>
      <w:bookmarkEnd w:id="224"/>
      <w:bookmarkEnd w:id="225"/>
    </w:p>
    <w:p w14:paraId="44A33BA0" w14:textId="77777777" w:rsidR="004C7D8E" w:rsidRPr="00CC02C2" w:rsidRDefault="004C7D8E" w:rsidP="004C7D8E">
      <w:pPr>
        <w:suppressAutoHyphens/>
        <w:spacing w:after="240"/>
        <w:ind w:left="720"/>
        <w:rPr>
          <w:color w:val="000000" w:themeColor="text1"/>
        </w:rPr>
      </w:pPr>
    </w:p>
    <w:p w14:paraId="5D3A9145" w14:textId="3D2485A0" w:rsidR="004C7D8E" w:rsidRDefault="007C44A7" w:rsidP="004C7D8E">
      <w:pPr>
        <w:pStyle w:val="Listenabsatz"/>
        <w:numPr>
          <w:ilvl w:val="0"/>
          <w:numId w:val="11"/>
        </w:numPr>
        <w:spacing w:after="0"/>
        <w:ind w:left="709" w:hanging="709"/>
      </w:pPr>
      <w:bookmarkStart w:id="226" w:name="A15a1"/>
      <w:bookmarkEnd w:id="226"/>
      <w:r>
        <w:t xml:space="preserve">Es </w:t>
      </w:r>
      <w:r>
        <w:t>MUSS</w:t>
      </w:r>
      <w:r>
        <w:t xml:space="preserve"> auf Basis der aktuell gültigen Norm (DIN EN 62305 Teil 1 bis 4) ein Blitz- und Überspannungsschutzkonzept erstellt werden. </w:t>
      </w:r>
    </w:p>
    <w:p w14:paraId="3D272F28" w14:textId="77777777" w:rsidR="007C44A7" w:rsidRDefault="007C44A7" w:rsidP="007C44A7">
      <w:pPr>
        <w:pStyle w:val="Listenabsatz"/>
        <w:spacing w:after="0"/>
      </w:pPr>
    </w:p>
    <w:p w14:paraId="2AE3DC55"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28881A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E36053" w14:textId="61D6770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8733D5C" w14:textId="77777777" w:rsidTr="0094669D">
        <w:trPr>
          <w:trHeight w:val="205"/>
        </w:trPr>
        <w:tc>
          <w:tcPr>
            <w:tcW w:w="8356" w:type="dxa"/>
            <w:shd w:val="clear" w:color="auto" w:fill="D6E3BC" w:themeFill="accent3" w:themeFillTint="66"/>
          </w:tcPr>
          <w:p w14:paraId="32F33CE0" w14:textId="0EB8522B" w:rsidR="004C7D8E" w:rsidRPr="005B4E23" w:rsidRDefault="0082273C" w:rsidP="0094669D">
            <w:pPr>
              <w:suppressAutoHyphens/>
              <w:spacing w:before="120" w:after="120"/>
            </w:pPr>
            <w:r>
              <w:t xml:space="preserve">Umsetzung: JA / NEIN / TEILWEISE / ENTBEHRLICH </w:t>
            </w:r>
          </w:p>
        </w:tc>
      </w:tr>
      <w:tr w:rsidR="004C7D8E" w:rsidRPr="00CC02C2" w14:paraId="4FA56D17" w14:textId="77777777" w:rsidTr="0094669D">
        <w:tc>
          <w:tcPr>
            <w:tcW w:w="8356" w:type="dxa"/>
          </w:tcPr>
          <w:p w14:paraId="3805C00C" w14:textId="77777777" w:rsidR="004C7D8E" w:rsidRPr="00CC02C2" w:rsidRDefault="004C7D8E" w:rsidP="0094669D">
            <w:pPr>
              <w:suppressAutoHyphens/>
              <w:spacing w:before="120" w:after="120"/>
              <w:rPr>
                <w:color w:val="000000" w:themeColor="text1"/>
              </w:rPr>
            </w:pPr>
            <w:bookmarkStart w:id="227" w:name="A15u1"/>
            <w:bookmarkEnd w:id="227"/>
            <w:r>
              <w:rPr>
                <w:color w:val="000000" w:themeColor="text1"/>
              </w:rPr>
              <w:t>aktueller Umsetzungsstand</w:t>
            </w:r>
          </w:p>
        </w:tc>
      </w:tr>
    </w:tbl>
    <w:p w14:paraId="1856F84E"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BB5E540" w14:textId="77777777" w:rsidTr="0094669D">
        <w:tc>
          <w:tcPr>
            <w:tcW w:w="8340" w:type="dxa"/>
            <w:tcBorders>
              <w:bottom w:val="single" w:sz="4" w:space="0" w:color="auto"/>
            </w:tcBorders>
            <w:shd w:val="clear" w:color="auto" w:fill="C6D9F1" w:themeFill="text2" w:themeFillTint="33"/>
          </w:tcPr>
          <w:p w14:paraId="5B807FD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EF311AF" w14:textId="77777777" w:rsidTr="0094669D">
        <w:tc>
          <w:tcPr>
            <w:tcW w:w="8340" w:type="dxa"/>
            <w:shd w:val="clear" w:color="auto" w:fill="FFFFFF" w:themeFill="background1"/>
          </w:tcPr>
          <w:p w14:paraId="3C28A948" w14:textId="77777777" w:rsidR="004C7D8E" w:rsidRDefault="004C7D8E" w:rsidP="0094669D">
            <w:pPr>
              <w:spacing w:before="60" w:after="60"/>
              <w:rPr>
                <w:color w:val="000000" w:themeColor="text1"/>
              </w:rPr>
            </w:pPr>
            <w:r>
              <w:rPr>
                <w:color w:val="000000" w:themeColor="text1"/>
              </w:rPr>
              <w:t>Begründung der Fachseite:</w:t>
            </w:r>
          </w:p>
        </w:tc>
      </w:tr>
    </w:tbl>
    <w:p w14:paraId="4DFA614E" w14:textId="77777777" w:rsidR="004C7D8E" w:rsidRPr="00CC02C2" w:rsidRDefault="004C7D8E" w:rsidP="004C7D8E">
      <w:pPr>
        <w:suppressAutoHyphens/>
        <w:spacing w:after="240"/>
        <w:ind w:left="720"/>
        <w:rPr>
          <w:color w:val="000000" w:themeColor="text1"/>
        </w:rPr>
      </w:pPr>
    </w:p>
    <w:p w14:paraId="0CBAB7D9" w14:textId="1A736015" w:rsidR="004C7D8E" w:rsidRDefault="00BA068A" w:rsidP="00C70C50">
      <w:pPr>
        <w:pStyle w:val="Listenabsatz"/>
        <w:numPr>
          <w:ilvl w:val="0"/>
          <w:numId w:val="11"/>
        </w:numPr>
        <w:spacing w:after="0"/>
        <w:ind w:left="709" w:hanging="709"/>
      </w:pPr>
      <w:bookmarkStart w:id="228" w:name="A15a2"/>
      <w:bookmarkEnd w:id="228"/>
      <w:r>
        <w:t>Dabei sind die für den ordnungsgemäßen Betrieb des RZ erforderlichen Blitzschutzzonen (LPZ) festzulegen.</w:t>
      </w:r>
    </w:p>
    <w:p w14:paraId="4E67D923" w14:textId="77777777" w:rsidR="00BA068A" w:rsidRDefault="00BA068A" w:rsidP="004C7D8E">
      <w:pPr>
        <w:pStyle w:val="Listenabsatz"/>
        <w:spacing w:after="240"/>
        <w:rPr>
          <w:color w:val="FF0000"/>
        </w:rPr>
      </w:pPr>
    </w:p>
    <w:p w14:paraId="722BAA77" w14:textId="1DB546BF"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0377EA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01D9CE" w14:textId="79E4C70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66335A7" w14:textId="77777777" w:rsidTr="0094669D">
        <w:trPr>
          <w:trHeight w:val="205"/>
        </w:trPr>
        <w:tc>
          <w:tcPr>
            <w:tcW w:w="8356" w:type="dxa"/>
            <w:shd w:val="clear" w:color="auto" w:fill="D6E3BC" w:themeFill="accent3" w:themeFillTint="66"/>
          </w:tcPr>
          <w:p w14:paraId="2E0D7C38" w14:textId="1B49724C" w:rsidR="004C7D8E" w:rsidRPr="005B4E23" w:rsidRDefault="0082273C" w:rsidP="0094669D">
            <w:pPr>
              <w:suppressAutoHyphens/>
              <w:spacing w:before="120" w:after="120"/>
            </w:pPr>
            <w:r>
              <w:t xml:space="preserve">Umsetzung: JA / NEIN / TEILWEISE / ENTBEHRLICH </w:t>
            </w:r>
          </w:p>
        </w:tc>
      </w:tr>
      <w:tr w:rsidR="004C7D8E" w:rsidRPr="00CC02C2" w14:paraId="344228BC" w14:textId="77777777" w:rsidTr="0094669D">
        <w:tc>
          <w:tcPr>
            <w:tcW w:w="8356" w:type="dxa"/>
          </w:tcPr>
          <w:p w14:paraId="370E222F" w14:textId="77777777" w:rsidR="004C7D8E" w:rsidRPr="00CC02C2" w:rsidRDefault="004C7D8E" w:rsidP="0094669D">
            <w:pPr>
              <w:suppressAutoHyphens/>
              <w:spacing w:before="120" w:after="120"/>
              <w:rPr>
                <w:color w:val="000000" w:themeColor="text1"/>
              </w:rPr>
            </w:pPr>
            <w:bookmarkStart w:id="229" w:name="A15u2"/>
            <w:bookmarkEnd w:id="229"/>
            <w:r>
              <w:rPr>
                <w:color w:val="000000" w:themeColor="text1"/>
              </w:rPr>
              <w:t>aktueller Umsetzungsstand</w:t>
            </w:r>
          </w:p>
        </w:tc>
      </w:tr>
    </w:tbl>
    <w:p w14:paraId="69218EF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F408A27" w14:textId="77777777" w:rsidTr="0094669D">
        <w:tc>
          <w:tcPr>
            <w:tcW w:w="8340" w:type="dxa"/>
            <w:tcBorders>
              <w:bottom w:val="single" w:sz="4" w:space="0" w:color="auto"/>
            </w:tcBorders>
            <w:shd w:val="clear" w:color="auto" w:fill="C6D9F1" w:themeFill="text2" w:themeFillTint="33"/>
          </w:tcPr>
          <w:p w14:paraId="477644F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BB2AF54" w14:textId="77777777" w:rsidTr="0094669D">
        <w:tc>
          <w:tcPr>
            <w:tcW w:w="8340" w:type="dxa"/>
            <w:shd w:val="clear" w:color="auto" w:fill="FFFFFF" w:themeFill="background1"/>
          </w:tcPr>
          <w:p w14:paraId="0A00CC85" w14:textId="77777777" w:rsidR="004C7D8E" w:rsidRDefault="004C7D8E" w:rsidP="0094669D">
            <w:pPr>
              <w:spacing w:before="60" w:after="60"/>
              <w:rPr>
                <w:color w:val="000000" w:themeColor="text1"/>
              </w:rPr>
            </w:pPr>
            <w:r>
              <w:rPr>
                <w:color w:val="000000" w:themeColor="text1"/>
              </w:rPr>
              <w:t>Begründung der Fachseite:</w:t>
            </w:r>
          </w:p>
        </w:tc>
      </w:tr>
    </w:tbl>
    <w:p w14:paraId="70FD1F60" w14:textId="77777777" w:rsidR="004C7D8E" w:rsidRPr="00CC02C2" w:rsidRDefault="004C7D8E" w:rsidP="004C7D8E">
      <w:pPr>
        <w:suppressAutoHyphens/>
        <w:spacing w:after="240"/>
        <w:ind w:left="720"/>
        <w:rPr>
          <w:color w:val="000000" w:themeColor="text1"/>
        </w:rPr>
      </w:pPr>
    </w:p>
    <w:p w14:paraId="3ABA116F" w14:textId="11AA78A5" w:rsidR="004C7D8E" w:rsidRDefault="00BA068A" w:rsidP="00F90362">
      <w:pPr>
        <w:pStyle w:val="Listenabsatz"/>
        <w:numPr>
          <w:ilvl w:val="0"/>
          <w:numId w:val="11"/>
        </w:numPr>
        <w:spacing w:after="0"/>
        <w:ind w:left="709" w:hanging="709"/>
      </w:pPr>
      <w:bookmarkStart w:id="230" w:name="A15a3"/>
      <w:bookmarkEnd w:id="230"/>
      <w:r>
        <w:t xml:space="preserve">Für alle für den ordnungsgemäßen Betreib des RZ und dessen Dienstleistungsbereitstellung erforderlichen Einrichtungen </w:t>
      </w:r>
      <w:r>
        <w:t>MÜSSEN</w:t>
      </w:r>
      <w:r>
        <w:t xml:space="preserve"> das mindestens die LPZ 2 sein</w:t>
      </w:r>
      <w:r>
        <w:t>.</w:t>
      </w:r>
    </w:p>
    <w:p w14:paraId="5536E57F" w14:textId="77777777" w:rsidR="00BA068A" w:rsidRDefault="00BA068A" w:rsidP="004C7D8E">
      <w:pPr>
        <w:pStyle w:val="Listenabsatz"/>
        <w:spacing w:after="240"/>
        <w:rPr>
          <w:color w:val="FF0000"/>
        </w:rPr>
      </w:pPr>
    </w:p>
    <w:p w14:paraId="0F3B9037" w14:textId="0B0EE369"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B184CF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4EA342" w14:textId="1F064D8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C212A30" w14:textId="77777777" w:rsidTr="0094669D">
        <w:trPr>
          <w:trHeight w:val="205"/>
        </w:trPr>
        <w:tc>
          <w:tcPr>
            <w:tcW w:w="8356" w:type="dxa"/>
            <w:shd w:val="clear" w:color="auto" w:fill="D6E3BC" w:themeFill="accent3" w:themeFillTint="66"/>
          </w:tcPr>
          <w:p w14:paraId="59DA05E6" w14:textId="3CDABA76" w:rsidR="004C7D8E" w:rsidRPr="005B4E23" w:rsidRDefault="0082273C" w:rsidP="0094669D">
            <w:pPr>
              <w:suppressAutoHyphens/>
              <w:spacing w:before="120" w:after="120"/>
            </w:pPr>
            <w:r>
              <w:t xml:space="preserve">Umsetzung: JA / NEIN / TEILWEISE / ENTBEHRLICH </w:t>
            </w:r>
          </w:p>
        </w:tc>
      </w:tr>
      <w:tr w:rsidR="004C7D8E" w:rsidRPr="00CC02C2" w14:paraId="513323CE" w14:textId="77777777" w:rsidTr="0094669D">
        <w:tc>
          <w:tcPr>
            <w:tcW w:w="8356" w:type="dxa"/>
          </w:tcPr>
          <w:p w14:paraId="3F5C40EA" w14:textId="77777777" w:rsidR="004C7D8E" w:rsidRPr="00CC02C2" w:rsidRDefault="004C7D8E" w:rsidP="0094669D">
            <w:pPr>
              <w:suppressAutoHyphens/>
              <w:spacing w:before="120" w:after="120"/>
              <w:rPr>
                <w:color w:val="000000" w:themeColor="text1"/>
              </w:rPr>
            </w:pPr>
            <w:bookmarkStart w:id="231" w:name="A15u3"/>
            <w:bookmarkEnd w:id="231"/>
            <w:r>
              <w:rPr>
                <w:color w:val="000000" w:themeColor="text1"/>
              </w:rPr>
              <w:t>aktueller Umsetzungsstand</w:t>
            </w:r>
          </w:p>
        </w:tc>
      </w:tr>
    </w:tbl>
    <w:p w14:paraId="31F164A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C7C26C8" w14:textId="77777777" w:rsidTr="0094669D">
        <w:tc>
          <w:tcPr>
            <w:tcW w:w="8340" w:type="dxa"/>
            <w:tcBorders>
              <w:bottom w:val="single" w:sz="4" w:space="0" w:color="auto"/>
            </w:tcBorders>
            <w:shd w:val="clear" w:color="auto" w:fill="C6D9F1" w:themeFill="text2" w:themeFillTint="33"/>
          </w:tcPr>
          <w:p w14:paraId="14AF8489"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0236AB2" w14:textId="77777777" w:rsidTr="0094669D">
        <w:tc>
          <w:tcPr>
            <w:tcW w:w="8340" w:type="dxa"/>
            <w:shd w:val="clear" w:color="auto" w:fill="FFFFFF" w:themeFill="background1"/>
          </w:tcPr>
          <w:p w14:paraId="31E8842C" w14:textId="77777777" w:rsidR="004C7D8E" w:rsidRDefault="004C7D8E" w:rsidP="0094669D">
            <w:pPr>
              <w:spacing w:before="60" w:after="60"/>
              <w:rPr>
                <w:color w:val="000000" w:themeColor="text1"/>
              </w:rPr>
            </w:pPr>
            <w:r>
              <w:rPr>
                <w:color w:val="000000" w:themeColor="text1"/>
              </w:rPr>
              <w:t>Begründung der Fachseite:</w:t>
            </w:r>
          </w:p>
        </w:tc>
      </w:tr>
    </w:tbl>
    <w:p w14:paraId="29C0F8EB" w14:textId="77777777" w:rsidR="004C7D8E" w:rsidRPr="00CC02C2" w:rsidRDefault="004C7D8E" w:rsidP="004C7D8E">
      <w:pPr>
        <w:suppressAutoHyphens/>
        <w:spacing w:after="240"/>
        <w:ind w:left="720"/>
        <w:rPr>
          <w:color w:val="000000" w:themeColor="text1"/>
        </w:rPr>
      </w:pPr>
    </w:p>
    <w:p w14:paraId="421D0E30" w14:textId="1CFF68DD" w:rsidR="00BA068A" w:rsidRPr="00BA068A" w:rsidRDefault="00BA068A" w:rsidP="00A27F61">
      <w:pPr>
        <w:pStyle w:val="Listenabsatz"/>
        <w:numPr>
          <w:ilvl w:val="0"/>
          <w:numId w:val="11"/>
        </w:numPr>
        <w:spacing w:after="240"/>
        <w:ind w:left="709" w:hanging="709"/>
      </w:pPr>
      <w:bookmarkStart w:id="232" w:name="A15a4"/>
      <w:bookmarkEnd w:id="232"/>
      <w:r w:rsidRPr="00BA068A">
        <w:t xml:space="preserve">Alle Einrichtungen des Überspannungsschutzes </w:t>
      </w:r>
      <w:r w:rsidRPr="00BA068A">
        <w:t>MÜSSEN</w:t>
      </w:r>
      <w:r w:rsidRPr="00BA068A">
        <w:t xml:space="preserve"> gemäß DIN EN 62305-3, Tabelle E.2 ein Mal im Jahr einer Umfassenden Prüfung unterzogen werden</w:t>
      </w:r>
      <w:r w:rsidRPr="00BA068A">
        <w:t>.</w:t>
      </w:r>
    </w:p>
    <w:p w14:paraId="3A30FEBC" w14:textId="77777777" w:rsidR="00BA068A" w:rsidRDefault="00BA068A" w:rsidP="004C7D8E">
      <w:pPr>
        <w:pStyle w:val="Listenabsatz"/>
        <w:spacing w:after="240"/>
        <w:rPr>
          <w:color w:val="FF0000"/>
        </w:rPr>
      </w:pPr>
    </w:p>
    <w:p w14:paraId="55E90405" w14:textId="6FCA2D19"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74C0A22"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2D9DC7" w14:textId="673B365C"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BCA0680" w14:textId="77777777" w:rsidTr="0094669D">
        <w:trPr>
          <w:trHeight w:val="205"/>
        </w:trPr>
        <w:tc>
          <w:tcPr>
            <w:tcW w:w="8356" w:type="dxa"/>
            <w:shd w:val="clear" w:color="auto" w:fill="D6E3BC" w:themeFill="accent3" w:themeFillTint="66"/>
          </w:tcPr>
          <w:p w14:paraId="500ADCEB" w14:textId="07E1D365" w:rsidR="004C7D8E" w:rsidRPr="005B4E23" w:rsidRDefault="0082273C" w:rsidP="0094669D">
            <w:pPr>
              <w:suppressAutoHyphens/>
              <w:spacing w:before="120" w:after="120"/>
            </w:pPr>
            <w:r>
              <w:t xml:space="preserve">Umsetzung: JA / NEIN / TEILWEISE / ENTBEHRLICH </w:t>
            </w:r>
          </w:p>
        </w:tc>
      </w:tr>
      <w:tr w:rsidR="004C7D8E" w:rsidRPr="00CC02C2" w14:paraId="5AC284B7" w14:textId="77777777" w:rsidTr="0094669D">
        <w:tc>
          <w:tcPr>
            <w:tcW w:w="8356" w:type="dxa"/>
          </w:tcPr>
          <w:p w14:paraId="20684241" w14:textId="77777777" w:rsidR="004C7D8E" w:rsidRPr="00CC02C2" w:rsidRDefault="004C7D8E" w:rsidP="0094669D">
            <w:pPr>
              <w:suppressAutoHyphens/>
              <w:spacing w:before="120" w:after="120"/>
              <w:rPr>
                <w:color w:val="000000" w:themeColor="text1"/>
              </w:rPr>
            </w:pPr>
            <w:bookmarkStart w:id="233" w:name="A15u4"/>
            <w:bookmarkEnd w:id="233"/>
            <w:r>
              <w:rPr>
                <w:color w:val="000000" w:themeColor="text1"/>
              </w:rPr>
              <w:t>aktueller Umsetzungsstand</w:t>
            </w:r>
          </w:p>
        </w:tc>
      </w:tr>
    </w:tbl>
    <w:p w14:paraId="736A36C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F8B7079" w14:textId="77777777" w:rsidTr="0094669D">
        <w:tc>
          <w:tcPr>
            <w:tcW w:w="8340" w:type="dxa"/>
            <w:tcBorders>
              <w:bottom w:val="single" w:sz="4" w:space="0" w:color="auto"/>
            </w:tcBorders>
            <w:shd w:val="clear" w:color="auto" w:fill="C6D9F1" w:themeFill="text2" w:themeFillTint="33"/>
          </w:tcPr>
          <w:p w14:paraId="4CC5138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183C930" w14:textId="77777777" w:rsidTr="0094669D">
        <w:tc>
          <w:tcPr>
            <w:tcW w:w="8340" w:type="dxa"/>
            <w:shd w:val="clear" w:color="auto" w:fill="FFFFFF" w:themeFill="background1"/>
          </w:tcPr>
          <w:p w14:paraId="6366958A" w14:textId="77777777" w:rsidR="004C7D8E" w:rsidRDefault="004C7D8E" w:rsidP="0094669D">
            <w:pPr>
              <w:spacing w:before="60" w:after="60"/>
              <w:rPr>
                <w:color w:val="000000" w:themeColor="text1"/>
              </w:rPr>
            </w:pPr>
            <w:r>
              <w:rPr>
                <w:color w:val="000000" w:themeColor="text1"/>
              </w:rPr>
              <w:t>Begründung der Fachseite:</w:t>
            </w:r>
          </w:p>
        </w:tc>
      </w:tr>
    </w:tbl>
    <w:p w14:paraId="2C59DE05" w14:textId="77777777" w:rsidR="00BA068A" w:rsidRDefault="00BA068A" w:rsidP="00BA068A">
      <w:pPr>
        <w:pStyle w:val="berschrift2"/>
        <w:numPr>
          <w:ilvl w:val="0"/>
          <w:numId w:val="0"/>
        </w:numPr>
        <w:ind w:left="578"/>
      </w:pPr>
      <w:bookmarkStart w:id="234" w:name="A16"/>
      <w:bookmarkStart w:id="235" w:name="_Toc91938140"/>
      <w:bookmarkEnd w:id="234"/>
    </w:p>
    <w:p w14:paraId="2F3D75E0" w14:textId="6902DBFF" w:rsidR="004C7D8E" w:rsidRDefault="004C7D8E" w:rsidP="004C7D8E">
      <w:pPr>
        <w:pStyle w:val="berschrift2"/>
      </w:pPr>
      <w:bookmarkStart w:id="236" w:name="_Toc92289280"/>
      <w:r>
        <w:t xml:space="preserve">Klimatisierung im Rechenzentrum </w:t>
      </w:r>
      <w:r w:rsidR="007A6FAC">
        <w:t xml:space="preserve">(S) </w:t>
      </w:r>
      <w:r>
        <w:t>[A16]</w:t>
      </w:r>
      <w:bookmarkEnd w:id="235"/>
      <w:bookmarkEnd w:id="236"/>
    </w:p>
    <w:p w14:paraId="63DFDD9A" w14:textId="77777777" w:rsidR="004C7D8E" w:rsidRPr="00CC02C2" w:rsidRDefault="004C7D8E" w:rsidP="004C7D8E">
      <w:pPr>
        <w:suppressAutoHyphens/>
        <w:spacing w:after="240"/>
        <w:ind w:left="720"/>
        <w:rPr>
          <w:color w:val="000000" w:themeColor="text1"/>
        </w:rPr>
      </w:pPr>
    </w:p>
    <w:p w14:paraId="1E4544E0" w14:textId="0264D4E7" w:rsidR="004C7D8E" w:rsidRPr="0083049A" w:rsidRDefault="00BA068A" w:rsidP="004C7D8E">
      <w:pPr>
        <w:pStyle w:val="Listenabsatz"/>
        <w:numPr>
          <w:ilvl w:val="0"/>
          <w:numId w:val="11"/>
        </w:numPr>
        <w:spacing w:after="0"/>
        <w:ind w:left="709" w:hanging="709"/>
      </w:pPr>
      <w:bookmarkStart w:id="237" w:name="A16a1"/>
      <w:bookmarkEnd w:id="237"/>
      <w:r>
        <w:t xml:space="preserve">Es </w:t>
      </w:r>
      <w:r>
        <w:t>MUSS</w:t>
      </w:r>
      <w:r>
        <w:t xml:space="preserve"> sichergestellt werden, dass im Rechenzentrum geeignete klimatische </w:t>
      </w:r>
      <w:r w:rsidR="00132A11">
        <w:br/>
      </w:r>
      <w:r>
        <w:t>Bedingungen geschaffen und aufrechterhalten werden</w:t>
      </w:r>
      <w:r w:rsidR="00132A11">
        <w:t>.</w:t>
      </w:r>
    </w:p>
    <w:p w14:paraId="626FF660" w14:textId="77777777" w:rsidR="004C7D8E" w:rsidRDefault="004C7D8E" w:rsidP="004C7D8E">
      <w:pPr>
        <w:pStyle w:val="Listenabsatz"/>
        <w:spacing w:after="0"/>
      </w:pPr>
    </w:p>
    <w:p w14:paraId="7C4BB922"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00A3BA6"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9F112B" w14:textId="778ACAE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2C2DC8C" w14:textId="77777777" w:rsidTr="0094669D">
        <w:trPr>
          <w:trHeight w:val="205"/>
        </w:trPr>
        <w:tc>
          <w:tcPr>
            <w:tcW w:w="8356" w:type="dxa"/>
            <w:shd w:val="clear" w:color="auto" w:fill="D6E3BC" w:themeFill="accent3" w:themeFillTint="66"/>
          </w:tcPr>
          <w:p w14:paraId="28626B80" w14:textId="6A210247" w:rsidR="004C7D8E" w:rsidRPr="005B4E23" w:rsidRDefault="0082273C" w:rsidP="0094669D">
            <w:pPr>
              <w:suppressAutoHyphens/>
              <w:spacing w:before="120" w:after="120"/>
            </w:pPr>
            <w:r>
              <w:t xml:space="preserve">Umsetzung: JA / NEIN / TEILWEISE / ENTBEHRLICH </w:t>
            </w:r>
          </w:p>
        </w:tc>
      </w:tr>
      <w:tr w:rsidR="004C7D8E" w:rsidRPr="00CC02C2" w14:paraId="0AF4DAEE" w14:textId="77777777" w:rsidTr="0094669D">
        <w:tc>
          <w:tcPr>
            <w:tcW w:w="8356" w:type="dxa"/>
          </w:tcPr>
          <w:p w14:paraId="6893D8E6" w14:textId="77777777" w:rsidR="004C7D8E" w:rsidRPr="00CC02C2" w:rsidRDefault="004C7D8E" w:rsidP="0094669D">
            <w:pPr>
              <w:suppressAutoHyphens/>
              <w:spacing w:before="120" w:after="120"/>
              <w:rPr>
                <w:color w:val="000000" w:themeColor="text1"/>
              </w:rPr>
            </w:pPr>
            <w:bookmarkStart w:id="238" w:name="A16u1"/>
            <w:bookmarkEnd w:id="238"/>
            <w:r>
              <w:rPr>
                <w:color w:val="000000" w:themeColor="text1"/>
              </w:rPr>
              <w:t>aktueller Umsetzungsstand</w:t>
            </w:r>
          </w:p>
        </w:tc>
      </w:tr>
    </w:tbl>
    <w:p w14:paraId="6E7F9B1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84C6219" w14:textId="77777777" w:rsidTr="0094669D">
        <w:tc>
          <w:tcPr>
            <w:tcW w:w="8340" w:type="dxa"/>
            <w:tcBorders>
              <w:bottom w:val="single" w:sz="4" w:space="0" w:color="auto"/>
            </w:tcBorders>
            <w:shd w:val="clear" w:color="auto" w:fill="C6D9F1" w:themeFill="text2" w:themeFillTint="33"/>
          </w:tcPr>
          <w:p w14:paraId="306E089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9462581" w14:textId="77777777" w:rsidTr="0094669D">
        <w:tc>
          <w:tcPr>
            <w:tcW w:w="8340" w:type="dxa"/>
            <w:shd w:val="clear" w:color="auto" w:fill="FFFFFF" w:themeFill="background1"/>
          </w:tcPr>
          <w:p w14:paraId="755C195E" w14:textId="77777777" w:rsidR="004C7D8E" w:rsidRDefault="004C7D8E" w:rsidP="0094669D">
            <w:pPr>
              <w:spacing w:before="60" w:after="60"/>
              <w:rPr>
                <w:color w:val="000000" w:themeColor="text1"/>
              </w:rPr>
            </w:pPr>
            <w:r>
              <w:rPr>
                <w:color w:val="000000" w:themeColor="text1"/>
              </w:rPr>
              <w:t>Begründung der Fachseite:</w:t>
            </w:r>
          </w:p>
        </w:tc>
      </w:tr>
    </w:tbl>
    <w:p w14:paraId="4319B788" w14:textId="77777777" w:rsidR="004C7D8E" w:rsidRPr="00CC02C2" w:rsidRDefault="004C7D8E" w:rsidP="004C7D8E">
      <w:pPr>
        <w:suppressAutoHyphens/>
        <w:spacing w:after="240"/>
        <w:ind w:left="720"/>
        <w:rPr>
          <w:color w:val="000000" w:themeColor="text1"/>
        </w:rPr>
      </w:pPr>
    </w:p>
    <w:p w14:paraId="4CA2A4F0" w14:textId="77777777" w:rsidR="004C7D8E" w:rsidRPr="0083049A" w:rsidRDefault="004C7D8E" w:rsidP="004C7D8E">
      <w:pPr>
        <w:pStyle w:val="Listenabsatz"/>
        <w:numPr>
          <w:ilvl w:val="0"/>
          <w:numId w:val="11"/>
        </w:numPr>
        <w:spacing w:after="0"/>
        <w:ind w:left="709" w:hanging="709"/>
      </w:pPr>
      <w:bookmarkStart w:id="239" w:name="A16a2"/>
      <w:bookmarkEnd w:id="239"/>
      <w:r>
        <w:t>Die Klimatisierung MUSS für das Rechenzentrum ausreichend dimensioniert sein.</w:t>
      </w:r>
    </w:p>
    <w:p w14:paraId="169E5E70" w14:textId="77777777" w:rsidR="004C7D8E" w:rsidRDefault="004C7D8E" w:rsidP="004C7D8E">
      <w:pPr>
        <w:pStyle w:val="Listenabsatz"/>
        <w:spacing w:after="0"/>
      </w:pPr>
    </w:p>
    <w:p w14:paraId="54999A9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3CCA3F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BC1AE4" w14:textId="2307002A" w:rsidR="004C7D8E"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p w14:paraId="4E8ADC48" w14:textId="77777777" w:rsidR="00044A38" w:rsidRPr="001F352F" w:rsidRDefault="00044A38" w:rsidP="004C7D8E">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4C7D8E" w:rsidRPr="005B4E23" w14:paraId="2ECBA0CB" w14:textId="77777777" w:rsidTr="0094669D">
        <w:trPr>
          <w:trHeight w:val="205"/>
        </w:trPr>
        <w:tc>
          <w:tcPr>
            <w:tcW w:w="8356" w:type="dxa"/>
            <w:shd w:val="clear" w:color="auto" w:fill="D6E3BC" w:themeFill="accent3" w:themeFillTint="66"/>
          </w:tcPr>
          <w:p w14:paraId="576091F1" w14:textId="211002F9" w:rsidR="004C7D8E" w:rsidRPr="005B4E23" w:rsidRDefault="0082273C" w:rsidP="0094669D">
            <w:pPr>
              <w:suppressAutoHyphens/>
              <w:spacing w:before="120" w:after="120"/>
            </w:pPr>
            <w:r>
              <w:t xml:space="preserve">Umsetzung: JA / NEIN / TEILWEISE / ENTBEHRLICH </w:t>
            </w:r>
          </w:p>
        </w:tc>
      </w:tr>
      <w:tr w:rsidR="004C7D8E" w:rsidRPr="00CC02C2" w14:paraId="597E98A3" w14:textId="77777777" w:rsidTr="0094669D">
        <w:tc>
          <w:tcPr>
            <w:tcW w:w="8356" w:type="dxa"/>
          </w:tcPr>
          <w:p w14:paraId="54E46835" w14:textId="77777777" w:rsidR="004C7D8E" w:rsidRPr="00CC02C2" w:rsidRDefault="004C7D8E" w:rsidP="0094669D">
            <w:pPr>
              <w:suppressAutoHyphens/>
              <w:spacing w:before="120" w:after="120"/>
              <w:rPr>
                <w:color w:val="000000" w:themeColor="text1"/>
              </w:rPr>
            </w:pPr>
            <w:bookmarkStart w:id="240" w:name="A16u2"/>
            <w:bookmarkEnd w:id="240"/>
            <w:r>
              <w:rPr>
                <w:color w:val="000000" w:themeColor="text1"/>
              </w:rPr>
              <w:t>aktueller Umsetzungsstand</w:t>
            </w:r>
          </w:p>
        </w:tc>
      </w:tr>
    </w:tbl>
    <w:p w14:paraId="68B287D1"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9680A13" w14:textId="77777777" w:rsidTr="0094669D">
        <w:tc>
          <w:tcPr>
            <w:tcW w:w="8340" w:type="dxa"/>
            <w:tcBorders>
              <w:bottom w:val="single" w:sz="4" w:space="0" w:color="auto"/>
            </w:tcBorders>
            <w:shd w:val="clear" w:color="auto" w:fill="C6D9F1" w:themeFill="text2" w:themeFillTint="33"/>
          </w:tcPr>
          <w:p w14:paraId="24115EA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B6F194D" w14:textId="77777777" w:rsidTr="0094669D">
        <w:tc>
          <w:tcPr>
            <w:tcW w:w="8340" w:type="dxa"/>
            <w:shd w:val="clear" w:color="auto" w:fill="FFFFFF" w:themeFill="background1"/>
          </w:tcPr>
          <w:p w14:paraId="37574E99" w14:textId="77777777" w:rsidR="004C7D8E" w:rsidRDefault="004C7D8E" w:rsidP="0094669D">
            <w:pPr>
              <w:spacing w:before="60" w:after="60"/>
              <w:rPr>
                <w:color w:val="000000" w:themeColor="text1"/>
              </w:rPr>
            </w:pPr>
            <w:r>
              <w:rPr>
                <w:color w:val="000000" w:themeColor="text1"/>
              </w:rPr>
              <w:t>Begründung der Fachseite:</w:t>
            </w:r>
          </w:p>
        </w:tc>
      </w:tr>
    </w:tbl>
    <w:p w14:paraId="602A7104" w14:textId="77777777" w:rsidR="004C7D8E" w:rsidRPr="00CC02C2" w:rsidRDefault="004C7D8E" w:rsidP="004C7D8E">
      <w:pPr>
        <w:suppressAutoHyphens/>
        <w:spacing w:after="240"/>
        <w:ind w:left="720"/>
        <w:rPr>
          <w:color w:val="000000" w:themeColor="text1"/>
        </w:rPr>
      </w:pPr>
    </w:p>
    <w:p w14:paraId="573EA2AF" w14:textId="27C3106E" w:rsidR="004C7D8E" w:rsidRPr="0083049A" w:rsidRDefault="004C7D8E" w:rsidP="004C7D8E">
      <w:pPr>
        <w:pStyle w:val="Listenabsatz"/>
        <w:numPr>
          <w:ilvl w:val="0"/>
          <w:numId w:val="11"/>
        </w:numPr>
        <w:spacing w:after="0"/>
        <w:ind w:left="709" w:hanging="709"/>
      </w:pPr>
      <w:bookmarkStart w:id="241" w:name="A16a3"/>
      <w:bookmarkEnd w:id="241"/>
      <w:r>
        <w:t>Alle relevanten Werte M</w:t>
      </w:r>
      <w:r w:rsidR="00132A11">
        <w:t>Ü</w:t>
      </w:r>
      <w:r>
        <w:t>SS</w:t>
      </w:r>
      <w:r w:rsidR="00132A11">
        <w:t>EN</w:t>
      </w:r>
      <w:r>
        <w:t xml:space="preserve"> ständig überwacht werden.</w:t>
      </w:r>
    </w:p>
    <w:p w14:paraId="18F3F38F" w14:textId="77777777" w:rsidR="004C7D8E" w:rsidRDefault="004C7D8E" w:rsidP="004C7D8E">
      <w:pPr>
        <w:pStyle w:val="Listenabsatz"/>
        <w:spacing w:after="0"/>
      </w:pPr>
    </w:p>
    <w:p w14:paraId="61D3829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A45222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3B5F4D" w14:textId="6E33E49D"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2560678" w14:textId="77777777" w:rsidTr="0094669D">
        <w:trPr>
          <w:trHeight w:val="205"/>
        </w:trPr>
        <w:tc>
          <w:tcPr>
            <w:tcW w:w="8356" w:type="dxa"/>
            <w:shd w:val="clear" w:color="auto" w:fill="D6E3BC" w:themeFill="accent3" w:themeFillTint="66"/>
          </w:tcPr>
          <w:p w14:paraId="15C3C47F" w14:textId="2F37FBB8" w:rsidR="004C7D8E" w:rsidRPr="005B4E23" w:rsidRDefault="0082273C" w:rsidP="0094669D">
            <w:pPr>
              <w:suppressAutoHyphens/>
              <w:spacing w:before="120" w:after="120"/>
            </w:pPr>
            <w:r>
              <w:t xml:space="preserve">Umsetzung: JA / NEIN / TEILWEISE / ENTBEHRLICH </w:t>
            </w:r>
          </w:p>
        </w:tc>
      </w:tr>
      <w:tr w:rsidR="004C7D8E" w:rsidRPr="00CC02C2" w14:paraId="663BC0CB" w14:textId="77777777" w:rsidTr="0094669D">
        <w:tc>
          <w:tcPr>
            <w:tcW w:w="8356" w:type="dxa"/>
          </w:tcPr>
          <w:p w14:paraId="0942E444" w14:textId="77777777" w:rsidR="004C7D8E" w:rsidRPr="00CC02C2" w:rsidRDefault="004C7D8E" w:rsidP="0094669D">
            <w:pPr>
              <w:suppressAutoHyphens/>
              <w:spacing w:before="120" w:after="120"/>
              <w:rPr>
                <w:color w:val="000000" w:themeColor="text1"/>
              </w:rPr>
            </w:pPr>
            <w:bookmarkStart w:id="242" w:name="A16u3"/>
            <w:bookmarkEnd w:id="242"/>
            <w:r>
              <w:rPr>
                <w:color w:val="000000" w:themeColor="text1"/>
              </w:rPr>
              <w:t>aktueller Umsetzungsstand</w:t>
            </w:r>
          </w:p>
        </w:tc>
      </w:tr>
    </w:tbl>
    <w:p w14:paraId="1D601F83"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E6DCBD0" w14:textId="77777777" w:rsidTr="0094669D">
        <w:tc>
          <w:tcPr>
            <w:tcW w:w="8340" w:type="dxa"/>
            <w:tcBorders>
              <w:bottom w:val="single" w:sz="4" w:space="0" w:color="auto"/>
            </w:tcBorders>
            <w:shd w:val="clear" w:color="auto" w:fill="C6D9F1" w:themeFill="text2" w:themeFillTint="33"/>
          </w:tcPr>
          <w:p w14:paraId="0BA5B06C"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11B4DFB" w14:textId="77777777" w:rsidTr="0094669D">
        <w:tc>
          <w:tcPr>
            <w:tcW w:w="8340" w:type="dxa"/>
            <w:shd w:val="clear" w:color="auto" w:fill="FFFFFF" w:themeFill="background1"/>
          </w:tcPr>
          <w:p w14:paraId="0530EDB1" w14:textId="77777777" w:rsidR="004C7D8E" w:rsidRDefault="004C7D8E" w:rsidP="0094669D">
            <w:pPr>
              <w:spacing w:before="60" w:after="60"/>
              <w:rPr>
                <w:color w:val="000000" w:themeColor="text1"/>
              </w:rPr>
            </w:pPr>
            <w:r>
              <w:rPr>
                <w:color w:val="000000" w:themeColor="text1"/>
              </w:rPr>
              <w:t>Begründung der Fachseite:</w:t>
            </w:r>
          </w:p>
        </w:tc>
      </w:tr>
    </w:tbl>
    <w:p w14:paraId="4F8B763E" w14:textId="77777777" w:rsidR="004C7D8E" w:rsidRPr="00CC02C2" w:rsidRDefault="004C7D8E" w:rsidP="004C7D8E">
      <w:pPr>
        <w:suppressAutoHyphens/>
        <w:spacing w:after="240"/>
        <w:ind w:left="720"/>
        <w:rPr>
          <w:color w:val="000000" w:themeColor="text1"/>
        </w:rPr>
      </w:pPr>
    </w:p>
    <w:p w14:paraId="3443FD1E" w14:textId="3D6FE889" w:rsidR="004C7D8E" w:rsidRPr="0083049A" w:rsidRDefault="004C7D8E" w:rsidP="004C7D8E">
      <w:pPr>
        <w:pStyle w:val="Listenabsatz"/>
        <w:numPr>
          <w:ilvl w:val="0"/>
          <w:numId w:val="11"/>
        </w:numPr>
        <w:spacing w:after="0"/>
        <w:ind w:left="709" w:hanging="709"/>
      </w:pPr>
      <w:bookmarkStart w:id="243" w:name="A16a4"/>
      <w:bookmarkEnd w:id="243"/>
      <w:r>
        <w:t xml:space="preserve">Weicht ein Wert von der Norm ab, MUSS </w:t>
      </w:r>
      <w:r w:rsidR="00132A11">
        <w:t>automatisch</w:t>
      </w:r>
      <w:r w:rsidR="00132A11">
        <w:t xml:space="preserve"> </w:t>
      </w:r>
      <w:r w:rsidR="00132A11">
        <w:t>alarmiert werden.</w:t>
      </w:r>
    </w:p>
    <w:p w14:paraId="2F524483" w14:textId="77777777" w:rsidR="004C7D8E" w:rsidRDefault="004C7D8E" w:rsidP="004C7D8E">
      <w:pPr>
        <w:pStyle w:val="Listenabsatz"/>
        <w:spacing w:after="0"/>
      </w:pPr>
    </w:p>
    <w:p w14:paraId="021B1C8D"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5230139"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F2C3CD" w14:textId="52BC844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A79C0D0" w14:textId="77777777" w:rsidTr="0094669D">
        <w:trPr>
          <w:trHeight w:val="205"/>
        </w:trPr>
        <w:tc>
          <w:tcPr>
            <w:tcW w:w="8356" w:type="dxa"/>
            <w:shd w:val="clear" w:color="auto" w:fill="D6E3BC" w:themeFill="accent3" w:themeFillTint="66"/>
          </w:tcPr>
          <w:p w14:paraId="1E4E3CA8" w14:textId="2474E202" w:rsidR="004C7D8E" w:rsidRPr="005B4E23" w:rsidRDefault="0082273C" w:rsidP="0094669D">
            <w:pPr>
              <w:suppressAutoHyphens/>
              <w:spacing w:before="120" w:after="120"/>
            </w:pPr>
            <w:r>
              <w:t xml:space="preserve">Umsetzung: JA / NEIN / TEILWEISE / ENTBEHRLICH </w:t>
            </w:r>
          </w:p>
        </w:tc>
      </w:tr>
      <w:tr w:rsidR="004C7D8E" w:rsidRPr="00CC02C2" w14:paraId="0F411151" w14:textId="77777777" w:rsidTr="0094669D">
        <w:tc>
          <w:tcPr>
            <w:tcW w:w="8356" w:type="dxa"/>
          </w:tcPr>
          <w:p w14:paraId="6BE6C5D9" w14:textId="77777777" w:rsidR="004C7D8E" w:rsidRPr="00CC02C2" w:rsidRDefault="004C7D8E" w:rsidP="0094669D">
            <w:pPr>
              <w:suppressAutoHyphens/>
              <w:spacing w:before="120" w:after="120"/>
              <w:rPr>
                <w:color w:val="000000" w:themeColor="text1"/>
              </w:rPr>
            </w:pPr>
            <w:bookmarkStart w:id="244" w:name="A16u4"/>
            <w:bookmarkEnd w:id="244"/>
            <w:r>
              <w:rPr>
                <w:color w:val="000000" w:themeColor="text1"/>
              </w:rPr>
              <w:t>aktueller Umsetzungsstand</w:t>
            </w:r>
          </w:p>
        </w:tc>
      </w:tr>
    </w:tbl>
    <w:p w14:paraId="4E421117"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14CF500" w14:textId="77777777" w:rsidTr="0094669D">
        <w:tc>
          <w:tcPr>
            <w:tcW w:w="8340" w:type="dxa"/>
            <w:tcBorders>
              <w:bottom w:val="single" w:sz="4" w:space="0" w:color="auto"/>
            </w:tcBorders>
            <w:shd w:val="clear" w:color="auto" w:fill="C6D9F1" w:themeFill="text2" w:themeFillTint="33"/>
          </w:tcPr>
          <w:p w14:paraId="57966FD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ABF803B" w14:textId="77777777" w:rsidTr="0094669D">
        <w:tc>
          <w:tcPr>
            <w:tcW w:w="8340" w:type="dxa"/>
            <w:shd w:val="clear" w:color="auto" w:fill="FFFFFF" w:themeFill="background1"/>
          </w:tcPr>
          <w:p w14:paraId="405FEACD" w14:textId="77777777" w:rsidR="004C7D8E" w:rsidRDefault="004C7D8E" w:rsidP="0094669D">
            <w:pPr>
              <w:spacing w:before="60" w:after="60"/>
              <w:rPr>
                <w:color w:val="000000" w:themeColor="text1"/>
              </w:rPr>
            </w:pPr>
            <w:r>
              <w:rPr>
                <w:color w:val="000000" w:themeColor="text1"/>
              </w:rPr>
              <w:t>Begründung der Fachseite:</w:t>
            </w:r>
          </w:p>
        </w:tc>
      </w:tr>
    </w:tbl>
    <w:p w14:paraId="5FA73564" w14:textId="77777777" w:rsidR="004C7D8E" w:rsidRPr="00CC02C2" w:rsidRDefault="004C7D8E" w:rsidP="004C7D8E">
      <w:pPr>
        <w:suppressAutoHyphens/>
        <w:spacing w:after="240"/>
        <w:ind w:left="720"/>
        <w:rPr>
          <w:color w:val="000000" w:themeColor="text1"/>
        </w:rPr>
      </w:pPr>
    </w:p>
    <w:p w14:paraId="2CB834FD" w14:textId="0C921827" w:rsidR="004C7D8E" w:rsidRPr="0083049A" w:rsidRDefault="00132A11" w:rsidP="004C7D8E">
      <w:pPr>
        <w:pStyle w:val="Listenabsatz"/>
        <w:numPr>
          <w:ilvl w:val="0"/>
          <w:numId w:val="11"/>
        </w:numPr>
        <w:spacing w:after="0"/>
        <w:ind w:left="709" w:hanging="709"/>
      </w:pPr>
      <w:bookmarkStart w:id="245" w:name="A16a5"/>
      <w:bookmarkEnd w:id="245"/>
      <w:r>
        <w:t xml:space="preserve">Die Klimaanlagen </w:t>
      </w:r>
      <w:r>
        <w:t>MÜSSEN</w:t>
      </w:r>
      <w:r>
        <w:t xml:space="preserve"> in IT-Betriebsbereichen möglichst ausfallsicher sein.</w:t>
      </w:r>
    </w:p>
    <w:p w14:paraId="31D5AAD3" w14:textId="77777777" w:rsidR="004C7D8E" w:rsidRDefault="004C7D8E" w:rsidP="004C7D8E">
      <w:pPr>
        <w:pStyle w:val="Listenabsatz"/>
        <w:spacing w:after="0"/>
      </w:pPr>
    </w:p>
    <w:p w14:paraId="6D071D1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4F4F82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E05AD1" w14:textId="727B8A8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0C6CCB4" w14:textId="77777777" w:rsidTr="0094669D">
        <w:trPr>
          <w:trHeight w:val="205"/>
        </w:trPr>
        <w:tc>
          <w:tcPr>
            <w:tcW w:w="8356" w:type="dxa"/>
            <w:shd w:val="clear" w:color="auto" w:fill="D6E3BC" w:themeFill="accent3" w:themeFillTint="66"/>
          </w:tcPr>
          <w:p w14:paraId="2E08C052" w14:textId="67EB31DA" w:rsidR="004C7D8E" w:rsidRPr="005B4E23" w:rsidRDefault="0082273C" w:rsidP="0094669D">
            <w:pPr>
              <w:suppressAutoHyphens/>
              <w:spacing w:before="120" w:after="120"/>
            </w:pPr>
            <w:r>
              <w:t xml:space="preserve">Umsetzung: JA / NEIN / TEILWEISE / ENTBEHRLICH </w:t>
            </w:r>
          </w:p>
        </w:tc>
      </w:tr>
      <w:tr w:rsidR="004C7D8E" w:rsidRPr="00CC02C2" w14:paraId="11FF90BF" w14:textId="77777777" w:rsidTr="0094669D">
        <w:tc>
          <w:tcPr>
            <w:tcW w:w="8356" w:type="dxa"/>
          </w:tcPr>
          <w:p w14:paraId="05A7D0BD" w14:textId="77777777" w:rsidR="004C7D8E" w:rsidRPr="00CC02C2" w:rsidRDefault="004C7D8E" w:rsidP="0094669D">
            <w:pPr>
              <w:suppressAutoHyphens/>
              <w:spacing w:before="120" w:after="120"/>
              <w:rPr>
                <w:color w:val="000000" w:themeColor="text1"/>
              </w:rPr>
            </w:pPr>
            <w:bookmarkStart w:id="246" w:name="A16u5"/>
            <w:bookmarkEnd w:id="246"/>
            <w:r>
              <w:rPr>
                <w:color w:val="000000" w:themeColor="text1"/>
              </w:rPr>
              <w:t>aktueller Umsetzungsstand</w:t>
            </w:r>
          </w:p>
        </w:tc>
      </w:tr>
    </w:tbl>
    <w:p w14:paraId="146097B3"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2D8F3AF" w14:textId="77777777" w:rsidTr="0094669D">
        <w:tc>
          <w:tcPr>
            <w:tcW w:w="8340" w:type="dxa"/>
            <w:tcBorders>
              <w:bottom w:val="single" w:sz="4" w:space="0" w:color="auto"/>
            </w:tcBorders>
            <w:shd w:val="clear" w:color="auto" w:fill="C6D9F1" w:themeFill="text2" w:themeFillTint="33"/>
          </w:tcPr>
          <w:p w14:paraId="58A87D3A"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B42D625" w14:textId="77777777" w:rsidTr="0094669D">
        <w:tc>
          <w:tcPr>
            <w:tcW w:w="8340" w:type="dxa"/>
            <w:shd w:val="clear" w:color="auto" w:fill="FFFFFF" w:themeFill="background1"/>
          </w:tcPr>
          <w:p w14:paraId="680963B4" w14:textId="77777777" w:rsidR="004C7D8E" w:rsidRDefault="004C7D8E" w:rsidP="0094669D">
            <w:pPr>
              <w:spacing w:before="60" w:after="60"/>
              <w:rPr>
                <w:color w:val="000000" w:themeColor="text1"/>
              </w:rPr>
            </w:pPr>
            <w:r>
              <w:rPr>
                <w:color w:val="000000" w:themeColor="text1"/>
              </w:rPr>
              <w:t>Begründung der Fachseite:</w:t>
            </w:r>
          </w:p>
        </w:tc>
      </w:tr>
    </w:tbl>
    <w:p w14:paraId="45B2F8A8" w14:textId="77777777" w:rsidR="004C7D8E" w:rsidRDefault="004C7D8E" w:rsidP="004C7D8E">
      <w:pPr>
        <w:suppressAutoHyphens/>
        <w:spacing w:after="0" w:line="240" w:lineRule="auto"/>
        <w:ind w:left="720"/>
        <w:rPr>
          <w:color w:val="000000" w:themeColor="text1"/>
        </w:rPr>
      </w:pPr>
      <w:bookmarkStart w:id="247" w:name="A17a3"/>
      <w:bookmarkEnd w:id="247"/>
    </w:p>
    <w:tbl>
      <w:tblPr>
        <w:tblStyle w:val="Tabellenraster"/>
        <w:tblW w:w="0" w:type="auto"/>
        <w:tblInd w:w="720" w:type="dxa"/>
        <w:tblLook w:val="04A0" w:firstRow="1" w:lastRow="0" w:firstColumn="1" w:lastColumn="0" w:noHBand="0" w:noVBand="1"/>
      </w:tblPr>
      <w:tblGrid>
        <w:gridCol w:w="8340"/>
      </w:tblGrid>
      <w:tr w:rsidR="004C7D8E" w14:paraId="7D31DD31" w14:textId="77777777" w:rsidTr="0094669D">
        <w:tc>
          <w:tcPr>
            <w:tcW w:w="8340" w:type="dxa"/>
            <w:tcBorders>
              <w:bottom w:val="single" w:sz="4" w:space="0" w:color="auto"/>
            </w:tcBorders>
            <w:shd w:val="clear" w:color="auto" w:fill="C6D9F1" w:themeFill="text2" w:themeFillTint="33"/>
          </w:tcPr>
          <w:p w14:paraId="7DFA0F8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5E1B455" w14:textId="77777777" w:rsidTr="0094669D">
        <w:tc>
          <w:tcPr>
            <w:tcW w:w="8340" w:type="dxa"/>
            <w:shd w:val="clear" w:color="auto" w:fill="FFFFFF" w:themeFill="background1"/>
          </w:tcPr>
          <w:p w14:paraId="7CFFA173" w14:textId="77777777" w:rsidR="004C7D8E" w:rsidRDefault="004C7D8E" w:rsidP="0094669D">
            <w:pPr>
              <w:spacing w:before="60" w:after="60"/>
              <w:rPr>
                <w:color w:val="000000" w:themeColor="text1"/>
              </w:rPr>
            </w:pPr>
            <w:r>
              <w:rPr>
                <w:color w:val="000000" w:themeColor="text1"/>
              </w:rPr>
              <w:t>Begründung der Fachseite:</w:t>
            </w:r>
          </w:p>
        </w:tc>
      </w:tr>
    </w:tbl>
    <w:p w14:paraId="7464444F" w14:textId="7BC8603B" w:rsidR="00343230" w:rsidRDefault="00343230" w:rsidP="00343230">
      <w:pPr>
        <w:suppressAutoHyphens/>
        <w:spacing w:after="240"/>
        <w:ind w:left="720"/>
        <w:rPr>
          <w:color w:val="000000" w:themeColor="text1"/>
        </w:rPr>
      </w:pPr>
      <w:bookmarkStart w:id="248" w:name="A18"/>
      <w:bookmarkStart w:id="249" w:name="_Toc91938142"/>
      <w:bookmarkEnd w:id="248"/>
    </w:p>
    <w:p w14:paraId="5120B829" w14:textId="77777777" w:rsidR="00044A38" w:rsidRPr="00CC02C2" w:rsidRDefault="00044A38" w:rsidP="00343230">
      <w:pPr>
        <w:suppressAutoHyphens/>
        <w:spacing w:after="240"/>
        <w:ind w:left="720"/>
        <w:rPr>
          <w:color w:val="000000" w:themeColor="text1"/>
        </w:rPr>
      </w:pPr>
    </w:p>
    <w:p w14:paraId="00C8E2A1" w14:textId="5385D33F" w:rsidR="004C7D8E" w:rsidRDefault="00132A11" w:rsidP="004C7D8E">
      <w:pPr>
        <w:pStyle w:val="berschrift2"/>
      </w:pPr>
      <w:bookmarkStart w:id="250" w:name="_Toc92289281"/>
      <w:r>
        <w:t>ENTFALLEN</w:t>
      </w:r>
      <w:r w:rsidR="004C7D8E">
        <w:t xml:space="preserve"> </w:t>
      </w:r>
      <w:r w:rsidR="007A6FAC">
        <w:t xml:space="preserve">(S) </w:t>
      </w:r>
      <w:r w:rsidR="004C7D8E">
        <w:t>[A18]</w:t>
      </w:r>
      <w:bookmarkEnd w:id="249"/>
      <w:bookmarkEnd w:id="250"/>
    </w:p>
    <w:p w14:paraId="47544260" w14:textId="77777777" w:rsidR="00044A38" w:rsidRDefault="00044A38" w:rsidP="00044A38">
      <w:pPr>
        <w:pStyle w:val="berschrift2"/>
        <w:numPr>
          <w:ilvl w:val="0"/>
          <w:numId w:val="0"/>
        </w:numPr>
        <w:ind w:left="578"/>
      </w:pPr>
      <w:bookmarkStart w:id="251" w:name="A18a5"/>
      <w:bookmarkStart w:id="252" w:name="A19"/>
      <w:bookmarkStart w:id="253" w:name="_Toc91938143"/>
      <w:bookmarkEnd w:id="251"/>
      <w:bookmarkEnd w:id="252"/>
    </w:p>
    <w:p w14:paraId="38A759FF" w14:textId="26C74FFC" w:rsidR="004C7D8E" w:rsidRDefault="004C7D8E" w:rsidP="004C7D8E">
      <w:pPr>
        <w:pStyle w:val="berschrift2"/>
      </w:pPr>
      <w:bookmarkStart w:id="254" w:name="_Toc92289282"/>
      <w:r>
        <w:t xml:space="preserve">Durchführung von Funktionstests der technischen </w:t>
      </w:r>
      <w:r w:rsidR="00132A11">
        <w:br/>
        <w:t xml:space="preserve">  </w:t>
      </w:r>
      <w:r>
        <w:t xml:space="preserve">Infrastruktur </w:t>
      </w:r>
      <w:r w:rsidR="007A6FAC">
        <w:t xml:space="preserve">(S) </w:t>
      </w:r>
      <w:r>
        <w:t>[A19]</w:t>
      </w:r>
      <w:bookmarkEnd w:id="253"/>
      <w:bookmarkEnd w:id="254"/>
    </w:p>
    <w:p w14:paraId="07345E49" w14:textId="77777777" w:rsidR="004C7D8E" w:rsidRPr="00CC02C2" w:rsidRDefault="004C7D8E" w:rsidP="004C7D8E">
      <w:pPr>
        <w:suppressAutoHyphens/>
        <w:spacing w:after="240"/>
        <w:ind w:left="720"/>
        <w:rPr>
          <w:color w:val="000000" w:themeColor="text1"/>
        </w:rPr>
      </w:pPr>
    </w:p>
    <w:p w14:paraId="7F11D767" w14:textId="77777777" w:rsidR="004C7D8E" w:rsidRPr="0083049A" w:rsidRDefault="004C7D8E" w:rsidP="004C7D8E">
      <w:pPr>
        <w:pStyle w:val="Listenabsatz"/>
        <w:numPr>
          <w:ilvl w:val="0"/>
          <w:numId w:val="11"/>
        </w:numPr>
        <w:spacing w:after="0"/>
        <w:ind w:left="709" w:hanging="709"/>
      </w:pPr>
      <w:bookmarkStart w:id="255" w:name="A19a1"/>
      <w:bookmarkEnd w:id="255"/>
      <w:r>
        <w:t>Die technische Infrastruktur eines Rechenzentrums MUSS regelmäßig  (zumindest ein- bis zweimal jährlich) sowie nach Systemumbauten und umfangreichen Reparaturen getestet werden.</w:t>
      </w:r>
    </w:p>
    <w:p w14:paraId="6A819628" w14:textId="77777777" w:rsidR="004C7D8E" w:rsidRDefault="004C7D8E" w:rsidP="004C7D8E">
      <w:pPr>
        <w:pStyle w:val="Listenabsatz"/>
        <w:spacing w:after="0"/>
      </w:pPr>
    </w:p>
    <w:p w14:paraId="086A739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6E159B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3CD1D3" w14:textId="6133B636"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4500509" w14:textId="77777777" w:rsidTr="0094669D">
        <w:trPr>
          <w:trHeight w:val="205"/>
        </w:trPr>
        <w:tc>
          <w:tcPr>
            <w:tcW w:w="8356" w:type="dxa"/>
            <w:shd w:val="clear" w:color="auto" w:fill="D6E3BC" w:themeFill="accent3" w:themeFillTint="66"/>
          </w:tcPr>
          <w:p w14:paraId="3E4A529C" w14:textId="06FAEBA2" w:rsidR="004C7D8E" w:rsidRPr="005B4E23" w:rsidRDefault="0082273C" w:rsidP="0094669D">
            <w:pPr>
              <w:suppressAutoHyphens/>
              <w:spacing w:before="120" w:after="120"/>
            </w:pPr>
            <w:r>
              <w:t xml:space="preserve">Umsetzung: JA / NEIN / TEILWEISE / ENTBEHRLICH </w:t>
            </w:r>
          </w:p>
        </w:tc>
      </w:tr>
      <w:tr w:rsidR="004C7D8E" w:rsidRPr="00CC02C2" w14:paraId="7CA6B3F6" w14:textId="77777777" w:rsidTr="0094669D">
        <w:tc>
          <w:tcPr>
            <w:tcW w:w="8356" w:type="dxa"/>
          </w:tcPr>
          <w:p w14:paraId="4CDE065B" w14:textId="77777777" w:rsidR="004C7D8E" w:rsidRPr="00CC02C2" w:rsidRDefault="004C7D8E" w:rsidP="0094669D">
            <w:pPr>
              <w:suppressAutoHyphens/>
              <w:spacing w:before="120" w:after="120"/>
              <w:rPr>
                <w:color w:val="000000" w:themeColor="text1"/>
              </w:rPr>
            </w:pPr>
            <w:bookmarkStart w:id="256" w:name="A19u1"/>
            <w:bookmarkEnd w:id="256"/>
            <w:r>
              <w:rPr>
                <w:color w:val="000000" w:themeColor="text1"/>
              </w:rPr>
              <w:t>aktueller Umsetzungsstand</w:t>
            </w:r>
          </w:p>
        </w:tc>
      </w:tr>
    </w:tbl>
    <w:p w14:paraId="2252DB95"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D990A80" w14:textId="77777777" w:rsidTr="0094669D">
        <w:tc>
          <w:tcPr>
            <w:tcW w:w="8340" w:type="dxa"/>
            <w:tcBorders>
              <w:bottom w:val="single" w:sz="4" w:space="0" w:color="auto"/>
            </w:tcBorders>
            <w:shd w:val="clear" w:color="auto" w:fill="C6D9F1" w:themeFill="text2" w:themeFillTint="33"/>
          </w:tcPr>
          <w:p w14:paraId="5FBE964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31F03D0" w14:textId="77777777" w:rsidTr="0094669D">
        <w:tc>
          <w:tcPr>
            <w:tcW w:w="8340" w:type="dxa"/>
            <w:shd w:val="clear" w:color="auto" w:fill="FFFFFF" w:themeFill="background1"/>
          </w:tcPr>
          <w:p w14:paraId="63349402" w14:textId="77777777" w:rsidR="004C7D8E" w:rsidRDefault="004C7D8E" w:rsidP="0094669D">
            <w:pPr>
              <w:spacing w:before="60" w:after="60"/>
              <w:rPr>
                <w:color w:val="000000" w:themeColor="text1"/>
              </w:rPr>
            </w:pPr>
            <w:r>
              <w:rPr>
                <w:color w:val="000000" w:themeColor="text1"/>
              </w:rPr>
              <w:t>Begründung der Fachseite:</w:t>
            </w:r>
          </w:p>
        </w:tc>
      </w:tr>
    </w:tbl>
    <w:p w14:paraId="07E242C5" w14:textId="77777777" w:rsidR="004C7D8E" w:rsidRPr="00CC02C2" w:rsidRDefault="004C7D8E" w:rsidP="004C7D8E">
      <w:pPr>
        <w:suppressAutoHyphens/>
        <w:spacing w:after="240"/>
        <w:ind w:left="720"/>
        <w:rPr>
          <w:color w:val="000000" w:themeColor="text1"/>
        </w:rPr>
      </w:pPr>
    </w:p>
    <w:p w14:paraId="0E282AF4" w14:textId="1F1C81E4" w:rsidR="004C7D8E" w:rsidRPr="0083049A" w:rsidRDefault="004C7D8E" w:rsidP="004C7D8E">
      <w:pPr>
        <w:pStyle w:val="Listenabsatz"/>
        <w:numPr>
          <w:ilvl w:val="0"/>
          <w:numId w:val="11"/>
        </w:numPr>
        <w:spacing w:after="0"/>
        <w:ind w:left="709" w:hanging="709"/>
      </w:pPr>
      <w:bookmarkStart w:id="257" w:name="A19a2"/>
      <w:bookmarkEnd w:id="257"/>
      <w:r>
        <w:t>Die Ergebnisse M</w:t>
      </w:r>
      <w:r w:rsidR="00132A11">
        <w:t>Ü</w:t>
      </w:r>
      <w:r>
        <w:t>SS</w:t>
      </w:r>
      <w:r w:rsidR="00132A11">
        <w:t>EN</w:t>
      </w:r>
      <w:r>
        <w:t xml:space="preserve"> dokumentiert werden.</w:t>
      </w:r>
    </w:p>
    <w:p w14:paraId="36048CA3" w14:textId="77777777" w:rsidR="004C7D8E" w:rsidRDefault="004C7D8E" w:rsidP="004C7D8E">
      <w:pPr>
        <w:pStyle w:val="Listenabsatz"/>
        <w:spacing w:after="0"/>
      </w:pPr>
    </w:p>
    <w:p w14:paraId="67941351"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6B5FCE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EB48BD3" w14:textId="584C581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32EE3CB" w14:textId="77777777" w:rsidTr="0094669D">
        <w:trPr>
          <w:trHeight w:val="205"/>
        </w:trPr>
        <w:tc>
          <w:tcPr>
            <w:tcW w:w="8356" w:type="dxa"/>
            <w:shd w:val="clear" w:color="auto" w:fill="D6E3BC" w:themeFill="accent3" w:themeFillTint="66"/>
          </w:tcPr>
          <w:p w14:paraId="6F65104A" w14:textId="059B6C61" w:rsidR="004C7D8E" w:rsidRPr="005B4E23" w:rsidRDefault="0082273C" w:rsidP="0094669D">
            <w:pPr>
              <w:suppressAutoHyphens/>
              <w:spacing w:before="120" w:after="120"/>
            </w:pPr>
            <w:r>
              <w:t xml:space="preserve">Umsetzung: JA / NEIN / TEILWEISE / ENTBEHRLICH </w:t>
            </w:r>
          </w:p>
        </w:tc>
      </w:tr>
      <w:tr w:rsidR="004C7D8E" w:rsidRPr="00CC02C2" w14:paraId="6995E7D4" w14:textId="77777777" w:rsidTr="0094669D">
        <w:tc>
          <w:tcPr>
            <w:tcW w:w="8356" w:type="dxa"/>
          </w:tcPr>
          <w:p w14:paraId="08E58E6F" w14:textId="77777777" w:rsidR="004C7D8E" w:rsidRPr="00CC02C2" w:rsidRDefault="004C7D8E" w:rsidP="0094669D">
            <w:pPr>
              <w:suppressAutoHyphens/>
              <w:spacing w:before="120" w:after="120"/>
              <w:rPr>
                <w:color w:val="000000" w:themeColor="text1"/>
              </w:rPr>
            </w:pPr>
            <w:bookmarkStart w:id="258" w:name="A19u2"/>
            <w:bookmarkEnd w:id="258"/>
            <w:r>
              <w:rPr>
                <w:color w:val="000000" w:themeColor="text1"/>
              </w:rPr>
              <w:t>aktueller Umsetzungsstand</w:t>
            </w:r>
          </w:p>
        </w:tc>
      </w:tr>
    </w:tbl>
    <w:p w14:paraId="36EB900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D7D63DB" w14:textId="77777777" w:rsidTr="0094669D">
        <w:tc>
          <w:tcPr>
            <w:tcW w:w="8340" w:type="dxa"/>
            <w:tcBorders>
              <w:bottom w:val="single" w:sz="4" w:space="0" w:color="auto"/>
            </w:tcBorders>
            <w:shd w:val="clear" w:color="auto" w:fill="C6D9F1" w:themeFill="text2" w:themeFillTint="33"/>
          </w:tcPr>
          <w:p w14:paraId="06001DA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B7BF3C1" w14:textId="77777777" w:rsidTr="0094669D">
        <w:tc>
          <w:tcPr>
            <w:tcW w:w="8340" w:type="dxa"/>
            <w:shd w:val="clear" w:color="auto" w:fill="FFFFFF" w:themeFill="background1"/>
          </w:tcPr>
          <w:p w14:paraId="5E6CB581" w14:textId="77777777" w:rsidR="004C7D8E" w:rsidRDefault="004C7D8E" w:rsidP="0094669D">
            <w:pPr>
              <w:spacing w:before="60" w:after="60"/>
              <w:rPr>
                <w:color w:val="000000" w:themeColor="text1"/>
              </w:rPr>
            </w:pPr>
            <w:r>
              <w:rPr>
                <w:color w:val="000000" w:themeColor="text1"/>
              </w:rPr>
              <w:t>Begründung der Fachseite:</w:t>
            </w:r>
          </w:p>
        </w:tc>
      </w:tr>
    </w:tbl>
    <w:p w14:paraId="2D42D715" w14:textId="77777777" w:rsidR="004C7D8E" w:rsidRPr="00CC02C2" w:rsidRDefault="004C7D8E" w:rsidP="004C7D8E">
      <w:pPr>
        <w:suppressAutoHyphens/>
        <w:spacing w:after="240"/>
        <w:ind w:left="720"/>
        <w:rPr>
          <w:color w:val="000000" w:themeColor="text1"/>
        </w:rPr>
      </w:pPr>
    </w:p>
    <w:p w14:paraId="7841FB4B" w14:textId="71F54514" w:rsidR="004C7D8E" w:rsidRPr="0083049A" w:rsidRDefault="00132A11" w:rsidP="004C7D8E">
      <w:pPr>
        <w:pStyle w:val="Listenabsatz"/>
        <w:numPr>
          <w:ilvl w:val="0"/>
          <w:numId w:val="11"/>
        </w:numPr>
        <w:spacing w:after="0"/>
        <w:ind w:left="709" w:hanging="709"/>
      </w:pPr>
      <w:bookmarkStart w:id="259" w:name="A19a3"/>
      <w:bookmarkEnd w:id="259"/>
      <w:r>
        <w:t>B</w:t>
      </w:r>
      <w:r w:rsidR="004C7D8E">
        <w:t xml:space="preserve">esonders ganze Reaktionsketten </w:t>
      </w:r>
      <w:r>
        <w:t xml:space="preserve">MÜSSEN </w:t>
      </w:r>
      <w:r w:rsidR="004C7D8E">
        <w:t>einem echten Funktionstest unter</w:t>
      </w:r>
      <w:r>
        <w:t>-</w:t>
      </w:r>
      <w:r>
        <w:br/>
        <w:t>z</w:t>
      </w:r>
      <w:r w:rsidR="004C7D8E">
        <w:t>ogen werden.</w:t>
      </w:r>
    </w:p>
    <w:p w14:paraId="16527511" w14:textId="77777777" w:rsidR="004C7D8E" w:rsidRDefault="004C7D8E" w:rsidP="004C7D8E">
      <w:pPr>
        <w:pStyle w:val="Listenabsatz"/>
        <w:spacing w:after="0"/>
      </w:pPr>
    </w:p>
    <w:p w14:paraId="7461DAB9"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910EB5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210D18" w14:textId="3CB101F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837603A" w14:textId="77777777" w:rsidTr="0094669D">
        <w:trPr>
          <w:trHeight w:val="205"/>
        </w:trPr>
        <w:tc>
          <w:tcPr>
            <w:tcW w:w="8356" w:type="dxa"/>
            <w:shd w:val="clear" w:color="auto" w:fill="D6E3BC" w:themeFill="accent3" w:themeFillTint="66"/>
          </w:tcPr>
          <w:p w14:paraId="14003D2B" w14:textId="38DB549A" w:rsidR="004C7D8E" w:rsidRPr="005B4E23" w:rsidRDefault="0082273C" w:rsidP="0094669D">
            <w:pPr>
              <w:suppressAutoHyphens/>
              <w:spacing w:before="120" w:after="120"/>
            </w:pPr>
            <w:r>
              <w:t xml:space="preserve">Umsetzung: JA / NEIN / TEILWEISE / ENTBEHRLICH </w:t>
            </w:r>
          </w:p>
        </w:tc>
      </w:tr>
      <w:tr w:rsidR="004C7D8E" w:rsidRPr="00CC02C2" w14:paraId="7E206D0A" w14:textId="77777777" w:rsidTr="0094669D">
        <w:tc>
          <w:tcPr>
            <w:tcW w:w="8356" w:type="dxa"/>
          </w:tcPr>
          <w:p w14:paraId="2F738775" w14:textId="77777777" w:rsidR="004C7D8E" w:rsidRPr="00CC02C2" w:rsidRDefault="004C7D8E" w:rsidP="0094669D">
            <w:pPr>
              <w:suppressAutoHyphens/>
              <w:spacing w:before="120" w:after="120"/>
              <w:rPr>
                <w:color w:val="000000" w:themeColor="text1"/>
              </w:rPr>
            </w:pPr>
            <w:bookmarkStart w:id="260" w:name="A19u3"/>
            <w:bookmarkEnd w:id="260"/>
            <w:r>
              <w:rPr>
                <w:color w:val="000000" w:themeColor="text1"/>
              </w:rPr>
              <w:t>aktueller Umsetzungsstand</w:t>
            </w:r>
          </w:p>
        </w:tc>
      </w:tr>
    </w:tbl>
    <w:p w14:paraId="3D041B2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4989D40" w14:textId="77777777" w:rsidTr="0094669D">
        <w:tc>
          <w:tcPr>
            <w:tcW w:w="8340" w:type="dxa"/>
            <w:tcBorders>
              <w:bottom w:val="single" w:sz="4" w:space="0" w:color="auto"/>
            </w:tcBorders>
            <w:shd w:val="clear" w:color="auto" w:fill="C6D9F1" w:themeFill="text2" w:themeFillTint="33"/>
          </w:tcPr>
          <w:p w14:paraId="6192B78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07D6442" w14:textId="77777777" w:rsidTr="0094669D">
        <w:tc>
          <w:tcPr>
            <w:tcW w:w="8340" w:type="dxa"/>
            <w:shd w:val="clear" w:color="auto" w:fill="FFFFFF" w:themeFill="background1"/>
          </w:tcPr>
          <w:p w14:paraId="7DD571D8" w14:textId="77777777" w:rsidR="004C7D8E" w:rsidRDefault="004C7D8E" w:rsidP="0094669D">
            <w:pPr>
              <w:spacing w:before="60" w:after="60"/>
              <w:rPr>
                <w:color w:val="000000" w:themeColor="text1"/>
              </w:rPr>
            </w:pPr>
            <w:r>
              <w:rPr>
                <w:color w:val="000000" w:themeColor="text1"/>
              </w:rPr>
              <w:t>Begründung der Fachseite:</w:t>
            </w:r>
          </w:p>
        </w:tc>
      </w:tr>
    </w:tbl>
    <w:p w14:paraId="35AF1772" w14:textId="77777777" w:rsidR="00132A11" w:rsidRDefault="00132A11" w:rsidP="00132A11">
      <w:pPr>
        <w:pStyle w:val="berschrift2"/>
        <w:numPr>
          <w:ilvl w:val="0"/>
          <w:numId w:val="0"/>
        </w:numPr>
        <w:ind w:left="578"/>
      </w:pPr>
      <w:bookmarkStart w:id="261" w:name="A20"/>
      <w:bookmarkStart w:id="262" w:name="_Toc91938144"/>
      <w:bookmarkEnd w:id="261"/>
    </w:p>
    <w:p w14:paraId="5CE51FBF" w14:textId="1D896C3C" w:rsidR="004C7D8E" w:rsidRDefault="00132A11" w:rsidP="004C7D8E">
      <w:pPr>
        <w:pStyle w:val="berschrift2"/>
      </w:pPr>
      <w:bookmarkStart w:id="263" w:name="_Toc92289283"/>
      <w:r>
        <w:t>ENTFALLEN</w:t>
      </w:r>
      <w:r w:rsidR="004C7D8E">
        <w:t xml:space="preserve"> </w:t>
      </w:r>
      <w:r w:rsidR="007A6FAC">
        <w:t xml:space="preserve">(S) </w:t>
      </w:r>
      <w:r w:rsidR="004C7D8E">
        <w:t>[A20]</w:t>
      </w:r>
      <w:bookmarkEnd w:id="262"/>
      <w:bookmarkEnd w:id="263"/>
    </w:p>
    <w:p w14:paraId="5CFFBD59" w14:textId="68726696" w:rsidR="004C7D8E" w:rsidRDefault="004C7D8E" w:rsidP="004C7D8E">
      <w:pPr>
        <w:suppressAutoHyphens/>
        <w:spacing w:after="240"/>
        <w:ind w:left="720"/>
        <w:rPr>
          <w:color w:val="000000" w:themeColor="text1"/>
        </w:rPr>
      </w:pPr>
    </w:p>
    <w:p w14:paraId="07D66D59" w14:textId="77777777" w:rsidR="00044A38" w:rsidRDefault="00044A38" w:rsidP="004C7D8E">
      <w:pPr>
        <w:suppressAutoHyphens/>
        <w:spacing w:after="240"/>
        <w:ind w:left="720"/>
        <w:rPr>
          <w:color w:val="000000" w:themeColor="text1"/>
        </w:rPr>
      </w:pPr>
    </w:p>
    <w:p w14:paraId="1CACC260" w14:textId="41118C36" w:rsidR="007A6FAC" w:rsidRDefault="007A6FAC" w:rsidP="007A6FAC">
      <w:pPr>
        <w:pStyle w:val="berschrift2"/>
      </w:pPr>
      <w:bookmarkStart w:id="264" w:name="_Toc92289284"/>
      <w:r>
        <w:t>Anlagen zur, Löschung oder Vermeidung von Bränden (S)</w:t>
      </w:r>
      <w:r>
        <w:br/>
      </w:r>
      <w:r>
        <w:t xml:space="preserve"> [A</w:t>
      </w:r>
      <w:r>
        <w:t>30</w:t>
      </w:r>
      <w:r>
        <w:t>]</w:t>
      </w:r>
      <w:bookmarkEnd w:id="264"/>
    </w:p>
    <w:p w14:paraId="2AA9AAF4" w14:textId="77777777" w:rsidR="007A6FAC" w:rsidRPr="00CC02C2" w:rsidRDefault="007A6FAC" w:rsidP="007A6FAC">
      <w:pPr>
        <w:suppressAutoHyphens/>
        <w:spacing w:after="240"/>
        <w:ind w:left="720"/>
        <w:rPr>
          <w:color w:val="000000" w:themeColor="text1"/>
        </w:rPr>
      </w:pPr>
    </w:p>
    <w:p w14:paraId="4A101075" w14:textId="20DB7A5C" w:rsidR="007A6FAC" w:rsidRPr="0083049A" w:rsidRDefault="007A6FAC" w:rsidP="007A6FAC">
      <w:pPr>
        <w:pStyle w:val="Listenabsatz"/>
        <w:numPr>
          <w:ilvl w:val="0"/>
          <w:numId w:val="11"/>
        </w:numPr>
        <w:spacing w:after="0"/>
        <w:ind w:left="709" w:hanging="709"/>
      </w:pPr>
      <w:r>
        <w:t>Ein Rechenzentrum MUSS mit einer automatischen Lösch- oder Brandvermeidungsanlage ausgestattet werden.</w:t>
      </w:r>
    </w:p>
    <w:p w14:paraId="65542CB9" w14:textId="77777777" w:rsidR="007A6FAC" w:rsidRDefault="007A6FAC" w:rsidP="007A6FAC">
      <w:pPr>
        <w:pStyle w:val="Listenabsatz"/>
        <w:spacing w:after="0"/>
      </w:pPr>
    </w:p>
    <w:p w14:paraId="69449556" w14:textId="77777777" w:rsidR="007A6FAC" w:rsidRDefault="007A6FAC" w:rsidP="007A6FAC">
      <w:pPr>
        <w:pStyle w:val="Listenabsatz"/>
        <w:spacing w:after="240"/>
        <w:rPr>
          <w:color w:val="FF0000"/>
        </w:rPr>
      </w:pPr>
      <w:r w:rsidRPr="001568BD">
        <w:rPr>
          <w:color w:val="FF0000"/>
        </w:rPr>
        <w:t xml:space="preserve">Hier steht Ihre Konkretisierung des BSI-Textes der Anforderungen unter </w:t>
      </w:r>
    </w:p>
    <w:p w14:paraId="0722062C" w14:textId="77777777" w:rsidR="007A6FAC" w:rsidRDefault="007A6FAC" w:rsidP="007A6FAC">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53781D" w14:textId="4CA0CA12" w:rsidR="007A6FAC" w:rsidRPr="001F352F" w:rsidRDefault="007A6FAC" w:rsidP="007A6FAC">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7A6FAC" w:rsidRPr="005B4E23" w14:paraId="5B21967D" w14:textId="77777777" w:rsidTr="0094669D">
        <w:trPr>
          <w:trHeight w:val="205"/>
        </w:trPr>
        <w:tc>
          <w:tcPr>
            <w:tcW w:w="8356" w:type="dxa"/>
            <w:shd w:val="clear" w:color="auto" w:fill="D6E3BC" w:themeFill="accent3" w:themeFillTint="66"/>
          </w:tcPr>
          <w:p w14:paraId="0033B7DF" w14:textId="07E4519C" w:rsidR="007A6FAC" w:rsidRPr="005B4E23" w:rsidRDefault="0082273C" w:rsidP="0094669D">
            <w:pPr>
              <w:suppressAutoHyphens/>
              <w:spacing w:before="120" w:after="120"/>
            </w:pPr>
            <w:r>
              <w:t xml:space="preserve">Umsetzung: JA / NEIN / TEILWEISE / ENTBEHRLICH </w:t>
            </w:r>
          </w:p>
        </w:tc>
      </w:tr>
      <w:tr w:rsidR="007A6FAC" w:rsidRPr="00CC02C2" w14:paraId="6BC9DBC7" w14:textId="77777777" w:rsidTr="0094669D">
        <w:tc>
          <w:tcPr>
            <w:tcW w:w="8356" w:type="dxa"/>
          </w:tcPr>
          <w:p w14:paraId="32972742" w14:textId="77777777" w:rsidR="007A6FAC" w:rsidRPr="00CC02C2" w:rsidRDefault="007A6FAC" w:rsidP="0094669D">
            <w:pPr>
              <w:suppressAutoHyphens/>
              <w:spacing w:before="120" w:after="120"/>
              <w:rPr>
                <w:color w:val="000000" w:themeColor="text1"/>
              </w:rPr>
            </w:pPr>
            <w:r>
              <w:rPr>
                <w:color w:val="000000" w:themeColor="text1"/>
              </w:rPr>
              <w:t>aktueller Umsetzungsstand</w:t>
            </w:r>
          </w:p>
        </w:tc>
      </w:tr>
    </w:tbl>
    <w:p w14:paraId="3A01421A" w14:textId="77777777" w:rsidR="007A6FAC" w:rsidRDefault="007A6FAC" w:rsidP="007A6FA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A6FAC" w14:paraId="21668C67" w14:textId="77777777" w:rsidTr="0094669D">
        <w:tc>
          <w:tcPr>
            <w:tcW w:w="8340" w:type="dxa"/>
            <w:tcBorders>
              <w:bottom w:val="single" w:sz="4" w:space="0" w:color="auto"/>
            </w:tcBorders>
            <w:shd w:val="clear" w:color="auto" w:fill="C6D9F1" w:themeFill="text2" w:themeFillTint="33"/>
          </w:tcPr>
          <w:p w14:paraId="5D51ACFF" w14:textId="77777777" w:rsidR="007A6FAC" w:rsidRDefault="007A6FAC" w:rsidP="0094669D">
            <w:pPr>
              <w:spacing w:before="60" w:after="60"/>
              <w:rPr>
                <w:color w:val="000000" w:themeColor="text1"/>
              </w:rPr>
            </w:pPr>
            <w:r>
              <w:rPr>
                <w:color w:val="000000" w:themeColor="text1"/>
              </w:rPr>
              <w:t>Einspruch - diese Anforderung soll nicht aufgenommen werden!</w:t>
            </w:r>
          </w:p>
        </w:tc>
      </w:tr>
      <w:tr w:rsidR="007A6FAC" w14:paraId="07CE80C7" w14:textId="77777777" w:rsidTr="0094669D">
        <w:tc>
          <w:tcPr>
            <w:tcW w:w="8340" w:type="dxa"/>
            <w:shd w:val="clear" w:color="auto" w:fill="FFFFFF" w:themeFill="background1"/>
          </w:tcPr>
          <w:p w14:paraId="7625161E" w14:textId="77777777" w:rsidR="007A6FAC" w:rsidRDefault="007A6FAC" w:rsidP="0094669D">
            <w:pPr>
              <w:spacing w:before="60" w:after="60"/>
              <w:rPr>
                <w:color w:val="000000" w:themeColor="text1"/>
              </w:rPr>
            </w:pPr>
            <w:r>
              <w:rPr>
                <w:color w:val="000000" w:themeColor="text1"/>
              </w:rPr>
              <w:t>Begründung der Fachseite:</w:t>
            </w:r>
          </w:p>
        </w:tc>
      </w:tr>
    </w:tbl>
    <w:p w14:paraId="3AE7A4B2" w14:textId="13FF8932" w:rsidR="007A6FAC" w:rsidRDefault="007A6FAC" w:rsidP="004C7D8E">
      <w:pPr>
        <w:suppressAutoHyphens/>
        <w:spacing w:after="240"/>
        <w:ind w:left="720"/>
        <w:rPr>
          <w:color w:val="000000" w:themeColor="text1"/>
        </w:rPr>
      </w:pPr>
    </w:p>
    <w:p w14:paraId="4D3EEF12" w14:textId="77777777" w:rsidR="00044A38" w:rsidRDefault="00044A38" w:rsidP="004C7D8E">
      <w:pPr>
        <w:suppressAutoHyphens/>
        <w:spacing w:after="240"/>
        <w:ind w:left="720"/>
        <w:rPr>
          <w:color w:val="000000" w:themeColor="text1"/>
        </w:rPr>
      </w:pPr>
    </w:p>
    <w:p w14:paraId="4C56AB9C" w14:textId="77777777" w:rsidR="007A6FAC" w:rsidRPr="00CC02C2" w:rsidRDefault="007A6FAC" w:rsidP="004C7D8E">
      <w:pPr>
        <w:suppressAutoHyphens/>
        <w:spacing w:after="240"/>
        <w:ind w:left="720"/>
        <w:rPr>
          <w:color w:val="000000" w:themeColor="text1"/>
        </w:rPr>
      </w:pPr>
    </w:p>
    <w:p w14:paraId="09EA9783" w14:textId="722102FF" w:rsidR="004C7D8E" w:rsidRDefault="004C7D8E" w:rsidP="004C7D8E">
      <w:pPr>
        <w:pStyle w:val="berschrift2"/>
      </w:pPr>
      <w:bookmarkStart w:id="265" w:name="A20a1"/>
      <w:bookmarkStart w:id="266" w:name="A20a3"/>
      <w:bookmarkStart w:id="267" w:name="A21"/>
      <w:bookmarkStart w:id="268" w:name="_Toc91938145"/>
      <w:bookmarkStart w:id="269" w:name="_Toc92289285"/>
      <w:bookmarkEnd w:id="265"/>
      <w:bookmarkEnd w:id="266"/>
      <w:bookmarkEnd w:id="267"/>
      <w:r>
        <w:t>Ausweichrechenzentrum (</w:t>
      </w:r>
      <w:r w:rsidR="007A6FAC">
        <w:t>H</w:t>
      </w:r>
      <w:r>
        <w:t>) [A21]</w:t>
      </w:r>
      <w:bookmarkEnd w:id="268"/>
      <w:bookmarkEnd w:id="269"/>
    </w:p>
    <w:p w14:paraId="07C31FF6" w14:textId="77777777" w:rsidR="004C7D8E" w:rsidRPr="00CC02C2" w:rsidRDefault="004C7D8E" w:rsidP="004C7D8E">
      <w:pPr>
        <w:suppressAutoHyphens/>
        <w:spacing w:after="240"/>
        <w:ind w:left="720"/>
        <w:rPr>
          <w:color w:val="000000" w:themeColor="text1"/>
        </w:rPr>
      </w:pPr>
    </w:p>
    <w:p w14:paraId="63ADC9A7" w14:textId="30390DF1" w:rsidR="004C7D8E" w:rsidRPr="0083049A" w:rsidRDefault="004C7D8E" w:rsidP="004C7D8E">
      <w:pPr>
        <w:pStyle w:val="Listenabsatz"/>
        <w:numPr>
          <w:ilvl w:val="0"/>
          <w:numId w:val="11"/>
        </w:numPr>
        <w:spacing w:after="0"/>
        <w:ind w:left="709" w:hanging="709"/>
      </w:pPr>
      <w:bookmarkStart w:id="270" w:name="A21a1"/>
      <w:bookmarkEnd w:id="270"/>
      <w:r>
        <w:t>Es MUSS ein geografisch separiertes Ausweichrechenzentrum aufgebaut werden.</w:t>
      </w:r>
    </w:p>
    <w:p w14:paraId="1D1DE8BB" w14:textId="77777777" w:rsidR="004C7D8E" w:rsidRDefault="004C7D8E" w:rsidP="004C7D8E">
      <w:pPr>
        <w:pStyle w:val="Listenabsatz"/>
        <w:spacing w:after="0"/>
      </w:pPr>
    </w:p>
    <w:p w14:paraId="1F76185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1090833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07BFDC" w14:textId="54BE875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01E2355" w14:textId="77777777" w:rsidTr="0094669D">
        <w:trPr>
          <w:trHeight w:val="205"/>
        </w:trPr>
        <w:tc>
          <w:tcPr>
            <w:tcW w:w="8356" w:type="dxa"/>
            <w:shd w:val="clear" w:color="auto" w:fill="D6E3BC" w:themeFill="accent3" w:themeFillTint="66"/>
          </w:tcPr>
          <w:p w14:paraId="2B5828B3" w14:textId="06443D4E" w:rsidR="004C7D8E" w:rsidRPr="005B4E23" w:rsidRDefault="0082273C" w:rsidP="0094669D">
            <w:pPr>
              <w:suppressAutoHyphens/>
              <w:spacing w:before="120" w:after="120"/>
            </w:pPr>
            <w:r>
              <w:t xml:space="preserve">Umsetzung: JA / NEIN / TEILWEISE / ENTBEHRLICH </w:t>
            </w:r>
          </w:p>
        </w:tc>
      </w:tr>
      <w:tr w:rsidR="004C7D8E" w:rsidRPr="00CC02C2" w14:paraId="25D92AC4" w14:textId="77777777" w:rsidTr="0094669D">
        <w:tc>
          <w:tcPr>
            <w:tcW w:w="8356" w:type="dxa"/>
          </w:tcPr>
          <w:p w14:paraId="4F3E5895" w14:textId="77777777" w:rsidR="004C7D8E" w:rsidRPr="00CC02C2" w:rsidRDefault="004C7D8E" w:rsidP="0094669D">
            <w:pPr>
              <w:suppressAutoHyphens/>
              <w:spacing w:before="120" w:after="120"/>
              <w:rPr>
                <w:color w:val="000000" w:themeColor="text1"/>
              </w:rPr>
            </w:pPr>
            <w:bookmarkStart w:id="271" w:name="A21u1"/>
            <w:bookmarkEnd w:id="271"/>
            <w:r>
              <w:rPr>
                <w:color w:val="000000" w:themeColor="text1"/>
              </w:rPr>
              <w:t>aktueller Umsetzungsstand</w:t>
            </w:r>
          </w:p>
        </w:tc>
      </w:tr>
    </w:tbl>
    <w:p w14:paraId="174A647E"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790C66B" w14:textId="77777777" w:rsidTr="0094669D">
        <w:tc>
          <w:tcPr>
            <w:tcW w:w="8340" w:type="dxa"/>
            <w:tcBorders>
              <w:bottom w:val="single" w:sz="4" w:space="0" w:color="auto"/>
            </w:tcBorders>
            <w:shd w:val="clear" w:color="auto" w:fill="C6D9F1" w:themeFill="text2" w:themeFillTint="33"/>
          </w:tcPr>
          <w:p w14:paraId="1BFDED99"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F66F5B0" w14:textId="77777777" w:rsidTr="0094669D">
        <w:tc>
          <w:tcPr>
            <w:tcW w:w="8340" w:type="dxa"/>
            <w:shd w:val="clear" w:color="auto" w:fill="FFFFFF" w:themeFill="background1"/>
          </w:tcPr>
          <w:p w14:paraId="0818EDC9" w14:textId="77777777" w:rsidR="004C7D8E" w:rsidRDefault="004C7D8E" w:rsidP="0094669D">
            <w:pPr>
              <w:spacing w:before="60" w:after="60"/>
              <w:rPr>
                <w:color w:val="000000" w:themeColor="text1"/>
              </w:rPr>
            </w:pPr>
            <w:r>
              <w:rPr>
                <w:color w:val="000000" w:themeColor="text1"/>
              </w:rPr>
              <w:t>Begründung der Fachseite:</w:t>
            </w:r>
          </w:p>
        </w:tc>
      </w:tr>
    </w:tbl>
    <w:p w14:paraId="6BEC2738" w14:textId="77777777" w:rsidR="004C7D8E" w:rsidRPr="00CC02C2" w:rsidRDefault="004C7D8E" w:rsidP="004C7D8E">
      <w:pPr>
        <w:suppressAutoHyphens/>
        <w:spacing w:after="240"/>
        <w:ind w:left="720"/>
        <w:rPr>
          <w:color w:val="000000" w:themeColor="text1"/>
        </w:rPr>
      </w:pPr>
    </w:p>
    <w:p w14:paraId="5DA977B8" w14:textId="77777777" w:rsidR="004C7D8E" w:rsidRPr="0083049A" w:rsidRDefault="004C7D8E" w:rsidP="004C7D8E">
      <w:pPr>
        <w:pStyle w:val="Listenabsatz"/>
        <w:numPr>
          <w:ilvl w:val="0"/>
          <w:numId w:val="11"/>
        </w:numPr>
        <w:spacing w:after="0"/>
        <w:ind w:left="709" w:hanging="709"/>
      </w:pPr>
      <w:bookmarkStart w:id="272" w:name="A21a2"/>
      <w:bookmarkEnd w:id="272"/>
      <w:r>
        <w:t>Das Ausweichrechenzentrum MUSS so dimensioniert sein, dass alle Prozesse der Institution aufrechterhalten werden können.</w:t>
      </w:r>
    </w:p>
    <w:p w14:paraId="4962A8BB" w14:textId="77777777" w:rsidR="004C7D8E" w:rsidRDefault="004C7D8E" w:rsidP="004C7D8E">
      <w:pPr>
        <w:pStyle w:val="Listenabsatz"/>
        <w:spacing w:after="0"/>
      </w:pPr>
    </w:p>
    <w:p w14:paraId="68EFF46F"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88132BF"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849CDB" w14:textId="37B3DA8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E5F5EC9" w14:textId="77777777" w:rsidTr="0094669D">
        <w:trPr>
          <w:trHeight w:val="205"/>
        </w:trPr>
        <w:tc>
          <w:tcPr>
            <w:tcW w:w="8356" w:type="dxa"/>
            <w:shd w:val="clear" w:color="auto" w:fill="D6E3BC" w:themeFill="accent3" w:themeFillTint="66"/>
          </w:tcPr>
          <w:p w14:paraId="4D8264BC" w14:textId="6003A87E" w:rsidR="004C7D8E" w:rsidRPr="005B4E23" w:rsidRDefault="0082273C" w:rsidP="0094669D">
            <w:pPr>
              <w:suppressAutoHyphens/>
              <w:spacing w:before="120" w:after="120"/>
            </w:pPr>
            <w:r>
              <w:t xml:space="preserve">Umsetzung: JA / NEIN / TEILWEISE / ENTBEHRLICH </w:t>
            </w:r>
          </w:p>
        </w:tc>
      </w:tr>
      <w:tr w:rsidR="004C7D8E" w:rsidRPr="00CC02C2" w14:paraId="3868CE94" w14:textId="77777777" w:rsidTr="0094669D">
        <w:tc>
          <w:tcPr>
            <w:tcW w:w="8356" w:type="dxa"/>
          </w:tcPr>
          <w:p w14:paraId="4BC3FA5E" w14:textId="77777777" w:rsidR="004C7D8E" w:rsidRPr="00CC02C2" w:rsidRDefault="004C7D8E" w:rsidP="0094669D">
            <w:pPr>
              <w:suppressAutoHyphens/>
              <w:spacing w:before="120" w:after="120"/>
              <w:rPr>
                <w:color w:val="000000" w:themeColor="text1"/>
              </w:rPr>
            </w:pPr>
            <w:bookmarkStart w:id="273" w:name="A21u2"/>
            <w:bookmarkEnd w:id="273"/>
            <w:r>
              <w:rPr>
                <w:color w:val="000000" w:themeColor="text1"/>
              </w:rPr>
              <w:t>aktueller Umsetzungsstand</w:t>
            </w:r>
          </w:p>
        </w:tc>
      </w:tr>
    </w:tbl>
    <w:p w14:paraId="27C9C2D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1624F9C" w14:textId="77777777" w:rsidTr="0094669D">
        <w:tc>
          <w:tcPr>
            <w:tcW w:w="8340" w:type="dxa"/>
            <w:tcBorders>
              <w:bottom w:val="single" w:sz="4" w:space="0" w:color="auto"/>
            </w:tcBorders>
            <w:shd w:val="clear" w:color="auto" w:fill="C6D9F1" w:themeFill="text2" w:themeFillTint="33"/>
          </w:tcPr>
          <w:p w14:paraId="0245232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EDF5784" w14:textId="77777777" w:rsidTr="0094669D">
        <w:tc>
          <w:tcPr>
            <w:tcW w:w="8340" w:type="dxa"/>
            <w:shd w:val="clear" w:color="auto" w:fill="FFFFFF" w:themeFill="background1"/>
          </w:tcPr>
          <w:p w14:paraId="2394CF3F" w14:textId="77777777" w:rsidR="004C7D8E" w:rsidRDefault="004C7D8E" w:rsidP="0094669D">
            <w:pPr>
              <w:spacing w:before="60" w:after="60"/>
              <w:rPr>
                <w:color w:val="000000" w:themeColor="text1"/>
              </w:rPr>
            </w:pPr>
            <w:r>
              <w:rPr>
                <w:color w:val="000000" w:themeColor="text1"/>
              </w:rPr>
              <w:t>Begründung der Fachseite:</w:t>
            </w:r>
          </w:p>
        </w:tc>
      </w:tr>
    </w:tbl>
    <w:p w14:paraId="792D1C32" w14:textId="77777777" w:rsidR="004C7D8E" w:rsidRPr="00CC02C2" w:rsidRDefault="004C7D8E" w:rsidP="004C7D8E">
      <w:pPr>
        <w:suppressAutoHyphens/>
        <w:spacing w:after="240"/>
        <w:ind w:left="720"/>
        <w:rPr>
          <w:color w:val="000000" w:themeColor="text1"/>
        </w:rPr>
      </w:pPr>
    </w:p>
    <w:p w14:paraId="529FA1AD" w14:textId="77777777" w:rsidR="004C7D8E" w:rsidRPr="0083049A" w:rsidRDefault="004C7D8E" w:rsidP="004C7D8E">
      <w:pPr>
        <w:pStyle w:val="Listenabsatz"/>
        <w:numPr>
          <w:ilvl w:val="0"/>
          <w:numId w:val="11"/>
        </w:numPr>
        <w:spacing w:after="0"/>
        <w:ind w:left="709" w:hanging="709"/>
      </w:pPr>
      <w:bookmarkStart w:id="274" w:name="A21a3"/>
      <w:bookmarkEnd w:id="274"/>
      <w:r>
        <w:t>Auch MUSS es ständig einsatzbereit sein.</w:t>
      </w:r>
    </w:p>
    <w:p w14:paraId="510A38E5" w14:textId="77777777" w:rsidR="004C7D8E" w:rsidRDefault="004C7D8E" w:rsidP="004C7D8E">
      <w:pPr>
        <w:pStyle w:val="Listenabsatz"/>
        <w:spacing w:after="0"/>
      </w:pPr>
    </w:p>
    <w:p w14:paraId="10359B3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39111CE"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64F0D7" w14:textId="602937E1"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5AC3C6A" w14:textId="77777777" w:rsidTr="0094669D">
        <w:trPr>
          <w:trHeight w:val="205"/>
        </w:trPr>
        <w:tc>
          <w:tcPr>
            <w:tcW w:w="8356" w:type="dxa"/>
            <w:shd w:val="clear" w:color="auto" w:fill="D6E3BC" w:themeFill="accent3" w:themeFillTint="66"/>
          </w:tcPr>
          <w:p w14:paraId="7E783C3F" w14:textId="1D259ABE" w:rsidR="004C7D8E" w:rsidRPr="005B4E23" w:rsidRDefault="0082273C" w:rsidP="0094669D">
            <w:pPr>
              <w:suppressAutoHyphens/>
              <w:spacing w:before="120" w:after="120"/>
            </w:pPr>
            <w:r>
              <w:t xml:space="preserve">Umsetzung: JA / NEIN / TEILWEISE / ENTBEHRLICH </w:t>
            </w:r>
          </w:p>
        </w:tc>
      </w:tr>
      <w:tr w:rsidR="004C7D8E" w:rsidRPr="00CC02C2" w14:paraId="79DF85A8" w14:textId="77777777" w:rsidTr="0094669D">
        <w:tc>
          <w:tcPr>
            <w:tcW w:w="8356" w:type="dxa"/>
          </w:tcPr>
          <w:p w14:paraId="1B968E58" w14:textId="77777777" w:rsidR="004C7D8E" w:rsidRPr="00CC02C2" w:rsidRDefault="004C7D8E" w:rsidP="0094669D">
            <w:pPr>
              <w:suppressAutoHyphens/>
              <w:spacing w:before="120" w:after="120"/>
              <w:rPr>
                <w:color w:val="000000" w:themeColor="text1"/>
              </w:rPr>
            </w:pPr>
            <w:bookmarkStart w:id="275" w:name="A21u3"/>
            <w:bookmarkEnd w:id="275"/>
            <w:r>
              <w:rPr>
                <w:color w:val="000000" w:themeColor="text1"/>
              </w:rPr>
              <w:t>aktueller Umsetzungsstand</w:t>
            </w:r>
          </w:p>
        </w:tc>
      </w:tr>
    </w:tbl>
    <w:p w14:paraId="0F17670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58FB9BBF" w14:textId="77777777" w:rsidTr="0094669D">
        <w:tc>
          <w:tcPr>
            <w:tcW w:w="8340" w:type="dxa"/>
            <w:tcBorders>
              <w:bottom w:val="single" w:sz="4" w:space="0" w:color="auto"/>
            </w:tcBorders>
            <w:shd w:val="clear" w:color="auto" w:fill="C6D9F1" w:themeFill="text2" w:themeFillTint="33"/>
          </w:tcPr>
          <w:p w14:paraId="0FD77DA3"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854057F" w14:textId="77777777" w:rsidTr="0094669D">
        <w:tc>
          <w:tcPr>
            <w:tcW w:w="8340" w:type="dxa"/>
            <w:shd w:val="clear" w:color="auto" w:fill="FFFFFF" w:themeFill="background1"/>
          </w:tcPr>
          <w:p w14:paraId="4792DDCE" w14:textId="77777777" w:rsidR="004C7D8E" w:rsidRDefault="004C7D8E" w:rsidP="0094669D">
            <w:pPr>
              <w:spacing w:before="60" w:after="60"/>
              <w:rPr>
                <w:color w:val="000000" w:themeColor="text1"/>
              </w:rPr>
            </w:pPr>
            <w:r>
              <w:rPr>
                <w:color w:val="000000" w:themeColor="text1"/>
              </w:rPr>
              <w:t>Begründung der Fachseite:</w:t>
            </w:r>
          </w:p>
        </w:tc>
      </w:tr>
    </w:tbl>
    <w:p w14:paraId="7A63B4EC" w14:textId="77777777" w:rsidR="004C7D8E" w:rsidRPr="00CC02C2" w:rsidRDefault="004C7D8E" w:rsidP="004C7D8E">
      <w:pPr>
        <w:suppressAutoHyphens/>
        <w:spacing w:after="240"/>
        <w:ind w:left="720"/>
        <w:rPr>
          <w:color w:val="000000" w:themeColor="text1"/>
        </w:rPr>
      </w:pPr>
    </w:p>
    <w:p w14:paraId="5E20AF21" w14:textId="21272993" w:rsidR="004C7D8E" w:rsidRPr="0083049A" w:rsidRDefault="004C7D8E" w:rsidP="004C7D8E">
      <w:pPr>
        <w:pStyle w:val="Listenabsatz"/>
        <w:numPr>
          <w:ilvl w:val="0"/>
          <w:numId w:val="11"/>
        </w:numPr>
        <w:spacing w:after="0"/>
        <w:ind w:left="709" w:hanging="709"/>
      </w:pPr>
      <w:bookmarkStart w:id="276" w:name="A21a4"/>
      <w:bookmarkStart w:id="277" w:name="_Hlk92287371"/>
      <w:bookmarkEnd w:id="276"/>
      <w:r>
        <w:t xml:space="preserve">Alle Daten der Institution </w:t>
      </w:r>
      <w:r w:rsidR="00C771F6">
        <w:t>MÜSSEN</w:t>
      </w:r>
      <w:r>
        <w:t xml:space="preserve"> regelmäßig ins Ausweichrechenzentrum </w:t>
      </w:r>
      <w:r w:rsidR="00C771F6">
        <w:br/>
      </w:r>
      <w:r>
        <w:t>gespiegelt werden.</w:t>
      </w:r>
    </w:p>
    <w:p w14:paraId="26EB6652" w14:textId="77777777" w:rsidR="004C7D8E" w:rsidRDefault="004C7D8E" w:rsidP="004C7D8E">
      <w:pPr>
        <w:pStyle w:val="Listenabsatz"/>
        <w:spacing w:after="0"/>
      </w:pPr>
    </w:p>
    <w:p w14:paraId="2FC12FC2"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151E26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670A04" w14:textId="601FA6AC"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EF091EA" w14:textId="77777777" w:rsidTr="0094669D">
        <w:trPr>
          <w:trHeight w:val="205"/>
        </w:trPr>
        <w:tc>
          <w:tcPr>
            <w:tcW w:w="8356" w:type="dxa"/>
            <w:shd w:val="clear" w:color="auto" w:fill="D6E3BC" w:themeFill="accent3" w:themeFillTint="66"/>
          </w:tcPr>
          <w:p w14:paraId="54F826AD" w14:textId="2225370B" w:rsidR="004C7D8E" w:rsidRPr="005B4E23" w:rsidRDefault="0082273C" w:rsidP="0094669D">
            <w:pPr>
              <w:suppressAutoHyphens/>
              <w:spacing w:before="120" w:after="120"/>
            </w:pPr>
            <w:r>
              <w:t xml:space="preserve">Umsetzung: JA / NEIN / TEILWEISE / ENTBEHRLICH </w:t>
            </w:r>
          </w:p>
        </w:tc>
      </w:tr>
      <w:tr w:rsidR="004C7D8E" w:rsidRPr="00CC02C2" w14:paraId="5DA1ED1B" w14:textId="77777777" w:rsidTr="0094669D">
        <w:tc>
          <w:tcPr>
            <w:tcW w:w="8356" w:type="dxa"/>
          </w:tcPr>
          <w:p w14:paraId="7E1A9A64" w14:textId="77777777" w:rsidR="004C7D8E" w:rsidRPr="00CC02C2" w:rsidRDefault="004C7D8E" w:rsidP="0094669D">
            <w:pPr>
              <w:suppressAutoHyphens/>
              <w:spacing w:before="120" w:after="120"/>
              <w:rPr>
                <w:color w:val="000000" w:themeColor="text1"/>
              </w:rPr>
            </w:pPr>
            <w:bookmarkStart w:id="278" w:name="A21u4"/>
            <w:bookmarkEnd w:id="278"/>
            <w:r>
              <w:rPr>
                <w:color w:val="000000" w:themeColor="text1"/>
              </w:rPr>
              <w:t>aktueller Umsetzungsstand</w:t>
            </w:r>
          </w:p>
        </w:tc>
      </w:tr>
    </w:tbl>
    <w:p w14:paraId="28120B8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81F3067" w14:textId="77777777" w:rsidTr="0094669D">
        <w:tc>
          <w:tcPr>
            <w:tcW w:w="8340" w:type="dxa"/>
            <w:tcBorders>
              <w:bottom w:val="single" w:sz="4" w:space="0" w:color="auto"/>
            </w:tcBorders>
            <w:shd w:val="clear" w:color="auto" w:fill="C6D9F1" w:themeFill="text2" w:themeFillTint="33"/>
          </w:tcPr>
          <w:p w14:paraId="575161B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04AB1B0" w14:textId="77777777" w:rsidTr="0094669D">
        <w:tc>
          <w:tcPr>
            <w:tcW w:w="8340" w:type="dxa"/>
            <w:shd w:val="clear" w:color="auto" w:fill="FFFFFF" w:themeFill="background1"/>
          </w:tcPr>
          <w:p w14:paraId="0F90C7B9" w14:textId="77777777" w:rsidR="004C7D8E" w:rsidRDefault="004C7D8E" w:rsidP="0094669D">
            <w:pPr>
              <w:spacing w:before="60" w:after="60"/>
              <w:rPr>
                <w:color w:val="000000" w:themeColor="text1"/>
              </w:rPr>
            </w:pPr>
            <w:r>
              <w:rPr>
                <w:color w:val="000000" w:themeColor="text1"/>
              </w:rPr>
              <w:t>Begründung der Fachseite:</w:t>
            </w:r>
          </w:p>
        </w:tc>
      </w:tr>
    </w:tbl>
    <w:p w14:paraId="454F2554" w14:textId="77777777" w:rsidR="00C771F6" w:rsidRDefault="00C771F6" w:rsidP="00C771F6">
      <w:pPr>
        <w:pStyle w:val="Listenabsatz"/>
        <w:spacing w:after="0"/>
      </w:pPr>
    </w:p>
    <w:p w14:paraId="48F9C5B0" w14:textId="77777777" w:rsidR="00C771F6" w:rsidRDefault="00C771F6" w:rsidP="00C771F6">
      <w:pPr>
        <w:pStyle w:val="Listenabsatz"/>
        <w:spacing w:after="0"/>
      </w:pPr>
    </w:p>
    <w:p w14:paraId="7759A625" w14:textId="7DFC0932" w:rsidR="00C771F6" w:rsidRPr="0083049A" w:rsidRDefault="00C771F6" w:rsidP="00C771F6">
      <w:pPr>
        <w:pStyle w:val="Listenabsatz"/>
        <w:numPr>
          <w:ilvl w:val="0"/>
          <w:numId w:val="11"/>
        </w:numPr>
        <w:spacing w:after="0"/>
        <w:ind w:left="709" w:hanging="709"/>
      </w:pPr>
      <w:r>
        <w:t xml:space="preserve">Alle Daten der Institution MÜSSEN regelmäßig ins Ausweichrechenzentrum </w:t>
      </w:r>
      <w:r>
        <w:br/>
        <w:t>gespiegelt werden.</w:t>
      </w:r>
    </w:p>
    <w:p w14:paraId="4547C7D0" w14:textId="77777777" w:rsidR="00C771F6" w:rsidRDefault="00C771F6" w:rsidP="00C771F6">
      <w:pPr>
        <w:pStyle w:val="Listenabsatz"/>
        <w:spacing w:after="0"/>
      </w:pPr>
    </w:p>
    <w:p w14:paraId="6DC93F77" w14:textId="77777777" w:rsidR="00C771F6" w:rsidRDefault="00C771F6" w:rsidP="00C771F6">
      <w:pPr>
        <w:pStyle w:val="Listenabsatz"/>
        <w:spacing w:after="240"/>
        <w:rPr>
          <w:color w:val="FF0000"/>
        </w:rPr>
      </w:pPr>
      <w:r w:rsidRPr="001568BD">
        <w:rPr>
          <w:color w:val="FF0000"/>
        </w:rPr>
        <w:t xml:space="preserve">Hier steht Ihre Konkretisierung des BSI-Textes der Anforderungen unter </w:t>
      </w:r>
    </w:p>
    <w:p w14:paraId="5C94AE51" w14:textId="77777777" w:rsidR="00C771F6" w:rsidRDefault="00C771F6" w:rsidP="00C771F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F03D74" w14:textId="65346D38" w:rsidR="00C771F6" w:rsidRPr="001F352F" w:rsidRDefault="00C771F6" w:rsidP="00C771F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C771F6" w:rsidRPr="005B4E23" w14:paraId="4F6A4265" w14:textId="77777777" w:rsidTr="0094669D">
        <w:trPr>
          <w:trHeight w:val="205"/>
        </w:trPr>
        <w:tc>
          <w:tcPr>
            <w:tcW w:w="8356" w:type="dxa"/>
            <w:shd w:val="clear" w:color="auto" w:fill="D6E3BC" w:themeFill="accent3" w:themeFillTint="66"/>
          </w:tcPr>
          <w:p w14:paraId="717277C9" w14:textId="64C87BD2" w:rsidR="00C771F6" w:rsidRPr="005B4E23" w:rsidRDefault="0082273C" w:rsidP="0094669D">
            <w:pPr>
              <w:suppressAutoHyphens/>
              <w:spacing w:before="120" w:after="120"/>
            </w:pPr>
            <w:r>
              <w:t xml:space="preserve">Umsetzung: JA / NEIN / TEILWEISE / ENTBEHRLICH </w:t>
            </w:r>
          </w:p>
        </w:tc>
      </w:tr>
      <w:tr w:rsidR="00C771F6" w:rsidRPr="00CC02C2" w14:paraId="2703CF45" w14:textId="77777777" w:rsidTr="0094669D">
        <w:tc>
          <w:tcPr>
            <w:tcW w:w="8356" w:type="dxa"/>
          </w:tcPr>
          <w:p w14:paraId="3A81F795" w14:textId="77777777" w:rsidR="00C771F6" w:rsidRPr="00CC02C2" w:rsidRDefault="00C771F6" w:rsidP="0094669D">
            <w:pPr>
              <w:suppressAutoHyphens/>
              <w:spacing w:before="120" w:after="120"/>
              <w:rPr>
                <w:color w:val="000000" w:themeColor="text1"/>
              </w:rPr>
            </w:pPr>
            <w:r>
              <w:rPr>
                <w:color w:val="000000" w:themeColor="text1"/>
              </w:rPr>
              <w:t>aktueller Umsetzungsstand</w:t>
            </w:r>
          </w:p>
        </w:tc>
      </w:tr>
    </w:tbl>
    <w:p w14:paraId="58335020" w14:textId="77777777" w:rsidR="00C771F6" w:rsidRDefault="00C771F6" w:rsidP="00C771F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71F6" w14:paraId="606B12E5" w14:textId="77777777" w:rsidTr="0094669D">
        <w:tc>
          <w:tcPr>
            <w:tcW w:w="8340" w:type="dxa"/>
            <w:tcBorders>
              <w:bottom w:val="single" w:sz="4" w:space="0" w:color="auto"/>
            </w:tcBorders>
            <w:shd w:val="clear" w:color="auto" w:fill="C6D9F1" w:themeFill="text2" w:themeFillTint="33"/>
          </w:tcPr>
          <w:p w14:paraId="4395AF18" w14:textId="77777777" w:rsidR="00C771F6" w:rsidRDefault="00C771F6" w:rsidP="0094669D">
            <w:pPr>
              <w:spacing w:before="60" w:after="60"/>
              <w:rPr>
                <w:color w:val="000000" w:themeColor="text1"/>
              </w:rPr>
            </w:pPr>
            <w:r>
              <w:rPr>
                <w:color w:val="000000" w:themeColor="text1"/>
              </w:rPr>
              <w:t>Einspruch - diese Anforderung soll nicht aufgenommen werden!</w:t>
            </w:r>
          </w:p>
        </w:tc>
      </w:tr>
      <w:tr w:rsidR="00C771F6" w14:paraId="2A9D1DB1" w14:textId="77777777" w:rsidTr="0094669D">
        <w:tc>
          <w:tcPr>
            <w:tcW w:w="8340" w:type="dxa"/>
            <w:shd w:val="clear" w:color="auto" w:fill="FFFFFF" w:themeFill="background1"/>
          </w:tcPr>
          <w:p w14:paraId="06C0B99B" w14:textId="77777777" w:rsidR="00C771F6" w:rsidRDefault="00C771F6" w:rsidP="0094669D">
            <w:pPr>
              <w:spacing w:before="60" w:after="60"/>
              <w:rPr>
                <w:color w:val="000000" w:themeColor="text1"/>
              </w:rPr>
            </w:pPr>
            <w:r>
              <w:rPr>
                <w:color w:val="000000" w:themeColor="text1"/>
              </w:rPr>
              <w:t>Begründung der Fachseite:</w:t>
            </w:r>
          </w:p>
        </w:tc>
      </w:tr>
    </w:tbl>
    <w:p w14:paraId="49988802" w14:textId="77777777" w:rsidR="00C771F6" w:rsidRDefault="00C771F6" w:rsidP="00C771F6">
      <w:pPr>
        <w:pStyle w:val="Listenabsatz"/>
        <w:spacing w:after="0"/>
      </w:pPr>
    </w:p>
    <w:p w14:paraId="4539AF02" w14:textId="77777777" w:rsidR="00C771F6" w:rsidRDefault="00C771F6" w:rsidP="00C771F6">
      <w:pPr>
        <w:pStyle w:val="Listenabsatz"/>
        <w:spacing w:after="0"/>
      </w:pPr>
    </w:p>
    <w:p w14:paraId="48B92483" w14:textId="11D8303C" w:rsidR="00C771F6" w:rsidRDefault="00C771F6" w:rsidP="00C771F6">
      <w:pPr>
        <w:pStyle w:val="Listenabsatz"/>
        <w:numPr>
          <w:ilvl w:val="0"/>
          <w:numId w:val="11"/>
        </w:numPr>
        <w:spacing w:after="0"/>
        <w:ind w:left="709" w:hanging="709"/>
      </w:pPr>
      <w:r>
        <w:t xml:space="preserve">Der Schwenk auf das Notfallrechenzentrum </w:t>
      </w:r>
      <w:r>
        <w:t>MUSS</w:t>
      </w:r>
      <w:r>
        <w:t xml:space="preserve"> regelmäßig getestet und geübt werden. </w:t>
      </w:r>
    </w:p>
    <w:p w14:paraId="0E5170C6" w14:textId="70EBFF4F" w:rsidR="00C771F6" w:rsidRDefault="00C771F6" w:rsidP="00C771F6">
      <w:pPr>
        <w:pStyle w:val="Listenabsatz"/>
        <w:spacing w:after="0"/>
      </w:pPr>
    </w:p>
    <w:p w14:paraId="617DFC72" w14:textId="77777777" w:rsidR="00C771F6" w:rsidRDefault="00C771F6" w:rsidP="00C771F6">
      <w:pPr>
        <w:pStyle w:val="Listenabsatz"/>
        <w:spacing w:after="240"/>
        <w:rPr>
          <w:color w:val="FF0000"/>
        </w:rPr>
      </w:pPr>
      <w:r w:rsidRPr="001568BD">
        <w:rPr>
          <w:color w:val="FF0000"/>
        </w:rPr>
        <w:t xml:space="preserve">Hier steht Ihre Konkretisierung des BSI-Textes der Anforderungen unter </w:t>
      </w:r>
    </w:p>
    <w:p w14:paraId="394A7E40" w14:textId="77777777" w:rsidR="00C771F6" w:rsidRDefault="00C771F6" w:rsidP="00C771F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DA391C" w14:textId="17AA6BDA" w:rsidR="00C771F6" w:rsidRPr="001F352F" w:rsidRDefault="00C771F6" w:rsidP="00C771F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C771F6" w:rsidRPr="005B4E23" w14:paraId="4B6BF40E" w14:textId="77777777" w:rsidTr="0094669D">
        <w:trPr>
          <w:trHeight w:val="205"/>
        </w:trPr>
        <w:tc>
          <w:tcPr>
            <w:tcW w:w="8356" w:type="dxa"/>
            <w:shd w:val="clear" w:color="auto" w:fill="D6E3BC" w:themeFill="accent3" w:themeFillTint="66"/>
          </w:tcPr>
          <w:p w14:paraId="43CDDB89" w14:textId="7CB0C58E" w:rsidR="00C771F6" w:rsidRPr="005B4E23" w:rsidRDefault="0082273C" w:rsidP="0094669D">
            <w:pPr>
              <w:suppressAutoHyphens/>
              <w:spacing w:before="120" w:after="120"/>
            </w:pPr>
            <w:r>
              <w:t xml:space="preserve">Umsetzung: JA / NEIN / TEILWEISE / ENTBEHRLICH </w:t>
            </w:r>
          </w:p>
        </w:tc>
      </w:tr>
      <w:tr w:rsidR="00C771F6" w:rsidRPr="00CC02C2" w14:paraId="1F42AA55" w14:textId="77777777" w:rsidTr="0094669D">
        <w:tc>
          <w:tcPr>
            <w:tcW w:w="8356" w:type="dxa"/>
          </w:tcPr>
          <w:p w14:paraId="077E9C66" w14:textId="77777777" w:rsidR="00C771F6" w:rsidRPr="00CC02C2" w:rsidRDefault="00C771F6" w:rsidP="0094669D">
            <w:pPr>
              <w:suppressAutoHyphens/>
              <w:spacing w:before="120" w:after="120"/>
              <w:rPr>
                <w:color w:val="000000" w:themeColor="text1"/>
              </w:rPr>
            </w:pPr>
            <w:r>
              <w:rPr>
                <w:color w:val="000000" w:themeColor="text1"/>
              </w:rPr>
              <w:t>aktueller Umsetzungsstand</w:t>
            </w:r>
          </w:p>
        </w:tc>
      </w:tr>
    </w:tbl>
    <w:p w14:paraId="5B8D37F9" w14:textId="77777777" w:rsidR="00C771F6" w:rsidRDefault="00C771F6" w:rsidP="00C771F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71F6" w14:paraId="1D644B20" w14:textId="77777777" w:rsidTr="0094669D">
        <w:tc>
          <w:tcPr>
            <w:tcW w:w="8340" w:type="dxa"/>
            <w:tcBorders>
              <w:bottom w:val="single" w:sz="4" w:space="0" w:color="auto"/>
            </w:tcBorders>
            <w:shd w:val="clear" w:color="auto" w:fill="C6D9F1" w:themeFill="text2" w:themeFillTint="33"/>
          </w:tcPr>
          <w:p w14:paraId="53A93508" w14:textId="77777777" w:rsidR="00C771F6" w:rsidRDefault="00C771F6" w:rsidP="0094669D">
            <w:pPr>
              <w:spacing w:before="60" w:after="60"/>
              <w:rPr>
                <w:color w:val="000000" w:themeColor="text1"/>
              </w:rPr>
            </w:pPr>
            <w:r>
              <w:rPr>
                <w:color w:val="000000" w:themeColor="text1"/>
              </w:rPr>
              <w:t>Einspruch - diese Anforderung soll nicht aufgenommen werden!</w:t>
            </w:r>
          </w:p>
        </w:tc>
      </w:tr>
      <w:tr w:rsidR="00C771F6" w14:paraId="1FDC20AB" w14:textId="77777777" w:rsidTr="0094669D">
        <w:tc>
          <w:tcPr>
            <w:tcW w:w="8340" w:type="dxa"/>
            <w:shd w:val="clear" w:color="auto" w:fill="FFFFFF" w:themeFill="background1"/>
          </w:tcPr>
          <w:p w14:paraId="2BA2CE96" w14:textId="77777777" w:rsidR="00C771F6" w:rsidRDefault="00C771F6" w:rsidP="0094669D">
            <w:pPr>
              <w:spacing w:before="60" w:after="60"/>
              <w:rPr>
                <w:color w:val="000000" w:themeColor="text1"/>
              </w:rPr>
            </w:pPr>
            <w:r>
              <w:rPr>
                <w:color w:val="000000" w:themeColor="text1"/>
              </w:rPr>
              <w:t>Begründung der Fachseite:</w:t>
            </w:r>
          </w:p>
        </w:tc>
      </w:tr>
    </w:tbl>
    <w:p w14:paraId="28AE6440" w14:textId="77777777" w:rsidR="00C771F6" w:rsidRDefault="00C771F6" w:rsidP="00C771F6">
      <w:pPr>
        <w:pStyle w:val="Listenabsatz"/>
        <w:spacing w:after="0"/>
      </w:pPr>
    </w:p>
    <w:p w14:paraId="41B851C4" w14:textId="77777777" w:rsidR="00C771F6" w:rsidRDefault="00C771F6" w:rsidP="00C771F6">
      <w:pPr>
        <w:pStyle w:val="Listenabsatz"/>
        <w:spacing w:after="0"/>
      </w:pPr>
    </w:p>
    <w:p w14:paraId="7F7ADE18" w14:textId="03211545" w:rsidR="00C771F6" w:rsidRPr="0083049A" w:rsidRDefault="00C771F6" w:rsidP="00C771F6">
      <w:pPr>
        <w:pStyle w:val="Listenabsatz"/>
        <w:numPr>
          <w:ilvl w:val="0"/>
          <w:numId w:val="11"/>
        </w:numPr>
        <w:spacing w:after="0"/>
        <w:ind w:left="709" w:hanging="709"/>
      </w:pPr>
      <w:r>
        <w:t xml:space="preserve">Die Übertragungswege in das Ausweichrechenzentrum </w:t>
      </w:r>
      <w:r>
        <w:t>MÜSSEN</w:t>
      </w:r>
      <w:r>
        <w:t xml:space="preserve"> geeignet </w:t>
      </w:r>
      <w:r>
        <w:br/>
      </w:r>
      <w:r>
        <w:t>abgesichert und entsprechend redundant ausgelegt sein</w:t>
      </w:r>
      <w:r>
        <w:t>.</w:t>
      </w:r>
    </w:p>
    <w:p w14:paraId="27A74A16" w14:textId="77777777" w:rsidR="00C771F6" w:rsidRDefault="00C771F6" w:rsidP="00C771F6">
      <w:pPr>
        <w:pStyle w:val="Listenabsatz"/>
        <w:spacing w:after="0"/>
      </w:pPr>
    </w:p>
    <w:p w14:paraId="57D20223" w14:textId="77777777" w:rsidR="00C771F6" w:rsidRDefault="00C771F6" w:rsidP="00C771F6">
      <w:pPr>
        <w:pStyle w:val="Listenabsatz"/>
        <w:spacing w:after="240"/>
        <w:rPr>
          <w:color w:val="FF0000"/>
        </w:rPr>
      </w:pPr>
      <w:r w:rsidRPr="001568BD">
        <w:rPr>
          <w:color w:val="FF0000"/>
        </w:rPr>
        <w:t xml:space="preserve">Hier steht Ihre Konkretisierung des BSI-Textes der Anforderungen unter </w:t>
      </w:r>
    </w:p>
    <w:p w14:paraId="2EA8D1E2" w14:textId="77777777" w:rsidR="00C771F6" w:rsidRDefault="00C771F6" w:rsidP="00C771F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88846D" w14:textId="71FDFA2B" w:rsidR="00C771F6" w:rsidRPr="001F352F" w:rsidRDefault="00C771F6" w:rsidP="00C771F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C771F6" w:rsidRPr="005B4E23" w14:paraId="3953768D" w14:textId="77777777" w:rsidTr="0094669D">
        <w:trPr>
          <w:trHeight w:val="205"/>
        </w:trPr>
        <w:tc>
          <w:tcPr>
            <w:tcW w:w="8356" w:type="dxa"/>
            <w:shd w:val="clear" w:color="auto" w:fill="D6E3BC" w:themeFill="accent3" w:themeFillTint="66"/>
          </w:tcPr>
          <w:p w14:paraId="194CFB5A" w14:textId="6FCF15DA" w:rsidR="00C771F6" w:rsidRPr="005B4E23" w:rsidRDefault="0082273C" w:rsidP="0094669D">
            <w:pPr>
              <w:suppressAutoHyphens/>
              <w:spacing w:before="120" w:after="120"/>
            </w:pPr>
            <w:r>
              <w:t xml:space="preserve">Umsetzung: JA / NEIN / TEILWEISE / ENTBEHRLICH </w:t>
            </w:r>
          </w:p>
        </w:tc>
      </w:tr>
      <w:tr w:rsidR="00C771F6" w:rsidRPr="00CC02C2" w14:paraId="2932D04F" w14:textId="77777777" w:rsidTr="0094669D">
        <w:tc>
          <w:tcPr>
            <w:tcW w:w="8356" w:type="dxa"/>
          </w:tcPr>
          <w:p w14:paraId="51F7C44E" w14:textId="77777777" w:rsidR="00C771F6" w:rsidRPr="00CC02C2" w:rsidRDefault="00C771F6" w:rsidP="0094669D">
            <w:pPr>
              <w:suppressAutoHyphens/>
              <w:spacing w:before="120" w:after="120"/>
              <w:rPr>
                <w:color w:val="000000" w:themeColor="text1"/>
              </w:rPr>
            </w:pPr>
            <w:r>
              <w:rPr>
                <w:color w:val="000000" w:themeColor="text1"/>
              </w:rPr>
              <w:t>aktueller Umsetzungsstand</w:t>
            </w:r>
          </w:p>
        </w:tc>
      </w:tr>
    </w:tbl>
    <w:p w14:paraId="1D6E36BA" w14:textId="77777777" w:rsidR="00C771F6" w:rsidRDefault="00C771F6" w:rsidP="00C771F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71F6" w14:paraId="41F8EB8C" w14:textId="77777777" w:rsidTr="0094669D">
        <w:tc>
          <w:tcPr>
            <w:tcW w:w="8340" w:type="dxa"/>
            <w:tcBorders>
              <w:bottom w:val="single" w:sz="4" w:space="0" w:color="auto"/>
            </w:tcBorders>
            <w:shd w:val="clear" w:color="auto" w:fill="C6D9F1" w:themeFill="text2" w:themeFillTint="33"/>
          </w:tcPr>
          <w:p w14:paraId="283630C0" w14:textId="77777777" w:rsidR="00C771F6" w:rsidRDefault="00C771F6" w:rsidP="0094669D">
            <w:pPr>
              <w:spacing w:before="60" w:after="60"/>
              <w:rPr>
                <w:color w:val="000000" w:themeColor="text1"/>
              </w:rPr>
            </w:pPr>
            <w:r>
              <w:rPr>
                <w:color w:val="000000" w:themeColor="text1"/>
              </w:rPr>
              <w:t>Einspruch - diese Anforderung soll nicht aufgenommen werden!</w:t>
            </w:r>
          </w:p>
        </w:tc>
      </w:tr>
      <w:tr w:rsidR="00C771F6" w14:paraId="65405006" w14:textId="77777777" w:rsidTr="0094669D">
        <w:tc>
          <w:tcPr>
            <w:tcW w:w="8340" w:type="dxa"/>
            <w:shd w:val="clear" w:color="auto" w:fill="FFFFFF" w:themeFill="background1"/>
          </w:tcPr>
          <w:p w14:paraId="057143BD" w14:textId="77777777" w:rsidR="00C771F6" w:rsidRDefault="00C771F6" w:rsidP="0094669D">
            <w:pPr>
              <w:spacing w:before="60" w:after="60"/>
              <w:rPr>
                <w:color w:val="000000" w:themeColor="text1"/>
              </w:rPr>
            </w:pPr>
            <w:r>
              <w:rPr>
                <w:color w:val="000000" w:themeColor="text1"/>
              </w:rPr>
              <w:t>Begründung der Fachseite:</w:t>
            </w:r>
          </w:p>
        </w:tc>
      </w:tr>
    </w:tbl>
    <w:p w14:paraId="28221EC2" w14:textId="77777777" w:rsidR="00044A38" w:rsidRDefault="00044A38" w:rsidP="00044A38">
      <w:pPr>
        <w:pStyle w:val="berschrift2"/>
        <w:numPr>
          <w:ilvl w:val="0"/>
          <w:numId w:val="0"/>
        </w:numPr>
        <w:ind w:left="578"/>
      </w:pPr>
      <w:bookmarkStart w:id="279" w:name="A22"/>
      <w:bookmarkStart w:id="280" w:name="_Toc91938146"/>
      <w:bookmarkEnd w:id="277"/>
      <w:bookmarkEnd w:id="279"/>
    </w:p>
    <w:p w14:paraId="7AAAE105" w14:textId="26EE899D" w:rsidR="004C7D8E" w:rsidRDefault="004C7D8E" w:rsidP="004C7D8E">
      <w:pPr>
        <w:pStyle w:val="berschrift2"/>
      </w:pPr>
      <w:bookmarkStart w:id="281" w:name="_Toc92289286"/>
      <w:r>
        <w:t xml:space="preserve">Durchführung von Staubschutzmaßnahmen </w:t>
      </w:r>
      <w:r w:rsidR="007A6FAC">
        <w:t>(H)</w:t>
      </w:r>
      <w:r w:rsidR="007A6FAC">
        <w:t xml:space="preserve"> </w:t>
      </w:r>
      <w:r>
        <w:t>[A22]</w:t>
      </w:r>
      <w:bookmarkEnd w:id="280"/>
      <w:bookmarkEnd w:id="281"/>
    </w:p>
    <w:p w14:paraId="088779CD" w14:textId="77777777" w:rsidR="004C7D8E" w:rsidRPr="00CC02C2" w:rsidRDefault="004C7D8E" w:rsidP="004C7D8E">
      <w:pPr>
        <w:suppressAutoHyphens/>
        <w:spacing w:after="240"/>
        <w:ind w:left="720"/>
        <w:rPr>
          <w:color w:val="000000" w:themeColor="text1"/>
        </w:rPr>
      </w:pPr>
    </w:p>
    <w:p w14:paraId="52496987" w14:textId="59628775" w:rsidR="00C771F6" w:rsidRPr="00C771F6" w:rsidRDefault="00C771F6" w:rsidP="00C771F6">
      <w:pPr>
        <w:pStyle w:val="Listenabsatz"/>
        <w:numPr>
          <w:ilvl w:val="0"/>
          <w:numId w:val="11"/>
        </w:numPr>
        <w:spacing w:after="0"/>
        <w:ind w:left="709" w:hanging="709"/>
        <w:rPr>
          <w:color w:val="FF0000"/>
        </w:rPr>
      </w:pPr>
      <w:bookmarkStart w:id="282" w:name="A22a1"/>
      <w:bookmarkEnd w:id="282"/>
      <w:r>
        <w:t xml:space="preserve">Bei Baumaßnahmen in einem Rechenzentrum </w:t>
      </w:r>
      <w:r w:rsidR="004B686A">
        <w:t>MÜSSEN</w:t>
      </w:r>
      <w:r>
        <w:t xml:space="preserve"> geeignete Staubschutzmaßnahmen definiert, geplant und umgesetzt werden.</w:t>
      </w:r>
    </w:p>
    <w:p w14:paraId="71C1EFE5" w14:textId="77777777" w:rsidR="00C771F6" w:rsidRPr="00C771F6" w:rsidRDefault="00C771F6" w:rsidP="00C771F6">
      <w:pPr>
        <w:pStyle w:val="Listenabsatz"/>
        <w:spacing w:after="0"/>
        <w:rPr>
          <w:color w:val="FF0000"/>
        </w:rPr>
      </w:pPr>
    </w:p>
    <w:p w14:paraId="13CC1BFB" w14:textId="3F887A20" w:rsidR="004C7D8E" w:rsidRDefault="004C7D8E" w:rsidP="00C771F6">
      <w:pPr>
        <w:pStyle w:val="Listenabsatz"/>
        <w:spacing w:after="0"/>
        <w:rPr>
          <w:color w:val="FF0000"/>
        </w:rPr>
      </w:pPr>
      <w:r w:rsidRPr="001568BD">
        <w:rPr>
          <w:color w:val="FF0000"/>
        </w:rPr>
        <w:t xml:space="preserve">Hier steht Ihre Konkretisierung des BSI-Textes der Anforderungen unter </w:t>
      </w:r>
    </w:p>
    <w:p w14:paraId="185A35E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D321A8" w14:textId="3244A1BC"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107FEE20" w14:textId="77777777" w:rsidTr="0094669D">
        <w:trPr>
          <w:trHeight w:val="205"/>
        </w:trPr>
        <w:tc>
          <w:tcPr>
            <w:tcW w:w="8356" w:type="dxa"/>
            <w:shd w:val="clear" w:color="auto" w:fill="D6E3BC" w:themeFill="accent3" w:themeFillTint="66"/>
          </w:tcPr>
          <w:p w14:paraId="59BF0717" w14:textId="41BEEB12" w:rsidR="004C7D8E" w:rsidRPr="005B4E23" w:rsidRDefault="0082273C" w:rsidP="0094669D">
            <w:pPr>
              <w:suppressAutoHyphens/>
              <w:spacing w:before="120" w:after="120"/>
            </w:pPr>
            <w:r>
              <w:t xml:space="preserve">Umsetzung: JA / NEIN / TEILWEISE / ENTBEHRLICH </w:t>
            </w:r>
          </w:p>
        </w:tc>
      </w:tr>
      <w:tr w:rsidR="004C7D8E" w:rsidRPr="00CC02C2" w14:paraId="048CFFAE" w14:textId="77777777" w:rsidTr="0094669D">
        <w:tc>
          <w:tcPr>
            <w:tcW w:w="8356" w:type="dxa"/>
          </w:tcPr>
          <w:p w14:paraId="16DF0344" w14:textId="77777777" w:rsidR="004C7D8E" w:rsidRPr="00CC02C2" w:rsidRDefault="004C7D8E" w:rsidP="0094669D">
            <w:pPr>
              <w:suppressAutoHyphens/>
              <w:spacing w:before="120" w:after="120"/>
              <w:rPr>
                <w:color w:val="000000" w:themeColor="text1"/>
              </w:rPr>
            </w:pPr>
            <w:bookmarkStart w:id="283" w:name="A22u1"/>
            <w:bookmarkEnd w:id="283"/>
            <w:r>
              <w:rPr>
                <w:color w:val="000000" w:themeColor="text1"/>
              </w:rPr>
              <w:t>aktueller Umsetzungsstand</w:t>
            </w:r>
          </w:p>
        </w:tc>
      </w:tr>
    </w:tbl>
    <w:p w14:paraId="30395DA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5F6DFAB" w14:textId="77777777" w:rsidTr="0094669D">
        <w:tc>
          <w:tcPr>
            <w:tcW w:w="8340" w:type="dxa"/>
            <w:tcBorders>
              <w:bottom w:val="single" w:sz="4" w:space="0" w:color="auto"/>
            </w:tcBorders>
            <w:shd w:val="clear" w:color="auto" w:fill="C6D9F1" w:themeFill="text2" w:themeFillTint="33"/>
          </w:tcPr>
          <w:p w14:paraId="23C98B6F"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B91F4F9" w14:textId="77777777" w:rsidTr="0094669D">
        <w:tc>
          <w:tcPr>
            <w:tcW w:w="8340" w:type="dxa"/>
            <w:shd w:val="clear" w:color="auto" w:fill="FFFFFF" w:themeFill="background1"/>
          </w:tcPr>
          <w:p w14:paraId="6AEF5B64" w14:textId="77777777" w:rsidR="004C7D8E" w:rsidRDefault="004C7D8E" w:rsidP="0094669D">
            <w:pPr>
              <w:spacing w:before="60" w:after="60"/>
              <w:rPr>
                <w:color w:val="000000" w:themeColor="text1"/>
              </w:rPr>
            </w:pPr>
            <w:r>
              <w:rPr>
                <w:color w:val="000000" w:themeColor="text1"/>
              </w:rPr>
              <w:t>Begründung der Fachseite:</w:t>
            </w:r>
          </w:p>
        </w:tc>
      </w:tr>
    </w:tbl>
    <w:p w14:paraId="296FF928" w14:textId="77777777" w:rsidR="004C7D8E" w:rsidRPr="005368F2" w:rsidRDefault="004C7D8E" w:rsidP="004C7D8E">
      <w:pPr>
        <w:suppressAutoHyphens/>
        <w:spacing w:after="240"/>
        <w:ind w:left="720"/>
      </w:pPr>
    </w:p>
    <w:p w14:paraId="3B4E4885" w14:textId="1C34ADE1" w:rsidR="00C771F6" w:rsidRPr="005368F2" w:rsidRDefault="00C771F6" w:rsidP="00C771F6">
      <w:pPr>
        <w:pStyle w:val="Listenabsatz"/>
        <w:numPr>
          <w:ilvl w:val="0"/>
          <w:numId w:val="11"/>
        </w:numPr>
        <w:spacing w:after="0"/>
        <w:ind w:left="709" w:hanging="709"/>
      </w:pPr>
      <w:bookmarkStart w:id="284" w:name="A22a2"/>
      <w:bookmarkEnd w:id="284"/>
      <w:r w:rsidRPr="005368F2">
        <w:t xml:space="preserve">Personen, die selbst nicht an den Baumaßnahmen beteiligt sind, </w:t>
      </w:r>
      <w:r w:rsidR="004B686A" w:rsidRPr="005368F2">
        <w:t xml:space="preserve">MÜSSEN </w:t>
      </w:r>
      <w:r w:rsidRPr="005368F2">
        <w:t xml:space="preserve">in ausreichend engen Zeitabständen kontrollieren, ob die Staubschutzmaßnahmen ordnungsgemäß funktionieren und die Regelungen zum Staubschutz eingehalten </w:t>
      </w:r>
      <w:r w:rsidRPr="005368F2">
        <w:br/>
      </w:r>
      <w:r w:rsidRPr="005368F2">
        <w:t>werden</w:t>
      </w:r>
      <w:r w:rsidRPr="005368F2">
        <w:t>.</w:t>
      </w:r>
    </w:p>
    <w:p w14:paraId="0C86ED87" w14:textId="77777777" w:rsidR="00C771F6" w:rsidRPr="00C771F6" w:rsidRDefault="00C771F6" w:rsidP="00C771F6">
      <w:pPr>
        <w:pStyle w:val="Listenabsatz"/>
        <w:spacing w:after="0"/>
        <w:rPr>
          <w:color w:val="FF0000"/>
        </w:rPr>
      </w:pPr>
    </w:p>
    <w:p w14:paraId="63F540F5" w14:textId="73047199" w:rsidR="004C7D8E" w:rsidRDefault="004C7D8E" w:rsidP="00C771F6">
      <w:pPr>
        <w:pStyle w:val="Listenabsatz"/>
        <w:spacing w:after="0"/>
        <w:rPr>
          <w:color w:val="FF0000"/>
        </w:rPr>
      </w:pPr>
      <w:r w:rsidRPr="001568BD">
        <w:rPr>
          <w:color w:val="FF0000"/>
        </w:rPr>
        <w:t xml:space="preserve">Hier steht Ihre Konkretisierung des BSI-Textes der Anforderungen unter </w:t>
      </w:r>
    </w:p>
    <w:p w14:paraId="52C9D60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241738" w14:textId="4DCB535B"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4E0ADCF" w14:textId="77777777" w:rsidTr="0094669D">
        <w:trPr>
          <w:trHeight w:val="205"/>
        </w:trPr>
        <w:tc>
          <w:tcPr>
            <w:tcW w:w="8356" w:type="dxa"/>
            <w:shd w:val="clear" w:color="auto" w:fill="D6E3BC" w:themeFill="accent3" w:themeFillTint="66"/>
          </w:tcPr>
          <w:p w14:paraId="179B88ED" w14:textId="25703F9A" w:rsidR="004C7D8E" w:rsidRPr="005B4E23" w:rsidRDefault="0082273C" w:rsidP="0094669D">
            <w:pPr>
              <w:suppressAutoHyphens/>
              <w:spacing w:before="120" w:after="120"/>
            </w:pPr>
            <w:r>
              <w:t xml:space="preserve">Umsetzung: JA / NEIN / TEILWEISE / ENTBEHRLICH </w:t>
            </w:r>
          </w:p>
        </w:tc>
      </w:tr>
      <w:tr w:rsidR="004C7D8E" w:rsidRPr="00CC02C2" w14:paraId="05F0F586" w14:textId="77777777" w:rsidTr="0094669D">
        <w:tc>
          <w:tcPr>
            <w:tcW w:w="8356" w:type="dxa"/>
          </w:tcPr>
          <w:p w14:paraId="7A78C380" w14:textId="77777777" w:rsidR="004C7D8E" w:rsidRPr="00CC02C2" w:rsidRDefault="004C7D8E" w:rsidP="0094669D">
            <w:pPr>
              <w:suppressAutoHyphens/>
              <w:spacing w:before="120" w:after="120"/>
              <w:rPr>
                <w:color w:val="000000" w:themeColor="text1"/>
              </w:rPr>
            </w:pPr>
            <w:bookmarkStart w:id="285" w:name="A22u2"/>
            <w:bookmarkEnd w:id="285"/>
            <w:r>
              <w:rPr>
                <w:color w:val="000000" w:themeColor="text1"/>
              </w:rPr>
              <w:t>aktueller Umsetzungsstand</w:t>
            </w:r>
          </w:p>
        </w:tc>
      </w:tr>
    </w:tbl>
    <w:p w14:paraId="0807B813"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995B636" w14:textId="77777777" w:rsidTr="0094669D">
        <w:tc>
          <w:tcPr>
            <w:tcW w:w="8340" w:type="dxa"/>
            <w:tcBorders>
              <w:bottom w:val="single" w:sz="4" w:space="0" w:color="auto"/>
            </w:tcBorders>
            <w:shd w:val="clear" w:color="auto" w:fill="C6D9F1" w:themeFill="text2" w:themeFillTint="33"/>
          </w:tcPr>
          <w:p w14:paraId="2B2D72B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625ED039" w14:textId="77777777" w:rsidTr="0094669D">
        <w:tc>
          <w:tcPr>
            <w:tcW w:w="8340" w:type="dxa"/>
            <w:shd w:val="clear" w:color="auto" w:fill="FFFFFF" w:themeFill="background1"/>
          </w:tcPr>
          <w:p w14:paraId="4F7BFB26" w14:textId="77777777" w:rsidR="004C7D8E" w:rsidRDefault="004C7D8E" w:rsidP="0094669D">
            <w:pPr>
              <w:spacing w:before="60" w:after="60"/>
              <w:rPr>
                <w:color w:val="000000" w:themeColor="text1"/>
              </w:rPr>
            </w:pPr>
            <w:r>
              <w:rPr>
                <w:color w:val="000000" w:themeColor="text1"/>
              </w:rPr>
              <w:t>Begründung der Fachseite:</w:t>
            </w:r>
          </w:p>
        </w:tc>
      </w:tr>
    </w:tbl>
    <w:p w14:paraId="6434A4F3" w14:textId="77777777" w:rsidR="005368F2" w:rsidRPr="00E126C7" w:rsidRDefault="005368F2" w:rsidP="005368F2">
      <w:pPr>
        <w:suppressAutoHyphens/>
        <w:spacing w:after="240"/>
        <w:ind w:left="720"/>
      </w:pPr>
    </w:p>
    <w:p w14:paraId="0B5309F0" w14:textId="34CA0621" w:rsidR="004C7D8E" w:rsidRDefault="004C7D8E" w:rsidP="004C7D8E">
      <w:pPr>
        <w:pStyle w:val="berschrift2"/>
      </w:pPr>
      <w:bookmarkStart w:id="286" w:name="A23"/>
      <w:bookmarkStart w:id="287" w:name="_Toc91938147"/>
      <w:bookmarkStart w:id="288" w:name="_Toc92289287"/>
      <w:bookmarkEnd w:id="286"/>
      <w:r>
        <w:t xml:space="preserve">Sicher strukturierte Verkabelung im Rechenzentrum </w:t>
      </w:r>
      <w:r w:rsidR="007A6FAC">
        <w:t>(H)</w:t>
      </w:r>
      <w:r>
        <w:t xml:space="preserve"> [A23]</w:t>
      </w:r>
      <w:bookmarkEnd w:id="287"/>
      <w:bookmarkEnd w:id="288"/>
    </w:p>
    <w:p w14:paraId="0BB10339" w14:textId="77777777" w:rsidR="004C7D8E" w:rsidRPr="005368F2" w:rsidRDefault="004C7D8E" w:rsidP="004C7D8E">
      <w:pPr>
        <w:suppressAutoHyphens/>
        <w:spacing w:after="240"/>
        <w:ind w:left="720"/>
      </w:pPr>
    </w:p>
    <w:p w14:paraId="20D55CAE" w14:textId="11692898" w:rsidR="004C7D8E" w:rsidRDefault="004C7D8E" w:rsidP="004C7D8E">
      <w:pPr>
        <w:pStyle w:val="Listenabsatz"/>
        <w:numPr>
          <w:ilvl w:val="0"/>
          <w:numId w:val="11"/>
        </w:numPr>
        <w:spacing w:after="0"/>
        <w:ind w:left="709" w:hanging="709"/>
      </w:pPr>
      <w:bookmarkStart w:id="289" w:name="A23a1"/>
      <w:bookmarkEnd w:id="289"/>
      <w:r>
        <w:t>Kabeltrassen</w:t>
      </w:r>
      <w:r w:rsidR="004B686A">
        <w:t xml:space="preserve"> in Rechenzentren</w:t>
      </w:r>
      <w:r w:rsidR="004B686A">
        <w:t xml:space="preserve"> </w:t>
      </w:r>
      <w:r w:rsidR="004B686A">
        <w:t xml:space="preserve">MÜSSEN </w:t>
      </w:r>
      <w:r>
        <w:t>sorgfältig geplant und ausgeführt werden.</w:t>
      </w:r>
    </w:p>
    <w:p w14:paraId="345130D1" w14:textId="77777777" w:rsidR="004C7D8E" w:rsidRDefault="004C7D8E" w:rsidP="004C7D8E">
      <w:pPr>
        <w:pStyle w:val="Listenabsatz"/>
        <w:spacing w:after="0"/>
      </w:pPr>
    </w:p>
    <w:p w14:paraId="29CA7ED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870F1CB"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F8E3F7" w14:textId="03129E5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F64996D" w14:textId="77777777" w:rsidTr="0094669D">
        <w:trPr>
          <w:trHeight w:val="205"/>
        </w:trPr>
        <w:tc>
          <w:tcPr>
            <w:tcW w:w="8356" w:type="dxa"/>
            <w:shd w:val="clear" w:color="auto" w:fill="D6E3BC" w:themeFill="accent3" w:themeFillTint="66"/>
          </w:tcPr>
          <w:p w14:paraId="0A4E782A" w14:textId="0F66D394" w:rsidR="004C7D8E" w:rsidRPr="005B4E23" w:rsidRDefault="0082273C" w:rsidP="0094669D">
            <w:pPr>
              <w:suppressAutoHyphens/>
              <w:spacing w:before="120" w:after="120"/>
            </w:pPr>
            <w:r>
              <w:t xml:space="preserve">Umsetzung: JA / NEIN / TEILWEISE / ENTBEHRLICH </w:t>
            </w:r>
          </w:p>
        </w:tc>
      </w:tr>
      <w:tr w:rsidR="004C7D8E" w:rsidRPr="00CC02C2" w14:paraId="434296B2" w14:textId="77777777" w:rsidTr="0094669D">
        <w:tc>
          <w:tcPr>
            <w:tcW w:w="8356" w:type="dxa"/>
          </w:tcPr>
          <w:p w14:paraId="515EF750" w14:textId="77777777" w:rsidR="004C7D8E" w:rsidRPr="00CC02C2" w:rsidRDefault="004C7D8E" w:rsidP="0094669D">
            <w:pPr>
              <w:suppressAutoHyphens/>
              <w:spacing w:before="120" w:after="120"/>
              <w:rPr>
                <w:color w:val="000000" w:themeColor="text1"/>
              </w:rPr>
            </w:pPr>
            <w:bookmarkStart w:id="290" w:name="A23u1"/>
            <w:bookmarkEnd w:id="290"/>
            <w:r>
              <w:rPr>
                <w:color w:val="000000" w:themeColor="text1"/>
              </w:rPr>
              <w:t>aktueller Umsetzungsstand</w:t>
            </w:r>
          </w:p>
        </w:tc>
      </w:tr>
    </w:tbl>
    <w:p w14:paraId="6C9C1450"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0EF9A2B" w14:textId="77777777" w:rsidTr="0094669D">
        <w:tc>
          <w:tcPr>
            <w:tcW w:w="8340" w:type="dxa"/>
            <w:tcBorders>
              <w:bottom w:val="single" w:sz="4" w:space="0" w:color="auto"/>
            </w:tcBorders>
            <w:shd w:val="clear" w:color="auto" w:fill="C6D9F1" w:themeFill="text2" w:themeFillTint="33"/>
          </w:tcPr>
          <w:p w14:paraId="3AC41F3F"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5EFBCFC3" w14:textId="77777777" w:rsidTr="0094669D">
        <w:tc>
          <w:tcPr>
            <w:tcW w:w="8340" w:type="dxa"/>
            <w:shd w:val="clear" w:color="auto" w:fill="FFFFFF" w:themeFill="background1"/>
          </w:tcPr>
          <w:p w14:paraId="52FA14C6" w14:textId="77777777" w:rsidR="004C7D8E" w:rsidRDefault="004C7D8E" w:rsidP="0094669D">
            <w:pPr>
              <w:spacing w:before="60" w:after="60"/>
              <w:rPr>
                <w:color w:val="000000" w:themeColor="text1"/>
              </w:rPr>
            </w:pPr>
            <w:r>
              <w:rPr>
                <w:color w:val="000000" w:themeColor="text1"/>
              </w:rPr>
              <w:t>Begründung der Fachseite:</w:t>
            </w:r>
          </w:p>
        </w:tc>
      </w:tr>
    </w:tbl>
    <w:p w14:paraId="7D5E51E4" w14:textId="77777777" w:rsidR="004C7D8E" w:rsidRPr="005368F2" w:rsidRDefault="004C7D8E" w:rsidP="004C7D8E">
      <w:pPr>
        <w:suppressAutoHyphens/>
        <w:spacing w:after="240"/>
        <w:ind w:left="720"/>
      </w:pPr>
    </w:p>
    <w:p w14:paraId="591BBD74" w14:textId="4A022E88" w:rsidR="004B686A" w:rsidRDefault="004B686A" w:rsidP="005368F2">
      <w:pPr>
        <w:pStyle w:val="Listenabsatz"/>
        <w:numPr>
          <w:ilvl w:val="0"/>
          <w:numId w:val="11"/>
        </w:numPr>
        <w:spacing w:after="0"/>
        <w:ind w:left="709" w:hanging="709"/>
      </w:pPr>
      <w:bookmarkStart w:id="291" w:name="A23a2"/>
      <w:bookmarkEnd w:id="291"/>
      <w:r>
        <w:t xml:space="preserve">Trassen MÜSSEN hinsichtlich Anordnung und Dimensionierung so ausgelegt sein, dass eine Trennung der Spannungsebenen sowie eine sinnvolle Verteilung von </w:t>
      </w:r>
      <w:r w:rsidR="005368F2">
        <w:br/>
      </w:r>
      <w:r>
        <w:t xml:space="preserve">Kabeln auf den Trassen möglich ist und dass auch für zukünftige Bedarfsmehrung ausreichend Platz zur Verfügung steht. </w:t>
      </w:r>
    </w:p>
    <w:p w14:paraId="73105CF5" w14:textId="77777777" w:rsidR="005368F2" w:rsidRDefault="005368F2" w:rsidP="005368F2">
      <w:pPr>
        <w:pStyle w:val="Listenabsatz"/>
        <w:spacing w:after="0"/>
      </w:pPr>
    </w:p>
    <w:p w14:paraId="1F7878EC"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BC3BECA"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7B290B" w14:textId="5A55343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293B3CC" w14:textId="77777777" w:rsidTr="0094669D">
        <w:trPr>
          <w:trHeight w:val="205"/>
        </w:trPr>
        <w:tc>
          <w:tcPr>
            <w:tcW w:w="8356" w:type="dxa"/>
            <w:shd w:val="clear" w:color="auto" w:fill="D6E3BC" w:themeFill="accent3" w:themeFillTint="66"/>
          </w:tcPr>
          <w:p w14:paraId="42E266EF" w14:textId="10C799ED" w:rsidR="004C7D8E" w:rsidRPr="005B4E23" w:rsidRDefault="0082273C" w:rsidP="0094669D">
            <w:pPr>
              <w:suppressAutoHyphens/>
              <w:spacing w:before="120" w:after="120"/>
            </w:pPr>
            <w:r>
              <w:t xml:space="preserve">Umsetzung: JA / NEIN / TEILWEISE / ENTBEHRLICH </w:t>
            </w:r>
          </w:p>
        </w:tc>
      </w:tr>
      <w:tr w:rsidR="004C7D8E" w:rsidRPr="00CC02C2" w14:paraId="041B2977" w14:textId="77777777" w:rsidTr="0094669D">
        <w:tc>
          <w:tcPr>
            <w:tcW w:w="8356" w:type="dxa"/>
          </w:tcPr>
          <w:p w14:paraId="77654BD5" w14:textId="77777777" w:rsidR="004C7D8E" w:rsidRPr="00CC02C2" w:rsidRDefault="004C7D8E" w:rsidP="0094669D">
            <w:pPr>
              <w:suppressAutoHyphens/>
              <w:spacing w:before="120" w:after="120"/>
              <w:rPr>
                <w:color w:val="000000" w:themeColor="text1"/>
              </w:rPr>
            </w:pPr>
            <w:bookmarkStart w:id="292" w:name="A23u2"/>
            <w:bookmarkEnd w:id="292"/>
            <w:r>
              <w:rPr>
                <w:color w:val="000000" w:themeColor="text1"/>
              </w:rPr>
              <w:t>aktueller Umsetzungsstand</w:t>
            </w:r>
          </w:p>
        </w:tc>
      </w:tr>
    </w:tbl>
    <w:p w14:paraId="211260D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4072BCB" w14:textId="77777777" w:rsidTr="0094669D">
        <w:tc>
          <w:tcPr>
            <w:tcW w:w="8340" w:type="dxa"/>
            <w:tcBorders>
              <w:bottom w:val="single" w:sz="4" w:space="0" w:color="auto"/>
            </w:tcBorders>
            <w:shd w:val="clear" w:color="auto" w:fill="C6D9F1" w:themeFill="text2" w:themeFillTint="33"/>
          </w:tcPr>
          <w:p w14:paraId="591920A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F92FF01" w14:textId="77777777" w:rsidTr="0094669D">
        <w:tc>
          <w:tcPr>
            <w:tcW w:w="8340" w:type="dxa"/>
            <w:shd w:val="clear" w:color="auto" w:fill="FFFFFF" w:themeFill="background1"/>
          </w:tcPr>
          <w:p w14:paraId="1227E543" w14:textId="77777777" w:rsidR="004C7D8E" w:rsidRDefault="004C7D8E" w:rsidP="0094669D">
            <w:pPr>
              <w:spacing w:before="60" w:after="60"/>
              <w:rPr>
                <w:color w:val="000000" w:themeColor="text1"/>
              </w:rPr>
            </w:pPr>
            <w:r>
              <w:rPr>
                <w:color w:val="000000" w:themeColor="text1"/>
              </w:rPr>
              <w:t>Begründung der Fachseite:</w:t>
            </w:r>
          </w:p>
        </w:tc>
      </w:tr>
    </w:tbl>
    <w:p w14:paraId="654D7DA9" w14:textId="77777777" w:rsidR="004C7D8E" w:rsidRPr="00CC02C2" w:rsidRDefault="004C7D8E" w:rsidP="004C7D8E">
      <w:pPr>
        <w:suppressAutoHyphens/>
        <w:spacing w:after="240"/>
        <w:ind w:left="720"/>
        <w:rPr>
          <w:color w:val="000000" w:themeColor="text1"/>
        </w:rPr>
      </w:pPr>
    </w:p>
    <w:p w14:paraId="27F05657" w14:textId="7F1F8A1A" w:rsidR="004B686A" w:rsidRDefault="004B686A" w:rsidP="005368F2">
      <w:pPr>
        <w:pStyle w:val="Listenabsatz"/>
        <w:numPr>
          <w:ilvl w:val="0"/>
          <w:numId w:val="11"/>
        </w:numPr>
        <w:spacing w:after="0"/>
        <w:ind w:left="709" w:hanging="709"/>
      </w:pPr>
      <w:bookmarkStart w:id="293" w:name="A23a3"/>
      <w:bookmarkEnd w:id="293"/>
      <w:r>
        <w:t xml:space="preserve">Zur optimalen Versorgung von IT-Hardware, die über zwei Netzteile verfügt, SOLLTE ab der Niederspannungshauptverteilung für die IT-Betriebsbereiche </w:t>
      </w:r>
      <w:r w:rsidR="005368F2">
        <w:br/>
      </w:r>
      <w:r>
        <w:t xml:space="preserve">eine zweizügige sogenannte A-BVersorgung aufgebaut werden. </w:t>
      </w:r>
    </w:p>
    <w:p w14:paraId="2945D97B" w14:textId="4A2D10CF" w:rsidR="004C7D8E" w:rsidRDefault="004C7D8E" w:rsidP="005368F2">
      <w:pPr>
        <w:pStyle w:val="Listenabsatz"/>
        <w:spacing w:after="0"/>
      </w:pPr>
    </w:p>
    <w:p w14:paraId="77B5160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91AFC48"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4D4C2C" w14:textId="3A576A9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38DE5DA" w14:textId="77777777" w:rsidTr="0094669D">
        <w:trPr>
          <w:trHeight w:val="205"/>
        </w:trPr>
        <w:tc>
          <w:tcPr>
            <w:tcW w:w="8356" w:type="dxa"/>
            <w:shd w:val="clear" w:color="auto" w:fill="D6E3BC" w:themeFill="accent3" w:themeFillTint="66"/>
          </w:tcPr>
          <w:p w14:paraId="7F6FEAC1" w14:textId="53B6727D" w:rsidR="004C7D8E" w:rsidRPr="005B4E23" w:rsidRDefault="0082273C" w:rsidP="0094669D">
            <w:pPr>
              <w:suppressAutoHyphens/>
              <w:spacing w:before="120" w:after="120"/>
            </w:pPr>
            <w:r>
              <w:t xml:space="preserve">Umsetzung: JA / NEIN / TEILWEISE / ENTBEHRLICH </w:t>
            </w:r>
          </w:p>
        </w:tc>
      </w:tr>
      <w:tr w:rsidR="004C7D8E" w:rsidRPr="00CC02C2" w14:paraId="1F967992" w14:textId="77777777" w:rsidTr="0094669D">
        <w:tc>
          <w:tcPr>
            <w:tcW w:w="8356" w:type="dxa"/>
          </w:tcPr>
          <w:p w14:paraId="75B799DC" w14:textId="77777777" w:rsidR="004C7D8E" w:rsidRPr="00CC02C2" w:rsidRDefault="004C7D8E" w:rsidP="0094669D">
            <w:pPr>
              <w:suppressAutoHyphens/>
              <w:spacing w:before="120" w:after="120"/>
              <w:rPr>
                <w:color w:val="000000" w:themeColor="text1"/>
              </w:rPr>
            </w:pPr>
            <w:bookmarkStart w:id="294" w:name="A23u3"/>
            <w:bookmarkEnd w:id="294"/>
            <w:r>
              <w:rPr>
                <w:color w:val="000000" w:themeColor="text1"/>
              </w:rPr>
              <w:t>aktueller Umsetzungsstand</w:t>
            </w:r>
          </w:p>
        </w:tc>
      </w:tr>
    </w:tbl>
    <w:p w14:paraId="6AC29833"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37E0C15" w14:textId="77777777" w:rsidTr="0094669D">
        <w:tc>
          <w:tcPr>
            <w:tcW w:w="8340" w:type="dxa"/>
            <w:tcBorders>
              <w:bottom w:val="single" w:sz="4" w:space="0" w:color="auto"/>
            </w:tcBorders>
            <w:shd w:val="clear" w:color="auto" w:fill="C6D9F1" w:themeFill="text2" w:themeFillTint="33"/>
          </w:tcPr>
          <w:p w14:paraId="4655C54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41F93C9" w14:textId="77777777" w:rsidTr="0094669D">
        <w:tc>
          <w:tcPr>
            <w:tcW w:w="8340" w:type="dxa"/>
            <w:shd w:val="clear" w:color="auto" w:fill="FFFFFF" w:themeFill="background1"/>
          </w:tcPr>
          <w:p w14:paraId="75A272EB" w14:textId="77777777" w:rsidR="004C7D8E" w:rsidRDefault="004C7D8E" w:rsidP="0094669D">
            <w:pPr>
              <w:spacing w:before="60" w:after="60"/>
              <w:rPr>
                <w:color w:val="000000" w:themeColor="text1"/>
              </w:rPr>
            </w:pPr>
            <w:r>
              <w:rPr>
                <w:color w:val="000000" w:themeColor="text1"/>
              </w:rPr>
              <w:t>Begründung der Fachseite:</w:t>
            </w:r>
          </w:p>
        </w:tc>
      </w:tr>
    </w:tbl>
    <w:p w14:paraId="7A756DF1" w14:textId="77777777" w:rsidR="004C7D8E" w:rsidRPr="00CC02C2" w:rsidRDefault="004C7D8E" w:rsidP="004C7D8E">
      <w:pPr>
        <w:suppressAutoHyphens/>
        <w:spacing w:after="240"/>
        <w:ind w:left="720"/>
        <w:rPr>
          <w:color w:val="000000" w:themeColor="text1"/>
        </w:rPr>
      </w:pPr>
    </w:p>
    <w:p w14:paraId="60D2699F" w14:textId="563E18D1" w:rsidR="005368F2" w:rsidRPr="005368F2" w:rsidRDefault="005368F2" w:rsidP="005368F2">
      <w:pPr>
        <w:pStyle w:val="Listenabsatz"/>
        <w:numPr>
          <w:ilvl w:val="0"/>
          <w:numId w:val="11"/>
        </w:numPr>
        <w:spacing w:after="0"/>
        <w:ind w:left="709" w:hanging="709"/>
      </w:pPr>
      <w:bookmarkStart w:id="295" w:name="A23a4"/>
      <w:bookmarkEnd w:id="295"/>
      <w:r w:rsidRPr="005368F2">
        <w:t>Einander Redundanz gebende Leitungen MÜSSEN über getrennte Trassen verlegt werden.</w:t>
      </w:r>
    </w:p>
    <w:p w14:paraId="0607B45C" w14:textId="032AEFD4" w:rsidR="004C7D8E" w:rsidRPr="0083049A" w:rsidRDefault="004C7D8E" w:rsidP="005368F2">
      <w:pPr>
        <w:pStyle w:val="Listenabsatz"/>
        <w:spacing w:after="0"/>
      </w:pPr>
    </w:p>
    <w:p w14:paraId="1A042AC8"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CE9F8E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FF4D67" w14:textId="286A1194"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1BC8F77" w14:textId="77777777" w:rsidTr="0094669D">
        <w:trPr>
          <w:trHeight w:val="205"/>
        </w:trPr>
        <w:tc>
          <w:tcPr>
            <w:tcW w:w="8356" w:type="dxa"/>
            <w:shd w:val="clear" w:color="auto" w:fill="D6E3BC" w:themeFill="accent3" w:themeFillTint="66"/>
          </w:tcPr>
          <w:p w14:paraId="2B492FD4" w14:textId="1F2B5687" w:rsidR="004C7D8E" w:rsidRPr="005B4E23" w:rsidRDefault="0082273C" w:rsidP="0094669D">
            <w:pPr>
              <w:suppressAutoHyphens/>
              <w:spacing w:before="120" w:after="120"/>
            </w:pPr>
            <w:r>
              <w:t xml:space="preserve">Umsetzung: JA / NEIN / TEILWEISE / ENTBEHRLICH </w:t>
            </w:r>
          </w:p>
        </w:tc>
      </w:tr>
      <w:tr w:rsidR="004C7D8E" w:rsidRPr="00CC02C2" w14:paraId="73700501" w14:textId="77777777" w:rsidTr="0094669D">
        <w:tc>
          <w:tcPr>
            <w:tcW w:w="8356" w:type="dxa"/>
          </w:tcPr>
          <w:p w14:paraId="29D88B98" w14:textId="77777777" w:rsidR="004C7D8E" w:rsidRPr="00CC02C2" w:rsidRDefault="004C7D8E" w:rsidP="0094669D">
            <w:pPr>
              <w:suppressAutoHyphens/>
              <w:spacing w:before="120" w:after="120"/>
              <w:rPr>
                <w:color w:val="000000" w:themeColor="text1"/>
              </w:rPr>
            </w:pPr>
            <w:bookmarkStart w:id="296" w:name="A23u4"/>
            <w:bookmarkEnd w:id="296"/>
            <w:r>
              <w:rPr>
                <w:color w:val="000000" w:themeColor="text1"/>
              </w:rPr>
              <w:t>aktueller Umsetzungsstand</w:t>
            </w:r>
          </w:p>
        </w:tc>
      </w:tr>
    </w:tbl>
    <w:p w14:paraId="2B7CFFCF"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A2C5A91" w14:textId="77777777" w:rsidTr="0094669D">
        <w:tc>
          <w:tcPr>
            <w:tcW w:w="8340" w:type="dxa"/>
            <w:tcBorders>
              <w:bottom w:val="single" w:sz="4" w:space="0" w:color="auto"/>
            </w:tcBorders>
            <w:shd w:val="clear" w:color="auto" w:fill="C6D9F1" w:themeFill="text2" w:themeFillTint="33"/>
          </w:tcPr>
          <w:p w14:paraId="756E793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7FE9DDF" w14:textId="77777777" w:rsidTr="0094669D">
        <w:tc>
          <w:tcPr>
            <w:tcW w:w="8340" w:type="dxa"/>
            <w:shd w:val="clear" w:color="auto" w:fill="FFFFFF" w:themeFill="background1"/>
          </w:tcPr>
          <w:p w14:paraId="029B39A2" w14:textId="77777777" w:rsidR="004C7D8E" w:rsidRDefault="004C7D8E" w:rsidP="0094669D">
            <w:pPr>
              <w:spacing w:before="60" w:after="60"/>
              <w:rPr>
                <w:color w:val="000000" w:themeColor="text1"/>
              </w:rPr>
            </w:pPr>
            <w:r>
              <w:rPr>
                <w:color w:val="000000" w:themeColor="text1"/>
              </w:rPr>
              <w:t>Begründung der Fachseite:</w:t>
            </w:r>
          </w:p>
        </w:tc>
      </w:tr>
    </w:tbl>
    <w:p w14:paraId="7A3F5F32" w14:textId="77777777" w:rsidR="005368F2" w:rsidRDefault="005368F2" w:rsidP="005368F2">
      <w:pPr>
        <w:pStyle w:val="berschrift2"/>
        <w:numPr>
          <w:ilvl w:val="0"/>
          <w:numId w:val="0"/>
        </w:numPr>
        <w:ind w:left="578"/>
      </w:pPr>
      <w:bookmarkStart w:id="297" w:name="A24"/>
      <w:bookmarkStart w:id="298" w:name="_Toc91938148"/>
      <w:bookmarkEnd w:id="297"/>
    </w:p>
    <w:p w14:paraId="59F47634" w14:textId="13B0A1E4" w:rsidR="004C7D8E" w:rsidRDefault="004C7D8E" w:rsidP="004C7D8E">
      <w:pPr>
        <w:pStyle w:val="berschrift2"/>
      </w:pPr>
      <w:bookmarkStart w:id="299" w:name="_Toc92289288"/>
      <w:r>
        <w:t xml:space="preserve">Einsatz von Videoüberwachungsanlagen </w:t>
      </w:r>
      <w:r w:rsidR="007A6FAC">
        <w:t>(H)</w:t>
      </w:r>
      <w:r w:rsidR="007A6FAC">
        <w:t xml:space="preserve"> </w:t>
      </w:r>
      <w:r>
        <w:t>[A24]</w:t>
      </w:r>
      <w:bookmarkEnd w:id="298"/>
      <w:bookmarkEnd w:id="299"/>
    </w:p>
    <w:p w14:paraId="12679205" w14:textId="77777777" w:rsidR="004C7D8E" w:rsidRPr="00CC02C2" w:rsidRDefault="004C7D8E" w:rsidP="004C7D8E">
      <w:pPr>
        <w:suppressAutoHyphens/>
        <w:spacing w:after="240"/>
        <w:ind w:left="720"/>
        <w:rPr>
          <w:color w:val="000000" w:themeColor="text1"/>
        </w:rPr>
      </w:pPr>
    </w:p>
    <w:p w14:paraId="2A597739" w14:textId="77777777" w:rsidR="004C7D8E" w:rsidRPr="0083049A" w:rsidRDefault="004C7D8E" w:rsidP="004C7D8E">
      <w:pPr>
        <w:pStyle w:val="Listenabsatz"/>
        <w:numPr>
          <w:ilvl w:val="0"/>
          <w:numId w:val="11"/>
        </w:numPr>
        <w:spacing w:after="0"/>
        <w:ind w:left="709" w:hanging="709"/>
      </w:pPr>
      <w:bookmarkStart w:id="300" w:name="A24a1"/>
      <w:bookmarkEnd w:id="300"/>
      <w:r>
        <w:t>Die Zutrittskontrolle und die Einbruchmeldung MUSS durch Videoüberwachungsanlagen ergänzt werden.</w:t>
      </w:r>
    </w:p>
    <w:p w14:paraId="453FA265" w14:textId="77777777" w:rsidR="004C7D8E" w:rsidRDefault="004C7D8E" w:rsidP="004C7D8E">
      <w:pPr>
        <w:pStyle w:val="Listenabsatz"/>
        <w:spacing w:after="0"/>
      </w:pPr>
    </w:p>
    <w:p w14:paraId="3545CA9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517AE5A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C8A109" w14:textId="62C1AFB8"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EC36822" w14:textId="77777777" w:rsidTr="0094669D">
        <w:trPr>
          <w:trHeight w:val="205"/>
        </w:trPr>
        <w:tc>
          <w:tcPr>
            <w:tcW w:w="8356" w:type="dxa"/>
            <w:shd w:val="clear" w:color="auto" w:fill="D6E3BC" w:themeFill="accent3" w:themeFillTint="66"/>
          </w:tcPr>
          <w:p w14:paraId="15D6DC05" w14:textId="7F848738" w:rsidR="004C7D8E" w:rsidRPr="005B4E23" w:rsidRDefault="0082273C" w:rsidP="0094669D">
            <w:pPr>
              <w:suppressAutoHyphens/>
              <w:spacing w:before="120" w:after="120"/>
            </w:pPr>
            <w:r>
              <w:t xml:space="preserve">Umsetzung: JA / NEIN / TEILWEISE / ENTBEHRLICH </w:t>
            </w:r>
          </w:p>
        </w:tc>
      </w:tr>
      <w:tr w:rsidR="004C7D8E" w:rsidRPr="00CC02C2" w14:paraId="6EFE8CDB" w14:textId="77777777" w:rsidTr="0094669D">
        <w:tc>
          <w:tcPr>
            <w:tcW w:w="8356" w:type="dxa"/>
          </w:tcPr>
          <w:p w14:paraId="597EC2A8" w14:textId="77777777" w:rsidR="004C7D8E" w:rsidRPr="00CC02C2" w:rsidRDefault="004C7D8E" w:rsidP="0094669D">
            <w:pPr>
              <w:suppressAutoHyphens/>
              <w:spacing w:before="120" w:after="120"/>
              <w:rPr>
                <w:color w:val="000000" w:themeColor="text1"/>
              </w:rPr>
            </w:pPr>
            <w:bookmarkStart w:id="301" w:name="A24u1"/>
            <w:bookmarkEnd w:id="301"/>
            <w:r>
              <w:rPr>
                <w:color w:val="000000" w:themeColor="text1"/>
              </w:rPr>
              <w:t>aktueller Umsetzungsstand</w:t>
            </w:r>
          </w:p>
        </w:tc>
      </w:tr>
    </w:tbl>
    <w:p w14:paraId="366EA7FE"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1158D825" w14:textId="77777777" w:rsidTr="0094669D">
        <w:tc>
          <w:tcPr>
            <w:tcW w:w="8340" w:type="dxa"/>
            <w:tcBorders>
              <w:bottom w:val="single" w:sz="4" w:space="0" w:color="auto"/>
            </w:tcBorders>
            <w:shd w:val="clear" w:color="auto" w:fill="C6D9F1" w:themeFill="text2" w:themeFillTint="33"/>
          </w:tcPr>
          <w:p w14:paraId="4E2F8D9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2B178E5" w14:textId="77777777" w:rsidTr="0094669D">
        <w:tc>
          <w:tcPr>
            <w:tcW w:w="8340" w:type="dxa"/>
            <w:shd w:val="clear" w:color="auto" w:fill="FFFFFF" w:themeFill="background1"/>
          </w:tcPr>
          <w:p w14:paraId="1868AC94" w14:textId="77777777" w:rsidR="004C7D8E" w:rsidRDefault="004C7D8E" w:rsidP="0094669D">
            <w:pPr>
              <w:spacing w:before="60" w:after="60"/>
              <w:rPr>
                <w:color w:val="000000" w:themeColor="text1"/>
              </w:rPr>
            </w:pPr>
            <w:r>
              <w:rPr>
                <w:color w:val="000000" w:themeColor="text1"/>
              </w:rPr>
              <w:t>Begründung der Fachseite:</w:t>
            </w:r>
          </w:p>
        </w:tc>
      </w:tr>
    </w:tbl>
    <w:p w14:paraId="6D779579" w14:textId="77777777" w:rsidR="004C7D8E" w:rsidRPr="00CC02C2" w:rsidRDefault="004C7D8E" w:rsidP="004C7D8E">
      <w:pPr>
        <w:suppressAutoHyphens/>
        <w:spacing w:after="240"/>
        <w:ind w:left="720"/>
        <w:rPr>
          <w:color w:val="000000" w:themeColor="text1"/>
        </w:rPr>
      </w:pPr>
    </w:p>
    <w:p w14:paraId="1FAE2A36" w14:textId="1885C941" w:rsidR="004C7D8E" w:rsidRDefault="00D26C51" w:rsidP="004C7D8E">
      <w:pPr>
        <w:pStyle w:val="Listenabsatz"/>
        <w:numPr>
          <w:ilvl w:val="0"/>
          <w:numId w:val="11"/>
        </w:numPr>
        <w:spacing w:after="0"/>
        <w:ind w:left="709" w:hanging="709"/>
      </w:pPr>
      <w:bookmarkStart w:id="302" w:name="A24a2"/>
      <w:bookmarkEnd w:id="302"/>
      <w:r w:rsidRPr="00D26C51">
        <w:t xml:space="preserve">Eine Videoüberwachung </w:t>
      </w:r>
      <w:r>
        <w:t>MUSS</w:t>
      </w:r>
      <w:r w:rsidRPr="00D26C51">
        <w:t xml:space="preserve"> in das gesamte Sicherheitskonzept eingebettet werden</w:t>
      </w:r>
      <w:r w:rsidR="004C7D8E">
        <w:t>.</w:t>
      </w:r>
    </w:p>
    <w:p w14:paraId="5F8683B9" w14:textId="77777777" w:rsidR="00422F85" w:rsidRPr="0083049A" w:rsidRDefault="00422F85" w:rsidP="00422F85">
      <w:pPr>
        <w:pStyle w:val="Listenabsatz"/>
        <w:spacing w:after="0"/>
      </w:pPr>
    </w:p>
    <w:p w14:paraId="77962FB5" w14:textId="77777777" w:rsidR="004C7D8E" w:rsidRDefault="004C7D8E" w:rsidP="004C7D8E">
      <w:pPr>
        <w:pStyle w:val="Listenabsatz"/>
        <w:spacing w:after="0"/>
      </w:pPr>
    </w:p>
    <w:p w14:paraId="57B127A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424AA63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D6FABF" w14:textId="1695FB09"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BC072FF" w14:textId="77777777" w:rsidTr="0094669D">
        <w:trPr>
          <w:trHeight w:val="205"/>
        </w:trPr>
        <w:tc>
          <w:tcPr>
            <w:tcW w:w="8356" w:type="dxa"/>
            <w:shd w:val="clear" w:color="auto" w:fill="D6E3BC" w:themeFill="accent3" w:themeFillTint="66"/>
          </w:tcPr>
          <w:p w14:paraId="065E53C5" w14:textId="4F63D500" w:rsidR="004C7D8E" w:rsidRPr="005B4E23" w:rsidRDefault="0082273C" w:rsidP="0094669D">
            <w:pPr>
              <w:suppressAutoHyphens/>
              <w:spacing w:before="120" w:after="120"/>
            </w:pPr>
            <w:r>
              <w:t xml:space="preserve">Umsetzung: JA / NEIN / TEILWEISE / ENTBEHRLICH </w:t>
            </w:r>
          </w:p>
        </w:tc>
      </w:tr>
      <w:tr w:rsidR="004C7D8E" w:rsidRPr="00CC02C2" w14:paraId="5193BAEC" w14:textId="77777777" w:rsidTr="0094669D">
        <w:tc>
          <w:tcPr>
            <w:tcW w:w="8356" w:type="dxa"/>
          </w:tcPr>
          <w:p w14:paraId="510896F3" w14:textId="77777777" w:rsidR="004C7D8E" w:rsidRPr="00CC02C2" w:rsidRDefault="004C7D8E" w:rsidP="0094669D">
            <w:pPr>
              <w:suppressAutoHyphens/>
              <w:spacing w:before="120" w:after="120"/>
              <w:rPr>
                <w:color w:val="000000" w:themeColor="text1"/>
              </w:rPr>
            </w:pPr>
            <w:bookmarkStart w:id="303" w:name="A24u2"/>
            <w:bookmarkEnd w:id="303"/>
            <w:r>
              <w:rPr>
                <w:color w:val="000000" w:themeColor="text1"/>
              </w:rPr>
              <w:t>aktueller Umsetzungsstand</w:t>
            </w:r>
          </w:p>
        </w:tc>
      </w:tr>
    </w:tbl>
    <w:p w14:paraId="2B76D6FD"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07D362B9" w14:textId="77777777" w:rsidTr="0094669D">
        <w:tc>
          <w:tcPr>
            <w:tcW w:w="8340" w:type="dxa"/>
            <w:tcBorders>
              <w:bottom w:val="single" w:sz="4" w:space="0" w:color="auto"/>
            </w:tcBorders>
            <w:shd w:val="clear" w:color="auto" w:fill="C6D9F1" w:themeFill="text2" w:themeFillTint="33"/>
          </w:tcPr>
          <w:p w14:paraId="092266EE"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DBF9BC2" w14:textId="77777777" w:rsidTr="0094669D">
        <w:tc>
          <w:tcPr>
            <w:tcW w:w="8340" w:type="dxa"/>
            <w:shd w:val="clear" w:color="auto" w:fill="FFFFFF" w:themeFill="background1"/>
          </w:tcPr>
          <w:p w14:paraId="537F17C4" w14:textId="77777777" w:rsidR="004C7D8E" w:rsidRDefault="004C7D8E" w:rsidP="0094669D">
            <w:pPr>
              <w:spacing w:before="60" w:after="60"/>
              <w:rPr>
                <w:color w:val="000000" w:themeColor="text1"/>
              </w:rPr>
            </w:pPr>
            <w:r>
              <w:rPr>
                <w:color w:val="000000" w:themeColor="text1"/>
              </w:rPr>
              <w:t>Begründung der Fachseite:</w:t>
            </w:r>
          </w:p>
        </w:tc>
      </w:tr>
    </w:tbl>
    <w:p w14:paraId="32889628" w14:textId="77777777" w:rsidR="00D26C51" w:rsidRDefault="00D26C51" w:rsidP="00D26C51">
      <w:pPr>
        <w:pStyle w:val="Listenabsatz"/>
        <w:spacing w:after="0"/>
      </w:pPr>
      <w:bookmarkStart w:id="304" w:name="A24a4"/>
      <w:bookmarkEnd w:id="304"/>
    </w:p>
    <w:p w14:paraId="08D29DC3" w14:textId="77777777" w:rsidR="00D26C51" w:rsidRDefault="00D26C51" w:rsidP="00D26C51">
      <w:pPr>
        <w:pStyle w:val="Listenabsatz"/>
        <w:spacing w:after="0"/>
      </w:pPr>
    </w:p>
    <w:p w14:paraId="7F1F5A34" w14:textId="42F20B2F" w:rsidR="004C7D8E" w:rsidRDefault="00D26C51" w:rsidP="00680D3E">
      <w:pPr>
        <w:pStyle w:val="Listenabsatz"/>
        <w:numPr>
          <w:ilvl w:val="0"/>
          <w:numId w:val="11"/>
        </w:numPr>
        <w:spacing w:after="0"/>
        <w:ind w:left="709" w:hanging="709"/>
      </w:pPr>
      <w:r>
        <w:t>Bei der Planung, Konzeption und eventuellen Auswertung von Videoaufzeichnungen MUSS der Datenschutzbeauftragte immer mit einbezogen werden</w:t>
      </w:r>
      <w:r>
        <w:t>.</w:t>
      </w:r>
    </w:p>
    <w:p w14:paraId="5AA3E64F" w14:textId="77777777" w:rsidR="00D26C51" w:rsidRDefault="00D26C51" w:rsidP="00D26C51">
      <w:pPr>
        <w:pStyle w:val="Listenabsatz"/>
        <w:spacing w:after="0"/>
      </w:pPr>
    </w:p>
    <w:p w14:paraId="70D47C7E"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2B8D481"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BD0D8A" w14:textId="42B20250"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67AF166E" w14:textId="77777777" w:rsidTr="0094669D">
        <w:trPr>
          <w:trHeight w:val="205"/>
        </w:trPr>
        <w:tc>
          <w:tcPr>
            <w:tcW w:w="8356" w:type="dxa"/>
            <w:shd w:val="clear" w:color="auto" w:fill="D6E3BC" w:themeFill="accent3" w:themeFillTint="66"/>
          </w:tcPr>
          <w:p w14:paraId="1ABD3536" w14:textId="4DC4E3DA" w:rsidR="004C7D8E" w:rsidRPr="005B4E23" w:rsidRDefault="0082273C" w:rsidP="0094669D">
            <w:pPr>
              <w:suppressAutoHyphens/>
              <w:spacing w:before="120" w:after="120"/>
            </w:pPr>
            <w:r>
              <w:t xml:space="preserve">Umsetzung: JA / NEIN / TEILWEISE / ENTBEHRLICH </w:t>
            </w:r>
          </w:p>
        </w:tc>
      </w:tr>
      <w:tr w:rsidR="004C7D8E" w:rsidRPr="00CC02C2" w14:paraId="6A0FD8A0" w14:textId="77777777" w:rsidTr="0094669D">
        <w:tc>
          <w:tcPr>
            <w:tcW w:w="8356" w:type="dxa"/>
          </w:tcPr>
          <w:p w14:paraId="42FC748B" w14:textId="77777777" w:rsidR="004C7D8E" w:rsidRPr="00CC02C2" w:rsidRDefault="004C7D8E" w:rsidP="0094669D">
            <w:pPr>
              <w:suppressAutoHyphens/>
              <w:spacing w:before="120" w:after="120"/>
              <w:rPr>
                <w:color w:val="000000" w:themeColor="text1"/>
              </w:rPr>
            </w:pPr>
            <w:bookmarkStart w:id="305" w:name="A24u4"/>
            <w:bookmarkEnd w:id="305"/>
            <w:r>
              <w:rPr>
                <w:color w:val="000000" w:themeColor="text1"/>
              </w:rPr>
              <w:t>aktueller Umsetzungsstand</w:t>
            </w:r>
          </w:p>
        </w:tc>
      </w:tr>
    </w:tbl>
    <w:p w14:paraId="7CF6740C"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EBBD863" w14:textId="77777777" w:rsidTr="0094669D">
        <w:tc>
          <w:tcPr>
            <w:tcW w:w="8340" w:type="dxa"/>
            <w:tcBorders>
              <w:bottom w:val="single" w:sz="4" w:space="0" w:color="auto"/>
            </w:tcBorders>
            <w:shd w:val="clear" w:color="auto" w:fill="C6D9F1" w:themeFill="text2" w:themeFillTint="33"/>
          </w:tcPr>
          <w:p w14:paraId="15CEEF37"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8C134A8" w14:textId="77777777" w:rsidTr="0094669D">
        <w:tc>
          <w:tcPr>
            <w:tcW w:w="8340" w:type="dxa"/>
            <w:shd w:val="clear" w:color="auto" w:fill="FFFFFF" w:themeFill="background1"/>
          </w:tcPr>
          <w:p w14:paraId="47692BC6" w14:textId="77777777" w:rsidR="004C7D8E" w:rsidRDefault="004C7D8E" w:rsidP="0094669D">
            <w:pPr>
              <w:spacing w:before="60" w:after="60"/>
              <w:rPr>
                <w:color w:val="000000" w:themeColor="text1"/>
              </w:rPr>
            </w:pPr>
            <w:r>
              <w:rPr>
                <w:color w:val="000000" w:themeColor="text1"/>
              </w:rPr>
              <w:t>Begründung der Fachseite:</w:t>
            </w:r>
          </w:p>
        </w:tc>
      </w:tr>
    </w:tbl>
    <w:p w14:paraId="170DCFD3" w14:textId="77777777" w:rsidR="004C7D8E" w:rsidRPr="00CC02C2" w:rsidRDefault="004C7D8E" w:rsidP="004C7D8E">
      <w:pPr>
        <w:suppressAutoHyphens/>
        <w:spacing w:after="240"/>
        <w:ind w:left="720"/>
        <w:rPr>
          <w:color w:val="000000" w:themeColor="text1"/>
        </w:rPr>
      </w:pPr>
    </w:p>
    <w:p w14:paraId="07EA8D60" w14:textId="48DFB37B" w:rsidR="004C7D8E" w:rsidRPr="0083049A" w:rsidRDefault="004C7D8E" w:rsidP="004C7D8E">
      <w:pPr>
        <w:pStyle w:val="Listenabsatz"/>
        <w:numPr>
          <w:ilvl w:val="0"/>
          <w:numId w:val="11"/>
        </w:numPr>
        <w:spacing w:after="0"/>
        <w:ind w:left="709" w:hanging="709"/>
      </w:pPr>
      <w:bookmarkStart w:id="306" w:name="A24a5"/>
      <w:bookmarkEnd w:id="306"/>
      <w:r>
        <w:t xml:space="preserve">Die für eine Videoüberwachung benötigten zentralen Technikkomponenten </w:t>
      </w:r>
      <w:r w:rsidR="00D26C51">
        <w:br/>
      </w:r>
      <w:r>
        <w:t>M</w:t>
      </w:r>
      <w:r w:rsidR="00D26C51">
        <w:t>Ü</w:t>
      </w:r>
      <w:r>
        <w:t>SS</w:t>
      </w:r>
      <w:r w:rsidR="00D26C51">
        <w:t>EN</w:t>
      </w:r>
      <w:r>
        <w:t xml:space="preserve"> in einer geeigneten Umgebung aufgestellt und geschützt werden.</w:t>
      </w:r>
    </w:p>
    <w:p w14:paraId="4C3E466F" w14:textId="77777777" w:rsidR="004C7D8E" w:rsidRDefault="004C7D8E" w:rsidP="004C7D8E">
      <w:pPr>
        <w:pStyle w:val="Listenabsatz"/>
        <w:spacing w:after="0"/>
      </w:pPr>
    </w:p>
    <w:p w14:paraId="0C20F0C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66C1138C"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17D03B" w14:textId="6BD4ACF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6F46975" w14:textId="77777777" w:rsidTr="0094669D">
        <w:trPr>
          <w:trHeight w:val="205"/>
        </w:trPr>
        <w:tc>
          <w:tcPr>
            <w:tcW w:w="8356" w:type="dxa"/>
            <w:shd w:val="clear" w:color="auto" w:fill="D6E3BC" w:themeFill="accent3" w:themeFillTint="66"/>
          </w:tcPr>
          <w:p w14:paraId="649C3043" w14:textId="052C4F51" w:rsidR="004C7D8E" w:rsidRPr="005B4E23" w:rsidRDefault="0082273C" w:rsidP="0094669D">
            <w:pPr>
              <w:suppressAutoHyphens/>
              <w:spacing w:before="120" w:after="120"/>
            </w:pPr>
            <w:r>
              <w:t xml:space="preserve">Umsetzung: JA / NEIN / TEILWEISE / ENTBEHRLICH </w:t>
            </w:r>
          </w:p>
        </w:tc>
      </w:tr>
      <w:tr w:rsidR="004C7D8E" w:rsidRPr="00CC02C2" w14:paraId="084013F1" w14:textId="77777777" w:rsidTr="0094669D">
        <w:tc>
          <w:tcPr>
            <w:tcW w:w="8356" w:type="dxa"/>
          </w:tcPr>
          <w:p w14:paraId="797E95A7" w14:textId="77777777" w:rsidR="004C7D8E" w:rsidRPr="00CC02C2" w:rsidRDefault="004C7D8E" w:rsidP="0094669D">
            <w:pPr>
              <w:suppressAutoHyphens/>
              <w:spacing w:before="120" w:after="120"/>
              <w:rPr>
                <w:color w:val="000000" w:themeColor="text1"/>
              </w:rPr>
            </w:pPr>
            <w:bookmarkStart w:id="307" w:name="A24u5"/>
            <w:bookmarkEnd w:id="307"/>
            <w:r>
              <w:rPr>
                <w:color w:val="000000" w:themeColor="text1"/>
              </w:rPr>
              <w:t>aktueller Umsetzungsstand</w:t>
            </w:r>
          </w:p>
        </w:tc>
      </w:tr>
    </w:tbl>
    <w:p w14:paraId="1D49CA2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705C4EE8" w14:textId="77777777" w:rsidTr="0094669D">
        <w:tc>
          <w:tcPr>
            <w:tcW w:w="8340" w:type="dxa"/>
            <w:tcBorders>
              <w:bottom w:val="single" w:sz="4" w:space="0" w:color="auto"/>
            </w:tcBorders>
            <w:shd w:val="clear" w:color="auto" w:fill="C6D9F1" w:themeFill="text2" w:themeFillTint="33"/>
          </w:tcPr>
          <w:p w14:paraId="32DD56E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22F9F4DD" w14:textId="77777777" w:rsidTr="0094669D">
        <w:tc>
          <w:tcPr>
            <w:tcW w:w="8340" w:type="dxa"/>
            <w:shd w:val="clear" w:color="auto" w:fill="FFFFFF" w:themeFill="background1"/>
          </w:tcPr>
          <w:p w14:paraId="204C1CCF" w14:textId="77777777" w:rsidR="004C7D8E" w:rsidRDefault="004C7D8E" w:rsidP="0094669D">
            <w:pPr>
              <w:spacing w:before="60" w:after="60"/>
              <w:rPr>
                <w:color w:val="000000" w:themeColor="text1"/>
              </w:rPr>
            </w:pPr>
            <w:r>
              <w:rPr>
                <w:color w:val="000000" w:themeColor="text1"/>
              </w:rPr>
              <w:t>Begründung der Fachseite:</w:t>
            </w:r>
          </w:p>
        </w:tc>
      </w:tr>
    </w:tbl>
    <w:p w14:paraId="6A337695" w14:textId="77777777" w:rsidR="004C7D8E" w:rsidRPr="00CC02C2" w:rsidRDefault="004C7D8E" w:rsidP="004C7D8E">
      <w:pPr>
        <w:suppressAutoHyphens/>
        <w:spacing w:after="240"/>
        <w:ind w:left="720"/>
        <w:rPr>
          <w:color w:val="000000" w:themeColor="text1"/>
        </w:rPr>
      </w:pPr>
    </w:p>
    <w:p w14:paraId="53592A17" w14:textId="22A269BE" w:rsidR="004C7D8E" w:rsidRPr="0083049A" w:rsidRDefault="004C7D8E" w:rsidP="004C7D8E">
      <w:pPr>
        <w:pStyle w:val="Listenabsatz"/>
        <w:numPr>
          <w:ilvl w:val="0"/>
          <w:numId w:val="11"/>
        </w:numPr>
        <w:spacing w:after="0"/>
        <w:ind w:left="709" w:hanging="709"/>
      </w:pPr>
      <w:bookmarkStart w:id="308" w:name="A24a6"/>
      <w:bookmarkEnd w:id="308"/>
      <w:r>
        <w:t>Es MUSS regelmäßig überprüft werden, ob die Videoüberwachungsanlage korrekt funktioniert</w:t>
      </w:r>
      <w:r w:rsidR="008F4E39">
        <w:t xml:space="preserve"> </w:t>
      </w:r>
      <w:r w:rsidR="008F4E39">
        <w:t>und ob die mit dem Datenschutzbeauftragten abgestimmten Blickwinkel eingehalten werden.</w:t>
      </w:r>
    </w:p>
    <w:p w14:paraId="1EB086C7" w14:textId="77777777" w:rsidR="004C7D8E" w:rsidRDefault="004C7D8E" w:rsidP="004C7D8E">
      <w:pPr>
        <w:pStyle w:val="Listenabsatz"/>
        <w:spacing w:after="0"/>
      </w:pPr>
    </w:p>
    <w:p w14:paraId="752F52A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338228F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6A0EA8" w14:textId="6701A562"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24394557" w14:textId="77777777" w:rsidTr="0094669D">
        <w:trPr>
          <w:trHeight w:val="205"/>
        </w:trPr>
        <w:tc>
          <w:tcPr>
            <w:tcW w:w="8356" w:type="dxa"/>
            <w:shd w:val="clear" w:color="auto" w:fill="D6E3BC" w:themeFill="accent3" w:themeFillTint="66"/>
          </w:tcPr>
          <w:p w14:paraId="36C0F9BB" w14:textId="5813ABBD" w:rsidR="004C7D8E" w:rsidRPr="005B4E23" w:rsidRDefault="0082273C" w:rsidP="0094669D">
            <w:pPr>
              <w:suppressAutoHyphens/>
              <w:spacing w:before="120" w:after="120"/>
            </w:pPr>
            <w:r>
              <w:t xml:space="preserve">Umsetzung: JA / NEIN / TEILWEISE / ENTBEHRLICH </w:t>
            </w:r>
          </w:p>
        </w:tc>
      </w:tr>
      <w:tr w:rsidR="004C7D8E" w:rsidRPr="00CC02C2" w14:paraId="7B7F14DB" w14:textId="77777777" w:rsidTr="0094669D">
        <w:tc>
          <w:tcPr>
            <w:tcW w:w="8356" w:type="dxa"/>
          </w:tcPr>
          <w:p w14:paraId="4425DC3E" w14:textId="77777777" w:rsidR="004C7D8E" w:rsidRPr="00CC02C2" w:rsidRDefault="004C7D8E" w:rsidP="0094669D">
            <w:pPr>
              <w:suppressAutoHyphens/>
              <w:spacing w:before="120" w:after="120"/>
              <w:rPr>
                <w:color w:val="000000" w:themeColor="text1"/>
              </w:rPr>
            </w:pPr>
            <w:bookmarkStart w:id="309" w:name="A24u6"/>
            <w:bookmarkEnd w:id="309"/>
            <w:r>
              <w:rPr>
                <w:color w:val="000000" w:themeColor="text1"/>
              </w:rPr>
              <w:t>aktueller Umsetzungsstand</w:t>
            </w:r>
          </w:p>
        </w:tc>
      </w:tr>
    </w:tbl>
    <w:p w14:paraId="555009B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300C153" w14:textId="77777777" w:rsidTr="0094669D">
        <w:tc>
          <w:tcPr>
            <w:tcW w:w="8340" w:type="dxa"/>
            <w:tcBorders>
              <w:bottom w:val="single" w:sz="4" w:space="0" w:color="auto"/>
            </w:tcBorders>
            <w:shd w:val="clear" w:color="auto" w:fill="C6D9F1" w:themeFill="text2" w:themeFillTint="33"/>
          </w:tcPr>
          <w:p w14:paraId="7A90E07B"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3CCE75A3" w14:textId="77777777" w:rsidTr="0094669D">
        <w:tc>
          <w:tcPr>
            <w:tcW w:w="8340" w:type="dxa"/>
            <w:shd w:val="clear" w:color="auto" w:fill="FFFFFF" w:themeFill="background1"/>
          </w:tcPr>
          <w:p w14:paraId="6F0563B1" w14:textId="77777777" w:rsidR="004C7D8E" w:rsidRDefault="004C7D8E" w:rsidP="0094669D">
            <w:pPr>
              <w:spacing w:before="60" w:after="60"/>
              <w:rPr>
                <w:color w:val="000000" w:themeColor="text1"/>
              </w:rPr>
            </w:pPr>
            <w:r>
              <w:rPr>
                <w:color w:val="000000" w:themeColor="text1"/>
              </w:rPr>
              <w:t>Begründung der Fachseite:</w:t>
            </w:r>
          </w:p>
        </w:tc>
      </w:tr>
    </w:tbl>
    <w:p w14:paraId="5783BD43" w14:textId="77777777" w:rsidR="004C7D8E" w:rsidRPr="00E126C7" w:rsidRDefault="004C7D8E" w:rsidP="004C7D8E">
      <w:pPr>
        <w:pStyle w:val="Aufzhlungeinfach"/>
        <w:numPr>
          <w:ilvl w:val="0"/>
          <w:numId w:val="0"/>
        </w:numPr>
        <w:spacing w:before="480" w:after="0" w:line="240" w:lineRule="auto"/>
        <w:ind w:left="714" w:hanging="357"/>
      </w:pPr>
    </w:p>
    <w:p w14:paraId="7400A561" w14:textId="2CCD2AB1" w:rsidR="004C7D8E" w:rsidRDefault="004C7D8E" w:rsidP="004C7D8E">
      <w:pPr>
        <w:pStyle w:val="berschrift2"/>
      </w:pPr>
      <w:bookmarkStart w:id="310" w:name="A25"/>
      <w:bookmarkStart w:id="311" w:name="_Toc91938149"/>
      <w:bookmarkStart w:id="312" w:name="_Toc92289289"/>
      <w:bookmarkEnd w:id="310"/>
      <w:r>
        <w:t xml:space="preserve">Redundante Auslegung von unterbrechungsfreien </w:t>
      </w:r>
      <w:r w:rsidR="007A6FAC">
        <w:br/>
        <w:t xml:space="preserve"> </w:t>
      </w:r>
      <w:r>
        <w:t xml:space="preserve">Stromversorgungen </w:t>
      </w:r>
      <w:r w:rsidR="007A6FAC">
        <w:t>(H)</w:t>
      </w:r>
      <w:r w:rsidR="007A6FAC">
        <w:t xml:space="preserve"> </w:t>
      </w:r>
      <w:r>
        <w:t>[A25]</w:t>
      </w:r>
      <w:bookmarkEnd w:id="311"/>
      <w:bookmarkEnd w:id="312"/>
    </w:p>
    <w:p w14:paraId="57D5659C" w14:textId="77777777" w:rsidR="004C7D8E" w:rsidRPr="00CC02C2" w:rsidRDefault="004C7D8E" w:rsidP="004C7D8E">
      <w:pPr>
        <w:suppressAutoHyphens/>
        <w:spacing w:after="240"/>
        <w:ind w:left="720"/>
        <w:rPr>
          <w:color w:val="000000" w:themeColor="text1"/>
        </w:rPr>
      </w:pPr>
    </w:p>
    <w:p w14:paraId="36B1FEDD" w14:textId="074739D7" w:rsidR="004C7D8E" w:rsidRDefault="008F4E39" w:rsidP="00B207F8">
      <w:pPr>
        <w:pStyle w:val="Listenabsatz"/>
        <w:numPr>
          <w:ilvl w:val="0"/>
          <w:numId w:val="11"/>
        </w:numPr>
        <w:spacing w:after="0"/>
        <w:ind w:left="709" w:hanging="709"/>
      </w:pPr>
      <w:r>
        <w:t xml:space="preserve">USV-Systeme </w:t>
      </w:r>
      <w:r w:rsidR="00D06C27">
        <w:t>MÜSSEN</w:t>
      </w:r>
      <w:r>
        <w:t xml:space="preserve"> modular und so aufgebaut sein, dass der Ausfall durch </w:t>
      </w:r>
      <w:r>
        <w:br/>
      </w:r>
      <w:r>
        <w:t xml:space="preserve">ein redundantes Modul unterbrechungsfrei kompensiert wird. </w:t>
      </w:r>
    </w:p>
    <w:p w14:paraId="796C71E3" w14:textId="77777777" w:rsidR="008F4E39" w:rsidRDefault="008F4E39" w:rsidP="008F4E39">
      <w:pPr>
        <w:pStyle w:val="Listenabsatz"/>
        <w:spacing w:after="0"/>
      </w:pPr>
    </w:p>
    <w:p w14:paraId="658B3954"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9232B93"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4B7AFF" w14:textId="3FFCCB4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38CB0F35" w14:textId="77777777" w:rsidTr="0094669D">
        <w:trPr>
          <w:trHeight w:val="205"/>
        </w:trPr>
        <w:tc>
          <w:tcPr>
            <w:tcW w:w="8356" w:type="dxa"/>
            <w:shd w:val="clear" w:color="auto" w:fill="D6E3BC" w:themeFill="accent3" w:themeFillTint="66"/>
          </w:tcPr>
          <w:p w14:paraId="7BBA653F" w14:textId="588C50D1" w:rsidR="004C7D8E" w:rsidRPr="005B4E23" w:rsidRDefault="0082273C" w:rsidP="0094669D">
            <w:pPr>
              <w:suppressAutoHyphens/>
              <w:spacing w:before="120" w:after="120"/>
            </w:pPr>
            <w:r>
              <w:t xml:space="preserve">Umsetzung: JA / NEIN / TEILWEISE / ENTBEHRLICH </w:t>
            </w:r>
          </w:p>
        </w:tc>
      </w:tr>
      <w:tr w:rsidR="004C7D8E" w:rsidRPr="00CC02C2" w14:paraId="3A58EF5B" w14:textId="77777777" w:rsidTr="0094669D">
        <w:tc>
          <w:tcPr>
            <w:tcW w:w="8356" w:type="dxa"/>
          </w:tcPr>
          <w:p w14:paraId="61133EB1" w14:textId="77777777" w:rsidR="004C7D8E" w:rsidRPr="00CC02C2" w:rsidRDefault="004C7D8E" w:rsidP="0094669D">
            <w:pPr>
              <w:suppressAutoHyphens/>
              <w:spacing w:before="120" w:after="120"/>
              <w:rPr>
                <w:color w:val="000000" w:themeColor="text1"/>
              </w:rPr>
            </w:pPr>
            <w:bookmarkStart w:id="313" w:name="A25u1"/>
            <w:bookmarkEnd w:id="313"/>
            <w:r>
              <w:rPr>
                <w:color w:val="000000" w:themeColor="text1"/>
              </w:rPr>
              <w:t>aktueller Umsetzungsstand</w:t>
            </w:r>
          </w:p>
        </w:tc>
      </w:tr>
    </w:tbl>
    <w:p w14:paraId="00E354D9"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630C633E" w14:textId="77777777" w:rsidTr="0094669D">
        <w:tc>
          <w:tcPr>
            <w:tcW w:w="8340" w:type="dxa"/>
            <w:tcBorders>
              <w:bottom w:val="single" w:sz="4" w:space="0" w:color="auto"/>
            </w:tcBorders>
            <w:shd w:val="clear" w:color="auto" w:fill="C6D9F1" w:themeFill="text2" w:themeFillTint="33"/>
          </w:tcPr>
          <w:p w14:paraId="2C3AB3B1"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05FED5F1" w14:textId="77777777" w:rsidTr="0094669D">
        <w:tc>
          <w:tcPr>
            <w:tcW w:w="8340" w:type="dxa"/>
            <w:shd w:val="clear" w:color="auto" w:fill="FFFFFF" w:themeFill="background1"/>
          </w:tcPr>
          <w:p w14:paraId="6D4833F9" w14:textId="77777777" w:rsidR="004C7D8E" w:rsidRDefault="004C7D8E" w:rsidP="0094669D">
            <w:pPr>
              <w:spacing w:before="60" w:after="60"/>
              <w:rPr>
                <w:color w:val="000000" w:themeColor="text1"/>
              </w:rPr>
            </w:pPr>
            <w:r>
              <w:rPr>
                <w:color w:val="000000" w:themeColor="text1"/>
              </w:rPr>
              <w:t>Begründung der Fachseite:</w:t>
            </w:r>
          </w:p>
        </w:tc>
      </w:tr>
    </w:tbl>
    <w:p w14:paraId="1C62230B" w14:textId="77777777" w:rsidR="004C7D8E" w:rsidRPr="00CC02C2" w:rsidRDefault="004C7D8E" w:rsidP="004C7D8E">
      <w:pPr>
        <w:suppressAutoHyphens/>
        <w:spacing w:after="240"/>
        <w:ind w:left="720"/>
        <w:rPr>
          <w:color w:val="000000" w:themeColor="text1"/>
        </w:rPr>
      </w:pPr>
    </w:p>
    <w:p w14:paraId="7BE72214" w14:textId="72E52AA1" w:rsidR="004C7D8E" w:rsidRPr="0083049A" w:rsidRDefault="008F4E39" w:rsidP="004C7D8E">
      <w:pPr>
        <w:pStyle w:val="Listenabsatz"/>
        <w:numPr>
          <w:ilvl w:val="0"/>
          <w:numId w:val="11"/>
        </w:numPr>
        <w:spacing w:after="0"/>
        <w:ind w:left="709" w:hanging="709"/>
      </w:pPr>
      <w:bookmarkStart w:id="314" w:name="A25a2"/>
      <w:bookmarkEnd w:id="314"/>
      <w:r>
        <w:t xml:space="preserve">Sofern für die IT-Betriebsbereiche eine zweizügige sogenannte A-B-Versorgung aufgebaut ist, </w:t>
      </w:r>
      <w:r w:rsidR="00D06C27">
        <w:t>MUSS</w:t>
      </w:r>
      <w:r>
        <w:t xml:space="preserve"> jeder den beiden Strompfade mit einem eigenständigen </w:t>
      </w:r>
      <w:r>
        <w:br/>
      </w:r>
      <w:r>
        <w:t>USVSystem ausgestattet sein.</w:t>
      </w:r>
    </w:p>
    <w:p w14:paraId="6D13453C" w14:textId="77777777" w:rsidR="004C7D8E" w:rsidRDefault="004C7D8E" w:rsidP="004C7D8E">
      <w:pPr>
        <w:pStyle w:val="Listenabsatz"/>
        <w:spacing w:after="0"/>
      </w:pPr>
    </w:p>
    <w:p w14:paraId="17540543"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0D5A9590"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286DF5" w14:textId="44E075A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039C7FEF" w14:textId="77777777" w:rsidTr="0094669D">
        <w:trPr>
          <w:trHeight w:val="205"/>
        </w:trPr>
        <w:tc>
          <w:tcPr>
            <w:tcW w:w="8356" w:type="dxa"/>
            <w:shd w:val="clear" w:color="auto" w:fill="D6E3BC" w:themeFill="accent3" w:themeFillTint="66"/>
          </w:tcPr>
          <w:p w14:paraId="150F3622" w14:textId="56317B9B" w:rsidR="004C7D8E" w:rsidRPr="005B4E23" w:rsidRDefault="0082273C" w:rsidP="0094669D">
            <w:pPr>
              <w:suppressAutoHyphens/>
              <w:spacing w:before="120" w:after="120"/>
            </w:pPr>
            <w:r>
              <w:t xml:space="preserve">Umsetzung: JA / NEIN / TEILWEISE / ENTBEHRLICH </w:t>
            </w:r>
          </w:p>
        </w:tc>
      </w:tr>
      <w:tr w:rsidR="004C7D8E" w:rsidRPr="00CC02C2" w14:paraId="52152E12" w14:textId="77777777" w:rsidTr="0094669D">
        <w:tc>
          <w:tcPr>
            <w:tcW w:w="8356" w:type="dxa"/>
          </w:tcPr>
          <w:p w14:paraId="25E4B58A" w14:textId="77777777" w:rsidR="004C7D8E" w:rsidRPr="00CC02C2" w:rsidRDefault="004C7D8E" w:rsidP="0094669D">
            <w:pPr>
              <w:suppressAutoHyphens/>
              <w:spacing w:before="120" w:after="120"/>
              <w:rPr>
                <w:color w:val="000000" w:themeColor="text1"/>
              </w:rPr>
            </w:pPr>
            <w:bookmarkStart w:id="315" w:name="A25u2"/>
            <w:bookmarkEnd w:id="315"/>
            <w:r>
              <w:rPr>
                <w:color w:val="000000" w:themeColor="text1"/>
              </w:rPr>
              <w:t>aktueller Umsetzungsstand</w:t>
            </w:r>
          </w:p>
        </w:tc>
      </w:tr>
    </w:tbl>
    <w:p w14:paraId="1195588F" w14:textId="0498C270" w:rsidR="004C7D8E" w:rsidRDefault="004C7D8E" w:rsidP="004C7D8E">
      <w:pPr>
        <w:suppressAutoHyphens/>
        <w:spacing w:after="0" w:line="240" w:lineRule="auto"/>
        <w:ind w:left="720"/>
        <w:rPr>
          <w:color w:val="000000" w:themeColor="text1"/>
        </w:rPr>
      </w:pPr>
    </w:p>
    <w:p w14:paraId="7367FF9A" w14:textId="0CF0DB50" w:rsidR="00422F85" w:rsidRDefault="00422F85" w:rsidP="004C7D8E">
      <w:pPr>
        <w:suppressAutoHyphens/>
        <w:spacing w:after="0" w:line="240" w:lineRule="auto"/>
        <w:ind w:left="720"/>
        <w:rPr>
          <w:color w:val="000000" w:themeColor="text1"/>
        </w:rPr>
      </w:pPr>
    </w:p>
    <w:p w14:paraId="0F1A4F94" w14:textId="77777777" w:rsidR="00422F85" w:rsidRDefault="00422F85"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42D0B7AC" w14:textId="77777777" w:rsidTr="0094669D">
        <w:tc>
          <w:tcPr>
            <w:tcW w:w="8340" w:type="dxa"/>
            <w:tcBorders>
              <w:bottom w:val="single" w:sz="4" w:space="0" w:color="auto"/>
            </w:tcBorders>
            <w:shd w:val="clear" w:color="auto" w:fill="C6D9F1" w:themeFill="text2" w:themeFillTint="33"/>
          </w:tcPr>
          <w:p w14:paraId="29732EA2"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477D8C1D" w14:textId="77777777" w:rsidTr="0094669D">
        <w:tc>
          <w:tcPr>
            <w:tcW w:w="8340" w:type="dxa"/>
            <w:shd w:val="clear" w:color="auto" w:fill="FFFFFF" w:themeFill="background1"/>
          </w:tcPr>
          <w:p w14:paraId="5C230B83" w14:textId="77777777" w:rsidR="004C7D8E" w:rsidRDefault="004C7D8E" w:rsidP="0094669D">
            <w:pPr>
              <w:spacing w:before="60" w:after="60"/>
              <w:rPr>
                <w:color w:val="000000" w:themeColor="text1"/>
              </w:rPr>
            </w:pPr>
            <w:r>
              <w:rPr>
                <w:color w:val="000000" w:themeColor="text1"/>
              </w:rPr>
              <w:t>Begründung der Fachseite:</w:t>
            </w:r>
          </w:p>
        </w:tc>
      </w:tr>
    </w:tbl>
    <w:p w14:paraId="3675011D" w14:textId="77777777" w:rsidR="004C7D8E" w:rsidRPr="00E126C7" w:rsidRDefault="004C7D8E" w:rsidP="004C7D8E">
      <w:pPr>
        <w:pStyle w:val="Aufzhlungeinfach"/>
        <w:numPr>
          <w:ilvl w:val="0"/>
          <w:numId w:val="0"/>
        </w:numPr>
        <w:spacing w:before="480" w:after="0" w:line="240" w:lineRule="auto"/>
        <w:ind w:left="714" w:hanging="357"/>
      </w:pPr>
    </w:p>
    <w:p w14:paraId="41B88170" w14:textId="2E00B148" w:rsidR="004C7D8E" w:rsidRDefault="004C7D8E" w:rsidP="004C7D8E">
      <w:pPr>
        <w:pStyle w:val="berschrift2"/>
      </w:pPr>
      <w:bookmarkStart w:id="316" w:name="A26"/>
      <w:bookmarkStart w:id="317" w:name="_Toc91938150"/>
      <w:bookmarkStart w:id="318" w:name="_Toc92289290"/>
      <w:bookmarkEnd w:id="316"/>
      <w:r>
        <w:t xml:space="preserve">Redundante Auslegung von Netzersatzanlagen </w:t>
      </w:r>
      <w:r w:rsidR="007A6FAC">
        <w:t>(H)</w:t>
      </w:r>
      <w:r>
        <w:t xml:space="preserve"> [A26]</w:t>
      </w:r>
      <w:bookmarkEnd w:id="317"/>
      <w:bookmarkEnd w:id="318"/>
    </w:p>
    <w:p w14:paraId="5E4A7F9A" w14:textId="77777777" w:rsidR="004C7D8E" w:rsidRPr="00CC02C2" w:rsidRDefault="004C7D8E" w:rsidP="004C7D8E">
      <w:pPr>
        <w:suppressAutoHyphens/>
        <w:spacing w:after="240"/>
        <w:ind w:left="720"/>
        <w:rPr>
          <w:color w:val="000000" w:themeColor="text1"/>
        </w:rPr>
      </w:pPr>
    </w:p>
    <w:p w14:paraId="6B0E0F95" w14:textId="0813CCA4" w:rsidR="004C7D8E" w:rsidRPr="0083049A" w:rsidRDefault="008F4E39" w:rsidP="004C7D8E">
      <w:pPr>
        <w:pStyle w:val="Listenabsatz"/>
        <w:numPr>
          <w:ilvl w:val="0"/>
          <w:numId w:val="11"/>
        </w:numPr>
        <w:spacing w:after="0"/>
        <w:ind w:left="709" w:hanging="709"/>
      </w:pPr>
      <w:bookmarkStart w:id="319" w:name="A26a1"/>
      <w:bookmarkEnd w:id="319"/>
      <w:r>
        <w:t xml:space="preserve">Netzersatzanlagen </w:t>
      </w:r>
      <w:r>
        <w:t>MÜSSEN</w:t>
      </w:r>
      <w:r>
        <w:t xml:space="preserve"> redundant ausgelegt werden.</w:t>
      </w:r>
    </w:p>
    <w:p w14:paraId="1578C2C3" w14:textId="77777777" w:rsidR="004C7D8E" w:rsidRDefault="004C7D8E" w:rsidP="004C7D8E">
      <w:pPr>
        <w:pStyle w:val="Listenabsatz"/>
        <w:spacing w:after="0"/>
      </w:pPr>
    </w:p>
    <w:p w14:paraId="54D48197"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77C5405"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B03FAB" w14:textId="2AA60215"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4E3B8816" w14:textId="77777777" w:rsidTr="0094669D">
        <w:trPr>
          <w:trHeight w:val="205"/>
        </w:trPr>
        <w:tc>
          <w:tcPr>
            <w:tcW w:w="8356" w:type="dxa"/>
            <w:shd w:val="clear" w:color="auto" w:fill="D6E3BC" w:themeFill="accent3" w:themeFillTint="66"/>
          </w:tcPr>
          <w:p w14:paraId="3F878D10" w14:textId="4E5ADD1E" w:rsidR="004C7D8E" w:rsidRPr="005B4E23" w:rsidRDefault="0082273C" w:rsidP="0094669D">
            <w:pPr>
              <w:suppressAutoHyphens/>
              <w:spacing w:before="120" w:after="120"/>
            </w:pPr>
            <w:r>
              <w:t xml:space="preserve">Umsetzung: JA / NEIN / TEILWEISE / ENTBEHRLICH </w:t>
            </w:r>
          </w:p>
        </w:tc>
      </w:tr>
      <w:tr w:rsidR="004C7D8E" w:rsidRPr="00CC02C2" w14:paraId="2EDBC879" w14:textId="77777777" w:rsidTr="0094669D">
        <w:tc>
          <w:tcPr>
            <w:tcW w:w="8356" w:type="dxa"/>
          </w:tcPr>
          <w:p w14:paraId="5CE095B2" w14:textId="77777777" w:rsidR="004C7D8E" w:rsidRPr="00CC02C2" w:rsidRDefault="004C7D8E" w:rsidP="0094669D">
            <w:pPr>
              <w:suppressAutoHyphens/>
              <w:spacing w:before="120" w:after="120"/>
              <w:rPr>
                <w:color w:val="000000" w:themeColor="text1"/>
              </w:rPr>
            </w:pPr>
            <w:bookmarkStart w:id="320" w:name="A26u1"/>
            <w:bookmarkEnd w:id="320"/>
            <w:r>
              <w:rPr>
                <w:color w:val="000000" w:themeColor="text1"/>
              </w:rPr>
              <w:t>aktueller Umsetzungsstand</w:t>
            </w:r>
          </w:p>
        </w:tc>
      </w:tr>
    </w:tbl>
    <w:p w14:paraId="40A698A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21D12257" w14:textId="77777777" w:rsidTr="0094669D">
        <w:tc>
          <w:tcPr>
            <w:tcW w:w="8340" w:type="dxa"/>
            <w:tcBorders>
              <w:bottom w:val="single" w:sz="4" w:space="0" w:color="auto"/>
            </w:tcBorders>
            <w:shd w:val="clear" w:color="auto" w:fill="C6D9F1" w:themeFill="text2" w:themeFillTint="33"/>
          </w:tcPr>
          <w:p w14:paraId="523A4E0D"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829C244" w14:textId="77777777" w:rsidTr="0094669D">
        <w:tc>
          <w:tcPr>
            <w:tcW w:w="8340" w:type="dxa"/>
            <w:shd w:val="clear" w:color="auto" w:fill="FFFFFF" w:themeFill="background1"/>
          </w:tcPr>
          <w:p w14:paraId="6F1F205F" w14:textId="77777777" w:rsidR="004C7D8E" w:rsidRDefault="004C7D8E" w:rsidP="0094669D">
            <w:pPr>
              <w:spacing w:before="60" w:after="60"/>
              <w:rPr>
                <w:color w:val="000000" w:themeColor="text1"/>
              </w:rPr>
            </w:pPr>
            <w:r>
              <w:rPr>
                <w:color w:val="000000" w:themeColor="text1"/>
              </w:rPr>
              <w:t>Begründung der Fachseite:</w:t>
            </w:r>
          </w:p>
        </w:tc>
      </w:tr>
    </w:tbl>
    <w:p w14:paraId="150E77F5" w14:textId="77777777" w:rsidR="004C7D8E" w:rsidRPr="00CC02C2" w:rsidRDefault="004C7D8E" w:rsidP="004C7D8E">
      <w:pPr>
        <w:suppressAutoHyphens/>
        <w:spacing w:after="240"/>
        <w:ind w:left="720"/>
        <w:rPr>
          <w:color w:val="000000" w:themeColor="text1"/>
        </w:rPr>
      </w:pPr>
    </w:p>
    <w:p w14:paraId="671CAFE5" w14:textId="3E900F52" w:rsidR="004C7D8E" w:rsidRPr="0083049A" w:rsidRDefault="008F4E39" w:rsidP="004C7D8E">
      <w:pPr>
        <w:pStyle w:val="Listenabsatz"/>
        <w:numPr>
          <w:ilvl w:val="0"/>
          <w:numId w:val="11"/>
        </w:numPr>
        <w:spacing w:after="0"/>
        <w:ind w:left="709" w:hanging="709"/>
      </w:pPr>
      <w:bookmarkStart w:id="321" w:name="A26a2"/>
      <w:bookmarkEnd w:id="321"/>
      <w:r>
        <w:t xml:space="preserve">Hinsichtlich der Wartung MÜSSEN auch redundante NEAs entsprechend INF.2.A14 </w:t>
      </w:r>
      <w:r>
        <w:t>„</w:t>
      </w:r>
      <w:r>
        <w:t>Einsatz einer Netzersatzanlage</w:t>
      </w:r>
      <w:r>
        <w:t>“</w:t>
      </w:r>
      <w:r>
        <w:t xml:space="preserve"> behandelt werden</w:t>
      </w:r>
      <w:r w:rsidR="004C7D8E">
        <w:t>.</w:t>
      </w:r>
    </w:p>
    <w:p w14:paraId="5294BF61" w14:textId="77777777" w:rsidR="004C7D8E" w:rsidRDefault="004C7D8E" w:rsidP="004C7D8E">
      <w:pPr>
        <w:pStyle w:val="Listenabsatz"/>
        <w:spacing w:after="0"/>
      </w:pPr>
    </w:p>
    <w:p w14:paraId="2F7EC840"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2DD51B30"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80D568" w14:textId="5A0CFD17"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553E76BA" w14:textId="77777777" w:rsidTr="0094669D">
        <w:trPr>
          <w:trHeight w:val="205"/>
        </w:trPr>
        <w:tc>
          <w:tcPr>
            <w:tcW w:w="8356" w:type="dxa"/>
            <w:shd w:val="clear" w:color="auto" w:fill="D6E3BC" w:themeFill="accent3" w:themeFillTint="66"/>
          </w:tcPr>
          <w:p w14:paraId="6087CFDF" w14:textId="047ED960" w:rsidR="004C7D8E" w:rsidRPr="005B4E23" w:rsidRDefault="0082273C" w:rsidP="0094669D">
            <w:pPr>
              <w:suppressAutoHyphens/>
              <w:spacing w:before="120" w:after="120"/>
            </w:pPr>
            <w:r>
              <w:t xml:space="preserve">Umsetzung: JA / NEIN / TEILWEISE / ENTBEHRLICH </w:t>
            </w:r>
          </w:p>
        </w:tc>
      </w:tr>
      <w:tr w:rsidR="004C7D8E" w:rsidRPr="00CC02C2" w14:paraId="19E264AE" w14:textId="77777777" w:rsidTr="0094669D">
        <w:tc>
          <w:tcPr>
            <w:tcW w:w="8356" w:type="dxa"/>
          </w:tcPr>
          <w:p w14:paraId="585D99CE" w14:textId="77777777" w:rsidR="004C7D8E" w:rsidRPr="00CC02C2" w:rsidRDefault="004C7D8E" w:rsidP="0094669D">
            <w:pPr>
              <w:suppressAutoHyphens/>
              <w:spacing w:before="120" w:after="120"/>
              <w:rPr>
                <w:color w:val="000000" w:themeColor="text1"/>
              </w:rPr>
            </w:pPr>
            <w:bookmarkStart w:id="322" w:name="A26u2"/>
            <w:bookmarkEnd w:id="322"/>
            <w:r>
              <w:rPr>
                <w:color w:val="000000" w:themeColor="text1"/>
              </w:rPr>
              <w:t>aktueller Umsetzungsstand</w:t>
            </w:r>
          </w:p>
        </w:tc>
      </w:tr>
    </w:tbl>
    <w:p w14:paraId="1D3D2FD2"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A63163B" w14:textId="77777777" w:rsidTr="0094669D">
        <w:tc>
          <w:tcPr>
            <w:tcW w:w="8340" w:type="dxa"/>
            <w:tcBorders>
              <w:bottom w:val="single" w:sz="4" w:space="0" w:color="auto"/>
            </w:tcBorders>
            <w:shd w:val="clear" w:color="auto" w:fill="C6D9F1" w:themeFill="text2" w:themeFillTint="33"/>
          </w:tcPr>
          <w:p w14:paraId="4F603F24"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10212672" w14:textId="77777777" w:rsidTr="0094669D">
        <w:tc>
          <w:tcPr>
            <w:tcW w:w="8340" w:type="dxa"/>
            <w:shd w:val="clear" w:color="auto" w:fill="FFFFFF" w:themeFill="background1"/>
          </w:tcPr>
          <w:p w14:paraId="06589A39" w14:textId="77777777" w:rsidR="004C7D8E" w:rsidRDefault="004C7D8E" w:rsidP="0094669D">
            <w:pPr>
              <w:spacing w:before="60" w:after="60"/>
              <w:rPr>
                <w:color w:val="000000" w:themeColor="text1"/>
              </w:rPr>
            </w:pPr>
            <w:r>
              <w:rPr>
                <w:color w:val="000000" w:themeColor="text1"/>
              </w:rPr>
              <w:t>Begründung der Fachseite:</w:t>
            </w:r>
          </w:p>
        </w:tc>
      </w:tr>
    </w:tbl>
    <w:p w14:paraId="62CC9D8E" w14:textId="77777777" w:rsidR="004C7D8E" w:rsidRPr="00E126C7" w:rsidRDefault="004C7D8E" w:rsidP="004C7D8E">
      <w:pPr>
        <w:pStyle w:val="Aufzhlungeinfach"/>
        <w:numPr>
          <w:ilvl w:val="0"/>
          <w:numId w:val="0"/>
        </w:numPr>
        <w:spacing w:before="480" w:after="0" w:line="240" w:lineRule="auto"/>
        <w:ind w:left="714" w:hanging="357"/>
      </w:pPr>
    </w:p>
    <w:p w14:paraId="5EC54EFD" w14:textId="66AE2B62" w:rsidR="004C7D8E" w:rsidRDefault="008F4E39" w:rsidP="004C7D8E">
      <w:pPr>
        <w:pStyle w:val="berschrift2"/>
      </w:pPr>
      <w:bookmarkStart w:id="323" w:name="A27"/>
      <w:bookmarkStart w:id="324" w:name="_Toc91938151"/>
      <w:bookmarkStart w:id="325" w:name="_Toc92289291"/>
      <w:bookmarkEnd w:id="323"/>
      <w:r>
        <w:t>ENTFALLEN</w:t>
      </w:r>
      <w:r w:rsidR="007A6FAC">
        <w:t xml:space="preserve"> </w:t>
      </w:r>
      <w:r w:rsidR="007A6FAC">
        <w:t>(H)</w:t>
      </w:r>
      <w:r w:rsidR="007A6FAC">
        <w:t xml:space="preserve"> </w:t>
      </w:r>
      <w:r w:rsidR="004C7D8E">
        <w:t>[A27]</w:t>
      </w:r>
      <w:bookmarkEnd w:id="324"/>
      <w:bookmarkEnd w:id="325"/>
    </w:p>
    <w:p w14:paraId="7C41164C" w14:textId="7AAF22CA" w:rsidR="004C7D8E" w:rsidRDefault="004C7D8E" w:rsidP="004C7D8E">
      <w:pPr>
        <w:suppressAutoHyphens/>
        <w:spacing w:after="0" w:line="240" w:lineRule="auto"/>
        <w:ind w:left="720"/>
        <w:rPr>
          <w:color w:val="000000" w:themeColor="text1"/>
        </w:rPr>
      </w:pPr>
    </w:p>
    <w:p w14:paraId="2BD69000" w14:textId="51E0B219" w:rsidR="008F4E39" w:rsidRDefault="008F4E39" w:rsidP="004C7D8E">
      <w:pPr>
        <w:suppressAutoHyphens/>
        <w:spacing w:after="0" w:line="240" w:lineRule="auto"/>
        <w:ind w:left="720"/>
        <w:rPr>
          <w:color w:val="000000" w:themeColor="text1"/>
        </w:rPr>
      </w:pPr>
    </w:p>
    <w:p w14:paraId="341D3CB4" w14:textId="419C8AC4" w:rsidR="008F4E39" w:rsidRDefault="008F4E39" w:rsidP="004C7D8E">
      <w:pPr>
        <w:suppressAutoHyphens/>
        <w:spacing w:after="0" w:line="240" w:lineRule="auto"/>
        <w:ind w:left="720"/>
        <w:rPr>
          <w:color w:val="000000" w:themeColor="text1"/>
        </w:rPr>
      </w:pPr>
    </w:p>
    <w:p w14:paraId="2D844803" w14:textId="1D8A8065" w:rsidR="008F4E39" w:rsidRDefault="008F4E39" w:rsidP="004C7D8E">
      <w:pPr>
        <w:suppressAutoHyphens/>
        <w:spacing w:after="0" w:line="240" w:lineRule="auto"/>
        <w:ind w:left="720"/>
        <w:rPr>
          <w:color w:val="000000" w:themeColor="text1"/>
        </w:rPr>
      </w:pPr>
    </w:p>
    <w:p w14:paraId="656C53EB" w14:textId="0DB3831D" w:rsidR="008F4E39" w:rsidRDefault="008F4E39" w:rsidP="004C7D8E">
      <w:pPr>
        <w:suppressAutoHyphens/>
        <w:spacing w:after="0" w:line="240" w:lineRule="auto"/>
        <w:ind w:left="720"/>
        <w:rPr>
          <w:color w:val="000000" w:themeColor="text1"/>
        </w:rPr>
      </w:pPr>
    </w:p>
    <w:p w14:paraId="3AB9BA64" w14:textId="36FC8631" w:rsidR="008F4E39" w:rsidRDefault="008F4E39" w:rsidP="004C7D8E">
      <w:pPr>
        <w:suppressAutoHyphens/>
        <w:spacing w:after="0" w:line="240" w:lineRule="auto"/>
        <w:ind w:left="720"/>
        <w:rPr>
          <w:color w:val="000000" w:themeColor="text1"/>
        </w:rPr>
      </w:pPr>
    </w:p>
    <w:p w14:paraId="10B4E5DD" w14:textId="72B48474" w:rsidR="008F4E39" w:rsidRDefault="008F4E39" w:rsidP="004C7D8E">
      <w:pPr>
        <w:suppressAutoHyphens/>
        <w:spacing w:after="0" w:line="240" w:lineRule="auto"/>
        <w:ind w:left="720"/>
        <w:rPr>
          <w:color w:val="000000" w:themeColor="text1"/>
        </w:rPr>
      </w:pPr>
    </w:p>
    <w:p w14:paraId="124A42F1" w14:textId="64B81884" w:rsidR="008F4E39" w:rsidRDefault="008F4E39" w:rsidP="004C7D8E">
      <w:pPr>
        <w:suppressAutoHyphens/>
        <w:spacing w:after="0" w:line="240" w:lineRule="auto"/>
        <w:ind w:left="720"/>
        <w:rPr>
          <w:color w:val="000000" w:themeColor="text1"/>
        </w:rPr>
      </w:pPr>
    </w:p>
    <w:p w14:paraId="52FEBA1B" w14:textId="25E143B0" w:rsidR="004C7D8E" w:rsidRDefault="004C7D8E" w:rsidP="004C7D8E">
      <w:pPr>
        <w:pStyle w:val="berschrift2"/>
      </w:pPr>
      <w:bookmarkStart w:id="326" w:name="A28"/>
      <w:bookmarkStart w:id="327" w:name="_Toc91938152"/>
      <w:bookmarkStart w:id="328" w:name="_Toc92289292"/>
      <w:bookmarkEnd w:id="326"/>
      <w:r>
        <w:t xml:space="preserve">Einsatz von höherwertigen Gefahrenmeldeanlagen </w:t>
      </w:r>
      <w:r w:rsidR="007A6FAC">
        <w:t>(H)</w:t>
      </w:r>
      <w:r w:rsidR="007A6FAC">
        <w:t xml:space="preserve"> </w:t>
      </w:r>
      <w:r>
        <w:t>[A28]</w:t>
      </w:r>
      <w:bookmarkEnd w:id="327"/>
      <w:bookmarkEnd w:id="328"/>
    </w:p>
    <w:p w14:paraId="113677BA" w14:textId="77777777" w:rsidR="004C7D8E" w:rsidRPr="00CC02C2" w:rsidRDefault="004C7D8E" w:rsidP="004C7D8E">
      <w:pPr>
        <w:suppressAutoHyphens/>
        <w:spacing w:after="240"/>
        <w:ind w:left="720"/>
        <w:rPr>
          <w:color w:val="000000" w:themeColor="text1"/>
        </w:rPr>
      </w:pPr>
    </w:p>
    <w:p w14:paraId="719BCCD8" w14:textId="0ADF76DF" w:rsidR="004C7D8E" w:rsidRPr="0083049A" w:rsidRDefault="004C7D8E" w:rsidP="004C7D8E">
      <w:pPr>
        <w:pStyle w:val="Listenabsatz"/>
        <w:numPr>
          <w:ilvl w:val="0"/>
          <w:numId w:val="11"/>
        </w:numPr>
        <w:spacing w:after="0"/>
        <w:ind w:left="709" w:hanging="709"/>
      </w:pPr>
      <w:bookmarkStart w:id="329" w:name="A28a1"/>
      <w:bookmarkEnd w:id="329"/>
      <w:r>
        <w:t xml:space="preserve">Für Rechenzentrumsbereiche mit erhöhtem Schutzbedarf MUSS ausschließlich </w:t>
      </w:r>
      <w:r w:rsidR="006F3E8B">
        <w:br/>
      </w:r>
      <w:r>
        <w:t xml:space="preserve">Gefahrenmeldeanlagen der VDS-Klasse </w:t>
      </w:r>
      <w:r w:rsidR="006F3E8B">
        <w:t>C (gemäß VDS-Richtlinie 2311) eingesetzt werden</w:t>
      </w:r>
      <w:r>
        <w:t>.</w:t>
      </w:r>
    </w:p>
    <w:p w14:paraId="010E761B" w14:textId="77777777" w:rsidR="004C7D8E" w:rsidRDefault="004C7D8E" w:rsidP="004C7D8E">
      <w:pPr>
        <w:pStyle w:val="Listenabsatz"/>
        <w:spacing w:after="0"/>
      </w:pPr>
    </w:p>
    <w:p w14:paraId="22D59232" w14:textId="77777777" w:rsidR="004C7D8E" w:rsidRDefault="004C7D8E" w:rsidP="004C7D8E">
      <w:pPr>
        <w:pStyle w:val="Listenabsatz"/>
        <w:spacing w:after="240"/>
        <w:rPr>
          <w:color w:val="FF0000"/>
        </w:rPr>
      </w:pPr>
      <w:r w:rsidRPr="001568BD">
        <w:rPr>
          <w:color w:val="FF0000"/>
        </w:rPr>
        <w:t xml:space="preserve">Hier steht Ihre Konkretisierung des BSI-Textes der Anforderungen unter </w:t>
      </w:r>
    </w:p>
    <w:p w14:paraId="76565E54" w14:textId="77777777" w:rsidR="004C7D8E" w:rsidRDefault="004C7D8E" w:rsidP="004C7D8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6DC3DF" w14:textId="6D3D230D" w:rsidR="004C7D8E" w:rsidRPr="001F352F" w:rsidRDefault="004C7D8E" w:rsidP="004C7D8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82273C">
        <w:rPr>
          <w:color w:val="FF0000"/>
        </w:rPr>
        <w:t>BSI-Anforderung.</w:t>
      </w:r>
    </w:p>
    <w:tbl>
      <w:tblPr>
        <w:tblStyle w:val="Tabellenraster"/>
        <w:tblW w:w="0" w:type="auto"/>
        <w:tblInd w:w="704" w:type="dxa"/>
        <w:tblLook w:val="04A0" w:firstRow="1" w:lastRow="0" w:firstColumn="1" w:lastColumn="0" w:noHBand="0" w:noVBand="1"/>
      </w:tblPr>
      <w:tblGrid>
        <w:gridCol w:w="8356"/>
      </w:tblGrid>
      <w:tr w:rsidR="004C7D8E" w:rsidRPr="005B4E23" w14:paraId="72E261B4" w14:textId="77777777" w:rsidTr="0094669D">
        <w:trPr>
          <w:trHeight w:val="205"/>
        </w:trPr>
        <w:tc>
          <w:tcPr>
            <w:tcW w:w="8356" w:type="dxa"/>
            <w:shd w:val="clear" w:color="auto" w:fill="D6E3BC" w:themeFill="accent3" w:themeFillTint="66"/>
          </w:tcPr>
          <w:p w14:paraId="10003448" w14:textId="0CD4DAF3" w:rsidR="004C7D8E" w:rsidRPr="005B4E23" w:rsidRDefault="0082273C" w:rsidP="0094669D">
            <w:pPr>
              <w:suppressAutoHyphens/>
              <w:spacing w:before="120" w:after="120"/>
            </w:pPr>
            <w:r>
              <w:t xml:space="preserve">Umsetzung: JA / NEIN / TEILWEISE / ENTBEHRLICH </w:t>
            </w:r>
          </w:p>
        </w:tc>
      </w:tr>
      <w:tr w:rsidR="004C7D8E" w:rsidRPr="00CC02C2" w14:paraId="1BCC390A" w14:textId="77777777" w:rsidTr="0094669D">
        <w:tc>
          <w:tcPr>
            <w:tcW w:w="8356" w:type="dxa"/>
          </w:tcPr>
          <w:p w14:paraId="71CB3564" w14:textId="77777777" w:rsidR="004C7D8E" w:rsidRPr="00CC02C2" w:rsidRDefault="004C7D8E" w:rsidP="0094669D">
            <w:pPr>
              <w:suppressAutoHyphens/>
              <w:spacing w:before="120" w:after="120"/>
              <w:rPr>
                <w:color w:val="000000" w:themeColor="text1"/>
              </w:rPr>
            </w:pPr>
            <w:bookmarkStart w:id="330" w:name="A28u1"/>
            <w:bookmarkEnd w:id="330"/>
            <w:r>
              <w:rPr>
                <w:color w:val="000000" w:themeColor="text1"/>
              </w:rPr>
              <w:t>aktueller Umsetzungsstand</w:t>
            </w:r>
          </w:p>
        </w:tc>
      </w:tr>
    </w:tbl>
    <w:p w14:paraId="04B4E3EB" w14:textId="77777777" w:rsidR="004C7D8E" w:rsidRDefault="004C7D8E" w:rsidP="004C7D8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C7D8E" w14:paraId="30B84CFB" w14:textId="77777777" w:rsidTr="0094669D">
        <w:tc>
          <w:tcPr>
            <w:tcW w:w="9060" w:type="dxa"/>
            <w:tcBorders>
              <w:bottom w:val="single" w:sz="4" w:space="0" w:color="auto"/>
            </w:tcBorders>
            <w:shd w:val="clear" w:color="auto" w:fill="C6D9F1" w:themeFill="text2" w:themeFillTint="33"/>
          </w:tcPr>
          <w:p w14:paraId="2A985316" w14:textId="77777777" w:rsidR="004C7D8E" w:rsidRDefault="004C7D8E" w:rsidP="0094669D">
            <w:pPr>
              <w:spacing w:before="60" w:after="60"/>
              <w:rPr>
                <w:color w:val="000000" w:themeColor="text1"/>
              </w:rPr>
            </w:pPr>
            <w:r>
              <w:rPr>
                <w:color w:val="000000" w:themeColor="text1"/>
              </w:rPr>
              <w:t>Einspruch - diese Anforderung soll nicht aufgenommen werden!</w:t>
            </w:r>
          </w:p>
        </w:tc>
      </w:tr>
      <w:tr w:rsidR="004C7D8E" w14:paraId="7FB9F4E4" w14:textId="77777777" w:rsidTr="0094669D">
        <w:tc>
          <w:tcPr>
            <w:tcW w:w="9060" w:type="dxa"/>
            <w:shd w:val="clear" w:color="auto" w:fill="FFFFFF" w:themeFill="background1"/>
          </w:tcPr>
          <w:p w14:paraId="296E18CB" w14:textId="77777777" w:rsidR="004C7D8E" w:rsidRDefault="004C7D8E" w:rsidP="0094669D">
            <w:pPr>
              <w:spacing w:before="60" w:after="60"/>
              <w:rPr>
                <w:color w:val="000000" w:themeColor="text1"/>
              </w:rPr>
            </w:pPr>
            <w:r>
              <w:rPr>
                <w:color w:val="000000" w:themeColor="text1"/>
              </w:rPr>
              <w:t>Begründung der Fachseite:</w:t>
            </w:r>
          </w:p>
        </w:tc>
      </w:tr>
    </w:tbl>
    <w:p w14:paraId="1BF4C42B" w14:textId="77777777" w:rsidR="004C7D8E" w:rsidRDefault="004C7D8E" w:rsidP="004C7D8E">
      <w:pPr>
        <w:suppressAutoHyphens/>
        <w:spacing w:after="0" w:line="240" w:lineRule="auto"/>
        <w:ind w:left="720"/>
        <w:rPr>
          <w:color w:val="000000" w:themeColor="text1"/>
        </w:rPr>
      </w:pPr>
    </w:p>
    <w:p w14:paraId="2EFFC7C0" w14:textId="32E9F39E" w:rsidR="004C7D8E" w:rsidRDefault="004C7D8E" w:rsidP="004C7D8E"/>
    <w:p w14:paraId="3D3E9B36" w14:textId="77777777" w:rsidR="004C7D8E" w:rsidRPr="004C7D8E" w:rsidRDefault="004C7D8E" w:rsidP="004C7D8E"/>
    <w:bookmarkEnd w:id="38"/>
    <w:p w14:paraId="7609F608" w14:textId="77777777" w:rsidR="004C7D8E" w:rsidRDefault="004C7D8E">
      <w:pPr>
        <w:rPr>
          <w:rFonts w:eastAsiaTheme="majorEastAsia" w:cstheme="majorBidi"/>
          <w:b/>
          <w:bCs/>
          <w:sz w:val="28"/>
          <w:szCs w:val="28"/>
        </w:rPr>
      </w:pPr>
      <w:r>
        <w:br w:type="page"/>
      </w:r>
    </w:p>
    <w:p w14:paraId="4B37320F" w14:textId="47968F72" w:rsidR="00225215" w:rsidRPr="001302A6" w:rsidRDefault="001452BD" w:rsidP="006676E5">
      <w:pPr>
        <w:pStyle w:val="berschrift1"/>
        <w:rPr>
          <w:b w:val="0"/>
          <w:bCs w:val="0"/>
        </w:rPr>
      </w:pPr>
      <w:bookmarkStart w:id="331" w:name="_Toc92289293"/>
      <w:r>
        <w:t>Behördenspezifische An</w:t>
      </w:r>
      <w:r w:rsidR="00374989" w:rsidRPr="006676E5">
        <w:t xml:space="preserve">forderungen </w:t>
      </w:r>
      <w:r w:rsidR="00374989" w:rsidRPr="001302A6">
        <w:rPr>
          <w:b w:val="0"/>
          <w:bCs w:val="0"/>
          <w:color w:val="FF0000"/>
          <w:sz w:val="20"/>
          <w:szCs w:val="20"/>
        </w:rPr>
        <w:t>[optional]</w:t>
      </w:r>
      <w:bookmarkEnd w:id="331"/>
    </w:p>
    <w:p w14:paraId="1F8837D4" w14:textId="34D166DC" w:rsidR="00225215" w:rsidRDefault="00225215" w:rsidP="00215F32">
      <w:pPr>
        <w:pStyle w:val="berschrift2"/>
      </w:pPr>
      <w:bookmarkStart w:id="332" w:name="_Toc91597632"/>
      <w:bookmarkStart w:id="333" w:name="_Toc92289294"/>
      <w:r>
        <w:t>Text der Anforderung mit Quellangabe</w:t>
      </w:r>
      <w:bookmarkEnd w:id="332"/>
      <w:bookmarkEnd w:id="333"/>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334"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335" w:name="_Toc92289295"/>
      <w:r w:rsidRPr="006676E5">
        <w:t xml:space="preserve">Weitere Anforderungen aus anderer Quellen </w:t>
      </w:r>
      <w:r w:rsidRPr="001302A6">
        <w:rPr>
          <w:b w:val="0"/>
          <w:bCs w:val="0"/>
          <w:color w:val="FF0000"/>
          <w:sz w:val="20"/>
          <w:szCs w:val="20"/>
        </w:rPr>
        <w:t>[optional]</w:t>
      </w:r>
      <w:bookmarkEnd w:id="335"/>
    </w:p>
    <w:p w14:paraId="0E8C66E0" w14:textId="77777777" w:rsidR="001452BD" w:rsidRDefault="001452BD" w:rsidP="001452BD">
      <w:pPr>
        <w:pStyle w:val="berschrift2"/>
      </w:pPr>
      <w:bookmarkStart w:id="336" w:name="_Toc92289296"/>
      <w:r>
        <w:t>Text der Anforderung mit Quellangabe</w:t>
      </w:r>
      <w:bookmarkEnd w:id="336"/>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337" w:name="_Toc92289297"/>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334"/>
      <w:bookmarkEnd w:id="337"/>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338"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339" w:name="_Toc92289298"/>
      <w:r w:rsidRPr="00654397">
        <w:t>Notfallvorsorge</w:t>
      </w:r>
      <w:bookmarkEnd w:id="339"/>
      <w:r>
        <w:t xml:space="preserve"> </w:t>
      </w:r>
    </w:p>
    <w:p w14:paraId="68F07117" w14:textId="610DF432" w:rsidR="00816B19" w:rsidRPr="00C70212" w:rsidRDefault="006B0118" w:rsidP="00C70212">
      <w:pPr>
        <w:pStyle w:val="Listenabsatz"/>
        <w:spacing w:after="240"/>
        <w:rPr>
          <w:i/>
          <w:iCs/>
        </w:rPr>
      </w:pPr>
      <w:bookmarkStart w:id="340" w:name="_Hlk38774253"/>
      <w:bookmarkEnd w:id="338"/>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341" w:name="_Toc38773018"/>
      <w:bookmarkEnd w:id="340"/>
      <w:r>
        <w:t xml:space="preserve">  </w:t>
      </w:r>
      <w:bookmarkStart w:id="342" w:name="_Toc92289299"/>
      <w:r w:rsidR="00816B19" w:rsidRPr="00654397">
        <w:t>Konsequenzen bei Nichtbeachtung</w:t>
      </w:r>
      <w:bookmarkEnd w:id="341"/>
      <w:bookmarkEnd w:id="342"/>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343" w:name="_Toc38773019"/>
      <w:r>
        <w:t xml:space="preserve">  </w:t>
      </w:r>
      <w:bookmarkStart w:id="344" w:name="_Toc92289300"/>
      <w:r w:rsidR="00816B19" w:rsidRPr="00654397">
        <w:t>Ausnahmen</w:t>
      </w:r>
      <w:bookmarkEnd w:id="343"/>
      <w:bookmarkEnd w:id="344"/>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345" w:name="_Toc92289301"/>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345"/>
    </w:p>
    <w:p w14:paraId="40192CCB" w14:textId="42733620" w:rsidR="006B0118" w:rsidRPr="00AF7679" w:rsidRDefault="006B0118" w:rsidP="006B0118">
      <w:pPr>
        <w:pStyle w:val="berschrift2"/>
        <w:numPr>
          <w:ilvl w:val="0"/>
          <w:numId w:val="0"/>
        </w:numPr>
        <w:ind w:left="576" w:hanging="576"/>
      </w:pPr>
      <w:bookmarkStart w:id="346" w:name="_Toc41075670"/>
      <w:bookmarkStart w:id="347" w:name="_Toc55406481"/>
      <w:bookmarkStart w:id="348" w:name="_Toc72364071"/>
      <w:bookmarkStart w:id="349" w:name="_Toc91549481"/>
      <w:bookmarkStart w:id="350" w:name="_Toc91597638"/>
      <w:bookmarkStart w:id="351" w:name="_Toc92289302"/>
      <w:r w:rsidRPr="00891900">
        <w:t>A.1  Spezielle Gefährdungen</w:t>
      </w:r>
      <w:bookmarkEnd w:id="346"/>
      <w:bookmarkEnd w:id="347"/>
      <w:bookmarkEnd w:id="348"/>
      <w:bookmarkEnd w:id="349"/>
      <w:bookmarkEnd w:id="350"/>
      <w:bookmarkEnd w:id="351"/>
    </w:p>
    <w:p w14:paraId="41367323" w14:textId="18F2A566" w:rsidR="00A737E6" w:rsidRPr="004C7D8E" w:rsidRDefault="006B0118" w:rsidP="00CE413D">
      <w:pPr>
        <w:pStyle w:val="Listenabsatz"/>
        <w:spacing w:after="240"/>
      </w:pPr>
      <w:r>
        <w:br/>
      </w:r>
      <w:r w:rsidR="00A737E6" w:rsidRPr="00B35E26">
        <w:t xml:space="preserve">Die nachfolgend genannte Gefährdungen werden vom </w:t>
      </w:r>
      <w:r w:rsidR="007E6176" w:rsidRPr="00B35E26">
        <w:t xml:space="preserve">Bundesamt für Sicherheit in </w:t>
      </w:r>
      <w:r w:rsidR="007E6176" w:rsidRPr="004C7D8E">
        <w:t>der Informationstechnik (</w:t>
      </w:r>
      <w:r w:rsidR="00A737E6" w:rsidRPr="004C7D8E">
        <w:t>BSI</w:t>
      </w:r>
      <w:r w:rsidR="007E6176" w:rsidRPr="004C7D8E">
        <w:t>)</w:t>
      </w:r>
      <w:r w:rsidR="00A737E6" w:rsidRPr="004C7D8E">
        <w:t xml:space="preserve"> </w:t>
      </w:r>
      <w:r w:rsidR="007E6176" w:rsidRPr="004C7D8E">
        <w:t>nach Standard 200-1 bis 200-3</w:t>
      </w:r>
      <w:r w:rsidR="009E5B15" w:rsidRPr="004C7D8E">
        <w:t xml:space="preserve"> im IT-Grundschutzbaustein</w:t>
      </w:r>
      <w:r w:rsidR="00CE413D" w:rsidRPr="004C7D8E">
        <w:t xml:space="preserve"> </w:t>
      </w:r>
      <w:bookmarkStart w:id="352" w:name="BausteinName8"/>
      <w:bookmarkEnd w:id="352"/>
      <w:r w:rsidR="00C729B6" w:rsidRPr="004C7D8E">
        <w:t>"</w:t>
      </w:r>
      <w:r w:rsidR="004C7D8E" w:rsidRPr="004C7D8E">
        <w:t>INF.2</w:t>
      </w:r>
      <w:r w:rsidR="00C729B6" w:rsidRPr="004C7D8E">
        <w:t>"</w:t>
      </w:r>
      <w:r w:rsidR="00A737E6" w:rsidRPr="004C7D8E">
        <w:t xml:space="preserve"> genannt.</w:t>
      </w:r>
    </w:p>
    <w:p w14:paraId="0311EEF9" w14:textId="77777777" w:rsidR="00433ABF" w:rsidRPr="004C7D8E" w:rsidRDefault="00433ABF" w:rsidP="00DB1F2B">
      <w:pPr>
        <w:pStyle w:val="Listenabsatz"/>
        <w:spacing w:after="240"/>
        <w:ind w:left="0"/>
      </w:pPr>
      <w:bookmarkStart w:id="353" w:name="Gefaehrdungen"/>
      <w:bookmarkEnd w:id="353"/>
    </w:p>
    <w:p w14:paraId="06D802B3" w14:textId="1C08FEE7" w:rsidR="00CE413D" w:rsidRPr="004C7D8E" w:rsidRDefault="00CE413D" w:rsidP="00781CCA">
      <w:pPr>
        <w:pStyle w:val="Listenabsatz"/>
        <w:spacing w:after="240"/>
        <w:ind w:left="0"/>
      </w:pPr>
      <w:r w:rsidRPr="004C7D8E">
        <w:br/>
      </w:r>
      <w:r w:rsidRPr="004C7D8E">
        <w:rPr>
          <w:b/>
          <w:bCs/>
          <w:color w:val="5567D3"/>
        </w:rPr>
        <w:t xml:space="preserve">2.1 </w:t>
      </w:r>
      <w:r w:rsidR="00DB1F2B" w:rsidRPr="004C7D8E">
        <w:rPr>
          <w:b/>
          <w:bCs/>
          <w:color w:val="5567D3"/>
        </w:rPr>
        <w:t xml:space="preserve">    </w:t>
      </w:r>
      <w:r w:rsidR="00781CCA" w:rsidRPr="00781CCA">
        <w:rPr>
          <w:b/>
          <w:bCs/>
          <w:color w:val="5567D3"/>
        </w:rPr>
        <w:t>Fehlerhafte Planung</w:t>
      </w:r>
    </w:p>
    <w:p w14:paraId="77D44AC1" w14:textId="3EB0BEE8" w:rsidR="00433ABF" w:rsidRDefault="00781CCA" w:rsidP="00CE413D">
      <w:pPr>
        <w:pStyle w:val="Listenabsatz"/>
        <w:spacing w:after="240"/>
      </w:pPr>
      <w:r>
        <w:t>Wenn ein Rechenzentrum konzipiert und dabei nicht berücksichtigt wird, es gegen elementare Gefährdungen abzusichern, besteht ein sehr hohes Ausfallrisiko. So können z. B. Standortrisiken wie Luftverkehr, Erdbeben oder Hochwasser die Betriebssicherheit und Verfügbarkeit gefährden. Ebenso massiv kann es sich auf den Betrieb eines Rechenzentrums auswirken, wenn durch eine fehlerhafte Konzeptionierung nicht genügend Bandbreite verfügbar ist oder die Energieversorgung am gewählten Standort nicht ausreicht.</w:t>
      </w:r>
    </w:p>
    <w:p w14:paraId="60EC09D0" w14:textId="77777777" w:rsidR="00781CCA" w:rsidRPr="004C7D8E" w:rsidRDefault="00781CCA" w:rsidP="00CE413D">
      <w:pPr>
        <w:pStyle w:val="Listenabsatz"/>
        <w:spacing w:after="240"/>
      </w:pPr>
    </w:p>
    <w:p w14:paraId="1F11FE35" w14:textId="1D2E86F6" w:rsidR="007604A4" w:rsidRPr="004C7D8E" w:rsidRDefault="00A962DD" w:rsidP="00433ABF">
      <w:pPr>
        <w:pStyle w:val="Listenabsatz"/>
        <w:spacing w:after="240"/>
        <w:ind w:left="0"/>
        <w:rPr>
          <w:b/>
          <w:bCs/>
          <w:color w:val="5567D3"/>
        </w:rPr>
      </w:pPr>
      <w:r w:rsidRPr="004C7D8E">
        <w:rPr>
          <w:b/>
          <w:bCs/>
          <w:color w:val="5567D3"/>
        </w:rPr>
        <w:t>2.2</w:t>
      </w:r>
      <w:r w:rsidR="00433ABF" w:rsidRPr="004C7D8E">
        <w:rPr>
          <w:b/>
          <w:bCs/>
          <w:color w:val="5567D3"/>
        </w:rPr>
        <w:t xml:space="preserve">     </w:t>
      </w:r>
      <w:r w:rsidRPr="004C7D8E">
        <w:rPr>
          <w:b/>
          <w:bCs/>
          <w:color w:val="5567D3"/>
        </w:rPr>
        <w:t xml:space="preserve"> </w:t>
      </w:r>
      <w:r w:rsidR="00781CCA" w:rsidRPr="00781CCA">
        <w:rPr>
          <w:b/>
          <w:bCs/>
          <w:color w:val="5567D3"/>
        </w:rPr>
        <w:t>Fehlende oder fehlerhafte Zutrittskontrollen</w:t>
      </w:r>
      <w:r w:rsidR="00781CCA" w:rsidRPr="00781CCA">
        <w:rPr>
          <w:b/>
          <w:bCs/>
          <w:color w:val="5567D3"/>
        </w:rPr>
        <w:t xml:space="preserve"> </w:t>
      </w:r>
      <w:r w:rsidRPr="004C7D8E">
        <w:rPr>
          <w:b/>
          <w:bCs/>
          <w:color w:val="5567D3"/>
        </w:rPr>
        <w:t xml:space="preserve"> </w:t>
      </w:r>
    </w:p>
    <w:p w14:paraId="0D32E9F6" w14:textId="59DE8DBA" w:rsidR="00C70212" w:rsidRDefault="00781CCA" w:rsidP="00781CCA">
      <w:pPr>
        <w:pStyle w:val="Listenabsatz"/>
        <w:spacing w:after="240"/>
      </w:pPr>
      <w:r>
        <w:t>Fehlen Zutrittskontrollen oder sind diese unzureichend, erhöht sich die Gefahr, dass unberechtigte</w:t>
      </w:r>
      <w:r>
        <w:t xml:space="preserve"> </w:t>
      </w:r>
      <w:r>
        <w:t>Personen das Rechenzentrum betreten und dort fahrlässig, z. B. aufgrund mangelnder Fachkenntnisse,</w:t>
      </w:r>
      <w:r>
        <w:t xml:space="preserve"> </w:t>
      </w:r>
      <w:r>
        <w:t>oder vorsätzlich Schaden anrichten. Angreifer können so z. B. schützenswerte Daten entwenden,</w:t>
      </w:r>
      <w:r>
        <w:t xml:space="preserve"> </w:t>
      </w:r>
      <w:r>
        <w:t>Geräte stehlen oder Server manipulieren. Unzureichende Zutrittskontrollen wirken sich somit auf die</w:t>
      </w:r>
      <w:r>
        <w:t xml:space="preserve"> </w:t>
      </w:r>
      <w:r>
        <w:t>Verfügbarkeit, Vertraulichkeit und die Integrität von Daten und IT-Komponenten aus</w:t>
      </w:r>
      <w:r>
        <w:t>.</w:t>
      </w:r>
    </w:p>
    <w:p w14:paraId="53735E8F" w14:textId="77777777" w:rsidR="00F751DB" w:rsidRPr="004C7D8E" w:rsidRDefault="00F751DB" w:rsidP="00F751DB">
      <w:pPr>
        <w:pStyle w:val="Listenabsatz"/>
        <w:spacing w:after="240"/>
      </w:pPr>
    </w:p>
    <w:p w14:paraId="0BFF828C" w14:textId="57D56AE0" w:rsidR="00F751DB" w:rsidRPr="004C7D8E" w:rsidRDefault="00F751DB" w:rsidP="00F751DB">
      <w:pPr>
        <w:pStyle w:val="Listenabsatz"/>
        <w:spacing w:after="240"/>
        <w:ind w:left="0"/>
        <w:rPr>
          <w:b/>
          <w:bCs/>
          <w:color w:val="5567D3"/>
        </w:rPr>
      </w:pPr>
      <w:r w:rsidRPr="004C7D8E">
        <w:rPr>
          <w:b/>
          <w:bCs/>
          <w:color w:val="5567D3"/>
        </w:rPr>
        <w:t>2.</w:t>
      </w:r>
      <w:r>
        <w:rPr>
          <w:b/>
          <w:bCs/>
          <w:color w:val="5567D3"/>
        </w:rPr>
        <w:t>3</w:t>
      </w:r>
      <w:r w:rsidRPr="004C7D8E">
        <w:rPr>
          <w:b/>
          <w:bCs/>
          <w:color w:val="5567D3"/>
        </w:rPr>
        <w:t xml:space="preserve">      </w:t>
      </w:r>
      <w:r w:rsidRPr="00F751DB">
        <w:rPr>
          <w:b/>
          <w:bCs/>
          <w:color w:val="5567D3"/>
        </w:rPr>
        <w:t>Unzureichende Überwachung</w:t>
      </w:r>
    </w:p>
    <w:p w14:paraId="79B5FAE7" w14:textId="68FC7221" w:rsidR="00781CCA" w:rsidRPr="004C7D8E" w:rsidRDefault="00F751DB" w:rsidP="00A44CF7">
      <w:pPr>
        <w:pStyle w:val="Listenabsatz"/>
        <w:spacing w:after="240"/>
      </w:pPr>
      <w:r>
        <w:t>Wird die im Rechenzentrum betriebene IT und Infrastruktur unzureichend überwacht und betreut,</w:t>
      </w:r>
      <w:r>
        <w:t xml:space="preserve"> </w:t>
      </w:r>
      <w:r>
        <w:t>können Komponenten unbemerkt ausfallen. Dadurch wird eventuell die Verfügbarkeit und fehlerfreie</w:t>
      </w:r>
      <w:r>
        <w:t xml:space="preserve"> </w:t>
      </w:r>
      <w:r>
        <w:t>Funktion des Rechenzentrums stark beeinträchtigt. Ausfälle treten zudem oftmals schleichend ein.</w:t>
      </w:r>
      <w:r>
        <w:t xml:space="preserve"> </w:t>
      </w:r>
      <w:r>
        <w:t>Ohne eine aktive Überwachung könnten diese zu spät bemerkt werden. Es ist dann oft nicht mehr</w:t>
      </w:r>
      <w:r>
        <w:t xml:space="preserve"> </w:t>
      </w:r>
      <w:r>
        <w:t>möglich, rechtzeitig zu reagieren.</w:t>
      </w:r>
    </w:p>
    <w:p w14:paraId="2D1A1D9B" w14:textId="77777777" w:rsidR="00F751DB" w:rsidRPr="004C7D8E" w:rsidRDefault="00F751DB" w:rsidP="00F751DB">
      <w:pPr>
        <w:pStyle w:val="Listenabsatz"/>
        <w:spacing w:after="240"/>
      </w:pPr>
    </w:p>
    <w:p w14:paraId="5DEE914F" w14:textId="60DA99AE" w:rsidR="00F751DB" w:rsidRPr="004C7D8E" w:rsidRDefault="00F751DB" w:rsidP="00F751DB">
      <w:pPr>
        <w:pStyle w:val="Listenabsatz"/>
        <w:spacing w:after="240"/>
        <w:ind w:left="0"/>
        <w:rPr>
          <w:b/>
          <w:bCs/>
          <w:color w:val="5567D3"/>
        </w:rPr>
      </w:pPr>
      <w:r w:rsidRPr="004C7D8E">
        <w:rPr>
          <w:b/>
          <w:bCs/>
          <w:color w:val="5567D3"/>
        </w:rPr>
        <w:t>2.</w:t>
      </w:r>
      <w:r>
        <w:rPr>
          <w:b/>
          <w:bCs/>
          <w:color w:val="5567D3"/>
        </w:rPr>
        <w:t>4</w:t>
      </w:r>
      <w:r w:rsidRPr="004C7D8E">
        <w:rPr>
          <w:b/>
          <w:bCs/>
          <w:color w:val="5567D3"/>
        </w:rPr>
        <w:t xml:space="preserve">      </w:t>
      </w:r>
      <w:r w:rsidRPr="00F751DB">
        <w:rPr>
          <w:b/>
          <w:bCs/>
          <w:color w:val="5567D3"/>
        </w:rPr>
        <w:t>Unzureichende Klimatisierung im Rechenzentrum</w:t>
      </w:r>
    </w:p>
    <w:p w14:paraId="40A87692" w14:textId="7814FCC6" w:rsidR="00F751DB" w:rsidRDefault="00F751DB" w:rsidP="00A44CF7">
      <w:pPr>
        <w:pStyle w:val="Listenabsatz"/>
        <w:spacing w:after="240"/>
      </w:pPr>
      <w:r>
        <w:t>IT-Komponenten benötigen bestimmte Betriebsbedingungen, um zuverlässig zu funktionieren. Auch</w:t>
      </w:r>
      <w:r>
        <w:t xml:space="preserve"> </w:t>
      </w:r>
      <w:r>
        <w:t>setzen sie die von ihnen aufgenommene elektrische Leistung in zusätzliche Wärme um. Wenn in</w:t>
      </w:r>
      <w:r>
        <w:t xml:space="preserve"> </w:t>
      </w:r>
      <w:r>
        <w:t>einem IT-Betriebsbereich die Temperatur, die Luftfeuchte oder der Schwebestoffanteil nicht innerhalb</w:t>
      </w:r>
      <w:r>
        <w:t xml:space="preserve"> </w:t>
      </w:r>
      <w:r>
        <w:t>der von den Geräteherstellern vorgegebenen Grenzwerte gehalten werden, kann dies dazu führen, dass</w:t>
      </w:r>
      <w:r>
        <w:t xml:space="preserve"> </w:t>
      </w:r>
      <w:r>
        <w:t>technische Komponenten nicht mehr richtig funktionieren oder ausfallen.</w:t>
      </w:r>
    </w:p>
    <w:p w14:paraId="7299F3A4" w14:textId="77777777" w:rsidR="00F751DB" w:rsidRPr="004C7D8E" w:rsidRDefault="00F751DB" w:rsidP="00F751DB">
      <w:pPr>
        <w:pStyle w:val="Listenabsatz"/>
        <w:spacing w:after="240"/>
      </w:pPr>
    </w:p>
    <w:p w14:paraId="1724CDBF" w14:textId="7A3314BF" w:rsidR="00F751DB" w:rsidRPr="004C7D8E" w:rsidRDefault="00F751DB" w:rsidP="00F751DB">
      <w:pPr>
        <w:pStyle w:val="Listenabsatz"/>
        <w:spacing w:after="240"/>
        <w:ind w:left="0"/>
        <w:rPr>
          <w:b/>
          <w:bCs/>
          <w:color w:val="5567D3"/>
        </w:rPr>
      </w:pPr>
      <w:r w:rsidRPr="004C7D8E">
        <w:rPr>
          <w:b/>
          <w:bCs/>
          <w:color w:val="5567D3"/>
        </w:rPr>
        <w:t>2.</w:t>
      </w:r>
      <w:r>
        <w:rPr>
          <w:b/>
          <w:bCs/>
          <w:color w:val="5567D3"/>
        </w:rPr>
        <w:t>5</w:t>
      </w:r>
      <w:r w:rsidRPr="004C7D8E">
        <w:rPr>
          <w:b/>
          <w:bCs/>
          <w:color w:val="5567D3"/>
        </w:rPr>
        <w:t xml:space="preserve">      </w:t>
      </w:r>
      <w:r>
        <w:rPr>
          <w:b/>
          <w:bCs/>
          <w:color w:val="5567D3"/>
        </w:rPr>
        <w:t>Feuer</w:t>
      </w:r>
      <w:r w:rsidRPr="00781CCA">
        <w:rPr>
          <w:b/>
          <w:bCs/>
          <w:color w:val="5567D3"/>
        </w:rPr>
        <w:t xml:space="preserve"> </w:t>
      </w:r>
      <w:r w:rsidRPr="004C7D8E">
        <w:rPr>
          <w:b/>
          <w:bCs/>
          <w:color w:val="5567D3"/>
        </w:rPr>
        <w:t xml:space="preserve"> </w:t>
      </w:r>
    </w:p>
    <w:p w14:paraId="497F30FA" w14:textId="70083F15" w:rsidR="00F751DB" w:rsidRDefault="00F751DB" w:rsidP="00A44CF7">
      <w:pPr>
        <w:pStyle w:val="Listenabsatz"/>
        <w:spacing w:after="240"/>
      </w:pPr>
      <w:r>
        <w:t>Feuer ist zwar eine Gefahr, die eher selten eintritt. Entsteht aber tatsächlich ein Brand, hat dieser meist</w:t>
      </w:r>
      <w:r w:rsidR="00A44CF7">
        <w:t xml:space="preserve"> </w:t>
      </w:r>
      <w:r>
        <w:t>schwerwiegende Auswirkungen. Denn durch Feuer und Rauch können große Schäden entstehen.</w:t>
      </w:r>
    </w:p>
    <w:p w14:paraId="46CDEFD8" w14:textId="1D60ED32" w:rsidR="00F751DB" w:rsidRDefault="00F751DB" w:rsidP="00A44CF7">
      <w:pPr>
        <w:pStyle w:val="Listenabsatz"/>
        <w:spacing w:after="240"/>
      </w:pPr>
      <w:r>
        <w:t>Während innerhalb des IT-Betriebsbereichs Elektrobrände die häufigste Ursache für Feuer sind, kann</w:t>
      </w:r>
      <w:r>
        <w:t xml:space="preserve"> </w:t>
      </w:r>
      <w:r>
        <w:t>ein Feuer außerhalb des IT-Betriebsbereichs und insbesondere in Supportbereichen, wie der</w:t>
      </w:r>
      <w:r>
        <w:t xml:space="preserve"> </w:t>
      </w:r>
      <w:r>
        <w:t>Energieversorgung (inklusive NEA und USV) oder der Klimaanlage, zahlreiche weitere Ursachen haben.</w:t>
      </w:r>
      <w:r>
        <w:t xml:space="preserve"> </w:t>
      </w:r>
      <w:r>
        <w:t>Haben der IT-Betriebsbereich oder die Supportbereiche sowie andere Nachbarbereiche keinen oder</w:t>
      </w:r>
      <w:r>
        <w:t xml:space="preserve"> </w:t>
      </w:r>
      <w:r>
        <w:t>nur einen unzureichenden Brandschutz, kann sich ein Feuer schnell ausbreiten. Zudem könnten</w:t>
      </w:r>
      <w:r>
        <w:t xml:space="preserve"> </w:t>
      </w:r>
      <w:r>
        <w:t>außerhalb entstehende Brände auf das Rechenzentrum übergreifen.</w:t>
      </w:r>
    </w:p>
    <w:p w14:paraId="1657ACA4" w14:textId="77777777" w:rsidR="00F751DB" w:rsidRPr="004C7D8E" w:rsidRDefault="00F751DB" w:rsidP="00F751DB">
      <w:pPr>
        <w:pStyle w:val="Listenabsatz"/>
        <w:spacing w:after="240"/>
      </w:pPr>
    </w:p>
    <w:p w14:paraId="3C86D4AA" w14:textId="2BD1EF09" w:rsidR="00F751DB" w:rsidRPr="004C7D8E" w:rsidRDefault="00F751DB" w:rsidP="00F751DB">
      <w:pPr>
        <w:pStyle w:val="Listenabsatz"/>
        <w:spacing w:after="240"/>
        <w:ind w:left="0"/>
        <w:rPr>
          <w:b/>
          <w:bCs/>
          <w:color w:val="5567D3"/>
        </w:rPr>
      </w:pPr>
      <w:r w:rsidRPr="004C7D8E">
        <w:rPr>
          <w:b/>
          <w:bCs/>
          <w:color w:val="5567D3"/>
        </w:rPr>
        <w:t>2.</w:t>
      </w:r>
      <w:r>
        <w:rPr>
          <w:b/>
          <w:bCs/>
          <w:color w:val="5567D3"/>
        </w:rPr>
        <w:t>6</w:t>
      </w:r>
      <w:r w:rsidRPr="004C7D8E">
        <w:rPr>
          <w:b/>
          <w:bCs/>
          <w:color w:val="5567D3"/>
        </w:rPr>
        <w:t xml:space="preserve">      </w:t>
      </w:r>
      <w:r>
        <w:rPr>
          <w:b/>
          <w:bCs/>
          <w:color w:val="5567D3"/>
        </w:rPr>
        <w:t>Wasser</w:t>
      </w:r>
      <w:r w:rsidRPr="00781CCA">
        <w:rPr>
          <w:b/>
          <w:bCs/>
          <w:color w:val="5567D3"/>
        </w:rPr>
        <w:t xml:space="preserve"> </w:t>
      </w:r>
      <w:r w:rsidRPr="004C7D8E">
        <w:rPr>
          <w:b/>
          <w:bCs/>
          <w:color w:val="5567D3"/>
        </w:rPr>
        <w:t xml:space="preserve"> </w:t>
      </w:r>
    </w:p>
    <w:p w14:paraId="3EBF7F8C" w14:textId="14B04665" w:rsidR="00F751DB" w:rsidRDefault="00F751DB" w:rsidP="00A44CF7">
      <w:pPr>
        <w:pStyle w:val="Listenabsatz"/>
        <w:spacing w:after="240"/>
      </w:pPr>
      <w:r>
        <w:t>Durch undichte Wasserleitungen, Hochwasser, Rohrbruch, defekte Sprinkler- oder Klimaanlagen kann</w:t>
      </w:r>
      <w:r>
        <w:t xml:space="preserve"> </w:t>
      </w:r>
      <w:r>
        <w:t>Wasser in das Rechenzentrum eintreten. Hierdurch können Geräte beschädigt werden und nicht mehr</w:t>
      </w:r>
      <w:r>
        <w:t xml:space="preserve"> </w:t>
      </w:r>
      <w:r>
        <w:t>funktionieren. Es kann auch ein Kurzschluss ausgelöst werden, durch den einzelne Bereiche des</w:t>
      </w:r>
      <w:r>
        <w:t xml:space="preserve"> </w:t>
      </w:r>
      <w:r>
        <w:t>Rechenzentrums ausfallen oder ein Brand entstehen könnte.</w:t>
      </w:r>
    </w:p>
    <w:p w14:paraId="5EF7A38E" w14:textId="77777777" w:rsidR="00F751DB" w:rsidRPr="004C7D8E" w:rsidRDefault="00F751DB" w:rsidP="00F751DB">
      <w:pPr>
        <w:pStyle w:val="Listenabsatz"/>
        <w:spacing w:after="240"/>
      </w:pPr>
    </w:p>
    <w:p w14:paraId="5D4A5FEB" w14:textId="29B40751" w:rsidR="00F751DB" w:rsidRPr="004C7D8E" w:rsidRDefault="00F751DB" w:rsidP="00F751DB">
      <w:pPr>
        <w:pStyle w:val="Listenabsatz"/>
        <w:spacing w:after="240"/>
        <w:ind w:left="0"/>
        <w:rPr>
          <w:b/>
          <w:bCs/>
          <w:color w:val="5567D3"/>
        </w:rPr>
      </w:pPr>
      <w:r w:rsidRPr="004C7D8E">
        <w:rPr>
          <w:b/>
          <w:bCs/>
          <w:color w:val="5567D3"/>
        </w:rPr>
        <w:t>2.</w:t>
      </w:r>
      <w:r>
        <w:rPr>
          <w:b/>
          <w:bCs/>
          <w:color w:val="5567D3"/>
        </w:rPr>
        <w:t>7</w:t>
      </w:r>
      <w:r w:rsidRPr="004C7D8E">
        <w:rPr>
          <w:b/>
          <w:bCs/>
          <w:color w:val="5567D3"/>
        </w:rPr>
        <w:t xml:space="preserve">      </w:t>
      </w:r>
      <w:r w:rsidRPr="00F751DB">
        <w:rPr>
          <w:b/>
          <w:bCs/>
          <w:color w:val="5567D3"/>
        </w:rPr>
        <w:t>Fehlender oder unzureichender Einbruchschutz</w:t>
      </w:r>
      <w:r w:rsidRPr="00781CCA">
        <w:rPr>
          <w:b/>
          <w:bCs/>
          <w:color w:val="5567D3"/>
        </w:rPr>
        <w:t xml:space="preserve"> </w:t>
      </w:r>
      <w:r w:rsidRPr="004C7D8E">
        <w:rPr>
          <w:b/>
          <w:bCs/>
          <w:color w:val="5567D3"/>
        </w:rPr>
        <w:t xml:space="preserve"> </w:t>
      </w:r>
    </w:p>
    <w:p w14:paraId="5EDFCB0F" w14:textId="4F1ED999" w:rsidR="00F751DB" w:rsidRDefault="00F751DB" w:rsidP="00A44CF7">
      <w:pPr>
        <w:pStyle w:val="Listenabsatz"/>
        <w:spacing w:after="240"/>
      </w:pPr>
      <w:r>
        <w:t>Selbst wenn eine gut funktionierende Zutrittskontrolle eingerichtet ist, können unbefugte Personen in</w:t>
      </w:r>
      <w:r>
        <w:t xml:space="preserve"> </w:t>
      </w:r>
      <w:r>
        <w:t>ein Rechenzentrum eindringen, sofern es nicht ausreichend vor Einbrüchen geschützt wird. Täter</w:t>
      </w:r>
      <w:r>
        <w:t xml:space="preserve"> </w:t>
      </w:r>
      <w:r>
        <w:t>könnten so z. B. IT-Komponenten stehlen oder manipulieren und an vertrauliche Informationen</w:t>
      </w:r>
      <w:r>
        <w:t xml:space="preserve"> </w:t>
      </w:r>
      <w:r>
        <w:t>gelangen. Auch könnten sie die Geräte zerstören oder das Rechenzentrum insgesamt beschädigen.</w:t>
      </w:r>
    </w:p>
    <w:p w14:paraId="75B09354" w14:textId="77777777" w:rsidR="00F751DB" w:rsidRPr="004C7D8E" w:rsidRDefault="00F751DB" w:rsidP="00F751DB">
      <w:pPr>
        <w:pStyle w:val="Listenabsatz"/>
        <w:spacing w:after="240"/>
      </w:pPr>
    </w:p>
    <w:p w14:paraId="12110656" w14:textId="18CEBD76" w:rsidR="00F751DB" w:rsidRPr="004C7D8E" w:rsidRDefault="00F751DB" w:rsidP="00F751DB">
      <w:pPr>
        <w:pStyle w:val="Listenabsatz"/>
        <w:spacing w:after="240"/>
        <w:ind w:left="0"/>
        <w:rPr>
          <w:b/>
          <w:bCs/>
          <w:color w:val="5567D3"/>
        </w:rPr>
      </w:pPr>
      <w:r w:rsidRPr="004C7D8E">
        <w:rPr>
          <w:b/>
          <w:bCs/>
          <w:color w:val="5567D3"/>
        </w:rPr>
        <w:t>2.</w:t>
      </w:r>
      <w:r>
        <w:rPr>
          <w:b/>
          <w:bCs/>
          <w:color w:val="5567D3"/>
        </w:rPr>
        <w:t>8</w:t>
      </w:r>
      <w:r w:rsidRPr="004C7D8E">
        <w:rPr>
          <w:b/>
          <w:bCs/>
          <w:color w:val="5567D3"/>
        </w:rPr>
        <w:t xml:space="preserve">     </w:t>
      </w:r>
      <w:r w:rsidRPr="00F751DB">
        <w:rPr>
          <w:b/>
          <w:bCs/>
          <w:color w:val="5567D3"/>
        </w:rPr>
        <w:t>Ausfall der Stromversorgung</w:t>
      </w:r>
    </w:p>
    <w:p w14:paraId="79468F87" w14:textId="4C006291" w:rsidR="00F751DB" w:rsidRPr="004C7D8E" w:rsidRDefault="00F751DB" w:rsidP="00F751DB">
      <w:pPr>
        <w:pStyle w:val="Listenabsatz"/>
        <w:spacing w:after="240"/>
      </w:pPr>
      <w:r>
        <w:t>Wenn der Strom ausfällt, kann der Betriebsablauf eines Rechenzentrums und damit der Institution</w:t>
      </w:r>
      <w:r>
        <w:t xml:space="preserve"> </w:t>
      </w:r>
      <w:r>
        <w:t>erheblich gestört werden. So sind bei einem Stromausfall eventuell die vom Rechenzentrum</w:t>
      </w:r>
      <w:r>
        <w:t xml:space="preserve"> </w:t>
      </w:r>
      <w:r>
        <w:t>bereitgestellten IT-Services plötzlich nicht mehr erreichbar. Ebenso können Daten verloren gehen.</w:t>
      </w:r>
      <w:r>
        <w:t xml:space="preserve"> </w:t>
      </w:r>
      <w:r>
        <w:t>Zudem ist es möglich, dass durch einen plötzlichen Stromausfall IT-Systeme, TK-Systeme oder</w:t>
      </w:r>
      <w:r>
        <w:t xml:space="preserve"> </w:t>
      </w:r>
      <w:r>
        <w:t>Überwachungstechnik beschädigt werden.</w:t>
      </w:r>
      <w:r>
        <w:br/>
      </w:r>
    </w:p>
    <w:p w14:paraId="22FD2315" w14:textId="550B3E9E" w:rsidR="00F751DB" w:rsidRPr="004C7D8E" w:rsidRDefault="00F751DB" w:rsidP="00F751DB">
      <w:pPr>
        <w:pStyle w:val="Listenabsatz"/>
        <w:spacing w:after="240"/>
        <w:ind w:left="0"/>
        <w:rPr>
          <w:b/>
          <w:bCs/>
          <w:color w:val="5567D3"/>
        </w:rPr>
      </w:pPr>
      <w:r w:rsidRPr="004C7D8E">
        <w:rPr>
          <w:b/>
          <w:bCs/>
          <w:color w:val="5567D3"/>
        </w:rPr>
        <w:t>2.</w:t>
      </w:r>
      <w:r>
        <w:rPr>
          <w:b/>
          <w:bCs/>
          <w:color w:val="5567D3"/>
        </w:rPr>
        <w:t>9</w:t>
      </w:r>
      <w:r w:rsidRPr="004C7D8E">
        <w:rPr>
          <w:b/>
          <w:bCs/>
          <w:color w:val="5567D3"/>
        </w:rPr>
        <w:t xml:space="preserve">      </w:t>
      </w:r>
      <w:r w:rsidRPr="00F751DB">
        <w:rPr>
          <w:b/>
          <w:bCs/>
          <w:color w:val="5567D3"/>
        </w:rPr>
        <w:t>Verschmutzung</w:t>
      </w:r>
    </w:p>
    <w:p w14:paraId="668425CE" w14:textId="192E5EB9" w:rsidR="00C70212" w:rsidRDefault="00F751DB" w:rsidP="00A44CF7">
      <w:pPr>
        <w:pStyle w:val="Listenabsatz"/>
        <w:spacing w:after="240"/>
      </w:pPr>
      <w:r>
        <w:t>Staub und andere Verschmutzungen in einem Rechenzentrum können dazu führen, dass technische</w:t>
      </w:r>
      <w:r>
        <w:t xml:space="preserve"> </w:t>
      </w:r>
      <w:r>
        <w:t>Komponenten (z. B. Lüfter) nicht mehr funktionieren. Durch Verschmutzungen verschleißen Geräte</w:t>
      </w:r>
      <w:r>
        <w:t xml:space="preserve"> </w:t>
      </w:r>
      <w:r>
        <w:t>früher und fallen häufiger aus.</w:t>
      </w:r>
    </w:p>
    <w:p w14:paraId="020C6B1B" w14:textId="5B6F305B" w:rsidR="00F751DB" w:rsidRDefault="00F751DB" w:rsidP="00CE413D">
      <w:pPr>
        <w:spacing w:after="0" w:line="240" w:lineRule="auto"/>
      </w:pPr>
    </w:p>
    <w:p w14:paraId="539EF464" w14:textId="67E42427" w:rsidR="00F751DB" w:rsidRDefault="00F751DB" w:rsidP="00CE413D">
      <w:pPr>
        <w:spacing w:after="0" w:line="240" w:lineRule="auto"/>
      </w:pPr>
    </w:p>
    <w:p w14:paraId="364BD9F0" w14:textId="173146E3" w:rsidR="00A44CF7" w:rsidRDefault="00A44CF7" w:rsidP="00CE413D">
      <w:pPr>
        <w:spacing w:after="0" w:line="240" w:lineRule="auto"/>
      </w:pPr>
    </w:p>
    <w:p w14:paraId="58791E4C" w14:textId="6691A46A" w:rsidR="00A44CF7" w:rsidRDefault="00A44CF7" w:rsidP="00CE413D">
      <w:pPr>
        <w:spacing w:after="0" w:line="240" w:lineRule="auto"/>
      </w:pPr>
    </w:p>
    <w:p w14:paraId="7C5D6E9D" w14:textId="381ECAE8" w:rsidR="00A44CF7" w:rsidRDefault="00A44CF7" w:rsidP="00CE413D">
      <w:pPr>
        <w:spacing w:after="0" w:line="240" w:lineRule="auto"/>
      </w:pPr>
    </w:p>
    <w:p w14:paraId="105AFFD3" w14:textId="77BDFEFD" w:rsidR="00A44CF7" w:rsidRDefault="00A44CF7" w:rsidP="00CE413D">
      <w:pPr>
        <w:spacing w:after="0" w:line="240" w:lineRule="auto"/>
      </w:pPr>
    </w:p>
    <w:p w14:paraId="4EEC289E" w14:textId="4B8862C0" w:rsidR="00A44CF7" w:rsidRDefault="00A44CF7" w:rsidP="00CE413D">
      <w:pPr>
        <w:spacing w:after="0" w:line="240" w:lineRule="auto"/>
      </w:pPr>
    </w:p>
    <w:p w14:paraId="4A41426E" w14:textId="7E4AEA79" w:rsidR="00A44CF7" w:rsidRDefault="00A44CF7" w:rsidP="00CE413D">
      <w:pPr>
        <w:spacing w:after="0" w:line="240" w:lineRule="auto"/>
      </w:pPr>
    </w:p>
    <w:p w14:paraId="1B1225F6" w14:textId="4BCE98A0" w:rsidR="00A44CF7" w:rsidRDefault="00A44CF7" w:rsidP="00CE413D">
      <w:pPr>
        <w:spacing w:after="0" w:line="240" w:lineRule="auto"/>
      </w:pPr>
    </w:p>
    <w:p w14:paraId="4FC201A0" w14:textId="5CB1F771" w:rsidR="00A44CF7" w:rsidRDefault="00A44CF7" w:rsidP="00CE413D">
      <w:pPr>
        <w:spacing w:after="0" w:line="240" w:lineRule="auto"/>
      </w:pPr>
    </w:p>
    <w:p w14:paraId="326E8D68" w14:textId="6D99CC58" w:rsidR="00A44CF7" w:rsidRDefault="00A44CF7" w:rsidP="00CE413D">
      <w:pPr>
        <w:spacing w:after="0" w:line="240" w:lineRule="auto"/>
      </w:pPr>
    </w:p>
    <w:p w14:paraId="40412CDA" w14:textId="60065043" w:rsidR="00A44CF7" w:rsidRDefault="00A44CF7" w:rsidP="00CE413D">
      <w:pPr>
        <w:spacing w:after="0" w:line="240" w:lineRule="auto"/>
      </w:pPr>
    </w:p>
    <w:p w14:paraId="6D420051" w14:textId="79A4A3F9" w:rsidR="00A44CF7" w:rsidRDefault="00A44CF7" w:rsidP="00CE413D">
      <w:pPr>
        <w:spacing w:after="0" w:line="240" w:lineRule="auto"/>
      </w:pPr>
    </w:p>
    <w:p w14:paraId="3C338D34" w14:textId="339F7BFF" w:rsidR="00A44CF7" w:rsidRDefault="00A44CF7" w:rsidP="00CE413D">
      <w:pPr>
        <w:spacing w:after="0" w:line="240" w:lineRule="auto"/>
      </w:pPr>
    </w:p>
    <w:p w14:paraId="0864A6E8" w14:textId="77777777" w:rsidR="00A44CF7" w:rsidRDefault="00A44CF7" w:rsidP="00CE413D">
      <w:pPr>
        <w:spacing w:after="0" w:line="240" w:lineRule="auto"/>
      </w:pPr>
    </w:p>
    <w:p w14:paraId="59498D49" w14:textId="77777777" w:rsidR="00F751DB" w:rsidRPr="004C7D8E" w:rsidRDefault="00F751DB"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4C7D8E"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4C7D8E" w:rsidRDefault="009F0D2A" w:rsidP="0007073C">
            <w:pPr>
              <w:spacing w:after="0" w:line="240" w:lineRule="auto"/>
              <w:rPr>
                <w:rFonts w:cs="Calibri"/>
                <w:b/>
                <w:bCs/>
                <w:color w:val="000000"/>
                <w:kern w:val="0"/>
              </w:rPr>
            </w:pPr>
            <w:r w:rsidRPr="004C7D8E">
              <w:rPr>
                <w:rFonts w:cs="Calibri"/>
                <w:b/>
                <w:bCs/>
                <w:color w:val="000000"/>
                <w:kern w:val="0"/>
              </w:rPr>
              <w:t>A.2  Elementare Gefährdungen</w:t>
            </w:r>
          </w:p>
        </w:tc>
      </w:tr>
      <w:tr w:rsidR="009F0D2A" w:rsidRPr="004C7D8E"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4C7D8E" w:rsidRDefault="009F0D2A" w:rsidP="0007073C">
            <w:pPr>
              <w:spacing w:after="0" w:line="240" w:lineRule="auto"/>
              <w:rPr>
                <w:rFonts w:cs="Calibri"/>
                <w:b/>
                <w:bCs/>
                <w:color w:val="000000"/>
                <w:kern w:val="0"/>
              </w:rPr>
            </w:pPr>
          </w:p>
        </w:tc>
      </w:tr>
      <w:tr w:rsidR="009F0D2A" w:rsidRPr="004C7D8E"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4C7D8E" w:rsidRDefault="009F0D2A" w:rsidP="0007073C">
            <w:pPr>
              <w:spacing w:after="0" w:line="240" w:lineRule="auto"/>
              <w:rPr>
                <w:rFonts w:cs="Calibri"/>
                <w:color w:val="000000"/>
                <w:kern w:val="0"/>
              </w:rPr>
            </w:pPr>
            <w:r w:rsidRPr="004C7D8E">
              <w:rPr>
                <w:rFonts w:cs="Calibri"/>
                <w:color w:val="000000"/>
                <w:kern w:val="0"/>
              </w:rPr>
              <w:t xml:space="preserve">Die Zuordnung dieser Gefährdungen zu den einzelnen Anforderungen finden sich in </w:t>
            </w:r>
            <w:r w:rsidRPr="004C7D8E">
              <w:rPr>
                <w:rFonts w:cs="Calibri"/>
                <w:color w:val="000000"/>
                <w:kern w:val="0"/>
              </w:rPr>
              <w:br/>
              <w:t>jedem Baustein unter „5. Kreuzreferenztabelle zu elementaren Gefährdungen“.</w:t>
            </w:r>
          </w:p>
        </w:tc>
      </w:tr>
      <w:tr w:rsidR="009F0D2A" w:rsidRPr="004C7D8E"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4C7D8E"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6FF7385D" w:rsidR="009F0D2A" w:rsidRDefault="009F0D2A" w:rsidP="0007073C">
            <w:pPr>
              <w:spacing w:after="0" w:line="240" w:lineRule="auto"/>
              <w:rPr>
                <w:rFonts w:cs="Calibri"/>
                <w:color w:val="000000"/>
                <w:kern w:val="0"/>
              </w:rPr>
            </w:pPr>
            <w:r w:rsidRPr="004C7D8E">
              <w:rPr>
                <w:rFonts w:cs="Calibri"/>
                <w:color w:val="000000"/>
                <w:kern w:val="0"/>
              </w:rPr>
              <w:t>Die folgenden elementaren Gefährdungen sind für den Baustei</w:t>
            </w:r>
            <w:r w:rsidR="00CE413D" w:rsidRPr="004C7D8E">
              <w:rPr>
                <w:rFonts w:cs="Calibri"/>
                <w:color w:val="000000"/>
                <w:kern w:val="0"/>
              </w:rPr>
              <w:t xml:space="preserve">n </w:t>
            </w:r>
            <w:r w:rsidR="004C7D8E" w:rsidRPr="004C7D8E">
              <w:rPr>
                <w:rFonts w:cs="Calibri"/>
                <w:color w:val="000000"/>
                <w:kern w:val="0"/>
              </w:rPr>
              <w:t>INF.2</w:t>
            </w:r>
            <w:r w:rsidR="00CE413D" w:rsidRPr="004C7D8E">
              <w:rPr>
                <w:rFonts w:cs="Calibri"/>
                <w:color w:val="000000"/>
                <w:kern w:val="0"/>
              </w:rPr>
              <w:t xml:space="preserve"> </w:t>
            </w:r>
            <w:r w:rsidRPr="004C7D8E">
              <w:rPr>
                <w:rFonts w:cs="Calibri"/>
                <w:color w:val="000000"/>
                <w:kern w:val="0"/>
              </w:rPr>
              <w:t>von Bedeutung:</w:t>
            </w:r>
          </w:p>
          <w:p w14:paraId="7CE0CE4F" w14:textId="0B17E781" w:rsidR="00CE413D" w:rsidRPr="00970CDD" w:rsidRDefault="00CE413D" w:rsidP="0007073C">
            <w:pPr>
              <w:spacing w:after="0" w:line="240" w:lineRule="auto"/>
              <w:rPr>
                <w:rFonts w:cs="Calibri"/>
                <w:color w:val="000000"/>
                <w:kern w:val="0"/>
              </w:rPr>
            </w:pPr>
          </w:p>
        </w:tc>
      </w:tr>
    </w:tbl>
    <w:p w14:paraId="26462BED" w14:textId="77777777" w:rsidR="00AA506D" w:rsidRDefault="00AA506D" w:rsidP="00A962DD">
      <w:pPr>
        <w:pStyle w:val="berschrift1"/>
        <w:numPr>
          <w:ilvl w:val="0"/>
          <w:numId w:val="0"/>
        </w:numPr>
        <w:ind w:left="431"/>
        <w:rPr>
          <w:rFonts w:eastAsia="Times New Roman" w:cs="Times New Roman"/>
          <w:b w:val="0"/>
          <w:bCs w:val="0"/>
          <w:sz w:val="20"/>
          <w:szCs w:val="20"/>
        </w:rPr>
      </w:pPr>
      <w:bookmarkStart w:id="354" w:name="_Toc91549482"/>
      <w:bookmarkStart w:id="355" w:name="_Toc91597639"/>
    </w:p>
    <w:p w14:paraId="313B7BF1" w14:textId="77777777" w:rsidR="008E4F40" w:rsidRDefault="008E4F40" w:rsidP="008E4F40">
      <w:pPr>
        <w:pStyle w:val="berschrift1"/>
        <w:numPr>
          <w:ilvl w:val="0"/>
          <w:numId w:val="0"/>
        </w:numPr>
        <w:ind w:left="431"/>
        <w:rPr>
          <w:rFonts w:eastAsia="Times New Roman" w:cs="Times New Roman"/>
          <w:b w:val="0"/>
          <w:bCs w:val="0"/>
          <w:sz w:val="20"/>
          <w:szCs w:val="20"/>
        </w:rPr>
      </w:pPr>
      <w:bookmarkStart w:id="356" w:name="_Toc92289303"/>
      <w:bookmarkEnd w:id="354"/>
      <w:bookmarkEnd w:id="355"/>
      <w:r w:rsidRPr="008E4F40">
        <w:rPr>
          <w:rFonts w:eastAsia="Times New Roman" w:cs="Times New Roman"/>
          <w:b w:val="0"/>
          <w:bCs w:val="0"/>
          <w:sz w:val="20"/>
          <w:szCs w:val="20"/>
        </w:rPr>
        <w:t>G 0.1 Feuer</w:t>
      </w:r>
      <w:bookmarkEnd w:id="356"/>
      <w:r w:rsidRPr="008E4F40">
        <w:rPr>
          <w:rFonts w:eastAsia="Times New Roman" w:cs="Times New Roman"/>
          <w:b w:val="0"/>
          <w:bCs w:val="0"/>
          <w:sz w:val="20"/>
          <w:szCs w:val="20"/>
        </w:rPr>
        <w:t xml:space="preserve"> </w:t>
      </w:r>
    </w:p>
    <w:p w14:paraId="6895BA29" w14:textId="77777777" w:rsidR="008E4F40" w:rsidRDefault="008E4F40" w:rsidP="008E4F40">
      <w:pPr>
        <w:pStyle w:val="berschrift1"/>
        <w:numPr>
          <w:ilvl w:val="0"/>
          <w:numId w:val="0"/>
        </w:numPr>
        <w:ind w:left="431"/>
        <w:rPr>
          <w:rFonts w:eastAsia="Times New Roman" w:cs="Times New Roman"/>
          <w:b w:val="0"/>
          <w:bCs w:val="0"/>
          <w:sz w:val="20"/>
          <w:szCs w:val="20"/>
        </w:rPr>
      </w:pPr>
      <w:bookmarkStart w:id="357" w:name="_Toc92289304"/>
      <w:r w:rsidRPr="008E4F40">
        <w:rPr>
          <w:rFonts w:eastAsia="Times New Roman" w:cs="Times New Roman"/>
          <w:b w:val="0"/>
          <w:bCs w:val="0"/>
          <w:sz w:val="20"/>
          <w:szCs w:val="20"/>
        </w:rPr>
        <w:t>G 0.2 Ungünstige klimatische Bedingungen</w:t>
      </w:r>
      <w:bookmarkEnd w:id="357"/>
      <w:r w:rsidRPr="008E4F40">
        <w:rPr>
          <w:rFonts w:eastAsia="Times New Roman" w:cs="Times New Roman"/>
          <w:b w:val="0"/>
          <w:bCs w:val="0"/>
          <w:sz w:val="20"/>
          <w:szCs w:val="20"/>
        </w:rPr>
        <w:t xml:space="preserve"> </w:t>
      </w:r>
    </w:p>
    <w:p w14:paraId="1527CBC9"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58" w:name="_Toc92289305"/>
      <w:r w:rsidRPr="008E4F40">
        <w:rPr>
          <w:rFonts w:eastAsia="Times New Roman" w:cs="Times New Roman"/>
          <w:b w:val="0"/>
          <w:bCs w:val="0"/>
          <w:sz w:val="20"/>
          <w:szCs w:val="20"/>
        </w:rPr>
        <w:t>G 0.3 Wasser</w:t>
      </w:r>
      <w:bookmarkEnd w:id="358"/>
      <w:r w:rsidRPr="008E4F40">
        <w:rPr>
          <w:rFonts w:eastAsia="Times New Roman" w:cs="Times New Roman"/>
          <w:b w:val="0"/>
          <w:bCs w:val="0"/>
          <w:sz w:val="20"/>
          <w:szCs w:val="20"/>
        </w:rPr>
        <w:t xml:space="preserve"> </w:t>
      </w:r>
    </w:p>
    <w:p w14:paraId="1834FA5D"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59" w:name="_Toc92289306"/>
      <w:r w:rsidRPr="008E4F40">
        <w:rPr>
          <w:rFonts w:eastAsia="Times New Roman" w:cs="Times New Roman"/>
          <w:b w:val="0"/>
          <w:bCs w:val="0"/>
          <w:sz w:val="20"/>
          <w:szCs w:val="20"/>
        </w:rPr>
        <w:t>G 0.4 Verschmutzung, Staub, Korrosion</w:t>
      </w:r>
      <w:bookmarkEnd w:id="359"/>
      <w:r w:rsidRPr="008E4F40">
        <w:rPr>
          <w:rFonts w:eastAsia="Times New Roman" w:cs="Times New Roman"/>
          <w:b w:val="0"/>
          <w:bCs w:val="0"/>
          <w:sz w:val="20"/>
          <w:szCs w:val="20"/>
        </w:rPr>
        <w:t xml:space="preserve"> </w:t>
      </w:r>
    </w:p>
    <w:p w14:paraId="619FAC07"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0" w:name="_Toc92289307"/>
      <w:r w:rsidRPr="008E4F40">
        <w:rPr>
          <w:rFonts w:eastAsia="Times New Roman" w:cs="Times New Roman"/>
          <w:b w:val="0"/>
          <w:bCs w:val="0"/>
          <w:sz w:val="20"/>
          <w:szCs w:val="20"/>
        </w:rPr>
        <w:t>G 0.6 Katastrophen im Umfeld</w:t>
      </w:r>
      <w:bookmarkEnd w:id="360"/>
      <w:r w:rsidRPr="008E4F40">
        <w:rPr>
          <w:rFonts w:eastAsia="Times New Roman" w:cs="Times New Roman"/>
          <w:b w:val="0"/>
          <w:bCs w:val="0"/>
          <w:sz w:val="20"/>
          <w:szCs w:val="20"/>
        </w:rPr>
        <w:t xml:space="preserve"> </w:t>
      </w:r>
    </w:p>
    <w:p w14:paraId="0B9304F0"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1" w:name="_Toc92289308"/>
      <w:r w:rsidRPr="008E4F40">
        <w:rPr>
          <w:rFonts w:eastAsia="Times New Roman" w:cs="Times New Roman"/>
          <w:b w:val="0"/>
          <w:bCs w:val="0"/>
          <w:sz w:val="20"/>
          <w:szCs w:val="20"/>
        </w:rPr>
        <w:t>G 0.7 Großereignisse im Umfeld</w:t>
      </w:r>
      <w:bookmarkEnd w:id="361"/>
      <w:r w:rsidRPr="008E4F40">
        <w:rPr>
          <w:rFonts w:eastAsia="Times New Roman" w:cs="Times New Roman"/>
          <w:b w:val="0"/>
          <w:bCs w:val="0"/>
          <w:sz w:val="20"/>
          <w:szCs w:val="20"/>
        </w:rPr>
        <w:t xml:space="preserve"> </w:t>
      </w:r>
    </w:p>
    <w:p w14:paraId="5D4A5075"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2" w:name="_Toc92289309"/>
      <w:r w:rsidRPr="008E4F40">
        <w:rPr>
          <w:rFonts w:eastAsia="Times New Roman" w:cs="Times New Roman"/>
          <w:b w:val="0"/>
          <w:bCs w:val="0"/>
          <w:sz w:val="20"/>
          <w:szCs w:val="20"/>
        </w:rPr>
        <w:t>G 0.8 Ausfall oder Störung der Stromversorgung</w:t>
      </w:r>
      <w:bookmarkEnd w:id="362"/>
      <w:r w:rsidRPr="008E4F40">
        <w:rPr>
          <w:rFonts w:eastAsia="Times New Roman" w:cs="Times New Roman"/>
          <w:b w:val="0"/>
          <w:bCs w:val="0"/>
          <w:sz w:val="20"/>
          <w:szCs w:val="20"/>
        </w:rPr>
        <w:t xml:space="preserve"> </w:t>
      </w:r>
    </w:p>
    <w:p w14:paraId="4BA0203D"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3" w:name="_Toc92289310"/>
      <w:r w:rsidRPr="008E4F40">
        <w:rPr>
          <w:rFonts w:eastAsia="Times New Roman" w:cs="Times New Roman"/>
          <w:b w:val="0"/>
          <w:bCs w:val="0"/>
          <w:sz w:val="20"/>
          <w:szCs w:val="20"/>
        </w:rPr>
        <w:t>G 0.10 Ausfall oder Störung von Versorgungsnetzen</w:t>
      </w:r>
      <w:bookmarkEnd w:id="363"/>
      <w:r w:rsidRPr="008E4F40">
        <w:rPr>
          <w:rFonts w:eastAsia="Times New Roman" w:cs="Times New Roman"/>
          <w:b w:val="0"/>
          <w:bCs w:val="0"/>
          <w:sz w:val="20"/>
          <w:szCs w:val="20"/>
        </w:rPr>
        <w:t xml:space="preserve"> </w:t>
      </w:r>
    </w:p>
    <w:p w14:paraId="4630D07C"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4" w:name="_Toc92289311"/>
      <w:r w:rsidRPr="008E4F40">
        <w:rPr>
          <w:rFonts w:eastAsia="Times New Roman" w:cs="Times New Roman"/>
          <w:b w:val="0"/>
          <w:bCs w:val="0"/>
          <w:sz w:val="20"/>
          <w:szCs w:val="20"/>
        </w:rPr>
        <w:t>G 0.11 Ausfall oder Störung von Dienstleistern</w:t>
      </w:r>
      <w:bookmarkEnd w:id="364"/>
      <w:r w:rsidRPr="008E4F40">
        <w:rPr>
          <w:rFonts w:eastAsia="Times New Roman" w:cs="Times New Roman"/>
          <w:b w:val="0"/>
          <w:bCs w:val="0"/>
          <w:sz w:val="20"/>
          <w:szCs w:val="20"/>
        </w:rPr>
        <w:t xml:space="preserve"> </w:t>
      </w:r>
    </w:p>
    <w:p w14:paraId="4B0C3600"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5" w:name="_Toc92289312"/>
      <w:r w:rsidRPr="008E4F40">
        <w:rPr>
          <w:rFonts w:eastAsia="Times New Roman" w:cs="Times New Roman"/>
          <w:b w:val="0"/>
          <w:bCs w:val="0"/>
          <w:sz w:val="20"/>
          <w:szCs w:val="20"/>
        </w:rPr>
        <w:t>G 0.15 Abhören</w:t>
      </w:r>
      <w:bookmarkEnd w:id="365"/>
      <w:r w:rsidRPr="008E4F40">
        <w:rPr>
          <w:rFonts w:eastAsia="Times New Roman" w:cs="Times New Roman"/>
          <w:b w:val="0"/>
          <w:bCs w:val="0"/>
          <w:sz w:val="20"/>
          <w:szCs w:val="20"/>
        </w:rPr>
        <w:t xml:space="preserve"> </w:t>
      </w:r>
    </w:p>
    <w:p w14:paraId="2B325F72"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6" w:name="_Toc92289313"/>
      <w:r w:rsidRPr="008E4F40">
        <w:rPr>
          <w:rFonts w:eastAsia="Times New Roman" w:cs="Times New Roman"/>
          <w:b w:val="0"/>
          <w:bCs w:val="0"/>
          <w:sz w:val="20"/>
          <w:szCs w:val="20"/>
        </w:rPr>
        <w:t>G 0.16 Diebstahl von Geräten, Datenträgern oder Dokumenten</w:t>
      </w:r>
      <w:bookmarkEnd w:id="366"/>
      <w:r w:rsidRPr="008E4F40">
        <w:rPr>
          <w:rFonts w:eastAsia="Times New Roman" w:cs="Times New Roman"/>
          <w:b w:val="0"/>
          <w:bCs w:val="0"/>
          <w:sz w:val="20"/>
          <w:szCs w:val="20"/>
        </w:rPr>
        <w:t xml:space="preserve"> </w:t>
      </w:r>
    </w:p>
    <w:p w14:paraId="6AFB1FC2"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7" w:name="_Toc92289314"/>
      <w:r w:rsidRPr="008E4F40">
        <w:rPr>
          <w:rFonts w:eastAsia="Times New Roman" w:cs="Times New Roman"/>
          <w:b w:val="0"/>
          <w:bCs w:val="0"/>
          <w:sz w:val="20"/>
          <w:szCs w:val="20"/>
        </w:rPr>
        <w:t>G 0.24 Zerstörung von Geräten oder Datenträgern</w:t>
      </w:r>
      <w:bookmarkEnd w:id="367"/>
      <w:r w:rsidRPr="008E4F40">
        <w:rPr>
          <w:rFonts w:eastAsia="Times New Roman" w:cs="Times New Roman"/>
          <w:b w:val="0"/>
          <w:bCs w:val="0"/>
          <w:sz w:val="20"/>
          <w:szCs w:val="20"/>
        </w:rPr>
        <w:t xml:space="preserve"> </w:t>
      </w:r>
    </w:p>
    <w:p w14:paraId="5983748B"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8" w:name="_Toc92289315"/>
      <w:r w:rsidRPr="008E4F40">
        <w:rPr>
          <w:rFonts w:eastAsia="Times New Roman" w:cs="Times New Roman"/>
          <w:b w:val="0"/>
          <w:bCs w:val="0"/>
          <w:sz w:val="20"/>
          <w:szCs w:val="20"/>
        </w:rPr>
        <w:t>G 0.25 Ausfall von Geräten oder Systemen</w:t>
      </w:r>
      <w:bookmarkEnd w:id="368"/>
      <w:r w:rsidRPr="008E4F40">
        <w:rPr>
          <w:rFonts w:eastAsia="Times New Roman" w:cs="Times New Roman"/>
          <w:b w:val="0"/>
          <w:bCs w:val="0"/>
          <w:sz w:val="20"/>
          <w:szCs w:val="20"/>
        </w:rPr>
        <w:t xml:space="preserve"> </w:t>
      </w:r>
    </w:p>
    <w:p w14:paraId="75157463"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69" w:name="_Toc92289316"/>
      <w:r w:rsidRPr="008E4F40">
        <w:rPr>
          <w:rFonts w:eastAsia="Times New Roman" w:cs="Times New Roman"/>
          <w:b w:val="0"/>
          <w:bCs w:val="0"/>
          <w:sz w:val="20"/>
          <w:szCs w:val="20"/>
        </w:rPr>
        <w:t>G 0.26 Fehlfunktion von Geräten oder Systemen</w:t>
      </w:r>
      <w:bookmarkEnd w:id="369"/>
      <w:r w:rsidRPr="008E4F40">
        <w:rPr>
          <w:rFonts w:eastAsia="Times New Roman" w:cs="Times New Roman"/>
          <w:b w:val="0"/>
          <w:bCs w:val="0"/>
          <w:sz w:val="20"/>
          <w:szCs w:val="20"/>
        </w:rPr>
        <w:t xml:space="preserve"> </w:t>
      </w:r>
    </w:p>
    <w:p w14:paraId="3A823F61"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70" w:name="_Toc92289317"/>
      <w:r w:rsidRPr="008E4F40">
        <w:rPr>
          <w:rFonts w:eastAsia="Times New Roman" w:cs="Times New Roman"/>
          <w:b w:val="0"/>
          <w:bCs w:val="0"/>
          <w:sz w:val="20"/>
          <w:szCs w:val="20"/>
        </w:rPr>
        <w:t>G 0.29 Verstoß gegen Gesetze oder Regelungen G 0.30 Unberechtigte Nutzung oder Administration von Geräten und Systemen</w:t>
      </w:r>
      <w:bookmarkEnd w:id="370"/>
      <w:r w:rsidRPr="008E4F40">
        <w:rPr>
          <w:rFonts w:eastAsia="Times New Roman" w:cs="Times New Roman"/>
          <w:b w:val="0"/>
          <w:bCs w:val="0"/>
          <w:sz w:val="20"/>
          <w:szCs w:val="20"/>
        </w:rPr>
        <w:t xml:space="preserve"> </w:t>
      </w:r>
    </w:p>
    <w:p w14:paraId="5E296843"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71" w:name="_Toc92289318"/>
      <w:r w:rsidRPr="008E4F40">
        <w:rPr>
          <w:rFonts w:eastAsia="Times New Roman" w:cs="Times New Roman"/>
          <w:b w:val="0"/>
          <w:bCs w:val="0"/>
          <w:sz w:val="20"/>
          <w:szCs w:val="20"/>
        </w:rPr>
        <w:t>G 0.31 Fehlerhafte Nutzung oder Administration von Geräten und Systemen</w:t>
      </w:r>
      <w:bookmarkEnd w:id="371"/>
      <w:r w:rsidRPr="008E4F40">
        <w:rPr>
          <w:rFonts w:eastAsia="Times New Roman" w:cs="Times New Roman"/>
          <w:b w:val="0"/>
          <w:bCs w:val="0"/>
          <w:sz w:val="20"/>
          <w:szCs w:val="20"/>
        </w:rPr>
        <w:t xml:space="preserve"> </w:t>
      </w:r>
    </w:p>
    <w:p w14:paraId="25BFA127"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72" w:name="_Toc92289319"/>
      <w:r w:rsidRPr="008E4F40">
        <w:rPr>
          <w:rFonts w:eastAsia="Times New Roman" w:cs="Times New Roman"/>
          <w:b w:val="0"/>
          <w:bCs w:val="0"/>
          <w:sz w:val="20"/>
          <w:szCs w:val="20"/>
        </w:rPr>
        <w:t>G 0.32 Missbrauch von Berechtigungen</w:t>
      </w:r>
      <w:bookmarkEnd w:id="372"/>
      <w:r w:rsidRPr="008E4F40">
        <w:rPr>
          <w:rFonts w:eastAsia="Times New Roman" w:cs="Times New Roman"/>
          <w:b w:val="0"/>
          <w:bCs w:val="0"/>
          <w:sz w:val="20"/>
          <w:szCs w:val="20"/>
        </w:rPr>
        <w:t xml:space="preserve"> </w:t>
      </w:r>
    </w:p>
    <w:p w14:paraId="6A7F912C"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73" w:name="_Toc92289320"/>
      <w:r w:rsidRPr="008E4F40">
        <w:rPr>
          <w:rFonts w:eastAsia="Times New Roman" w:cs="Times New Roman"/>
          <w:b w:val="0"/>
          <w:bCs w:val="0"/>
          <w:sz w:val="20"/>
          <w:szCs w:val="20"/>
        </w:rPr>
        <w:t>G 0.34 Anschlag</w:t>
      </w:r>
      <w:bookmarkEnd w:id="373"/>
      <w:r w:rsidRPr="008E4F40">
        <w:rPr>
          <w:rFonts w:eastAsia="Times New Roman" w:cs="Times New Roman"/>
          <w:b w:val="0"/>
          <w:bCs w:val="0"/>
          <w:sz w:val="20"/>
          <w:szCs w:val="20"/>
        </w:rPr>
        <w:t xml:space="preserve"> </w:t>
      </w:r>
    </w:p>
    <w:p w14:paraId="4EC62A93" w14:textId="77777777" w:rsidR="00BD29C7" w:rsidRDefault="008E4F40" w:rsidP="008E4F40">
      <w:pPr>
        <w:pStyle w:val="berschrift1"/>
        <w:numPr>
          <w:ilvl w:val="0"/>
          <w:numId w:val="0"/>
        </w:numPr>
        <w:ind w:left="431"/>
        <w:rPr>
          <w:rFonts w:eastAsia="Times New Roman" w:cs="Times New Roman"/>
          <w:b w:val="0"/>
          <w:bCs w:val="0"/>
          <w:sz w:val="20"/>
          <w:szCs w:val="20"/>
        </w:rPr>
      </w:pPr>
      <w:bookmarkStart w:id="374" w:name="_Toc92289321"/>
      <w:r w:rsidRPr="008E4F40">
        <w:rPr>
          <w:rFonts w:eastAsia="Times New Roman" w:cs="Times New Roman"/>
          <w:b w:val="0"/>
          <w:bCs w:val="0"/>
          <w:sz w:val="20"/>
          <w:szCs w:val="20"/>
        </w:rPr>
        <w:t>G 0.41 Sabotage</w:t>
      </w:r>
      <w:bookmarkEnd w:id="374"/>
      <w:r w:rsidRPr="008E4F40">
        <w:rPr>
          <w:rFonts w:eastAsia="Times New Roman" w:cs="Times New Roman"/>
          <w:b w:val="0"/>
          <w:bCs w:val="0"/>
          <w:sz w:val="20"/>
          <w:szCs w:val="20"/>
        </w:rPr>
        <w:t xml:space="preserve"> </w:t>
      </w:r>
    </w:p>
    <w:p w14:paraId="034202BC" w14:textId="69FA9F82" w:rsidR="008E4F40" w:rsidRPr="008E4F40" w:rsidRDefault="008E4F40" w:rsidP="008E4F40">
      <w:pPr>
        <w:pStyle w:val="berschrift1"/>
        <w:numPr>
          <w:ilvl w:val="0"/>
          <w:numId w:val="0"/>
        </w:numPr>
        <w:ind w:left="431"/>
        <w:rPr>
          <w:rFonts w:eastAsia="Times New Roman" w:cs="Times New Roman"/>
          <w:b w:val="0"/>
          <w:bCs w:val="0"/>
          <w:sz w:val="20"/>
          <w:szCs w:val="20"/>
        </w:rPr>
      </w:pPr>
      <w:bookmarkStart w:id="375" w:name="_Toc92289322"/>
      <w:r w:rsidRPr="008E4F40">
        <w:rPr>
          <w:rFonts w:eastAsia="Times New Roman" w:cs="Times New Roman"/>
          <w:b w:val="0"/>
          <w:bCs w:val="0"/>
          <w:sz w:val="20"/>
          <w:szCs w:val="20"/>
        </w:rPr>
        <w:t>G 0.44 Unbefugtes Eindringen in Räumlichkeiten</w:t>
      </w:r>
      <w:bookmarkEnd w:id="375"/>
    </w:p>
    <w:p w14:paraId="654FD772" w14:textId="34F9EE99" w:rsidR="00A737E6" w:rsidRDefault="000A1835" w:rsidP="00FE439A">
      <w:pPr>
        <w:pStyle w:val="berschrift1"/>
        <w:numPr>
          <w:ilvl w:val="0"/>
          <w:numId w:val="0"/>
        </w:numPr>
      </w:pPr>
      <w:r>
        <w:br w:type="column"/>
      </w:r>
      <w:bookmarkStart w:id="376" w:name="_Toc92289323"/>
      <w:r w:rsidR="00A737E6">
        <w:t>Anhang B: Optionale Anhänge</w:t>
      </w:r>
      <w:bookmarkEnd w:id="376"/>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377" w:name="_Toc38773022"/>
      <w:bookmarkStart w:id="378" w:name="_Toc92289324"/>
      <w:r w:rsidR="00B61F18">
        <w:t xml:space="preserve">Anhang C: </w:t>
      </w:r>
      <w:r w:rsidR="00B61F18" w:rsidRPr="00340303">
        <w:t>Glossar</w:t>
      </w:r>
      <w:bookmarkEnd w:id="377"/>
      <w:bookmarkEnd w:id="378"/>
    </w:p>
    <w:p w14:paraId="547E511C" w14:textId="62EE5790" w:rsidR="00B61F18" w:rsidRPr="00B83973" w:rsidRDefault="00B61F18" w:rsidP="00B61F18">
      <w:pPr>
        <w:spacing w:after="240"/>
        <w:rPr>
          <w:rFonts w:cs="Tahoma"/>
          <w:color w:val="FF0000"/>
        </w:rPr>
      </w:pPr>
      <w:bookmarkStart w:id="379" w:name="DELETE_1"/>
      <w:bookmarkStart w:id="380" w:name="_Hlk32079783"/>
      <w:bookmarkEnd w:id="379"/>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8946E7"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380"/>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1BD3" w14:textId="77777777" w:rsidR="008946E7" w:rsidRDefault="008946E7" w:rsidP="001416AA">
      <w:pPr>
        <w:spacing w:after="240"/>
      </w:pPr>
      <w:r>
        <w:separator/>
      </w:r>
    </w:p>
  </w:endnote>
  <w:endnote w:type="continuationSeparator" w:id="0">
    <w:p w14:paraId="50F4AF2F" w14:textId="77777777" w:rsidR="008946E7" w:rsidRDefault="008946E7"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0ECEC68F"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D06C27" w:rsidRPr="00D06C27">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322A9453"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594059" w:rsidRPr="00594059">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85803" w14:textId="77777777" w:rsidR="008946E7" w:rsidRDefault="008946E7" w:rsidP="001416AA">
      <w:pPr>
        <w:spacing w:after="240"/>
      </w:pPr>
      <w:r>
        <w:separator/>
      </w:r>
    </w:p>
  </w:footnote>
  <w:footnote w:type="continuationSeparator" w:id="0">
    <w:p w14:paraId="4B78E27B" w14:textId="77777777" w:rsidR="008946E7" w:rsidRDefault="008946E7"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6"/>
      <w:gridCol w:w="4871"/>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2F9BA69E" w:rsidR="006676E5" w:rsidRPr="001452BD" w:rsidRDefault="002A714F" w:rsidP="00742DBB">
          <w:pPr>
            <w:pStyle w:val="Kopfzeile"/>
            <w:rPr>
              <w:noProof/>
              <w:sz w:val="20"/>
            </w:rPr>
          </w:pPr>
          <w:r>
            <w:rPr>
              <w:sz w:val="18"/>
              <w:szCs w:val="18"/>
            </w:rPr>
            <w:t>INF.2</w:t>
          </w:r>
          <w:r w:rsidR="0038105E" w:rsidRPr="001452BD">
            <w:rPr>
              <w:sz w:val="18"/>
              <w:szCs w:val="18"/>
            </w:rPr>
            <w:t xml:space="preserve"> </w:t>
          </w:r>
          <w:r>
            <w:rPr>
              <w:sz w:val="18"/>
              <w:szCs w:val="18"/>
            </w:rPr>
            <w:t>Serverraum</w:t>
          </w:r>
        </w:p>
      </w:tc>
      <w:tc>
        <w:tcPr>
          <w:tcW w:w="5000" w:type="dxa"/>
        </w:tcPr>
        <w:p w14:paraId="412C2025" w14:textId="557CC6B6" w:rsidR="006676E5" w:rsidRPr="003F24FA" w:rsidRDefault="006277D4" w:rsidP="00742DBB">
          <w:pPr>
            <w:pStyle w:val="Kopfzeile"/>
            <w:spacing w:after="240"/>
            <w:jc w:val="right"/>
            <w:rPr>
              <w:sz w:val="18"/>
              <w:szCs w:val="18"/>
            </w:rPr>
          </w:pPr>
          <w:r w:rsidRPr="002A714F">
            <w:rPr>
              <w:sz w:val="18"/>
              <w:szCs w:val="18"/>
            </w:rPr>
            <w:t xml:space="preserve">Baustein </w:t>
          </w:r>
          <w:r w:rsidR="002A714F" w:rsidRPr="002A714F">
            <w:rPr>
              <w:sz w:val="18"/>
              <w:szCs w:val="18"/>
            </w:rPr>
            <w:t>INF.2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3F21D9BB" w:rsidR="00C70212" w:rsidRPr="0038105E" w:rsidRDefault="007433A9" w:rsidP="00786537">
          <w:pPr>
            <w:pStyle w:val="Kopfzeile"/>
            <w:spacing w:before="60" w:after="120"/>
            <w:rPr>
              <w:sz w:val="18"/>
              <w:szCs w:val="18"/>
            </w:rPr>
          </w:pPr>
          <w:r>
            <w:rPr>
              <w:sz w:val="18"/>
              <w:szCs w:val="18"/>
            </w:rPr>
            <w:t>INF.2 Serverraum</w:t>
          </w:r>
        </w:p>
      </w:tc>
      <w:tc>
        <w:tcPr>
          <w:tcW w:w="5000" w:type="dxa"/>
        </w:tcPr>
        <w:p w14:paraId="7B897BCD" w14:textId="5CD224F3"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594059">
            <w:rPr>
              <w:noProof/>
              <w:sz w:val="18"/>
              <w:szCs w:val="18"/>
            </w:rPr>
            <w:fldChar w:fldCharType="separate"/>
          </w:r>
          <w:r w:rsidR="00594059">
            <w:rPr>
              <w:noProof/>
              <w:sz w:val="18"/>
              <w:szCs w:val="18"/>
            </w:rPr>
            <w:t>Behördenspezifische Anforderungen [optional]</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ED0451A8"/>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 w:numId="2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3ADC"/>
    <w:rsid w:val="00044A38"/>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2A11"/>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53370"/>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14F"/>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2DFF"/>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3230"/>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6612"/>
    <w:rsid w:val="003C7C93"/>
    <w:rsid w:val="003D2874"/>
    <w:rsid w:val="003D48DE"/>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07DA1"/>
    <w:rsid w:val="00410859"/>
    <w:rsid w:val="00411B25"/>
    <w:rsid w:val="0041365F"/>
    <w:rsid w:val="00414813"/>
    <w:rsid w:val="00414CB1"/>
    <w:rsid w:val="00416B14"/>
    <w:rsid w:val="00416F55"/>
    <w:rsid w:val="00420F5A"/>
    <w:rsid w:val="00421A9D"/>
    <w:rsid w:val="00422F85"/>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686A"/>
    <w:rsid w:val="004B75E6"/>
    <w:rsid w:val="004C02D6"/>
    <w:rsid w:val="004C26C7"/>
    <w:rsid w:val="004C376D"/>
    <w:rsid w:val="004C6547"/>
    <w:rsid w:val="004C7295"/>
    <w:rsid w:val="004C7D2B"/>
    <w:rsid w:val="004C7D8E"/>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8F2"/>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059"/>
    <w:rsid w:val="00594F71"/>
    <w:rsid w:val="005951FE"/>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3E8B"/>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433A9"/>
    <w:rsid w:val="00750905"/>
    <w:rsid w:val="00750E75"/>
    <w:rsid w:val="00752B71"/>
    <w:rsid w:val="007604A4"/>
    <w:rsid w:val="00763FBA"/>
    <w:rsid w:val="00766D5D"/>
    <w:rsid w:val="00767E57"/>
    <w:rsid w:val="00770769"/>
    <w:rsid w:val="007725CC"/>
    <w:rsid w:val="00774CF1"/>
    <w:rsid w:val="00776302"/>
    <w:rsid w:val="0077723D"/>
    <w:rsid w:val="007800DB"/>
    <w:rsid w:val="00781CCA"/>
    <w:rsid w:val="007827CC"/>
    <w:rsid w:val="00786537"/>
    <w:rsid w:val="0079333D"/>
    <w:rsid w:val="0079539E"/>
    <w:rsid w:val="00797BEA"/>
    <w:rsid w:val="007A1B9F"/>
    <w:rsid w:val="007A2808"/>
    <w:rsid w:val="007A4A56"/>
    <w:rsid w:val="007A600D"/>
    <w:rsid w:val="007A6FAC"/>
    <w:rsid w:val="007B4E31"/>
    <w:rsid w:val="007B5FC9"/>
    <w:rsid w:val="007C11D5"/>
    <w:rsid w:val="007C44A7"/>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273C"/>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0E1F"/>
    <w:rsid w:val="00862F99"/>
    <w:rsid w:val="008647C4"/>
    <w:rsid w:val="00866DC6"/>
    <w:rsid w:val="00872362"/>
    <w:rsid w:val="008729B0"/>
    <w:rsid w:val="008743B3"/>
    <w:rsid w:val="00874F5A"/>
    <w:rsid w:val="00877422"/>
    <w:rsid w:val="008802A5"/>
    <w:rsid w:val="00880634"/>
    <w:rsid w:val="00881E75"/>
    <w:rsid w:val="00891DC1"/>
    <w:rsid w:val="00892555"/>
    <w:rsid w:val="00893422"/>
    <w:rsid w:val="00893C1C"/>
    <w:rsid w:val="008946E7"/>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C7BA5"/>
    <w:rsid w:val="008D54A4"/>
    <w:rsid w:val="008D6103"/>
    <w:rsid w:val="008E0054"/>
    <w:rsid w:val="008E086B"/>
    <w:rsid w:val="008E0D69"/>
    <w:rsid w:val="008E4F40"/>
    <w:rsid w:val="008F18D4"/>
    <w:rsid w:val="008F4E39"/>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5825"/>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26815"/>
    <w:rsid w:val="00A31F63"/>
    <w:rsid w:val="00A33638"/>
    <w:rsid w:val="00A33F90"/>
    <w:rsid w:val="00A33FEF"/>
    <w:rsid w:val="00A34877"/>
    <w:rsid w:val="00A35B5A"/>
    <w:rsid w:val="00A36F09"/>
    <w:rsid w:val="00A37158"/>
    <w:rsid w:val="00A376CE"/>
    <w:rsid w:val="00A4297D"/>
    <w:rsid w:val="00A4365D"/>
    <w:rsid w:val="00A44CF7"/>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316"/>
    <w:rsid w:val="00A92F70"/>
    <w:rsid w:val="00A95E3B"/>
    <w:rsid w:val="00A962DD"/>
    <w:rsid w:val="00A96620"/>
    <w:rsid w:val="00A97EF7"/>
    <w:rsid w:val="00AA16FF"/>
    <w:rsid w:val="00AA1DD8"/>
    <w:rsid w:val="00AA4B91"/>
    <w:rsid w:val="00AA4E7E"/>
    <w:rsid w:val="00AA4FEC"/>
    <w:rsid w:val="00AA506D"/>
    <w:rsid w:val="00AA516A"/>
    <w:rsid w:val="00AA55D6"/>
    <w:rsid w:val="00AA5DDB"/>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A068A"/>
    <w:rsid w:val="00BB07D1"/>
    <w:rsid w:val="00BB2FF7"/>
    <w:rsid w:val="00BB7240"/>
    <w:rsid w:val="00BB738F"/>
    <w:rsid w:val="00BC0E04"/>
    <w:rsid w:val="00BC2473"/>
    <w:rsid w:val="00BC3B64"/>
    <w:rsid w:val="00BC3F83"/>
    <w:rsid w:val="00BC5162"/>
    <w:rsid w:val="00BC531A"/>
    <w:rsid w:val="00BD051F"/>
    <w:rsid w:val="00BD0A6C"/>
    <w:rsid w:val="00BD29C7"/>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37517"/>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771F6"/>
    <w:rsid w:val="00C77E28"/>
    <w:rsid w:val="00C80460"/>
    <w:rsid w:val="00C84460"/>
    <w:rsid w:val="00C85BD8"/>
    <w:rsid w:val="00C90F11"/>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6C27"/>
    <w:rsid w:val="00D07880"/>
    <w:rsid w:val="00D12676"/>
    <w:rsid w:val="00D150B0"/>
    <w:rsid w:val="00D216DC"/>
    <w:rsid w:val="00D2192E"/>
    <w:rsid w:val="00D232E2"/>
    <w:rsid w:val="00D26057"/>
    <w:rsid w:val="00D26C51"/>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4F85"/>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2830"/>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6C21"/>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4CD6"/>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380"/>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1DB"/>
    <w:rsid w:val="00F75F05"/>
    <w:rsid w:val="00F82F99"/>
    <w:rsid w:val="00F87DEF"/>
    <w:rsid w:val="00F9264D"/>
    <w:rsid w:val="00F966A8"/>
    <w:rsid w:val="00FA0982"/>
    <w:rsid w:val="00FA5808"/>
    <w:rsid w:val="00FB0AB6"/>
    <w:rsid w:val="00FB0D8B"/>
    <w:rsid w:val="00FB105F"/>
    <w:rsid w:val="00FB192D"/>
    <w:rsid w:val="00FB28F1"/>
    <w:rsid w:val="00FB4CA9"/>
    <w:rsid w:val="00FB4FA3"/>
    <w:rsid w:val="00FB77F3"/>
    <w:rsid w:val="00FC118F"/>
    <w:rsid w:val="00FC60E4"/>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71F6"/>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4D7380"/>
    <w:rsid w:val="004F1EA4"/>
    <w:rsid w:val="00584A7B"/>
    <w:rsid w:val="005F1CE7"/>
    <w:rsid w:val="00630263"/>
    <w:rsid w:val="0069043B"/>
    <w:rsid w:val="00A42E0C"/>
    <w:rsid w:val="00B36157"/>
    <w:rsid w:val="00B43441"/>
    <w:rsid w:val="00D904C8"/>
    <w:rsid w:val="00DD05C7"/>
    <w:rsid w:val="00F02D5D"/>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67</Pages>
  <Words>12655</Words>
  <Characters>79730</Characters>
  <Application>Microsoft Office Word</Application>
  <DocSecurity>0</DocSecurity>
  <Lines>664</Lines>
  <Paragraphs>184</Paragraphs>
  <ScaleCrop>false</ScaleCrop>
  <HeadingPairs>
    <vt:vector size="4" baseType="variant">
      <vt:variant>
        <vt:lpstr>Titel</vt:lpstr>
      </vt:variant>
      <vt:variant>
        <vt:i4>1</vt:i4>
      </vt:variant>
      <vt:variant>
        <vt:lpstr>Überschriften</vt:lpstr>
      </vt:variant>
      <vt:variant>
        <vt:i4>80</vt:i4>
      </vt:variant>
    </vt:vector>
  </HeadingPairs>
  <TitlesOfParts>
    <vt:vector size="81"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INF.2</vt:lpstr>
      <vt:lpstr>    </vt:lpstr>
      <vt:lpstr>    Festlegung von Anforderungen (B) [A1]</vt:lpstr>
      <vt:lpstr>    Bildung von Brandabschnitten (B) [A2]</vt:lpstr>
      <vt:lpstr>    </vt:lpstr>
      <vt:lpstr>    Einsatz einer unterbrechungsfreien Stromversorgung (B) [A3]</vt:lpstr>
      <vt:lpstr>    Notabschaltung der Stromversorgung (B) [A4]</vt:lpstr>
      <vt:lpstr>    Einhaltung der Lufttemperatur und -feuchtigkeit (B) [A5]</vt:lpstr>
      <vt:lpstr>    Zutrittskontrolle (B) [A6]</vt:lpstr>
      <vt:lpstr>    Verschließen und Sichern (B) [A7]</vt:lpstr>
      <vt:lpstr>    Einsatz einer Brandmeldeanlage (B) [A8]</vt:lpstr>
      <vt:lpstr>    Einsatz einer Lösch- oder Brandvermeidungsanlage (B) [A9]</vt:lpstr>
      <vt:lpstr>    </vt:lpstr>
      <vt:lpstr>    Inspektion und Wartung der Infrastruktur (B) [A10]</vt:lpstr>
      <vt:lpstr>    Automatisierte Überwachung der Infrastruktur (B) [A11]</vt:lpstr>
      <vt:lpstr>    Einsatz einer Brandfrüherkennung (B) [A17]</vt:lpstr>
      <vt:lpstr>    Vermeidung und Überwachung nicht erforderlicher    Leitungen (B) [A29]</vt:lpstr>
      <vt:lpstr>    Entwurf und Umsetzung eines Perimeterschutzes für das  Rechenzentrum (S) [A12]</vt:lpstr>
      <vt:lpstr>    Planung und Installation von Gefahrenmeldeanlagen (S)   [A13]</vt:lpstr>
      <vt:lpstr>    Einsatz einer Netzersatzanlage  (S) [A14]</vt:lpstr>
      <vt:lpstr>    </vt:lpstr>
      <vt:lpstr>    Überspannungsschutzeinrichtung (S) [A15]</vt:lpstr>
      <vt:lpstr>    </vt:lpstr>
      <vt:lpstr>    Klimatisierung im Rechenzentrum (S) [A16]</vt:lpstr>
      <vt:lpstr>    ENTFALLEN (S) [A18]</vt:lpstr>
      <vt:lpstr>    </vt:lpstr>
      <vt:lpstr>    Durchführung von Funktionstests der technischen    Infrastruktur (S) [A19]</vt:lpstr>
      <vt:lpstr>    </vt:lpstr>
      <vt:lpstr>    ENTFALLEN (S) [A20]</vt:lpstr>
      <vt:lpstr>    Anlagen zur, Löschung oder Vermeidung von Bränden (S)  [A30]</vt:lpstr>
      <vt:lpstr>    Ausweichrechenzentrum (H) [A21]</vt:lpstr>
      <vt:lpstr>    </vt:lpstr>
      <vt:lpstr>    Durchführung von Staubschutzmaßnahmen (H) [A22]</vt:lpstr>
      <vt:lpstr>    Sicher strukturierte Verkabelung im Rechenzentrum (H) [A23]</vt:lpstr>
      <vt:lpstr>    </vt:lpstr>
      <vt:lpstr>    Einsatz von Videoüberwachungsanlagen (H) [A24]</vt:lpstr>
      <vt:lpstr>    Redundante Auslegung von unterbrechungsfreien   Stromversorgungen (H) [A25]</vt:lpstr>
      <vt:lpstr>    Redundante Auslegung von Netzersatzanlagen (H) [A26]</vt:lpstr>
      <vt:lpstr>    ENTFALLEN (H) [A27]</vt:lpstr>
      <vt:lpstr>    Einsatz von höherwertigen Gefahrenmeldeanlagen (H) [A28]</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G 0.1 Feuer </vt:lpstr>
      <vt:lpstr>G 0.2 Ungünstige klimatische Bedingungen </vt:lpstr>
      <vt:lpstr>G 0.3 Wasser </vt:lpstr>
      <vt:lpstr>G 0.4 Verschmutzung, Staub, Korrosion </vt:lpstr>
      <vt:lpstr>G 0.6 Katastrophen im Umfeld </vt:lpstr>
      <vt:lpstr>G 0.7 Großereignisse im Umfeld </vt:lpstr>
      <vt:lpstr>G 0.8 Ausfall oder Störung der Stromversorgung </vt:lpstr>
      <vt:lpstr>G 0.10 Ausfall oder Störung von Versorgungsnetzen </vt:lpstr>
      <vt:lpstr>G 0.11 Ausfall oder Störung von Dienstleistern </vt:lpstr>
      <vt:lpstr>G 0.15 Abhören </vt:lpstr>
      <vt:lpstr>G 0.16 Diebstahl von Geräten, Datenträgern oder Dokumenten </vt:lpstr>
      <vt:lpstr>G 0.24 Zerstörung von Geräten oder Datenträgern </vt:lpstr>
      <vt:lpstr>G 0.25 Ausfall von Geräten oder Systemen </vt:lpstr>
      <vt:lpstr>G 0.26 Fehlfunktion von Geräten oder Systemen </vt:lpstr>
      <vt:lpstr>G 0.29 Verstoß gegen Gesetze oder Regelungen G 0.30 Unberechtigte Nutzung oder A</vt:lpstr>
      <vt:lpstr>G 0.31 Fehlerhafte Nutzung oder Administration von Geräten und Systemen </vt:lpstr>
      <vt:lpstr>G 0.32 Missbrauch von Berechtigungen </vt:lpstr>
      <vt:lpstr>G 0.34 Anschlag </vt:lpstr>
      <vt:lpstr>G 0.41 Sabotage </vt:lpstr>
      <vt:lpstr>G 0.44 Unbefugtes Eindringen in Räumlichkeiten</vt:lpstr>
      <vt:lpstr>Anhang B: Optionale Anhänge</vt:lpstr>
      <vt:lpstr>Anhang C: Glossar</vt:lpstr>
    </vt:vector>
  </TitlesOfParts>
  <LinksUpToDate>false</LinksUpToDate>
  <CharactersWithSpaces>92201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2022-01-05T14:44:00Z</dcterms:created>
  <dcterms:modified xsi:type="dcterms:W3CDTF">2022-01-05T14:44:00Z</dcterms:modified>
</cp:coreProperties>
</file>