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F681" w14:textId="1F84D53E" w:rsidR="005F2E4D" w:rsidRDefault="005F2E4D" w:rsidP="005F2E4D">
      <w:pPr>
        <w:pStyle w:val="DeckblattTitelmitBild"/>
        <w:tabs>
          <w:tab w:val="left" w:pos="5670"/>
        </w:tabs>
        <w:ind w:left="426"/>
        <w:rPr>
          <w:color w:val="FFFFFF" w:themeColor="background1"/>
          <w:sz w:val="24"/>
          <w:szCs w:val="24"/>
          <w:lang w:val="en-US"/>
        </w:rPr>
      </w:pPr>
    </w:p>
    <w:p w14:paraId="45F57601" w14:textId="59425EDE" w:rsidR="007F484B" w:rsidRPr="007F484B" w:rsidRDefault="007F484B" w:rsidP="005F2E4D">
      <w:pPr>
        <w:pStyle w:val="DeckblattTitelmitBild"/>
        <w:tabs>
          <w:tab w:val="left" w:pos="5670"/>
        </w:tabs>
        <w:ind w:left="426"/>
        <w:rPr>
          <w:color w:val="FFFFFF" w:themeColor="background1"/>
          <w:sz w:val="20"/>
          <w:szCs w:val="20"/>
          <w:lang w:val="en-US"/>
        </w:rPr>
      </w:pPr>
    </w:p>
    <w:p w14:paraId="623E4755" w14:textId="2C877BC3" w:rsidR="007F484B" w:rsidRPr="007F484B" w:rsidRDefault="007F484B" w:rsidP="005F2E4D">
      <w:pPr>
        <w:pStyle w:val="DeckblattTitelmitBild"/>
        <w:tabs>
          <w:tab w:val="left" w:pos="5670"/>
        </w:tabs>
        <w:ind w:left="426"/>
        <w:rPr>
          <w:color w:val="FFFFFF" w:themeColor="background1"/>
          <w:sz w:val="20"/>
          <w:szCs w:val="20"/>
          <w:lang w:val="en-US"/>
        </w:rPr>
      </w:pPr>
    </w:p>
    <w:p w14:paraId="492FB240" w14:textId="0F344AEC" w:rsidR="005F2E4D" w:rsidRPr="005F2E4D" w:rsidRDefault="005F2E4D" w:rsidP="007F484B">
      <w:pPr>
        <w:pStyle w:val="DeckblattTitelmitBild"/>
        <w:tabs>
          <w:tab w:val="left" w:pos="5670"/>
        </w:tabs>
        <w:spacing w:before="100"/>
        <w:ind w:left="142"/>
        <w:rPr>
          <w:color w:val="FFFFFF" w:themeColor="background1"/>
          <w:lang w:val="en-US"/>
        </w:rPr>
      </w:pPr>
      <w:r w:rsidRPr="005F2E4D">
        <w:rPr>
          <w:color w:val="FFFFFF" w:themeColor="background1"/>
          <w:lang w:val="en-US"/>
        </w:rPr>
        <w:t>IT-Sicherheit</w:t>
      </w:r>
    </w:p>
    <w:p w14:paraId="43EDDB1A" w14:textId="10AFA9A1" w:rsidR="005F2E4D" w:rsidRPr="005F2E4D" w:rsidRDefault="00AC770E" w:rsidP="00F901B9">
      <w:pPr>
        <w:pStyle w:val="DeckblattUntertitelmitBild"/>
        <w:spacing w:before="0" w:line="240" w:lineRule="auto"/>
        <w:ind w:left="142"/>
        <w:rPr>
          <w:rFonts w:ascii="Segoe UI Semilight" w:hAnsi="Segoe UI Semilight" w:cs="Segoe UI Semilight"/>
          <w:color w:val="FFFFFF" w:themeColor="background1"/>
          <w:sz w:val="24"/>
          <w:szCs w:val="24"/>
        </w:rPr>
      </w:pPr>
      <w:r>
        <w:rPr>
          <w:color w:val="FFFFFF" w:themeColor="background1"/>
          <w:sz w:val="44"/>
          <w:szCs w:val="44"/>
          <w:lang w:val="en-US"/>
        </w:rPr>
        <w:br/>
      </w:r>
      <w:r w:rsidR="007F484B" w:rsidRPr="005F2E4D">
        <w:rPr>
          <w:noProof/>
          <w:color w:val="FFFFFF" w:themeColor="background1"/>
        </w:rPr>
        <w:drawing>
          <wp:anchor distT="0" distB="0" distL="114300" distR="114300" simplePos="0" relativeHeight="251662335" behindDoc="1" locked="0" layoutInCell="1" allowOverlap="1" wp14:anchorId="42A0B090" wp14:editId="206A1A05">
            <wp:simplePos x="0" y="0"/>
            <wp:positionH relativeFrom="column">
              <wp:posOffset>-900430</wp:posOffset>
            </wp:positionH>
            <wp:positionV relativeFrom="paragraph">
              <wp:posOffset>569867</wp:posOffset>
            </wp:positionV>
            <wp:extent cx="7543800" cy="42710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E4D" w:rsidRPr="005F2E4D">
        <w:rPr>
          <w:color w:val="FFFFFF" w:themeColor="background1"/>
          <w:sz w:val="44"/>
          <w:szCs w:val="44"/>
          <w:lang w:val="en-US"/>
        </w:rPr>
        <w:t xml:space="preserve">Richtlinie </w:t>
      </w:r>
      <w:r w:rsidR="00F901B9">
        <w:rPr>
          <w:color w:val="FFFFFF" w:themeColor="background1"/>
          <w:sz w:val="44"/>
          <w:szCs w:val="44"/>
          <w:lang w:val="en-US"/>
        </w:rPr>
        <w:t>NET.1.1</w:t>
      </w:r>
      <w:r w:rsidR="00F901B9">
        <w:rPr>
          <w:color w:val="FFFFFF" w:themeColor="background1"/>
          <w:sz w:val="44"/>
          <w:szCs w:val="44"/>
          <w:lang w:val="en-US"/>
        </w:rPr>
        <w:br/>
      </w:r>
      <w:r w:rsidR="00F901B9" w:rsidRPr="00F901B9">
        <w:rPr>
          <w:color w:val="FFFFFF" w:themeColor="background1"/>
          <w:sz w:val="44"/>
          <w:szCs w:val="44"/>
          <w:lang w:val="en-US"/>
        </w:rPr>
        <w:t xml:space="preserve">Netzarchitektur </w:t>
      </w:r>
      <w:r w:rsidR="00F901B9">
        <w:rPr>
          <w:color w:val="FFFFFF" w:themeColor="background1"/>
          <w:sz w:val="44"/>
          <w:szCs w:val="44"/>
          <w:lang w:val="en-US"/>
        </w:rPr>
        <w:br/>
      </w:r>
      <w:r w:rsidR="00F901B9" w:rsidRPr="00F901B9">
        <w:rPr>
          <w:color w:val="FFFFFF" w:themeColor="background1"/>
          <w:sz w:val="44"/>
          <w:szCs w:val="44"/>
          <w:lang w:val="en-US"/>
        </w:rPr>
        <w:t>und -design</w:t>
      </w:r>
      <w:r w:rsidR="00F901B9" w:rsidRPr="00F901B9">
        <w:rPr>
          <w:color w:val="FFFFFF" w:themeColor="background1"/>
          <w:sz w:val="44"/>
          <w:szCs w:val="44"/>
          <w:lang w:val="en-US"/>
        </w:rPr>
        <w:cr/>
      </w:r>
      <w:r w:rsidR="005F2E4D" w:rsidRPr="005F2E4D">
        <w:rPr>
          <w:rFonts w:ascii="Segoe UI Semilight" w:hAnsi="Segoe UI Semilight" w:cs="Segoe UI Semilight"/>
          <w:color w:val="FFFFFF" w:themeColor="background1"/>
          <w:sz w:val="28"/>
          <w:szCs w:val="28"/>
          <w:lang w:val="en-US"/>
        </w:rPr>
        <w:br/>
      </w:r>
      <w:r w:rsidR="005F2E4D" w:rsidRPr="005F2E4D">
        <w:rPr>
          <w:rFonts w:ascii="Segoe UI Semilight" w:hAnsi="Segoe UI Semilight" w:cs="Segoe UI Semilight"/>
          <w:color w:val="FFFFFF" w:themeColor="background1"/>
          <w:sz w:val="24"/>
          <w:szCs w:val="24"/>
          <w:lang w:val="en-US"/>
        </w:rPr>
        <w:t xml:space="preserve">Version: 1.0 [Entwurf]  </w:t>
      </w:r>
      <w:r w:rsidR="005F2E4D" w:rsidRPr="005F2E4D">
        <w:rPr>
          <w:rFonts w:ascii="Segoe UI Semilight" w:hAnsi="Segoe UI Semilight" w:cs="Segoe UI Semilight"/>
          <w:color w:val="FFFFFF" w:themeColor="background1"/>
          <w:sz w:val="24"/>
          <w:szCs w:val="24"/>
        </w:rPr>
        <w:t xml:space="preserve">Stand: </w:t>
      </w:r>
      <w:r w:rsidR="00D854D5">
        <w:rPr>
          <w:rFonts w:ascii="Segoe UI Semilight" w:hAnsi="Segoe UI Semilight" w:cs="Segoe UI Semilight"/>
          <w:color w:val="FFFFFF" w:themeColor="background1"/>
          <w:sz w:val="24"/>
          <w:szCs w:val="24"/>
        </w:rPr>
        <w:t>JANUAR</w:t>
      </w:r>
      <w:r w:rsidR="005F2E4D" w:rsidRPr="005F2E4D">
        <w:rPr>
          <w:rFonts w:ascii="Segoe UI Semilight" w:hAnsi="Segoe UI Semilight" w:cs="Segoe UI Semilight"/>
          <w:color w:val="FFFFFF" w:themeColor="background1"/>
          <w:sz w:val="24"/>
          <w:szCs w:val="24"/>
        </w:rPr>
        <w:t xml:space="preserve"> 202</w:t>
      </w:r>
      <w:r w:rsidR="00D854D5">
        <w:rPr>
          <w:rFonts w:ascii="Segoe UI Semilight" w:hAnsi="Segoe UI Semilight" w:cs="Segoe UI Semilight"/>
          <w:color w:val="FFFFFF" w:themeColor="background1"/>
          <w:sz w:val="24"/>
          <w:szCs w:val="24"/>
        </w:rPr>
        <w:t>2</w:t>
      </w:r>
    </w:p>
    <w:p w14:paraId="16FB52B5" w14:textId="77777777" w:rsidR="005F2E4D" w:rsidRDefault="005F2E4D" w:rsidP="005F2E4D"/>
    <w:p w14:paraId="6FCE53DB" w14:textId="77777777" w:rsidR="005F2E4D" w:rsidRDefault="005F2E4D" w:rsidP="00BC531A">
      <w:pPr>
        <w:pStyle w:val="Titel-Unterzeile"/>
      </w:pPr>
    </w:p>
    <w:p w14:paraId="314328E7" w14:textId="57FB101A" w:rsidR="005F2E4D" w:rsidRDefault="005F2E4D" w:rsidP="00BC531A">
      <w:pPr>
        <w:pStyle w:val="Titel-Unterzeile"/>
      </w:pPr>
      <w:r>
        <w:rPr>
          <w:noProof/>
          <w:lang w:eastAsia="de-DE"/>
        </w:rPr>
        <w:drawing>
          <wp:anchor distT="0" distB="0" distL="114300" distR="114300" simplePos="0" relativeHeight="251663360" behindDoc="1" locked="1" layoutInCell="1" allowOverlap="1" wp14:anchorId="55A5A3AA" wp14:editId="72D59CCC">
            <wp:simplePos x="0" y="0"/>
            <wp:positionH relativeFrom="margin">
              <wp:posOffset>-337820</wp:posOffset>
            </wp:positionH>
            <wp:positionV relativeFrom="page">
              <wp:posOffset>1968500</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6C94528D" w14:textId="2B69C538" w:rsidR="005F2E4D" w:rsidRDefault="00BC531A" w:rsidP="00BC531A">
      <w:pPr>
        <w:pStyle w:val="Titel-Unterzeile"/>
      </w:pPr>
      <w:r w:rsidRPr="001F5492">
        <w:rPr>
          <w:sz w:val="44"/>
          <w:szCs w:val="44"/>
        </w:rPr>
        <w:br/>
      </w:r>
    </w:p>
    <w:p w14:paraId="1C657D14" w14:textId="77777777" w:rsidR="00BC531A" w:rsidRPr="00487C40" w:rsidRDefault="00BC531A" w:rsidP="00BC531A">
      <w:pPr>
        <w:rPr>
          <w:color w:val="FF0000"/>
        </w:rPr>
      </w:pPr>
      <w:bookmarkStart w:id="0" w:name="titel"/>
      <w:bookmarkEnd w:id="0"/>
      <w:r>
        <w:rPr>
          <w:color w:val="FF0000"/>
        </w:rPr>
        <w:br w:type="page"/>
      </w:r>
    </w:p>
    <w:p w14:paraId="7C7C391C" w14:textId="77777777" w:rsidR="00BC531A" w:rsidRDefault="00BC531A" w:rsidP="00BC531A">
      <w:pPr>
        <w:pStyle w:val="Titelseite14fett"/>
        <w:spacing w:after="240"/>
        <w:sectPr w:rsidR="00BC531A"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44A7E700" w14:textId="77777777" w:rsidR="00BC531A" w:rsidRDefault="00BC531A" w:rsidP="00BC531A">
      <w:pPr>
        <w:pStyle w:val="Titelseite14fett"/>
        <w:spacing w:after="240"/>
      </w:pPr>
    </w:p>
    <w:p w14:paraId="7855C057" w14:textId="77777777" w:rsidR="00BC531A" w:rsidRDefault="00BC531A" w:rsidP="00BC531A">
      <w:pPr>
        <w:pStyle w:val="Tabellentext"/>
        <w:spacing w:line="480" w:lineRule="auto"/>
      </w:pPr>
    </w:p>
    <w:p w14:paraId="0CC0C58A" w14:textId="77777777" w:rsidR="00BC531A" w:rsidRPr="00F50646" w:rsidRDefault="00BC531A" w:rsidP="00BC531A">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5A670364" w14:textId="77777777" w:rsidR="00BC531A" w:rsidRPr="00062F89" w:rsidRDefault="00BC531A" w:rsidP="00BC531A">
      <w:pPr>
        <w:pStyle w:val="Tabellentext"/>
        <w:spacing w:line="480" w:lineRule="auto"/>
        <w:rPr>
          <w:color w:val="FF0000"/>
        </w:rPr>
      </w:pPr>
      <w:r>
        <w:t xml:space="preserve">Geltungsbereich : </w:t>
      </w:r>
      <w:r>
        <w:tab/>
      </w:r>
      <w:r>
        <w:tab/>
      </w:r>
      <w:r>
        <w:tab/>
      </w:r>
      <w:r w:rsidRPr="00062F89">
        <w:rPr>
          <w:color w:val="FF0000"/>
        </w:rPr>
        <w:t>IT-intern</w:t>
      </w:r>
    </w:p>
    <w:p w14:paraId="3CF9FF60" w14:textId="77777777" w:rsidR="00BC531A" w:rsidRDefault="00BC531A" w:rsidP="00BC531A">
      <w:pPr>
        <w:pStyle w:val="Tabellentext"/>
        <w:spacing w:line="480" w:lineRule="auto"/>
      </w:pPr>
      <w:r>
        <w:t>Datum des Inkrafttretens:</w:t>
      </w:r>
      <w:r>
        <w:tab/>
      </w:r>
      <w:r>
        <w:tab/>
      </w:r>
      <w:sdt>
        <w:sdtPr>
          <w:rPr>
            <w:color w:val="FF0000"/>
          </w:rPr>
          <w:alias w:val="Zuletzt geändert am"/>
          <w:tag w:val="Zuletzt geändert am"/>
          <w:id w:val="-1573499459"/>
          <w:placeholder>
            <w:docPart w:val="FE0B5A0C77B548AC93E40167CEC3C56D"/>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5DC6DCDE" w14:textId="77777777" w:rsidR="00BC531A" w:rsidRDefault="00BC531A" w:rsidP="00BC531A">
      <w:pPr>
        <w:pStyle w:val="Tabellentext"/>
        <w:spacing w:line="480" w:lineRule="auto"/>
      </w:pPr>
      <w:r>
        <w:t>Stand vom:</w:t>
      </w:r>
      <w:r>
        <w:tab/>
      </w:r>
      <w:r>
        <w:tab/>
      </w:r>
      <w:r>
        <w:tab/>
      </w:r>
      <w:r>
        <w:tab/>
      </w:r>
      <w:sdt>
        <w:sdtPr>
          <w:rPr>
            <w:color w:val="FF0000"/>
          </w:rPr>
          <w:alias w:val="Zuletzt geändert am"/>
          <w:tag w:val="Zuletzt geändert am"/>
          <w:id w:val="1067843295"/>
          <w:placeholder>
            <w:docPart w:val="F1B5AA418056454D9E52A2E899E6B46C"/>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31140611" w14:textId="77777777" w:rsidR="00BC531A" w:rsidRDefault="00BC531A" w:rsidP="00BC531A">
      <w:pPr>
        <w:pStyle w:val="Tabellentext"/>
        <w:spacing w:line="480" w:lineRule="auto"/>
      </w:pPr>
      <w:r>
        <w:t>Organisationseinheit:</w:t>
      </w:r>
      <w:r>
        <w:tab/>
      </w:r>
      <w:r>
        <w:tab/>
      </w:r>
      <w:r w:rsidRPr="00A6579C">
        <w:rPr>
          <w:color w:val="FF0000"/>
        </w:rPr>
        <w:t>Die für das Dokument verantwortliche Org-Einheit</w:t>
      </w:r>
    </w:p>
    <w:p w14:paraId="683996B6" w14:textId="77777777" w:rsidR="00BC531A" w:rsidRPr="00786537" w:rsidRDefault="00BC531A" w:rsidP="00BC531A">
      <w:pPr>
        <w:pStyle w:val="Tabellentext"/>
        <w:spacing w:line="480" w:lineRule="auto"/>
        <w:rPr>
          <w:color w:val="FF0000"/>
        </w:rPr>
      </w:pPr>
      <w:r>
        <w:t>Ansprechpartner</w:t>
      </w:r>
      <w:r>
        <w:tab/>
      </w:r>
      <w:r>
        <w:tab/>
      </w:r>
      <w:r>
        <w:tab/>
      </w:r>
      <w:r w:rsidRPr="00786537">
        <w:rPr>
          <w:color w:val="FF0000"/>
        </w:rPr>
        <w:t>Name des Verantwortliche für dieses Dokument</w:t>
      </w:r>
    </w:p>
    <w:p w14:paraId="0457AA79" w14:textId="77777777" w:rsidR="00BC531A" w:rsidRDefault="00BC531A" w:rsidP="00BC531A">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2747EDD0EE7D45A0A8D287B99C8CEB8A"/>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Pr>
              <w:color w:val="FF0000"/>
            </w:rPr>
            <w:t>In Bearbeitung</w:t>
          </w:r>
        </w:sdtContent>
      </w:sdt>
    </w:p>
    <w:p w14:paraId="32339C14" w14:textId="77777777" w:rsidR="00BC531A" w:rsidRPr="00062F89" w:rsidRDefault="00BC531A" w:rsidP="00BC531A">
      <w:pPr>
        <w:pStyle w:val="Tabellentext"/>
        <w:spacing w:line="480" w:lineRule="auto"/>
        <w:rPr>
          <w:color w:val="FF0000"/>
        </w:rPr>
      </w:pPr>
      <w:r>
        <w:t>Geschäftszeichen:</w:t>
      </w:r>
      <w:r>
        <w:tab/>
      </w:r>
      <w:r>
        <w:tab/>
      </w:r>
      <w:r>
        <w:tab/>
      </w:r>
      <w:r w:rsidRPr="00062F89">
        <w:rPr>
          <w:color w:val="FF0000"/>
        </w:rPr>
        <w:t>Gz.-99999</w:t>
      </w:r>
    </w:p>
    <w:tbl>
      <w:tblPr>
        <w:tblStyle w:val="Tabellenraster"/>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5561"/>
      </w:tblGrid>
      <w:tr w:rsidR="00BC531A" w:rsidRPr="00A6579C" w14:paraId="70765557" w14:textId="77777777" w:rsidTr="006676E5">
        <w:trPr>
          <w:trHeight w:val="234"/>
        </w:trPr>
        <w:tc>
          <w:tcPr>
            <w:tcW w:w="2945" w:type="dxa"/>
            <w:shd w:val="clear" w:color="auto" w:fill="auto"/>
          </w:tcPr>
          <w:p w14:paraId="00F786FB" w14:textId="77777777" w:rsidR="00BC531A" w:rsidRDefault="00BC531A" w:rsidP="006676E5">
            <w:pPr>
              <w:pStyle w:val="Tabellentext"/>
              <w:spacing w:line="480" w:lineRule="auto"/>
              <w:ind w:left="-107"/>
            </w:pPr>
            <w:r w:rsidRPr="00F50646">
              <w:t>Version:</w:t>
            </w:r>
          </w:p>
        </w:tc>
        <w:tc>
          <w:tcPr>
            <w:tcW w:w="5561" w:type="dxa"/>
            <w:shd w:val="clear" w:color="auto" w:fill="auto"/>
          </w:tcPr>
          <w:p w14:paraId="33020B40" w14:textId="371A4B5D" w:rsidR="00BC531A" w:rsidRPr="00A6579C" w:rsidRDefault="00BC531A" w:rsidP="006676E5">
            <w:pPr>
              <w:pStyle w:val="Version"/>
              <w:spacing w:line="480" w:lineRule="auto"/>
              <w:ind w:left="348"/>
              <w:rPr>
                <w:color w:val="FF0000"/>
              </w:rPr>
            </w:pPr>
            <w:r>
              <w:rPr>
                <w:color w:val="FF0000"/>
              </w:rPr>
              <w:t xml:space="preserve">  </w:t>
            </w:r>
            <w:r w:rsidR="00451F3B">
              <w:rPr>
                <w:color w:val="FF0000"/>
              </w:rPr>
              <w:t>1</w:t>
            </w:r>
            <w:r w:rsidR="00420F5A">
              <w:rPr>
                <w:color w:val="FF0000"/>
              </w:rPr>
              <w:t>.0</w:t>
            </w:r>
          </w:p>
        </w:tc>
      </w:tr>
    </w:tbl>
    <w:p w14:paraId="06B4CDB4" w14:textId="6D795055" w:rsidR="00BC531A" w:rsidRPr="00062F89" w:rsidRDefault="00C729B6" w:rsidP="00BC531A">
      <w:r>
        <w:rPr>
          <w:bCs/>
        </w:rPr>
        <w:t>Bildnachweis:</w:t>
      </w:r>
      <w:r>
        <w:rPr>
          <w:bCs/>
        </w:rPr>
        <w:tab/>
      </w:r>
      <w:r>
        <w:rPr>
          <w:bCs/>
        </w:rPr>
        <w:tab/>
      </w:r>
      <w:r>
        <w:rPr>
          <w:bCs/>
        </w:rPr>
        <w:tab/>
      </w:r>
      <w:r>
        <w:rPr>
          <w:bCs/>
        </w:rPr>
        <w:tab/>
        <w:t>Pixabay.com, CO0-Lizenz</w:t>
      </w:r>
    </w:p>
    <w:p w14:paraId="61441B3A" w14:textId="77777777" w:rsidR="00BC531A" w:rsidRDefault="00BC531A" w:rsidP="00BC531A">
      <w:pPr>
        <w:pStyle w:val="Titelseite14fett"/>
        <w:spacing w:after="240"/>
      </w:pPr>
    </w:p>
    <w:p w14:paraId="0CD559B0" w14:textId="77777777" w:rsidR="00BC531A" w:rsidRDefault="00BC531A" w:rsidP="00BC531A">
      <w:pPr>
        <w:pStyle w:val="Titelseite14fett"/>
        <w:spacing w:after="240"/>
      </w:pPr>
    </w:p>
    <w:p w14:paraId="6FDE71B4" w14:textId="77777777" w:rsidR="00BC531A" w:rsidRDefault="00BC531A" w:rsidP="00BC531A">
      <w:pPr>
        <w:pStyle w:val="Titelseite14fett"/>
        <w:spacing w:after="240"/>
      </w:pPr>
    </w:p>
    <w:p w14:paraId="43BCEC25" w14:textId="1ECF3CFF" w:rsidR="00BC531A" w:rsidRDefault="00BC531A" w:rsidP="00BC531A">
      <w:pPr>
        <w:pStyle w:val="Titelseite14fett"/>
        <w:spacing w:after="240"/>
      </w:pPr>
    </w:p>
    <w:p w14:paraId="0F63CBC5" w14:textId="77777777" w:rsidR="00AC770E" w:rsidRDefault="00AC770E" w:rsidP="00BC531A">
      <w:pPr>
        <w:pStyle w:val="Titelseite14fett"/>
        <w:spacing w:after="240"/>
      </w:pPr>
    </w:p>
    <w:p w14:paraId="41BC14B1" w14:textId="77777777" w:rsidR="00BC531A" w:rsidRDefault="00BC531A" w:rsidP="00BC531A">
      <w:pPr>
        <w:pStyle w:val="Titelseite14fett"/>
        <w:spacing w:after="240"/>
      </w:pPr>
    </w:p>
    <w:p w14:paraId="6772AE8E" w14:textId="77777777" w:rsidR="00BC531A" w:rsidRPr="00487C40" w:rsidRDefault="00BC531A" w:rsidP="00BC531A">
      <w:pPr>
        <w:pStyle w:val="Titelseite14fett"/>
        <w:spacing w:after="240"/>
      </w:pPr>
      <w:r w:rsidRPr="00487C40">
        <w:t>Autorinnen und Autoren:</w:t>
      </w:r>
    </w:p>
    <w:p w14:paraId="359F58C6" w14:textId="4173817B"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3D1D7FF1" w14:textId="74A5EA12"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2FC21C7D" w14:textId="77777777" w:rsidR="000A327F" w:rsidRDefault="000A327F" w:rsidP="00B577E8">
      <w:pPr>
        <w:pStyle w:val="Tabellentext"/>
        <w:spacing w:after="240"/>
        <w:rPr>
          <w:b/>
        </w:rPr>
      </w:pPr>
    </w:p>
    <w:p w14:paraId="44CBBC61" w14:textId="77777777" w:rsidR="004A1AAA" w:rsidRPr="006F5140" w:rsidRDefault="004A1AAA" w:rsidP="00AA1DD8">
      <w:pPr>
        <w:pStyle w:val="berschriftohneNummerierung"/>
        <w:spacing w:after="240"/>
      </w:pPr>
      <w:bookmarkStart w:id="1" w:name="_Toc91549450"/>
      <w:bookmarkStart w:id="2" w:name="_Toc91597607"/>
      <w:bookmarkStart w:id="3" w:name="_Toc92929981"/>
      <w:bookmarkStart w:id="4" w:name="_Toc93361920"/>
      <w:r w:rsidRPr="006F5140">
        <w:t>Informationen zum vorliegenden Dokument</w:t>
      </w:r>
      <w:bookmarkEnd w:id="1"/>
      <w:bookmarkEnd w:id="2"/>
      <w:bookmarkEnd w:id="3"/>
      <w:bookmarkEnd w:id="4"/>
    </w:p>
    <w:p w14:paraId="5706AE54" w14:textId="77777777" w:rsidR="00E847CD" w:rsidRPr="00451D05" w:rsidRDefault="00E847CD" w:rsidP="00E847CD">
      <w:pPr>
        <w:keepNext/>
        <w:spacing w:beforeLines="100" w:before="240" w:after="240"/>
        <w:rPr>
          <w:b/>
        </w:rPr>
      </w:pPr>
      <w:bookmarkStart w:id="5" w:name="_Toc298857608"/>
      <w:r>
        <w:rPr>
          <w:b/>
        </w:rPr>
        <w:t>Weitere z</w:t>
      </w:r>
      <w:r w:rsidRPr="00451D05">
        <w:rPr>
          <w:b/>
        </w:rPr>
        <w:t>u beachtende Vorschriften und Empfehlungen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5"/>
        <w:gridCol w:w="1275"/>
        <w:gridCol w:w="1984"/>
        <w:gridCol w:w="2269"/>
      </w:tblGrid>
      <w:tr w:rsidR="00E847CD" w:rsidRPr="00CF7B50" w14:paraId="304EDFA8" w14:textId="77777777" w:rsidTr="00D854D5">
        <w:tc>
          <w:tcPr>
            <w:tcW w:w="234" w:type="pct"/>
            <w:tcBorders>
              <w:top w:val="single" w:sz="4" w:space="0" w:color="auto"/>
              <w:left w:val="single" w:sz="4" w:space="0" w:color="auto"/>
              <w:bottom w:val="single" w:sz="4" w:space="0" w:color="auto"/>
              <w:right w:val="single" w:sz="4" w:space="0" w:color="auto"/>
            </w:tcBorders>
            <w:shd w:val="clear" w:color="auto" w:fill="EEECE1" w:themeFill="background2"/>
          </w:tcPr>
          <w:p w14:paraId="365AA53B" w14:textId="77777777" w:rsidR="00E847CD" w:rsidRPr="00CF7B50" w:rsidRDefault="00E847CD" w:rsidP="00E143C4">
            <w:pPr>
              <w:pStyle w:val="Tabellentext"/>
              <w:spacing w:after="240"/>
            </w:pPr>
            <w:r w:rsidRPr="00CF7B50">
              <w:t>Nr.</w:t>
            </w:r>
          </w:p>
        </w:tc>
        <w:tc>
          <w:tcPr>
            <w:tcW w:w="171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E81A4AB" w14:textId="77777777" w:rsidR="00E847CD" w:rsidRPr="00CF7B50" w:rsidRDefault="00E847CD" w:rsidP="00E143C4">
            <w:pPr>
              <w:pStyle w:val="Tabellentext"/>
              <w:spacing w:after="240"/>
            </w:pPr>
            <w:r w:rsidRPr="00CF7B50">
              <w:t>Titel des Dokuments</w:t>
            </w:r>
          </w:p>
        </w:tc>
        <w:tc>
          <w:tcPr>
            <w:tcW w:w="703"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9724F6" w14:textId="77777777" w:rsidR="00E847CD" w:rsidRPr="00CF7B50" w:rsidRDefault="00E847CD" w:rsidP="00E143C4">
            <w:pPr>
              <w:pStyle w:val="Tabellentext"/>
              <w:spacing w:after="240"/>
              <w:ind w:left="282" w:hanging="282"/>
            </w:pPr>
            <w:r w:rsidRPr="00CF7B50">
              <w:t>Version</w:t>
            </w:r>
          </w:p>
        </w:tc>
        <w:tc>
          <w:tcPr>
            <w:tcW w:w="1094" w:type="pct"/>
            <w:tcBorders>
              <w:top w:val="single" w:sz="4" w:space="0" w:color="auto"/>
              <w:left w:val="single" w:sz="4" w:space="0" w:color="auto"/>
              <w:bottom w:val="single" w:sz="4" w:space="0" w:color="auto"/>
              <w:right w:val="single" w:sz="4" w:space="0" w:color="auto"/>
            </w:tcBorders>
            <w:shd w:val="clear" w:color="auto" w:fill="EEECE1" w:themeFill="background2"/>
          </w:tcPr>
          <w:p w14:paraId="6771E055" w14:textId="77777777" w:rsidR="00E847CD" w:rsidRPr="00CF7B50" w:rsidRDefault="00E847CD" w:rsidP="00E143C4">
            <w:pPr>
              <w:pStyle w:val="Tabellentext"/>
              <w:spacing w:after="240"/>
            </w:pPr>
            <w:r w:rsidRPr="00CF7B50">
              <w:t>Ansprechpartner</w:t>
            </w:r>
            <w:r>
              <w:t>/-in</w:t>
            </w:r>
          </w:p>
        </w:tc>
        <w:tc>
          <w:tcPr>
            <w:tcW w:w="125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6B81D75" w14:textId="77777777" w:rsidR="00E847CD" w:rsidRPr="00CF7B50" w:rsidRDefault="00E847CD" w:rsidP="00E143C4">
            <w:pPr>
              <w:pStyle w:val="Tabellentext"/>
              <w:spacing w:after="240"/>
            </w:pPr>
            <w:r w:rsidRPr="00CF7B50">
              <w:t>Bemerkungen</w:t>
            </w:r>
          </w:p>
        </w:tc>
      </w:tr>
      <w:tr w:rsidR="00A6579C" w:rsidRPr="00CF7B50" w14:paraId="66D26BBE" w14:textId="77777777" w:rsidTr="00D854D5">
        <w:tc>
          <w:tcPr>
            <w:tcW w:w="234" w:type="pct"/>
            <w:tcBorders>
              <w:top w:val="single" w:sz="4" w:space="0" w:color="auto"/>
              <w:left w:val="single" w:sz="4" w:space="0" w:color="auto"/>
              <w:bottom w:val="single" w:sz="4" w:space="0" w:color="auto"/>
              <w:right w:val="single" w:sz="4" w:space="0" w:color="auto"/>
            </w:tcBorders>
          </w:tcPr>
          <w:p w14:paraId="5CE6F4D0" w14:textId="77777777" w:rsidR="00A6579C" w:rsidRPr="00CF7B50" w:rsidRDefault="00A6579C" w:rsidP="00A6579C">
            <w:pPr>
              <w:pStyle w:val="Tabellentext"/>
              <w:spacing w:after="240"/>
            </w:pPr>
            <w:r w:rsidRPr="00CF7B50">
              <w:t>1</w:t>
            </w:r>
          </w:p>
        </w:tc>
        <w:tc>
          <w:tcPr>
            <w:tcW w:w="1718" w:type="pct"/>
            <w:tcBorders>
              <w:top w:val="single" w:sz="4" w:space="0" w:color="auto"/>
              <w:left w:val="single" w:sz="4" w:space="0" w:color="auto"/>
              <w:bottom w:val="single" w:sz="4" w:space="0" w:color="auto"/>
              <w:right w:val="single" w:sz="4" w:space="0" w:color="auto"/>
            </w:tcBorders>
          </w:tcPr>
          <w:p w14:paraId="234AC607" w14:textId="77777777" w:rsidR="00A6579C" w:rsidRPr="00CF7B50" w:rsidRDefault="00A6579C" w:rsidP="00A6579C">
            <w:pPr>
              <w:pStyle w:val="Tabellentext"/>
              <w:spacing w:after="240"/>
            </w:pPr>
            <w:bookmarkStart w:id="6" w:name="_Hlt73496116"/>
            <w:bookmarkEnd w:id="6"/>
            <w:r>
              <w:t>IT-Grundschutz des BSI</w:t>
            </w:r>
            <w:r>
              <w:br/>
              <w:t>Standards 200-1 bis 200-3</w:t>
            </w:r>
          </w:p>
        </w:tc>
        <w:tc>
          <w:tcPr>
            <w:tcW w:w="703" w:type="pct"/>
            <w:tcBorders>
              <w:top w:val="single" w:sz="4" w:space="0" w:color="auto"/>
              <w:left w:val="single" w:sz="4" w:space="0" w:color="auto"/>
              <w:bottom w:val="single" w:sz="4" w:space="0" w:color="auto"/>
              <w:right w:val="single" w:sz="4" w:space="0" w:color="auto"/>
            </w:tcBorders>
          </w:tcPr>
          <w:p w14:paraId="069BB4B1" w14:textId="77777777" w:rsidR="00A6579C" w:rsidRPr="00CF7B50" w:rsidRDefault="00A6579C" w:rsidP="00A6579C">
            <w:pPr>
              <w:pStyle w:val="Tabellentext"/>
              <w:spacing w:after="240"/>
            </w:pPr>
            <w:r>
              <w:t>Aktuelle Version</w:t>
            </w:r>
          </w:p>
        </w:tc>
        <w:tc>
          <w:tcPr>
            <w:tcW w:w="1094" w:type="pct"/>
            <w:tcBorders>
              <w:top w:val="single" w:sz="4" w:space="0" w:color="auto"/>
              <w:left w:val="single" w:sz="4" w:space="0" w:color="auto"/>
              <w:bottom w:val="single" w:sz="4" w:space="0" w:color="auto"/>
              <w:right w:val="single" w:sz="4" w:space="0" w:color="auto"/>
            </w:tcBorders>
          </w:tcPr>
          <w:p w14:paraId="1E6F9BFB" w14:textId="77777777" w:rsidR="00A6579C" w:rsidRPr="00CF7B50" w:rsidRDefault="00A6579C" w:rsidP="00A6579C">
            <w:pPr>
              <w:pStyle w:val="Tabellentext"/>
              <w:spacing w:after="240"/>
            </w:pPr>
            <w:r>
              <w:t>BSI Bonn</w:t>
            </w:r>
          </w:p>
        </w:tc>
        <w:tc>
          <w:tcPr>
            <w:tcW w:w="1251" w:type="pct"/>
            <w:tcBorders>
              <w:top w:val="single" w:sz="4" w:space="0" w:color="auto"/>
              <w:left w:val="single" w:sz="4" w:space="0" w:color="auto"/>
              <w:bottom w:val="single" w:sz="4" w:space="0" w:color="auto"/>
              <w:right w:val="single" w:sz="4" w:space="0" w:color="auto"/>
            </w:tcBorders>
          </w:tcPr>
          <w:p w14:paraId="3ABFB012" w14:textId="77777777" w:rsidR="00A6579C" w:rsidRPr="00CF7B50" w:rsidRDefault="00A6579C" w:rsidP="00A6579C">
            <w:pPr>
              <w:pStyle w:val="Tabellentext"/>
              <w:spacing w:after="240"/>
            </w:pPr>
          </w:p>
        </w:tc>
      </w:tr>
      <w:tr w:rsidR="00A6579C" w:rsidRPr="00CF7B50" w14:paraId="69D93B4C" w14:textId="77777777" w:rsidTr="00D854D5">
        <w:tc>
          <w:tcPr>
            <w:tcW w:w="234" w:type="pct"/>
            <w:tcBorders>
              <w:top w:val="single" w:sz="4" w:space="0" w:color="auto"/>
              <w:left w:val="single" w:sz="4" w:space="0" w:color="auto"/>
              <w:bottom w:val="single" w:sz="4" w:space="0" w:color="auto"/>
              <w:right w:val="single" w:sz="4" w:space="0" w:color="auto"/>
            </w:tcBorders>
          </w:tcPr>
          <w:p w14:paraId="317C439F" w14:textId="77777777" w:rsidR="00A6579C" w:rsidRPr="00CF7B50" w:rsidRDefault="00A6579C" w:rsidP="00A6579C">
            <w:pPr>
              <w:pStyle w:val="Tabellentext"/>
              <w:spacing w:after="240"/>
            </w:pPr>
            <w:r>
              <w:t>2</w:t>
            </w:r>
          </w:p>
        </w:tc>
        <w:tc>
          <w:tcPr>
            <w:tcW w:w="1718" w:type="pct"/>
            <w:tcBorders>
              <w:top w:val="single" w:sz="4" w:space="0" w:color="auto"/>
              <w:left w:val="single" w:sz="4" w:space="0" w:color="auto"/>
              <w:bottom w:val="single" w:sz="4" w:space="0" w:color="auto"/>
              <w:right w:val="single" w:sz="4" w:space="0" w:color="auto"/>
            </w:tcBorders>
          </w:tcPr>
          <w:p w14:paraId="073AFE50" w14:textId="77777777" w:rsidR="00A6579C" w:rsidRPr="00CF7B50" w:rsidRDefault="00A6579C" w:rsidP="00A6579C">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7D3AE47A" w14:textId="77777777" w:rsidR="00A6579C" w:rsidRPr="00CF7B50" w:rsidRDefault="00A6579C" w:rsidP="00A6579C">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575C1CF9" w14:textId="77777777" w:rsidR="00A6579C" w:rsidRPr="00CF7B50" w:rsidRDefault="00A6579C" w:rsidP="00A6579C">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03D051A8" w14:textId="77777777" w:rsidR="00A6579C" w:rsidRPr="00CF7B50" w:rsidRDefault="00A6579C" w:rsidP="00A6579C">
            <w:pPr>
              <w:pStyle w:val="Tabellentext"/>
              <w:spacing w:after="240"/>
            </w:pPr>
          </w:p>
        </w:tc>
      </w:tr>
      <w:tr w:rsidR="00E847CD" w:rsidRPr="00CF7B50" w14:paraId="18DCD469" w14:textId="77777777" w:rsidTr="00D854D5">
        <w:tc>
          <w:tcPr>
            <w:tcW w:w="234" w:type="pct"/>
            <w:tcBorders>
              <w:top w:val="single" w:sz="4" w:space="0" w:color="auto"/>
              <w:left w:val="single" w:sz="4" w:space="0" w:color="auto"/>
              <w:bottom w:val="single" w:sz="4" w:space="0" w:color="auto"/>
              <w:right w:val="single" w:sz="4" w:space="0" w:color="auto"/>
            </w:tcBorders>
          </w:tcPr>
          <w:p w14:paraId="4DC4C553" w14:textId="77777777" w:rsidR="00E847CD" w:rsidRPr="00CF7B50" w:rsidRDefault="00E847CD" w:rsidP="00E143C4">
            <w:pPr>
              <w:pStyle w:val="Tabellentext"/>
              <w:spacing w:after="240"/>
            </w:pPr>
            <w:r>
              <w:t>3</w:t>
            </w:r>
          </w:p>
        </w:tc>
        <w:tc>
          <w:tcPr>
            <w:tcW w:w="1718" w:type="pct"/>
            <w:tcBorders>
              <w:top w:val="single" w:sz="4" w:space="0" w:color="auto"/>
              <w:left w:val="single" w:sz="4" w:space="0" w:color="auto"/>
              <w:bottom w:val="single" w:sz="4" w:space="0" w:color="auto"/>
              <w:right w:val="single" w:sz="4" w:space="0" w:color="auto"/>
            </w:tcBorders>
          </w:tcPr>
          <w:p w14:paraId="10D2DE84" w14:textId="77777777" w:rsidR="00E847CD" w:rsidRPr="00CF7B50" w:rsidRDefault="00E847CD" w:rsidP="00E143C4">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04AF2DDF" w14:textId="77777777" w:rsidR="00E847CD" w:rsidRPr="00CF7B50" w:rsidRDefault="00E847CD" w:rsidP="00E143C4">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4F7F752A" w14:textId="77777777" w:rsidR="00E847CD" w:rsidRPr="00CF7B50" w:rsidRDefault="00E847CD" w:rsidP="00E143C4">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67BEAC17" w14:textId="77777777" w:rsidR="00E847CD" w:rsidRPr="00CF7B50" w:rsidRDefault="00E847CD" w:rsidP="00E143C4">
            <w:pPr>
              <w:pStyle w:val="Tabellentext"/>
              <w:spacing w:after="240"/>
            </w:pPr>
          </w:p>
        </w:tc>
      </w:tr>
    </w:tbl>
    <w:p w14:paraId="6ACD82C1" w14:textId="77777777" w:rsidR="00E847CD" w:rsidRPr="00015039" w:rsidRDefault="00E847CD" w:rsidP="00E847CD">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6BCF21F9"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691E124F"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41B145A1"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48C8FEAA"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61DE9D0B"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343B8E4E" w14:textId="77777777" w:rsidR="00E847CD" w:rsidRPr="00A34877" w:rsidRDefault="00E847CD" w:rsidP="00E143C4">
            <w:pPr>
              <w:pStyle w:val="Tabellentext"/>
              <w:spacing w:after="240"/>
            </w:pPr>
            <w:r>
              <w:t xml:space="preserve">Bearbeiter/-in </w:t>
            </w:r>
          </w:p>
        </w:tc>
      </w:tr>
      <w:tr w:rsidR="00E847CD" w:rsidRPr="00CF7B50" w14:paraId="27C66F16" w14:textId="77777777" w:rsidTr="006D0B83">
        <w:tc>
          <w:tcPr>
            <w:tcW w:w="1271" w:type="dxa"/>
            <w:tcBorders>
              <w:top w:val="single" w:sz="4" w:space="0" w:color="auto"/>
              <w:left w:val="single" w:sz="4" w:space="0" w:color="auto"/>
              <w:bottom w:val="single" w:sz="4" w:space="0" w:color="auto"/>
              <w:right w:val="single" w:sz="4" w:space="0" w:color="auto"/>
            </w:tcBorders>
          </w:tcPr>
          <w:p w14:paraId="04572CEB"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1F62F6BC" w14:textId="77777777" w:rsidR="00E847CD" w:rsidRPr="007D431E" w:rsidRDefault="00E847CD" w:rsidP="00E143C4">
            <w:pPr>
              <w:pStyle w:val="Tabellentext"/>
              <w:spacing w:after="240"/>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32A04917" w14:textId="77777777" w:rsidR="00E847CD" w:rsidRPr="007D431E" w:rsidRDefault="00E847CD" w:rsidP="00E143C4">
            <w:pPr>
              <w:pStyle w:val="Tabellentext"/>
              <w:spacing w:after="240"/>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4A20B313" w14:textId="77777777" w:rsidR="00E847CD" w:rsidRPr="007D431E" w:rsidRDefault="00E847CD" w:rsidP="00E143C4">
            <w:pPr>
              <w:pStyle w:val="Tabellentext"/>
              <w:spacing w:after="240"/>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6382B0D3" w14:textId="77777777" w:rsidR="00E847CD" w:rsidRPr="00F11F3D" w:rsidRDefault="00E847CD" w:rsidP="00E143C4">
            <w:pPr>
              <w:pStyle w:val="Tabellentext"/>
              <w:spacing w:after="240"/>
              <w:rPr>
                <w:highlight w:val="yellow"/>
              </w:rPr>
            </w:pPr>
          </w:p>
        </w:tc>
      </w:tr>
      <w:tr w:rsidR="00E847CD" w:rsidRPr="00CF7B50" w14:paraId="0222A695" w14:textId="77777777" w:rsidTr="006D0B83">
        <w:tc>
          <w:tcPr>
            <w:tcW w:w="1271" w:type="dxa"/>
            <w:tcBorders>
              <w:top w:val="single" w:sz="4" w:space="0" w:color="auto"/>
              <w:left w:val="single" w:sz="4" w:space="0" w:color="auto"/>
              <w:bottom w:val="single" w:sz="4" w:space="0" w:color="auto"/>
              <w:right w:val="single" w:sz="4" w:space="0" w:color="auto"/>
            </w:tcBorders>
          </w:tcPr>
          <w:p w14:paraId="02A07012"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5FF8042E"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48C547E8"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53646F0A"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4F04B1B7" w14:textId="77777777" w:rsidR="00E847CD" w:rsidRPr="00CF7B50" w:rsidRDefault="00E847CD" w:rsidP="00E143C4">
            <w:pPr>
              <w:pStyle w:val="Tabellentext"/>
              <w:spacing w:after="240"/>
            </w:pPr>
          </w:p>
        </w:tc>
      </w:tr>
      <w:tr w:rsidR="00E847CD" w:rsidRPr="00CF7B50" w14:paraId="65180F55" w14:textId="77777777" w:rsidTr="006D0B83">
        <w:tc>
          <w:tcPr>
            <w:tcW w:w="1271" w:type="dxa"/>
            <w:tcBorders>
              <w:top w:val="single" w:sz="4" w:space="0" w:color="auto"/>
              <w:left w:val="single" w:sz="4" w:space="0" w:color="auto"/>
              <w:bottom w:val="single" w:sz="4" w:space="0" w:color="auto"/>
              <w:right w:val="single" w:sz="4" w:space="0" w:color="auto"/>
            </w:tcBorders>
          </w:tcPr>
          <w:p w14:paraId="065D413A"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429C1029"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7824C74E"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35FEE4C3"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0E9AD633" w14:textId="77777777" w:rsidR="00E847CD" w:rsidRPr="00CF7B50" w:rsidRDefault="00E847CD" w:rsidP="00E143C4">
            <w:pPr>
              <w:pStyle w:val="Tabellentext"/>
              <w:spacing w:after="240"/>
            </w:pPr>
          </w:p>
        </w:tc>
      </w:tr>
    </w:tbl>
    <w:p w14:paraId="6711218B" w14:textId="77777777" w:rsidR="00E847CD" w:rsidRPr="00015039" w:rsidRDefault="00E847CD" w:rsidP="00E847CD">
      <w:pPr>
        <w:pStyle w:val="berschrift2ohneNummerierung"/>
        <w:spacing w:before="240" w:after="240"/>
        <w:rPr>
          <w:b/>
        </w:rPr>
      </w:pPr>
      <w:r w:rsidRPr="00015039">
        <w:rPr>
          <w:b/>
        </w:rPr>
        <w:t>Prüfverzeichnis</w:t>
      </w:r>
    </w:p>
    <w:p w14:paraId="1740C065" w14:textId="77777777" w:rsidR="00E847CD" w:rsidRPr="003C5404" w:rsidRDefault="00E847CD" w:rsidP="00E847CD">
      <w:pPr>
        <w:spacing w:after="24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0C5294DB"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2A218F93"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48DCCAC" w14:textId="77777777" w:rsidR="00E847CD" w:rsidRPr="00CF7B50" w:rsidRDefault="00E847CD" w:rsidP="00E143C4">
            <w:pPr>
              <w:pStyle w:val="Tabellentext"/>
              <w:spacing w:after="24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2EF1CD42" w14:textId="77777777" w:rsidR="00E847CD" w:rsidRPr="00CF7B50" w:rsidRDefault="00E847CD" w:rsidP="00E143C4">
            <w:pPr>
              <w:pStyle w:val="Tabellentext"/>
              <w:spacing w:after="24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0D5C309A"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24C12C55" w14:textId="77777777" w:rsidR="00E847CD" w:rsidRPr="00CF7B50" w:rsidRDefault="00E847CD" w:rsidP="00E143C4">
            <w:pPr>
              <w:pStyle w:val="Tabellentext"/>
              <w:spacing w:after="24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21CE8F0C" w14:textId="77777777" w:rsidR="00E847CD" w:rsidRPr="00CF7B50" w:rsidRDefault="00E847CD" w:rsidP="00E143C4">
            <w:pPr>
              <w:pStyle w:val="Tabellentext"/>
              <w:spacing w:after="240"/>
            </w:pPr>
            <w:r w:rsidRPr="00CF7B50">
              <w:t>Ergebnis</w:t>
            </w:r>
          </w:p>
        </w:tc>
      </w:tr>
      <w:tr w:rsidR="00E847CD" w:rsidRPr="00CF7B50" w14:paraId="1CF04E0D" w14:textId="77777777" w:rsidTr="00E847CD">
        <w:tc>
          <w:tcPr>
            <w:tcW w:w="1271" w:type="dxa"/>
            <w:tcBorders>
              <w:top w:val="single" w:sz="4" w:space="0" w:color="auto"/>
              <w:left w:val="single" w:sz="4" w:space="0" w:color="auto"/>
              <w:bottom w:val="single" w:sz="4" w:space="0" w:color="auto"/>
              <w:right w:val="single" w:sz="4" w:space="0" w:color="auto"/>
            </w:tcBorders>
          </w:tcPr>
          <w:p w14:paraId="572552B3"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4DE27F42"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0538E5D7"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72D61AE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1AD414A6"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5528E544" w14:textId="77777777" w:rsidR="00E847CD" w:rsidRPr="00CF7B50" w:rsidRDefault="00E847CD" w:rsidP="00E143C4">
            <w:pPr>
              <w:pStyle w:val="Tabellentext"/>
              <w:spacing w:after="240"/>
            </w:pPr>
          </w:p>
        </w:tc>
      </w:tr>
      <w:tr w:rsidR="00E847CD" w:rsidRPr="00CF7B50" w14:paraId="53F11D04" w14:textId="77777777" w:rsidTr="00E847CD">
        <w:tc>
          <w:tcPr>
            <w:tcW w:w="1271" w:type="dxa"/>
            <w:tcBorders>
              <w:top w:val="single" w:sz="4" w:space="0" w:color="auto"/>
              <w:left w:val="single" w:sz="4" w:space="0" w:color="auto"/>
              <w:bottom w:val="single" w:sz="4" w:space="0" w:color="auto"/>
              <w:right w:val="single" w:sz="4" w:space="0" w:color="auto"/>
            </w:tcBorders>
          </w:tcPr>
          <w:p w14:paraId="49EF1539"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40E170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5B955F66"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0C79A466"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31A49673"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122C98DD" w14:textId="77777777" w:rsidR="00E847CD" w:rsidRPr="00CF7B50" w:rsidRDefault="00E847CD" w:rsidP="00E143C4">
            <w:pPr>
              <w:pStyle w:val="Tabellentext"/>
              <w:spacing w:after="240"/>
            </w:pPr>
          </w:p>
        </w:tc>
      </w:tr>
      <w:tr w:rsidR="00E847CD" w:rsidRPr="00CF7B50" w14:paraId="194210EB" w14:textId="77777777" w:rsidTr="00E847CD">
        <w:tc>
          <w:tcPr>
            <w:tcW w:w="1271" w:type="dxa"/>
            <w:tcBorders>
              <w:top w:val="single" w:sz="4" w:space="0" w:color="auto"/>
              <w:left w:val="single" w:sz="4" w:space="0" w:color="auto"/>
              <w:bottom w:val="single" w:sz="4" w:space="0" w:color="auto"/>
              <w:right w:val="single" w:sz="4" w:space="0" w:color="auto"/>
            </w:tcBorders>
          </w:tcPr>
          <w:p w14:paraId="63F30E46"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E777BE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48D84885"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2C62F1C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6AE33D5B"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2AB5BDE0" w14:textId="77777777" w:rsidR="00E847CD" w:rsidRPr="00CF7B50" w:rsidRDefault="00E847CD" w:rsidP="00E143C4">
            <w:pPr>
              <w:pStyle w:val="Tabellentext"/>
              <w:spacing w:after="240"/>
            </w:pPr>
          </w:p>
        </w:tc>
      </w:tr>
    </w:tbl>
    <w:p w14:paraId="168FD958" w14:textId="77777777" w:rsidR="00E847CD" w:rsidRDefault="00E847CD" w:rsidP="00E847CD">
      <w:pPr>
        <w:pStyle w:val="TextStandard"/>
      </w:pPr>
    </w:p>
    <w:p w14:paraId="2791D3DF" w14:textId="77777777" w:rsidR="00E847CD" w:rsidRPr="00015039" w:rsidRDefault="00E847CD" w:rsidP="00E847CD">
      <w:pPr>
        <w:pStyle w:val="berschrift2ohneNummerierung"/>
        <w:spacing w:before="240" w:after="240"/>
        <w:rPr>
          <w:b/>
        </w:rPr>
      </w:pPr>
      <w:r>
        <w:rPr>
          <w:b/>
        </w:rPr>
        <w:t>Aktualisierung</w:t>
      </w:r>
    </w:p>
    <w:p w14:paraId="2079CFC1"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7C23EC5C" w14:textId="41A9788E" w:rsidR="00E847CD" w:rsidRDefault="00E847CD" w:rsidP="00E847CD">
      <w:pPr>
        <w:spacing w:after="240"/>
      </w:pPr>
      <w:r>
        <w:t xml:space="preserve">Überprüfungen sowie ggfs. durchgeführte Änderungen im Rahmen der Überarbeitungen werden in den o. a. Verzeichnissen dokumentiert. Das Datum der letzten Änderung </w:t>
      </w:r>
      <w:r w:rsidR="00D854D5">
        <w:br/>
      </w:r>
      <w:r>
        <w:t>beziehungsweise der letzten Prüfung wird auf dem Deckblatt ebenso dokumentiert.</w:t>
      </w:r>
    </w:p>
    <w:p w14:paraId="092F900B" w14:textId="77777777" w:rsidR="00E847CD" w:rsidRDefault="00E847CD" w:rsidP="00E847CD">
      <w:pPr>
        <w:spacing w:after="240"/>
        <w:sectPr w:rsidR="00E847CD" w:rsidSect="007212B4">
          <w:headerReference w:type="default" r:id="rId13"/>
          <w:footerReference w:type="default" r:id="rId14"/>
          <w:pgSz w:w="11906" w:h="16838" w:code="9"/>
          <w:pgMar w:top="1134" w:right="1418" w:bottom="851" w:left="1418" w:header="567" w:footer="141" w:gutter="0"/>
          <w:cols w:space="708"/>
          <w:docGrid w:linePitch="360"/>
        </w:sectPr>
      </w:pPr>
    </w:p>
    <w:p w14:paraId="00B5AAF9" w14:textId="4760DC02" w:rsidR="00463E3C" w:rsidRPr="00D26057" w:rsidRDefault="00420F5A" w:rsidP="00BF07CF">
      <w:pPr>
        <w:pStyle w:val="Inhaltsverzeichnis"/>
        <w:spacing w:after="240"/>
      </w:pPr>
      <w:r>
        <w:br/>
      </w:r>
      <w:r w:rsidR="00463E3C" w:rsidRPr="00D26057">
        <w:t>I</w:t>
      </w:r>
      <w:r w:rsidR="0027455D" w:rsidRPr="00D26057">
        <w:t>nhaltsverzeichnis</w:t>
      </w:r>
    </w:p>
    <w:p w14:paraId="13258075" w14:textId="48C69A73" w:rsidR="004E5F1A" w:rsidRDefault="00C50573">
      <w:pPr>
        <w:pStyle w:val="Verzeichnis1"/>
        <w:spacing w:before="120" w:after="120"/>
        <w:rPr>
          <w:rFonts w:asciiTheme="minorHAnsi" w:eastAsiaTheme="minorEastAsia" w:hAnsiTheme="minorHAnsi" w:cstheme="minorBidi"/>
          <w:noProof/>
          <w:kern w:val="0"/>
          <w:sz w:val="22"/>
          <w:szCs w:val="22"/>
        </w:rPr>
      </w:pPr>
      <w:r>
        <w:fldChar w:fldCharType="begin"/>
      </w:r>
      <w:r w:rsidR="00F82F99">
        <w:instrText xml:space="preserve"> TOC \o "1-3" \h \z \t "Überschrift_ohne_Nummerierung;1;Anhang;1" </w:instrText>
      </w:r>
      <w:r>
        <w:fldChar w:fldCharType="separate"/>
      </w:r>
    </w:p>
    <w:p w14:paraId="20BDC247" w14:textId="211E8D2E" w:rsidR="004E5F1A" w:rsidRDefault="004E5F1A">
      <w:pPr>
        <w:pStyle w:val="Verzeichnis1"/>
        <w:spacing w:before="120" w:after="120"/>
        <w:rPr>
          <w:rFonts w:asciiTheme="minorHAnsi" w:eastAsiaTheme="minorEastAsia" w:hAnsiTheme="minorHAnsi" w:cstheme="minorBidi"/>
          <w:noProof/>
          <w:kern w:val="0"/>
          <w:sz w:val="22"/>
          <w:szCs w:val="22"/>
        </w:rPr>
      </w:pPr>
      <w:hyperlink w:anchor="_Toc93361921" w:history="1">
        <w:r w:rsidRPr="00DB09C3">
          <w:rPr>
            <w:rStyle w:val="Hyperlink"/>
            <w:noProof/>
          </w:rPr>
          <w:t>1</w:t>
        </w:r>
        <w:r>
          <w:rPr>
            <w:rFonts w:asciiTheme="minorHAnsi" w:eastAsiaTheme="minorEastAsia" w:hAnsiTheme="minorHAnsi" w:cstheme="minorBidi"/>
            <w:noProof/>
            <w:kern w:val="0"/>
            <w:sz w:val="22"/>
            <w:szCs w:val="22"/>
          </w:rPr>
          <w:tab/>
        </w:r>
        <w:r w:rsidRPr="00DB09C3">
          <w:rPr>
            <w:rStyle w:val="Hyperlink"/>
            <w:noProof/>
          </w:rPr>
          <w:t>Grundlagen und Rahmenbedingungen</w:t>
        </w:r>
        <w:r>
          <w:rPr>
            <w:noProof/>
            <w:webHidden/>
          </w:rPr>
          <w:tab/>
        </w:r>
        <w:r>
          <w:rPr>
            <w:noProof/>
            <w:webHidden/>
          </w:rPr>
          <w:fldChar w:fldCharType="begin"/>
        </w:r>
        <w:r>
          <w:rPr>
            <w:noProof/>
            <w:webHidden/>
          </w:rPr>
          <w:instrText xml:space="preserve"> PAGEREF _Toc93361921 \h </w:instrText>
        </w:r>
        <w:r>
          <w:rPr>
            <w:noProof/>
            <w:webHidden/>
          </w:rPr>
        </w:r>
        <w:r>
          <w:rPr>
            <w:noProof/>
            <w:webHidden/>
          </w:rPr>
          <w:fldChar w:fldCharType="separate"/>
        </w:r>
        <w:r w:rsidR="002905A3">
          <w:rPr>
            <w:noProof/>
            <w:webHidden/>
          </w:rPr>
          <w:t>7</w:t>
        </w:r>
        <w:r>
          <w:rPr>
            <w:noProof/>
            <w:webHidden/>
          </w:rPr>
          <w:fldChar w:fldCharType="end"/>
        </w:r>
      </w:hyperlink>
    </w:p>
    <w:p w14:paraId="2AD2D2FE" w14:textId="1EEB8CAD" w:rsidR="004E5F1A" w:rsidRDefault="004E5F1A">
      <w:pPr>
        <w:pStyle w:val="Verzeichnis1"/>
        <w:spacing w:before="120" w:after="120"/>
        <w:rPr>
          <w:rFonts w:asciiTheme="minorHAnsi" w:eastAsiaTheme="minorEastAsia" w:hAnsiTheme="minorHAnsi" w:cstheme="minorBidi"/>
          <w:noProof/>
          <w:kern w:val="0"/>
          <w:sz w:val="22"/>
          <w:szCs w:val="22"/>
        </w:rPr>
      </w:pPr>
      <w:hyperlink w:anchor="_Toc93361922" w:history="1">
        <w:r w:rsidRPr="00DB09C3">
          <w:rPr>
            <w:rStyle w:val="Hyperlink"/>
            <w:noProof/>
          </w:rPr>
          <w:t>2</w:t>
        </w:r>
        <w:r>
          <w:rPr>
            <w:rFonts w:asciiTheme="minorHAnsi" w:eastAsiaTheme="minorEastAsia" w:hAnsiTheme="minorHAnsi" w:cstheme="minorBidi"/>
            <w:noProof/>
            <w:kern w:val="0"/>
            <w:sz w:val="22"/>
            <w:szCs w:val="22"/>
          </w:rPr>
          <w:tab/>
        </w:r>
        <w:r w:rsidRPr="00DB09C3">
          <w:rPr>
            <w:rStyle w:val="Hyperlink"/>
            <w:noProof/>
          </w:rPr>
          <w:t>Abgrenzung</w:t>
        </w:r>
        <w:r>
          <w:rPr>
            <w:noProof/>
            <w:webHidden/>
          </w:rPr>
          <w:tab/>
        </w:r>
        <w:r>
          <w:rPr>
            <w:noProof/>
            <w:webHidden/>
          </w:rPr>
          <w:fldChar w:fldCharType="begin"/>
        </w:r>
        <w:r>
          <w:rPr>
            <w:noProof/>
            <w:webHidden/>
          </w:rPr>
          <w:instrText xml:space="preserve"> PAGEREF _Toc93361922 \h </w:instrText>
        </w:r>
        <w:r>
          <w:rPr>
            <w:noProof/>
            <w:webHidden/>
          </w:rPr>
        </w:r>
        <w:r>
          <w:rPr>
            <w:noProof/>
            <w:webHidden/>
          </w:rPr>
          <w:fldChar w:fldCharType="separate"/>
        </w:r>
        <w:r w:rsidR="002905A3">
          <w:rPr>
            <w:noProof/>
            <w:webHidden/>
          </w:rPr>
          <w:t>7</w:t>
        </w:r>
        <w:r>
          <w:rPr>
            <w:noProof/>
            <w:webHidden/>
          </w:rPr>
          <w:fldChar w:fldCharType="end"/>
        </w:r>
      </w:hyperlink>
    </w:p>
    <w:p w14:paraId="74F532C3" w14:textId="585EA918" w:rsidR="004E5F1A" w:rsidRDefault="004E5F1A">
      <w:pPr>
        <w:pStyle w:val="Verzeichnis2"/>
        <w:rPr>
          <w:rFonts w:asciiTheme="minorHAnsi" w:eastAsiaTheme="minorEastAsia" w:hAnsiTheme="minorHAnsi" w:cstheme="minorBidi"/>
          <w:noProof/>
          <w:kern w:val="0"/>
          <w:sz w:val="22"/>
          <w:szCs w:val="22"/>
        </w:rPr>
      </w:pPr>
      <w:hyperlink w:anchor="_Toc93361923" w:history="1">
        <w:r w:rsidRPr="00DB09C3">
          <w:rPr>
            <w:rStyle w:val="Hyperlink"/>
            <w:noProof/>
          </w:rPr>
          <w:t>2.1</w:t>
        </w:r>
        <w:r>
          <w:rPr>
            <w:rFonts w:asciiTheme="minorHAnsi" w:eastAsiaTheme="minorEastAsia" w:hAnsiTheme="minorHAnsi" w:cstheme="minorBidi"/>
            <w:noProof/>
            <w:kern w:val="0"/>
            <w:sz w:val="22"/>
            <w:szCs w:val="22"/>
          </w:rPr>
          <w:tab/>
        </w:r>
        <w:r w:rsidRPr="00DB09C3">
          <w:rPr>
            <w:rStyle w:val="Hyperlink"/>
            <w:noProof/>
          </w:rPr>
          <w:t>Geltungsbereich</w:t>
        </w:r>
        <w:r>
          <w:rPr>
            <w:noProof/>
            <w:webHidden/>
          </w:rPr>
          <w:tab/>
        </w:r>
        <w:r>
          <w:rPr>
            <w:noProof/>
            <w:webHidden/>
          </w:rPr>
          <w:fldChar w:fldCharType="begin"/>
        </w:r>
        <w:r>
          <w:rPr>
            <w:noProof/>
            <w:webHidden/>
          </w:rPr>
          <w:instrText xml:space="preserve"> PAGEREF _Toc93361923 \h </w:instrText>
        </w:r>
        <w:r>
          <w:rPr>
            <w:noProof/>
            <w:webHidden/>
          </w:rPr>
        </w:r>
        <w:r>
          <w:rPr>
            <w:noProof/>
            <w:webHidden/>
          </w:rPr>
          <w:fldChar w:fldCharType="separate"/>
        </w:r>
        <w:r w:rsidR="002905A3">
          <w:rPr>
            <w:noProof/>
            <w:webHidden/>
          </w:rPr>
          <w:t>7</w:t>
        </w:r>
        <w:r>
          <w:rPr>
            <w:noProof/>
            <w:webHidden/>
          </w:rPr>
          <w:fldChar w:fldCharType="end"/>
        </w:r>
      </w:hyperlink>
    </w:p>
    <w:p w14:paraId="7DA95088" w14:textId="3FE27ACF" w:rsidR="004E5F1A" w:rsidRDefault="004E5F1A">
      <w:pPr>
        <w:pStyle w:val="Verzeichnis2"/>
        <w:rPr>
          <w:rFonts w:asciiTheme="minorHAnsi" w:eastAsiaTheme="minorEastAsia" w:hAnsiTheme="minorHAnsi" w:cstheme="minorBidi"/>
          <w:noProof/>
          <w:kern w:val="0"/>
          <w:sz w:val="22"/>
          <w:szCs w:val="22"/>
        </w:rPr>
      </w:pPr>
      <w:hyperlink w:anchor="_Toc93361924" w:history="1">
        <w:r w:rsidRPr="00DB09C3">
          <w:rPr>
            <w:rStyle w:val="Hyperlink"/>
            <w:noProof/>
          </w:rPr>
          <w:t>2.2</w:t>
        </w:r>
        <w:r>
          <w:rPr>
            <w:rFonts w:asciiTheme="minorHAnsi" w:eastAsiaTheme="minorEastAsia" w:hAnsiTheme="minorHAnsi" w:cstheme="minorBidi"/>
            <w:noProof/>
            <w:kern w:val="0"/>
            <w:sz w:val="22"/>
            <w:szCs w:val="22"/>
          </w:rPr>
          <w:tab/>
        </w:r>
        <w:r w:rsidRPr="00DB09C3">
          <w:rPr>
            <w:rStyle w:val="Hyperlink"/>
            <w:noProof/>
          </w:rPr>
          <w:t>Modellierungsabgrenzung</w:t>
        </w:r>
        <w:r>
          <w:rPr>
            <w:noProof/>
            <w:webHidden/>
          </w:rPr>
          <w:tab/>
        </w:r>
        <w:r>
          <w:rPr>
            <w:noProof/>
            <w:webHidden/>
          </w:rPr>
          <w:fldChar w:fldCharType="begin"/>
        </w:r>
        <w:r>
          <w:rPr>
            <w:noProof/>
            <w:webHidden/>
          </w:rPr>
          <w:instrText xml:space="preserve"> PAGEREF _Toc93361924 \h </w:instrText>
        </w:r>
        <w:r>
          <w:rPr>
            <w:noProof/>
            <w:webHidden/>
          </w:rPr>
        </w:r>
        <w:r>
          <w:rPr>
            <w:noProof/>
            <w:webHidden/>
          </w:rPr>
          <w:fldChar w:fldCharType="separate"/>
        </w:r>
        <w:r w:rsidR="002905A3">
          <w:rPr>
            <w:noProof/>
            <w:webHidden/>
          </w:rPr>
          <w:t>7</w:t>
        </w:r>
        <w:r>
          <w:rPr>
            <w:noProof/>
            <w:webHidden/>
          </w:rPr>
          <w:fldChar w:fldCharType="end"/>
        </w:r>
      </w:hyperlink>
    </w:p>
    <w:p w14:paraId="63836E9C" w14:textId="5D783B46" w:rsidR="004E5F1A" w:rsidRDefault="004E5F1A">
      <w:pPr>
        <w:pStyle w:val="Verzeichnis1"/>
        <w:spacing w:before="120" w:after="120"/>
        <w:rPr>
          <w:rFonts w:asciiTheme="minorHAnsi" w:eastAsiaTheme="minorEastAsia" w:hAnsiTheme="minorHAnsi" w:cstheme="minorBidi"/>
          <w:noProof/>
          <w:kern w:val="0"/>
          <w:sz w:val="22"/>
          <w:szCs w:val="22"/>
        </w:rPr>
      </w:pPr>
      <w:hyperlink w:anchor="_Toc93361925" w:history="1">
        <w:r w:rsidRPr="00DB09C3">
          <w:rPr>
            <w:rStyle w:val="Hyperlink"/>
            <w:noProof/>
          </w:rPr>
          <w:t>3</w:t>
        </w:r>
        <w:r>
          <w:rPr>
            <w:rFonts w:asciiTheme="minorHAnsi" w:eastAsiaTheme="minorEastAsia" w:hAnsiTheme="minorHAnsi" w:cstheme="minorBidi"/>
            <w:noProof/>
            <w:kern w:val="0"/>
            <w:sz w:val="22"/>
            <w:szCs w:val="22"/>
          </w:rPr>
          <w:tab/>
        </w:r>
        <w:r w:rsidRPr="00DB09C3">
          <w:rPr>
            <w:rStyle w:val="Hyperlink"/>
            <w:noProof/>
          </w:rPr>
          <w:t>Zielsetzung und Zielgruppe</w:t>
        </w:r>
        <w:r>
          <w:rPr>
            <w:noProof/>
            <w:webHidden/>
          </w:rPr>
          <w:tab/>
        </w:r>
        <w:r>
          <w:rPr>
            <w:noProof/>
            <w:webHidden/>
          </w:rPr>
          <w:fldChar w:fldCharType="begin"/>
        </w:r>
        <w:r>
          <w:rPr>
            <w:noProof/>
            <w:webHidden/>
          </w:rPr>
          <w:instrText xml:space="preserve"> PAGEREF _Toc93361925 \h </w:instrText>
        </w:r>
        <w:r>
          <w:rPr>
            <w:noProof/>
            <w:webHidden/>
          </w:rPr>
        </w:r>
        <w:r>
          <w:rPr>
            <w:noProof/>
            <w:webHidden/>
          </w:rPr>
          <w:fldChar w:fldCharType="separate"/>
        </w:r>
        <w:r w:rsidR="002905A3">
          <w:rPr>
            <w:noProof/>
            <w:webHidden/>
          </w:rPr>
          <w:t>8</w:t>
        </w:r>
        <w:r>
          <w:rPr>
            <w:noProof/>
            <w:webHidden/>
          </w:rPr>
          <w:fldChar w:fldCharType="end"/>
        </w:r>
      </w:hyperlink>
    </w:p>
    <w:p w14:paraId="44374497" w14:textId="15C1931F" w:rsidR="004E5F1A" w:rsidRDefault="004E5F1A">
      <w:pPr>
        <w:pStyle w:val="Verzeichnis1"/>
        <w:spacing w:before="120" w:after="120"/>
        <w:rPr>
          <w:rFonts w:asciiTheme="minorHAnsi" w:eastAsiaTheme="minorEastAsia" w:hAnsiTheme="minorHAnsi" w:cstheme="minorBidi"/>
          <w:noProof/>
          <w:kern w:val="0"/>
          <w:sz w:val="22"/>
          <w:szCs w:val="22"/>
        </w:rPr>
      </w:pPr>
      <w:hyperlink w:anchor="_Toc93361926" w:history="1">
        <w:r w:rsidRPr="00DB09C3">
          <w:rPr>
            <w:rStyle w:val="Hyperlink"/>
            <w:noProof/>
          </w:rPr>
          <w:t>4</w:t>
        </w:r>
        <w:r>
          <w:rPr>
            <w:rFonts w:asciiTheme="minorHAnsi" w:eastAsiaTheme="minorEastAsia" w:hAnsiTheme="minorHAnsi" w:cstheme="minorBidi"/>
            <w:noProof/>
            <w:kern w:val="0"/>
            <w:sz w:val="22"/>
            <w:szCs w:val="22"/>
          </w:rPr>
          <w:tab/>
        </w:r>
        <w:r w:rsidRPr="00DB09C3">
          <w:rPr>
            <w:rStyle w:val="Hyperlink"/>
            <w:noProof/>
          </w:rPr>
          <w:t>Anforderungen aus dem Baustein NET.1.1</w:t>
        </w:r>
        <w:r>
          <w:rPr>
            <w:noProof/>
            <w:webHidden/>
          </w:rPr>
          <w:tab/>
        </w:r>
        <w:r>
          <w:rPr>
            <w:noProof/>
            <w:webHidden/>
          </w:rPr>
          <w:fldChar w:fldCharType="begin"/>
        </w:r>
        <w:r>
          <w:rPr>
            <w:noProof/>
            <w:webHidden/>
          </w:rPr>
          <w:instrText xml:space="preserve"> PAGEREF _Toc93361926 \h </w:instrText>
        </w:r>
        <w:r>
          <w:rPr>
            <w:noProof/>
            <w:webHidden/>
          </w:rPr>
        </w:r>
        <w:r>
          <w:rPr>
            <w:noProof/>
            <w:webHidden/>
          </w:rPr>
          <w:fldChar w:fldCharType="separate"/>
        </w:r>
        <w:r w:rsidR="002905A3">
          <w:rPr>
            <w:noProof/>
            <w:webHidden/>
          </w:rPr>
          <w:t>9</w:t>
        </w:r>
        <w:r>
          <w:rPr>
            <w:noProof/>
            <w:webHidden/>
          </w:rPr>
          <w:fldChar w:fldCharType="end"/>
        </w:r>
      </w:hyperlink>
    </w:p>
    <w:p w14:paraId="174F409B" w14:textId="2EECC8A0" w:rsidR="004E5F1A" w:rsidRDefault="004E5F1A">
      <w:pPr>
        <w:pStyle w:val="Verzeichnis2"/>
        <w:rPr>
          <w:rFonts w:asciiTheme="minorHAnsi" w:eastAsiaTheme="minorEastAsia" w:hAnsiTheme="minorHAnsi" w:cstheme="minorBidi"/>
          <w:noProof/>
          <w:kern w:val="0"/>
          <w:sz w:val="22"/>
          <w:szCs w:val="22"/>
        </w:rPr>
      </w:pPr>
      <w:hyperlink w:anchor="_Toc93361927" w:history="1">
        <w:r w:rsidRPr="00DB09C3">
          <w:rPr>
            <w:rStyle w:val="Hyperlink"/>
            <w:noProof/>
          </w:rPr>
          <w:t>4.1</w:t>
        </w:r>
        <w:r>
          <w:rPr>
            <w:rFonts w:asciiTheme="minorHAnsi" w:eastAsiaTheme="minorEastAsia" w:hAnsiTheme="minorHAnsi" w:cstheme="minorBidi"/>
            <w:noProof/>
            <w:kern w:val="0"/>
            <w:sz w:val="22"/>
            <w:szCs w:val="22"/>
          </w:rPr>
          <w:tab/>
        </w:r>
        <w:r w:rsidRPr="00DB09C3">
          <w:rPr>
            <w:rStyle w:val="Hyperlink"/>
            <w:noProof/>
          </w:rPr>
          <w:t>Sicherheitsrichtlinie für das Netz (B) [A1]</w:t>
        </w:r>
        <w:r>
          <w:rPr>
            <w:noProof/>
            <w:webHidden/>
          </w:rPr>
          <w:tab/>
        </w:r>
        <w:r>
          <w:rPr>
            <w:noProof/>
            <w:webHidden/>
          </w:rPr>
          <w:fldChar w:fldCharType="begin"/>
        </w:r>
        <w:r>
          <w:rPr>
            <w:noProof/>
            <w:webHidden/>
          </w:rPr>
          <w:instrText xml:space="preserve"> PAGEREF _Toc93361927 \h </w:instrText>
        </w:r>
        <w:r>
          <w:rPr>
            <w:noProof/>
            <w:webHidden/>
          </w:rPr>
        </w:r>
        <w:r>
          <w:rPr>
            <w:noProof/>
            <w:webHidden/>
          </w:rPr>
          <w:fldChar w:fldCharType="separate"/>
        </w:r>
        <w:r w:rsidR="002905A3">
          <w:rPr>
            <w:noProof/>
            <w:webHidden/>
          </w:rPr>
          <w:t>9</w:t>
        </w:r>
        <w:r>
          <w:rPr>
            <w:noProof/>
            <w:webHidden/>
          </w:rPr>
          <w:fldChar w:fldCharType="end"/>
        </w:r>
      </w:hyperlink>
    </w:p>
    <w:p w14:paraId="566E356D" w14:textId="4ED18043" w:rsidR="004E5F1A" w:rsidRDefault="004E5F1A">
      <w:pPr>
        <w:pStyle w:val="Verzeichnis2"/>
        <w:rPr>
          <w:rFonts w:asciiTheme="minorHAnsi" w:eastAsiaTheme="minorEastAsia" w:hAnsiTheme="minorHAnsi" w:cstheme="minorBidi"/>
          <w:noProof/>
          <w:kern w:val="0"/>
          <w:sz w:val="22"/>
          <w:szCs w:val="22"/>
        </w:rPr>
      </w:pPr>
      <w:hyperlink w:anchor="_Toc93361928" w:history="1">
        <w:r w:rsidRPr="00DB09C3">
          <w:rPr>
            <w:rStyle w:val="Hyperlink"/>
            <w:noProof/>
          </w:rPr>
          <w:t>4.2</w:t>
        </w:r>
        <w:r>
          <w:rPr>
            <w:rFonts w:asciiTheme="minorHAnsi" w:eastAsiaTheme="minorEastAsia" w:hAnsiTheme="minorHAnsi" w:cstheme="minorBidi"/>
            <w:noProof/>
            <w:kern w:val="0"/>
            <w:sz w:val="22"/>
            <w:szCs w:val="22"/>
          </w:rPr>
          <w:tab/>
        </w:r>
        <w:r w:rsidRPr="00DB09C3">
          <w:rPr>
            <w:rStyle w:val="Hyperlink"/>
            <w:noProof/>
          </w:rPr>
          <w:t>Dokumentation des Netzes (B) [A2]</w:t>
        </w:r>
        <w:r>
          <w:rPr>
            <w:noProof/>
            <w:webHidden/>
          </w:rPr>
          <w:tab/>
        </w:r>
        <w:r>
          <w:rPr>
            <w:noProof/>
            <w:webHidden/>
          </w:rPr>
          <w:fldChar w:fldCharType="begin"/>
        </w:r>
        <w:r>
          <w:rPr>
            <w:noProof/>
            <w:webHidden/>
          </w:rPr>
          <w:instrText xml:space="preserve"> PAGEREF _Toc93361928 \h </w:instrText>
        </w:r>
        <w:r>
          <w:rPr>
            <w:noProof/>
            <w:webHidden/>
          </w:rPr>
        </w:r>
        <w:r>
          <w:rPr>
            <w:noProof/>
            <w:webHidden/>
          </w:rPr>
          <w:fldChar w:fldCharType="separate"/>
        </w:r>
        <w:r w:rsidR="002905A3">
          <w:rPr>
            <w:noProof/>
            <w:webHidden/>
          </w:rPr>
          <w:t>13</w:t>
        </w:r>
        <w:r>
          <w:rPr>
            <w:noProof/>
            <w:webHidden/>
          </w:rPr>
          <w:fldChar w:fldCharType="end"/>
        </w:r>
      </w:hyperlink>
    </w:p>
    <w:p w14:paraId="5D047C80" w14:textId="6964A5E9" w:rsidR="004E5F1A" w:rsidRDefault="004E5F1A">
      <w:pPr>
        <w:pStyle w:val="Verzeichnis2"/>
        <w:rPr>
          <w:rFonts w:asciiTheme="minorHAnsi" w:eastAsiaTheme="minorEastAsia" w:hAnsiTheme="minorHAnsi" w:cstheme="minorBidi"/>
          <w:noProof/>
          <w:kern w:val="0"/>
          <w:sz w:val="22"/>
          <w:szCs w:val="22"/>
        </w:rPr>
      </w:pPr>
      <w:hyperlink w:anchor="_Toc93361929" w:history="1">
        <w:r w:rsidRPr="00DB09C3">
          <w:rPr>
            <w:rStyle w:val="Hyperlink"/>
            <w:noProof/>
          </w:rPr>
          <w:t>4.3</w:t>
        </w:r>
        <w:r>
          <w:rPr>
            <w:rFonts w:asciiTheme="minorHAnsi" w:eastAsiaTheme="minorEastAsia" w:hAnsiTheme="minorHAnsi" w:cstheme="minorBidi"/>
            <w:noProof/>
            <w:kern w:val="0"/>
            <w:sz w:val="22"/>
            <w:szCs w:val="22"/>
          </w:rPr>
          <w:tab/>
        </w:r>
        <w:r w:rsidRPr="00DB09C3">
          <w:rPr>
            <w:rStyle w:val="Hyperlink"/>
            <w:noProof/>
          </w:rPr>
          <w:t>Anforderungsspezifikation für das Netz (B) [A3]</w:t>
        </w:r>
        <w:r>
          <w:rPr>
            <w:noProof/>
            <w:webHidden/>
          </w:rPr>
          <w:tab/>
        </w:r>
        <w:r>
          <w:rPr>
            <w:noProof/>
            <w:webHidden/>
          </w:rPr>
          <w:fldChar w:fldCharType="begin"/>
        </w:r>
        <w:r>
          <w:rPr>
            <w:noProof/>
            <w:webHidden/>
          </w:rPr>
          <w:instrText xml:space="preserve"> PAGEREF _Toc93361929 \h </w:instrText>
        </w:r>
        <w:r>
          <w:rPr>
            <w:noProof/>
            <w:webHidden/>
          </w:rPr>
        </w:r>
        <w:r>
          <w:rPr>
            <w:noProof/>
            <w:webHidden/>
          </w:rPr>
          <w:fldChar w:fldCharType="separate"/>
        </w:r>
        <w:r w:rsidR="002905A3">
          <w:rPr>
            <w:noProof/>
            <w:webHidden/>
          </w:rPr>
          <w:t>14</w:t>
        </w:r>
        <w:r>
          <w:rPr>
            <w:noProof/>
            <w:webHidden/>
          </w:rPr>
          <w:fldChar w:fldCharType="end"/>
        </w:r>
      </w:hyperlink>
    </w:p>
    <w:p w14:paraId="1029158B" w14:textId="3F6779AE" w:rsidR="004E5F1A" w:rsidRDefault="004E5F1A">
      <w:pPr>
        <w:pStyle w:val="Verzeichnis2"/>
        <w:rPr>
          <w:rFonts w:asciiTheme="minorHAnsi" w:eastAsiaTheme="minorEastAsia" w:hAnsiTheme="minorHAnsi" w:cstheme="minorBidi"/>
          <w:noProof/>
          <w:kern w:val="0"/>
          <w:sz w:val="22"/>
          <w:szCs w:val="22"/>
        </w:rPr>
      </w:pPr>
      <w:hyperlink w:anchor="_Toc93361930" w:history="1">
        <w:r w:rsidRPr="00DB09C3">
          <w:rPr>
            <w:rStyle w:val="Hyperlink"/>
            <w:noProof/>
          </w:rPr>
          <w:t>4.4</w:t>
        </w:r>
        <w:r>
          <w:rPr>
            <w:rFonts w:asciiTheme="minorHAnsi" w:eastAsiaTheme="minorEastAsia" w:hAnsiTheme="minorHAnsi" w:cstheme="minorBidi"/>
            <w:noProof/>
            <w:kern w:val="0"/>
            <w:sz w:val="22"/>
            <w:szCs w:val="22"/>
          </w:rPr>
          <w:tab/>
        </w:r>
        <w:r w:rsidRPr="00DB09C3">
          <w:rPr>
            <w:rStyle w:val="Hyperlink"/>
            <w:noProof/>
          </w:rPr>
          <w:t>Netztrennung in Sicherheitszonen (B) [A4]</w:t>
        </w:r>
        <w:r>
          <w:rPr>
            <w:noProof/>
            <w:webHidden/>
          </w:rPr>
          <w:tab/>
        </w:r>
        <w:r>
          <w:rPr>
            <w:noProof/>
            <w:webHidden/>
          </w:rPr>
          <w:fldChar w:fldCharType="begin"/>
        </w:r>
        <w:r>
          <w:rPr>
            <w:noProof/>
            <w:webHidden/>
          </w:rPr>
          <w:instrText xml:space="preserve"> PAGEREF _Toc93361930 \h </w:instrText>
        </w:r>
        <w:r>
          <w:rPr>
            <w:noProof/>
            <w:webHidden/>
          </w:rPr>
        </w:r>
        <w:r>
          <w:rPr>
            <w:noProof/>
            <w:webHidden/>
          </w:rPr>
          <w:fldChar w:fldCharType="separate"/>
        </w:r>
        <w:r w:rsidR="002905A3">
          <w:rPr>
            <w:noProof/>
            <w:webHidden/>
          </w:rPr>
          <w:t>15</w:t>
        </w:r>
        <w:r>
          <w:rPr>
            <w:noProof/>
            <w:webHidden/>
          </w:rPr>
          <w:fldChar w:fldCharType="end"/>
        </w:r>
      </w:hyperlink>
    </w:p>
    <w:p w14:paraId="132C1D36" w14:textId="317E2F35" w:rsidR="004E5F1A" w:rsidRDefault="004E5F1A">
      <w:pPr>
        <w:pStyle w:val="Verzeichnis2"/>
        <w:rPr>
          <w:rFonts w:asciiTheme="minorHAnsi" w:eastAsiaTheme="minorEastAsia" w:hAnsiTheme="minorHAnsi" w:cstheme="minorBidi"/>
          <w:noProof/>
          <w:kern w:val="0"/>
          <w:sz w:val="22"/>
          <w:szCs w:val="22"/>
        </w:rPr>
      </w:pPr>
      <w:hyperlink w:anchor="_Toc93361931" w:history="1">
        <w:r w:rsidRPr="00DB09C3">
          <w:rPr>
            <w:rStyle w:val="Hyperlink"/>
            <w:noProof/>
          </w:rPr>
          <w:t>4.5</w:t>
        </w:r>
        <w:r>
          <w:rPr>
            <w:rFonts w:asciiTheme="minorHAnsi" w:eastAsiaTheme="minorEastAsia" w:hAnsiTheme="minorHAnsi" w:cstheme="minorBidi"/>
            <w:noProof/>
            <w:kern w:val="0"/>
            <w:sz w:val="22"/>
            <w:szCs w:val="22"/>
          </w:rPr>
          <w:tab/>
        </w:r>
        <w:r w:rsidRPr="00DB09C3">
          <w:rPr>
            <w:rStyle w:val="Hyperlink"/>
            <w:noProof/>
          </w:rPr>
          <w:t>Client-Server-Segmentierung (B) [A5]</w:t>
        </w:r>
        <w:r>
          <w:rPr>
            <w:noProof/>
            <w:webHidden/>
          </w:rPr>
          <w:tab/>
        </w:r>
        <w:r>
          <w:rPr>
            <w:noProof/>
            <w:webHidden/>
          </w:rPr>
          <w:fldChar w:fldCharType="begin"/>
        </w:r>
        <w:r>
          <w:rPr>
            <w:noProof/>
            <w:webHidden/>
          </w:rPr>
          <w:instrText xml:space="preserve"> PAGEREF _Toc93361931 \h </w:instrText>
        </w:r>
        <w:r>
          <w:rPr>
            <w:noProof/>
            <w:webHidden/>
          </w:rPr>
        </w:r>
        <w:r>
          <w:rPr>
            <w:noProof/>
            <w:webHidden/>
          </w:rPr>
          <w:fldChar w:fldCharType="separate"/>
        </w:r>
        <w:r w:rsidR="002905A3">
          <w:rPr>
            <w:noProof/>
            <w:webHidden/>
          </w:rPr>
          <w:t>18</w:t>
        </w:r>
        <w:r>
          <w:rPr>
            <w:noProof/>
            <w:webHidden/>
          </w:rPr>
          <w:fldChar w:fldCharType="end"/>
        </w:r>
      </w:hyperlink>
    </w:p>
    <w:p w14:paraId="1E695E6F" w14:textId="1D41137F" w:rsidR="004E5F1A" w:rsidRDefault="004E5F1A">
      <w:pPr>
        <w:pStyle w:val="Verzeichnis2"/>
        <w:rPr>
          <w:rFonts w:asciiTheme="minorHAnsi" w:eastAsiaTheme="minorEastAsia" w:hAnsiTheme="minorHAnsi" w:cstheme="minorBidi"/>
          <w:noProof/>
          <w:kern w:val="0"/>
          <w:sz w:val="22"/>
          <w:szCs w:val="22"/>
        </w:rPr>
      </w:pPr>
      <w:hyperlink w:anchor="_Toc93361932" w:history="1">
        <w:r w:rsidRPr="00DB09C3">
          <w:rPr>
            <w:rStyle w:val="Hyperlink"/>
            <w:noProof/>
          </w:rPr>
          <w:t>4.6</w:t>
        </w:r>
        <w:r>
          <w:rPr>
            <w:rFonts w:asciiTheme="minorHAnsi" w:eastAsiaTheme="minorEastAsia" w:hAnsiTheme="minorHAnsi" w:cstheme="minorBidi"/>
            <w:noProof/>
            <w:kern w:val="0"/>
            <w:sz w:val="22"/>
            <w:szCs w:val="22"/>
          </w:rPr>
          <w:tab/>
        </w:r>
        <w:r w:rsidRPr="00DB09C3">
          <w:rPr>
            <w:rStyle w:val="Hyperlink"/>
            <w:noProof/>
          </w:rPr>
          <w:t>Endgeräte-Segmentierung im internen Netz (B) [A6]</w:t>
        </w:r>
        <w:r>
          <w:rPr>
            <w:noProof/>
            <w:webHidden/>
          </w:rPr>
          <w:tab/>
        </w:r>
        <w:r>
          <w:rPr>
            <w:noProof/>
            <w:webHidden/>
          </w:rPr>
          <w:fldChar w:fldCharType="begin"/>
        </w:r>
        <w:r>
          <w:rPr>
            <w:noProof/>
            <w:webHidden/>
          </w:rPr>
          <w:instrText xml:space="preserve"> PAGEREF _Toc93361932 \h </w:instrText>
        </w:r>
        <w:r>
          <w:rPr>
            <w:noProof/>
            <w:webHidden/>
          </w:rPr>
        </w:r>
        <w:r>
          <w:rPr>
            <w:noProof/>
            <w:webHidden/>
          </w:rPr>
          <w:fldChar w:fldCharType="separate"/>
        </w:r>
        <w:r w:rsidR="002905A3">
          <w:rPr>
            <w:noProof/>
            <w:webHidden/>
          </w:rPr>
          <w:t>19</w:t>
        </w:r>
        <w:r>
          <w:rPr>
            <w:noProof/>
            <w:webHidden/>
          </w:rPr>
          <w:fldChar w:fldCharType="end"/>
        </w:r>
      </w:hyperlink>
    </w:p>
    <w:p w14:paraId="4B589C8B" w14:textId="5ECDCD33" w:rsidR="004E5F1A" w:rsidRDefault="004E5F1A">
      <w:pPr>
        <w:pStyle w:val="Verzeichnis2"/>
        <w:rPr>
          <w:rFonts w:asciiTheme="minorHAnsi" w:eastAsiaTheme="minorEastAsia" w:hAnsiTheme="minorHAnsi" w:cstheme="minorBidi"/>
          <w:noProof/>
          <w:kern w:val="0"/>
          <w:sz w:val="22"/>
          <w:szCs w:val="22"/>
        </w:rPr>
      </w:pPr>
      <w:hyperlink w:anchor="_Toc93361933" w:history="1">
        <w:r w:rsidRPr="00DB09C3">
          <w:rPr>
            <w:rStyle w:val="Hyperlink"/>
            <w:noProof/>
          </w:rPr>
          <w:t>4.7</w:t>
        </w:r>
        <w:r>
          <w:rPr>
            <w:rFonts w:asciiTheme="minorHAnsi" w:eastAsiaTheme="minorEastAsia" w:hAnsiTheme="minorHAnsi" w:cstheme="minorBidi"/>
            <w:noProof/>
            <w:kern w:val="0"/>
            <w:sz w:val="22"/>
            <w:szCs w:val="22"/>
          </w:rPr>
          <w:tab/>
        </w:r>
        <w:r w:rsidRPr="00DB09C3">
          <w:rPr>
            <w:rStyle w:val="Hyperlink"/>
            <w:noProof/>
          </w:rPr>
          <w:t>Absicherung von schützenswerten Informationen (B) [A7]</w:t>
        </w:r>
        <w:r>
          <w:rPr>
            <w:noProof/>
            <w:webHidden/>
          </w:rPr>
          <w:tab/>
        </w:r>
        <w:r>
          <w:rPr>
            <w:noProof/>
            <w:webHidden/>
          </w:rPr>
          <w:fldChar w:fldCharType="begin"/>
        </w:r>
        <w:r>
          <w:rPr>
            <w:noProof/>
            <w:webHidden/>
          </w:rPr>
          <w:instrText xml:space="preserve"> PAGEREF _Toc93361933 \h </w:instrText>
        </w:r>
        <w:r>
          <w:rPr>
            <w:noProof/>
            <w:webHidden/>
          </w:rPr>
        </w:r>
        <w:r>
          <w:rPr>
            <w:noProof/>
            <w:webHidden/>
          </w:rPr>
          <w:fldChar w:fldCharType="separate"/>
        </w:r>
        <w:r w:rsidR="002905A3">
          <w:rPr>
            <w:noProof/>
            <w:webHidden/>
          </w:rPr>
          <w:t>20</w:t>
        </w:r>
        <w:r>
          <w:rPr>
            <w:noProof/>
            <w:webHidden/>
          </w:rPr>
          <w:fldChar w:fldCharType="end"/>
        </w:r>
      </w:hyperlink>
    </w:p>
    <w:p w14:paraId="217A60A2" w14:textId="53FDEB78" w:rsidR="004E5F1A" w:rsidRDefault="004E5F1A">
      <w:pPr>
        <w:pStyle w:val="Verzeichnis2"/>
        <w:rPr>
          <w:rFonts w:asciiTheme="minorHAnsi" w:eastAsiaTheme="minorEastAsia" w:hAnsiTheme="minorHAnsi" w:cstheme="minorBidi"/>
          <w:noProof/>
          <w:kern w:val="0"/>
          <w:sz w:val="22"/>
          <w:szCs w:val="22"/>
        </w:rPr>
      </w:pPr>
      <w:hyperlink w:anchor="_Toc93361934" w:history="1">
        <w:r w:rsidRPr="00DB09C3">
          <w:rPr>
            <w:rStyle w:val="Hyperlink"/>
            <w:noProof/>
          </w:rPr>
          <w:t>4.8</w:t>
        </w:r>
        <w:r>
          <w:rPr>
            <w:rFonts w:asciiTheme="minorHAnsi" w:eastAsiaTheme="minorEastAsia" w:hAnsiTheme="minorHAnsi" w:cstheme="minorBidi"/>
            <w:noProof/>
            <w:kern w:val="0"/>
            <w:sz w:val="22"/>
            <w:szCs w:val="22"/>
          </w:rPr>
          <w:tab/>
        </w:r>
        <w:r w:rsidRPr="00DB09C3">
          <w:rPr>
            <w:rStyle w:val="Hyperlink"/>
            <w:noProof/>
          </w:rPr>
          <w:t>Grundlegende Absicherung des Internetzugangs (B) [A8]</w:t>
        </w:r>
        <w:r>
          <w:rPr>
            <w:noProof/>
            <w:webHidden/>
          </w:rPr>
          <w:tab/>
        </w:r>
        <w:r>
          <w:rPr>
            <w:noProof/>
            <w:webHidden/>
          </w:rPr>
          <w:fldChar w:fldCharType="begin"/>
        </w:r>
        <w:r>
          <w:rPr>
            <w:noProof/>
            <w:webHidden/>
          </w:rPr>
          <w:instrText xml:space="preserve"> PAGEREF _Toc93361934 \h </w:instrText>
        </w:r>
        <w:r>
          <w:rPr>
            <w:noProof/>
            <w:webHidden/>
          </w:rPr>
        </w:r>
        <w:r>
          <w:rPr>
            <w:noProof/>
            <w:webHidden/>
          </w:rPr>
          <w:fldChar w:fldCharType="separate"/>
        </w:r>
        <w:r w:rsidR="002905A3">
          <w:rPr>
            <w:noProof/>
            <w:webHidden/>
          </w:rPr>
          <w:t>21</w:t>
        </w:r>
        <w:r>
          <w:rPr>
            <w:noProof/>
            <w:webHidden/>
          </w:rPr>
          <w:fldChar w:fldCharType="end"/>
        </w:r>
      </w:hyperlink>
    </w:p>
    <w:p w14:paraId="6ED9DC0C" w14:textId="46DC9738" w:rsidR="004E5F1A" w:rsidRDefault="004E5F1A">
      <w:pPr>
        <w:pStyle w:val="Verzeichnis2"/>
        <w:rPr>
          <w:rFonts w:asciiTheme="minorHAnsi" w:eastAsiaTheme="minorEastAsia" w:hAnsiTheme="minorHAnsi" w:cstheme="minorBidi"/>
          <w:noProof/>
          <w:kern w:val="0"/>
          <w:sz w:val="22"/>
          <w:szCs w:val="22"/>
        </w:rPr>
      </w:pPr>
      <w:hyperlink w:anchor="_Toc93361935" w:history="1">
        <w:r w:rsidRPr="00DB09C3">
          <w:rPr>
            <w:rStyle w:val="Hyperlink"/>
            <w:noProof/>
          </w:rPr>
          <w:t>4.9</w:t>
        </w:r>
        <w:r>
          <w:rPr>
            <w:rFonts w:asciiTheme="minorHAnsi" w:eastAsiaTheme="minorEastAsia" w:hAnsiTheme="minorHAnsi" w:cstheme="minorBidi"/>
            <w:noProof/>
            <w:kern w:val="0"/>
            <w:sz w:val="22"/>
            <w:szCs w:val="22"/>
          </w:rPr>
          <w:tab/>
        </w:r>
        <w:r w:rsidRPr="00DB09C3">
          <w:rPr>
            <w:rStyle w:val="Hyperlink"/>
            <w:noProof/>
          </w:rPr>
          <w:t>Grundlegende Absicherung der Kommunikation mit nicht</w:t>
        </w:r>
        <w:r w:rsidR="002905A3">
          <w:rPr>
            <w:rStyle w:val="Hyperlink"/>
            <w:noProof/>
          </w:rPr>
          <w:br/>
        </w:r>
        <w:r w:rsidRPr="00DB09C3">
          <w:rPr>
            <w:rStyle w:val="Hyperlink"/>
            <w:noProof/>
          </w:rPr>
          <w:t xml:space="preserve">  </w:t>
        </w:r>
        <w:r w:rsidR="002905A3">
          <w:rPr>
            <w:rStyle w:val="Hyperlink"/>
            <w:noProof/>
          </w:rPr>
          <w:tab/>
        </w:r>
        <w:r w:rsidRPr="00DB09C3">
          <w:rPr>
            <w:rStyle w:val="Hyperlink"/>
            <w:noProof/>
          </w:rPr>
          <w:t>vertrauenswürdigen Netzen (B) [A9]</w:t>
        </w:r>
        <w:r>
          <w:rPr>
            <w:noProof/>
            <w:webHidden/>
          </w:rPr>
          <w:tab/>
        </w:r>
        <w:r>
          <w:rPr>
            <w:noProof/>
            <w:webHidden/>
          </w:rPr>
          <w:fldChar w:fldCharType="begin"/>
        </w:r>
        <w:r>
          <w:rPr>
            <w:noProof/>
            <w:webHidden/>
          </w:rPr>
          <w:instrText xml:space="preserve"> PAGEREF _Toc93361935 \h </w:instrText>
        </w:r>
        <w:r>
          <w:rPr>
            <w:noProof/>
            <w:webHidden/>
          </w:rPr>
        </w:r>
        <w:r>
          <w:rPr>
            <w:noProof/>
            <w:webHidden/>
          </w:rPr>
          <w:fldChar w:fldCharType="separate"/>
        </w:r>
        <w:r w:rsidR="002905A3">
          <w:rPr>
            <w:noProof/>
            <w:webHidden/>
          </w:rPr>
          <w:t>21</w:t>
        </w:r>
        <w:r>
          <w:rPr>
            <w:noProof/>
            <w:webHidden/>
          </w:rPr>
          <w:fldChar w:fldCharType="end"/>
        </w:r>
      </w:hyperlink>
    </w:p>
    <w:p w14:paraId="36DBB737" w14:textId="42A6DAFC" w:rsidR="004E5F1A" w:rsidRDefault="004E5F1A">
      <w:pPr>
        <w:pStyle w:val="Verzeichnis2"/>
        <w:rPr>
          <w:rFonts w:asciiTheme="minorHAnsi" w:eastAsiaTheme="minorEastAsia" w:hAnsiTheme="minorHAnsi" w:cstheme="minorBidi"/>
          <w:noProof/>
          <w:kern w:val="0"/>
          <w:sz w:val="22"/>
          <w:szCs w:val="22"/>
        </w:rPr>
      </w:pPr>
      <w:hyperlink w:anchor="_Toc93361936" w:history="1">
        <w:r w:rsidRPr="00DB09C3">
          <w:rPr>
            <w:rStyle w:val="Hyperlink"/>
            <w:noProof/>
          </w:rPr>
          <w:t>4.10</w:t>
        </w:r>
        <w:r>
          <w:rPr>
            <w:rFonts w:asciiTheme="minorHAnsi" w:eastAsiaTheme="minorEastAsia" w:hAnsiTheme="minorHAnsi" w:cstheme="minorBidi"/>
            <w:noProof/>
            <w:kern w:val="0"/>
            <w:sz w:val="22"/>
            <w:szCs w:val="22"/>
          </w:rPr>
          <w:tab/>
        </w:r>
        <w:r w:rsidRPr="00DB09C3">
          <w:rPr>
            <w:rStyle w:val="Hyperlink"/>
            <w:noProof/>
          </w:rPr>
          <w:t>DMZ-Segmentierung für Zugriffe aus dem Internet (B) [A10]</w:t>
        </w:r>
        <w:r>
          <w:rPr>
            <w:noProof/>
            <w:webHidden/>
          </w:rPr>
          <w:tab/>
        </w:r>
        <w:r>
          <w:rPr>
            <w:noProof/>
            <w:webHidden/>
          </w:rPr>
          <w:fldChar w:fldCharType="begin"/>
        </w:r>
        <w:r>
          <w:rPr>
            <w:noProof/>
            <w:webHidden/>
          </w:rPr>
          <w:instrText xml:space="preserve"> PAGEREF _Toc93361936 \h </w:instrText>
        </w:r>
        <w:r>
          <w:rPr>
            <w:noProof/>
            <w:webHidden/>
          </w:rPr>
        </w:r>
        <w:r>
          <w:rPr>
            <w:noProof/>
            <w:webHidden/>
          </w:rPr>
          <w:fldChar w:fldCharType="separate"/>
        </w:r>
        <w:r w:rsidR="002905A3">
          <w:rPr>
            <w:noProof/>
            <w:webHidden/>
          </w:rPr>
          <w:t>22</w:t>
        </w:r>
        <w:r>
          <w:rPr>
            <w:noProof/>
            <w:webHidden/>
          </w:rPr>
          <w:fldChar w:fldCharType="end"/>
        </w:r>
      </w:hyperlink>
    </w:p>
    <w:p w14:paraId="26108064" w14:textId="2A389535" w:rsidR="004E5F1A" w:rsidRDefault="004E5F1A" w:rsidP="002905A3">
      <w:pPr>
        <w:pStyle w:val="Verzeichnis2"/>
        <w:ind w:left="1133" w:hanging="566"/>
        <w:rPr>
          <w:rFonts w:asciiTheme="minorHAnsi" w:eastAsiaTheme="minorEastAsia" w:hAnsiTheme="minorHAnsi" w:cstheme="minorBidi"/>
          <w:noProof/>
          <w:kern w:val="0"/>
          <w:sz w:val="22"/>
          <w:szCs w:val="22"/>
        </w:rPr>
      </w:pPr>
      <w:hyperlink w:anchor="_Toc93361937" w:history="1">
        <w:r w:rsidRPr="00DB09C3">
          <w:rPr>
            <w:rStyle w:val="Hyperlink"/>
            <w:noProof/>
          </w:rPr>
          <w:t>4.11</w:t>
        </w:r>
        <w:r>
          <w:rPr>
            <w:rFonts w:asciiTheme="minorHAnsi" w:eastAsiaTheme="minorEastAsia" w:hAnsiTheme="minorHAnsi" w:cstheme="minorBidi"/>
            <w:noProof/>
            <w:kern w:val="0"/>
            <w:sz w:val="22"/>
            <w:szCs w:val="22"/>
          </w:rPr>
          <w:tab/>
        </w:r>
        <w:r w:rsidRPr="00DB09C3">
          <w:rPr>
            <w:rStyle w:val="Hyperlink"/>
            <w:noProof/>
          </w:rPr>
          <w:t xml:space="preserve">Absicherung eingehender Kommunikation vom Internet </w:t>
        </w:r>
        <w:r w:rsidR="002905A3">
          <w:rPr>
            <w:rStyle w:val="Hyperlink"/>
            <w:noProof/>
          </w:rPr>
          <w:br/>
        </w:r>
        <w:r w:rsidRPr="00DB09C3">
          <w:rPr>
            <w:rStyle w:val="Hyperlink"/>
            <w:noProof/>
          </w:rPr>
          <w:t>in das interne Netz (B) [A11]</w:t>
        </w:r>
        <w:r>
          <w:rPr>
            <w:noProof/>
            <w:webHidden/>
          </w:rPr>
          <w:tab/>
        </w:r>
        <w:r>
          <w:rPr>
            <w:noProof/>
            <w:webHidden/>
          </w:rPr>
          <w:fldChar w:fldCharType="begin"/>
        </w:r>
        <w:r>
          <w:rPr>
            <w:noProof/>
            <w:webHidden/>
          </w:rPr>
          <w:instrText xml:space="preserve"> PAGEREF _Toc93361937 \h </w:instrText>
        </w:r>
        <w:r>
          <w:rPr>
            <w:noProof/>
            <w:webHidden/>
          </w:rPr>
        </w:r>
        <w:r>
          <w:rPr>
            <w:noProof/>
            <w:webHidden/>
          </w:rPr>
          <w:fldChar w:fldCharType="separate"/>
        </w:r>
        <w:r w:rsidR="002905A3">
          <w:rPr>
            <w:noProof/>
            <w:webHidden/>
          </w:rPr>
          <w:t>24</w:t>
        </w:r>
        <w:r>
          <w:rPr>
            <w:noProof/>
            <w:webHidden/>
          </w:rPr>
          <w:fldChar w:fldCharType="end"/>
        </w:r>
      </w:hyperlink>
    </w:p>
    <w:p w14:paraId="621A33C6" w14:textId="1C2BC90D" w:rsidR="004E5F1A" w:rsidRDefault="004E5F1A" w:rsidP="002905A3">
      <w:pPr>
        <w:pStyle w:val="Verzeichnis2"/>
        <w:ind w:left="1133" w:hanging="566"/>
        <w:rPr>
          <w:rFonts w:asciiTheme="minorHAnsi" w:eastAsiaTheme="minorEastAsia" w:hAnsiTheme="minorHAnsi" w:cstheme="minorBidi"/>
          <w:noProof/>
          <w:kern w:val="0"/>
          <w:sz w:val="22"/>
          <w:szCs w:val="22"/>
        </w:rPr>
      </w:pPr>
      <w:hyperlink w:anchor="_Toc93361938" w:history="1">
        <w:r w:rsidRPr="00DB09C3">
          <w:rPr>
            <w:rStyle w:val="Hyperlink"/>
            <w:noProof/>
          </w:rPr>
          <w:t>4.12</w:t>
        </w:r>
        <w:r>
          <w:rPr>
            <w:rFonts w:asciiTheme="minorHAnsi" w:eastAsiaTheme="minorEastAsia" w:hAnsiTheme="minorHAnsi" w:cstheme="minorBidi"/>
            <w:noProof/>
            <w:kern w:val="0"/>
            <w:sz w:val="22"/>
            <w:szCs w:val="22"/>
          </w:rPr>
          <w:tab/>
        </w:r>
        <w:r w:rsidRPr="00DB09C3">
          <w:rPr>
            <w:rStyle w:val="Hyperlink"/>
            <w:noProof/>
          </w:rPr>
          <w:t xml:space="preserve">Absicherung ausgehender interner Kommunikation </w:t>
        </w:r>
        <w:r w:rsidR="002905A3">
          <w:rPr>
            <w:rStyle w:val="Hyperlink"/>
            <w:noProof/>
          </w:rPr>
          <w:br/>
        </w:r>
        <w:r w:rsidRPr="00DB09C3">
          <w:rPr>
            <w:rStyle w:val="Hyperlink"/>
            <w:noProof/>
          </w:rPr>
          <w:t>zum Internet (B) [A12]</w:t>
        </w:r>
        <w:r>
          <w:rPr>
            <w:noProof/>
            <w:webHidden/>
          </w:rPr>
          <w:tab/>
        </w:r>
        <w:r>
          <w:rPr>
            <w:noProof/>
            <w:webHidden/>
          </w:rPr>
          <w:fldChar w:fldCharType="begin"/>
        </w:r>
        <w:r>
          <w:rPr>
            <w:noProof/>
            <w:webHidden/>
          </w:rPr>
          <w:instrText xml:space="preserve"> PAGEREF _Toc93361938 \h </w:instrText>
        </w:r>
        <w:r>
          <w:rPr>
            <w:noProof/>
            <w:webHidden/>
          </w:rPr>
        </w:r>
        <w:r>
          <w:rPr>
            <w:noProof/>
            <w:webHidden/>
          </w:rPr>
          <w:fldChar w:fldCharType="separate"/>
        </w:r>
        <w:r w:rsidR="002905A3">
          <w:rPr>
            <w:noProof/>
            <w:webHidden/>
          </w:rPr>
          <w:t>26</w:t>
        </w:r>
        <w:r>
          <w:rPr>
            <w:noProof/>
            <w:webHidden/>
          </w:rPr>
          <w:fldChar w:fldCharType="end"/>
        </w:r>
      </w:hyperlink>
    </w:p>
    <w:p w14:paraId="22411CA8" w14:textId="0948A1BB" w:rsidR="004E5F1A" w:rsidRDefault="004E5F1A">
      <w:pPr>
        <w:pStyle w:val="Verzeichnis2"/>
        <w:rPr>
          <w:rFonts w:asciiTheme="minorHAnsi" w:eastAsiaTheme="minorEastAsia" w:hAnsiTheme="minorHAnsi" w:cstheme="minorBidi"/>
          <w:noProof/>
          <w:kern w:val="0"/>
          <w:sz w:val="22"/>
          <w:szCs w:val="22"/>
        </w:rPr>
      </w:pPr>
      <w:hyperlink w:anchor="_Toc93361939" w:history="1">
        <w:r w:rsidRPr="00DB09C3">
          <w:rPr>
            <w:rStyle w:val="Hyperlink"/>
            <w:noProof/>
          </w:rPr>
          <w:t>4.13</w:t>
        </w:r>
        <w:r>
          <w:rPr>
            <w:rFonts w:asciiTheme="minorHAnsi" w:eastAsiaTheme="minorEastAsia" w:hAnsiTheme="minorHAnsi" w:cstheme="minorBidi"/>
            <w:noProof/>
            <w:kern w:val="0"/>
            <w:sz w:val="22"/>
            <w:szCs w:val="22"/>
          </w:rPr>
          <w:tab/>
        </w:r>
        <w:r w:rsidRPr="00DB09C3">
          <w:rPr>
            <w:rStyle w:val="Hyperlink"/>
            <w:noProof/>
          </w:rPr>
          <w:t>Netzplanung (B) [A13]</w:t>
        </w:r>
        <w:r>
          <w:rPr>
            <w:noProof/>
            <w:webHidden/>
          </w:rPr>
          <w:tab/>
        </w:r>
        <w:r>
          <w:rPr>
            <w:noProof/>
            <w:webHidden/>
          </w:rPr>
          <w:fldChar w:fldCharType="begin"/>
        </w:r>
        <w:r>
          <w:rPr>
            <w:noProof/>
            <w:webHidden/>
          </w:rPr>
          <w:instrText xml:space="preserve"> PAGEREF _Toc93361939 \h </w:instrText>
        </w:r>
        <w:r>
          <w:rPr>
            <w:noProof/>
            <w:webHidden/>
          </w:rPr>
        </w:r>
        <w:r>
          <w:rPr>
            <w:noProof/>
            <w:webHidden/>
          </w:rPr>
          <w:fldChar w:fldCharType="separate"/>
        </w:r>
        <w:r w:rsidR="002905A3">
          <w:rPr>
            <w:noProof/>
            <w:webHidden/>
          </w:rPr>
          <w:t>27</w:t>
        </w:r>
        <w:r>
          <w:rPr>
            <w:noProof/>
            <w:webHidden/>
          </w:rPr>
          <w:fldChar w:fldCharType="end"/>
        </w:r>
      </w:hyperlink>
    </w:p>
    <w:p w14:paraId="36F517D2" w14:textId="0D9A1C4D" w:rsidR="004E5F1A" w:rsidRDefault="004E5F1A">
      <w:pPr>
        <w:pStyle w:val="Verzeichnis2"/>
        <w:rPr>
          <w:rFonts w:asciiTheme="minorHAnsi" w:eastAsiaTheme="minorEastAsia" w:hAnsiTheme="minorHAnsi" w:cstheme="minorBidi"/>
          <w:noProof/>
          <w:kern w:val="0"/>
          <w:sz w:val="22"/>
          <w:szCs w:val="22"/>
        </w:rPr>
      </w:pPr>
      <w:hyperlink w:anchor="_Toc93361940" w:history="1">
        <w:r w:rsidRPr="00DB09C3">
          <w:rPr>
            <w:rStyle w:val="Hyperlink"/>
            <w:noProof/>
          </w:rPr>
          <w:t>4.14</w:t>
        </w:r>
        <w:r>
          <w:rPr>
            <w:rFonts w:asciiTheme="minorHAnsi" w:eastAsiaTheme="minorEastAsia" w:hAnsiTheme="minorHAnsi" w:cstheme="minorBidi"/>
            <w:noProof/>
            <w:kern w:val="0"/>
            <w:sz w:val="22"/>
            <w:szCs w:val="22"/>
          </w:rPr>
          <w:tab/>
        </w:r>
        <w:r w:rsidRPr="00DB09C3">
          <w:rPr>
            <w:rStyle w:val="Hyperlink"/>
            <w:noProof/>
          </w:rPr>
          <w:t>Umsetzung der Netzplanung (B) [A14]</w:t>
        </w:r>
        <w:r>
          <w:rPr>
            <w:noProof/>
            <w:webHidden/>
          </w:rPr>
          <w:tab/>
        </w:r>
        <w:r>
          <w:rPr>
            <w:noProof/>
            <w:webHidden/>
          </w:rPr>
          <w:fldChar w:fldCharType="begin"/>
        </w:r>
        <w:r>
          <w:rPr>
            <w:noProof/>
            <w:webHidden/>
          </w:rPr>
          <w:instrText xml:space="preserve"> PAGEREF _Toc93361940 \h </w:instrText>
        </w:r>
        <w:r>
          <w:rPr>
            <w:noProof/>
            <w:webHidden/>
          </w:rPr>
        </w:r>
        <w:r>
          <w:rPr>
            <w:noProof/>
            <w:webHidden/>
          </w:rPr>
          <w:fldChar w:fldCharType="separate"/>
        </w:r>
        <w:r w:rsidR="002905A3">
          <w:rPr>
            <w:noProof/>
            <w:webHidden/>
          </w:rPr>
          <w:t>30</w:t>
        </w:r>
        <w:r>
          <w:rPr>
            <w:noProof/>
            <w:webHidden/>
          </w:rPr>
          <w:fldChar w:fldCharType="end"/>
        </w:r>
      </w:hyperlink>
    </w:p>
    <w:p w14:paraId="739FB55E" w14:textId="6535EBFB" w:rsidR="004E5F1A" w:rsidRDefault="004E5F1A">
      <w:pPr>
        <w:pStyle w:val="Verzeichnis2"/>
        <w:rPr>
          <w:rFonts w:asciiTheme="minorHAnsi" w:eastAsiaTheme="minorEastAsia" w:hAnsiTheme="minorHAnsi" w:cstheme="minorBidi"/>
          <w:noProof/>
          <w:kern w:val="0"/>
          <w:sz w:val="22"/>
          <w:szCs w:val="22"/>
        </w:rPr>
      </w:pPr>
      <w:hyperlink w:anchor="_Toc93361941" w:history="1">
        <w:r w:rsidRPr="00DB09C3">
          <w:rPr>
            <w:rStyle w:val="Hyperlink"/>
            <w:noProof/>
          </w:rPr>
          <w:t>4.15</w:t>
        </w:r>
        <w:r>
          <w:rPr>
            <w:rFonts w:asciiTheme="minorHAnsi" w:eastAsiaTheme="minorEastAsia" w:hAnsiTheme="minorHAnsi" w:cstheme="minorBidi"/>
            <w:noProof/>
            <w:kern w:val="0"/>
            <w:sz w:val="22"/>
            <w:szCs w:val="22"/>
          </w:rPr>
          <w:tab/>
        </w:r>
        <w:r w:rsidRPr="00DB09C3">
          <w:rPr>
            <w:rStyle w:val="Hyperlink"/>
            <w:noProof/>
          </w:rPr>
          <w:t>Regelmäßiger Soll-Ist-Vergleich (B) [A15]</w:t>
        </w:r>
        <w:r>
          <w:rPr>
            <w:noProof/>
            <w:webHidden/>
          </w:rPr>
          <w:tab/>
        </w:r>
        <w:r>
          <w:rPr>
            <w:noProof/>
            <w:webHidden/>
          </w:rPr>
          <w:fldChar w:fldCharType="begin"/>
        </w:r>
        <w:r>
          <w:rPr>
            <w:noProof/>
            <w:webHidden/>
          </w:rPr>
          <w:instrText xml:space="preserve"> PAGEREF _Toc93361941 \h </w:instrText>
        </w:r>
        <w:r>
          <w:rPr>
            <w:noProof/>
            <w:webHidden/>
          </w:rPr>
        </w:r>
        <w:r>
          <w:rPr>
            <w:noProof/>
            <w:webHidden/>
          </w:rPr>
          <w:fldChar w:fldCharType="separate"/>
        </w:r>
        <w:r w:rsidR="002905A3">
          <w:rPr>
            <w:noProof/>
            <w:webHidden/>
          </w:rPr>
          <w:t>31</w:t>
        </w:r>
        <w:r>
          <w:rPr>
            <w:noProof/>
            <w:webHidden/>
          </w:rPr>
          <w:fldChar w:fldCharType="end"/>
        </w:r>
      </w:hyperlink>
    </w:p>
    <w:p w14:paraId="50FDCE6F" w14:textId="186DCCFD" w:rsidR="004E5F1A" w:rsidRDefault="004E5F1A">
      <w:pPr>
        <w:pStyle w:val="Verzeichnis2"/>
        <w:rPr>
          <w:rFonts w:asciiTheme="minorHAnsi" w:eastAsiaTheme="minorEastAsia" w:hAnsiTheme="minorHAnsi" w:cstheme="minorBidi"/>
          <w:noProof/>
          <w:kern w:val="0"/>
          <w:sz w:val="22"/>
          <w:szCs w:val="22"/>
        </w:rPr>
      </w:pPr>
      <w:hyperlink w:anchor="_Toc93361942" w:history="1">
        <w:r w:rsidRPr="00DB09C3">
          <w:rPr>
            <w:rStyle w:val="Hyperlink"/>
            <w:noProof/>
          </w:rPr>
          <w:t>4.16</w:t>
        </w:r>
        <w:r>
          <w:rPr>
            <w:rFonts w:asciiTheme="minorHAnsi" w:eastAsiaTheme="minorEastAsia" w:hAnsiTheme="minorHAnsi" w:cstheme="minorBidi"/>
            <w:noProof/>
            <w:kern w:val="0"/>
            <w:sz w:val="22"/>
            <w:szCs w:val="22"/>
          </w:rPr>
          <w:tab/>
        </w:r>
        <w:r w:rsidRPr="00DB09C3">
          <w:rPr>
            <w:rStyle w:val="Hyperlink"/>
            <w:noProof/>
          </w:rPr>
          <w:t>Spezifikation der Netzarchitektur (S) [A16]</w:t>
        </w:r>
        <w:r>
          <w:rPr>
            <w:noProof/>
            <w:webHidden/>
          </w:rPr>
          <w:tab/>
        </w:r>
        <w:r>
          <w:rPr>
            <w:noProof/>
            <w:webHidden/>
          </w:rPr>
          <w:fldChar w:fldCharType="begin"/>
        </w:r>
        <w:r>
          <w:rPr>
            <w:noProof/>
            <w:webHidden/>
          </w:rPr>
          <w:instrText xml:space="preserve"> PAGEREF _Toc93361942 \h </w:instrText>
        </w:r>
        <w:r>
          <w:rPr>
            <w:noProof/>
            <w:webHidden/>
          </w:rPr>
        </w:r>
        <w:r>
          <w:rPr>
            <w:noProof/>
            <w:webHidden/>
          </w:rPr>
          <w:fldChar w:fldCharType="separate"/>
        </w:r>
        <w:r w:rsidR="002905A3">
          <w:rPr>
            <w:noProof/>
            <w:webHidden/>
          </w:rPr>
          <w:t>32</w:t>
        </w:r>
        <w:r>
          <w:rPr>
            <w:noProof/>
            <w:webHidden/>
          </w:rPr>
          <w:fldChar w:fldCharType="end"/>
        </w:r>
      </w:hyperlink>
    </w:p>
    <w:p w14:paraId="33E558C2" w14:textId="71DD19CA" w:rsidR="004E5F1A" w:rsidRDefault="004E5F1A">
      <w:pPr>
        <w:pStyle w:val="Verzeichnis2"/>
        <w:rPr>
          <w:rFonts w:asciiTheme="minorHAnsi" w:eastAsiaTheme="minorEastAsia" w:hAnsiTheme="minorHAnsi" w:cstheme="minorBidi"/>
          <w:noProof/>
          <w:kern w:val="0"/>
          <w:sz w:val="22"/>
          <w:szCs w:val="22"/>
        </w:rPr>
      </w:pPr>
      <w:hyperlink w:anchor="_Toc93361943" w:history="1">
        <w:r w:rsidRPr="00DB09C3">
          <w:rPr>
            <w:rStyle w:val="Hyperlink"/>
            <w:noProof/>
          </w:rPr>
          <w:t>4.17</w:t>
        </w:r>
        <w:r>
          <w:rPr>
            <w:rFonts w:asciiTheme="minorHAnsi" w:eastAsiaTheme="minorEastAsia" w:hAnsiTheme="minorHAnsi" w:cstheme="minorBidi"/>
            <w:noProof/>
            <w:kern w:val="0"/>
            <w:sz w:val="22"/>
            <w:szCs w:val="22"/>
          </w:rPr>
          <w:tab/>
        </w:r>
        <w:r w:rsidRPr="00DB09C3">
          <w:rPr>
            <w:rStyle w:val="Hyperlink"/>
            <w:noProof/>
          </w:rPr>
          <w:t>Spezifikation des Netzdesigns (S) [A17]</w:t>
        </w:r>
        <w:r>
          <w:rPr>
            <w:noProof/>
            <w:webHidden/>
          </w:rPr>
          <w:tab/>
        </w:r>
        <w:r>
          <w:rPr>
            <w:noProof/>
            <w:webHidden/>
          </w:rPr>
          <w:fldChar w:fldCharType="begin"/>
        </w:r>
        <w:r>
          <w:rPr>
            <w:noProof/>
            <w:webHidden/>
          </w:rPr>
          <w:instrText xml:space="preserve"> PAGEREF _Toc93361943 \h </w:instrText>
        </w:r>
        <w:r>
          <w:rPr>
            <w:noProof/>
            <w:webHidden/>
          </w:rPr>
        </w:r>
        <w:r>
          <w:rPr>
            <w:noProof/>
            <w:webHidden/>
          </w:rPr>
          <w:fldChar w:fldCharType="separate"/>
        </w:r>
        <w:r w:rsidR="002905A3">
          <w:rPr>
            <w:noProof/>
            <w:webHidden/>
          </w:rPr>
          <w:t>35</w:t>
        </w:r>
        <w:r>
          <w:rPr>
            <w:noProof/>
            <w:webHidden/>
          </w:rPr>
          <w:fldChar w:fldCharType="end"/>
        </w:r>
      </w:hyperlink>
    </w:p>
    <w:p w14:paraId="008ADB8E" w14:textId="2CFF1712" w:rsidR="004E5F1A" w:rsidRDefault="004E5F1A">
      <w:pPr>
        <w:pStyle w:val="Verzeichnis2"/>
        <w:rPr>
          <w:rFonts w:asciiTheme="minorHAnsi" w:eastAsiaTheme="minorEastAsia" w:hAnsiTheme="minorHAnsi" w:cstheme="minorBidi"/>
          <w:noProof/>
          <w:kern w:val="0"/>
          <w:sz w:val="22"/>
          <w:szCs w:val="22"/>
        </w:rPr>
      </w:pPr>
      <w:hyperlink w:anchor="_Toc93361944" w:history="1">
        <w:r w:rsidRPr="00DB09C3">
          <w:rPr>
            <w:rStyle w:val="Hyperlink"/>
            <w:noProof/>
          </w:rPr>
          <w:t>4.18</w:t>
        </w:r>
        <w:r>
          <w:rPr>
            <w:rFonts w:asciiTheme="minorHAnsi" w:eastAsiaTheme="minorEastAsia" w:hAnsiTheme="minorHAnsi" w:cstheme="minorBidi"/>
            <w:noProof/>
            <w:kern w:val="0"/>
            <w:sz w:val="22"/>
            <w:szCs w:val="22"/>
          </w:rPr>
          <w:tab/>
        </w:r>
        <w:r w:rsidRPr="00DB09C3">
          <w:rPr>
            <w:rStyle w:val="Hyperlink"/>
            <w:noProof/>
          </w:rPr>
          <w:t>P-A-P-Struktur für die Internet-Anbindung (S) [A18]</w:t>
        </w:r>
        <w:r>
          <w:rPr>
            <w:noProof/>
            <w:webHidden/>
          </w:rPr>
          <w:tab/>
        </w:r>
        <w:r>
          <w:rPr>
            <w:noProof/>
            <w:webHidden/>
          </w:rPr>
          <w:fldChar w:fldCharType="begin"/>
        </w:r>
        <w:r>
          <w:rPr>
            <w:noProof/>
            <w:webHidden/>
          </w:rPr>
          <w:instrText xml:space="preserve"> PAGEREF _Toc93361944 \h </w:instrText>
        </w:r>
        <w:r>
          <w:rPr>
            <w:noProof/>
            <w:webHidden/>
          </w:rPr>
        </w:r>
        <w:r>
          <w:rPr>
            <w:noProof/>
            <w:webHidden/>
          </w:rPr>
          <w:fldChar w:fldCharType="separate"/>
        </w:r>
        <w:r w:rsidR="002905A3">
          <w:rPr>
            <w:noProof/>
            <w:webHidden/>
          </w:rPr>
          <w:t>38</w:t>
        </w:r>
        <w:r>
          <w:rPr>
            <w:noProof/>
            <w:webHidden/>
          </w:rPr>
          <w:fldChar w:fldCharType="end"/>
        </w:r>
      </w:hyperlink>
    </w:p>
    <w:p w14:paraId="6A15783A" w14:textId="0E9F737E" w:rsidR="004E5F1A" w:rsidRDefault="004E5F1A">
      <w:pPr>
        <w:pStyle w:val="Verzeichnis2"/>
        <w:rPr>
          <w:rFonts w:asciiTheme="minorHAnsi" w:eastAsiaTheme="minorEastAsia" w:hAnsiTheme="minorHAnsi" w:cstheme="minorBidi"/>
          <w:noProof/>
          <w:kern w:val="0"/>
          <w:sz w:val="22"/>
          <w:szCs w:val="22"/>
        </w:rPr>
      </w:pPr>
      <w:hyperlink w:anchor="_Toc93361945" w:history="1">
        <w:r w:rsidRPr="00DB09C3">
          <w:rPr>
            <w:rStyle w:val="Hyperlink"/>
            <w:noProof/>
          </w:rPr>
          <w:t>4.19</w:t>
        </w:r>
        <w:r>
          <w:rPr>
            <w:rFonts w:asciiTheme="minorHAnsi" w:eastAsiaTheme="minorEastAsia" w:hAnsiTheme="minorHAnsi" w:cstheme="minorBidi"/>
            <w:noProof/>
            <w:kern w:val="0"/>
            <w:sz w:val="22"/>
            <w:szCs w:val="22"/>
          </w:rPr>
          <w:tab/>
        </w:r>
        <w:r w:rsidRPr="00DB09C3">
          <w:rPr>
            <w:rStyle w:val="Hyperlink"/>
            <w:noProof/>
          </w:rPr>
          <w:t>Separierung der Infrastrukturdienste (S) [A19]</w:t>
        </w:r>
        <w:r>
          <w:rPr>
            <w:noProof/>
            <w:webHidden/>
          </w:rPr>
          <w:tab/>
        </w:r>
        <w:r>
          <w:rPr>
            <w:noProof/>
            <w:webHidden/>
          </w:rPr>
          <w:fldChar w:fldCharType="begin"/>
        </w:r>
        <w:r>
          <w:rPr>
            <w:noProof/>
            <w:webHidden/>
          </w:rPr>
          <w:instrText xml:space="preserve"> PAGEREF _Toc93361945 \h </w:instrText>
        </w:r>
        <w:r>
          <w:rPr>
            <w:noProof/>
            <w:webHidden/>
          </w:rPr>
        </w:r>
        <w:r>
          <w:rPr>
            <w:noProof/>
            <w:webHidden/>
          </w:rPr>
          <w:fldChar w:fldCharType="separate"/>
        </w:r>
        <w:r w:rsidR="002905A3">
          <w:rPr>
            <w:noProof/>
            <w:webHidden/>
          </w:rPr>
          <w:t>42</w:t>
        </w:r>
        <w:r>
          <w:rPr>
            <w:noProof/>
            <w:webHidden/>
          </w:rPr>
          <w:fldChar w:fldCharType="end"/>
        </w:r>
      </w:hyperlink>
    </w:p>
    <w:p w14:paraId="54B23844" w14:textId="274FA335" w:rsidR="004E5F1A" w:rsidRDefault="004E5F1A" w:rsidP="002905A3">
      <w:pPr>
        <w:pStyle w:val="Verzeichnis2"/>
        <w:ind w:left="1133" w:hanging="566"/>
        <w:rPr>
          <w:rFonts w:asciiTheme="minorHAnsi" w:eastAsiaTheme="minorEastAsia" w:hAnsiTheme="minorHAnsi" w:cstheme="minorBidi"/>
          <w:noProof/>
          <w:kern w:val="0"/>
          <w:sz w:val="22"/>
          <w:szCs w:val="22"/>
        </w:rPr>
      </w:pPr>
      <w:hyperlink w:anchor="_Toc93361946" w:history="1">
        <w:r w:rsidRPr="00DB09C3">
          <w:rPr>
            <w:rStyle w:val="Hyperlink"/>
            <w:noProof/>
          </w:rPr>
          <w:t>4.20</w:t>
        </w:r>
        <w:r>
          <w:rPr>
            <w:rFonts w:asciiTheme="minorHAnsi" w:eastAsiaTheme="minorEastAsia" w:hAnsiTheme="minorHAnsi" w:cstheme="minorBidi"/>
            <w:noProof/>
            <w:kern w:val="0"/>
            <w:sz w:val="22"/>
            <w:szCs w:val="22"/>
          </w:rPr>
          <w:tab/>
        </w:r>
        <w:r w:rsidRPr="00DB09C3">
          <w:rPr>
            <w:rStyle w:val="Hyperlink"/>
            <w:noProof/>
          </w:rPr>
          <w:t>Zuweisung dedizierter Subnetze für IPv4/IPv6-</w:t>
        </w:r>
        <w:r w:rsidR="002905A3">
          <w:rPr>
            <w:rStyle w:val="Hyperlink"/>
            <w:noProof/>
          </w:rPr>
          <w:br/>
        </w:r>
        <w:r w:rsidRPr="00DB09C3">
          <w:rPr>
            <w:rStyle w:val="Hyperlink"/>
            <w:noProof/>
          </w:rPr>
          <w:t>Endgerätegruppen (S) [A20]</w:t>
        </w:r>
        <w:r>
          <w:rPr>
            <w:noProof/>
            <w:webHidden/>
          </w:rPr>
          <w:tab/>
        </w:r>
        <w:r>
          <w:rPr>
            <w:noProof/>
            <w:webHidden/>
          </w:rPr>
          <w:fldChar w:fldCharType="begin"/>
        </w:r>
        <w:r>
          <w:rPr>
            <w:noProof/>
            <w:webHidden/>
          </w:rPr>
          <w:instrText xml:space="preserve"> PAGEREF _Toc93361946 \h </w:instrText>
        </w:r>
        <w:r>
          <w:rPr>
            <w:noProof/>
            <w:webHidden/>
          </w:rPr>
        </w:r>
        <w:r>
          <w:rPr>
            <w:noProof/>
            <w:webHidden/>
          </w:rPr>
          <w:fldChar w:fldCharType="separate"/>
        </w:r>
        <w:r w:rsidR="002905A3">
          <w:rPr>
            <w:noProof/>
            <w:webHidden/>
          </w:rPr>
          <w:t>43</w:t>
        </w:r>
        <w:r>
          <w:rPr>
            <w:noProof/>
            <w:webHidden/>
          </w:rPr>
          <w:fldChar w:fldCharType="end"/>
        </w:r>
      </w:hyperlink>
    </w:p>
    <w:p w14:paraId="54255CEC" w14:textId="496DF4A1" w:rsidR="004E5F1A" w:rsidRDefault="004E5F1A">
      <w:pPr>
        <w:pStyle w:val="Verzeichnis2"/>
        <w:rPr>
          <w:rFonts w:asciiTheme="minorHAnsi" w:eastAsiaTheme="minorEastAsia" w:hAnsiTheme="minorHAnsi" w:cstheme="minorBidi"/>
          <w:noProof/>
          <w:kern w:val="0"/>
          <w:sz w:val="22"/>
          <w:szCs w:val="22"/>
        </w:rPr>
      </w:pPr>
      <w:hyperlink w:anchor="_Toc93361947" w:history="1">
        <w:r w:rsidRPr="00DB09C3">
          <w:rPr>
            <w:rStyle w:val="Hyperlink"/>
            <w:noProof/>
          </w:rPr>
          <w:t>4.21</w:t>
        </w:r>
        <w:r>
          <w:rPr>
            <w:rFonts w:asciiTheme="minorHAnsi" w:eastAsiaTheme="minorEastAsia" w:hAnsiTheme="minorHAnsi" w:cstheme="minorBidi"/>
            <w:noProof/>
            <w:kern w:val="0"/>
            <w:sz w:val="22"/>
            <w:szCs w:val="22"/>
          </w:rPr>
          <w:tab/>
        </w:r>
        <w:r w:rsidRPr="00DB09C3">
          <w:rPr>
            <w:rStyle w:val="Hyperlink"/>
            <w:noProof/>
          </w:rPr>
          <w:t>Separierung des Management-Bereichs (S) [A21]</w:t>
        </w:r>
        <w:r>
          <w:rPr>
            <w:noProof/>
            <w:webHidden/>
          </w:rPr>
          <w:tab/>
        </w:r>
        <w:r>
          <w:rPr>
            <w:noProof/>
            <w:webHidden/>
          </w:rPr>
          <w:fldChar w:fldCharType="begin"/>
        </w:r>
        <w:r>
          <w:rPr>
            <w:noProof/>
            <w:webHidden/>
          </w:rPr>
          <w:instrText xml:space="preserve"> PAGEREF _Toc93361947 \h </w:instrText>
        </w:r>
        <w:r>
          <w:rPr>
            <w:noProof/>
            <w:webHidden/>
          </w:rPr>
        </w:r>
        <w:r>
          <w:rPr>
            <w:noProof/>
            <w:webHidden/>
          </w:rPr>
          <w:fldChar w:fldCharType="separate"/>
        </w:r>
        <w:r w:rsidR="002905A3">
          <w:rPr>
            <w:noProof/>
            <w:webHidden/>
          </w:rPr>
          <w:t>43</w:t>
        </w:r>
        <w:r>
          <w:rPr>
            <w:noProof/>
            <w:webHidden/>
          </w:rPr>
          <w:fldChar w:fldCharType="end"/>
        </w:r>
      </w:hyperlink>
    </w:p>
    <w:p w14:paraId="386AA9DE" w14:textId="55702A70" w:rsidR="004E5F1A" w:rsidRDefault="004E5F1A">
      <w:pPr>
        <w:pStyle w:val="Verzeichnis2"/>
        <w:rPr>
          <w:rFonts w:asciiTheme="minorHAnsi" w:eastAsiaTheme="minorEastAsia" w:hAnsiTheme="minorHAnsi" w:cstheme="minorBidi"/>
          <w:noProof/>
          <w:kern w:val="0"/>
          <w:sz w:val="22"/>
          <w:szCs w:val="22"/>
        </w:rPr>
      </w:pPr>
      <w:hyperlink w:anchor="_Toc93361948" w:history="1">
        <w:r w:rsidRPr="00DB09C3">
          <w:rPr>
            <w:rStyle w:val="Hyperlink"/>
            <w:noProof/>
          </w:rPr>
          <w:t>4.22</w:t>
        </w:r>
        <w:r>
          <w:rPr>
            <w:rFonts w:asciiTheme="minorHAnsi" w:eastAsiaTheme="minorEastAsia" w:hAnsiTheme="minorHAnsi" w:cstheme="minorBidi"/>
            <w:noProof/>
            <w:kern w:val="0"/>
            <w:sz w:val="22"/>
            <w:szCs w:val="22"/>
          </w:rPr>
          <w:tab/>
        </w:r>
        <w:r w:rsidRPr="00DB09C3">
          <w:rPr>
            <w:rStyle w:val="Hyperlink"/>
            <w:noProof/>
          </w:rPr>
          <w:t>Spezifikation des Segmentierungskonzepts (S) [A22]</w:t>
        </w:r>
        <w:r>
          <w:rPr>
            <w:noProof/>
            <w:webHidden/>
          </w:rPr>
          <w:tab/>
        </w:r>
        <w:r>
          <w:rPr>
            <w:noProof/>
            <w:webHidden/>
          </w:rPr>
          <w:fldChar w:fldCharType="begin"/>
        </w:r>
        <w:r>
          <w:rPr>
            <w:noProof/>
            <w:webHidden/>
          </w:rPr>
          <w:instrText xml:space="preserve"> PAGEREF _Toc93361948 \h </w:instrText>
        </w:r>
        <w:r>
          <w:rPr>
            <w:noProof/>
            <w:webHidden/>
          </w:rPr>
        </w:r>
        <w:r>
          <w:rPr>
            <w:noProof/>
            <w:webHidden/>
          </w:rPr>
          <w:fldChar w:fldCharType="separate"/>
        </w:r>
        <w:r w:rsidR="002905A3">
          <w:rPr>
            <w:noProof/>
            <w:webHidden/>
          </w:rPr>
          <w:t>47</w:t>
        </w:r>
        <w:r>
          <w:rPr>
            <w:noProof/>
            <w:webHidden/>
          </w:rPr>
          <w:fldChar w:fldCharType="end"/>
        </w:r>
      </w:hyperlink>
    </w:p>
    <w:p w14:paraId="6F038535" w14:textId="14490920" w:rsidR="004E5F1A" w:rsidRDefault="004E5F1A">
      <w:pPr>
        <w:pStyle w:val="Verzeichnis2"/>
        <w:rPr>
          <w:rFonts w:asciiTheme="minorHAnsi" w:eastAsiaTheme="minorEastAsia" w:hAnsiTheme="minorHAnsi" w:cstheme="minorBidi"/>
          <w:noProof/>
          <w:kern w:val="0"/>
          <w:sz w:val="22"/>
          <w:szCs w:val="22"/>
        </w:rPr>
      </w:pPr>
      <w:hyperlink w:anchor="_Toc93361949" w:history="1">
        <w:r w:rsidRPr="00DB09C3">
          <w:rPr>
            <w:rStyle w:val="Hyperlink"/>
            <w:noProof/>
          </w:rPr>
          <w:t>4.23</w:t>
        </w:r>
        <w:r>
          <w:rPr>
            <w:rFonts w:asciiTheme="minorHAnsi" w:eastAsiaTheme="minorEastAsia" w:hAnsiTheme="minorHAnsi" w:cstheme="minorBidi"/>
            <w:noProof/>
            <w:kern w:val="0"/>
            <w:sz w:val="22"/>
            <w:szCs w:val="22"/>
          </w:rPr>
          <w:tab/>
        </w:r>
        <w:r w:rsidRPr="00DB09C3">
          <w:rPr>
            <w:rStyle w:val="Hyperlink"/>
            <w:noProof/>
          </w:rPr>
          <w:t>Trennung von Netzsegmenten (S) [A23]</w:t>
        </w:r>
        <w:r>
          <w:rPr>
            <w:noProof/>
            <w:webHidden/>
          </w:rPr>
          <w:tab/>
        </w:r>
        <w:r>
          <w:rPr>
            <w:noProof/>
            <w:webHidden/>
          </w:rPr>
          <w:fldChar w:fldCharType="begin"/>
        </w:r>
        <w:r>
          <w:rPr>
            <w:noProof/>
            <w:webHidden/>
          </w:rPr>
          <w:instrText xml:space="preserve"> PAGEREF _Toc93361949 \h </w:instrText>
        </w:r>
        <w:r>
          <w:rPr>
            <w:noProof/>
            <w:webHidden/>
          </w:rPr>
        </w:r>
        <w:r>
          <w:rPr>
            <w:noProof/>
            <w:webHidden/>
          </w:rPr>
          <w:fldChar w:fldCharType="separate"/>
        </w:r>
        <w:r w:rsidR="002905A3">
          <w:rPr>
            <w:noProof/>
            <w:webHidden/>
          </w:rPr>
          <w:t>50</w:t>
        </w:r>
        <w:r>
          <w:rPr>
            <w:noProof/>
            <w:webHidden/>
          </w:rPr>
          <w:fldChar w:fldCharType="end"/>
        </w:r>
      </w:hyperlink>
    </w:p>
    <w:p w14:paraId="751A411B" w14:textId="1917CD0F" w:rsidR="004E5F1A" w:rsidRDefault="004E5F1A">
      <w:pPr>
        <w:pStyle w:val="Verzeichnis2"/>
        <w:rPr>
          <w:rStyle w:val="Hyperlink"/>
          <w:noProof/>
        </w:rPr>
      </w:pPr>
      <w:hyperlink w:anchor="_Toc93361950" w:history="1">
        <w:r w:rsidRPr="00DB09C3">
          <w:rPr>
            <w:rStyle w:val="Hyperlink"/>
            <w:noProof/>
          </w:rPr>
          <w:t>4.24</w:t>
        </w:r>
        <w:r>
          <w:rPr>
            <w:rFonts w:asciiTheme="minorHAnsi" w:eastAsiaTheme="minorEastAsia" w:hAnsiTheme="minorHAnsi" w:cstheme="minorBidi"/>
            <w:noProof/>
            <w:kern w:val="0"/>
            <w:sz w:val="22"/>
            <w:szCs w:val="22"/>
          </w:rPr>
          <w:tab/>
        </w:r>
        <w:r w:rsidRPr="00DB09C3">
          <w:rPr>
            <w:rStyle w:val="Hyperlink"/>
            <w:noProof/>
          </w:rPr>
          <w:t>Sichere logische Trennung mittels VLAN (S) [A24]</w:t>
        </w:r>
        <w:r>
          <w:rPr>
            <w:noProof/>
            <w:webHidden/>
          </w:rPr>
          <w:tab/>
        </w:r>
        <w:r>
          <w:rPr>
            <w:noProof/>
            <w:webHidden/>
          </w:rPr>
          <w:fldChar w:fldCharType="begin"/>
        </w:r>
        <w:r>
          <w:rPr>
            <w:noProof/>
            <w:webHidden/>
          </w:rPr>
          <w:instrText xml:space="preserve"> PAGEREF _Toc93361950 \h </w:instrText>
        </w:r>
        <w:r>
          <w:rPr>
            <w:noProof/>
            <w:webHidden/>
          </w:rPr>
        </w:r>
        <w:r>
          <w:rPr>
            <w:noProof/>
            <w:webHidden/>
          </w:rPr>
          <w:fldChar w:fldCharType="separate"/>
        </w:r>
        <w:r w:rsidR="002905A3">
          <w:rPr>
            <w:noProof/>
            <w:webHidden/>
          </w:rPr>
          <w:t>52</w:t>
        </w:r>
        <w:r>
          <w:rPr>
            <w:noProof/>
            <w:webHidden/>
          </w:rPr>
          <w:fldChar w:fldCharType="end"/>
        </w:r>
      </w:hyperlink>
    </w:p>
    <w:p w14:paraId="00FAFDCE" w14:textId="610820FD" w:rsidR="002905A3" w:rsidRDefault="002905A3" w:rsidP="002905A3">
      <w:pPr>
        <w:rPr>
          <w:rFonts w:eastAsiaTheme="minorEastAsia"/>
          <w:noProof/>
        </w:rPr>
      </w:pPr>
    </w:p>
    <w:p w14:paraId="0FE67330" w14:textId="5BBA7D7A" w:rsidR="002905A3" w:rsidRDefault="002905A3" w:rsidP="002905A3">
      <w:pPr>
        <w:spacing w:after="0"/>
        <w:rPr>
          <w:rFonts w:eastAsiaTheme="minorEastAsia"/>
          <w:noProof/>
        </w:rPr>
      </w:pPr>
    </w:p>
    <w:p w14:paraId="1C6C9580" w14:textId="77777777" w:rsidR="002905A3" w:rsidRDefault="002905A3" w:rsidP="002905A3">
      <w:pPr>
        <w:spacing w:after="0"/>
        <w:rPr>
          <w:rFonts w:eastAsiaTheme="minorEastAsia"/>
          <w:noProof/>
        </w:rPr>
      </w:pPr>
    </w:p>
    <w:p w14:paraId="70ADBFCE" w14:textId="77777777" w:rsidR="002905A3" w:rsidRPr="002905A3" w:rsidRDefault="002905A3" w:rsidP="002905A3">
      <w:pPr>
        <w:spacing w:after="0"/>
        <w:rPr>
          <w:rFonts w:eastAsiaTheme="minorEastAsia"/>
          <w:noProof/>
        </w:rPr>
      </w:pPr>
    </w:p>
    <w:p w14:paraId="0B409695" w14:textId="6405AD11" w:rsidR="004E5F1A" w:rsidRDefault="004E5F1A" w:rsidP="002905A3">
      <w:pPr>
        <w:pStyle w:val="Verzeichnis2"/>
        <w:ind w:left="1133" w:hanging="566"/>
        <w:rPr>
          <w:rFonts w:asciiTheme="minorHAnsi" w:eastAsiaTheme="minorEastAsia" w:hAnsiTheme="minorHAnsi" w:cstheme="minorBidi"/>
          <w:noProof/>
          <w:kern w:val="0"/>
          <w:sz w:val="22"/>
          <w:szCs w:val="22"/>
        </w:rPr>
      </w:pPr>
      <w:hyperlink w:anchor="_Toc93361951" w:history="1">
        <w:r w:rsidRPr="00DB09C3">
          <w:rPr>
            <w:rStyle w:val="Hyperlink"/>
            <w:noProof/>
          </w:rPr>
          <w:t>4.25</w:t>
        </w:r>
        <w:r>
          <w:rPr>
            <w:rFonts w:asciiTheme="minorHAnsi" w:eastAsiaTheme="minorEastAsia" w:hAnsiTheme="minorHAnsi" w:cstheme="minorBidi"/>
            <w:noProof/>
            <w:kern w:val="0"/>
            <w:sz w:val="22"/>
            <w:szCs w:val="22"/>
          </w:rPr>
          <w:tab/>
        </w:r>
        <w:r w:rsidRPr="00DB09C3">
          <w:rPr>
            <w:rStyle w:val="Hyperlink"/>
            <w:noProof/>
          </w:rPr>
          <w:t>Fein- und Umsetzungsplanung von Netzarchitektur und -design (S) [A25]</w:t>
        </w:r>
        <w:r>
          <w:rPr>
            <w:noProof/>
            <w:webHidden/>
          </w:rPr>
          <w:tab/>
        </w:r>
        <w:r>
          <w:rPr>
            <w:noProof/>
            <w:webHidden/>
          </w:rPr>
          <w:fldChar w:fldCharType="begin"/>
        </w:r>
        <w:r>
          <w:rPr>
            <w:noProof/>
            <w:webHidden/>
          </w:rPr>
          <w:instrText xml:space="preserve"> PAGEREF _Toc93361951 \h </w:instrText>
        </w:r>
        <w:r>
          <w:rPr>
            <w:noProof/>
            <w:webHidden/>
          </w:rPr>
        </w:r>
        <w:r>
          <w:rPr>
            <w:noProof/>
            <w:webHidden/>
          </w:rPr>
          <w:fldChar w:fldCharType="separate"/>
        </w:r>
        <w:r w:rsidR="002905A3">
          <w:rPr>
            <w:noProof/>
            <w:webHidden/>
          </w:rPr>
          <w:t>52</w:t>
        </w:r>
        <w:r>
          <w:rPr>
            <w:noProof/>
            <w:webHidden/>
          </w:rPr>
          <w:fldChar w:fldCharType="end"/>
        </w:r>
      </w:hyperlink>
    </w:p>
    <w:p w14:paraId="47DD89A7" w14:textId="0505AD7B" w:rsidR="004E5F1A" w:rsidRDefault="004E5F1A">
      <w:pPr>
        <w:pStyle w:val="Verzeichnis2"/>
        <w:rPr>
          <w:rFonts w:asciiTheme="minorHAnsi" w:eastAsiaTheme="minorEastAsia" w:hAnsiTheme="minorHAnsi" w:cstheme="minorBidi"/>
          <w:noProof/>
          <w:kern w:val="0"/>
          <w:sz w:val="22"/>
          <w:szCs w:val="22"/>
        </w:rPr>
      </w:pPr>
      <w:hyperlink w:anchor="_Toc93361952" w:history="1">
        <w:r w:rsidRPr="00DB09C3">
          <w:rPr>
            <w:rStyle w:val="Hyperlink"/>
            <w:noProof/>
          </w:rPr>
          <w:t>4.26</w:t>
        </w:r>
        <w:r>
          <w:rPr>
            <w:rFonts w:asciiTheme="minorHAnsi" w:eastAsiaTheme="minorEastAsia" w:hAnsiTheme="minorHAnsi" w:cstheme="minorBidi"/>
            <w:noProof/>
            <w:kern w:val="0"/>
            <w:sz w:val="22"/>
            <w:szCs w:val="22"/>
          </w:rPr>
          <w:tab/>
        </w:r>
        <w:r w:rsidRPr="00DB09C3">
          <w:rPr>
            <w:rStyle w:val="Hyperlink"/>
            <w:noProof/>
          </w:rPr>
          <w:t>Spezifikation von Betriebsprozessen für das Netz (S) [A26]</w:t>
        </w:r>
        <w:r>
          <w:rPr>
            <w:noProof/>
            <w:webHidden/>
          </w:rPr>
          <w:tab/>
        </w:r>
        <w:r>
          <w:rPr>
            <w:noProof/>
            <w:webHidden/>
          </w:rPr>
          <w:fldChar w:fldCharType="begin"/>
        </w:r>
        <w:r>
          <w:rPr>
            <w:noProof/>
            <w:webHidden/>
          </w:rPr>
          <w:instrText xml:space="preserve"> PAGEREF _Toc93361952 \h </w:instrText>
        </w:r>
        <w:r>
          <w:rPr>
            <w:noProof/>
            <w:webHidden/>
          </w:rPr>
        </w:r>
        <w:r>
          <w:rPr>
            <w:noProof/>
            <w:webHidden/>
          </w:rPr>
          <w:fldChar w:fldCharType="separate"/>
        </w:r>
        <w:r w:rsidR="002905A3">
          <w:rPr>
            <w:noProof/>
            <w:webHidden/>
          </w:rPr>
          <w:t>53</w:t>
        </w:r>
        <w:r>
          <w:rPr>
            <w:noProof/>
            <w:webHidden/>
          </w:rPr>
          <w:fldChar w:fldCharType="end"/>
        </w:r>
      </w:hyperlink>
    </w:p>
    <w:p w14:paraId="18F69600" w14:textId="4C3427B1" w:rsidR="004E5F1A" w:rsidRDefault="004E5F1A">
      <w:pPr>
        <w:pStyle w:val="Verzeichnis2"/>
        <w:rPr>
          <w:rFonts w:asciiTheme="minorHAnsi" w:eastAsiaTheme="minorEastAsia" w:hAnsiTheme="minorHAnsi" w:cstheme="minorBidi"/>
          <w:noProof/>
          <w:kern w:val="0"/>
          <w:sz w:val="22"/>
          <w:szCs w:val="22"/>
        </w:rPr>
      </w:pPr>
      <w:hyperlink w:anchor="_Toc93361953" w:history="1">
        <w:r w:rsidRPr="00DB09C3">
          <w:rPr>
            <w:rStyle w:val="Hyperlink"/>
            <w:noProof/>
          </w:rPr>
          <w:t>4.27</w:t>
        </w:r>
        <w:r>
          <w:rPr>
            <w:rFonts w:asciiTheme="minorHAnsi" w:eastAsiaTheme="minorEastAsia" w:hAnsiTheme="minorHAnsi" w:cstheme="minorBidi"/>
            <w:noProof/>
            <w:kern w:val="0"/>
            <w:sz w:val="22"/>
            <w:szCs w:val="22"/>
          </w:rPr>
          <w:tab/>
        </w:r>
        <w:r w:rsidRPr="00DB09C3">
          <w:rPr>
            <w:rStyle w:val="Hyperlink"/>
            <w:noProof/>
          </w:rPr>
          <w:t>Einbindung der Netzarchitektur in die Notfallplanung (S) [A27]</w:t>
        </w:r>
        <w:r>
          <w:rPr>
            <w:noProof/>
            <w:webHidden/>
          </w:rPr>
          <w:tab/>
        </w:r>
        <w:r>
          <w:rPr>
            <w:noProof/>
            <w:webHidden/>
          </w:rPr>
          <w:fldChar w:fldCharType="begin"/>
        </w:r>
        <w:r>
          <w:rPr>
            <w:noProof/>
            <w:webHidden/>
          </w:rPr>
          <w:instrText xml:space="preserve"> PAGEREF _Toc93361953 \h </w:instrText>
        </w:r>
        <w:r>
          <w:rPr>
            <w:noProof/>
            <w:webHidden/>
          </w:rPr>
        </w:r>
        <w:r>
          <w:rPr>
            <w:noProof/>
            <w:webHidden/>
          </w:rPr>
          <w:fldChar w:fldCharType="separate"/>
        </w:r>
        <w:r w:rsidR="002905A3">
          <w:rPr>
            <w:noProof/>
            <w:webHidden/>
          </w:rPr>
          <w:t>54</w:t>
        </w:r>
        <w:r>
          <w:rPr>
            <w:noProof/>
            <w:webHidden/>
          </w:rPr>
          <w:fldChar w:fldCharType="end"/>
        </w:r>
      </w:hyperlink>
    </w:p>
    <w:p w14:paraId="46E538AB" w14:textId="405D8A3E" w:rsidR="004E5F1A" w:rsidRDefault="004E5F1A">
      <w:pPr>
        <w:pStyle w:val="Verzeichnis2"/>
        <w:rPr>
          <w:rFonts w:asciiTheme="minorHAnsi" w:eastAsiaTheme="minorEastAsia" w:hAnsiTheme="minorHAnsi" w:cstheme="minorBidi"/>
          <w:noProof/>
          <w:kern w:val="0"/>
          <w:sz w:val="22"/>
          <w:szCs w:val="22"/>
        </w:rPr>
      </w:pPr>
      <w:hyperlink w:anchor="_Toc93361954" w:history="1">
        <w:r w:rsidRPr="00DB09C3">
          <w:rPr>
            <w:rStyle w:val="Hyperlink"/>
            <w:noProof/>
          </w:rPr>
          <w:t>4.28</w:t>
        </w:r>
        <w:r>
          <w:rPr>
            <w:rFonts w:asciiTheme="minorHAnsi" w:eastAsiaTheme="minorEastAsia" w:hAnsiTheme="minorHAnsi" w:cstheme="minorBidi"/>
            <w:noProof/>
            <w:kern w:val="0"/>
            <w:sz w:val="22"/>
            <w:szCs w:val="22"/>
          </w:rPr>
          <w:tab/>
        </w:r>
        <w:r w:rsidRPr="00DB09C3">
          <w:rPr>
            <w:rStyle w:val="Hyperlink"/>
            <w:noProof/>
          </w:rPr>
          <w:t>Hochverfügbare Netz- und Sicherheitskomponenten (H) [A28]</w:t>
        </w:r>
        <w:r>
          <w:rPr>
            <w:noProof/>
            <w:webHidden/>
          </w:rPr>
          <w:tab/>
        </w:r>
        <w:r>
          <w:rPr>
            <w:noProof/>
            <w:webHidden/>
          </w:rPr>
          <w:fldChar w:fldCharType="begin"/>
        </w:r>
        <w:r>
          <w:rPr>
            <w:noProof/>
            <w:webHidden/>
          </w:rPr>
          <w:instrText xml:space="preserve"> PAGEREF _Toc93361954 \h </w:instrText>
        </w:r>
        <w:r>
          <w:rPr>
            <w:noProof/>
            <w:webHidden/>
          </w:rPr>
        </w:r>
        <w:r>
          <w:rPr>
            <w:noProof/>
            <w:webHidden/>
          </w:rPr>
          <w:fldChar w:fldCharType="separate"/>
        </w:r>
        <w:r w:rsidR="002905A3">
          <w:rPr>
            <w:noProof/>
            <w:webHidden/>
          </w:rPr>
          <w:t>54</w:t>
        </w:r>
        <w:r>
          <w:rPr>
            <w:noProof/>
            <w:webHidden/>
          </w:rPr>
          <w:fldChar w:fldCharType="end"/>
        </w:r>
      </w:hyperlink>
    </w:p>
    <w:p w14:paraId="62BBDA93" w14:textId="4686F559" w:rsidR="004E5F1A" w:rsidRDefault="004E5F1A">
      <w:pPr>
        <w:pStyle w:val="Verzeichnis2"/>
        <w:rPr>
          <w:rFonts w:asciiTheme="minorHAnsi" w:eastAsiaTheme="minorEastAsia" w:hAnsiTheme="minorHAnsi" w:cstheme="minorBidi"/>
          <w:noProof/>
          <w:kern w:val="0"/>
          <w:sz w:val="22"/>
          <w:szCs w:val="22"/>
        </w:rPr>
      </w:pPr>
      <w:hyperlink w:anchor="_Toc93361955" w:history="1">
        <w:r w:rsidRPr="00DB09C3">
          <w:rPr>
            <w:rStyle w:val="Hyperlink"/>
            <w:noProof/>
          </w:rPr>
          <w:t>4.29</w:t>
        </w:r>
        <w:r>
          <w:rPr>
            <w:rFonts w:asciiTheme="minorHAnsi" w:eastAsiaTheme="minorEastAsia" w:hAnsiTheme="minorHAnsi" w:cstheme="minorBidi"/>
            <w:noProof/>
            <w:kern w:val="0"/>
            <w:sz w:val="22"/>
            <w:szCs w:val="22"/>
          </w:rPr>
          <w:tab/>
        </w:r>
        <w:r w:rsidRPr="00DB09C3">
          <w:rPr>
            <w:rStyle w:val="Hyperlink"/>
            <w:noProof/>
          </w:rPr>
          <w:t>Hochverfügbare Realisierung von Netzanbindungen (H) [A29]</w:t>
        </w:r>
        <w:r>
          <w:rPr>
            <w:noProof/>
            <w:webHidden/>
          </w:rPr>
          <w:tab/>
        </w:r>
        <w:r>
          <w:rPr>
            <w:noProof/>
            <w:webHidden/>
          </w:rPr>
          <w:fldChar w:fldCharType="begin"/>
        </w:r>
        <w:r>
          <w:rPr>
            <w:noProof/>
            <w:webHidden/>
          </w:rPr>
          <w:instrText xml:space="preserve"> PAGEREF _Toc93361955 \h </w:instrText>
        </w:r>
        <w:r>
          <w:rPr>
            <w:noProof/>
            <w:webHidden/>
          </w:rPr>
        </w:r>
        <w:r>
          <w:rPr>
            <w:noProof/>
            <w:webHidden/>
          </w:rPr>
          <w:fldChar w:fldCharType="separate"/>
        </w:r>
        <w:r w:rsidR="002905A3">
          <w:rPr>
            <w:noProof/>
            <w:webHidden/>
          </w:rPr>
          <w:t>55</w:t>
        </w:r>
        <w:r>
          <w:rPr>
            <w:noProof/>
            <w:webHidden/>
          </w:rPr>
          <w:fldChar w:fldCharType="end"/>
        </w:r>
      </w:hyperlink>
    </w:p>
    <w:p w14:paraId="5BBD2D2A" w14:textId="27377802" w:rsidR="004E5F1A" w:rsidRDefault="004E5F1A">
      <w:pPr>
        <w:pStyle w:val="Verzeichnis2"/>
        <w:rPr>
          <w:rFonts w:asciiTheme="minorHAnsi" w:eastAsiaTheme="minorEastAsia" w:hAnsiTheme="minorHAnsi" w:cstheme="minorBidi"/>
          <w:noProof/>
          <w:kern w:val="0"/>
          <w:sz w:val="22"/>
          <w:szCs w:val="22"/>
        </w:rPr>
      </w:pPr>
      <w:hyperlink w:anchor="_Toc93361956" w:history="1">
        <w:r w:rsidRPr="00DB09C3">
          <w:rPr>
            <w:rStyle w:val="Hyperlink"/>
            <w:noProof/>
          </w:rPr>
          <w:t>4.30</w:t>
        </w:r>
        <w:r>
          <w:rPr>
            <w:rFonts w:asciiTheme="minorHAnsi" w:eastAsiaTheme="minorEastAsia" w:hAnsiTheme="minorHAnsi" w:cstheme="minorBidi"/>
            <w:noProof/>
            <w:kern w:val="0"/>
            <w:sz w:val="22"/>
            <w:szCs w:val="22"/>
          </w:rPr>
          <w:tab/>
        </w:r>
        <w:r w:rsidRPr="00DB09C3">
          <w:rPr>
            <w:rStyle w:val="Hyperlink"/>
            <w:noProof/>
          </w:rPr>
          <w:t>Schutz vor Distributed-Denial-of-Service (H) [A30]</w:t>
        </w:r>
        <w:r>
          <w:rPr>
            <w:noProof/>
            <w:webHidden/>
          </w:rPr>
          <w:tab/>
        </w:r>
        <w:r>
          <w:rPr>
            <w:noProof/>
            <w:webHidden/>
          </w:rPr>
          <w:fldChar w:fldCharType="begin"/>
        </w:r>
        <w:r>
          <w:rPr>
            <w:noProof/>
            <w:webHidden/>
          </w:rPr>
          <w:instrText xml:space="preserve"> PAGEREF _Toc93361956 \h </w:instrText>
        </w:r>
        <w:r>
          <w:rPr>
            <w:noProof/>
            <w:webHidden/>
          </w:rPr>
        </w:r>
        <w:r>
          <w:rPr>
            <w:noProof/>
            <w:webHidden/>
          </w:rPr>
          <w:fldChar w:fldCharType="separate"/>
        </w:r>
        <w:r w:rsidR="002905A3">
          <w:rPr>
            <w:noProof/>
            <w:webHidden/>
          </w:rPr>
          <w:t>56</w:t>
        </w:r>
        <w:r>
          <w:rPr>
            <w:noProof/>
            <w:webHidden/>
          </w:rPr>
          <w:fldChar w:fldCharType="end"/>
        </w:r>
      </w:hyperlink>
    </w:p>
    <w:p w14:paraId="037A9674" w14:textId="25FDD184" w:rsidR="004E5F1A" w:rsidRDefault="004E5F1A">
      <w:pPr>
        <w:pStyle w:val="Verzeichnis2"/>
        <w:rPr>
          <w:rFonts w:asciiTheme="minorHAnsi" w:eastAsiaTheme="minorEastAsia" w:hAnsiTheme="minorHAnsi" w:cstheme="minorBidi"/>
          <w:noProof/>
          <w:kern w:val="0"/>
          <w:sz w:val="22"/>
          <w:szCs w:val="22"/>
        </w:rPr>
      </w:pPr>
      <w:hyperlink w:anchor="_Toc93361957" w:history="1">
        <w:r w:rsidRPr="00DB09C3">
          <w:rPr>
            <w:rStyle w:val="Hyperlink"/>
            <w:noProof/>
          </w:rPr>
          <w:t>4.31</w:t>
        </w:r>
        <w:r>
          <w:rPr>
            <w:rFonts w:asciiTheme="minorHAnsi" w:eastAsiaTheme="minorEastAsia" w:hAnsiTheme="minorHAnsi" w:cstheme="minorBidi"/>
            <w:noProof/>
            <w:kern w:val="0"/>
            <w:sz w:val="22"/>
            <w:szCs w:val="22"/>
          </w:rPr>
          <w:tab/>
        </w:r>
        <w:r w:rsidRPr="00DB09C3">
          <w:rPr>
            <w:rStyle w:val="Hyperlink"/>
            <w:noProof/>
          </w:rPr>
          <w:t>Physische Trennung von Sicherheitssegmenten (H) [A31]</w:t>
        </w:r>
        <w:r>
          <w:rPr>
            <w:noProof/>
            <w:webHidden/>
          </w:rPr>
          <w:tab/>
        </w:r>
        <w:r>
          <w:rPr>
            <w:noProof/>
            <w:webHidden/>
          </w:rPr>
          <w:fldChar w:fldCharType="begin"/>
        </w:r>
        <w:r>
          <w:rPr>
            <w:noProof/>
            <w:webHidden/>
          </w:rPr>
          <w:instrText xml:space="preserve"> PAGEREF _Toc93361957 \h </w:instrText>
        </w:r>
        <w:r>
          <w:rPr>
            <w:noProof/>
            <w:webHidden/>
          </w:rPr>
        </w:r>
        <w:r>
          <w:rPr>
            <w:noProof/>
            <w:webHidden/>
          </w:rPr>
          <w:fldChar w:fldCharType="separate"/>
        </w:r>
        <w:r w:rsidR="002905A3">
          <w:rPr>
            <w:noProof/>
            <w:webHidden/>
          </w:rPr>
          <w:t>57</w:t>
        </w:r>
        <w:r>
          <w:rPr>
            <w:noProof/>
            <w:webHidden/>
          </w:rPr>
          <w:fldChar w:fldCharType="end"/>
        </w:r>
      </w:hyperlink>
    </w:p>
    <w:p w14:paraId="10EA8CBA" w14:textId="73CCBB90" w:rsidR="004E5F1A" w:rsidRDefault="004E5F1A">
      <w:pPr>
        <w:pStyle w:val="Verzeichnis2"/>
        <w:rPr>
          <w:rFonts w:asciiTheme="minorHAnsi" w:eastAsiaTheme="minorEastAsia" w:hAnsiTheme="minorHAnsi" w:cstheme="minorBidi"/>
          <w:noProof/>
          <w:kern w:val="0"/>
          <w:sz w:val="22"/>
          <w:szCs w:val="22"/>
        </w:rPr>
      </w:pPr>
      <w:hyperlink w:anchor="_Toc93361958" w:history="1">
        <w:r w:rsidRPr="00DB09C3">
          <w:rPr>
            <w:rStyle w:val="Hyperlink"/>
            <w:noProof/>
          </w:rPr>
          <w:t>4.32</w:t>
        </w:r>
        <w:r>
          <w:rPr>
            <w:rFonts w:asciiTheme="minorHAnsi" w:eastAsiaTheme="minorEastAsia" w:hAnsiTheme="minorHAnsi" w:cstheme="minorBidi"/>
            <w:noProof/>
            <w:kern w:val="0"/>
            <w:sz w:val="22"/>
            <w:szCs w:val="22"/>
          </w:rPr>
          <w:tab/>
        </w:r>
        <w:r w:rsidRPr="00DB09C3">
          <w:rPr>
            <w:rStyle w:val="Hyperlink"/>
            <w:noProof/>
          </w:rPr>
          <w:t>Physische Trennung von Management-Netzsegmenten (H) [A32]</w:t>
        </w:r>
        <w:r>
          <w:rPr>
            <w:noProof/>
            <w:webHidden/>
          </w:rPr>
          <w:tab/>
        </w:r>
        <w:r>
          <w:rPr>
            <w:noProof/>
            <w:webHidden/>
          </w:rPr>
          <w:fldChar w:fldCharType="begin"/>
        </w:r>
        <w:r>
          <w:rPr>
            <w:noProof/>
            <w:webHidden/>
          </w:rPr>
          <w:instrText xml:space="preserve"> PAGEREF _Toc93361958 \h </w:instrText>
        </w:r>
        <w:r>
          <w:rPr>
            <w:noProof/>
            <w:webHidden/>
          </w:rPr>
        </w:r>
        <w:r>
          <w:rPr>
            <w:noProof/>
            <w:webHidden/>
          </w:rPr>
          <w:fldChar w:fldCharType="separate"/>
        </w:r>
        <w:r w:rsidR="002905A3">
          <w:rPr>
            <w:noProof/>
            <w:webHidden/>
          </w:rPr>
          <w:t>58</w:t>
        </w:r>
        <w:r>
          <w:rPr>
            <w:noProof/>
            <w:webHidden/>
          </w:rPr>
          <w:fldChar w:fldCharType="end"/>
        </w:r>
      </w:hyperlink>
    </w:p>
    <w:p w14:paraId="112571F9" w14:textId="2E0EE0F1" w:rsidR="004E5F1A" w:rsidRDefault="004E5F1A">
      <w:pPr>
        <w:pStyle w:val="Verzeichnis2"/>
        <w:rPr>
          <w:rFonts w:asciiTheme="minorHAnsi" w:eastAsiaTheme="minorEastAsia" w:hAnsiTheme="minorHAnsi" w:cstheme="minorBidi"/>
          <w:noProof/>
          <w:kern w:val="0"/>
          <w:sz w:val="22"/>
          <w:szCs w:val="22"/>
        </w:rPr>
      </w:pPr>
      <w:hyperlink w:anchor="_Toc93361959" w:history="1">
        <w:r w:rsidRPr="00DB09C3">
          <w:rPr>
            <w:rStyle w:val="Hyperlink"/>
            <w:noProof/>
          </w:rPr>
          <w:t>4.33</w:t>
        </w:r>
        <w:r>
          <w:rPr>
            <w:rFonts w:asciiTheme="minorHAnsi" w:eastAsiaTheme="minorEastAsia" w:hAnsiTheme="minorHAnsi" w:cstheme="minorBidi"/>
            <w:noProof/>
            <w:kern w:val="0"/>
            <w:sz w:val="22"/>
            <w:szCs w:val="22"/>
          </w:rPr>
          <w:tab/>
        </w:r>
        <w:r w:rsidRPr="00DB09C3">
          <w:rPr>
            <w:rStyle w:val="Hyperlink"/>
            <w:noProof/>
          </w:rPr>
          <w:t>Mikrosegmentierung des Netzes (H) [A33]</w:t>
        </w:r>
        <w:r>
          <w:rPr>
            <w:noProof/>
            <w:webHidden/>
          </w:rPr>
          <w:tab/>
        </w:r>
        <w:r>
          <w:rPr>
            <w:noProof/>
            <w:webHidden/>
          </w:rPr>
          <w:fldChar w:fldCharType="begin"/>
        </w:r>
        <w:r>
          <w:rPr>
            <w:noProof/>
            <w:webHidden/>
          </w:rPr>
          <w:instrText xml:space="preserve"> PAGEREF _Toc93361959 \h </w:instrText>
        </w:r>
        <w:r>
          <w:rPr>
            <w:noProof/>
            <w:webHidden/>
          </w:rPr>
        </w:r>
        <w:r>
          <w:rPr>
            <w:noProof/>
            <w:webHidden/>
          </w:rPr>
          <w:fldChar w:fldCharType="separate"/>
        </w:r>
        <w:r w:rsidR="002905A3">
          <w:rPr>
            <w:noProof/>
            <w:webHidden/>
          </w:rPr>
          <w:t>58</w:t>
        </w:r>
        <w:r>
          <w:rPr>
            <w:noProof/>
            <w:webHidden/>
          </w:rPr>
          <w:fldChar w:fldCharType="end"/>
        </w:r>
      </w:hyperlink>
    </w:p>
    <w:p w14:paraId="64920BFC" w14:textId="0458979E" w:rsidR="004E5F1A" w:rsidRDefault="004E5F1A">
      <w:pPr>
        <w:pStyle w:val="Verzeichnis2"/>
        <w:rPr>
          <w:rFonts w:asciiTheme="minorHAnsi" w:eastAsiaTheme="minorEastAsia" w:hAnsiTheme="minorHAnsi" w:cstheme="minorBidi"/>
          <w:noProof/>
          <w:kern w:val="0"/>
          <w:sz w:val="22"/>
          <w:szCs w:val="22"/>
        </w:rPr>
      </w:pPr>
      <w:hyperlink w:anchor="_Toc93361960" w:history="1">
        <w:r w:rsidRPr="00DB09C3">
          <w:rPr>
            <w:rStyle w:val="Hyperlink"/>
            <w:noProof/>
          </w:rPr>
          <w:t>4.34</w:t>
        </w:r>
        <w:r>
          <w:rPr>
            <w:rFonts w:asciiTheme="minorHAnsi" w:eastAsiaTheme="minorEastAsia" w:hAnsiTheme="minorHAnsi" w:cstheme="minorBidi"/>
            <w:noProof/>
            <w:kern w:val="0"/>
            <w:sz w:val="22"/>
            <w:szCs w:val="22"/>
          </w:rPr>
          <w:tab/>
        </w:r>
        <w:r w:rsidRPr="00DB09C3">
          <w:rPr>
            <w:rStyle w:val="Hyperlink"/>
            <w:noProof/>
          </w:rPr>
          <w:t>Einsatz kryptografischer Verfahren auf Netzebene (H) [A34]</w:t>
        </w:r>
        <w:r>
          <w:rPr>
            <w:noProof/>
            <w:webHidden/>
          </w:rPr>
          <w:tab/>
        </w:r>
        <w:r>
          <w:rPr>
            <w:noProof/>
            <w:webHidden/>
          </w:rPr>
          <w:fldChar w:fldCharType="begin"/>
        </w:r>
        <w:r>
          <w:rPr>
            <w:noProof/>
            <w:webHidden/>
          </w:rPr>
          <w:instrText xml:space="preserve"> PAGEREF _Toc93361960 \h </w:instrText>
        </w:r>
        <w:r>
          <w:rPr>
            <w:noProof/>
            <w:webHidden/>
          </w:rPr>
        </w:r>
        <w:r>
          <w:rPr>
            <w:noProof/>
            <w:webHidden/>
          </w:rPr>
          <w:fldChar w:fldCharType="separate"/>
        </w:r>
        <w:r w:rsidR="002905A3">
          <w:rPr>
            <w:noProof/>
            <w:webHidden/>
          </w:rPr>
          <w:t>59</w:t>
        </w:r>
        <w:r>
          <w:rPr>
            <w:noProof/>
            <w:webHidden/>
          </w:rPr>
          <w:fldChar w:fldCharType="end"/>
        </w:r>
      </w:hyperlink>
    </w:p>
    <w:p w14:paraId="51E2BB08" w14:textId="5869A9A4" w:rsidR="004E5F1A" w:rsidRDefault="004E5F1A">
      <w:pPr>
        <w:pStyle w:val="Verzeichnis2"/>
        <w:rPr>
          <w:rFonts w:asciiTheme="minorHAnsi" w:eastAsiaTheme="minorEastAsia" w:hAnsiTheme="minorHAnsi" w:cstheme="minorBidi"/>
          <w:noProof/>
          <w:kern w:val="0"/>
          <w:sz w:val="22"/>
          <w:szCs w:val="22"/>
        </w:rPr>
      </w:pPr>
      <w:hyperlink w:anchor="_Toc93361961" w:history="1">
        <w:r w:rsidRPr="00DB09C3">
          <w:rPr>
            <w:rStyle w:val="Hyperlink"/>
            <w:noProof/>
          </w:rPr>
          <w:t>4.35</w:t>
        </w:r>
        <w:r>
          <w:rPr>
            <w:rFonts w:asciiTheme="minorHAnsi" w:eastAsiaTheme="minorEastAsia" w:hAnsiTheme="minorHAnsi" w:cstheme="minorBidi"/>
            <w:noProof/>
            <w:kern w:val="0"/>
            <w:sz w:val="22"/>
            <w:szCs w:val="22"/>
          </w:rPr>
          <w:tab/>
        </w:r>
        <w:r w:rsidRPr="00DB09C3">
          <w:rPr>
            <w:rStyle w:val="Hyperlink"/>
            <w:noProof/>
          </w:rPr>
          <w:t>Einsatz von netzbasiertem DLP (H) [A35]</w:t>
        </w:r>
        <w:r>
          <w:rPr>
            <w:noProof/>
            <w:webHidden/>
          </w:rPr>
          <w:tab/>
        </w:r>
        <w:r>
          <w:rPr>
            <w:noProof/>
            <w:webHidden/>
          </w:rPr>
          <w:fldChar w:fldCharType="begin"/>
        </w:r>
        <w:r>
          <w:rPr>
            <w:noProof/>
            <w:webHidden/>
          </w:rPr>
          <w:instrText xml:space="preserve"> PAGEREF _Toc93361961 \h </w:instrText>
        </w:r>
        <w:r>
          <w:rPr>
            <w:noProof/>
            <w:webHidden/>
          </w:rPr>
        </w:r>
        <w:r>
          <w:rPr>
            <w:noProof/>
            <w:webHidden/>
          </w:rPr>
          <w:fldChar w:fldCharType="separate"/>
        </w:r>
        <w:r w:rsidR="002905A3">
          <w:rPr>
            <w:noProof/>
            <w:webHidden/>
          </w:rPr>
          <w:t>60</w:t>
        </w:r>
        <w:r>
          <w:rPr>
            <w:noProof/>
            <w:webHidden/>
          </w:rPr>
          <w:fldChar w:fldCharType="end"/>
        </w:r>
      </w:hyperlink>
    </w:p>
    <w:p w14:paraId="022DFEBF" w14:textId="09A6C429" w:rsidR="004E5F1A" w:rsidRDefault="004E5F1A">
      <w:pPr>
        <w:pStyle w:val="Verzeichnis2"/>
        <w:rPr>
          <w:rFonts w:asciiTheme="minorHAnsi" w:eastAsiaTheme="minorEastAsia" w:hAnsiTheme="minorHAnsi" w:cstheme="minorBidi"/>
          <w:noProof/>
          <w:kern w:val="0"/>
          <w:sz w:val="22"/>
          <w:szCs w:val="22"/>
        </w:rPr>
      </w:pPr>
      <w:hyperlink w:anchor="_Toc93361962" w:history="1">
        <w:r w:rsidRPr="00DB09C3">
          <w:rPr>
            <w:rStyle w:val="Hyperlink"/>
            <w:noProof/>
          </w:rPr>
          <w:t>4.36</w:t>
        </w:r>
        <w:r>
          <w:rPr>
            <w:rFonts w:asciiTheme="minorHAnsi" w:eastAsiaTheme="minorEastAsia" w:hAnsiTheme="minorHAnsi" w:cstheme="minorBidi"/>
            <w:noProof/>
            <w:kern w:val="0"/>
            <w:sz w:val="22"/>
            <w:szCs w:val="22"/>
          </w:rPr>
          <w:tab/>
        </w:r>
        <w:r w:rsidRPr="00DB09C3">
          <w:rPr>
            <w:rStyle w:val="Hyperlink"/>
            <w:noProof/>
          </w:rPr>
          <w:t>Trennung mittels VLAN bei sehr hohem Schutzbedarf (H) [A36]</w:t>
        </w:r>
        <w:r>
          <w:rPr>
            <w:noProof/>
            <w:webHidden/>
          </w:rPr>
          <w:tab/>
        </w:r>
        <w:r>
          <w:rPr>
            <w:noProof/>
            <w:webHidden/>
          </w:rPr>
          <w:fldChar w:fldCharType="begin"/>
        </w:r>
        <w:r>
          <w:rPr>
            <w:noProof/>
            <w:webHidden/>
          </w:rPr>
          <w:instrText xml:space="preserve"> PAGEREF _Toc93361962 \h </w:instrText>
        </w:r>
        <w:r>
          <w:rPr>
            <w:noProof/>
            <w:webHidden/>
          </w:rPr>
        </w:r>
        <w:r>
          <w:rPr>
            <w:noProof/>
            <w:webHidden/>
          </w:rPr>
          <w:fldChar w:fldCharType="separate"/>
        </w:r>
        <w:r w:rsidR="002905A3">
          <w:rPr>
            <w:noProof/>
            <w:webHidden/>
          </w:rPr>
          <w:t>61</w:t>
        </w:r>
        <w:r>
          <w:rPr>
            <w:noProof/>
            <w:webHidden/>
          </w:rPr>
          <w:fldChar w:fldCharType="end"/>
        </w:r>
      </w:hyperlink>
    </w:p>
    <w:p w14:paraId="39929AE3" w14:textId="29BBE04D" w:rsidR="004E5F1A" w:rsidRDefault="004E5F1A">
      <w:pPr>
        <w:pStyle w:val="Verzeichnis1"/>
        <w:spacing w:before="120" w:after="120"/>
        <w:rPr>
          <w:rFonts w:asciiTheme="minorHAnsi" w:eastAsiaTheme="minorEastAsia" w:hAnsiTheme="minorHAnsi" w:cstheme="minorBidi"/>
          <w:noProof/>
          <w:kern w:val="0"/>
          <w:sz w:val="22"/>
          <w:szCs w:val="22"/>
        </w:rPr>
      </w:pPr>
      <w:hyperlink w:anchor="_Toc93361963" w:history="1">
        <w:r w:rsidRPr="00DB09C3">
          <w:rPr>
            <w:rStyle w:val="Hyperlink"/>
            <w:noProof/>
          </w:rPr>
          <w:t>5</w:t>
        </w:r>
        <w:r>
          <w:rPr>
            <w:rFonts w:asciiTheme="minorHAnsi" w:eastAsiaTheme="minorEastAsia" w:hAnsiTheme="minorHAnsi" w:cstheme="minorBidi"/>
            <w:noProof/>
            <w:kern w:val="0"/>
            <w:sz w:val="22"/>
            <w:szCs w:val="22"/>
          </w:rPr>
          <w:tab/>
        </w:r>
        <w:r w:rsidRPr="00DB09C3">
          <w:rPr>
            <w:rStyle w:val="Hyperlink"/>
            <w:noProof/>
          </w:rPr>
          <w:t>Behördenspezifische Anforderungen [optional]</w:t>
        </w:r>
        <w:r>
          <w:rPr>
            <w:noProof/>
            <w:webHidden/>
          </w:rPr>
          <w:tab/>
        </w:r>
        <w:r>
          <w:rPr>
            <w:noProof/>
            <w:webHidden/>
          </w:rPr>
          <w:fldChar w:fldCharType="begin"/>
        </w:r>
        <w:r>
          <w:rPr>
            <w:noProof/>
            <w:webHidden/>
          </w:rPr>
          <w:instrText xml:space="preserve"> PAGEREF _Toc93361963 \h </w:instrText>
        </w:r>
        <w:r>
          <w:rPr>
            <w:noProof/>
            <w:webHidden/>
          </w:rPr>
        </w:r>
        <w:r>
          <w:rPr>
            <w:noProof/>
            <w:webHidden/>
          </w:rPr>
          <w:fldChar w:fldCharType="separate"/>
        </w:r>
        <w:r w:rsidR="002905A3">
          <w:rPr>
            <w:noProof/>
            <w:webHidden/>
          </w:rPr>
          <w:t>62</w:t>
        </w:r>
        <w:r>
          <w:rPr>
            <w:noProof/>
            <w:webHidden/>
          </w:rPr>
          <w:fldChar w:fldCharType="end"/>
        </w:r>
      </w:hyperlink>
    </w:p>
    <w:p w14:paraId="4419FD72" w14:textId="26EB1EC9" w:rsidR="004E5F1A" w:rsidRDefault="004E5F1A">
      <w:pPr>
        <w:pStyle w:val="Verzeichnis1"/>
        <w:spacing w:before="120" w:after="120"/>
        <w:rPr>
          <w:rFonts w:asciiTheme="minorHAnsi" w:eastAsiaTheme="minorEastAsia" w:hAnsiTheme="minorHAnsi" w:cstheme="minorBidi"/>
          <w:noProof/>
          <w:kern w:val="0"/>
          <w:sz w:val="22"/>
          <w:szCs w:val="22"/>
        </w:rPr>
      </w:pPr>
      <w:hyperlink w:anchor="_Toc93361965" w:history="1">
        <w:r w:rsidRPr="00DB09C3">
          <w:rPr>
            <w:rStyle w:val="Hyperlink"/>
            <w:noProof/>
          </w:rPr>
          <w:t>6</w:t>
        </w:r>
        <w:r>
          <w:rPr>
            <w:rFonts w:asciiTheme="minorHAnsi" w:eastAsiaTheme="minorEastAsia" w:hAnsiTheme="minorHAnsi" w:cstheme="minorBidi"/>
            <w:noProof/>
            <w:kern w:val="0"/>
            <w:sz w:val="22"/>
            <w:szCs w:val="22"/>
          </w:rPr>
          <w:tab/>
        </w:r>
        <w:r w:rsidRPr="00DB09C3">
          <w:rPr>
            <w:rStyle w:val="Hyperlink"/>
            <w:noProof/>
          </w:rPr>
          <w:t>Weitere Anforderungen aus anderer Quellen [optional]</w:t>
        </w:r>
        <w:r>
          <w:rPr>
            <w:noProof/>
            <w:webHidden/>
          </w:rPr>
          <w:tab/>
        </w:r>
        <w:r>
          <w:rPr>
            <w:noProof/>
            <w:webHidden/>
          </w:rPr>
          <w:fldChar w:fldCharType="begin"/>
        </w:r>
        <w:r>
          <w:rPr>
            <w:noProof/>
            <w:webHidden/>
          </w:rPr>
          <w:instrText xml:space="preserve"> PAGEREF _Toc93361965 \h </w:instrText>
        </w:r>
        <w:r>
          <w:rPr>
            <w:noProof/>
            <w:webHidden/>
          </w:rPr>
        </w:r>
        <w:r>
          <w:rPr>
            <w:noProof/>
            <w:webHidden/>
          </w:rPr>
          <w:fldChar w:fldCharType="separate"/>
        </w:r>
        <w:r w:rsidR="002905A3">
          <w:rPr>
            <w:noProof/>
            <w:webHidden/>
          </w:rPr>
          <w:t>63</w:t>
        </w:r>
        <w:r>
          <w:rPr>
            <w:noProof/>
            <w:webHidden/>
          </w:rPr>
          <w:fldChar w:fldCharType="end"/>
        </w:r>
      </w:hyperlink>
    </w:p>
    <w:p w14:paraId="500BB985" w14:textId="5C807BF3" w:rsidR="004E5F1A" w:rsidRDefault="004E5F1A">
      <w:pPr>
        <w:pStyle w:val="Verzeichnis1"/>
        <w:spacing w:before="120" w:after="120"/>
        <w:rPr>
          <w:rFonts w:asciiTheme="minorHAnsi" w:eastAsiaTheme="minorEastAsia" w:hAnsiTheme="minorHAnsi" w:cstheme="minorBidi"/>
          <w:noProof/>
          <w:kern w:val="0"/>
          <w:sz w:val="22"/>
          <w:szCs w:val="22"/>
        </w:rPr>
      </w:pPr>
      <w:hyperlink w:anchor="_Toc93361967" w:history="1">
        <w:r w:rsidRPr="00DB09C3">
          <w:rPr>
            <w:rStyle w:val="Hyperlink"/>
            <w:noProof/>
          </w:rPr>
          <w:t>7</w:t>
        </w:r>
        <w:r>
          <w:rPr>
            <w:rFonts w:asciiTheme="minorHAnsi" w:eastAsiaTheme="minorEastAsia" w:hAnsiTheme="minorHAnsi" w:cstheme="minorBidi"/>
            <w:noProof/>
            <w:kern w:val="0"/>
            <w:sz w:val="22"/>
            <w:szCs w:val="22"/>
          </w:rPr>
          <w:tab/>
        </w:r>
        <w:r w:rsidRPr="00DB09C3">
          <w:rPr>
            <w:rStyle w:val="Hyperlink"/>
            <w:noProof/>
          </w:rPr>
          <w:t>Schulung / Information / Sensibilisierung der  Beschäftigten [optional]</w:t>
        </w:r>
        <w:r>
          <w:rPr>
            <w:noProof/>
            <w:webHidden/>
          </w:rPr>
          <w:tab/>
        </w:r>
        <w:r>
          <w:rPr>
            <w:noProof/>
            <w:webHidden/>
          </w:rPr>
          <w:fldChar w:fldCharType="begin"/>
        </w:r>
        <w:r>
          <w:rPr>
            <w:noProof/>
            <w:webHidden/>
          </w:rPr>
          <w:instrText xml:space="preserve"> PAGEREF _Toc93361967 \h </w:instrText>
        </w:r>
        <w:r>
          <w:rPr>
            <w:noProof/>
            <w:webHidden/>
          </w:rPr>
        </w:r>
        <w:r>
          <w:rPr>
            <w:noProof/>
            <w:webHidden/>
          </w:rPr>
          <w:fldChar w:fldCharType="separate"/>
        </w:r>
        <w:r w:rsidR="002905A3">
          <w:rPr>
            <w:noProof/>
            <w:webHidden/>
          </w:rPr>
          <w:t>64</w:t>
        </w:r>
        <w:r>
          <w:rPr>
            <w:noProof/>
            <w:webHidden/>
          </w:rPr>
          <w:fldChar w:fldCharType="end"/>
        </w:r>
      </w:hyperlink>
    </w:p>
    <w:p w14:paraId="6CD90253" w14:textId="118A005A" w:rsidR="004E5F1A" w:rsidRDefault="004E5F1A">
      <w:pPr>
        <w:pStyle w:val="Verzeichnis1"/>
        <w:spacing w:before="120" w:after="120"/>
        <w:rPr>
          <w:rFonts w:asciiTheme="minorHAnsi" w:eastAsiaTheme="minorEastAsia" w:hAnsiTheme="minorHAnsi" w:cstheme="minorBidi"/>
          <w:noProof/>
          <w:kern w:val="0"/>
          <w:sz w:val="22"/>
          <w:szCs w:val="22"/>
        </w:rPr>
      </w:pPr>
      <w:hyperlink w:anchor="_Toc93361968" w:history="1">
        <w:r w:rsidRPr="00DB09C3">
          <w:rPr>
            <w:rStyle w:val="Hyperlink"/>
            <w:noProof/>
          </w:rPr>
          <w:t>8</w:t>
        </w:r>
        <w:r>
          <w:rPr>
            <w:rFonts w:asciiTheme="minorHAnsi" w:eastAsiaTheme="minorEastAsia" w:hAnsiTheme="minorHAnsi" w:cstheme="minorBidi"/>
            <w:noProof/>
            <w:kern w:val="0"/>
            <w:sz w:val="22"/>
            <w:szCs w:val="22"/>
          </w:rPr>
          <w:tab/>
        </w:r>
        <w:r w:rsidRPr="00DB09C3">
          <w:rPr>
            <w:rStyle w:val="Hyperlink"/>
            <w:noProof/>
          </w:rPr>
          <w:t>Notfallvorsorge</w:t>
        </w:r>
        <w:r>
          <w:rPr>
            <w:noProof/>
            <w:webHidden/>
          </w:rPr>
          <w:tab/>
        </w:r>
        <w:r>
          <w:rPr>
            <w:noProof/>
            <w:webHidden/>
          </w:rPr>
          <w:fldChar w:fldCharType="begin"/>
        </w:r>
        <w:r>
          <w:rPr>
            <w:noProof/>
            <w:webHidden/>
          </w:rPr>
          <w:instrText xml:space="preserve"> PAGEREF _Toc93361968 \h </w:instrText>
        </w:r>
        <w:r>
          <w:rPr>
            <w:noProof/>
            <w:webHidden/>
          </w:rPr>
        </w:r>
        <w:r>
          <w:rPr>
            <w:noProof/>
            <w:webHidden/>
          </w:rPr>
          <w:fldChar w:fldCharType="separate"/>
        </w:r>
        <w:r w:rsidR="002905A3">
          <w:rPr>
            <w:noProof/>
            <w:webHidden/>
          </w:rPr>
          <w:t>64</w:t>
        </w:r>
        <w:r>
          <w:rPr>
            <w:noProof/>
            <w:webHidden/>
          </w:rPr>
          <w:fldChar w:fldCharType="end"/>
        </w:r>
      </w:hyperlink>
    </w:p>
    <w:p w14:paraId="5C3B1047" w14:textId="7EC031C4" w:rsidR="004E5F1A" w:rsidRDefault="004E5F1A">
      <w:pPr>
        <w:pStyle w:val="Verzeichnis1"/>
        <w:spacing w:before="120" w:after="120"/>
        <w:rPr>
          <w:rFonts w:asciiTheme="minorHAnsi" w:eastAsiaTheme="minorEastAsia" w:hAnsiTheme="minorHAnsi" w:cstheme="minorBidi"/>
          <w:noProof/>
          <w:kern w:val="0"/>
          <w:sz w:val="22"/>
          <w:szCs w:val="22"/>
        </w:rPr>
      </w:pPr>
      <w:hyperlink w:anchor="_Toc93361969" w:history="1">
        <w:r w:rsidRPr="00DB09C3">
          <w:rPr>
            <w:rStyle w:val="Hyperlink"/>
            <w:noProof/>
          </w:rPr>
          <w:t>9</w:t>
        </w:r>
        <w:r>
          <w:rPr>
            <w:rFonts w:asciiTheme="minorHAnsi" w:eastAsiaTheme="minorEastAsia" w:hAnsiTheme="minorHAnsi" w:cstheme="minorBidi"/>
            <w:noProof/>
            <w:kern w:val="0"/>
            <w:sz w:val="22"/>
            <w:szCs w:val="22"/>
          </w:rPr>
          <w:tab/>
        </w:r>
        <w:r w:rsidRPr="00DB09C3">
          <w:rPr>
            <w:rStyle w:val="Hyperlink"/>
            <w:noProof/>
          </w:rPr>
          <w:t>Konsequenzen bei Nichtbeachtung</w:t>
        </w:r>
        <w:r>
          <w:rPr>
            <w:noProof/>
            <w:webHidden/>
          </w:rPr>
          <w:tab/>
        </w:r>
        <w:r>
          <w:rPr>
            <w:noProof/>
            <w:webHidden/>
          </w:rPr>
          <w:fldChar w:fldCharType="begin"/>
        </w:r>
        <w:r>
          <w:rPr>
            <w:noProof/>
            <w:webHidden/>
          </w:rPr>
          <w:instrText xml:space="preserve"> PAGEREF _Toc93361969 \h </w:instrText>
        </w:r>
        <w:r>
          <w:rPr>
            <w:noProof/>
            <w:webHidden/>
          </w:rPr>
        </w:r>
        <w:r>
          <w:rPr>
            <w:noProof/>
            <w:webHidden/>
          </w:rPr>
          <w:fldChar w:fldCharType="separate"/>
        </w:r>
        <w:r w:rsidR="002905A3">
          <w:rPr>
            <w:noProof/>
            <w:webHidden/>
          </w:rPr>
          <w:t>64</w:t>
        </w:r>
        <w:r>
          <w:rPr>
            <w:noProof/>
            <w:webHidden/>
          </w:rPr>
          <w:fldChar w:fldCharType="end"/>
        </w:r>
      </w:hyperlink>
    </w:p>
    <w:p w14:paraId="60EC63CF" w14:textId="387288C6" w:rsidR="004E5F1A" w:rsidRDefault="004E5F1A">
      <w:pPr>
        <w:pStyle w:val="Verzeichnis1"/>
        <w:spacing w:before="120" w:after="120"/>
        <w:rPr>
          <w:rFonts w:asciiTheme="minorHAnsi" w:eastAsiaTheme="minorEastAsia" w:hAnsiTheme="minorHAnsi" w:cstheme="minorBidi"/>
          <w:noProof/>
          <w:kern w:val="0"/>
          <w:sz w:val="22"/>
          <w:szCs w:val="22"/>
        </w:rPr>
      </w:pPr>
      <w:hyperlink w:anchor="_Toc93361970" w:history="1">
        <w:r w:rsidRPr="00DB09C3">
          <w:rPr>
            <w:rStyle w:val="Hyperlink"/>
            <w:noProof/>
          </w:rPr>
          <w:t>10</w:t>
        </w:r>
        <w:r>
          <w:rPr>
            <w:rFonts w:asciiTheme="minorHAnsi" w:eastAsiaTheme="minorEastAsia" w:hAnsiTheme="minorHAnsi" w:cstheme="minorBidi"/>
            <w:noProof/>
            <w:kern w:val="0"/>
            <w:sz w:val="22"/>
            <w:szCs w:val="22"/>
          </w:rPr>
          <w:tab/>
        </w:r>
        <w:r w:rsidRPr="00DB09C3">
          <w:rPr>
            <w:rStyle w:val="Hyperlink"/>
            <w:noProof/>
          </w:rPr>
          <w:t>Ausnahmen</w:t>
        </w:r>
        <w:r>
          <w:rPr>
            <w:noProof/>
            <w:webHidden/>
          </w:rPr>
          <w:tab/>
        </w:r>
        <w:r>
          <w:rPr>
            <w:noProof/>
            <w:webHidden/>
          </w:rPr>
          <w:fldChar w:fldCharType="begin"/>
        </w:r>
        <w:r>
          <w:rPr>
            <w:noProof/>
            <w:webHidden/>
          </w:rPr>
          <w:instrText xml:space="preserve"> PAGEREF _Toc93361970 \h </w:instrText>
        </w:r>
        <w:r>
          <w:rPr>
            <w:noProof/>
            <w:webHidden/>
          </w:rPr>
        </w:r>
        <w:r>
          <w:rPr>
            <w:noProof/>
            <w:webHidden/>
          </w:rPr>
          <w:fldChar w:fldCharType="separate"/>
        </w:r>
        <w:r w:rsidR="002905A3">
          <w:rPr>
            <w:noProof/>
            <w:webHidden/>
          </w:rPr>
          <w:t>64</w:t>
        </w:r>
        <w:r>
          <w:rPr>
            <w:noProof/>
            <w:webHidden/>
          </w:rPr>
          <w:fldChar w:fldCharType="end"/>
        </w:r>
      </w:hyperlink>
    </w:p>
    <w:p w14:paraId="67BDEB3E" w14:textId="224D8921" w:rsidR="004E5F1A" w:rsidRDefault="004E5F1A">
      <w:pPr>
        <w:pStyle w:val="Verzeichnis1"/>
        <w:spacing w:before="120" w:after="120"/>
        <w:rPr>
          <w:rFonts w:asciiTheme="minorHAnsi" w:eastAsiaTheme="minorEastAsia" w:hAnsiTheme="minorHAnsi" w:cstheme="minorBidi"/>
          <w:noProof/>
          <w:kern w:val="0"/>
          <w:sz w:val="22"/>
          <w:szCs w:val="22"/>
        </w:rPr>
      </w:pPr>
      <w:hyperlink w:anchor="_Toc93361971" w:history="1">
        <w:r w:rsidRPr="00DB09C3">
          <w:rPr>
            <w:rStyle w:val="Hyperlink"/>
            <w:noProof/>
          </w:rPr>
          <w:t>Anhang A: Gefährdungslage (Stand 01.2022)</w:t>
        </w:r>
        <w:r>
          <w:rPr>
            <w:noProof/>
            <w:webHidden/>
          </w:rPr>
          <w:tab/>
        </w:r>
        <w:r>
          <w:rPr>
            <w:noProof/>
            <w:webHidden/>
          </w:rPr>
          <w:fldChar w:fldCharType="begin"/>
        </w:r>
        <w:r>
          <w:rPr>
            <w:noProof/>
            <w:webHidden/>
          </w:rPr>
          <w:instrText xml:space="preserve"> PAGEREF _Toc93361971 \h </w:instrText>
        </w:r>
        <w:r>
          <w:rPr>
            <w:noProof/>
            <w:webHidden/>
          </w:rPr>
        </w:r>
        <w:r>
          <w:rPr>
            <w:noProof/>
            <w:webHidden/>
          </w:rPr>
          <w:fldChar w:fldCharType="separate"/>
        </w:r>
        <w:r w:rsidR="002905A3">
          <w:rPr>
            <w:noProof/>
            <w:webHidden/>
          </w:rPr>
          <w:t>65</w:t>
        </w:r>
        <w:r>
          <w:rPr>
            <w:noProof/>
            <w:webHidden/>
          </w:rPr>
          <w:fldChar w:fldCharType="end"/>
        </w:r>
      </w:hyperlink>
    </w:p>
    <w:p w14:paraId="33B4E32E" w14:textId="73810399" w:rsidR="004E5F1A" w:rsidRDefault="004E5F1A">
      <w:pPr>
        <w:pStyle w:val="Verzeichnis1"/>
        <w:spacing w:before="120" w:after="120"/>
        <w:rPr>
          <w:rFonts w:asciiTheme="minorHAnsi" w:eastAsiaTheme="minorEastAsia" w:hAnsiTheme="minorHAnsi" w:cstheme="minorBidi"/>
          <w:noProof/>
          <w:kern w:val="0"/>
          <w:sz w:val="22"/>
          <w:szCs w:val="22"/>
        </w:rPr>
      </w:pPr>
      <w:hyperlink w:anchor="_Toc93361974" w:history="1">
        <w:r w:rsidRPr="00DB09C3">
          <w:rPr>
            <w:rStyle w:val="Hyperlink"/>
            <w:noProof/>
          </w:rPr>
          <w:t>Anhang B: Optionale Anhänge</w:t>
        </w:r>
        <w:r>
          <w:rPr>
            <w:noProof/>
            <w:webHidden/>
          </w:rPr>
          <w:tab/>
        </w:r>
        <w:r>
          <w:rPr>
            <w:noProof/>
            <w:webHidden/>
          </w:rPr>
          <w:fldChar w:fldCharType="begin"/>
        </w:r>
        <w:r>
          <w:rPr>
            <w:noProof/>
            <w:webHidden/>
          </w:rPr>
          <w:instrText xml:space="preserve"> PAGEREF _Toc93361974 \h </w:instrText>
        </w:r>
        <w:r>
          <w:rPr>
            <w:noProof/>
            <w:webHidden/>
          </w:rPr>
        </w:r>
        <w:r>
          <w:rPr>
            <w:noProof/>
            <w:webHidden/>
          </w:rPr>
          <w:fldChar w:fldCharType="separate"/>
        </w:r>
        <w:r w:rsidR="002905A3">
          <w:rPr>
            <w:noProof/>
            <w:webHidden/>
          </w:rPr>
          <w:t>67</w:t>
        </w:r>
        <w:r>
          <w:rPr>
            <w:noProof/>
            <w:webHidden/>
          </w:rPr>
          <w:fldChar w:fldCharType="end"/>
        </w:r>
      </w:hyperlink>
    </w:p>
    <w:p w14:paraId="3D7C284A" w14:textId="76842062" w:rsidR="004E5F1A" w:rsidRDefault="004E5F1A">
      <w:pPr>
        <w:pStyle w:val="Verzeichnis1"/>
        <w:spacing w:before="120" w:after="120"/>
        <w:rPr>
          <w:rFonts w:asciiTheme="minorHAnsi" w:eastAsiaTheme="minorEastAsia" w:hAnsiTheme="minorHAnsi" w:cstheme="minorBidi"/>
          <w:noProof/>
          <w:kern w:val="0"/>
          <w:sz w:val="22"/>
          <w:szCs w:val="22"/>
        </w:rPr>
      </w:pPr>
      <w:hyperlink w:anchor="_Toc93361975" w:history="1">
        <w:r w:rsidRPr="00DB09C3">
          <w:rPr>
            <w:rStyle w:val="Hyperlink"/>
            <w:noProof/>
          </w:rPr>
          <w:t>Anhang C: Glossar</w:t>
        </w:r>
        <w:r>
          <w:rPr>
            <w:noProof/>
            <w:webHidden/>
          </w:rPr>
          <w:tab/>
        </w:r>
        <w:r>
          <w:rPr>
            <w:noProof/>
            <w:webHidden/>
          </w:rPr>
          <w:fldChar w:fldCharType="begin"/>
        </w:r>
        <w:r>
          <w:rPr>
            <w:noProof/>
            <w:webHidden/>
          </w:rPr>
          <w:instrText xml:space="preserve"> PAGEREF _Toc93361975 \h </w:instrText>
        </w:r>
        <w:r>
          <w:rPr>
            <w:noProof/>
            <w:webHidden/>
          </w:rPr>
        </w:r>
        <w:r>
          <w:rPr>
            <w:noProof/>
            <w:webHidden/>
          </w:rPr>
          <w:fldChar w:fldCharType="separate"/>
        </w:r>
        <w:r w:rsidR="002905A3">
          <w:rPr>
            <w:noProof/>
            <w:webHidden/>
          </w:rPr>
          <w:t>68</w:t>
        </w:r>
        <w:r>
          <w:rPr>
            <w:noProof/>
            <w:webHidden/>
          </w:rPr>
          <w:fldChar w:fldCharType="end"/>
        </w:r>
      </w:hyperlink>
    </w:p>
    <w:p w14:paraId="74C81F59" w14:textId="5F226AC9" w:rsidR="00766D5D" w:rsidRDefault="00C50573" w:rsidP="00766D5D">
      <w:r>
        <w:fldChar w:fldCharType="end"/>
      </w:r>
    </w:p>
    <w:p w14:paraId="3C679467" w14:textId="77777777" w:rsidR="00766D5D" w:rsidRDefault="00766D5D" w:rsidP="00766D5D">
      <w:pPr>
        <w:sectPr w:rsidR="00766D5D" w:rsidSect="00766D5D">
          <w:footerReference w:type="default" r:id="rId15"/>
          <w:pgSz w:w="11906" w:h="16838" w:code="9"/>
          <w:pgMar w:top="1134" w:right="1418" w:bottom="1134" w:left="1418" w:header="709" w:footer="55" w:gutter="0"/>
          <w:cols w:space="708"/>
          <w:docGrid w:linePitch="360"/>
        </w:sectPr>
      </w:pPr>
    </w:p>
    <w:p w14:paraId="33F508A9" w14:textId="7D6C74C7" w:rsidR="00742DBB" w:rsidRPr="00C61AE0" w:rsidRDefault="00742DBB" w:rsidP="00766D5D">
      <w:pPr>
        <w:pStyle w:val="Inhaltsverzeichnis"/>
        <w:spacing w:afterLines="0" w:after="0"/>
      </w:pPr>
      <w:bookmarkStart w:id="7" w:name="_Toc38773006"/>
      <w:r w:rsidRPr="00C61AE0">
        <w:t>Management Summary</w:t>
      </w:r>
      <w:bookmarkEnd w:id="7"/>
    </w:p>
    <w:p w14:paraId="5A59F816" w14:textId="227630C8" w:rsidR="00451F3B" w:rsidRDefault="00451F3B" w:rsidP="00766D5D">
      <w:pPr>
        <w:spacing w:after="0" w:line="240" w:lineRule="auto"/>
        <w:rPr>
          <w:sz w:val="22"/>
          <w:szCs w:val="22"/>
        </w:rPr>
      </w:pPr>
    </w:p>
    <w:p w14:paraId="488F42C7" w14:textId="7AF03306" w:rsidR="005977F8" w:rsidRDefault="005977F8" w:rsidP="005977F8">
      <w:pPr>
        <w:spacing w:after="0"/>
        <w:rPr>
          <w:color w:val="FF0000"/>
          <w:sz w:val="22"/>
          <w:szCs w:val="22"/>
        </w:rPr>
      </w:pPr>
      <w:r>
        <w:rPr>
          <w:color w:val="FF0000"/>
          <w:sz w:val="22"/>
          <w:szCs w:val="22"/>
        </w:rPr>
        <w:t xml:space="preserve">Vorschlag: </w:t>
      </w:r>
    </w:p>
    <w:p w14:paraId="6BE264FD" w14:textId="77777777" w:rsidR="00434137" w:rsidRDefault="00434137" w:rsidP="005977F8">
      <w:pPr>
        <w:spacing w:after="0"/>
        <w:rPr>
          <w:color w:val="FF0000"/>
          <w:sz w:val="22"/>
          <w:szCs w:val="22"/>
        </w:rPr>
      </w:pPr>
    </w:p>
    <w:p w14:paraId="2E2B5F84" w14:textId="343CC0E2" w:rsidR="00EC2BB5" w:rsidRPr="00766787" w:rsidRDefault="00EC2BB5" w:rsidP="005977F8">
      <w:pPr>
        <w:spacing w:after="0"/>
      </w:pPr>
      <w:r w:rsidRPr="00766787">
        <w:t>Behörden</w:t>
      </w:r>
      <w:r w:rsidR="00F765C4" w:rsidRPr="00766787">
        <w:t xml:space="preserve"> benötigen für ihren Geschäftsbetrieb und für die Erfüllung ihrer Fachaufgaben Datennetze, </w:t>
      </w:r>
      <w:r w:rsidRPr="00766787">
        <w:t>um</w:t>
      </w:r>
      <w:r w:rsidR="00F765C4" w:rsidRPr="00766787">
        <w:t xml:space="preserve"> Informationen und Daten austauschen</w:t>
      </w:r>
      <w:r w:rsidR="00CC09AA" w:rsidRPr="00766787">
        <w:t xml:space="preserve"> zu können.</w:t>
      </w:r>
      <w:r w:rsidR="00F765C4" w:rsidRPr="00766787">
        <w:t xml:space="preserve"> Darüber hinaus </w:t>
      </w:r>
      <w:r w:rsidR="00CC09AA" w:rsidRPr="00766787">
        <w:br/>
      </w:r>
      <w:r w:rsidR="00F765C4" w:rsidRPr="00766787">
        <w:t xml:space="preserve">werden über Datennetze vermehrt auch Cloud-Dienste genutzt. </w:t>
      </w:r>
      <w:r w:rsidR="00CC09AA" w:rsidRPr="00766787">
        <w:t>D</w:t>
      </w:r>
      <w:r w:rsidR="00F765C4" w:rsidRPr="00766787">
        <w:t xml:space="preserve">urch die vielen Endgeräte und Dienste steigen </w:t>
      </w:r>
      <w:r w:rsidR="00CC09AA" w:rsidRPr="00766787">
        <w:t xml:space="preserve">dadurch zunehmend </w:t>
      </w:r>
      <w:r w:rsidR="00F765C4" w:rsidRPr="00766787">
        <w:t xml:space="preserve">die Risiken. </w:t>
      </w:r>
    </w:p>
    <w:p w14:paraId="784270EB" w14:textId="77777777" w:rsidR="00EC2BB5" w:rsidRPr="00766787" w:rsidRDefault="00EC2BB5" w:rsidP="005977F8">
      <w:pPr>
        <w:spacing w:after="0"/>
      </w:pPr>
    </w:p>
    <w:p w14:paraId="39F89888" w14:textId="77777777" w:rsidR="00766787" w:rsidRPr="00766787" w:rsidRDefault="00CC09AA" w:rsidP="005977F8">
      <w:pPr>
        <w:spacing w:after="0"/>
      </w:pPr>
      <w:r w:rsidRPr="00766787">
        <w:t>Daher</w:t>
      </w:r>
      <w:r w:rsidR="00F765C4" w:rsidRPr="00766787">
        <w:t xml:space="preserve"> ist es wichtig, das eigene Netz bereits durch eine sichere Netzarchitektur zu </w:t>
      </w:r>
      <w:r w:rsidRPr="00766787">
        <w:br/>
      </w:r>
      <w:r w:rsidR="00F765C4" w:rsidRPr="00766787">
        <w:t>schützen. Dafür muss geplant werden, wie ein lokales Netz (Local Area Network, LAN) oder ein Wide Area Network (WAN) sicher aufgebaut werden kann. Ebenso müssen nur eingeschränkt vertrauenswürdige externe Netze, z. B. das Internet, geeignet angebunden werden. Um ein hohes Sicherheitsniveau zu gewährleisten, sind zusätzliche sicherheitsrelevante Aspekte zu berücksichtigen</w:t>
      </w:r>
      <w:r w:rsidRPr="00766787">
        <w:t xml:space="preserve"> z.B. </w:t>
      </w:r>
      <w:r w:rsidR="00F765C4" w:rsidRPr="00766787">
        <w:t xml:space="preserve">eine sichere Trennung verschiedener </w:t>
      </w:r>
      <w:r w:rsidRPr="00766787">
        <w:t>Netzsegmente</w:t>
      </w:r>
      <w:r w:rsidR="00F765C4" w:rsidRPr="00766787">
        <w:t xml:space="preserve"> und die Kontrolle </w:t>
      </w:r>
      <w:r w:rsidR="00766787" w:rsidRPr="00766787">
        <w:t>der</w:t>
      </w:r>
      <w:r w:rsidR="00F765C4" w:rsidRPr="00766787">
        <w:t xml:space="preserve"> Kommunikation durch Firewall-Techniken. </w:t>
      </w:r>
    </w:p>
    <w:p w14:paraId="70A0C7FB" w14:textId="77777777" w:rsidR="00766787" w:rsidRPr="00766787" w:rsidRDefault="00766787" w:rsidP="005977F8">
      <w:pPr>
        <w:spacing w:after="0"/>
      </w:pPr>
    </w:p>
    <w:p w14:paraId="4804A6E5" w14:textId="494F4B8D" w:rsidR="005977F8" w:rsidRPr="00F004D3" w:rsidRDefault="005977F8" w:rsidP="005977F8">
      <w:pPr>
        <w:spacing w:after="0"/>
        <w:rPr>
          <w:i/>
          <w:iCs/>
          <w:color w:val="FF0000"/>
        </w:rPr>
      </w:pPr>
      <w:r w:rsidRPr="00766787">
        <w:rPr>
          <w:i/>
          <w:iCs/>
          <w:color w:val="FF0000"/>
        </w:rPr>
        <w:t>[ Bitte nach Wunsch umformulieren / ergänzen / streichen ]</w:t>
      </w:r>
    </w:p>
    <w:p w14:paraId="75838624" w14:textId="77777777" w:rsidR="005977F8" w:rsidRDefault="005977F8" w:rsidP="005977F8">
      <w:pPr>
        <w:spacing w:after="0"/>
        <w:rPr>
          <w:color w:val="FF0000"/>
          <w:sz w:val="22"/>
          <w:szCs w:val="22"/>
        </w:rPr>
      </w:pPr>
    </w:p>
    <w:p w14:paraId="51BE02F2" w14:textId="77777777" w:rsidR="005977F8" w:rsidRDefault="005977F8" w:rsidP="005977F8">
      <w:pPr>
        <w:spacing w:after="0"/>
        <w:rPr>
          <w:color w:val="FF0000"/>
          <w:sz w:val="22"/>
          <w:szCs w:val="22"/>
        </w:rPr>
      </w:pPr>
    </w:p>
    <w:p w14:paraId="0EB75116" w14:textId="77777777" w:rsidR="005977F8" w:rsidRDefault="005977F8" w:rsidP="005977F8">
      <w:pPr>
        <w:spacing w:after="0"/>
        <w:rPr>
          <w:color w:val="FF0000"/>
          <w:sz w:val="22"/>
          <w:szCs w:val="22"/>
        </w:rPr>
      </w:pPr>
    </w:p>
    <w:p w14:paraId="4A1667A8" w14:textId="2B0524FC" w:rsidR="005977F8" w:rsidRDefault="005977F8" w:rsidP="005977F8">
      <w:pPr>
        <w:spacing w:after="0"/>
        <w:rPr>
          <w:color w:val="FF0000"/>
          <w:sz w:val="22"/>
          <w:szCs w:val="22"/>
        </w:rPr>
      </w:pPr>
    </w:p>
    <w:p w14:paraId="7F68A685" w14:textId="668174FA" w:rsidR="00766787" w:rsidRDefault="00766787" w:rsidP="005977F8">
      <w:pPr>
        <w:spacing w:after="0"/>
        <w:rPr>
          <w:color w:val="FF0000"/>
          <w:sz w:val="22"/>
          <w:szCs w:val="22"/>
        </w:rPr>
      </w:pPr>
    </w:p>
    <w:p w14:paraId="0F717796" w14:textId="76791302" w:rsidR="00766787" w:rsidRDefault="00766787" w:rsidP="005977F8">
      <w:pPr>
        <w:spacing w:after="0"/>
        <w:rPr>
          <w:color w:val="FF0000"/>
          <w:sz w:val="22"/>
          <w:szCs w:val="22"/>
        </w:rPr>
      </w:pPr>
    </w:p>
    <w:p w14:paraId="1DDB3488" w14:textId="1849FAEB" w:rsidR="00766787" w:rsidRDefault="00766787" w:rsidP="005977F8">
      <w:pPr>
        <w:spacing w:after="0"/>
        <w:rPr>
          <w:color w:val="FF0000"/>
          <w:sz w:val="22"/>
          <w:szCs w:val="22"/>
        </w:rPr>
      </w:pPr>
    </w:p>
    <w:p w14:paraId="692BC1B7" w14:textId="77777777" w:rsidR="00766787" w:rsidRDefault="00766787" w:rsidP="005977F8">
      <w:pPr>
        <w:spacing w:after="0"/>
        <w:rPr>
          <w:color w:val="FF0000"/>
          <w:sz w:val="22"/>
          <w:szCs w:val="22"/>
        </w:rPr>
      </w:pPr>
    </w:p>
    <w:p w14:paraId="589372B1" w14:textId="77777777" w:rsidR="005977F8" w:rsidRDefault="005977F8" w:rsidP="005977F8">
      <w:pPr>
        <w:spacing w:after="0"/>
        <w:rPr>
          <w:color w:val="FF0000"/>
          <w:sz w:val="22"/>
          <w:szCs w:val="22"/>
        </w:rPr>
      </w:pPr>
    </w:p>
    <w:p w14:paraId="2BA3E843" w14:textId="77777777" w:rsidR="005977F8" w:rsidRDefault="005977F8" w:rsidP="005977F8">
      <w:pPr>
        <w:spacing w:after="0"/>
        <w:rPr>
          <w:color w:val="FF0000"/>
          <w:sz w:val="22"/>
          <w:szCs w:val="22"/>
        </w:rPr>
      </w:pPr>
    </w:p>
    <w:p w14:paraId="4A1224C3" w14:textId="77777777" w:rsidR="005977F8" w:rsidRDefault="005977F8" w:rsidP="005977F8">
      <w:pPr>
        <w:spacing w:after="0"/>
        <w:rPr>
          <w:i/>
          <w:color w:val="0070C0"/>
        </w:rPr>
      </w:pPr>
      <w:r w:rsidRPr="00F1112F">
        <w:t>Diese Version der IT-Sicherheits</w:t>
      </w:r>
      <w:r>
        <w:t>ri</w:t>
      </w:r>
      <w:r w:rsidRPr="00F1112F">
        <w:t xml:space="preserve">chtlinie beinhaltet die Beschreibungen der </w:t>
      </w:r>
      <w:r>
        <w:br/>
      </w:r>
      <w:r w:rsidRPr="00F1112F">
        <w:t>Umsetzungsstände. Die Schriftfarben haben die folgenden Bedeutungen.</w:t>
      </w:r>
      <w:r w:rsidRPr="00F1112F">
        <w:br/>
      </w:r>
      <w:r w:rsidRPr="007C11D5">
        <w:rPr>
          <w:i/>
        </w:rPr>
        <w:br/>
      </w:r>
      <w:r w:rsidRPr="007C11D5">
        <w:rPr>
          <w:i/>
          <w:color w:val="76923C" w:themeColor="accent3" w:themeShade="BF"/>
        </w:rPr>
        <w:t>Grün</w:t>
      </w:r>
      <w:r>
        <w:rPr>
          <w:i/>
          <w:color w:val="76923C" w:themeColor="accent3" w:themeShade="BF"/>
        </w:rPr>
        <w:tab/>
      </w:r>
      <w:r w:rsidRPr="007C11D5">
        <w:rPr>
          <w:i/>
          <w:color w:val="76923C" w:themeColor="accent3" w:themeShade="BF"/>
        </w:rPr>
        <w:t>Die Regelung ist umgesetzt</w:t>
      </w:r>
      <w:r>
        <w:rPr>
          <w:i/>
          <w:color w:val="76923C" w:themeColor="accent3" w:themeShade="BF"/>
        </w:rPr>
        <w:t>.</w:t>
      </w:r>
      <w:r>
        <w:rPr>
          <w:i/>
          <w:color w:val="76923C" w:themeColor="accent3" w:themeShade="BF"/>
        </w:rPr>
        <w:br/>
      </w:r>
      <w:r w:rsidRPr="00542448">
        <w:rPr>
          <w:i/>
          <w:color w:val="FF9900"/>
        </w:rPr>
        <w:t>Gelb:</w:t>
      </w:r>
      <w:r w:rsidRPr="00542448">
        <w:rPr>
          <w:i/>
          <w:color w:val="FF9900"/>
        </w:rPr>
        <w:tab/>
        <w:t>Die Regelung muss noch umgesetzt werden.</w:t>
      </w:r>
      <w:r w:rsidRPr="00542448">
        <w:rPr>
          <w:i/>
          <w:color w:val="FF9900"/>
        </w:rPr>
        <w:br/>
      </w:r>
      <w:r w:rsidRPr="007C11D5">
        <w:rPr>
          <w:i/>
          <w:color w:val="C00000"/>
        </w:rPr>
        <w:t>Rot:</w:t>
      </w:r>
      <w:r>
        <w:rPr>
          <w:i/>
          <w:color w:val="C00000"/>
        </w:rPr>
        <w:tab/>
      </w:r>
      <w:r w:rsidRPr="00B64F36">
        <w:rPr>
          <w:i/>
          <w:color w:val="FF0000"/>
        </w:rPr>
        <w:t xml:space="preserve">Die Regelung </w:t>
      </w:r>
      <w:r>
        <w:rPr>
          <w:i/>
          <w:color w:val="FF0000"/>
        </w:rPr>
        <w:t>muss</w:t>
      </w:r>
      <w:r w:rsidRPr="00B64F36">
        <w:rPr>
          <w:i/>
          <w:color w:val="FF0000"/>
        </w:rPr>
        <w:t xml:space="preserve"> noch umgesetzt werden.</w:t>
      </w:r>
      <w:r w:rsidRPr="007C11D5">
        <w:rPr>
          <w:i/>
        </w:rPr>
        <w:br/>
      </w:r>
      <w:r w:rsidRPr="007C11D5">
        <w:rPr>
          <w:i/>
          <w:color w:val="0070C0"/>
        </w:rPr>
        <w:t>Blau:</w:t>
      </w:r>
      <w:r>
        <w:rPr>
          <w:i/>
          <w:color w:val="0070C0"/>
        </w:rPr>
        <w:tab/>
      </w:r>
      <w:r w:rsidRPr="007C11D5">
        <w:rPr>
          <w:i/>
          <w:color w:val="0070C0"/>
        </w:rPr>
        <w:t>Die Regelung ist nicht umgesetzt, da entbehrlich</w:t>
      </w:r>
      <w:r>
        <w:rPr>
          <w:i/>
          <w:color w:val="0070C0"/>
        </w:rPr>
        <w:t>.</w:t>
      </w:r>
      <w:r w:rsidRPr="007C11D5">
        <w:rPr>
          <w:i/>
          <w:color w:val="0070C0"/>
        </w:rPr>
        <w:t xml:space="preserve"> </w:t>
      </w:r>
    </w:p>
    <w:p w14:paraId="35191F30" w14:textId="77777777" w:rsidR="005977F8" w:rsidRPr="007C11D5" w:rsidRDefault="005977F8" w:rsidP="005977F8">
      <w:pPr>
        <w:spacing w:after="0"/>
        <w:rPr>
          <w:i/>
          <w:color w:val="0070C0"/>
        </w:rPr>
      </w:pPr>
    </w:p>
    <w:p w14:paraId="1FCE3FD1" w14:textId="77777777" w:rsidR="005977F8" w:rsidRDefault="005977F8" w:rsidP="005977F8">
      <w:pPr>
        <w:spacing w:after="240"/>
      </w:pPr>
      <w:r w:rsidRPr="00F1112F">
        <w:t xml:space="preserve">Nach dem Beschluss dieser Version mit Umsetzungsständen ist aus diesem Dokument </w:t>
      </w:r>
      <w:r>
        <w:br/>
      </w:r>
      <w:r w:rsidRPr="00F1112F">
        <w:t>die eigentliche IT-Sicherheits</w:t>
      </w:r>
      <w:r>
        <w:t>r</w:t>
      </w:r>
      <w:r w:rsidRPr="00F1112F">
        <w:t>ichtlinie ohne Umsetzungsstände zu generieren</w:t>
      </w:r>
      <w:r>
        <w:t xml:space="preserve"> und dieser Hinweis zu entfernen</w:t>
      </w:r>
      <w:r w:rsidRPr="00F1112F">
        <w:t xml:space="preserve">. </w:t>
      </w:r>
    </w:p>
    <w:p w14:paraId="4673046D" w14:textId="77777777" w:rsidR="005977F8" w:rsidRDefault="005977F8" w:rsidP="005977F8">
      <w:pPr>
        <w:spacing w:after="240"/>
      </w:pPr>
      <w:r>
        <w:t>Dieses gilt auch für Anforderungen, die im diesem Dokument aufgeführt und inzwischen weggefallen sind. Die Aufnahme dieser Anforderung dient lediglich dazu, dem Prüfer die vollständige Bearbeitung des Bausteins aufzuzeigen.</w:t>
      </w:r>
    </w:p>
    <w:p w14:paraId="7E58C3D9" w14:textId="012338AE" w:rsidR="005977F8" w:rsidRDefault="005977F8" w:rsidP="00521ACC">
      <w:pPr>
        <w:spacing w:after="240"/>
        <w:rPr>
          <w:rFonts w:eastAsiaTheme="majorEastAsia" w:cstheme="majorBidi"/>
          <w:b/>
          <w:bCs/>
          <w:sz w:val="28"/>
          <w:szCs w:val="28"/>
        </w:rPr>
      </w:pPr>
      <w:r>
        <w:t xml:space="preserve">Bitte denken Sie ganz am Ende an die Aktualisierung des Inhaltsverzeichnisses </w:t>
      </w:r>
      <w:r>
        <w:br/>
        <w:t>(rechte Maustaste – Aktualisierung Seitenzahlen).</w:t>
      </w:r>
      <w:bookmarkStart w:id="8" w:name="_Toc44677859"/>
      <w:r>
        <w:br w:type="page"/>
      </w:r>
    </w:p>
    <w:p w14:paraId="2E5E6973" w14:textId="77777777" w:rsidR="006676E5" w:rsidRPr="00461E90" w:rsidRDefault="006676E5" w:rsidP="006676E5">
      <w:pPr>
        <w:pStyle w:val="berschrift1"/>
      </w:pPr>
      <w:bookmarkStart w:id="9" w:name="_Toc93361921"/>
      <w:r w:rsidRPr="00461E90">
        <w:t>Grundlagen und Rahmenbedingungen</w:t>
      </w:r>
      <w:bookmarkEnd w:id="8"/>
      <w:bookmarkEnd w:id="9"/>
    </w:p>
    <w:p w14:paraId="5564A858" w14:textId="1ADC0E25" w:rsidR="005D2D12" w:rsidRDefault="006676E5" w:rsidP="005D2D12">
      <w:pPr>
        <w:spacing w:after="240"/>
        <w:ind w:right="-144"/>
      </w:pPr>
      <w:bookmarkStart w:id="10" w:name="_Toc308162472"/>
      <w:bookmarkStart w:id="11" w:name="_Toc444159780"/>
      <w:r w:rsidRPr="00B35E26">
        <w:br/>
        <w:t xml:space="preserve">Die Regelungen dieser IT-Sicherheitsrichtlinie orientieren sich an den Empfehlungen </w:t>
      </w:r>
      <w:r w:rsidR="00C729B6">
        <w:br/>
      </w:r>
      <w:r w:rsidRPr="00B35E26">
        <w:t xml:space="preserve">des IT-Grundschutzes [1]. Zentrale Bedeutung besitzt hierbei </w:t>
      </w:r>
      <w:r w:rsidRPr="001A7631">
        <w:t xml:space="preserve">der Baustein </w:t>
      </w:r>
      <w:bookmarkStart w:id="12" w:name="NEU1"/>
      <w:bookmarkEnd w:id="12"/>
      <w:r w:rsidR="001A7631" w:rsidRPr="001A7631">
        <w:t>NET.1.1</w:t>
      </w:r>
      <w:r w:rsidR="005D2D12" w:rsidRPr="001A7631">
        <w:t>.</w:t>
      </w:r>
    </w:p>
    <w:p w14:paraId="5AD63F1C" w14:textId="72242CB5" w:rsidR="006676E5" w:rsidRDefault="006676E5" w:rsidP="005D2D12">
      <w:pPr>
        <w:spacing w:after="240"/>
        <w:ind w:right="-144"/>
        <w:rPr>
          <w:i/>
          <w:color w:val="FF0000"/>
        </w:rPr>
      </w:pPr>
      <w:r w:rsidRPr="00B35E26">
        <w:t xml:space="preserve">Nach dem neuen IT-Grundschutzkompendium wird eine Standard Absicherung </w:t>
      </w:r>
      <w:r w:rsidRPr="00B35E26">
        <w:br/>
        <w:t xml:space="preserve">angestrebt, den diese Richtlinie abbildet. Aufgrund dessen werden die vom BSI </w:t>
      </w:r>
      <w:r w:rsidRPr="003F6F12">
        <w:br/>
        <w:t xml:space="preserve">formulierten MUSS-Anforderung des IT-Grundschutzes zu MUSS-Anforderungen. </w:t>
      </w:r>
      <w:r w:rsidRPr="003F6F12">
        <w:br/>
      </w:r>
      <w:r w:rsidRPr="003F6F12">
        <w:br/>
        <w:t xml:space="preserve">Eine IT-Sicherheitsrichtlinie definiert „WAS“ zu tun ist. Ein Konzept beschreibt </w:t>
      </w:r>
      <w:r w:rsidRPr="003F6F12">
        <w:br/>
        <w:t xml:space="preserve">„WIE“ diese Anforderungen konkret umgesetzt werden. Demnach werden </w:t>
      </w:r>
      <w:r w:rsidRPr="003F6F12">
        <w:br/>
        <w:t xml:space="preserve">IT-Sicherheitsrichtlinien in der Regel vom Informationssicherheitsmanagement </w:t>
      </w:r>
      <w:r w:rsidRPr="003F6F12">
        <w:br/>
        <w:t xml:space="preserve">vorgegeben. Konzepte hingegen verfasst die Fachseite, also der IT-Betrieb. </w:t>
      </w:r>
      <w:r w:rsidRPr="003F6F12">
        <w:rPr>
          <w:i/>
        </w:rPr>
        <w:br/>
      </w:r>
      <w:bookmarkStart w:id="13" w:name="_Hlk39009356"/>
      <w:r w:rsidR="00C729B6" w:rsidRPr="006F6F3D">
        <w:rPr>
          <w:i/>
          <w:color w:val="FF0000"/>
        </w:rPr>
        <w:t xml:space="preserve">[Eventuell hier </w:t>
      </w:r>
      <w:r w:rsidR="00C729B6">
        <w:rPr>
          <w:i/>
          <w:color w:val="FF0000"/>
        </w:rPr>
        <w:t>e</w:t>
      </w:r>
      <w:r w:rsidR="00C729B6" w:rsidRPr="006F6F3D">
        <w:rPr>
          <w:i/>
          <w:color w:val="FF0000"/>
        </w:rPr>
        <w:t>rgänz</w:t>
      </w:r>
      <w:r w:rsidR="00C729B6">
        <w:rPr>
          <w:i/>
          <w:color w:val="FF0000"/>
        </w:rPr>
        <w:t>en</w:t>
      </w:r>
      <w:r w:rsidR="00C729B6" w:rsidRPr="006F6F3D">
        <w:rPr>
          <w:i/>
          <w:color w:val="FF0000"/>
        </w:rPr>
        <w:t>]</w:t>
      </w:r>
      <w:bookmarkEnd w:id="13"/>
    </w:p>
    <w:p w14:paraId="70D41150" w14:textId="77777777" w:rsidR="001A7631" w:rsidRPr="003F6F12" w:rsidRDefault="001A7631" w:rsidP="005D2D12">
      <w:pPr>
        <w:spacing w:after="240"/>
        <w:ind w:right="-144"/>
        <w:rPr>
          <w:i/>
        </w:rPr>
      </w:pPr>
    </w:p>
    <w:p w14:paraId="683FF800" w14:textId="77777777" w:rsidR="006676E5" w:rsidRDefault="006676E5" w:rsidP="006676E5">
      <w:pPr>
        <w:spacing w:after="240"/>
      </w:pPr>
    </w:p>
    <w:p w14:paraId="791A083D" w14:textId="77777777" w:rsidR="006676E5" w:rsidRDefault="006676E5" w:rsidP="006676E5">
      <w:pPr>
        <w:pStyle w:val="berschrift1"/>
      </w:pPr>
      <w:bookmarkStart w:id="14" w:name="_Toc41075642"/>
      <w:bookmarkStart w:id="15" w:name="_Toc41590817"/>
      <w:bookmarkStart w:id="16" w:name="_Toc44677860"/>
      <w:bookmarkStart w:id="17" w:name="_Toc11150599"/>
      <w:bookmarkStart w:id="18" w:name="_Toc93361922"/>
      <w:r w:rsidRPr="00AE6246">
        <w:t>Abgrenzung</w:t>
      </w:r>
      <w:bookmarkEnd w:id="14"/>
      <w:bookmarkEnd w:id="15"/>
      <w:bookmarkEnd w:id="16"/>
      <w:bookmarkEnd w:id="18"/>
      <w:r w:rsidRPr="00AE6246">
        <w:t xml:space="preserve"> </w:t>
      </w:r>
      <w:bookmarkEnd w:id="17"/>
    </w:p>
    <w:p w14:paraId="76BB101B" w14:textId="77777777" w:rsidR="006676E5" w:rsidRPr="003F6F12" w:rsidRDefault="006676E5" w:rsidP="006676E5">
      <w:pPr>
        <w:spacing w:after="0" w:line="240" w:lineRule="auto"/>
        <w:rPr>
          <w:sz w:val="6"/>
          <w:szCs w:val="6"/>
        </w:rPr>
      </w:pPr>
    </w:p>
    <w:p w14:paraId="0165D712" w14:textId="77777777" w:rsidR="006676E5" w:rsidRPr="000F1170" w:rsidRDefault="006676E5" w:rsidP="00462A8B">
      <w:pPr>
        <w:pStyle w:val="berschrift2"/>
        <w:rPr>
          <w:rFonts w:eastAsia="Times New Roman" w:cs="Times New Roman"/>
          <w:sz w:val="20"/>
          <w:szCs w:val="20"/>
        </w:rPr>
      </w:pPr>
      <w:bookmarkStart w:id="19" w:name="_Toc41075643"/>
      <w:bookmarkStart w:id="20" w:name="_Toc41590818"/>
      <w:bookmarkStart w:id="21" w:name="_Toc44677861"/>
      <w:bookmarkStart w:id="22" w:name="_Toc93361923"/>
      <w:r w:rsidRPr="000F1170">
        <w:t>Geltungsbereich</w:t>
      </w:r>
      <w:bookmarkEnd w:id="19"/>
      <w:bookmarkEnd w:id="20"/>
      <w:bookmarkEnd w:id="21"/>
      <w:bookmarkEnd w:id="22"/>
      <w:r w:rsidRPr="000F1170">
        <w:br/>
      </w:r>
    </w:p>
    <w:p w14:paraId="3AF8795F" w14:textId="5172A1EE" w:rsidR="006676E5" w:rsidRPr="00C729B6" w:rsidRDefault="006676E5" w:rsidP="006676E5">
      <w:pPr>
        <w:spacing w:after="240"/>
        <w:rPr>
          <w:color w:val="FF0000"/>
        </w:rPr>
      </w:pPr>
      <w:r w:rsidRPr="00974D17">
        <w:t>D</w:t>
      </w:r>
      <w:r>
        <w:t>ie</w:t>
      </w:r>
      <w:r w:rsidRPr="00974D17">
        <w:t xml:space="preserve"> vorliegende </w:t>
      </w:r>
      <w:r w:rsidRPr="00F004D3">
        <w:t xml:space="preserve">Richtlinie gilt für </w:t>
      </w:r>
      <w:r w:rsidRPr="009E1160">
        <w:t xml:space="preserve">alle </w:t>
      </w:r>
      <w:r>
        <w:t xml:space="preserve">in der </w:t>
      </w:r>
      <w:r w:rsidRPr="006676E5">
        <w:rPr>
          <w:color w:val="FF0000"/>
        </w:rPr>
        <w:t>[NAME DER BEHÖRD</w:t>
      </w:r>
      <w:r w:rsidRPr="003F24FA">
        <w:rPr>
          <w:color w:val="FF0000"/>
        </w:rPr>
        <w:t xml:space="preserve">E] </w:t>
      </w:r>
      <w:r w:rsidR="00766787">
        <w:t xml:space="preserve">geplanten und </w:t>
      </w:r>
      <w:r w:rsidR="00766787">
        <w:br/>
        <w:t>zu aktualisierenden Netze</w:t>
      </w:r>
      <w:r w:rsidR="003F24FA" w:rsidRPr="003F24FA">
        <w:t>.</w:t>
      </w:r>
      <w:r w:rsidR="00C729B6" w:rsidRPr="003F24FA">
        <w:t xml:space="preserve"> </w:t>
      </w:r>
      <w:bookmarkStart w:id="23" w:name="_Hlk39009001"/>
      <w:r w:rsidRPr="003F24FA">
        <w:t>Daher ist diese Richtlinie bereits bei der Planung</w:t>
      </w:r>
      <w:r w:rsidR="00766787">
        <w:t xml:space="preserve">, beim </w:t>
      </w:r>
      <w:r w:rsidR="00766787">
        <w:br/>
        <w:t xml:space="preserve">Umbau </w:t>
      </w:r>
      <w:r w:rsidRPr="003F24FA">
        <w:t xml:space="preserve">und bei der </w:t>
      </w:r>
      <w:r w:rsidR="00766787">
        <w:t>Weitere</w:t>
      </w:r>
      <w:r w:rsidRPr="003F24FA">
        <w:t>ntwicklung von IT-</w:t>
      </w:r>
      <w:r w:rsidR="00BA0452">
        <w:t>Netzen</w:t>
      </w:r>
      <w:r w:rsidRPr="003F24FA">
        <w:t xml:space="preserve"> als Grundlage heranzuziehen</w:t>
      </w:r>
      <w:r w:rsidR="00B543E4" w:rsidRPr="003F24FA">
        <w:t xml:space="preserve"> </w:t>
      </w:r>
      <w:r w:rsidR="00BA0452">
        <w:br/>
      </w:r>
      <w:r w:rsidR="00B543E4" w:rsidRPr="003F24FA">
        <w:t>und mit einzubeziehen.</w:t>
      </w:r>
      <w:r w:rsidRPr="003F24FA">
        <w:br/>
      </w:r>
      <w:r w:rsidRPr="00A56DB9">
        <w:t xml:space="preserve"> </w:t>
      </w:r>
      <w:bookmarkEnd w:id="23"/>
    </w:p>
    <w:p w14:paraId="69551551" w14:textId="77777777" w:rsidR="006676E5" w:rsidRPr="000F1170" w:rsidRDefault="006676E5" w:rsidP="00462A8B">
      <w:pPr>
        <w:pStyle w:val="berschrift2"/>
        <w:rPr>
          <w:rFonts w:eastAsia="Times New Roman" w:cs="Times New Roman"/>
          <w:sz w:val="20"/>
          <w:szCs w:val="20"/>
        </w:rPr>
      </w:pPr>
      <w:bookmarkStart w:id="24" w:name="_Toc41075644"/>
      <w:bookmarkStart w:id="25" w:name="_Toc41590819"/>
      <w:bookmarkStart w:id="26" w:name="_Toc44677862"/>
      <w:bookmarkStart w:id="27" w:name="_Toc93361924"/>
      <w:r w:rsidRPr="001E1FB0">
        <w:t>Modellierung</w:t>
      </w:r>
      <w:bookmarkEnd w:id="24"/>
      <w:r>
        <w:t>sabgrenzung</w:t>
      </w:r>
      <w:bookmarkEnd w:id="25"/>
      <w:bookmarkEnd w:id="26"/>
      <w:bookmarkEnd w:id="27"/>
      <w:r>
        <w:br/>
      </w:r>
    </w:p>
    <w:p w14:paraId="28311E59" w14:textId="77777777" w:rsidR="00552660" w:rsidRDefault="00B95E58">
      <w:bookmarkStart w:id="28" w:name="_Toc504747109"/>
      <w:bookmarkEnd w:id="10"/>
      <w:bookmarkEnd w:id="11"/>
      <w:r>
        <w:t xml:space="preserve">Der Baustein NET.1.1 Netzarchitektur und -design ist auf das Gesamtnetz einer Institution inklusive aller Teilnetze anzuwenden. Der Baustein enthält grundsätzliche Anforderungen, die zu beachten und erfüllen sind, wenn Netze geplant, aufgebaut und betrieben werden. Anforderungen für den sicheren Betrieb der entsprechenden Netzkomponenten, inklusive Sicherheitskomponenten wie z. B. Firewalls, sind nicht Gegenstand des vorliegenden Bausteins. Diese werden in der Bausteingruppe NET.3 Netzkomponenten behandelt. </w:t>
      </w:r>
      <w:r w:rsidR="00552660">
        <w:br/>
      </w:r>
      <w:r w:rsidR="00552660">
        <w:br/>
      </w:r>
      <w:r w:rsidRPr="00552660">
        <w:t xml:space="preserve">Der Fokus dieses Bausteins liegt auf kabelgebundenen Netzen und der Datenkommunikation. Jedoch müssen allgemeine Anforderungen an die Architektur und das Design, z. B. dass Sicherheitszonen und - segmente getrennt werden, für alle Netztechniken beachtet und erfüllt werden. </w:t>
      </w:r>
    </w:p>
    <w:p w14:paraId="341FB73F" w14:textId="77777777" w:rsidR="009F4321" w:rsidRDefault="00B95E58" w:rsidP="009F4321">
      <w:pPr>
        <w:spacing w:after="0"/>
      </w:pPr>
      <w:r w:rsidRPr="00552660">
        <w:t xml:space="preserve">Weitergehende spezifische Anforderungen für Netzbereiche wie Wireless LAN (WLAN) oder Speichernetze (Storage Area Networks, SAN) werden in der Bausteinschicht NET.2 Funknetze bzw. im Baustein SYS.1.8 Speicherlösungen behandelt. Darüber hinaus wird auch das Thema Voice over IP (VoIP) sowie die dafür zugrunde liegende Sicherheitsinfrastruktur nicht in diesem Baustein erörtert, sondern in dem entsprechenden Baustein NET.4.2 VoIP behandelt. </w:t>
      </w:r>
    </w:p>
    <w:p w14:paraId="5FFF406E" w14:textId="77777777" w:rsidR="009F4321" w:rsidRDefault="009F4321" w:rsidP="009F4321">
      <w:pPr>
        <w:spacing w:after="0"/>
      </w:pPr>
    </w:p>
    <w:p w14:paraId="6A0049D3" w14:textId="77777777" w:rsidR="009F4321" w:rsidRDefault="00B95E58" w:rsidP="009F4321">
      <w:pPr>
        <w:spacing w:after="0"/>
      </w:pPr>
      <w:r w:rsidRPr="00552660">
        <w:t xml:space="preserve">Spezifische sicherheitstechnische Anforderungen für Virtual Private Clouds und Hybrid Clouds liegen ebenfalls nicht im Fokus dieses Bausteins. Das Netzmanagement wird im Rahmen der Zonierung und Segmentierung betrachtet, alle weitergehenden Themen </w:t>
      </w:r>
    </w:p>
    <w:p w14:paraId="5E99E870" w14:textId="51594D88" w:rsidR="00B95E58" w:rsidRDefault="00B95E58" w:rsidP="009F4321">
      <w:pPr>
        <w:spacing w:after="0"/>
      </w:pPr>
      <w:r w:rsidRPr="00552660">
        <w:t>des Netzmanagements werden im Baustein NET.1.2 Netzmanagement behandelt.</w:t>
      </w:r>
      <w:r>
        <w:t xml:space="preserve"> </w:t>
      </w:r>
    </w:p>
    <w:p w14:paraId="73657862" w14:textId="25A20CAD" w:rsidR="009F4321" w:rsidRDefault="009F4321" w:rsidP="009F4321">
      <w:pPr>
        <w:spacing w:after="0"/>
      </w:pPr>
    </w:p>
    <w:p w14:paraId="54CD1A38" w14:textId="30D6C877" w:rsidR="009F4321" w:rsidRDefault="009F4321" w:rsidP="009F4321">
      <w:pPr>
        <w:spacing w:after="0"/>
      </w:pPr>
    </w:p>
    <w:p w14:paraId="3AD54B02" w14:textId="77777777" w:rsidR="009F4321" w:rsidRDefault="009F4321" w:rsidP="009F4321">
      <w:pPr>
        <w:spacing w:after="0"/>
      </w:pPr>
    </w:p>
    <w:p w14:paraId="48BFAAA9" w14:textId="77777777" w:rsidR="006676E5" w:rsidRPr="006651A9" w:rsidRDefault="006676E5" w:rsidP="006676E5">
      <w:pPr>
        <w:pStyle w:val="berschrift1"/>
      </w:pPr>
      <w:bookmarkStart w:id="29" w:name="_Toc44677863"/>
      <w:bookmarkStart w:id="30" w:name="_Toc93361925"/>
      <w:r w:rsidRPr="00914EF2">
        <w:t xml:space="preserve">Zielsetzung </w:t>
      </w:r>
      <w:r w:rsidRPr="006651A9">
        <w:t>und Zielgruppe</w:t>
      </w:r>
      <w:bookmarkEnd w:id="29"/>
      <w:bookmarkEnd w:id="30"/>
    </w:p>
    <w:p w14:paraId="7C02F081" w14:textId="4ACF12AE" w:rsidR="006676E5" w:rsidRPr="006651A9" w:rsidRDefault="006676E5" w:rsidP="006676E5">
      <w:pPr>
        <w:spacing w:after="240"/>
      </w:pPr>
      <w:r w:rsidRPr="00CF11DB">
        <w:t xml:space="preserve">Durch diese IT-Sicherheitsrichtlinie wird </w:t>
      </w:r>
      <w:r w:rsidR="00CF11DB" w:rsidRPr="00CF11DB">
        <w:t>der</w:t>
      </w:r>
      <w:r w:rsidR="008012DD" w:rsidRPr="00CF11DB">
        <w:t xml:space="preserve"> ordnungsgemäße </w:t>
      </w:r>
      <w:r w:rsidR="00CF11DB" w:rsidRPr="00CF11DB">
        <w:t>Betrieb und die Absicherung</w:t>
      </w:r>
      <w:bookmarkStart w:id="31" w:name="BausteinName3"/>
      <w:bookmarkEnd w:id="31"/>
      <w:r w:rsidR="00CF11DB" w:rsidRPr="00CF11DB">
        <w:t xml:space="preserve"> der </w:t>
      </w:r>
      <w:r w:rsidR="009F4321">
        <w:t>IT-Netze der</w:t>
      </w:r>
      <w:r w:rsidR="00CF11DB">
        <w:t xml:space="preserve"> </w:t>
      </w:r>
      <w:r w:rsidR="00CF11DB" w:rsidRPr="00CF11DB">
        <w:rPr>
          <w:color w:val="FF0000"/>
        </w:rPr>
        <w:t xml:space="preserve">[Name der </w:t>
      </w:r>
      <w:r w:rsidR="00552C21" w:rsidRPr="00CF11DB">
        <w:rPr>
          <w:color w:val="FF0000"/>
        </w:rPr>
        <w:t>BEHÖRDE</w:t>
      </w:r>
      <w:r w:rsidR="00552C21" w:rsidRPr="006676E5">
        <w:rPr>
          <w:color w:val="FF0000"/>
        </w:rPr>
        <w:t xml:space="preserve">] </w:t>
      </w:r>
      <w:r w:rsidRPr="00C1056B">
        <w:t>geregelt</w:t>
      </w:r>
      <w:r w:rsidRPr="006651A9">
        <w:t>. Sie gibt entsprechende organi</w:t>
      </w:r>
      <w:r w:rsidR="009F4321">
        <w:t>-</w:t>
      </w:r>
      <w:r w:rsidR="009F4321">
        <w:br/>
      </w:r>
      <w:r w:rsidRPr="006651A9">
        <w:t xml:space="preserve">satorische und technische Regelungen zum Schutz der Informationen vor, die </w:t>
      </w:r>
      <w:r w:rsidR="00552C21">
        <w:t xml:space="preserve">in der </w:t>
      </w:r>
      <w:r w:rsidR="00552C21" w:rsidRPr="006676E5">
        <w:rPr>
          <w:color w:val="FF0000"/>
        </w:rPr>
        <w:t xml:space="preserve">[NAME DER BEHÖRDE] </w:t>
      </w:r>
      <w:r w:rsidRPr="006651A9">
        <w:t>gespeichert, verarbeitet</w:t>
      </w:r>
      <w:r w:rsidR="00B543E4">
        <w:t xml:space="preserve">, </w:t>
      </w:r>
      <w:r w:rsidR="00B543E4" w:rsidRPr="006651A9">
        <w:t>übertragen</w:t>
      </w:r>
      <w:r w:rsidR="00B543E4">
        <w:t xml:space="preserve">, ausgedruckt oder verfilmt </w:t>
      </w:r>
      <w:r w:rsidRPr="006651A9">
        <w:t>werden.</w:t>
      </w:r>
    </w:p>
    <w:p w14:paraId="17D18046" w14:textId="77777777" w:rsidR="006676E5" w:rsidRDefault="006676E5" w:rsidP="006676E5">
      <w:pPr>
        <w:spacing w:after="240"/>
      </w:pPr>
      <w:r w:rsidRPr="006651A9">
        <w:t xml:space="preserve">Diese Regelungen gelten für alle Beschäftigten </w:t>
      </w:r>
      <w:r w:rsidR="00552C21">
        <w:t xml:space="preserve">in der </w:t>
      </w:r>
      <w:r w:rsidR="00552C21" w:rsidRPr="006676E5">
        <w:rPr>
          <w:color w:val="FF0000"/>
        </w:rPr>
        <w:t>[NAME DER BEHÖRDE]</w:t>
      </w:r>
      <w:r w:rsidRPr="006651A9">
        <w:t xml:space="preserve">, sowie für Beschäftigte anderer Behörden, die </w:t>
      </w:r>
      <w:r w:rsidR="00552C21">
        <w:t xml:space="preserve">zur </w:t>
      </w:r>
      <w:r w:rsidR="00552C21" w:rsidRPr="006676E5">
        <w:rPr>
          <w:color w:val="FF0000"/>
        </w:rPr>
        <w:t xml:space="preserve">[NAME DER BEHÖRDE] </w:t>
      </w:r>
      <w:r w:rsidRPr="006651A9">
        <w:t xml:space="preserve">abgeordnet sind und für andere Personen, die z.B. im Rahmen eines Praktikums oder Referendariates oder als </w:t>
      </w:r>
      <w:r w:rsidR="00552C21">
        <w:br/>
      </w:r>
      <w:r w:rsidRPr="006651A9">
        <w:t xml:space="preserve">Externer Mitarbeiter im </w:t>
      </w:r>
      <w:r w:rsidR="00552C21">
        <w:t xml:space="preserve">in der </w:t>
      </w:r>
      <w:r w:rsidR="00552C21" w:rsidRPr="006676E5">
        <w:rPr>
          <w:color w:val="FF0000"/>
        </w:rPr>
        <w:t xml:space="preserve">[NAME DER BEHÖRDE] </w:t>
      </w:r>
      <w:r w:rsidRPr="009E1160">
        <w:t>tätig sind.</w:t>
      </w:r>
    </w:p>
    <w:p w14:paraId="5B32B733" w14:textId="04032BF6" w:rsidR="006676E5" w:rsidRDefault="00B95E58" w:rsidP="006676E5">
      <w:pPr>
        <w:spacing w:after="240"/>
        <w:rPr>
          <w:i/>
        </w:rPr>
      </w:pPr>
      <w:r>
        <w:t>Ziel dieses Bausteins ist es, die Informationssicherheit als integralen Bestandteil der Netzarchitektur und des Netzdesigns zu etablieren.</w:t>
      </w:r>
      <w:r w:rsidR="006676E5">
        <w:rPr>
          <w:i/>
        </w:rPr>
        <w:br/>
      </w:r>
    </w:p>
    <w:bookmarkEnd w:id="28"/>
    <w:p w14:paraId="7566FF89" w14:textId="1BACC790" w:rsidR="00932776" w:rsidRDefault="00932776" w:rsidP="00C21230">
      <w:pPr>
        <w:spacing w:after="240"/>
        <w:rPr>
          <w:i/>
        </w:rPr>
      </w:pPr>
      <w:r>
        <w:rPr>
          <w:i/>
        </w:rPr>
        <w:br w:type="page"/>
      </w:r>
      <w:bookmarkStart w:id="32" w:name="ANFANG"/>
      <w:bookmarkStart w:id="33" w:name="BausteinName4"/>
      <w:bookmarkEnd w:id="32"/>
      <w:bookmarkEnd w:id="33"/>
    </w:p>
    <w:p w14:paraId="0B662967" w14:textId="0116FA78" w:rsidR="009F0D2A" w:rsidRDefault="009F0D2A" w:rsidP="009F0D2A">
      <w:pPr>
        <w:pStyle w:val="berschrift1"/>
        <w:numPr>
          <w:ilvl w:val="0"/>
          <w:numId w:val="0"/>
        </w:numPr>
        <w:ind w:left="431"/>
      </w:pPr>
    </w:p>
    <w:p w14:paraId="694F06FE" w14:textId="1E2E3CCD" w:rsidR="00D84943" w:rsidRDefault="00363D7E" w:rsidP="006676E5">
      <w:pPr>
        <w:pStyle w:val="berschrift1"/>
      </w:pPr>
      <w:bookmarkStart w:id="34" w:name="_Toc93361926"/>
      <w:r>
        <w:t>Anforderungen aus dem Baustein</w:t>
      </w:r>
      <w:r w:rsidR="00587023">
        <w:t xml:space="preserve"> </w:t>
      </w:r>
      <w:bookmarkStart w:id="35" w:name="BausteinName12"/>
      <w:bookmarkEnd w:id="35"/>
      <w:r w:rsidR="001A7631">
        <w:t>NET.1.1</w:t>
      </w:r>
      <w:bookmarkEnd w:id="34"/>
    </w:p>
    <w:p w14:paraId="17CC2F6B" w14:textId="77777777" w:rsidR="00996EC9" w:rsidRDefault="00996EC9" w:rsidP="002F2CA3">
      <w:pPr>
        <w:suppressAutoHyphens/>
        <w:spacing w:after="0" w:line="240" w:lineRule="auto"/>
        <w:ind w:left="720"/>
        <w:rPr>
          <w:color w:val="000000" w:themeColor="text1"/>
        </w:rPr>
      </w:pPr>
    </w:p>
    <w:p w14:paraId="3DBEF75E" w14:textId="7E250099" w:rsidR="00F901B9" w:rsidRDefault="00F901B9" w:rsidP="00462A8B">
      <w:pPr>
        <w:pStyle w:val="berschrift2"/>
      </w:pPr>
      <w:bookmarkStart w:id="36" w:name="A7000"/>
      <w:bookmarkStart w:id="37" w:name="_Toc91935575"/>
      <w:bookmarkStart w:id="38" w:name="_Toc93361927"/>
      <w:bookmarkEnd w:id="36"/>
      <w:r>
        <w:t>Sicherheitsrichtlinie für das Netz</w:t>
      </w:r>
      <w:r w:rsidR="008C6E60">
        <w:t xml:space="preserve"> </w:t>
      </w:r>
      <w:r w:rsidR="00C21230">
        <w:t xml:space="preserve">(B) </w:t>
      </w:r>
      <w:r>
        <w:t>[A1]</w:t>
      </w:r>
      <w:bookmarkEnd w:id="37"/>
      <w:bookmarkEnd w:id="38"/>
    </w:p>
    <w:p w14:paraId="6E15EBC9" w14:textId="77777777" w:rsidR="00802E85" w:rsidRPr="00946E71" w:rsidRDefault="00802E85" w:rsidP="00946E71">
      <w:pPr>
        <w:pStyle w:val="Listenabsatz"/>
      </w:pPr>
      <w:bookmarkStart w:id="39" w:name="A1a1"/>
      <w:bookmarkEnd w:id="39"/>
    </w:p>
    <w:p w14:paraId="41C5EDCF" w14:textId="77777777" w:rsidR="00946E71" w:rsidRDefault="00946E71" w:rsidP="00946E71">
      <w:pPr>
        <w:pStyle w:val="Listenabsatz"/>
        <w:spacing w:after="0"/>
      </w:pPr>
    </w:p>
    <w:p w14:paraId="58F1BA67" w14:textId="5BA243B1" w:rsidR="00802E85" w:rsidRPr="00946E71" w:rsidRDefault="00802E85" w:rsidP="0083145C">
      <w:pPr>
        <w:pStyle w:val="Listenabsatz"/>
        <w:numPr>
          <w:ilvl w:val="0"/>
          <w:numId w:val="11"/>
        </w:numPr>
        <w:spacing w:after="0"/>
        <w:ind w:left="709" w:hanging="709"/>
      </w:pPr>
      <w:r w:rsidRPr="00946E71">
        <w:t xml:space="preserve">Ausgehend von der allgemeinen Sicherheitsrichtlinie der Institution MUSS eine spezifische Sicherheitsrichtlinie für das Netz erstellt werden. </w:t>
      </w:r>
    </w:p>
    <w:p w14:paraId="5EF0978C" w14:textId="77777777" w:rsidR="00802E85" w:rsidRDefault="00802E85" w:rsidP="00F901B9">
      <w:pPr>
        <w:pStyle w:val="Listenabsatz"/>
        <w:spacing w:after="0"/>
      </w:pPr>
    </w:p>
    <w:p w14:paraId="0F3AA7F2"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5849AED4"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DC4D289" w14:textId="66FC9F76"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42638936" w14:textId="77777777" w:rsidTr="00F818FE">
        <w:trPr>
          <w:trHeight w:val="205"/>
        </w:trPr>
        <w:tc>
          <w:tcPr>
            <w:tcW w:w="8356" w:type="dxa"/>
            <w:shd w:val="clear" w:color="auto" w:fill="D6E3BC" w:themeFill="accent3" w:themeFillTint="66"/>
          </w:tcPr>
          <w:p w14:paraId="22CD8B3E" w14:textId="3A23B4C1" w:rsidR="00F901B9" w:rsidRPr="005B4E23" w:rsidRDefault="004434CE" w:rsidP="00F818FE">
            <w:pPr>
              <w:suppressAutoHyphens/>
              <w:spacing w:before="120" w:after="120"/>
            </w:pPr>
            <w:r>
              <w:t xml:space="preserve">Umsetzung: JA / TEILWEISE / NEIN / ENTBEHRLICH </w:t>
            </w:r>
          </w:p>
        </w:tc>
      </w:tr>
      <w:tr w:rsidR="00F901B9" w:rsidRPr="00CC02C2" w14:paraId="63101E0D" w14:textId="77777777" w:rsidTr="00F818FE">
        <w:tc>
          <w:tcPr>
            <w:tcW w:w="8356" w:type="dxa"/>
          </w:tcPr>
          <w:p w14:paraId="7F93C597" w14:textId="77777777" w:rsidR="00F901B9" w:rsidRPr="00CC02C2" w:rsidRDefault="00F901B9" w:rsidP="00F818FE">
            <w:pPr>
              <w:suppressAutoHyphens/>
              <w:spacing w:before="120" w:after="120"/>
              <w:rPr>
                <w:color w:val="000000" w:themeColor="text1"/>
              </w:rPr>
            </w:pPr>
            <w:bookmarkStart w:id="40" w:name="A1u1"/>
            <w:bookmarkEnd w:id="40"/>
            <w:r>
              <w:rPr>
                <w:color w:val="000000" w:themeColor="text1"/>
              </w:rPr>
              <w:t>Ihr aktueller Umsetzungsstand</w:t>
            </w:r>
          </w:p>
        </w:tc>
      </w:tr>
    </w:tbl>
    <w:p w14:paraId="7C5DBDA6"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725F47E7" w14:textId="77777777" w:rsidTr="00F818FE">
        <w:tc>
          <w:tcPr>
            <w:tcW w:w="8340" w:type="dxa"/>
            <w:tcBorders>
              <w:bottom w:val="single" w:sz="4" w:space="0" w:color="auto"/>
            </w:tcBorders>
            <w:shd w:val="clear" w:color="auto" w:fill="C6D9F1" w:themeFill="text2" w:themeFillTint="33"/>
          </w:tcPr>
          <w:p w14:paraId="33417CD8"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27345CCE" w14:textId="77777777" w:rsidTr="00F818FE">
        <w:tc>
          <w:tcPr>
            <w:tcW w:w="8340" w:type="dxa"/>
            <w:shd w:val="clear" w:color="auto" w:fill="FFFFFF" w:themeFill="background1"/>
          </w:tcPr>
          <w:p w14:paraId="4C56562A" w14:textId="77777777" w:rsidR="00F901B9" w:rsidRDefault="00F901B9" w:rsidP="00F818FE">
            <w:pPr>
              <w:spacing w:before="60" w:after="60"/>
              <w:rPr>
                <w:color w:val="000000" w:themeColor="text1"/>
              </w:rPr>
            </w:pPr>
            <w:r>
              <w:rPr>
                <w:color w:val="000000" w:themeColor="text1"/>
              </w:rPr>
              <w:t>Begründung der Fachseite:</w:t>
            </w:r>
          </w:p>
        </w:tc>
      </w:tr>
    </w:tbl>
    <w:p w14:paraId="3EB4D02C" w14:textId="670A6B72" w:rsidR="00946E71" w:rsidRDefault="00946E71" w:rsidP="00F901B9">
      <w:pPr>
        <w:suppressAutoHyphens/>
        <w:spacing w:after="240"/>
        <w:ind w:left="720"/>
        <w:rPr>
          <w:color w:val="000000" w:themeColor="text1"/>
        </w:rPr>
      </w:pPr>
    </w:p>
    <w:p w14:paraId="270DD203" w14:textId="29481116" w:rsidR="00802E85" w:rsidRPr="00946E71" w:rsidRDefault="00802E85" w:rsidP="00946E71">
      <w:pPr>
        <w:pStyle w:val="Listenabsatz"/>
        <w:numPr>
          <w:ilvl w:val="0"/>
          <w:numId w:val="11"/>
        </w:numPr>
        <w:spacing w:after="0"/>
        <w:ind w:left="709" w:hanging="709"/>
      </w:pPr>
      <w:r w:rsidRPr="00946E71">
        <w:t xml:space="preserve">Darin MÜSSEN nachvollziehbar Anforderungen und Vorgaben beschrieben werden, wie Netze sicher konzipiert und aufgebaut werden. </w:t>
      </w:r>
    </w:p>
    <w:p w14:paraId="583E84DF" w14:textId="77777777" w:rsidR="00802E85" w:rsidRDefault="00802E85" w:rsidP="00802E85">
      <w:pPr>
        <w:pStyle w:val="Listenabsatz"/>
        <w:spacing w:after="0"/>
      </w:pPr>
    </w:p>
    <w:p w14:paraId="717C394C" w14:textId="77777777" w:rsidR="00802E85" w:rsidRDefault="00802E85" w:rsidP="00802E85">
      <w:pPr>
        <w:pStyle w:val="Listenabsatz"/>
        <w:spacing w:after="240"/>
        <w:rPr>
          <w:color w:val="FF0000"/>
        </w:rPr>
      </w:pPr>
      <w:r w:rsidRPr="001568BD">
        <w:rPr>
          <w:color w:val="FF0000"/>
        </w:rPr>
        <w:t xml:space="preserve">Hier steht Ihre Konkretisierung des BSI-Textes der Anforderungen unter </w:t>
      </w:r>
    </w:p>
    <w:p w14:paraId="45AF1417" w14:textId="77777777" w:rsidR="00802E85" w:rsidRDefault="00802E85" w:rsidP="00802E8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8A29D61" w14:textId="7C592E5A" w:rsidR="00802E85" w:rsidRPr="001F352F" w:rsidRDefault="00802E85" w:rsidP="00802E85">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802E85" w:rsidRPr="005B4E23" w14:paraId="61A37AE3" w14:textId="77777777" w:rsidTr="00F818FE">
        <w:trPr>
          <w:trHeight w:val="205"/>
        </w:trPr>
        <w:tc>
          <w:tcPr>
            <w:tcW w:w="8356" w:type="dxa"/>
            <w:shd w:val="clear" w:color="auto" w:fill="D6E3BC" w:themeFill="accent3" w:themeFillTint="66"/>
          </w:tcPr>
          <w:p w14:paraId="417C8913" w14:textId="7A88474F" w:rsidR="00802E85" w:rsidRPr="005B4E23" w:rsidRDefault="004434CE" w:rsidP="00F818FE">
            <w:pPr>
              <w:suppressAutoHyphens/>
              <w:spacing w:before="120" w:after="120"/>
            </w:pPr>
            <w:r>
              <w:t xml:space="preserve">Umsetzung: JA / TEILWEISE / NEIN / ENTBEHRLICH </w:t>
            </w:r>
          </w:p>
        </w:tc>
      </w:tr>
      <w:tr w:rsidR="00802E85" w:rsidRPr="00CC02C2" w14:paraId="52E43676" w14:textId="77777777" w:rsidTr="00F818FE">
        <w:tc>
          <w:tcPr>
            <w:tcW w:w="8356" w:type="dxa"/>
          </w:tcPr>
          <w:p w14:paraId="57AE4043" w14:textId="77777777" w:rsidR="00802E85" w:rsidRPr="00CC02C2" w:rsidRDefault="00802E85" w:rsidP="00F818FE">
            <w:pPr>
              <w:suppressAutoHyphens/>
              <w:spacing w:before="120" w:after="120"/>
              <w:rPr>
                <w:color w:val="000000" w:themeColor="text1"/>
              </w:rPr>
            </w:pPr>
            <w:r>
              <w:rPr>
                <w:color w:val="000000" w:themeColor="text1"/>
              </w:rPr>
              <w:t>Ihr aktueller Umsetzungsstand</w:t>
            </w:r>
          </w:p>
        </w:tc>
      </w:tr>
    </w:tbl>
    <w:p w14:paraId="180A2AD4" w14:textId="77777777" w:rsidR="00802E85" w:rsidRDefault="00802E85" w:rsidP="00802E8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02E85" w14:paraId="4F8C51F9" w14:textId="77777777" w:rsidTr="00F818FE">
        <w:tc>
          <w:tcPr>
            <w:tcW w:w="8340" w:type="dxa"/>
            <w:tcBorders>
              <w:bottom w:val="single" w:sz="4" w:space="0" w:color="auto"/>
            </w:tcBorders>
            <w:shd w:val="clear" w:color="auto" w:fill="C6D9F1" w:themeFill="text2" w:themeFillTint="33"/>
          </w:tcPr>
          <w:p w14:paraId="5919D850" w14:textId="77777777" w:rsidR="00802E85" w:rsidRDefault="00802E85" w:rsidP="00F818FE">
            <w:pPr>
              <w:spacing w:before="60" w:after="60"/>
              <w:rPr>
                <w:color w:val="000000" w:themeColor="text1"/>
              </w:rPr>
            </w:pPr>
            <w:r>
              <w:rPr>
                <w:color w:val="000000" w:themeColor="text1"/>
              </w:rPr>
              <w:t>Einspruch - diese Anforderung soll nicht aufgenommen werden!</w:t>
            </w:r>
          </w:p>
        </w:tc>
      </w:tr>
      <w:tr w:rsidR="00802E85" w14:paraId="6BDF00C2" w14:textId="77777777" w:rsidTr="00F818FE">
        <w:tc>
          <w:tcPr>
            <w:tcW w:w="8340" w:type="dxa"/>
            <w:shd w:val="clear" w:color="auto" w:fill="FFFFFF" w:themeFill="background1"/>
          </w:tcPr>
          <w:p w14:paraId="5531A049" w14:textId="77777777" w:rsidR="00802E85" w:rsidRDefault="00802E85" w:rsidP="00F818FE">
            <w:pPr>
              <w:spacing w:before="60" w:after="60"/>
              <w:rPr>
                <w:color w:val="000000" w:themeColor="text1"/>
              </w:rPr>
            </w:pPr>
            <w:r>
              <w:rPr>
                <w:color w:val="000000" w:themeColor="text1"/>
              </w:rPr>
              <w:t>Begründung der Fachseite:</w:t>
            </w:r>
          </w:p>
        </w:tc>
      </w:tr>
    </w:tbl>
    <w:p w14:paraId="55E10DBE" w14:textId="77777777" w:rsidR="00802E85" w:rsidRPr="00CC02C2" w:rsidRDefault="00802E85" w:rsidP="00F901B9">
      <w:pPr>
        <w:suppressAutoHyphens/>
        <w:spacing w:after="240"/>
        <w:ind w:left="720"/>
        <w:rPr>
          <w:color w:val="000000" w:themeColor="text1"/>
        </w:rPr>
      </w:pPr>
      <w:bookmarkStart w:id="41" w:name="A1a2"/>
      <w:bookmarkEnd w:id="41"/>
    </w:p>
    <w:p w14:paraId="08AC11B1" w14:textId="77777777" w:rsidR="00F901B9" w:rsidRDefault="00F901B9" w:rsidP="00CB464C">
      <w:pPr>
        <w:spacing w:after="0"/>
      </w:pPr>
      <w:r>
        <w:t xml:space="preserve">In der Richtlinie MUSS unter anderem festgelegt werden: </w:t>
      </w:r>
    </w:p>
    <w:p w14:paraId="4C2F620E" w14:textId="484DEF76" w:rsidR="00F901B9" w:rsidRDefault="00F901B9" w:rsidP="00CB464C">
      <w:pPr>
        <w:pStyle w:val="Listenabsatz"/>
        <w:spacing w:after="0"/>
      </w:pPr>
    </w:p>
    <w:p w14:paraId="50D19A1D" w14:textId="75C73813" w:rsidR="00F901B9" w:rsidRDefault="00F901B9" w:rsidP="00F901B9">
      <w:pPr>
        <w:pStyle w:val="Listenabsatz"/>
        <w:numPr>
          <w:ilvl w:val="0"/>
          <w:numId w:val="11"/>
        </w:numPr>
        <w:spacing w:after="0"/>
        <w:ind w:left="709" w:hanging="709"/>
      </w:pPr>
      <w:r w:rsidRPr="00946E71">
        <w:rPr>
          <w:color w:val="000000" w:themeColor="text1"/>
        </w:rPr>
        <w:t>(a) in welchen Fällen die Sicherheitszonen zu segmentieren sind und in welchen</w:t>
      </w:r>
      <w:r>
        <w:t xml:space="preserve"> </w:t>
      </w:r>
      <w:r w:rsidRPr="00946E71">
        <w:rPr>
          <w:color w:val="000000" w:themeColor="text1"/>
        </w:rPr>
        <w:t>Fällen</w:t>
      </w:r>
      <w:r>
        <w:t xml:space="preserve"> Benutzergruppen beziehungsweise Mandanten logisch oder sogar physisch zu trennen sind, </w:t>
      </w:r>
    </w:p>
    <w:p w14:paraId="76BF2D0E" w14:textId="069C67CF" w:rsidR="00946E71" w:rsidRDefault="00946E71" w:rsidP="00946E71">
      <w:pPr>
        <w:spacing w:after="0"/>
      </w:pPr>
    </w:p>
    <w:p w14:paraId="39471F2E" w14:textId="77777777" w:rsidR="00946E71" w:rsidRPr="0083049A" w:rsidRDefault="00946E71" w:rsidP="00946E71">
      <w:pPr>
        <w:spacing w:after="0"/>
      </w:pPr>
    </w:p>
    <w:p w14:paraId="14121B03" w14:textId="77777777" w:rsidR="00F901B9" w:rsidRDefault="00F901B9" w:rsidP="00F901B9">
      <w:pPr>
        <w:pStyle w:val="Listenabsatz"/>
        <w:spacing w:after="0"/>
      </w:pPr>
    </w:p>
    <w:p w14:paraId="15A2F8B7"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282C47EB"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5CFC821" w14:textId="2EBE2175"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042F7694" w14:textId="77777777" w:rsidTr="00F818FE">
        <w:trPr>
          <w:trHeight w:val="205"/>
        </w:trPr>
        <w:tc>
          <w:tcPr>
            <w:tcW w:w="8356" w:type="dxa"/>
            <w:shd w:val="clear" w:color="auto" w:fill="D6E3BC" w:themeFill="accent3" w:themeFillTint="66"/>
          </w:tcPr>
          <w:p w14:paraId="4F3D77F3" w14:textId="6D52AD70" w:rsidR="00F901B9" w:rsidRPr="005B4E23" w:rsidRDefault="004434CE" w:rsidP="00F818FE">
            <w:pPr>
              <w:suppressAutoHyphens/>
              <w:spacing w:before="120" w:after="120"/>
            </w:pPr>
            <w:r>
              <w:t xml:space="preserve">Umsetzung: JA / TEILWEISE / NEIN / ENTBEHRLICH </w:t>
            </w:r>
          </w:p>
        </w:tc>
      </w:tr>
      <w:tr w:rsidR="00F901B9" w:rsidRPr="00CC02C2" w14:paraId="01FF59E6" w14:textId="77777777" w:rsidTr="00F818FE">
        <w:tc>
          <w:tcPr>
            <w:tcW w:w="8356" w:type="dxa"/>
          </w:tcPr>
          <w:p w14:paraId="2BE4C251" w14:textId="77777777" w:rsidR="00F901B9" w:rsidRPr="00CC02C2" w:rsidRDefault="00F901B9" w:rsidP="00F818FE">
            <w:pPr>
              <w:suppressAutoHyphens/>
              <w:spacing w:before="120" w:after="120"/>
              <w:rPr>
                <w:color w:val="000000" w:themeColor="text1"/>
              </w:rPr>
            </w:pPr>
            <w:bookmarkStart w:id="42" w:name="A1u2"/>
            <w:bookmarkEnd w:id="42"/>
            <w:r>
              <w:rPr>
                <w:color w:val="000000" w:themeColor="text1"/>
              </w:rPr>
              <w:t>Ihr aktueller Umsetzungsstand</w:t>
            </w:r>
          </w:p>
        </w:tc>
      </w:tr>
    </w:tbl>
    <w:p w14:paraId="3C287012"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6588F772" w14:textId="77777777" w:rsidTr="00F818FE">
        <w:tc>
          <w:tcPr>
            <w:tcW w:w="8340" w:type="dxa"/>
            <w:tcBorders>
              <w:bottom w:val="single" w:sz="4" w:space="0" w:color="auto"/>
            </w:tcBorders>
            <w:shd w:val="clear" w:color="auto" w:fill="C6D9F1" w:themeFill="text2" w:themeFillTint="33"/>
          </w:tcPr>
          <w:p w14:paraId="76604020"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0888B7F1" w14:textId="77777777" w:rsidTr="00F818FE">
        <w:tc>
          <w:tcPr>
            <w:tcW w:w="8340" w:type="dxa"/>
            <w:shd w:val="clear" w:color="auto" w:fill="FFFFFF" w:themeFill="background1"/>
          </w:tcPr>
          <w:p w14:paraId="5289B8F0" w14:textId="77777777" w:rsidR="00F901B9" w:rsidRDefault="00F901B9" w:rsidP="00F818FE">
            <w:pPr>
              <w:spacing w:before="60" w:after="60"/>
              <w:rPr>
                <w:color w:val="000000" w:themeColor="text1"/>
              </w:rPr>
            </w:pPr>
            <w:r>
              <w:rPr>
                <w:color w:val="000000" w:themeColor="text1"/>
              </w:rPr>
              <w:t>Begründung der Fachseite:</w:t>
            </w:r>
          </w:p>
        </w:tc>
      </w:tr>
    </w:tbl>
    <w:p w14:paraId="0005497C" w14:textId="77777777" w:rsidR="00F901B9" w:rsidRPr="00CC02C2" w:rsidRDefault="00F901B9" w:rsidP="00F901B9">
      <w:pPr>
        <w:suppressAutoHyphens/>
        <w:spacing w:after="240"/>
        <w:ind w:left="720"/>
        <w:rPr>
          <w:color w:val="000000" w:themeColor="text1"/>
        </w:rPr>
      </w:pPr>
    </w:p>
    <w:p w14:paraId="074F96B5" w14:textId="5C072335" w:rsidR="00F901B9" w:rsidRDefault="00F901B9" w:rsidP="001A20C9">
      <w:pPr>
        <w:pStyle w:val="Listenabsatz"/>
        <w:numPr>
          <w:ilvl w:val="0"/>
          <w:numId w:val="11"/>
        </w:numPr>
        <w:spacing w:after="0"/>
        <w:ind w:left="709" w:hanging="709"/>
      </w:pPr>
      <w:bookmarkStart w:id="43" w:name="A1a3"/>
      <w:bookmarkEnd w:id="43"/>
      <w:r>
        <w:t xml:space="preserve">(b) </w:t>
      </w:r>
      <w:r w:rsidR="004321A6">
        <w:t>welche Kommunikationsbeziehungen und welche Netz- und Anwendungs</w:t>
      </w:r>
      <w:r w:rsidR="00946E71">
        <w:t>-</w:t>
      </w:r>
      <w:r w:rsidR="00946E71">
        <w:br/>
      </w:r>
      <w:r w:rsidR="004321A6">
        <w:t>protokolle jeweils zugelassen werden,</w:t>
      </w:r>
    </w:p>
    <w:p w14:paraId="23D4CFDF" w14:textId="77777777" w:rsidR="004321A6" w:rsidRDefault="004321A6" w:rsidP="004321A6">
      <w:pPr>
        <w:pStyle w:val="Listenabsatz"/>
        <w:spacing w:after="0"/>
      </w:pPr>
    </w:p>
    <w:p w14:paraId="13555F05"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4D2AFE4F"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56AFF15" w14:textId="24918FF7"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4D2528C3" w14:textId="77777777" w:rsidTr="00F818FE">
        <w:trPr>
          <w:trHeight w:val="205"/>
        </w:trPr>
        <w:tc>
          <w:tcPr>
            <w:tcW w:w="8356" w:type="dxa"/>
            <w:shd w:val="clear" w:color="auto" w:fill="D6E3BC" w:themeFill="accent3" w:themeFillTint="66"/>
          </w:tcPr>
          <w:p w14:paraId="74C88F0F" w14:textId="524265C9" w:rsidR="00F901B9" w:rsidRPr="005B4E23" w:rsidRDefault="004434CE" w:rsidP="00F818FE">
            <w:pPr>
              <w:suppressAutoHyphens/>
              <w:spacing w:before="120" w:after="120"/>
            </w:pPr>
            <w:r>
              <w:t xml:space="preserve">Umsetzung: JA / TEILWEISE / NEIN / ENTBEHRLICH </w:t>
            </w:r>
          </w:p>
        </w:tc>
      </w:tr>
      <w:tr w:rsidR="00F901B9" w:rsidRPr="00CC02C2" w14:paraId="0FBBE34D" w14:textId="77777777" w:rsidTr="00F818FE">
        <w:tc>
          <w:tcPr>
            <w:tcW w:w="8356" w:type="dxa"/>
          </w:tcPr>
          <w:p w14:paraId="2599937D" w14:textId="77777777" w:rsidR="00F901B9" w:rsidRPr="00CC02C2" w:rsidRDefault="00F901B9" w:rsidP="00F818FE">
            <w:pPr>
              <w:suppressAutoHyphens/>
              <w:spacing w:before="120" w:after="120"/>
              <w:rPr>
                <w:color w:val="000000" w:themeColor="text1"/>
              </w:rPr>
            </w:pPr>
            <w:bookmarkStart w:id="44" w:name="A1u3"/>
            <w:bookmarkEnd w:id="44"/>
            <w:r>
              <w:rPr>
                <w:color w:val="000000" w:themeColor="text1"/>
              </w:rPr>
              <w:t>Ihr aktueller Umsetzungsstand</w:t>
            </w:r>
          </w:p>
        </w:tc>
      </w:tr>
    </w:tbl>
    <w:p w14:paraId="360BBFFD"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2066D555" w14:textId="77777777" w:rsidTr="00F818FE">
        <w:tc>
          <w:tcPr>
            <w:tcW w:w="8340" w:type="dxa"/>
            <w:tcBorders>
              <w:bottom w:val="single" w:sz="4" w:space="0" w:color="auto"/>
            </w:tcBorders>
            <w:shd w:val="clear" w:color="auto" w:fill="C6D9F1" w:themeFill="text2" w:themeFillTint="33"/>
          </w:tcPr>
          <w:p w14:paraId="7BD11D88"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02215449" w14:textId="77777777" w:rsidTr="00F818FE">
        <w:tc>
          <w:tcPr>
            <w:tcW w:w="8340" w:type="dxa"/>
            <w:shd w:val="clear" w:color="auto" w:fill="FFFFFF" w:themeFill="background1"/>
          </w:tcPr>
          <w:p w14:paraId="2412D926" w14:textId="77777777" w:rsidR="00F901B9" w:rsidRDefault="00F901B9" w:rsidP="00F818FE">
            <w:pPr>
              <w:spacing w:before="60" w:after="60"/>
              <w:rPr>
                <w:color w:val="000000" w:themeColor="text1"/>
              </w:rPr>
            </w:pPr>
            <w:r>
              <w:rPr>
                <w:color w:val="000000" w:themeColor="text1"/>
              </w:rPr>
              <w:t>Begründung der Fachseite:</w:t>
            </w:r>
          </w:p>
        </w:tc>
      </w:tr>
    </w:tbl>
    <w:p w14:paraId="53AB20F3" w14:textId="77777777" w:rsidR="00F901B9" w:rsidRPr="00CC02C2" w:rsidRDefault="00F901B9" w:rsidP="00F901B9">
      <w:pPr>
        <w:suppressAutoHyphens/>
        <w:spacing w:after="240"/>
        <w:ind w:left="720"/>
        <w:rPr>
          <w:color w:val="000000" w:themeColor="text1"/>
        </w:rPr>
      </w:pPr>
    </w:p>
    <w:p w14:paraId="671BFF77" w14:textId="1B7EE970" w:rsidR="00F901B9" w:rsidRPr="0083049A" w:rsidRDefault="00F901B9" w:rsidP="00F901B9">
      <w:pPr>
        <w:pStyle w:val="Listenabsatz"/>
        <w:numPr>
          <w:ilvl w:val="0"/>
          <w:numId w:val="11"/>
        </w:numPr>
        <w:spacing w:after="0"/>
        <w:ind w:left="709" w:hanging="709"/>
      </w:pPr>
      <w:bookmarkStart w:id="45" w:name="A1a4"/>
      <w:bookmarkEnd w:id="45"/>
      <w:r>
        <w:t xml:space="preserve">(c) </w:t>
      </w:r>
      <w:r w:rsidR="00772881">
        <w:t>wie der Datenverkehr für Administration und Überwachung netztechnisch zu trennen ist</w:t>
      </w:r>
    </w:p>
    <w:p w14:paraId="38246C5F" w14:textId="77777777" w:rsidR="00F901B9" w:rsidRDefault="00F901B9" w:rsidP="00F901B9">
      <w:pPr>
        <w:pStyle w:val="Listenabsatz"/>
        <w:spacing w:after="0"/>
      </w:pPr>
    </w:p>
    <w:p w14:paraId="685E40D1"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02E976A2"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178DD1F" w14:textId="40C4E464"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21B2FAD6" w14:textId="77777777" w:rsidTr="00F818FE">
        <w:trPr>
          <w:trHeight w:val="205"/>
        </w:trPr>
        <w:tc>
          <w:tcPr>
            <w:tcW w:w="8356" w:type="dxa"/>
            <w:shd w:val="clear" w:color="auto" w:fill="D6E3BC" w:themeFill="accent3" w:themeFillTint="66"/>
          </w:tcPr>
          <w:p w14:paraId="24C7D7EA" w14:textId="5168C1CA" w:rsidR="00F901B9" w:rsidRPr="005B4E23" w:rsidRDefault="004434CE" w:rsidP="00F818FE">
            <w:pPr>
              <w:suppressAutoHyphens/>
              <w:spacing w:before="120" w:after="120"/>
            </w:pPr>
            <w:r>
              <w:t xml:space="preserve">Umsetzung: JA / TEILWEISE / NEIN / ENTBEHRLICH </w:t>
            </w:r>
          </w:p>
        </w:tc>
      </w:tr>
      <w:tr w:rsidR="00F901B9" w:rsidRPr="00CC02C2" w14:paraId="3E2D8B53" w14:textId="77777777" w:rsidTr="00F818FE">
        <w:tc>
          <w:tcPr>
            <w:tcW w:w="8356" w:type="dxa"/>
          </w:tcPr>
          <w:p w14:paraId="6A4D9A83" w14:textId="77777777" w:rsidR="00F901B9" w:rsidRPr="00CC02C2" w:rsidRDefault="00F901B9" w:rsidP="00F818FE">
            <w:pPr>
              <w:suppressAutoHyphens/>
              <w:spacing w:before="120" w:after="120"/>
              <w:rPr>
                <w:color w:val="000000" w:themeColor="text1"/>
              </w:rPr>
            </w:pPr>
            <w:bookmarkStart w:id="46" w:name="A1u4"/>
            <w:bookmarkEnd w:id="46"/>
            <w:r>
              <w:rPr>
                <w:color w:val="000000" w:themeColor="text1"/>
              </w:rPr>
              <w:t>Ihr aktueller Umsetzungsstand</w:t>
            </w:r>
          </w:p>
        </w:tc>
      </w:tr>
    </w:tbl>
    <w:p w14:paraId="7446D307"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08294FA8" w14:textId="77777777" w:rsidTr="00F818FE">
        <w:tc>
          <w:tcPr>
            <w:tcW w:w="8340" w:type="dxa"/>
            <w:tcBorders>
              <w:bottom w:val="single" w:sz="4" w:space="0" w:color="auto"/>
            </w:tcBorders>
            <w:shd w:val="clear" w:color="auto" w:fill="C6D9F1" w:themeFill="text2" w:themeFillTint="33"/>
          </w:tcPr>
          <w:p w14:paraId="5C1AB89D"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6FED5382" w14:textId="77777777" w:rsidTr="00F818FE">
        <w:tc>
          <w:tcPr>
            <w:tcW w:w="8340" w:type="dxa"/>
            <w:shd w:val="clear" w:color="auto" w:fill="FFFFFF" w:themeFill="background1"/>
          </w:tcPr>
          <w:p w14:paraId="33E193BC" w14:textId="77777777" w:rsidR="00F901B9" w:rsidRDefault="00F901B9" w:rsidP="00F818FE">
            <w:pPr>
              <w:spacing w:before="60" w:after="60"/>
              <w:rPr>
                <w:color w:val="000000" w:themeColor="text1"/>
              </w:rPr>
            </w:pPr>
            <w:r>
              <w:rPr>
                <w:color w:val="000000" w:themeColor="text1"/>
              </w:rPr>
              <w:t>Begründung der Fachseite:</w:t>
            </w:r>
          </w:p>
        </w:tc>
      </w:tr>
    </w:tbl>
    <w:p w14:paraId="7EA9959D" w14:textId="77777777" w:rsidR="00F901B9" w:rsidRPr="00CC02C2" w:rsidRDefault="00F901B9" w:rsidP="00F901B9">
      <w:pPr>
        <w:suppressAutoHyphens/>
        <w:spacing w:after="240"/>
        <w:ind w:left="720"/>
        <w:rPr>
          <w:color w:val="000000" w:themeColor="text1"/>
        </w:rPr>
      </w:pPr>
    </w:p>
    <w:p w14:paraId="32F99003" w14:textId="28A3C060" w:rsidR="00F901B9" w:rsidRDefault="00F901B9" w:rsidP="00707D02">
      <w:pPr>
        <w:pStyle w:val="Listenabsatz"/>
        <w:numPr>
          <w:ilvl w:val="0"/>
          <w:numId w:val="11"/>
        </w:numPr>
        <w:spacing w:after="0"/>
        <w:ind w:left="709" w:hanging="709"/>
      </w:pPr>
      <w:bookmarkStart w:id="47" w:name="A1a5"/>
      <w:bookmarkEnd w:id="47"/>
      <w:r>
        <w:t xml:space="preserve">(d) </w:t>
      </w:r>
      <w:r w:rsidR="009808C4">
        <w:t xml:space="preserve">welche institutionsinterne, standortübergreifende Kommunikation (WAN, </w:t>
      </w:r>
      <w:r w:rsidR="009808C4">
        <w:br/>
        <w:t xml:space="preserve">Funknetze) erlaubt und welche Verschlüsselung im WAN, LAN oder auf </w:t>
      </w:r>
      <w:r w:rsidR="009808C4">
        <w:br/>
        <w:t>Funkstrecken erforderlich ist sowie</w:t>
      </w:r>
    </w:p>
    <w:p w14:paraId="2D17EAF5" w14:textId="77777777" w:rsidR="00946E71" w:rsidRDefault="00946E71" w:rsidP="00946E71">
      <w:pPr>
        <w:pStyle w:val="Listenabsatz"/>
        <w:spacing w:after="0"/>
      </w:pPr>
    </w:p>
    <w:p w14:paraId="2EB3438B" w14:textId="77777777" w:rsidR="009808C4" w:rsidRDefault="009808C4" w:rsidP="00F901B9">
      <w:pPr>
        <w:pStyle w:val="Listenabsatz"/>
        <w:spacing w:after="240"/>
        <w:rPr>
          <w:color w:val="FF0000"/>
        </w:rPr>
      </w:pPr>
    </w:p>
    <w:p w14:paraId="2B16A4F3" w14:textId="3C128CE0"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1EC2BA4C"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F71BC0B" w14:textId="6B182BAF"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10E8337D" w14:textId="77777777" w:rsidTr="00F818FE">
        <w:trPr>
          <w:trHeight w:val="205"/>
        </w:trPr>
        <w:tc>
          <w:tcPr>
            <w:tcW w:w="8356" w:type="dxa"/>
            <w:shd w:val="clear" w:color="auto" w:fill="D6E3BC" w:themeFill="accent3" w:themeFillTint="66"/>
          </w:tcPr>
          <w:p w14:paraId="3947C1F2" w14:textId="231E70F9" w:rsidR="00F901B9" w:rsidRPr="005B4E23" w:rsidRDefault="004434CE" w:rsidP="00F818FE">
            <w:pPr>
              <w:suppressAutoHyphens/>
              <w:spacing w:before="120" w:after="120"/>
            </w:pPr>
            <w:r>
              <w:t xml:space="preserve">Umsetzung: JA / TEILWEISE / NEIN / ENTBEHRLICH </w:t>
            </w:r>
          </w:p>
        </w:tc>
      </w:tr>
      <w:tr w:rsidR="00F901B9" w:rsidRPr="00CC02C2" w14:paraId="61DC0C03" w14:textId="77777777" w:rsidTr="00F818FE">
        <w:tc>
          <w:tcPr>
            <w:tcW w:w="8356" w:type="dxa"/>
          </w:tcPr>
          <w:p w14:paraId="370BFC55" w14:textId="77777777" w:rsidR="00F901B9" w:rsidRPr="00CC02C2" w:rsidRDefault="00F901B9" w:rsidP="00F818FE">
            <w:pPr>
              <w:suppressAutoHyphens/>
              <w:spacing w:before="120" w:after="120"/>
              <w:rPr>
                <w:color w:val="000000" w:themeColor="text1"/>
              </w:rPr>
            </w:pPr>
            <w:bookmarkStart w:id="48" w:name="A1u5"/>
            <w:bookmarkEnd w:id="48"/>
            <w:r>
              <w:rPr>
                <w:color w:val="000000" w:themeColor="text1"/>
              </w:rPr>
              <w:t>Ihr aktueller Umsetzungsstand</w:t>
            </w:r>
          </w:p>
        </w:tc>
      </w:tr>
    </w:tbl>
    <w:p w14:paraId="51C5C5B3"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10EEBBC2" w14:textId="77777777" w:rsidTr="00F818FE">
        <w:tc>
          <w:tcPr>
            <w:tcW w:w="8340" w:type="dxa"/>
            <w:tcBorders>
              <w:bottom w:val="single" w:sz="4" w:space="0" w:color="auto"/>
            </w:tcBorders>
            <w:shd w:val="clear" w:color="auto" w:fill="C6D9F1" w:themeFill="text2" w:themeFillTint="33"/>
          </w:tcPr>
          <w:p w14:paraId="2B3E5279"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3FAE08B2" w14:textId="77777777" w:rsidTr="00F818FE">
        <w:tc>
          <w:tcPr>
            <w:tcW w:w="8340" w:type="dxa"/>
            <w:shd w:val="clear" w:color="auto" w:fill="FFFFFF" w:themeFill="background1"/>
          </w:tcPr>
          <w:p w14:paraId="31A5C61D" w14:textId="77777777" w:rsidR="00F901B9" w:rsidRDefault="00F901B9" w:rsidP="00F818FE">
            <w:pPr>
              <w:spacing w:before="60" w:after="60"/>
              <w:rPr>
                <w:color w:val="000000" w:themeColor="text1"/>
              </w:rPr>
            </w:pPr>
            <w:r>
              <w:rPr>
                <w:color w:val="000000" w:themeColor="text1"/>
              </w:rPr>
              <w:t>Begründung der Fachseite:</w:t>
            </w:r>
          </w:p>
        </w:tc>
      </w:tr>
    </w:tbl>
    <w:p w14:paraId="29D030A1" w14:textId="77777777" w:rsidR="00772881" w:rsidRPr="00CC02C2" w:rsidRDefault="00772881" w:rsidP="00772881">
      <w:pPr>
        <w:suppressAutoHyphens/>
        <w:spacing w:after="240"/>
        <w:ind w:left="720"/>
        <w:rPr>
          <w:color w:val="000000" w:themeColor="text1"/>
        </w:rPr>
      </w:pPr>
    </w:p>
    <w:p w14:paraId="32E66828" w14:textId="77777777" w:rsidR="00772881" w:rsidRPr="0083049A" w:rsidRDefault="00772881" w:rsidP="00772881">
      <w:pPr>
        <w:pStyle w:val="Listenabsatz"/>
        <w:numPr>
          <w:ilvl w:val="0"/>
          <w:numId w:val="11"/>
        </w:numPr>
        <w:spacing w:after="0"/>
        <w:ind w:left="709" w:hanging="709"/>
      </w:pPr>
      <w:r>
        <w:t>(d) welche institutionsübergreifende Kommunikation zugelassen ist.</w:t>
      </w:r>
    </w:p>
    <w:p w14:paraId="4C368DF0" w14:textId="77777777" w:rsidR="00772881" w:rsidRDefault="00772881" w:rsidP="00772881">
      <w:pPr>
        <w:pStyle w:val="Listenabsatz"/>
        <w:spacing w:after="0"/>
      </w:pPr>
    </w:p>
    <w:p w14:paraId="63F00DFF" w14:textId="77777777" w:rsidR="00772881" w:rsidRDefault="00772881" w:rsidP="00772881">
      <w:pPr>
        <w:pStyle w:val="Listenabsatz"/>
        <w:spacing w:after="240"/>
        <w:rPr>
          <w:color w:val="FF0000"/>
        </w:rPr>
      </w:pPr>
      <w:r w:rsidRPr="001568BD">
        <w:rPr>
          <w:color w:val="FF0000"/>
        </w:rPr>
        <w:t xml:space="preserve">Hier steht Ihre Konkretisierung des BSI-Textes der Anforderungen unter </w:t>
      </w:r>
    </w:p>
    <w:p w14:paraId="0B55D95D" w14:textId="77777777" w:rsidR="00772881" w:rsidRDefault="00772881" w:rsidP="0077288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7808392" w14:textId="4BFB2EAA" w:rsidR="00772881" w:rsidRPr="001F352F" w:rsidRDefault="00772881" w:rsidP="00772881">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772881" w:rsidRPr="005B4E23" w14:paraId="1701E60C" w14:textId="77777777" w:rsidTr="00F818FE">
        <w:trPr>
          <w:trHeight w:val="205"/>
        </w:trPr>
        <w:tc>
          <w:tcPr>
            <w:tcW w:w="8356" w:type="dxa"/>
            <w:shd w:val="clear" w:color="auto" w:fill="D6E3BC" w:themeFill="accent3" w:themeFillTint="66"/>
          </w:tcPr>
          <w:p w14:paraId="1844807C" w14:textId="0785A56B" w:rsidR="00772881" w:rsidRPr="005B4E23" w:rsidRDefault="004434CE" w:rsidP="00F818FE">
            <w:pPr>
              <w:suppressAutoHyphens/>
              <w:spacing w:before="120" w:after="120"/>
            </w:pPr>
            <w:r>
              <w:t xml:space="preserve">Umsetzung: JA / TEILWEISE / NEIN / ENTBEHRLICH </w:t>
            </w:r>
          </w:p>
        </w:tc>
      </w:tr>
      <w:tr w:rsidR="00772881" w:rsidRPr="00CC02C2" w14:paraId="299EE502" w14:textId="77777777" w:rsidTr="00F818FE">
        <w:tc>
          <w:tcPr>
            <w:tcW w:w="8356" w:type="dxa"/>
          </w:tcPr>
          <w:p w14:paraId="3EE31B66" w14:textId="77777777" w:rsidR="00772881" w:rsidRPr="00CC02C2" w:rsidRDefault="00772881" w:rsidP="00F818FE">
            <w:pPr>
              <w:suppressAutoHyphens/>
              <w:spacing w:before="120" w:after="120"/>
              <w:rPr>
                <w:color w:val="000000" w:themeColor="text1"/>
              </w:rPr>
            </w:pPr>
            <w:r>
              <w:rPr>
                <w:color w:val="000000" w:themeColor="text1"/>
              </w:rPr>
              <w:t>Ihr aktueller Umsetzungsstand</w:t>
            </w:r>
          </w:p>
        </w:tc>
      </w:tr>
    </w:tbl>
    <w:p w14:paraId="4FC4461B" w14:textId="77777777" w:rsidR="00772881" w:rsidRDefault="00772881" w:rsidP="0077288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72881" w14:paraId="37BBFA33" w14:textId="77777777" w:rsidTr="00F818FE">
        <w:tc>
          <w:tcPr>
            <w:tcW w:w="8340" w:type="dxa"/>
            <w:tcBorders>
              <w:bottom w:val="single" w:sz="4" w:space="0" w:color="auto"/>
            </w:tcBorders>
            <w:shd w:val="clear" w:color="auto" w:fill="C6D9F1" w:themeFill="text2" w:themeFillTint="33"/>
          </w:tcPr>
          <w:p w14:paraId="37C2657B" w14:textId="77777777" w:rsidR="00772881" w:rsidRDefault="00772881" w:rsidP="00F818FE">
            <w:pPr>
              <w:spacing w:before="60" w:after="60"/>
              <w:rPr>
                <w:color w:val="000000" w:themeColor="text1"/>
              </w:rPr>
            </w:pPr>
            <w:r>
              <w:rPr>
                <w:color w:val="000000" w:themeColor="text1"/>
              </w:rPr>
              <w:t>Einspruch - diese Anforderung soll nicht aufgenommen werden!</w:t>
            </w:r>
          </w:p>
        </w:tc>
      </w:tr>
      <w:tr w:rsidR="00772881" w14:paraId="09171E1B" w14:textId="77777777" w:rsidTr="00F818FE">
        <w:tc>
          <w:tcPr>
            <w:tcW w:w="8340" w:type="dxa"/>
            <w:shd w:val="clear" w:color="auto" w:fill="FFFFFF" w:themeFill="background1"/>
          </w:tcPr>
          <w:p w14:paraId="417A3A30" w14:textId="77777777" w:rsidR="00772881" w:rsidRDefault="00772881" w:rsidP="00F818FE">
            <w:pPr>
              <w:spacing w:before="60" w:after="60"/>
              <w:rPr>
                <w:color w:val="000000" w:themeColor="text1"/>
              </w:rPr>
            </w:pPr>
            <w:r>
              <w:rPr>
                <w:color w:val="000000" w:themeColor="text1"/>
              </w:rPr>
              <w:t>Begründung der Fachseite:</w:t>
            </w:r>
          </w:p>
        </w:tc>
      </w:tr>
    </w:tbl>
    <w:p w14:paraId="56EA9D0B" w14:textId="77777777" w:rsidR="00772881" w:rsidRPr="00CC02C2" w:rsidRDefault="00772881" w:rsidP="00772881">
      <w:pPr>
        <w:suppressAutoHyphens/>
        <w:spacing w:after="240"/>
        <w:ind w:left="720"/>
        <w:rPr>
          <w:color w:val="000000" w:themeColor="text1"/>
        </w:rPr>
      </w:pPr>
    </w:p>
    <w:p w14:paraId="4C2822CD" w14:textId="17B74482" w:rsidR="00F901B9" w:rsidRPr="0083049A" w:rsidRDefault="00F901B9" w:rsidP="00F901B9">
      <w:pPr>
        <w:pStyle w:val="Listenabsatz"/>
        <w:numPr>
          <w:ilvl w:val="0"/>
          <w:numId w:val="11"/>
        </w:numPr>
        <w:spacing w:after="0"/>
        <w:ind w:left="709" w:hanging="709"/>
      </w:pPr>
      <w:bookmarkStart w:id="49" w:name="A1a6"/>
      <w:bookmarkEnd w:id="49"/>
      <w:r>
        <w:t xml:space="preserve">Die Richtlinie MUSS allen im Bereich Netzdesign verantwortlichen Mitarbeitern </w:t>
      </w:r>
      <w:r w:rsidR="0066562B">
        <w:br/>
      </w:r>
      <w:r>
        <w:t>bekannt und grundlegend für ihre Arbeit sein.</w:t>
      </w:r>
    </w:p>
    <w:p w14:paraId="3ACBDD67" w14:textId="77777777" w:rsidR="00F901B9" w:rsidRDefault="00F901B9" w:rsidP="00F901B9">
      <w:pPr>
        <w:pStyle w:val="Listenabsatz"/>
        <w:spacing w:after="0"/>
      </w:pPr>
    </w:p>
    <w:p w14:paraId="39F98479"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345BD772"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26500D0" w14:textId="117B3C2F"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349278B0" w14:textId="77777777" w:rsidTr="00F818FE">
        <w:trPr>
          <w:trHeight w:val="205"/>
        </w:trPr>
        <w:tc>
          <w:tcPr>
            <w:tcW w:w="8356" w:type="dxa"/>
            <w:shd w:val="clear" w:color="auto" w:fill="D6E3BC" w:themeFill="accent3" w:themeFillTint="66"/>
          </w:tcPr>
          <w:p w14:paraId="37DD0195" w14:textId="664BDFD7" w:rsidR="00F901B9" w:rsidRPr="005B4E23" w:rsidRDefault="004434CE" w:rsidP="00F818FE">
            <w:pPr>
              <w:suppressAutoHyphens/>
              <w:spacing w:before="120" w:after="120"/>
            </w:pPr>
            <w:r>
              <w:t xml:space="preserve">Umsetzung: JA / TEILWEISE / NEIN / ENTBEHRLICH </w:t>
            </w:r>
          </w:p>
        </w:tc>
      </w:tr>
      <w:tr w:rsidR="00F901B9" w:rsidRPr="00CC02C2" w14:paraId="3967D446" w14:textId="77777777" w:rsidTr="00F818FE">
        <w:tc>
          <w:tcPr>
            <w:tcW w:w="8356" w:type="dxa"/>
          </w:tcPr>
          <w:p w14:paraId="722CBD52" w14:textId="77777777" w:rsidR="00F901B9" w:rsidRPr="00CC02C2" w:rsidRDefault="00F901B9" w:rsidP="00F818FE">
            <w:pPr>
              <w:suppressAutoHyphens/>
              <w:spacing w:before="120" w:after="120"/>
              <w:rPr>
                <w:color w:val="000000" w:themeColor="text1"/>
              </w:rPr>
            </w:pPr>
            <w:bookmarkStart w:id="50" w:name="A1u6"/>
            <w:bookmarkEnd w:id="50"/>
            <w:r>
              <w:rPr>
                <w:color w:val="000000" w:themeColor="text1"/>
              </w:rPr>
              <w:t>Ihr aktueller Umsetzungsstand</w:t>
            </w:r>
          </w:p>
        </w:tc>
      </w:tr>
    </w:tbl>
    <w:p w14:paraId="5F47410B"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00736152" w14:textId="77777777" w:rsidTr="00F818FE">
        <w:tc>
          <w:tcPr>
            <w:tcW w:w="8340" w:type="dxa"/>
            <w:tcBorders>
              <w:bottom w:val="single" w:sz="4" w:space="0" w:color="auto"/>
            </w:tcBorders>
            <w:shd w:val="clear" w:color="auto" w:fill="C6D9F1" w:themeFill="text2" w:themeFillTint="33"/>
          </w:tcPr>
          <w:p w14:paraId="4B972500"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128821E3" w14:textId="77777777" w:rsidTr="00F818FE">
        <w:tc>
          <w:tcPr>
            <w:tcW w:w="8340" w:type="dxa"/>
            <w:shd w:val="clear" w:color="auto" w:fill="FFFFFF" w:themeFill="background1"/>
          </w:tcPr>
          <w:p w14:paraId="656944FA" w14:textId="77777777" w:rsidR="00F901B9" w:rsidRDefault="00F901B9" w:rsidP="00F818FE">
            <w:pPr>
              <w:spacing w:before="60" w:after="60"/>
              <w:rPr>
                <w:color w:val="000000" w:themeColor="text1"/>
              </w:rPr>
            </w:pPr>
            <w:r>
              <w:rPr>
                <w:color w:val="000000" w:themeColor="text1"/>
              </w:rPr>
              <w:t>Begründung der Fachseite:</w:t>
            </w:r>
          </w:p>
        </w:tc>
      </w:tr>
    </w:tbl>
    <w:p w14:paraId="0B88B219" w14:textId="77777777" w:rsidR="00F901B9" w:rsidRPr="00CC02C2" w:rsidRDefault="00F901B9" w:rsidP="00F901B9">
      <w:pPr>
        <w:suppressAutoHyphens/>
        <w:spacing w:after="240"/>
        <w:ind w:left="720"/>
        <w:rPr>
          <w:color w:val="000000" w:themeColor="text1"/>
        </w:rPr>
      </w:pPr>
    </w:p>
    <w:p w14:paraId="16251824" w14:textId="294C50EF" w:rsidR="00F901B9" w:rsidRDefault="00F901B9" w:rsidP="00F901B9">
      <w:pPr>
        <w:pStyle w:val="Listenabsatz"/>
        <w:numPr>
          <w:ilvl w:val="0"/>
          <w:numId w:val="11"/>
        </w:numPr>
        <w:spacing w:after="0"/>
        <w:ind w:left="709" w:hanging="709"/>
      </w:pPr>
      <w:bookmarkStart w:id="51" w:name="A1a7"/>
      <w:bookmarkEnd w:id="51"/>
      <w:r>
        <w:t xml:space="preserve">Wird die Richtlinie verändert oder wird von den Anforderungen abgewichen, </w:t>
      </w:r>
      <w:r w:rsidR="00FF6CFB">
        <w:br/>
      </w:r>
      <w:r>
        <w:t>MUSS dies dokumentiert und mit dem verantwortlichen ISB abgestimmt werden.</w:t>
      </w:r>
    </w:p>
    <w:p w14:paraId="6FC9A502" w14:textId="1F4A9793" w:rsidR="005553A9" w:rsidRDefault="005553A9" w:rsidP="005553A9">
      <w:pPr>
        <w:spacing w:after="0"/>
      </w:pPr>
    </w:p>
    <w:p w14:paraId="0BA5931C" w14:textId="581A6B2C" w:rsidR="005553A9" w:rsidRDefault="005553A9" w:rsidP="005553A9">
      <w:pPr>
        <w:spacing w:after="0"/>
      </w:pPr>
    </w:p>
    <w:p w14:paraId="088E51CD" w14:textId="77777777" w:rsidR="005553A9" w:rsidRPr="0083049A" w:rsidRDefault="005553A9" w:rsidP="005553A9">
      <w:pPr>
        <w:spacing w:after="0"/>
      </w:pPr>
    </w:p>
    <w:p w14:paraId="281BD341" w14:textId="77777777" w:rsidR="00F901B9" w:rsidRDefault="00F901B9" w:rsidP="00F901B9">
      <w:pPr>
        <w:pStyle w:val="Listenabsatz"/>
        <w:spacing w:after="0"/>
      </w:pPr>
    </w:p>
    <w:p w14:paraId="4E84249A"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3E7D066E"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D6C85AC" w14:textId="57C6DDF2"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6929B918" w14:textId="77777777" w:rsidTr="00F818FE">
        <w:trPr>
          <w:trHeight w:val="205"/>
        </w:trPr>
        <w:tc>
          <w:tcPr>
            <w:tcW w:w="8356" w:type="dxa"/>
            <w:shd w:val="clear" w:color="auto" w:fill="D6E3BC" w:themeFill="accent3" w:themeFillTint="66"/>
          </w:tcPr>
          <w:p w14:paraId="2750FDEA" w14:textId="616AF829" w:rsidR="00F901B9" w:rsidRPr="005B4E23" w:rsidRDefault="004434CE" w:rsidP="00F818FE">
            <w:pPr>
              <w:suppressAutoHyphens/>
              <w:spacing w:before="120" w:after="120"/>
            </w:pPr>
            <w:r>
              <w:t xml:space="preserve">Umsetzung: JA / TEILWEISE / NEIN / ENTBEHRLICH </w:t>
            </w:r>
          </w:p>
        </w:tc>
      </w:tr>
      <w:tr w:rsidR="00F901B9" w:rsidRPr="00CC02C2" w14:paraId="4CC86C49" w14:textId="77777777" w:rsidTr="00F818FE">
        <w:tc>
          <w:tcPr>
            <w:tcW w:w="8356" w:type="dxa"/>
          </w:tcPr>
          <w:p w14:paraId="00AECBAD" w14:textId="77777777" w:rsidR="00F901B9" w:rsidRPr="00CC02C2" w:rsidRDefault="00F901B9" w:rsidP="00F818FE">
            <w:pPr>
              <w:suppressAutoHyphens/>
              <w:spacing w:before="120" w:after="120"/>
              <w:rPr>
                <w:color w:val="000000" w:themeColor="text1"/>
              </w:rPr>
            </w:pPr>
            <w:bookmarkStart w:id="52" w:name="A1u7"/>
            <w:bookmarkEnd w:id="52"/>
            <w:r>
              <w:rPr>
                <w:color w:val="000000" w:themeColor="text1"/>
              </w:rPr>
              <w:t>Ihr aktueller Umsetzungsstand</w:t>
            </w:r>
          </w:p>
        </w:tc>
      </w:tr>
    </w:tbl>
    <w:p w14:paraId="3FEF0E74"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1242EF84" w14:textId="77777777" w:rsidTr="00F818FE">
        <w:tc>
          <w:tcPr>
            <w:tcW w:w="8340" w:type="dxa"/>
            <w:tcBorders>
              <w:bottom w:val="single" w:sz="4" w:space="0" w:color="auto"/>
            </w:tcBorders>
            <w:shd w:val="clear" w:color="auto" w:fill="C6D9F1" w:themeFill="text2" w:themeFillTint="33"/>
          </w:tcPr>
          <w:p w14:paraId="510A4697"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5BFE4EAE" w14:textId="77777777" w:rsidTr="00F818FE">
        <w:tc>
          <w:tcPr>
            <w:tcW w:w="8340" w:type="dxa"/>
            <w:shd w:val="clear" w:color="auto" w:fill="FFFFFF" w:themeFill="background1"/>
          </w:tcPr>
          <w:p w14:paraId="2CEB5A92" w14:textId="77777777" w:rsidR="00F901B9" w:rsidRDefault="00F901B9" w:rsidP="00F818FE">
            <w:pPr>
              <w:spacing w:before="60" w:after="60"/>
              <w:rPr>
                <w:color w:val="000000" w:themeColor="text1"/>
              </w:rPr>
            </w:pPr>
            <w:r>
              <w:rPr>
                <w:color w:val="000000" w:themeColor="text1"/>
              </w:rPr>
              <w:t>Begründung der Fachseite:</w:t>
            </w:r>
          </w:p>
        </w:tc>
      </w:tr>
    </w:tbl>
    <w:p w14:paraId="461D5987" w14:textId="77777777" w:rsidR="00F901B9" w:rsidRPr="00CC02C2" w:rsidRDefault="00F901B9" w:rsidP="00F901B9">
      <w:pPr>
        <w:suppressAutoHyphens/>
        <w:spacing w:after="240"/>
        <w:ind w:left="720"/>
        <w:rPr>
          <w:color w:val="000000" w:themeColor="text1"/>
        </w:rPr>
      </w:pPr>
    </w:p>
    <w:p w14:paraId="6F007498" w14:textId="676F915A" w:rsidR="00F901B9" w:rsidRPr="0083049A" w:rsidRDefault="00F901B9" w:rsidP="00F901B9">
      <w:pPr>
        <w:pStyle w:val="Listenabsatz"/>
        <w:numPr>
          <w:ilvl w:val="0"/>
          <w:numId w:val="11"/>
        </w:numPr>
        <w:spacing w:after="0"/>
        <w:ind w:left="709" w:hanging="709"/>
      </w:pPr>
      <w:bookmarkStart w:id="53" w:name="A1a8"/>
      <w:bookmarkEnd w:id="53"/>
      <w:r>
        <w:t xml:space="preserve">Es MUSS regelmäßig überprüft werden, ob die Richtlinie noch korrekt </w:t>
      </w:r>
      <w:r w:rsidR="00FF6CFB">
        <w:br/>
      </w:r>
      <w:r>
        <w:t>umgesetzt ist.</w:t>
      </w:r>
    </w:p>
    <w:p w14:paraId="7F85E247" w14:textId="77777777" w:rsidR="00F901B9" w:rsidRDefault="00F901B9" w:rsidP="00F901B9">
      <w:pPr>
        <w:pStyle w:val="Listenabsatz"/>
        <w:spacing w:after="0"/>
      </w:pPr>
    </w:p>
    <w:p w14:paraId="4E46AFC2"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08D189F6"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9A645BB" w14:textId="68872A29"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3DD37CFA" w14:textId="77777777" w:rsidTr="00F818FE">
        <w:trPr>
          <w:trHeight w:val="205"/>
        </w:trPr>
        <w:tc>
          <w:tcPr>
            <w:tcW w:w="8356" w:type="dxa"/>
            <w:shd w:val="clear" w:color="auto" w:fill="D6E3BC" w:themeFill="accent3" w:themeFillTint="66"/>
          </w:tcPr>
          <w:p w14:paraId="2ACE0CF3" w14:textId="457B268F" w:rsidR="00F901B9" w:rsidRPr="005B4E23" w:rsidRDefault="004434CE" w:rsidP="00F818FE">
            <w:pPr>
              <w:suppressAutoHyphens/>
              <w:spacing w:before="120" w:after="120"/>
            </w:pPr>
            <w:r>
              <w:t xml:space="preserve">Umsetzung: JA / TEILWEISE / NEIN / ENTBEHRLICH </w:t>
            </w:r>
          </w:p>
        </w:tc>
      </w:tr>
      <w:tr w:rsidR="00F901B9" w:rsidRPr="00CC02C2" w14:paraId="23956BB6" w14:textId="77777777" w:rsidTr="00F818FE">
        <w:tc>
          <w:tcPr>
            <w:tcW w:w="8356" w:type="dxa"/>
          </w:tcPr>
          <w:p w14:paraId="756E4D39" w14:textId="77777777" w:rsidR="00F901B9" w:rsidRPr="00CC02C2" w:rsidRDefault="00F901B9" w:rsidP="00F818FE">
            <w:pPr>
              <w:suppressAutoHyphens/>
              <w:spacing w:before="120" w:after="120"/>
              <w:rPr>
                <w:color w:val="000000" w:themeColor="text1"/>
              </w:rPr>
            </w:pPr>
            <w:bookmarkStart w:id="54" w:name="A1u8"/>
            <w:bookmarkEnd w:id="54"/>
            <w:r>
              <w:rPr>
                <w:color w:val="000000" w:themeColor="text1"/>
              </w:rPr>
              <w:t>Ihr aktueller Umsetzungsstand</w:t>
            </w:r>
          </w:p>
        </w:tc>
      </w:tr>
    </w:tbl>
    <w:p w14:paraId="3651DD17"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52E8A5A8" w14:textId="77777777" w:rsidTr="00F818FE">
        <w:tc>
          <w:tcPr>
            <w:tcW w:w="8340" w:type="dxa"/>
            <w:tcBorders>
              <w:bottom w:val="single" w:sz="4" w:space="0" w:color="auto"/>
            </w:tcBorders>
            <w:shd w:val="clear" w:color="auto" w:fill="C6D9F1" w:themeFill="text2" w:themeFillTint="33"/>
          </w:tcPr>
          <w:p w14:paraId="7D9B8921"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1400A4CE" w14:textId="77777777" w:rsidTr="00F818FE">
        <w:tc>
          <w:tcPr>
            <w:tcW w:w="8340" w:type="dxa"/>
            <w:shd w:val="clear" w:color="auto" w:fill="FFFFFF" w:themeFill="background1"/>
          </w:tcPr>
          <w:p w14:paraId="422802CF" w14:textId="77777777" w:rsidR="00F901B9" w:rsidRDefault="00F901B9" w:rsidP="00F818FE">
            <w:pPr>
              <w:spacing w:before="60" w:after="60"/>
              <w:rPr>
                <w:color w:val="000000" w:themeColor="text1"/>
              </w:rPr>
            </w:pPr>
            <w:r>
              <w:rPr>
                <w:color w:val="000000" w:themeColor="text1"/>
              </w:rPr>
              <w:t>Begründung der Fachseite:</w:t>
            </w:r>
          </w:p>
        </w:tc>
      </w:tr>
    </w:tbl>
    <w:p w14:paraId="15EFE534" w14:textId="77777777" w:rsidR="00F36A26" w:rsidRDefault="00F36A26" w:rsidP="00F36A26">
      <w:pPr>
        <w:pStyle w:val="Listenabsatz"/>
        <w:spacing w:after="0"/>
      </w:pPr>
      <w:bookmarkStart w:id="55" w:name="A1a9"/>
      <w:bookmarkEnd w:id="55"/>
    </w:p>
    <w:p w14:paraId="4237C943" w14:textId="77777777" w:rsidR="00F36A26" w:rsidRDefault="00F36A26" w:rsidP="00F36A26">
      <w:pPr>
        <w:pStyle w:val="Listenabsatz"/>
        <w:spacing w:after="0"/>
      </w:pPr>
    </w:p>
    <w:p w14:paraId="7CEE088E" w14:textId="3DE2D5FB" w:rsidR="00F901B9" w:rsidRPr="0083049A" w:rsidRDefault="00F901B9" w:rsidP="00F901B9">
      <w:pPr>
        <w:pStyle w:val="Listenabsatz"/>
        <w:numPr>
          <w:ilvl w:val="0"/>
          <w:numId w:val="11"/>
        </w:numPr>
        <w:spacing w:after="0"/>
        <w:ind w:left="709" w:hanging="709"/>
      </w:pPr>
      <w:r>
        <w:t>Die Ergebnisse MÜSSEN sinnvoll dokumentiert werden.</w:t>
      </w:r>
    </w:p>
    <w:p w14:paraId="52CB38C7" w14:textId="77777777" w:rsidR="00F901B9" w:rsidRDefault="00F901B9" w:rsidP="00F901B9">
      <w:pPr>
        <w:pStyle w:val="Listenabsatz"/>
        <w:spacing w:after="0"/>
      </w:pPr>
    </w:p>
    <w:p w14:paraId="594E1A9C"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245FB73A"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704FCC6" w14:textId="753B9117"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766BBF27" w14:textId="77777777" w:rsidTr="00F818FE">
        <w:trPr>
          <w:trHeight w:val="205"/>
        </w:trPr>
        <w:tc>
          <w:tcPr>
            <w:tcW w:w="8356" w:type="dxa"/>
            <w:shd w:val="clear" w:color="auto" w:fill="D6E3BC" w:themeFill="accent3" w:themeFillTint="66"/>
          </w:tcPr>
          <w:p w14:paraId="6561DD18" w14:textId="5DBCF103" w:rsidR="00F901B9" w:rsidRPr="005B4E23" w:rsidRDefault="004434CE" w:rsidP="00F818FE">
            <w:pPr>
              <w:suppressAutoHyphens/>
              <w:spacing w:before="120" w:after="120"/>
            </w:pPr>
            <w:r>
              <w:t xml:space="preserve">Umsetzung: JA / TEILWEISE / NEIN / ENTBEHRLICH </w:t>
            </w:r>
          </w:p>
        </w:tc>
      </w:tr>
      <w:tr w:rsidR="00F901B9" w:rsidRPr="00CC02C2" w14:paraId="41C83E0E" w14:textId="77777777" w:rsidTr="00F818FE">
        <w:tc>
          <w:tcPr>
            <w:tcW w:w="8356" w:type="dxa"/>
          </w:tcPr>
          <w:p w14:paraId="1E91286A" w14:textId="77777777" w:rsidR="00F901B9" w:rsidRPr="00CC02C2" w:rsidRDefault="00F901B9" w:rsidP="00F818FE">
            <w:pPr>
              <w:suppressAutoHyphens/>
              <w:spacing w:before="120" w:after="120"/>
              <w:rPr>
                <w:color w:val="000000" w:themeColor="text1"/>
              </w:rPr>
            </w:pPr>
            <w:bookmarkStart w:id="56" w:name="A1u9"/>
            <w:bookmarkEnd w:id="56"/>
            <w:r>
              <w:rPr>
                <w:color w:val="000000" w:themeColor="text1"/>
              </w:rPr>
              <w:t>Ihr aktueller Umsetzungsstand</w:t>
            </w:r>
          </w:p>
        </w:tc>
      </w:tr>
    </w:tbl>
    <w:p w14:paraId="3A0166DE"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00CCC84F" w14:textId="77777777" w:rsidTr="00F818FE">
        <w:tc>
          <w:tcPr>
            <w:tcW w:w="8340" w:type="dxa"/>
            <w:tcBorders>
              <w:bottom w:val="single" w:sz="4" w:space="0" w:color="auto"/>
            </w:tcBorders>
            <w:shd w:val="clear" w:color="auto" w:fill="C6D9F1" w:themeFill="text2" w:themeFillTint="33"/>
          </w:tcPr>
          <w:p w14:paraId="62D42CEF"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21E4A343" w14:textId="77777777" w:rsidTr="00F818FE">
        <w:tc>
          <w:tcPr>
            <w:tcW w:w="8340" w:type="dxa"/>
            <w:shd w:val="clear" w:color="auto" w:fill="FFFFFF" w:themeFill="background1"/>
          </w:tcPr>
          <w:p w14:paraId="4B2D3F5D" w14:textId="77777777" w:rsidR="00F901B9" w:rsidRDefault="00F901B9" w:rsidP="00F818FE">
            <w:pPr>
              <w:spacing w:before="60" w:after="60"/>
              <w:rPr>
                <w:color w:val="000000" w:themeColor="text1"/>
              </w:rPr>
            </w:pPr>
            <w:r>
              <w:rPr>
                <w:color w:val="000000" w:themeColor="text1"/>
              </w:rPr>
              <w:t>Begründung der Fachseite:</w:t>
            </w:r>
          </w:p>
        </w:tc>
      </w:tr>
    </w:tbl>
    <w:p w14:paraId="5B58036D" w14:textId="7166D9E8" w:rsidR="00F901B9" w:rsidRDefault="00F901B9" w:rsidP="00F901B9">
      <w:pPr>
        <w:pStyle w:val="Aufzhlungeinfach"/>
        <w:numPr>
          <w:ilvl w:val="0"/>
          <w:numId w:val="0"/>
        </w:numPr>
        <w:spacing w:before="480" w:after="0" w:line="240" w:lineRule="auto"/>
        <w:ind w:left="714" w:hanging="357"/>
      </w:pPr>
    </w:p>
    <w:p w14:paraId="11C28A34" w14:textId="4EE9176E" w:rsidR="00D37AB2" w:rsidRDefault="00D37AB2" w:rsidP="00F901B9">
      <w:pPr>
        <w:pStyle w:val="Aufzhlungeinfach"/>
        <w:numPr>
          <w:ilvl w:val="0"/>
          <w:numId w:val="0"/>
        </w:numPr>
        <w:spacing w:before="480" w:after="0" w:line="240" w:lineRule="auto"/>
        <w:ind w:left="714" w:hanging="357"/>
      </w:pPr>
    </w:p>
    <w:p w14:paraId="5A884E61" w14:textId="77486732" w:rsidR="00F901B9" w:rsidRDefault="00F901B9" w:rsidP="00462A8B">
      <w:pPr>
        <w:pStyle w:val="berschrift2"/>
      </w:pPr>
      <w:bookmarkStart w:id="57" w:name="A2"/>
      <w:bookmarkStart w:id="58" w:name="_Toc91935576"/>
      <w:bookmarkStart w:id="59" w:name="_Toc93361928"/>
      <w:bookmarkEnd w:id="57"/>
      <w:r>
        <w:t>Dokumentation des Netzes</w:t>
      </w:r>
      <w:r w:rsidR="00C21230">
        <w:t xml:space="preserve"> (B) </w:t>
      </w:r>
      <w:r>
        <w:t>[A2]</w:t>
      </w:r>
      <w:bookmarkEnd w:id="58"/>
      <w:bookmarkEnd w:id="59"/>
    </w:p>
    <w:p w14:paraId="3A33BAA7" w14:textId="77777777" w:rsidR="00F901B9" w:rsidRPr="00CC02C2" w:rsidRDefault="00F901B9" w:rsidP="00F901B9">
      <w:pPr>
        <w:suppressAutoHyphens/>
        <w:spacing w:after="240"/>
        <w:ind w:left="720"/>
        <w:rPr>
          <w:color w:val="000000" w:themeColor="text1"/>
        </w:rPr>
      </w:pPr>
    </w:p>
    <w:p w14:paraId="3ED6DE08" w14:textId="17D7C068" w:rsidR="00D37AB2" w:rsidRDefault="00D37AB2" w:rsidP="00D37AB2">
      <w:pPr>
        <w:pStyle w:val="Listenabsatz"/>
        <w:numPr>
          <w:ilvl w:val="0"/>
          <w:numId w:val="11"/>
        </w:numPr>
        <w:spacing w:after="0"/>
        <w:ind w:left="709" w:hanging="709"/>
      </w:pPr>
      <w:bookmarkStart w:id="60" w:name="A2a1"/>
      <w:bookmarkEnd w:id="60"/>
      <w:r>
        <w:t xml:space="preserve">Es MUSS eine vollständige Dokumentation des Netzes erstellt werden. </w:t>
      </w:r>
    </w:p>
    <w:p w14:paraId="4AFD261B" w14:textId="37646F31" w:rsidR="00D37AB2" w:rsidRDefault="00D37AB2" w:rsidP="00D37AB2">
      <w:pPr>
        <w:pStyle w:val="Listenabsatz"/>
        <w:spacing w:after="0"/>
      </w:pPr>
    </w:p>
    <w:p w14:paraId="1F47BFB8" w14:textId="77777777" w:rsidR="00D37AB2" w:rsidRDefault="00D37AB2" w:rsidP="00D37AB2">
      <w:pPr>
        <w:pStyle w:val="Listenabsatz"/>
        <w:spacing w:after="240"/>
        <w:rPr>
          <w:color w:val="FF0000"/>
        </w:rPr>
      </w:pPr>
      <w:r w:rsidRPr="001568BD">
        <w:rPr>
          <w:color w:val="FF0000"/>
        </w:rPr>
        <w:t xml:space="preserve">Hier steht Ihre Konkretisierung des BSI-Textes der Anforderungen unter </w:t>
      </w:r>
    </w:p>
    <w:p w14:paraId="1E92C99E" w14:textId="77777777" w:rsidR="00D37AB2" w:rsidRDefault="00D37AB2" w:rsidP="00D37AB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04D68BA" w14:textId="77777777" w:rsidR="00D37AB2" w:rsidRPr="001F352F" w:rsidRDefault="00D37AB2" w:rsidP="00D37AB2">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D37AB2" w:rsidRPr="005B4E23" w14:paraId="7763A198" w14:textId="77777777" w:rsidTr="000A61ED">
        <w:trPr>
          <w:trHeight w:val="205"/>
        </w:trPr>
        <w:tc>
          <w:tcPr>
            <w:tcW w:w="8356" w:type="dxa"/>
            <w:shd w:val="clear" w:color="auto" w:fill="D6E3BC" w:themeFill="accent3" w:themeFillTint="66"/>
          </w:tcPr>
          <w:p w14:paraId="34B74F22" w14:textId="77777777" w:rsidR="00D37AB2" w:rsidRPr="005B4E23" w:rsidRDefault="00D37AB2" w:rsidP="000A61ED">
            <w:pPr>
              <w:suppressAutoHyphens/>
              <w:spacing w:before="120" w:after="120"/>
            </w:pPr>
            <w:r>
              <w:t xml:space="preserve">Umsetzung: JA / TEILWEISE / NEIN / ENTBEHRLICH </w:t>
            </w:r>
          </w:p>
        </w:tc>
      </w:tr>
      <w:tr w:rsidR="00D37AB2" w:rsidRPr="00CC02C2" w14:paraId="2D8979EA" w14:textId="77777777" w:rsidTr="000A61ED">
        <w:tc>
          <w:tcPr>
            <w:tcW w:w="8356" w:type="dxa"/>
          </w:tcPr>
          <w:p w14:paraId="443B2F11" w14:textId="77777777" w:rsidR="00D37AB2" w:rsidRPr="00CC02C2" w:rsidRDefault="00D37AB2" w:rsidP="000A61ED">
            <w:pPr>
              <w:suppressAutoHyphens/>
              <w:spacing w:before="120" w:after="120"/>
              <w:rPr>
                <w:color w:val="000000" w:themeColor="text1"/>
              </w:rPr>
            </w:pPr>
            <w:r>
              <w:rPr>
                <w:color w:val="000000" w:themeColor="text1"/>
              </w:rPr>
              <w:t>Ihr aktueller Umsetzungsstand</w:t>
            </w:r>
          </w:p>
        </w:tc>
      </w:tr>
    </w:tbl>
    <w:p w14:paraId="0E16DE94" w14:textId="77777777" w:rsidR="00D37AB2" w:rsidRDefault="00D37AB2" w:rsidP="00D37AB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7AB2" w14:paraId="36477B1D" w14:textId="77777777" w:rsidTr="000A61ED">
        <w:tc>
          <w:tcPr>
            <w:tcW w:w="8340" w:type="dxa"/>
            <w:tcBorders>
              <w:bottom w:val="single" w:sz="4" w:space="0" w:color="auto"/>
            </w:tcBorders>
            <w:shd w:val="clear" w:color="auto" w:fill="C6D9F1" w:themeFill="text2" w:themeFillTint="33"/>
          </w:tcPr>
          <w:p w14:paraId="1E657BB4" w14:textId="77777777" w:rsidR="00D37AB2" w:rsidRDefault="00D37AB2" w:rsidP="000A61ED">
            <w:pPr>
              <w:spacing w:before="60" w:after="60"/>
              <w:rPr>
                <w:color w:val="000000" w:themeColor="text1"/>
              </w:rPr>
            </w:pPr>
            <w:r>
              <w:rPr>
                <w:color w:val="000000" w:themeColor="text1"/>
              </w:rPr>
              <w:t>Einspruch - diese Anforderung soll nicht aufgenommen werden!</w:t>
            </w:r>
          </w:p>
        </w:tc>
      </w:tr>
      <w:tr w:rsidR="00D37AB2" w14:paraId="24031096" w14:textId="77777777" w:rsidTr="000A61ED">
        <w:tc>
          <w:tcPr>
            <w:tcW w:w="8340" w:type="dxa"/>
            <w:shd w:val="clear" w:color="auto" w:fill="FFFFFF" w:themeFill="background1"/>
          </w:tcPr>
          <w:p w14:paraId="6F4ACF64" w14:textId="77777777" w:rsidR="00D37AB2" w:rsidRDefault="00D37AB2" w:rsidP="000A61ED">
            <w:pPr>
              <w:spacing w:before="60" w:after="60"/>
              <w:rPr>
                <w:color w:val="000000" w:themeColor="text1"/>
              </w:rPr>
            </w:pPr>
            <w:r>
              <w:rPr>
                <w:color w:val="000000" w:themeColor="text1"/>
              </w:rPr>
              <w:t>Begründung der Fachseite:</w:t>
            </w:r>
          </w:p>
        </w:tc>
      </w:tr>
    </w:tbl>
    <w:p w14:paraId="649068AF" w14:textId="77777777" w:rsidR="00D37AB2" w:rsidRDefault="00D37AB2" w:rsidP="00D37AB2">
      <w:pPr>
        <w:pStyle w:val="Listenabsatz"/>
        <w:spacing w:after="0"/>
      </w:pPr>
    </w:p>
    <w:p w14:paraId="2D4FA23C" w14:textId="77777777" w:rsidR="00D37AB2" w:rsidRDefault="00D37AB2" w:rsidP="00D37AB2">
      <w:pPr>
        <w:spacing w:after="0"/>
      </w:pPr>
    </w:p>
    <w:p w14:paraId="28549AA8" w14:textId="77777777" w:rsidR="00D37AB2" w:rsidRDefault="00D37AB2" w:rsidP="00D37AB2">
      <w:pPr>
        <w:pStyle w:val="Listenabsatz"/>
        <w:numPr>
          <w:ilvl w:val="0"/>
          <w:numId w:val="11"/>
        </w:numPr>
        <w:spacing w:after="0"/>
        <w:ind w:left="709" w:hanging="709"/>
      </w:pPr>
      <w:r>
        <w:t xml:space="preserve">Sie MUSS einen Netzplan beinhalten. </w:t>
      </w:r>
    </w:p>
    <w:p w14:paraId="123BF8B3" w14:textId="482AE3EB" w:rsidR="00D37AB2" w:rsidRDefault="00D37AB2" w:rsidP="00D37AB2">
      <w:pPr>
        <w:pStyle w:val="Listenabsatz"/>
        <w:spacing w:after="0"/>
      </w:pPr>
    </w:p>
    <w:p w14:paraId="0C940A0E" w14:textId="77777777" w:rsidR="00D37AB2" w:rsidRDefault="00D37AB2" w:rsidP="00D37AB2">
      <w:pPr>
        <w:pStyle w:val="Listenabsatz"/>
        <w:spacing w:after="240"/>
        <w:rPr>
          <w:color w:val="FF0000"/>
        </w:rPr>
      </w:pPr>
      <w:r w:rsidRPr="001568BD">
        <w:rPr>
          <w:color w:val="FF0000"/>
        </w:rPr>
        <w:t xml:space="preserve">Hier steht Ihre Konkretisierung des BSI-Textes der Anforderungen unter </w:t>
      </w:r>
    </w:p>
    <w:p w14:paraId="26526439" w14:textId="77777777" w:rsidR="00D37AB2" w:rsidRDefault="00D37AB2" w:rsidP="00D37AB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1DBADD5" w14:textId="77777777" w:rsidR="00D37AB2" w:rsidRPr="001F352F" w:rsidRDefault="00D37AB2" w:rsidP="00D37AB2">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D37AB2" w:rsidRPr="005B4E23" w14:paraId="15B6A86F" w14:textId="77777777" w:rsidTr="000A61ED">
        <w:trPr>
          <w:trHeight w:val="205"/>
        </w:trPr>
        <w:tc>
          <w:tcPr>
            <w:tcW w:w="8356" w:type="dxa"/>
            <w:shd w:val="clear" w:color="auto" w:fill="D6E3BC" w:themeFill="accent3" w:themeFillTint="66"/>
          </w:tcPr>
          <w:p w14:paraId="23A89707" w14:textId="77777777" w:rsidR="00D37AB2" w:rsidRPr="005B4E23" w:rsidRDefault="00D37AB2" w:rsidP="000A61ED">
            <w:pPr>
              <w:suppressAutoHyphens/>
              <w:spacing w:before="120" w:after="120"/>
            </w:pPr>
            <w:r>
              <w:t xml:space="preserve">Umsetzung: JA / TEILWEISE / NEIN / ENTBEHRLICH </w:t>
            </w:r>
          </w:p>
        </w:tc>
      </w:tr>
      <w:tr w:rsidR="00D37AB2" w:rsidRPr="00CC02C2" w14:paraId="0F9DFF3B" w14:textId="77777777" w:rsidTr="000A61ED">
        <w:tc>
          <w:tcPr>
            <w:tcW w:w="8356" w:type="dxa"/>
          </w:tcPr>
          <w:p w14:paraId="1B686957" w14:textId="77777777" w:rsidR="00D37AB2" w:rsidRPr="00CC02C2" w:rsidRDefault="00D37AB2" w:rsidP="000A61ED">
            <w:pPr>
              <w:suppressAutoHyphens/>
              <w:spacing w:before="120" w:after="120"/>
              <w:rPr>
                <w:color w:val="000000" w:themeColor="text1"/>
              </w:rPr>
            </w:pPr>
            <w:r>
              <w:rPr>
                <w:color w:val="000000" w:themeColor="text1"/>
              </w:rPr>
              <w:t>Ihr aktueller Umsetzungsstand</w:t>
            </w:r>
          </w:p>
        </w:tc>
      </w:tr>
    </w:tbl>
    <w:p w14:paraId="3B553EFE" w14:textId="77777777" w:rsidR="00D37AB2" w:rsidRDefault="00D37AB2" w:rsidP="00D37AB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7AB2" w14:paraId="5327ECE3" w14:textId="77777777" w:rsidTr="000A61ED">
        <w:tc>
          <w:tcPr>
            <w:tcW w:w="8340" w:type="dxa"/>
            <w:tcBorders>
              <w:bottom w:val="single" w:sz="4" w:space="0" w:color="auto"/>
            </w:tcBorders>
            <w:shd w:val="clear" w:color="auto" w:fill="C6D9F1" w:themeFill="text2" w:themeFillTint="33"/>
          </w:tcPr>
          <w:p w14:paraId="505E77D4" w14:textId="77777777" w:rsidR="00D37AB2" w:rsidRDefault="00D37AB2" w:rsidP="000A61ED">
            <w:pPr>
              <w:spacing w:before="60" w:after="60"/>
              <w:rPr>
                <w:color w:val="000000" w:themeColor="text1"/>
              </w:rPr>
            </w:pPr>
            <w:r>
              <w:rPr>
                <w:color w:val="000000" w:themeColor="text1"/>
              </w:rPr>
              <w:t>Einspruch - diese Anforderung soll nicht aufgenommen werden!</w:t>
            </w:r>
          </w:p>
        </w:tc>
      </w:tr>
      <w:tr w:rsidR="00D37AB2" w14:paraId="4737590D" w14:textId="77777777" w:rsidTr="000A61ED">
        <w:tc>
          <w:tcPr>
            <w:tcW w:w="8340" w:type="dxa"/>
            <w:shd w:val="clear" w:color="auto" w:fill="FFFFFF" w:themeFill="background1"/>
          </w:tcPr>
          <w:p w14:paraId="3DB79762" w14:textId="77777777" w:rsidR="00D37AB2" w:rsidRDefault="00D37AB2" w:rsidP="000A61ED">
            <w:pPr>
              <w:spacing w:before="60" w:after="60"/>
              <w:rPr>
                <w:color w:val="000000" w:themeColor="text1"/>
              </w:rPr>
            </w:pPr>
            <w:r>
              <w:rPr>
                <w:color w:val="000000" w:themeColor="text1"/>
              </w:rPr>
              <w:t>Begründung der Fachseite:</w:t>
            </w:r>
          </w:p>
        </w:tc>
      </w:tr>
    </w:tbl>
    <w:p w14:paraId="30768DE8" w14:textId="1774261F" w:rsidR="00D37AB2" w:rsidRDefault="00D37AB2" w:rsidP="00D37AB2">
      <w:pPr>
        <w:pStyle w:val="Listenabsatz"/>
        <w:spacing w:after="0"/>
      </w:pPr>
    </w:p>
    <w:p w14:paraId="5DE72F21" w14:textId="77777777" w:rsidR="00D37AB2" w:rsidRDefault="00D37AB2" w:rsidP="00D37AB2">
      <w:pPr>
        <w:pStyle w:val="Listenabsatz"/>
        <w:spacing w:after="0"/>
      </w:pPr>
    </w:p>
    <w:p w14:paraId="083DFF50" w14:textId="6DD7FE19" w:rsidR="00D37AB2" w:rsidRDefault="00D37AB2" w:rsidP="00D37AB2">
      <w:pPr>
        <w:pStyle w:val="Listenabsatz"/>
        <w:numPr>
          <w:ilvl w:val="0"/>
          <w:numId w:val="11"/>
        </w:numPr>
        <w:spacing w:after="0"/>
        <w:ind w:left="709" w:hanging="709"/>
      </w:pPr>
      <w:r>
        <w:t xml:space="preserve">Die Dokumentation MUSS nachhaltig gepflegt werden. </w:t>
      </w:r>
    </w:p>
    <w:p w14:paraId="1D2B1A2D" w14:textId="7784C4BB" w:rsidR="00D37AB2" w:rsidRDefault="00D37AB2" w:rsidP="00D37AB2">
      <w:pPr>
        <w:spacing w:after="0"/>
      </w:pPr>
    </w:p>
    <w:p w14:paraId="1EBC20DC" w14:textId="77777777" w:rsidR="00D37AB2" w:rsidRDefault="00D37AB2" w:rsidP="00D37AB2">
      <w:pPr>
        <w:pStyle w:val="Listenabsatz"/>
        <w:spacing w:after="240"/>
        <w:rPr>
          <w:color w:val="FF0000"/>
        </w:rPr>
      </w:pPr>
      <w:r w:rsidRPr="001568BD">
        <w:rPr>
          <w:color w:val="FF0000"/>
        </w:rPr>
        <w:t xml:space="preserve">Hier steht Ihre Konkretisierung des BSI-Textes der Anforderungen unter </w:t>
      </w:r>
    </w:p>
    <w:p w14:paraId="324565A0" w14:textId="77777777" w:rsidR="00D37AB2" w:rsidRDefault="00D37AB2" w:rsidP="00D37AB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B586C77" w14:textId="77777777" w:rsidR="00D37AB2" w:rsidRPr="001F352F" w:rsidRDefault="00D37AB2" w:rsidP="00D37AB2">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D37AB2" w:rsidRPr="005B4E23" w14:paraId="63D70B8F" w14:textId="77777777" w:rsidTr="000A61ED">
        <w:trPr>
          <w:trHeight w:val="205"/>
        </w:trPr>
        <w:tc>
          <w:tcPr>
            <w:tcW w:w="8356" w:type="dxa"/>
            <w:shd w:val="clear" w:color="auto" w:fill="D6E3BC" w:themeFill="accent3" w:themeFillTint="66"/>
          </w:tcPr>
          <w:p w14:paraId="7A45D3B0" w14:textId="77777777" w:rsidR="00D37AB2" w:rsidRPr="005B4E23" w:rsidRDefault="00D37AB2" w:rsidP="000A61ED">
            <w:pPr>
              <w:suppressAutoHyphens/>
              <w:spacing w:before="120" w:after="120"/>
            </w:pPr>
            <w:r>
              <w:t xml:space="preserve">Umsetzung: JA / TEILWEISE / NEIN / ENTBEHRLICH </w:t>
            </w:r>
          </w:p>
        </w:tc>
      </w:tr>
      <w:tr w:rsidR="00D37AB2" w:rsidRPr="00CC02C2" w14:paraId="6C0AE36D" w14:textId="77777777" w:rsidTr="000A61ED">
        <w:tc>
          <w:tcPr>
            <w:tcW w:w="8356" w:type="dxa"/>
          </w:tcPr>
          <w:p w14:paraId="4BE35A45" w14:textId="77777777" w:rsidR="00D37AB2" w:rsidRPr="00CC02C2" w:rsidRDefault="00D37AB2" w:rsidP="000A61ED">
            <w:pPr>
              <w:suppressAutoHyphens/>
              <w:spacing w:before="120" w:after="120"/>
              <w:rPr>
                <w:color w:val="000000" w:themeColor="text1"/>
              </w:rPr>
            </w:pPr>
            <w:r>
              <w:rPr>
                <w:color w:val="000000" w:themeColor="text1"/>
              </w:rPr>
              <w:t>Ihr aktueller Umsetzungsstand</w:t>
            </w:r>
          </w:p>
        </w:tc>
      </w:tr>
    </w:tbl>
    <w:p w14:paraId="78C3CF0B" w14:textId="77777777" w:rsidR="00D37AB2" w:rsidRDefault="00D37AB2" w:rsidP="00D37AB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7AB2" w14:paraId="6FF9FB7E" w14:textId="77777777" w:rsidTr="000A61ED">
        <w:tc>
          <w:tcPr>
            <w:tcW w:w="8340" w:type="dxa"/>
            <w:tcBorders>
              <w:bottom w:val="single" w:sz="4" w:space="0" w:color="auto"/>
            </w:tcBorders>
            <w:shd w:val="clear" w:color="auto" w:fill="C6D9F1" w:themeFill="text2" w:themeFillTint="33"/>
          </w:tcPr>
          <w:p w14:paraId="0AEAE258" w14:textId="77777777" w:rsidR="00D37AB2" w:rsidRDefault="00D37AB2" w:rsidP="000A61ED">
            <w:pPr>
              <w:spacing w:before="60" w:after="60"/>
              <w:rPr>
                <w:color w:val="000000" w:themeColor="text1"/>
              </w:rPr>
            </w:pPr>
            <w:r>
              <w:rPr>
                <w:color w:val="000000" w:themeColor="text1"/>
              </w:rPr>
              <w:t>Einspruch - diese Anforderung soll nicht aufgenommen werden!</w:t>
            </w:r>
          </w:p>
        </w:tc>
      </w:tr>
      <w:tr w:rsidR="00D37AB2" w14:paraId="7020F439" w14:textId="77777777" w:rsidTr="000A61ED">
        <w:tc>
          <w:tcPr>
            <w:tcW w:w="8340" w:type="dxa"/>
            <w:shd w:val="clear" w:color="auto" w:fill="FFFFFF" w:themeFill="background1"/>
          </w:tcPr>
          <w:p w14:paraId="64321372" w14:textId="77777777" w:rsidR="00D37AB2" w:rsidRDefault="00D37AB2" w:rsidP="000A61ED">
            <w:pPr>
              <w:spacing w:before="60" w:after="60"/>
              <w:rPr>
                <w:color w:val="000000" w:themeColor="text1"/>
              </w:rPr>
            </w:pPr>
            <w:r>
              <w:rPr>
                <w:color w:val="000000" w:themeColor="text1"/>
              </w:rPr>
              <w:t>Begründung der Fachseite:</w:t>
            </w:r>
          </w:p>
        </w:tc>
      </w:tr>
    </w:tbl>
    <w:p w14:paraId="3B46198E" w14:textId="77777777" w:rsidR="00D37AB2" w:rsidRDefault="00D37AB2" w:rsidP="00D37AB2">
      <w:pPr>
        <w:pStyle w:val="Listenabsatz"/>
        <w:spacing w:after="0"/>
      </w:pPr>
    </w:p>
    <w:p w14:paraId="3B7C34E4" w14:textId="5DA03CA6" w:rsidR="00D37AB2" w:rsidRDefault="00D37AB2" w:rsidP="00D37AB2">
      <w:pPr>
        <w:spacing w:after="0"/>
      </w:pPr>
    </w:p>
    <w:p w14:paraId="6743919B" w14:textId="77777777" w:rsidR="00D37AB2" w:rsidRDefault="00D37AB2" w:rsidP="00D37AB2">
      <w:pPr>
        <w:spacing w:after="0"/>
      </w:pPr>
    </w:p>
    <w:p w14:paraId="78CF0A1C" w14:textId="1410D532" w:rsidR="00D37AB2" w:rsidRDefault="00D37AB2" w:rsidP="00D37AB2">
      <w:pPr>
        <w:pStyle w:val="Listenabsatz"/>
        <w:numPr>
          <w:ilvl w:val="0"/>
          <w:numId w:val="11"/>
        </w:numPr>
        <w:spacing w:after="0"/>
        <w:ind w:left="709" w:hanging="709"/>
      </w:pPr>
      <w:r>
        <w:t>Die initiale Ist-Aufnahme, einschließlich der Netzperformance, sowie alle durch</w:t>
      </w:r>
      <w:r>
        <w:t>-</w:t>
      </w:r>
      <w:r>
        <w:t>geführten Änderungen im Netz MÜSSEN in der</w:t>
      </w:r>
      <w:r>
        <w:t xml:space="preserve"> </w:t>
      </w:r>
      <w:r>
        <w:t xml:space="preserve">Dokumentation enthalten sein. </w:t>
      </w:r>
    </w:p>
    <w:p w14:paraId="7AB646A3" w14:textId="766258F4" w:rsidR="00D37AB2" w:rsidRDefault="00D37AB2" w:rsidP="00D37AB2">
      <w:pPr>
        <w:pStyle w:val="Listenabsatz"/>
        <w:spacing w:after="0"/>
      </w:pPr>
    </w:p>
    <w:p w14:paraId="544AE909" w14:textId="77777777" w:rsidR="00D37AB2" w:rsidRDefault="00D37AB2" w:rsidP="00D37AB2">
      <w:pPr>
        <w:pStyle w:val="Listenabsatz"/>
        <w:spacing w:after="240"/>
        <w:rPr>
          <w:color w:val="FF0000"/>
        </w:rPr>
      </w:pPr>
      <w:r w:rsidRPr="001568BD">
        <w:rPr>
          <w:color w:val="FF0000"/>
        </w:rPr>
        <w:t xml:space="preserve">Hier steht Ihre Konkretisierung des BSI-Textes der Anforderungen unter </w:t>
      </w:r>
    </w:p>
    <w:p w14:paraId="58DAE4B2" w14:textId="77777777" w:rsidR="00D37AB2" w:rsidRDefault="00D37AB2" w:rsidP="00D37AB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084661E" w14:textId="77777777" w:rsidR="00D37AB2" w:rsidRPr="001F352F" w:rsidRDefault="00D37AB2" w:rsidP="00D37AB2">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D37AB2" w:rsidRPr="005B4E23" w14:paraId="2471F637" w14:textId="77777777" w:rsidTr="000A61ED">
        <w:trPr>
          <w:trHeight w:val="205"/>
        </w:trPr>
        <w:tc>
          <w:tcPr>
            <w:tcW w:w="8356" w:type="dxa"/>
            <w:shd w:val="clear" w:color="auto" w:fill="D6E3BC" w:themeFill="accent3" w:themeFillTint="66"/>
          </w:tcPr>
          <w:p w14:paraId="524E647D" w14:textId="77777777" w:rsidR="00D37AB2" w:rsidRPr="005B4E23" w:rsidRDefault="00D37AB2" w:rsidP="000A61ED">
            <w:pPr>
              <w:suppressAutoHyphens/>
              <w:spacing w:before="120" w:after="120"/>
            </w:pPr>
            <w:r>
              <w:t xml:space="preserve">Umsetzung: JA / TEILWEISE / NEIN / ENTBEHRLICH </w:t>
            </w:r>
          </w:p>
        </w:tc>
      </w:tr>
      <w:tr w:rsidR="00D37AB2" w:rsidRPr="00CC02C2" w14:paraId="58CE7F35" w14:textId="77777777" w:rsidTr="000A61ED">
        <w:tc>
          <w:tcPr>
            <w:tcW w:w="8356" w:type="dxa"/>
          </w:tcPr>
          <w:p w14:paraId="42FF578C" w14:textId="77777777" w:rsidR="00D37AB2" w:rsidRPr="00CC02C2" w:rsidRDefault="00D37AB2" w:rsidP="000A61ED">
            <w:pPr>
              <w:suppressAutoHyphens/>
              <w:spacing w:before="120" w:after="120"/>
              <w:rPr>
                <w:color w:val="000000" w:themeColor="text1"/>
              </w:rPr>
            </w:pPr>
            <w:r>
              <w:rPr>
                <w:color w:val="000000" w:themeColor="text1"/>
              </w:rPr>
              <w:t>Ihr aktueller Umsetzungsstand</w:t>
            </w:r>
          </w:p>
        </w:tc>
      </w:tr>
    </w:tbl>
    <w:p w14:paraId="04F2FCEF" w14:textId="77777777" w:rsidR="00D37AB2" w:rsidRDefault="00D37AB2" w:rsidP="00D37AB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7AB2" w14:paraId="78B71C11" w14:textId="77777777" w:rsidTr="000A61ED">
        <w:tc>
          <w:tcPr>
            <w:tcW w:w="8340" w:type="dxa"/>
            <w:tcBorders>
              <w:bottom w:val="single" w:sz="4" w:space="0" w:color="auto"/>
            </w:tcBorders>
            <w:shd w:val="clear" w:color="auto" w:fill="C6D9F1" w:themeFill="text2" w:themeFillTint="33"/>
          </w:tcPr>
          <w:p w14:paraId="78DE06C8" w14:textId="77777777" w:rsidR="00D37AB2" w:rsidRDefault="00D37AB2" w:rsidP="000A61ED">
            <w:pPr>
              <w:spacing w:before="60" w:after="60"/>
              <w:rPr>
                <w:color w:val="000000" w:themeColor="text1"/>
              </w:rPr>
            </w:pPr>
            <w:r>
              <w:rPr>
                <w:color w:val="000000" w:themeColor="text1"/>
              </w:rPr>
              <w:t>Einspruch - diese Anforderung soll nicht aufgenommen werden!</w:t>
            </w:r>
          </w:p>
        </w:tc>
      </w:tr>
      <w:tr w:rsidR="00D37AB2" w14:paraId="17DDCB4D" w14:textId="77777777" w:rsidTr="000A61ED">
        <w:tc>
          <w:tcPr>
            <w:tcW w:w="8340" w:type="dxa"/>
            <w:shd w:val="clear" w:color="auto" w:fill="FFFFFF" w:themeFill="background1"/>
          </w:tcPr>
          <w:p w14:paraId="23BCAA4B" w14:textId="77777777" w:rsidR="00D37AB2" w:rsidRDefault="00D37AB2" w:rsidP="000A61ED">
            <w:pPr>
              <w:spacing w:before="60" w:after="60"/>
              <w:rPr>
                <w:color w:val="000000" w:themeColor="text1"/>
              </w:rPr>
            </w:pPr>
            <w:r>
              <w:rPr>
                <w:color w:val="000000" w:themeColor="text1"/>
              </w:rPr>
              <w:t>Begründung der Fachseite:</w:t>
            </w:r>
          </w:p>
        </w:tc>
      </w:tr>
    </w:tbl>
    <w:p w14:paraId="35FB8A44" w14:textId="6D57B434" w:rsidR="00D37AB2" w:rsidRDefault="00D37AB2" w:rsidP="00D37AB2">
      <w:pPr>
        <w:pStyle w:val="Listenabsatz"/>
        <w:spacing w:after="0"/>
      </w:pPr>
    </w:p>
    <w:p w14:paraId="58A921FB" w14:textId="77777777" w:rsidR="00D37AB2" w:rsidRDefault="00D37AB2" w:rsidP="00D37AB2">
      <w:pPr>
        <w:pStyle w:val="Listenabsatz"/>
        <w:spacing w:after="0"/>
      </w:pPr>
    </w:p>
    <w:p w14:paraId="4E1B4B1E" w14:textId="737EB328" w:rsidR="00D37AB2" w:rsidRDefault="00D37AB2" w:rsidP="00D37AB2">
      <w:pPr>
        <w:pStyle w:val="Listenabsatz"/>
        <w:numPr>
          <w:ilvl w:val="0"/>
          <w:numId w:val="11"/>
        </w:numPr>
        <w:spacing w:after="0"/>
        <w:ind w:left="709" w:hanging="709"/>
      </w:pPr>
      <w:r>
        <w:t xml:space="preserve">Die logische Struktur des Netzes MUSS dokumentiert werden, insbesondere, </w:t>
      </w:r>
      <w:r>
        <w:br/>
      </w:r>
      <w:r>
        <w:t>wie die Subnetze zugeordnet und wie das Netz zoniert und segmentiert wird.</w:t>
      </w:r>
    </w:p>
    <w:p w14:paraId="00B1D917" w14:textId="5C00B647" w:rsidR="00946E71" w:rsidRDefault="00946E71" w:rsidP="00946E71">
      <w:pPr>
        <w:spacing w:after="0"/>
      </w:pPr>
    </w:p>
    <w:p w14:paraId="323ECBD5" w14:textId="77777777" w:rsidR="00D37AB2" w:rsidRDefault="00D37AB2" w:rsidP="00D37AB2">
      <w:pPr>
        <w:pStyle w:val="Listenabsatz"/>
        <w:spacing w:after="240"/>
        <w:rPr>
          <w:color w:val="FF0000"/>
        </w:rPr>
      </w:pPr>
      <w:r w:rsidRPr="001568BD">
        <w:rPr>
          <w:color w:val="FF0000"/>
        </w:rPr>
        <w:t xml:space="preserve">Hier steht Ihre Konkretisierung des BSI-Textes der Anforderungen unter </w:t>
      </w:r>
    </w:p>
    <w:p w14:paraId="2E1E7CBA" w14:textId="77777777" w:rsidR="00D37AB2" w:rsidRDefault="00D37AB2" w:rsidP="00D37AB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2A3B6F2" w14:textId="77777777" w:rsidR="00D37AB2" w:rsidRPr="001F352F" w:rsidRDefault="00D37AB2" w:rsidP="00D37AB2">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D37AB2" w:rsidRPr="005B4E23" w14:paraId="646A3C6A" w14:textId="77777777" w:rsidTr="000A61ED">
        <w:trPr>
          <w:trHeight w:val="205"/>
        </w:trPr>
        <w:tc>
          <w:tcPr>
            <w:tcW w:w="8356" w:type="dxa"/>
            <w:shd w:val="clear" w:color="auto" w:fill="D6E3BC" w:themeFill="accent3" w:themeFillTint="66"/>
          </w:tcPr>
          <w:p w14:paraId="3DAE57C7" w14:textId="77777777" w:rsidR="00D37AB2" w:rsidRPr="005B4E23" w:rsidRDefault="00D37AB2" w:rsidP="000A61ED">
            <w:pPr>
              <w:suppressAutoHyphens/>
              <w:spacing w:before="120" w:after="120"/>
            </w:pPr>
            <w:r>
              <w:t xml:space="preserve">Umsetzung: JA / TEILWEISE / NEIN / ENTBEHRLICH </w:t>
            </w:r>
          </w:p>
        </w:tc>
      </w:tr>
      <w:tr w:rsidR="00D37AB2" w:rsidRPr="00CC02C2" w14:paraId="46D35A34" w14:textId="77777777" w:rsidTr="000A61ED">
        <w:tc>
          <w:tcPr>
            <w:tcW w:w="8356" w:type="dxa"/>
          </w:tcPr>
          <w:p w14:paraId="5A9CA784" w14:textId="77777777" w:rsidR="00D37AB2" w:rsidRPr="00CC02C2" w:rsidRDefault="00D37AB2" w:rsidP="000A61ED">
            <w:pPr>
              <w:suppressAutoHyphens/>
              <w:spacing w:before="120" w:after="120"/>
              <w:rPr>
                <w:color w:val="000000" w:themeColor="text1"/>
              </w:rPr>
            </w:pPr>
            <w:r>
              <w:rPr>
                <w:color w:val="000000" w:themeColor="text1"/>
              </w:rPr>
              <w:t>Ihr aktueller Umsetzungsstand</w:t>
            </w:r>
          </w:p>
        </w:tc>
      </w:tr>
    </w:tbl>
    <w:p w14:paraId="35386245" w14:textId="77777777" w:rsidR="00D37AB2" w:rsidRDefault="00D37AB2" w:rsidP="00D37AB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37AB2" w14:paraId="69F967DC" w14:textId="77777777" w:rsidTr="000A61ED">
        <w:tc>
          <w:tcPr>
            <w:tcW w:w="8340" w:type="dxa"/>
            <w:tcBorders>
              <w:bottom w:val="single" w:sz="4" w:space="0" w:color="auto"/>
            </w:tcBorders>
            <w:shd w:val="clear" w:color="auto" w:fill="C6D9F1" w:themeFill="text2" w:themeFillTint="33"/>
          </w:tcPr>
          <w:p w14:paraId="4F1EC1B0" w14:textId="77777777" w:rsidR="00D37AB2" w:rsidRDefault="00D37AB2" w:rsidP="000A61ED">
            <w:pPr>
              <w:spacing w:before="60" w:after="60"/>
              <w:rPr>
                <w:color w:val="000000" w:themeColor="text1"/>
              </w:rPr>
            </w:pPr>
            <w:r>
              <w:rPr>
                <w:color w:val="000000" w:themeColor="text1"/>
              </w:rPr>
              <w:t>Einspruch - diese Anforderung soll nicht aufgenommen werden!</w:t>
            </w:r>
          </w:p>
        </w:tc>
      </w:tr>
      <w:tr w:rsidR="00D37AB2" w14:paraId="77D9E930" w14:textId="77777777" w:rsidTr="000A61ED">
        <w:tc>
          <w:tcPr>
            <w:tcW w:w="8340" w:type="dxa"/>
            <w:shd w:val="clear" w:color="auto" w:fill="FFFFFF" w:themeFill="background1"/>
          </w:tcPr>
          <w:p w14:paraId="2012447B" w14:textId="77777777" w:rsidR="00D37AB2" w:rsidRDefault="00D37AB2" w:rsidP="000A61ED">
            <w:pPr>
              <w:spacing w:before="60" w:after="60"/>
              <w:rPr>
                <w:color w:val="000000" w:themeColor="text1"/>
              </w:rPr>
            </w:pPr>
            <w:r>
              <w:rPr>
                <w:color w:val="000000" w:themeColor="text1"/>
              </w:rPr>
              <w:t>Begründung der Fachseite:</w:t>
            </w:r>
          </w:p>
        </w:tc>
      </w:tr>
    </w:tbl>
    <w:p w14:paraId="2130EBEA" w14:textId="0B0A0AD5" w:rsidR="005B3C54" w:rsidRDefault="005B3C54" w:rsidP="00D37AB2">
      <w:pPr>
        <w:pStyle w:val="Aufzhlungeinfach"/>
        <w:numPr>
          <w:ilvl w:val="0"/>
          <w:numId w:val="0"/>
        </w:numPr>
        <w:spacing w:before="480" w:after="0" w:line="240" w:lineRule="auto"/>
      </w:pPr>
    </w:p>
    <w:p w14:paraId="754CEC03" w14:textId="370072EA" w:rsidR="00F901B9" w:rsidRDefault="00F901B9" w:rsidP="00462A8B">
      <w:pPr>
        <w:pStyle w:val="berschrift2"/>
      </w:pPr>
      <w:bookmarkStart w:id="61" w:name="A3"/>
      <w:bookmarkStart w:id="62" w:name="_Toc91935577"/>
      <w:bookmarkStart w:id="63" w:name="_Toc93361929"/>
      <w:bookmarkEnd w:id="61"/>
      <w:r>
        <w:t>Anforderungsspezifikation für das Netz</w:t>
      </w:r>
      <w:r w:rsidR="00C21230">
        <w:t xml:space="preserve"> (B)</w:t>
      </w:r>
      <w:r>
        <w:t xml:space="preserve"> [A3]</w:t>
      </w:r>
      <w:bookmarkEnd w:id="62"/>
      <w:bookmarkEnd w:id="63"/>
    </w:p>
    <w:p w14:paraId="230724A8" w14:textId="77777777" w:rsidR="00F901B9" w:rsidRPr="00CC02C2" w:rsidRDefault="00F901B9" w:rsidP="00F901B9">
      <w:pPr>
        <w:suppressAutoHyphens/>
        <w:spacing w:after="240"/>
        <w:ind w:left="720"/>
        <w:rPr>
          <w:color w:val="000000" w:themeColor="text1"/>
        </w:rPr>
      </w:pPr>
    </w:p>
    <w:p w14:paraId="394C3128" w14:textId="4C10CD98" w:rsidR="00F901B9" w:rsidRDefault="005B3C54" w:rsidP="00B63287">
      <w:pPr>
        <w:pStyle w:val="Listenabsatz"/>
        <w:numPr>
          <w:ilvl w:val="0"/>
          <w:numId w:val="11"/>
        </w:numPr>
        <w:spacing w:after="0"/>
        <w:ind w:left="709" w:hanging="709"/>
      </w:pPr>
      <w:bookmarkStart w:id="64" w:name="A3a1"/>
      <w:bookmarkEnd w:id="64"/>
      <w:r>
        <w:t>Ausgehend von der Sicherheitsrichtlinie für das Netz MUSS eine Anforderungs-spezifikation erstellt werden.</w:t>
      </w:r>
    </w:p>
    <w:p w14:paraId="63CC2E00" w14:textId="77777777" w:rsidR="005B3C54" w:rsidRDefault="005B3C54" w:rsidP="005B3C54">
      <w:pPr>
        <w:pStyle w:val="Listenabsatz"/>
        <w:spacing w:after="0"/>
      </w:pPr>
    </w:p>
    <w:p w14:paraId="3B06AD2A"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0A2DF1BD"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F9F8C18" w14:textId="065C7ADA"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720208A1" w14:textId="77777777" w:rsidTr="00F818FE">
        <w:trPr>
          <w:trHeight w:val="205"/>
        </w:trPr>
        <w:tc>
          <w:tcPr>
            <w:tcW w:w="8356" w:type="dxa"/>
            <w:shd w:val="clear" w:color="auto" w:fill="D6E3BC" w:themeFill="accent3" w:themeFillTint="66"/>
          </w:tcPr>
          <w:p w14:paraId="46CE438B" w14:textId="1ED510C2" w:rsidR="00F901B9" w:rsidRPr="005B4E23" w:rsidRDefault="004434CE" w:rsidP="00F818FE">
            <w:pPr>
              <w:suppressAutoHyphens/>
              <w:spacing w:before="120" w:after="120"/>
            </w:pPr>
            <w:r>
              <w:t xml:space="preserve">Umsetzung: JA / TEILWEISE / NEIN / ENTBEHRLICH </w:t>
            </w:r>
          </w:p>
        </w:tc>
      </w:tr>
      <w:tr w:rsidR="00F901B9" w:rsidRPr="00CC02C2" w14:paraId="749F6EBC" w14:textId="77777777" w:rsidTr="00F818FE">
        <w:tc>
          <w:tcPr>
            <w:tcW w:w="8356" w:type="dxa"/>
          </w:tcPr>
          <w:p w14:paraId="53120039" w14:textId="77777777" w:rsidR="00F901B9" w:rsidRPr="00CC02C2" w:rsidRDefault="00F901B9" w:rsidP="00F818FE">
            <w:pPr>
              <w:suppressAutoHyphens/>
              <w:spacing w:before="120" w:after="120"/>
              <w:rPr>
                <w:color w:val="000000" w:themeColor="text1"/>
              </w:rPr>
            </w:pPr>
            <w:bookmarkStart w:id="65" w:name="A3u1"/>
            <w:bookmarkEnd w:id="65"/>
            <w:r>
              <w:rPr>
                <w:color w:val="000000" w:themeColor="text1"/>
              </w:rPr>
              <w:t>Ihr aktueller Umsetzungsstand</w:t>
            </w:r>
          </w:p>
        </w:tc>
      </w:tr>
    </w:tbl>
    <w:p w14:paraId="23680EF2" w14:textId="42CAC006" w:rsidR="00F901B9" w:rsidRDefault="00F901B9" w:rsidP="00F901B9">
      <w:pPr>
        <w:suppressAutoHyphens/>
        <w:spacing w:after="0" w:line="240" w:lineRule="auto"/>
        <w:ind w:left="720"/>
        <w:rPr>
          <w:color w:val="000000" w:themeColor="text1"/>
        </w:rPr>
      </w:pPr>
    </w:p>
    <w:p w14:paraId="773574ED" w14:textId="77777777" w:rsidR="00F90864" w:rsidRDefault="00F90864"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53CBEDA7" w14:textId="77777777" w:rsidTr="00F818FE">
        <w:tc>
          <w:tcPr>
            <w:tcW w:w="8340" w:type="dxa"/>
            <w:tcBorders>
              <w:bottom w:val="single" w:sz="4" w:space="0" w:color="auto"/>
            </w:tcBorders>
            <w:shd w:val="clear" w:color="auto" w:fill="C6D9F1" w:themeFill="text2" w:themeFillTint="33"/>
          </w:tcPr>
          <w:p w14:paraId="6A121C13"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42D7064C" w14:textId="77777777" w:rsidTr="00F818FE">
        <w:tc>
          <w:tcPr>
            <w:tcW w:w="8340" w:type="dxa"/>
            <w:shd w:val="clear" w:color="auto" w:fill="FFFFFF" w:themeFill="background1"/>
          </w:tcPr>
          <w:p w14:paraId="5168F6F5" w14:textId="77777777" w:rsidR="00F901B9" w:rsidRDefault="00F901B9" w:rsidP="00F818FE">
            <w:pPr>
              <w:spacing w:before="60" w:after="60"/>
              <w:rPr>
                <w:color w:val="000000" w:themeColor="text1"/>
              </w:rPr>
            </w:pPr>
            <w:r>
              <w:rPr>
                <w:color w:val="000000" w:themeColor="text1"/>
              </w:rPr>
              <w:t>Begründung der Fachseite:</w:t>
            </w:r>
          </w:p>
        </w:tc>
      </w:tr>
    </w:tbl>
    <w:p w14:paraId="4E195DA9" w14:textId="6F72EEB4" w:rsidR="00F901B9" w:rsidRDefault="00F901B9" w:rsidP="00F90864">
      <w:pPr>
        <w:pStyle w:val="Listenabsatz"/>
        <w:spacing w:after="0"/>
      </w:pPr>
    </w:p>
    <w:p w14:paraId="273C7404" w14:textId="77777777" w:rsidR="00F90864" w:rsidRPr="00F90864" w:rsidRDefault="00F90864" w:rsidP="00F90864">
      <w:pPr>
        <w:pStyle w:val="Listenabsatz"/>
        <w:spacing w:after="0"/>
      </w:pPr>
    </w:p>
    <w:p w14:paraId="4514BF0F" w14:textId="65ED6AEB" w:rsidR="00F90864" w:rsidRPr="00F90864" w:rsidRDefault="00F90864" w:rsidP="00F90864">
      <w:pPr>
        <w:pStyle w:val="Listenabsatz"/>
        <w:numPr>
          <w:ilvl w:val="0"/>
          <w:numId w:val="11"/>
        </w:numPr>
        <w:spacing w:after="0"/>
        <w:ind w:left="709" w:hanging="709"/>
      </w:pPr>
      <w:r w:rsidRPr="00F90864">
        <w:t>Diese MUSS nachhaltig gepflegt werden.</w:t>
      </w:r>
    </w:p>
    <w:p w14:paraId="5D7EB936" w14:textId="77777777" w:rsidR="00F90864" w:rsidRDefault="00F90864" w:rsidP="00F90864">
      <w:pPr>
        <w:pStyle w:val="Listenabsatz"/>
        <w:spacing w:after="240"/>
        <w:rPr>
          <w:color w:val="FF0000"/>
        </w:rPr>
      </w:pPr>
    </w:p>
    <w:p w14:paraId="12BAAD15" w14:textId="3C13C524" w:rsidR="00F90864" w:rsidRDefault="00F90864" w:rsidP="00F90864">
      <w:pPr>
        <w:pStyle w:val="Listenabsatz"/>
        <w:spacing w:after="240"/>
        <w:rPr>
          <w:color w:val="FF0000"/>
        </w:rPr>
      </w:pPr>
      <w:r w:rsidRPr="001568BD">
        <w:rPr>
          <w:color w:val="FF0000"/>
        </w:rPr>
        <w:t xml:space="preserve">Hier steht Ihre Konkretisierung des BSI-Textes der Anforderungen unter </w:t>
      </w:r>
    </w:p>
    <w:p w14:paraId="1E8EBD59" w14:textId="77777777" w:rsidR="00F90864" w:rsidRDefault="00F90864" w:rsidP="00F9086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502B414" w14:textId="77777777" w:rsidR="00F90864" w:rsidRPr="001F352F" w:rsidRDefault="00F90864" w:rsidP="00F90864">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864" w:rsidRPr="005B4E23" w14:paraId="6913CC8A" w14:textId="77777777" w:rsidTr="000A61ED">
        <w:trPr>
          <w:trHeight w:val="205"/>
        </w:trPr>
        <w:tc>
          <w:tcPr>
            <w:tcW w:w="8356" w:type="dxa"/>
            <w:shd w:val="clear" w:color="auto" w:fill="D6E3BC" w:themeFill="accent3" w:themeFillTint="66"/>
          </w:tcPr>
          <w:p w14:paraId="33C35EAC" w14:textId="77777777" w:rsidR="00F90864" w:rsidRPr="005B4E23" w:rsidRDefault="00F90864" w:rsidP="000A61ED">
            <w:pPr>
              <w:suppressAutoHyphens/>
              <w:spacing w:before="120" w:after="120"/>
            </w:pPr>
            <w:r>
              <w:t xml:space="preserve">Umsetzung: JA / TEILWEISE / NEIN / ENTBEHRLICH </w:t>
            </w:r>
          </w:p>
        </w:tc>
      </w:tr>
      <w:tr w:rsidR="00F90864" w:rsidRPr="00CC02C2" w14:paraId="4787DFF7" w14:textId="77777777" w:rsidTr="000A61ED">
        <w:tc>
          <w:tcPr>
            <w:tcW w:w="8356" w:type="dxa"/>
          </w:tcPr>
          <w:p w14:paraId="379AC517" w14:textId="77777777" w:rsidR="00F90864" w:rsidRPr="00CC02C2" w:rsidRDefault="00F90864" w:rsidP="000A61ED">
            <w:pPr>
              <w:suppressAutoHyphens/>
              <w:spacing w:before="120" w:after="120"/>
              <w:rPr>
                <w:color w:val="000000" w:themeColor="text1"/>
              </w:rPr>
            </w:pPr>
            <w:r>
              <w:rPr>
                <w:color w:val="000000" w:themeColor="text1"/>
              </w:rPr>
              <w:t>Ihr aktueller Umsetzungsstand</w:t>
            </w:r>
          </w:p>
        </w:tc>
      </w:tr>
    </w:tbl>
    <w:p w14:paraId="42A7F40D" w14:textId="77777777" w:rsidR="00F90864" w:rsidRDefault="00F90864" w:rsidP="00F9086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864" w14:paraId="02E13515" w14:textId="77777777" w:rsidTr="000A61ED">
        <w:tc>
          <w:tcPr>
            <w:tcW w:w="8340" w:type="dxa"/>
            <w:tcBorders>
              <w:bottom w:val="single" w:sz="4" w:space="0" w:color="auto"/>
            </w:tcBorders>
            <w:shd w:val="clear" w:color="auto" w:fill="C6D9F1" w:themeFill="text2" w:themeFillTint="33"/>
          </w:tcPr>
          <w:p w14:paraId="404A7116" w14:textId="77777777" w:rsidR="00F90864" w:rsidRDefault="00F90864" w:rsidP="000A61ED">
            <w:pPr>
              <w:spacing w:before="60" w:after="60"/>
              <w:rPr>
                <w:color w:val="000000" w:themeColor="text1"/>
              </w:rPr>
            </w:pPr>
            <w:r>
              <w:rPr>
                <w:color w:val="000000" w:themeColor="text1"/>
              </w:rPr>
              <w:t>Einspruch - diese Anforderung soll nicht aufgenommen werden!</w:t>
            </w:r>
          </w:p>
        </w:tc>
      </w:tr>
      <w:tr w:rsidR="00F90864" w14:paraId="5D581FD5" w14:textId="77777777" w:rsidTr="000A61ED">
        <w:tc>
          <w:tcPr>
            <w:tcW w:w="8340" w:type="dxa"/>
            <w:shd w:val="clear" w:color="auto" w:fill="FFFFFF" w:themeFill="background1"/>
          </w:tcPr>
          <w:p w14:paraId="14BE232D" w14:textId="77777777" w:rsidR="00F90864" w:rsidRDefault="00F90864" w:rsidP="000A61ED">
            <w:pPr>
              <w:spacing w:before="60" w:after="60"/>
              <w:rPr>
                <w:color w:val="000000" w:themeColor="text1"/>
              </w:rPr>
            </w:pPr>
            <w:r>
              <w:rPr>
                <w:color w:val="000000" w:themeColor="text1"/>
              </w:rPr>
              <w:t>Begründung der Fachseite:</w:t>
            </w:r>
          </w:p>
        </w:tc>
      </w:tr>
    </w:tbl>
    <w:p w14:paraId="77A60CA8" w14:textId="77777777" w:rsidR="00F90864" w:rsidRPr="00CC02C2" w:rsidRDefault="00F90864" w:rsidP="00F901B9">
      <w:pPr>
        <w:suppressAutoHyphens/>
        <w:spacing w:after="240"/>
        <w:ind w:left="720"/>
        <w:rPr>
          <w:color w:val="000000" w:themeColor="text1"/>
        </w:rPr>
      </w:pPr>
    </w:p>
    <w:p w14:paraId="3E2B043F" w14:textId="356D65BD" w:rsidR="00F901B9" w:rsidRPr="0083049A" w:rsidRDefault="00F901B9" w:rsidP="00F901B9">
      <w:pPr>
        <w:pStyle w:val="Listenabsatz"/>
        <w:numPr>
          <w:ilvl w:val="0"/>
          <w:numId w:val="11"/>
        </w:numPr>
        <w:spacing w:after="0"/>
        <w:ind w:left="709" w:hanging="709"/>
      </w:pPr>
      <w:bookmarkStart w:id="66" w:name="A3a2"/>
      <w:bookmarkEnd w:id="66"/>
      <w:r>
        <w:t>Aus den Anforderungen MÜSSEN sich alle wesentlichen Elemente für Netz</w:t>
      </w:r>
      <w:r w:rsidR="005B3C54">
        <w:t>-</w:t>
      </w:r>
      <w:r w:rsidR="005B3C54">
        <w:br/>
      </w:r>
      <w:r>
        <w:t>architektur und -design ableiten lassen.</w:t>
      </w:r>
    </w:p>
    <w:p w14:paraId="134EB54A" w14:textId="77777777" w:rsidR="00F901B9" w:rsidRDefault="00F901B9" w:rsidP="00F901B9">
      <w:pPr>
        <w:pStyle w:val="Listenabsatz"/>
        <w:spacing w:after="0"/>
      </w:pPr>
    </w:p>
    <w:p w14:paraId="4D8D8789"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499580B0"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776CBB0" w14:textId="1C544FC2"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4B6A30FD" w14:textId="77777777" w:rsidTr="00F818FE">
        <w:trPr>
          <w:trHeight w:val="205"/>
        </w:trPr>
        <w:tc>
          <w:tcPr>
            <w:tcW w:w="8356" w:type="dxa"/>
            <w:shd w:val="clear" w:color="auto" w:fill="D6E3BC" w:themeFill="accent3" w:themeFillTint="66"/>
          </w:tcPr>
          <w:p w14:paraId="7370DA0E" w14:textId="237E0C39" w:rsidR="00F901B9" w:rsidRPr="005B4E23" w:rsidRDefault="004434CE" w:rsidP="00F818FE">
            <w:pPr>
              <w:suppressAutoHyphens/>
              <w:spacing w:before="120" w:after="120"/>
            </w:pPr>
            <w:r>
              <w:t xml:space="preserve">Umsetzung: JA / TEILWEISE / NEIN / ENTBEHRLICH </w:t>
            </w:r>
          </w:p>
        </w:tc>
      </w:tr>
      <w:tr w:rsidR="00F901B9" w:rsidRPr="00CC02C2" w14:paraId="718A1C5A" w14:textId="77777777" w:rsidTr="00F818FE">
        <w:tc>
          <w:tcPr>
            <w:tcW w:w="8356" w:type="dxa"/>
          </w:tcPr>
          <w:p w14:paraId="43E634F3" w14:textId="77777777" w:rsidR="00F901B9" w:rsidRPr="00CC02C2" w:rsidRDefault="00F901B9" w:rsidP="00F818FE">
            <w:pPr>
              <w:suppressAutoHyphens/>
              <w:spacing w:before="120" w:after="120"/>
              <w:rPr>
                <w:color w:val="000000" w:themeColor="text1"/>
              </w:rPr>
            </w:pPr>
            <w:bookmarkStart w:id="67" w:name="A3u2"/>
            <w:bookmarkEnd w:id="67"/>
            <w:r>
              <w:rPr>
                <w:color w:val="000000" w:themeColor="text1"/>
              </w:rPr>
              <w:t>Ihr aktueller Umsetzungsstand</w:t>
            </w:r>
          </w:p>
        </w:tc>
      </w:tr>
    </w:tbl>
    <w:p w14:paraId="5A6E8CE0"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70272438" w14:textId="77777777" w:rsidTr="00F818FE">
        <w:tc>
          <w:tcPr>
            <w:tcW w:w="8340" w:type="dxa"/>
            <w:tcBorders>
              <w:bottom w:val="single" w:sz="4" w:space="0" w:color="auto"/>
            </w:tcBorders>
            <w:shd w:val="clear" w:color="auto" w:fill="C6D9F1" w:themeFill="text2" w:themeFillTint="33"/>
          </w:tcPr>
          <w:p w14:paraId="5E1F41AB"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6EB268BE" w14:textId="77777777" w:rsidTr="00F818FE">
        <w:tc>
          <w:tcPr>
            <w:tcW w:w="8340" w:type="dxa"/>
            <w:shd w:val="clear" w:color="auto" w:fill="FFFFFF" w:themeFill="background1"/>
          </w:tcPr>
          <w:p w14:paraId="28A57626" w14:textId="77777777" w:rsidR="00F901B9" w:rsidRDefault="00F901B9" w:rsidP="00F818FE">
            <w:pPr>
              <w:spacing w:before="60" w:after="60"/>
              <w:rPr>
                <w:color w:val="000000" w:themeColor="text1"/>
              </w:rPr>
            </w:pPr>
            <w:r>
              <w:rPr>
                <w:color w:val="000000" w:themeColor="text1"/>
              </w:rPr>
              <w:t>Begründung der Fachseite:</w:t>
            </w:r>
          </w:p>
        </w:tc>
      </w:tr>
    </w:tbl>
    <w:p w14:paraId="4D69322A" w14:textId="77777777" w:rsidR="00F901B9" w:rsidRPr="00E126C7" w:rsidRDefault="00F901B9" w:rsidP="00F901B9">
      <w:pPr>
        <w:pStyle w:val="Aufzhlungeinfach"/>
        <w:numPr>
          <w:ilvl w:val="0"/>
          <w:numId w:val="0"/>
        </w:numPr>
        <w:spacing w:before="480" w:after="0" w:line="240" w:lineRule="auto"/>
        <w:ind w:left="714" w:hanging="357"/>
      </w:pPr>
    </w:p>
    <w:p w14:paraId="57B659E3" w14:textId="2E563A8A" w:rsidR="00F901B9" w:rsidRDefault="00F901B9" w:rsidP="00462A8B">
      <w:pPr>
        <w:pStyle w:val="berschrift2"/>
      </w:pPr>
      <w:bookmarkStart w:id="68" w:name="A4"/>
      <w:bookmarkStart w:id="69" w:name="_Toc91935578"/>
      <w:bookmarkStart w:id="70" w:name="_Toc93361930"/>
      <w:bookmarkEnd w:id="68"/>
      <w:r>
        <w:t>Netztrennung in Sicherheitszonen</w:t>
      </w:r>
      <w:r w:rsidR="00C21230">
        <w:t xml:space="preserve"> (B) </w:t>
      </w:r>
      <w:r>
        <w:t>[A4]</w:t>
      </w:r>
      <w:bookmarkEnd w:id="69"/>
      <w:bookmarkEnd w:id="70"/>
    </w:p>
    <w:p w14:paraId="09A33122" w14:textId="77777777" w:rsidR="00F901B9" w:rsidRPr="00CC02C2" w:rsidRDefault="00F901B9" w:rsidP="00F901B9">
      <w:pPr>
        <w:suppressAutoHyphens/>
        <w:spacing w:after="240"/>
        <w:ind w:left="720"/>
        <w:rPr>
          <w:color w:val="000000" w:themeColor="text1"/>
        </w:rPr>
      </w:pPr>
    </w:p>
    <w:p w14:paraId="33106C4A" w14:textId="3F4429A2" w:rsidR="00F901B9" w:rsidRDefault="00C21230" w:rsidP="00101D5B">
      <w:pPr>
        <w:pStyle w:val="Listenabsatz"/>
        <w:numPr>
          <w:ilvl w:val="0"/>
          <w:numId w:val="11"/>
        </w:numPr>
        <w:spacing w:after="0"/>
        <w:ind w:left="709" w:hanging="709"/>
      </w:pPr>
      <w:bookmarkStart w:id="71" w:name="A4a1"/>
      <w:bookmarkEnd w:id="71"/>
      <w:r>
        <w:t xml:space="preserve">Das Gesamtnetz MUSS mindestens in folgende drei Sicherheitszonen physisch </w:t>
      </w:r>
      <w:r>
        <w:br/>
        <w:t xml:space="preserve">separiert sein: internes Netz, demilitarisierte Zone (DMZ) und Außenanbindungen (inklusive Internetanbindung sowie Anbindung an andere nicht vertrauenswürdige Netze). </w:t>
      </w:r>
    </w:p>
    <w:p w14:paraId="209E5277" w14:textId="77777777" w:rsidR="00C21230" w:rsidRDefault="00C21230" w:rsidP="00F901B9">
      <w:pPr>
        <w:pStyle w:val="Listenabsatz"/>
        <w:spacing w:after="0"/>
      </w:pPr>
    </w:p>
    <w:p w14:paraId="1817163F"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48BD2DAD"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C8E27EE" w14:textId="1C4041DF"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2561DE09" w14:textId="77777777" w:rsidTr="00F818FE">
        <w:trPr>
          <w:trHeight w:val="205"/>
        </w:trPr>
        <w:tc>
          <w:tcPr>
            <w:tcW w:w="8356" w:type="dxa"/>
            <w:shd w:val="clear" w:color="auto" w:fill="D6E3BC" w:themeFill="accent3" w:themeFillTint="66"/>
          </w:tcPr>
          <w:p w14:paraId="149EA663" w14:textId="7B203FBE" w:rsidR="00F901B9" w:rsidRPr="005B4E23" w:rsidRDefault="004434CE" w:rsidP="00F818FE">
            <w:pPr>
              <w:suppressAutoHyphens/>
              <w:spacing w:before="120" w:after="120"/>
            </w:pPr>
            <w:r>
              <w:t xml:space="preserve">Umsetzung: JA / TEILWEISE / NEIN / ENTBEHRLICH </w:t>
            </w:r>
          </w:p>
        </w:tc>
      </w:tr>
      <w:tr w:rsidR="00F901B9" w:rsidRPr="00CC02C2" w14:paraId="463887FA" w14:textId="77777777" w:rsidTr="00F818FE">
        <w:tc>
          <w:tcPr>
            <w:tcW w:w="8356" w:type="dxa"/>
          </w:tcPr>
          <w:p w14:paraId="368FD058" w14:textId="77777777" w:rsidR="00F901B9" w:rsidRPr="00CC02C2" w:rsidRDefault="00F901B9" w:rsidP="00F818FE">
            <w:pPr>
              <w:suppressAutoHyphens/>
              <w:spacing w:before="120" w:after="120"/>
              <w:rPr>
                <w:color w:val="000000" w:themeColor="text1"/>
              </w:rPr>
            </w:pPr>
            <w:bookmarkStart w:id="72" w:name="A4u1"/>
            <w:bookmarkEnd w:id="72"/>
            <w:r>
              <w:rPr>
                <w:color w:val="000000" w:themeColor="text1"/>
              </w:rPr>
              <w:t>Ihr aktueller Umsetzungsstand</w:t>
            </w:r>
          </w:p>
        </w:tc>
      </w:tr>
    </w:tbl>
    <w:p w14:paraId="01C54AA8"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561C6463" w14:textId="77777777" w:rsidTr="00F818FE">
        <w:tc>
          <w:tcPr>
            <w:tcW w:w="8340" w:type="dxa"/>
            <w:tcBorders>
              <w:bottom w:val="single" w:sz="4" w:space="0" w:color="auto"/>
            </w:tcBorders>
            <w:shd w:val="clear" w:color="auto" w:fill="C6D9F1" w:themeFill="text2" w:themeFillTint="33"/>
          </w:tcPr>
          <w:p w14:paraId="08CDB16D"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3EC84632" w14:textId="77777777" w:rsidTr="00F818FE">
        <w:tc>
          <w:tcPr>
            <w:tcW w:w="8340" w:type="dxa"/>
            <w:shd w:val="clear" w:color="auto" w:fill="FFFFFF" w:themeFill="background1"/>
          </w:tcPr>
          <w:p w14:paraId="1A4406DF" w14:textId="77777777" w:rsidR="00F901B9" w:rsidRDefault="00F901B9" w:rsidP="00F818FE">
            <w:pPr>
              <w:spacing w:before="60" w:after="60"/>
              <w:rPr>
                <w:color w:val="000000" w:themeColor="text1"/>
              </w:rPr>
            </w:pPr>
            <w:r>
              <w:rPr>
                <w:color w:val="000000" w:themeColor="text1"/>
              </w:rPr>
              <w:t>Begründung der Fachseite:</w:t>
            </w:r>
          </w:p>
        </w:tc>
      </w:tr>
    </w:tbl>
    <w:p w14:paraId="2439B3F3" w14:textId="77777777" w:rsidR="00F901B9" w:rsidRPr="00CC02C2" w:rsidRDefault="00F901B9" w:rsidP="00F901B9">
      <w:pPr>
        <w:suppressAutoHyphens/>
        <w:spacing w:after="240"/>
        <w:ind w:left="720"/>
        <w:rPr>
          <w:color w:val="000000" w:themeColor="text1"/>
        </w:rPr>
      </w:pPr>
    </w:p>
    <w:p w14:paraId="54B92534" w14:textId="77777777" w:rsidR="00F901B9" w:rsidRPr="0083049A" w:rsidRDefault="00F901B9" w:rsidP="00F901B9">
      <w:pPr>
        <w:pStyle w:val="Listenabsatz"/>
        <w:numPr>
          <w:ilvl w:val="0"/>
          <w:numId w:val="11"/>
        </w:numPr>
        <w:spacing w:after="0"/>
        <w:ind w:left="709" w:hanging="709"/>
      </w:pPr>
      <w:bookmarkStart w:id="73" w:name="A4a2"/>
      <w:bookmarkEnd w:id="73"/>
      <w:r>
        <w:t>Zonenübergänge MÜSSEN durch eine Firewall abgesichert werden.</w:t>
      </w:r>
    </w:p>
    <w:p w14:paraId="5DD51102" w14:textId="77777777" w:rsidR="00F901B9" w:rsidRDefault="00F901B9" w:rsidP="00F901B9">
      <w:pPr>
        <w:pStyle w:val="Listenabsatz"/>
        <w:spacing w:after="0"/>
      </w:pPr>
    </w:p>
    <w:p w14:paraId="51FA60C1"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0D5E9C97"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1AA037B" w14:textId="74B56EB0"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2685F006" w14:textId="77777777" w:rsidTr="00F818FE">
        <w:trPr>
          <w:trHeight w:val="205"/>
        </w:trPr>
        <w:tc>
          <w:tcPr>
            <w:tcW w:w="8356" w:type="dxa"/>
            <w:shd w:val="clear" w:color="auto" w:fill="D6E3BC" w:themeFill="accent3" w:themeFillTint="66"/>
          </w:tcPr>
          <w:p w14:paraId="7254491E" w14:textId="1A394E1E" w:rsidR="00F901B9" w:rsidRPr="005B4E23" w:rsidRDefault="004434CE" w:rsidP="00F818FE">
            <w:pPr>
              <w:suppressAutoHyphens/>
              <w:spacing w:before="120" w:after="120"/>
            </w:pPr>
            <w:r>
              <w:t xml:space="preserve">Umsetzung: JA / TEILWEISE / NEIN / ENTBEHRLICH </w:t>
            </w:r>
          </w:p>
        </w:tc>
      </w:tr>
      <w:tr w:rsidR="00F901B9" w:rsidRPr="00CC02C2" w14:paraId="2781A88C" w14:textId="77777777" w:rsidTr="00F818FE">
        <w:tc>
          <w:tcPr>
            <w:tcW w:w="8356" w:type="dxa"/>
          </w:tcPr>
          <w:p w14:paraId="7B55D963" w14:textId="77777777" w:rsidR="00F901B9" w:rsidRPr="00CC02C2" w:rsidRDefault="00F901B9" w:rsidP="00F818FE">
            <w:pPr>
              <w:suppressAutoHyphens/>
              <w:spacing w:before="120" w:after="120"/>
              <w:rPr>
                <w:color w:val="000000" w:themeColor="text1"/>
              </w:rPr>
            </w:pPr>
            <w:bookmarkStart w:id="74" w:name="A4u2"/>
            <w:bookmarkEnd w:id="74"/>
            <w:r>
              <w:rPr>
                <w:color w:val="000000" w:themeColor="text1"/>
              </w:rPr>
              <w:t>Ihr aktueller Umsetzungsstand</w:t>
            </w:r>
          </w:p>
        </w:tc>
      </w:tr>
    </w:tbl>
    <w:p w14:paraId="342BC6D2"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0E713459" w14:textId="77777777" w:rsidTr="00F818FE">
        <w:tc>
          <w:tcPr>
            <w:tcW w:w="8340" w:type="dxa"/>
            <w:tcBorders>
              <w:bottom w:val="single" w:sz="4" w:space="0" w:color="auto"/>
            </w:tcBorders>
            <w:shd w:val="clear" w:color="auto" w:fill="C6D9F1" w:themeFill="text2" w:themeFillTint="33"/>
          </w:tcPr>
          <w:p w14:paraId="0E773677"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0659DA17" w14:textId="77777777" w:rsidTr="00F818FE">
        <w:tc>
          <w:tcPr>
            <w:tcW w:w="8340" w:type="dxa"/>
            <w:shd w:val="clear" w:color="auto" w:fill="FFFFFF" w:themeFill="background1"/>
          </w:tcPr>
          <w:p w14:paraId="27F1E7E4" w14:textId="77777777" w:rsidR="00F901B9" w:rsidRDefault="00F901B9" w:rsidP="00F818FE">
            <w:pPr>
              <w:spacing w:before="60" w:after="60"/>
              <w:rPr>
                <w:color w:val="000000" w:themeColor="text1"/>
              </w:rPr>
            </w:pPr>
            <w:r>
              <w:rPr>
                <w:color w:val="000000" w:themeColor="text1"/>
              </w:rPr>
              <w:t>Begründung der Fachseite:</w:t>
            </w:r>
          </w:p>
        </w:tc>
      </w:tr>
    </w:tbl>
    <w:p w14:paraId="40106A0A" w14:textId="77777777" w:rsidR="00F901B9" w:rsidRPr="00CC02C2" w:rsidRDefault="00F901B9" w:rsidP="00F901B9">
      <w:pPr>
        <w:suppressAutoHyphens/>
        <w:spacing w:after="240"/>
        <w:ind w:left="720"/>
        <w:rPr>
          <w:color w:val="000000" w:themeColor="text1"/>
        </w:rPr>
      </w:pPr>
    </w:p>
    <w:p w14:paraId="50C0D8A0" w14:textId="77777777" w:rsidR="00F901B9" w:rsidRPr="0083049A" w:rsidRDefault="00F901B9" w:rsidP="00F901B9">
      <w:pPr>
        <w:pStyle w:val="Listenabsatz"/>
        <w:numPr>
          <w:ilvl w:val="0"/>
          <w:numId w:val="11"/>
        </w:numPr>
        <w:spacing w:after="0"/>
        <w:ind w:left="709" w:hanging="709"/>
      </w:pPr>
      <w:bookmarkStart w:id="75" w:name="A4a3"/>
      <w:bookmarkEnd w:id="75"/>
      <w:r>
        <w:t>Diese Kontrolle MUSS dem Prinzip der lokalen Kommunikation folgen, sodass von Firewalls ausschließlich erlaubte Kommunikation weitergeleitet wird (Whitelisting).</w:t>
      </w:r>
    </w:p>
    <w:p w14:paraId="1143478C" w14:textId="77777777" w:rsidR="00F901B9" w:rsidRDefault="00F901B9" w:rsidP="00F901B9">
      <w:pPr>
        <w:pStyle w:val="Listenabsatz"/>
        <w:spacing w:after="0"/>
      </w:pPr>
    </w:p>
    <w:p w14:paraId="5D1C7C08"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28CF2543"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DD53376" w14:textId="732A8436"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6DC34131" w14:textId="77777777" w:rsidTr="00F818FE">
        <w:trPr>
          <w:trHeight w:val="205"/>
        </w:trPr>
        <w:tc>
          <w:tcPr>
            <w:tcW w:w="8356" w:type="dxa"/>
            <w:shd w:val="clear" w:color="auto" w:fill="D6E3BC" w:themeFill="accent3" w:themeFillTint="66"/>
          </w:tcPr>
          <w:p w14:paraId="67241194" w14:textId="164EF18F" w:rsidR="00F901B9" w:rsidRPr="005B4E23" w:rsidRDefault="004434CE" w:rsidP="00F818FE">
            <w:pPr>
              <w:suppressAutoHyphens/>
              <w:spacing w:before="120" w:after="120"/>
            </w:pPr>
            <w:r>
              <w:t xml:space="preserve">Umsetzung: JA / TEILWEISE / NEIN / ENTBEHRLICH </w:t>
            </w:r>
          </w:p>
        </w:tc>
      </w:tr>
      <w:tr w:rsidR="00F901B9" w:rsidRPr="00CC02C2" w14:paraId="46C9C75B" w14:textId="77777777" w:rsidTr="00F818FE">
        <w:tc>
          <w:tcPr>
            <w:tcW w:w="8356" w:type="dxa"/>
          </w:tcPr>
          <w:p w14:paraId="76A8DA40" w14:textId="77777777" w:rsidR="00F901B9" w:rsidRPr="00CC02C2" w:rsidRDefault="00F901B9" w:rsidP="00F818FE">
            <w:pPr>
              <w:suppressAutoHyphens/>
              <w:spacing w:before="120" w:after="120"/>
              <w:rPr>
                <w:color w:val="000000" w:themeColor="text1"/>
              </w:rPr>
            </w:pPr>
            <w:bookmarkStart w:id="76" w:name="A4u3"/>
            <w:bookmarkEnd w:id="76"/>
            <w:r>
              <w:rPr>
                <w:color w:val="000000" w:themeColor="text1"/>
              </w:rPr>
              <w:t>Ihr aktueller Umsetzungsstand</w:t>
            </w:r>
          </w:p>
        </w:tc>
      </w:tr>
    </w:tbl>
    <w:p w14:paraId="45F1BC82"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6A0A6F14" w14:textId="77777777" w:rsidTr="00F818FE">
        <w:tc>
          <w:tcPr>
            <w:tcW w:w="8340" w:type="dxa"/>
            <w:tcBorders>
              <w:bottom w:val="single" w:sz="4" w:space="0" w:color="auto"/>
            </w:tcBorders>
            <w:shd w:val="clear" w:color="auto" w:fill="C6D9F1" w:themeFill="text2" w:themeFillTint="33"/>
          </w:tcPr>
          <w:p w14:paraId="65D9A7E2"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12662B63" w14:textId="77777777" w:rsidTr="00F818FE">
        <w:tc>
          <w:tcPr>
            <w:tcW w:w="8340" w:type="dxa"/>
            <w:shd w:val="clear" w:color="auto" w:fill="FFFFFF" w:themeFill="background1"/>
          </w:tcPr>
          <w:p w14:paraId="2D543446" w14:textId="77777777" w:rsidR="00F901B9" w:rsidRDefault="00F901B9" w:rsidP="00F818FE">
            <w:pPr>
              <w:spacing w:before="60" w:after="60"/>
              <w:rPr>
                <w:color w:val="000000" w:themeColor="text1"/>
              </w:rPr>
            </w:pPr>
            <w:r>
              <w:rPr>
                <w:color w:val="000000" w:themeColor="text1"/>
              </w:rPr>
              <w:t>Begründung der Fachseite:</w:t>
            </w:r>
          </w:p>
        </w:tc>
      </w:tr>
    </w:tbl>
    <w:p w14:paraId="749B3327" w14:textId="77777777" w:rsidR="00F901B9" w:rsidRPr="00CC02C2" w:rsidRDefault="00F901B9" w:rsidP="00F901B9">
      <w:pPr>
        <w:suppressAutoHyphens/>
        <w:spacing w:after="240"/>
        <w:ind w:left="720"/>
        <w:rPr>
          <w:color w:val="000000" w:themeColor="text1"/>
        </w:rPr>
      </w:pPr>
    </w:p>
    <w:p w14:paraId="0106563C" w14:textId="77777777" w:rsidR="00F901B9" w:rsidRPr="0083049A" w:rsidRDefault="00F901B9" w:rsidP="00F901B9">
      <w:pPr>
        <w:pStyle w:val="Listenabsatz"/>
        <w:numPr>
          <w:ilvl w:val="0"/>
          <w:numId w:val="11"/>
        </w:numPr>
        <w:spacing w:after="0"/>
        <w:ind w:left="709" w:hanging="709"/>
      </w:pPr>
      <w:bookmarkStart w:id="77" w:name="A4a4"/>
      <w:bookmarkEnd w:id="77"/>
      <w:r>
        <w:t>Nicht vertrauenswürdige Netze (zum Beispiel Internet) und vertrauenswürdige Netze (z. B. Intranet) MÜSSEN durch eine zweistufige Firewall-Struktur, bestehend aus zustandsbehafteten Paketfiltern (Firewall), getrennt werden.</w:t>
      </w:r>
    </w:p>
    <w:p w14:paraId="6B26E109" w14:textId="77777777" w:rsidR="00F901B9" w:rsidRDefault="00F901B9" w:rsidP="00F901B9">
      <w:pPr>
        <w:pStyle w:val="Listenabsatz"/>
        <w:spacing w:after="0"/>
      </w:pPr>
    </w:p>
    <w:p w14:paraId="4D93FAAD"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41048D26"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6A7BD86" w14:textId="31C22EE4" w:rsidR="00F901B9"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p w14:paraId="018DBF2B" w14:textId="77777777" w:rsidR="00F90864" w:rsidRPr="001F352F" w:rsidRDefault="00F90864" w:rsidP="00F901B9">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F901B9" w:rsidRPr="005B4E23" w14:paraId="4FB577D0" w14:textId="77777777" w:rsidTr="00F818FE">
        <w:trPr>
          <w:trHeight w:val="205"/>
        </w:trPr>
        <w:tc>
          <w:tcPr>
            <w:tcW w:w="8356" w:type="dxa"/>
            <w:shd w:val="clear" w:color="auto" w:fill="D6E3BC" w:themeFill="accent3" w:themeFillTint="66"/>
          </w:tcPr>
          <w:p w14:paraId="4C1EABE6" w14:textId="217F86B6" w:rsidR="00F901B9" w:rsidRPr="005B4E23" w:rsidRDefault="004434CE" w:rsidP="00F818FE">
            <w:pPr>
              <w:suppressAutoHyphens/>
              <w:spacing w:before="120" w:after="120"/>
            </w:pPr>
            <w:r>
              <w:t xml:space="preserve">Umsetzung: JA / TEILWEISE / NEIN / ENTBEHRLICH </w:t>
            </w:r>
          </w:p>
        </w:tc>
      </w:tr>
      <w:tr w:rsidR="00F901B9" w:rsidRPr="00CC02C2" w14:paraId="58DA5059" w14:textId="77777777" w:rsidTr="00F818FE">
        <w:tc>
          <w:tcPr>
            <w:tcW w:w="8356" w:type="dxa"/>
          </w:tcPr>
          <w:p w14:paraId="7FC2378E" w14:textId="77777777" w:rsidR="00F901B9" w:rsidRPr="00CC02C2" w:rsidRDefault="00F901B9" w:rsidP="00F818FE">
            <w:pPr>
              <w:suppressAutoHyphens/>
              <w:spacing w:before="120" w:after="120"/>
              <w:rPr>
                <w:color w:val="000000" w:themeColor="text1"/>
              </w:rPr>
            </w:pPr>
            <w:bookmarkStart w:id="78" w:name="A4u4"/>
            <w:bookmarkEnd w:id="78"/>
            <w:r>
              <w:rPr>
                <w:color w:val="000000" w:themeColor="text1"/>
              </w:rPr>
              <w:t>Ihr aktueller Umsetzungsstand</w:t>
            </w:r>
          </w:p>
        </w:tc>
      </w:tr>
    </w:tbl>
    <w:p w14:paraId="4A4959A5"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70110E3E" w14:textId="77777777" w:rsidTr="00F818FE">
        <w:tc>
          <w:tcPr>
            <w:tcW w:w="8340" w:type="dxa"/>
            <w:tcBorders>
              <w:bottom w:val="single" w:sz="4" w:space="0" w:color="auto"/>
            </w:tcBorders>
            <w:shd w:val="clear" w:color="auto" w:fill="C6D9F1" w:themeFill="text2" w:themeFillTint="33"/>
          </w:tcPr>
          <w:p w14:paraId="7B00FDAF"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48145006" w14:textId="77777777" w:rsidTr="00F818FE">
        <w:tc>
          <w:tcPr>
            <w:tcW w:w="8340" w:type="dxa"/>
            <w:shd w:val="clear" w:color="auto" w:fill="FFFFFF" w:themeFill="background1"/>
          </w:tcPr>
          <w:p w14:paraId="595C6179" w14:textId="77777777" w:rsidR="00F901B9" w:rsidRDefault="00F901B9" w:rsidP="00F818FE">
            <w:pPr>
              <w:spacing w:before="60" w:after="60"/>
              <w:rPr>
                <w:color w:val="000000" w:themeColor="text1"/>
              </w:rPr>
            </w:pPr>
            <w:r>
              <w:rPr>
                <w:color w:val="000000" w:themeColor="text1"/>
              </w:rPr>
              <w:t>Begründung der Fachseite:</w:t>
            </w:r>
          </w:p>
        </w:tc>
      </w:tr>
    </w:tbl>
    <w:p w14:paraId="4E4ED3B1" w14:textId="77777777" w:rsidR="00F901B9" w:rsidRPr="00CC02C2" w:rsidRDefault="00F901B9" w:rsidP="00F901B9">
      <w:pPr>
        <w:suppressAutoHyphens/>
        <w:spacing w:after="240"/>
        <w:ind w:left="720"/>
        <w:rPr>
          <w:color w:val="000000" w:themeColor="text1"/>
        </w:rPr>
      </w:pPr>
    </w:p>
    <w:p w14:paraId="411BFB27" w14:textId="71B8ADA3" w:rsidR="00F901B9" w:rsidRPr="00CD0E9E" w:rsidRDefault="00F901B9" w:rsidP="00F901B9">
      <w:pPr>
        <w:pStyle w:val="Listenabsatz"/>
        <w:numPr>
          <w:ilvl w:val="0"/>
          <w:numId w:val="11"/>
        </w:numPr>
        <w:spacing w:after="0"/>
        <w:ind w:left="709" w:hanging="709"/>
      </w:pPr>
      <w:bookmarkStart w:id="79" w:name="A4a5"/>
      <w:bookmarkEnd w:id="79"/>
      <w:r w:rsidRPr="00CD0E9E">
        <w:t xml:space="preserve">Um Internet und externe DMZ netztechnisch zu trennen, MUSS mindestens ein </w:t>
      </w:r>
      <w:r w:rsidR="00CD0E9E" w:rsidRPr="00CD0E9E">
        <w:br/>
      </w:r>
      <w:r w:rsidRPr="00CD0E9E">
        <w:t>zustandsbehafteter Paketfilter eingesetzt werden.</w:t>
      </w:r>
    </w:p>
    <w:p w14:paraId="697ED671" w14:textId="77777777" w:rsidR="00F901B9" w:rsidRDefault="00F901B9" w:rsidP="00F901B9">
      <w:pPr>
        <w:pStyle w:val="Listenabsatz"/>
        <w:spacing w:after="0"/>
      </w:pPr>
    </w:p>
    <w:p w14:paraId="41F58DA2"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04475EDD"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10F040D" w14:textId="03F2F3C4"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4618E20C" w14:textId="77777777" w:rsidTr="00F818FE">
        <w:trPr>
          <w:trHeight w:val="205"/>
        </w:trPr>
        <w:tc>
          <w:tcPr>
            <w:tcW w:w="8356" w:type="dxa"/>
            <w:shd w:val="clear" w:color="auto" w:fill="D6E3BC" w:themeFill="accent3" w:themeFillTint="66"/>
          </w:tcPr>
          <w:p w14:paraId="781B304D" w14:textId="5975CCCC" w:rsidR="00F901B9" w:rsidRPr="005B4E23" w:rsidRDefault="004434CE" w:rsidP="00F818FE">
            <w:pPr>
              <w:suppressAutoHyphens/>
              <w:spacing w:before="120" w:after="120"/>
            </w:pPr>
            <w:r>
              <w:t xml:space="preserve">Umsetzung: JA / TEILWEISE / NEIN / ENTBEHRLICH </w:t>
            </w:r>
          </w:p>
        </w:tc>
      </w:tr>
      <w:tr w:rsidR="00F901B9" w:rsidRPr="00CC02C2" w14:paraId="2428E249" w14:textId="77777777" w:rsidTr="00F818FE">
        <w:tc>
          <w:tcPr>
            <w:tcW w:w="8356" w:type="dxa"/>
          </w:tcPr>
          <w:p w14:paraId="43A4CBBD" w14:textId="77777777" w:rsidR="00F901B9" w:rsidRPr="00CC02C2" w:rsidRDefault="00F901B9" w:rsidP="00F818FE">
            <w:pPr>
              <w:suppressAutoHyphens/>
              <w:spacing w:before="120" w:after="120"/>
              <w:rPr>
                <w:color w:val="000000" w:themeColor="text1"/>
              </w:rPr>
            </w:pPr>
            <w:bookmarkStart w:id="80" w:name="A4u5"/>
            <w:bookmarkEnd w:id="80"/>
            <w:r>
              <w:rPr>
                <w:color w:val="000000" w:themeColor="text1"/>
              </w:rPr>
              <w:t>Ihr aktueller Umsetzungsstand</w:t>
            </w:r>
          </w:p>
        </w:tc>
      </w:tr>
    </w:tbl>
    <w:p w14:paraId="4F7DCF14"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07CB4C2A" w14:textId="77777777" w:rsidTr="00F818FE">
        <w:tc>
          <w:tcPr>
            <w:tcW w:w="8340" w:type="dxa"/>
            <w:tcBorders>
              <w:bottom w:val="single" w:sz="4" w:space="0" w:color="auto"/>
            </w:tcBorders>
            <w:shd w:val="clear" w:color="auto" w:fill="C6D9F1" w:themeFill="text2" w:themeFillTint="33"/>
          </w:tcPr>
          <w:p w14:paraId="287E13D3"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2C0DD504" w14:textId="77777777" w:rsidTr="00F818FE">
        <w:tc>
          <w:tcPr>
            <w:tcW w:w="8340" w:type="dxa"/>
            <w:shd w:val="clear" w:color="auto" w:fill="FFFFFF" w:themeFill="background1"/>
          </w:tcPr>
          <w:p w14:paraId="1D3597D0" w14:textId="77777777" w:rsidR="00F901B9" w:rsidRDefault="00F901B9" w:rsidP="00F818FE">
            <w:pPr>
              <w:spacing w:before="60" w:after="60"/>
              <w:rPr>
                <w:color w:val="000000" w:themeColor="text1"/>
              </w:rPr>
            </w:pPr>
            <w:r>
              <w:rPr>
                <w:color w:val="000000" w:themeColor="text1"/>
              </w:rPr>
              <w:t>Begründung der Fachseite:</w:t>
            </w:r>
          </w:p>
        </w:tc>
      </w:tr>
    </w:tbl>
    <w:p w14:paraId="10CCC0B5" w14:textId="25A36C38" w:rsidR="00F445D9" w:rsidRDefault="00F445D9" w:rsidP="00F445D9">
      <w:pPr>
        <w:pStyle w:val="Listenabsatz"/>
        <w:spacing w:after="0"/>
      </w:pPr>
    </w:p>
    <w:p w14:paraId="097B5865" w14:textId="77777777" w:rsidR="00F445D9" w:rsidRPr="00F445D9" w:rsidRDefault="00F445D9" w:rsidP="00F445D9">
      <w:pPr>
        <w:pStyle w:val="Listenabsatz"/>
        <w:spacing w:after="0"/>
      </w:pPr>
    </w:p>
    <w:p w14:paraId="5D5876CA" w14:textId="6DA4B62A" w:rsidR="00F901B9" w:rsidRDefault="00F445D9" w:rsidP="00F445D9">
      <w:pPr>
        <w:pStyle w:val="Listenabsatz"/>
        <w:numPr>
          <w:ilvl w:val="0"/>
          <w:numId w:val="11"/>
        </w:numPr>
        <w:spacing w:after="0"/>
        <w:ind w:left="709" w:hanging="709"/>
      </w:pPr>
      <w:bookmarkStart w:id="81" w:name="A4a6"/>
      <w:bookmarkEnd w:id="81"/>
      <w:r>
        <w:t>In der zweistufigen Firewall-Architektur MUSS jeder ein- und ausgehende Datenverkehr durch den äußeren Paketfilter bzw. den internen Paketfilter kontrolliert und gefiltert werden.</w:t>
      </w:r>
    </w:p>
    <w:p w14:paraId="7984307E" w14:textId="77777777" w:rsidR="00F445D9" w:rsidRDefault="00F445D9" w:rsidP="00F445D9">
      <w:pPr>
        <w:pStyle w:val="Listenabsatz"/>
        <w:spacing w:after="0"/>
      </w:pPr>
    </w:p>
    <w:p w14:paraId="25D213B4"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074A9E96"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4B28AD3" w14:textId="7D4E8DDA"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5DC25BEE" w14:textId="77777777" w:rsidTr="00F818FE">
        <w:trPr>
          <w:trHeight w:val="205"/>
        </w:trPr>
        <w:tc>
          <w:tcPr>
            <w:tcW w:w="8356" w:type="dxa"/>
            <w:shd w:val="clear" w:color="auto" w:fill="D6E3BC" w:themeFill="accent3" w:themeFillTint="66"/>
          </w:tcPr>
          <w:p w14:paraId="6084B28B" w14:textId="563FB7F2" w:rsidR="00F901B9" w:rsidRPr="005B4E23" w:rsidRDefault="004434CE" w:rsidP="00F818FE">
            <w:pPr>
              <w:suppressAutoHyphens/>
              <w:spacing w:before="120" w:after="120"/>
            </w:pPr>
            <w:r>
              <w:t xml:space="preserve">Umsetzung: JA / TEILWEISE / NEIN / ENTBEHRLICH </w:t>
            </w:r>
          </w:p>
        </w:tc>
      </w:tr>
      <w:tr w:rsidR="00F901B9" w:rsidRPr="00CC02C2" w14:paraId="32014126" w14:textId="77777777" w:rsidTr="00F818FE">
        <w:tc>
          <w:tcPr>
            <w:tcW w:w="8356" w:type="dxa"/>
          </w:tcPr>
          <w:p w14:paraId="044DA6B6" w14:textId="77777777" w:rsidR="00F901B9" w:rsidRPr="00CC02C2" w:rsidRDefault="00F901B9" w:rsidP="00F818FE">
            <w:pPr>
              <w:suppressAutoHyphens/>
              <w:spacing w:before="120" w:after="120"/>
              <w:rPr>
                <w:color w:val="000000" w:themeColor="text1"/>
              </w:rPr>
            </w:pPr>
            <w:bookmarkStart w:id="82" w:name="A4u6"/>
            <w:bookmarkEnd w:id="82"/>
            <w:r>
              <w:rPr>
                <w:color w:val="000000" w:themeColor="text1"/>
              </w:rPr>
              <w:t>Ihr aktueller Umsetzungsstand</w:t>
            </w:r>
          </w:p>
        </w:tc>
      </w:tr>
    </w:tbl>
    <w:p w14:paraId="752D2F02"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56C77034" w14:textId="77777777" w:rsidTr="00F818FE">
        <w:tc>
          <w:tcPr>
            <w:tcW w:w="8340" w:type="dxa"/>
            <w:tcBorders>
              <w:bottom w:val="single" w:sz="4" w:space="0" w:color="auto"/>
            </w:tcBorders>
            <w:shd w:val="clear" w:color="auto" w:fill="C6D9F1" w:themeFill="text2" w:themeFillTint="33"/>
          </w:tcPr>
          <w:p w14:paraId="6171689E"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765ACCA8" w14:textId="77777777" w:rsidTr="00F818FE">
        <w:tc>
          <w:tcPr>
            <w:tcW w:w="8340" w:type="dxa"/>
            <w:shd w:val="clear" w:color="auto" w:fill="FFFFFF" w:themeFill="background1"/>
          </w:tcPr>
          <w:p w14:paraId="3C286FEE" w14:textId="77777777" w:rsidR="00F901B9" w:rsidRDefault="00F901B9" w:rsidP="00F818FE">
            <w:pPr>
              <w:spacing w:before="60" w:after="60"/>
              <w:rPr>
                <w:color w:val="000000" w:themeColor="text1"/>
              </w:rPr>
            </w:pPr>
            <w:r>
              <w:rPr>
                <w:color w:val="000000" w:themeColor="text1"/>
              </w:rPr>
              <w:t>Begründung der Fachseite:</w:t>
            </w:r>
          </w:p>
        </w:tc>
      </w:tr>
    </w:tbl>
    <w:p w14:paraId="146A4903" w14:textId="77777777" w:rsidR="00F901B9" w:rsidRPr="00CC02C2" w:rsidRDefault="00F901B9" w:rsidP="00F901B9">
      <w:pPr>
        <w:suppressAutoHyphens/>
        <w:spacing w:after="240"/>
        <w:ind w:left="720"/>
        <w:rPr>
          <w:color w:val="000000" w:themeColor="text1"/>
        </w:rPr>
      </w:pPr>
    </w:p>
    <w:p w14:paraId="5AFB5170" w14:textId="663E26C4" w:rsidR="00F445D9" w:rsidRDefault="00CD0E9E" w:rsidP="00CD0E9E">
      <w:pPr>
        <w:pStyle w:val="Listenabsatz"/>
        <w:numPr>
          <w:ilvl w:val="0"/>
          <w:numId w:val="11"/>
        </w:numPr>
        <w:spacing w:after="0"/>
        <w:ind w:left="709" w:hanging="709"/>
      </w:pPr>
      <w:bookmarkStart w:id="83" w:name="A4a7"/>
      <w:bookmarkEnd w:id="83"/>
      <w:r>
        <w:t xml:space="preserve">Eine P-A-P-Struktur, die aus Paketfi lter, Application-Layer-Gateway bzw. Sicherheits-Proxies und Paketfi lter besteht, MUSS immer realisiert werden, wenn die </w:t>
      </w:r>
      <w:r>
        <w:br/>
      </w:r>
      <w:r>
        <w:t>Sicherheitsrichtlinie oder die</w:t>
      </w:r>
      <w:r>
        <w:t xml:space="preserve"> </w:t>
      </w:r>
      <w:r>
        <w:t>Anforderungsspezifikation dies fordern.</w:t>
      </w:r>
    </w:p>
    <w:p w14:paraId="2CE2C1EB" w14:textId="7B9FC72A" w:rsidR="008C6E60" w:rsidRDefault="008C6E60" w:rsidP="008C6E60">
      <w:pPr>
        <w:pStyle w:val="Listenabsatz"/>
        <w:spacing w:after="0"/>
      </w:pPr>
    </w:p>
    <w:p w14:paraId="3BA882E8" w14:textId="3BA502CD" w:rsidR="00F36A26" w:rsidRDefault="00F36A26" w:rsidP="008C6E60">
      <w:pPr>
        <w:pStyle w:val="Listenabsatz"/>
        <w:spacing w:after="0"/>
      </w:pPr>
    </w:p>
    <w:p w14:paraId="446938E8" w14:textId="71B4A321" w:rsidR="00F36A26" w:rsidRDefault="00F36A26" w:rsidP="008C6E60">
      <w:pPr>
        <w:pStyle w:val="Listenabsatz"/>
        <w:spacing w:after="0"/>
      </w:pPr>
    </w:p>
    <w:p w14:paraId="39E3224C" w14:textId="77777777" w:rsidR="00F36A26" w:rsidRDefault="00F36A26" w:rsidP="008C6E60">
      <w:pPr>
        <w:pStyle w:val="Listenabsatz"/>
        <w:spacing w:after="0"/>
      </w:pPr>
    </w:p>
    <w:p w14:paraId="68069929"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602EB693"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B1F08D4" w14:textId="55D80F01"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2C12ACB6" w14:textId="77777777" w:rsidTr="00F818FE">
        <w:trPr>
          <w:trHeight w:val="205"/>
        </w:trPr>
        <w:tc>
          <w:tcPr>
            <w:tcW w:w="8356" w:type="dxa"/>
            <w:shd w:val="clear" w:color="auto" w:fill="D6E3BC" w:themeFill="accent3" w:themeFillTint="66"/>
          </w:tcPr>
          <w:p w14:paraId="70A2AEA4" w14:textId="147912DF" w:rsidR="00F901B9" w:rsidRPr="005B4E23" w:rsidRDefault="004434CE" w:rsidP="00F818FE">
            <w:pPr>
              <w:suppressAutoHyphens/>
              <w:spacing w:before="120" w:after="120"/>
            </w:pPr>
            <w:r>
              <w:t xml:space="preserve">Umsetzung: JA / TEILWEISE / NEIN / ENTBEHRLICH </w:t>
            </w:r>
          </w:p>
        </w:tc>
      </w:tr>
      <w:tr w:rsidR="00F901B9" w:rsidRPr="00CC02C2" w14:paraId="21100533" w14:textId="77777777" w:rsidTr="00F818FE">
        <w:tc>
          <w:tcPr>
            <w:tcW w:w="8356" w:type="dxa"/>
          </w:tcPr>
          <w:p w14:paraId="63788194" w14:textId="77777777" w:rsidR="00F901B9" w:rsidRPr="00CC02C2" w:rsidRDefault="00F901B9" w:rsidP="00F818FE">
            <w:pPr>
              <w:suppressAutoHyphens/>
              <w:spacing w:before="120" w:after="120"/>
              <w:rPr>
                <w:color w:val="000000" w:themeColor="text1"/>
              </w:rPr>
            </w:pPr>
            <w:bookmarkStart w:id="84" w:name="A4u7"/>
            <w:bookmarkEnd w:id="84"/>
            <w:r>
              <w:rPr>
                <w:color w:val="000000" w:themeColor="text1"/>
              </w:rPr>
              <w:t>Ihr aktueller Umsetzungsstand</w:t>
            </w:r>
          </w:p>
        </w:tc>
      </w:tr>
    </w:tbl>
    <w:p w14:paraId="7EA447B8"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308312D5" w14:textId="77777777" w:rsidTr="00F818FE">
        <w:tc>
          <w:tcPr>
            <w:tcW w:w="8340" w:type="dxa"/>
            <w:tcBorders>
              <w:bottom w:val="single" w:sz="4" w:space="0" w:color="auto"/>
            </w:tcBorders>
            <w:shd w:val="clear" w:color="auto" w:fill="C6D9F1" w:themeFill="text2" w:themeFillTint="33"/>
          </w:tcPr>
          <w:p w14:paraId="7F606802"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6714FCAC" w14:textId="77777777" w:rsidTr="00F818FE">
        <w:tc>
          <w:tcPr>
            <w:tcW w:w="8340" w:type="dxa"/>
            <w:shd w:val="clear" w:color="auto" w:fill="FFFFFF" w:themeFill="background1"/>
          </w:tcPr>
          <w:p w14:paraId="2F7643D5" w14:textId="77777777" w:rsidR="00F901B9" w:rsidRDefault="00F901B9" w:rsidP="00F818FE">
            <w:pPr>
              <w:spacing w:before="60" w:after="60"/>
              <w:rPr>
                <w:color w:val="000000" w:themeColor="text1"/>
              </w:rPr>
            </w:pPr>
            <w:r>
              <w:rPr>
                <w:color w:val="000000" w:themeColor="text1"/>
              </w:rPr>
              <w:t>Begründung der Fachseite:</w:t>
            </w:r>
          </w:p>
        </w:tc>
      </w:tr>
    </w:tbl>
    <w:p w14:paraId="2B2E3877" w14:textId="77777777" w:rsidR="00F901B9" w:rsidRPr="00E126C7" w:rsidRDefault="00F901B9" w:rsidP="00F901B9">
      <w:pPr>
        <w:pStyle w:val="Aufzhlungeinfach"/>
        <w:numPr>
          <w:ilvl w:val="0"/>
          <w:numId w:val="0"/>
        </w:numPr>
        <w:spacing w:before="480" w:after="0" w:line="240" w:lineRule="auto"/>
        <w:ind w:left="714" w:hanging="357"/>
      </w:pPr>
    </w:p>
    <w:p w14:paraId="2738E8E0" w14:textId="502859B0" w:rsidR="00F901B9" w:rsidRDefault="00F901B9" w:rsidP="00462A8B">
      <w:pPr>
        <w:pStyle w:val="berschrift2"/>
      </w:pPr>
      <w:bookmarkStart w:id="85" w:name="A5"/>
      <w:bookmarkStart w:id="86" w:name="_Toc91935579"/>
      <w:bookmarkStart w:id="87" w:name="_Toc93361931"/>
      <w:bookmarkEnd w:id="85"/>
      <w:r>
        <w:t xml:space="preserve">Client-Server-Segmentierung </w:t>
      </w:r>
      <w:r w:rsidR="008C6E60">
        <w:t xml:space="preserve">(B) </w:t>
      </w:r>
      <w:r>
        <w:t>[A5]</w:t>
      </w:r>
      <w:bookmarkEnd w:id="86"/>
      <w:bookmarkEnd w:id="87"/>
    </w:p>
    <w:p w14:paraId="4D4AA354" w14:textId="77777777" w:rsidR="00F901B9" w:rsidRPr="00CC02C2" w:rsidRDefault="00F901B9" w:rsidP="00F901B9">
      <w:pPr>
        <w:suppressAutoHyphens/>
        <w:spacing w:after="240"/>
        <w:ind w:left="720"/>
        <w:rPr>
          <w:color w:val="000000" w:themeColor="text1"/>
        </w:rPr>
      </w:pPr>
    </w:p>
    <w:p w14:paraId="4368B212" w14:textId="43FF5906" w:rsidR="00F901B9" w:rsidRPr="0083049A" w:rsidRDefault="00F901B9" w:rsidP="00CD0E9E">
      <w:pPr>
        <w:pStyle w:val="Listenabsatz"/>
        <w:numPr>
          <w:ilvl w:val="0"/>
          <w:numId w:val="11"/>
        </w:numPr>
        <w:spacing w:after="0"/>
        <w:ind w:left="709" w:hanging="709"/>
        <w:jc w:val="both"/>
      </w:pPr>
      <w:bookmarkStart w:id="88" w:name="A5a1"/>
      <w:bookmarkEnd w:id="88"/>
      <w:r>
        <w:t xml:space="preserve">Clients und Server MÜSSEN in unterschiedlichen </w:t>
      </w:r>
      <w:r w:rsidR="00CD0E9E" w:rsidRPr="00CD0E9E">
        <w:t>Netzsegmenten</w:t>
      </w:r>
      <w:r w:rsidR="00CD0E9E">
        <w:t xml:space="preserve"> </w:t>
      </w:r>
      <w:r>
        <w:t>platziert werden.</w:t>
      </w:r>
    </w:p>
    <w:p w14:paraId="22842D3D" w14:textId="77777777" w:rsidR="00F901B9" w:rsidRDefault="00F901B9" w:rsidP="00F901B9">
      <w:pPr>
        <w:pStyle w:val="Listenabsatz"/>
        <w:spacing w:after="0"/>
      </w:pPr>
    </w:p>
    <w:p w14:paraId="43C848B0"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7599655F"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8D2DAC3" w14:textId="7A27E52B"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7FE965F5" w14:textId="77777777" w:rsidTr="00F818FE">
        <w:trPr>
          <w:trHeight w:val="205"/>
        </w:trPr>
        <w:tc>
          <w:tcPr>
            <w:tcW w:w="8356" w:type="dxa"/>
            <w:shd w:val="clear" w:color="auto" w:fill="D6E3BC" w:themeFill="accent3" w:themeFillTint="66"/>
          </w:tcPr>
          <w:p w14:paraId="6C1F1805" w14:textId="3696961E" w:rsidR="00F901B9" w:rsidRPr="005B4E23" w:rsidRDefault="004434CE" w:rsidP="00F818FE">
            <w:pPr>
              <w:suppressAutoHyphens/>
              <w:spacing w:before="120" w:after="120"/>
            </w:pPr>
            <w:r>
              <w:t xml:space="preserve">Umsetzung: JA / TEILWEISE / NEIN / ENTBEHRLICH </w:t>
            </w:r>
          </w:p>
        </w:tc>
      </w:tr>
      <w:tr w:rsidR="00F901B9" w:rsidRPr="00CC02C2" w14:paraId="763689F7" w14:textId="77777777" w:rsidTr="00F818FE">
        <w:tc>
          <w:tcPr>
            <w:tcW w:w="8356" w:type="dxa"/>
          </w:tcPr>
          <w:p w14:paraId="37F968CE" w14:textId="77777777" w:rsidR="00F901B9" w:rsidRPr="00CC02C2" w:rsidRDefault="00F901B9" w:rsidP="00F818FE">
            <w:pPr>
              <w:suppressAutoHyphens/>
              <w:spacing w:before="120" w:after="120"/>
              <w:rPr>
                <w:color w:val="000000" w:themeColor="text1"/>
              </w:rPr>
            </w:pPr>
            <w:bookmarkStart w:id="89" w:name="A5u1"/>
            <w:bookmarkEnd w:id="89"/>
            <w:r>
              <w:rPr>
                <w:color w:val="000000" w:themeColor="text1"/>
              </w:rPr>
              <w:t>Ihr aktueller Umsetzungsstand</w:t>
            </w:r>
          </w:p>
        </w:tc>
      </w:tr>
    </w:tbl>
    <w:p w14:paraId="2557AE7C"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7D587FDC" w14:textId="77777777" w:rsidTr="00F818FE">
        <w:tc>
          <w:tcPr>
            <w:tcW w:w="8340" w:type="dxa"/>
            <w:tcBorders>
              <w:bottom w:val="single" w:sz="4" w:space="0" w:color="auto"/>
            </w:tcBorders>
            <w:shd w:val="clear" w:color="auto" w:fill="C6D9F1" w:themeFill="text2" w:themeFillTint="33"/>
          </w:tcPr>
          <w:p w14:paraId="2FCD984D"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4F072A0B" w14:textId="77777777" w:rsidTr="00F818FE">
        <w:tc>
          <w:tcPr>
            <w:tcW w:w="8340" w:type="dxa"/>
            <w:shd w:val="clear" w:color="auto" w:fill="FFFFFF" w:themeFill="background1"/>
          </w:tcPr>
          <w:p w14:paraId="472E1C79" w14:textId="77777777" w:rsidR="00F901B9" w:rsidRDefault="00F901B9" w:rsidP="00F818FE">
            <w:pPr>
              <w:spacing w:before="60" w:after="60"/>
              <w:rPr>
                <w:color w:val="000000" w:themeColor="text1"/>
              </w:rPr>
            </w:pPr>
            <w:r>
              <w:rPr>
                <w:color w:val="000000" w:themeColor="text1"/>
              </w:rPr>
              <w:t>Begründung der Fachseite:</w:t>
            </w:r>
          </w:p>
        </w:tc>
      </w:tr>
    </w:tbl>
    <w:p w14:paraId="60E4CAE6" w14:textId="77777777" w:rsidR="00F901B9" w:rsidRPr="00CC02C2" w:rsidRDefault="00F901B9" w:rsidP="00F901B9">
      <w:pPr>
        <w:suppressAutoHyphens/>
        <w:spacing w:after="240"/>
        <w:ind w:left="720"/>
        <w:rPr>
          <w:color w:val="000000" w:themeColor="text1"/>
        </w:rPr>
      </w:pPr>
    </w:p>
    <w:p w14:paraId="4448D0C4" w14:textId="01AA5178" w:rsidR="00F901B9" w:rsidRPr="0083049A" w:rsidRDefault="00F901B9" w:rsidP="00F901B9">
      <w:pPr>
        <w:pStyle w:val="Listenabsatz"/>
        <w:numPr>
          <w:ilvl w:val="0"/>
          <w:numId w:val="11"/>
        </w:numPr>
        <w:spacing w:after="0"/>
        <w:ind w:left="709" w:hanging="709"/>
      </w:pPr>
      <w:bookmarkStart w:id="90" w:name="A5a2"/>
      <w:bookmarkEnd w:id="90"/>
      <w:r>
        <w:t xml:space="preserve">Die Kommunikation zwischen diesen </w:t>
      </w:r>
      <w:r w:rsidR="00CD0E9E">
        <w:t>Netzs</w:t>
      </w:r>
      <w:r>
        <w:t xml:space="preserve">egmenten MUSS mindestens durch </w:t>
      </w:r>
      <w:r w:rsidR="00CD0E9E">
        <w:br/>
      </w:r>
      <w:r>
        <w:t>einen zustandsbehafteten Paketfilter kontrolliert werden.</w:t>
      </w:r>
    </w:p>
    <w:p w14:paraId="387DC8AB" w14:textId="77777777" w:rsidR="00F901B9" w:rsidRDefault="00F901B9" w:rsidP="00F901B9">
      <w:pPr>
        <w:pStyle w:val="Listenabsatz"/>
        <w:spacing w:after="0"/>
      </w:pPr>
    </w:p>
    <w:p w14:paraId="4C881D50"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1CD9740F"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D462FCD" w14:textId="0AEDBB45"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0FEDD9A9" w14:textId="77777777" w:rsidTr="00F818FE">
        <w:trPr>
          <w:trHeight w:val="205"/>
        </w:trPr>
        <w:tc>
          <w:tcPr>
            <w:tcW w:w="8356" w:type="dxa"/>
            <w:shd w:val="clear" w:color="auto" w:fill="D6E3BC" w:themeFill="accent3" w:themeFillTint="66"/>
          </w:tcPr>
          <w:p w14:paraId="68A4A8D5" w14:textId="759FAC6B" w:rsidR="00F901B9" w:rsidRPr="005B4E23" w:rsidRDefault="004434CE" w:rsidP="00F818FE">
            <w:pPr>
              <w:suppressAutoHyphens/>
              <w:spacing w:before="120" w:after="120"/>
            </w:pPr>
            <w:r>
              <w:t xml:space="preserve">Umsetzung: JA / TEILWEISE / NEIN / ENTBEHRLICH </w:t>
            </w:r>
          </w:p>
        </w:tc>
      </w:tr>
      <w:tr w:rsidR="00F901B9" w:rsidRPr="00CC02C2" w14:paraId="1E7DAFB2" w14:textId="77777777" w:rsidTr="00F818FE">
        <w:tc>
          <w:tcPr>
            <w:tcW w:w="8356" w:type="dxa"/>
          </w:tcPr>
          <w:p w14:paraId="32C3D98C" w14:textId="77777777" w:rsidR="00F901B9" w:rsidRPr="00CC02C2" w:rsidRDefault="00F901B9" w:rsidP="00F818FE">
            <w:pPr>
              <w:suppressAutoHyphens/>
              <w:spacing w:before="120" w:after="120"/>
              <w:rPr>
                <w:color w:val="000000" w:themeColor="text1"/>
              </w:rPr>
            </w:pPr>
            <w:bookmarkStart w:id="91" w:name="A5u2"/>
            <w:bookmarkEnd w:id="91"/>
            <w:r>
              <w:rPr>
                <w:color w:val="000000" w:themeColor="text1"/>
              </w:rPr>
              <w:t>Ihr aktueller Umsetzungsstand</w:t>
            </w:r>
          </w:p>
        </w:tc>
      </w:tr>
    </w:tbl>
    <w:p w14:paraId="56C9FF5A"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65977451" w14:textId="77777777" w:rsidTr="00F818FE">
        <w:tc>
          <w:tcPr>
            <w:tcW w:w="8340" w:type="dxa"/>
            <w:tcBorders>
              <w:bottom w:val="single" w:sz="4" w:space="0" w:color="auto"/>
            </w:tcBorders>
            <w:shd w:val="clear" w:color="auto" w:fill="C6D9F1" w:themeFill="text2" w:themeFillTint="33"/>
          </w:tcPr>
          <w:p w14:paraId="1E5608AC"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4AF06C3C" w14:textId="77777777" w:rsidTr="00F818FE">
        <w:tc>
          <w:tcPr>
            <w:tcW w:w="8340" w:type="dxa"/>
            <w:shd w:val="clear" w:color="auto" w:fill="FFFFFF" w:themeFill="background1"/>
          </w:tcPr>
          <w:p w14:paraId="7E562C5A" w14:textId="77777777" w:rsidR="00F901B9" w:rsidRDefault="00F901B9" w:rsidP="00F818FE">
            <w:pPr>
              <w:spacing w:before="60" w:after="60"/>
              <w:rPr>
                <w:color w:val="000000" w:themeColor="text1"/>
              </w:rPr>
            </w:pPr>
            <w:r>
              <w:rPr>
                <w:color w:val="000000" w:themeColor="text1"/>
              </w:rPr>
              <w:t>Begründung der Fachseite:</w:t>
            </w:r>
          </w:p>
        </w:tc>
      </w:tr>
    </w:tbl>
    <w:p w14:paraId="0475173D" w14:textId="51605D30" w:rsidR="00F901B9" w:rsidRDefault="00F901B9" w:rsidP="00F901B9">
      <w:pPr>
        <w:suppressAutoHyphens/>
        <w:spacing w:after="240"/>
        <w:ind w:left="720"/>
        <w:rPr>
          <w:color w:val="000000" w:themeColor="text1"/>
        </w:rPr>
      </w:pPr>
    </w:p>
    <w:p w14:paraId="78E3CA9C" w14:textId="5C513DCE" w:rsidR="003B7C8A" w:rsidRDefault="003B7C8A" w:rsidP="00F901B9">
      <w:pPr>
        <w:suppressAutoHyphens/>
        <w:spacing w:after="240"/>
        <w:ind w:left="720"/>
        <w:rPr>
          <w:color w:val="000000" w:themeColor="text1"/>
        </w:rPr>
      </w:pPr>
    </w:p>
    <w:p w14:paraId="569173DD" w14:textId="77777777" w:rsidR="00F36A26" w:rsidRDefault="00F36A26" w:rsidP="00F36A26">
      <w:pPr>
        <w:pStyle w:val="Listenabsatz"/>
        <w:spacing w:after="0"/>
      </w:pPr>
      <w:bookmarkStart w:id="92" w:name="A5a3"/>
      <w:bookmarkEnd w:id="92"/>
    </w:p>
    <w:p w14:paraId="1B091FAE" w14:textId="644C1A15" w:rsidR="00F901B9" w:rsidRPr="0083049A" w:rsidRDefault="00F901B9" w:rsidP="00F901B9">
      <w:pPr>
        <w:pStyle w:val="Listenabsatz"/>
        <w:numPr>
          <w:ilvl w:val="0"/>
          <w:numId w:val="11"/>
        </w:numPr>
        <w:spacing w:after="0"/>
        <w:ind w:left="709" w:hanging="709"/>
      </w:pPr>
      <w:r>
        <w:t xml:space="preserve">Es MUSS beachtet werden, dass etwaige Ausnahmen, die es erlauben, Clients und Server in einem gemeinsamen </w:t>
      </w:r>
      <w:r w:rsidR="003B7C8A">
        <w:t>Netz</w:t>
      </w:r>
      <w:r>
        <w:t>segment zu positionieren</w:t>
      </w:r>
      <w:r w:rsidR="003B7C8A">
        <w:t>,</w:t>
      </w:r>
      <w:r>
        <w:t xml:space="preserve"> in den entsprechenden anwendungs- und systemspezifischen Bausteinen geregelt werden.</w:t>
      </w:r>
    </w:p>
    <w:p w14:paraId="4811299B" w14:textId="77777777" w:rsidR="00F901B9" w:rsidRDefault="00F901B9" w:rsidP="00F901B9">
      <w:pPr>
        <w:pStyle w:val="Listenabsatz"/>
        <w:spacing w:after="0"/>
      </w:pPr>
    </w:p>
    <w:p w14:paraId="5575FF84"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2AD84D7C"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721626B" w14:textId="7B0C3728"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580A8316" w14:textId="77777777" w:rsidTr="00F818FE">
        <w:trPr>
          <w:trHeight w:val="205"/>
        </w:trPr>
        <w:tc>
          <w:tcPr>
            <w:tcW w:w="8356" w:type="dxa"/>
            <w:shd w:val="clear" w:color="auto" w:fill="D6E3BC" w:themeFill="accent3" w:themeFillTint="66"/>
          </w:tcPr>
          <w:p w14:paraId="66C96A93" w14:textId="50A8A58D" w:rsidR="00F901B9" w:rsidRPr="005B4E23" w:rsidRDefault="004434CE" w:rsidP="00F818FE">
            <w:pPr>
              <w:suppressAutoHyphens/>
              <w:spacing w:before="120" w:after="120"/>
            </w:pPr>
            <w:r>
              <w:t xml:space="preserve">Umsetzung: JA / TEILWEISE / NEIN / ENTBEHRLICH </w:t>
            </w:r>
          </w:p>
        </w:tc>
      </w:tr>
      <w:tr w:rsidR="00F901B9" w:rsidRPr="00CC02C2" w14:paraId="75690A15" w14:textId="77777777" w:rsidTr="00F818FE">
        <w:tc>
          <w:tcPr>
            <w:tcW w:w="8356" w:type="dxa"/>
          </w:tcPr>
          <w:p w14:paraId="2653BC3C" w14:textId="77777777" w:rsidR="00F901B9" w:rsidRPr="00CC02C2" w:rsidRDefault="00F901B9" w:rsidP="00F818FE">
            <w:pPr>
              <w:suppressAutoHyphens/>
              <w:spacing w:before="120" w:after="120"/>
              <w:rPr>
                <w:color w:val="000000" w:themeColor="text1"/>
              </w:rPr>
            </w:pPr>
            <w:bookmarkStart w:id="93" w:name="A5u3"/>
            <w:bookmarkEnd w:id="93"/>
            <w:r>
              <w:rPr>
                <w:color w:val="000000" w:themeColor="text1"/>
              </w:rPr>
              <w:t>Ihr aktueller Umsetzungsstand</w:t>
            </w:r>
          </w:p>
        </w:tc>
      </w:tr>
    </w:tbl>
    <w:p w14:paraId="59B4C1FC"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63C75082" w14:textId="77777777" w:rsidTr="00F818FE">
        <w:tc>
          <w:tcPr>
            <w:tcW w:w="8340" w:type="dxa"/>
            <w:tcBorders>
              <w:bottom w:val="single" w:sz="4" w:space="0" w:color="auto"/>
            </w:tcBorders>
            <w:shd w:val="clear" w:color="auto" w:fill="C6D9F1" w:themeFill="text2" w:themeFillTint="33"/>
          </w:tcPr>
          <w:p w14:paraId="0682D238"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74BCD803" w14:textId="77777777" w:rsidTr="00F818FE">
        <w:tc>
          <w:tcPr>
            <w:tcW w:w="8340" w:type="dxa"/>
            <w:shd w:val="clear" w:color="auto" w:fill="FFFFFF" w:themeFill="background1"/>
          </w:tcPr>
          <w:p w14:paraId="706884D5" w14:textId="77777777" w:rsidR="00F901B9" w:rsidRDefault="00F901B9" w:rsidP="00F818FE">
            <w:pPr>
              <w:spacing w:before="60" w:after="60"/>
              <w:rPr>
                <w:color w:val="000000" w:themeColor="text1"/>
              </w:rPr>
            </w:pPr>
            <w:r>
              <w:rPr>
                <w:color w:val="000000" w:themeColor="text1"/>
              </w:rPr>
              <w:t>Begründung der Fachseite:</w:t>
            </w:r>
          </w:p>
        </w:tc>
      </w:tr>
    </w:tbl>
    <w:p w14:paraId="0BB7D604" w14:textId="77777777" w:rsidR="00F901B9" w:rsidRPr="00CC02C2" w:rsidRDefault="00F901B9" w:rsidP="00F901B9">
      <w:pPr>
        <w:suppressAutoHyphens/>
        <w:spacing w:after="240"/>
        <w:ind w:left="720"/>
        <w:rPr>
          <w:color w:val="000000" w:themeColor="text1"/>
        </w:rPr>
      </w:pPr>
    </w:p>
    <w:p w14:paraId="269A12B9" w14:textId="753FB9AC" w:rsidR="00F901B9" w:rsidRPr="0083049A" w:rsidRDefault="00F901B9" w:rsidP="00F901B9">
      <w:pPr>
        <w:pStyle w:val="Listenabsatz"/>
        <w:numPr>
          <w:ilvl w:val="0"/>
          <w:numId w:val="11"/>
        </w:numPr>
        <w:spacing w:after="0"/>
        <w:ind w:left="709" w:hanging="709"/>
      </w:pPr>
      <w:bookmarkStart w:id="94" w:name="A5a4"/>
      <w:bookmarkEnd w:id="94"/>
      <w:r>
        <w:t xml:space="preserve">Für Gastzugänge und für Netzbereiche, in denen keine ausreichende interne </w:t>
      </w:r>
      <w:r w:rsidR="003B7C8A">
        <w:br/>
      </w:r>
      <w:r>
        <w:t>Kontrolle über die Endgeräte gegeben ist, MÜSSEN dedizierte Sicherheitssegmente eingerichtet werden.</w:t>
      </w:r>
    </w:p>
    <w:p w14:paraId="7FCD10AE" w14:textId="77777777" w:rsidR="00F901B9" w:rsidRDefault="00F901B9" w:rsidP="00F901B9">
      <w:pPr>
        <w:pStyle w:val="Listenabsatz"/>
        <w:spacing w:after="0"/>
      </w:pPr>
    </w:p>
    <w:p w14:paraId="7905DC5E"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70E3F769"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4975B52" w14:textId="6AFE6999"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61692397" w14:textId="77777777" w:rsidTr="00F818FE">
        <w:trPr>
          <w:trHeight w:val="205"/>
        </w:trPr>
        <w:tc>
          <w:tcPr>
            <w:tcW w:w="8356" w:type="dxa"/>
            <w:shd w:val="clear" w:color="auto" w:fill="D6E3BC" w:themeFill="accent3" w:themeFillTint="66"/>
          </w:tcPr>
          <w:p w14:paraId="6D975372" w14:textId="72BE952A" w:rsidR="00F901B9" w:rsidRPr="005B4E23" w:rsidRDefault="004434CE" w:rsidP="00F818FE">
            <w:pPr>
              <w:suppressAutoHyphens/>
              <w:spacing w:before="120" w:after="120"/>
            </w:pPr>
            <w:r>
              <w:t xml:space="preserve">Umsetzung: JA / TEILWEISE / NEIN / ENTBEHRLICH </w:t>
            </w:r>
          </w:p>
        </w:tc>
      </w:tr>
      <w:tr w:rsidR="00F901B9" w:rsidRPr="00CC02C2" w14:paraId="733C8351" w14:textId="77777777" w:rsidTr="00F818FE">
        <w:tc>
          <w:tcPr>
            <w:tcW w:w="8356" w:type="dxa"/>
          </w:tcPr>
          <w:p w14:paraId="19873658" w14:textId="77777777" w:rsidR="00F901B9" w:rsidRPr="00CC02C2" w:rsidRDefault="00F901B9" w:rsidP="00F818FE">
            <w:pPr>
              <w:suppressAutoHyphens/>
              <w:spacing w:before="120" w:after="120"/>
              <w:rPr>
                <w:color w:val="000000" w:themeColor="text1"/>
              </w:rPr>
            </w:pPr>
            <w:bookmarkStart w:id="95" w:name="A5u4"/>
            <w:bookmarkEnd w:id="95"/>
            <w:r>
              <w:rPr>
                <w:color w:val="000000" w:themeColor="text1"/>
              </w:rPr>
              <w:t>Ihr aktueller Umsetzungsstand</w:t>
            </w:r>
          </w:p>
        </w:tc>
      </w:tr>
    </w:tbl>
    <w:p w14:paraId="7386A0DA"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36E987D8" w14:textId="77777777" w:rsidTr="00F818FE">
        <w:tc>
          <w:tcPr>
            <w:tcW w:w="8340" w:type="dxa"/>
            <w:tcBorders>
              <w:bottom w:val="single" w:sz="4" w:space="0" w:color="auto"/>
            </w:tcBorders>
            <w:shd w:val="clear" w:color="auto" w:fill="C6D9F1" w:themeFill="text2" w:themeFillTint="33"/>
          </w:tcPr>
          <w:p w14:paraId="0ED5B0BA"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6C7AC64C" w14:textId="77777777" w:rsidTr="00F818FE">
        <w:tc>
          <w:tcPr>
            <w:tcW w:w="8340" w:type="dxa"/>
            <w:shd w:val="clear" w:color="auto" w:fill="FFFFFF" w:themeFill="background1"/>
          </w:tcPr>
          <w:p w14:paraId="380D2CC1" w14:textId="77777777" w:rsidR="00F901B9" w:rsidRDefault="00F901B9" w:rsidP="00F818FE">
            <w:pPr>
              <w:spacing w:before="60" w:after="60"/>
              <w:rPr>
                <w:color w:val="000000" w:themeColor="text1"/>
              </w:rPr>
            </w:pPr>
            <w:r>
              <w:rPr>
                <w:color w:val="000000" w:themeColor="text1"/>
              </w:rPr>
              <w:t>Begründung der Fachseite:</w:t>
            </w:r>
          </w:p>
        </w:tc>
      </w:tr>
    </w:tbl>
    <w:p w14:paraId="3D1637D0" w14:textId="77777777" w:rsidR="00F901B9" w:rsidRPr="00E126C7" w:rsidRDefault="00F901B9" w:rsidP="00F901B9">
      <w:pPr>
        <w:pStyle w:val="Aufzhlungeinfach"/>
        <w:numPr>
          <w:ilvl w:val="0"/>
          <w:numId w:val="0"/>
        </w:numPr>
        <w:spacing w:before="480" w:after="0" w:line="240" w:lineRule="auto"/>
        <w:ind w:left="714" w:hanging="357"/>
      </w:pPr>
    </w:p>
    <w:p w14:paraId="1867F71D" w14:textId="00A8825B" w:rsidR="00F901B9" w:rsidRDefault="00F901B9" w:rsidP="00462A8B">
      <w:pPr>
        <w:pStyle w:val="berschrift2"/>
      </w:pPr>
      <w:bookmarkStart w:id="96" w:name="A6"/>
      <w:bookmarkStart w:id="97" w:name="_Toc91935580"/>
      <w:bookmarkStart w:id="98" w:name="_Toc93361932"/>
      <w:bookmarkEnd w:id="96"/>
      <w:r>
        <w:t xml:space="preserve">Endgeräte-Segmentierung im internen Netz </w:t>
      </w:r>
      <w:r w:rsidR="008C6E60">
        <w:t xml:space="preserve">(B) </w:t>
      </w:r>
      <w:r>
        <w:t>[A6]</w:t>
      </w:r>
      <w:bookmarkEnd w:id="97"/>
      <w:bookmarkEnd w:id="98"/>
    </w:p>
    <w:p w14:paraId="677FD120" w14:textId="77777777" w:rsidR="00F901B9" w:rsidRPr="00CC02C2" w:rsidRDefault="00F901B9" w:rsidP="00F901B9">
      <w:pPr>
        <w:suppressAutoHyphens/>
        <w:spacing w:after="240"/>
        <w:ind w:left="720"/>
        <w:rPr>
          <w:color w:val="000000" w:themeColor="text1"/>
        </w:rPr>
      </w:pPr>
    </w:p>
    <w:p w14:paraId="2D869E4E" w14:textId="5FB72C4C" w:rsidR="00F901B9" w:rsidRPr="0083049A" w:rsidRDefault="00F901B9" w:rsidP="00F901B9">
      <w:pPr>
        <w:pStyle w:val="Listenabsatz"/>
        <w:numPr>
          <w:ilvl w:val="0"/>
          <w:numId w:val="11"/>
        </w:numPr>
        <w:spacing w:after="0"/>
        <w:ind w:left="709" w:hanging="709"/>
      </w:pPr>
      <w:bookmarkStart w:id="99" w:name="A6a1"/>
      <w:bookmarkEnd w:id="99"/>
      <w:r>
        <w:t xml:space="preserve">Es DÜRFEN NUR Endgeräte in einem </w:t>
      </w:r>
      <w:r w:rsidR="003B7C8A">
        <w:t>Netz</w:t>
      </w:r>
      <w:r>
        <w:t xml:space="preserve">segment positioniert werden, </w:t>
      </w:r>
      <w:r w:rsidR="008C6E60">
        <w:br/>
      </w:r>
      <w:r>
        <w:t>die einem ähnlichen Sicherheitsniveau entsprechen.</w:t>
      </w:r>
    </w:p>
    <w:p w14:paraId="2073DC79" w14:textId="77777777" w:rsidR="00F901B9" w:rsidRDefault="00F901B9" w:rsidP="00F901B9">
      <w:pPr>
        <w:pStyle w:val="Listenabsatz"/>
        <w:spacing w:after="0"/>
      </w:pPr>
    </w:p>
    <w:p w14:paraId="17DDC209"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31698FF6"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9C4AF27" w14:textId="2AA2D081" w:rsidR="00F901B9"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p w14:paraId="4325AA66" w14:textId="38C6D263" w:rsidR="003B7C8A" w:rsidRDefault="003B7C8A" w:rsidP="00F901B9">
      <w:pPr>
        <w:pStyle w:val="Listenabsatz"/>
        <w:spacing w:after="240"/>
        <w:rPr>
          <w:color w:val="FF0000"/>
        </w:rPr>
      </w:pPr>
    </w:p>
    <w:p w14:paraId="3E81E20D" w14:textId="6B1F5A4C" w:rsidR="003B7C8A" w:rsidRDefault="003B7C8A" w:rsidP="00F901B9">
      <w:pPr>
        <w:pStyle w:val="Listenabsatz"/>
        <w:spacing w:after="240"/>
        <w:rPr>
          <w:color w:val="FF0000"/>
        </w:rPr>
      </w:pPr>
    </w:p>
    <w:p w14:paraId="2CD7F452" w14:textId="77777777" w:rsidR="003B7C8A" w:rsidRPr="001F352F" w:rsidRDefault="003B7C8A" w:rsidP="00F901B9">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F901B9" w:rsidRPr="005B4E23" w14:paraId="57999E45" w14:textId="77777777" w:rsidTr="00F818FE">
        <w:trPr>
          <w:trHeight w:val="205"/>
        </w:trPr>
        <w:tc>
          <w:tcPr>
            <w:tcW w:w="8356" w:type="dxa"/>
            <w:shd w:val="clear" w:color="auto" w:fill="D6E3BC" w:themeFill="accent3" w:themeFillTint="66"/>
          </w:tcPr>
          <w:p w14:paraId="49803C64" w14:textId="41602539" w:rsidR="00F901B9" w:rsidRPr="005B4E23" w:rsidRDefault="004434CE" w:rsidP="00F818FE">
            <w:pPr>
              <w:suppressAutoHyphens/>
              <w:spacing w:before="120" w:after="120"/>
            </w:pPr>
            <w:r>
              <w:t xml:space="preserve">Umsetzung: JA / TEILWEISE / NEIN / ENTBEHRLICH </w:t>
            </w:r>
          </w:p>
        </w:tc>
      </w:tr>
      <w:tr w:rsidR="00F901B9" w:rsidRPr="00CC02C2" w14:paraId="78F61D51" w14:textId="77777777" w:rsidTr="00F818FE">
        <w:tc>
          <w:tcPr>
            <w:tcW w:w="8356" w:type="dxa"/>
          </w:tcPr>
          <w:p w14:paraId="3B59A405" w14:textId="77777777" w:rsidR="00F901B9" w:rsidRPr="00CC02C2" w:rsidRDefault="00F901B9" w:rsidP="00F818FE">
            <w:pPr>
              <w:suppressAutoHyphens/>
              <w:spacing w:before="120" w:after="120"/>
              <w:rPr>
                <w:color w:val="000000" w:themeColor="text1"/>
              </w:rPr>
            </w:pPr>
            <w:bookmarkStart w:id="100" w:name="A6u1"/>
            <w:bookmarkEnd w:id="100"/>
            <w:r>
              <w:rPr>
                <w:color w:val="000000" w:themeColor="text1"/>
              </w:rPr>
              <w:t>Ihr aktueller Umsetzungsstand</w:t>
            </w:r>
          </w:p>
        </w:tc>
      </w:tr>
    </w:tbl>
    <w:p w14:paraId="14CFB3E6"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392313AE" w14:textId="77777777" w:rsidTr="00F818FE">
        <w:tc>
          <w:tcPr>
            <w:tcW w:w="8340" w:type="dxa"/>
            <w:tcBorders>
              <w:bottom w:val="single" w:sz="4" w:space="0" w:color="auto"/>
            </w:tcBorders>
            <w:shd w:val="clear" w:color="auto" w:fill="C6D9F1" w:themeFill="text2" w:themeFillTint="33"/>
          </w:tcPr>
          <w:p w14:paraId="7F35419D"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2BEC5FAD" w14:textId="77777777" w:rsidTr="00F818FE">
        <w:tc>
          <w:tcPr>
            <w:tcW w:w="8340" w:type="dxa"/>
            <w:shd w:val="clear" w:color="auto" w:fill="FFFFFF" w:themeFill="background1"/>
          </w:tcPr>
          <w:p w14:paraId="11B6C691" w14:textId="77777777" w:rsidR="00F901B9" w:rsidRDefault="00F901B9" w:rsidP="00F818FE">
            <w:pPr>
              <w:spacing w:before="60" w:after="60"/>
              <w:rPr>
                <w:color w:val="000000" w:themeColor="text1"/>
              </w:rPr>
            </w:pPr>
            <w:r>
              <w:rPr>
                <w:color w:val="000000" w:themeColor="text1"/>
              </w:rPr>
              <w:t>Begründung der Fachseite:</w:t>
            </w:r>
          </w:p>
        </w:tc>
      </w:tr>
    </w:tbl>
    <w:p w14:paraId="261F2FC3" w14:textId="1734C0F7" w:rsidR="00F901B9" w:rsidRDefault="00F901B9" w:rsidP="00462A8B">
      <w:pPr>
        <w:pStyle w:val="Listenabsatz"/>
        <w:spacing w:after="0"/>
      </w:pPr>
    </w:p>
    <w:p w14:paraId="5DDB715C" w14:textId="77777777" w:rsidR="00462A8B" w:rsidRPr="00E126C7" w:rsidRDefault="00462A8B" w:rsidP="00462A8B">
      <w:pPr>
        <w:pStyle w:val="Listenabsatz"/>
        <w:spacing w:after="0"/>
      </w:pPr>
    </w:p>
    <w:p w14:paraId="1578235C" w14:textId="6B3036C4" w:rsidR="00F901B9" w:rsidRDefault="00F901B9" w:rsidP="00462A8B">
      <w:pPr>
        <w:pStyle w:val="berschrift2"/>
      </w:pPr>
      <w:bookmarkStart w:id="101" w:name="A7"/>
      <w:bookmarkStart w:id="102" w:name="_Toc91935581"/>
      <w:bookmarkStart w:id="103" w:name="_Toc93361933"/>
      <w:bookmarkEnd w:id="101"/>
      <w:r>
        <w:t xml:space="preserve">Absicherung von schützenswerten Informationen </w:t>
      </w:r>
      <w:r w:rsidR="008C6E60">
        <w:t xml:space="preserve">(B) </w:t>
      </w:r>
      <w:r>
        <w:t>[A7]</w:t>
      </w:r>
      <w:bookmarkEnd w:id="102"/>
      <w:bookmarkEnd w:id="103"/>
    </w:p>
    <w:p w14:paraId="3CF139E4" w14:textId="77777777" w:rsidR="00F901B9" w:rsidRPr="00CC02C2" w:rsidRDefault="00F901B9" w:rsidP="00F901B9">
      <w:pPr>
        <w:suppressAutoHyphens/>
        <w:spacing w:after="240"/>
        <w:ind w:left="720"/>
        <w:rPr>
          <w:color w:val="000000" w:themeColor="text1"/>
        </w:rPr>
      </w:pPr>
    </w:p>
    <w:p w14:paraId="0D46C5E2" w14:textId="44940363" w:rsidR="00F901B9" w:rsidRPr="0083049A" w:rsidRDefault="00F901B9" w:rsidP="00F901B9">
      <w:pPr>
        <w:pStyle w:val="Listenabsatz"/>
        <w:numPr>
          <w:ilvl w:val="0"/>
          <w:numId w:val="11"/>
        </w:numPr>
        <w:spacing w:after="0"/>
        <w:ind w:left="709" w:hanging="709"/>
      </w:pPr>
      <w:bookmarkStart w:id="104" w:name="A7a1"/>
      <w:bookmarkEnd w:id="104"/>
      <w:r>
        <w:t xml:space="preserve">Schützenswerte Informationen MÜSSEN über nach dem derzeitigen Stand der Technik sichere Protokolle übertragen werden, falls nicht über vertrauenswürdige dedizierte Netzsegmente (zum Beispiel innerhalb des Managementnetzes) </w:t>
      </w:r>
      <w:r w:rsidR="00CF7AA0">
        <w:br/>
      </w:r>
      <w:r>
        <w:t>kommuniziert wird.</w:t>
      </w:r>
    </w:p>
    <w:p w14:paraId="6F2231B6" w14:textId="77777777" w:rsidR="00F901B9" w:rsidRDefault="00F901B9" w:rsidP="00F901B9">
      <w:pPr>
        <w:pStyle w:val="Listenabsatz"/>
        <w:spacing w:after="0"/>
      </w:pPr>
    </w:p>
    <w:p w14:paraId="0DD9FF51"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7F2484FD"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70ED173" w14:textId="23524F5C"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06A932DE" w14:textId="77777777" w:rsidTr="00F818FE">
        <w:trPr>
          <w:trHeight w:val="205"/>
        </w:trPr>
        <w:tc>
          <w:tcPr>
            <w:tcW w:w="8356" w:type="dxa"/>
            <w:shd w:val="clear" w:color="auto" w:fill="D6E3BC" w:themeFill="accent3" w:themeFillTint="66"/>
          </w:tcPr>
          <w:p w14:paraId="4E860636" w14:textId="08FA9421" w:rsidR="00F901B9" w:rsidRPr="005B4E23" w:rsidRDefault="004434CE" w:rsidP="00F818FE">
            <w:pPr>
              <w:suppressAutoHyphens/>
              <w:spacing w:before="120" w:after="120"/>
            </w:pPr>
            <w:r>
              <w:t xml:space="preserve">Umsetzung: JA / TEILWEISE / NEIN / ENTBEHRLICH </w:t>
            </w:r>
          </w:p>
        </w:tc>
      </w:tr>
      <w:tr w:rsidR="00F901B9" w:rsidRPr="00CC02C2" w14:paraId="3F5FC26B" w14:textId="77777777" w:rsidTr="00F818FE">
        <w:tc>
          <w:tcPr>
            <w:tcW w:w="8356" w:type="dxa"/>
          </w:tcPr>
          <w:p w14:paraId="24111BAF" w14:textId="77777777" w:rsidR="00F901B9" w:rsidRPr="00CC02C2" w:rsidRDefault="00F901B9" w:rsidP="00F818FE">
            <w:pPr>
              <w:suppressAutoHyphens/>
              <w:spacing w:before="120" w:after="120"/>
              <w:rPr>
                <w:color w:val="000000" w:themeColor="text1"/>
              </w:rPr>
            </w:pPr>
            <w:bookmarkStart w:id="105" w:name="A7u1"/>
            <w:bookmarkEnd w:id="105"/>
            <w:r>
              <w:rPr>
                <w:color w:val="000000" w:themeColor="text1"/>
              </w:rPr>
              <w:t>Ihr aktueller Umsetzungsstand</w:t>
            </w:r>
          </w:p>
        </w:tc>
      </w:tr>
    </w:tbl>
    <w:p w14:paraId="57B26567"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1103B118" w14:textId="77777777" w:rsidTr="00F818FE">
        <w:tc>
          <w:tcPr>
            <w:tcW w:w="8340" w:type="dxa"/>
            <w:tcBorders>
              <w:bottom w:val="single" w:sz="4" w:space="0" w:color="auto"/>
            </w:tcBorders>
            <w:shd w:val="clear" w:color="auto" w:fill="C6D9F1" w:themeFill="text2" w:themeFillTint="33"/>
          </w:tcPr>
          <w:p w14:paraId="71E8F4C9"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7EE3AFF4" w14:textId="77777777" w:rsidTr="00F818FE">
        <w:tc>
          <w:tcPr>
            <w:tcW w:w="8340" w:type="dxa"/>
            <w:shd w:val="clear" w:color="auto" w:fill="FFFFFF" w:themeFill="background1"/>
          </w:tcPr>
          <w:p w14:paraId="55AD92C0" w14:textId="77777777" w:rsidR="00F901B9" w:rsidRDefault="00F901B9" w:rsidP="00F818FE">
            <w:pPr>
              <w:spacing w:before="60" w:after="60"/>
              <w:rPr>
                <w:color w:val="000000" w:themeColor="text1"/>
              </w:rPr>
            </w:pPr>
            <w:r>
              <w:rPr>
                <w:color w:val="000000" w:themeColor="text1"/>
              </w:rPr>
              <w:t>Begründung der Fachseite:</w:t>
            </w:r>
          </w:p>
        </w:tc>
      </w:tr>
    </w:tbl>
    <w:p w14:paraId="7FE22C88" w14:textId="77777777" w:rsidR="00F901B9" w:rsidRPr="00CC02C2" w:rsidRDefault="00F901B9" w:rsidP="00F901B9">
      <w:pPr>
        <w:suppressAutoHyphens/>
        <w:spacing w:after="240"/>
        <w:ind w:left="720"/>
        <w:rPr>
          <w:color w:val="000000" w:themeColor="text1"/>
        </w:rPr>
      </w:pPr>
    </w:p>
    <w:p w14:paraId="22D35837" w14:textId="0B88C2DA" w:rsidR="00F901B9" w:rsidRPr="0083049A" w:rsidRDefault="00F901B9" w:rsidP="00F901B9">
      <w:pPr>
        <w:pStyle w:val="Listenabsatz"/>
        <w:numPr>
          <w:ilvl w:val="0"/>
          <w:numId w:val="11"/>
        </w:numPr>
        <w:spacing w:after="0"/>
        <w:ind w:left="709" w:hanging="709"/>
      </w:pPr>
      <w:bookmarkStart w:id="106" w:name="A7a2"/>
      <w:bookmarkEnd w:id="106"/>
      <w:r>
        <w:t xml:space="preserve">Können solche Protokolle nicht genutzt werden, MUSS nach Stand der Technik </w:t>
      </w:r>
      <w:r w:rsidR="00CF7AA0">
        <w:br/>
      </w:r>
      <w:r>
        <w:t xml:space="preserve">angemessen verschlüsselt und authentisiert werden </w:t>
      </w:r>
      <w:r w:rsidR="00CF7AA0">
        <w:t>(siehe NET.3.3 VPN)</w:t>
      </w:r>
      <w:r>
        <w:t>.</w:t>
      </w:r>
    </w:p>
    <w:p w14:paraId="20EC04BB" w14:textId="77777777" w:rsidR="00F901B9" w:rsidRDefault="00F901B9" w:rsidP="00F901B9">
      <w:pPr>
        <w:pStyle w:val="Listenabsatz"/>
        <w:spacing w:after="0"/>
      </w:pPr>
    </w:p>
    <w:p w14:paraId="197E501B"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1DD3CAF1"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11D3CB1" w14:textId="534BDAAC"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6B222443" w14:textId="77777777" w:rsidTr="00F818FE">
        <w:trPr>
          <w:trHeight w:val="205"/>
        </w:trPr>
        <w:tc>
          <w:tcPr>
            <w:tcW w:w="8356" w:type="dxa"/>
            <w:shd w:val="clear" w:color="auto" w:fill="D6E3BC" w:themeFill="accent3" w:themeFillTint="66"/>
          </w:tcPr>
          <w:p w14:paraId="39AE3488" w14:textId="09B6CCFF" w:rsidR="00F901B9" w:rsidRPr="005B4E23" w:rsidRDefault="004434CE" w:rsidP="00F818FE">
            <w:pPr>
              <w:suppressAutoHyphens/>
              <w:spacing w:before="120" w:after="120"/>
            </w:pPr>
            <w:r>
              <w:t xml:space="preserve">Umsetzung: JA / TEILWEISE / NEIN / ENTBEHRLICH </w:t>
            </w:r>
          </w:p>
        </w:tc>
      </w:tr>
      <w:tr w:rsidR="00F901B9" w:rsidRPr="00CC02C2" w14:paraId="0C1F4F17" w14:textId="77777777" w:rsidTr="00F818FE">
        <w:tc>
          <w:tcPr>
            <w:tcW w:w="8356" w:type="dxa"/>
          </w:tcPr>
          <w:p w14:paraId="17D61CE6" w14:textId="77777777" w:rsidR="00F901B9" w:rsidRPr="00CC02C2" w:rsidRDefault="00F901B9" w:rsidP="00F818FE">
            <w:pPr>
              <w:suppressAutoHyphens/>
              <w:spacing w:before="120" w:after="120"/>
              <w:rPr>
                <w:color w:val="000000" w:themeColor="text1"/>
              </w:rPr>
            </w:pPr>
            <w:bookmarkStart w:id="107" w:name="A7u2"/>
            <w:bookmarkEnd w:id="107"/>
            <w:r>
              <w:rPr>
                <w:color w:val="000000" w:themeColor="text1"/>
              </w:rPr>
              <w:t>Ihr aktueller Umsetzungsstand</w:t>
            </w:r>
          </w:p>
        </w:tc>
      </w:tr>
    </w:tbl>
    <w:p w14:paraId="2829ED4A"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4CC6F943" w14:textId="77777777" w:rsidTr="00F818FE">
        <w:tc>
          <w:tcPr>
            <w:tcW w:w="8340" w:type="dxa"/>
            <w:tcBorders>
              <w:bottom w:val="single" w:sz="4" w:space="0" w:color="auto"/>
            </w:tcBorders>
            <w:shd w:val="clear" w:color="auto" w:fill="C6D9F1" w:themeFill="text2" w:themeFillTint="33"/>
          </w:tcPr>
          <w:p w14:paraId="6B80F1BE"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4F677312" w14:textId="77777777" w:rsidTr="00F818FE">
        <w:tc>
          <w:tcPr>
            <w:tcW w:w="8340" w:type="dxa"/>
            <w:shd w:val="clear" w:color="auto" w:fill="FFFFFF" w:themeFill="background1"/>
          </w:tcPr>
          <w:p w14:paraId="08556745" w14:textId="77777777" w:rsidR="00F901B9" w:rsidRDefault="00F901B9" w:rsidP="00F818FE">
            <w:pPr>
              <w:spacing w:before="60" w:after="60"/>
              <w:rPr>
                <w:color w:val="000000" w:themeColor="text1"/>
              </w:rPr>
            </w:pPr>
            <w:r>
              <w:rPr>
                <w:color w:val="000000" w:themeColor="text1"/>
              </w:rPr>
              <w:t>Begründung der Fachseite:</w:t>
            </w:r>
          </w:p>
        </w:tc>
      </w:tr>
    </w:tbl>
    <w:p w14:paraId="4EB64B6F" w14:textId="59C28E87" w:rsidR="00F901B9" w:rsidRDefault="00F901B9" w:rsidP="00F901B9">
      <w:pPr>
        <w:pStyle w:val="Aufzhlungeinfach"/>
        <w:numPr>
          <w:ilvl w:val="0"/>
          <w:numId w:val="0"/>
        </w:numPr>
        <w:spacing w:before="480" w:after="0" w:line="240" w:lineRule="auto"/>
        <w:ind w:left="714" w:hanging="357"/>
      </w:pPr>
    </w:p>
    <w:p w14:paraId="17E2B30D" w14:textId="77777777" w:rsidR="00462A8B" w:rsidRPr="00E126C7" w:rsidRDefault="00462A8B" w:rsidP="00F901B9">
      <w:pPr>
        <w:pStyle w:val="Aufzhlungeinfach"/>
        <w:numPr>
          <w:ilvl w:val="0"/>
          <w:numId w:val="0"/>
        </w:numPr>
        <w:spacing w:before="480" w:after="0" w:line="240" w:lineRule="auto"/>
        <w:ind w:left="714" w:hanging="357"/>
      </w:pPr>
    </w:p>
    <w:p w14:paraId="4278CF9E" w14:textId="0B3E3FD7" w:rsidR="00F901B9" w:rsidRDefault="00F901B9" w:rsidP="00462A8B">
      <w:pPr>
        <w:pStyle w:val="berschrift2"/>
      </w:pPr>
      <w:bookmarkStart w:id="108" w:name="A8"/>
      <w:bookmarkStart w:id="109" w:name="_Toc91935582"/>
      <w:bookmarkStart w:id="110" w:name="_Toc93361934"/>
      <w:bookmarkEnd w:id="108"/>
      <w:r>
        <w:t xml:space="preserve">Grundlegende Absicherung des Internetzugangs </w:t>
      </w:r>
      <w:r w:rsidR="00462A8B">
        <w:t xml:space="preserve">(B) </w:t>
      </w:r>
      <w:r>
        <w:t>[A8]</w:t>
      </w:r>
      <w:bookmarkEnd w:id="109"/>
      <w:bookmarkEnd w:id="110"/>
    </w:p>
    <w:p w14:paraId="2FC1C8A0" w14:textId="77777777" w:rsidR="00F901B9" w:rsidRPr="00CC02C2" w:rsidRDefault="00F901B9" w:rsidP="00F901B9">
      <w:pPr>
        <w:suppressAutoHyphens/>
        <w:spacing w:after="240"/>
        <w:ind w:left="720"/>
        <w:rPr>
          <w:color w:val="000000" w:themeColor="text1"/>
        </w:rPr>
      </w:pPr>
    </w:p>
    <w:p w14:paraId="2577814E" w14:textId="48ACB601" w:rsidR="00850BF8" w:rsidRDefault="00F901B9" w:rsidP="00850BF8">
      <w:pPr>
        <w:pStyle w:val="Listenabsatz"/>
        <w:numPr>
          <w:ilvl w:val="0"/>
          <w:numId w:val="11"/>
        </w:numPr>
        <w:spacing w:after="0"/>
        <w:ind w:left="709" w:hanging="709"/>
      </w:pPr>
      <w:bookmarkStart w:id="111" w:name="A8a1"/>
      <w:bookmarkEnd w:id="111"/>
      <w:r>
        <w:t>Der In</w:t>
      </w:r>
      <w:r w:rsidR="00850BF8">
        <w:t xml:space="preserve">ternetverkehr MUSS über die Firewall-Struktur geführt werden </w:t>
      </w:r>
      <w:r w:rsidR="00850BF8">
        <w:br/>
      </w:r>
      <w:r w:rsidR="00850BF8">
        <w:t xml:space="preserve">(siehe NET.1.1.A4 Netztrennung in Zonen). </w:t>
      </w:r>
    </w:p>
    <w:p w14:paraId="34C13AC7" w14:textId="77777777" w:rsidR="00F901B9" w:rsidRDefault="00F901B9" w:rsidP="00F901B9">
      <w:pPr>
        <w:pStyle w:val="Listenabsatz"/>
        <w:spacing w:after="0"/>
      </w:pPr>
    </w:p>
    <w:p w14:paraId="73F8ADB8"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262D6C59"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7A25997" w14:textId="44669D87"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2AD5628A" w14:textId="77777777" w:rsidTr="00F818FE">
        <w:trPr>
          <w:trHeight w:val="205"/>
        </w:trPr>
        <w:tc>
          <w:tcPr>
            <w:tcW w:w="8356" w:type="dxa"/>
            <w:shd w:val="clear" w:color="auto" w:fill="D6E3BC" w:themeFill="accent3" w:themeFillTint="66"/>
          </w:tcPr>
          <w:p w14:paraId="6A53C5BA" w14:textId="563D2362" w:rsidR="00F901B9" w:rsidRPr="005B4E23" w:rsidRDefault="004434CE" w:rsidP="00F818FE">
            <w:pPr>
              <w:suppressAutoHyphens/>
              <w:spacing w:before="120" w:after="120"/>
            </w:pPr>
            <w:r>
              <w:t xml:space="preserve">Umsetzung: JA / TEILWEISE / NEIN / ENTBEHRLICH </w:t>
            </w:r>
          </w:p>
        </w:tc>
      </w:tr>
      <w:tr w:rsidR="00F901B9" w:rsidRPr="00CC02C2" w14:paraId="3523AF1C" w14:textId="77777777" w:rsidTr="00F818FE">
        <w:tc>
          <w:tcPr>
            <w:tcW w:w="8356" w:type="dxa"/>
          </w:tcPr>
          <w:p w14:paraId="5732062C" w14:textId="77777777" w:rsidR="00F901B9" w:rsidRPr="00CC02C2" w:rsidRDefault="00F901B9" w:rsidP="00F818FE">
            <w:pPr>
              <w:suppressAutoHyphens/>
              <w:spacing w:before="120" w:after="120"/>
              <w:rPr>
                <w:color w:val="000000" w:themeColor="text1"/>
              </w:rPr>
            </w:pPr>
            <w:bookmarkStart w:id="112" w:name="A8u1"/>
            <w:bookmarkEnd w:id="112"/>
            <w:r>
              <w:rPr>
                <w:color w:val="000000" w:themeColor="text1"/>
              </w:rPr>
              <w:t>Ihr aktueller Umsetzungsstand</w:t>
            </w:r>
          </w:p>
        </w:tc>
      </w:tr>
    </w:tbl>
    <w:p w14:paraId="350198F1"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74751C15" w14:textId="77777777" w:rsidTr="00F818FE">
        <w:tc>
          <w:tcPr>
            <w:tcW w:w="8340" w:type="dxa"/>
            <w:tcBorders>
              <w:bottom w:val="single" w:sz="4" w:space="0" w:color="auto"/>
            </w:tcBorders>
            <w:shd w:val="clear" w:color="auto" w:fill="C6D9F1" w:themeFill="text2" w:themeFillTint="33"/>
          </w:tcPr>
          <w:p w14:paraId="1955323D"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1E9D3056" w14:textId="77777777" w:rsidTr="00F818FE">
        <w:tc>
          <w:tcPr>
            <w:tcW w:w="8340" w:type="dxa"/>
            <w:shd w:val="clear" w:color="auto" w:fill="FFFFFF" w:themeFill="background1"/>
          </w:tcPr>
          <w:p w14:paraId="4BC34E3C" w14:textId="77777777" w:rsidR="00F901B9" w:rsidRDefault="00F901B9" w:rsidP="00F818FE">
            <w:pPr>
              <w:spacing w:before="60" w:after="60"/>
              <w:rPr>
                <w:color w:val="000000" w:themeColor="text1"/>
              </w:rPr>
            </w:pPr>
            <w:r>
              <w:rPr>
                <w:color w:val="000000" w:themeColor="text1"/>
              </w:rPr>
              <w:t>Begründung der Fachseite:</w:t>
            </w:r>
          </w:p>
        </w:tc>
      </w:tr>
    </w:tbl>
    <w:p w14:paraId="0F54133C" w14:textId="77777777" w:rsidR="00F901B9" w:rsidRPr="00CC02C2" w:rsidRDefault="00F901B9" w:rsidP="00F901B9">
      <w:pPr>
        <w:suppressAutoHyphens/>
        <w:spacing w:after="240"/>
        <w:ind w:left="720"/>
        <w:rPr>
          <w:color w:val="000000" w:themeColor="text1"/>
        </w:rPr>
      </w:pPr>
    </w:p>
    <w:p w14:paraId="2F22BE0B" w14:textId="77777777" w:rsidR="00850BF8" w:rsidRDefault="00850BF8" w:rsidP="00850BF8">
      <w:pPr>
        <w:pStyle w:val="Listenabsatz"/>
        <w:numPr>
          <w:ilvl w:val="0"/>
          <w:numId w:val="11"/>
        </w:numPr>
        <w:spacing w:after="0"/>
        <w:ind w:left="709" w:hanging="709"/>
      </w:pPr>
      <w:bookmarkStart w:id="113" w:name="A8a2"/>
      <w:bookmarkEnd w:id="113"/>
      <w:r>
        <w:t>Die Datenflüsse MÜSSEN durch die Firewall-Struktur auf die benötigten Protokolle und Kommunikationsbeziehungen eingeschränkt werden.</w:t>
      </w:r>
    </w:p>
    <w:p w14:paraId="72FABF15" w14:textId="77777777" w:rsidR="00F901B9" w:rsidRDefault="00F901B9" w:rsidP="00F901B9">
      <w:pPr>
        <w:pStyle w:val="Listenabsatz"/>
        <w:spacing w:after="0"/>
      </w:pPr>
    </w:p>
    <w:p w14:paraId="18816F0F"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388E519D"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6DDD298" w14:textId="75F357CF"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586DA0DC" w14:textId="77777777" w:rsidTr="00F818FE">
        <w:trPr>
          <w:trHeight w:val="205"/>
        </w:trPr>
        <w:tc>
          <w:tcPr>
            <w:tcW w:w="8356" w:type="dxa"/>
            <w:shd w:val="clear" w:color="auto" w:fill="D6E3BC" w:themeFill="accent3" w:themeFillTint="66"/>
          </w:tcPr>
          <w:p w14:paraId="46E4F3E6" w14:textId="044872D1" w:rsidR="00F901B9" w:rsidRPr="005B4E23" w:rsidRDefault="004434CE" w:rsidP="00F818FE">
            <w:pPr>
              <w:suppressAutoHyphens/>
              <w:spacing w:before="120" w:after="120"/>
            </w:pPr>
            <w:r>
              <w:t xml:space="preserve">Umsetzung: JA / TEILWEISE / NEIN / ENTBEHRLICH </w:t>
            </w:r>
          </w:p>
        </w:tc>
      </w:tr>
      <w:tr w:rsidR="00F901B9" w:rsidRPr="00CC02C2" w14:paraId="06D382D3" w14:textId="77777777" w:rsidTr="00F818FE">
        <w:tc>
          <w:tcPr>
            <w:tcW w:w="8356" w:type="dxa"/>
          </w:tcPr>
          <w:p w14:paraId="00C0FDC1" w14:textId="77777777" w:rsidR="00F901B9" w:rsidRPr="00CC02C2" w:rsidRDefault="00F901B9" w:rsidP="00F818FE">
            <w:pPr>
              <w:suppressAutoHyphens/>
              <w:spacing w:before="120" w:after="120"/>
              <w:rPr>
                <w:color w:val="000000" w:themeColor="text1"/>
              </w:rPr>
            </w:pPr>
            <w:bookmarkStart w:id="114" w:name="A8u2"/>
            <w:bookmarkEnd w:id="114"/>
            <w:r>
              <w:rPr>
                <w:color w:val="000000" w:themeColor="text1"/>
              </w:rPr>
              <w:t>Ihr aktueller Umsetzungsstand</w:t>
            </w:r>
          </w:p>
        </w:tc>
      </w:tr>
    </w:tbl>
    <w:p w14:paraId="7B4E847C"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673EFB1F" w14:textId="77777777" w:rsidTr="00F818FE">
        <w:tc>
          <w:tcPr>
            <w:tcW w:w="8340" w:type="dxa"/>
            <w:tcBorders>
              <w:bottom w:val="single" w:sz="4" w:space="0" w:color="auto"/>
            </w:tcBorders>
            <w:shd w:val="clear" w:color="auto" w:fill="C6D9F1" w:themeFill="text2" w:themeFillTint="33"/>
          </w:tcPr>
          <w:p w14:paraId="0E3D785B"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5FC57912" w14:textId="77777777" w:rsidTr="00F818FE">
        <w:tc>
          <w:tcPr>
            <w:tcW w:w="8340" w:type="dxa"/>
            <w:shd w:val="clear" w:color="auto" w:fill="FFFFFF" w:themeFill="background1"/>
          </w:tcPr>
          <w:p w14:paraId="7634B9B6" w14:textId="77777777" w:rsidR="00F901B9" w:rsidRDefault="00F901B9" w:rsidP="00F818FE">
            <w:pPr>
              <w:spacing w:before="60" w:after="60"/>
              <w:rPr>
                <w:color w:val="000000" w:themeColor="text1"/>
              </w:rPr>
            </w:pPr>
            <w:r>
              <w:rPr>
                <w:color w:val="000000" w:themeColor="text1"/>
              </w:rPr>
              <w:t>Begründung der Fachseite:</w:t>
            </w:r>
          </w:p>
        </w:tc>
      </w:tr>
    </w:tbl>
    <w:p w14:paraId="31DF4071" w14:textId="77777777" w:rsidR="00850BF8" w:rsidRDefault="00850BF8" w:rsidP="00850BF8">
      <w:pPr>
        <w:pStyle w:val="berschrift2"/>
        <w:numPr>
          <w:ilvl w:val="0"/>
          <w:numId w:val="0"/>
        </w:numPr>
        <w:ind w:left="578"/>
      </w:pPr>
      <w:bookmarkStart w:id="115" w:name="A9"/>
      <w:bookmarkStart w:id="116" w:name="_Toc91935583"/>
      <w:bookmarkEnd w:id="115"/>
    </w:p>
    <w:p w14:paraId="727BF481" w14:textId="47FF8D5F" w:rsidR="00F901B9" w:rsidRDefault="00F901B9" w:rsidP="00462A8B">
      <w:pPr>
        <w:pStyle w:val="berschrift2"/>
      </w:pPr>
      <w:bookmarkStart w:id="117" w:name="_Toc93361935"/>
      <w:r>
        <w:t xml:space="preserve">Grundlegende Absicherung der Kommunikation mit nicht </w:t>
      </w:r>
      <w:r w:rsidR="00462A8B">
        <w:br/>
      </w:r>
      <w:r>
        <w:t xml:space="preserve">vertrauenswürdigen Netzen </w:t>
      </w:r>
      <w:r w:rsidR="005F7128">
        <w:t xml:space="preserve">(B) </w:t>
      </w:r>
      <w:r>
        <w:t>[A9]</w:t>
      </w:r>
      <w:bookmarkEnd w:id="116"/>
      <w:bookmarkEnd w:id="117"/>
    </w:p>
    <w:p w14:paraId="185FE703" w14:textId="77777777" w:rsidR="00F901B9" w:rsidRPr="00CC02C2" w:rsidRDefault="00F901B9" w:rsidP="00F901B9">
      <w:pPr>
        <w:suppressAutoHyphens/>
        <w:spacing w:after="240"/>
        <w:ind w:left="720"/>
        <w:rPr>
          <w:color w:val="000000" w:themeColor="text1"/>
        </w:rPr>
      </w:pPr>
    </w:p>
    <w:p w14:paraId="322E122B" w14:textId="21465FBA" w:rsidR="00F901B9" w:rsidRPr="0083049A" w:rsidRDefault="00F901B9" w:rsidP="00EC4ABC">
      <w:pPr>
        <w:pStyle w:val="Listenabsatz"/>
        <w:numPr>
          <w:ilvl w:val="0"/>
          <w:numId w:val="11"/>
        </w:numPr>
        <w:spacing w:after="0"/>
        <w:ind w:hanging="720"/>
      </w:pPr>
      <w:bookmarkStart w:id="118" w:name="A9a1"/>
      <w:bookmarkEnd w:id="118"/>
      <w:r>
        <w:t xml:space="preserve">Für jedes Netz MUSS festgelegt werden, inwieweit es als vertrauenswürdig </w:t>
      </w:r>
      <w:r w:rsidR="00850BF8">
        <w:t>‚</w:t>
      </w:r>
      <w:r w:rsidR="00850BF8">
        <w:br/>
      </w:r>
      <w:r>
        <w:t>einzustufen ist.</w:t>
      </w:r>
    </w:p>
    <w:p w14:paraId="2C7BB851" w14:textId="77777777" w:rsidR="00F901B9" w:rsidRDefault="00F901B9" w:rsidP="00F901B9">
      <w:pPr>
        <w:pStyle w:val="Listenabsatz"/>
        <w:spacing w:after="0"/>
      </w:pPr>
    </w:p>
    <w:p w14:paraId="215AB3D9"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2FB25D0E"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8A8B807" w14:textId="06EB4794"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059390A5" w14:textId="77777777" w:rsidTr="00F818FE">
        <w:trPr>
          <w:trHeight w:val="205"/>
        </w:trPr>
        <w:tc>
          <w:tcPr>
            <w:tcW w:w="8356" w:type="dxa"/>
            <w:shd w:val="clear" w:color="auto" w:fill="D6E3BC" w:themeFill="accent3" w:themeFillTint="66"/>
          </w:tcPr>
          <w:p w14:paraId="2BA8CB7F" w14:textId="28757CA7" w:rsidR="00F901B9" w:rsidRPr="005B4E23" w:rsidRDefault="004434CE" w:rsidP="00F818FE">
            <w:pPr>
              <w:suppressAutoHyphens/>
              <w:spacing w:before="120" w:after="120"/>
            </w:pPr>
            <w:r>
              <w:t xml:space="preserve">Umsetzung: JA / TEILWEISE / NEIN / ENTBEHRLICH </w:t>
            </w:r>
          </w:p>
        </w:tc>
      </w:tr>
      <w:tr w:rsidR="00F901B9" w:rsidRPr="00CC02C2" w14:paraId="49265700" w14:textId="77777777" w:rsidTr="00F818FE">
        <w:tc>
          <w:tcPr>
            <w:tcW w:w="8356" w:type="dxa"/>
          </w:tcPr>
          <w:p w14:paraId="0920C4B0" w14:textId="77777777" w:rsidR="00F901B9" w:rsidRPr="00CC02C2" w:rsidRDefault="00F901B9" w:rsidP="00F818FE">
            <w:pPr>
              <w:suppressAutoHyphens/>
              <w:spacing w:before="120" w:after="120"/>
              <w:rPr>
                <w:color w:val="000000" w:themeColor="text1"/>
              </w:rPr>
            </w:pPr>
            <w:bookmarkStart w:id="119" w:name="A9u1"/>
            <w:bookmarkEnd w:id="119"/>
            <w:r>
              <w:rPr>
                <w:color w:val="000000" w:themeColor="text1"/>
              </w:rPr>
              <w:t>Ihr aktueller Umsetzungsstand</w:t>
            </w:r>
          </w:p>
        </w:tc>
      </w:tr>
    </w:tbl>
    <w:p w14:paraId="5EE46447"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2E169AD9" w14:textId="77777777" w:rsidTr="00F818FE">
        <w:tc>
          <w:tcPr>
            <w:tcW w:w="8340" w:type="dxa"/>
            <w:tcBorders>
              <w:bottom w:val="single" w:sz="4" w:space="0" w:color="auto"/>
            </w:tcBorders>
            <w:shd w:val="clear" w:color="auto" w:fill="C6D9F1" w:themeFill="text2" w:themeFillTint="33"/>
          </w:tcPr>
          <w:p w14:paraId="7AE7EA5B"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796046AD" w14:textId="77777777" w:rsidTr="00F818FE">
        <w:tc>
          <w:tcPr>
            <w:tcW w:w="8340" w:type="dxa"/>
            <w:shd w:val="clear" w:color="auto" w:fill="FFFFFF" w:themeFill="background1"/>
          </w:tcPr>
          <w:p w14:paraId="343F3EFD" w14:textId="77777777" w:rsidR="00F901B9" w:rsidRDefault="00F901B9" w:rsidP="00F818FE">
            <w:pPr>
              <w:spacing w:before="60" w:after="60"/>
              <w:rPr>
                <w:color w:val="000000" w:themeColor="text1"/>
              </w:rPr>
            </w:pPr>
            <w:r>
              <w:rPr>
                <w:color w:val="000000" w:themeColor="text1"/>
              </w:rPr>
              <w:t>Begründung der Fachseite:</w:t>
            </w:r>
          </w:p>
        </w:tc>
      </w:tr>
    </w:tbl>
    <w:p w14:paraId="7D8441B9" w14:textId="77777777" w:rsidR="00F901B9" w:rsidRPr="00EC4ABC" w:rsidRDefault="00F901B9" w:rsidP="00694634">
      <w:pPr>
        <w:pStyle w:val="Listenabsatz"/>
        <w:spacing w:after="0"/>
      </w:pPr>
    </w:p>
    <w:p w14:paraId="55DA3F2E" w14:textId="45BE421A" w:rsidR="00F901B9" w:rsidRPr="0083049A" w:rsidRDefault="00F901B9" w:rsidP="00EC4ABC">
      <w:pPr>
        <w:pStyle w:val="Listenabsatz"/>
        <w:numPr>
          <w:ilvl w:val="0"/>
          <w:numId w:val="11"/>
        </w:numPr>
        <w:spacing w:after="0"/>
        <w:ind w:left="709" w:hanging="709"/>
      </w:pPr>
      <w:bookmarkStart w:id="120" w:name="A9a2"/>
      <w:bookmarkEnd w:id="120"/>
      <w:r>
        <w:t>Netze, die nicht vertrauenswürdig sind, MÜSSEN wie das Internet behandelt und entsprechend abgesichert werden.</w:t>
      </w:r>
    </w:p>
    <w:p w14:paraId="30B6B3FC" w14:textId="77777777" w:rsidR="00F901B9" w:rsidRDefault="00F901B9" w:rsidP="00F901B9">
      <w:pPr>
        <w:pStyle w:val="Listenabsatz"/>
        <w:spacing w:after="0"/>
      </w:pPr>
    </w:p>
    <w:p w14:paraId="6C239014"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2B5B3EB0"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6809D4F" w14:textId="42082445"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3073C56B" w14:textId="77777777" w:rsidTr="00F818FE">
        <w:trPr>
          <w:trHeight w:val="205"/>
        </w:trPr>
        <w:tc>
          <w:tcPr>
            <w:tcW w:w="8356" w:type="dxa"/>
            <w:shd w:val="clear" w:color="auto" w:fill="D6E3BC" w:themeFill="accent3" w:themeFillTint="66"/>
          </w:tcPr>
          <w:p w14:paraId="6F1FC274" w14:textId="18A5AEAA" w:rsidR="00F901B9" w:rsidRPr="005B4E23" w:rsidRDefault="004434CE" w:rsidP="00F818FE">
            <w:pPr>
              <w:suppressAutoHyphens/>
              <w:spacing w:before="120" w:after="120"/>
            </w:pPr>
            <w:r>
              <w:t xml:space="preserve">Umsetzung: JA / TEILWEISE / NEIN / ENTBEHRLICH </w:t>
            </w:r>
          </w:p>
        </w:tc>
      </w:tr>
      <w:tr w:rsidR="00F901B9" w:rsidRPr="00CC02C2" w14:paraId="37F9D34C" w14:textId="77777777" w:rsidTr="00F818FE">
        <w:tc>
          <w:tcPr>
            <w:tcW w:w="8356" w:type="dxa"/>
          </w:tcPr>
          <w:p w14:paraId="6469554A" w14:textId="77777777" w:rsidR="00F901B9" w:rsidRPr="00CC02C2" w:rsidRDefault="00F901B9" w:rsidP="00F818FE">
            <w:pPr>
              <w:suppressAutoHyphens/>
              <w:spacing w:before="120" w:after="120"/>
              <w:rPr>
                <w:color w:val="000000" w:themeColor="text1"/>
              </w:rPr>
            </w:pPr>
            <w:bookmarkStart w:id="121" w:name="A9u2"/>
            <w:bookmarkEnd w:id="121"/>
            <w:r>
              <w:rPr>
                <w:color w:val="000000" w:themeColor="text1"/>
              </w:rPr>
              <w:t>Ihr aktueller Umsetzungsstand</w:t>
            </w:r>
          </w:p>
        </w:tc>
      </w:tr>
    </w:tbl>
    <w:p w14:paraId="062BD52B"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66A47078" w14:textId="77777777" w:rsidTr="00F818FE">
        <w:tc>
          <w:tcPr>
            <w:tcW w:w="8340" w:type="dxa"/>
            <w:tcBorders>
              <w:bottom w:val="single" w:sz="4" w:space="0" w:color="auto"/>
            </w:tcBorders>
            <w:shd w:val="clear" w:color="auto" w:fill="C6D9F1" w:themeFill="text2" w:themeFillTint="33"/>
          </w:tcPr>
          <w:p w14:paraId="5A9D7BD5"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1AC87650" w14:textId="77777777" w:rsidTr="00F818FE">
        <w:tc>
          <w:tcPr>
            <w:tcW w:w="8340" w:type="dxa"/>
            <w:shd w:val="clear" w:color="auto" w:fill="FFFFFF" w:themeFill="background1"/>
          </w:tcPr>
          <w:p w14:paraId="4D7BA07B" w14:textId="77777777" w:rsidR="00F901B9" w:rsidRDefault="00F901B9" w:rsidP="00F818FE">
            <w:pPr>
              <w:spacing w:before="60" w:after="60"/>
              <w:rPr>
                <w:color w:val="000000" w:themeColor="text1"/>
              </w:rPr>
            </w:pPr>
            <w:r>
              <w:rPr>
                <w:color w:val="000000" w:themeColor="text1"/>
              </w:rPr>
              <w:t>Begründung der Fachseite:</w:t>
            </w:r>
          </w:p>
        </w:tc>
      </w:tr>
    </w:tbl>
    <w:p w14:paraId="176F968F" w14:textId="77777777" w:rsidR="00F901B9" w:rsidRPr="00E126C7" w:rsidRDefault="00F901B9" w:rsidP="00F901B9">
      <w:pPr>
        <w:pStyle w:val="Aufzhlungeinfach"/>
        <w:numPr>
          <w:ilvl w:val="0"/>
          <w:numId w:val="0"/>
        </w:numPr>
        <w:spacing w:before="480" w:after="0" w:line="240" w:lineRule="auto"/>
        <w:ind w:left="714" w:hanging="357"/>
      </w:pPr>
    </w:p>
    <w:p w14:paraId="2EEFA7F8" w14:textId="53226E3A" w:rsidR="00F901B9" w:rsidRDefault="00F901B9" w:rsidP="00462A8B">
      <w:pPr>
        <w:pStyle w:val="berschrift2"/>
      </w:pPr>
      <w:bookmarkStart w:id="122" w:name="A10"/>
      <w:bookmarkStart w:id="123" w:name="_Toc91935584"/>
      <w:bookmarkStart w:id="124" w:name="_Toc93361936"/>
      <w:bookmarkEnd w:id="122"/>
      <w:r>
        <w:t xml:space="preserve">DMZ-Segmentierung für Zugriffe aus dem Internet </w:t>
      </w:r>
      <w:r w:rsidR="005F7128">
        <w:t xml:space="preserve">(B) </w:t>
      </w:r>
      <w:r>
        <w:t>[A10]</w:t>
      </w:r>
      <w:bookmarkEnd w:id="123"/>
      <w:bookmarkEnd w:id="124"/>
    </w:p>
    <w:p w14:paraId="3B0B9B87" w14:textId="77777777" w:rsidR="00F901B9" w:rsidRPr="00CC02C2" w:rsidRDefault="00F901B9" w:rsidP="00F901B9">
      <w:pPr>
        <w:suppressAutoHyphens/>
        <w:spacing w:after="240"/>
        <w:ind w:left="720"/>
        <w:rPr>
          <w:color w:val="000000" w:themeColor="text1"/>
        </w:rPr>
      </w:pPr>
    </w:p>
    <w:p w14:paraId="5483921F" w14:textId="77777777" w:rsidR="002D5C21" w:rsidRDefault="00F901B9" w:rsidP="00EC4ABC">
      <w:pPr>
        <w:pStyle w:val="Listenabsatz"/>
        <w:numPr>
          <w:ilvl w:val="0"/>
          <w:numId w:val="11"/>
        </w:numPr>
        <w:spacing w:after="0"/>
        <w:ind w:left="709" w:hanging="709"/>
      </w:pPr>
      <w:bookmarkStart w:id="125" w:name="A10a1"/>
      <w:bookmarkEnd w:id="125"/>
      <w:r>
        <w:t xml:space="preserve">Die Firewall-Strukur MUSS für alle Dienste beziehungsweise Anwendungen, die aus dem Internet erreichbar sind, um eine sogenannte externe DMZ ergänzt </w:t>
      </w:r>
    </w:p>
    <w:p w14:paraId="475A59FE" w14:textId="26603951" w:rsidR="00F901B9" w:rsidRPr="0083049A" w:rsidRDefault="00F901B9" w:rsidP="00694634">
      <w:pPr>
        <w:pStyle w:val="Listenabsatz"/>
        <w:spacing w:after="0"/>
      </w:pPr>
      <w:r>
        <w:t>werden.</w:t>
      </w:r>
    </w:p>
    <w:p w14:paraId="703B37D8" w14:textId="77777777" w:rsidR="00F901B9" w:rsidRDefault="00F901B9" w:rsidP="00F901B9">
      <w:pPr>
        <w:pStyle w:val="Listenabsatz"/>
        <w:spacing w:after="0"/>
      </w:pPr>
    </w:p>
    <w:p w14:paraId="2ADA39C1"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10E66454"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1A39B5E" w14:textId="1C3CA844"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1DD1A535" w14:textId="77777777" w:rsidTr="00F818FE">
        <w:trPr>
          <w:trHeight w:val="205"/>
        </w:trPr>
        <w:tc>
          <w:tcPr>
            <w:tcW w:w="8356" w:type="dxa"/>
            <w:shd w:val="clear" w:color="auto" w:fill="D6E3BC" w:themeFill="accent3" w:themeFillTint="66"/>
          </w:tcPr>
          <w:p w14:paraId="2C8C4F79" w14:textId="2238EEEF" w:rsidR="00F901B9" w:rsidRPr="005B4E23" w:rsidRDefault="004434CE" w:rsidP="00F818FE">
            <w:pPr>
              <w:suppressAutoHyphens/>
              <w:spacing w:before="120" w:after="120"/>
            </w:pPr>
            <w:r>
              <w:t xml:space="preserve">Umsetzung: JA / TEILWEISE / NEIN / ENTBEHRLICH </w:t>
            </w:r>
          </w:p>
        </w:tc>
      </w:tr>
      <w:tr w:rsidR="00F901B9" w:rsidRPr="00CC02C2" w14:paraId="5082750A" w14:textId="77777777" w:rsidTr="00F818FE">
        <w:tc>
          <w:tcPr>
            <w:tcW w:w="8356" w:type="dxa"/>
          </w:tcPr>
          <w:p w14:paraId="0EBBAA57" w14:textId="77777777" w:rsidR="00F901B9" w:rsidRPr="00CC02C2" w:rsidRDefault="00F901B9" w:rsidP="00F818FE">
            <w:pPr>
              <w:suppressAutoHyphens/>
              <w:spacing w:before="120" w:after="120"/>
              <w:rPr>
                <w:color w:val="000000" w:themeColor="text1"/>
              </w:rPr>
            </w:pPr>
            <w:bookmarkStart w:id="126" w:name="A10u1"/>
            <w:bookmarkEnd w:id="126"/>
            <w:r>
              <w:rPr>
                <w:color w:val="000000" w:themeColor="text1"/>
              </w:rPr>
              <w:t>Ihr aktueller Umsetzungsstand</w:t>
            </w:r>
          </w:p>
        </w:tc>
      </w:tr>
    </w:tbl>
    <w:p w14:paraId="37D0EBA2"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5C5F23D7" w14:textId="77777777" w:rsidTr="00F818FE">
        <w:tc>
          <w:tcPr>
            <w:tcW w:w="8340" w:type="dxa"/>
            <w:tcBorders>
              <w:bottom w:val="single" w:sz="4" w:space="0" w:color="auto"/>
            </w:tcBorders>
            <w:shd w:val="clear" w:color="auto" w:fill="C6D9F1" w:themeFill="text2" w:themeFillTint="33"/>
          </w:tcPr>
          <w:p w14:paraId="64EC6803"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0B3E01FD" w14:textId="77777777" w:rsidTr="00F818FE">
        <w:tc>
          <w:tcPr>
            <w:tcW w:w="8340" w:type="dxa"/>
            <w:shd w:val="clear" w:color="auto" w:fill="FFFFFF" w:themeFill="background1"/>
          </w:tcPr>
          <w:p w14:paraId="48EEC666" w14:textId="77777777" w:rsidR="00F901B9" w:rsidRDefault="00F901B9" w:rsidP="00F818FE">
            <w:pPr>
              <w:spacing w:before="60" w:after="60"/>
              <w:rPr>
                <w:color w:val="000000" w:themeColor="text1"/>
              </w:rPr>
            </w:pPr>
            <w:r>
              <w:rPr>
                <w:color w:val="000000" w:themeColor="text1"/>
              </w:rPr>
              <w:t>Begründung der Fachseite:</w:t>
            </w:r>
          </w:p>
        </w:tc>
      </w:tr>
    </w:tbl>
    <w:p w14:paraId="64DEEC99" w14:textId="2913337E" w:rsidR="00F901B9" w:rsidRDefault="00F901B9" w:rsidP="00F901B9">
      <w:pPr>
        <w:suppressAutoHyphens/>
        <w:spacing w:after="240"/>
        <w:ind w:left="720"/>
        <w:rPr>
          <w:color w:val="000000" w:themeColor="text1"/>
        </w:rPr>
      </w:pPr>
    </w:p>
    <w:p w14:paraId="60AB2863" w14:textId="0C9F0D9E" w:rsidR="00F36A26" w:rsidRDefault="00F36A26" w:rsidP="00F901B9">
      <w:pPr>
        <w:suppressAutoHyphens/>
        <w:spacing w:after="240"/>
        <w:ind w:left="720"/>
        <w:rPr>
          <w:color w:val="000000" w:themeColor="text1"/>
        </w:rPr>
      </w:pPr>
    </w:p>
    <w:p w14:paraId="4CDA17C7" w14:textId="77777777" w:rsidR="00F36A26" w:rsidRDefault="00F36A26" w:rsidP="00F901B9">
      <w:pPr>
        <w:suppressAutoHyphens/>
        <w:spacing w:after="240"/>
        <w:ind w:left="720"/>
        <w:rPr>
          <w:color w:val="000000" w:themeColor="text1"/>
        </w:rPr>
      </w:pPr>
    </w:p>
    <w:p w14:paraId="0B26ADEE" w14:textId="77777777" w:rsidR="00850BF8" w:rsidRPr="00CC02C2" w:rsidRDefault="00850BF8" w:rsidP="00F901B9">
      <w:pPr>
        <w:suppressAutoHyphens/>
        <w:spacing w:after="240"/>
        <w:ind w:left="720"/>
        <w:rPr>
          <w:color w:val="000000" w:themeColor="text1"/>
        </w:rPr>
      </w:pPr>
    </w:p>
    <w:p w14:paraId="5727916E" w14:textId="77777777" w:rsidR="00F901B9" w:rsidRPr="0083049A" w:rsidRDefault="00F901B9" w:rsidP="00EC4ABC">
      <w:pPr>
        <w:pStyle w:val="Listenabsatz"/>
        <w:numPr>
          <w:ilvl w:val="0"/>
          <w:numId w:val="11"/>
        </w:numPr>
        <w:spacing w:after="0"/>
        <w:ind w:left="709" w:hanging="709"/>
      </w:pPr>
      <w:bookmarkStart w:id="127" w:name="A10a2"/>
      <w:bookmarkEnd w:id="127"/>
      <w:r>
        <w:t>Es MUSS ein Konzept zur DMZ-Segmentierung erstellt werden, das die Sicherheitsrichtlinie und die Anforderungsspezifikation nachvollziehbar umsetzt.</w:t>
      </w:r>
    </w:p>
    <w:p w14:paraId="24031FB9" w14:textId="77777777" w:rsidR="00F901B9" w:rsidRDefault="00F901B9" w:rsidP="00F901B9">
      <w:pPr>
        <w:pStyle w:val="Listenabsatz"/>
        <w:spacing w:after="0"/>
      </w:pPr>
    </w:p>
    <w:p w14:paraId="26E4D23A"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3361C2A1"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8745FDF" w14:textId="253D62DE"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08BAFAAE" w14:textId="77777777" w:rsidTr="00F818FE">
        <w:trPr>
          <w:trHeight w:val="205"/>
        </w:trPr>
        <w:tc>
          <w:tcPr>
            <w:tcW w:w="8356" w:type="dxa"/>
            <w:shd w:val="clear" w:color="auto" w:fill="D6E3BC" w:themeFill="accent3" w:themeFillTint="66"/>
          </w:tcPr>
          <w:p w14:paraId="338ECF7F" w14:textId="2A3D10AD" w:rsidR="00F901B9" w:rsidRPr="005B4E23" w:rsidRDefault="004434CE" w:rsidP="00F818FE">
            <w:pPr>
              <w:suppressAutoHyphens/>
              <w:spacing w:before="120" w:after="120"/>
            </w:pPr>
            <w:r>
              <w:t xml:space="preserve">Umsetzung: JA / TEILWEISE / NEIN / ENTBEHRLICH </w:t>
            </w:r>
          </w:p>
        </w:tc>
      </w:tr>
      <w:tr w:rsidR="00F901B9" w:rsidRPr="00CC02C2" w14:paraId="252F678B" w14:textId="77777777" w:rsidTr="00F818FE">
        <w:tc>
          <w:tcPr>
            <w:tcW w:w="8356" w:type="dxa"/>
          </w:tcPr>
          <w:p w14:paraId="082F99E4" w14:textId="77777777" w:rsidR="00F901B9" w:rsidRPr="00CC02C2" w:rsidRDefault="00F901B9" w:rsidP="00F818FE">
            <w:pPr>
              <w:suppressAutoHyphens/>
              <w:spacing w:before="120" w:after="120"/>
              <w:rPr>
                <w:color w:val="000000" w:themeColor="text1"/>
              </w:rPr>
            </w:pPr>
            <w:bookmarkStart w:id="128" w:name="A10u2"/>
            <w:bookmarkEnd w:id="128"/>
            <w:r>
              <w:rPr>
                <w:color w:val="000000" w:themeColor="text1"/>
              </w:rPr>
              <w:t>Ihr aktueller Umsetzungsstand</w:t>
            </w:r>
          </w:p>
        </w:tc>
      </w:tr>
    </w:tbl>
    <w:p w14:paraId="26A3FD50"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4DAC3C4A" w14:textId="77777777" w:rsidTr="00F818FE">
        <w:tc>
          <w:tcPr>
            <w:tcW w:w="8340" w:type="dxa"/>
            <w:tcBorders>
              <w:bottom w:val="single" w:sz="4" w:space="0" w:color="auto"/>
            </w:tcBorders>
            <w:shd w:val="clear" w:color="auto" w:fill="C6D9F1" w:themeFill="text2" w:themeFillTint="33"/>
          </w:tcPr>
          <w:p w14:paraId="7C39BA47"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6946D3C6" w14:textId="77777777" w:rsidTr="00F818FE">
        <w:tc>
          <w:tcPr>
            <w:tcW w:w="8340" w:type="dxa"/>
            <w:shd w:val="clear" w:color="auto" w:fill="FFFFFF" w:themeFill="background1"/>
          </w:tcPr>
          <w:p w14:paraId="6391BE85" w14:textId="77777777" w:rsidR="00F901B9" w:rsidRDefault="00F901B9" w:rsidP="00F818FE">
            <w:pPr>
              <w:spacing w:before="60" w:after="60"/>
              <w:rPr>
                <w:color w:val="000000" w:themeColor="text1"/>
              </w:rPr>
            </w:pPr>
            <w:r>
              <w:rPr>
                <w:color w:val="000000" w:themeColor="text1"/>
              </w:rPr>
              <w:t>Begründung der Fachseite:</w:t>
            </w:r>
          </w:p>
        </w:tc>
      </w:tr>
    </w:tbl>
    <w:p w14:paraId="5D373C81" w14:textId="77777777" w:rsidR="00F901B9" w:rsidRPr="00CC02C2" w:rsidRDefault="00F901B9" w:rsidP="00F901B9">
      <w:pPr>
        <w:suppressAutoHyphens/>
        <w:spacing w:after="240"/>
        <w:ind w:left="720"/>
        <w:rPr>
          <w:color w:val="000000" w:themeColor="text1"/>
        </w:rPr>
      </w:pPr>
    </w:p>
    <w:p w14:paraId="2B18F815" w14:textId="2D3E3E2B" w:rsidR="00F901B9" w:rsidRPr="0083049A" w:rsidRDefault="00F901B9" w:rsidP="00EC4ABC">
      <w:pPr>
        <w:pStyle w:val="Listenabsatz"/>
        <w:numPr>
          <w:ilvl w:val="0"/>
          <w:numId w:val="11"/>
        </w:numPr>
        <w:spacing w:after="0"/>
        <w:ind w:left="709" w:hanging="709"/>
      </w:pPr>
      <w:bookmarkStart w:id="129" w:name="A10a3"/>
      <w:bookmarkEnd w:id="129"/>
      <w:r>
        <w:t xml:space="preserve">Abhängig vom Sicherheitsniveau der IT-Systeme MÜSSEN die DMZ-Segmente </w:t>
      </w:r>
      <w:r w:rsidR="00B95F3E">
        <w:br/>
      </w:r>
      <w:r>
        <w:t>weitergehend unterteilt werden.</w:t>
      </w:r>
    </w:p>
    <w:p w14:paraId="77F20196" w14:textId="77777777" w:rsidR="00F901B9" w:rsidRDefault="00F901B9" w:rsidP="00F901B9">
      <w:pPr>
        <w:pStyle w:val="Listenabsatz"/>
        <w:spacing w:after="0"/>
      </w:pPr>
    </w:p>
    <w:p w14:paraId="1A33CE08"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5073CA2B"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51FB57B" w14:textId="7AB060D4"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0F3C1ED4" w14:textId="77777777" w:rsidTr="00F818FE">
        <w:trPr>
          <w:trHeight w:val="205"/>
        </w:trPr>
        <w:tc>
          <w:tcPr>
            <w:tcW w:w="8356" w:type="dxa"/>
            <w:shd w:val="clear" w:color="auto" w:fill="D6E3BC" w:themeFill="accent3" w:themeFillTint="66"/>
          </w:tcPr>
          <w:p w14:paraId="2C81EBB4" w14:textId="67FB3443" w:rsidR="00F901B9" w:rsidRPr="005B4E23" w:rsidRDefault="004434CE" w:rsidP="00F818FE">
            <w:pPr>
              <w:suppressAutoHyphens/>
              <w:spacing w:before="120" w:after="120"/>
            </w:pPr>
            <w:r>
              <w:t xml:space="preserve">Umsetzung: JA / TEILWEISE / NEIN / ENTBEHRLICH </w:t>
            </w:r>
          </w:p>
        </w:tc>
      </w:tr>
      <w:tr w:rsidR="00F901B9" w:rsidRPr="00CC02C2" w14:paraId="4CF56A84" w14:textId="77777777" w:rsidTr="00F818FE">
        <w:tc>
          <w:tcPr>
            <w:tcW w:w="8356" w:type="dxa"/>
          </w:tcPr>
          <w:p w14:paraId="1077549B" w14:textId="77777777" w:rsidR="00F901B9" w:rsidRPr="00CC02C2" w:rsidRDefault="00F901B9" w:rsidP="00F818FE">
            <w:pPr>
              <w:suppressAutoHyphens/>
              <w:spacing w:before="120" w:after="120"/>
              <w:rPr>
                <w:color w:val="000000" w:themeColor="text1"/>
              </w:rPr>
            </w:pPr>
            <w:bookmarkStart w:id="130" w:name="A10u3"/>
            <w:bookmarkEnd w:id="130"/>
            <w:r>
              <w:rPr>
                <w:color w:val="000000" w:themeColor="text1"/>
              </w:rPr>
              <w:t>Ihr aktueller Umsetzungsstand</w:t>
            </w:r>
          </w:p>
        </w:tc>
      </w:tr>
    </w:tbl>
    <w:p w14:paraId="7E042A3C"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0C9E18DC" w14:textId="77777777" w:rsidTr="00F818FE">
        <w:tc>
          <w:tcPr>
            <w:tcW w:w="8340" w:type="dxa"/>
            <w:tcBorders>
              <w:bottom w:val="single" w:sz="4" w:space="0" w:color="auto"/>
            </w:tcBorders>
            <w:shd w:val="clear" w:color="auto" w:fill="C6D9F1" w:themeFill="text2" w:themeFillTint="33"/>
          </w:tcPr>
          <w:p w14:paraId="00D5294D"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4D0499AA" w14:textId="77777777" w:rsidTr="00F818FE">
        <w:tc>
          <w:tcPr>
            <w:tcW w:w="8340" w:type="dxa"/>
            <w:shd w:val="clear" w:color="auto" w:fill="FFFFFF" w:themeFill="background1"/>
          </w:tcPr>
          <w:p w14:paraId="282C7801" w14:textId="77777777" w:rsidR="00F901B9" w:rsidRDefault="00F901B9" w:rsidP="00F818FE">
            <w:pPr>
              <w:spacing w:before="60" w:after="60"/>
              <w:rPr>
                <w:color w:val="000000" w:themeColor="text1"/>
              </w:rPr>
            </w:pPr>
            <w:r>
              <w:rPr>
                <w:color w:val="000000" w:themeColor="text1"/>
              </w:rPr>
              <w:t>Begründung der Fachseite:</w:t>
            </w:r>
          </w:p>
        </w:tc>
      </w:tr>
    </w:tbl>
    <w:p w14:paraId="7C8AF8BF" w14:textId="77777777" w:rsidR="00B95F3E" w:rsidRPr="00CC02C2" w:rsidRDefault="00B95F3E" w:rsidP="00F901B9">
      <w:pPr>
        <w:suppressAutoHyphens/>
        <w:spacing w:after="240"/>
        <w:ind w:left="720"/>
        <w:rPr>
          <w:color w:val="000000" w:themeColor="text1"/>
        </w:rPr>
      </w:pPr>
    </w:p>
    <w:p w14:paraId="2BF78289" w14:textId="77777777" w:rsidR="00F901B9" w:rsidRPr="0083049A" w:rsidRDefault="00F901B9" w:rsidP="00EC4ABC">
      <w:pPr>
        <w:pStyle w:val="Listenabsatz"/>
        <w:numPr>
          <w:ilvl w:val="0"/>
          <w:numId w:val="11"/>
        </w:numPr>
        <w:spacing w:after="0"/>
        <w:ind w:left="709" w:hanging="709"/>
      </w:pPr>
      <w:bookmarkStart w:id="131" w:name="A10a4"/>
      <w:bookmarkEnd w:id="131"/>
      <w:r>
        <w:t>Eine externe DMZ MUSS am äußeren Paketfilter angeschlossen werden.</w:t>
      </w:r>
    </w:p>
    <w:p w14:paraId="515780A2" w14:textId="77777777" w:rsidR="00F901B9" w:rsidRDefault="00F901B9" w:rsidP="00F901B9">
      <w:pPr>
        <w:pStyle w:val="Listenabsatz"/>
        <w:spacing w:after="0"/>
      </w:pPr>
    </w:p>
    <w:p w14:paraId="24EEAFE7"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73DEFDB7"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CB85CA7" w14:textId="48BEC070" w:rsidR="00F901B9"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11F77E1C" w14:textId="77777777" w:rsidTr="00F818FE">
        <w:trPr>
          <w:trHeight w:val="205"/>
        </w:trPr>
        <w:tc>
          <w:tcPr>
            <w:tcW w:w="8356" w:type="dxa"/>
            <w:shd w:val="clear" w:color="auto" w:fill="D6E3BC" w:themeFill="accent3" w:themeFillTint="66"/>
          </w:tcPr>
          <w:p w14:paraId="57C74038" w14:textId="42C765BD" w:rsidR="00F901B9" w:rsidRPr="005B4E23" w:rsidRDefault="004434CE" w:rsidP="00F818FE">
            <w:pPr>
              <w:suppressAutoHyphens/>
              <w:spacing w:before="120" w:after="120"/>
            </w:pPr>
            <w:r>
              <w:t xml:space="preserve">Umsetzung: JA / TEILWEISE / NEIN / ENTBEHRLICH </w:t>
            </w:r>
          </w:p>
        </w:tc>
      </w:tr>
      <w:tr w:rsidR="00F901B9" w:rsidRPr="00CC02C2" w14:paraId="4B19E8E3" w14:textId="77777777" w:rsidTr="00F818FE">
        <w:tc>
          <w:tcPr>
            <w:tcW w:w="8356" w:type="dxa"/>
          </w:tcPr>
          <w:p w14:paraId="5EADC2E0" w14:textId="77777777" w:rsidR="00F901B9" w:rsidRPr="00CC02C2" w:rsidRDefault="00F901B9" w:rsidP="00F818FE">
            <w:pPr>
              <w:suppressAutoHyphens/>
              <w:spacing w:before="120" w:after="120"/>
              <w:rPr>
                <w:color w:val="000000" w:themeColor="text1"/>
              </w:rPr>
            </w:pPr>
            <w:bookmarkStart w:id="132" w:name="A10u4"/>
            <w:bookmarkEnd w:id="132"/>
            <w:r>
              <w:rPr>
                <w:color w:val="000000" w:themeColor="text1"/>
              </w:rPr>
              <w:t>Ihr aktueller Umsetzungsstand</w:t>
            </w:r>
          </w:p>
        </w:tc>
      </w:tr>
    </w:tbl>
    <w:p w14:paraId="3C081A51"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2AB2079D" w14:textId="77777777" w:rsidTr="00F818FE">
        <w:tc>
          <w:tcPr>
            <w:tcW w:w="8340" w:type="dxa"/>
            <w:tcBorders>
              <w:bottom w:val="single" w:sz="4" w:space="0" w:color="auto"/>
            </w:tcBorders>
            <w:shd w:val="clear" w:color="auto" w:fill="C6D9F1" w:themeFill="text2" w:themeFillTint="33"/>
          </w:tcPr>
          <w:p w14:paraId="1DE664B4"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069E5B58" w14:textId="77777777" w:rsidTr="00F818FE">
        <w:tc>
          <w:tcPr>
            <w:tcW w:w="8340" w:type="dxa"/>
            <w:shd w:val="clear" w:color="auto" w:fill="FFFFFF" w:themeFill="background1"/>
          </w:tcPr>
          <w:p w14:paraId="0ADACAAF" w14:textId="77777777" w:rsidR="00F901B9" w:rsidRDefault="00F901B9" w:rsidP="00F818FE">
            <w:pPr>
              <w:spacing w:before="60" w:after="60"/>
              <w:rPr>
                <w:color w:val="000000" w:themeColor="text1"/>
              </w:rPr>
            </w:pPr>
            <w:r>
              <w:rPr>
                <w:color w:val="000000" w:themeColor="text1"/>
              </w:rPr>
              <w:t>Begründung der Fachseite:</w:t>
            </w:r>
          </w:p>
        </w:tc>
      </w:tr>
    </w:tbl>
    <w:p w14:paraId="0422E230" w14:textId="77777777" w:rsidR="00F901B9" w:rsidRPr="00E126C7" w:rsidRDefault="00F901B9" w:rsidP="00F901B9">
      <w:pPr>
        <w:pStyle w:val="Aufzhlungeinfach"/>
        <w:numPr>
          <w:ilvl w:val="0"/>
          <w:numId w:val="0"/>
        </w:numPr>
        <w:spacing w:before="480" w:after="0" w:line="240" w:lineRule="auto"/>
        <w:ind w:left="714" w:hanging="357"/>
      </w:pPr>
    </w:p>
    <w:p w14:paraId="494C0D26" w14:textId="34A529E6" w:rsidR="00F901B9" w:rsidRDefault="00F901B9" w:rsidP="00462A8B">
      <w:pPr>
        <w:pStyle w:val="berschrift2"/>
      </w:pPr>
      <w:bookmarkStart w:id="133" w:name="A11"/>
      <w:bookmarkStart w:id="134" w:name="_Toc91935585"/>
      <w:bookmarkStart w:id="135" w:name="_Toc93361937"/>
      <w:bookmarkEnd w:id="133"/>
      <w:r>
        <w:t xml:space="preserve">Absicherung eingehender Kommunikation vom Internet in das interne Netz </w:t>
      </w:r>
      <w:r w:rsidR="008224B1">
        <w:t xml:space="preserve">(B) </w:t>
      </w:r>
      <w:r>
        <w:t>[A11]</w:t>
      </w:r>
      <w:bookmarkEnd w:id="134"/>
      <w:bookmarkEnd w:id="135"/>
    </w:p>
    <w:p w14:paraId="05A1501D" w14:textId="77777777" w:rsidR="00F901B9" w:rsidRPr="00CC02C2" w:rsidRDefault="00F901B9" w:rsidP="00F901B9">
      <w:pPr>
        <w:suppressAutoHyphens/>
        <w:spacing w:after="240"/>
        <w:ind w:left="720"/>
        <w:rPr>
          <w:color w:val="000000" w:themeColor="text1"/>
        </w:rPr>
      </w:pPr>
    </w:p>
    <w:p w14:paraId="0477B648" w14:textId="62E1C07A" w:rsidR="00B95F3E" w:rsidRDefault="00F901B9" w:rsidP="00EC4ABC">
      <w:pPr>
        <w:pStyle w:val="Listenabsatz"/>
        <w:numPr>
          <w:ilvl w:val="0"/>
          <w:numId w:val="11"/>
        </w:numPr>
        <w:spacing w:after="0"/>
        <w:ind w:left="709" w:hanging="709"/>
      </w:pPr>
      <w:bookmarkStart w:id="136" w:name="A11a1"/>
      <w:bookmarkEnd w:id="136"/>
      <w:r>
        <w:t xml:space="preserve">Ein IP-basierter Zugriff auf das interne Netz MUSS über einen sicheren </w:t>
      </w:r>
      <w:r w:rsidR="00B95F3E">
        <w:br/>
      </w:r>
      <w:r>
        <w:t>Kommunikationskanal erfolgen</w:t>
      </w:r>
      <w:r w:rsidR="00B95F3E">
        <w:t>.</w:t>
      </w:r>
    </w:p>
    <w:p w14:paraId="50E620DB" w14:textId="212CB537" w:rsidR="00B95F3E" w:rsidRDefault="00B95F3E" w:rsidP="00B95F3E">
      <w:pPr>
        <w:pStyle w:val="Listenabsatz"/>
        <w:spacing w:after="0"/>
      </w:pPr>
    </w:p>
    <w:p w14:paraId="2D7CB178" w14:textId="77777777" w:rsidR="00B95F3E" w:rsidRDefault="00B95F3E" w:rsidP="00B95F3E">
      <w:pPr>
        <w:pStyle w:val="Listenabsatz"/>
        <w:spacing w:after="240"/>
        <w:rPr>
          <w:color w:val="FF0000"/>
        </w:rPr>
      </w:pPr>
      <w:r w:rsidRPr="001568BD">
        <w:rPr>
          <w:color w:val="FF0000"/>
        </w:rPr>
        <w:t xml:space="preserve">Hier steht Ihre Konkretisierung des BSI-Textes der Anforderungen unter </w:t>
      </w:r>
    </w:p>
    <w:p w14:paraId="23B10357" w14:textId="77777777" w:rsidR="00B95F3E" w:rsidRDefault="00B95F3E" w:rsidP="00B95F3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8D9E3AA" w14:textId="77777777" w:rsidR="00B95F3E" w:rsidRPr="001F352F" w:rsidRDefault="00B95F3E" w:rsidP="00B95F3E">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B95F3E" w:rsidRPr="005B4E23" w14:paraId="28509B9F" w14:textId="77777777" w:rsidTr="000A61ED">
        <w:trPr>
          <w:trHeight w:val="205"/>
        </w:trPr>
        <w:tc>
          <w:tcPr>
            <w:tcW w:w="8356" w:type="dxa"/>
            <w:shd w:val="clear" w:color="auto" w:fill="D6E3BC" w:themeFill="accent3" w:themeFillTint="66"/>
          </w:tcPr>
          <w:p w14:paraId="39FFE067" w14:textId="77777777" w:rsidR="00B95F3E" w:rsidRPr="005B4E23" w:rsidRDefault="00B95F3E" w:rsidP="000A61ED">
            <w:pPr>
              <w:suppressAutoHyphens/>
              <w:spacing w:before="120" w:after="120"/>
            </w:pPr>
            <w:r>
              <w:t xml:space="preserve">Umsetzung: JA / TEILWEISE / NEIN / ENTBEHRLICH </w:t>
            </w:r>
          </w:p>
        </w:tc>
      </w:tr>
      <w:tr w:rsidR="00B95F3E" w:rsidRPr="00CC02C2" w14:paraId="364DE398" w14:textId="77777777" w:rsidTr="000A61ED">
        <w:tc>
          <w:tcPr>
            <w:tcW w:w="8356" w:type="dxa"/>
          </w:tcPr>
          <w:p w14:paraId="376EF230" w14:textId="77777777" w:rsidR="00B95F3E" w:rsidRPr="00CC02C2" w:rsidRDefault="00B95F3E" w:rsidP="000A61ED">
            <w:pPr>
              <w:suppressAutoHyphens/>
              <w:spacing w:before="120" w:after="120"/>
              <w:rPr>
                <w:color w:val="000000" w:themeColor="text1"/>
              </w:rPr>
            </w:pPr>
            <w:r>
              <w:rPr>
                <w:color w:val="000000" w:themeColor="text1"/>
              </w:rPr>
              <w:t>Ihr aktueller Umsetzungsstand</w:t>
            </w:r>
          </w:p>
        </w:tc>
      </w:tr>
    </w:tbl>
    <w:p w14:paraId="652114FC" w14:textId="77777777" w:rsidR="00B95F3E" w:rsidRDefault="00B95F3E" w:rsidP="00B95F3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95F3E" w14:paraId="407D8E22" w14:textId="77777777" w:rsidTr="000A61ED">
        <w:tc>
          <w:tcPr>
            <w:tcW w:w="8340" w:type="dxa"/>
            <w:tcBorders>
              <w:bottom w:val="single" w:sz="4" w:space="0" w:color="auto"/>
            </w:tcBorders>
            <w:shd w:val="clear" w:color="auto" w:fill="C6D9F1" w:themeFill="text2" w:themeFillTint="33"/>
          </w:tcPr>
          <w:p w14:paraId="412EEE6C" w14:textId="77777777" w:rsidR="00B95F3E" w:rsidRDefault="00B95F3E" w:rsidP="000A61ED">
            <w:pPr>
              <w:spacing w:before="60" w:after="60"/>
              <w:rPr>
                <w:color w:val="000000" w:themeColor="text1"/>
              </w:rPr>
            </w:pPr>
            <w:r>
              <w:rPr>
                <w:color w:val="000000" w:themeColor="text1"/>
              </w:rPr>
              <w:t>Einspruch - diese Anforderung soll nicht aufgenommen werden!</w:t>
            </w:r>
          </w:p>
        </w:tc>
      </w:tr>
      <w:tr w:rsidR="00B95F3E" w14:paraId="62A47DD0" w14:textId="77777777" w:rsidTr="000A61ED">
        <w:tc>
          <w:tcPr>
            <w:tcW w:w="8340" w:type="dxa"/>
            <w:shd w:val="clear" w:color="auto" w:fill="FFFFFF" w:themeFill="background1"/>
          </w:tcPr>
          <w:p w14:paraId="2BC29395" w14:textId="77777777" w:rsidR="00B95F3E" w:rsidRDefault="00B95F3E" w:rsidP="000A61ED">
            <w:pPr>
              <w:spacing w:before="60" w:after="60"/>
              <w:rPr>
                <w:color w:val="000000" w:themeColor="text1"/>
              </w:rPr>
            </w:pPr>
            <w:r>
              <w:rPr>
                <w:color w:val="000000" w:themeColor="text1"/>
              </w:rPr>
              <w:t>Begründung der Fachseite:</w:t>
            </w:r>
          </w:p>
        </w:tc>
      </w:tr>
    </w:tbl>
    <w:p w14:paraId="4B30BFCB" w14:textId="450A9C26" w:rsidR="00B95F3E" w:rsidRDefault="00B95F3E" w:rsidP="00B95F3E">
      <w:pPr>
        <w:pStyle w:val="Listenabsatz"/>
        <w:spacing w:after="0"/>
      </w:pPr>
    </w:p>
    <w:p w14:paraId="43153300" w14:textId="77777777" w:rsidR="00B95F3E" w:rsidRDefault="00B95F3E" w:rsidP="00B95F3E">
      <w:pPr>
        <w:pStyle w:val="Listenabsatz"/>
        <w:spacing w:after="0"/>
      </w:pPr>
    </w:p>
    <w:p w14:paraId="188B0BD4" w14:textId="602DB672" w:rsidR="00F901B9" w:rsidRPr="0083049A" w:rsidRDefault="00B95F3E" w:rsidP="00EC4ABC">
      <w:pPr>
        <w:pStyle w:val="Listenabsatz"/>
        <w:numPr>
          <w:ilvl w:val="0"/>
          <w:numId w:val="11"/>
        </w:numPr>
        <w:spacing w:after="0"/>
        <w:ind w:left="709" w:hanging="709"/>
      </w:pPr>
      <w:r>
        <w:t>Der Zugriff MUSS</w:t>
      </w:r>
      <w:r w:rsidR="00F901B9">
        <w:t xml:space="preserve"> auf vertrauenswürdige IT-Systeme und Benutzer beschränkt werden</w:t>
      </w:r>
      <w:r w:rsidR="008224B1">
        <w:t xml:space="preserve"> (siehe NET.3.3 VPN)</w:t>
      </w:r>
      <w:r w:rsidR="00F901B9">
        <w:t>.</w:t>
      </w:r>
    </w:p>
    <w:p w14:paraId="29518CB3" w14:textId="77777777" w:rsidR="00F901B9" w:rsidRDefault="00F901B9" w:rsidP="00F901B9">
      <w:pPr>
        <w:pStyle w:val="Listenabsatz"/>
        <w:spacing w:after="0"/>
      </w:pPr>
    </w:p>
    <w:p w14:paraId="388F69D9"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70DC73DC"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455AA71" w14:textId="0DC037D9"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303AF30C" w14:textId="77777777" w:rsidTr="00F818FE">
        <w:trPr>
          <w:trHeight w:val="205"/>
        </w:trPr>
        <w:tc>
          <w:tcPr>
            <w:tcW w:w="8356" w:type="dxa"/>
            <w:shd w:val="clear" w:color="auto" w:fill="D6E3BC" w:themeFill="accent3" w:themeFillTint="66"/>
          </w:tcPr>
          <w:p w14:paraId="7578A410" w14:textId="14604D50" w:rsidR="00F901B9" w:rsidRPr="005B4E23" w:rsidRDefault="004434CE" w:rsidP="00F818FE">
            <w:pPr>
              <w:suppressAutoHyphens/>
              <w:spacing w:before="120" w:after="120"/>
            </w:pPr>
            <w:r>
              <w:t xml:space="preserve">Umsetzung: JA / TEILWEISE / NEIN / ENTBEHRLICH </w:t>
            </w:r>
          </w:p>
        </w:tc>
      </w:tr>
      <w:tr w:rsidR="00F901B9" w:rsidRPr="00CC02C2" w14:paraId="4C2515EC" w14:textId="77777777" w:rsidTr="00F818FE">
        <w:tc>
          <w:tcPr>
            <w:tcW w:w="8356" w:type="dxa"/>
          </w:tcPr>
          <w:p w14:paraId="608AE94D" w14:textId="77777777" w:rsidR="00F901B9" w:rsidRPr="00CC02C2" w:rsidRDefault="00F901B9" w:rsidP="00F818FE">
            <w:pPr>
              <w:suppressAutoHyphens/>
              <w:spacing w:before="120" w:after="120"/>
              <w:rPr>
                <w:color w:val="000000" w:themeColor="text1"/>
              </w:rPr>
            </w:pPr>
            <w:bookmarkStart w:id="137" w:name="A11u1"/>
            <w:bookmarkEnd w:id="137"/>
            <w:r>
              <w:rPr>
                <w:color w:val="000000" w:themeColor="text1"/>
              </w:rPr>
              <w:t>Ihr aktueller Umsetzungsstand</w:t>
            </w:r>
          </w:p>
        </w:tc>
      </w:tr>
    </w:tbl>
    <w:p w14:paraId="45C6EE9A"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0663BB27" w14:textId="77777777" w:rsidTr="00F818FE">
        <w:tc>
          <w:tcPr>
            <w:tcW w:w="8340" w:type="dxa"/>
            <w:tcBorders>
              <w:bottom w:val="single" w:sz="4" w:space="0" w:color="auto"/>
            </w:tcBorders>
            <w:shd w:val="clear" w:color="auto" w:fill="C6D9F1" w:themeFill="text2" w:themeFillTint="33"/>
          </w:tcPr>
          <w:p w14:paraId="7BBC6B0D"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59687A10" w14:textId="77777777" w:rsidTr="00F818FE">
        <w:tc>
          <w:tcPr>
            <w:tcW w:w="8340" w:type="dxa"/>
            <w:shd w:val="clear" w:color="auto" w:fill="FFFFFF" w:themeFill="background1"/>
          </w:tcPr>
          <w:p w14:paraId="3B0F6A29" w14:textId="77777777" w:rsidR="00F901B9" w:rsidRDefault="00F901B9" w:rsidP="00F818FE">
            <w:pPr>
              <w:spacing w:before="60" w:after="60"/>
              <w:rPr>
                <w:color w:val="000000" w:themeColor="text1"/>
              </w:rPr>
            </w:pPr>
            <w:r>
              <w:rPr>
                <w:color w:val="000000" w:themeColor="text1"/>
              </w:rPr>
              <w:t>Begründung der Fachseite:</w:t>
            </w:r>
          </w:p>
        </w:tc>
      </w:tr>
    </w:tbl>
    <w:p w14:paraId="181FA97B" w14:textId="77777777" w:rsidR="00F901B9" w:rsidRPr="00CC02C2" w:rsidRDefault="00F901B9" w:rsidP="00F901B9">
      <w:pPr>
        <w:suppressAutoHyphens/>
        <w:spacing w:after="240"/>
        <w:ind w:left="720"/>
        <w:rPr>
          <w:color w:val="000000" w:themeColor="text1"/>
        </w:rPr>
      </w:pPr>
    </w:p>
    <w:p w14:paraId="11B59C38" w14:textId="3C1E8817" w:rsidR="00F901B9" w:rsidRPr="0083049A" w:rsidRDefault="00F901B9" w:rsidP="00EC4ABC">
      <w:pPr>
        <w:pStyle w:val="Listenabsatz"/>
        <w:numPr>
          <w:ilvl w:val="0"/>
          <w:numId w:val="11"/>
        </w:numPr>
        <w:spacing w:after="0"/>
        <w:ind w:left="709" w:hanging="709"/>
      </w:pPr>
      <w:bookmarkStart w:id="138" w:name="A11a2"/>
      <w:bookmarkEnd w:id="138"/>
      <w:r>
        <w:t xml:space="preserve">Derartige VPN-Gateways </w:t>
      </w:r>
      <w:r w:rsidR="00B95F3E">
        <w:t>MÜSSEN</w:t>
      </w:r>
      <w:r>
        <w:t xml:space="preserve"> in einer externen DMZ </w:t>
      </w:r>
      <w:r w:rsidR="00B95F3E" w:rsidRPr="00B95F3E">
        <w:t>platziert</w:t>
      </w:r>
      <w:r w:rsidR="00B95F3E">
        <w:t xml:space="preserve"> </w:t>
      </w:r>
      <w:r>
        <w:t>werden.</w:t>
      </w:r>
    </w:p>
    <w:p w14:paraId="7F36BD39" w14:textId="77777777" w:rsidR="00F901B9" w:rsidRDefault="00F901B9" w:rsidP="00F901B9">
      <w:pPr>
        <w:pStyle w:val="Listenabsatz"/>
        <w:spacing w:after="0"/>
      </w:pPr>
    </w:p>
    <w:p w14:paraId="72062C57"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71DFF087"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71B4CAD" w14:textId="6C42A78D"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575460D1" w14:textId="77777777" w:rsidTr="00F818FE">
        <w:trPr>
          <w:trHeight w:val="205"/>
        </w:trPr>
        <w:tc>
          <w:tcPr>
            <w:tcW w:w="8356" w:type="dxa"/>
            <w:shd w:val="clear" w:color="auto" w:fill="D6E3BC" w:themeFill="accent3" w:themeFillTint="66"/>
          </w:tcPr>
          <w:p w14:paraId="2D595666" w14:textId="2B27485B" w:rsidR="00F901B9" w:rsidRPr="005B4E23" w:rsidRDefault="004434CE" w:rsidP="00F818FE">
            <w:pPr>
              <w:suppressAutoHyphens/>
              <w:spacing w:before="120" w:after="120"/>
            </w:pPr>
            <w:r>
              <w:t xml:space="preserve">Umsetzung: JA / TEILWEISE / NEIN / ENTBEHRLICH </w:t>
            </w:r>
          </w:p>
        </w:tc>
      </w:tr>
      <w:tr w:rsidR="00F901B9" w:rsidRPr="00CC02C2" w14:paraId="083247CA" w14:textId="77777777" w:rsidTr="00F818FE">
        <w:tc>
          <w:tcPr>
            <w:tcW w:w="8356" w:type="dxa"/>
          </w:tcPr>
          <w:p w14:paraId="5B1322FE" w14:textId="77777777" w:rsidR="00F901B9" w:rsidRPr="00CC02C2" w:rsidRDefault="00F901B9" w:rsidP="00F818FE">
            <w:pPr>
              <w:suppressAutoHyphens/>
              <w:spacing w:before="120" w:after="120"/>
              <w:rPr>
                <w:color w:val="000000" w:themeColor="text1"/>
              </w:rPr>
            </w:pPr>
            <w:bookmarkStart w:id="139" w:name="A11u2"/>
            <w:bookmarkEnd w:id="139"/>
            <w:r>
              <w:rPr>
                <w:color w:val="000000" w:themeColor="text1"/>
              </w:rPr>
              <w:t>Ihr aktueller Umsetzungsstand</w:t>
            </w:r>
          </w:p>
        </w:tc>
      </w:tr>
    </w:tbl>
    <w:p w14:paraId="0BF8B7E0"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65E1921A" w14:textId="77777777" w:rsidTr="00F818FE">
        <w:tc>
          <w:tcPr>
            <w:tcW w:w="8340" w:type="dxa"/>
            <w:tcBorders>
              <w:bottom w:val="single" w:sz="4" w:space="0" w:color="auto"/>
            </w:tcBorders>
            <w:shd w:val="clear" w:color="auto" w:fill="C6D9F1" w:themeFill="text2" w:themeFillTint="33"/>
          </w:tcPr>
          <w:p w14:paraId="5FB2B549"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62331E44" w14:textId="77777777" w:rsidTr="00F818FE">
        <w:tc>
          <w:tcPr>
            <w:tcW w:w="8340" w:type="dxa"/>
            <w:shd w:val="clear" w:color="auto" w:fill="FFFFFF" w:themeFill="background1"/>
          </w:tcPr>
          <w:p w14:paraId="19AECE75" w14:textId="77777777" w:rsidR="00F901B9" w:rsidRDefault="00F901B9" w:rsidP="00F818FE">
            <w:pPr>
              <w:spacing w:before="60" w:after="60"/>
              <w:rPr>
                <w:color w:val="000000" w:themeColor="text1"/>
              </w:rPr>
            </w:pPr>
            <w:r>
              <w:rPr>
                <w:color w:val="000000" w:themeColor="text1"/>
              </w:rPr>
              <w:t>Begründung der Fachseite:</w:t>
            </w:r>
          </w:p>
        </w:tc>
      </w:tr>
    </w:tbl>
    <w:p w14:paraId="1A94D005" w14:textId="77777777" w:rsidR="00F901B9" w:rsidRPr="0083049A" w:rsidRDefault="00F901B9" w:rsidP="00EC4ABC">
      <w:pPr>
        <w:pStyle w:val="Listenabsatz"/>
        <w:numPr>
          <w:ilvl w:val="0"/>
          <w:numId w:val="11"/>
        </w:numPr>
        <w:spacing w:after="0"/>
        <w:ind w:left="709" w:hanging="709"/>
      </w:pPr>
      <w:bookmarkStart w:id="140" w:name="A11a3"/>
      <w:bookmarkEnd w:id="140"/>
      <w:r>
        <w:t>Es MUSS beachtet werden, dass hinreichend gehärtete VPN-Gateways direkt aus dem Internet erreichbar sein können.</w:t>
      </w:r>
    </w:p>
    <w:p w14:paraId="59FD0EC1" w14:textId="77777777" w:rsidR="00F901B9" w:rsidRDefault="00F901B9" w:rsidP="00F901B9">
      <w:pPr>
        <w:pStyle w:val="Listenabsatz"/>
        <w:spacing w:after="0"/>
      </w:pPr>
    </w:p>
    <w:p w14:paraId="5C2BF221"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1CF4CB09"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61DD316" w14:textId="56795E60"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081B1221" w14:textId="77777777" w:rsidTr="00F818FE">
        <w:trPr>
          <w:trHeight w:val="205"/>
        </w:trPr>
        <w:tc>
          <w:tcPr>
            <w:tcW w:w="8356" w:type="dxa"/>
            <w:shd w:val="clear" w:color="auto" w:fill="D6E3BC" w:themeFill="accent3" w:themeFillTint="66"/>
          </w:tcPr>
          <w:p w14:paraId="7137E362" w14:textId="788147E7" w:rsidR="00F901B9" w:rsidRPr="005B4E23" w:rsidRDefault="004434CE" w:rsidP="00F818FE">
            <w:pPr>
              <w:suppressAutoHyphens/>
              <w:spacing w:before="120" w:after="120"/>
            </w:pPr>
            <w:r>
              <w:t xml:space="preserve">Umsetzung: JA / TEILWEISE / NEIN / ENTBEHRLICH </w:t>
            </w:r>
          </w:p>
        </w:tc>
      </w:tr>
      <w:tr w:rsidR="00F901B9" w:rsidRPr="00CC02C2" w14:paraId="5496D0AA" w14:textId="77777777" w:rsidTr="00F818FE">
        <w:tc>
          <w:tcPr>
            <w:tcW w:w="8356" w:type="dxa"/>
          </w:tcPr>
          <w:p w14:paraId="11932248" w14:textId="77777777" w:rsidR="00F901B9" w:rsidRPr="00CC02C2" w:rsidRDefault="00F901B9" w:rsidP="00F818FE">
            <w:pPr>
              <w:suppressAutoHyphens/>
              <w:spacing w:before="120" w:after="120"/>
              <w:rPr>
                <w:color w:val="000000" w:themeColor="text1"/>
              </w:rPr>
            </w:pPr>
            <w:bookmarkStart w:id="141" w:name="A11u3"/>
            <w:bookmarkEnd w:id="141"/>
            <w:r>
              <w:rPr>
                <w:color w:val="000000" w:themeColor="text1"/>
              </w:rPr>
              <w:t>Ihr aktueller Umsetzungsstand</w:t>
            </w:r>
          </w:p>
        </w:tc>
      </w:tr>
    </w:tbl>
    <w:p w14:paraId="38CFDF8D"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7562DEE7" w14:textId="77777777" w:rsidTr="00F818FE">
        <w:tc>
          <w:tcPr>
            <w:tcW w:w="8340" w:type="dxa"/>
            <w:tcBorders>
              <w:bottom w:val="single" w:sz="4" w:space="0" w:color="auto"/>
            </w:tcBorders>
            <w:shd w:val="clear" w:color="auto" w:fill="C6D9F1" w:themeFill="text2" w:themeFillTint="33"/>
          </w:tcPr>
          <w:p w14:paraId="19BFFD3D"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58523FD5" w14:textId="77777777" w:rsidTr="00F818FE">
        <w:tc>
          <w:tcPr>
            <w:tcW w:w="8340" w:type="dxa"/>
            <w:shd w:val="clear" w:color="auto" w:fill="FFFFFF" w:themeFill="background1"/>
          </w:tcPr>
          <w:p w14:paraId="6D0E4AA3" w14:textId="77777777" w:rsidR="00F901B9" w:rsidRDefault="00F901B9" w:rsidP="00F818FE">
            <w:pPr>
              <w:spacing w:before="60" w:after="60"/>
              <w:rPr>
                <w:color w:val="000000" w:themeColor="text1"/>
              </w:rPr>
            </w:pPr>
            <w:r>
              <w:rPr>
                <w:color w:val="000000" w:themeColor="text1"/>
              </w:rPr>
              <w:t>Begründung der Fachseite:</w:t>
            </w:r>
          </w:p>
        </w:tc>
      </w:tr>
    </w:tbl>
    <w:p w14:paraId="6667A884" w14:textId="77777777" w:rsidR="00F901B9" w:rsidRPr="00CC02C2" w:rsidRDefault="00F901B9" w:rsidP="00F901B9">
      <w:pPr>
        <w:suppressAutoHyphens/>
        <w:spacing w:after="240"/>
        <w:ind w:left="720"/>
        <w:rPr>
          <w:color w:val="000000" w:themeColor="text1"/>
        </w:rPr>
      </w:pPr>
    </w:p>
    <w:p w14:paraId="31B8BD80" w14:textId="162025C2" w:rsidR="00F901B9" w:rsidRPr="0083049A" w:rsidRDefault="00F901B9" w:rsidP="00EC4ABC">
      <w:pPr>
        <w:pStyle w:val="Listenabsatz"/>
        <w:numPr>
          <w:ilvl w:val="0"/>
          <w:numId w:val="11"/>
        </w:numPr>
        <w:spacing w:after="0"/>
        <w:ind w:left="709" w:hanging="709"/>
      </w:pPr>
      <w:bookmarkStart w:id="142" w:name="A11a4"/>
      <w:bookmarkEnd w:id="142"/>
      <w:r>
        <w:t xml:space="preserve">Die über das VPN-Gateway authentisierten </w:t>
      </w:r>
      <w:r w:rsidR="008224B1">
        <w:t>Zu</w:t>
      </w:r>
      <w:r>
        <w:t xml:space="preserve">griffe ins interne Netz MÜSSEN </w:t>
      </w:r>
      <w:r w:rsidR="008224B1">
        <w:br/>
      </w:r>
      <w:r>
        <w:t>mindestens die interne Firewal</w:t>
      </w:r>
      <w:r w:rsidR="008224B1">
        <w:t>l</w:t>
      </w:r>
      <w:r>
        <w:t xml:space="preserve"> durchlaufen.</w:t>
      </w:r>
    </w:p>
    <w:p w14:paraId="174AA068" w14:textId="77777777" w:rsidR="00F901B9" w:rsidRDefault="00F901B9" w:rsidP="00F901B9">
      <w:pPr>
        <w:pStyle w:val="Listenabsatz"/>
        <w:spacing w:after="0"/>
      </w:pPr>
    </w:p>
    <w:p w14:paraId="24F88582"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6D2689E4"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A84DC79" w14:textId="21946D6C"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7D9EB581" w14:textId="77777777" w:rsidTr="00F818FE">
        <w:trPr>
          <w:trHeight w:val="205"/>
        </w:trPr>
        <w:tc>
          <w:tcPr>
            <w:tcW w:w="8356" w:type="dxa"/>
            <w:shd w:val="clear" w:color="auto" w:fill="D6E3BC" w:themeFill="accent3" w:themeFillTint="66"/>
          </w:tcPr>
          <w:p w14:paraId="560AF67B" w14:textId="1181C142" w:rsidR="00F901B9" w:rsidRPr="005B4E23" w:rsidRDefault="004434CE" w:rsidP="00F818FE">
            <w:pPr>
              <w:suppressAutoHyphens/>
              <w:spacing w:before="120" w:after="120"/>
            </w:pPr>
            <w:r>
              <w:t xml:space="preserve">Umsetzung: JA / TEILWEISE / NEIN / ENTBEHRLICH </w:t>
            </w:r>
          </w:p>
        </w:tc>
      </w:tr>
      <w:tr w:rsidR="00F901B9" w:rsidRPr="00CC02C2" w14:paraId="1B52F45F" w14:textId="77777777" w:rsidTr="00F818FE">
        <w:tc>
          <w:tcPr>
            <w:tcW w:w="8356" w:type="dxa"/>
          </w:tcPr>
          <w:p w14:paraId="4CA61A7C" w14:textId="77777777" w:rsidR="00F901B9" w:rsidRPr="00CC02C2" w:rsidRDefault="00F901B9" w:rsidP="00F818FE">
            <w:pPr>
              <w:suppressAutoHyphens/>
              <w:spacing w:before="120" w:after="120"/>
              <w:rPr>
                <w:color w:val="000000" w:themeColor="text1"/>
              </w:rPr>
            </w:pPr>
            <w:bookmarkStart w:id="143" w:name="A11u4"/>
            <w:bookmarkEnd w:id="143"/>
            <w:r>
              <w:rPr>
                <w:color w:val="000000" w:themeColor="text1"/>
              </w:rPr>
              <w:t>Ihr aktueller Umsetzungsstand</w:t>
            </w:r>
          </w:p>
        </w:tc>
      </w:tr>
    </w:tbl>
    <w:p w14:paraId="58759483"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77176CC0" w14:textId="77777777" w:rsidTr="00F818FE">
        <w:tc>
          <w:tcPr>
            <w:tcW w:w="8340" w:type="dxa"/>
            <w:tcBorders>
              <w:bottom w:val="single" w:sz="4" w:space="0" w:color="auto"/>
            </w:tcBorders>
            <w:shd w:val="clear" w:color="auto" w:fill="C6D9F1" w:themeFill="text2" w:themeFillTint="33"/>
          </w:tcPr>
          <w:p w14:paraId="31CF41AE"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0B62CEE9" w14:textId="77777777" w:rsidTr="00F818FE">
        <w:tc>
          <w:tcPr>
            <w:tcW w:w="8340" w:type="dxa"/>
            <w:shd w:val="clear" w:color="auto" w:fill="FFFFFF" w:themeFill="background1"/>
          </w:tcPr>
          <w:p w14:paraId="58B3F8F6" w14:textId="77777777" w:rsidR="00F901B9" w:rsidRDefault="00F901B9" w:rsidP="00F818FE">
            <w:pPr>
              <w:spacing w:before="60" w:after="60"/>
              <w:rPr>
                <w:color w:val="000000" w:themeColor="text1"/>
              </w:rPr>
            </w:pPr>
            <w:r>
              <w:rPr>
                <w:color w:val="000000" w:themeColor="text1"/>
              </w:rPr>
              <w:t>Begründung der Fachseite:</w:t>
            </w:r>
          </w:p>
        </w:tc>
      </w:tr>
    </w:tbl>
    <w:p w14:paraId="68A87671" w14:textId="77777777" w:rsidR="00F901B9" w:rsidRPr="00CC02C2" w:rsidRDefault="00F901B9" w:rsidP="00F901B9">
      <w:pPr>
        <w:suppressAutoHyphens/>
        <w:spacing w:after="240"/>
        <w:ind w:left="720"/>
        <w:rPr>
          <w:color w:val="000000" w:themeColor="text1"/>
        </w:rPr>
      </w:pPr>
    </w:p>
    <w:p w14:paraId="21D4B6ED" w14:textId="11FA373A" w:rsidR="00F901B9" w:rsidRPr="0083049A" w:rsidRDefault="00F901B9" w:rsidP="00EC4ABC">
      <w:pPr>
        <w:pStyle w:val="Listenabsatz"/>
        <w:numPr>
          <w:ilvl w:val="0"/>
          <w:numId w:val="11"/>
        </w:numPr>
        <w:spacing w:after="0"/>
        <w:ind w:left="709" w:hanging="709"/>
      </w:pPr>
      <w:bookmarkStart w:id="144" w:name="A11a5"/>
      <w:bookmarkEnd w:id="144"/>
      <w:r>
        <w:t xml:space="preserve">IT-Systeme DÜRFEN </w:t>
      </w:r>
      <w:r w:rsidR="004022DB">
        <w:t xml:space="preserve">NICHT </w:t>
      </w:r>
      <w:r>
        <w:t>via Internet oder externer DMZ auf das interne Netz zugreifen.</w:t>
      </w:r>
    </w:p>
    <w:p w14:paraId="787A6ED2" w14:textId="77777777" w:rsidR="00F901B9" w:rsidRDefault="00F901B9" w:rsidP="00F901B9">
      <w:pPr>
        <w:pStyle w:val="Listenabsatz"/>
        <w:spacing w:after="0"/>
      </w:pPr>
    </w:p>
    <w:p w14:paraId="0BFA6E7F"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216DA986"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70D33AE" w14:textId="039F2202"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0C4985C5" w14:textId="77777777" w:rsidTr="00F818FE">
        <w:trPr>
          <w:trHeight w:val="205"/>
        </w:trPr>
        <w:tc>
          <w:tcPr>
            <w:tcW w:w="8356" w:type="dxa"/>
            <w:shd w:val="clear" w:color="auto" w:fill="D6E3BC" w:themeFill="accent3" w:themeFillTint="66"/>
          </w:tcPr>
          <w:p w14:paraId="20843DF4" w14:textId="56B8B0B3" w:rsidR="00F901B9" w:rsidRPr="005B4E23" w:rsidRDefault="004434CE" w:rsidP="00F818FE">
            <w:pPr>
              <w:suppressAutoHyphens/>
              <w:spacing w:before="120" w:after="120"/>
            </w:pPr>
            <w:r>
              <w:t xml:space="preserve">Umsetzung: JA / TEILWEISE / NEIN / ENTBEHRLICH </w:t>
            </w:r>
          </w:p>
        </w:tc>
      </w:tr>
      <w:tr w:rsidR="00F901B9" w:rsidRPr="00CC02C2" w14:paraId="68EA7574" w14:textId="77777777" w:rsidTr="00F818FE">
        <w:tc>
          <w:tcPr>
            <w:tcW w:w="8356" w:type="dxa"/>
          </w:tcPr>
          <w:p w14:paraId="7B9D9F05" w14:textId="77777777" w:rsidR="00F901B9" w:rsidRPr="00CC02C2" w:rsidRDefault="00F901B9" w:rsidP="00F818FE">
            <w:pPr>
              <w:suppressAutoHyphens/>
              <w:spacing w:before="120" w:after="120"/>
              <w:rPr>
                <w:color w:val="000000" w:themeColor="text1"/>
              </w:rPr>
            </w:pPr>
            <w:bookmarkStart w:id="145" w:name="A11u5"/>
            <w:bookmarkEnd w:id="145"/>
            <w:r>
              <w:rPr>
                <w:color w:val="000000" w:themeColor="text1"/>
              </w:rPr>
              <w:t>Ihr aktueller Umsetzungsstand</w:t>
            </w:r>
          </w:p>
        </w:tc>
      </w:tr>
    </w:tbl>
    <w:p w14:paraId="05A8E00D"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59D4D1C7" w14:textId="77777777" w:rsidTr="00F818FE">
        <w:tc>
          <w:tcPr>
            <w:tcW w:w="8340" w:type="dxa"/>
            <w:tcBorders>
              <w:bottom w:val="single" w:sz="4" w:space="0" w:color="auto"/>
            </w:tcBorders>
            <w:shd w:val="clear" w:color="auto" w:fill="C6D9F1" w:themeFill="text2" w:themeFillTint="33"/>
          </w:tcPr>
          <w:p w14:paraId="3AA7FE55"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66094D4E" w14:textId="77777777" w:rsidTr="00F818FE">
        <w:tc>
          <w:tcPr>
            <w:tcW w:w="8340" w:type="dxa"/>
            <w:shd w:val="clear" w:color="auto" w:fill="FFFFFF" w:themeFill="background1"/>
          </w:tcPr>
          <w:p w14:paraId="5480A365" w14:textId="77777777" w:rsidR="00F901B9" w:rsidRDefault="00F901B9" w:rsidP="00F818FE">
            <w:pPr>
              <w:spacing w:before="60" w:after="60"/>
              <w:rPr>
                <w:color w:val="000000" w:themeColor="text1"/>
              </w:rPr>
            </w:pPr>
            <w:r>
              <w:rPr>
                <w:color w:val="000000" w:themeColor="text1"/>
              </w:rPr>
              <w:t>Begründung der Fachseite:</w:t>
            </w:r>
          </w:p>
        </w:tc>
      </w:tr>
    </w:tbl>
    <w:p w14:paraId="63E82E39" w14:textId="77777777" w:rsidR="004022DB" w:rsidRPr="004022DB" w:rsidRDefault="004022DB" w:rsidP="004022DB">
      <w:pPr>
        <w:pStyle w:val="Listenabsatz"/>
        <w:spacing w:after="0"/>
      </w:pPr>
    </w:p>
    <w:p w14:paraId="072FB50C" w14:textId="77777777" w:rsidR="00F901B9" w:rsidRPr="0083049A" w:rsidRDefault="00F901B9" w:rsidP="00EC4ABC">
      <w:pPr>
        <w:pStyle w:val="Listenabsatz"/>
        <w:numPr>
          <w:ilvl w:val="0"/>
          <w:numId w:val="11"/>
        </w:numPr>
        <w:spacing w:after="0"/>
        <w:ind w:left="709" w:hanging="709"/>
      </w:pPr>
      <w:bookmarkStart w:id="146" w:name="A11a6"/>
      <w:bookmarkEnd w:id="146"/>
      <w:r>
        <w:t>Es MUSS beachtet werden, dass etwaige Ausnahmen zu dieser Anforderung in den entsprechenden anwendungs- und systemspezifischen Bausteinen geregelt werden.</w:t>
      </w:r>
    </w:p>
    <w:p w14:paraId="4C414302" w14:textId="77777777" w:rsidR="00F901B9" w:rsidRDefault="00F901B9" w:rsidP="00F901B9">
      <w:pPr>
        <w:pStyle w:val="Listenabsatz"/>
        <w:spacing w:after="0"/>
      </w:pPr>
    </w:p>
    <w:p w14:paraId="7EB47FA9"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6D9271B9"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621C5D0" w14:textId="0EED6DA9"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58FB6B0F" w14:textId="77777777" w:rsidTr="00F818FE">
        <w:trPr>
          <w:trHeight w:val="205"/>
        </w:trPr>
        <w:tc>
          <w:tcPr>
            <w:tcW w:w="8356" w:type="dxa"/>
            <w:shd w:val="clear" w:color="auto" w:fill="D6E3BC" w:themeFill="accent3" w:themeFillTint="66"/>
          </w:tcPr>
          <w:p w14:paraId="78AE7CEC" w14:textId="1D879D05" w:rsidR="00F901B9" w:rsidRPr="005B4E23" w:rsidRDefault="004434CE" w:rsidP="00F818FE">
            <w:pPr>
              <w:suppressAutoHyphens/>
              <w:spacing w:before="120" w:after="120"/>
            </w:pPr>
            <w:r>
              <w:t xml:space="preserve">Umsetzung: JA / TEILWEISE / NEIN / ENTBEHRLICH </w:t>
            </w:r>
          </w:p>
        </w:tc>
      </w:tr>
      <w:tr w:rsidR="00F901B9" w:rsidRPr="00CC02C2" w14:paraId="00A6DE6B" w14:textId="77777777" w:rsidTr="00F818FE">
        <w:tc>
          <w:tcPr>
            <w:tcW w:w="8356" w:type="dxa"/>
          </w:tcPr>
          <w:p w14:paraId="40470C12" w14:textId="77777777" w:rsidR="00F901B9" w:rsidRPr="00CC02C2" w:rsidRDefault="00F901B9" w:rsidP="00F818FE">
            <w:pPr>
              <w:suppressAutoHyphens/>
              <w:spacing w:before="120" w:after="120"/>
              <w:rPr>
                <w:color w:val="000000" w:themeColor="text1"/>
              </w:rPr>
            </w:pPr>
            <w:bookmarkStart w:id="147" w:name="A11u6"/>
            <w:bookmarkEnd w:id="147"/>
            <w:r>
              <w:rPr>
                <w:color w:val="000000" w:themeColor="text1"/>
              </w:rPr>
              <w:t>Ihr aktueller Umsetzungsstand</w:t>
            </w:r>
          </w:p>
        </w:tc>
      </w:tr>
    </w:tbl>
    <w:p w14:paraId="1CAF541D"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1C48EE08" w14:textId="77777777" w:rsidTr="00F818FE">
        <w:tc>
          <w:tcPr>
            <w:tcW w:w="8340" w:type="dxa"/>
            <w:tcBorders>
              <w:bottom w:val="single" w:sz="4" w:space="0" w:color="auto"/>
            </w:tcBorders>
            <w:shd w:val="clear" w:color="auto" w:fill="C6D9F1" w:themeFill="text2" w:themeFillTint="33"/>
          </w:tcPr>
          <w:p w14:paraId="0D3A9A95"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1F8E0E78" w14:textId="77777777" w:rsidTr="00F818FE">
        <w:tc>
          <w:tcPr>
            <w:tcW w:w="8340" w:type="dxa"/>
            <w:shd w:val="clear" w:color="auto" w:fill="FFFFFF" w:themeFill="background1"/>
          </w:tcPr>
          <w:p w14:paraId="34E064F6" w14:textId="77777777" w:rsidR="00F901B9" w:rsidRDefault="00F901B9" w:rsidP="00F818FE">
            <w:pPr>
              <w:spacing w:before="60" w:after="60"/>
              <w:rPr>
                <w:color w:val="000000" w:themeColor="text1"/>
              </w:rPr>
            </w:pPr>
            <w:r>
              <w:rPr>
                <w:color w:val="000000" w:themeColor="text1"/>
              </w:rPr>
              <w:t>Begründung der Fachseite:</w:t>
            </w:r>
          </w:p>
        </w:tc>
      </w:tr>
    </w:tbl>
    <w:p w14:paraId="27CDCC4D" w14:textId="77777777" w:rsidR="00F901B9" w:rsidRPr="00E126C7" w:rsidRDefault="00F901B9" w:rsidP="00F901B9">
      <w:pPr>
        <w:pStyle w:val="Aufzhlungeinfach"/>
        <w:numPr>
          <w:ilvl w:val="0"/>
          <w:numId w:val="0"/>
        </w:numPr>
        <w:spacing w:before="480" w:after="0" w:line="240" w:lineRule="auto"/>
        <w:ind w:left="714" w:hanging="357"/>
      </w:pPr>
    </w:p>
    <w:p w14:paraId="1D2378BC" w14:textId="054A5D53" w:rsidR="00F901B9" w:rsidRDefault="00F901B9" w:rsidP="00462A8B">
      <w:pPr>
        <w:pStyle w:val="berschrift2"/>
      </w:pPr>
      <w:bookmarkStart w:id="148" w:name="A12"/>
      <w:bookmarkStart w:id="149" w:name="_Toc91935586"/>
      <w:bookmarkStart w:id="150" w:name="_Toc93361938"/>
      <w:bookmarkEnd w:id="148"/>
      <w:r>
        <w:t xml:space="preserve">Absicherung ausgehender interner Kommunikation zum </w:t>
      </w:r>
      <w:r w:rsidR="00AF2E2C">
        <w:br/>
        <w:t xml:space="preserve"> </w:t>
      </w:r>
      <w:r>
        <w:t xml:space="preserve">Internet </w:t>
      </w:r>
      <w:r w:rsidR="005F7128">
        <w:t xml:space="preserve">(B) </w:t>
      </w:r>
      <w:r>
        <w:t>[A12]</w:t>
      </w:r>
      <w:bookmarkEnd w:id="149"/>
      <w:bookmarkEnd w:id="150"/>
    </w:p>
    <w:p w14:paraId="74DB7C74" w14:textId="77777777" w:rsidR="00F901B9" w:rsidRPr="00CC02C2" w:rsidRDefault="00F901B9" w:rsidP="00F901B9">
      <w:pPr>
        <w:suppressAutoHyphens/>
        <w:spacing w:after="240"/>
        <w:ind w:left="720"/>
        <w:rPr>
          <w:color w:val="000000" w:themeColor="text1"/>
        </w:rPr>
      </w:pPr>
    </w:p>
    <w:p w14:paraId="23426085" w14:textId="77777777" w:rsidR="00F901B9" w:rsidRPr="0083049A" w:rsidRDefault="00F901B9" w:rsidP="00EC4ABC">
      <w:pPr>
        <w:pStyle w:val="Listenabsatz"/>
        <w:numPr>
          <w:ilvl w:val="0"/>
          <w:numId w:val="11"/>
        </w:numPr>
        <w:spacing w:after="0"/>
        <w:ind w:left="709" w:hanging="709"/>
      </w:pPr>
      <w:bookmarkStart w:id="151" w:name="A12a1"/>
      <w:bookmarkEnd w:id="151"/>
      <w:r>
        <w:t>Ausgehende Kommunikation aus dem internen Netz zum Internet MUSS an einem Sicherheits-Proxy entkoppelt werden.</w:t>
      </w:r>
    </w:p>
    <w:p w14:paraId="447D9F9D" w14:textId="77777777" w:rsidR="00F901B9" w:rsidRDefault="00F901B9" w:rsidP="00F901B9">
      <w:pPr>
        <w:pStyle w:val="Listenabsatz"/>
        <w:spacing w:after="0"/>
      </w:pPr>
    </w:p>
    <w:p w14:paraId="226126F3"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041FF4C0"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8FD0D44" w14:textId="7321D008"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42D436B4" w14:textId="77777777" w:rsidTr="00F818FE">
        <w:trPr>
          <w:trHeight w:val="205"/>
        </w:trPr>
        <w:tc>
          <w:tcPr>
            <w:tcW w:w="8356" w:type="dxa"/>
            <w:shd w:val="clear" w:color="auto" w:fill="D6E3BC" w:themeFill="accent3" w:themeFillTint="66"/>
          </w:tcPr>
          <w:p w14:paraId="7EF2C749" w14:textId="62CB943F" w:rsidR="00F901B9" w:rsidRPr="005B4E23" w:rsidRDefault="004434CE" w:rsidP="00F818FE">
            <w:pPr>
              <w:suppressAutoHyphens/>
              <w:spacing w:before="120" w:after="120"/>
            </w:pPr>
            <w:r>
              <w:t xml:space="preserve">Umsetzung: JA / TEILWEISE / NEIN / ENTBEHRLICH </w:t>
            </w:r>
          </w:p>
        </w:tc>
      </w:tr>
      <w:tr w:rsidR="00F901B9" w:rsidRPr="00CC02C2" w14:paraId="4E284F74" w14:textId="77777777" w:rsidTr="00F818FE">
        <w:tc>
          <w:tcPr>
            <w:tcW w:w="8356" w:type="dxa"/>
          </w:tcPr>
          <w:p w14:paraId="6243628B" w14:textId="77777777" w:rsidR="00F901B9" w:rsidRPr="00CC02C2" w:rsidRDefault="00F901B9" w:rsidP="00F818FE">
            <w:pPr>
              <w:suppressAutoHyphens/>
              <w:spacing w:before="120" w:after="120"/>
              <w:rPr>
                <w:color w:val="000000" w:themeColor="text1"/>
              </w:rPr>
            </w:pPr>
            <w:bookmarkStart w:id="152" w:name="A12u1"/>
            <w:bookmarkEnd w:id="152"/>
            <w:r>
              <w:rPr>
                <w:color w:val="000000" w:themeColor="text1"/>
              </w:rPr>
              <w:t>Ihr aktueller Umsetzungsstand</w:t>
            </w:r>
          </w:p>
        </w:tc>
      </w:tr>
    </w:tbl>
    <w:p w14:paraId="7B7CF0A0"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35AD988B" w14:textId="77777777" w:rsidTr="00F818FE">
        <w:tc>
          <w:tcPr>
            <w:tcW w:w="8340" w:type="dxa"/>
            <w:tcBorders>
              <w:bottom w:val="single" w:sz="4" w:space="0" w:color="auto"/>
            </w:tcBorders>
            <w:shd w:val="clear" w:color="auto" w:fill="C6D9F1" w:themeFill="text2" w:themeFillTint="33"/>
          </w:tcPr>
          <w:p w14:paraId="03282204"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2C2CFFBD" w14:textId="77777777" w:rsidTr="00F818FE">
        <w:tc>
          <w:tcPr>
            <w:tcW w:w="8340" w:type="dxa"/>
            <w:shd w:val="clear" w:color="auto" w:fill="FFFFFF" w:themeFill="background1"/>
          </w:tcPr>
          <w:p w14:paraId="5FC1E2F7" w14:textId="77777777" w:rsidR="00F901B9" w:rsidRDefault="00F901B9" w:rsidP="00F818FE">
            <w:pPr>
              <w:spacing w:before="60" w:after="60"/>
              <w:rPr>
                <w:color w:val="000000" w:themeColor="text1"/>
              </w:rPr>
            </w:pPr>
            <w:r>
              <w:rPr>
                <w:color w:val="000000" w:themeColor="text1"/>
              </w:rPr>
              <w:t>Begründung der Fachseite:</w:t>
            </w:r>
          </w:p>
        </w:tc>
      </w:tr>
    </w:tbl>
    <w:p w14:paraId="555BBF9D" w14:textId="77777777" w:rsidR="00F901B9" w:rsidRPr="00CC02C2" w:rsidRDefault="00F901B9" w:rsidP="00F901B9">
      <w:pPr>
        <w:suppressAutoHyphens/>
        <w:spacing w:after="240"/>
        <w:ind w:left="720"/>
        <w:rPr>
          <w:color w:val="000000" w:themeColor="text1"/>
        </w:rPr>
      </w:pPr>
    </w:p>
    <w:p w14:paraId="3BD2CE97" w14:textId="77777777" w:rsidR="00F901B9" w:rsidRPr="0083049A" w:rsidRDefault="00F901B9" w:rsidP="00EC4ABC">
      <w:pPr>
        <w:pStyle w:val="Listenabsatz"/>
        <w:numPr>
          <w:ilvl w:val="0"/>
          <w:numId w:val="11"/>
        </w:numPr>
        <w:spacing w:after="0"/>
        <w:ind w:left="709" w:hanging="709"/>
      </w:pPr>
      <w:bookmarkStart w:id="153" w:name="A12a2"/>
      <w:bookmarkEnd w:id="153"/>
      <w:r>
        <w:t>Die Entkoppelung MUSS außerhalb des internen Netzes erfolgen.</w:t>
      </w:r>
    </w:p>
    <w:p w14:paraId="214C478E" w14:textId="77777777" w:rsidR="00F901B9" w:rsidRDefault="00F901B9" w:rsidP="00F901B9">
      <w:pPr>
        <w:pStyle w:val="Listenabsatz"/>
        <w:spacing w:after="0"/>
      </w:pPr>
    </w:p>
    <w:p w14:paraId="0661DE1E"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7392DBF8"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40DA656" w14:textId="16D97BA5"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468B3EF3" w14:textId="77777777" w:rsidTr="00F818FE">
        <w:trPr>
          <w:trHeight w:val="205"/>
        </w:trPr>
        <w:tc>
          <w:tcPr>
            <w:tcW w:w="8356" w:type="dxa"/>
            <w:shd w:val="clear" w:color="auto" w:fill="D6E3BC" w:themeFill="accent3" w:themeFillTint="66"/>
          </w:tcPr>
          <w:p w14:paraId="7AB32B26" w14:textId="105ACD91" w:rsidR="00F901B9" w:rsidRPr="005B4E23" w:rsidRDefault="004434CE" w:rsidP="00F818FE">
            <w:pPr>
              <w:suppressAutoHyphens/>
              <w:spacing w:before="120" w:after="120"/>
            </w:pPr>
            <w:r>
              <w:t xml:space="preserve">Umsetzung: JA / TEILWEISE / NEIN / ENTBEHRLICH </w:t>
            </w:r>
          </w:p>
        </w:tc>
      </w:tr>
      <w:tr w:rsidR="00F901B9" w:rsidRPr="00CC02C2" w14:paraId="3E3FB189" w14:textId="77777777" w:rsidTr="00F818FE">
        <w:tc>
          <w:tcPr>
            <w:tcW w:w="8356" w:type="dxa"/>
          </w:tcPr>
          <w:p w14:paraId="66FACAB7" w14:textId="77777777" w:rsidR="00F901B9" w:rsidRPr="00CC02C2" w:rsidRDefault="00F901B9" w:rsidP="00F818FE">
            <w:pPr>
              <w:suppressAutoHyphens/>
              <w:spacing w:before="120" w:after="120"/>
              <w:rPr>
                <w:color w:val="000000" w:themeColor="text1"/>
              </w:rPr>
            </w:pPr>
            <w:bookmarkStart w:id="154" w:name="A12u2"/>
            <w:bookmarkEnd w:id="154"/>
            <w:r>
              <w:rPr>
                <w:color w:val="000000" w:themeColor="text1"/>
              </w:rPr>
              <w:t>Ihr aktueller Umsetzungsstand</w:t>
            </w:r>
          </w:p>
        </w:tc>
      </w:tr>
    </w:tbl>
    <w:p w14:paraId="2C8AB38E"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722C1E24" w14:textId="77777777" w:rsidTr="00F818FE">
        <w:tc>
          <w:tcPr>
            <w:tcW w:w="8340" w:type="dxa"/>
            <w:tcBorders>
              <w:bottom w:val="single" w:sz="4" w:space="0" w:color="auto"/>
            </w:tcBorders>
            <w:shd w:val="clear" w:color="auto" w:fill="C6D9F1" w:themeFill="text2" w:themeFillTint="33"/>
          </w:tcPr>
          <w:p w14:paraId="60171FCE"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40C52690" w14:textId="77777777" w:rsidTr="00F818FE">
        <w:tc>
          <w:tcPr>
            <w:tcW w:w="8340" w:type="dxa"/>
            <w:shd w:val="clear" w:color="auto" w:fill="FFFFFF" w:themeFill="background1"/>
          </w:tcPr>
          <w:p w14:paraId="218D3208" w14:textId="77777777" w:rsidR="00F901B9" w:rsidRDefault="00F901B9" w:rsidP="00F818FE">
            <w:pPr>
              <w:spacing w:before="60" w:after="60"/>
              <w:rPr>
                <w:color w:val="000000" w:themeColor="text1"/>
              </w:rPr>
            </w:pPr>
            <w:r>
              <w:rPr>
                <w:color w:val="000000" w:themeColor="text1"/>
              </w:rPr>
              <w:t>Begründung der Fachseite:</w:t>
            </w:r>
          </w:p>
        </w:tc>
      </w:tr>
    </w:tbl>
    <w:p w14:paraId="66652AFE" w14:textId="77777777" w:rsidR="00F901B9" w:rsidRPr="00CC02C2" w:rsidRDefault="00F901B9" w:rsidP="00F901B9">
      <w:pPr>
        <w:suppressAutoHyphens/>
        <w:spacing w:after="240"/>
        <w:ind w:left="720"/>
        <w:rPr>
          <w:color w:val="000000" w:themeColor="text1"/>
        </w:rPr>
      </w:pPr>
    </w:p>
    <w:p w14:paraId="522F3374" w14:textId="77777777" w:rsidR="00F901B9" w:rsidRPr="0083049A" w:rsidRDefault="00F901B9" w:rsidP="00EC4ABC">
      <w:pPr>
        <w:pStyle w:val="Listenabsatz"/>
        <w:numPr>
          <w:ilvl w:val="0"/>
          <w:numId w:val="11"/>
        </w:numPr>
        <w:spacing w:after="0"/>
        <w:ind w:left="709" w:hanging="709"/>
      </w:pPr>
      <w:bookmarkStart w:id="155" w:name="A12a3"/>
      <w:bookmarkEnd w:id="155"/>
      <w:r>
        <w:t>Wird eine P-A-P-Struktur eingesetzt, MUSS die ausgehende Kommunikation immer durch die Sicherheits-Proxies der P-A-P Struktur entkoppelt werden.</w:t>
      </w:r>
    </w:p>
    <w:p w14:paraId="77D5D988" w14:textId="77777777" w:rsidR="00F901B9" w:rsidRDefault="00F901B9" w:rsidP="00F901B9">
      <w:pPr>
        <w:pStyle w:val="Listenabsatz"/>
        <w:spacing w:after="0"/>
      </w:pPr>
    </w:p>
    <w:p w14:paraId="620721ED"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46AD741D"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74C4F69" w14:textId="4AD30DC9"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2E94C66B" w14:textId="77777777" w:rsidTr="00F818FE">
        <w:trPr>
          <w:trHeight w:val="205"/>
        </w:trPr>
        <w:tc>
          <w:tcPr>
            <w:tcW w:w="8356" w:type="dxa"/>
            <w:shd w:val="clear" w:color="auto" w:fill="D6E3BC" w:themeFill="accent3" w:themeFillTint="66"/>
          </w:tcPr>
          <w:p w14:paraId="158F1E94" w14:textId="66FF8FAA" w:rsidR="00F901B9" w:rsidRPr="005B4E23" w:rsidRDefault="004434CE" w:rsidP="00F818FE">
            <w:pPr>
              <w:suppressAutoHyphens/>
              <w:spacing w:before="120" w:after="120"/>
            </w:pPr>
            <w:r>
              <w:t xml:space="preserve">Umsetzung: JA / TEILWEISE / NEIN / ENTBEHRLICH </w:t>
            </w:r>
          </w:p>
        </w:tc>
      </w:tr>
      <w:tr w:rsidR="00F901B9" w:rsidRPr="00CC02C2" w14:paraId="5FF935C1" w14:textId="77777777" w:rsidTr="00F818FE">
        <w:tc>
          <w:tcPr>
            <w:tcW w:w="8356" w:type="dxa"/>
          </w:tcPr>
          <w:p w14:paraId="1C8CC89F" w14:textId="77777777" w:rsidR="00F901B9" w:rsidRPr="00CC02C2" w:rsidRDefault="00F901B9" w:rsidP="00F818FE">
            <w:pPr>
              <w:suppressAutoHyphens/>
              <w:spacing w:before="120" w:after="120"/>
              <w:rPr>
                <w:color w:val="000000" w:themeColor="text1"/>
              </w:rPr>
            </w:pPr>
            <w:bookmarkStart w:id="156" w:name="A12u3"/>
            <w:bookmarkEnd w:id="156"/>
            <w:r>
              <w:rPr>
                <w:color w:val="000000" w:themeColor="text1"/>
              </w:rPr>
              <w:t>Ihr aktueller Umsetzungsstand</w:t>
            </w:r>
          </w:p>
        </w:tc>
      </w:tr>
    </w:tbl>
    <w:p w14:paraId="76901D94"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4D29116F" w14:textId="77777777" w:rsidTr="00F818FE">
        <w:tc>
          <w:tcPr>
            <w:tcW w:w="8340" w:type="dxa"/>
            <w:tcBorders>
              <w:bottom w:val="single" w:sz="4" w:space="0" w:color="auto"/>
            </w:tcBorders>
            <w:shd w:val="clear" w:color="auto" w:fill="C6D9F1" w:themeFill="text2" w:themeFillTint="33"/>
          </w:tcPr>
          <w:p w14:paraId="11CBA942"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68F43956" w14:textId="77777777" w:rsidTr="00F818FE">
        <w:tc>
          <w:tcPr>
            <w:tcW w:w="8340" w:type="dxa"/>
            <w:shd w:val="clear" w:color="auto" w:fill="FFFFFF" w:themeFill="background1"/>
          </w:tcPr>
          <w:p w14:paraId="3B8E9B9A" w14:textId="77777777" w:rsidR="00F901B9" w:rsidRDefault="00F901B9" w:rsidP="00F818FE">
            <w:pPr>
              <w:spacing w:before="60" w:after="60"/>
              <w:rPr>
                <w:color w:val="000000" w:themeColor="text1"/>
              </w:rPr>
            </w:pPr>
            <w:r>
              <w:rPr>
                <w:color w:val="000000" w:themeColor="text1"/>
              </w:rPr>
              <w:t>Begründung der Fachseite:</w:t>
            </w:r>
          </w:p>
        </w:tc>
      </w:tr>
    </w:tbl>
    <w:p w14:paraId="4CD63BB8" w14:textId="34AEA538" w:rsidR="00371EA2" w:rsidRDefault="00371EA2" w:rsidP="00371EA2">
      <w:pPr>
        <w:pStyle w:val="Listenabsatz"/>
        <w:spacing w:after="0"/>
      </w:pPr>
    </w:p>
    <w:p w14:paraId="2B052AB0" w14:textId="77777777" w:rsidR="00D94F65" w:rsidRDefault="00D94F65" w:rsidP="00371EA2">
      <w:pPr>
        <w:pStyle w:val="Listenabsatz"/>
        <w:spacing w:after="0"/>
      </w:pPr>
    </w:p>
    <w:p w14:paraId="04C8A4B9" w14:textId="315C397C" w:rsidR="00F901B9" w:rsidRDefault="00F901B9" w:rsidP="00462A8B">
      <w:pPr>
        <w:pStyle w:val="berschrift2"/>
      </w:pPr>
      <w:bookmarkStart w:id="157" w:name="A13"/>
      <w:bookmarkStart w:id="158" w:name="_Toc91935587"/>
      <w:bookmarkStart w:id="159" w:name="_Toc93361939"/>
      <w:bookmarkEnd w:id="157"/>
      <w:r>
        <w:t xml:space="preserve">Netzplanung </w:t>
      </w:r>
      <w:r w:rsidR="005F7128">
        <w:t xml:space="preserve">(B) </w:t>
      </w:r>
      <w:r>
        <w:t>[A13]</w:t>
      </w:r>
      <w:bookmarkEnd w:id="158"/>
      <w:bookmarkEnd w:id="159"/>
    </w:p>
    <w:p w14:paraId="20640A47" w14:textId="77777777" w:rsidR="00F901B9" w:rsidRPr="00CC02C2" w:rsidRDefault="00F901B9" w:rsidP="00F901B9">
      <w:pPr>
        <w:suppressAutoHyphens/>
        <w:spacing w:after="240"/>
        <w:ind w:left="720"/>
        <w:rPr>
          <w:color w:val="000000" w:themeColor="text1"/>
        </w:rPr>
      </w:pPr>
    </w:p>
    <w:p w14:paraId="38EAFAB1" w14:textId="05D68B92" w:rsidR="00F901B9" w:rsidRPr="0083049A" w:rsidRDefault="00F901B9" w:rsidP="00EC4ABC">
      <w:pPr>
        <w:pStyle w:val="Listenabsatz"/>
        <w:numPr>
          <w:ilvl w:val="0"/>
          <w:numId w:val="11"/>
        </w:numPr>
        <w:spacing w:after="0"/>
        <w:ind w:left="709" w:hanging="709"/>
      </w:pPr>
      <w:bookmarkStart w:id="160" w:name="A13a1"/>
      <w:bookmarkEnd w:id="160"/>
      <w:r>
        <w:t xml:space="preserve">Jede Netzimplementierung MUSS geeignet, vollständig und nachvollziehbar </w:t>
      </w:r>
      <w:r w:rsidR="00AF2E2C">
        <w:br/>
      </w:r>
      <w:r>
        <w:t>geplant werden.</w:t>
      </w:r>
    </w:p>
    <w:p w14:paraId="29A03B48" w14:textId="77777777" w:rsidR="00F901B9" w:rsidRDefault="00F901B9" w:rsidP="00F901B9">
      <w:pPr>
        <w:pStyle w:val="Listenabsatz"/>
        <w:spacing w:after="0"/>
      </w:pPr>
    </w:p>
    <w:p w14:paraId="030F10FA"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740AF5CC"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3848F0B" w14:textId="1DEDD656"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48260B16" w14:textId="77777777" w:rsidTr="00F818FE">
        <w:trPr>
          <w:trHeight w:val="205"/>
        </w:trPr>
        <w:tc>
          <w:tcPr>
            <w:tcW w:w="8356" w:type="dxa"/>
            <w:shd w:val="clear" w:color="auto" w:fill="D6E3BC" w:themeFill="accent3" w:themeFillTint="66"/>
          </w:tcPr>
          <w:p w14:paraId="6F70742E" w14:textId="6895BF78" w:rsidR="00F901B9" w:rsidRPr="005B4E23" w:rsidRDefault="004434CE" w:rsidP="00F818FE">
            <w:pPr>
              <w:suppressAutoHyphens/>
              <w:spacing w:before="120" w:after="120"/>
            </w:pPr>
            <w:r>
              <w:t xml:space="preserve">Umsetzung: JA / TEILWEISE / NEIN / ENTBEHRLICH </w:t>
            </w:r>
          </w:p>
        </w:tc>
      </w:tr>
      <w:tr w:rsidR="00F901B9" w:rsidRPr="00CC02C2" w14:paraId="46D64D6E" w14:textId="77777777" w:rsidTr="00F818FE">
        <w:tc>
          <w:tcPr>
            <w:tcW w:w="8356" w:type="dxa"/>
          </w:tcPr>
          <w:p w14:paraId="768426ED" w14:textId="77777777" w:rsidR="00F901B9" w:rsidRPr="00CC02C2" w:rsidRDefault="00F901B9" w:rsidP="00F818FE">
            <w:pPr>
              <w:suppressAutoHyphens/>
              <w:spacing w:before="120" w:after="120"/>
              <w:rPr>
                <w:color w:val="000000" w:themeColor="text1"/>
              </w:rPr>
            </w:pPr>
            <w:bookmarkStart w:id="161" w:name="A13u1"/>
            <w:bookmarkEnd w:id="161"/>
            <w:r>
              <w:rPr>
                <w:color w:val="000000" w:themeColor="text1"/>
              </w:rPr>
              <w:t>Ihr aktueller Umsetzungsstand</w:t>
            </w:r>
          </w:p>
        </w:tc>
      </w:tr>
    </w:tbl>
    <w:p w14:paraId="26654E34"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204C75B5" w14:textId="77777777" w:rsidTr="00F818FE">
        <w:tc>
          <w:tcPr>
            <w:tcW w:w="8340" w:type="dxa"/>
            <w:tcBorders>
              <w:bottom w:val="single" w:sz="4" w:space="0" w:color="auto"/>
            </w:tcBorders>
            <w:shd w:val="clear" w:color="auto" w:fill="C6D9F1" w:themeFill="text2" w:themeFillTint="33"/>
          </w:tcPr>
          <w:p w14:paraId="1775E12F"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7ED7641B" w14:textId="77777777" w:rsidTr="00F818FE">
        <w:tc>
          <w:tcPr>
            <w:tcW w:w="8340" w:type="dxa"/>
            <w:shd w:val="clear" w:color="auto" w:fill="FFFFFF" w:themeFill="background1"/>
          </w:tcPr>
          <w:p w14:paraId="304C6BFC" w14:textId="77777777" w:rsidR="00F901B9" w:rsidRDefault="00F901B9" w:rsidP="00F818FE">
            <w:pPr>
              <w:spacing w:before="60" w:after="60"/>
              <w:rPr>
                <w:color w:val="000000" w:themeColor="text1"/>
              </w:rPr>
            </w:pPr>
            <w:r>
              <w:rPr>
                <w:color w:val="000000" w:themeColor="text1"/>
              </w:rPr>
              <w:t>Begründung der Fachseite:</w:t>
            </w:r>
          </w:p>
        </w:tc>
      </w:tr>
    </w:tbl>
    <w:p w14:paraId="28285D8A" w14:textId="77777777" w:rsidR="00F901B9" w:rsidRPr="00CC02C2" w:rsidRDefault="00F901B9" w:rsidP="00F901B9">
      <w:pPr>
        <w:suppressAutoHyphens/>
        <w:spacing w:after="240"/>
        <w:ind w:left="720"/>
        <w:rPr>
          <w:color w:val="000000" w:themeColor="text1"/>
        </w:rPr>
      </w:pPr>
    </w:p>
    <w:p w14:paraId="2F99492E" w14:textId="071C08A2" w:rsidR="00F901B9" w:rsidRPr="0083049A" w:rsidRDefault="00F901B9" w:rsidP="00EC4ABC">
      <w:pPr>
        <w:pStyle w:val="Listenabsatz"/>
        <w:numPr>
          <w:ilvl w:val="0"/>
          <w:numId w:val="11"/>
        </w:numPr>
        <w:spacing w:after="0"/>
        <w:ind w:left="709" w:hanging="709"/>
      </w:pPr>
      <w:bookmarkStart w:id="162" w:name="A13a2"/>
      <w:bookmarkEnd w:id="162"/>
      <w:r>
        <w:t xml:space="preserve">Dabei MÜSSEN die Sicherheitsrichtlinie sowie die Anforderungsspezifikation </w:t>
      </w:r>
      <w:r w:rsidR="00AF2E2C">
        <w:br/>
      </w:r>
      <w:r>
        <w:t>beachtet werden.</w:t>
      </w:r>
    </w:p>
    <w:p w14:paraId="26993F95" w14:textId="77777777" w:rsidR="00F901B9" w:rsidRDefault="00F901B9" w:rsidP="00F901B9">
      <w:pPr>
        <w:pStyle w:val="Listenabsatz"/>
        <w:spacing w:after="0"/>
      </w:pPr>
    </w:p>
    <w:p w14:paraId="6028F0BF"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1DA8C361"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E5C1A9B" w14:textId="21E70FEE" w:rsidR="00F901B9"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p w14:paraId="385AD356" w14:textId="77777777" w:rsidR="00F36A26" w:rsidRPr="001F352F" w:rsidRDefault="00F36A26" w:rsidP="00F901B9">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F901B9" w:rsidRPr="005B4E23" w14:paraId="608530A6" w14:textId="77777777" w:rsidTr="00F818FE">
        <w:trPr>
          <w:trHeight w:val="205"/>
        </w:trPr>
        <w:tc>
          <w:tcPr>
            <w:tcW w:w="8356" w:type="dxa"/>
            <w:shd w:val="clear" w:color="auto" w:fill="D6E3BC" w:themeFill="accent3" w:themeFillTint="66"/>
          </w:tcPr>
          <w:p w14:paraId="5E759941" w14:textId="3B0B0C5E" w:rsidR="00F901B9" w:rsidRPr="005B4E23" w:rsidRDefault="004434CE" w:rsidP="00F818FE">
            <w:pPr>
              <w:suppressAutoHyphens/>
              <w:spacing w:before="120" w:after="120"/>
            </w:pPr>
            <w:r>
              <w:t xml:space="preserve">Umsetzung: JA / TEILWEISE / NEIN / ENTBEHRLICH </w:t>
            </w:r>
          </w:p>
        </w:tc>
      </w:tr>
      <w:tr w:rsidR="00F901B9" w:rsidRPr="00CC02C2" w14:paraId="7E2941D3" w14:textId="77777777" w:rsidTr="00F818FE">
        <w:tc>
          <w:tcPr>
            <w:tcW w:w="8356" w:type="dxa"/>
          </w:tcPr>
          <w:p w14:paraId="70A82891" w14:textId="77777777" w:rsidR="00F901B9" w:rsidRPr="00CC02C2" w:rsidRDefault="00F901B9" w:rsidP="00F818FE">
            <w:pPr>
              <w:suppressAutoHyphens/>
              <w:spacing w:before="120" w:after="120"/>
              <w:rPr>
                <w:color w:val="000000" w:themeColor="text1"/>
              </w:rPr>
            </w:pPr>
            <w:bookmarkStart w:id="163" w:name="A13u2"/>
            <w:bookmarkEnd w:id="163"/>
            <w:r>
              <w:rPr>
                <w:color w:val="000000" w:themeColor="text1"/>
              </w:rPr>
              <w:t>Ihr aktueller Umsetzungsstand</w:t>
            </w:r>
          </w:p>
        </w:tc>
      </w:tr>
    </w:tbl>
    <w:p w14:paraId="0FCF454D"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74CB38EA" w14:textId="77777777" w:rsidTr="00F818FE">
        <w:tc>
          <w:tcPr>
            <w:tcW w:w="8340" w:type="dxa"/>
            <w:tcBorders>
              <w:bottom w:val="single" w:sz="4" w:space="0" w:color="auto"/>
            </w:tcBorders>
            <w:shd w:val="clear" w:color="auto" w:fill="C6D9F1" w:themeFill="text2" w:themeFillTint="33"/>
          </w:tcPr>
          <w:p w14:paraId="1DA24203"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20EF9A44" w14:textId="77777777" w:rsidTr="00F818FE">
        <w:tc>
          <w:tcPr>
            <w:tcW w:w="8340" w:type="dxa"/>
            <w:shd w:val="clear" w:color="auto" w:fill="FFFFFF" w:themeFill="background1"/>
          </w:tcPr>
          <w:p w14:paraId="33536251" w14:textId="77777777" w:rsidR="00F901B9" w:rsidRDefault="00F901B9" w:rsidP="00F818FE">
            <w:pPr>
              <w:spacing w:before="60" w:after="60"/>
              <w:rPr>
                <w:color w:val="000000" w:themeColor="text1"/>
              </w:rPr>
            </w:pPr>
            <w:r>
              <w:rPr>
                <w:color w:val="000000" w:themeColor="text1"/>
              </w:rPr>
              <w:t>Begründung der Fachseite:</w:t>
            </w:r>
          </w:p>
        </w:tc>
      </w:tr>
    </w:tbl>
    <w:p w14:paraId="22FDD834" w14:textId="77777777" w:rsidR="00F901B9" w:rsidRPr="00CC02C2" w:rsidRDefault="00F901B9" w:rsidP="00F901B9">
      <w:pPr>
        <w:suppressAutoHyphens/>
        <w:spacing w:after="240"/>
        <w:ind w:left="720"/>
        <w:rPr>
          <w:color w:val="000000" w:themeColor="text1"/>
        </w:rPr>
      </w:pPr>
    </w:p>
    <w:p w14:paraId="7F5C10E3" w14:textId="14AA13D1" w:rsidR="00F901B9" w:rsidRPr="00AF2E2C" w:rsidRDefault="00F901B9" w:rsidP="00AF2E2C">
      <w:pPr>
        <w:pStyle w:val="Listenabsatz"/>
        <w:spacing w:after="0"/>
      </w:pPr>
      <w:bookmarkStart w:id="164" w:name="A13a3"/>
      <w:bookmarkEnd w:id="164"/>
      <w:r w:rsidRPr="00AF2E2C">
        <w:t xml:space="preserve">Darüber hinaus MÜSSEN in der Planung mindestens die folgenden Punkte bedarfsgerecht berücksichtigt werden: </w:t>
      </w:r>
    </w:p>
    <w:p w14:paraId="5BC6FAB7" w14:textId="77777777" w:rsidR="00AF2E2C" w:rsidRPr="00AF2E2C" w:rsidRDefault="00AF2E2C" w:rsidP="00AF2E2C">
      <w:pPr>
        <w:pStyle w:val="Listenabsatz"/>
        <w:spacing w:after="0"/>
      </w:pPr>
    </w:p>
    <w:p w14:paraId="614F8E03" w14:textId="77777777" w:rsidR="00AF2E2C" w:rsidRPr="00AF2E2C" w:rsidRDefault="00F901B9" w:rsidP="00EC4ABC">
      <w:pPr>
        <w:pStyle w:val="Listenabsatz"/>
        <w:numPr>
          <w:ilvl w:val="0"/>
          <w:numId w:val="11"/>
        </w:numPr>
        <w:spacing w:after="0"/>
        <w:ind w:left="709" w:hanging="709"/>
      </w:pPr>
      <w:r w:rsidRPr="00AF2E2C">
        <w:t xml:space="preserve">- Anbindung von Internet und, sofern vorhanden, Standortnetz und Extranet, </w:t>
      </w:r>
      <w:r w:rsidR="00AF2E2C" w:rsidRPr="00AF2E2C">
        <w:br/>
      </w:r>
    </w:p>
    <w:p w14:paraId="0F236397" w14:textId="1679FF9B" w:rsidR="00AF2E2C" w:rsidRPr="00AF2E2C" w:rsidRDefault="00AF2E2C" w:rsidP="00AF2E2C">
      <w:pPr>
        <w:pStyle w:val="Listenabsatz"/>
        <w:spacing w:after="240"/>
        <w:rPr>
          <w:color w:val="FF0000"/>
        </w:rPr>
      </w:pPr>
      <w:r w:rsidRPr="00AF2E2C">
        <w:rPr>
          <w:color w:val="FF0000"/>
        </w:rPr>
        <w:t xml:space="preserve">Hier steht Ihre Konkretisierung des BSI-Textes der Anforderungen unter </w:t>
      </w:r>
    </w:p>
    <w:p w14:paraId="5BB052D3" w14:textId="77777777" w:rsidR="00AF2E2C" w:rsidRDefault="00AF2E2C" w:rsidP="00AF2E2C">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666409F" w14:textId="2F66B37E" w:rsidR="00AF2E2C" w:rsidRPr="001F352F" w:rsidRDefault="00AF2E2C" w:rsidP="00AF2E2C">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AF2E2C" w:rsidRPr="005B4E23" w14:paraId="3857708A" w14:textId="77777777" w:rsidTr="00F818FE">
        <w:trPr>
          <w:trHeight w:val="205"/>
        </w:trPr>
        <w:tc>
          <w:tcPr>
            <w:tcW w:w="8356" w:type="dxa"/>
            <w:shd w:val="clear" w:color="auto" w:fill="D6E3BC" w:themeFill="accent3" w:themeFillTint="66"/>
          </w:tcPr>
          <w:p w14:paraId="6BC9D0AD" w14:textId="6BC73187" w:rsidR="00AF2E2C" w:rsidRPr="005B4E23" w:rsidRDefault="004434CE" w:rsidP="00F818FE">
            <w:pPr>
              <w:suppressAutoHyphens/>
              <w:spacing w:before="120" w:after="120"/>
            </w:pPr>
            <w:r>
              <w:t xml:space="preserve">Umsetzung: JA / TEILWEISE / NEIN / ENTBEHRLICH </w:t>
            </w:r>
          </w:p>
        </w:tc>
      </w:tr>
      <w:tr w:rsidR="00AF2E2C" w:rsidRPr="00CC02C2" w14:paraId="479C4157" w14:textId="77777777" w:rsidTr="00F818FE">
        <w:tc>
          <w:tcPr>
            <w:tcW w:w="8356" w:type="dxa"/>
          </w:tcPr>
          <w:p w14:paraId="0D8522FF" w14:textId="77777777" w:rsidR="00AF2E2C" w:rsidRPr="00CC02C2" w:rsidRDefault="00AF2E2C" w:rsidP="00F818FE">
            <w:pPr>
              <w:suppressAutoHyphens/>
              <w:spacing w:before="120" w:after="120"/>
              <w:rPr>
                <w:color w:val="000000" w:themeColor="text1"/>
              </w:rPr>
            </w:pPr>
            <w:r>
              <w:rPr>
                <w:color w:val="000000" w:themeColor="text1"/>
              </w:rPr>
              <w:t>Ihr aktueller Umsetzungsstand</w:t>
            </w:r>
          </w:p>
        </w:tc>
      </w:tr>
    </w:tbl>
    <w:p w14:paraId="508382FE" w14:textId="77777777" w:rsidR="00AF2E2C" w:rsidRDefault="00AF2E2C" w:rsidP="00AF2E2C">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F2E2C" w14:paraId="5750A0AA" w14:textId="77777777" w:rsidTr="00F818FE">
        <w:tc>
          <w:tcPr>
            <w:tcW w:w="8340" w:type="dxa"/>
            <w:tcBorders>
              <w:bottom w:val="single" w:sz="4" w:space="0" w:color="auto"/>
            </w:tcBorders>
            <w:shd w:val="clear" w:color="auto" w:fill="C6D9F1" w:themeFill="text2" w:themeFillTint="33"/>
          </w:tcPr>
          <w:p w14:paraId="604522B0" w14:textId="77777777" w:rsidR="00AF2E2C" w:rsidRDefault="00AF2E2C" w:rsidP="00F818FE">
            <w:pPr>
              <w:spacing w:before="60" w:after="60"/>
              <w:rPr>
                <w:color w:val="000000" w:themeColor="text1"/>
              </w:rPr>
            </w:pPr>
            <w:r>
              <w:rPr>
                <w:color w:val="000000" w:themeColor="text1"/>
              </w:rPr>
              <w:t>Einspruch - diese Anforderung soll nicht aufgenommen werden!</w:t>
            </w:r>
          </w:p>
        </w:tc>
      </w:tr>
      <w:tr w:rsidR="00AF2E2C" w14:paraId="1CFAA451" w14:textId="77777777" w:rsidTr="00F818FE">
        <w:tc>
          <w:tcPr>
            <w:tcW w:w="8340" w:type="dxa"/>
            <w:shd w:val="clear" w:color="auto" w:fill="FFFFFF" w:themeFill="background1"/>
          </w:tcPr>
          <w:p w14:paraId="4B3074B8" w14:textId="77777777" w:rsidR="00AF2E2C" w:rsidRDefault="00AF2E2C" w:rsidP="00F818FE">
            <w:pPr>
              <w:spacing w:before="60" w:after="60"/>
              <w:rPr>
                <w:color w:val="000000" w:themeColor="text1"/>
              </w:rPr>
            </w:pPr>
            <w:r>
              <w:rPr>
                <w:color w:val="000000" w:themeColor="text1"/>
              </w:rPr>
              <w:t>Begründung der Fachseite:</w:t>
            </w:r>
          </w:p>
        </w:tc>
      </w:tr>
    </w:tbl>
    <w:p w14:paraId="319A9025" w14:textId="77777777" w:rsidR="00AF2E2C" w:rsidRDefault="00AF2E2C" w:rsidP="00AF2E2C">
      <w:pPr>
        <w:pStyle w:val="Listenabsatz"/>
        <w:spacing w:after="0"/>
      </w:pPr>
    </w:p>
    <w:p w14:paraId="4C20EEB5" w14:textId="77777777" w:rsidR="00AF2E2C" w:rsidRDefault="00AF2E2C" w:rsidP="00AF2E2C">
      <w:pPr>
        <w:pStyle w:val="Listenabsatz"/>
        <w:spacing w:after="0"/>
      </w:pPr>
    </w:p>
    <w:p w14:paraId="5D6CCFF9" w14:textId="52B1DF5B" w:rsidR="00F901B9" w:rsidRDefault="00F901B9" w:rsidP="00EC4ABC">
      <w:pPr>
        <w:pStyle w:val="Listenabsatz"/>
        <w:numPr>
          <w:ilvl w:val="0"/>
          <w:numId w:val="11"/>
        </w:numPr>
        <w:spacing w:after="0"/>
        <w:ind w:left="709" w:hanging="709"/>
      </w:pPr>
      <w:r>
        <w:t xml:space="preserve">- Topologie des Gesamtnetzes und der Netzbereiche, d. h. Sicherheitszonen </w:t>
      </w:r>
      <w:r w:rsidR="00AF2E2C">
        <w:br/>
        <w:t xml:space="preserve">  </w:t>
      </w:r>
      <w:r>
        <w:t xml:space="preserve">und -segmente, </w:t>
      </w:r>
    </w:p>
    <w:p w14:paraId="118062EE" w14:textId="77777777" w:rsidR="00AF2E2C" w:rsidRDefault="00AF2E2C" w:rsidP="00AF2E2C">
      <w:pPr>
        <w:pStyle w:val="Listenabsatz"/>
        <w:spacing w:after="0"/>
      </w:pPr>
    </w:p>
    <w:p w14:paraId="055FF458" w14:textId="77777777" w:rsidR="00AF2E2C" w:rsidRDefault="00AF2E2C" w:rsidP="00AF2E2C">
      <w:pPr>
        <w:pStyle w:val="Listenabsatz"/>
        <w:spacing w:after="240"/>
        <w:rPr>
          <w:color w:val="FF0000"/>
        </w:rPr>
      </w:pPr>
      <w:r w:rsidRPr="001568BD">
        <w:rPr>
          <w:color w:val="FF0000"/>
        </w:rPr>
        <w:t xml:space="preserve">Hier steht Ihre Konkretisierung des BSI-Textes der Anforderungen unter </w:t>
      </w:r>
    </w:p>
    <w:p w14:paraId="4D2D8A11" w14:textId="77777777" w:rsidR="00AF2E2C" w:rsidRDefault="00AF2E2C" w:rsidP="00AF2E2C">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7168D8F" w14:textId="3E15024D" w:rsidR="00AF2E2C" w:rsidRPr="001F352F" w:rsidRDefault="00AF2E2C" w:rsidP="00AF2E2C">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AF2E2C" w:rsidRPr="005B4E23" w14:paraId="5846E7EC" w14:textId="77777777" w:rsidTr="00F818FE">
        <w:trPr>
          <w:trHeight w:val="205"/>
        </w:trPr>
        <w:tc>
          <w:tcPr>
            <w:tcW w:w="8356" w:type="dxa"/>
            <w:shd w:val="clear" w:color="auto" w:fill="D6E3BC" w:themeFill="accent3" w:themeFillTint="66"/>
          </w:tcPr>
          <w:p w14:paraId="6741898E" w14:textId="1F6F4DD0" w:rsidR="00AF2E2C" w:rsidRPr="005B4E23" w:rsidRDefault="004434CE" w:rsidP="00F818FE">
            <w:pPr>
              <w:suppressAutoHyphens/>
              <w:spacing w:before="120" w:after="120"/>
            </w:pPr>
            <w:r>
              <w:t xml:space="preserve">Umsetzung: JA / TEILWEISE / NEIN / ENTBEHRLICH </w:t>
            </w:r>
          </w:p>
        </w:tc>
      </w:tr>
      <w:tr w:rsidR="00AF2E2C" w:rsidRPr="00CC02C2" w14:paraId="27713745" w14:textId="77777777" w:rsidTr="00F818FE">
        <w:tc>
          <w:tcPr>
            <w:tcW w:w="8356" w:type="dxa"/>
          </w:tcPr>
          <w:p w14:paraId="333C32AF" w14:textId="77777777" w:rsidR="00AF2E2C" w:rsidRPr="00CC02C2" w:rsidRDefault="00AF2E2C" w:rsidP="00F818FE">
            <w:pPr>
              <w:suppressAutoHyphens/>
              <w:spacing w:before="120" w:after="120"/>
              <w:rPr>
                <w:color w:val="000000" w:themeColor="text1"/>
              </w:rPr>
            </w:pPr>
            <w:r>
              <w:rPr>
                <w:color w:val="000000" w:themeColor="text1"/>
              </w:rPr>
              <w:t>Ihr aktueller Umsetzungsstand</w:t>
            </w:r>
          </w:p>
        </w:tc>
      </w:tr>
    </w:tbl>
    <w:p w14:paraId="3D6227C9" w14:textId="77777777" w:rsidR="00AF2E2C" w:rsidRDefault="00AF2E2C" w:rsidP="00AF2E2C">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F2E2C" w14:paraId="1B4A8E0C" w14:textId="77777777" w:rsidTr="00F818FE">
        <w:tc>
          <w:tcPr>
            <w:tcW w:w="8340" w:type="dxa"/>
            <w:tcBorders>
              <w:bottom w:val="single" w:sz="4" w:space="0" w:color="auto"/>
            </w:tcBorders>
            <w:shd w:val="clear" w:color="auto" w:fill="C6D9F1" w:themeFill="text2" w:themeFillTint="33"/>
          </w:tcPr>
          <w:p w14:paraId="799D1C10" w14:textId="77777777" w:rsidR="00AF2E2C" w:rsidRDefault="00AF2E2C" w:rsidP="00F818FE">
            <w:pPr>
              <w:spacing w:before="60" w:after="60"/>
              <w:rPr>
                <w:color w:val="000000" w:themeColor="text1"/>
              </w:rPr>
            </w:pPr>
            <w:r>
              <w:rPr>
                <w:color w:val="000000" w:themeColor="text1"/>
              </w:rPr>
              <w:t>Einspruch - diese Anforderung soll nicht aufgenommen werden!</w:t>
            </w:r>
          </w:p>
        </w:tc>
      </w:tr>
      <w:tr w:rsidR="00AF2E2C" w14:paraId="019BF98E" w14:textId="77777777" w:rsidTr="00F818FE">
        <w:tc>
          <w:tcPr>
            <w:tcW w:w="8340" w:type="dxa"/>
            <w:shd w:val="clear" w:color="auto" w:fill="FFFFFF" w:themeFill="background1"/>
          </w:tcPr>
          <w:p w14:paraId="16381C22" w14:textId="77777777" w:rsidR="00AF2E2C" w:rsidRDefault="00AF2E2C" w:rsidP="00F818FE">
            <w:pPr>
              <w:spacing w:before="60" w:after="60"/>
              <w:rPr>
                <w:color w:val="000000" w:themeColor="text1"/>
              </w:rPr>
            </w:pPr>
            <w:r>
              <w:rPr>
                <w:color w:val="000000" w:themeColor="text1"/>
              </w:rPr>
              <w:t>Begründung der Fachseite:</w:t>
            </w:r>
          </w:p>
        </w:tc>
      </w:tr>
    </w:tbl>
    <w:p w14:paraId="7449CF93" w14:textId="5ADFAAD1" w:rsidR="00AF2E2C" w:rsidRDefault="00AF2E2C" w:rsidP="00AF2E2C">
      <w:pPr>
        <w:pStyle w:val="Listenabsatz"/>
        <w:spacing w:after="0"/>
      </w:pPr>
    </w:p>
    <w:p w14:paraId="51A901B2" w14:textId="77777777" w:rsidR="00AF2E2C" w:rsidRDefault="00AF2E2C" w:rsidP="00AF2E2C">
      <w:pPr>
        <w:pStyle w:val="Listenabsatz"/>
        <w:spacing w:after="0"/>
      </w:pPr>
    </w:p>
    <w:p w14:paraId="32736337" w14:textId="7D1C2590" w:rsidR="00F901B9" w:rsidRDefault="00F901B9" w:rsidP="00EC4ABC">
      <w:pPr>
        <w:pStyle w:val="Listenabsatz"/>
        <w:numPr>
          <w:ilvl w:val="0"/>
          <w:numId w:val="11"/>
        </w:numPr>
        <w:spacing w:after="0"/>
        <w:ind w:left="709" w:hanging="709"/>
      </w:pPr>
      <w:r>
        <w:t xml:space="preserve">- Dimensionierung und Redundanz der Netz- und Sicherheitskomponenten, </w:t>
      </w:r>
      <w:r w:rsidR="00AF2E2C">
        <w:br/>
        <w:t xml:space="preserve">  </w:t>
      </w:r>
      <w:r>
        <w:t xml:space="preserve">Übertragungsstrecken und Außenanbindungen, </w:t>
      </w:r>
    </w:p>
    <w:p w14:paraId="211C506E" w14:textId="77777777" w:rsidR="00AF2E2C" w:rsidRDefault="00AF2E2C" w:rsidP="00AF2E2C">
      <w:pPr>
        <w:pStyle w:val="Listenabsatz"/>
        <w:spacing w:after="0"/>
      </w:pPr>
    </w:p>
    <w:p w14:paraId="564641E9" w14:textId="77777777" w:rsidR="00AF2E2C" w:rsidRDefault="00AF2E2C" w:rsidP="00AF2E2C">
      <w:pPr>
        <w:pStyle w:val="Listenabsatz"/>
        <w:spacing w:after="240"/>
        <w:rPr>
          <w:color w:val="FF0000"/>
        </w:rPr>
      </w:pPr>
      <w:r w:rsidRPr="001568BD">
        <w:rPr>
          <w:color w:val="FF0000"/>
        </w:rPr>
        <w:t xml:space="preserve">Hier steht Ihre Konkretisierung des BSI-Textes der Anforderungen unter </w:t>
      </w:r>
    </w:p>
    <w:p w14:paraId="605B7018" w14:textId="77777777" w:rsidR="00AF2E2C" w:rsidRDefault="00AF2E2C" w:rsidP="00AF2E2C">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EE82A80" w14:textId="4DEF660C" w:rsidR="00AF2E2C" w:rsidRPr="001F352F" w:rsidRDefault="00AF2E2C" w:rsidP="00AF2E2C">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AF2E2C" w:rsidRPr="005B4E23" w14:paraId="48741A90" w14:textId="77777777" w:rsidTr="00F818FE">
        <w:trPr>
          <w:trHeight w:val="205"/>
        </w:trPr>
        <w:tc>
          <w:tcPr>
            <w:tcW w:w="8356" w:type="dxa"/>
            <w:shd w:val="clear" w:color="auto" w:fill="D6E3BC" w:themeFill="accent3" w:themeFillTint="66"/>
          </w:tcPr>
          <w:p w14:paraId="1BB34BEA" w14:textId="4C90CF92" w:rsidR="00AF2E2C" w:rsidRPr="005B4E23" w:rsidRDefault="004434CE" w:rsidP="00F818FE">
            <w:pPr>
              <w:suppressAutoHyphens/>
              <w:spacing w:before="120" w:after="120"/>
            </w:pPr>
            <w:r>
              <w:t xml:space="preserve">Umsetzung: JA / TEILWEISE / NEIN / ENTBEHRLICH </w:t>
            </w:r>
          </w:p>
        </w:tc>
      </w:tr>
      <w:tr w:rsidR="00AF2E2C" w:rsidRPr="00CC02C2" w14:paraId="11B93B90" w14:textId="77777777" w:rsidTr="00F818FE">
        <w:tc>
          <w:tcPr>
            <w:tcW w:w="8356" w:type="dxa"/>
          </w:tcPr>
          <w:p w14:paraId="292BD5E3" w14:textId="77777777" w:rsidR="00AF2E2C" w:rsidRPr="00CC02C2" w:rsidRDefault="00AF2E2C" w:rsidP="00F818FE">
            <w:pPr>
              <w:suppressAutoHyphens/>
              <w:spacing w:before="120" w:after="120"/>
              <w:rPr>
                <w:color w:val="000000" w:themeColor="text1"/>
              </w:rPr>
            </w:pPr>
            <w:r>
              <w:rPr>
                <w:color w:val="000000" w:themeColor="text1"/>
              </w:rPr>
              <w:t>Ihr aktueller Umsetzungsstand</w:t>
            </w:r>
          </w:p>
        </w:tc>
      </w:tr>
    </w:tbl>
    <w:p w14:paraId="0A2EAB7A" w14:textId="77777777" w:rsidR="00AF2E2C" w:rsidRDefault="00AF2E2C" w:rsidP="00AF2E2C">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F2E2C" w14:paraId="18A2BDFD" w14:textId="77777777" w:rsidTr="00F818FE">
        <w:tc>
          <w:tcPr>
            <w:tcW w:w="8340" w:type="dxa"/>
            <w:tcBorders>
              <w:bottom w:val="single" w:sz="4" w:space="0" w:color="auto"/>
            </w:tcBorders>
            <w:shd w:val="clear" w:color="auto" w:fill="C6D9F1" w:themeFill="text2" w:themeFillTint="33"/>
          </w:tcPr>
          <w:p w14:paraId="3B752895" w14:textId="77777777" w:rsidR="00AF2E2C" w:rsidRDefault="00AF2E2C" w:rsidP="00F818FE">
            <w:pPr>
              <w:spacing w:before="60" w:after="60"/>
              <w:rPr>
                <w:color w:val="000000" w:themeColor="text1"/>
              </w:rPr>
            </w:pPr>
            <w:r>
              <w:rPr>
                <w:color w:val="000000" w:themeColor="text1"/>
              </w:rPr>
              <w:t>Einspruch - diese Anforderung soll nicht aufgenommen werden!</w:t>
            </w:r>
          </w:p>
        </w:tc>
      </w:tr>
      <w:tr w:rsidR="00AF2E2C" w14:paraId="0163C6E6" w14:textId="77777777" w:rsidTr="00F818FE">
        <w:tc>
          <w:tcPr>
            <w:tcW w:w="8340" w:type="dxa"/>
            <w:shd w:val="clear" w:color="auto" w:fill="FFFFFF" w:themeFill="background1"/>
          </w:tcPr>
          <w:p w14:paraId="365F4EEE" w14:textId="77777777" w:rsidR="00AF2E2C" w:rsidRDefault="00AF2E2C" w:rsidP="00F818FE">
            <w:pPr>
              <w:spacing w:before="60" w:after="60"/>
              <w:rPr>
                <w:color w:val="000000" w:themeColor="text1"/>
              </w:rPr>
            </w:pPr>
            <w:r>
              <w:rPr>
                <w:color w:val="000000" w:themeColor="text1"/>
              </w:rPr>
              <w:t>Begründung der Fachseite:</w:t>
            </w:r>
          </w:p>
        </w:tc>
      </w:tr>
    </w:tbl>
    <w:p w14:paraId="11227CDC" w14:textId="553DB2D1" w:rsidR="00AF2E2C" w:rsidRDefault="00AF2E2C" w:rsidP="00AF2E2C">
      <w:pPr>
        <w:pStyle w:val="Listenabsatz"/>
        <w:spacing w:after="0"/>
      </w:pPr>
    </w:p>
    <w:p w14:paraId="3B01D910" w14:textId="77777777" w:rsidR="00AF2E2C" w:rsidRDefault="00AF2E2C" w:rsidP="00AF2E2C">
      <w:pPr>
        <w:pStyle w:val="Listenabsatz"/>
        <w:spacing w:after="0"/>
      </w:pPr>
    </w:p>
    <w:p w14:paraId="0FB21411" w14:textId="47899DDD" w:rsidR="00F901B9" w:rsidRDefault="00F901B9" w:rsidP="00EC4ABC">
      <w:pPr>
        <w:pStyle w:val="Listenabsatz"/>
        <w:numPr>
          <w:ilvl w:val="0"/>
          <w:numId w:val="11"/>
        </w:numPr>
        <w:spacing w:after="0"/>
        <w:ind w:left="709" w:hanging="709"/>
      </w:pPr>
      <w:r>
        <w:t xml:space="preserve">- zu nutzende Protokolle und deren grundsätzliche Konfiguration und </w:t>
      </w:r>
      <w:r w:rsidR="00AF2E2C">
        <w:br/>
        <w:t xml:space="preserve">  </w:t>
      </w:r>
      <w:r>
        <w:t>Adressierung, insbesondere IPv4/IPv6-Subnetze von Endgerätegruppen</w:t>
      </w:r>
      <w:r w:rsidR="00B740ED">
        <w:t xml:space="preserve"> sowie</w:t>
      </w:r>
      <w:r>
        <w:t xml:space="preserve"> </w:t>
      </w:r>
    </w:p>
    <w:p w14:paraId="14DC2E60" w14:textId="77777777" w:rsidR="00AF2E2C" w:rsidRDefault="00AF2E2C" w:rsidP="00AF2E2C">
      <w:pPr>
        <w:pStyle w:val="Listenabsatz"/>
        <w:spacing w:after="0"/>
      </w:pPr>
    </w:p>
    <w:p w14:paraId="5DEBD7E3" w14:textId="77777777" w:rsidR="00AF2E2C" w:rsidRDefault="00AF2E2C" w:rsidP="00AF2E2C">
      <w:pPr>
        <w:pStyle w:val="Listenabsatz"/>
        <w:spacing w:after="240"/>
        <w:rPr>
          <w:color w:val="FF0000"/>
        </w:rPr>
      </w:pPr>
      <w:r w:rsidRPr="001568BD">
        <w:rPr>
          <w:color w:val="FF0000"/>
        </w:rPr>
        <w:t xml:space="preserve">Hier steht Ihre Konkretisierung des BSI-Textes der Anforderungen unter </w:t>
      </w:r>
    </w:p>
    <w:p w14:paraId="3BC61674" w14:textId="77777777" w:rsidR="00AF2E2C" w:rsidRDefault="00AF2E2C" w:rsidP="00AF2E2C">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95824B3" w14:textId="27B13EC9" w:rsidR="00AF2E2C" w:rsidRPr="001F352F" w:rsidRDefault="00AF2E2C" w:rsidP="00AF2E2C">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AF2E2C" w:rsidRPr="005B4E23" w14:paraId="520FE900" w14:textId="77777777" w:rsidTr="00F818FE">
        <w:trPr>
          <w:trHeight w:val="205"/>
        </w:trPr>
        <w:tc>
          <w:tcPr>
            <w:tcW w:w="8356" w:type="dxa"/>
            <w:shd w:val="clear" w:color="auto" w:fill="D6E3BC" w:themeFill="accent3" w:themeFillTint="66"/>
          </w:tcPr>
          <w:p w14:paraId="0584C896" w14:textId="13B19C26" w:rsidR="00AF2E2C" w:rsidRPr="005B4E23" w:rsidRDefault="004434CE" w:rsidP="00F818FE">
            <w:pPr>
              <w:suppressAutoHyphens/>
              <w:spacing w:before="120" w:after="120"/>
            </w:pPr>
            <w:r>
              <w:t xml:space="preserve">Umsetzung: JA / TEILWEISE / NEIN / ENTBEHRLICH </w:t>
            </w:r>
          </w:p>
        </w:tc>
      </w:tr>
      <w:tr w:rsidR="00AF2E2C" w:rsidRPr="00CC02C2" w14:paraId="5B20B4D2" w14:textId="77777777" w:rsidTr="00F818FE">
        <w:tc>
          <w:tcPr>
            <w:tcW w:w="8356" w:type="dxa"/>
          </w:tcPr>
          <w:p w14:paraId="476A7BEB" w14:textId="77777777" w:rsidR="00AF2E2C" w:rsidRPr="00CC02C2" w:rsidRDefault="00AF2E2C" w:rsidP="00F818FE">
            <w:pPr>
              <w:suppressAutoHyphens/>
              <w:spacing w:before="120" w:after="120"/>
              <w:rPr>
                <w:color w:val="000000" w:themeColor="text1"/>
              </w:rPr>
            </w:pPr>
            <w:r>
              <w:rPr>
                <w:color w:val="000000" w:themeColor="text1"/>
              </w:rPr>
              <w:t>Ihr aktueller Umsetzungsstand</w:t>
            </w:r>
          </w:p>
        </w:tc>
      </w:tr>
    </w:tbl>
    <w:p w14:paraId="10C5BCF3" w14:textId="77777777" w:rsidR="00AF2E2C" w:rsidRDefault="00AF2E2C" w:rsidP="00AF2E2C">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F2E2C" w14:paraId="332D8DD6" w14:textId="77777777" w:rsidTr="00F818FE">
        <w:tc>
          <w:tcPr>
            <w:tcW w:w="8340" w:type="dxa"/>
            <w:tcBorders>
              <w:bottom w:val="single" w:sz="4" w:space="0" w:color="auto"/>
            </w:tcBorders>
            <w:shd w:val="clear" w:color="auto" w:fill="C6D9F1" w:themeFill="text2" w:themeFillTint="33"/>
          </w:tcPr>
          <w:p w14:paraId="0CEE75E5" w14:textId="77777777" w:rsidR="00AF2E2C" w:rsidRDefault="00AF2E2C" w:rsidP="00F818FE">
            <w:pPr>
              <w:spacing w:before="60" w:after="60"/>
              <w:rPr>
                <w:color w:val="000000" w:themeColor="text1"/>
              </w:rPr>
            </w:pPr>
            <w:r>
              <w:rPr>
                <w:color w:val="000000" w:themeColor="text1"/>
              </w:rPr>
              <w:t>Einspruch - diese Anforderung soll nicht aufgenommen werden!</w:t>
            </w:r>
          </w:p>
        </w:tc>
      </w:tr>
      <w:tr w:rsidR="00AF2E2C" w14:paraId="25D1D538" w14:textId="77777777" w:rsidTr="00F818FE">
        <w:tc>
          <w:tcPr>
            <w:tcW w:w="8340" w:type="dxa"/>
            <w:shd w:val="clear" w:color="auto" w:fill="FFFFFF" w:themeFill="background1"/>
          </w:tcPr>
          <w:p w14:paraId="75A714B2" w14:textId="77777777" w:rsidR="00AF2E2C" w:rsidRDefault="00AF2E2C" w:rsidP="00F818FE">
            <w:pPr>
              <w:spacing w:before="60" w:after="60"/>
              <w:rPr>
                <w:color w:val="000000" w:themeColor="text1"/>
              </w:rPr>
            </w:pPr>
            <w:r>
              <w:rPr>
                <w:color w:val="000000" w:themeColor="text1"/>
              </w:rPr>
              <w:t>Begründung der Fachseite:</w:t>
            </w:r>
          </w:p>
        </w:tc>
      </w:tr>
    </w:tbl>
    <w:p w14:paraId="3FE0FBCF" w14:textId="217BACE9" w:rsidR="00AF2E2C" w:rsidRDefault="00AF2E2C" w:rsidP="00AF2E2C">
      <w:pPr>
        <w:pStyle w:val="Listenabsatz"/>
        <w:spacing w:after="0"/>
      </w:pPr>
    </w:p>
    <w:p w14:paraId="20A53971" w14:textId="77777777" w:rsidR="00AF2E2C" w:rsidRDefault="00AF2E2C" w:rsidP="00AF2E2C">
      <w:pPr>
        <w:pStyle w:val="Listenabsatz"/>
        <w:spacing w:after="0"/>
      </w:pPr>
    </w:p>
    <w:p w14:paraId="3DB896E9" w14:textId="50A9588A" w:rsidR="00F901B9" w:rsidRPr="0083049A" w:rsidRDefault="00F901B9" w:rsidP="00EC4ABC">
      <w:pPr>
        <w:pStyle w:val="Listenabsatz"/>
        <w:numPr>
          <w:ilvl w:val="0"/>
          <w:numId w:val="11"/>
        </w:numPr>
        <w:spacing w:after="0"/>
        <w:ind w:left="709" w:hanging="709"/>
      </w:pPr>
      <w:r>
        <w:t>- Administration und Überwachung</w:t>
      </w:r>
      <w:r w:rsidR="00B740ED" w:rsidRPr="00B740ED">
        <w:t xml:space="preserve"> (siehe NET.1.2 Netzmanagement).</w:t>
      </w:r>
    </w:p>
    <w:p w14:paraId="6D822E1A" w14:textId="77777777" w:rsidR="00F901B9" w:rsidRDefault="00F901B9" w:rsidP="00F901B9">
      <w:pPr>
        <w:pStyle w:val="Listenabsatz"/>
        <w:spacing w:after="0"/>
      </w:pPr>
    </w:p>
    <w:p w14:paraId="362F83E5"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57E3CA1F"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8CDF09C" w14:textId="1D0BC354"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2E001BA8" w14:textId="77777777" w:rsidTr="00F818FE">
        <w:trPr>
          <w:trHeight w:val="205"/>
        </w:trPr>
        <w:tc>
          <w:tcPr>
            <w:tcW w:w="8356" w:type="dxa"/>
            <w:shd w:val="clear" w:color="auto" w:fill="D6E3BC" w:themeFill="accent3" w:themeFillTint="66"/>
          </w:tcPr>
          <w:p w14:paraId="6F947958" w14:textId="287D50A5" w:rsidR="00F901B9" w:rsidRPr="005B4E23" w:rsidRDefault="004434CE" w:rsidP="00F818FE">
            <w:pPr>
              <w:suppressAutoHyphens/>
              <w:spacing w:before="120" w:after="120"/>
            </w:pPr>
            <w:r>
              <w:t xml:space="preserve">Umsetzung: JA / TEILWEISE / NEIN / ENTBEHRLICH </w:t>
            </w:r>
          </w:p>
        </w:tc>
      </w:tr>
      <w:tr w:rsidR="00F901B9" w:rsidRPr="00CC02C2" w14:paraId="7248B04E" w14:textId="77777777" w:rsidTr="00F818FE">
        <w:tc>
          <w:tcPr>
            <w:tcW w:w="8356" w:type="dxa"/>
          </w:tcPr>
          <w:p w14:paraId="5531CB14" w14:textId="77777777" w:rsidR="00F901B9" w:rsidRPr="00CC02C2" w:rsidRDefault="00F901B9" w:rsidP="00F818FE">
            <w:pPr>
              <w:suppressAutoHyphens/>
              <w:spacing w:before="120" w:after="120"/>
              <w:rPr>
                <w:color w:val="000000" w:themeColor="text1"/>
              </w:rPr>
            </w:pPr>
            <w:bookmarkStart w:id="165" w:name="A13u3"/>
            <w:bookmarkEnd w:id="165"/>
            <w:r>
              <w:rPr>
                <w:color w:val="000000" w:themeColor="text1"/>
              </w:rPr>
              <w:t>Ihr aktueller Umsetzungsstand</w:t>
            </w:r>
          </w:p>
        </w:tc>
      </w:tr>
    </w:tbl>
    <w:p w14:paraId="69A08BB5"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13FA5D7F" w14:textId="77777777" w:rsidTr="00F818FE">
        <w:tc>
          <w:tcPr>
            <w:tcW w:w="8340" w:type="dxa"/>
            <w:tcBorders>
              <w:bottom w:val="single" w:sz="4" w:space="0" w:color="auto"/>
            </w:tcBorders>
            <w:shd w:val="clear" w:color="auto" w:fill="C6D9F1" w:themeFill="text2" w:themeFillTint="33"/>
          </w:tcPr>
          <w:p w14:paraId="4F1C83D5"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13F154FD" w14:textId="77777777" w:rsidTr="00F818FE">
        <w:tc>
          <w:tcPr>
            <w:tcW w:w="8340" w:type="dxa"/>
            <w:shd w:val="clear" w:color="auto" w:fill="FFFFFF" w:themeFill="background1"/>
          </w:tcPr>
          <w:p w14:paraId="06E17FD2" w14:textId="77777777" w:rsidR="00F901B9" w:rsidRDefault="00F901B9" w:rsidP="00F818FE">
            <w:pPr>
              <w:spacing w:before="60" w:after="60"/>
              <w:rPr>
                <w:color w:val="000000" w:themeColor="text1"/>
              </w:rPr>
            </w:pPr>
            <w:r>
              <w:rPr>
                <w:color w:val="000000" w:themeColor="text1"/>
              </w:rPr>
              <w:t>Begründung der Fachseite:</w:t>
            </w:r>
          </w:p>
        </w:tc>
      </w:tr>
    </w:tbl>
    <w:p w14:paraId="764B9303" w14:textId="2569345D" w:rsidR="00D94F65" w:rsidRDefault="00D94F65" w:rsidP="00D94F65">
      <w:pPr>
        <w:pStyle w:val="Listenabsatz"/>
        <w:spacing w:after="0"/>
      </w:pPr>
    </w:p>
    <w:p w14:paraId="500A974B" w14:textId="77777777" w:rsidR="00D94F65" w:rsidRDefault="00D94F65" w:rsidP="00D94F65">
      <w:pPr>
        <w:pStyle w:val="Listenabsatz"/>
        <w:spacing w:after="0"/>
      </w:pPr>
    </w:p>
    <w:p w14:paraId="4C53E262" w14:textId="2242D633" w:rsidR="00D94F65" w:rsidRPr="0083049A" w:rsidRDefault="00D94F65" w:rsidP="00EC4ABC">
      <w:pPr>
        <w:pStyle w:val="Listenabsatz"/>
        <w:numPr>
          <w:ilvl w:val="0"/>
          <w:numId w:val="11"/>
        </w:numPr>
        <w:spacing w:after="0"/>
        <w:ind w:left="709" w:hanging="709"/>
      </w:pPr>
      <w:r w:rsidRPr="00D94F65">
        <w:t>Die Netzplanung MUSS regelmäßig überprüft werden.</w:t>
      </w:r>
    </w:p>
    <w:p w14:paraId="4920B307" w14:textId="77777777" w:rsidR="00D94F65" w:rsidRDefault="00D94F65" w:rsidP="00D94F65">
      <w:pPr>
        <w:pStyle w:val="Listenabsatz"/>
        <w:spacing w:after="0"/>
      </w:pPr>
    </w:p>
    <w:p w14:paraId="0680DCD4" w14:textId="77777777" w:rsidR="00D94F65" w:rsidRDefault="00D94F65" w:rsidP="00D94F65">
      <w:pPr>
        <w:pStyle w:val="Listenabsatz"/>
        <w:spacing w:after="240"/>
        <w:rPr>
          <w:color w:val="FF0000"/>
        </w:rPr>
      </w:pPr>
      <w:r w:rsidRPr="001568BD">
        <w:rPr>
          <w:color w:val="FF0000"/>
        </w:rPr>
        <w:t xml:space="preserve">Hier steht Ihre Konkretisierung des BSI-Textes der Anforderungen unter </w:t>
      </w:r>
    </w:p>
    <w:p w14:paraId="18A456DB" w14:textId="77777777" w:rsidR="00D94F65" w:rsidRDefault="00D94F65" w:rsidP="00D94F6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3A4DEFB" w14:textId="3BAF255E" w:rsidR="00D94F65" w:rsidRDefault="00D94F65" w:rsidP="00D94F65">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p w14:paraId="49395C0B" w14:textId="6F6B9448" w:rsidR="00D94F65" w:rsidRDefault="00D94F65" w:rsidP="00D94F65">
      <w:pPr>
        <w:pStyle w:val="Listenabsatz"/>
        <w:spacing w:after="240"/>
        <w:rPr>
          <w:color w:val="FF0000"/>
        </w:rPr>
      </w:pPr>
    </w:p>
    <w:p w14:paraId="0D247868" w14:textId="77777777" w:rsidR="00D94F65" w:rsidRPr="001F352F" w:rsidRDefault="00D94F65" w:rsidP="00D94F65">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D94F65" w:rsidRPr="005B4E23" w14:paraId="237E9D3C" w14:textId="77777777" w:rsidTr="000A61ED">
        <w:trPr>
          <w:trHeight w:val="205"/>
        </w:trPr>
        <w:tc>
          <w:tcPr>
            <w:tcW w:w="8356" w:type="dxa"/>
            <w:shd w:val="clear" w:color="auto" w:fill="D6E3BC" w:themeFill="accent3" w:themeFillTint="66"/>
          </w:tcPr>
          <w:p w14:paraId="170B31B5" w14:textId="77777777" w:rsidR="00D94F65" w:rsidRPr="005B4E23" w:rsidRDefault="00D94F65" w:rsidP="000A61ED">
            <w:pPr>
              <w:suppressAutoHyphens/>
              <w:spacing w:before="120" w:after="120"/>
            </w:pPr>
            <w:r>
              <w:t xml:space="preserve">Umsetzung: JA / TEILWEISE / NEIN / ENTBEHRLICH </w:t>
            </w:r>
          </w:p>
        </w:tc>
      </w:tr>
      <w:tr w:rsidR="00D94F65" w:rsidRPr="00CC02C2" w14:paraId="28905E93" w14:textId="77777777" w:rsidTr="000A61ED">
        <w:tc>
          <w:tcPr>
            <w:tcW w:w="8356" w:type="dxa"/>
          </w:tcPr>
          <w:p w14:paraId="4B62CE47" w14:textId="77777777" w:rsidR="00D94F65" w:rsidRPr="00CC02C2" w:rsidRDefault="00D94F65" w:rsidP="000A61ED">
            <w:pPr>
              <w:suppressAutoHyphens/>
              <w:spacing w:before="120" w:after="120"/>
              <w:rPr>
                <w:color w:val="000000" w:themeColor="text1"/>
              </w:rPr>
            </w:pPr>
            <w:r>
              <w:rPr>
                <w:color w:val="000000" w:themeColor="text1"/>
              </w:rPr>
              <w:t>Ihr aktueller Umsetzungsstand</w:t>
            </w:r>
          </w:p>
        </w:tc>
      </w:tr>
    </w:tbl>
    <w:p w14:paraId="4588ECA4" w14:textId="77777777" w:rsidR="00D94F65" w:rsidRDefault="00D94F65" w:rsidP="00D94F6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94F65" w14:paraId="4A612B5E" w14:textId="77777777" w:rsidTr="000A61ED">
        <w:tc>
          <w:tcPr>
            <w:tcW w:w="8340" w:type="dxa"/>
            <w:tcBorders>
              <w:bottom w:val="single" w:sz="4" w:space="0" w:color="auto"/>
            </w:tcBorders>
            <w:shd w:val="clear" w:color="auto" w:fill="C6D9F1" w:themeFill="text2" w:themeFillTint="33"/>
          </w:tcPr>
          <w:p w14:paraId="30EB351B" w14:textId="77777777" w:rsidR="00D94F65" w:rsidRDefault="00D94F65" w:rsidP="000A61ED">
            <w:pPr>
              <w:spacing w:before="60" w:after="60"/>
              <w:rPr>
                <w:color w:val="000000" w:themeColor="text1"/>
              </w:rPr>
            </w:pPr>
            <w:r>
              <w:rPr>
                <w:color w:val="000000" w:themeColor="text1"/>
              </w:rPr>
              <w:t>Einspruch - diese Anforderung soll nicht aufgenommen werden!</w:t>
            </w:r>
          </w:p>
        </w:tc>
      </w:tr>
      <w:tr w:rsidR="00D94F65" w14:paraId="2CD28253" w14:textId="77777777" w:rsidTr="000A61ED">
        <w:tc>
          <w:tcPr>
            <w:tcW w:w="8340" w:type="dxa"/>
            <w:shd w:val="clear" w:color="auto" w:fill="FFFFFF" w:themeFill="background1"/>
          </w:tcPr>
          <w:p w14:paraId="0CC997D5" w14:textId="77777777" w:rsidR="00D94F65" w:rsidRDefault="00D94F65" w:rsidP="000A61ED">
            <w:pPr>
              <w:spacing w:before="60" w:after="60"/>
              <w:rPr>
                <w:color w:val="000000" w:themeColor="text1"/>
              </w:rPr>
            </w:pPr>
            <w:r>
              <w:rPr>
                <w:color w:val="000000" w:themeColor="text1"/>
              </w:rPr>
              <w:t>Begründung der Fachseite:</w:t>
            </w:r>
          </w:p>
        </w:tc>
      </w:tr>
    </w:tbl>
    <w:p w14:paraId="060E2EA9" w14:textId="77777777" w:rsidR="00B740ED" w:rsidRPr="00E126C7" w:rsidRDefault="00B740ED" w:rsidP="00B740ED">
      <w:pPr>
        <w:pStyle w:val="Aufzhlungeinfach"/>
        <w:numPr>
          <w:ilvl w:val="0"/>
          <w:numId w:val="0"/>
        </w:numPr>
        <w:spacing w:before="480" w:after="0" w:line="240" w:lineRule="auto"/>
        <w:ind w:left="714" w:hanging="357"/>
        <w:jc w:val="center"/>
      </w:pPr>
    </w:p>
    <w:p w14:paraId="7E826DB0" w14:textId="0EB9AB91" w:rsidR="00F901B9" w:rsidRDefault="00F901B9" w:rsidP="00462A8B">
      <w:pPr>
        <w:pStyle w:val="berschrift2"/>
      </w:pPr>
      <w:bookmarkStart w:id="166" w:name="A14"/>
      <w:bookmarkStart w:id="167" w:name="_Toc91935588"/>
      <w:bookmarkStart w:id="168" w:name="_Toc93361940"/>
      <w:bookmarkEnd w:id="166"/>
      <w:r>
        <w:t xml:space="preserve">Umsetzung der Netzplanung </w:t>
      </w:r>
      <w:r w:rsidR="00B740ED">
        <w:t xml:space="preserve">(B) </w:t>
      </w:r>
      <w:r>
        <w:t>[A14]</w:t>
      </w:r>
      <w:bookmarkEnd w:id="167"/>
      <w:bookmarkEnd w:id="168"/>
    </w:p>
    <w:p w14:paraId="6CB6E641" w14:textId="77777777" w:rsidR="00F901B9" w:rsidRPr="00CC02C2" w:rsidRDefault="00F901B9" w:rsidP="00F901B9">
      <w:pPr>
        <w:suppressAutoHyphens/>
        <w:spacing w:after="240"/>
        <w:ind w:left="720"/>
        <w:rPr>
          <w:color w:val="000000" w:themeColor="text1"/>
        </w:rPr>
      </w:pPr>
    </w:p>
    <w:p w14:paraId="3FAC4C6A" w14:textId="77777777" w:rsidR="00F901B9" w:rsidRPr="0083049A" w:rsidRDefault="00F901B9" w:rsidP="00EC4ABC">
      <w:pPr>
        <w:pStyle w:val="Listenabsatz"/>
        <w:numPr>
          <w:ilvl w:val="0"/>
          <w:numId w:val="11"/>
        </w:numPr>
        <w:spacing w:after="0"/>
        <w:ind w:left="709" w:hanging="709"/>
      </w:pPr>
      <w:bookmarkStart w:id="169" w:name="A14a1"/>
      <w:bookmarkEnd w:id="169"/>
      <w:r>
        <w:t>Das geplante Netz MUSS fachgerecht umgesetzt werden.</w:t>
      </w:r>
    </w:p>
    <w:p w14:paraId="4FFC61A3" w14:textId="77777777" w:rsidR="00F901B9" w:rsidRDefault="00F901B9" w:rsidP="00F901B9">
      <w:pPr>
        <w:pStyle w:val="Listenabsatz"/>
        <w:spacing w:after="0"/>
      </w:pPr>
    </w:p>
    <w:p w14:paraId="203A8FF8"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01B1EA33"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172567C" w14:textId="2E2C44CB"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71E19ACC" w14:textId="77777777" w:rsidTr="00F818FE">
        <w:trPr>
          <w:trHeight w:val="205"/>
        </w:trPr>
        <w:tc>
          <w:tcPr>
            <w:tcW w:w="8356" w:type="dxa"/>
            <w:shd w:val="clear" w:color="auto" w:fill="D6E3BC" w:themeFill="accent3" w:themeFillTint="66"/>
          </w:tcPr>
          <w:p w14:paraId="3A6C901E" w14:textId="098467ED" w:rsidR="00F901B9" w:rsidRPr="005B4E23" w:rsidRDefault="004434CE" w:rsidP="00F818FE">
            <w:pPr>
              <w:suppressAutoHyphens/>
              <w:spacing w:before="120" w:after="120"/>
            </w:pPr>
            <w:r>
              <w:t xml:space="preserve">Umsetzung: JA / TEILWEISE / NEIN / ENTBEHRLICH </w:t>
            </w:r>
          </w:p>
        </w:tc>
      </w:tr>
      <w:tr w:rsidR="00F901B9" w:rsidRPr="00CC02C2" w14:paraId="506FA29B" w14:textId="77777777" w:rsidTr="00F818FE">
        <w:tc>
          <w:tcPr>
            <w:tcW w:w="8356" w:type="dxa"/>
          </w:tcPr>
          <w:p w14:paraId="76FC8462" w14:textId="77777777" w:rsidR="00F901B9" w:rsidRPr="00CC02C2" w:rsidRDefault="00F901B9" w:rsidP="00F818FE">
            <w:pPr>
              <w:suppressAutoHyphens/>
              <w:spacing w:before="120" w:after="120"/>
              <w:rPr>
                <w:color w:val="000000" w:themeColor="text1"/>
              </w:rPr>
            </w:pPr>
            <w:bookmarkStart w:id="170" w:name="A14u1"/>
            <w:bookmarkEnd w:id="170"/>
            <w:r>
              <w:rPr>
                <w:color w:val="000000" w:themeColor="text1"/>
              </w:rPr>
              <w:t>Ihr aktueller Umsetzungsstand</w:t>
            </w:r>
          </w:p>
        </w:tc>
      </w:tr>
    </w:tbl>
    <w:p w14:paraId="65BDE9A6"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049FC546" w14:textId="77777777" w:rsidTr="00F818FE">
        <w:tc>
          <w:tcPr>
            <w:tcW w:w="8340" w:type="dxa"/>
            <w:tcBorders>
              <w:bottom w:val="single" w:sz="4" w:space="0" w:color="auto"/>
            </w:tcBorders>
            <w:shd w:val="clear" w:color="auto" w:fill="C6D9F1" w:themeFill="text2" w:themeFillTint="33"/>
          </w:tcPr>
          <w:p w14:paraId="41B9813C"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75428B94" w14:textId="77777777" w:rsidTr="00F818FE">
        <w:tc>
          <w:tcPr>
            <w:tcW w:w="8340" w:type="dxa"/>
            <w:shd w:val="clear" w:color="auto" w:fill="FFFFFF" w:themeFill="background1"/>
          </w:tcPr>
          <w:p w14:paraId="005FC62E" w14:textId="77777777" w:rsidR="00F901B9" w:rsidRDefault="00F901B9" w:rsidP="00F818FE">
            <w:pPr>
              <w:spacing w:before="60" w:after="60"/>
              <w:rPr>
                <w:color w:val="000000" w:themeColor="text1"/>
              </w:rPr>
            </w:pPr>
            <w:r>
              <w:rPr>
                <w:color w:val="000000" w:themeColor="text1"/>
              </w:rPr>
              <w:t>Begründung der Fachseite:</w:t>
            </w:r>
          </w:p>
        </w:tc>
      </w:tr>
    </w:tbl>
    <w:p w14:paraId="14F1A7CD" w14:textId="77777777" w:rsidR="00F901B9" w:rsidRPr="00CC02C2" w:rsidRDefault="00F901B9" w:rsidP="00F901B9">
      <w:pPr>
        <w:suppressAutoHyphens/>
        <w:spacing w:after="240"/>
        <w:ind w:left="720"/>
        <w:rPr>
          <w:color w:val="000000" w:themeColor="text1"/>
        </w:rPr>
      </w:pPr>
    </w:p>
    <w:p w14:paraId="15BF2F14" w14:textId="77777777" w:rsidR="00F901B9" w:rsidRPr="0083049A" w:rsidRDefault="00F901B9" w:rsidP="00EC4ABC">
      <w:pPr>
        <w:pStyle w:val="Listenabsatz"/>
        <w:numPr>
          <w:ilvl w:val="0"/>
          <w:numId w:val="11"/>
        </w:numPr>
        <w:spacing w:after="0"/>
        <w:ind w:left="709" w:hanging="709"/>
      </w:pPr>
      <w:bookmarkStart w:id="171" w:name="A14a2"/>
      <w:bookmarkEnd w:id="171"/>
      <w:r>
        <w:t>Dies MUSS während der Abnahme geprüft werden.</w:t>
      </w:r>
    </w:p>
    <w:p w14:paraId="627DD04E" w14:textId="77777777" w:rsidR="00F901B9" w:rsidRDefault="00F901B9" w:rsidP="00F901B9">
      <w:pPr>
        <w:pStyle w:val="Listenabsatz"/>
        <w:spacing w:after="0"/>
      </w:pPr>
    </w:p>
    <w:p w14:paraId="0FAD2977"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011C67A4"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9C0B4E7" w14:textId="0D546C1B"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6E7A732C" w14:textId="77777777" w:rsidTr="00F818FE">
        <w:trPr>
          <w:trHeight w:val="205"/>
        </w:trPr>
        <w:tc>
          <w:tcPr>
            <w:tcW w:w="8356" w:type="dxa"/>
            <w:shd w:val="clear" w:color="auto" w:fill="D6E3BC" w:themeFill="accent3" w:themeFillTint="66"/>
          </w:tcPr>
          <w:p w14:paraId="30E8CFD9" w14:textId="387FB42B" w:rsidR="00F901B9" w:rsidRPr="005B4E23" w:rsidRDefault="004434CE" w:rsidP="00F818FE">
            <w:pPr>
              <w:suppressAutoHyphens/>
              <w:spacing w:before="120" w:after="120"/>
            </w:pPr>
            <w:r>
              <w:t xml:space="preserve">Umsetzung: JA / TEILWEISE / NEIN / ENTBEHRLICH </w:t>
            </w:r>
          </w:p>
        </w:tc>
      </w:tr>
      <w:tr w:rsidR="00F901B9" w:rsidRPr="00CC02C2" w14:paraId="4AFE8F7F" w14:textId="77777777" w:rsidTr="00F818FE">
        <w:tc>
          <w:tcPr>
            <w:tcW w:w="8356" w:type="dxa"/>
          </w:tcPr>
          <w:p w14:paraId="6AA159CA" w14:textId="77777777" w:rsidR="00F901B9" w:rsidRPr="00CC02C2" w:rsidRDefault="00F901B9" w:rsidP="00F818FE">
            <w:pPr>
              <w:suppressAutoHyphens/>
              <w:spacing w:before="120" w:after="120"/>
              <w:rPr>
                <w:color w:val="000000" w:themeColor="text1"/>
              </w:rPr>
            </w:pPr>
            <w:bookmarkStart w:id="172" w:name="A14u2"/>
            <w:bookmarkEnd w:id="172"/>
            <w:r>
              <w:rPr>
                <w:color w:val="000000" w:themeColor="text1"/>
              </w:rPr>
              <w:t>Ihr aktueller Umsetzungsstand</w:t>
            </w:r>
          </w:p>
        </w:tc>
      </w:tr>
    </w:tbl>
    <w:p w14:paraId="22D3D14E"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3F6F1285" w14:textId="77777777" w:rsidTr="00F818FE">
        <w:tc>
          <w:tcPr>
            <w:tcW w:w="8340" w:type="dxa"/>
            <w:tcBorders>
              <w:bottom w:val="single" w:sz="4" w:space="0" w:color="auto"/>
            </w:tcBorders>
            <w:shd w:val="clear" w:color="auto" w:fill="C6D9F1" w:themeFill="text2" w:themeFillTint="33"/>
          </w:tcPr>
          <w:p w14:paraId="331172D5"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116C8BB9" w14:textId="77777777" w:rsidTr="00F818FE">
        <w:tc>
          <w:tcPr>
            <w:tcW w:w="8340" w:type="dxa"/>
            <w:shd w:val="clear" w:color="auto" w:fill="FFFFFF" w:themeFill="background1"/>
          </w:tcPr>
          <w:p w14:paraId="23265A8D" w14:textId="77777777" w:rsidR="00F901B9" w:rsidRDefault="00F901B9" w:rsidP="00F818FE">
            <w:pPr>
              <w:spacing w:before="60" w:after="60"/>
              <w:rPr>
                <w:color w:val="000000" w:themeColor="text1"/>
              </w:rPr>
            </w:pPr>
            <w:r>
              <w:rPr>
                <w:color w:val="000000" w:themeColor="text1"/>
              </w:rPr>
              <w:t>Begründung der Fachseite:</w:t>
            </w:r>
          </w:p>
        </w:tc>
      </w:tr>
    </w:tbl>
    <w:p w14:paraId="0C38EA0A" w14:textId="6BB14C43" w:rsidR="00F901B9" w:rsidRDefault="00F901B9" w:rsidP="00F901B9">
      <w:pPr>
        <w:pStyle w:val="Aufzhlungeinfach"/>
        <w:numPr>
          <w:ilvl w:val="0"/>
          <w:numId w:val="0"/>
        </w:numPr>
        <w:spacing w:before="480" w:after="0" w:line="240" w:lineRule="auto"/>
        <w:ind w:left="714" w:hanging="357"/>
      </w:pPr>
    </w:p>
    <w:p w14:paraId="0BC79457" w14:textId="77777777" w:rsidR="00D94F65" w:rsidRPr="00E126C7" w:rsidRDefault="00D94F65" w:rsidP="00F901B9">
      <w:pPr>
        <w:pStyle w:val="Aufzhlungeinfach"/>
        <w:numPr>
          <w:ilvl w:val="0"/>
          <w:numId w:val="0"/>
        </w:numPr>
        <w:spacing w:before="480" w:after="0" w:line="240" w:lineRule="auto"/>
        <w:ind w:left="714" w:hanging="357"/>
      </w:pPr>
    </w:p>
    <w:p w14:paraId="7E772D16" w14:textId="5B5F42B4" w:rsidR="00F901B9" w:rsidRDefault="00F901B9" w:rsidP="00462A8B">
      <w:pPr>
        <w:pStyle w:val="berschrift2"/>
      </w:pPr>
      <w:bookmarkStart w:id="173" w:name="A15"/>
      <w:bookmarkStart w:id="174" w:name="_Toc91935589"/>
      <w:bookmarkStart w:id="175" w:name="_Toc93361941"/>
      <w:bookmarkEnd w:id="173"/>
      <w:r>
        <w:t xml:space="preserve">Regelmäßiger Soll-Ist-Vergleich </w:t>
      </w:r>
      <w:r w:rsidR="00B740ED">
        <w:t xml:space="preserve">(B) </w:t>
      </w:r>
      <w:r>
        <w:t>[A15]</w:t>
      </w:r>
      <w:bookmarkEnd w:id="174"/>
      <w:bookmarkEnd w:id="175"/>
    </w:p>
    <w:p w14:paraId="3D09B2AF" w14:textId="77777777" w:rsidR="00F901B9" w:rsidRPr="00CC02C2" w:rsidRDefault="00F901B9" w:rsidP="00F901B9">
      <w:pPr>
        <w:suppressAutoHyphens/>
        <w:spacing w:after="240"/>
        <w:ind w:left="720"/>
        <w:rPr>
          <w:color w:val="000000" w:themeColor="text1"/>
        </w:rPr>
      </w:pPr>
    </w:p>
    <w:p w14:paraId="3818A9A2" w14:textId="77777777" w:rsidR="00F901B9" w:rsidRPr="0083049A" w:rsidRDefault="00F901B9" w:rsidP="00EC4ABC">
      <w:pPr>
        <w:pStyle w:val="Listenabsatz"/>
        <w:numPr>
          <w:ilvl w:val="0"/>
          <w:numId w:val="11"/>
        </w:numPr>
        <w:spacing w:after="0"/>
        <w:ind w:left="709" w:hanging="709"/>
      </w:pPr>
      <w:bookmarkStart w:id="176" w:name="A15a1"/>
      <w:bookmarkEnd w:id="176"/>
      <w:r>
        <w:t>Es MUSS regelmäßig geprüft werden, ob das bestehende Netz dem Soll-Zustand entspricht.</w:t>
      </w:r>
    </w:p>
    <w:p w14:paraId="25307F53" w14:textId="77777777" w:rsidR="00F901B9" w:rsidRDefault="00F901B9" w:rsidP="00F901B9">
      <w:pPr>
        <w:pStyle w:val="Listenabsatz"/>
        <w:spacing w:after="0"/>
      </w:pPr>
    </w:p>
    <w:p w14:paraId="509153F7"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724F0923"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D1E7ED2" w14:textId="499207F4"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32D25EB1" w14:textId="77777777" w:rsidTr="00F818FE">
        <w:trPr>
          <w:trHeight w:val="205"/>
        </w:trPr>
        <w:tc>
          <w:tcPr>
            <w:tcW w:w="8356" w:type="dxa"/>
            <w:shd w:val="clear" w:color="auto" w:fill="D6E3BC" w:themeFill="accent3" w:themeFillTint="66"/>
          </w:tcPr>
          <w:p w14:paraId="75F428E9" w14:textId="3A7A20EF" w:rsidR="00F901B9" w:rsidRPr="005B4E23" w:rsidRDefault="004434CE" w:rsidP="00F818FE">
            <w:pPr>
              <w:suppressAutoHyphens/>
              <w:spacing w:before="120" w:after="120"/>
            </w:pPr>
            <w:r>
              <w:t xml:space="preserve">Umsetzung: JA / TEILWEISE / NEIN / ENTBEHRLICH </w:t>
            </w:r>
          </w:p>
        </w:tc>
      </w:tr>
      <w:tr w:rsidR="00F901B9" w:rsidRPr="00CC02C2" w14:paraId="28CA6968" w14:textId="77777777" w:rsidTr="00F818FE">
        <w:tc>
          <w:tcPr>
            <w:tcW w:w="8356" w:type="dxa"/>
          </w:tcPr>
          <w:p w14:paraId="4B878371" w14:textId="77777777" w:rsidR="00F901B9" w:rsidRPr="00CC02C2" w:rsidRDefault="00F901B9" w:rsidP="00F818FE">
            <w:pPr>
              <w:suppressAutoHyphens/>
              <w:spacing w:before="120" w:after="120"/>
              <w:rPr>
                <w:color w:val="000000" w:themeColor="text1"/>
              </w:rPr>
            </w:pPr>
            <w:bookmarkStart w:id="177" w:name="A15u1"/>
            <w:bookmarkEnd w:id="177"/>
            <w:r>
              <w:rPr>
                <w:color w:val="000000" w:themeColor="text1"/>
              </w:rPr>
              <w:t>Ihr aktueller Umsetzungsstand</w:t>
            </w:r>
          </w:p>
        </w:tc>
      </w:tr>
    </w:tbl>
    <w:p w14:paraId="783A8F13"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18D304CF" w14:textId="77777777" w:rsidTr="00F818FE">
        <w:tc>
          <w:tcPr>
            <w:tcW w:w="8340" w:type="dxa"/>
            <w:tcBorders>
              <w:bottom w:val="single" w:sz="4" w:space="0" w:color="auto"/>
            </w:tcBorders>
            <w:shd w:val="clear" w:color="auto" w:fill="C6D9F1" w:themeFill="text2" w:themeFillTint="33"/>
          </w:tcPr>
          <w:p w14:paraId="798FB300"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3AD83C12" w14:textId="77777777" w:rsidTr="00F818FE">
        <w:tc>
          <w:tcPr>
            <w:tcW w:w="8340" w:type="dxa"/>
            <w:shd w:val="clear" w:color="auto" w:fill="FFFFFF" w:themeFill="background1"/>
          </w:tcPr>
          <w:p w14:paraId="726C2BC6" w14:textId="77777777" w:rsidR="00F901B9" w:rsidRDefault="00F901B9" w:rsidP="00F818FE">
            <w:pPr>
              <w:spacing w:before="60" w:after="60"/>
              <w:rPr>
                <w:color w:val="000000" w:themeColor="text1"/>
              </w:rPr>
            </w:pPr>
            <w:r>
              <w:rPr>
                <w:color w:val="000000" w:themeColor="text1"/>
              </w:rPr>
              <w:t>Begründung der Fachseite:</w:t>
            </w:r>
          </w:p>
        </w:tc>
      </w:tr>
    </w:tbl>
    <w:p w14:paraId="1485632C" w14:textId="77777777" w:rsidR="00F901B9" w:rsidRPr="00CC02C2" w:rsidRDefault="00F901B9" w:rsidP="00F901B9">
      <w:pPr>
        <w:suppressAutoHyphens/>
        <w:spacing w:after="240"/>
        <w:ind w:left="720"/>
        <w:rPr>
          <w:color w:val="000000" w:themeColor="text1"/>
        </w:rPr>
      </w:pPr>
    </w:p>
    <w:p w14:paraId="5C3A4049" w14:textId="21D58B69" w:rsidR="00F901B9" w:rsidRPr="0083049A" w:rsidRDefault="00F901B9" w:rsidP="00EC4ABC">
      <w:pPr>
        <w:pStyle w:val="Listenabsatz"/>
        <w:numPr>
          <w:ilvl w:val="0"/>
          <w:numId w:val="11"/>
        </w:numPr>
        <w:spacing w:after="0"/>
        <w:ind w:left="709" w:hanging="709"/>
      </w:pPr>
      <w:bookmarkStart w:id="178" w:name="A15a2"/>
      <w:bookmarkEnd w:id="178"/>
      <w:r>
        <w:t xml:space="preserve">Dabei MUSS mindestens geprüft werden, inwieweit es die Sicherheitsrichtlinie </w:t>
      </w:r>
      <w:r w:rsidR="00D94F65">
        <w:br/>
      </w:r>
      <w:r>
        <w:t>und Anforderungsspezifikation erfüllt.</w:t>
      </w:r>
    </w:p>
    <w:p w14:paraId="41C11E4A" w14:textId="77777777" w:rsidR="00F901B9" w:rsidRDefault="00F901B9" w:rsidP="00F901B9">
      <w:pPr>
        <w:pStyle w:val="Listenabsatz"/>
        <w:spacing w:after="0"/>
      </w:pPr>
    </w:p>
    <w:p w14:paraId="28B3DAB2"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16D9A207"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629A555" w14:textId="1D0BC815"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2177A14B" w14:textId="77777777" w:rsidTr="00F818FE">
        <w:trPr>
          <w:trHeight w:val="205"/>
        </w:trPr>
        <w:tc>
          <w:tcPr>
            <w:tcW w:w="8356" w:type="dxa"/>
            <w:shd w:val="clear" w:color="auto" w:fill="D6E3BC" w:themeFill="accent3" w:themeFillTint="66"/>
          </w:tcPr>
          <w:p w14:paraId="76B88FF5" w14:textId="26CFE1BC" w:rsidR="00F901B9" w:rsidRPr="005B4E23" w:rsidRDefault="004434CE" w:rsidP="00F818FE">
            <w:pPr>
              <w:suppressAutoHyphens/>
              <w:spacing w:before="120" w:after="120"/>
            </w:pPr>
            <w:r>
              <w:t xml:space="preserve">Umsetzung: JA / TEILWEISE / NEIN / ENTBEHRLICH </w:t>
            </w:r>
          </w:p>
        </w:tc>
      </w:tr>
      <w:tr w:rsidR="00F901B9" w:rsidRPr="00CC02C2" w14:paraId="39421880" w14:textId="77777777" w:rsidTr="00F818FE">
        <w:tc>
          <w:tcPr>
            <w:tcW w:w="8356" w:type="dxa"/>
          </w:tcPr>
          <w:p w14:paraId="05737452" w14:textId="77777777" w:rsidR="00F901B9" w:rsidRPr="00CC02C2" w:rsidRDefault="00F901B9" w:rsidP="00F818FE">
            <w:pPr>
              <w:suppressAutoHyphens/>
              <w:spacing w:before="120" w:after="120"/>
              <w:rPr>
                <w:color w:val="000000" w:themeColor="text1"/>
              </w:rPr>
            </w:pPr>
            <w:bookmarkStart w:id="179" w:name="A15u2"/>
            <w:bookmarkEnd w:id="179"/>
            <w:r>
              <w:rPr>
                <w:color w:val="000000" w:themeColor="text1"/>
              </w:rPr>
              <w:t>Ihr aktueller Umsetzungsstand</w:t>
            </w:r>
          </w:p>
        </w:tc>
      </w:tr>
    </w:tbl>
    <w:p w14:paraId="37B2AE82"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37A05A35" w14:textId="77777777" w:rsidTr="00F818FE">
        <w:tc>
          <w:tcPr>
            <w:tcW w:w="8340" w:type="dxa"/>
            <w:tcBorders>
              <w:bottom w:val="single" w:sz="4" w:space="0" w:color="auto"/>
            </w:tcBorders>
            <w:shd w:val="clear" w:color="auto" w:fill="C6D9F1" w:themeFill="text2" w:themeFillTint="33"/>
          </w:tcPr>
          <w:p w14:paraId="5CDD7A0E"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397E1CE8" w14:textId="77777777" w:rsidTr="00F818FE">
        <w:tc>
          <w:tcPr>
            <w:tcW w:w="8340" w:type="dxa"/>
            <w:shd w:val="clear" w:color="auto" w:fill="FFFFFF" w:themeFill="background1"/>
          </w:tcPr>
          <w:p w14:paraId="1DB1650B" w14:textId="77777777" w:rsidR="00F901B9" w:rsidRDefault="00F901B9" w:rsidP="00F818FE">
            <w:pPr>
              <w:spacing w:before="60" w:after="60"/>
              <w:rPr>
                <w:color w:val="000000" w:themeColor="text1"/>
              </w:rPr>
            </w:pPr>
            <w:r>
              <w:rPr>
                <w:color w:val="000000" w:themeColor="text1"/>
              </w:rPr>
              <w:t>Begründung der Fachseite:</w:t>
            </w:r>
          </w:p>
        </w:tc>
      </w:tr>
    </w:tbl>
    <w:p w14:paraId="3627B5D1" w14:textId="77777777" w:rsidR="00F901B9" w:rsidRPr="00CC02C2" w:rsidRDefault="00F901B9" w:rsidP="00F901B9">
      <w:pPr>
        <w:suppressAutoHyphens/>
        <w:spacing w:after="240"/>
        <w:ind w:left="720"/>
        <w:rPr>
          <w:color w:val="000000" w:themeColor="text1"/>
        </w:rPr>
      </w:pPr>
    </w:p>
    <w:p w14:paraId="524FB2D0" w14:textId="0A6792AC" w:rsidR="00B740ED" w:rsidRPr="00B740ED" w:rsidRDefault="00B740ED" w:rsidP="00EC4ABC">
      <w:pPr>
        <w:pStyle w:val="Listenabsatz"/>
        <w:numPr>
          <w:ilvl w:val="0"/>
          <w:numId w:val="11"/>
        </w:numPr>
        <w:spacing w:after="0"/>
        <w:ind w:left="709" w:hanging="709"/>
      </w:pPr>
      <w:bookmarkStart w:id="180" w:name="A15a3"/>
      <w:bookmarkEnd w:id="180"/>
      <w:r w:rsidRPr="00B740ED">
        <w:t xml:space="preserve">Es MUSS auch geprüft werden, inwiefern die umgesetzte Netzstruktur dem </w:t>
      </w:r>
      <w:r>
        <w:br/>
      </w:r>
      <w:r w:rsidRPr="00B740ED">
        <w:t>aktuellen Stand der Netzplanung entspricht.</w:t>
      </w:r>
    </w:p>
    <w:p w14:paraId="5EDDFC87" w14:textId="77777777" w:rsidR="00B740ED" w:rsidRDefault="00B740ED" w:rsidP="00B740ED">
      <w:pPr>
        <w:pStyle w:val="Listenabsatz"/>
        <w:spacing w:after="240"/>
        <w:rPr>
          <w:color w:val="FF0000"/>
        </w:rPr>
      </w:pPr>
    </w:p>
    <w:p w14:paraId="08A07F42" w14:textId="50D44D79"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103ECE03"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472040F" w14:textId="063DEB77"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237B44CA" w14:textId="77777777" w:rsidTr="00F818FE">
        <w:trPr>
          <w:trHeight w:val="205"/>
        </w:trPr>
        <w:tc>
          <w:tcPr>
            <w:tcW w:w="8356" w:type="dxa"/>
            <w:shd w:val="clear" w:color="auto" w:fill="D6E3BC" w:themeFill="accent3" w:themeFillTint="66"/>
          </w:tcPr>
          <w:p w14:paraId="35128B6B" w14:textId="605D30F5" w:rsidR="00F901B9" w:rsidRPr="005B4E23" w:rsidRDefault="004434CE" w:rsidP="00F818FE">
            <w:pPr>
              <w:suppressAutoHyphens/>
              <w:spacing w:before="120" w:after="120"/>
            </w:pPr>
            <w:r>
              <w:t xml:space="preserve">Umsetzung: JA / TEILWEISE / NEIN / ENTBEHRLICH </w:t>
            </w:r>
          </w:p>
        </w:tc>
      </w:tr>
      <w:tr w:rsidR="00F901B9" w:rsidRPr="00CC02C2" w14:paraId="7775F8F9" w14:textId="77777777" w:rsidTr="00F818FE">
        <w:tc>
          <w:tcPr>
            <w:tcW w:w="8356" w:type="dxa"/>
          </w:tcPr>
          <w:p w14:paraId="4B0AC6B5" w14:textId="77777777" w:rsidR="00F901B9" w:rsidRPr="00CC02C2" w:rsidRDefault="00F901B9" w:rsidP="00F818FE">
            <w:pPr>
              <w:suppressAutoHyphens/>
              <w:spacing w:before="120" w:after="120"/>
              <w:rPr>
                <w:color w:val="000000" w:themeColor="text1"/>
              </w:rPr>
            </w:pPr>
            <w:bookmarkStart w:id="181" w:name="A15u3"/>
            <w:bookmarkEnd w:id="181"/>
            <w:r>
              <w:rPr>
                <w:color w:val="000000" w:themeColor="text1"/>
              </w:rPr>
              <w:t>Ihr aktueller Umsetzungsstand</w:t>
            </w:r>
          </w:p>
        </w:tc>
      </w:tr>
    </w:tbl>
    <w:p w14:paraId="03DD65E4"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47DFF05A" w14:textId="77777777" w:rsidTr="00F818FE">
        <w:tc>
          <w:tcPr>
            <w:tcW w:w="8340" w:type="dxa"/>
            <w:tcBorders>
              <w:bottom w:val="single" w:sz="4" w:space="0" w:color="auto"/>
            </w:tcBorders>
            <w:shd w:val="clear" w:color="auto" w:fill="C6D9F1" w:themeFill="text2" w:themeFillTint="33"/>
          </w:tcPr>
          <w:p w14:paraId="5F9A9200"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302C3F6D" w14:textId="77777777" w:rsidTr="00F818FE">
        <w:tc>
          <w:tcPr>
            <w:tcW w:w="8340" w:type="dxa"/>
            <w:shd w:val="clear" w:color="auto" w:fill="FFFFFF" w:themeFill="background1"/>
          </w:tcPr>
          <w:p w14:paraId="75148B2D" w14:textId="77777777" w:rsidR="00F901B9" w:rsidRDefault="00F901B9" w:rsidP="00F818FE">
            <w:pPr>
              <w:spacing w:before="60" w:after="60"/>
              <w:rPr>
                <w:color w:val="000000" w:themeColor="text1"/>
              </w:rPr>
            </w:pPr>
            <w:r>
              <w:rPr>
                <w:color w:val="000000" w:themeColor="text1"/>
              </w:rPr>
              <w:t>Begründung der Fachseite:</w:t>
            </w:r>
          </w:p>
        </w:tc>
      </w:tr>
    </w:tbl>
    <w:p w14:paraId="2AFAF9D6" w14:textId="77777777" w:rsidR="00B740ED" w:rsidRPr="00B740ED" w:rsidRDefault="00B740ED" w:rsidP="00B740ED">
      <w:pPr>
        <w:suppressAutoHyphens/>
        <w:spacing w:after="240"/>
        <w:ind w:left="720"/>
      </w:pPr>
    </w:p>
    <w:p w14:paraId="62C930CF" w14:textId="53995DC2" w:rsidR="00B740ED" w:rsidRPr="00B740ED" w:rsidRDefault="00B740ED" w:rsidP="00EC4ABC">
      <w:pPr>
        <w:pStyle w:val="Listenabsatz"/>
        <w:numPr>
          <w:ilvl w:val="0"/>
          <w:numId w:val="11"/>
        </w:numPr>
        <w:spacing w:after="0"/>
        <w:ind w:left="709" w:hanging="709"/>
      </w:pPr>
      <w:r w:rsidRPr="00B740ED">
        <w:t>Dafür MÜSSEN zuständige Personen sowie Prüfkriterien bzw. Vorgaben festgelegt werden.</w:t>
      </w:r>
    </w:p>
    <w:p w14:paraId="442AFEED" w14:textId="77777777" w:rsidR="00B740ED" w:rsidRDefault="00B740ED" w:rsidP="00B740ED">
      <w:pPr>
        <w:pStyle w:val="Listenabsatz"/>
        <w:spacing w:after="240"/>
        <w:rPr>
          <w:color w:val="FF0000"/>
        </w:rPr>
      </w:pPr>
    </w:p>
    <w:p w14:paraId="18A77C91" w14:textId="1FB6D58B" w:rsidR="00B740ED" w:rsidRPr="00B740ED" w:rsidRDefault="00B740ED" w:rsidP="00B740ED">
      <w:pPr>
        <w:pStyle w:val="Listenabsatz"/>
        <w:spacing w:after="240"/>
        <w:rPr>
          <w:color w:val="FF0000"/>
        </w:rPr>
      </w:pPr>
      <w:r w:rsidRPr="00B740ED">
        <w:rPr>
          <w:color w:val="FF0000"/>
        </w:rPr>
        <w:t xml:space="preserve">Hier steht Ihre Konkretisierung des BSI-Textes der Anforderungen unter </w:t>
      </w:r>
    </w:p>
    <w:p w14:paraId="6C6291D4" w14:textId="77777777" w:rsidR="00B740ED" w:rsidRDefault="00B740ED" w:rsidP="00B740E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C8152FA" w14:textId="7085F12C" w:rsidR="00B740ED" w:rsidRDefault="00B740ED" w:rsidP="00B740ED">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B740ED" w:rsidRPr="005B4E23" w14:paraId="77E5D62D" w14:textId="77777777" w:rsidTr="00F818FE">
        <w:trPr>
          <w:trHeight w:val="205"/>
        </w:trPr>
        <w:tc>
          <w:tcPr>
            <w:tcW w:w="8356" w:type="dxa"/>
            <w:shd w:val="clear" w:color="auto" w:fill="D6E3BC" w:themeFill="accent3" w:themeFillTint="66"/>
          </w:tcPr>
          <w:p w14:paraId="2858F619" w14:textId="1CCD3448" w:rsidR="00B740ED" w:rsidRPr="005B4E23" w:rsidRDefault="004434CE" w:rsidP="00F818FE">
            <w:pPr>
              <w:suppressAutoHyphens/>
              <w:spacing w:before="120" w:after="120"/>
            </w:pPr>
            <w:r>
              <w:t xml:space="preserve">Umsetzung: JA / TEILWEISE / NEIN / ENTBEHRLICH </w:t>
            </w:r>
          </w:p>
        </w:tc>
      </w:tr>
      <w:tr w:rsidR="00B740ED" w:rsidRPr="00CC02C2" w14:paraId="5890E606" w14:textId="77777777" w:rsidTr="00F818FE">
        <w:tc>
          <w:tcPr>
            <w:tcW w:w="8356" w:type="dxa"/>
          </w:tcPr>
          <w:p w14:paraId="475665EC" w14:textId="77777777" w:rsidR="00B740ED" w:rsidRPr="00CC02C2" w:rsidRDefault="00B740ED" w:rsidP="00F818FE">
            <w:pPr>
              <w:suppressAutoHyphens/>
              <w:spacing w:before="120" w:after="120"/>
              <w:rPr>
                <w:color w:val="000000" w:themeColor="text1"/>
              </w:rPr>
            </w:pPr>
            <w:r>
              <w:rPr>
                <w:color w:val="000000" w:themeColor="text1"/>
              </w:rPr>
              <w:t>Ihr aktueller Umsetzungsstand</w:t>
            </w:r>
          </w:p>
        </w:tc>
      </w:tr>
    </w:tbl>
    <w:p w14:paraId="49D56579" w14:textId="77777777" w:rsidR="00B740ED" w:rsidRDefault="00B740ED" w:rsidP="00B740E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40ED" w14:paraId="6BBAF793" w14:textId="77777777" w:rsidTr="00F818FE">
        <w:tc>
          <w:tcPr>
            <w:tcW w:w="8340" w:type="dxa"/>
            <w:tcBorders>
              <w:bottom w:val="single" w:sz="4" w:space="0" w:color="auto"/>
            </w:tcBorders>
            <w:shd w:val="clear" w:color="auto" w:fill="C6D9F1" w:themeFill="text2" w:themeFillTint="33"/>
          </w:tcPr>
          <w:p w14:paraId="1AA29F03" w14:textId="77777777" w:rsidR="00B740ED" w:rsidRDefault="00B740ED" w:rsidP="00F818FE">
            <w:pPr>
              <w:spacing w:before="60" w:after="60"/>
              <w:rPr>
                <w:color w:val="000000" w:themeColor="text1"/>
              </w:rPr>
            </w:pPr>
            <w:r>
              <w:rPr>
                <w:color w:val="000000" w:themeColor="text1"/>
              </w:rPr>
              <w:t>Einspruch - diese Anforderung soll nicht aufgenommen werden!</w:t>
            </w:r>
          </w:p>
        </w:tc>
      </w:tr>
      <w:tr w:rsidR="00B740ED" w14:paraId="0FA4565B" w14:textId="77777777" w:rsidTr="00F818FE">
        <w:tc>
          <w:tcPr>
            <w:tcW w:w="8340" w:type="dxa"/>
            <w:shd w:val="clear" w:color="auto" w:fill="FFFFFF" w:themeFill="background1"/>
          </w:tcPr>
          <w:p w14:paraId="7EB8B929" w14:textId="77777777" w:rsidR="00B740ED" w:rsidRDefault="00B740ED" w:rsidP="00F818FE">
            <w:pPr>
              <w:spacing w:before="60" w:after="60"/>
              <w:rPr>
                <w:color w:val="000000" w:themeColor="text1"/>
              </w:rPr>
            </w:pPr>
            <w:r>
              <w:rPr>
                <w:color w:val="000000" w:themeColor="text1"/>
              </w:rPr>
              <w:t>Begründung der Fachseite:</w:t>
            </w:r>
          </w:p>
        </w:tc>
      </w:tr>
    </w:tbl>
    <w:p w14:paraId="2C89F8AA" w14:textId="77777777" w:rsidR="00F901B9" w:rsidRPr="00E126C7" w:rsidRDefault="00F901B9" w:rsidP="00F901B9">
      <w:pPr>
        <w:pStyle w:val="Aufzhlungeinfach"/>
        <w:numPr>
          <w:ilvl w:val="0"/>
          <w:numId w:val="0"/>
        </w:numPr>
        <w:spacing w:before="480" w:after="0" w:line="240" w:lineRule="auto"/>
        <w:ind w:left="714" w:hanging="357"/>
      </w:pPr>
    </w:p>
    <w:p w14:paraId="441550D9" w14:textId="219A7E4A" w:rsidR="00F901B9" w:rsidRDefault="00F901B9" w:rsidP="00462A8B">
      <w:pPr>
        <w:pStyle w:val="berschrift2"/>
      </w:pPr>
      <w:bookmarkStart w:id="182" w:name="A16"/>
      <w:bookmarkStart w:id="183" w:name="_Toc91935590"/>
      <w:bookmarkStart w:id="184" w:name="_Toc93361942"/>
      <w:bookmarkEnd w:id="182"/>
      <w:r>
        <w:t xml:space="preserve">Spezifikation der Netzarchitektur </w:t>
      </w:r>
      <w:r w:rsidR="005F7128">
        <w:t xml:space="preserve">(S) </w:t>
      </w:r>
      <w:r>
        <w:t>[A16]</w:t>
      </w:r>
      <w:bookmarkEnd w:id="183"/>
      <w:bookmarkEnd w:id="184"/>
    </w:p>
    <w:p w14:paraId="00CB6C6D" w14:textId="77777777" w:rsidR="00F901B9" w:rsidRPr="00CC02C2" w:rsidRDefault="00F901B9" w:rsidP="00F901B9">
      <w:pPr>
        <w:suppressAutoHyphens/>
        <w:spacing w:after="240"/>
        <w:ind w:left="720"/>
        <w:rPr>
          <w:color w:val="000000" w:themeColor="text1"/>
        </w:rPr>
      </w:pPr>
    </w:p>
    <w:p w14:paraId="170B520A" w14:textId="4EB2A54B" w:rsidR="00F901B9" w:rsidRPr="0083049A" w:rsidRDefault="00F901B9" w:rsidP="00EC4ABC">
      <w:pPr>
        <w:pStyle w:val="Listenabsatz"/>
        <w:numPr>
          <w:ilvl w:val="0"/>
          <w:numId w:val="11"/>
        </w:numPr>
        <w:spacing w:after="0"/>
        <w:ind w:left="709" w:hanging="709"/>
      </w:pPr>
      <w:bookmarkStart w:id="185" w:name="A16a1"/>
      <w:bookmarkEnd w:id="185"/>
      <w:r>
        <w:t xml:space="preserve">Auf Basis der Sicherheitsrichtlinie und der Anforderungsspezifikation MUSS eine Architektur für </w:t>
      </w:r>
      <w:r w:rsidR="00961628">
        <w:t>Z</w:t>
      </w:r>
      <w:r>
        <w:t>onen inklusive internem Netz, DMZ-Bereich und Außenanbindungen entwickelt und nachhaltig gepflegt werden.</w:t>
      </w:r>
    </w:p>
    <w:p w14:paraId="28570534" w14:textId="77777777" w:rsidR="00F901B9" w:rsidRDefault="00F901B9" w:rsidP="00F901B9">
      <w:pPr>
        <w:pStyle w:val="Listenabsatz"/>
        <w:spacing w:after="0"/>
      </w:pPr>
    </w:p>
    <w:p w14:paraId="2D6F6A61"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2650DC33"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71C6144" w14:textId="62CB6BC6"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416234F7" w14:textId="77777777" w:rsidTr="00F818FE">
        <w:trPr>
          <w:trHeight w:val="205"/>
        </w:trPr>
        <w:tc>
          <w:tcPr>
            <w:tcW w:w="8356" w:type="dxa"/>
            <w:shd w:val="clear" w:color="auto" w:fill="D6E3BC" w:themeFill="accent3" w:themeFillTint="66"/>
          </w:tcPr>
          <w:p w14:paraId="66CC2988" w14:textId="5A35B912" w:rsidR="00F901B9" w:rsidRPr="005B4E23" w:rsidRDefault="004434CE" w:rsidP="00F818FE">
            <w:pPr>
              <w:suppressAutoHyphens/>
              <w:spacing w:before="120" w:after="120"/>
            </w:pPr>
            <w:r>
              <w:t xml:space="preserve">Umsetzung: JA / TEILWEISE / NEIN / ENTBEHRLICH </w:t>
            </w:r>
          </w:p>
        </w:tc>
      </w:tr>
      <w:tr w:rsidR="00F901B9" w:rsidRPr="00CC02C2" w14:paraId="02BB502D" w14:textId="77777777" w:rsidTr="00F818FE">
        <w:tc>
          <w:tcPr>
            <w:tcW w:w="8356" w:type="dxa"/>
          </w:tcPr>
          <w:p w14:paraId="6F96AEC3" w14:textId="77777777" w:rsidR="00F901B9" w:rsidRPr="00CC02C2" w:rsidRDefault="00F901B9" w:rsidP="00F818FE">
            <w:pPr>
              <w:suppressAutoHyphens/>
              <w:spacing w:before="120" w:after="120"/>
              <w:rPr>
                <w:color w:val="000000" w:themeColor="text1"/>
              </w:rPr>
            </w:pPr>
            <w:bookmarkStart w:id="186" w:name="A16u1"/>
            <w:bookmarkEnd w:id="186"/>
            <w:r>
              <w:rPr>
                <w:color w:val="000000" w:themeColor="text1"/>
              </w:rPr>
              <w:t>Ihr aktueller Umsetzungsstand</w:t>
            </w:r>
          </w:p>
        </w:tc>
      </w:tr>
    </w:tbl>
    <w:p w14:paraId="66FF8006"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7C1D6C2A" w14:textId="77777777" w:rsidTr="00F818FE">
        <w:tc>
          <w:tcPr>
            <w:tcW w:w="8340" w:type="dxa"/>
            <w:tcBorders>
              <w:bottom w:val="single" w:sz="4" w:space="0" w:color="auto"/>
            </w:tcBorders>
            <w:shd w:val="clear" w:color="auto" w:fill="C6D9F1" w:themeFill="text2" w:themeFillTint="33"/>
          </w:tcPr>
          <w:p w14:paraId="72DF506D"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0F65FC9E" w14:textId="77777777" w:rsidTr="00F818FE">
        <w:tc>
          <w:tcPr>
            <w:tcW w:w="8340" w:type="dxa"/>
            <w:shd w:val="clear" w:color="auto" w:fill="FFFFFF" w:themeFill="background1"/>
          </w:tcPr>
          <w:p w14:paraId="0FCB9028" w14:textId="77777777" w:rsidR="00F901B9" w:rsidRDefault="00F901B9" w:rsidP="00F818FE">
            <w:pPr>
              <w:spacing w:before="60" w:after="60"/>
              <w:rPr>
                <w:color w:val="000000" w:themeColor="text1"/>
              </w:rPr>
            </w:pPr>
            <w:r>
              <w:rPr>
                <w:color w:val="000000" w:themeColor="text1"/>
              </w:rPr>
              <w:t>Begründung der Fachseite:</w:t>
            </w:r>
          </w:p>
        </w:tc>
      </w:tr>
    </w:tbl>
    <w:p w14:paraId="5698E1B5" w14:textId="77777777" w:rsidR="00F901B9" w:rsidRPr="00CC02C2" w:rsidRDefault="00F901B9" w:rsidP="00F901B9">
      <w:pPr>
        <w:suppressAutoHyphens/>
        <w:spacing w:after="240"/>
        <w:ind w:left="720"/>
        <w:rPr>
          <w:color w:val="000000" w:themeColor="text1"/>
        </w:rPr>
      </w:pPr>
    </w:p>
    <w:p w14:paraId="4217D251" w14:textId="2CCBACA5" w:rsidR="00F901B9" w:rsidRDefault="00F901B9" w:rsidP="00961628">
      <w:pPr>
        <w:pStyle w:val="Listenabsatz"/>
        <w:spacing w:after="0"/>
      </w:pPr>
      <w:bookmarkStart w:id="187" w:name="A16a2"/>
      <w:bookmarkEnd w:id="187"/>
      <w:r>
        <w:t xml:space="preserve">Dabei MUSS je nach spezifischer Situation der Institution alle relevanten Architekturelemente betrachtet werden, mindestens jedoch: </w:t>
      </w:r>
    </w:p>
    <w:p w14:paraId="1CAAF46F" w14:textId="77777777" w:rsidR="00961628" w:rsidRDefault="00961628" w:rsidP="00961628">
      <w:pPr>
        <w:pStyle w:val="Listenabsatz"/>
        <w:spacing w:after="0"/>
      </w:pPr>
    </w:p>
    <w:p w14:paraId="68B9B87D" w14:textId="29101773" w:rsidR="00961628" w:rsidRDefault="00F901B9" w:rsidP="00EC4ABC">
      <w:pPr>
        <w:pStyle w:val="Listenabsatz"/>
        <w:numPr>
          <w:ilvl w:val="0"/>
          <w:numId w:val="11"/>
        </w:numPr>
        <w:spacing w:after="0"/>
        <w:ind w:left="709" w:hanging="709"/>
      </w:pPr>
      <w:r>
        <w:t xml:space="preserve">Netzarchitektur des internen Netzes mit Festlegungen dazu, wie Netzvirtualisierungstechniken, Layer-2- und Layer-3-Kommunikation sowie Redundanzverfahren einzusetzen sind, </w:t>
      </w:r>
    </w:p>
    <w:p w14:paraId="696068D2" w14:textId="7479127B" w:rsidR="00961628" w:rsidRDefault="00961628" w:rsidP="00961628">
      <w:pPr>
        <w:spacing w:after="0"/>
      </w:pPr>
    </w:p>
    <w:p w14:paraId="41748775" w14:textId="77777777" w:rsidR="00961628" w:rsidRDefault="00961628" w:rsidP="00961628">
      <w:pPr>
        <w:pStyle w:val="Listenabsatz"/>
        <w:spacing w:after="240"/>
        <w:rPr>
          <w:color w:val="FF0000"/>
        </w:rPr>
      </w:pPr>
      <w:r w:rsidRPr="001568BD">
        <w:rPr>
          <w:color w:val="FF0000"/>
        </w:rPr>
        <w:t xml:space="preserve">Hier steht Ihre Konkretisierung des BSI-Textes der Anforderungen unter </w:t>
      </w:r>
    </w:p>
    <w:p w14:paraId="2E7D79EF" w14:textId="77777777" w:rsidR="00961628" w:rsidRDefault="00961628" w:rsidP="009616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EBB84EB" w14:textId="77777777" w:rsidR="00961628" w:rsidRPr="001F352F" w:rsidRDefault="00961628" w:rsidP="009616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961628" w:rsidRPr="005B4E23" w14:paraId="25A9C063" w14:textId="77777777" w:rsidTr="000A61ED">
        <w:trPr>
          <w:trHeight w:val="205"/>
        </w:trPr>
        <w:tc>
          <w:tcPr>
            <w:tcW w:w="8356" w:type="dxa"/>
            <w:shd w:val="clear" w:color="auto" w:fill="D6E3BC" w:themeFill="accent3" w:themeFillTint="66"/>
          </w:tcPr>
          <w:p w14:paraId="1AE6DC9A" w14:textId="77777777" w:rsidR="00961628" w:rsidRPr="005B4E23" w:rsidRDefault="00961628" w:rsidP="000A61ED">
            <w:pPr>
              <w:suppressAutoHyphens/>
              <w:spacing w:before="120" w:after="120"/>
            </w:pPr>
            <w:r>
              <w:t xml:space="preserve">Umsetzung: JA / TEILWEISE / NEIN / ENTBEHRLICH </w:t>
            </w:r>
          </w:p>
        </w:tc>
      </w:tr>
      <w:tr w:rsidR="00961628" w:rsidRPr="00CC02C2" w14:paraId="30B2B7C2" w14:textId="77777777" w:rsidTr="000A61ED">
        <w:tc>
          <w:tcPr>
            <w:tcW w:w="8356" w:type="dxa"/>
          </w:tcPr>
          <w:p w14:paraId="7C465188" w14:textId="77777777" w:rsidR="00961628" w:rsidRPr="00CC02C2" w:rsidRDefault="00961628" w:rsidP="000A61ED">
            <w:pPr>
              <w:suppressAutoHyphens/>
              <w:spacing w:before="120" w:after="120"/>
              <w:rPr>
                <w:color w:val="000000" w:themeColor="text1"/>
              </w:rPr>
            </w:pPr>
            <w:r>
              <w:rPr>
                <w:color w:val="000000" w:themeColor="text1"/>
              </w:rPr>
              <w:t>Ihr aktueller Umsetzungsstand</w:t>
            </w:r>
          </w:p>
        </w:tc>
      </w:tr>
    </w:tbl>
    <w:p w14:paraId="53404FF0" w14:textId="77777777" w:rsidR="00961628" w:rsidRDefault="00961628" w:rsidP="00961628">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61628" w14:paraId="044A6A97" w14:textId="77777777" w:rsidTr="000A61ED">
        <w:tc>
          <w:tcPr>
            <w:tcW w:w="8340" w:type="dxa"/>
            <w:tcBorders>
              <w:bottom w:val="single" w:sz="4" w:space="0" w:color="auto"/>
            </w:tcBorders>
            <w:shd w:val="clear" w:color="auto" w:fill="C6D9F1" w:themeFill="text2" w:themeFillTint="33"/>
          </w:tcPr>
          <w:p w14:paraId="65478872" w14:textId="77777777" w:rsidR="00961628" w:rsidRDefault="00961628" w:rsidP="000A61ED">
            <w:pPr>
              <w:spacing w:before="60" w:after="60"/>
              <w:rPr>
                <w:color w:val="000000" w:themeColor="text1"/>
              </w:rPr>
            </w:pPr>
            <w:r>
              <w:rPr>
                <w:color w:val="000000" w:themeColor="text1"/>
              </w:rPr>
              <w:t>Einspruch - diese Anforderung soll nicht aufgenommen werden!</w:t>
            </w:r>
          </w:p>
        </w:tc>
      </w:tr>
      <w:tr w:rsidR="00961628" w14:paraId="1813C3B4" w14:textId="77777777" w:rsidTr="000A61ED">
        <w:tc>
          <w:tcPr>
            <w:tcW w:w="8340" w:type="dxa"/>
            <w:shd w:val="clear" w:color="auto" w:fill="FFFFFF" w:themeFill="background1"/>
          </w:tcPr>
          <w:p w14:paraId="35E7C8EC" w14:textId="77777777" w:rsidR="00961628" w:rsidRDefault="00961628" w:rsidP="000A61ED">
            <w:pPr>
              <w:spacing w:before="60" w:after="60"/>
              <w:rPr>
                <w:color w:val="000000" w:themeColor="text1"/>
              </w:rPr>
            </w:pPr>
            <w:r>
              <w:rPr>
                <w:color w:val="000000" w:themeColor="text1"/>
              </w:rPr>
              <w:t>Begründung der Fachseite:</w:t>
            </w:r>
          </w:p>
        </w:tc>
      </w:tr>
    </w:tbl>
    <w:p w14:paraId="63C6FCB5" w14:textId="51B5F3FB" w:rsidR="00961628" w:rsidRDefault="00961628" w:rsidP="00961628">
      <w:pPr>
        <w:spacing w:after="0"/>
      </w:pPr>
    </w:p>
    <w:p w14:paraId="4C5DB4BB" w14:textId="77777777" w:rsidR="00961628" w:rsidRDefault="00961628" w:rsidP="00961628">
      <w:pPr>
        <w:spacing w:after="0"/>
      </w:pPr>
    </w:p>
    <w:p w14:paraId="10370D0E" w14:textId="1DE0F5BD" w:rsidR="00961628" w:rsidRDefault="00F901B9" w:rsidP="00EC4ABC">
      <w:pPr>
        <w:pStyle w:val="Listenabsatz"/>
        <w:numPr>
          <w:ilvl w:val="0"/>
          <w:numId w:val="11"/>
        </w:numPr>
        <w:spacing w:after="0"/>
        <w:ind w:left="709" w:hanging="709"/>
      </w:pPr>
      <w:r>
        <w:t xml:space="preserve">Netzarchitektur für Außenanbindungen, inklusive Firewall-Architekturen, sowie DMZ- und Extranet-Design und Vorgaben an die Standortkopplung, </w:t>
      </w:r>
    </w:p>
    <w:p w14:paraId="5A401931" w14:textId="5925D9A3" w:rsidR="00961628" w:rsidRDefault="00961628" w:rsidP="00961628">
      <w:pPr>
        <w:pStyle w:val="Listenabsatz"/>
        <w:spacing w:after="0"/>
      </w:pPr>
    </w:p>
    <w:p w14:paraId="10A269F3" w14:textId="77777777" w:rsidR="00961628" w:rsidRDefault="00961628" w:rsidP="00961628">
      <w:pPr>
        <w:pStyle w:val="Listenabsatz"/>
        <w:spacing w:after="240"/>
        <w:rPr>
          <w:color w:val="FF0000"/>
        </w:rPr>
      </w:pPr>
      <w:r w:rsidRPr="001568BD">
        <w:rPr>
          <w:color w:val="FF0000"/>
        </w:rPr>
        <w:t xml:space="preserve">Hier steht Ihre Konkretisierung des BSI-Textes der Anforderungen unter </w:t>
      </w:r>
    </w:p>
    <w:p w14:paraId="41C74C92" w14:textId="77777777" w:rsidR="00961628" w:rsidRDefault="00961628" w:rsidP="009616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5D146D9" w14:textId="77777777" w:rsidR="00961628" w:rsidRPr="001F352F" w:rsidRDefault="00961628" w:rsidP="009616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961628" w:rsidRPr="005B4E23" w14:paraId="0C585BF0" w14:textId="77777777" w:rsidTr="000A61ED">
        <w:trPr>
          <w:trHeight w:val="205"/>
        </w:trPr>
        <w:tc>
          <w:tcPr>
            <w:tcW w:w="8356" w:type="dxa"/>
            <w:shd w:val="clear" w:color="auto" w:fill="D6E3BC" w:themeFill="accent3" w:themeFillTint="66"/>
          </w:tcPr>
          <w:p w14:paraId="1897A317" w14:textId="77777777" w:rsidR="00961628" w:rsidRPr="005B4E23" w:rsidRDefault="00961628" w:rsidP="000A61ED">
            <w:pPr>
              <w:suppressAutoHyphens/>
              <w:spacing w:before="120" w:after="120"/>
            </w:pPr>
            <w:r>
              <w:t xml:space="preserve">Umsetzung: JA / TEILWEISE / NEIN / ENTBEHRLICH </w:t>
            </w:r>
          </w:p>
        </w:tc>
      </w:tr>
      <w:tr w:rsidR="00961628" w:rsidRPr="00CC02C2" w14:paraId="045CBA6E" w14:textId="77777777" w:rsidTr="000A61ED">
        <w:tc>
          <w:tcPr>
            <w:tcW w:w="8356" w:type="dxa"/>
          </w:tcPr>
          <w:p w14:paraId="34CBAA9B" w14:textId="77777777" w:rsidR="00961628" w:rsidRPr="00CC02C2" w:rsidRDefault="00961628" w:rsidP="000A61ED">
            <w:pPr>
              <w:suppressAutoHyphens/>
              <w:spacing w:before="120" w:after="120"/>
              <w:rPr>
                <w:color w:val="000000" w:themeColor="text1"/>
              </w:rPr>
            </w:pPr>
            <w:r>
              <w:rPr>
                <w:color w:val="000000" w:themeColor="text1"/>
              </w:rPr>
              <w:t>Ihr aktueller Umsetzungsstand</w:t>
            </w:r>
          </w:p>
        </w:tc>
      </w:tr>
    </w:tbl>
    <w:p w14:paraId="7468B153" w14:textId="77777777" w:rsidR="00961628" w:rsidRDefault="00961628" w:rsidP="00961628">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61628" w14:paraId="78512F64" w14:textId="77777777" w:rsidTr="000A61ED">
        <w:tc>
          <w:tcPr>
            <w:tcW w:w="8340" w:type="dxa"/>
            <w:tcBorders>
              <w:bottom w:val="single" w:sz="4" w:space="0" w:color="auto"/>
            </w:tcBorders>
            <w:shd w:val="clear" w:color="auto" w:fill="C6D9F1" w:themeFill="text2" w:themeFillTint="33"/>
          </w:tcPr>
          <w:p w14:paraId="6F67B329" w14:textId="77777777" w:rsidR="00961628" w:rsidRDefault="00961628" w:rsidP="000A61ED">
            <w:pPr>
              <w:spacing w:before="60" w:after="60"/>
              <w:rPr>
                <w:color w:val="000000" w:themeColor="text1"/>
              </w:rPr>
            </w:pPr>
            <w:r>
              <w:rPr>
                <w:color w:val="000000" w:themeColor="text1"/>
              </w:rPr>
              <w:t>Einspruch - diese Anforderung soll nicht aufgenommen werden!</w:t>
            </w:r>
          </w:p>
        </w:tc>
      </w:tr>
      <w:tr w:rsidR="00961628" w14:paraId="12E2B4A4" w14:textId="77777777" w:rsidTr="000A61ED">
        <w:tc>
          <w:tcPr>
            <w:tcW w:w="8340" w:type="dxa"/>
            <w:shd w:val="clear" w:color="auto" w:fill="FFFFFF" w:themeFill="background1"/>
          </w:tcPr>
          <w:p w14:paraId="5D940723" w14:textId="77777777" w:rsidR="00961628" w:rsidRDefault="00961628" w:rsidP="000A61ED">
            <w:pPr>
              <w:spacing w:before="60" w:after="60"/>
              <w:rPr>
                <w:color w:val="000000" w:themeColor="text1"/>
              </w:rPr>
            </w:pPr>
            <w:r>
              <w:rPr>
                <w:color w:val="000000" w:themeColor="text1"/>
              </w:rPr>
              <w:t>Begründung der Fachseite:</w:t>
            </w:r>
          </w:p>
        </w:tc>
      </w:tr>
    </w:tbl>
    <w:p w14:paraId="1C1B28F2" w14:textId="23AF93E5" w:rsidR="00961628" w:rsidRDefault="00961628" w:rsidP="00961628">
      <w:pPr>
        <w:pStyle w:val="Listenabsatz"/>
        <w:spacing w:after="0"/>
      </w:pPr>
    </w:p>
    <w:p w14:paraId="21C98512" w14:textId="77777777" w:rsidR="00961628" w:rsidRDefault="00961628" w:rsidP="00961628">
      <w:pPr>
        <w:pStyle w:val="Listenabsatz"/>
        <w:spacing w:after="0"/>
      </w:pPr>
    </w:p>
    <w:p w14:paraId="57A3457F" w14:textId="77777777" w:rsidR="00961628" w:rsidRDefault="00F901B9" w:rsidP="00EC4ABC">
      <w:pPr>
        <w:pStyle w:val="Listenabsatz"/>
        <w:numPr>
          <w:ilvl w:val="0"/>
          <w:numId w:val="11"/>
        </w:numPr>
        <w:spacing w:after="0"/>
        <w:ind w:left="709" w:hanging="709"/>
      </w:pPr>
      <w:r>
        <w:t xml:space="preserve">Festlegung, an welchen Stellen des Netzes welche Sicherheitskomponenten wie Firewalls oder IDS/IPS zu platzieren sind und welche Sicherheitsfunktionen diese realisieren müssen, </w:t>
      </w:r>
    </w:p>
    <w:p w14:paraId="31E95DC4" w14:textId="2057755B" w:rsidR="00961628" w:rsidRDefault="00961628" w:rsidP="00961628">
      <w:pPr>
        <w:pStyle w:val="Listenabsatz"/>
      </w:pPr>
    </w:p>
    <w:p w14:paraId="47346C1D" w14:textId="77777777" w:rsidR="00961628" w:rsidRDefault="00961628" w:rsidP="00961628">
      <w:pPr>
        <w:pStyle w:val="Listenabsatz"/>
        <w:spacing w:after="240"/>
        <w:rPr>
          <w:color w:val="FF0000"/>
        </w:rPr>
      </w:pPr>
      <w:r w:rsidRPr="001568BD">
        <w:rPr>
          <w:color w:val="FF0000"/>
        </w:rPr>
        <w:t xml:space="preserve">Hier steht Ihre Konkretisierung des BSI-Textes der Anforderungen unter </w:t>
      </w:r>
    </w:p>
    <w:p w14:paraId="41247ABD" w14:textId="77777777" w:rsidR="00961628" w:rsidRDefault="00961628" w:rsidP="009616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F857536" w14:textId="77777777" w:rsidR="00961628" w:rsidRPr="001F352F" w:rsidRDefault="00961628" w:rsidP="009616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961628" w:rsidRPr="005B4E23" w14:paraId="2B6E14EF" w14:textId="77777777" w:rsidTr="000A61ED">
        <w:trPr>
          <w:trHeight w:val="205"/>
        </w:trPr>
        <w:tc>
          <w:tcPr>
            <w:tcW w:w="8356" w:type="dxa"/>
            <w:shd w:val="clear" w:color="auto" w:fill="D6E3BC" w:themeFill="accent3" w:themeFillTint="66"/>
          </w:tcPr>
          <w:p w14:paraId="2DEE5636" w14:textId="77777777" w:rsidR="00961628" w:rsidRPr="005B4E23" w:rsidRDefault="00961628" w:rsidP="000A61ED">
            <w:pPr>
              <w:suppressAutoHyphens/>
              <w:spacing w:before="120" w:after="120"/>
            </w:pPr>
            <w:r>
              <w:t xml:space="preserve">Umsetzung: JA / TEILWEISE / NEIN / ENTBEHRLICH </w:t>
            </w:r>
          </w:p>
        </w:tc>
      </w:tr>
      <w:tr w:rsidR="00961628" w:rsidRPr="00CC02C2" w14:paraId="7C4DC370" w14:textId="77777777" w:rsidTr="000A61ED">
        <w:tc>
          <w:tcPr>
            <w:tcW w:w="8356" w:type="dxa"/>
          </w:tcPr>
          <w:p w14:paraId="3925DAF5" w14:textId="77777777" w:rsidR="00961628" w:rsidRPr="00CC02C2" w:rsidRDefault="00961628" w:rsidP="000A61ED">
            <w:pPr>
              <w:suppressAutoHyphens/>
              <w:spacing w:before="120" w:after="120"/>
              <w:rPr>
                <w:color w:val="000000" w:themeColor="text1"/>
              </w:rPr>
            </w:pPr>
            <w:r>
              <w:rPr>
                <w:color w:val="000000" w:themeColor="text1"/>
              </w:rPr>
              <w:t>Ihr aktueller Umsetzungsstand</w:t>
            </w:r>
          </w:p>
        </w:tc>
      </w:tr>
    </w:tbl>
    <w:p w14:paraId="4E4FA91B" w14:textId="77777777" w:rsidR="00961628" w:rsidRDefault="00961628" w:rsidP="00961628">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61628" w14:paraId="565B0B2E" w14:textId="77777777" w:rsidTr="000A61ED">
        <w:tc>
          <w:tcPr>
            <w:tcW w:w="8340" w:type="dxa"/>
            <w:tcBorders>
              <w:bottom w:val="single" w:sz="4" w:space="0" w:color="auto"/>
            </w:tcBorders>
            <w:shd w:val="clear" w:color="auto" w:fill="C6D9F1" w:themeFill="text2" w:themeFillTint="33"/>
          </w:tcPr>
          <w:p w14:paraId="61174FBE" w14:textId="77777777" w:rsidR="00961628" w:rsidRDefault="00961628" w:rsidP="000A61ED">
            <w:pPr>
              <w:spacing w:before="60" w:after="60"/>
              <w:rPr>
                <w:color w:val="000000" w:themeColor="text1"/>
              </w:rPr>
            </w:pPr>
            <w:r>
              <w:rPr>
                <w:color w:val="000000" w:themeColor="text1"/>
              </w:rPr>
              <w:t>Einspruch - diese Anforderung soll nicht aufgenommen werden!</w:t>
            </w:r>
          </w:p>
        </w:tc>
      </w:tr>
      <w:tr w:rsidR="00961628" w14:paraId="1D0AAEA2" w14:textId="77777777" w:rsidTr="000A61ED">
        <w:tc>
          <w:tcPr>
            <w:tcW w:w="8340" w:type="dxa"/>
            <w:shd w:val="clear" w:color="auto" w:fill="FFFFFF" w:themeFill="background1"/>
          </w:tcPr>
          <w:p w14:paraId="7DC8D7C5" w14:textId="77777777" w:rsidR="00961628" w:rsidRDefault="00961628" w:rsidP="000A61ED">
            <w:pPr>
              <w:spacing w:before="60" w:after="60"/>
              <w:rPr>
                <w:color w:val="000000" w:themeColor="text1"/>
              </w:rPr>
            </w:pPr>
            <w:r>
              <w:rPr>
                <w:color w:val="000000" w:themeColor="text1"/>
              </w:rPr>
              <w:t>Begründung der Fachseite:</w:t>
            </w:r>
          </w:p>
        </w:tc>
      </w:tr>
    </w:tbl>
    <w:p w14:paraId="563DF7CA" w14:textId="568C8FEE" w:rsidR="00961628" w:rsidRDefault="00961628" w:rsidP="00961628">
      <w:pPr>
        <w:pStyle w:val="Listenabsatz"/>
      </w:pPr>
    </w:p>
    <w:p w14:paraId="697A8203" w14:textId="77777777" w:rsidR="00961628" w:rsidRDefault="00961628" w:rsidP="00961628">
      <w:pPr>
        <w:pStyle w:val="Listenabsatz"/>
      </w:pPr>
    </w:p>
    <w:p w14:paraId="4F9B8AEB" w14:textId="77777777" w:rsidR="00961628" w:rsidRDefault="00F901B9" w:rsidP="00EC4ABC">
      <w:pPr>
        <w:pStyle w:val="Listenabsatz"/>
        <w:numPr>
          <w:ilvl w:val="0"/>
          <w:numId w:val="11"/>
        </w:numPr>
        <w:spacing w:after="0"/>
        <w:ind w:left="709" w:hanging="709"/>
      </w:pPr>
      <w:r>
        <w:t xml:space="preserve">Vorgaben für die Netzanbindung der verschiedenen IT-Systeme, </w:t>
      </w:r>
    </w:p>
    <w:p w14:paraId="4BB0AAE4" w14:textId="39AD01E8" w:rsidR="00961628" w:rsidRDefault="00961628" w:rsidP="00961628">
      <w:pPr>
        <w:pStyle w:val="Listenabsatz"/>
      </w:pPr>
    </w:p>
    <w:p w14:paraId="25D109B9" w14:textId="77777777" w:rsidR="00961628" w:rsidRDefault="00961628" w:rsidP="00961628">
      <w:pPr>
        <w:pStyle w:val="Listenabsatz"/>
        <w:spacing w:after="240"/>
        <w:rPr>
          <w:color w:val="FF0000"/>
        </w:rPr>
      </w:pPr>
      <w:r w:rsidRPr="001568BD">
        <w:rPr>
          <w:color w:val="FF0000"/>
        </w:rPr>
        <w:t xml:space="preserve">Hier steht Ihre Konkretisierung des BSI-Textes der Anforderungen unter </w:t>
      </w:r>
    </w:p>
    <w:p w14:paraId="5F6EC4CA" w14:textId="77777777" w:rsidR="00961628" w:rsidRDefault="00961628" w:rsidP="009616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7805745" w14:textId="77777777" w:rsidR="00961628" w:rsidRPr="001F352F" w:rsidRDefault="00961628" w:rsidP="009616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961628" w:rsidRPr="005B4E23" w14:paraId="1E684FBA" w14:textId="77777777" w:rsidTr="000A61ED">
        <w:trPr>
          <w:trHeight w:val="205"/>
        </w:trPr>
        <w:tc>
          <w:tcPr>
            <w:tcW w:w="8356" w:type="dxa"/>
            <w:shd w:val="clear" w:color="auto" w:fill="D6E3BC" w:themeFill="accent3" w:themeFillTint="66"/>
          </w:tcPr>
          <w:p w14:paraId="51A0BC65" w14:textId="77777777" w:rsidR="00961628" w:rsidRPr="005B4E23" w:rsidRDefault="00961628" w:rsidP="000A61ED">
            <w:pPr>
              <w:suppressAutoHyphens/>
              <w:spacing w:before="120" w:after="120"/>
            </w:pPr>
            <w:r>
              <w:t xml:space="preserve">Umsetzung: JA / TEILWEISE / NEIN / ENTBEHRLICH </w:t>
            </w:r>
          </w:p>
        </w:tc>
      </w:tr>
      <w:tr w:rsidR="00961628" w:rsidRPr="00CC02C2" w14:paraId="53219D28" w14:textId="77777777" w:rsidTr="000A61ED">
        <w:tc>
          <w:tcPr>
            <w:tcW w:w="8356" w:type="dxa"/>
          </w:tcPr>
          <w:p w14:paraId="22C74EAA" w14:textId="77777777" w:rsidR="00961628" w:rsidRPr="00CC02C2" w:rsidRDefault="00961628" w:rsidP="000A61ED">
            <w:pPr>
              <w:suppressAutoHyphens/>
              <w:spacing w:before="120" w:after="120"/>
              <w:rPr>
                <w:color w:val="000000" w:themeColor="text1"/>
              </w:rPr>
            </w:pPr>
            <w:r>
              <w:rPr>
                <w:color w:val="000000" w:themeColor="text1"/>
              </w:rPr>
              <w:t>Ihr aktueller Umsetzungsstand</w:t>
            </w:r>
          </w:p>
        </w:tc>
      </w:tr>
    </w:tbl>
    <w:p w14:paraId="4B96F9B9" w14:textId="77777777" w:rsidR="00961628" w:rsidRDefault="00961628" w:rsidP="00961628">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61628" w14:paraId="13F411EF" w14:textId="77777777" w:rsidTr="000A61ED">
        <w:tc>
          <w:tcPr>
            <w:tcW w:w="8340" w:type="dxa"/>
            <w:tcBorders>
              <w:bottom w:val="single" w:sz="4" w:space="0" w:color="auto"/>
            </w:tcBorders>
            <w:shd w:val="clear" w:color="auto" w:fill="C6D9F1" w:themeFill="text2" w:themeFillTint="33"/>
          </w:tcPr>
          <w:p w14:paraId="79F70126" w14:textId="77777777" w:rsidR="00961628" w:rsidRDefault="00961628" w:rsidP="000A61ED">
            <w:pPr>
              <w:spacing w:before="60" w:after="60"/>
              <w:rPr>
                <w:color w:val="000000" w:themeColor="text1"/>
              </w:rPr>
            </w:pPr>
            <w:r>
              <w:rPr>
                <w:color w:val="000000" w:themeColor="text1"/>
              </w:rPr>
              <w:t>Einspruch - diese Anforderung soll nicht aufgenommen werden!</w:t>
            </w:r>
          </w:p>
        </w:tc>
      </w:tr>
      <w:tr w:rsidR="00961628" w14:paraId="38C6B0EC" w14:textId="77777777" w:rsidTr="000A61ED">
        <w:tc>
          <w:tcPr>
            <w:tcW w:w="8340" w:type="dxa"/>
            <w:shd w:val="clear" w:color="auto" w:fill="FFFFFF" w:themeFill="background1"/>
          </w:tcPr>
          <w:p w14:paraId="1560AC82" w14:textId="77777777" w:rsidR="00961628" w:rsidRDefault="00961628" w:rsidP="000A61ED">
            <w:pPr>
              <w:spacing w:before="60" w:after="60"/>
              <w:rPr>
                <w:color w:val="000000" w:themeColor="text1"/>
              </w:rPr>
            </w:pPr>
            <w:r>
              <w:rPr>
                <w:color w:val="000000" w:themeColor="text1"/>
              </w:rPr>
              <w:t>Begründung der Fachseite:</w:t>
            </w:r>
          </w:p>
        </w:tc>
      </w:tr>
    </w:tbl>
    <w:p w14:paraId="397E2254" w14:textId="5D419562" w:rsidR="00961628" w:rsidRDefault="00961628" w:rsidP="00961628">
      <w:pPr>
        <w:suppressAutoHyphens/>
        <w:spacing w:after="240"/>
        <w:ind w:left="720"/>
        <w:rPr>
          <w:color w:val="000000" w:themeColor="text1"/>
        </w:rPr>
      </w:pPr>
    </w:p>
    <w:p w14:paraId="1CD26A9F" w14:textId="77777777" w:rsidR="00961628" w:rsidRDefault="00F901B9" w:rsidP="00EC4ABC">
      <w:pPr>
        <w:pStyle w:val="Listenabsatz"/>
        <w:numPr>
          <w:ilvl w:val="0"/>
          <w:numId w:val="11"/>
        </w:numPr>
        <w:spacing w:after="0"/>
        <w:ind w:left="709" w:hanging="709"/>
      </w:pPr>
      <w:r>
        <w:t xml:space="preserve">Netzarchitektur in Virtualisierungs-Hosts, wobei insbesondere Network Virtualization Overlay (NVO) und die Architektur in Vertikal integrierten Systemen (ViS) zu berücksichtigen sind, </w:t>
      </w:r>
    </w:p>
    <w:p w14:paraId="337BF508" w14:textId="5E955D60" w:rsidR="00961628" w:rsidRDefault="00961628" w:rsidP="00961628">
      <w:pPr>
        <w:pStyle w:val="Listenabsatz"/>
      </w:pPr>
    </w:p>
    <w:p w14:paraId="2C1B5090" w14:textId="77777777" w:rsidR="00961628" w:rsidRDefault="00961628" w:rsidP="00961628">
      <w:pPr>
        <w:pStyle w:val="Listenabsatz"/>
        <w:spacing w:after="240"/>
        <w:rPr>
          <w:color w:val="FF0000"/>
        </w:rPr>
      </w:pPr>
      <w:r w:rsidRPr="001568BD">
        <w:rPr>
          <w:color w:val="FF0000"/>
        </w:rPr>
        <w:t xml:space="preserve">Hier steht Ihre Konkretisierung des BSI-Textes der Anforderungen unter </w:t>
      </w:r>
    </w:p>
    <w:p w14:paraId="2EEE5CF6" w14:textId="77777777" w:rsidR="00961628" w:rsidRDefault="00961628" w:rsidP="009616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9710923" w14:textId="77777777" w:rsidR="00961628" w:rsidRPr="001F352F" w:rsidRDefault="00961628" w:rsidP="009616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961628" w:rsidRPr="005B4E23" w14:paraId="2C7A608A" w14:textId="77777777" w:rsidTr="000A61ED">
        <w:trPr>
          <w:trHeight w:val="205"/>
        </w:trPr>
        <w:tc>
          <w:tcPr>
            <w:tcW w:w="8356" w:type="dxa"/>
            <w:shd w:val="clear" w:color="auto" w:fill="D6E3BC" w:themeFill="accent3" w:themeFillTint="66"/>
          </w:tcPr>
          <w:p w14:paraId="507826EE" w14:textId="77777777" w:rsidR="00961628" w:rsidRPr="005B4E23" w:rsidRDefault="00961628" w:rsidP="000A61ED">
            <w:pPr>
              <w:suppressAutoHyphens/>
              <w:spacing w:before="120" w:after="120"/>
            </w:pPr>
            <w:r>
              <w:t xml:space="preserve">Umsetzung: JA / TEILWEISE / NEIN / ENTBEHRLICH </w:t>
            </w:r>
          </w:p>
        </w:tc>
      </w:tr>
      <w:tr w:rsidR="00961628" w:rsidRPr="00CC02C2" w14:paraId="51579B8E" w14:textId="77777777" w:rsidTr="000A61ED">
        <w:tc>
          <w:tcPr>
            <w:tcW w:w="8356" w:type="dxa"/>
          </w:tcPr>
          <w:p w14:paraId="6DD64D12" w14:textId="77777777" w:rsidR="00961628" w:rsidRPr="00CC02C2" w:rsidRDefault="00961628" w:rsidP="000A61ED">
            <w:pPr>
              <w:suppressAutoHyphens/>
              <w:spacing w:before="120" w:after="120"/>
              <w:rPr>
                <w:color w:val="000000" w:themeColor="text1"/>
              </w:rPr>
            </w:pPr>
            <w:r>
              <w:rPr>
                <w:color w:val="000000" w:themeColor="text1"/>
              </w:rPr>
              <w:t>Ihr aktueller Umsetzungsstand</w:t>
            </w:r>
          </w:p>
        </w:tc>
      </w:tr>
    </w:tbl>
    <w:p w14:paraId="28F785B5" w14:textId="77777777" w:rsidR="00961628" w:rsidRDefault="00961628" w:rsidP="00961628">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61628" w14:paraId="068CC468" w14:textId="77777777" w:rsidTr="000A61ED">
        <w:tc>
          <w:tcPr>
            <w:tcW w:w="8340" w:type="dxa"/>
            <w:tcBorders>
              <w:bottom w:val="single" w:sz="4" w:space="0" w:color="auto"/>
            </w:tcBorders>
            <w:shd w:val="clear" w:color="auto" w:fill="C6D9F1" w:themeFill="text2" w:themeFillTint="33"/>
          </w:tcPr>
          <w:p w14:paraId="3AD1328B" w14:textId="77777777" w:rsidR="00961628" w:rsidRDefault="00961628" w:rsidP="000A61ED">
            <w:pPr>
              <w:spacing w:before="60" w:after="60"/>
              <w:rPr>
                <w:color w:val="000000" w:themeColor="text1"/>
              </w:rPr>
            </w:pPr>
            <w:r>
              <w:rPr>
                <w:color w:val="000000" w:themeColor="text1"/>
              </w:rPr>
              <w:t>Einspruch - diese Anforderung soll nicht aufgenommen werden!</w:t>
            </w:r>
          </w:p>
        </w:tc>
      </w:tr>
      <w:tr w:rsidR="00961628" w14:paraId="7721DF7A" w14:textId="77777777" w:rsidTr="000A61ED">
        <w:tc>
          <w:tcPr>
            <w:tcW w:w="8340" w:type="dxa"/>
            <w:shd w:val="clear" w:color="auto" w:fill="FFFFFF" w:themeFill="background1"/>
          </w:tcPr>
          <w:p w14:paraId="61578F50" w14:textId="77777777" w:rsidR="00961628" w:rsidRDefault="00961628" w:rsidP="000A61ED">
            <w:pPr>
              <w:spacing w:before="60" w:after="60"/>
              <w:rPr>
                <w:color w:val="000000" w:themeColor="text1"/>
              </w:rPr>
            </w:pPr>
            <w:r>
              <w:rPr>
                <w:color w:val="000000" w:themeColor="text1"/>
              </w:rPr>
              <w:t>Begründung der Fachseite:</w:t>
            </w:r>
          </w:p>
        </w:tc>
      </w:tr>
    </w:tbl>
    <w:p w14:paraId="232C09D6" w14:textId="7B7202DE" w:rsidR="00961628" w:rsidRDefault="00961628" w:rsidP="00961628">
      <w:pPr>
        <w:pStyle w:val="Listenabsatz"/>
      </w:pPr>
    </w:p>
    <w:p w14:paraId="5FE4ED9E" w14:textId="77777777" w:rsidR="00961628" w:rsidRDefault="00961628" w:rsidP="00961628">
      <w:pPr>
        <w:pStyle w:val="Listenabsatz"/>
      </w:pPr>
    </w:p>
    <w:p w14:paraId="6E450CE7" w14:textId="60E62F59" w:rsidR="00961628" w:rsidRDefault="00F901B9" w:rsidP="00EC4ABC">
      <w:pPr>
        <w:pStyle w:val="Listenabsatz"/>
        <w:numPr>
          <w:ilvl w:val="0"/>
          <w:numId w:val="11"/>
        </w:numPr>
        <w:spacing w:after="0"/>
        <w:ind w:left="709" w:hanging="709"/>
      </w:pPr>
      <w:r>
        <w:t xml:space="preserve">Festlegungen der grundsätzlichen Architektur-Elemente für eine Private Cloud </w:t>
      </w:r>
      <w:r w:rsidR="00961628">
        <w:br/>
      </w:r>
      <w:r>
        <w:t>sowie Absicherung der Anbindungen zu Virtual Private Cloud</w:t>
      </w:r>
      <w:r w:rsidR="00961628">
        <w:t>s</w:t>
      </w:r>
      <w:r>
        <w:t>, Hybrid Cloud</w:t>
      </w:r>
      <w:r w:rsidR="00961628">
        <w:t>s</w:t>
      </w:r>
      <w:r>
        <w:t xml:space="preserve"> und Public Cloud</w:t>
      </w:r>
      <w:r w:rsidR="00961628">
        <w:t>s</w:t>
      </w:r>
      <w:r>
        <w:t xml:space="preserve"> </w:t>
      </w:r>
      <w:r w:rsidR="00961628">
        <w:t>sowie</w:t>
      </w:r>
    </w:p>
    <w:p w14:paraId="5E0A8C31" w14:textId="2E80CDAD" w:rsidR="00961628" w:rsidRDefault="00961628" w:rsidP="00961628">
      <w:pPr>
        <w:pStyle w:val="Listenabsatz"/>
      </w:pPr>
    </w:p>
    <w:p w14:paraId="060E08C2" w14:textId="77777777" w:rsidR="00961628" w:rsidRDefault="00961628" w:rsidP="00961628">
      <w:pPr>
        <w:pStyle w:val="Listenabsatz"/>
        <w:spacing w:after="240"/>
        <w:rPr>
          <w:color w:val="FF0000"/>
        </w:rPr>
      </w:pPr>
      <w:r w:rsidRPr="001568BD">
        <w:rPr>
          <w:color w:val="FF0000"/>
        </w:rPr>
        <w:t xml:space="preserve">Hier steht Ihre Konkretisierung des BSI-Textes der Anforderungen unter </w:t>
      </w:r>
    </w:p>
    <w:p w14:paraId="6372AB8E" w14:textId="77777777" w:rsidR="00961628" w:rsidRDefault="00961628" w:rsidP="009616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12C3F73" w14:textId="77777777" w:rsidR="00961628" w:rsidRPr="001F352F" w:rsidRDefault="00961628" w:rsidP="009616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961628" w:rsidRPr="005B4E23" w14:paraId="45E33AE1" w14:textId="77777777" w:rsidTr="000A61ED">
        <w:trPr>
          <w:trHeight w:val="205"/>
        </w:trPr>
        <w:tc>
          <w:tcPr>
            <w:tcW w:w="8356" w:type="dxa"/>
            <w:shd w:val="clear" w:color="auto" w:fill="D6E3BC" w:themeFill="accent3" w:themeFillTint="66"/>
          </w:tcPr>
          <w:p w14:paraId="598B08F3" w14:textId="77777777" w:rsidR="00961628" w:rsidRPr="005B4E23" w:rsidRDefault="00961628" w:rsidP="000A61ED">
            <w:pPr>
              <w:suppressAutoHyphens/>
              <w:spacing w:before="120" w:after="120"/>
            </w:pPr>
            <w:r>
              <w:t xml:space="preserve">Umsetzung: JA / TEILWEISE / NEIN / ENTBEHRLICH </w:t>
            </w:r>
          </w:p>
        </w:tc>
      </w:tr>
      <w:tr w:rsidR="00961628" w:rsidRPr="00CC02C2" w14:paraId="4955D2E4" w14:textId="77777777" w:rsidTr="000A61ED">
        <w:tc>
          <w:tcPr>
            <w:tcW w:w="8356" w:type="dxa"/>
          </w:tcPr>
          <w:p w14:paraId="39569318" w14:textId="77777777" w:rsidR="00961628" w:rsidRPr="00CC02C2" w:rsidRDefault="00961628" w:rsidP="000A61ED">
            <w:pPr>
              <w:suppressAutoHyphens/>
              <w:spacing w:before="120" w:after="120"/>
              <w:rPr>
                <w:color w:val="000000" w:themeColor="text1"/>
              </w:rPr>
            </w:pPr>
            <w:r>
              <w:rPr>
                <w:color w:val="000000" w:themeColor="text1"/>
              </w:rPr>
              <w:t>Ihr aktueller Umsetzungsstand</w:t>
            </w:r>
          </w:p>
        </w:tc>
      </w:tr>
    </w:tbl>
    <w:p w14:paraId="7C884021" w14:textId="77777777" w:rsidR="00961628" w:rsidRDefault="00961628" w:rsidP="00961628">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61628" w14:paraId="36275159" w14:textId="77777777" w:rsidTr="000A61ED">
        <w:tc>
          <w:tcPr>
            <w:tcW w:w="8340" w:type="dxa"/>
            <w:tcBorders>
              <w:bottom w:val="single" w:sz="4" w:space="0" w:color="auto"/>
            </w:tcBorders>
            <w:shd w:val="clear" w:color="auto" w:fill="C6D9F1" w:themeFill="text2" w:themeFillTint="33"/>
          </w:tcPr>
          <w:p w14:paraId="121120E3" w14:textId="77777777" w:rsidR="00961628" w:rsidRDefault="00961628" w:rsidP="000A61ED">
            <w:pPr>
              <w:spacing w:before="60" w:after="60"/>
              <w:rPr>
                <w:color w:val="000000" w:themeColor="text1"/>
              </w:rPr>
            </w:pPr>
            <w:r>
              <w:rPr>
                <w:color w:val="000000" w:themeColor="text1"/>
              </w:rPr>
              <w:t>Einspruch - diese Anforderung soll nicht aufgenommen werden!</w:t>
            </w:r>
          </w:p>
        </w:tc>
      </w:tr>
      <w:tr w:rsidR="00961628" w14:paraId="50401FB8" w14:textId="77777777" w:rsidTr="000A61ED">
        <w:tc>
          <w:tcPr>
            <w:tcW w:w="8340" w:type="dxa"/>
            <w:shd w:val="clear" w:color="auto" w:fill="FFFFFF" w:themeFill="background1"/>
          </w:tcPr>
          <w:p w14:paraId="1D68959B" w14:textId="77777777" w:rsidR="00961628" w:rsidRDefault="00961628" w:rsidP="000A61ED">
            <w:pPr>
              <w:spacing w:before="60" w:after="60"/>
              <w:rPr>
                <w:color w:val="000000" w:themeColor="text1"/>
              </w:rPr>
            </w:pPr>
            <w:r>
              <w:rPr>
                <w:color w:val="000000" w:themeColor="text1"/>
              </w:rPr>
              <w:t>Begründung der Fachseite:</w:t>
            </w:r>
          </w:p>
        </w:tc>
      </w:tr>
    </w:tbl>
    <w:p w14:paraId="33FFACF0" w14:textId="77777777" w:rsidR="00961628" w:rsidRDefault="00961628" w:rsidP="00961628">
      <w:pPr>
        <w:pStyle w:val="Listenabsatz"/>
        <w:spacing w:after="0"/>
      </w:pPr>
    </w:p>
    <w:p w14:paraId="70FDDEA5" w14:textId="77777777" w:rsidR="00961628" w:rsidRDefault="00961628" w:rsidP="00961628">
      <w:pPr>
        <w:pStyle w:val="Listenabsatz"/>
        <w:spacing w:after="0"/>
      </w:pPr>
    </w:p>
    <w:p w14:paraId="26EC470B" w14:textId="1A6A0992" w:rsidR="00F901B9" w:rsidRPr="0083049A" w:rsidRDefault="00F901B9" w:rsidP="00EC4ABC">
      <w:pPr>
        <w:pStyle w:val="Listenabsatz"/>
        <w:numPr>
          <w:ilvl w:val="0"/>
          <w:numId w:val="11"/>
        </w:numPr>
        <w:spacing w:after="0"/>
        <w:ind w:left="709" w:hanging="709"/>
      </w:pPr>
      <w:r>
        <w:t>Architektur zur sicheren Administration und Überwachung der IT-Infrastruktur.</w:t>
      </w:r>
    </w:p>
    <w:p w14:paraId="516E2DC3" w14:textId="77777777" w:rsidR="00F901B9" w:rsidRDefault="00F901B9" w:rsidP="00F901B9">
      <w:pPr>
        <w:pStyle w:val="Listenabsatz"/>
        <w:spacing w:after="0"/>
      </w:pPr>
    </w:p>
    <w:p w14:paraId="0ADE7799"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139ECF53"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E84531B" w14:textId="61C8206E"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37E2FD6C" w14:textId="77777777" w:rsidTr="00F818FE">
        <w:trPr>
          <w:trHeight w:val="205"/>
        </w:trPr>
        <w:tc>
          <w:tcPr>
            <w:tcW w:w="8356" w:type="dxa"/>
            <w:shd w:val="clear" w:color="auto" w:fill="D6E3BC" w:themeFill="accent3" w:themeFillTint="66"/>
          </w:tcPr>
          <w:p w14:paraId="4575163D" w14:textId="4557A05F" w:rsidR="00F901B9" w:rsidRPr="005B4E23" w:rsidRDefault="004434CE" w:rsidP="00F818FE">
            <w:pPr>
              <w:suppressAutoHyphens/>
              <w:spacing w:before="120" w:after="120"/>
            </w:pPr>
            <w:r>
              <w:t xml:space="preserve">Umsetzung: JA / TEILWEISE / NEIN / ENTBEHRLICH </w:t>
            </w:r>
          </w:p>
        </w:tc>
      </w:tr>
      <w:tr w:rsidR="00F901B9" w:rsidRPr="00CC02C2" w14:paraId="7E5244CB" w14:textId="77777777" w:rsidTr="00F818FE">
        <w:tc>
          <w:tcPr>
            <w:tcW w:w="8356" w:type="dxa"/>
          </w:tcPr>
          <w:p w14:paraId="1A20FB38" w14:textId="77777777" w:rsidR="00F901B9" w:rsidRPr="00CC02C2" w:rsidRDefault="00F901B9" w:rsidP="00F818FE">
            <w:pPr>
              <w:suppressAutoHyphens/>
              <w:spacing w:before="120" w:after="120"/>
              <w:rPr>
                <w:color w:val="000000" w:themeColor="text1"/>
              </w:rPr>
            </w:pPr>
            <w:bookmarkStart w:id="188" w:name="A16u2"/>
            <w:bookmarkEnd w:id="188"/>
            <w:r>
              <w:rPr>
                <w:color w:val="000000" w:themeColor="text1"/>
              </w:rPr>
              <w:t>Ihr aktueller Umsetzungsstand</w:t>
            </w:r>
          </w:p>
        </w:tc>
      </w:tr>
    </w:tbl>
    <w:p w14:paraId="35261B74"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73291818" w14:textId="77777777" w:rsidTr="00F818FE">
        <w:tc>
          <w:tcPr>
            <w:tcW w:w="8340" w:type="dxa"/>
            <w:tcBorders>
              <w:bottom w:val="single" w:sz="4" w:space="0" w:color="auto"/>
            </w:tcBorders>
            <w:shd w:val="clear" w:color="auto" w:fill="C6D9F1" w:themeFill="text2" w:themeFillTint="33"/>
          </w:tcPr>
          <w:p w14:paraId="11F806C9"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10C8FF3A" w14:textId="77777777" w:rsidTr="00F818FE">
        <w:tc>
          <w:tcPr>
            <w:tcW w:w="8340" w:type="dxa"/>
            <w:shd w:val="clear" w:color="auto" w:fill="FFFFFF" w:themeFill="background1"/>
          </w:tcPr>
          <w:p w14:paraId="0A8E5113" w14:textId="77777777" w:rsidR="00F901B9" w:rsidRDefault="00F901B9" w:rsidP="00F818FE">
            <w:pPr>
              <w:spacing w:before="60" w:after="60"/>
              <w:rPr>
                <w:color w:val="000000" w:themeColor="text1"/>
              </w:rPr>
            </w:pPr>
            <w:r>
              <w:rPr>
                <w:color w:val="000000" w:themeColor="text1"/>
              </w:rPr>
              <w:t>Begründung der Fachseite:</w:t>
            </w:r>
          </w:p>
        </w:tc>
      </w:tr>
    </w:tbl>
    <w:p w14:paraId="09F405D4" w14:textId="77777777" w:rsidR="00F901B9" w:rsidRPr="00E126C7" w:rsidRDefault="00F901B9" w:rsidP="00F901B9">
      <w:pPr>
        <w:pStyle w:val="Aufzhlungeinfach"/>
        <w:numPr>
          <w:ilvl w:val="0"/>
          <w:numId w:val="0"/>
        </w:numPr>
        <w:spacing w:before="480" w:after="0" w:line="240" w:lineRule="auto"/>
        <w:ind w:left="714" w:hanging="357"/>
      </w:pPr>
    </w:p>
    <w:p w14:paraId="71903A81" w14:textId="41F54823" w:rsidR="00F901B9" w:rsidRDefault="00F901B9" w:rsidP="00462A8B">
      <w:pPr>
        <w:pStyle w:val="berschrift2"/>
      </w:pPr>
      <w:bookmarkStart w:id="189" w:name="A17"/>
      <w:bookmarkStart w:id="190" w:name="_Toc91935591"/>
      <w:bookmarkStart w:id="191" w:name="_Toc93361943"/>
      <w:bookmarkEnd w:id="189"/>
      <w:r>
        <w:t>Spezifikation des Netzdesigns</w:t>
      </w:r>
      <w:r w:rsidR="005F7128">
        <w:t xml:space="preserve"> (S) </w:t>
      </w:r>
      <w:r>
        <w:t>[A17]</w:t>
      </w:r>
      <w:bookmarkEnd w:id="190"/>
      <w:bookmarkEnd w:id="191"/>
    </w:p>
    <w:p w14:paraId="4521524F" w14:textId="77777777" w:rsidR="00F901B9" w:rsidRPr="00CC02C2" w:rsidRDefault="00F901B9" w:rsidP="00F901B9">
      <w:pPr>
        <w:suppressAutoHyphens/>
        <w:spacing w:after="240"/>
        <w:ind w:left="720"/>
        <w:rPr>
          <w:color w:val="000000" w:themeColor="text1"/>
        </w:rPr>
      </w:pPr>
    </w:p>
    <w:p w14:paraId="251237B8" w14:textId="77777777" w:rsidR="0052590E" w:rsidRDefault="00F901B9" w:rsidP="00A856B6">
      <w:pPr>
        <w:pStyle w:val="Listenabsatz"/>
        <w:numPr>
          <w:ilvl w:val="0"/>
          <w:numId w:val="11"/>
        </w:numPr>
        <w:spacing w:after="0"/>
        <w:ind w:left="709" w:hanging="709"/>
      </w:pPr>
      <w:bookmarkStart w:id="192" w:name="A17a1"/>
      <w:bookmarkEnd w:id="192"/>
      <w:r>
        <w:t xml:space="preserve">Basierend auf der Netzarchitektur MUSS das Netzdesign für die </w:t>
      </w:r>
      <w:r w:rsidR="0052590E">
        <w:t>Z</w:t>
      </w:r>
      <w:r>
        <w:t xml:space="preserve">onen inklusive internem Netz, DMZ-Bereich und Außenanbindungen entwickelt und nachhaltig </w:t>
      </w:r>
    </w:p>
    <w:p w14:paraId="2A5F8CD3" w14:textId="34CFDB06" w:rsidR="00F901B9" w:rsidRPr="0083049A" w:rsidRDefault="00F901B9" w:rsidP="00A856B6">
      <w:pPr>
        <w:pStyle w:val="Listenabsatz"/>
        <w:numPr>
          <w:ilvl w:val="0"/>
          <w:numId w:val="11"/>
        </w:numPr>
        <w:spacing w:after="0"/>
        <w:ind w:left="709" w:hanging="709"/>
      </w:pPr>
      <w:r>
        <w:t>gepflegt werden.</w:t>
      </w:r>
    </w:p>
    <w:p w14:paraId="2EAA3240" w14:textId="77777777" w:rsidR="00F901B9" w:rsidRDefault="00F901B9" w:rsidP="00F901B9">
      <w:pPr>
        <w:pStyle w:val="Listenabsatz"/>
        <w:spacing w:after="0"/>
      </w:pPr>
    </w:p>
    <w:p w14:paraId="5256928C"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5E40E1C5"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A222565" w14:textId="37ADCE90"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542F458F" w14:textId="77777777" w:rsidTr="00F818FE">
        <w:trPr>
          <w:trHeight w:val="205"/>
        </w:trPr>
        <w:tc>
          <w:tcPr>
            <w:tcW w:w="8356" w:type="dxa"/>
            <w:shd w:val="clear" w:color="auto" w:fill="D6E3BC" w:themeFill="accent3" w:themeFillTint="66"/>
          </w:tcPr>
          <w:p w14:paraId="0B0183F0" w14:textId="7EA5CF65" w:rsidR="00F901B9" w:rsidRPr="005B4E23" w:rsidRDefault="004434CE" w:rsidP="00F818FE">
            <w:pPr>
              <w:suppressAutoHyphens/>
              <w:spacing w:before="120" w:after="120"/>
            </w:pPr>
            <w:r>
              <w:t xml:space="preserve">Umsetzung: JA / TEILWEISE / NEIN / ENTBEHRLICH </w:t>
            </w:r>
          </w:p>
        </w:tc>
      </w:tr>
      <w:tr w:rsidR="00F901B9" w:rsidRPr="00CC02C2" w14:paraId="088D1FAB" w14:textId="77777777" w:rsidTr="00F818FE">
        <w:tc>
          <w:tcPr>
            <w:tcW w:w="8356" w:type="dxa"/>
          </w:tcPr>
          <w:p w14:paraId="348C61B5" w14:textId="77777777" w:rsidR="00F901B9" w:rsidRPr="00CC02C2" w:rsidRDefault="00F901B9" w:rsidP="00F818FE">
            <w:pPr>
              <w:suppressAutoHyphens/>
              <w:spacing w:before="120" w:after="120"/>
              <w:rPr>
                <w:color w:val="000000" w:themeColor="text1"/>
              </w:rPr>
            </w:pPr>
            <w:bookmarkStart w:id="193" w:name="A17u1"/>
            <w:bookmarkEnd w:id="193"/>
            <w:r>
              <w:rPr>
                <w:color w:val="000000" w:themeColor="text1"/>
              </w:rPr>
              <w:t>Ihr aktueller Umsetzungsstand</w:t>
            </w:r>
          </w:p>
        </w:tc>
      </w:tr>
    </w:tbl>
    <w:p w14:paraId="29049E77"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01A62E87" w14:textId="77777777" w:rsidTr="00F818FE">
        <w:tc>
          <w:tcPr>
            <w:tcW w:w="8340" w:type="dxa"/>
            <w:tcBorders>
              <w:bottom w:val="single" w:sz="4" w:space="0" w:color="auto"/>
            </w:tcBorders>
            <w:shd w:val="clear" w:color="auto" w:fill="C6D9F1" w:themeFill="text2" w:themeFillTint="33"/>
          </w:tcPr>
          <w:p w14:paraId="31400FAD"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2543265B" w14:textId="77777777" w:rsidTr="00F818FE">
        <w:tc>
          <w:tcPr>
            <w:tcW w:w="8340" w:type="dxa"/>
            <w:shd w:val="clear" w:color="auto" w:fill="FFFFFF" w:themeFill="background1"/>
          </w:tcPr>
          <w:p w14:paraId="5F5399E1" w14:textId="77777777" w:rsidR="00F901B9" w:rsidRDefault="00F901B9" w:rsidP="00F818FE">
            <w:pPr>
              <w:spacing w:before="60" w:after="60"/>
              <w:rPr>
                <w:color w:val="000000" w:themeColor="text1"/>
              </w:rPr>
            </w:pPr>
            <w:r>
              <w:rPr>
                <w:color w:val="000000" w:themeColor="text1"/>
              </w:rPr>
              <w:t>Begründung der Fachseite:</w:t>
            </w:r>
          </w:p>
        </w:tc>
      </w:tr>
    </w:tbl>
    <w:p w14:paraId="1C23394B" w14:textId="77777777" w:rsidR="00F901B9" w:rsidRPr="00CC02C2" w:rsidRDefault="00F901B9" w:rsidP="00F901B9">
      <w:pPr>
        <w:suppressAutoHyphens/>
        <w:spacing w:after="240"/>
        <w:ind w:left="720"/>
        <w:rPr>
          <w:color w:val="000000" w:themeColor="text1"/>
        </w:rPr>
      </w:pPr>
    </w:p>
    <w:p w14:paraId="734CC447" w14:textId="622F844B" w:rsidR="0052590E" w:rsidRDefault="00F901B9" w:rsidP="0052590E">
      <w:pPr>
        <w:pStyle w:val="Listenabsatz"/>
        <w:spacing w:after="0"/>
      </w:pPr>
      <w:bookmarkStart w:id="194" w:name="A17a2"/>
      <w:bookmarkEnd w:id="194"/>
      <w:r>
        <w:t xml:space="preserve">Dafür MUSS die relevanten Architekturelemente detailliert werden, </w:t>
      </w:r>
      <w:r w:rsidR="0052590E">
        <w:br/>
      </w:r>
      <w:r>
        <w:t xml:space="preserve">mindestens jedoch: </w:t>
      </w:r>
    </w:p>
    <w:p w14:paraId="53F31546" w14:textId="77777777" w:rsidR="0052590E" w:rsidRDefault="0052590E" w:rsidP="0052590E">
      <w:pPr>
        <w:pStyle w:val="Listenabsatz"/>
        <w:spacing w:after="0"/>
      </w:pPr>
    </w:p>
    <w:p w14:paraId="04C8410B" w14:textId="61932413" w:rsidR="0052590E" w:rsidRDefault="00F901B9" w:rsidP="00EC4ABC">
      <w:pPr>
        <w:pStyle w:val="Listenabsatz"/>
        <w:numPr>
          <w:ilvl w:val="0"/>
          <w:numId w:val="11"/>
        </w:numPr>
        <w:spacing w:after="0"/>
        <w:ind w:left="709" w:hanging="709"/>
      </w:pPr>
      <w:r>
        <w:t xml:space="preserve">zulässige Formen von Netzkomponenten inklusive virtualisierter </w:t>
      </w:r>
      <w:r w:rsidR="0052590E">
        <w:br/>
      </w:r>
      <w:r>
        <w:t xml:space="preserve">Netzkomponenten, </w:t>
      </w:r>
    </w:p>
    <w:p w14:paraId="73E78005" w14:textId="4EA7DBF2" w:rsidR="0052590E" w:rsidRDefault="0052590E" w:rsidP="0052590E">
      <w:pPr>
        <w:pStyle w:val="Listenabsatz"/>
      </w:pPr>
    </w:p>
    <w:p w14:paraId="6CF5DC72" w14:textId="77777777" w:rsidR="0052590E" w:rsidRDefault="0052590E" w:rsidP="0052590E">
      <w:pPr>
        <w:pStyle w:val="Listenabsatz"/>
        <w:spacing w:after="240"/>
        <w:rPr>
          <w:color w:val="FF0000"/>
        </w:rPr>
      </w:pPr>
      <w:r w:rsidRPr="001568BD">
        <w:rPr>
          <w:color w:val="FF0000"/>
        </w:rPr>
        <w:t xml:space="preserve">Hier steht Ihre Konkretisierung des BSI-Textes der Anforderungen unter </w:t>
      </w:r>
    </w:p>
    <w:p w14:paraId="2F1701EB" w14:textId="77777777" w:rsidR="0052590E" w:rsidRDefault="0052590E" w:rsidP="0052590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0B15BA1" w14:textId="77777777" w:rsidR="0052590E" w:rsidRPr="001F352F" w:rsidRDefault="0052590E" w:rsidP="0052590E">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52590E" w:rsidRPr="005B4E23" w14:paraId="73955E63" w14:textId="77777777" w:rsidTr="000A61ED">
        <w:trPr>
          <w:trHeight w:val="205"/>
        </w:trPr>
        <w:tc>
          <w:tcPr>
            <w:tcW w:w="8356" w:type="dxa"/>
            <w:shd w:val="clear" w:color="auto" w:fill="D6E3BC" w:themeFill="accent3" w:themeFillTint="66"/>
          </w:tcPr>
          <w:p w14:paraId="4F14FF5C" w14:textId="77777777" w:rsidR="0052590E" w:rsidRPr="005B4E23" w:rsidRDefault="0052590E" w:rsidP="000A61ED">
            <w:pPr>
              <w:suppressAutoHyphens/>
              <w:spacing w:before="120" w:after="120"/>
            </w:pPr>
            <w:r>
              <w:t xml:space="preserve">Umsetzung: JA / TEILWEISE / NEIN / ENTBEHRLICH </w:t>
            </w:r>
          </w:p>
        </w:tc>
      </w:tr>
      <w:tr w:rsidR="0052590E" w:rsidRPr="00CC02C2" w14:paraId="3A765F46" w14:textId="77777777" w:rsidTr="000A61ED">
        <w:tc>
          <w:tcPr>
            <w:tcW w:w="8356" w:type="dxa"/>
          </w:tcPr>
          <w:p w14:paraId="4452E05E" w14:textId="77777777" w:rsidR="0052590E" w:rsidRPr="00CC02C2" w:rsidRDefault="0052590E" w:rsidP="000A61ED">
            <w:pPr>
              <w:suppressAutoHyphens/>
              <w:spacing w:before="120" w:after="120"/>
              <w:rPr>
                <w:color w:val="000000" w:themeColor="text1"/>
              </w:rPr>
            </w:pPr>
            <w:r>
              <w:rPr>
                <w:color w:val="000000" w:themeColor="text1"/>
              </w:rPr>
              <w:t>Ihr aktueller Umsetzungsstand</w:t>
            </w:r>
          </w:p>
        </w:tc>
      </w:tr>
    </w:tbl>
    <w:p w14:paraId="6A31D433" w14:textId="77777777" w:rsidR="0052590E" w:rsidRDefault="0052590E" w:rsidP="0052590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2590E" w14:paraId="53515CE8" w14:textId="77777777" w:rsidTr="000A61ED">
        <w:tc>
          <w:tcPr>
            <w:tcW w:w="8340" w:type="dxa"/>
            <w:tcBorders>
              <w:bottom w:val="single" w:sz="4" w:space="0" w:color="auto"/>
            </w:tcBorders>
            <w:shd w:val="clear" w:color="auto" w:fill="C6D9F1" w:themeFill="text2" w:themeFillTint="33"/>
          </w:tcPr>
          <w:p w14:paraId="14A68537" w14:textId="77777777" w:rsidR="0052590E" w:rsidRDefault="0052590E" w:rsidP="000A61ED">
            <w:pPr>
              <w:spacing w:before="60" w:after="60"/>
              <w:rPr>
                <w:color w:val="000000" w:themeColor="text1"/>
              </w:rPr>
            </w:pPr>
            <w:r>
              <w:rPr>
                <w:color w:val="000000" w:themeColor="text1"/>
              </w:rPr>
              <w:t>Einspruch - diese Anforderung soll nicht aufgenommen werden!</w:t>
            </w:r>
          </w:p>
        </w:tc>
      </w:tr>
      <w:tr w:rsidR="0052590E" w14:paraId="2C151F25" w14:textId="77777777" w:rsidTr="000A61ED">
        <w:tc>
          <w:tcPr>
            <w:tcW w:w="8340" w:type="dxa"/>
            <w:shd w:val="clear" w:color="auto" w:fill="FFFFFF" w:themeFill="background1"/>
          </w:tcPr>
          <w:p w14:paraId="73660685" w14:textId="77777777" w:rsidR="0052590E" w:rsidRDefault="0052590E" w:rsidP="000A61ED">
            <w:pPr>
              <w:spacing w:before="60" w:after="60"/>
              <w:rPr>
                <w:color w:val="000000" w:themeColor="text1"/>
              </w:rPr>
            </w:pPr>
            <w:r>
              <w:rPr>
                <w:color w:val="000000" w:themeColor="text1"/>
              </w:rPr>
              <w:t>Begründung der Fachseite:</w:t>
            </w:r>
          </w:p>
        </w:tc>
      </w:tr>
    </w:tbl>
    <w:p w14:paraId="4158879D" w14:textId="77777777" w:rsidR="0052590E" w:rsidRPr="00CC02C2" w:rsidRDefault="0052590E" w:rsidP="0052590E">
      <w:pPr>
        <w:suppressAutoHyphens/>
        <w:spacing w:after="240"/>
        <w:ind w:left="720"/>
        <w:rPr>
          <w:color w:val="000000" w:themeColor="text1"/>
        </w:rPr>
      </w:pPr>
    </w:p>
    <w:p w14:paraId="18ADA02B" w14:textId="77777777" w:rsidR="0052590E" w:rsidRDefault="0052590E" w:rsidP="0052590E">
      <w:pPr>
        <w:pStyle w:val="Listenabsatz"/>
      </w:pPr>
    </w:p>
    <w:p w14:paraId="75BA3598" w14:textId="77777777" w:rsidR="0052590E" w:rsidRDefault="00F901B9" w:rsidP="00694634">
      <w:pPr>
        <w:pStyle w:val="Listenabsatz"/>
        <w:numPr>
          <w:ilvl w:val="0"/>
          <w:numId w:val="11"/>
        </w:numPr>
        <w:spacing w:after="0"/>
        <w:ind w:left="709" w:hanging="709"/>
      </w:pPr>
      <w:r>
        <w:t xml:space="preserve">Festlegungen darüber, wie WAN- und Funkverbindungen abzusichern sind, </w:t>
      </w:r>
    </w:p>
    <w:p w14:paraId="1B43AC42" w14:textId="056A01C2" w:rsidR="0052590E" w:rsidRDefault="0052590E" w:rsidP="0052590E">
      <w:pPr>
        <w:pStyle w:val="Listenabsatz"/>
      </w:pPr>
    </w:p>
    <w:p w14:paraId="31DE0DA9" w14:textId="77777777" w:rsidR="0052590E" w:rsidRDefault="0052590E" w:rsidP="0052590E">
      <w:pPr>
        <w:pStyle w:val="Listenabsatz"/>
        <w:spacing w:after="240"/>
        <w:rPr>
          <w:color w:val="FF0000"/>
        </w:rPr>
      </w:pPr>
      <w:r w:rsidRPr="001568BD">
        <w:rPr>
          <w:color w:val="FF0000"/>
        </w:rPr>
        <w:t xml:space="preserve">Hier steht Ihre Konkretisierung des BSI-Textes der Anforderungen unter </w:t>
      </w:r>
    </w:p>
    <w:p w14:paraId="2EBEE051" w14:textId="77777777" w:rsidR="0052590E" w:rsidRDefault="0052590E" w:rsidP="0052590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BB047AF" w14:textId="77777777" w:rsidR="0052590E" w:rsidRPr="001F352F" w:rsidRDefault="0052590E" w:rsidP="0052590E">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52590E" w:rsidRPr="005B4E23" w14:paraId="72ADDAE7" w14:textId="77777777" w:rsidTr="000A61ED">
        <w:trPr>
          <w:trHeight w:val="205"/>
        </w:trPr>
        <w:tc>
          <w:tcPr>
            <w:tcW w:w="8356" w:type="dxa"/>
            <w:shd w:val="clear" w:color="auto" w:fill="D6E3BC" w:themeFill="accent3" w:themeFillTint="66"/>
          </w:tcPr>
          <w:p w14:paraId="64BAF09E" w14:textId="77777777" w:rsidR="0052590E" w:rsidRPr="005B4E23" w:rsidRDefault="0052590E" w:rsidP="000A61ED">
            <w:pPr>
              <w:suppressAutoHyphens/>
              <w:spacing w:before="120" w:after="120"/>
            </w:pPr>
            <w:r>
              <w:t xml:space="preserve">Umsetzung: JA / TEILWEISE / NEIN / ENTBEHRLICH </w:t>
            </w:r>
          </w:p>
        </w:tc>
      </w:tr>
      <w:tr w:rsidR="0052590E" w:rsidRPr="00CC02C2" w14:paraId="12F158E0" w14:textId="77777777" w:rsidTr="000A61ED">
        <w:tc>
          <w:tcPr>
            <w:tcW w:w="8356" w:type="dxa"/>
          </w:tcPr>
          <w:p w14:paraId="12B3B347" w14:textId="77777777" w:rsidR="0052590E" w:rsidRPr="00CC02C2" w:rsidRDefault="0052590E" w:rsidP="000A61ED">
            <w:pPr>
              <w:suppressAutoHyphens/>
              <w:spacing w:before="120" w:after="120"/>
              <w:rPr>
                <w:color w:val="000000" w:themeColor="text1"/>
              </w:rPr>
            </w:pPr>
            <w:r>
              <w:rPr>
                <w:color w:val="000000" w:themeColor="text1"/>
              </w:rPr>
              <w:t>Ihr aktueller Umsetzungsstand</w:t>
            </w:r>
          </w:p>
        </w:tc>
      </w:tr>
    </w:tbl>
    <w:p w14:paraId="4FEB580D" w14:textId="77777777" w:rsidR="0052590E" w:rsidRDefault="0052590E" w:rsidP="0052590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2590E" w14:paraId="47F26C59" w14:textId="77777777" w:rsidTr="000A61ED">
        <w:tc>
          <w:tcPr>
            <w:tcW w:w="8340" w:type="dxa"/>
            <w:tcBorders>
              <w:bottom w:val="single" w:sz="4" w:space="0" w:color="auto"/>
            </w:tcBorders>
            <w:shd w:val="clear" w:color="auto" w:fill="C6D9F1" w:themeFill="text2" w:themeFillTint="33"/>
          </w:tcPr>
          <w:p w14:paraId="129DB9ED" w14:textId="77777777" w:rsidR="0052590E" w:rsidRDefault="0052590E" w:rsidP="000A61ED">
            <w:pPr>
              <w:spacing w:before="60" w:after="60"/>
              <w:rPr>
                <w:color w:val="000000" w:themeColor="text1"/>
              </w:rPr>
            </w:pPr>
            <w:r>
              <w:rPr>
                <w:color w:val="000000" w:themeColor="text1"/>
              </w:rPr>
              <w:t>Einspruch - diese Anforderung soll nicht aufgenommen werden!</w:t>
            </w:r>
          </w:p>
        </w:tc>
      </w:tr>
      <w:tr w:rsidR="0052590E" w14:paraId="632E159E" w14:textId="77777777" w:rsidTr="000A61ED">
        <w:tc>
          <w:tcPr>
            <w:tcW w:w="8340" w:type="dxa"/>
            <w:shd w:val="clear" w:color="auto" w:fill="FFFFFF" w:themeFill="background1"/>
          </w:tcPr>
          <w:p w14:paraId="3A337576" w14:textId="77777777" w:rsidR="0052590E" w:rsidRDefault="0052590E" w:rsidP="000A61ED">
            <w:pPr>
              <w:spacing w:before="60" w:after="60"/>
              <w:rPr>
                <w:color w:val="000000" w:themeColor="text1"/>
              </w:rPr>
            </w:pPr>
            <w:r>
              <w:rPr>
                <w:color w:val="000000" w:themeColor="text1"/>
              </w:rPr>
              <w:t>Begründung der Fachseite:</w:t>
            </w:r>
          </w:p>
        </w:tc>
      </w:tr>
    </w:tbl>
    <w:p w14:paraId="4ED210D2" w14:textId="1C099AAA" w:rsidR="0052590E" w:rsidRDefault="0052590E" w:rsidP="0052590E">
      <w:pPr>
        <w:pStyle w:val="Listenabsatz"/>
      </w:pPr>
    </w:p>
    <w:p w14:paraId="377F23E1" w14:textId="77777777" w:rsidR="0052590E" w:rsidRDefault="0052590E" w:rsidP="0052590E">
      <w:pPr>
        <w:pStyle w:val="Listenabsatz"/>
      </w:pPr>
    </w:p>
    <w:p w14:paraId="5D388711" w14:textId="77777777" w:rsidR="0052590E" w:rsidRDefault="00F901B9" w:rsidP="00694634">
      <w:pPr>
        <w:pStyle w:val="Listenabsatz"/>
        <w:numPr>
          <w:ilvl w:val="0"/>
          <w:numId w:val="11"/>
        </w:numPr>
        <w:spacing w:after="0"/>
        <w:ind w:left="709" w:hanging="709"/>
      </w:pPr>
      <w:r>
        <w:t xml:space="preserve">Anbindung von Endgeräten an Switching-Komponenten, Verbindungen zwischen Netzelementen sowie Verwendung von Kommunikationsprotokollen, </w:t>
      </w:r>
    </w:p>
    <w:p w14:paraId="07A1E6F6" w14:textId="7DF04BC7" w:rsidR="0052590E" w:rsidRDefault="0052590E" w:rsidP="0052590E">
      <w:pPr>
        <w:pStyle w:val="Listenabsatz"/>
      </w:pPr>
    </w:p>
    <w:p w14:paraId="381EB35B" w14:textId="77777777" w:rsidR="0052590E" w:rsidRDefault="0052590E" w:rsidP="0052590E">
      <w:pPr>
        <w:pStyle w:val="Listenabsatz"/>
        <w:spacing w:after="240"/>
        <w:rPr>
          <w:color w:val="FF0000"/>
        </w:rPr>
      </w:pPr>
      <w:r w:rsidRPr="001568BD">
        <w:rPr>
          <w:color w:val="FF0000"/>
        </w:rPr>
        <w:t xml:space="preserve">Hier steht Ihre Konkretisierung des BSI-Textes der Anforderungen unter </w:t>
      </w:r>
    </w:p>
    <w:p w14:paraId="0CD37836" w14:textId="77777777" w:rsidR="0052590E" w:rsidRDefault="0052590E" w:rsidP="0052590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7B77467" w14:textId="77777777" w:rsidR="0052590E" w:rsidRPr="001F352F" w:rsidRDefault="0052590E" w:rsidP="0052590E">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52590E" w:rsidRPr="005B4E23" w14:paraId="516B9F76" w14:textId="77777777" w:rsidTr="000A61ED">
        <w:trPr>
          <w:trHeight w:val="205"/>
        </w:trPr>
        <w:tc>
          <w:tcPr>
            <w:tcW w:w="8356" w:type="dxa"/>
            <w:shd w:val="clear" w:color="auto" w:fill="D6E3BC" w:themeFill="accent3" w:themeFillTint="66"/>
          </w:tcPr>
          <w:p w14:paraId="43F96384" w14:textId="77777777" w:rsidR="0052590E" w:rsidRPr="005B4E23" w:rsidRDefault="0052590E" w:rsidP="000A61ED">
            <w:pPr>
              <w:suppressAutoHyphens/>
              <w:spacing w:before="120" w:after="120"/>
            </w:pPr>
            <w:r>
              <w:t xml:space="preserve">Umsetzung: JA / TEILWEISE / NEIN / ENTBEHRLICH </w:t>
            </w:r>
          </w:p>
        </w:tc>
      </w:tr>
      <w:tr w:rsidR="0052590E" w:rsidRPr="00CC02C2" w14:paraId="000D3389" w14:textId="77777777" w:rsidTr="000A61ED">
        <w:tc>
          <w:tcPr>
            <w:tcW w:w="8356" w:type="dxa"/>
          </w:tcPr>
          <w:p w14:paraId="28D149E9" w14:textId="77777777" w:rsidR="0052590E" w:rsidRPr="00CC02C2" w:rsidRDefault="0052590E" w:rsidP="000A61ED">
            <w:pPr>
              <w:suppressAutoHyphens/>
              <w:spacing w:before="120" w:after="120"/>
              <w:rPr>
                <w:color w:val="000000" w:themeColor="text1"/>
              </w:rPr>
            </w:pPr>
            <w:r>
              <w:rPr>
                <w:color w:val="000000" w:themeColor="text1"/>
              </w:rPr>
              <w:t>Ihr aktueller Umsetzungsstand</w:t>
            </w:r>
          </w:p>
        </w:tc>
      </w:tr>
    </w:tbl>
    <w:p w14:paraId="157EB19D" w14:textId="77777777" w:rsidR="0052590E" w:rsidRDefault="0052590E" w:rsidP="0052590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2590E" w14:paraId="52B4CD44" w14:textId="77777777" w:rsidTr="000A61ED">
        <w:tc>
          <w:tcPr>
            <w:tcW w:w="8340" w:type="dxa"/>
            <w:tcBorders>
              <w:bottom w:val="single" w:sz="4" w:space="0" w:color="auto"/>
            </w:tcBorders>
            <w:shd w:val="clear" w:color="auto" w:fill="C6D9F1" w:themeFill="text2" w:themeFillTint="33"/>
          </w:tcPr>
          <w:p w14:paraId="38709945" w14:textId="77777777" w:rsidR="0052590E" w:rsidRDefault="0052590E" w:rsidP="000A61ED">
            <w:pPr>
              <w:spacing w:before="60" w:after="60"/>
              <w:rPr>
                <w:color w:val="000000" w:themeColor="text1"/>
              </w:rPr>
            </w:pPr>
            <w:r>
              <w:rPr>
                <w:color w:val="000000" w:themeColor="text1"/>
              </w:rPr>
              <w:t>Einspruch - diese Anforderung soll nicht aufgenommen werden!</w:t>
            </w:r>
          </w:p>
        </w:tc>
      </w:tr>
      <w:tr w:rsidR="0052590E" w14:paraId="3E7DA3D2" w14:textId="77777777" w:rsidTr="000A61ED">
        <w:tc>
          <w:tcPr>
            <w:tcW w:w="8340" w:type="dxa"/>
            <w:shd w:val="clear" w:color="auto" w:fill="FFFFFF" w:themeFill="background1"/>
          </w:tcPr>
          <w:p w14:paraId="7D33923A" w14:textId="77777777" w:rsidR="0052590E" w:rsidRDefault="0052590E" w:rsidP="000A61ED">
            <w:pPr>
              <w:spacing w:before="60" w:after="60"/>
              <w:rPr>
                <w:color w:val="000000" w:themeColor="text1"/>
              </w:rPr>
            </w:pPr>
            <w:r>
              <w:rPr>
                <w:color w:val="000000" w:themeColor="text1"/>
              </w:rPr>
              <w:t>Begründung der Fachseite:</w:t>
            </w:r>
          </w:p>
        </w:tc>
      </w:tr>
    </w:tbl>
    <w:p w14:paraId="069817CB" w14:textId="412A6C03" w:rsidR="0052590E" w:rsidRDefault="0052590E" w:rsidP="0052590E">
      <w:pPr>
        <w:pStyle w:val="Listenabsatz"/>
      </w:pPr>
    </w:p>
    <w:p w14:paraId="137E8808" w14:textId="77777777" w:rsidR="0052590E" w:rsidRDefault="0052590E" w:rsidP="0052590E">
      <w:pPr>
        <w:pStyle w:val="Listenabsatz"/>
      </w:pPr>
    </w:p>
    <w:p w14:paraId="3DACCE64" w14:textId="77777777" w:rsidR="0052590E" w:rsidRDefault="00F901B9" w:rsidP="00694634">
      <w:pPr>
        <w:pStyle w:val="Listenabsatz"/>
        <w:numPr>
          <w:ilvl w:val="0"/>
          <w:numId w:val="11"/>
        </w:numPr>
        <w:spacing w:after="0"/>
        <w:ind w:left="709" w:hanging="709"/>
      </w:pPr>
      <w:r>
        <w:t xml:space="preserve">Redundanzmechanismen für alle Netzelemente, </w:t>
      </w:r>
    </w:p>
    <w:p w14:paraId="538EA4A5" w14:textId="436D5865" w:rsidR="0052590E" w:rsidRDefault="0052590E" w:rsidP="0052590E">
      <w:pPr>
        <w:pStyle w:val="Listenabsatz"/>
      </w:pPr>
    </w:p>
    <w:p w14:paraId="56118FBE" w14:textId="77777777" w:rsidR="0052590E" w:rsidRDefault="0052590E" w:rsidP="0052590E">
      <w:pPr>
        <w:pStyle w:val="Listenabsatz"/>
        <w:spacing w:after="240"/>
        <w:rPr>
          <w:color w:val="FF0000"/>
        </w:rPr>
      </w:pPr>
      <w:r w:rsidRPr="001568BD">
        <w:rPr>
          <w:color w:val="FF0000"/>
        </w:rPr>
        <w:t xml:space="preserve">Hier steht Ihre Konkretisierung des BSI-Textes der Anforderungen unter </w:t>
      </w:r>
    </w:p>
    <w:p w14:paraId="7AC44782" w14:textId="77777777" w:rsidR="0052590E" w:rsidRDefault="0052590E" w:rsidP="0052590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6F83E1C" w14:textId="77777777" w:rsidR="0052590E" w:rsidRPr="001F352F" w:rsidRDefault="0052590E" w:rsidP="0052590E">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52590E" w:rsidRPr="005B4E23" w14:paraId="4C4D2561" w14:textId="77777777" w:rsidTr="000A61ED">
        <w:trPr>
          <w:trHeight w:val="205"/>
        </w:trPr>
        <w:tc>
          <w:tcPr>
            <w:tcW w:w="8356" w:type="dxa"/>
            <w:shd w:val="clear" w:color="auto" w:fill="D6E3BC" w:themeFill="accent3" w:themeFillTint="66"/>
          </w:tcPr>
          <w:p w14:paraId="0C73A9FE" w14:textId="77777777" w:rsidR="0052590E" w:rsidRPr="005B4E23" w:rsidRDefault="0052590E" w:rsidP="000A61ED">
            <w:pPr>
              <w:suppressAutoHyphens/>
              <w:spacing w:before="120" w:after="120"/>
            </w:pPr>
            <w:r>
              <w:t xml:space="preserve">Umsetzung: JA / TEILWEISE / NEIN / ENTBEHRLICH </w:t>
            </w:r>
          </w:p>
        </w:tc>
      </w:tr>
      <w:tr w:rsidR="0052590E" w:rsidRPr="00CC02C2" w14:paraId="7A5EAE8A" w14:textId="77777777" w:rsidTr="000A61ED">
        <w:tc>
          <w:tcPr>
            <w:tcW w:w="8356" w:type="dxa"/>
          </w:tcPr>
          <w:p w14:paraId="469FC53E" w14:textId="77777777" w:rsidR="0052590E" w:rsidRPr="00CC02C2" w:rsidRDefault="0052590E" w:rsidP="000A61ED">
            <w:pPr>
              <w:suppressAutoHyphens/>
              <w:spacing w:before="120" w:after="120"/>
              <w:rPr>
                <w:color w:val="000000" w:themeColor="text1"/>
              </w:rPr>
            </w:pPr>
            <w:r>
              <w:rPr>
                <w:color w:val="000000" w:themeColor="text1"/>
              </w:rPr>
              <w:t>Ihr aktueller Umsetzungsstand</w:t>
            </w:r>
          </w:p>
        </w:tc>
      </w:tr>
    </w:tbl>
    <w:p w14:paraId="1D5AEE3A" w14:textId="77777777" w:rsidR="0052590E" w:rsidRDefault="0052590E" w:rsidP="0052590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2590E" w14:paraId="6340CBD5" w14:textId="77777777" w:rsidTr="000A61ED">
        <w:tc>
          <w:tcPr>
            <w:tcW w:w="8340" w:type="dxa"/>
            <w:tcBorders>
              <w:bottom w:val="single" w:sz="4" w:space="0" w:color="auto"/>
            </w:tcBorders>
            <w:shd w:val="clear" w:color="auto" w:fill="C6D9F1" w:themeFill="text2" w:themeFillTint="33"/>
          </w:tcPr>
          <w:p w14:paraId="4471F7EB" w14:textId="77777777" w:rsidR="0052590E" w:rsidRDefault="0052590E" w:rsidP="000A61ED">
            <w:pPr>
              <w:spacing w:before="60" w:after="60"/>
              <w:rPr>
                <w:color w:val="000000" w:themeColor="text1"/>
              </w:rPr>
            </w:pPr>
            <w:r>
              <w:rPr>
                <w:color w:val="000000" w:themeColor="text1"/>
              </w:rPr>
              <w:t>Einspruch - diese Anforderung soll nicht aufgenommen werden!</w:t>
            </w:r>
          </w:p>
        </w:tc>
      </w:tr>
      <w:tr w:rsidR="0052590E" w14:paraId="5D62AFD1" w14:textId="77777777" w:rsidTr="000A61ED">
        <w:tc>
          <w:tcPr>
            <w:tcW w:w="8340" w:type="dxa"/>
            <w:shd w:val="clear" w:color="auto" w:fill="FFFFFF" w:themeFill="background1"/>
          </w:tcPr>
          <w:p w14:paraId="47D8A5EF" w14:textId="77777777" w:rsidR="0052590E" w:rsidRDefault="0052590E" w:rsidP="000A61ED">
            <w:pPr>
              <w:spacing w:before="60" w:after="60"/>
              <w:rPr>
                <w:color w:val="000000" w:themeColor="text1"/>
              </w:rPr>
            </w:pPr>
            <w:r>
              <w:rPr>
                <w:color w:val="000000" w:themeColor="text1"/>
              </w:rPr>
              <w:t>Begründung der Fachseite:</w:t>
            </w:r>
          </w:p>
        </w:tc>
      </w:tr>
    </w:tbl>
    <w:p w14:paraId="2DFFD7A4" w14:textId="77777777" w:rsidR="0052590E" w:rsidRPr="00CC02C2" w:rsidRDefault="0052590E" w:rsidP="0052590E">
      <w:pPr>
        <w:suppressAutoHyphens/>
        <w:spacing w:after="240"/>
        <w:ind w:left="720"/>
        <w:rPr>
          <w:color w:val="000000" w:themeColor="text1"/>
        </w:rPr>
      </w:pPr>
    </w:p>
    <w:p w14:paraId="54E4E58B" w14:textId="77777777" w:rsidR="0052590E" w:rsidRDefault="0052590E" w:rsidP="0052590E">
      <w:pPr>
        <w:pStyle w:val="Listenabsatz"/>
      </w:pPr>
    </w:p>
    <w:p w14:paraId="5E339C9D" w14:textId="0662DCDA" w:rsidR="0052590E" w:rsidRDefault="00F901B9" w:rsidP="00694634">
      <w:pPr>
        <w:pStyle w:val="Listenabsatz"/>
        <w:numPr>
          <w:ilvl w:val="0"/>
          <w:numId w:val="11"/>
        </w:numPr>
        <w:spacing w:after="0"/>
        <w:ind w:left="709" w:hanging="709"/>
      </w:pPr>
      <w:r>
        <w:t>Adresskonzept für IPv4 und IPv6 sowie zugehörige Routing- und Switching-</w:t>
      </w:r>
      <w:r w:rsidR="0052590E">
        <w:br/>
      </w:r>
      <w:r>
        <w:t xml:space="preserve">Konzepte, </w:t>
      </w:r>
    </w:p>
    <w:p w14:paraId="5C95C9BF" w14:textId="753EE1CD" w:rsidR="0052590E" w:rsidRDefault="0052590E" w:rsidP="0052590E">
      <w:pPr>
        <w:pStyle w:val="Listenabsatz"/>
      </w:pPr>
    </w:p>
    <w:p w14:paraId="61B95264" w14:textId="77777777" w:rsidR="0052590E" w:rsidRDefault="0052590E" w:rsidP="0052590E">
      <w:pPr>
        <w:pStyle w:val="Listenabsatz"/>
        <w:spacing w:after="240"/>
        <w:rPr>
          <w:color w:val="FF0000"/>
        </w:rPr>
      </w:pPr>
      <w:r w:rsidRPr="001568BD">
        <w:rPr>
          <w:color w:val="FF0000"/>
        </w:rPr>
        <w:t xml:space="preserve">Hier steht Ihre Konkretisierung des BSI-Textes der Anforderungen unter </w:t>
      </w:r>
    </w:p>
    <w:p w14:paraId="1D9AC3B0" w14:textId="77777777" w:rsidR="0052590E" w:rsidRDefault="0052590E" w:rsidP="0052590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551E5FE" w14:textId="77777777" w:rsidR="0052590E" w:rsidRPr="001F352F" w:rsidRDefault="0052590E" w:rsidP="0052590E">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52590E" w:rsidRPr="005B4E23" w14:paraId="5A11748D" w14:textId="77777777" w:rsidTr="000A61ED">
        <w:trPr>
          <w:trHeight w:val="205"/>
        </w:trPr>
        <w:tc>
          <w:tcPr>
            <w:tcW w:w="8356" w:type="dxa"/>
            <w:shd w:val="clear" w:color="auto" w:fill="D6E3BC" w:themeFill="accent3" w:themeFillTint="66"/>
          </w:tcPr>
          <w:p w14:paraId="41F11DCF" w14:textId="77777777" w:rsidR="0052590E" w:rsidRPr="005B4E23" w:rsidRDefault="0052590E" w:rsidP="000A61ED">
            <w:pPr>
              <w:suppressAutoHyphens/>
              <w:spacing w:before="120" w:after="120"/>
            </w:pPr>
            <w:r>
              <w:t xml:space="preserve">Umsetzung: JA / TEILWEISE / NEIN / ENTBEHRLICH </w:t>
            </w:r>
          </w:p>
        </w:tc>
      </w:tr>
      <w:tr w:rsidR="0052590E" w:rsidRPr="00CC02C2" w14:paraId="28B3B278" w14:textId="77777777" w:rsidTr="000A61ED">
        <w:tc>
          <w:tcPr>
            <w:tcW w:w="8356" w:type="dxa"/>
          </w:tcPr>
          <w:p w14:paraId="6AB123B4" w14:textId="77777777" w:rsidR="0052590E" w:rsidRPr="00CC02C2" w:rsidRDefault="0052590E" w:rsidP="000A61ED">
            <w:pPr>
              <w:suppressAutoHyphens/>
              <w:spacing w:before="120" w:after="120"/>
              <w:rPr>
                <w:color w:val="000000" w:themeColor="text1"/>
              </w:rPr>
            </w:pPr>
            <w:r>
              <w:rPr>
                <w:color w:val="000000" w:themeColor="text1"/>
              </w:rPr>
              <w:t>Ihr aktueller Umsetzungsstand</w:t>
            </w:r>
          </w:p>
        </w:tc>
      </w:tr>
    </w:tbl>
    <w:p w14:paraId="10D265A9" w14:textId="77777777" w:rsidR="0052590E" w:rsidRDefault="0052590E" w:rsidP="0052590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2590E" w14:paraId="036243A4" w14:textId="77777777" w:rsidTr="000A61ED">
        <w:tc>
          <w:tcPr>
            <w:tcW w:w="8340" w:type="dxa"/>
            <w:tcBorders>
              <w:bottom w:val="single" w:sz="4" w:space="0" w:color="auto"/>
            </w:tcBorders>
            <w:shd w:val="clear" w:color="auto" w:fill="C6D9F1" w:themeFill="text2" w:themeFillTint="33"/>
          </w:tcPr>
          <w:p w14:paraId="7292C37B" w14:textId="77777777" w:rsidR="0052590E" w:rsidRDefault="0052590E" w:rsidP="000A61ED">
            <w:pPr>
              <w:spacing w:before="60" w:after="60"/>
              <w:rPr>
                <w:color w:val="000000" w:themeColor="text1"/>
              </w:rPr>
            </w:pPr>
            <w:r>
              <w:rPr>
                <w:color w:val="000000" w:themeColor="text1"/>
              </w:rPr>
              <w:t>Einspruch - diese Anforderung soll nicht aufgenommen werden!</w:t>
            </w:r>
          </w:p>
        </w:tc>
      </w:tr>
      <w:tr w:rsidR="0052590E" w14:paraId="32B57A42" w14:textId="77777777" w:rsidTr="000A61ED">
        <w:tc>
          <w:tcPr>
            <w:tcW w:w="8340" w:type="dxa"/>
            <w:shd w:val="clear" w:color="auto" w:fill="FFFFFF" w:themeFill="background1"/>
          </w:tcPr>
          <w:p w14:paraId="6BC9AB17" w14:textId="77777777" w:rsidR="0052590E" w:rsidRDefault="0052590E" w:rsidP="000A61ED">
            <w:pPr>
              <w:spacing w:before="60" w:after="60"/>
              <w:rPr>
                <w:color w:val="000000" w:themeColor="text1"/>
              </w:rPr>
            </w:pPr>
            <w:r>
              <w:rPr>
                <w:color w:val="000000" w:themeColor="text1"/>
              </w:rPr>
              <w:t>Begründung der Fachseite:</w:t>
            </w:r>
          </w:p>
        </w:tc>
      </w:tr>
    </w:tbl>
    <w:p w14:paraId="0869754E" w14:textId="59863CEC" w:rsidR="0052590E" w:rsidRDefault="0052590E" w:rsidP="0052590E">
      <w:pPr>
        <w:pStyle w:val="Listenabsatz"/>
      </w:pPr>
    </w:p>
    <w:p w14:paraId="0DDC1629" w14:textId="77777777" w:rsidR="0052590E" w:rsidRDefault="0052590E" w:rsidP="0052590E">
      <w:pPr>
        <w:pStyle w:val="Listenabsatz"/>
      </w:pPr>
    </w:p>
    <w:p w14:paraId="1AAD985F" w14:textId="77777777" w:rsidR="0052590E" w:rsidRDefault="00F901B9" w:rsidP="00694634">
      <w:pPr>
        <w:pStyle w:val="Listenabsatz"/>
        <w:numPr>
          <w:ilvl w:val="0"/>
          <w:numId w:val="11"/>
        </w:numPr>
        <w:spacing w:after="0"/>
        <w:ind w:left="709" w:hanging="709"/>
      </w:pPr>
      <w:r>
        <w:t xml:space="preserve">virtualisierte Netze in Virtualisierungs-Hosts inklusive NVO, </w:t>
      </w:r>
    </w:p>
    <w:p w14:paraId="39387CC7" w14:textId="3C08633A" w:rsidR="0052590E" w:rsidRDefault="0052590E" w:rsidP="0052590E">
      <w:pPr>
        <w:pStyle w:val="Listenabsatz"/>
      </w:pPr>
    </w:p>
    <w:p w14:paraId="01431EBA" w14:textId="77777777" w:rsidR="0052590E" w:rsidRDefault="0052590E" w:rsidP="0052590E">
      <w:pPr>
        <w:pStyle w:val="Listenabsatz"/>
        <w:spacing w:after="240"/>
        <w:rPr>
          <w:color w:val="FF0000"/>
        </w:rPr>
      </w:pPr>
      <w:r w:rsidRPr="001568BD">
        <w:rPr>
          <w:color w:val="FF0000"/>
        </w:rPr>
        <w:t xml:space="preserve">Hier steht Ihre Konkretisierung des BSI-Textes der Anforderungen unter </w:t>
      </w:r>
    </w:p>
    <w:p w14:paraId="06FE6485" w14:textId="77777777" w:rsidR="0052590E" w:rsidRDefault="0052590E" w:rsidP="0052590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862F677" w14:textId="77777777" w:rsidR="0052590E" w:rsidRPr="001F352F" w:rsidRDefault="0052590E" w:rsidP="0052590E">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52590E" w:rsidRPr="005B4E23" w14:paraId="16A65D77" w14:textId="77777777" w:rsidTr="000A61ED">
        <w:trPr>
          <w:trHeight w:val="205"/>
        </w:trPr>
        <w:tc>
          <w:tcPr>
            <w:tcW w:w="8356" w:type="dxa"/>
            <w:shd w:val="clear" w:color="auto" w:fill="D6E3BC" w:themeFill="accent3" w:themeFillTint="66"/>
          </w:tcPr>
          <w:p w14:paraId="379628C2" w14:textId="77777777" w:rsidR="0052590E" w:rsidRPr="005B4E23" w:rsidRDefault="0052590E" w:rsidP="000A61ED">
            <w:pPr>
              <w:suppressAutoHyphens/>
              <w:spacing w:before="120" w:after="120"/>
            </w:pPr>
            <w:r>
              <w:t xml:space="preserve">Umsetzung: JA / TEILWEISE / NEIN / ENTBEHRLICH </w:t>
            </w:r>
          </w:p>
        </w:tc>
      </w:tr>
      <w:tr w:rsidR="0052590E" w:rsidRPr="00CC02C2" w14:paraId="7DF084D1" w14:textId="77777777" w:rsidTr="000A61ED">
        <w:tc>
          <w:tcPr>
            <w:tcW w:w="8356" w:type="dxa"/>
          </w:tcPr>
          <w:p w14:paraId="075C608C" w14:textId="77777777" w:rsidR="0052590E" w:rsidRPr="00CC02C2" w:rsidRDefault="0052590E" w:rsidP="000A61ED">
            <w:pPr>
              <w:suppressAutoHyphens/>
              <w:spacing w:before="120" w:after="120"/>
              <w:rPr>
                <w:color w:val="000000" w:themeColor="text1"/>
              </w:rPr>
            </w:pPr>
            <w:r>
              <w:rPr>
                <w:color w:val="000000" w:themeColor="text1"/>
              </w:rPr>
              <w:t>Ihr aktueller Umsetzungsstand</w:t>
            </w:r>
          </w:p>
        </w:tc>
      </w:tr>
    </w:tbl>
    <w:p w14:paraId="0F243B57" w14:textId="77777777" w:rsidR="0052590E" w:rsidRDefault="0052590E" w:rsidP="0052590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2590E" w14:paraId="711C4966" w14:textId="77777777" w:rsidTr="000A61ED">
        <w:tc>
          <w:tcPr>
            <w:tcW w:w="8340" w:type="dxa"/>
            <w:tcBorders>
              <w:bottom w:val="single" w:sz="4" w:space="0" w:color="auto"/>
            </w:tcBorders>
            <w:shd w:val="clear" w:color="auto" w:fill="C6D9F1" w:themeFill="text2" w:themeFillTint="33"/>
          </w:tcPr>
          <w:p w14:paraId="7C05445B" w14:textId="77777777" w:rsidR="0052590E" w:rsidRDefault="0052590E" w:rsidP="000A61ED">
            <w:pPr>
              <w:spacing w:before="60" w:after="60"/>
              <w:rPr>
                <w:color w:val="000000" w:themeColor="text1"/>
              </w:rPr>
            </w:pPr>
            <w:r>
              <w:rPr>
                <w:color w:val="000000" w:themeColor="text1"/>
              </w:rPr>
              <w:t>Einspruch - diese Anforderung soll nicht aufgenommen werden!</w:t>
            </w:r>
          </w:p>
        </w:tc>
      </w:tr>
      <w:tr w:rsidR="0052590E" w14:paraId="4AA1C186" w14:textId="77777777" w:rsidTr="000A61ED">
        <w:tc>
          <w:tcPr>
            <w:tcW w:w="8340" w:type="dxa"/>
            <w:shd w:val="clear" w:color="auto" w:fill="FFFFFF" w:themeFill="background1"/>
          </w:tcPr>
          <w:p w14:paraId="6538AF16" w14:textId="77777777" w:rsidR="0052590E" w:rsidRDefault="0052590E" w:rsidP="000A61ED">
            <w:pPr>
              <w:spacing w:before="60" w:after="60"/>
              <w:rPr>
                <w:color w:val="000000" w:themeColor="text1"/>
              </w:rPr>
            </w:pPr>
            <w:r>
              <w:rPr>
                <w:color w:val="000000" w:themeColor="text1"/>
              </w:rPr>
              <w:t>Begründung der Fachseite:</w:t>
            </w:r>
          </w:p>
        </w:tc>
      </w:tr>
    </w:tbl>
    <w:p w14:paraId="28D37121" w14:textId="511D3BD4" w:rsidR="0052590E" w:rsidRDefault="0052590E" w:rsidP="0052590E">
      <w:pPr>
        <w:pStyle w:val="Listenabsatz"/>
      </w:pPr>
    </w:p>
    <w:p w14:paraId="698D10B3" w14:textId="77777777" w:rsidR="0052590E" w:rsidRDefault="0052590E" w:rsidP="0052590E">
      <w:pPr>
        <w:pStyle w:val="Listenabsatz"/>
      </w:pPr>
    </w:p>
    <w:p w14:paraId="520A2FA8" w14:textId="77777777" w:rsidR="0052590E" w:rsidRDefault="00F901B9" w:rsidP="00694634">
      <w:pPr>
        <w:pStyle w:val="Listenabsatz"/>
        <w:numPr>
          <w:ilvl w:val="0"/>
          <w:numId w:val="11"/>
        </w:numPr>
        <w:spacing w:after="0"/>
        <w:ind w:left="709" w:hanging="709"/>
      </w:pPr>
      <w:r>
        <w:t>Aufbau, Anbindung und Absicherung von Private Clouds sowie sichere Anbindung von Virtual Private Clouds, Hybrid Clouds und Public Clouds</w:t>
      </w:r>
      <w:r w:rsidR="0052590E">
        <w:t xml:space="preserve"> sowie</w:t>
      </w:r>
      <w:r>
        <w:t xml:space="preserve"> </w:t>
      </w:r>
    </w:p>
    <w:p w14:paraId="6AC91C9E" w14:textId="356E8A0A" w:rsidR="0052590E" w:rsidRDefault="0052590E" w:rsidP="0052590E">
      <w:pPr>
        <w:pStyle w:val="Listenabsatz"/>
      </w:pPr>
    </w:p>
    <w:p w14:paraId="75A3903E" w14:textId="77777777" w:rsidR="0052590E" w:rsidRDefault="0052590E" w:rsidP="0052590E">
      <w:pPr>
        <w:pStyle w:val="Listenabsatz"/>
        <w:spacing w:after="240"/>
        <w:rPr>
          <w:color w:val="FF0000"/>
        </w:rPr>
      </w:pPr>
      <w:r w:rsidRPr="001568BD">
        <w:rPr>
          <w:color w:val="FF0000"/>
        </w:rPr>
        <w:t xml:space="preserve">Hier steht Ihre Konkretisierung des BSI-Textes der Anforderungen unter </w:t>
      </w:r>
    </w:p>
    <w:p w14:paraId="1EE1830D" w14:textId="77777777" w:rsidR="0052590E" w:rsidRDefault="0052590E" w:rsidP="0052590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C6D4C2F" w14:textId="77777777" w:rsidR="0052590E" w:rsidRPr="001F352F" w:rsidRDefault="0052590E" w:rsidP="0052590E">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52590E" w:rsidRPr="005B4E23" w14:paraId="4CD7FB0D" w14:textId="77777777" w:rsidTr="000A61ED">
        <w:trPr>
          <w:trHeight w:val="205"/>
        </w:trPr>
        <w:tc>
          <w:tcPr>
            <w:tcW w:w="8356" w:type="dxa"/>
            <w:shd w:val="clear" w:color="auto" w:fill="D6E3BC" w:themeFill="accent3" w:themeFillTint="66"/>
          </w:tcPr>
          <w:p w14:paraId="18108556" w14:textId="77777777" w:rsidR="0052590E" w:rsidRPr="005B4E23" w:rsidRDefault="0052590E" w:rsidP="000A61ED">
            <w:pPr>
              <w:suppressAutoHyphens/>
              <w:spacing w:before="120" w:after="120"/>
            </w:pPr>
            <w:r>
              <w:t xml:space="preserve">Umsetzung: JA / TEILWEISE / NEIN / ENTBEHRLICH </w:t>
            </w:r>
          </w:p>
        </w:tc>
      </w:tr>
      <w:tr w:rsidR="0052590E" w:rsidRPr="00CC02C2" w14:paraId="2EAB0C23" w14:textId="77777777" w:rsidTr="000A61ED">
        <w:tc>
          <w:tcPr>
            <w:tcW w:w="8356" w:type="dxa"/>
          </w:tcPr>
          <w:p w14:paraId="14C6EE27" w14:textId="77777777" w:rsidR="0052590E" w:rsidRPr="00CC02C2" w:rsidRDefault="0052590E" w:rsidP="000A61ED">
            <w:pPr>
              <w:suppressAutoHyphens/>
              <w:spacing w:before="120" w:after="120"/>
              <w:rPr>
                <w:color w:val="000000" w:themeColor="text1"/>
              </w:rPr>
            </w:pPr>
            <w:r>
              <w:rPr>
                <w:color w:val="000000" w:themeColor="text1"/>
              </w:rPr>
              <w:t>Ihr aktueller Umsetzungsstand</w:t>
            </w:r>
          </w:p>
        </w:tc>
      </w:tr>
    </w:tbl>
    <w:p w14:paraId="72FD5681" w14:textId="77777777" w:rsidR="0052590E" w:rsidRDefault="0052590E" w:rsidP="0052590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2590E" w14:paraId="3D880849" w14:textId="77777777" w:rsidTr="000A61ED">
        <w:tc>
          <w:tcPr>
            <w:tcW w:w="8340" w:type="dxa"/>
            <w:tcBorders>
              <w:bottom w:val="single" w:sz="4" w:space="0" w:color="auto"/>
            </w:tcBorders>
            <w:shd w:val="clear" w:color="auto" w:fill="C6D9F1" w:themeFill="text2" w:themeFillTint="33"/>
          </w:tcPr>
          <w:p w14:paraId="7BEC911D" w14:textId="77777777" w:rsidR="0052590E" w:rsidRDefault="0052590E" w:rsidP="000A61ED">
            <w:pPr>
              <w:spacing w:before="60" w:after="60"/>
              <w:rPr>
                <w:color w:val="000000" w:themeColor="text1"/>
              </w:rPr>
            </w:pPr>
            <w:r>
              <w:rPr>
                <w:color w:val="000000" w:themeColor="text1"/>
              </w:rPr>
              <w:t>Einspruch - diese Anforderung soll nicht aufgenommen werden!</w:t>
            </w:r>
          </w:p>
        </w:tc>
      </w:tr>
      <w:tr w:rsidR="0052590E" w14:paraId="303D876C" w14:textId="77777777" w:rsidTr="000A61ED">
        <w:tc>
          <w:tcPr>
            <w:tcW w:w="8340" w:type="dxa"/>
            <w:shd w:val="clear" w:color="auto" w:fill="FFFFFF" w:themeFill="background1"/>
          </w:tcPr>
          <w:p w14:paraId="26B2B103" w14:textId="77777777" w:rsidR="0052590E" w:rsidRDefault="0052590E" w:rsidP="000A61ED">
            <w:pPr>
              <w:spacing w:before="60" w:after="60"/>
              <w:rPr>
                <w:color w:val="000000" w:themeColor="text1"/>
              </w:rPr>
            </w:pPr>
            <w:r>
              <w:rPr>
                <w:color w:val="000000" w:themeColor="text1"/>
              </w:rPr>
              <w:t>Begründung der Fachseite:</w:t>
            </w:r>
          </w:p>
        </w:tc>
      </w:tr>
    </w:tbl>
    <w:p w14:paraId="6CB27CE5" w14:textId="4E294878" w:rsidR="0052590E" w:rsidRDefault="0052590E" w:rsidP="0052590E">
      <w:pPr>
        <w:pStyle w:val="Listenabsatz"/>
      </w:pPr>
    </w:p>
    <w:p w14:paraId="20CDF02C" w14:textId="28B337BD" w:rsidR="0052590E" w:rsidRDefault="0052590E" w:rsidP="0052590E">
      <w:pPr>
        <w:pStyle w:val="Listenabsatz"/>
      </w:pPr>
    </w:p>
    <w:p w14:paraId="7E6E1EBB" w14:textId="77777777" w:rsidR="0052590E" w:rsidRDefault="0052590E" w:rsidP="0052590E">
      <w:pPr>
        <w:pStyle w:val="Listenabsatz"/>
      </w:pPr>
    </w:p>
    <w:p w14:paraId="0E59A99F" w14:textId="0E6EF719" w:rsidR="00F901B9" w:rsidRPr="0083049A" w:rsidRDefault="00F901B9" w:rsidP="00694634">
      <w:pPr>
        <w:pStyle w:val="Listenabsatz"/>
        <w:numPr>
          <w:ilvl w:val="0"/>
          <w:numId w:val="11"/>
        </w:numPr>
        <w:spacing w:after="0"/>
        <w:ind w:left="709" w:hanging="709"/>
      </w:pPr>
      <w:r>
        <w:t>Festlegungen zum Netzdesign für die sichere Administration und Überwachung der IT-Infrastruktur.</w:t>
      </w:r>
    </w:p>
    <w:p w14:paraId="20CCF528" w14:textId="77777777" w:rsidR="00F901B9" w:rsidRDefault="00F901B9" w:rsidP="00F901B9">
      <w:pPr>
        <w:pStyle w:val="Listenabsatz"/>
        <w:spacing w:after="0"/>
      </w:pPr>
    </w:p>
    <w:p w14:paraId="71E5C271"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16614AC3"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D7DC8EC" w14:textId="4EE26D6A"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6E8E8F57" w14:textId="77777777" w:rsidTr="00F818FE">
        <w:trPr>
          <w:trHeight w:val="205"/>
        </w:trPr>
        <w:tc>
          <w:tcPr>
            <w:tcW w:w="8356" w:type="dxa"/>
            <w:shd w:val="clear" w:color="auto" w:fill="D6E3BC" w:themeFill="accent3" w:themeFillTint="66"/>
          </w:tcPr>
          <w:p w14:paraId="4D91D469" w14:textId="6C08C8DA" w:rsidR="00F901B9" w:rsidRPr="005B4E23" w:rsidRDefault="004434CE" w:rsidP="00F818FE">
            <w:pPr>
              <w:suppressAutoHyphens/>
              <w:spacing w:before="120" w:after="120"/>
            </w:pPr>
            <w:r>
              <w:t xml:space="preserve">Umsetzung: JA / TEILWEISE / NEIN / ENTBEHRLICH </w:t>
            </w:r>
          </w:p>
        </w:tc>
      </w:tr>
      <w:tr w:rsidR="00F901B9" w:rsidRPr="00CC02C2" w14:paraId="0F6FC343" w14:textId="77777777" w:rsidTr="00F818FE">
        <w:tc>
          <w:tcPr>
            <w:tcW w:w="8356" w:type="dxa"/>
          </w:tcPr>
          <w:p w14:paraId="6E1DFC95" w14:textId="77777777" w:rsidR="00F901B9" w:rsidRPr="00CC02C2" w:rsidRDefault="00F901B9" w:rsidP="00F818FE">
            <w:pPr>
              <w:suppressAutoHyphens/>
              <w:spacing w:before="120" w:after="120"/>
              <w:rPr>
                <w:color w:val="000000" w:themeColor="text1"/>
              </w:rPr>
            </w:pPr>
            <w:bookmarkStart w:id="195" w:name="A17u2"/>
            <w:bookmarkEnd w:id="195"/>
            <w:r>
              <w:rPr>
                <w:color w:val="000000" w:themeColor="text1"/>
              </w:rPr>
              <w:t>Ihr aktueller Umsetzungsstand</w:t>
            </w:r>
          </w:p>
        </w:tc>
      </w:tr>
    </w:tbl>
    <w:p w14:paraId="4DA2A0CE"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5B4AE07A" w14:textId="77777777" w:rsidTr="00F818FE">
        <w:tc>
          <w:tcPr>
            <w:tcW w:w="8340" w:type="dxa"/>
            <w:tcBorders>
              <w:bottom w:val="single" w:sz="4" w:space="0" w:color="auto"/>
            </w:tcBorders>
            <w:shd w:val="clear" w:color="auto" w:fill="C6D9F1" w:themeFill="text2" w:themeFillTint="33"/>
          </w:tcPr>
          <w:p w14:paraId="72FFD2E7"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2B195F3D" w14:textId="77777777" w:rsidTr="00F818FE">
        <w:tc>
          <w:tcPr>
            <w:tcW w:w="8340" w:type="dxa"/>
            <w:shd w:val="clear" w:color="auto" w:fill="FFFFFF" w:themeFill="background1"/>
          </w:tcPr>
          <w:p w14:paraId="62928C33" w14:textId="77777777" w:rsidR="00F901B9" w:rsidRDefault="00F901B9" w:rsidP="00F818FE">
            <w:pPr>
              <w:spacing w:before="60" w:after="60"/>
              <w:rPr>
                <w:color w:val="000000" w:themeColor="text1"/>
              </w:rPr>
            </w:pPr>
            <w:r>
              <w:rPr>
                <w:color w:val="000000" w:themeColor="text1"/>
              </w:rPr>
              <w:t>Begründung der Fachseite:</w:t>
            </w:r>
          </w:p>
        </w:tc>
      </w:tr>
    </w:tbl>
    <w:p w14:paraId="0767716B" w14:textId="77777777" w:rsidR="00F901B9" w:rsidRPr="00E126C7" w:rsidRDefault="00F901B9" w:rsidP="0052590E">
      <w:pPr>
        <w:pStyle w:val="Aufzhlungeinfach"/>
        <w:numPr>
          <w:ilvl w:val="0"/>
          <w:numId w:val="0"/>
        </w:numPr>
        <w:spacing w:before="480" w:after="0" w:line="240" w:lineRule="auto"/>
      </w:pPr>
    </w:p>
    <w:p w14:paraId="2676C993" w14:textId="15C0095E" w:rsidR="00F901B9" w:rsidRDefault="00F901B9" w:rsidP="00462A8B">
      <w:pPr>
        <w:pStyle w:val="berschrift2"/>
      </w:pPr>
      <w:bookmarkStart w:id="196" w:name="A18"/>
      <w:bookmarkStart w:id="197" w:name="_Toc91935592"/>
      <w:bookmarkStart w:id="198" w:name="_Toc93361944"/>
      <w:bookmarkEnd w:id="196"/>
      <w:r>
        <w:t xml:space="preserve">P-A-P-Struktur für die Internet-Anbindung </w:t>
      </w:r>
      <w:r w:rsidR="005F7128">
        <w:t xml:space="preserve">(S) </w:t>
      </w:r>
      <w:r>
        <w:t>[A18]</w:t>
      </w:r>
      <w:bookmarkEnd w:id="197"/>
      <w:bookmarkEnd w:id="198"/>
    </w:p>
    <w:p w14:paraId="361FCC9E" w14:textId="77777777" w:rsidR="00F901B9" w:rsidRPr="00CC02C2" w:rsidRDefault="00F901B9" w:rsidP="00F901B9">
      <w:pPr>
        <w:suppressAutoHyphens/>
        <w:spacing w:after="240"/>
        <w:ind w:left="720"/>
        <w:rPr>
          <w:color w:val="000000" w:themeColor="text1"/>
        </w:rPr>
      </w:pPr>
    </w:p>
    <w:p w14:paraId="7CF9966C" w14:textId="25BA650A" w:rsidR="00F901B9" w:rsidRPr="0083049A" w:rsidRDefault="00C94A7E" w:rsidP="00C94A7E">
      <w:pPr>
        <w:pStyle w:val="Listenabsatz"/>
        <w:numPr>
          <w:ilvl w:val="0"/>
          <w:numId w:val="11"/>
        </w:numPr>
        <w:spacing w:after="0"/>
        <w:ind w:left="709" w:hanging="709"/>
      </w:pPr>
      <w:bookmarkStart w:id="199" w:name="A18a1"/>
      <w:bookmarkEnd w:id="199"/>
      <w:r>
        <w:t xml:space="preserve">Das Netz der Institution SOLLTE über eine Firewall mit P-A-P-Struktur an das </w:t>
      </w:r>
      <w:r>
        <w:br/>
      </w:r>
      <w:r>
        <w:t>Internet angeschlossen werden (siehe NET.1.1.A4 Netztrennung in Zonen).</w:t>
      </w:r>
    </w:p>
    <w:p w14:paraId="0E0CA2F3" w14:textId="77777777" w:rsidR="00F901B9" w:rsidRDefault="00F901B9" w:rsidP="00F901B9">
      <w:pPr>
        <w:pStyle w:val="Listenabsatz"/>
        <w:spacing w:after="0"/>
      </w:pPr>
    </w:p>
    <w:p w14:paraId="15D4058B"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01E560FE"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7C6AC4A" w14:textId="27AFD21D"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6F4B1D29" w14:textId="77777777" w:rsidTr="00F818FE">
        <w:trPr>
          <w:trHeight w:val="205"/>
        </w:trPr>
        <w:tc>
          <w:tcPr>
            <w:tcW w:w="8356" w:type="dxa"/>
            <w:shd w:val="clear" w:color="auto" w:fill="D6E3BC" w:themeFill="accent3" w:themeFillTint="66"/>
          </w:tcPr>
          <w:p w14:paraId="7BCC7FAD" w14:textId="44555342" w:rsidR="00F901B9" w:rsidRPr="005B4E23" w:rsidRDefault="004434CE" w:rsidP="00F818FE">
            <w:pPr>
              <w:suppressAutoHyphens/>
              <w:spacing w:before="120" w:after="120"/>
            </w:pPr>
            <w:r>
              <w:t xml:space="preserve">Umsetzung: JA / TEILWEISE / NEIN / ENTBEHRLICH </w:t>
            </w:r>
          </w:p>
        </w:tc>
      </w:tr>
      <w:tr w:rsidR="00F901B9" w:rsidRPr="00CC02C2" w14:paraId="3F78E2C3" w14:textId="77777777" w:rsidTr="00F818FE">
        <w:tc>
          <w:tcPr>
            <w:tcW w:w="8356" w:type="dxa"/>
          </w:tcPr>
          <w:p w14:paraId="2FAA9DEA" w14:textId="77777777" w:rsidR="00F901B9" w:rsidRPr="00CC02C2" w:rsidRDefault="00F901B9" w:rsidP="00F818FE">
            <w:pPr>
              <w:suppressAutoHyphens/>
              <w:spacing w:before="120" w:after="120"/>
              <w:rPr>
                <w:color w:val="000000" w:themeColor="text1"/>
              </w:rPr>
            </w:pPr>
            <w:bookmarkStart w:id="200" w:name="A18u1"/>
            <w:bookmarkEnd w:id="200"/>
            <w:r>
              <w:rPr>
                <w:color w:val="000000" w:themeColor="text1"/>
              </w:rPr>
              <w:t>Ihr aktueller Umsetzungsstand</w:t>
            </w:r>
          </w:p>
        </w:tc>
      </w:tr>
    </w:tbl>
    <w:p w14:paraId="1BA03AFE"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49EF189B" w14:textId="77777777" w:rsidTr="00F818FE">
        <w:tc>
          <w:tcPr>
            <w:tcW w:w="8340" w:type="dxa"/>
            <w:tcBorders>
              <w:bottom w:val="single" w:sz="4" w:space="0" w:color="auto"/>
            </w:tcBorders>
            <w:shd w:val="clear" w:color="auto" w:fill="C6D9F1" w:themeFill="text2" w:themeFillTint="33"/>
          </w:tcPr>
          <w:p w14:paraId="6D03E82E"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4ED37A3B" w14:textId="77777777" w:rsidTr="00F818FE">
        <w:tc>
          <w:tcPr>
            <w:tcW w:w="8340" w:type="dxa"/>
            <w:shd w:val="clear" w:color="auto" w:fill="FFFFFF" w:themeFill="background1"/>
          </w:tcPr>
          <w:p w14:paraId="748FE1B9" w14:textId="77777777" w:rsidR="00F901B9" w:rsidRDefault="00F901B9" w:rsidP="00F818FE">
            <w:pPr>
              <w:spacing w:before="60" w:after="60"/>
              <w:rPr>
                <w:color w:val="000000" w:themeColor="text1"/>
              </w:rPr>
            </w:pPr>
            <w:r>
              <w:rPr>
                <w:color w:val="000000" w:themeColor="text1"/>
              </w:rPr>
              <w:t>Begründung der Fachseite:</w:t>
            </w:r>
          </w:p>
        </w:tc>
      </w:tr>
    </w:tbl>
    <w:p w14:paraId="2205055F" w14:textId="77777777" w:rsidR="00F901B9" w:rsidRPr="00CC02C2" w:rsidRDefault="00F901B9" w:rsidP="00F901B9">
      <w:pPr>
        <w:suppressAutoHyphens/>
        <w:spacing w:after="240"/>
        <w:ind w:left="720"/>
        <w:rPr>
          <w:color w:val="000000" w:themeColor="text1"/>
        </w:rPr>
      </w:pPr>
    </w:p>
    <w:p w14:paraId="35ABE27B" w14:textId="4AF9631C" w:rsidR="00F901B9" w:rsidRPr="0083049A" w:rsidRDefault="002918CD" w:rsidP="002918CD">
      <w:pPr>
        <w:pStyle w:val="Listenabsatz"/>
        <w:numPr>
          <w:ilvl w:val="0"/>
          <w:numId w:val="11"/>
        </w:numPr>
        <w:spacing w:after="0"/>
        <w:ind w:left="709" w:hanging="709"/>
      </w:pPr>
      <w:bookmarkStart w:id="201" w:name="A18a2"/>
      <w:bookmarkEnd w:id="201"/>
      <w:r>
        <w:t>Das ALG MUSS über ein eigenes Transfernetz (dual-homed) sowohl zum äußeren Paketfilter als auch zum internen Paketfi lter angebunden werden.</w:t>
      </w:r>
    </w:p>
    <w:p w14:paraId="1E1C61C7" w14:textId="77777777" w:rsidR="00F901B9" w:rsidRDefault="00F901B9" w:rsidP="00F901B9">
      <w:pPr>
        <w:pStyle w:val="Listenabsatz"/>
        <w:spacing w:after="0"/>
      </w:pPr>
    </w:p>
    <w:p w14:paraId="41DFC1A5"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4014B32E"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52AB630" w14:textId="22B6E23B"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3F12F612" w14:textId="77777777" w:rsidTr="00F818FE">
        <w:trPr>
          <w:trHeight w:val="205"/>
        </w:trPr>
        <w:tc>
          <w:tcPr>
            <w:tcW w:w="8356" w:type="dxa"/>
            <w:shd w:val="clear" w:color="auto" w:fill="D6E3BC" w:themeFill="accent3" w:themeFillTint="66"/>
          </w:tcPr>
          <w:p w14:paraId="029C3E69" w14:textId="65828EEE" w:rsidR="00F901B9" w:rsidRPr="005B4E23" w:rsidRDefault="004434CE" w:rsidP="00F818FE">
            <w:pPr>
              <w:suppressAutoHyphens/>
              <w:spacing w:before="120" w:after="120"/>
            </w:pPr>
            <w:r>
              <w:t xml:space="preserve">Umsetzung: JA / TEILWEISE / NEIN / ENTBEHRLICH </w:t>
            </w:r>
          </w:p>
        </w:tc>
      </w:tr>
      <w:tr w:rsidR="00F901B9" w:rsidRPr="00CC02C2" w14:paraId="4D555C0F" w14:textId="77777777" w:rsidTr="00F818FE">
        <w:tc>
          <w:tcPr>
            <w:tcW w:w="8356" w:type="dxa"/>
          </w:tcPr>
          <w:p w14:paraId="5576E5A9" w14:textId="77777777" w:rsidR="00F901B9" w:rsidRPr="00CC02C2" w:rsidRDefault="00F901B9" w:rsidP="00F818FE">
            <w:pPr>
              <w:suppressAutoHyphens/>
              <w:spacing w:before="120" w:after="120"/>
              <w:rPr>
                <w:color w:val="000000" w:themeColor="text1"/>
              </w:rPr>
            </w:pPr>
            <w:bookmarkStart w:id="202" w:name="A18u2"/>
            <w:bookmarkEnd w:id="202"/>
            <w:r>
              <w:rPr>
                <w:color w:val="000000" w:themeColor="text1"/>
              </w:rPr>
              <w:t>Ihr aktueller Umsetzungsstand</w:t>
            </w:r>
          </w:p>
        </w:tc>
      </w:tr>
    </w:tbl>
    <w:p w14:paraId="5EB99938" w14:textId="385338FC" w:rsidR="00F901B9" w:rsidRDefault="00F901B9" w:rsidP="00F901B9">
      <w:pPr>
        <w:suppressAutoHyphens/>
        <w:spacing w:after="0" w:line="240" w:lineRule="auto"/>
        <w:ind w:left="720"/>
        <w:rPr>
          <w:color w:val="000000" w:themeColor="text1"/>
        </w:rPr>
      </w:pPr>
    </w:p>
    <w:p w14:paraId="6BBDE7E5" w14:textId="77777777" w:rsidR="002918CD" w:rsidRDefault="002918CD"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2645DCE5" w14:textId="77777777" w:rsidTr="00F818FE">
        <w:tc>
          <w:tcPr>
            <w:tcW w:w="8340" w:type="dxa"/>
            <w:tcBorders>
              <w:bottom w:val="single" w:sz="4" w:space="0" w:color="auto"/>
            </w:tcBorders>
            <w:shd w:val="clear" w:color="auto" w:fill="C6D9F1" w:themeFill="text2" w:themeFillTint="33"/>
          </w:tcPr>
          <w:p w14:paraId="1137D728"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3BCAAE44" w14:textId="77777777" w:rsidTr="00F818FE">
        <w:tc>
          <w:tcPr>
            <w:tcW w:w="8340" w:type="dxa"/>
            <w:shd w:val="clear" w:color="auto" w:fill="FFFFFF" w:themeFill="background1"/>
          </w:tcPr>
          <w:p w14:paraId="6137FBFB" w14:textId="77777777" w:rsidR="00F901B9" w:rsidRDefault="00F901B9" w:rsidP="00F818FE">
            <w:pPr>
              <w:spacing w:before="60" w:after="60"/>
              <w:rPr>
                <w:color w:val="000000" w:themeColor="text1"/>
              </w:rPr>
            </w:pPr>
            <w:r>
              <w:rPr>
                <w:color w:val="000000" w:themeColor="text1"/>
              </w:rPr>
              <w:t>Begründung der Fachseite:</w:t>
            </w:r>
          </w:p>
        </w:tc>
      </w:tr>
    </w:tbl>
    <w:p w14:paraId="698C37A0" w14:textId="051AF291" w:rsidR="00F901B9" w:rsidRDefault="00F901B9" w:rsidP="002918CD">
      <w:pPr>
        <w:pStyle w:val="Listenabsatz"/>
        <w:spacing w:after="0"/>
      </w:pPr>
    </w:p>
    <w:p w14:paraId="75D86809" w14:textId="77777777" w:rsidR="002918CD" w:rsidRPr="002918CD" w:rsidRDefault="002918CD" w:rsidP="002918CD">
      <w:pPr>
        <w:pStyle w:val="Listenabsatz"/>
        <w:spacing w:after="0"/>
      </w:pPr>
    </w:p>
    <w:p w14:paraId="433ED58F" w14:textId="72508B0E" w:rsidR="00F901B9" w:rsidRPr="0083049A" w:rsidRDefault="002918CD" w:rsidP="002918CD">
      <w:pPr>
        <w:pStyle w:val="Listenabsatz"/>
        <w:numPr>
          <w:ilvl w:val="0"/>
          <w:numId w:val="11"/>
        </w:numPr>
        <w:spacing w:after="0"/>
        <w:ind w:left="709" w:hanging="709"/>
      </w:pPr>
      <w:bookmarkStart w:id="203" w:name="A18a3"/>
      <w:bookmarkEnd w:id="203"/>
      <w:r>
        <w:t>Das Transfernetz DARF NICHT mit anderen Aufgaben als denjenigen für das ALG belegt sein.</w:t>
      </w:r>
    </w:p>
    <w:p w14:paraId="5C93A005" w14:textId="77777777" w:rsidR="00F901B9" w:rsidRDefault="00F901B9" w:rsidP="00F901B9">
      <w:pPr>
        <w:pStyle w:val="Listenabsatz"/>
        <w:spacing w:after="0"/>
      </w:pPr>
    </w:p>
    <w:p w14:paraId="266ECE30"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03E8D046"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58AAFD3" w14:textId="0B2696D8"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6E92FBF5" w14:textId="77777777" w:rsidTr="00F818FE">
        <w:trPr>
          <w:trHeight w:val="205"/>
        </w:trPr>
        <w:tc>
          <w:tcPr>
            <w:tcW w:w="8356" w:type="dxa"/>
            <w:shd w:val="clear" w:color="auto" w:fill="D6E3BC" w:themeFill="accent3" w:themeFillTint="66"/>
          </w:tcPr>
          <w:p w14:paraId="0487F371" w14:textId="3C33F945" w:rsidR="00F901B9" w:rsidRPr="005B4E23" w:rsidRDefault="004434CE" w:rsidP="00F818FE">
            <w:pPr>
              <w:suppressAutoHyphens/>
              <w:spacing w:before="120" w:after="120"/>
            </w:pPr>
            <w:r>
              <w:t xml:space="preserve">Umsetzung: JA / TEILWEISE / NEIN / ENTBEHRLICH </w:t>
            </w:r>
          </w:p>
        </w:tc>
      </w:tr>
      <w:tr w:rsidR="00F901B9" w:rsidRPr="00CC02C2" w14:paraId="73F953F8" w14:textId="77777777" w:rsidTr="00F818FE">
        <w:tc>
          <w:tcPr>
            <w:tcW w:w="8356" w:type="dxa"/>
          </w:tcPr>
          <w:p w14:paraId="17D8D1E7" w14:textId="77777777" w:rsidR="00F901B9" w:rsidRPr="00CC02C2" w:rsidRDefault="00F901B9" w:rsidP="00F818FE">
            <w:pPr>
              <w:suppressAutoHyphens/>
              <w:spacing w:before="120" w:after="120"/>
              <w:rPr>
                <w:color w:val="000000" w:themeColor="text1"/>
              </w:rPr>
            </w:pPr>
            <w:bookmarkStart w:id="204" w:name="A18u3"/>
            <w:bookmarkEnd w:id="204"/>
            <w:r>
              <w:rPr>
                <w:color w:val="000000" w:themeColor="text1"/>
              </w:rPr>
              <w:t>Ihr aktueller Umsetzungsstand</w:t>
            </w:r>
          </w:p>
        </w:tc>
      </w:tr>
    </w:tbl>
    <w:p w14:paraId="3F17551E"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31E955B6" w14:textId="77777777" w:rsidTr="00F818FE">
        <w:tc>
          <w:tcPr>
            <w:tcW w:w="8340" w:type="dxa"/>
            <w:tcBorders>
              <w:bottom w:val="single" w:sz="4" w:space="0" w:color="auto"/>
            </w:tcBorders>
            <w:shd w:val="clear" w:color="auto" w:fill="C6D9F1" w:themeFill="text2" w:themeFillTint="33"/>
          </w:tcPr>
          <w:p w14:paraId="7D293BD5"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4C3C89B6" w14:textId="77777777" w:rsidTr="00F818FE">
        <w:tc>
          <w:tcPr>
            <w:tcW w:w="8340" w:type="dxa"/>
            <w:shd w:val="clear" w:color="auto" w:fill="FFFFFF" w:themeFill="background1"/>
          </w:tcPr>
          <w:p w14:paraId="5F8A005B" w14:textId="77777777" w:rsidR="00F901B9" w:rsidRDefault="00F901B9" w:rsidP="00F818FE">
            <w:pPr>
              <w:spacing w:before="60" w:after="60"/>
              <w:rPr>
                <w:color w:val="000000" w:themeColor="text1"/>
              </w:rPr>
            </w:pPr>
            <w:r>
              <w:rPr>
                <w:color w:val="000000" w:themeColor="text1"/>
              </w:rPr>
              <w:t>Begründung der Fachseite:</w:t>
            </w:r>
          </w:p>
        </w:tc>
      </w:tr>
    </w:tbl>
    <w:p w14:paraId="497BDF1D" w14:textId="57C829D3" w:rsidR="00F901B9" w:rsidRDefault="00F901B9" w:rsidP="00F901B9">
      <w:pPr>
        <w:suppressAutoHyphens/>
        <w:spacing w:after="240"/>
        <w:ind w:left="720"/>
        <w:rPr>
          <w:color w:val="000000" w:themeColor="text1"/>
        </w:rPr>
      </w:pPr>
    </w:p>
    <w:p w14:paraId="58DA613D" w14:textId="01EC9193" w:rsidR="002D3A7F" w:rsidRPr="002D3A7F" w:rsidRDefault="002D3A7F" w:rsidP="002D3A7F">
      <w:pPr>
        <w:pStyle w:val="Listenabsatz"/>
        <w:numPr>
          <w:ilvl w:val="0"/>
          <w:numId w:val="11"/>
        </w:numPr>
        <w:spacing w:after="0"/>
        <w:ind w:left="709" w:hanging="709"/>
      </w:pPr>
      <w:r w:rsidRPr="002D3A7F">
        <w:t xml:space="preserve">Falls kein ALG eingesetzt wird, dann MÜSSEN entsprechende Sicherheits-Proxies realisiert werden. </w:t>
      </w:r>
    </w:p>
    <w:p w14:paraId="4D9C13BA" w14:textId="77777777" w:rsidR="002D3A7F" w:rsidRDefault="002D3A7F" w:rsidP="002D3A7F">
      <w:pPr>
        <w:pStyle w:val="Listenabsatz"/>
        <w:spacing w:after="240"/>
        <w:rPr>
          <w:color w:val="FF0000"/>
        </w:rPr>
      </w:pPr>
      <w:r w:rsidRPr="001568BD">
        <w:rPr>
          <w:color w:val="FF0000"/>
        </w:rPr>
        <w:t xml:space="preserve">Hier steht Ihre Konkretisierung des BSI-Textes der Anforderungen unter </w:t>
      </w:r>
    </w:p>
    <w:p w14:paraId="77ADA0DB" w14:textId="77777777" w:rsidR="002D3A7F" w:rsidRDefault="002D3A7F" w:rsidP="002D3A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B00ED0A" w14:textId="77777777" w:rsidR="002D3A7F" w:rsidRPr="001F352F" w:rsidRDefault="002D3A7F" w:rsidP="002D3A7F">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2D3A7F" w:rsidRPr="005B4E23" w14:paraId="083846DF" w14:textId="77777777" w:rsidTr="000A61ED">
        <w:trPr>
          <w:trHeight w:val="205"/>
        </w:trPr>
        <w:tc>
          <w:tcPr>
            <w:tcW w:w="8356" w:type="dxa"/>
            <w:shd w:val="clear" w:color="auto" w:fill="D6E3BC" w:themeFill="accent3" w:themeFillTint="66"/>
          </w:tcPr>
          <w:p w14:paraId="4D927FA9" w14:textId="77777777" w:rsidR="002D3A7F" w:rsidRPr="005B4E23" w:rsidRDefault="002D3A7F" w:rsidP="000A61ED">
            <w:pPr>
              <w:suppressAutoHyphens/>
              <w:spacing w:before="120" w:after="120"/>
            </w:pPr>
            <w:r>
              <w:t xml:space="preserve">Umsetzung: JA / TEILWEISE / NEIN / ENTBEHRLICH </w:t>
            </w:r>
          </w:p>
        </w:tc>
      </w:tr>
      <w:tr w:rsidR="002D3A7F" w:rsidRPr="00CC02C2" w14:paraId="0DAA23A7" w14:textId="77777777" w:rsidTr="000A61ED">
        <w:tc>
          <w:tcPr>
            <w:tcW w:w="8356" w:type="dxa"/>
          </w:tcPr>
          <w:p w14:paraId="72038FA2" w14:textId="77777777" w:rsidR="002D3A7F" w:rsidRPr="00CC02C2" w:rsidRDefault="002D3A7F" w:rsidP="000A61ED">
            <w:pPr>
              <w:suppressAutoHyphens/>
              <w:spacing w:before="120" w:after="120"/>
              <w:rPr>
                <w:color w:val="000000" w:themeColor="text1"/>
              </w:rPr>
            </w:pPr>
            <w:r>
              <w:rPr>
                <w:color w:val="000000" w:themeColor="text1"/>
              </w:rPr>
              <w:t>Ihr aktueller Umsetzungsstand</w:t>
            </w:r>
          </w:p>
        </w:tc>
      </w:tr>
    </w:tbl>
    <w:p w14:paraId="5326836D" w14:textId="77777777" w:rsidR="002D3A7F" w:rsidRDefault="002D3A7F" w:rsidP="002D3A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D3A7F" w14:paraId="3F43A13F" w14:textId="77777777" w:rsidTr="000A61ED">
        <w:tc>
          <w:tcPr>
            <w:tcW w:w="8340" w:type="dxa"/>
            <w:tcBorders>
              <w:bottom w:val="single" w:sz="4" w:space="0" w:color="auto"/>
            </w:tcBorders>
            <w:shd w:val="clear" w:color="auto" w:fill="C6D9F1" w:themeFill="text2" w:themeFillTint="33"/>
          </w:tcPr>
          <w:p w14:paraId="078CCA90" w14:textId="77777777" w:rsidR="002D3A7F" w:rsidRDefault="002D3A7F" w:rsidP="000A61ED">
            <w:pPr>
              <w:spacing w:before="60" w:after="60"/>
              <w:rPr>
                <w:color w:val="000000" w:themeColor="text1"/>
              </w:rPr>
            </w:pPr>
            <w:r>
              <w:rPr>
                <w:color w:val="000000" w:themeColor="text1"/>
              </w:rPr>
              <w:t>Einspruch - diese Anforderung soll nicht aufgenommen werden!</w:t>
            </w:r>
          </w:p>
        </w:tc>
      </w:tr>
      <w:tr w:rsidR="002D3A7F" w14:paraId="7AA9D6F0" w14:textId="77777777" w:rsidTr="000A61ED">
        <w:tc>
          <w:tcPr>
            <w:tcW w:w="8340" w:type="dxa"/>
            <w:shd w:val="clear" w:color="auto" w:fill="FFFFFF" w:themeFill="background1"/>
          </w:tcPr>
          <w:p w14:paraId="208DCACD" w14:textId="77777777" w:rsidR="002D3A7F" w:rsidRDefault="002D3A7F" w:rsidP="000A61ED">
            <w:pPr>
              <w:spacing w:before="60" w:after="60"/>
              <w:rPr>
                <w:color w:val="000000" w:themeColor="text1"/>
              </w:rPr>
            </w:pPr>
            <w:r>
              <w:rPr>
                <w:color w:val="000000" w:themeColor="text1"/>
              </w:rPr>
              <w:t>Begründung der Fachseite:</w:t>
            </w:r>
          </w:p>
        </w:tc>
      </w:tr>
    </w:tbl>
    <w:p w14:paraId="6B995AB0" w14:textId="77777777" w:rsidR="002D3A7F" w:rsidRDefault="002D3A7F" w:rsidP="002D3A7F">
      <w:pPr>
        <w:suppressAutoHyphens/>
        <w:spacing w:after="240"/>
        <w:ind w:left="720"/>
        <w:rPr>
          <w:color w:val="000000" w:themeColor="text1"/>
        </w:rPr>
      </w:pPr>
    </w:p>
    <w:p w14:paraId="22A0FADA" w14:textId="139B0B60" w:rsidR="002D3A7F" w:rsidRDefault="002D3A7F" w:rsidP="002D3A7F">
      <w:pPr>
        <w:pStyle w:val="Listenabsatz"/>
        <w:numPr>
          <w:ilvl w:val="0"/>
          <w:numId w:val="11"/>
        </w:numPr>
        <w:spacing w:after="0"/>
        <w:ind w:left="709" w:hanging="709"/>
      </w:pPr>
      <w:r w:rsidRPr="002D3A7F">
        <w:t xml:space="preserve">Die Sicherheits-Proxies MÜSSEN über ein eigenes Transfernetz (dual-homed) </w:t>
      </w:r>
      <w:r>
        <w:br/>
      </w:r>
      <w:r w:rsidRPr="002D3A7F">
        <w:t xml:space="preserve">angebunden werden. </w:t>
      </w:r>
    </w:p>
    <w:p w14:paraId="3E102025" w14:textId="77777777" w:rsidR="002D3A7F" w:rsidRPr="002D3A7F" w:rsidRDefault="002D3A7F" w:rsidP="002D3A7F">
      <w:pPr>
        <w:pStyle w:val="Listenabsatz"/>
        <w:spacing w:after="0"/>
      </w:pPr>
    </w:p>
    <w:p w14:paraId="2F122E8D" w14:textId="77777777" w:rsidR="002D3A7F" w:rsidRDefault="002D3A7F" w:rsidP="002D3A7F">
      <w:pPr>
        <w:pStyle w:val="Listenabsatz"/>
        <w:spacing w:after="240"/>
        <w:rPr>
          <w:color w:val="FF0000"/>
        </w:rPr>
      </w:pPr>
      <w:r w:rsidRPr="001568BD">
        <w:rPr>
          <w:color w:val="FF0000"/>
        </w:rPr>
        <w:t xml:space="preserve">Hier steht Ihre Konkretisierung des BSI-Textes der Anforderungen unter </w:t>
      </w:r>
    </w:p>
    <w:p w14:paraId="6790A958" w14:textId="77777777" w:rsidR="002D3A7F" w:rsidRDefault="002D3A7F" w:rsidP="002D3A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3BD71CE" w14:textId="77777777" w:rsidR="002D3A7F" w:rsidRPr="001F352F" w:rsidRDefault="002D3A7F" w:rsidP="002D3A7F">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2D3A7F" w:rsidRPr="005B4E23" w14:paraId="42D0EC07" w14:textId="77777777" w:rsidTr="000A61ED">
        <w:trPr>
          <w:trHeight w:val="205"/>
        </w:trPr>
        <w:tc>
          <w:tcPr>
            <w:tcW w:w="8356" w:type="dxa"/>
            <w:shd w:val="clear" w:color="auto" w:fill="D6E3BC" w:themeFill="accent3" w:themeFillTint="66"/>
          </w:tcPr>
          <w:p w14:paraId="05C3C7B4" w14:textId="77777777" w:rsidR="002D3A7F" w:rsidRPr="005B4E23" w:rsidRDefault="002D3A7F" w:rsidP="000A61ED">
            <w:pPr>
              <w:suppressAutoHyphens/>
              <w:spacing w:before="120" w:after="120"/>
            </w:pPr>
            <w:r>
              <w:t xml:space="preserve">Umsetzung: JA / TEILWEISE / NEIN / ENTBEHRLICH </w:t>
            </w:r>
          </w:p>
        </w:tc>
      </w:tr>
      <w:tr w:rsidR="002D3A7F" w:rsidRPr="00CC02C2" w14:paraId="4812B574" w14:textId="77777777" w:rsidTr="000A61ED">
        <w:tc>
          <w:tcPr>
            <w:tcW w:w="8356" w:type="dxa"/>
          </w:tcPr>
          <w:p w14:paraId="63FBA5C0" w14:textId="77777777" w:rsidR="002D3A7F" w:rsidRPr="00CC02C2" w:rsidRDefault="002D3A7F" w:rsidP="000A61ED">
            <w:pPr>
              <w:suppressAutoHyphens/>
              <w:spacing w:before="120" w:after="120"/>
              <w:rPr>
                <w:color w:val="000000" w:themeColor="text1"/>
              </w:rPr>
            </w:pPr>
            <w:r>
              <w:rPr>
                <w:color w:val="000000" w:themeColor="text1"/>
              </w:rPr>
              <w:t>Ihr aktueller Umsetzungsstand</w:t>
            </w:r>
          </w:p>
        </w:tc>
      </w:tr>
    </w:tbl>
    <w:p w14:paraId="10C802E7" w14:textId="77777777" w:rsidR="002D3A7F" w:rsidRDefault="002D3A7F" w:rsidP="002D3A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D3A7F" w14:paraId="569F2A4F" w14:textId="77777777" w:rsidTr="000A61ED">
        <w:tc>
          <w:tcPr>
            <w:tcW w:w="8340" w:type="dxa"/>
            <w:tcBorders>
              <w:bottom w:val="single" w:sz="4" w:space="0" w:color="auto"/>
            </w:tcBorders>
            <w:shd w:val="clear" w:color="auto" w:fill="C6D9F1" w:themeFill="text2" w:themeFillTint="33"/>
          </w:tcPr>
          <w:p w14:paraId="642410A3" w14:textId="77777777" w:rsidR="002D3A7F" w:rsidRDefault="002D3A7F" w:rsidP="000A61ED">
            <w:pPr>
              <w:spacing w:before="60" w:after="60"/>
              <w:rPr>
                <w:color w:val="000000" w:themeColor="text1"/>
              </w:rPr>
            </w:pPr>
            <w:r>
              <w:rPr>
                <w:color w:val="000000" w:themeColor="text1"/>
              </w:rPr>
              <w:t>Einspruch - diese Anforderung soll nicht aufgenommen werden!</w:t>
            </w:r>
          </w:p>
        </w:tc>
      </w:tr>
      <w:tr w:rsidR="002D3A7F" w14:paraId="7AE54AC3" w14:textId="77777777" w:rsidTr="000A61ED">
        <w:tc>
          <w:tcPr>
            <w:tcW w:w="8340" w:type="dxa"/>
            <w:shd w:val="clear" w:color="auto" w:fill="FFFFFF" w:themeFill="background1"/>
          </w:tcPr>
          <w:p w14:paraId="33270486" w14:textId="77777777" w:rsidR="002D3A7F" w:rsidRDefault="002D3A7F" w:rsidP="000A61ED">
            <w:pPr>
              <w:spacing w:before="60" w:after="60"/>
              <w:rPr>
                <w:color w:val="000000" w:themeColor="text1"/>
              </w:rPr>
            </w:pPr>
            <w:r>
              <w:rPr>
                <w:color w:val="000000" w:themeColor="text1"/>
              </w:rPr>
              <w:t>Begründung der Fachseite:</w:t>
            </w:r>
          </w:p>
        </w:tc>
      </w:tr>
    </w:tbl>
    <w:p w14:paraId="4E11A4E1" w14:textId="77777777" w:rsidR="002D3A7F" w:rsidRDefault="002D3A7F" w:rsidP="002D3A7F">
      <w:pPr>
        <w:suppressAutoHyphens/>
        <w:spacing w:after="240"/>
        <w:ind w:left="720"/>
        <w:rPr>
          <w:color w:val="000000" w:themeColor="text1"/>
        </w:rPr>
      </w:pPr>
    </w:p>
    <w:p w14:paraId="4B2F4055" w14:textId="67981B8F" w:rsidR="002D3A7F" w:rsidRDefault="002D3A7F" w:rsidP="002D3A7F">
      <w:pPr>
        <w:pStyle w:val="Listenabsatz"/>
        <w:numPr>
          <w:ilvl w:val="0"/>
          <w:numId w:val="11"/>
        </w:numPr>
        <w:spacing w:after="0"/>
        <w:ind w:left="709" w:hanging="709"/>
      </w:pPr>
      <w:r w:rsidRPr="002D3A7F">
        <w:t xml:space="preserve">Das Transfernetz DARF NICHT mit anderen Aufgaben als denjenigen für die </w:t>
      </w:r>
      <w:r>
        <w:br/>
      </w:r>
      <w:r w:rsidRPr="002D3A7F">
        <w:t xml:space="preserve">Sicherheits-Proxies belegt sein. </w:t>
      </w:r>
    </w:p>
    <w:p w14:paraId="51662C4B" w14:textId="77777777" w:rsidR="002D3A7F" w:rsidRPr="002D3A7F" w:rsidRDefault="002D3A7F" w:rsidP="002D3A7F">
      <w:pPr>
        <w:pStyle w:val="Listenabsatz"/>
        <w:spacing w:after="0"/>
      </w:pPr>
    </w:p>
    <w:p w14:paraId="27F2D2A3" w14:textId="77777777" w:rsidR="002D3A7F" w:rsidRDefault="002D3A7F" w:rsidP="002D3A7F">
      <w:pPr>
        <w:pStyle w:val="Listenabsatz"/>
        <w:spacing w:after="240"/>
        <w:rPr>
          <w:color w:val="FF0000"/>
        </w:rPr>
      </w:pPr>
      <w:r w:rsidRPr="001568BD">
        <w:rPr>
          <w:color w:val="FF0000"/>
        </w:rPr>
        <w:t xml:space="preserve">Hier steht Ihre Konkretisierung des BSI-Textes der Anforderungen unter </w:t>
      </w:r>
    </w:p>
    <w:p w14:paraId="29877BDA" w14:textId="77777777" w:rsidR="002D3A7F" w:rsidRDefault="002D3A7F" w:rsidP="002D3A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DA71C5B" w14:textId="77777777" w:rsidR="002D3A7F" w:rsidRPr="001F352F" w:rsidRDefault="002D3A7F" w:rsidP="002D3A7F">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2D3A7F" w:rsidRPr="005B4E23" w14:paraId="2053577E" w14:textId="77777777" w:rsidTr="000A61ED">
        <w:trPr>
          <w:trHeight w:val="205"/>
        </w:trPr>
        <w:tc>
          <w:tcPr>
            <w:tcW w:w="8356" w:type="dxa"/>
            <w:shd w:val="clear" w:color="auto" w:fill="D6E3BC" w:themeFill="accent3" w:themeFillTint="66"/>
          </w:tcPr>
          <w:p w14:paraId="1EF7B7D0" w14:textId="77777777" w:rsidR="002D3A7F" w:rsidRPr="005B4E23" w:rsidRDefault="002D3A7F" w:rsidP="000A61ED">
            <w:pPr>
              <w:suppressAutoHyphens/>
              <w:spacing w:before="120" w:after="120"/>
            </w:pPr>
            <w:r>
              <w:t xml:space="preserve">Umsetzung: JA / TEILWEISE / NEIN / ENTBEHRLICH </w:t>
            </w:r>
          </w:p>
        </w:tc>
      </w:tr>
      <w:tr w:rsidR="002D3A7F" w:rsidRPr="00CC02C2" w14:paraId="7ADB9071" w14:textId="77777777" w:rsidTr="000A61ED">
        <w:tc>
          <w:tcPr>
            <w:tcW w:w="8356" w:type="dxa"/>
          </w:tcPr>
          <w:p w14:paraId="385047B4" w14:textId="77777777" w:rsidR="002D3A7F" w:rsidRPr="00CC02C2" w:rsidRDefault="002D3A7F" w:rsidP="000A61ED">
            <w:pPr>
              <w:suppressAutoHyphens/>
              <w:spacing w:before="120" w:after="120"/>
              <w:rPr>
                <w:color w:val="000000" w:themeColor="text1"/>
              </w:rPr>
            </w:pPr>
            <w:r>
              <w:rPr>
                <w:color w:val="000000" w:themeColor="text1"/>
              </w:rPr>
              <w:t>Ihr aktueller Umsetzungsstand</w:t>
            </w:r>
          </w:p>
        </w:tc>
      </w:tr>
    </w:tbl>
    <w:p w14:paraId="544126E7" w14:textId="77777777" w:rsidR="002D3A7F" w:rsidRDefault="002D3A7F" w:rsidP="002D3A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D3A7F" w14:paraId="1FE28530" w14:textId="77777777" w:rsidTr="000A61ED">
        <w:tc>
          <w:tcPr>
            <w:tcW w:w="8340" w:type="dxa"/>
            <w:tcBorders>
              <w:bottom w:val="single" w:sz="4" w:space="0" w:color="auto"/>
            </w:tcBorders>
            <w:shd w:val="clear" w:color="auto" w:fill="C6D9F1" w:themeFill="text2" w:themeFillTint="33"/>
          </w:tcPr>
          <w:p w14:paraId="627E3C77" w14:textId="77777777" w:rsidR="002D3A7F" w:rsidRDefault="002D3A7F" w:rsidP="000A61ED">
            <w:pPr>
              <w:spacing w:before="60" w:after="60"/>
              <w:rPr>
                <w:color w:val="000000" w:themeColor="text1"/>
              </w:rPr>
            </w:pPr>
            <w:r>
              <w:rPr>
                <w:color w:val="000000" w:themeColor="text1"/>
              </w:rPr>
              <w:t>Einspruch - diese Anforderung soll nicht aufgenommen werden!</w:t>
            </w:r>
          </w:p>
        </w:tc>
      </w:tr>
      <w:tr w:rsidR="002D3A7F" w14:paraId="67134F3E" w14:textId="77777777" w:rsidTr="000A61ED">
        <w:tc>
          <w:tcPr>
            <w:tcW w:w="8340" w:type="dxa"/>
            <w:shd w:val="clear" w:color="auto" w:fill="FFFFFF" w:themeFill="background1"/>
          </w:tcPr>
          <w:p w14:paraId="501C41C0" w14:textId="77777777" w:rsidR="002D3A7F" w:rsidRDefault="002D3A7F" w:rsidP="000A61ED">
            <w:pPr>
              <w:spacing w:before="60" w:after="60"/>
              <w:rPr>
                <w:color w:val="000000" w:themeColor="text1"/>
              </w:rPr>
            </w:pPr>
            <w:r>
              <w:rPr>
                <w:color w:val="000000" w:themeColor="text1"/>
              </w:rPr>
              <w:t>Begründung der Fachseite:</w:t>
            </w:r>
          </w:p>
        </w:tc>
      </w:tr>
    </w:tbl>
    <w:p w14:paraId="18125610" w14:textId="77777777" w:rsidR="002D3A7F" w:rsidRDefault="002D3A7F" w:rsidP="002D3A7F">
      <w:pPr>
        <w:pStyle w:val="Listenabsatz"/>
        <w:spacing w:after="0"/>
      </w:pPr>
    </w:p>
    <w:p w14:paraId="7C44BE25" w14:textId="77777777" w:rsidR="002D3A7F" w:rsidRDefault="002D3A7F" w:rsidP="002D3A7F">
      <w:pPr>
        <w:pStyle w:val="Listenabsatz"/>
        <w:spacing w:after="0"/>
      </w:pPr>
    </w:p>
    <w:p w14:paraId="0A8EA6C1" w14:textId="09C8ED50" w:rsidR="002D3A7F" w:rsidRDefault="002D3A7F" w:rsidP="002D3A7F">
      <w:pPr>
        <w:pStyle w:val="Listenabsatz"/>
        <w:numPr>
          <w:ilvl w:val="0"/>
          <w:numId w:val="11"/>
        </w:numPr>
        <w:spacing w:after="0"/>
        <w:ind w:left="709" w:hanging="709"/>
      </w:pPr>
      <w:r w:rsidRPr="002D3A7F">
        <w:t xml:space="preserve">Es MUSS geprüft werden, ob über die Sicherheits-Proxies gegenseitige Angriffe möglich sind. </w:t>
      </w:r>
    </w:p>
    <w:p w14:paraId="17884E7E" w14:textId="77777777" w:rsidR="002D3A7F" w:rsidRPr="002D3A7F" w:rsidRDefault="002D3A7F" w:rsidP="002D3A7F">
      <w:pPr>
        <w:pStyle w:val="Listenabsatz"/>
        <w:spacing w:after="0"/>
      </w:pPr>
    </w:p>
    <w:p w14:paraId="3FFC45D8" w14:textId="77777777" w:rsidR="002D3A7F" w:rsidRDefault="002D3A7F" w:rsidP="002D3A7F">
      <w:pPr>
        <w:pStyle w:val="Listenabsatz"/>
        <w:spacing w:after="240"/>
        <w:rPr>
          <w:color w:val="FF0000"/>
        </w:rPr>
      </w:pPr>
      <w:r w:rsidRPr="001568BD">
        <w:rPr>
          <w:color w:val="FF0000"/>
        </w:rPr>
        <w:t xml:space="preserve">Hier steht Ihre Konkretisierung des BSI-Textes der Anforderungen unter </w:t>
      </w:r>
    </w:p>
    <w:p w14:paraId="4C1037A0" w14:textId="77777777" w:rsidR="002D3A7F" w:rsidRDefault="002D3A7F" w:rsidP="002D3A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532CBE5" w14:textId="77777777" w:rsidR="002D3A7F" w:rsidRPr="001F352F" w:rsidRDefault="002D3A7F" w:rsidP="002D3A7F">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2D3A7F" w:rsidRPr="005B4E23" w14:paraId="2187724B" w14:textId="77777777" w:rsidTr="000A61ED">
        <w:trPr>
          <w:trHeight w:val="205"/>
        </w:trPr>
        <w:tc>
          <w:tcPr>
            <w:tcW w:w="8356" w:type="dxa"/>
            <w:shd w:val="clear" w:color="auto" w:fill="D6E3BC" w:themeFill="accent3" w:themeFillTint="66"/>
          </w:tcPr>
          <w:p w14:paraId="28C4D0B5" w14:textId="77777777" w:rsidR="002D3A7F" w:rsidRPr="005B4E23" w:rsidRDefault="002D3A7F" w:rsidP="000A61ED">
            <w:pPr>
              <w:suppressAutoHyphens/>
              <w:spacing w:before="120" w:after="120"/>
            </w:pPr>
            <w:r>
              <w:t xml:space="preserve">Umsetzung: JA / TEILWEISE / NEIN / ENTBEHRLICH </w:t>
            </w:r>
          </w:p>
        </w:tc>
      </w:tr>
      <w:tr w:rsidR="002D3A7F" w:rsidRPr="00CC02C2" w14:paraId="62B22938" w14:textId="77777777" w:rsidTr="000A61ED">
        <w:tc>
          <w:tcPr>
            <w:tcW w:w="8356" w:type="dxa"/>
          </w:tcPr>
          <w:p w14:paraId="6438661C" w14:textId="77777777" w:rsidR="002D3A7F" w:rsidRPr="00CC02C2" w:rsidRDefault="002D3A7F" w:rsidP="000A61ED">
            <w:pPr>
              <w:suppressAutoHyphens/>
              <w:spacing w:before="120" w:after="120"/>
              <w:rPr>
                <w:color w:val="000000" w:themeColor="text1"/>
              </w:rPr>
            </w:pPr>
            <w:r>
              <w:rPr>
                <w:color w:val="000000" w:themeColor="text1"/>
              </w:rPr>
              <w:t>Ihr aktueller Umsetzungsstand</w:t>
            </w:r>
          </w:p>
        </w:tc>
      </w:tr>
    </w:tbl>
    <w:p w14:paraId="67E43C82" w14:textId="77777777" w:rsidR="002D3A7F" w:rsidRDefault="002D3A7F" w:rsidP="002D3A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D3A7F" w14:paraId="19F6AED3" w14:textId="77777777" w:rsidTr="000A61ED">
        <w:tc>
          <w:tcPr>
            <w:tcW w:w="8340" w:type="dxa"/>
            <w:tcBorders>
              <w:bottom w:val="single" w:sz="4" w:space="0" w:color="auto"/>
            </w:tcBorders>
            <w:shd w:val="clear" w:color="auto" w:fill="C6D9F1" w:themeFill="text2" w:themeFillTint="33"/>
          </w:tcPr>
          <w:p w14:paraId="39F22809" w14:textId="77777777" w:rsidR="002D3A7F" w:rsidRDefault="002D3A7F" w:rsidP="000A61ED">
            <w:pPr>
              <w:spacing w:before="60" w:after="60"/>
              <w:rPr>
                <w:color w:val="000000" w:themeColor="text1"/>
              </w:rPr>
            </w:pPr>
            <w:r>
              <w:rPr>
                <w:color w:val="000000" w:themeColor="text1"/>
              </w:rPr>
              <w:t>Einspruch - diese Anforderung soll nicht aufgenommen werden!</w:t>
            </w:r>
          </w:p>
        </w:tc>
      </w:tr>
      <w:tr w:rsidR="002D3A7F" w14:paraId="61794BCA" w14:textId="77777777" w:rsidTr="000A61ED">
        <w:tc>
          <w:tcPr>
            <w:tcW w:w="8340" w:type="dxa"/>
            <w:shd w:val="clear" w:color="auto" w:fill="FFFFFF" w:themeFill="background1"/>
          </w:tcPr>
          <w:p w14:paraId="279D880E" w14:textId="77777777" w:rsidR="002D3A7F" w:rsidRDefault="002D3A7F" w:rsidP="000A61ED">
            <w:pPr>
              <w:spacing w:before="60" w:after="60"/>
              <w:rPr>
                <w:color w:val="000000" w:themeColor="text1"/>
              </w:rPr>
            </w:pPr>
            <w:r>
              <w:rPr>
                <w:color w:val="000000" w:themeColor="text1"/>
              </w:rPr>
              <w:t>Begründung der Fachseite:</w:t>
            </w:r>
          </w:p>
        </w:tc>
      </w:tr>
    </w:tbl>
    <w:p w14:paraId="2F126A0E" w14:textId="77777777" w:rsidR="002D3A7F" w:rsidRDefault="002D3A7F" w:rsidP="002D3A7F">
      <w:pPr>
        <w:pStyle w:val="Listenabsatz"/>
        <w:spacing w:after="0"/>
      </w:pPr>
    </w:p>
    <w:p w14:paraId="56D18CFE" w14:textId="77777777" w:rsidR="002D3A7F" w:rsidRDefault="002D3A7F" w:rsidP="002D3A7F">
      <w:pPr>
        <w:pStyle w:val="Listenabsatz"/>
        <w:spacing w:after="0"/>
      </w:pPr>
    </w:p>
    <w:p w14:paraId="34F967AF" w14:textId="0317AC07" w:rsidR="002D3A7F" w:rsidRDefault="002D3A7F" w:rsidP="002D3A7F">
      <w:pPr>
        <w:pStyle w:val="Listenabsatz"/>
        <w:numPr>
          <w:ilvl w:val="0"/>
          <w:numId w:val="11"/>
        </w:numPr>
        <w:spacing w:after="0"/>
        <w:ind w:left="709" w:hanging="709"/>
      </w:pPr>
      <w:r w:rsidRPr="002D3A7F">
        <w:t>Ist dies der Fall, MUSS das Transfernetz geeignet segmentiert werden.</w:t>
      </w:r>
    </w:p>
    <w:p w14:paraId="3E2F3E7E" w14:textId="77777777" w:rsidR="002D3A7F" w:rsidRPr="002D3A7F" w:rsidRDefault="002D3A7F" w:rsidP="002D3A7F">
      <w:pPr>
        <w:pStyle w:val="Listenabsatz"/>
        <w:spacing w:after="0"/>
      </w:pPr>
    </w:p>
    <w:p w14:paraId="56687140" w14:textId="77777777" w:rsidR="002D3A7F" w:rsidRDefault="002D3A7F" w:rsidP="002D3A7F">
      <w:pPr>
        <w:pStyle w:val="Listenabsatz"/>
        <w:spacing w:after="240"/>
        <w:rPr>
          <w:color w:val="FF0000"/>
        </w:rPr>
      </w:pPr>
      <w:r w:rsidRPr="001568BD">
        <w:rPr>
          <w:color w:val="FF0000"/>
        </w:rPr>
        <w:t xml:space="preserve">Hier steht Ihre Konkretisierung des BSI-Textes der Anforderungen unter </w:t>
      </w:r>
    </w:p>
    <w:p w14:paraId="7FCD8787" w14:textId="77777777" w:rsidR="002D3A7F" w:rsidRDefault="002D3A7F" w:rsidP="002D3A7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AD539BC" w14:textId="77777777" w:rsidR="002D3A7F" w:rsidRPr="001F352F" w:rsidRDefault="002D3A7F" w:rsidP="002D3A7F">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2D3A7F" w:rsidRPr="005B4E23" w14:paraId="0037239A" w14:textId="77777777" w:rsidTr="000A61ED">
        <w:trPr>
          <w:trHeight w:val="205"/>
        </w:trPr>
        <w:tc>
          <w:tcPr>
            <w:tcW w:w="8356" w:type="dxa"/>
            <w:shd w:val="clear" w:color="auto" w:fill="D6E3BC" w:themeFill="accent3" w:themeFillTint="66"/>
          </w:tcPr>
          <w:p w14:paraId="3114A628" w14:textId="77777777" w:rsidR="002D3A7F" w:rsidRPr="005B4E23" w:rsidRDefault="002D3A7F" w:rsidP="000A61ED">
            <w:pPr>
              <w:suppressAutoHyphens/>
              <w:spacing w:before="120" w:after="120"/>
            </w:pPr>
            <w:r>
              <w:t xml:space="preserve">Umsetzung: JA / TEILWEISE / NEIN / ENTBEHRLICH </w:t>
            </w:r>
          </w:p>
        </w:tc>
      </w:tr>
      <w:tr w:rsidR="002D3A7F" w:rsidRPr="00CC02C2" w14:paraId="44298283" w14:textId="77777777" w:rsidTr="000A61ED">
        <w:tc>
          <w:tcPr>
            <w:tcW w:w="8356" w:type="dxa"/>
          </w:tcPr>
          <w:p w14:paraId="5E5D80F8" w14:textId="77777777" w:rsidR="002D3A7F" w:rsidRPr="00CC02C2" w:rsidRDefault="002D3A7F" w:rsidP="000A61ED">
            <w:pPr>
              <w:suppressAutoHyphens/>
              <w:spacing w:before="120" w:after="120"/>
              <w:rPr>
                <w:color w:val="000000" w:themeColor="text1"/>
              </w:rPr>
            </w:pPr>
            <w:r>
              <w:rPr>
                <w:color w:val="000000" w:themeColor="text1"/>
              </w:rPr>
              <w:t>Ihr aktueller Umsetzungsstand</w:t>
            </w:r>
          </w:p>
        </w:tc>
      </w:tr>
    </w:tbl>
    <w:p w14:paraId="0780AA58" w14:textId="77777777" w:rsidR="002D3A7F" w:rsidRDefault="002D3A7F" w:rsidP="002D3A7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D3A7F" w14:paraId="0231FE6D" w14:textId="77777777" w:rsidTr="000A61ED">
        <w:tc>
          <w:tcPr>
            <w:tcW w:w="8340" w:type="dxa"/>
            <w:tcBorders>
              <w:bottom w:val="single" w:sz="4" w:space="0" w:color="auto"/>
            </w:tcBorders>
            <w:shd w:val="clear" w:color="auto" w:fill="C6D9F1" w:themeFill="text2" w:themeFillTint="33"/>
          </w:tcPr>
          <w:p w14:paraId="6E13A1C5" w14:textId="77777777" w:rsidR="002D3A7F" w:rsidRDefault="002D3A7F" w:rsidP="000A61ED">
            <w:pPr>
              <w:spacing w:before="60" w:after="60"/>
              <w:rPr>
                <w:color w:val="000000" w:themeColor="text1"/>
              </w:rPr>
            </w:pPr>
            <w:r>
              <w:rPr>
                <w:color w:val="000000" w:themeColor="text1"/>
              </w:rPr>
              <w:t>Einspruch - diese Anforderung soll nicht aufgenommen werden!</w:t>
            </w:r>
          </w:p>
        </w:tc>
      </w:tr>
      <w:tr w:rsidR="002D3A7F" w14:paraId="692E0CC3" w14:textId="77777777" w:rsidTr="000A61ED">
        <w:tc>
          <w:tcPr>
            <w:tcW w:w="8340" w:type="dxa"/>
            <w:shd w:val="clear" w:color="auto" w:fill="FFFFFF" w:themeFill="background1"/>
          </w:tcPr>
          <w:p w14:paraId="52FA58D0" w14:textId="77777777" w:rsidR="002D3A7F" w:rsidRDefault="002D3A7F" w:rsidP="000A61ED">
            <w:pPr>
              <w:spacing w:before="60" w:after="60"/>
              <w:rPr>
                <w:color w:val="000000" w:themeColor="text1"/>
              </w:rPr>
            </w:pPr>
            <w:r>
              <w:rPr>
                <w:color w:val="000000" w:themeColor="text1"/>
              </w:rPr>
              <w:t>Begründung der Fachseite:</w:t>
            </w:r>
          </w:p>
        </w:tc>
      </w:tr>
    </w:tbl>
    <w:p w14:paraId="26AC8695" w14:textId="77777777" w:rsidR="002D3A7F" w:rsidRDefault="002D3A7F" w:rsidP="002D3A7F">
      <w:pPr>
        <w:suppressAutoHyphens/>
        <w:spacing w:after="240"/>
        <w:ind w:left="720"/>
        <w:rPr>
          <w:color w:val="000000" w:themeColor="text1"/>
        </w:rPr>
      </w:pPr>
    </w:p>
    <w:p w14:paraId="302B26C4" w14:textId="4A0319C5" w:rsidR="00F901B9" w:rsidRPr="0083049A" w:rsidRDefault="00F901B9" w:rsidP="00694634">
      <w:pPr>
        <w:pStyle w:val="Listenabsatz"/>
        <w:numPr>
          <w:ilvl w:val="0"/>
          <w:numId w:val="11"/>
        </w:numPr>
        <w:spacing w:after="0"/>
        <w:ind w:left="709" w:hanging="709"/>
      </w:pPr>
      <w:bookmarkStart w:id="205" w:name="A18a4"/>
      <w:bookmarkEnd w:id="205"/>
      <w:r>
        <w:t xml:space="preserve">Jeglicher Datenverkehr MUSS über das ALG </w:t>
      </w:r>
      <w:r w:rsidR="002918CD">
        <w:t>oder</w:t>
      </w:r>
      <w:r>
        <w:t xml:space="preserve"> entsprechende Sicherheits-Proxies entkoppelt werden.</w:t>
      </w:r>
    </w:p>
    <w:p w14:paraId="027AEEC5" w14:textId="77777777" w:rsidR="00F901B9" w:rsidRDefault="00F901B9" w:rsidP="00F901B9">
      <w:pPr>
        <w:pStyle w:val="Listenabsatz"/>
        <w:spacing w:after="0"/>
      </w:pPr>
    </w:p>
    <w:p w14:paraId="4126AC92"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03B72EF1"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5908C20" w14:textId="52203418"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33EBDCF0" w14:textId="77777777" w:rsidTr="00F818FE">
        <w:trPr>
          <w:trHeight w:val="205"/>
        </w:trPr>
        <w:tc>
          <w:tcPr>
            <w:tcW w:w="8356" w:type="dxa"/>
            <w:shd w:val="clear" w:color="auto" w:fill="D6E3BC" w:themeFill="accent3" w:themeFillTint="66"/>
          </w:tcPr>
          <w:p w14:paraId="355C606C" w14:textId="4B65C939" w:rsidR="00F901B9" w:rsidRPr="005B4E23" w:rsidRDefault="004434CE" w:rsidP="00F818FE">
            <w:pPr>
              <w:suppressAutoHyphens/>
              <w:spacing w:before="120" w:after="120"/>
            </w:pPr>
            <w:r>
              <w:t xml:space="preserve">Umsetzung: JA / TEILWEISE / NEIN / ENTBEHRLICH </w:t>
            </w:r>
          </w:p>
        </w:tc>
      </w:tr>
      <w:tr w:rsidR="00F901B9" w:rsidRPr="00CC02C2" w14:paraId="40BF9181" w14:textId="77777777" w:rsidTr="00F818FE">
        <w:tc>
          <w:tcPr>
            <w:tcW w:w="8356" w:type="dxa"/>
          </w:tcPr>
          <w:p w14:paraId="7A87A486" w14:textId="77777777" w:rsidR="00F901B9" w:rsidRPr="00CC02C2" w:rsidRDefault="00F901B9" w:rsidP="00F818FE">
            <w:pPr>
              <w:suppressAutoHyphens/>
              <w:spacing w:before="120" w:after="120"/>
              <w:rPr>
                <w:color w:val="000000" w:themeColor="text1"/>
              </w:rPr>
            </w:pPr>
            <w:bookmarkStart w:id="206" w:name="A18u4"/>
            <w:bookmarkEnd w:id="206"/>
            <w:r>
              <w:rPr>
                <w:color w:val="000000" w:themeColor="text1"/>
              </w:rPr>
              <w:t>Ihr aktueller Umsetzungsstand</w:t>
            </w:r>
          </w:p>
        </w:tc>
      </w:tr>
    </w:tbl>
    <w:p w14:paraId="103DE034"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0966C2A5" w14:textId="77777777" w:rsidTr="00F818FE">
        <w:tc>
          <w:tcPr>
            <w:tcW w:w="8340" w:type="dxa"/>
            <w:tcBorders>
              <w:bottom w:val="single" w:sz="4" w:space="0" w:color="auto"/>
            </w:tcBorders>
            <w:shd w:val="clear" w:color="auto" w:fill="C6D9F1" w:themeFill="text2" w:themeFillTint="33"/>
          </w:tcPr>
          <w:p w14:paraId="30CED24E"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046C92CB" w14:textId="77777777" w:rsidTr="00F818FE">
        <w:tc>
          <w:tcPr>
            <w:tcW w:w="8340" w:type="dxa"/>
            <w:shd w:val="clear" w:color="auto" w:fill="FFFFFF" w:themeFill="background1"/>
          </w:tcPr>
          <w:p w14:paraId="4645F248" w14:textId="77777777" w:rsidR="00F901B9" w:rsidRDefault="00F901B9" w:rsidP="00F818FE">
            <w:pPr>
              <w:spacing w:before="60" w:after="60"/>
              <w:rPr>
                <w:color w:val="000000" w:themeColor="text1"/>
              </w:rPr>
            </w:pPr>
            <w:r>
              <w:rPr>
                <w:color w:val="000000" w:themeColor="text1"/>
              </w:rPr>
              <w:t>Begründung der Fachseite:</w:t>
            </w:r>
          </w:p>
        </w:tc>
      </w:tr>
    </w:tbl>
    <w:p w14:paraId="54483908" w14:textId="77777777" w:rsidR="00F901B9" w:rsidRPr="00CC02C2" w:rsidRDefault="00F901B9" w:rsidP="00F901B9">
      <w:pPr>
        <w:suppressAutoHyphens/>
        <w:spacing w:after="240"/>
        <w:ind w:left="720"/>
        <w:rPr>
          <w:color w:val="000000" w:themeColor="text1"/>
        </w:rPr>
      </w:pPr>
    </w:p>
    <w:p w14:paraId="71C0C617" w14:textId="75E5FC99" w:rsidR="00F901B9" w:rsidRPr="0083049A" w:rsidRDefault="00F901B9" w:rsidP="00694634">
      <w:pPr>
        <w:pStyle w:val="Listenabsatz"/>
        <w:numPr>
          <w:ilvl w:val="0"/>
          <w:numId w:val="11"/>
        </w:numPr>
        <w:spacing w:after="0"/>
        <w:ind w:left="709" w:hanging="709"/>
      </w:pPr>
      <w:bookmarkStart w:id="207" w:name="A18a5"/>
      <w:bookmarkEnd w:id="207"/>
      <w:r>
        <w:t xml:space="preserve">Ein Transportnetz, das beide Firewall-Stufen direkt miteinander verbindet, </w:t>
      </w:r>
      <w:r w:rsidR="00C07B8F">
        <w:br/>
      </w:r>
      <w:r>
        <w:t>DARF NICHT konfiguriert werden.</w:t>
      </w:r>
    </w:p>
    <w:p w14:paraId="0B7C4690" w14:textId="77777777" w:rsidR="00F901B9" w:rsidRDefault="00F901B9" w:rsidP="00F901B9">
      <w:pPr>
        <w:pStyle w:val="Listenabsatz"/>
        <w:spacing w:after="0"/>
      </w:pPr>
    </w:p>
    <w:p w14:paraId="39ABAC7F"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0A056818"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C772009" w14:textId="71DC3947"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23FFACDC" w14:textId="77777777" w:rsidTr="00F818FE">
        <w:trPr>
          <w:trHeight w:val="205"/>
        </w:trPr>
        <w:tc>
          <w:tcPr>
            <w:tcW w:w="8356" w:type="dxa"/>
            <w:shd w:val="clear" w:color="auto" w:fill="D6E3BC" w:themeFill="accent3" w:themeFillTint="66"/>
          </w:tcPr>
          <w:p w14:paraId="5114BF67" w14:textId="70ACB365" w:rsidR="00F901B9" w:rsidRPr="005B4E23" w:rsidRDefault="004434CE" w:rsidP="00F818FE">
            <w:pPr>
              <w:suppressAutoHyphens/>
              <w:spacing w:before="120" w:after="120"/>
            </w:pPr>
            <w:r>
              <w:t xml:space="preserve">Umsetzung: JA / TEILWEISE / NEIN / ENTBEHRLICH </w:t>
            </w:r>
          </w:p>
        </w:tc>
      </w:tr>
      <w:tr w:rsidR="00F901B9" w:rsidRPr="00CC02C2" w14:paraId="1D30D5D2" w14:textId="77777777" w:rsidTr="00F818FE">
        <w:tc>
          <w:tcPr>
            <w:tcW w:w="8356" w:type="dxa"/>
          </w:tcPr>
          <w:p w14:paraId="2297309E" w14:textId="77777777" w:rsidR="00F901B9" w:rsidRPr="00CC02C2" w:rsidRDefault="00F901B9" w:rsidP="00F818FE">
            <w:pPr>
              <w:suppressAutoHyphens/>
              <w:spacing w:before="120" w:after="120"/>
              <w:rPr>
                <w:color w:val="000000" w:themeColor="text1"/>
              </w:rPr>
            </w:pPr>
            <w:bookmarkStart w:id="208" w:name="A18u5"/>
            <w:bookmarkEnd w:id="208"/>
            <w:r>
              <w:rPr>
                <w:color w:val="000000" w:themeColor="text1"/>
              </w:rPr>
              <w:t>Ihr aktueller Umsetzungsstand</w:t>
            </w:r>
          </w:p>
        </w:tc>
      </w:tr>
    </w:tbl>
    <w:p w14:paraId="7587AA82"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0D9CFD70" w14:textId="77777777" w:rsidTr="00F818FE">
        <w:tc>
          <w:tcPr>
            <w:tcW w:w="8340" w:type="dxa"/>
            <w:tcBorders>
              <w:bottom w:val="single" w:sz="4" w:space="0" w:color="auto"/>
            </w:tcBorders>
            <w:shd w:val="clear" w:color="auto" w:fill="C6D9F1" w:themeFill="text2" w:themeFillTint="33"/>
          </w:tcPr>
          <w:p w14:paraId="70A53988"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2DD85DF8" w14:textId="77777777" w:rsidTr="00F818FE">
        <w:tc>
          <w:tcPr>
            <w:tcW w:w="8340" w:type="dxa"/>
            <w:shd w:val="clear" w:color="auto" w:fill="FFFFFF" w:themeFill="background1"/>
          </w:tcPr>
          <w:p w14:paraId="5AB35BDF" w14:textId="77777777" w:rsidR="00F901B9" w:rsidRDefault="00F901B9" w:rsidP="00F818FE">
            <w:pPr>
              <w:spacing w:before="60" w:after="60"/>
              <w:rPr>
                <w:color w:val="000000" w:themeColor="text1"/>
              </w:rPr>
            </w:pPr>
            <w:r>
              <w:rPr>
                <w:color w:val="000000" w:themeColor="text1"/>
              </w:rPr>
              <w:t>Begründung der Fachseite:</w:t>
            </w:r>
          </w:p>
        </w:tc>
      </w:tr>
    </w:tbl>
    <w:p w14:paraId="6099B268" w14:textId="77777777" w:rsidR="00F901B9" w:rsidRPr="00CC02C2" w:rsidRDefault="00F901B9" w:rsidP="00F901B9">
      <w:pPr>
        <w:suppressAutoHyphens/>
        <w:spacing w:after="240"/>
        <w:ind w:left="720"/>
        <w:rPr>
          <w:color w:val="000000" w:themeColor="text1"/>
        </w:rPr>
      </w:pPr>
    </w:p>
    <w:p w14:paraId="035E2C48" w14:textId="2B1129A8" w:rsidR="00F901B9" w:rsidRPr="0083049A" w:rsidRDefault="00F901B9" w:rsidP="00694634">
      <w:pPr>
        <w:pStyle w:val="Listenabsatz"/>
        <w:numPr>
          <w:ilvl w:val="0"/>
          <w:numId w:val="11"/>
        </w:numPr>
        <w:spacing w:after="0"/>
        <w:ind w:left="709" w:hanging="709"/>
      </w:pPr>
      <w:bookmarkStart w:id="209" w:name="A18a6"/>
      <w:bookmarkEnd w:id="209"/>
      <w:r>
        <w:t xml:space="preserve">Die interne Firewall MUSS zudem die Angriffsfläche des ALGs beziehungsweise </w:t>
      </w:r>
      <w:r w:rsidR="00C07B8F">
        <w:br/>
      </w:r>
      <w:r>
        <w:t xml:space="preserve">der Sicherheits-Proxies gegenüber Innentätern oder IT-Systemen im internen </w:t>
      </w:r>
      <w:r w:rsidR="00C07B8F">
        <w:br/>
      </w:r>
      <w:r>
        <w:t>Netz reduzieren.</w:t>
      </w:r>
    </w:p>
    <w:p w14:paraId="4ED57A3B" w14:textId="77777777" w:rsidR="00F901B9" w:rsidRDefault="00F901B9" w:rsidP="00F901B9">
      <w:pPr>
        <w:pStyle w:val="Listenabsatz"/>
        <w:spacing w:after="0"/>
      </w:pPr>
    </w:p>
    <w:p w14:paraId="6EBF0C7C"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324EF632"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A47AD77" w14:textId="76D6AD84"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1DE50920" w14:textId="77777777" w:rsidTr="00F818FE">
        <w:trPr>
          <w:trHeight w:val="205"/>
        </w:trPr>
        <w:tc>
          <w:tcPr>
            <w:tcW w:w="8356" w:type="dxa"/>
            <w:shd w:val="clear" w:color="auto" w:fill="D6E3BC" w:themeFill="accent3" w:themeFillTint="66"/>
          </w:tcPr>
          <w:p w14:paraId="4AD664C7" w14:textId="25F6AABB" w:rsidR="00F901B9" w:rsidRPr="005B4E23" w:rsidRDefault="004434CE" w:rsidP="00F818FE">
            <w:pPr>
              <w:suppressAutoHyphens/>
              <w:spacing w:before="120" w:after="120"/>
            </w:pPr>
            <w:r>
              <w:t xml:space="preserve">Umsetzung: JA / TEILWEISE / NEIN / ENTBEHRLICH </w:t>
            </w:r>
          </w:p>
        </w:tc>
      </w:tr>
      <w:tr w:rsidR="00F901B9" w:rsidRPr="00CC02C2" w14:paraId="541A6473" w14:textId="77777777" w:rsidTr="00F818FE">
        <w:tc>
          <w:tcPr>
            <w:tcW w:w="8356" w:type="dxa"/>
          </w:tcPr>
          <w:p w14:paraId="769BDA80" w14:textId="77777777" w:rsidR="00F901B9" w:rsidRPr="00CC02C2" w:rsidRDefault="00F901B9" w:rsidP="00F818FE">
            <w:pPr>
              <w:suppressAutoHyphens/>
              <w:spacing w:before="120" w:after="120"/>
              <w:rPr>
                <w:color w:val="000000" w:themeColor="text1"/>
              </w:rPr>
            </w:pPr>
            <w:bookmarkStart w:id="210" w:name="A18u6"/>
            <w:bookmarkEnd w:id="210"/>
            <w:r>
              <w:rPr>
                <w:color w:val="000000" w:themeColor="text1"/>
              </w:rPr>
              <w:t>Ihr aktueller Umsetzungsstand</w:t>
            </w:r>
          </w:p>
        </w:tc>
      </w:tr>
    </w:tbl>
    <w:p w14:paraId="138C64AD"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4DC7D325" w14:textId="77777777" w:rsidTr="00F818FE">
        <w:tc>
          <w:tcPr>
            <w:tcW w:w="8340" w:type="dxa"/>
            <w:tcBorders>
              <w:bottom w:val="single" w:sz="4" w:space="0" w:color="auto"/>
            </w:tcBorders>
            <w:shd w:val="clear" w:color="auto" w:fill="C6D9F1" w:themeFill="text2" w:themeFillTint="33"/>
          </w:tcPr>
          <w:p w14:paraId="0BFEEC9C"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31BD9456" w14:textId="77777777" w:rsidTr="00F818FE">
        <w:tc>
          <w:tcPr>
            <w:tcW w:w="8340" w:type="dxa"/>
            <w:shd w:val="clear" w:color="auto" w:fill="FFFFFF" w:themeFill="background1"/>
          </w:tcPr>
          <w:p w14:paraId="05FC0E4F" w14:textId="77777777" w:rsidR="00F901B9" w:rsidRDefault="00F901B9" w:rsidP="00F818FE">
            <w:pPr>
              <w:spacing w:before="60" w:after="60"/>
              <w:rPr>
                <w:color w:val="000000" w:themeColor="text1"/>
              </w:rPr>
            </w:pPr>
            <w:r>
              <w:rPr>
                <w:color w:val="000000" w:themeColor="text1"/>
              </w:rPr>
              <w:t>Begründung der Fachseite:</w:t>
            </w:r>
          </w:p>
        </w:tc>
      </w:tr>
    </w:tbl>
    <w:p w14:paraId="50F08474" w14:textId="77777777" w:rsidR="00F901B9" w:rsidRPr="00CC02C2" w:rsidRDefault="00F901B9" w:rsidP="00F901B9">
      <w:pPr>
        <w:suppressAutoHyphens/>
        <w:spacing w:after="240"/>
        <w:ind w:left="720"/>
        <w:rPr>
          <w:color w:val="000000" w:themeColor="text1"/>
        </w:rPr>
      </w:pPr>
    </w:p>
    <w:p w14:paraId="0C020472" w14:textId="1FC02433" w:rsidR="00F901B9" w:rsidRDefault="00F901B9" w:rsidP="00C07B8F">
      <w:pPr>
        <w:pStyle w:val="Listenabsatz"/>
        <w:numPr>
          <w:ilvl w:val="0"/>
          <w:numId w:val="11"/>
        </w:numPr>
        <w:spacing w:after="0"/>
        <w:ind w:left="709" w:hanging="709"/>
      </w:pPr>
      <w:bookmarkStart w:id="211" w:name="A18a7"/>
      <w:bookmarkEnd w:id="211"/>
      <w:r>
        <w:t>Authentisierte und vertrauenswürdige Netzzugriffe</w:t>
      </w:r>
      <w:r w:rsidR="00C07B8F" w:rsidRPr="00C07B8F">
        <w:t xml:space="preserve"> </w:t>
      </w:r>
      <w:r w:rsidR="00C07B8F">
        <w:t>vom VPN-Gateway ins interne Netz SOLLTEN NICHT das ALG oder die Sicherheits-Proxies der P-A-P-Struktur durchlaufen.</w:t>
      </w:r>
    </w:p>
    <w:p w14:paraId="2939748C" w14:textId="77777777" w:rsidR="00C07B8F" w:rsidRDefault="00C07B8F" w:rsidP="00C07B8F">
      <w:pPr>
        <w:pStyle w:val="Listenabsatz"/>
        <w:spacing w:after="0"/>
        <w:ind w:left="720"/>
      </w:pPr>
    </w:p>
    <w:p w14:paraId="44714223"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4802FF72"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60EA43D" w14:textId="341A6009"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4EC1A4AB" w14:textId="77777777" w:rsidTr="00F818FE">
        <w:trPr>
          <w:trHeight w:val="205"/>
        </w:trPr>
        <w:tc>
          <w:tcPr>
            <w:tcW w:w="8356" w:type="dxa"/>
            <w:shd w:val="clear" w:color="auto" w:fill="D6E3BC" w:themeFill="accent3" w:themeFillTint="66"/>
          </w:tcPr>
          <w:p w14:paraId="6ABF7A3F" w14:textId="48093499" w:rsidR="00F901B9" w:rsidRPr="005B4E23" w:rsidRDefault="004434CE" w:rsidP="00F818FE">
            <w:pPr>
              <w:suppressAutoHyphens/>
              <w:spacing w:before="120" w:after="120"/>
            </w:pPr>
            <w:r>
              <w:t xml:space="preserve">Umsetzung: JA / TEILWEISE / NEIN / ENTBEHRLICH </w:t>
            </w:r>
          </w:p>
        </w:tc>
      </w:tr>
      <w:tr w:rsidR="00F901B9" w:rsidRPr="00CC02C2" w14:paraId="567BC552" w14:textId="77777777" w:rsidTr="00F818FE">
        <w:tc>
          <w:tcPr>
            <w:tcW w:w="8356" w:type="dxa"/>
          </w:tcPr>
          <w:p w14:paraId="75D70F88" w14:textId="77777777" w:rsidR="00F901B9" w:rsidRPr="00CC02C2" w:rsidRDefault="00F901B9" w:rsidP="00F818FE">
            <w:pPr>
              <w:suppressAutoHyphens/>
              <w:spacing w:before="120" w:after="120"/>
              <w:rPr>
                <w:color w:val="000000" w:themeColor="text1"/>
              </w:rPr>
            </w:pPr>
            <w:bookmarkStart w:id="212" w:name="A18u7"/>
            <w:bookmarkEnd w:id="212"/>
            <w:r>
              <w:rPr>
                <w:color w:val="000000" w:themeColor="text1"/>
              </w:rPr>
              <w:t>Ihr aktueller Umsetzungsstand</w:t>
            </w:r>
          </w:p>
        </w:tc>
      </w:tr>
    </w:tbl>
    <w:p w14:paraId="654DD0CD"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1EBCC32D" w14:textId="77777777" w:rsidTr="00F818FE">
        <w:tc>
          <w:tcPr>
            <w:tcW w:w="8340" w:type="dxa"/>
            <w:tcBorders>
              <w:bottom w:val="single" w:sz="4" w:space="0" w:color="auto"/>
            </w:tcBorders>
            <w:shd w:val="clear" w:color="auto" w:fill="C6D9F1" w:themeFill="text2" w:themeFillTint="33"/>
          </w:tcPr>
          <w:p w14:paraId="75502588"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5150BFC0" w14:textId="77777777" w:rsidTr="00F818FE">
        <w:tc>
          <w:tcPr>
            <w:tcW w:w="8340" w:type="dxa"/>
            <w:shd w:val="clear" w:color="auto" w:fill="FFFFFF" w:themeFill="background1"/>
          </w:tcPr>
          <w:p w14:paraId="4A98570F" w14:textId="77777777" w:rsidR="00F901B9" w:rsidRDefault="00F901B9" w:rsidP="00F818FE">
            <w:pPr>
              <w:spacing w:before="60" w:after="60"/>
              <w:rPr>
                <w:color w:val="000000" w:themeColor="text1"/>
              </w:rPr>
            </w:pPr>
            <w:r>
              <w:rPr>
                <w:color w:val="000000" w:themeColor="text1"/>
              </w:rPr>
              <w:t>Begründung der Fachseite:</w:t>
            </w:r>
          </w:p>
        </w:tc>
      </w:tr>
    </w:tbl>
    <w:p w14:paraId="21D918C5" w14:textId="77777777" w:rsidR="00F901B9" w:rsidRPr="00E126C7" w:rsidRDefault="00F901B9" w:rsidP="00F901B9">
      <w:pPr>
        <w:pStyle w:val="Aufzhlungeinfach"/>
        <w:numPr>
          <w:ilvl w:val="0"/>
          <w:numId w:val="0"/>
        </w:numPr>
        <w:spacing w:before="480" w:after="0" w:line="240" w:lineRule="auto"/>
        <w:ind w:left="714" w:hanging="357"/>
      </w:pPr>
    </w:p>
    <w:p w14:paraId="20980640" w14:textId="358F89D5" w:rsidR="00F901B9" w:rsidRDefault="00F901B9" w:rsidP="00462A8B">
      <w:pPr>
        <w:pStyle w:val="berschrift2"/>
      </w:pPr>
      <w:bookmarkStart w:id="213" w:name="A19"/>
      <w:bookmarkStart w:id="214" w:name="_Toc91935593"/>
      <w:bookmarkStart w:id="215" w:name="_Toc93361945"/>
      <w:bookmarkEnd w:id="213"/>
      <w:r>
        <w:t xml:space="preserve">Separierung der Infrastrukturdienste </w:t>
      </w:r>
      <w:r w:rsidR="005F7128">
        <w:t xml:space="preserve">(S) </w:t>
      </w:r>
      <w:r>
        <w:t>[A19]</w:t>
      </w:r>
      <w:bookmarkEnd w:id="214"/>
      <w:bookmarkEnd w:id="215"/>
    </w:p>
    <w:p w14:paraId="59F5850E" w14:textId="391AB03E" w:rsidR="006C1274" w:rsidRDefault="006C1274" w:rsidP="006C1274">
      <w:pPr>
        <w:pStyle w:val="Listenabsatz"/>
        <w:spacing w:after="0"/>
      </w:pPr>
      <w:bookmarkStart w:id="216" w:name="A19a1"/>
      <w:bookmarkEnd w:id="216"/>
    </w:p>
    <w:p w14:paraId="4FE81C14" w14:textId="77777777" w:rsidR="006C1274" w:rsidRDefault="006C1274" w:rsidP="006C1274">
      <w:pPr>
        <w:pStyle w:val="Listenabsatz"/>
        <w:spacing w:after="0"/>
      </w:pPr>
    </w:p>
    <w:p w14:paraId="1021FC92" w14:textId="6F692E9D" w:rsidR="00F901B9" w:rsidRPr="0083049A" w:rsidRDefault="00F901B9" w:rsidP="00A856B6">
      <w:pPr>
        <w:pStyle w:val="Listenabsatz"/>
        <w:numPr>
          <w:ilvl w:val="0"/>
          <w:numId w:val="11"/>
        </w:numPr>
        <w:spacing w:after="0"/>
        <w:ind w:left="709" w:hanging="709"/>
      </w:pPr>
      <w:r>
        <w:t xml:space="preserve">Server, die grundlegende Dienste für die IT-Infrastruktur bereitstellen, MUSS </w:t>
      </w:r>
      <w:r w:rsidR="006C1274">
        <w:br/>
      </w:r>
      <w:r>
        <w:t xml:space="preserve">in einem dedizierten </w:t>
      </w:r>
      <w:r w:rsidR="0006761D">
        <w:t>Netz</w:t>
      </w:r>
      <w:r>
        <w:t>segment positioniert werden.</w:t>
      </w:r>
    </w:p>
    <w:p w14:paraId="02E33234" w14:textId="77777777" w:rsidR="00F901B9" w:rsidRDefault="00F901B9" w:rsidP="00F901B9">
      <w:pPr>
        <w:pStyle w:val="Listenabsatz"/>
        <w:spacing w:after="0"/>
      </w:pPr>
    </w:p>
    <w:p w14:paraId="6109B21B"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4C029F03"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B9B0178" w14:textId="0847BA0D"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62D2EFD7" w14:textId="77777777" w:rsidTr="00F818FE">
        <w:trPr>
          <w:trHeight w:val="205"/>
        </w:trPr>
        <w:tc>
          <w:tcPr>
            <w:tcW w:w="8356" w:type="dxa"/>
            <w:shd w:val="clear" w:color="auto" w:fill="D6E3BC" w:themeFill="accent3" w:themeFillTint="66"/>
          </w:tcPr>
          <w:p w14:paraId="24942818" w14:textId="6ADA32B6" w:rsidR="00F901B9" w:rsidRPr="005B4E23" w:rsidRDefault="004434CE" w:rsidP="00F818FE">
            <w:pPr>
              <w:suppressAutoHyphens/>
              <w:spacing w:before="120" w:after="120"/>
            </w:pPr>
            <w:r>
              <w:t xml:space="preserve">Umsetzung: JA / TEILWEISE / NEIN / ENTBEHRLICH </w:t>
            </w:r>
          </w:p>
        </w:tc>
      </w:tr>
      <w:tr w:rsidR="00F901B9" w:rsidRPr="00CC02C2" w14:paraId="52D2B3C9" w14:textId="77777777" w:rsidTr="00F818FE">
        <w:tc>
          <w:tcPr>
            <w:tcW w:w="8356" w:type="dxa"/>
          </w:tcPr>
          <w:p w14:paraId="5148041D" w14:textId="77777777" w:rsidR="00F901B9" w:rsidRPr="00CC02C2" w:rsidRDefault="00F901B9" w:rsidP="00F818FE">
            <w:pPr>
              <w:suppressAutoHyphens/>
              <w:spacing w:before="120" w:after="120"/>
              <w:rPr>
                <w:color w:val="000000" w:themeColor="text1"/>
              </w:rPr>
            </w:pPr>
            <w:bookmarkStart w:id="217" w:name="A19u1"/>
            <w:bookmarkEnd w:id="217"/>
            <w:r>
              <w:rPr>
                <w:color w:val="000000" w:themeColor="text1"/>
              </w:rPr>
              <w:t>Ihr aktueller Umsetzungsstand</w:t>
            </w:r>
          </w:p>
        </w:tc>
      </w:tr>
    </w:tbl>
    <w:p w14:paraId="78480B65"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75C18FC4" w14:textId="77777777" w:rsidTr="00F818FE">
        <w:tc>
          <w:tcPr>
            <w:tcW w:w="8340" w:type="dxa"/>
            <w:tcBorders>
              <w:bottom w:val="single" w:sz="4" w:space="0" w:color="auto"/>
            </w:tcBorders>
            <w:shd w:val="clear" w:color="auto" w:fill="C6D9F1" w:themeFill="text2" w:themeFillTint="33"/>
          </w:tcPr>
          <w:p w14:paraId="7EEA18AD"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51522414" w14:textId="77777777" w:rsidTr="00F818FE">
        <w:tc>
          <w:tcPr>
            <w:tcW w:w="8340" w:type="dxa"/>
            <w:shd w:val="clear" w:color="auto" w:fill="FFFFFF" w:themeFill="background1"/>
          </w:tcPr>
          <w:p w14:paraId="1DB55A33" w14:textId="77777777" w:rsidR="00F901B9" w:rsidRDefault="00F901B9" w:rsidP="00F818FE">
            <w:pPr>
              <w:spacing w:before="60" w:after="60"/>
              <w:rPr>
                <w:color w:val="000000" w:themeColor="text1"/>
              </w:rPr>
            </w:pPr>
            <w:r>
              <w:rPr>
                <w:color w:val="000000" w:themeColor="text1"/>
              </w:rPr>
              <w:t>Begründung der Fachseite:</w:t>
            </w:r>
          </w:p>
        </w:tc>
      </w:tr>
    </w:tbl>
    <w:p w14:paraId="573EED07" w14:textId="498DCCFA" w:rsidR="00F901B9" w:rsidRDefault="00F901B9" w:rsidP="006C1274">
      <w:pPr>
        <w:pStyle w:val="Listenabsatz"/>
        <w:spacing w:after="0"/>
      </w:pPr>
    </w:p>
    <w:p w14:paraId="5FFD5F65" w14:textId="77777777" w:rsidR="006C1274" w:rsidRPr="00A856B6" w:rsidRDefault="006C1274" w:rsidP="006C1274">
      <w:pPr>
        <w:pStyle w:val="Listenabsatz"/>
        <w:spacing w:after="0"/>
      </w:pPr>
    </w:p>
    <w:p w14:paraId="2418169D" w14:textId="77777777" w:rsidR="00F901B9" w:rsidRPr="0083049A" w:rsidRDefault="00F901B9" w:rsidP="00A856B6">
      <w:pPr>
        <w:pStyle w:val="Listenabsatz"/>
        <w:numPr>
          <w:ilvl w:val="0"/>
          <w:numId w:val="11"/>
        </w:numPr>
        <w:spacing w:after="0"/>
        <w:ind w:left="709" w:hanging="709"/>
      </w:pPr>
      <w:bookmarkStart w:id="218" w:name="A19a2"/>
      <w:bookmarkEnd w:id="218"/>
      <w:r>
        <w:t>Die Kommunikation mit ihnen MUSS durch einen zustandsbehafteten Paketfilter (Firewall) kontrolliert werden.</w:t>
      </w:r>
    </w:p>
    <w:p w14:paraId="4B283C2F" w14:textId="77777777" w:rsidR="00F901B9" w:rsidRDefault="00F901B9" w:rsidP="00F901B9">
      <w:pPr>
        <w:pStyle w:val="Listenabsatz"/>
        <w:spacing w:after="0"/>
      </w:pPr>
    </w:p>
    <w:p w14:paraId="6199A4EC"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5E58E75F"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3B10819" w14:textId="2A3380FB" w:rsidR="00F901B9"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p w14:paraId="14E7F48E" w14:textId="79493FE6" w:rsidR="006C1274" w:rsidRDefault="006C1274" w:rsidP="00F901B9">
      <w:pPr>
        <w:pStyle w:val="Listenabsatz"/>
        <w:spacing w:after="240"/>
        <w:rPr>
          <w:color w:val="FF0000"/>
        </w:rPr>
      </w:pPr>
    </w:p>
    <w:p w14:paraId="0A255D29" w14:textId="61F8C191" w:rsidR="006C1274" w:rsidRDefault="006C1274" w:rsidP="00F901B9">
      <w:pPr>
        <w:pStyle w:val="Listenabsatz"/>
        <w:spacing w:after="240"/>
        <w:rPr>
          <w:color w:val="FF0000"/>
        </w:rPr>
      </w:pPr>
    </w:p>
    <w:p w14:paraId="1F26B317" w14:textId="77777777" w:rsidR="006C1274" w:rsidRPr="001F352F" w:rsidRDefault="006C1274" w:rsidP="00F901B9">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F901B9" w:rsidRPr="005B4E23" w14:paraId="02B548B4" w14:textId="77777777" w:rsidTr="00F818FE">
        <w:trPr>
          <w:trHeight w:val="205"/>
        </w:trPr>
        <w:tc>
          <w:tcPr>
            <w:tcW w:w="8356" w:type="dxa"/>
            <w:shd w:val="clear" w:color="auto" w:fill="D6E3BC" w:themeFill="accent3" w:themeFillTint="66"/>
          </w:tcPr>
          <w:p w14:paraId="09905FBB" w14:textId="3C7995A0" w:rsidR="00F901B9" w:rsidRPr="005B4E23" w:rsidRDefault="004434CE" w:rsidP="00F818FE">
            <w:pPr>
              <w:suppressAutoHyphens/>
              <w:spacing w:before="120" w:after="120"/>
            </w:pPr>
            <w:r>
              <w:t xml:space="preserve">Umsetzung: JA / TEILWEISE / NEIN / ENTBEHRLICH </w:t>
            </w:r>
          </w:p>
        </w:tc>
      </w:tr>
      <w:tr w:rsidR="00F901B9" w:rsidRPr="00CC02C2" w14:paraId="082D5664" w14:textId="77777777" w:rsidTr="00F818FE">
        <w:tc>
          <w:tcPr>
            <w:tcW w:w="8356" w:type="dxa"/>
          </w:tcPr>
          <w:p w14:paraId="7FB2C49A" w14:textId="77777777" w:rsidR="00F901B9" w:rsidRPr="00CC02C2" w:rsidRDefault="00F901B9" w:rsidP="00F818FE">
            <w:pPr>
              <w:suppressAutoHyphens/>
              <w:spacing w:before="120" w:after="120"/>
              <w:rPr>
                <w:color w:val="000000" w:themeColor="text1"/>
              </w:rPr>
            </w:pPr>
            <w:bookmarkStart w:id="219" w:name="A19u2"/>
            <w:bookmarkEnd w:id="219"/>
            <w:r>
              <w:rPr>
                <w:color w:val="000000" w:themeColor="text1"/>
              </w:rPr>
              <w:t>Ihr aktueller Umsetzungsstand</w:t>
            </w:r>
          </w:p>
        </w:tc>
      </w:tr>
    </w:tbl>
    <w:p w14:paraId="4E57E9E8"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4FD3D74D" w14:textId="77777777" w:rsidTr="00F818FE">
        <w:tc>
          <w:tcPr>
            <w:tcW w:w="8340" w:type="dxa"/>
            <w:tcBorders>
              <w:bottom w:val="single" w:sz="4" w:space="0" w:color="auto"/>
            </w:tcBorders>
            <w:shd w:val="clear" w:color="auto" w:fill="C6D9F1" w:themeFill="text2" w:themeFillTint="33"/>
          </w:tcPr>
          <w:p w14:paraId="1DB5503C"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0EDF96B1" w14:textId="77777777" w:rsidTr="00F818FE">
        <w:tc>
          <w:tcPr>
            <w:tcW w:w="8340" w:type="dxa"/>
            <w:shd w:val="clear" w:color="auto" w:fill="FFFFFF" w:themeFill="background1"/>
          </w:tcPr>
          <w:p w14:paraId="0CF78615" w14:textId="77777777" w:rsidR="00F901B9" w:rsidRDefault="00F901B9" w:rsidP="00F818FE">
            <w:pPr>
              <w:spacing w:before="60" w:after="60"/>
              <w:rPr>
                <w:color w:val="000000" w:themeColor="text1"/>
              </w:rPr>
            </w:pPr>
            <w:r>
              <w:rPr>
                <w:color w:val="000000" w:themeColor="text1"/>
              </w:rPr>
              <w:t>Begründung der Fachseite:</w:t>
            </w:r>
          </w:p>
        </w:tc>
      </w:tr>
    </w:tbl>
    <w:p w14:paraId="4D78711C" w14:textId="77777777" w:rsidR="006C1274" w:rsidRDefault="006C1274" w:rsidP="006C1274">
      <w:pPr>
        <w:pStyle w:val="berschrift2"/>
        <w:numPr>
          <w:ilvl w:val="0"/>
          <w:numId w:val="0"/>
        </w:numPr>
        <w:ind w:left="578"/>
      </w:pPr>
      <w:bookmarkStart w:id="220" w:name="A20"/>
      <w:bookmarkStart w:id="221" w:name="_Toc91935594"/>
      <w:bookmarkEnd w:id="220"/>
    </w:p>
    <w:p w14:paraId="776F9954" w14:textId="6AFB805D" w:rsidR="00F901B9" w:rsidRDefault="00F901B9" w:rsidP="00462A8B">
      <w:pPr>
        <w:pStyle w:val="berschrift2"/>
      </w:pPr>
      <w:bookmarkStart w:id="222" w:name="_Toc93361946"/>
      <w:r>
        <w:t xml:space="preserve">Zuweisung dedizierter Subnetze für IPv4/IPv6-Endgerätegruppen </w:t>
      </w:r>
      <w:r w:rsidR="005F7128">
        <w:t xml:space="preserve">(S) </w:t>
      </w:r>
      <w:r>
        <w:t>[A20]</w:t>
      </w:r>
      <w:bookmarkEnd w:id="221"/>
      <w:bookmarkEnd w:id="222"/>
    </w:p>
    <w:p w14:paraId="0F5A214E" w14:textId="77777777" w:rsidR="00F901B9" w:rsidRPr="00CC02C2" w:rsidRDefault="00F901B9" w:rsidP="00F901B9">
      <w:pPr>
        <w:suppressAutoHyphens/>
        <w:spacing w:after="240"/>
        <w:ind w:left="720"/>
        <w:rPr>
          <w:color w:val="000000" w:themeColor="text1"/>
        </w:rPr>
      </w:pPr>
    </w:p>
    <w:p w14:paraId="0FBC757F" w14:textId="1F3C8E16" w:rsidR="00F901B9" w:rsidRPr="0083049A" w:rsidRDefault="00F901B9" w:rsidP="00A856B6">
      <w:pPr>
        <w:pStyle w:val="Listenabsatz"/>
        <w:numPr>
          <w:ilvl w:val="0"/>
          <w:numId w:val="11"/>
        </w:numPr>
        <w:spacing w:after="0"/>
        <w:ind w:left="709" w:hanging="709"/>
      </w:pPr>
      <w:bookmarkStart w:id="223" w:name="A20a1"/>
      <w:bookmarkEnd w:id="223"/>
      <w:r>
        <w:t xml:space="preserve">Unterschiedliche IPv4-/IPv6- Endgeräte MUSS je nach verwendeten Protokoll (IPv4-/IPv6- oder IPv4/IPv6-DualStack) dedizierten Subnetzen zugeordnet </w:t>
      </w:r>
      <w:r w:rsidR="006C1274">
        <w:br/>
      </w:r>
      <w:r>
        <w:t>werden.</w:t>
      </w:r>
    </w:p>
    <w:p w14:paraId="4BF4398A" w14:textId="77777777" w:rsidR="00F901B9" w:rsidRDefault="00F901B9" w:rsidP="00F901B9">
      <w:pPr>
        <w:pStyle w:val="Listenabsatz"/>
        <w:spacing w:after="0"/>
      </w:pPr>
    </w:p>
    <w:p w14:paraId="73504A02"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6A3417A0"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B7B3A5A" w14:textId="5E242147"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0250A758" w14:textId="77777777" w:rsidTr="00F818FE">
        <w:trPr>
          <w:trHeight w:val="205"/>
        </w:trPr>
        <w:tc>
          <w:tcPr>
            <w:tcW w:w="8356" w:type="dxa"/>
            <w:shd w:val="clear" w:color="auto" w:fill="D6E3BC" w:themeFill="accent3" w:themeFillTint="66"/>
          </w:tcPr>
          <w:p w14:paraId="717A77BE" w14:textId="55C37747" w:rsidR="00F901B9" w:rsidRPr="005B4E23" w:rsidRDefault="004434CE" w:rsidP="00F818FE">
            <w:pPr>
              <w:suppressAutoHyphens/>
              <w:spacing w:before="120" w:after="120"/>
            </w:pPr>
            <w:r>
              <w:t xml:space="preserve">Umsetzung: JA / TEILWEISE / NEIN / ENTBEHRLICH </w:t>
            </w:r>
          </w:p>
        </w:tc>
      </w:tr>
      <w:tr w:rsidR="00F901B9" w:rsidRPr="00CC02C2" w14:paraId="3E3A9B18" w14:textId="77777777" w:rsidTr="00F818FE">
        <w:tc>
          <w:tcPr>
            <w:tcW w:w="8356" w:type="dxa"/>
          </w:tcPr>
          <w:p w14:paraId="6B307D0F" w14:textId="77777777" w:rsidR="00F901B9" w:rsidRPr="00CC02C2" w:rsidRDefault="00F901B9" w:rsidP="00F818FE">
            <w:pPr>
              <w:suppressAutoHyphens/>
              <w:spacing w:before="120" w:after="120"/>
              <w:rPr>
                <w:color w:val="000000" w:themeColor="text1"/>
              </w:rPr>
            </w:pPr>
            <w:bookmarkStart w:id="224" w:name="A20u1"/>
            <w:bookmarkEnd w:id="224"/>
            <w:r>
              <w:rPr>
                <w:color w:val="000000" w:themeColor="text1"/>
              </w:rPr>
              <w:t>Ihr aktueller Umsetzungsstand</w:t>
            </w:r>
          </w:p>
        </w:tc>
      </w:tr>
    </w:tbl>
    <w:p w14:paraId="695CAED3"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0E7CB07D" w14:textId="77777777" w:rsidTr="00F818FE">
        <w:tc>
          <w:tcPr>
            <w:tcW w:w="8340" w:type="dxa"/>
            <w:tcBorders>
              <w:bottom w:val="single" w:sz="4" w:space="0" w:color="auto"/>
            </w:tcBorders>
            <w:shd w:val="clear" w:color="auto" w:fill="C6D9F1" w:themeFill="text2" w:themeFillTint="33"/>
          </w:tcPr>
          <w:p w14:paraId="23ABBCF4"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5F3C8B32" w14:textId="77777777" w:rsidTr="00F818FE">
        <w:tc>
          <w:tcPr>
            <w:tcW w:w="8340" w:type="dxa"/>
            <w:shd w:val="clear" w:color="auto" w:fill="FFFFFF" w:themeFill="background1"/>
          </w:tcPr>
          <w:p w14:paraId="608B68B3" w14:textId="77777777" w:rsidR="00F901B9" w:rsidRDefault="00F901B9" w:rsidP="00F818FE">
            <w:pPr>
              <w:spacing w:before="60" w:after="60"/>
              <w:rPr>
                <w:color w:val="000000" w:themeColor="text1"/>
              </w:rPr>
            </w:pPr>
            <w:r>
              <w:rPr>
                <w:color w:val="000000" w:themeColor="text1"/>
              </w:rPr>
              <w:t>Begründung der Fachseite:</w:t>
            </w:r>
          </w:p>
        </w:tc>
      </w:tr>
    </w:tbl>
    <w:p w14:paraId="30B4D3C8" w14:textId="77777777" w:rsidR="00F901B9" w:rsidRPr="00E126C7" w:rsidRDefault="00F901B9" w:rsidP="00F901B9">
      <w:pPr>
        <w:pStyle w:val="Aufzhlungeinfach"/>
        <w:numPr>
          <w:ilvl w:val="0"/>
          <w:numId w:val="0"/>
        </w:numPr>
        <w:spacing w:before="480" w:after="0" w:line="240" w:lineRule="auto"/>
        <w:ind w:left="714" w:hanging="357"/>
      </w:pPr>
    </w:p>
    <w:p w14:paraId="242D7899" w14:textId="04B7BCF4" w:rsidR="00F901B9" w:rsidRDefault="00F901B9" w:rsidP="00462A8B">
      <w:pPr>
        <w:pStyle w:val="berschrift2"/>
      </w:pPr>
      <w:bookmarkStart w:id="225" w:name="A21"/>
      <w:bookmarkStart w:id="226" w:name="_Toc91935595"/>
      <w:bookmarkStart w:id="227" w:name="_Toc93361947"/>
      <w:bookmarkEnd w:id="225"/>
      <w:r>
        <w:t xml:space="preserve">Separierung des Management-Bereichs </w:t>
      </w:r>
      <w:r w:rsidR="005F7128">
        <w:t xml:space="preserve">(S) </w:t>
      </w:r>
      <w:r>
        <w:t>[A21]</w:t>
      </w:r>
      <w:bookmarkEnd w:id="226"/>
      <w:bookmarkEnd w:id="227"/>
    </w:p>
    <w:p w14:paraId="7F78505B" w14:textId="77777777" w:rsidR="00F901B9" w:rsidRPr="00CC02C2" w:rsidRDefault="00F901B9" w:rsidP="00F901B9">
      <w:pPr>
        <w:suppressAutoHyphens/>
        <w:spacing w:after="240"/>
        <w:ind w:left="720"/>
        <w:rPr>
          <w:color w:val="000000" w:themeColor="text1"/>
        </w:rPr>
      </w:pPr>
    </w:p>
    <w:p w14:paraId="45AFBDE7" w14:textId="1D73C862" w:rsidR="00F901B9" w:rsidRPr="0083049A" w:rsidRDefault="0006761D" w:rsidP="00A856B6">
      <w:pPr>
        <w:pStyle w:val="Listenabsatz"/>
        <w:numPr>
          <w:ilvl w:val="0"/>
          <w:numId w:val="11"/>
        </w:numPr>
        <w:spacing w:after="0"/>
        <w:ind w:left="709" w:hanging="709"/>
      </w:pPr>
      <w:bookmarkStart w:id="228" w:name="A21a1"/>
      <w:bookmarkEnd w:id="228"/>
      <w:r>
        <w:t>Um die Infrastruktur zu managen, SOLLTE durchgängig ein Out-of-Band-</w:t>
      </w:r>
      <w:r w:rsidR="006C1274">
        <w:br/>
      </w:r>
      <w:r>
        <w:t>Management genutzt werden.</w:t>
      </w:r>
    </w:p>
    <w:p w14:paraId="021510BA" w14:textId="77777777" w:rsidR="00F901B9" w:rsidRDefault="00F901B9" w:rsidP="00F901B9">
      <w:pPr>
        <w:pStyle w:val="Listenabsatz"/>
        <w:spacing w:after="0"/>
      </w:pPr>
    </w:p>
    <w:p w14:paraId="7D2F5FD2"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1D7BFA99"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8497B00" w14:textId="2B97E6D4" w:rsidR="00F901B9"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p w14:paraId="7D7F1805" w14:textId="1465973A" w:rsidR="00F36A26" w:rsidRDefault="00F36A26" w:rsidP="00F901B9">
      <w:pPr>
        <w:pStyle w:val="Listenabsatz"/>
        <w:spacing w:after="240"/>
        <w:rPr>
          <w:color w:val="FF0000"/>
        </w:rPr>
      </w:pPr>
    </w:p>
    <w:p w14:paraId="18673F66" w14:textId="41064D43" w:rsidR="00F36A26" w:rsidRDefault="00F36A26" w:rsidP="00F901B9">
      <w:pPr>
        <w:pStyle w:val="Listenabsatz"/>
        <w:spacing w:after="240"/>
        <w:rPr>
          <w:color w:val="FF0000"/>
        </w:rPr>
      </w:pPr>
    </w:p>
    <w:p w14:paraId="29CEE366" w14:textId="726309B0" w:rsidR="00F36A26" w:rsidRDefault="00F36A26" w:rsidP="00F901B9">
      <w:pPr>
        <w:pStyle w:val="Listenabsatz"/>
        <w:spacing w:after="240"/>
        <w:rPr>
          <w:color w:val="FF0000"/>
        </w:rPr>
      </w:pPr>
    </w:p>
    <w:p w14:paraId="5C779CE5" w14:textId="7891F657" w:rsidR="00F36A26" w:rsidRDefault="00F36A26" w:rsidP="00F901B9">
      <w:pPr>
        <w:pStyle w:val="Listenabsatz"/>
        <w:spacing w:after="240"/>
        <w:rPr>
          <w:color w:val="FF0000"/>
        </w:rPr>
      </w:pPr>
    </w:p>
    <w:p w14:paraId="12A45C46" w14:textId="77777777" w:rsidR="00F36A26" w:rsidRPr="001F352F" w:rsidRDefault="00F36A26" w:rsidP="00F901B9">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F901B9" w:rsidRPr="005B4E23" w14:paraId="0DCACF11" w14:textId="77777777" w:rsidTr="00F818FE">
        <w:trPr>
          <w:trHeight w:val="205"/>
        </w:trPr>
        <w:tc>
          <w:tcPr>
            <w:tcW w:w="8356" w:type="dxa"/>
            <w:shd w:val="clear" w:color="auto" w:fill="D6E3BC" w:themeFill="accent3" w:themeFillTint="66"/>
          </w:tcPr>
          <w:p w14:paraId="76008A69" w14:textId="5C6C9D95" w:rsidR="00F901B9" w:rsidRPr="005B4E23" w:rsidRDefault="004434CE" w:rsidP="00F818FE">
            <w:pPr>
              <w:suppressAutoHyphens/>
              <w:spacing w:before="120" w:after="120"/>
            </w:pPr>
            <w:r>
              <w:t xml:space="preserve">Umsetzung: JA / TEILWEISE / NEIN / ENTBEHRLICH </w:t>
            </w:r>
          </w:p>
        </w:tc>
      </w:tr>
      <w:tr w:rsidR="00F901B9" w:rsidRPr="00CC02C2" w14:paraId="319253EE" w14:textId="77777777" w:rsidTr="00F818FE">
        <w:tc>
          <w:tcPr>
            <w:tcW w:w="8356" w:type="dxa"/>
          </w:tcPr>
          <w:p w14:paraId="38766876" w14:textId="77777777" w:rsidR="00F901B9" w:rsidRPr="00CC02C2" w:rsidRDefault="00F901B9" w:rsidP="00F818FE">
            <w:pPr>
              <w:suppressAutoHyphens/>
              <w:spacing w:before="120" w:after="120"/>
              <w:rPr>
                <w:color w:val="000000" w:themeColor="text1"/>
              </w:rPr>
            </w:pPr>
            <w:bookmarkStart w:id="229" w:name="A21u1"/>
            <w:bookmarkEnd w:id="229"/>
            <w:r>
              <w:rPr>
                <w:color w:val="000000" w:themeColor="text1"/>
              </w:rPr>
              <w:t>Ihr aktueller Umsetzungsstand</w:t>
            </w:r>
          </w:p>
        </w:tc>
      </w:tr>
    </w:tbl>
    <w:p w14:paraId="55AA9BDD" w14:textId="50604B14" w:rsidR="00F901B9" w:rsidRDefault="00F901B9" w:rsidP="00F901B9">
      <w:pPr>
        <w:suppressAutoHyphens/>
        <w:spacing w:after="0" w:line="240" w:lineRule="auto"/>
        <w:ind w:left="720"/>
        <w:rPr>
          <w:color w:val="000000" w:themeColor="text1"/>
        </w:rPr>
      </w:pPr>
    </w:p>
    <w:p w14:paraId="192D1722" w14:textId="77777777" w:rsidR="006C1274" w:rsidRDefault="006C1274"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2C16AFDB" w14:textId="77777777" w:rsidTr="00F818FE">
        <w:tc>
          <w:tcPr>
            <w:tcW w:w="8340" w:type="dxa"/>
            <w:tcBorders>
              <w:bottom w:val="single" w:sz="4" w:space="0" w:color="auto"/>
            </w:tcBorders>
            <w:shd w:val="clear" w:color="auto" w:fill="C6D9F1" w:themeFill="text2" w:themeFillTint="33"/>
          </w:tcPr>
          <w:p w14:paraId="0D2A554A"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2E48D58D" w14:textId="77777777" w:rsidTr="00F818FE">
        <w:tc>
          <w:tcPr>
            <w:tcW w:w="8340" w:type="dxa"/>
            <w:shd w:val="clear" w:color="auto" w:fill="FFFFFF" w:themeFill="background1"/>
          </w:tcPr>
          <w:p w14:paraId="7D653255" w14:textId="77777777" w:rsidR="00F901B9" w:rsidRDefault="00F901B9" w:rsidP="00F818FE">
            <w:pPr>
              <w:spacing w:before="60" w:after="60"/>
              <w:rPr>
                <w:color w:val="000000" w:themeColor="text1"/>
              </w:rPr>
            </w:pPr>
            <w:r>
              <w:rPr>
                <w:color w:val="000000" w:themeColor="text1"/>
              </w:rPr>
              <w:t>Begründung der Fachseite:</w:t>
            </w:r>
          </w:p>
        </w:tc>
      </w:tr>
    </w:tbl>
    <w:p w14:paraId="7DB0C3FC" w14:textId="7A1D33B0" w:rsidR="006C1274" w:rsidRDefault="006C1274" w:rsidP="006C1274">
      <w:pPr>
        <w:pStyle w:val="Listenabsatz"/>
        <w:spacing w:after="0"/>
      </w:pPr>
    </w:p>
    <w:p w14:paraId="4D54D9E1" w14:textId="77777777" w:rsidR="006C1274" w:rsidRPr="00A856B6" w:rsidRDefault="006C1274" w:rsidP="006C1274">
      <w:pPr>
        <w:pStyle w:val="Listenabsatz"/>
        <w:spacing w:after="0"/>
      </w:pPr>
    </w:p>
    <w:p w14:paraId="34F6C42D" w14:textId="77777777" w:rsidR="006C1274" w:rsidRDefault="00F901B9" w:rsidP="00A856B6">
      <w:pPr>
        <w:pStyle w:val="Listenabsatz"/>
        <w:numPr>
          <w:ilvl w:val="0"/>
          <w:numId w:val="11"/>
        </w:numPr>
        <w:spacing w:after="0"/>
        <w:ind w:left="709" w:hanging="709"/>
      </w:pPr>
      <w:bookmarkStart w:id="230" w:name="A21a2"/>
      <w:bookmarkEnd w:id="230"/>
      <w:r>
        <w:t xml:space="preserve">Dabei </w:t>
      </w:r>
      <w:r w:rsidR="0006761D">
        <w:t>MÜSSEN</w:t>
      </w:r>
      <w:r>
        <w:t xml:space="preserve"> alle Endgeräte, die für das Management der IT-Infrastruktur </w:t>
      </w:r>
    </w:p>
    <w:p w14:paraId="04FD92D2" w14:textId="505055C2" w:rsidR="00F901B9" w:rsidRPr="0083049A" w:rsidRDefault="00F901B9" w:rsidP="006C1274">
      <w:pPr>
        <w:pStyle w:val="Listenabsatz"/>
        <w:spacing w:after="0"/>
      </w:pPr>
      <w:r>
        <w:t xml:space="preserve">benötigt werden, in dedizierten </w:t>
      </w:r>
      <w:r w:rsidR="0006761D" w:rsidRPr="0006761D">
        <w:t>Netzsegmenten</w:t>
      </w:r>
      <w:r w:rsidR="0006761D">
        <w:t xml:space="preserve"> </w:t>
      </w:r>
      <w:r>
        <w:t>positioniert werden.</w:t>
      </w:r>
    </w:p>
    <w:p w14:paraId="0EF64175" w14:textId="77777777" w:rsidR="00F901B9" w:rsidRDefault="00F901B9" w:rsidP="00F901B9">
      <w:pPr>
        <w:pStyle w:val="Listenabsatz"/>
        <w:spacing w:after="0"/>
      </w:pPr>
    </w:p>
    <w:p w14:paraId="1839DDB4"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7EFAFEB4"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E0A480E" w14:textId="28386CBF"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745070EF" w14:textId="77777777" w:rsidTr="00F818FE">
        <w:trPr>
          <w:trHeight w:val="205"/>
        </w:trPr>
        <w:tc>
          <w:tcPr>
            <w:tcW w:w="8356" w:type="dxa"/>
            <w:shd w:val="clear" w:color="auto" w:fill="D6E3BC" w:themeFill="accent3" w:themeFillTint="66"/>
          </w:tcPr>
          <w:p w14:paraId="6B7B4D46" w14:textId="18A8C24A" w:rsidR="00F901B9" w:rsidRPr="005B4E23" w:rsidRDefault="004434CE" w:rsidP="00F818FE">
            <w:pPr>
              <w:suppressAutoHyphens/>
              <w:spacing w:before="120" w:after="120"/>
            </w:pPr>
            <w:r>
              <w:t xml:space="preserve">Umsetzung: JA / TEILWEISE / NEIN / ENTBEHRLICH </w:t>
            </w:r>
          </w:p>
        </w:tc>
      </w:tr>
      <w:tr w:rsidR="00F901B9" w:rsidRPr="00CC02C2" w14:paraId="0090BC54" w14:textId="77777777" w:rsidTr="00F818FE">
        <w:tc>
          <w:tcPr>
            <w:tcW w:w="8356" w:type="dxa"/>
          </w:tcPr>
          <w:p w14:paraId="4D09806D" w14:textId="77777777" w:rsidR="00F901B9" w:rsidRPr="00CC02C2" w:rsidRDefault="00F901B9" w:rsidP="00F818FE">
            <w:pPr>
              <w:suppressAutoHyphens/>
              <w:spacing w:before="120" w:after="120"/>
              <w:rPr>
                <w:color w:val="000000" w:themeColor="text1"/>
              </w:rPr>
            </w:pPr>
            <w:bookmarkStart w:id="231" w:name="A21u2"/>
            <w:bookmarkEnd w:id="231"/>
            <w:r>
              <w:rPr>
                <w:color w:val="000000" w:themeColor="text1"/>
              </w:rPr>
              <w:t>Ihr aktueller Umsetzungsstand</w:t>
            </w:r>
          </w:p>
        </w:tc>
      </w:tr>
    </w:tbl>
    <w:p w14:paraId="4B95971D"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72A61720" w14:textId="77777777" w:rsidTr="00F818FE">
        <w:tc>
          <w:tcPr>
            <w:tcW w:w="8340" w:type="dxa"/>
            <w:tcBorders>
              <w:bottom w:val="single" w:sz="4" w:space="0" w:color="auto"/>
            </w:tcBorders>
            <w:shd w:val="clear" w:color="auto" w:fill="C6D9F1" w:themeFill="text2" w:themeFillTint="33"/>
          </w:tcPr>
          <w:p w14:paraId="44D32102"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5F0EDCDF" w14:textId="77777777" w:rsidTr="00F818FE">
        <w:tc>
          <w:tcPr>
            <w:tcW w:w="8340" w:type="dxa"/>
            <w:shd w:val="clear" w:color="auto" w:fill="FFFFFF" w:themeFill="background1"/>
          </w:tcPr>
          <w:p w14:paraId="68D218D0" w14:textId="77777777" w:rsidR="00F901B9" w:rsidRDefault="00F901B9" w:rsidP="00F818FE">
            <w:pPr>
              <w:spacing w:before="60" w:after="60"/>
              <w:rPr>
                <w:color w:val="000000" w:themeColor="text1"/>
              </w:rPr>
            </w:pPr>
            <w:r>
              <w:rPr>
                <w:color w:val="000000" w:themeColor="text1"/>
              </w:rPr>
              <w:t>Begründung der Fachseite:</w:t>
            </w:r>
          </w:p>
        </w:tc>
      </w:tr>
    </w:tbl>
    <w:p w14:paraId="583C33C6" w14:textId="77777777" w:rsidR="00F901B9" w:rsidRPr="00CC02C2" w:rsidRDefault="00F901B9" w:rsidP="00F901B9">
      <w:pPr>
        <w:suppressAutoHyphens/>
        <w:spacing w:after="240"/>
        <w:ind w:left="720"/>
        <w:rPr>
          <w:color w:val="000000" w:themeColor="text1"/>
        </w:rPr>
      </w:pPr>
    </w:p>
    <w:p w14:paraId="189B07D4" w14:textId="5FFC32EB" w:rsidR="00F901B9" w:rsidRPr="0083049A" w:rsidRDefault="00F901B9" w:rsidP="002741EA">
      <w:pPr>
        <w:pStyle w:val="Listenabsatz"/>
        <w:numPr>
          <w:ilvl w:val="0"/>
          <w:numId w:val="11"/>
        </w:numPr>
        <w:spacing w:after="0"/>
        <w:ind w:left="709" w:hanging="709"/>
      </w:pPr>
      <w:bookmarkStart w:id="232" w:name="A21a3"/>
      <w:bookmarkEnd w:id="232"/>
      <w:r>
        <w:t>Die Kommunikation mit diesen Endgeräten MUSS durch einen zustandsbehafteten Paketfilter kontrolliert werden.</w:t>
      </w:r>
    </w:p>
    <w:p w14:paraId="0E87FBC7" w14:textId="77777777" w:rsidR="00F901B9" w:rsidRDefault="00F901B9" w:rsidP="00F901B9">
      <w:pPr>
        <w:pStyle w:val="Listenabsatz"/>
        <w:spacing w:after="0"/>
      </w:pPr>
    </w:p>
    <w:p w14:paraId="11D2B7C5"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5BE0B610"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6B5782D" w14:textId="70F18611"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7056CD49" w14:textId="77777777" w:rsidTr="00F818FE">
        <w:trPr>
          <w:trHeight w:val="205"/>
        </w:trPr>
        <w:tc>
          <w:tcPr>
            <w:tcW w:w="8356" w:type="dxa"/>
            <w:shd w:val="clear" w:color="auto" w:fill="D6E3BC" w:themeFill="accent3" w:themeFillTint="66"/>
          </w:tcPr>
          <w:p w14:paraId="0AD03390" w14:textId="2BE8756F" w:rsidR="00F901B9" w:rsidRPr="005B4E23" w:rsidRDefault="004434CE" w:rsidP="00F818FE">
            <w:pPr>
              <w:suppressAutoHyphens/>
              <w:spacing w:before="120" w:after="120"/>
            </w:pPr>
            <w:r>
              <w:t xml:space="preserve">Umsetzung: JA / TEILWEISE / NEIN / ENTBEHRLICH </w:t>
            </w:r>
          </w:p>
        </w:tc>
      </w:tr>
      <w:tr w:rsidR="00F901B9" w:rsidRPr="00CC02C2" w14:paraId="3DDDC5D0" w14:textId="77777777" w:rsidTr="00F818FE">
        <w:tc>
          <w:tcPr>
            <w:tcW w:w="8356" w:type="dxa"/>
          </w:tcPr>
          <w:p w14:paraId="4D0E6FA4" w14:textId="77777777" w:rsidR="00F901B9" w:rsidRPr="00CC02C2" w:rsidRDefault="00F901B9" w:rsidP="00F818FE">
            <w:pPr>
              <w:suppressAutoHyphens/>
              <w:spacing w:before="120" w:after="120"/>
              <w:rPr>
                <w:color w:val="000000" w:themeColor="text1"/>
              </w:rPr>
            </w:pPr>
            <w:bookmarkStart w:id="233" w:name="A21u3"/>
            <w:bookmarkEnd w:id="233"/>
            <w:r>
              <w:rPr>
                <w:color w:val="000000" w:themeColor="text1"/>
              </w:rPr>
              <w:t>Ihr aktueller Umsetzungsstand</w:t>
            </w:r>
          </w:p>
        </w:tc>
      </w:tr>
    </w:tbl>
    <w:p w14:paraId="7FFA913A"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537D245D" w14:textId="77777777" w:rsidTr="00F818FE">
        <w:tc>
          <w:tcPr>
            <w:tcW w:w="8340" w:type="dxa"/>
            <w:tcBorders>
              <w:bottom w:val="single" w:sz="4" w:space="0" w:color="auto"/>
            </w:tcBorders>
            <w:shd w:val="clear" w:color="auto" w:fill="C6D9F1" w:themeFill="text2" w:themeFillTint="33"/>
          </w:tcPr>
          <w:p w14:paraId="4AA26803"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3BB8E738" w14:textId="77777777" w:rsidTr="00F818FE">
        <w:tc>
          <w:tcPr>
            <w:tcW w:w="8340" w:type="dxa"/>
            <w:shd w:val="clear" w:color="auto" w:fill="FFFFFF" w:themeFill="background1"/>
          </w:tcPr>
          <w:p w14:paraId="02E8E57F" w14:textId="77777777" w:rsidR="00F901B9" w:rsidRDefault="00F901B9" w:rsidP="00F818FE">
            <w:pPr>
              <w:spacing w:before="60" w:after="60"/>
              <w:rPr>
                <w:color w:val="000000" w:themeColor="text1"/>
              </w:rPr>
            </w:pPr>
            <w:r>
              <w:rPr>
                <w:color w:val="000000" w:themeColor="text1"/>
              </w:rPr>
              <w:t>Begründung der Fachseite:</w:t>
            </w:r>
          </w:p>
        </w:tc>
      </w:tr>
    </w:tbl>
    <w:p w14:paraId="3F8B1E05" w14:textId="77777777" w:rsidR="00F901B9" w:rsidRPr="00CC02C2" w:rsidRDefault="00F901B9" w:rsidP="00F901B9">
      <w:pPr>
        <w:suppressAutoHyphens/>
        <w:spacing w:after="240"/>
        <w:ind w:left="720"/>
        <w:rPr>
          <w:color w:val="000000" w:themeColor="text1"/>
        </w:rPr>
      </w:pPr>
    </w:p>
    <w:p w14:paraId="570B8C04" w14:textId="50A9E1A2" w:rsidR="00F901B9" w:rsidRPr="0083049A" w:rsidRDefault="00F901B9" w:rsidP="00A856B6">
      <w:pPr>
        <w:pStyle w:val="Listenabsatz"/>
        <w:numPr>
          <w:ilvl w:val="0"/>
          <w:numId w:val="11"/>
        </w:numPr>
        <w:spacing w:after="0"/>
        <w:ind w:left="709" w:hanging="709"/>
      </w:pPr>
      <w:bookmarkStart w:id="234" w:name="A21a4"/>
      <w:bookmarkEnd w:id="234"/>
      <w:r>
        <w:t>Die Kommunikation von und zu diesen Management-</w:t>
      </w:r>
      <w:r w:rsidR="00B41DB5" w:rsidRPr="00B41DB5">
        <w:t>Netzsegmenten</w:t>
      </w:r>
      <w:r w:rsidR="00B41DB5">
        <w:t xml:space="preserve"> </w:t>
      </w:r>
      <w:r>
        <w:t>MUSS auf die notwendigen Management-Protokolle mit definierten Kommunikations-Endpunkten beschränkt werden.</w:t>
      </w:r>
    </w:p>
    <w:p w14:paraId="71076C5D" w14:textId="77777777" w:rsidR="00F901B9" w:rsidRDefault="00F901B9" w:rsidP="00F901B9">
      <w:pPr>
        <w:pStyle w:val="Listenabsatz"/>
        <w:spacing w:after="0"/>
      </w:pPr>
    </w:p>
    <w:p w14:paraId="44D50FBD"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3CC9AB7D"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FC4AE7B" w14:textId="0F3436B5" w:rsidR="00F901B9"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10EB798C" w14:textId="77777777" w:rsidTr="00F818FE">
        <w:trPr>
          <w:trHeight w:val="205"/>
        </w:trPr>
        <w:tc>
          <w:tcPr>
            <w:tcW w:w="8356" w:type="dxa"/>
            <w:shd w:val="clear" w:color="auto" w:fill="D6E3BC" w:themeFill="accent3" w:themeFillTint="66"/>
          </w:tcPr>
          <w:p w14:paraId="576676E1" w14:textId="33C91776" w:rsidR="00F901B9" w:rsidRPr="005B4E23" w:rsidRDefault="004434CE" w:rsidP="00F818FE">
            <w:pPr>
              <w:suppressAutoHyphens/>
              <w:spacing w:before="120" w:after="120"/>
            </w:pPr>
            <w:r>
              <w:t xml:space="preserve">Umsetzung: JA / TEILWEISE / NEIN / ENTBEHRLICH </w:t>
            </w:r>
          </w:p>
        </w:tc>
      </w:tr>
      <w:tr w:rsidR="00F901B9" w:rsidRPr="00CC02C2" w14:paraId="5E106F89" w14:textId="77777777" w:rsidTr="00F818FE">
        <w:tc>
          <w:tcPr>
            <w:tcW w:w="8356" w:type="dxa"/>
          </w:tcPr>
          <w:p w14:paraId="34A2A13D" w14:textId="77777777" w:rsidR="00F901B9" w:rsidRPr="00CC02C2" w:rsidRDefault="00F901B9" w:rsidP="00F818FE">
            <w:pPr>
              <w:suppressAutoHyphens/>
              <w:spacing w:before="120" w:after="120"/>
              <w:rPr>
                <w:color w:val="000000" w:themeColor="text1"/>
              </w:rPr>
            </w:pPr>
            <w:bookmarkStart w:id="235" w:name="A21u4"/>
            <w:bookmarkEnd w:id="235"/>
            <w:r>
              <w:rPr>
                <w:color w:val="000000" w:themeColor="text1"/>
              </w:rPr>
              <w:t>Ihr aktueller Umsetzungsstand</w:t>
            </w:r>
          </w:p>
        </w:tc>
      </w:tr>
    </w:tbl>
    <w:p w14:paraId="3793B476"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74FBB393" w14:textId="77777777" w:rsidTr="00F818FE">
        <w:tc>
          <w:tcPr>
            <w:tcW w:w="8340" w:type="dxa"/>
            <w:tcBorders>
              <w:bottom w:val="single" w:sz="4" w:space="0" w:color="auto"/>
            </w:tcBorders>
            <w:shd w:val="clear" w:color="auto" w:fill="C6D9F1" w:themeFill="text2" w:themeFillTint="33"/>
          </w:tcPr>
          <w:p w14:paraId="387ED69A"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61D3D778" w14:textId="77777777" w:rsidTr="00F818FE">
        <w:tc>
          <w:tcPr>
            <w:tcW w:w="8340" w:type="dxa"/>
            <w:shd w:val="clear" w:color="auto" w:fill="FFFFFF" w:themeFill="background1"/>
          </w:tcPr>
          <w:p w14:paraId="7725023D" w14:textId="77777777" w:rsidR="00F901B9" w:rsidRDefault="00F901B9" w:rsidP="00F818FE">
            <w:pPr>
              <w:spacing w:before="60" w:after="60"/>
              <w:rPr>
                <w:color w:val="000000" w:themeColor="text1"/>
              </w:rPr>
            </w:pPr>
            <w:r>
              <w:rPr>
                <w:color w:val="000000" w:themeColor="text1"/>
              </w:rPr>
              <w:t>Begründung der Fachseite:</w:t>
            </w:r>
          </w:p>
        </w:tc>
      </w:tr>
    </w:tbl>
    <w:p w14:paraId="16FDF36F" w14:textId="77777777" w:rsidR="00F901B9" w:rsidRPr="00CC02C2" w:rsidRDefault="00F901B9" w:rsidP="00F901B9">
      <w:pPr>
        <w:suppressAutoHyphens/>
        <w:spacing w:after="240"/>
        <w:ind w:left="720"/>
        <w:rPr>
          <w:color w:val="000000" w:themeColor="text1"/>
        </w:rPr>
      </w:pPr>
    </w:p>
    <w:p w14:paraId="27709ED3" w14:textId="493FFED9" w:rsidR="00F901B9" w:rsidRDefault="00F901B9" w:rsidP="00FD7A19">
      <w:pPr>
        <w:pStyle w:val="Listenabsatz"/>
        <w:spacing w:after="0"/>
      </w:pPr>
      <w:bookmarkStart w:id="236" w:name="A21a5"/>
      <w:bookmarkEnd w:id="236"/>
      <w:r>
        <w:t xml:space="preserve">Der Management-Bereich MUSS mindestens die folgenden </w:t>
      </w:r>
      <w:r w:rsidR="009D6D74">
        <w:t>Netz</w:t>
      </w:r>
      <w:r>
        <w:t>segmente um</w:t>
      </w:r>
      <w:r w:rsidR="00FD7A19">
        <w:t>-</w:t>
      </w:r>
      <w:r w:rsidR="00FD7A19">
        <w:br/>
      </w:r>
      <w:r>
        <w:t>fassen</w:t>
      </w:r>
      <w:r w:rsidR="009D6D74">
        <w:t xml:space="preserve">. </w:t>
      </w:r>
      <w:r w:rsidR="009D6D74">
        <w:t xml:space="preserve">Diese </w:t>
      </w:r>
      <w:r w:rsidR="002741EA">
        <w:t>MÜSSEN</w:t>
      </w:r>
      <w:r w:rsidR="009D6D74">
        <w:t xml:space="preserve"> abhängig von der Sicherheitsrichtlinie und der Anforderungsspezifikation weiter unterteilt werden in</w:t>
      </w:r>
      <w:r>
        <w:t xml:space="preserve"> </w:t>
      </w:r>
    </w:p>
    <w:p w14:paraId="65C347E0" w14:textId="77777777" w:rsidR="009D6D74" w:rsidRDefault="009D6D74" w:rsidP="009D6D74">
      <w:pPr>
        <w:pStyle w:val="Listenabsatz"/>
        <w:spacing w:after="0"/>
        <w:ind w:left="720"/>
      </w:pPr>
    </w:p>
    <w:p w14:paraId="3538668B" w14:textId="6278AE68" w:rsidR="009D6D74" w:rsidRDefault="009D6D74" w:rsidP="00447AEE">
      <w:pPr>
        <w:pStyle w:val="Listenabsatz"/>
        <w:numPr>
          <w:ilvl w:val="0"/>
          <w:numId w:val="32"/>
        </w:numPr>
        <w:spacing w:after="0"/>
        <w:ind w:left="1276" w:hanging="425"/>
      </w:pPr>
      <w:r>
        <w:t>Netzsegment(e) für IT-Systeme, die für die Authentisierung und Autori</w:t>
      </w:r>
      <w:r w:rsidR="00FD7A19">
        <w:t>-</w:t>
      </w:r>
      <w:r w:rsidR="00FD7A19">
        <w:br/>
      </w:r>
      <w:r>
        <w:t>sierung der administrativen Kommunikation zuständig sind,</w:t>
      </w:r>
      <w:r>
        <w:br/>
      </w:r>
    </w:p>
    <w:p w14:paraId="4FC2BDAF" w14:textId="2B5BFD7F" w:rsidR="009D6D74" w:rsidRDefault="009D6D74" w:rsidP="00FD7A19">
      <w:pPr>
        <w:pStyle w:val="Listenabsatz"/>
        <w:numPr>
          <w:ilvl w:val="0"/>
          <w:numId w:val="32"/>
        </w:numPr>
        <w:spacing w:after="0"/>
        <w:ind w:left="1276" w:hanging="425"/>
      </w:pPr>
      <w:r>
        <w:t>Netzsegment(e) für die Administration der IT-Systeme,</w:t>
      </w:r>
      <w:r>
        <w:br/>
      </w:r>
    </w:p>
    <w:p w14:paraId="7CF3BE95" w14:textId="13B28088" w:rsidR="009D6D74" w:rsidRDefault="009D6D74" w:rsidP="00FD7A19">
      <w:pPr>
        <w:pStyle w:val="Listenabsatz"/>
        <w:numPr>
          <w:ilvl w:val="0"/>
          <w:numId w:val="32"/>
        </w:numPr>
        <w:spacing w:after="0"/>
        <w:ind w:left="1276" w:hanging="425"/>
      </w:pPr>
      <w:r>
        <w:t>Netzsegment(e) für die Überwachung und das Monitoring,</w:t>
      </w:r>
      <w:r>
        <w:br/>
      </w:r>
    </w:p>
    <w:p w14:paraId="065DBD02" w14:textId="26741C76" w:rsidR="009D6D74" w:rsidRDefault="009D6D74" w:rsidP="00FD7A19">
      <w:pPr>
        <w:pStyle w:val="Listenabsatz"/>
        <w:numPr>
          <w:ilvl w:val="0"/>
          <w:numId w:val="32"/>
        </w:numPr>
        <w:spacing w:after="0"/>
        <w:ind w:left="1276" w:hanging="425"/>
      </w:pPr>
      <w:r>
        <w:t xml:space="preserve">Netzsegment(e), die die zentrale Protokollierung inklusive Syslog-Server </w:t>
      </w:r>
      <w:r w:rsidR="00FD7A19">
        <w:br/>
      </w:r>
      <w:r>
        <w:t>und SIEM-Server enthalten,</w:t>
      </w:r>
      <w:r>
        <w:br/>
      </w:r>
    </w:p>
    <w:p w14:paraId="14DE96D5" w14:textId="70053E78" w:rsidR="009D6D74" w:rsidRDefault="009D6D74" w:rsidP="00FD7A19">
      <w:pPr>
        <w:pStyle w:val="Listenabsatz"/>
        <w:numPr>
          <w:ilvl w:val="0"/>
          <w:numId w:val="32"/>
        </w:numPr>
        <w:spacing w:after="0"/>
        <w:ind w:left="1276" w:hanging="425"/>
      </w:pPr>
      <w:r>
        <w:t xml:space="preserve">Netzsegment(e) für IT-Systeme, die für grundlegende Dienste des </w:t>
      </w:r>
      <w:r w:rsidR="00FD7A19">
        <w:br/>
      </w:r>
      <w:r>
        <w:t>Management-Bereichs benötigt werden sowie</w:t>
      </w:r>
      <w:r>
        <w:br/>
      </w:r>
    </w:p>
    <w:p w14:paraId="7CB78A25" w14:textId="1F159DBC" w:rsidR="00F901B9" w:rsidRDefault="009D6D74" w:rsidP="00FD7A19">
      <w:pPr>
        <w:pStyle w:val="Listenabsatz"/>
        <w:numPr>
          <w:ilvl w:val="0"/>
          <w:numId w:val="32"/>
        </w:numPr>
        <w:spacing w:after="0"/>
        <w:ind w:left="1276" w:hanging="425"/>
      </w:pPr>
      <w:r>
        <w:t xml:space="preserve">Netzsegment(e) für die Management-Interfaces der zu administrierenden </w:t>
      </w:r>
      <w:r>
        <w:br/>
      </w:r>
      <w:r>
        <w:t>IT-Systeme.</w:t>
      </w:r>
    </w:p>
    <w:p w14:paraId="5C9CD1DB" w14:textId="77777777" w:rsidR="009D6D74" w:rsidRDefault="009D6D74" w:rsidP="009D6D74">
      <w:pPr>
        <w:pStyle w:val="Listenabsatz"/>
        <w:spacing w:after="0"/>
      </w:pPr>
    </w:p>
    <w:p w14:paraId="283B95E5"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10F22DC3"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5D254D4" w14:textId="4F8EE925"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4C7865D7" w14:textId="77777777" w:rsidTr="00F818FE">
        <w:trPr>
          <w:trHeight w:val="205"/>
        </w:trPr>
        <w:tc>
          <w:tcPr>
            <w:tcW w:w="8356" w:type="dxa"/>
            <w:shd w:val="clear" w:color="auto" w:fill="D6E3BC" w:themeFill="accent3" w:themeFillTint="66"/>
          </w:tcPr>
          <w:p w14:paraId="610D0B53" w14:textId="460DFFC3" w:rsidR="00F901B9" w:rsidRPr="005B4E23" w:rsidRDefault="004434CE" w:rsidP="00F818FE">
            <w:pPr>
              <w:suppressAutoHyphens/>
              <w:spacing w:before="120" w:after="120"/>
            </w:pPr>
            <w:r>
              <w:t xml:space="preserve">Umsetzung: JA / TEILWEISE / NEIN / ENTBEHRLICH </w:t>
            </w:r>
          </w:p>
        </w:tc>
      </w:tr>
      <w:tr w:rsidR="00F901B9" w:rsidRPr="00CC02C2" w14:paraId="7190A235" w14:textId="77777777" w:rsidTr="00F818FE">
        <w:tc>
          <w:tcPr>
            <w:tcW w:w="8356" w:type="dxa"/>
          </w:tcPr>
          <w:p w14:paraId="41E7B828" w14:textId="77777777" w:rsidR="00F901B9" w:rsidRPr="00CC02C2" w:rsidRDefault="00F901B9" w:rsidP="00F818FE">
            <w:pPr>
              <w:suppressAutoHyphens/>
              <w:spacing w:before="120" w:after="120"/>
              <w:rPr>
                <w:color w:val="000000" w:themeColor="text1"/>
              </w:rPr>
            </w:pPr>
            <w:bookmarkStart w:id="237" w:name="A21u5"/>
            <w:bookmarkEnd w:id="237"/>
            <w:r>
              <w:rPr>
                <w:color w:val="000000" w:themeColor="text1"/>
              </w:rPr>
              <w:t>Ihr aktueller Umsetzungsstand</w:t>
            </w:r>
          </w:p>
        </w:tc>
      </w:tr>
    </w:tbl>
    <w:p w14:paraId="54ABB6A0"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7AC38F00" w14:textId="77777777" w:rsidTr="00F818FE">
        <w:tc>
          <w:tcPr>
            <w:tcW w:w="8340" w:type="dxa"/>
            <w:tcBorders>
              <w:bottom w:val="single" w:sz="4" w:space="0" w:color="auto"/>
            </w:tcBorders>
            <w:shd w:val="clear" w:color="auto" w:fill="C6D9F1" w:themeFill="text2" w:themeFillTint="33"/>
          </w:tcPr>
          <w:p w14:paraId="5A89FD34"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5133EBEA" w14:textId="77777777" w:rsidTr="00F818FE">
        <w:tc>
          <w:tcPr>
            <w:tcW w:w="8340" w:type="dxa"/>
            <w:shd w:val="clear" w:color="auto" w:fill="FFFFFF" w:themeFill="background1"/>
          </w:tcPr>
          <w:p w14:paraId="3B51EE68" w14:textId="77777777" w:rsidR="00F901B9" w:rsidRDefault="00F901B9" w:rsidP="00F818FE">
            <w:pPr>
              <w:spacing w:before="60" w:after="60"/>
              <w:rPr>
                <w:color w:val="000000" w:themeColor="text1"/>
              </w:rPr>
            </w:pPr>
            <w:r>
              <w:rPr>
                <w:color w:val="000000" w:themeColor="text1"/>
              </w:rPr>
              <w:t>Begründung der Fachseite:</w:t>
            </w:r>
          </w:p>
        </w:tc>
      </w:tr>
    </w:tbl>
    <w:p w14:paraId="4FEE4B92" w14:textId="77777777" w:rsidR="00F901B9" w:rsidRPr="00CC02C2" w:rsidRDefault="00F901B9" w:rsidP="00F901B9">
      <w:pPr>
        <w:suppressAutoHyphens/>
        <w:spacing w:after="240"/>
        <w:ind w:left="720"/>
        <w:rPr>
          <w:color w:val="000000" w:themeColor="text1"/>
        </w:rPr>
      </w:pPr>
    </w:p>
    <w:p w14:paraId="03D5F889" w14:textId="64378EF5" w:rsidR="00F901B9" w:rsidRPr="0083049A" w:rsidRDefault="00F901B9" w:rsidP="00A856B6">
      <w:pPr>
        <w:pStyle w:val="Listenabsatz"/>
        <w:numPr>
          <w:ilvl w:val="0"/>
          <w:numId w:val="11"/>
        </w:numPr>
        <w:spacing w:after="0"/>
        <w:ind w:left="709" w:hanging="709"/>
      </w:pPr>
      <w:bookmarkStart w:id="238" w:name="A21a6"/>
      <w:bookmarkEnd w:id="238"/>
      <w:r>
        <w:t>Die verschiedenen Management-Interface der IT-Systeme MÜSSEN nach ihrem Einsatzzweck und ihrer Netzplatzierung über einen zustandsbehafteten Paketfilter getrennt werden.</w:t>
      </w:r>
    </w:p>
    <w:p w14:paraId="42AC40BD" w14:textId="77777777" w:rsidR="00F901B9" w:rsidRDefault="00F901B9" w:rsidP="00F901B9">
      <w:pPr>
        <w:pStyle w:val="Listenabsatz"/>
        <w:spacing w:after="0"/>
      </w:pPr>
    </w:p>
    <w:p w14:paraId="653C6980"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59A84158"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6DFB1C0" w14:textId="7D2EF01E"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5D2EBC70" w14:textId="77777777" w:rsidTr="00F818FE">
        <w:trPr>
          <w:trHeight w:val="205"/>
        </w:trPr>
        <w:tc>
          <w:tcPr>
            <w:tcW w:w="8356" w:type="dxa"/>
            <w:shd w:val="clear" w:color="auto" w:fill="D6E3BC" w:themeFill="accent3" w:themeFillTint="66"/>
          </w:tcPr>
          <w:p w14:paraId="6EB2D1FD" w14:textId="4E2813B8" w:rsidR="00F901B9" w:rsidRPr="005B4E23" w:rsidRDefault="004434CE" w:rsidP="00F818FE">
            <w:pPr>
              <w:suppressAutoHyphens/>
              <w:spacing w:before="120" w:after="120"/>
            </w:pPr>
            <w:r>
              <w:t xml:space="preserve">Umsetzung: JA / TEILWEISE / NEIN / ENTBEHRLICH </w:t>
            </w:r>
          </w:p>
        </w:tc>
      </w:tr>
      <w:tr w:rsidR="00F901B9" w:rsidRPr="00CC02C2" w14:paraId="4A267A70" w14:textId="77777777" w:rsidTr="00F818FE">
        <w:tc>
          <w:tcPr>
            <w:tcW w:w="8356" w:type="dxa"/>
          </w:tcPr>
          <w:p w14:paraId="64FFF352" w14:textId="77777777" w:rsidR="00F901B9" w:rsidRPr="00CC02C2" w:rsidRDefault="00F901B9" w:rsidP="00F818FE">
            <w:pPr>
              <w:suppressAutoHyphens/>
              <w:spacing w:before="120" w:after="120"/>
              <w:rPr>
                <w:color w:val="000000" w:themeColor="text1"/>
              </w:rPr>
            </w:pPr>
            <w:bookmarkStart w:id="239" w:name="A21u6"/>
            <w:bookmarkEnd w:id="239"/>
            <w:r>
              <w:rPr>
                <w:color w:val="000000" w:themeColor="text1"/>
              </w:rPr>
              <w:t>Ihr aktueller Umsetzungsstand</w:t>
            </w:r>
          </w:p>
        </w:tc>
      </w:tr>
    </w:tbl>
    <w:p w14:paraId="4133F8DF"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72D43387" w14:textId="77777777" w:rsidTr="00F818FE">
        <w:tc>
          <w:tcPr>
            <w:tcW w:w="8340" w:type="dxa"/>
            <w:tcBorders>
              <w:bottom w:val="single" w:sz="4" w:space="0" w:color="auto"/>
            </w:tcBorders>
            <w:shd w:val="clear" w:color="auto" w:fill="C6D9F1" w:themeFill="text2" w:themeFillTint="33"/>
          </w:tcPr>
          <w:p w14:paraId="01DF6938"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3FF22465" w14:textId="77777777" w:rsidTr="00F818FE">
        <w:tc>
          <w:tcPr>
            <w:tcW w:w="8340" w:type="dxa"/>
            <w:shd w:val="clear" w:color="auto" w:fill="FFFFFF" w:themeFill="background1"/>
          </w:tcPr>
          <w:p w14:paraId="51C9A600" w14:textId="77777777" w:rsidR="00F901B9" w:rsidRDefault="00F901B9" w:rsidP="00F818FE">
            <w:pPr>
              <w:spacing w:before="60" w:after="60"/>
              <w:rPr>
                <w:color w:val="000000" w:themeColor="text1"/>
              </w:rPr>
            </w:pPr>
            <w:r>
              <w:rPr>
                <w:color w:val="000000" w:themeColor="text1"/>
              </w:rPr>
              <w:t>Begründung der Fachseite:</w:t>
            </w:r>
          </w:p>
        </w:tc>
      </w:tr>
    </w:tbl>
    <w:p w14:paraId="476AFABA" w14:textId="77777777" w:rsidR="00F901B9" w:rsidRPr="00A856B6" w:rsidRDefault="00F901B9" w:rsidP="009D1ABB">
      <w:pPr>
        <w:pStyle w:val="Listenabsatz"/>
        <w:spacing w:after="0"/>
      </w:pPr>
    </w:p>
    <w:p w14:paraId="6B3332A5" w14:textId="7B3F899A" w:rsidR="00E06B29" w:rsidRDefault="00E06B29" w:rsidP="00E06B29">
      <w:pPr>
        <w:pStyle w:val="Listenabsatz"/>
        <w:spacing w:after="0"/>
      </w:pPr>
      <w:bookmarkStart w:id="240" w:name="A21a7"/>
      <w:bookmarkEnd w:id="240"/>
    </w:p>
    <w:p w14:paraId="4F8ED660" w14:textId="77777777" w:rsidR="00E06B29" w:rsidRDefault="00E06B29" w:rsidP="00E06B29">
      <w:pPr>
        <w:pStyle w:val="Listenabsatz"/>
        <w:spacing w:after="0"/>
      </w:pPr>
    </w:p>
    <w:p w14:paraId="6E2188B6" w14:textId="69653871" w:rsidR="00F901B9" w:rsidRDefault="00F901B9" w:rsidP="00A856B6">
      <w:pPr>
        <w:pStyle w:val="Listenabsatz"/>
        <w:numPr>
          <w:ilvl w:val="0"/>
          <w:numId w:val="11"/>
        </w:numPr>
        <w:spacing w:after="0"/>
        <w:ind w:left="709" w:hanging="709"/>
      </w:pPr>
      <w:r>
        <w:t xml:space="preserve">Dabei MUSS die IT-Systeme (Management-Interface) zusätzlich folgender </w:t>
      </w:r>
      <w:r w:rsidR="009F3355">
        <w:br/>
      </w:r>
      <w:r>
        <w:t xml:space="preserve">Zugehörigkeit über dedizierte Firewalls getrennt werden: </w:t>
      </w:r>
    </w:p>
    <w:p w14:paraId="2EE55F18" w14:textId="77777777" w:rsidR="009D1ABB" w:rsidRDefault="009D1ABB" w:rsidP="009D1ABB">
      <w:pPr>
        <w:pStyle w:val="Listenabsatz"/>
        <w:spacing w:after="0"/>
      </w:pPr>
    </w:p>
    <w:p w14:paraId="1786917A" w14:textId="2F1ED09A" w:rsidR="00F901B9" w:rsidRDefault="00F901B9" w:rsidP="009F3355">
      <w:pPr>
        <w:pStyle w:val="Listenabsatz"/>
        <w:numPr>
          <w:ilvl w:val="1"/>
          <w:numId w:val="34"/>
        </w:numPr>
        <w:spacing w:after="0"/>
        <w:ind w:left="1134"/>
      </w:pPr>
      <w:r>
        <w:t xml:space="preserve">IT-Systeme, die aus dem Internet erreichbar sind, </w:t>
      </w:r>
      <w:r w:rsidR="009F3355">
        <w:br/>
      </w:r>
    </w:p>
    <w:p w14:paraId="2087A367" w14:textId="5178B130" w:rsidR="00F901B9" w:rsidRDefault="00F901B9" w:rsidP="009F3355">
      <w:pPr>
        <w:pStyle w:val="Listenabsatz"/>
        <w:numPr>
          <w:ilvl w:val="1"/>
          <w:numId w:val="34"/>
        </w:numPr>
        <w:spacing w:after="0"/>
        <w:ind w:left="1134"/>
      </w:pPr>
      <w:r>
        <w:t>IT-Systeme im internen Netz</w:t>
      </w:r>
      <w:r w:rsidR="009F3355">
        <w:t xml:space="preserve"> sowie</w:t>
      </w:r>
      <w:r w:rsidR="009F3355">
        <w:br/>
      </w:r>
      <w:r>
        <w:t xml:space="preserve"> </w:t>
      </w:r>
    </w:p>
    <w:p w14:paraId="0E947519" w14:textId="0C23F97E" w:rsidR="00F901B9" w:rsidRPr="0083049A" w:rsidRDefault="00F901B9" w:rsidP="009F3355">
      <w:pPr>
        <w:pStyle w:val="Listenabsatz"/>
        <w:numPr>
          <w:ilvl w:val="1"/>
          <w:numId w:val="34"/>
        </w:numPr>
        <w:spacing w:after="0"/>
        <w:ind w:left="1134"/>
      </w:pPr>
      <w:r>
        <w:t xml:space="preserve">Sicherheitskomponenten, die sich zwischen den aus dem Internet </w:t>
      </w:r>
      <w:r w:rsidR="009F3355">
        <w:br/>
      </w:r>
      <w:r>
        <w:t>erreichbaren IT-Systemen und dem internen Netz befinden.</w:t>
      </w:r>
    </w:p>
    <w:p w14:paraId="705CE8EA" w14:textId="77777777" w:rsidR="00F901B9" w:rsidRDefault="00F901B9" w:rsidP="00F901B9">
      <w:pPr>
        <w:pStyle w:val="Listenabsatz"/>
        <w:spacing w:after="0"/>
      </w:pPr>
    </w:p>
    <w:p w14:paraId="376058FC"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06429EAE"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4CE389A" w14:textId="0805E494"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57BF57AD" w14:textId="77777777" w:rsidTr="00F818FE">
        <w:trPr>
          <w:trHeight w:val="205"/>
        </w:trPr>
        <w:tc>
          <w:tcPr>
            <w:tcW w:w="8356" w:type="dxa"/>
            <w:shd w:val="clear" w:color="auto" w:fill="D6E3BC" w:themeFill="accent3" w:themeFillTint="66"/>
          </w:tcPr>
          <w:p w14:paraId="365E390C" w14:textId="1C22324E" w:rsidR="00F901B9" w:rsidRPr="005B4E23" w:rsidRDefault="004434CE" w:rsidP="00F818FE">
            <w:pPr>
              <w:suppressAutoHyphens/>
              <w:spacing w:before="120" w:after="120"/>
            </w:pPr>
            <w:r>
              <w:t xml:space="preserve">Umsetzung: JA / TEILWEISE / NEIN / ENTBEHRLICH </w:t>
            </w:r>
          </w:p>
        </w:tc>
      </w:tr>
      <w:tr w:rsidR="00F901B9" w:rsidRPr="00CC02C2" w14:paraId="4C875E0E" w14:textId="77777777" w:rsidTr="00F818FE">
        <w:tc>
          <w:tcPr>
            <w:tcW w:w="8356" w:type="dxa"/>
          </w:tcPr>
          <w:p w14:paraId="62936B47" w14:textId="77777777" w:rsidR="00F901B9" w:rsidRPr="00CC02C2" w:rsidRDefault="00F901B9" w:rsidP="00F818FE">
            <w:pPr>
              <w:suppressAutoHyphens/>
              <w:spacing w:before="120" w:after="120"/>
              <w:rPr>
                <w:color w:val="000000" w:themeColor="text1"/>
              </w:rPr>
            </w:pPr>
            <w:bookmarkStart w:id="241" w:name="A21u7"/>
            <w:bookmarkEnd w:id="241"/>
            <w:r>
              <w:rPr>
                <w:color w:val="000000" w:themeColor="text1"/>
              </w:rPr>
              <w:t>Ihr aktueller Umsetzungsstand</w:t>
            </w:r>
          </w:p>
        </w:tc>
      </w:tr>
    </w:tbl>
    <w:p w14:paraId="00302212"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45608E9E" w14:textId="77777777" w:rsidTr="00F818FE">
        <w:tc>
          <w:tcPr>
            <w:tcW w:w="8340" w:type="dxa"/>
            <w:tcBorders>
              <w:bottom w:val="single" w:sz="4" w:space="0" w:color="auto"/>
            </w:tcBorders>
            <w:shd w:val="clear" w:color="auto" w:fill="C6D9F1" w:themeFill="text2" w:themeFillTint="33"/>
          </w:tcPr>
          <w:p w14:paraId="5197BDFE"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188E8D60" w14:textId="77777777" w:rsidTr="00F818FE">
        <w:tc>
          <w:tcPr>
            <w:tcW w:w="8340" w:type="dxa"/>
            <w:shd w:val="clear" w:color="auto" w:fill="FFFFFF" w:themeFill="background1"/>
          </w:tcPr>
          <w:p w14:paraId="244C275B" w14:textId="77777777" w:rsidR="00F901B9" w:rsidRDefault="00F901B9" w:rsidP="00F818FE">
            <w:pPr>
              <w:spacing w:before="60" w:after="60"/>
              <w:rPr>
                <w:color w:val="000000" w:themeColor="text1"/>
              </w:rPr>
            </w:pPr>
            <w:r>
              <w:rPr>
                <w:color w:val="000000" w:themeColor="text1"/>
              </w:rPr>
              <w:t>Begründung der Fachseite:</w:t>
            </w:r>
          </w:p>
        </w:tc>
      </w:tr>
    </w:tbl>
    <w:p w14:paraId="2FD26202" w14:textId="77777777" w:rsidR="00F901B9" w:rsidRPr="00CC02C2" w:rsidRDefault="00F901B9" w:rsidP="00F901B9">
      <w:pPr>
        <w:suppressAutoHyphens/>
        <w:spacing w:after="240"/>
        <w:ind w:left="720"/>
        <w:rPr>
          <w:color w:val="000000" w:themeColor="text1"/>
        </w:rPr>
      </w:pPr>
    </w:p>
    <w:p w14:paraId="5F2D4B50" w14:textId="19245CD2" w:rsidR="00F901B9" w:rsidRDefault="00F901B9" w:rsidP="00510221">
      <w:pPr>
        <w:pStyle w:val="Listenabsatz"/>
        <w:numPr>
          <w:ilvl w:val="0"/>
          <w:numId w:val="11"/>
        </w:numPr>
        <w:spacing w:after="0"/>
        <w:ind w:left="709" w:hanging="709"/>
      </w:pPr>
      <w:bookmarkStart w:id="242" w:name="A21a8"/>
      <w:bookmarkEnd w:id="242"/>
      <w:r>
        <w:t>Es MUSS sichergestellt werden, dass die Segmentierung nicht durch die Management-Kommunikation unterlaufen werden kann</w:t>
      </w:r>
      <w:r w:rsidR="009F3355">
        <w:t>.</w:t>
      </w:r>
    </w:p>
    <w:p w14:paraId="23099D63" w14:textId="77777777" w:rsidR="009F3355" w:rsidRDefault="009F3355" w:rsidP="009F3355">
      <w:pPr>
        <w:pStyle w:val="Listenabsatz"/>
        <w:spacing w:after="0"/>
      </w:pPr>
    </w:p>
    <w:p w14:paraId="67AF1AD8"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43A5C80E"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9F89707" w14:textId="669777A2"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45ECA7A4" w14:textId="77777777" w:rsidTr="00F818FE">
        <w:trPr>
          <w:trHeight w:val="205"/>
        </w:trPr>
        <w:tc>
          <w:tcPr>
            <w:tcW w:w="8356" w:type="dxa"/>
            <w:shd w:val="clear" w:color="auto" w:fill="D6E3BC" w:themeFill="accent3" w:themeFillTint="66"/>
          </w:tcPr>
          <w:p w14:paraId="60C6CE7E" w14:textId="381DD7F9" w:rsidR="00F901B9" w:rsidRPr="005B4E23" w:rsidRDefault="004434CE" w:rsidP="00F818FE">
            <w:pPr>
              <w:suppressAutoHyphens/>
              <w:spacing w:before="120" w:after="120"/>
            </w:pPr>
            <w:r>
              <w:t xml:space="preserve">Umsetzung: JA / TEILWEISE / NEIN / ENTBEHRLICH </w:t>
            </w:r>
          </w:p>
        </w:tc>
      </w:tr>
      <w:tr w:rsidR="00F901B9" w:rsidRPr="00CC02C2" w14:paraId="3E146600" w14:textId="77777777" w:rsidTr="00F818FE">
        <w:tc>
          <w:tcPr>
            <w:tcW w:w="8356" w:type="dxa"/>
          </w:tcPr>
          <w:p w14:paraId="22E81FB0" w14:textId="77777777" w:rsidR="00F901B9" w:rsidRPr="00CC02C2" w:rsidRDefault="00F901B9" w:rsidP="00F818FE">
            <w:pPr>
              <w:suppressAutoHyphens/>
              <w:spacing w:before="120" w:after="120"/>
              <w:rPr>
                <w:color w:val="000000" w:themeColor="text1"/>
              </w:rPr>
            </w:pPr>
            <w:bookmarkStart w:id="243" w:name="A21u8"/>
            <w:bookmarkEnd w:id="243"/>
            <w:r>
              <w:rPr>
                <w:color w:val="000000" w:themeColor="text1"/>
              </w:rPr>
              <w:t>Ihr aktueller Umsetzungsstand</w:t>
            </w:r>
          </w:p>
        </w:tc>
      </w:tr>
    </w:tbl>
    <w:p w14:paraId="2F99D748"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4F74E5D8" w14:textId="77777777" w:rsidTr="00F818FE">
        <w:tc>
          <w:tcPr>
            <w:tcW w:w="8340" w:type="dxa"/>
            <w:tcBorders>
              <w:bottom w:val="single" w:sz="4" w:space="0" w:color="auto"/>
            </w:tcBorders>
            <w:shd w:val="clear" w:color="auto" w:fill="C6D9F1" w:themeFill="text2" w:themeFillTint="33"/>
          </w:tcPr>
          <w:p w14:paraId="3BE4B15C"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3EC829AD" w14:textId="77777777" w:rsidTr="00F818FE">
        <w:tc>
          <w:tcPr>
            <w:tcW w:w="8340" w:type="dxa"/>
            <w:shd w:val="clear" w:color="auto" w:fill="FFFFFF" w:themeFill="background1"/>
          </w:tcPr>
          <w:p w14:paraId="52A27DFD" w14:textId="77777777" w:rsidR="00F901B9" w:rsidRDefault="00F901B9" w:rsidP="00F818FE">
            <w:pPr>
              <w:spacing w:before="60" w:after="60"/>
              <w:rPr>
                <w:color w:val="000000" w:themeColor="text1"/>
              </w:rPr>
            </w:pPr>
            <w:r>
              <w:rPr>
                <w:color w:val="000000" w:themeColor="text1"/>
              </w:rPr>
              <w:t>Begründung der Fachseite:</w:t>
            </w:r>
          </w:p>
        </w:tc>
      </w:tr>
    </w:tbl>
    <w:p w14:paraId="1F070FED" w14:textId="21D26B42" w:rsidR="009F3355" w:rsidRDefault="009F3355" w:rsidP="009F3355">
      <w:pPr>
        <w:pStyle w:val="Listenabsatz"/>
        <w:spacing w:after="0"/>
      </w:pPr>
    </w:p>
    <w:p w14:paraId="2069927A" w14:textId="681DBA41" w:rsidR="009F3355" w:rsidRDefault="009F3355" w:rsidP="009F3355">
      <w:pPr>
        <w:pStyle w:val="Listenabsatz"/>
        <w:spacing w:after="0"/>
      </w:pPr>
    </w:p>
    <w:p w14:paraId="77C2EB8C" w14:textId="77777777" w:rsidR="009F3355" w:rsidRDefault="009F3355" w:rsidP="009F3355">
      <w:pPr>
        <w:pStyle w:val="Listenabsatz"/>
        <w:spacing w:after="0"/>
      </w:pPr>
    </w:p>
    <w:p w14:paraId="0DE15FB7" w14:textId="7FFEAB14" w:rsidR="009F3355" w:rsidRDefault="009F3355" w:rsidP="009F3355">
      <w:pPr>
        <w:pStyle w:val="Listenabsatz"/>
        <w:numPr>
          <w:ilvl w:val="0"/>
          <w:numId w:val="11"/>
        </w:numPr>
        <w:spacing w:after="0"/>
        <w:ind w:left="709" w:hanging="709"/>
      </w:pPr>
      <w:r w:rsidRPr="009F3355">
        <w:t>Eine Überbrückung von Netzsegmenten MUSS ausgeschlossen werden.</w:t>
      </w:r>
    </w:p>
    <w:p w14:paraId="1A21B41E" w14:textId="77777777" w:rsidR="009F3355" w:rsidRDefault="009F3355" w:rsidP="009F3355">
      <w:pPr>
        <w:pStyle w:val="Listenabsatz"/>
        <w:spacing w:after="0"/>
      </w:pPr>
    </w:p>
    <w:p w14:paraId="1A07A510" w14:textId="77777777" w:rsidR="009F3355" w:rsidRDefault="009F3355" w:rsidP="009F3355">
      <w:pPr>
        <w:pStyle w:val="Listenabsatz"/>
        <w:spacing w:after="240"/>
        <w:rPr>
          <w:color w:val="FF0000"/>
        </w:rPr>
      </w:pPr>
      <w:r w:rsidRPr="001568BD">
        <w:rPr>
          <w:color w:val="FF0000"/>
        </w:rPr>
        <w:t xml:space="preserve">Hier steht Ihre Konkretisierung des BSI-Textes der Anforderungen unter </w:t>
      </w:r>
    </w:p>
    <w:p w14:paraId="32541933" w14:textId="77777777" w:rsidR="009F3355" w:rsidRDefault="009F3355" w:rsidP="009F335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F5790D1" w14:textId="77777777" w:rsidR="009F3355" w:rsidRPr="001F352F" w:rsidRDefault="009F3355" w:rsidP="009F3355">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9F3355" w:rsidRPr="005B4E23" w14:paraId="7D2B9764" w14:textId="77777777" w:rsidTr="000A61ED">
        <w:trPr>
          <w:trHeight w:val="205"/>
        </w:trPr>
        <w:tc>
          <w:tcPr>
            <w:tcW w:w="8356" w:type="dxa"/>
            <w:shd w:val="clear" w:color="auto" w:fill="D6E3BC" w:themeFill="accent3" w:themeFillTint="66"/>
          </w:tcPr>
          <w:p w14:paraId="3D5B9338" w14:textId="77777777" w:rsidR="009F3355" w:rsidRPr="005B4E23" w:rsidRDefault="009F3355" w:rsidP="000A61ED">
            <w:pPr>
              <w:suppressAutoHyphens/>
              <w:spacing w:before="120" w:after="120"/>
            </w:pPr>
            <w:r>
              <w:t xml:space="preserve">Umsetzung: JA / TEILWEISE / NEIN / ENTBEHRLICH </w:t>
            </w:r>
          </w:p>
        </w:tc>
      </w:tr>
      <w:tr w:rsidR="009F3355" w:rsidRPr="00CC02C2" w14:paraId="3C81D60B" w14:textId="77777777" w:rsidTr="000A61ED">
        <w:tc>
          <w:tcPr>
            <w:tcW w:w="8356" w:type="dxa"/>
          </w:tcPr>
          <w:p w14:paraId="0C5BE58C" w14:textId="77777777" w:rsidR="009F3355" w:rsidRPr="00CC02C2" w:rsidRDefault="009F3355" w:rsidP="000A61ED">
            <w:pPr>
              <w:suppressAutoHyphens/>
              <w:spacing w:before="120" w:after="120"/>
              <w:rPr>
                <w:color w:val="000000" w:themeColor="text1"/>
              </w:rPr>
            </w:pPr>
            <w:r>
              <w:rPr>
                <w:color w:val="000000" w:themeColor="text1"/>
              </w:rPr>
              <w:t>Ihr aktueller Umsetzungsstand</w:t>
            </w:r>
          </w:p>
        </w:tc>
      </w:tr>
    </w:tbl>
    <w:p w14:paraId="5BFD47F3" w14:textId="77777777" w:rsidR="009F3355" w:rsidRDefault="009F3355" w:rsidP="009F335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F3355" w14:paraId="7E1CEF22" w14:textId="77777777" w:rsidTr="000A61ED">
        <w:tc>
          <w:tcPr>
            <w:tcW w:w="8340" w:type="dxa"/>
            <w:tcBorders>
              <w:bottom w:val="single" w:sz="4" w:space="0" w:color="auto"/>
            </w:tcBorders>
            <w:shd w:val="clear" w:color="auto" w:fill="C6D9F1" w:themeFill="text2" w:themeFillTint="33"/>
          </w:tcPr>
          <w:p w14:paraId="1EBE1AF5" w14:textId="77777777" w:rsidR="009F3355" w:rsidRDefault="009F3355" w:rsidP="000A61ED">
            <w:pPr>
              <w:spacing w:before="60" w:after="60"/>
              <w:rPr>
                <w:color w:val="000000" w:themeColor="text1"/>
              </w:rPr>
            </w:pPr>
            <w:r>
              <w:rPr>
                <w:color w:val="000000" w:themeColor="text1"/>
              </w:rPr>
              <w:t>Einspruch - diese Anforderung soll nicht aufgenommen werden!</w:t>
            </w:r>
          </w:p>
        </w:tc>
      </w:tr>
      <w:tr w:rsidR="009F3355" w14:paraId="5286774C" w14:textId="77777777" w:rsidTr="000A61ED">
        <w:tc>
          <w:tcPr>
            <w:tcW w:w="8340" w:type="dxa"/>
            <w:shd w:val="clear" w:color="auto" w:fill="FFFFFF" w:themeFill="background1"/>
          </w:tcPr>
          <w:p w14:paraId="370EEC27" w14:textId="77777777" w:rsidR="009F3355" w:rsidRDefault="009F3355" w:rsidP="000A61ED">
            <w:pPr>
              <w:spacing w:before="60" w:after="60"/>
              <w:rPr>
                <w:color w:val="000000" w:themeColor="text1"/>
              </w:rPr>
            </w:pPr>
            <w:r>
              <w:rPr>
                <w:color w:val="000000" w:themeColor="text1"/>
              </w:rPr>
              <w:t>Begründung der Fachseite:</w:t>
            </w:r>
          </w:p>
        </w:tc>
      </w:tr>
    </w:tbl>
    <w:p w14:paraId="56041DC1" w14:textId="77777777" w:rsidR="00896D49" w:rsidRDefault="00896D49" w:rsidP="00896D49">
      <w:pPr>
        <w:pStyle w:val="berschrift2"/>
        <w:numPr>
          <w:ilvl w:val="0"/>
          <w:numId w:val="0"/>
        </w:numPr>
        <w:ind w:left="578"/>
      </w:pPr>
      <w:bookmarkStart w:id="244" w:name="A22"/>
      <w:bookmarkStart w:id="245" w:name="_Toc91935596"/>
      <w:bookmarkEnd w:id="244"/>
    </w:p>
    <w:p w14:paraId="64027A1B" w14:textId="1A29F0B5" w:rsidR="00F901B9" w:rsidRDefault="00F901B9" w:rsidP="00462A8B">
      <w:pPr>
        <w:pStyle w:val="berschrift2"/>
      </w:pPr>
      <w:bookmarkStart w:id="246" w:name="_Toc93361948"/>
      <w:r>
        <w:t>Spezifikation des Segmentierungskonzepts</w:t>
      </w:r>
      <w:r w:rsidR="005F7128">
        <w:t xml:space="preserve"> (S) </w:t>
      </w:r>
      <w:r>
        <w:t>[A22]</w:t>
      </w:r>
      <w:bookmarkEnd w:id="245"/>
      <w:bookmarkEnd w:id="246"/>
    </w:p>
    <w:p w14:paraId="4E134309" w14:textId="77777777" w:rsidR="00F901B9" w:rsidRPr="00CC02C2" w:rsidRDefault="00F901B9" w:rsidP="00F901B9">
      <w:pPr>
        <w:suppressAutoHyphens/>
        <w:spacing w:after="240"/>
        <w:ind w:left="720"/>
        <w:rPr>
          <w:color w:val="000000" w:themeColor="text1"/>
        </w:rPr>
      </w:pPr>
    </w:p>
    <w:p w14:paraId="4BCA26F8" w14:textId="6C39A188" w:rsidR="00896D49" w:rsidRDefault="00F901B9" w:rsidP="00A856B6">
      <w:pPr>
        <w:pStyle w:val="Listenabsatz"/>
        <w:numPr>
          <w:ilvl w:val="0"/>
          <w:numId w:val="11"/>
        </w:numPr>
        <w:spacing w:after="0"/>
        <w:ind w:left="709" w:hanging="709"/>
      </w:pPr>
      <w:bookmarkStart w:id="247" w:name="A22a1"/>
      <w:bookmarkEnd w:id="247"/>
      <w:r>
        <w:t xml:space="preserve">Auf Basis der Spezifikationen von Netzarchitektur und Netzdesign MUSS ein </w:t>
      </w:r>
      <w:r w:rsidR="00896D49">
        <w:br/>
      </w:r>
      <w:r>
        <w:t>umfassendes Segmentierungskonzept für das interne Netz</w:t>
      </w:r>
      <w:r w:rsidR="00896D49">
        <w:t xml:space="preserve"> erstellt werden.</w:t>
      </w:r>
    </w:p>
    <w:p w14:paraId="38D0E42C" w14:textId="53805C71" w:rsidR="00896D49" w:rsidRDefault="00896D49" w:rsidP="00896D49">
      <w:pPr>
        <w:pStyle w:val="Listenabsatz"/>
        <w:spacing w:after="0"/>
      </w:pPr>
    </w:p>
    <w:p w14:paraId="0F63E39F" w14:textId="77777777" w:rsidR="00896D49" w:rsidRDefault="00896D49" w:rsidP="00896D49">
      <w:pPr>
        <w:pStyle w:val="Listenabsatz"/>
        <w:spacing w:after="240"/>
        <w:rPr>
          <w:color w:val="FF0000"/>
        </w:rPr>
      </w:pPr>
      <w:r w:rsidRPr="001568BD">
        <w:rPr>
          <w:color w:val="FF0000"/>
        </w:rPr>
        <w:t xml:space="preserve">Hier steht Ihre Konkretisierung des BSI-Textes der Anforderungen unter </w:t>
      </w:r>
    </w:p>
    <w:p w14:paraId="061FF88C" w14:textId="77777777" w:rsidR="00896D49" w:rsidRDefault="00896D49" w:rsidP="00896D4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38EC5AA" w14:textId="77777777" w:rsidR="00896D49" w:rsidRPr="001F352F" w:rsidRDefault="00896D49" w:rsidP="00896D4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896D49" w:rsidRPr="005B4E23" w14:paraId="610C0B61" w14:textId="77777777" w:rsidTr="000A61ED">
        <w:trPr>
          <w:trHeight w:val="205"/>
        </w:trPr>
        <w:tc>
          <w:tcPr>
            <w:tcW w:w="8356" w:type="dxa"/>
            <w:shd w:val="clear" w:color="auto" w:fill="D6E3BC" w:themeFill="accent3" w:themeFillTint="66"/>
          </w:tcPr>
          <w:p w14:paraId="6741C413" w14:textId="77777777" w:rsidR="00896D49" w:rsidRPr="005B4E23" w:rsidRDefault="00896D49" w:rsidP="000A61ED">
            <w:pPr>
              <w:suppressAutoHyphens/>
              <w:spacing w:before="120" w:after="120"/>
            </w:pPr>
            <w:r>
              <w:t xml:space="preserve">Umsetzung: JA / TEILWEISE / NEIN / ENTBEHRLICH </w:t>
            </w:r>
          </w:p>
        </w:tc>
      </w:tr>
      <w:tr w:rsidR="00896D49" w:rsidRPr="00CC02C2" w14:paraId="53C94296" w14:textId="77777777" w:rsidTr="000A61ED">
        <w:tc>
          <w:tcPr>
            <w:tcW w:w="8356" w:type="dxa"/>
          </w:tcPr>
          <w:p w14:paraId="261D7975" w14:textId="77777777" w:rsidR="00896D49" w:rsidRPr="00CC02C2" w:rsidRDefault="00896D49" w:rsidP="000A61ED">
            <w:pPr>
              <w:suppressAutoHyphens/>
              <w:spacing w:before="120" w:after="120"/>
              <w:rPr>
                <w:color w:val="000000" w:themeColor="text1"/>
              </w:rPr>
            </w:pPr>
            <w:r>
              <w:rPr>
                <w:color w:val="000000" w:themeColor="text1"/>
              </w:rPr>
              <w:t>Ihr aktueller Umsetzungsstand</w:t>
            </w:r>
          </w:p>
        </w:tc>
      </w:tr>
    </w:tbl>
    <w:p w14:paraId="6B0C6076" w14:textId="77777777" w:rsidR="00896D49" w:rsidRDefault="00896D49" w:rsidP="00896D4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96D49" w14:paraId="514DE827" w14:textId="77777777" w:rsidTr="000A61ED">
        <w:tc>
          <w:tcPr>
            <w:tcW w:w="8340" w:type="dxa"/>
            <w:tcBorders>
              <w:bottom w:val="single" w:sz="4" w:space="0" w:color="auto"/>
            </w:tcBorders>
            <w:shd w:val="clear" w:color="auto" w:fill="C6D9F1" w:themeFill="text2" w:themeFillTint="33"/>
          </w:tcPr>
          <w:p w14:paraId="54DD8541" w14:textId="77777777" w:rsidR="00896D49" w:rsidRDefault="00896D49" w:rsidP="000A61ED">
            <w:pPr>
              <w:spacing w:before="60" w:after="60"/>
              <w:rPr>
                <w:color w:val="000000" w:themeColor="text1"/>
              </w:rPr>
            </w:pPr>
            <w:r>
              <w:rPr>
                <w:color w:val="000000" w:themeColor="text1"/>
              </w:rPr>
              <w:t>Einspruch - diese Anforderung soll nicht aufgenommen werden!</w:t>
            </w:r>
          </w:p>
        </w:tc>
      </w:tr>
      <w:tr w:rsidR="00896D49" w14:paraId="2A100C64" w14:textId="77777777" w:rsidTr="000A61ED">
        <w:tc>
          <w:tcPr>
            <w:tcW w:w="8340" w:type="dxa"/>
            <w:shd w:val="clear" w:color="auto" w:fill="FFFFFF" w:themeFill="background1"/>
          </w:tcPr>
          <w:p w14:paraId="34CFFC55" w14:textId="77777777" w:rsidR="00896D49" w:rsidRDefault="00896D49" w:rsidP="000A61ED">
            <w:pPr>
              <w:spacing w:before="60" w:after="60"/>
              <w:rPr>
                <w:color w:val="000000" w:themeColor="text1"/>
              </w:rPr>
            </w:pPr>
            <w:r>
              <w:rPr>
                <w:color w:val="000000" w:themeColor="text1"/>
              </w:rPr>
              <w:t>Begründung der Fachseite:</w:t>
            </w:r>
          </w:p>
        </w:tc>
      </w:tr>
    </w:tbl>
    <w:p w14:paraId="7E672B25" w14:textId="3F653E1C" w:rsidR="00896D49" w:rsidRDefault="00896D49" w:rsidP="00896D49">
      <w:pPr>
        <w:spacing w:after="0"/>
      </w:pPr>
    </w:p>
    <w:p w14:paraId="2A0C9D67" w14:textId="77777777" w:rsidR="00896D49" w:rsidRDefault="00896D49" w:rsidP="00896D49">
      <w:pPr>
        <w:spacing w:after="0"/>
      </w:pPr>
    </w:p>
    <w:p w14:paraId="75DD4A43" w14:textId="77777777" w:rsidR="00896D49" w:rsidRDefault="00896D49" w:rsidP="00896D49">
      <w:pPr>
        <w:pStyle w:val="Listenabsatz"/>
        <w:numPr>
          <w:ilvl w:val="0"/>
          <w:numId w:val="11"/>
        </w:numPr>
        <w:spacing w:after="0"/>
        <w:ind w:left="709" w:hanging="709"/>
      </w:pPr>
      <w:r>
        <w:t xml:space="preserve">Dieses Segmentierungskonzept </w:t>
      </w:r>
      <w:r>
        <w:t>MUSS</w:t>
      </w:r>
      <w:r>
        <w:t xml:space="preserve"> eventuell vorhandene virtualisierte Netze in Virtualisierungs-Hosts beinhalten. </w:t>
      </w:r>
    </w:p>
    <w:p w14:paraId="1A9F1733" w14:textId="77777777" w:rsidR="00896D49" w:rsidRDefault="00896D49" w:rsidP="00896D49">
      <w:pPr>
        <w:pStyle w:val="Listenabsatz"/>
        <w:spacing w:after="0"/>
      </w:pPr>
    </w:p>
    <w:p w14:paraId="3BBA262B" w14:textId="77777777" w:rsidR="00896D49" w:rsidRDefault="00896D49" w:rsidP="00896D49">
      <w:pPr>
        <w:pStyle w:val="Listenabsatz"/>
        <w:spacing w:after="240"/>
        <w:rPr>
          <w:color w:val="FF0000"/>
        </w:rPr>
      </w:pPr>
      <w:r w:rsidRPr="001568BD">
        <w:rPr>
          <w:color w:val="FF0000"/>
        </w:rPr>
        <w:t xml:space="preserve">Hier steht Ihre Konkretisierung des BSI-Textes der Anforderungen unter </w:t>
      </w:r>
    </w:p>
    <w:p w14:paraId="6F5711E4" w14:textId="77777777" w:rsidR="00896D49" w:rsidRDefault="00896D49" w:rsidP="00896D4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A564299" w14:textId="77777777" w:rsidR="00896D49" w:rsidRPr="001F352F" w:rsidRDefault="00896D49" w:rsidP="00896D4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896D49" w:rsidRPr="005B4E23" w14:paraId="45EE265F" w14:textId="77777777" w:rsidTr="000A61ED">
        <w:trPr>
          <w:trHeight w:val="205"/>
        </w:trPr>
        <w:tc>
          <w:tcPr>
            <w:tcW w:w="8356" w:type="dxa"/>
            <w:shd w:val="clear" w:color="auto" w:fill="D6E3BC" w:themeFill="accent3" w:themeFillTint="66"/>
          </w:tcPr>
          <w:p w14:paraId="5A45E1A4" w14:textId="77777777" w:rsidR="00896D49" w:rsidRPr="005B4E23" w:rsidRDefault="00896D49" w:rsidP="000A61ED">
            <w:pPr>
              <w:suppressAutoHyphens/>
              <w:spacing w:before="120" w:after="120"/>
            </w:pPr>
            <w:r>
              <w:t xml:space="preserve">Umsetzung: JA / TEILWEISE / NEIN / ENTBEHRLICH </w:t>
            </w:r>
          </w:p>
        </w:tc>
      </w:tr>
      <w:tr w:rsidR="00896D49" w:rsidRPr="00CC02C2" w14:paraId="0D1F83CB" w14:textId="77777777" w:rsidTr="000A61ED">
        <w:tc>
          <w:tcPr>
            <w:tcW w:w="8356" w:type="dxa"/>
          </w:tcPr>
          <w:p w14:paraId="5C42E386" w14:textId="77777777" w:rsidR="00896D49" w:rsidRPr="00CC02C2" w:rsidRDefault="00896D49" w:rsidP="000A61ED">
            <w:pPr>
              <w:suppressAutoHyphens/>
              <w:spacing w:before="120" w:after="120"/>
              <w:rPr>
                <w:color w:val="000000" w:themeColor="text1"/>
              </w:rPr>
            </w:pPr>
            <w:r>
              <w:rPr>
                <w:color w:val="000000" w:themeColor="text1"/>
              </w:rPr>
              <w:t>Ihr aktueller Umsetzungsstand</w:t>
            </w:r>
          </w:p>
        </w:tc>
      </w:tr>
    </w:tbl>
    <w:p w14:paraId="0D0FBCBE" w14:textId="18F202B3" w:rsidR="00896D49" w:rsidRDefault="00896D49" w:rsidP="00896D49">
      <w:pPr>
        <w:suppressAutoHyphens/>
        <w:spacing w:after="0" w:line="240" w:lineRule="auto"/>
        <w:ind w:left="720"/>
        <w:rPr>
          <w:color w:val="000000" w:themeColor="text1"/>
        </w:rPr>
      </w:pPr>
    </w:p>
    <w:p w14:paraId="175E5480" w14:textId="77777777" w:rsidR="00896D49" w:rsidRDefault="00896D49" w:rsidP="00896D4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96D49" w14:paraId="3C27B11E" w14:textId="77777777" w:rsidTr="000A61ED">
        <w:tc>
          <w:tcPr>
            <w:tcW w:w="8340" w:type="dxa"/>
            <w:tcBorders>
              <w:bottom w:val="single" w:sz="4" w:space="0" w:color="auto"/>
            </w:tcBorders>
            <w:shd w:val="clear" w:color="auto" w:fill="C6D9F1" w:themeFill="text2" w:themeFillTint="33"/>
          </w:tcPr>
          <w:p w14:paraId="2FC88F21" w14:textId="77777777" w:rsidR="00896D49" w:rsidRDefault="00896D49" w:rsidP="000A61ED">
            <w:pPr>
              <w:spacing w:before="60" w:after="60"/>
              <w:rPr>
                <w:color w:val="000000" w:themeColor="text1"/>
              </w:rPr>
            </w:pPr>
            <w:r>
              <w:rPr>
                <w:color w:val="000000" w:themeColor="text1"/>
              </w:rPr>
              <w:t>Einspruch - diese Anforderung soll nicht aufgenommen werden!</w:t>
            </w:r>
          </w:p>
        </w:tc>
      </w:tr>
      <w:tr w:rsidR="00896D49" w14:paraId="18C23357" w14:textId="77777777" w:rsidTr="000A61ED">
        <w:tc>
          <w:tcPr>
            <w:tcW w:w="8340" w:type="dxa"/>
            <w:shd w:val="clear" w:color="auto" w:fill="FFFFFF" w:themeFill="background1"/>
          </w:tcPr>
          <w:p w14:paraId="59C2945A" w14:textId="77777777" w:rsidR="00896D49" w:rsidRDefault="00896D49" w:rsidP="000A61ED">
            <w:pPr>
              <w:spacing w:before="60" w:after="60"/>
              <w:rPr>
                <w:color w:val="000000" w:themeColor="text1"/>
              </w:rPr>
            </w:pPr>
            <w:r>
              <w:rPr>
                <w:color w:val="000000" w:themeColor="text1"/>
              </w:rPr>
              <w:t>Begründung der Fachseite:</w:t>
            </w:r>
          </w:p>
        </w:tc>
      </w:tr>
    </w:tbl>
    <w:p w14:paraId="7204D280" w14:textId="648DB271" w:rsidR="00896D49" w:rsidRDefault="00896D49" w:rsidP="00896D49">
      <w:pPr>
        <w:pStyle w:val="Listenabsatz"/>
        <w:spacing w:after="0"/>
      </w:pPr>
    </w:p>
    <w:p w14:paraId="2B039043" w14:textId="77777777" w:rsidR="00896D49" w:rsidRDefault="00896D49" w:rsidP="00896D49">
      <w:pPr>
        <w:pStyle w:val="Listenabsatz"/>
        <w:spacing w:after="0"/>
      </w:pPr>
    </w:p>
    <w:p w14:paraId="2DCCDD46" w14:textId="77777777" w:rsidR="00896D49" w:rsidRDefault="00896D49" w:rsidP="00896D49">
      <w:pPr>
        <w:pStyle w:val="Listenabsatz"/>
        <w:numPr>
          <w:ilvl w:val="0"/>
          <w:numId w:val="11"/>
        </w:numPr>
        <w:spacing w:after="0"/>
        <w:ind w:left="709" w:hanging="709"/>
      </w:pPr>
      <w:r>
        <w:t>Das</w:t>
      </w:r>
      <w:r>
        <w:t xml:space="preserve"> </w:t>
      </w:r>
      <w:r>
        <w:t xml:space="preserve">Segmentierunskonzept </w:t>
      </w:r>
      <w:r>
        <w:t>MUSS</w:t>
      </w:r>
      <w:r>
        <w:t xml:space="preserve"> geplant, umgesetzt, betrieben und nachhaltig gepflegt werden. </w:t>
      </w:r>
    </w:p>
    <w:p w14:paraId="05FBC86A" w14:textId="77777777" w:rsidR="00896D49" w:rsidRDefault="00896D49" w:rsidP="00896D49">
      <w:pPr>
        <w:pStyle w:val="Listenabsatz"/>
        <w:spacing w:after="0"/>
      </w:pPr>
    </w:p>
    <w:p w14:paraId="3B919C71" w14:textId="77777777" w:rsidR="00896D49" w:rsidRDefault="00896D49" w:rsidP="00896D49">
      <w:pPr>
        <w:pStyle w:val="Listenabsatz"/>
        <w:spacing w:after="240"/>
        <w:rPr>
          <w:color w:val="FF0000"/>
        </w:rPr>
      </w:pPr>
      <w:r w:rsidRPr="001568BD">
        <w:rPr>
          <w:color w:val="FF0000"/>
        </w:rPr>
        <w:t xml:space="preserve">Hier steht Ihre Konkretisierung des BSI-Textes der Anforderungen unter </w:t>
      </w:r>
    </w:p>
    <w:p w14:paraId="5C2B6258" w14:textId="77777777" w:rsidR="00896D49" w:rsidRDefault="00896D49" w:rsidP="00896D4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768B079" w14:textId="77777777" w:rsidR="00896D49" w:rsidRPr="001F352F" w:rsidRDefault="00896D49" w:rsidP="00896D4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896D49" w:rsidRPr="005B4E23" w14:paraId="76D9E4EC" w14:textId="77777777" w:rsidTr="000A61ED">
        <w:trPr>
          <w:trHeight w:val="205"/>
        </w:trPr>
        <w:tc>
          <w:tcPr>
            <w:tcW w:w="8356" w:type="dxa"/>
            <w:shd w:val="clear" w:color="auto" w:fill="D6E3BC" w:themeFill="accent3" w:themeFillTint="66"/>
          </w:tcPr>
          <w:p w14:paraId="5646D804" w14:textId="77777777" w:rsidR="00896D49" w:rsidRPr="005B4E23" w:rsidRDefault="00896D49" w:rsidP="000A61ED">
            <w:pPr>
              <w:suppressAutoHyphens/>
              <w:spacing w:before="120" w:after="120"/>
            </w:pPr>
            <w:r>
              <w:t xml:space="preserve">Umsetzung: JA / TEILWEISE / NEIN / ENTBEHRLICH </w:t>
            </w:r>
          </w:p>
        </w:tc>
      </w:tr>
      <w:tr w:rsidR="00896D49" w:rsidRPr="00CC02C2" w14:paraId="70388120" w14:textId="77777777" w:rsidTr="000A61ED">
        <w:tc>
          <w:tcPr>
            <w:tcW w:w="8356" w:type="dxa"/>
          </w:tcPr>
          <w:p w14:paraId="203018EA" w14:textId="77777777" w:rsidR="00896D49" w:rsidRPr="00CC02C2" w:rsidRDefault="00896D49" w:rsidP="000A61ED">
            <w:pPr>
              <w:suppressAutoHyphens/>
              <w:spacing w:before="120" w:after="120"/>
              <w:rPr>
                <w:color w:val="000000" w:themeColor="text1"/>
              </w:rPr>
            </w:pPr>
            <w:r>
              <w:rPr>
                <w:color w:val="000000" w:themeColor="text1"/>
              </w:rPr>
              <w:t>Ihr aktueller Umsetzungsstand</w:t>
            </w:r>
          </w:p>
        </w:tc>
      </w:tr>
    </w:tbl>
    <w:p w14:paraId="42BEAAB3" w14:textId="77777777" w:rsidR="00896D49" w:rsidRDefault="00896D49" w:rsidP="00896D4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96D49" w14:paraId="5F37F698" w14:textId="77777777" w:rsidTr="000A61ED">
        <w:tc>
          <w:tcPr>
            <w:tcW w:w="8340" w:type="dxa"/>
            <w:tcBorders>
              <w:bottom w:val="single" w:sz="4" w:space="0" w:color="auto"/>
            </w:tcBorders>
            <w:shd w:val="clear" w:color="auto" w:fill="C6D9F1" w:themeFill="text2" w:themeFillTint="33"/>
          </w:tcPr>
          <w:p w14:paraId="27A77B75" w14:textId="77777777" w:rsidR="00896D49" w:rsidRDefault="00896D49" w:rsidP="000A61ED">
            <w:pPr>
              <w:spacing w:before="60" w:after="60"/>
              <w:rPr>
                <w:color w:val="000000" w:themeColor="text1"/>
              </w:rPr>
            </w:pPr>
            <w:r>
              <w:rPr>
                <w:color w:val="000000" w:themeColor="text1"/>
              </w:rPr>
              <w:t>Einspruch - diese Anforderung soll nicht aufgenommen werden!</w:t>
            </w:r>
          </w:p>
        </w:tc>
      </w:tr>
      <w:tr w:rsidR="00896D49" w14:paraId="5E1E7800" w14:textId="77777777" w:rsidTr="000A61ED">
        <w:tc>
          <w:tcPr>
            <w:tcW w:w="8340" w:type="dxa"/>
            <w:shd w:val="clear" w:color="auto" w:fill="FFFFFF" w:themeFill="background1"/>
          </w:tcPr>
          <w:p w14:paraId="00FBFCD0" w14:textId="77777777" w:rsidR="00896D49" w:rsidRDefault="00896D49" w:rsidP="000A61ED">
            <w:pPr>
              <w:spacing w:before="60" w:after="60"/>
              <w:rPr>
                <w:color w:val="000000" w:themeColor="text1"/>
              </w:rPr>
            </w:pPr>
            <w:r>
              <w:rPr>
                <w:color w:val="000000" w:themeColor="text1"/>
              </w:rPr>
              <w:t>Begründung der Fachseite:</w:t>
            </w:r>
          </w:p>
        </w:tc>
      </w:tr>
    </w:tbl>
    <w:p w14:paraId="6C89DCD6" w14:textId="5E0C27D9" w:rsidR="00896D49" w:rsidRDefault="00896D49" w:rsidP="00896D49">
      <w:pPr>
        <w:pStyle w:val="Listenabsatz"/>
        <w:spacing w:after="0"/>
      </w:pPr>
    </w:p>
    <w:p w14:paraId="13619A3C" w14:textId="77777777" w:rsidR="00896D49" w:rsidRDefault="00896D49" w:rsidP="00896D49">
      <w:pPr>
        <w:pStyle w:val="Listenabsatz"/>
        <w:spacing w:after="0"/>
      </w:pPr>
    </w:p>
    <w:p w14:paraId="5CDB719E" w14:textId="1407EA05" w:rsidR="00896D49" w:rsidRDefault="00896D49" w:rsidP="00896D49">
      <w:pPr>
        <w:pStyle w:val="Listenabsatz"/>
        <w:numPr>
          <w:ilvl w:val="0"/>
          <w:numId w:val="11"/>
        </w:numPr>
        <w:spacing w:after="0"/>
        <w:ind w:left="709" w:hanging="709"/>
      </w:pPr>
      <w:r>
        <w:t>Das</w:t>
      </w:r>
      <w:r>
        <w:t xml:space="preserve"> </w:t>
      </w:r>
      <w:r>
        <w:t xml:space="preserve">Konzept </w:t>
      </w:r>
      <w:r>
        <w:t>MUSS</w:t>
      </w:r>
      <w:r>
        <w:t xml:space="preserve"> mindestens die folgenden Punkte umfassen, soweit diese </w:t>
      </w:r>
      <w:r>
        <w:br/>
      </w:r>
      <w:r>
        <w:t>in der Zielumgebung vorgesehen sind:</w:t>
      </w:r>
    </w:p>
    <w:p w14:paraId="0EA981F5" w14:textId="44B37C9C" w:rsidR="00896D49" w:rsidRDefault="00896D49" w:rsidP="00896D49">
      <w:pPr>
        <w:spacing w:after="0"/>
      </w:pPr>
    </w:p>
    <w:p w14:paraId="0110D401" w14:textId="3F3F0D91" w:rsidR="00896D49" w:rsidRDefault="00896D49" w:rsidP="002A580C">
      <w:pPr>
        <w:pStyle w:val="Listenabsatz"/>
        <w:numPr>
          <w:ilvl w:val="0"/>
          <w:numId w:val="35"/>
        </w:numPr>
        <w:spacing w:after="0"/>
        <w:ind w:left="1134"/>
      </w:pPr>
      <w:r>
        <w:t xml:space="preserve">Initial anzulegende Netzsegmente und Vorgaben dazu, wie neue Netzsegmente zu schaffen sind und wie Endgeräte in den Netzsegmenten zu </w:t>
      </w:r>
      <w:r w:rsidR="002A580C">
        <w:br/>
      </w:r>
      <w:r>
        <w:t>positionieren sind,</w:t>
      </w:r>
    </w:p>
    <w:p w14:paraId="2CFE95F1" w14:textId="77777777" w:rsidR="002A580C" w:rsidRDefault="002A580C" w:rsidP="002A580C">
      <w:pPr>
        <w:pStyle w:val="Listenabsatz"/>
        <w:spacing w:after="0"/>
        <w:ind w:left="1134"/>
      </w:pPr>
    </w:p>
    <w:p w14:paraId="7DA1E507" w14:textId="7B8A69F3" w:rsidR="00896D49" w:rsidRDefault="00896D49" w:rsidP="002A580C">
      <w:pPr>
        <w:pStyle w:val="Listenabsatz"/>
        <w:numPr>
          <w:ilvl w:val="0"/>
          <w:numId w:val="35"/>
        </w:numPr>
        <w:spacing w:after="0"/>
        <w:ind w:left="1134"/>
      </w:pPr>
      <w:r>
        <w:t>Festlegung für die Segmentierung von Entwicklungs- und Testsystemen (Staging),</w:t>
      </w:r>
      <w:r w:rsidR="002A580C">
        <w:br/>
      </w:r>
    </w:p>
    <w:p w14:paraId="46DC465D" w14:textId="6C854AC8" w:rsidR="00896D49" w:rsidRDefault="00896D49" w:rsidP="002A580C">
      <w:pPr>
        <w:pStyle w:val="Listenabsatz"/>
        <w:numPr>
          <w:ilvl w:val="0"/>
          <w:numId w:val="35"/>
        </w:numPr>
        <w:spacing w:after="0"/>
        <w:ind w:left="1134"/>
      </w:pPr>
      <w:r>
        <w:t>Netzzugangskontrolle für Netzsegmente mit Clients,</w:t>
      </w:r>
      <w:r w:rsidR="002A580C">
        <w:br/>
      </w:r>
    </w:p>
    <w:p w14:paraId="7E1A72B2" w14:textId="1F5F1C30" w:rsidR="002A580C" w:rsidRDefault="00896D49" w:rsidP="002A580C">
      <w:pPr>
        <w:pStyle w:val="Listenabsatz"/>
        <w:numPr>
          <w:ilvl w:val="0"/>
          <w:numId w:val="35"/>
        </w:numPr>
        <w:spacing w:after="0"/>
        <w:ind w:left="1134"/>
      </w:pPr>
      <w:r>
        <w:t xml:space="preserve">Anbindung von Netzbereichen, die über Funktechniken oder Standleitung </w:t>
      </w:r>
      <w:r w:rsidR="002A580C">
        <w:br/>
      </w:r>
      <w:r>
        <w:t>an die Netzsegmente</w:t>
      </w:r>
      <w:r w:rsidR="002A580C">
        <w:t xml:space="preserve"> </w:t>
      </w:r>
      <w:r w:rsidR="002A580C">
        <w:t>angebunden sind,</w:t>
      </w:r>
      <w:r w:rsidR="002A580C">
        <w:br/>
      </w:r>
    </w:p>
    <w:p w14:paraId="72499D30" w14:textId="510A4DA1" w:rsidR="002A580C" w:rsidRDefault="002A580C" w:rsidP="002A580C">
      <w:pPr>
        <w:pStyle w:val="Listenabsatz"/>
        <w:numPr>
          <w:ilvl w:val="0"/>
          <w:numId w:val="35"/>
        </w:numPr>
        <w:spacing w:after="0"/>
        <w:ind w:left="1134"/>
      </w:pPr>
      <w:r>
        <w:t xml:space="preserve">Anbindung der Virtualisierungs-Hosts und von virtuellen Maschinen auf </w:t>
      </w:r>
      <w:r>
        <w:br/>
      </w:r>
      <w:r>
        <w:t>den Hosts an die Netzsegmente,</w:t>
      </w:r>
      <w:r>
        <w:br/>
      </w:r>
    </w:p>
    <w:p w14:paraId="0D20267D" w14:textId="3FE827D6" w:rsidR="002A580C" w:rsidRDefault="002A580C" w:rsidP="002A580C">
      <w:pPr>
        <w:pStyle w:val="Listenabsatz"/>
        <w:numPr>
          <w:ilvl w:val="0"/>
          <w:numId w:val="35"/>
        </w:numPr>
        <w:spacing w:after="0"/>
        <w:ind w:left="1134"/>
      </w:pPr>
      <w:r>
        <w:t>Rechenzentrumsautomatisierung sowie</w:t>
      </w:r>
      <w:r>
        <w:br/>
      </w:r>
    </w:p>
    <w:p w14:paraId="7589246D" w14:textId="48BE1126" w:rsidR="00896D49" w:rsidRDefault="002A580C" w:rsidP="002A580C">
      <w:pPr>
        <w:pStyle w:val="Listenabsatz"/>
        <w:numPr>
          <w:ilvl w:val="0"/>
          <w:numId w:val="35"/>
        </w:numPr>
        <w:spacing w:after="0"/>
        <w:ind w:left="1134"/>
      </w:pPr>
      <w:r>
        <w:t>Festlegungen dazu, wie Endgeräte einzubinden sind, die mehrere Netz</w:t>
      </w:r>
      <w:r>
        <w:t>-</w:t>
      </w:r>
      <w:r>
        <w:br/>
      </w:r>
      <w:r>
        <w:t>segmente versorgen, z. B. Load Balancer, und Speicher- sowie Daten</w:t>
      </w:r>
      <w:r>
        <w:t>-</w:t>
      </w:r>
      <w:r>
        <w:br/>
      </w:r>
      <w:r>
        <w:t>sicherungslösungen.</w:t>
      </w:r>
    </w:p>
    <w:p w14:paraId="0FA9AB98" w14:textId="77777777" w:rsidR="00F901B9" w:rsidRDefault="00F901B9" w:rsidP="00896D49">
      <w:pPr>
        <w:spacing w:after="0"/>
      </w:pPr>
    </w:p>
    <w:p w14:paraId="7B28A0A9"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60A8674F"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7901B8A" w14:textId="254AAE88"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18450E3A" w14:textId="77777777" w:rsidTr="00F818FE">
        <w:trPr>
          <w:trHeight w:val="205"/>
        </w:trPr>
        <w:tc>
          <w:tcPr>
            <w:tcW w:w="8356" w:type="dxa"/>
            <w:shd w:val="clear" w:color="auto" w:fill="D6E3BC" w:themeFill="accent3" w:themeFillTint="66"/>
          </w:tcPr>
          <w:p w14:paraId="2E7D4ECE" w14:textId="6DDBD01C" w:rsidR="00F901B9" w:rsidRPr="005B4E23" w:rsidRDefault="004434CE" w:rsidP="00F818FE">
            <w:pPr>
              <w:suppressAutoHyphens/>
              <w:spacing w:before="120" w:after="120"/>
            </w:pPr>
            <w:r>
              <w:t xml:space="preserve">Umsetzung: JA / TEILWEISE / NEIN / ENTBEHRLICH </w:t>
            </w:r>
          </w:p>
        </w:tc>
      </w:tr>
      <w:tr w:rsidR="00F901B9" w:rsidRPr="00CC02C2" w14:paraId="1E4F505D" w14:textId="77777777" w:rsidTr="00F818FE">
        <w:tc>
          <w:tcPr>
            <w:tcW w:w="8356" w:type="dxa"/>
          </w:tcPr>
          <w:p w14:paraId="2C3F954C" w14:textId="77777777" w:rsidR="00F901B9" w:rsidRPr="00CC02C2" w:rsidRDefault="00F901B9" w:rsidP="00F818FE">
            <w:pPr>
              <w:suppressAutoHyphens/>
              <w:spacing w:before="120" w:after="120"/>
              <w:rPr>
                <w:color w:val="000000" w:themeColor="text1"/>
              </w:rPr>
            </w:pPr>
            <w:bookmarkStart w:id="248" w:name="A22u1"/>
            <w:bookmarkEnd w:id="248"/>
            <w:r>
              <w:rPr>
                <w:color w:val="000000" w:themeColor="text1"/>
              </w:rPr>
              <w:t>Ihr aktueller Umsetzungsstand</w:t>
            </w:r>
          </w:p>
        </w:tc>
      </w:tr>
    </w:tbl>
    <w:p w14:paraId="63CACBC3"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404205BA" w14:textId="77777777" w:rsidTr="00F818FE">
        <w:tc>
          <w:tcPr>
            <w:tcW w:w="8340" w:type="dxa"/>
            <w:tcBorders>
              <w:bottom w:val="single" w:sz="4" w:space="0" w:color="auto"/>
            </w:tcBorders>
            <w:shd w:val="clear" w:color="auto" w:fill="C6D9F1" w:themeFill="text2" w:themeFillTint="33"/>
          </w:tcPr>
          <w:p w14:paraId="75F7D8B8"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7043B70E" w14:textId="77777777" w:rsidTr="00F818FE">
        <w:tc>
          <w:tcPr>
            <w:tcW w:w="8340" w:type="dxa"/>
            <w:shd w:val="clear" w:color="auto" w:fill="FFFFFF" w:themeFill="background1"/>
          </w:tcPr>
          <w:p w14:paraId="3FE28637" w14:textId="77777777" w:rsidR="00F901B9" w:rsidRDefault="00F901B9" w:rsidP="00F818FE">
            <w:pPr>
              <w:spacing w:before="60" w:after="60"/>
              <w:rPr>
                <w:color w:val="000000" w:themeColor="text1"/>
              </w:rPr>
            </w:pPr>
            <w:r>
              <w:rPr>
                <w:color w:val="000000" w:themeColor="text1"/>
              </w:rPr>
              <w:t>Begründung der Fachseite:</w:t>
            </w:r>
          </w:p>
        </w:tc>
      </w:tr>
    </w:tbl>
    <w:p w14:paraId="2D6DB880" w14:textId="41110E0D" w:rsidR="00896D49" w:rsidRDefault="00896D49" w:rsidP="00896D49">
      <w:pPr>
        <w:pStyle w:val="Listenabsatz"/>
        <w:spacing w:after="0"/>
      </w:pPr>
      <w:bookmarkStart w:id="249" w:name="A22a3"/>
      <w:bookmarkEnd w:id="249"/>
    </w:p>
    <w:p w14:paraId="4654D48D" w14:textId="77777777" w:rsidR="002A580C" w:rsidRDefault="002A580C" w:rsidP="00896D49">
      <w:pPr>
        <w:pStyle w:val="Listenabsatz"/>
        <w:spacing w:after="0"/>
      </w:pPr>
    </w:p>
    <w:p w14:paraId="45ED055D" w14:textId="58C0FBE2" w:rsidR="002F5479" w:rsidRDefault="002A580C" w:rsidP="002F5479">
      <w:pPr>
        <w:pStyle w:val="Listenabsatz"/>
        <w:numPr>
          <w:ilvl w:val="0"/>
          <w:numId w:val="11"/>
        </w:numPr>
        <w:spacing w:after="0"/>
        <w:ind w:hanging="720"/>
      </w:pPr>
      <w:bookmarkStart w:id="250" w:name="A22a4"/>
      <w:bookmarkEnd w:id="250"/>
      <w:r>
        <w:t xml:space="preserve">Abhängig von der Sicherheitsrichtlinie und der Anforderungsspezifikation </w:t>
      </w:r>
      <w:r w:rsidR="002F5479">
        <w:t>MÜSSEN</w:t>
      </w:r>
      <w:r>
        <w:t xml:space="preserve"> für jedes Netzsegment konzipiert werden, wie es netztechnisch realisiert werden soll. </w:t>
      </w:r>
    </w:p>
    <w:p w14:paraId="729A6C31" w14:textId="77777777" w:rsidR="002F5479" w:rsidRDefault="002F5479" w:rsidP="002F5479">
      <w:pPr>
        <w:pStyle w:val="Listenabsatz"/>
        <w:spacing w:after="0"/>
        <w:ind w:left="720"/>
      </w:pPr>
    </w:p>
    <w:p w14:paraId="4D61FD3F" w14:textId="77777777" w:rsidR="002F5479" w:rsidRDefault="002F5479" w:rsidP="002F5479">
      <w:pPr>
        <w:pStyle w:val="Listenabsatz"/>
        <w:spacing w:after="240"/>
        <w:rPr>
          <w:color w:val="FF0000"/>
        </w:rPr>
      </w:pPr>
      <w:r w:rsidRPr="001568BD">
        <w:rPr>
          <w:color w:val="FF0000"/>
        </w:rPr>
        <w:t xml:space="preserve">Hier steht Ihre Konkretisierung des BSI-Textes der Anforderungen unter </w:t>
      </w:r>
    </w:p>
    <w:p w14:paraId="433D37EB" w14:textId="77777777" w:rsidR="002F5479" w:rsidRDefault="002F5479" w:rsidP="002F547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E96FA61" w14:textId="77777777" w:rsidR="002F5479" w:rsidRPr="001F352F" w:rsidRDefault="002F5479" w:rsidP="002F547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2F5479" w:rsidRPr="005B4E23" w14:paraId="03448F4C" w14:textId="77777777" w:rsidTr="000A61ED">
        <w:trPr>
          <w:trHeight w:val="205"/>
        </w:trPr>
        <w:tc>
          <w:tcPr>
            <w:tcW w:w="8356" w:type="dxa"/>
            <w:shd w:val="clear" w:color="auto" w:fill="D6E3BC" w:themeFill="accent3" w:themeFillTint="66"/>
          </w:tcPr>
          <w:p w14:paraId="21102412" w14:textId="77777777" w:rsidR="002F5479" w:rsidRPr="005B4E23" w:rsidRDefault="002F5479" w:rsidP="000A61ED">
            <w:pPr>
              <w:suppressAutoHyphens/>
              <w:spacing w:before="120" w:after="120"/>
            </w:pPr>
            <w:r>
              <w:t xml:space="preserve">Umsetzung: JA / TEILWEISE / NEIN / ENTBEHRLICH </w:t>
            </w:r>
          </w:p>
        </w:tc>
      </w:tr>
      <w:tr w:rsidR="002F5479" w:rsidRPr="00CC02C2" w14:paraId="67C6C6F7" w14:textId="77777777" w:rsidTr="000A61ED">
        <w:tc>
          <w:tcPr>
            <w:tcW w:w="8356" w:type="dxa"/>
          </w:tcPr>
          <w:p w14:paraId="783A1865" w14:textId="77777777" w:rsidR="002F5479" w:rsidRPr="00CC02C2" w:rsidRDefault="002F5479" w:rsidP="000A61ED">
            <w:pPr>
              <w:suppressAutoHyphens/>
              <w:spacing w:before="120" w:after="120"/>
              <w:rPr>
                <w:color w:val="000000" w:themeColor="text1"/>
              </w:rPr>
            </w:pPr>
            <w:r>
              <w:rPr>
                <w:color w:val="000000" w:themeColor="text1"/>
              </w:rPr>
              <w:t>Ihr aktueller Umsetzungsstand</w:t>
            </w:r>
          </w:p>
        </w:tc>
      </w:tr>
    </w:tbl>
    <w:p w14:paraId="4FCBCE44" w14:textId="77777777" w:rsidR="002F5479" w:rsidRDefault="002F5479" w:rsidP="002F547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F5479" w14:paraId="2FF71092" w14:textId="77777777" w:rsidTr="000A61ED">
        <w:tc>
          <w:tcPr>
            <w:tcW w:w="8340" w:type="dxa"/>
            <w:tcBorders>
              <w:bottom w:val="single" w:sz="4" w:space="0" w:color="auto"/>
            </w:tcBorders>
            <w:shd w:val="clear" w:color="auto" w:fill="C6D9F1" w:themeFill="text2" w:themeFillTint="33"/>
          </w:tcPr>
          <w:p w14:paraId="58B4ED0E" w14:textId="77777777" w:rsidR="002F5479" w:rsidRDefault="002F5479" w:rsidP="000A61ED">
            <w:pPr>
              <w:spacing w:before="60" w:after="60"/>
              <w:rPr>
                <w:color w:val="000000" w:themeColor="text1"/>
              </w:rPr>
            </w:pPr>
            <w:r>
              <w:rPr>
                <w:color w:val="000000" w:themeColor="text1"/>
              </w:rPr>
              <w:t>Einspruch - diese Anforderung soll nicht aufgenommen werden!</w:t>
            </w:r>
          </w:p>
        </w:tc>
      </w:tr>
      <w:tr w:rsidR="002F5479" w14:paraId="1E7B882E" w14:textId="77777777" w:rsidTr="000A61ED">
        <w:tc>
          <w:tcPr>
            <w:tcW w:w="8340" w:type="dxa"/>
            <w:shd w:val="clear" w:color="auto" w:fill="FFFFFF" w:themeFill="background1"/>
          </w:tcPr>
          <w:p w14:paraId="34438CC1" w14:textId="77777777" w:rsidR="002F5479" w:rsidRDefault="002F5479" w:rsidP="000A61ED">
            <w:pPr>
              <w:spacing w:before="60" w:after="60"/>
              <w:rPr>
                <w:color w:val="000000" w:themeColor="text1"/>
              </w:rPr>
            </w:pPr>
            <w:r>
              <w:rPr>
                <w:color w:val="000000" w:themeColor="text1"/>
              </w:rPr>
              <w:t>Begründung der Fachseite:</w:t>
            </w:r>
          </w:p>
        </w:tc>
      </w:tr>
    </w:tbl>
    <w:p w14:paraId="3A58133E" w14:textId="3DD358D4" w:rsidR="002F5479" w:rsidRDefault="002F5479" w:rsidP="002F5479">
      <w:pPr>
        <w:pStyle w:val="Listenabsatz"/>
        <w:spacing w:after="0"/>
        <w:ind w:left="720" w:hanging="720"/>
      </w:pPr>
    </w:p>
    <w:p w14:paraId="7003A47D" w14:textId="77777777" w:rsidR="002F5479" w:rsidRDefault="002F5479" w:rsidP="002F5479">
      <w:pPr>
        <w:pStyle w:val="Listenabsatz"/>
        <w:spacing w:after="0"/>
        <w:ind w:left="720" w:hanging="720"/>
      </w:pPr>
    </w:p>
    <w:p w14:paraId="146E6C33" w14:textId="47A64A93" w:rsidR="00F901B9" w:rsidRPr="0083049A" w:rsidRDefault="002A580C" w:rsidP="002F5479">
      <w:pPr>
        <w:pStyle w:val="Listenabsatz"/>
        <w:numPr>
          <w:ilvl w:val="0"/>
          <w:numId w:val="11"/>
        </w:numPr>
        <w:spacing w:after="0"/>
        <w:ind w:hanging="720"/>
      </w:pPr>
      <w:r>
        <w:t xml:space="preserve">Darüber hinaus </w:t>
      </w:r>
      <w:r w:rsidR="002F5479">
        <w:t>MUSS</w:t>
      </w:r>
      <w:r>
        <w:t xml:space="preserve"> festgelegt werden, welche Sicherheitsfunktionen die </w:t>
      </w:r>
      <w:r w:rsidR="002F5479">
        <w:br/>
      </w:r>
      <w:r>
        <w:t xml:space="preserve">Koppelelemente zwischen den Netzsegmenten bereitstellen müssen </w:t>
      </w:r>
      <w:r w:rsidR="002F5479">
        <w:br/>
      </w:r>
      <w:r>
        <w:t>(z. B. Firewall als zustandsbehafteter Paketfi lter oder IDS/IPS).</w:t>
      </w:r>
    </w:p>
    <w:p w14:paraId="6B399F04" w14:textId="77777777" w:rsidR="00F901B9" w:rsidRDefault="00F901B9" w:rsidP="00F901B9">
      <w:pPr>
        <w:pStyle w:val="Listenabsatz"/>
        <w:spacing w:after="0"/>
      </w:pPr>
    </w:p>
    <w:p w14:paraId="1C964907"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4C7C4CA9"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795D54C" w14:textId="55CEFC64"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5A0D7161" w14:textId="77777777" w:rsidTr="00F818FE">
        <w:trPr>
          <w:trHeight w:val="205"/>
        </w:trPr>
        <w:tc>
          <w:tcPr>
            <w:tcW w:w="8356" w:type="dxa"/>
            <w:shd w:val="clear" w:color="auto" w:fill="D6E3BC" w:themeFill="accent3" w:themeFillTint="66"/>
          </w:tcPr>
          <w:p w14:paraId="2A249FA6" w14:textId="68103789" w:rsidR="00F901B9" w:rsidRPr="005B4E23" w:rsidRDefault="004434CE" w:rsidP="00F818FE">
            <w:pPr>
              <w:suppressAutoHyphens/>
              <w:spacing w:before="120" w:after="120"/>
            </w:pPr>
            <w:r>
              <w:t xml:space="preserve">Umsetzung: JA / TEILWEISE / NEIN / ENTBEHRLICH </w:t>
            </w:r>
          </w:p>
        </w:tc>
      </w:tr>
      <w:tr w:rsidR="00F901B9" w:rsidRPr="00CC02C2" w14:paraId="763C2F16" w14:textId="77777777" w:rsidTr="00F818FE">
        <w:tc>
          <w:tcPr>
            <w:tcW w:w="8356" w:type="dxa"/>
          </w:tcPr>
          <w:p w14:paraId="50C37A6B" w14:textId="77777777" w:rsidR="00F901B9" w:rsidRPr="00CC02C2" w:rsidRDefault="00F901B9" w:rsidP="00F818FE">
            <w:pPr>
              <w:suppressAutoHyphens/>
              <w:spacing w:before="120" w:after="120"/>
              <w:rPr>
                <w:color w:val="000000" w:themeColor="text1"/>
              </w:rPr>
            </w:pPr>
            <w:bookmarkStart w:id="251" w:name="A22u4"/>
            <w:bookmarkEnd w:id="251"/>
            <w:r>
              <w:rPr>
                <w:color w:val="000000" w:themeColor="text1"/>
              </w:rPr>
              <w:t>Ihr aktueller Umsetzungsstand</w:t>
            </w:r>
          </w:p>
        </w:tc>
      </w:tr>
    </w:tbl>
    <w:p w14:paraId="7DE7657C"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3131D3E5" w14:textId="77777777" w:rsidTr="00F818FE">
        <w:tc>
          <w:tcPr>
            <w:tcW w:w="8340" w:type="dxa"/>
            <w:tcBorders>
              <w:bottom w:val="single" w:sz="4" w:space="0" w:color="auto"/>
            </w:tcBorders>
            <w:shd w:val="clear" w:color="auto" w:fill="C6D9F1" w:themeFill="text2" w:themeFillTint="33"/>
          </w:tcPr>
          <w:p w14:paraId="312D480C"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4F1F899B" w14:textId="77777777" w:rsidTr="00F818FE">
        <w:tc>
          <w:tcPr>
            <w:tcW w:w="8340" w:type="dxa"/>
            <w:shd w:val="clear" w:color="auto" w:fill="FFFFFF" w:themeFill="background1"/>
          </w:tcPr>
          <w:p w14:paraId="5F9AC25E" w14:textId="77777777" w:rsidR="00F901B9" w:rsidRDefault="00F901B9" w:rsidP="00F818FE">
            <w:pPr>
              <w:spacing w:before="60" w:after="60"/>
              <w:rPr>
                <w:color w:val="000000" w:themeColor="text1"/>
              </w:rPr>
            </w:pPr>
            <w:r>
              <w:rPr>
                <w:color w:val="000000" w:themeColor="text1"/>
              </w:rPr>
              <w:t>Begründung der Fachseite:</w:t>
            </w:r>
          </w:p>
        </w:tc>
      </w:tr>
    </w:tbl>
    <w:p w14:paraId="07EEEA03" w14:textId="18C25D01" w:rsidR="00F901B9" w:rsidRDefault="00F901B9" w:rsidP="00F901B9">
      <w:pPr>
        <w:pStyle w:val="Aufzhlungeinfach"/>
        <w:numPr>
          <w:ilvl w:val="0"/>
          <w:numId w:val="0"/>
        </w:numPr>
        <w:spacing w:before="480" w:after="0" w:line="240" w:lineRule="auto"/>
        <w:ind w:left="714" w:hanging="357"/>
      </w:pPr>
    </w:p>
    <w:p w14:paraId="7376BC50" w14:textId="77777777" w:rsidR="002F5479" w:rsidRPr="00E126C7" w:rsidRDefault="002F5479" w:rsidP="00F901B9">
      <w:pPr>
        <w:pStyle w:val="Aufzhlungeinfach"/>
        <w:numPr>
          <w:ilvl w:val="0"/>
          <w:numId w:val="0"/>
        </w:numPr>
        <w:spacing w:before="480" w:after="0" w:line="240" w:lineRule="auto"/>
        <w:ind w:left="714" w:hanging="357"/>
      </w:pPr>
    </w:p>
    <w:p w14:paraId="73941B60" w14:textId="59240BDF" w:rsidR="00F901B9" w:rsidRDefault="00F901B9" w:rsidP="00462A8B">
      <w:pPr>
        <w:pStyle w:val="berschrift2"/>
      </w:pPr>
      <w:bookmarkStart w:id="252" w:name="A23"/>
      <w:bookmarkStart w:id="253" w:name="_Toc91935597"/>
      <w:bookmarkStart w:id="254" w:name="_Toc93361949"/>
      <w:bookmarkEnd w:id="252"/>
      <w:r>
        <w:t xml:space="preserve">Trennung von </w:t>
      </w:r>
      <w:r w:rsidR="00017EC4" w:rsidRPr="00017EC4">
        <w:t>Netzsegmenten</w:t>
      </w:r>
      <w:r w:rsidR="00017EC4" w:rsidRPr="00017EC4">
        <w:t xml:space="preserve"> </w:t>
      </w:r>
      <w:r w:rsidR="005F7128">
        <w:t xml:space="preserve">(S) </w:t>
      </w:r>
      <w:r>
        <w:t>[A23]</w:t>
      </w:r>
      <w:bookmarkEnd w:id="253"/>
      <w:bookmarkEnd w:id="254"/>
    </w:p>
    <w:p w14:paraId="13EB2B1D" w14:textId="77777777" w:rsidR="00F901B9" w:rsidRPr="002D4B21" w:rsidRDefault="00F901B9" w:rsidP="002F5479">
      <w:pPr>
        <w:pStyle w:val="Listenabsatz"/>
        <w:spacing w:after="0"/>
      </w:pPr>
    </w:p>
    <w:p w14:paraId="02854469" w14:textId="77777777" w:rsidR="00E06B29" w:rsidRDefault="00E06B29" w:rsidP="00E06B29">
      <w:pPr>
        <w:pStyle w:val="Listenabsatz"/>
        <w:spacing w:after="0"/>
      </w:pPr>
      <w:bookmarkStart w:id="255" w:name="A23a1"/>
      <w:bookmarkEnd w:id="255"/>
    </w:p>
    <w:p w14:paraId="3FE1A71D" w14:textId="7AD618E0" w:rsidR="00F901B9" w:rsidRPr="0083049A" w:rsidRDefault="00F901B9" w:rsidP="002D4B21">
      <w:pPr>
        <w:pStyle w:val="Listenabsatz"/>
        <w:numPr>
          <w:ilvl w:val="0"/>
          <w:numId w:val="11"/>
        </w:numPr>
        <w:spacing w:after="0"/>
        <w:ind w:left="709" w:hanging="709"/>
      </w:pPr>
      <w:r>
        <w:t>IT-Systeme mit unterschiedlichem Schutzbedarf M</w:t>
      </w:r>
      <w:r w:rsidR="00017EC4">
        <w:t>Ü</w:t>
      </w:r>
      <w:r>
        <w:t>SS</w:t>
      </w:r>
      <w:r w:rsidR="00017EC4">
        <w:t>EN</w:t>
      </w:r>
      <w:r>
        <w:t xml:space="preserve"> in verschiedenen </w:t>
      </w:r>
      <w:r w:rsidR="002F5479">
        <w:br/>
      </w:r>
      <w:r w:rsidR="002F5479" w:rsidRPr="002F5479">
        <w:t>Netzsegmenten</w:t>
      </w:r>
      <w:r w:rsidR="00017EC4">
        <w:t xml:space="preserve"> </w:t>
      </w:r>
      <w:r>
        <w:t>platziert werden.</w:t>
      </w:r>
    </w:p>
    <w:p w14:paraId="4ED4EA7C" w14:textId="77777777" w:rsidR="00F901B9" w:rsidRDefault="00F901B9" w:rsidP="00F901B9">
      <w:pPr>
        <w:pStyle w:val="Listenabsatz"/>
        <w:spacing w:after="0"/>
      </w:pPr>
    </w:p>
    <w:p w14:paraId="593486EA"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4F28A01D"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49361F5" w14:textId="4B5E27F4"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00272383" w14:textId="77777777" w:rsidTr="00F818FE">
        <w:trPr>
          <w:trHeight w:val="205"/>
        </w:trPr>
        <w:tc>
          <w:tcPr>
            <w:tcW w:w="8356" w:type="dxa"/>
            <w:shd w:val="clear" w:color="auto" w:fill="D6E3BC" w:themeFill="accent3" w:themeFillTint="66"/>
          </w:tcPr>
          <w:p w14:paraId="0521E3A7" w14:textId="239000DC" w:rsidR="00F901B9" w:rsidRPr="005B4E23" w:rsidRDefault="004434CE" w:rsidP="00F818FE">
            <w:pPr>
              <w:suppressAutoHyphens/>
              <w:spacing w:before="120" w:after="120"/>
            </w:pPr>
            <w:r>
              <w:t xml:space="preserve">Umsetzung: JA / TEILWEISE / NEIN / ENTBEHRLICH </w:t>
            </w:r>
          </w:p>
        </w:tc>
      </w:tr>
      <w:tr w:rsidR="00F901B9" w:rsidRPr="00CC02C2" w14:paraId="616E2BD3" w14:textId="77777777" w:rsidTr="00F818FE">
        <w:tc>
          <w:tcPr>
            <w:tcW w:w="8356" w:type="dxa"/>
          </w:tcPr>
          <w:p w14:paraId="788A01A6" w14:textId="77777777" w:rsidR="00F901B9" w:rsidRPr="00CC02C2" w:rsidRDefault="00F901B9" w:rsidP="00F818FE">
            <w:pPr>
              <w:suppressAutoHyphens/>
              <w:spacing w:before="120" w:after="120"/>
              <w:rPr>
                <w:color w:val="000000" w:themeColor="text1"/>
              </w:rPr>
            </w:pPr>
            <w:bookmarkStart w:id="256" w:name="A23u1"/>
            <w:bookmarkEnd w:id="256"/>
            <w:r>
              <w:rPr>
                <w:color w:val="000000" w:themeColor="text1"/>
              </w:rPr>
              <w:t>Ihr aktueller Umsetzungsstand</w:t>
            </w:r>
          </w:p>
        </w:tc>
      </w:tr>
    </w:tbl>
    <w:p w14:paraId="5A9422E1"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4043E42F" w14:textId="77777777" w:rsidTr="00F818FE">
        <w:tc>
          <w:tcPr>
            <w:tcW w:w="8340" w:type="dxa"/>
            <w:tcBorders>
              <w:bottom w:val="single" w:sz="4" w:space="0" w:color="auto"/>
            </w:tcBorders>
            <w:shd w:val="clear" w:color="auto" w:fill="C6D9F1" w:themeFill="text2" w:themeFillTint="33"/>
          </w:tcPr>
          <w:p w14:paraId="000AFACB"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16EF1C4B" w14:textId="77777777" w:rsidTr="00F818FE">
        <w:tc>
          <w:tcPr>
            <w:tcW w:w="8340" w:type="dxa"/>
            <w:shd w:val="clear" w:color="auto" w:fill="FFFFFF" w:themeFill="background1"/>
          </w:tcPr>
          <w:p w14:paraId="0795BFE3" w14:textId="77777777" w:rsidR="00F901B9" w:rsidRDefault="00F901B9" w:rsidP="00F818FE">
            <w:pPr>
              <w:spacing w:before="60" w:after="60"/>
              <w:rPr>
                <w:color w:val="000000" w:themeColor="text1"/>
              </w:rPr>
            </w:pPr>
            <w:r>
              <w:rPr>
                <w:color w:val="000000" w:themeColor="text1"/>
              </w:rPr>
              <w:t>Begründung der Fachseite:</w:t>
            </w:r>
          </w:p>
        </w:tc>
      </w:tr>
    </w:tbl>
    <w:p w14:paraId="6E1D1EE4" w14:textId="77777777" w:rsidR="00F901B9" w:rsidRPr="00CC02C2" w:rsidRDefault="00F901B9" w:rsidP="00F901B9">
      <w:pPr>
        <w:suppressAutoHyphens/>
        <w:spacing w:after="240"/>
        <w:ind w:left="720"/>
        <w:rPr>
          <w:color w:val="000000" w:themeColor="text1"/>
        </w:rPr>
      </w:pPr>
    </w:p>
    <w:p w14:paraId="51E5AE08" w14:textId="39507029" w:rsidR="00F901B9" w:rsidRDefault="00F901B9" w:rsidP="00017EC4">
      <w:pPr>
        <w:pStyle w:val="Listenabsatz"/>
        <w:numPr>
          <w:ilvl w:val="0"/>
          <w:numId w:val="11"/>
        </w:numPr>
        <w:spacing w:after="0"/>
        <w:ind w:left="709" w:hanging="709"/>
      </w:pPr>
      <w:bookmarkStart w:id="257" w:name="A23a2"/>
      <w:bookmarkEnd w:id="257"/>
      <w:r>
        <w:t xml:space="preserve">Ist dies nicht möglich, </w:t>
      </w:r>
      <w:r w:rsidR="00017EC4">
        <w:t>MUSS</w:t>
      </w:r>
      <w:r w:rsidR="00017EC4">
        <w:t xml:space="preserve"> sich der Schutzbedarf nach dem höchsten </w:t>
      </w:r>
      <w:r w:rsidR="00017EC4">
        <w:br/>
      </w:r>
      <w:r w:rsidR="00017EC4">
        <w:t>vorkommenden Schutzbedarf im Netzsegment richten.</w:t>
      </w:r>
    </w:p>
    <w:p w14:paraId="219A1A3B" w14:textId="77777777" w:rsidR="00017EC4" w:rsidRDefault="00017EC4" w:rsidP="00017EC4">
      <w:pPr>
        <w:pStyle w:val="Listenabsatz"/>
        <w:spacing w:after="0"/>
        <w:ind w:left="720"/>
      </w:pPr>
    </w:p>
    <w:p w14:paraId="73524909"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36C8E032"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34DB6CE" w14:textId="1C0A7B5D"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080B246A" w14:textId="77777777" w:rsidTr="00F818FE">
        <w:trPr>
          <w:trHeight w:val="205"/>
        </w:trPr>
        <w:tc>
          <w:tcPr>
            <w:tcW w:w="8356" w:type="dxa"/>
            <w:shd w:val="clear" w:color="auto" w:fill="D6E3BC" w:themeFill="accent3" w:themeFillTint="66"/>
          </w:tcPr>
          <w:p w14:paraId="676AD21A" w14:textId="00FF58E2" w:rsidR="00F901B9" w:rsidRPr="005B4E23" w:rsidRDefault="004434CE" w:rsidP="00F818FE">
            <w:pPr>
              <w:suppressAutoHyphens/>
              <w:spacing w:before="120" w:after="120"/>
            </w:pPr>
            <w:r>
              <w:t xml:space="preserve">Umsetzung: JA / TEILWEISE / NEIN / ENTBEHRLICH </w:t>
            </w:r>
          </w:p>
        </w:tc>
      </w:tr>
      <w:tr w:rsidR="00F901B9" w:rsidRPr="00CC02C2" w14:paraId="1662789D" w14:textId="77777777" w:rsidTr="00F818FE">
        <w:tc>
          <w:tcPr>
            <w:tcW w:w="8356" w:type="dxa"/>
          </w:tcPr>
          <w:p w14:paraId="2E809860" w14:textId="77777777" w:rsidR="00F901B9" w:rsidRPr="00CC02C2" w:rsidRDefault="00F901B9" w:rsidP="00F818FE">
            <w:pPr>
              <w:suppressAutoHyphens/>
              <w:spacing w:before="120" w:after="120"/>
              <w:rPr>
                <w:color w:val="000000" w:themeColor="text1"/>
              </w:rPr>
            </w:pPr>
            <w:bookmarkStart w:id="258" w:name="A23u2"/>
            <w:bookmarkEnd w:id="258"/>
            <w:r>
              <w:rPr>
                <w:color w:val="000000" w:themeColor="text1"/>
              </w:rPr>
              <w:t>Ihr aktueller Umsetzungsstand</w:t>
            </w:r>
          </w:p>
        </w:tc>
      </w:tr>
    </w:tbl>
    <w:p w14:paraId="5AB9DB6D"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239DC5B8" w14:textId="77777777" w:rsidTr="00F818FE">
        <w:tc>
          <w:tcPr>
            <w:tcW w:w="8340" w:type="dxa"/>
            <w:tcBorders>
              <w:bottom w:val="single" w:sz="4" w:space="0" w:color="auto"/>
            </w:tcBorders>
            <w:shd w:val="clear" w:color="auto" w:fill="C6D9F1" w:themeFill="text2" w:themeFillTint="33"/>
          </w:tcPr>
          <w:p w14:paraId="2723CDE0"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645FFD8E" w14:textId="77777777" w:rsidTr="00F818FE">
        <w:tc>
          <w:tcPr>
            <w:tcW w:w="8340" w:type="dxa"/>
            <w:shd w:val="clear" w:color="auto" w:fill="FFFFFF" w:themeFill="background1"/>
          </w:tcPr>
          <w:p w14:paraId="76B6F849" w14:textId="77777777" w:rsidR="00F901B9" w:rsidRDefault="00F901B9" w:rsidP="00F818FE">
            <w:pPr>
              <w:spacing w:before="60" w:after="60"/>
              <w:rPr>
                <w:color w:val="000000" w:themeColor="text1"/>
              </w:rPr>
            </w:pPr>
            <w:r>
              <w:rPr>
                <w:color w:val="000000" w:themeColor="text1"/>
              </w:rPr>
              <w:t>Begründung der Fachseite:</w:t>
            </w:r>
          </w:p>
        </w:tc>
      </w:tr>
    </w:tbl>
    <w:p w14:paraId="518F264C" w14:textId="77777777" w:rsidR="00F901B9" w:rsidRPr="00CC02C2" w:rsidRDefault="00F901B9" w:rsidP="00F901B9">
      <w:pPr>
        <w:suppressAutoHyphens/>
        <w:spacing w:after="240"/>
        <w:ind w:left="720"/>
        <w:rPr>
          <w:color w:val="000000" w:themeColor="text1"/>
        </w:rPr>
      </w:pPr>
    </w:p>
    <w:p w14:paraId="7BBD1928" w14:textId="2EDF1D48" w:rsidR="00F901B9" w:rsidRPr="0083049A" w:rsidRDefault="00F901B9" w:rsidP="002D4B21">
      <w:pPr>
        <w:pStyle w:val="Listenabsatz"/>
        <w:numPr>
          <w:ilvl w:val="0"/>
          <w:numId w:val="11"/>
        </w:numPr>
        <w:spacing w:after="0"/>
        <w:ind w:left="709" w:hanging="709"/>
      </w:pPr>
      <w:bookmarkStart w:id="259" w:name="A23a3"/>
      <w:bookmarkEnd w:id="259"/>
      <w:r>
        <w:t>Darüber hinaus M</w:t>
      </w:r>
      <w:r w:rsidR="00017EC4">
        <w:t>Ü</w:t>
      </w:r>
      <w:r>
        <w:t>SS</w:t>
      </w:r>
      <w:r w:rsidR="00017EC4">
        <w:t>EN</w:t>
      </w:r>
      <w:r>
        <w:t xml:space="preserve"> die </w:t>
      </w:r>
      <w:r w:rsidR="00017EC4">
        <w:t>Netz</w:t>
      </w:r>
      <w:r>
        <w:t xml:space="preserve">segmente abhängig von ihrer Größe und den </w:t>
      </w:r>
      <w:r w:rsidR="00017EC4">
        <w:br/>
      </w:r>
      <w:r>
        <w:t>Anforderungen des Segmentierungskonzepts weiter unterteilt werden.</w:t>
      </w:r>
    </w:p>
    <w:p w14:paraId="207B14C9" w14:textId="77777777" w:rsidR="00F901B9" w:rsidRDefault="00F901B9" w:rsidP="00F901B9">
      <w:pPr>
        <w:pStyle w:val="Listenabsatz"/>
        <w:spacing w:after="0"/>
      </w:pPr>
    </w:p>
    <w:p w14:paraId="2CD9233C"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212981D3"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0664B00" w14:textId="6F9D9363"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73CBCA1C" w14:textId="77777777" w:rsidTr="00F818FE">
        <w:trPr>
          <w:trHeight w:val="205"/>
        </w:trPr>
        <w:tc>
          <w:tcPr>
            <w:tcW w:w="8356" w:type="dxa"/>
            <w:shd w:val="clear" w:color="auto" w:fill="D6E3BC" w:themeFill="accent3" w:themeFillTint="66"/>
          </w:tcPr>
          <w:p w14:paraId="7F58268C" w14:textId="5752D818" w:rsidR="00F901B9" w:rsidRPr="005B4E23" w:rsidRDefault="004434CE" w:rsidP="00F818FE">
            <w:pPr>
              <w:suppressAutoHyphens/>
              <w:spacing w:before="120" w:after="120"/>
            </w:pPr>
            <w:r>
              <w:t xml:space="preserve">Umsetzung: JA / TEILWEISE / NEIN / ENTBEHRLICH </w:t>
            </w:r>
          </w:p>
        </w:tc>
      </w:tr>
      <w:tr w:rsidR="00F901B9" w:rsidRPr="00CC02C2" w14:paraId="0F12E4DB" w14:textId="77777777" w:rsidTr="00F818FE">
        <w:tc>
          <w:tcPr>
            <w:tcW w:w="8356" w:type="dxa"/>
          </w:tcPr>
          <w:p w14:paraId="6C157ABF" w14:textId="77777777" w:rsidR="00F901B9" w:rsidRPr="00CC02C2" w:rsidRDefault="00F901B9" w:rsidP="00F818FE">
            <w:pPr>
              <w:suppressAutoHyphens/>
              <w:spacing w:before="120" w:after="120"/>
              <w:rPr>
                <w:color w:val="000000" w:themeColor="text1"/>
              </w:rPr>
            </w:pPr>
            <w:bookmarkStart w:id="260" w:name="A23u3"/>
            <w:bookmarkEnd w:id="260"/>
            <w:r>
              <w:rPr>
                <w:color w:val="000000" w:themeColor="text1"/>
              </w:rPr>
              <w:t>Ihr aktueller Umsetzungsstand</w:t>
            </w:r>
          </w:p>
        </w:tc>
      </w:tr>
    </w:tbl>
    <w:p w14:paraId="62E25596"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5F5812F8" w14:textId="77777777" w:rsidTr="00F818FE">
        <w:tc>
          <w:tcPr>
            <w:tcW w:w="8340" w:type="dxa"/>
            <w:tcBorders>
              <w:bottom w:val="single" w:sz="4" w:space="0" w:color="auto"/>
            </w:tcBorders>
            <w:shd w:val="clear" w:color="auto" w:fill="C6D9F1" w:themeFill="text2" w:themeFillTint="33"/>
          </w:tcPr>
          <w:p w14:paraId="1FFA45E5"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39AAEB13" w14:textId="77777777" w:rsidTr="00F818FE">
        <w:tc>
          <w:tcPr>
            <w:tcW w:w="8340" w:type="dxa"/>
            <w:shd w:val="clear" w:color="auto" w:fill="FFFFFF" w:themeFill="background1"/>
          </w:tcPr>
          <w:p w14:paraId="50DC9773" w14:textId="77777777" w:rsidR="00F901B9" w:rsidRDefault="00F901B9" w:rsidP="00F818FE">
            <w:pPr>
              <w:spacing w:before="60" w:after="60"/>
              <w:rPr>
                <w:color w:val="000000" w:themeColor="text1"/>
              </w:rPr>
            </w:pPr>
            <w:r>
              <w:rPr>
                <w:color w:val="000000" w:themeColor="text1"/>
              </w:rPr>
              <w:t>Begründung der Fachseite:</w:t>
            </w:r>
          </w:p>
        </w:tc>
      </w:tr>
    </w:tbl>
    <w:p w14:paraId="0C378306" w14:textId="32606C22" w:rsidR="00F901B9" w:rsidRPr="0083049A" w:rsidRDefault="00F901B9" w:rsidP="002D4B21">
      <w:pPr>
        <w:pStyle w:val="Listenabsatz"/>
        <w:numPr>
          <w:ilvl w:val="0"/>
          <w:numId w:val="11"/>
        </w:numPr>
        <w:spacing w:after="0"/>
        <w:ind w:left="709" w:hanging="709"/>
      </w:pPr>
      <w:bookmarkStart w:id="261" w:name="A23a4"/>
      <w:bookmarkEnd w:id="261"/>
      <w:r>
        <w:t xml:space="preserve">Es MUSS sichergestellt werden, dass keine Überbrückung von </w:t>
      </w:r>
      <w:r w:rsidR="00017EC4" w:rsidRPr="00017EC4">
        <w:t>Netzsegmenten</w:t>
      </w:r>
      <w:r w:rsidR="00017EC4">
        <w:t xml:space="preserve"> </w:t>
      </w:r>
      <w:r>
        <w:t>oder gar Zonen möglich ist.</w:t>
      </w:r>
    </w:p>
    <w:p w14:paraId="48AA2FC2" w14:textId="77777777" w:rsidR="00F901B9" w:rsidRDefault="00F901B9" w:rsidP="00F901B9">
      <w:pPr>
        <w:pStyle w:val="Listenabsatz"/>
        <w:spacing w:after="0"/>
      </w:pPr>
    </w:p>
    <w:p w14:paraId="43F6F041"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736BD217"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A67AC74" w14:textId="38704C2F"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740B3DA8" w14:textId="77777777" w:rsidTr="00F818FE">
        <w:trPr>
          <w:trHeight w:val="205"/>
        </w:trPr>
        <w:tc>
          <w:tcPr>
            <w:tcW w:w="8356" w:type="dxa"/>
            <w:shd w:val="clear" w:color="auto" w:fill="D6E3BC" w:themeFill="accent3" w:themeFillTint="66"/>
          </w:tcPr>
          <w:p w14:paraId="464F876D" w14:textId="4614B8E2" w:rsidR="00F901B9" w:rsidRPr="005B4E23" w:rsidRDefault="004434CE" w:rsidP="00F818FE">
            <w:pPr>
              <w:suppressAutoHyphens/>
              <w:spacing w:before="120" w:after="120"/>
            </w:pPr>
            <w:r>
              <w:t xml:space="preserve">Umsetzung: JA / TEILWEISE / NEIN / ENTBEHRLICH </w:t>
            </w:r>
          </w:p>
        </w:tc>
      </w:tr>
      <w:tr w:rsidR="00F901B9" w:rsidRPr="00CC02C2" w14:paraId="0C2DE830" w14:textId="77777777" w:rsidTr="00F818FE">
        <w:tc>
          <w:tcPr>
            <w:tcW w:w="8356" w:type="dxa"/>
          </w:tcPr>
          <w:p w14:paraId="6E4946CC" w14:textId="77777777" w:rsidR="00F901B9" w:rsidRPr="00CC02C2" w:rsidRDefault="00F901B9" w:rsidP="00F818FE">
            <w:pPr>
              <w:suppressAutoHyphens/>
              <w:spacing w:before="120" w:after="120"/>
              <w:rPr>
                <w:color w:val="000000" w:themeColor="text1"/>
              </w:rPr>
            </w:pPr>
            <w:bookmarkStart w:id="262" w:name="A23u4"/>
            <w:bookmarkEnd w:id="262"/>
            <w:r>
              <w:rPr>
                <w:color w:val="000000" w:themeColor="text1"/>
              </w:rPr>
              <w:t>Ihr aktueller Umsetzungsstand</w:t>
            </w:r>
          </w:p>
        </w:tc>
      </w:tr>
    </w:tbl>
    <w:p w14:paraId="58313873"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4D8B45C3" w14:textId="77777777" w:rsidTr="00F818FE">
        <w:tc>
          <w:tcPr>
            <w:tcW w:w="8340" w:type="dxa"/>
            <w:tcBorders>
              <w:bottom w:val="single" w:sz="4" w:space="0" w:color="auto"/>
            </w:tcBorders>
            <w:shd w:val="clear" w:color="auto" w:fill="C6D9F1" w:themeFill="text2" w:themeFillTint="33"/>
          </w:tcPr>
          <w:p w14:paraId="734F8AC3"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68908E6E" w14:textId="77777777" w:rsidTr="00F818FE">
        <w:tc>
          <w:tcPr>
            <w:tcW w:w="8340" w:type="dxa"/>
            <w:shd w:val="clear" w:color="auto" w:fill="FFFFFF" w:themeFill="background1"/>
          </w:tcPr>
          <w:p w14:paraId="73002B78" w14:textId="77777777" w:rsidR="00F901B9" w:rsidRDefault="00F901B9" w:rsidP="00F818FE">
            <w:pPr>
              <w:spacing w:before="60" w:after="60"/>
              <w:rPr>
                <w:color w:val="000000" w:themeColor="text1"/>
              </w:rPr>
            </w:pPr>
            <w:r>
              <w:rPr>
                <w:color w:val="000000" w:themeColor="text1"/>
              </w:rPr>
              <w:t>Begründung der Fachseite:</w:t>
            </w:r>
          </w:p>
        </w:tc>
      </w:tr>
    </w:tbl>
    <w:p w14:paraId="0CB50B46" w14:textId="77777777" w:rsidR="00F901B9" w:rsidRPr="00CC02C2" w:rsidRDefault="00F901B9" w:rsidP="00F901B9">
      <w:pPr>
        <w:suppressAutoHyphens/>
        <w:spacing w:after="240"/>
        <w:ind w:left="720"/>
        <w:rPr>
          <w:color w:val="000000" w:themeColor="text1"/>
        </w:rPr>
      </w:pPr>
    </w:p>
    <w:p w14:paraId="290A9876" w14:textId="1AEC7804" w:rsidR="00017EC4" w:rsidRDefault="00F901B9" w:rsidP="002D4B21">
      <w:pPr>
        <w:pStyle w:val="Listenabsatz"/>
        <w:numPr>
          <w:ilvl w:val="0"/>
          <w:numId w:val="11"/>
        </w:numPr>
        <w:spacing w:after="0"/>
        <w:ind w:left="709" w:hanging="709"/>
      </w:pPr>
      <w:bookmarkStart w:id="263" w:name="A23a5"/>
      <w:bookmarkEnd w:id="263"/>
      <w:r>
        <w:t xml:space="preserve">Gehören die </w:t>
      </w:r>
      <w:r w:rsidR="00017EC4" w:rsidRPr="00017EC4">
        <w:t xml:space="preserve">virtuellen LANs (VLANs) </w:t>
      </w:r>
      <w:r>
        <w:t xml:space="preserve">an einem Switch unterschiedlichen </w:t>
      </w:r>
      <w:r w:rsidR="008F48D3">
        <w:br/>
      </w:r>
      <w:r>
        <w:t>Institutionen an, MUSS die Trennung physisch erfolgen</w:t>
      </w:r>
      <w:r w:rsidR="00017EC4">
        <w:t>.</w:t>
      </w:r>
    </w:p>
    <w:p w14:paraId="7831352F" w14:textId="57E64F56" w:rsidR="00017EC4" w:rsidRDefault="00017EC4" w:rsidP="00017EC4">
      <w:pPr>
        <w:pStyle w:val="Listenabsatz"/>
        <w:spacing w:after="0"/>
      </w:pPr>
    </w:p>
    <w:p w14:paraId="55E2491A" w14:textId="77777777" w:rsidR="008F48D3" w:rsidRDefault="008F48D3" w:rsidP="008F48D3">
      <w:pPr>
        <w:pStyle w:val="Listenabsatz"/>
        <w:spacing w:after="0"/>
        <w:rPr>
          <w:color w:val="FF0000"/>
        </w:rPr>
      </w:pPr>
      <w:r w:rsidRPr="001568BD">
        <w:rPr>
          <w:color w:val="FF0000"/>
        </w:rPr>
        <w:t xml:space="preserve">Hier steht Ihre Konkretisierung des BSI-Textes der Anforderungen unter </w:t>
      </w:r>
    </w:p>
    <w:p w14:paraId="651B3E70" w14:textId="77777777" w:rsidR="008F48D3" w:rsidRDefault="008F48D3" w:rsidP="008F48D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1374047" w14:textId="77777777" w:rsidR="008F48D3" w:rsidRPr="001F352F" w:rsidRDefault="008F48D3" w:rsidP="008F48D3">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8F48D3" w:rsidRPr="005B4E23" w14:paraId="4FF92936" w14:textId="77777777" w:rsidTr="000A61ED">
        <w:trPr>
          <w:trHeight w:val="205"/>
        </w:trPr>
        <w:tc>
          <w:tcPr>
            <w:tcW w:w="8356" w:type="dxa"/>
            <w:shd w:val="clear" w:color="auto" w:fill="D6E3BC" w:themeFill="accent3" w:themeFillTint="66"/>
          </w:tcPr>
          <w:p w14:paraId="1FA9CBB9" w14:textId="77777777" w:rsidR="008F48D3" w:rsidRPr="005B4E23" w:rsidRDefault="008F48D3" w:rsidP="000A61ED">
            <w:pPr>
              <w:suppressAutoHyphens/>
              <w:spacing w:before="120" w:after="120"/>
            </w:pPr>
            <w:r>
              <w:t xml:space="preserve">Umsetzung: JA / TEILWEISE / NEIN / ENTBEHRLICH </w:t>
            </w:r>
          </w:p>
        </w:tc>
      </w:tr>
      <w:tr w:rsidR="008F48D3" w:rsidRPr="00CC02C2" w14:paraId="613565E2" w14:textId="77777777" w:rsidTr="000A61ED">
        <w:tc>
          <w:tcPr>
            <w:tcW w:w="8356" w:type="dxa"/>
          </w:tcPr>
          <w:p w14:paraId="24AECE84" w14:textId="77777777" w:rsidR="008F48D3" w:rsidRPr="00CC02C2" w:rsidRDefault="008F48D3" w:rsidP="000A61ED">
            <w:pPr>
              <w:suppressAutoHyphens/>
              <w:spacing w:before="120" w:after="120"/>
              <w:rPr>
                <w:color w:val="000000" w:themeColor="text1"/>
              </w:rPr>
            </w:pPr>
            <w:r>
              <w:rPr>
                <w:color w:val="000000" w:themeColor="text1"/>
              </w:rPr>
              <w:t>Ihr aktueller Umsetzungsstand</w:t>
            </w:r>
          </w:p>
        </w:tc>
      </w:tr>
    </w:tbl>
    <w:p w14:paraId="58927753" w14:textId="77777777" w:rsidR="008F48D3" w:rsidRDefault="008F48D3" w:rsidP="008F48D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F48D3" w14:paraId="2DE14A1B" w14:textId="77777777" w:rsidTr="000A61ED">
        <w:tc>
          <w:tcPr>
            <w:tcW w:w="8340" w:type="dxa"/>
            <w:tcBorders>
              <w:bottom w:val="single" w:sz="4" w:space="0" w:color="auto"/>
            </w:tcBorders>
            <w:shd w:val="clear" w:color="auto" w:fill="C6D9F1" w:themeFill="text2" w:themeFillTint="33"/>
          </w:tcPr>
          <w:p w14:paraId="05F89E65" w14:textId="77777777" w:rsidR="008F48D3" w:rsidRDefault="008F48D3" w:rsidP="000A61ED">
            <w:pPr>
              <w:spacing w:before="60" w:after="60"/>
              <w:rPr>
                <w:color w:val="000000" w:themeColor="text1"/>
              </w:rPr>
            </w:pPr>
            <w:r>
              <w:rPr>
                <w:color w:val="000000" w:themeColor="text1"/>
              </w:rPr>
              <w:t>Einspruch - diese Anforderung soll nicht aufgenommen werden!</w:t>
            </w:r>
          </w:p>
        </w:tc>
      </w:tr>
      <w:tr w:rsidR="008F48D3" w14:paraId="7F56794C" w14:textId="77777777" w:rsidTr="000A61ED">
        <w:tc>
          <w:tcPr>
            <w:tcW w:w="8340" w:type="dxa"/>
            <w:shd w:val="clear" w:color="auto" w:fill="FFFFFF" w:themeFill="background1"/>
          </w:tcPr>
          <w:p w14:paraId="36E4B73D" w14:textId="77777777" w:rsidR="008F48D3" w:rsidRDefault="008F48D3" w:rsidP="000A61ED">
            <w:pPr>
              <w:spacing w:before="60" w:after="60"/>
              <w:rPr>
                <w:color w:val="000000" w:themeColor="text1"/>
              </w:rPr>
            </w:pPr>
            <w:r>
              <w:rPr>
                <w:color w:val="000000" w:themeColor="text1"/>
              </w:rPr>
              <w:t>Begründung der Fachseite:</w:t>
            </w:r>
          </w:p>
        </w:tc>
      </w:tr>
    </w:tbl>
    <w:p w14:paraId="397E6BBC" w14:textId="6E09F8FE" w:rsidR="00017EC4" w:rsidRDefault="00017EC4" w:rsidP="00017EC4">
      <w:pPr>
        <w:pStyle w:val="Listenabsatz"/>
        <w:spacing w:after="0"/>
      </w:pPr>
    </w:p>
    <w:p w14:paraId="0FA211DA" w14:textId="77777777" w:rsidR="00017EC4" w:rsidRDefault="00017EC4" w:rsidP="00017EC4">
      <w:pPr>
        <w:pStyle w:val="Listenabsatz"/>
        <w:spacing w:after="0"/>
      </w:pPr>
    </w:p>
    <w:p w14:paraId="3C70C3E9" w14:textId="567EA1C7" w:rsidR="00F901B9" w:rsidRDefault="008F48D3" w:rsidP="008F48D3">
      <w:pPr>
        <w:pStyle w:val="Listenabsatz"/>
        <w:numPr>
          <w:ilvl w:val="0"/>
          <w:numId w:val="11"/>
        </w:numPr>
        <w:spacing w:after="0"/>
        <w:ind w:left="709" w:hanging="709"/>
      </w:pPr>
      <w:r>
        <w:t xml:space="preserve">Alternativ </w:t>
      </w:r>
      <w:r>
        <w:t>MÜSSEN</w:t>
      </w:r>
      <w:r>
        <w:t xml:space="preserve"> Daten verschlüsselt werden, um die übertragenen Informa</w:t>
      </w:r>
      <w:r>
        <w:t>-</w:t>
      </w:r>
      <w:r>
        <w:br/>
      </w:r>
      <w:r>
        <w:t>tionen vor unbefugtem Zugriff zu schützen.</w:t>
      </w:r>
    </w:p>
    <w:p w14:paraId="53113F4F" w14:textId="77777777" w:rsidR="008F48D3" w:rsidRDefault="008F48D3" w:rsidP="008F48D3">
      <w:pPr>
        <w:pStyle w:val="Listenabsatz"/>
        <w:spacing w:after="0"/>
      </w:pPr>
    </w:p>
    <w:p w14:paraId="4D1893C4" w14:textId="77777777" w:rsidR="00F901B9" w:rsidRDefault="00F901B9" w:rsidP="008F48D3">
      <w:pPr>
        <w:pStyle w:val="Listenabsatz"/>
        <w:spacing w:after="0"/>
        <w:rPr>
          <w:color w:val="FF0000"/>
        </w:rPr>
      </w:pPr>
      <w:r w:rsidRPr="001568BD">
        <w:rPr>
          <w:color w:val="FF0000"/>
        </w:rPr>
        <w:t xml:space="preserve">Hier steht Ihre Konkretisierung des BSI-Textes der Anforderungen unter </w:t>
      </w:r>
    </w:p>
    <w:p w14:paraId="42E9A30A"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820927F" w14:textId="4F365D73"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1AC37BEE" w14:textId="77777777" w:rsidTr="00F818FE">
        <w:trPr>
          <w:trHeight w:val="205"/>
        </w:trPr>
        <w:tc>
          <w:tcPr>
            <w:tcW w:w="8356" w:type="dxa"/>
            <w:shd w:val="clear" w:color="auto" w:fill="D6E3BC" w:themeFill="accent3" w:themeFillTint="66"/>
          </w:tcPr>
          <w:p w14:paraId="34A0E023" w14:textId="054D3845" w:rsidR="00F901B9" w:rsidRPr="005B4E23" w:rsidRDefault="004434CE" w:rsidP="00F818FE">
            <w:pPr>
              <w:suppressAutoHyphens/>
              <w:spacing w:before="120" w:after="120"/>
            </w:pPr>
            <w:r>
              <w:t xml:space="preserve">Umsetzung: JA / TEILWEISE / NEIN / ENTBEHRLICH </w:t>
            </w:r>
          </w:p>
        </w:tc>
      </w:tr>
      <w:tr w:rsidR="00F901B9" w:rsidRPr="00CC02C2" w14:paraId="43A1A772" w14:textId="77777777" w:rsidTr="00F818FE">
        <w:tc>
          <w:tcPr>
            <w:tcW w:w="8356" w:type="dxa"/>
          </w:tcPr>
          <w:p w14:paraId="58760B70" w14:textId="77777777" w:rsidR="00F901B9" w:rsidRPr="00CC02C2" w:rsidRDefault="00F901B9" w:rsidP="00F818FE">
            <w:pPr>
              <w:suppressAutoHyphens/>
              <w:spacing w:before="120" w:after="120"/>
              <w:rPr>
                <w:color w:val="000000" w:themeColor="text1"/>
              </w:rPr>
            </w:pPr>
            <w:bookmarkStart w:id="264" w:name="A23u5"/>
            <w:bookmarkEnd w:id="264"/>
            <w:r>
              <w:rPr>
                <w:color w:val="000000" w:themeColor="text1"/>
              </w:rPr>
              <w:t>Ihr aktueller Umsetzungsstand</w:t>
            </w:r>
          </w:p>
        </w:tc>
      </w:tr>
    </w:tbl>
    <w:p w14:paraId="2BA19F80"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69589B41" w14:textId="77777777" w:rsidTr="00F818FE">
        <w:tc>
          <w:tcPr>
            <w:tcW w:w="8340" w:type="dxa"/>
            <w:tcBorders>
              <w:bottom w:val="single" w:sz="4" w:space="0" w:color="auto"/>
            </w:tcBorders>
            <w:shd w:val="clear" w:color="auto" w:fill="C6D9F1" w:themeFill="text2" w:themeFillTint="33"/>
          </w:tcPr>
          <w:p w14:paraId="7270B83B"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14F12878" w14:textId="77777777" w:rsidTr="00F818FE">
        <w:tc>
          <w:tcPr>
            <w:tcW w:w="8340" w:type="dxa"/>
            <w:shd w:val="clear" w:color="auto" w:fill="FFFFFF" w:themeFill="background1"/>
          </w:tcPr>
          <w:p w14:paraId="0748F524" w14:textId="77777777" w:rsidR="00F901B9" w:rsidRDefault="00F901B9" w:rsidP="00F818FE">
            <w:pPr>
              <w:spacing w:before="60" w:after="60"/>
              <w:rPr>
                <w:color w:val="000000" w:themeColor="text1"/>
              </w:rPr>
            </w:pPr>
            <w:r>
              <w:rPr>
                <w:color w:val="000000" w:themeColor="text1"/>
              </w:rPr>
              <w:t>Begründung der Fachseite:</w:t>
            </w:r>
          </w:p>
        </w:tc>
      </w:tr>
    </w:tbl>
    <w:p w14:paraId="02AA3487" w14:textId="77777777" w:rsidR="00F901B9" w:rsidRPr="00E126C7" w:rsidRDefault="00F901B9" w:rsidP="00F901B9">
      <w:pPr>
        <w:pStyle w:val="Aufzhlungeinfach"/>
        <w:numPr>
          <w:ilvl w:val="0"/>
          <w:numId w:val="0"/>
        </w:numPr>
        <w:spacing w:before="480" w:after="0" w:line="240" w:lineRule="auto"/>
        <w:ind w:left="714" w:hanging="357"/>
      </w:pPr>
    </w:p>
    <w:p w14:paraId="56ADC39B" w14:textId="4B1AE49D" w:rsidR="00F901B9" w:rsidRDefault="00F901B9" w:rsidP="00462A8B">
      <w:pPr>
        <w:pStyle w:val="berschrift2"/>
      </w:pPr>
      <w:bookmarkStart w:id="265" w:name="A24"/>
      <w:bookmarkStart w:id="266" w:name="_Toc91935598"/>
      <w:bookmarkStart w:id="267" w:name="_Toc93361950"/>
      <w:bookmarkEnd w:id="265"/>
      <w:r>
        <w:t xml:space="preserve">Sichere logische Trennung mittels VLAN </w:t>
      </w:r>
      <w:r w:rsidR="005F7128">
        <w:t xml:space="preserve">(S) </w:t>
      </w:r>
      <w:r>
        <w:t>[A24]</w:t>
      </w:r>
      <w:bookmarkEnd w:id="266"/>
      <w:bookmarkEnd w:id="267"/>
    </w:p>
    <w:p w14:paraId="633603BA" w14:textId="77777777" w:rsidR="00F901B9" w:rsidRPr="00CC02C2" w:rsidRDefault="00F901B9" w:rsidP="00F901B9">
      <w:pPr>
        <w:suppressAutoHyphens/>
        <w:spacing w:after="240"/>
        <w:ind w:left="720"/>
        <w:rPr>
          <w:color w:val="000000" w:themeColor="text1"/>
        </w:rPr>
      </w:pPr>
    </w:p>
    <w:p w14:paraId="06C96026" w14:textId="711B5C48" w:rsidR="00F901B9" w:rsidRDefault="008F48D3" w:rsidP="008F48D3">
      <w:pPr>
        <w:pStyle w:val="Listenabsatz"/>
        <w:numPr>
          <w:ilvl w:val="0"/>
          <w:numId w:val="11"/>
        </w:numPr>
        <w:spacing w:after="0"/>
        <w:ind w:hanging="720"/>
      </w:pPr>
      <w:bookmarkStart w:id="268" w:name="A24a1"/>
      <w:bookmarkEnd w:id="268"/>
      <w:r>
        <w:t xml:space="preserve">Falls VLANs eingesetzt werden, dann DARF dadurch KEINE Verbindung geschaffen werden zwischen dem internen Netz und einer Zone vor dem ALG oder den </w:t>
      </w:r>
      <w:r>
        <w:br/>
      </w:r>
      <w:r>
        <w:t>Sicherheits-Proxies.</w:t>
      </w:r>
    </w:p>
    <w:p w14:paraId="501FECD1" w14:textId="77777777" w:rsidR="008F48D3" w:rsidRDefault="008F48D3" w:rsidP="008F48D3">
      <w:pPr>
        <w:pStyle w:val="Listenabsatz"/>
        <w:spacing w:after="0"/>
        <w:ind w:left="720"/>
      </w:pPr>
    </w:p>
    <w:p w14:paraId="767A4248"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4B4DB200"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EB28EED" w14:textId="24D2B633"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6C7203A6" w14:textId="77777777" w:rsidTr="00F818FE">
        <w:trPr>
          <w:trHeight w:val="205"/>
        </w:trPr>
        <w:tc>
          <w:tcPr>
            <w:tcW w:w="8356" w:type="dxa"/>
            <w:shd w:val="clear" w:color="auto" w:fill="D6E3BC" w:themeFill="accent3" w:themeFillTint="66"/>
          </w:tcPr>
          <w:p w14:paraId="23220DA4" w14:textId="505472EB" w:rsidR="00F901B9" w:rsidRPr="005B4E23" w:rsidRDefault="004434CE" w:rsidP="00F818FE">
            <w:pPr>
              <w:suppressAutoHyphens/>
              <w:spacing w:before="120" w:after="120"/>
            </w:pPr>
            <w:r>
              <w:t xml:space="preserve">Umsetzung: JA / TEILWEISE / NEIN / ENTBEHRLICH </w:t>
            </w:r>
          </w:p>
        </w:tc>
      </w:tr>
      <w:tr w:rsidR="00F901B9" w:rsidRPr="00CC02C2" w14:paraId="2306C8C5" w14:textId="77777777" w:rsidTr="00F818FE">
        <w:tc>
          <w:tcPr>
            <w:tcW w:w="8356" w:type="dxa"/>
          </w:tcPr>
          <w:p w14:paraId="6D02E48C" w14:textId="77777777" w:rsidR="00F901B9" w:rsidRPr="00CC02C2" w:rsidRDefault="00F901B9" w:rsidP="00F818FE">
            <w:pPr>
              <w:suppressAutoHyphens/>
              <w:spacing w:before="120" w:after="120"/>
              <w:rPr>
                <w:color w:val="000000" w:themeColor="text1"/>
              </w:rPr>
            </w:pPr>
            <w:bookmarkStart w:id="269" w:name="A24u1"/>
            <w:bookmarkEnd w:id="269"/>
            <w:r>
              <w:rPr>
                <w:color w:val="000000" w:themeColor="text1"/>
              </w:rPr>
              <w:t>Ihr aktueller Umsetzungsstand</w:t>
            </w:r>
          </w:p>
        </w:tc>
      </w:tr>
    </w:tbl>
    <w:p w14:paraId="5650F56C"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1A7FDFC6" w14:textId="77777777" w:rsidTr="00F818FE">
        <w:tc>
          <w:tcPr>
            <w:tcW w:w="8340" w:type="dxa"/>
            <w:tcBorders>
              <w:bottom w:val="single" w:sz="4" w:space="0" w:color="auto"/>
            </w:tcBorders>
            <w:shd w:val="clear" w:color="auto" w:fill="C6D9F1" w:themeFill="text2" w:themeFillTint="33"/>
          </w:tcPr>
          <w:p w14:paraId="7AE4117D"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5CAF29EA" w14:textId="77777777" w:rsidTr="00F818FE">
        <w:tc>
          <w:tcPr>
            <w:tcW w:w="8340" w:type="dxa"/>
            <w:shd w:val="clear" w:color="auto" w:fill="FFFFFF" w:themeFill="background1"/>
          </w:tcPr>
          <w:p w14:paraId="36B8700B" w14:textId="77777777" w:rsidR="00F901B9" w:rsidRDefault="00F901B9" w:rsidP="00F818FE">
            <w:pPr>
              <w:spacing w:before="60" w:after="60"/>
              <w:rPr>
                <w:color w:val="000000" w:themeColor="text1"/>
              </w:rPr>
            </w:pPr>
            <w:r>
              <w:rPr>
                <w:color w:val="000000" w:themeColor="text1"/>
              </w:rPr>
              <w:t>Begründung der Fachseite:</w:t>
            </w:r>
          </w:p>
        </w:tc>
      </w:tr>
    </w:tbl>
    <w:p w14:paraId="3BC1384F" w14:textId="77777777" w:rsidR="008F48D3" w:rsidRDefault="008F48D3" w:rsidP="008F48D3">
      <w:pPr>
        <w:pStyle w:val="Listenabsatz"/>
        <w:spacing w:after="0"/>
      </w:pPr>
      <w:bookmarkStart w:id="270" w:name="A24a2"/>
      <w:bookmarkEnd w:id="270"/>
    </w:p>
    <w:p w14:paraId="50135833" w14:textId="77777777" w:rsidR="008F48D3" w:rsidRDefault="008F48D3" w:rsidP="008F48D3">
      <w:pPr>
        <w:pStyle w:val="Listenabsatz"/>
        <w:spacing w:after="0"/>
      </w:pPr>
    </w:p>
    <w:p w14:paraId="73CD9AC2" w14:textId="2BE3752F" w:rsidR="00F901B9" w:rsidRDefault="00F901B9" w:rsidP="005D29CB">
      <w:pPr>
        <w:pStyle w:val="Listenabsatz"/>
        <w:numPr>
          <w:ilvl w:val="0"/>
          <w:numId w:val="11"/>
        </w:numPr>
        <w:spacing w:after="0"/>
        <w:ind w:left="709" w:hanging="709"/>
      </w:pPr>
      <w:r>
        <w:t xml:space="preserve">Generell MUSS sichergestellt werden, </w:t>
      </w:r>
      <w:r w:rsidR="008F48D3" w:rsidRPr="008F48D3">
        <w:t xml:space="preserve">dass VLANs nicht überwunden werden </w:t>
      </w:r>
      <w:r w:rsidR="008F48D3">
        <w:br/>
      </w:r>
      <w:r w:rsidR="008F48D3" w:rsidRPr="008F48D3">
        <w:t>können.</w:t>
      </w:r>
    </w:p>
    <w:p w14:paraId="5F2AB931" w14:textId="77777777" w:rsidR="008F48D3" w:rsidRDefault="008F48D3" w:rsidP="00F901B9">
      <w:pPr>
        <w:pStyle w:val="Listenabsatz"/>
        <w:spacing w:after="240"/>
        <w:rPr>
          <w:color w:val="FF0000"/>
        </w:rPr>
      </w:pPr>
    </w:p>
    <w:p w14:paraId="31B70042" w14:textId="6F16F7BB"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5491C083"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69347F0" w14:textId="3DF8EBE0"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0F4F800F" w14:textId="77777777" w:rsidTr="00F818FE">
        <w:trPr>
          <w:trHeight w:val="205"/>
        </w:trPr>
        <w:tc>
          <w:tcPr>
            <w:tcW w:w="8356" w:type="dxa"/>
            <w:shd w:val="clear" w:color="auto" w:fill="D6E3BC" w:themeFill="accent3" w:themeFillTint="66"/>
          </w:tcPr>
          <w:p w14:paraId="0B3BC70A" w14:textId="19CA32CA" w:rsidR="00F901B9" w:rsidRPr="005B4E23" w:rsidRDefault="004434CE" w:rsidP="00F818FE">
            <w:pPr>
              <w:suppressAutoHyphens/>
              <w:spacing w:before="120" w:after="120"/>
            </w:pPr>
            <w:r>
              <w:t xml:space="preserve">Umsetzung: JA / TEILWEISE / NEIN / ENTBEHRLICH </w:t>
            </w:r>
          </w:p>
        </w:tc>
      </w:tr>
      <w:tr w:rsidR="00F901B9" w:rsidRPr="00CC02C2" w14:paraId="6163FE04" w14:textId="77777777" w:rsidTr="00F818FE">
        <w:tc>
          <w:tcPr>
            <w:tcW w:w="8356" w:type="dxa"/>
          </w:tcPr>
          <w:p w14:paraId="77F0867A" w14:textId="77777777" w:rsidR="00F901B9" w:rsidRPr="00CC02C2" w:rsidRDefault="00F901B9" w:rsidP="00F818FE">
            <w:pPr>
              <w:suppressAutoHyphens/>
              <w:spacing w:before="120" w:after="120"/>
              <w:rPr>
                <w:color w:val="000000" w:themeColor="text1"/>
              </w:rPr>
            </w:pPr>
            <w:bookmarkStart w:id="271" w:name="A24u2"/>
            <w:bookmarkEnd w:id="271"/>
            <w:r>
              <w:rPr>
                <w:color w:val="000000" w:themeColor="text1"/>
              </w:rPr>
              <w:t>Ihr aktueller Umsetzungsstand</w:t>
            </w:r>
          </w:p>
        </w:tc>
      </w:tr>
    </w:tbl>
    <w:p w14:paraId="5414B77E"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06417A63" w14:textId="77777777" w:rsidTr="00F818FE">
        <w:tc>
          <w:tcPr>
            <w:tcW w:w="8340" w:type="dxa"/>
            <w:tcBorders>
              <w:bottom w:val="single" w:sz="4" w:space="0" w:color="auto"/>
            </w:tcBorders>
            <w:shd w:val="clear" w:color="auto" w:fill="C6D9F1" w:themeFill="text2" w:themeFillTint="33"/>
          </w:tcPr>
          <w:p w14:paraId="39D04706"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53989112" w14:textId="77777777" w:rsidTr="00F818FE">
        <w:tc>
          <w:tcPr>
            <w:tcW w:w="8340" w:type="dxa"/>
            <w:shd w:val="clear" w:color="auto" w:fill="FFFFFF" w:themeFill="background1"/>
          </w:tcPr>
          <w:p w14:paraId="1900ED34" w14:textId="77777777" w:rsidR="00F901B9" w:rsidRDefault="00F901B9" w:rsidP="00F818FE">
            <w:pPr>
              <w:spacing w:before="60" w:after="60"/>
              <w:rPr>
                <w:color w:val="000000" w:themeColor="text1"/>
              </w:rPr>
            </w:pPr>
            <w:r>
              <w:rPr>
                <w:color w:val="000000" w:themeColor="text1"/>
              </w:rPr>
              <w:t>Begründung der Fachseite:</w:t>
            </w:r>
          </w:p>
        </w:tc>
      </w:tr>
    </w:tbl>
    <w:p w14:paraId="1F024DB0" w14:textId="77777777" w:rsidR="00F901B9" w:rsidRPr="00E126C7" w:rsidRDefault="00F901B9" w:rsidP="00F901B9">
      <w:pPr>
        <w:pStyle w:val="Aufzhlungeinfach"/>
        <w:numPr>
          <w:ilvl w:val="0"/>
          <w:numId w:val="0"/>
        </w:numPr>
        <w:spacing w:before="480" w:after="0" w:line="240" w:lineRule="auto"/>
        <w:ind w:left="714" w:hanging="357"/>
      </w:pPr>
    </w:p>
    <w:p w14:paraId="366B0CDD" w14:textId="4919B572" w:rsidR="00F901B9" w:rsidRDefault="00F901B9" w:rsidP="00462A8B">
      <w:pPr>
        <w:pStyle w:val="berschrift2"/>
      </w:pPr>
      <w:bookmarkStart w:id="272" w:name="A25"/>
      <w:bookmarkStart w:id="273" w:name="_Toc91935599"/>
      <w:bookmarkStart w:id="274" w:name="_Toc93361951"/>
      <w:bookmarkEnd w:id="272"/>
      <w:r>
        <w:t xml:space="preserve">Fein- und Umsetzungsplanung von Netzarchitektur und </w:t>
      </w:r>
      <w:r w:rsidR="005F7128">
        <w:br/>
        <w:t xml:space="preserve">  </w:t>
      </w:r>
      <w:r>
        <w:t xml:space="preserve">-design </w:t>
      </w:r>
      <w:r w:rsidR="005F7128">
        <w:t xml:space="preserve">(S) </w:t>
      </w:r>
      <w:r>
        <w:t>[A25]</w:t>
      </w:r>
      <w:bookmarkEnd w:id="273"/>
      <w:bookmarkEnd w:id="274"/>
    </w:p>
    <w:p w14:paraId="43D94F67" w14:textId="77777777" w:rsidR="00F901B9" w:rsidRPr="00CC02C2" w:rsidRDefault="00F901B9" w:rsidP="00F901B9">
      <w:pPr>
        <w:suppressAutoHyphens/>
        <w:spacing w:after="240"/>
        <w:ind w:left="720"/>
        <w:rPr>
          <w:color w:val="000000" w:themeColor="text1"/>
        </w:rPr>
      </w:pPr>
    </w:p>
    <w:p w14:paraId="02C80973" w14:textId="77777777" w:rsidR="00F901B9" w:rsidRPr="0083049A" w:rsidRDefault="00F901B9" w:rsidP="002D4B21">
      <w:pPr>
        <w:pStyle w:val="Listenabsatz"/>
        <w:numPr>
          <w:ilvl w:val="0"/>
          <w:numId w:val="11"/>
        </w:numPr>
        <w:spacing w:after="0"/>
        <w:ind w:left="709" w:hanging="709"/>
      </w:pPr>
      <w:bookmarkStart w:id="275" w:name="A25a1"/>
      <w:bookmarkEnd w:id="275"/>
      <w:r>
        <w:t>Eine Fein- und Umsetzungsplanung für die Netzarchitektur und das Netzdesign MUSS durchgeführt, dokumentiert, geprüft und nachhaltig gepflegt werden.</w:t>
      </w:r>
    </w:p>
    <w:p w14:paraId="4F1F2AE3" w14:textId="77777777" w:rsidR="00F901B9" w:rsidRDefault="00F901B9" w:rsidP="00F901B9">
      <w:pPr>
        <w:pStyle w:val="Listenabsatz"/>
        <w:spacing w:after="0"/>
      </w:pPr>
    </w:p>
    <w:p w14:paraId="79BD2373"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6805F394"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75E57E5" w14:textId="219573B9"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15A8FE05" w14:textId="77777777" w:rsidTr="00F818FE">
        <w:trPr>
          <w:trHeight w:val="205"/>
        </w:trPr>
        <w:tc>
          <w:tcPr>
            <w:tcW w:w="8356" w:type="dxa"/>
            <w:shd w:val="clear" w:color="auto" w:fill="D6E3BC" w:themeFill="accent3" w:themeFillTint="66"/>
          </w:tcPr>
          <w:p w14:paraId="095ED1F3" w14:textId="2E53AE75" w:rsidR="00F901B9" w:rsidRPr="005B4E23" w:rsidRDefault="004434CE" w:rsidP="00F818FE">
            <w:pPr>
              <w:suppressAutoHyphens/>
              <w:spacing w:before="120" w:after="120"/>
            </w:pPr>
            <w:r>
              <w:t xml:space="preserve">Umsetzung: JA / TEILWEISE / NEIN / ENTBEHRLICH </w:t>
            </w:r>
          </w:p>
        </w:tc>
      </w:tr>
      <w:tr w:rsidR="00F901B9" w:rsidRPr="00CC02C2" w14:paraId="34BB29FF" w14:textId="77777777" w:rsidTr="00F818FE">
        <w:tc>
          <w:tcPr>
            <w:tcW w:w="8356" w:type="dxa"/>
          </w:tcPr>
          <w:p w14:paraId="0F25B5C6" w14:textId="77777777" w:rsidR="00F901B9" w:rsidRPr="00CC02C2" w:rsidRDefault="00F901B9" w:rsidP="00F818FE">
            <w:pPr>
              <w:suppressAutoHyphens/>
              <w:spacing w:before="120" w:after="120"/>
              <w:rPr>
                <w:color w:val="000000" w:themeColor="text1"/>
              </w:rPr>
            </w:pPr>
            <w:bookmarkStart w:id="276" w:name="A25u1"/>
            <w:bookmarkEnd w:id="276"/>
            <w:r>
              <w:rPr>
                <w:color w:val="000000" w:themeColor="text1"/>
              </w:rPr>
              <w:t>Ihr aktueller Umsetzungsstand</w:t>
            </w:r>
          </w:p>
        </w:tc>
      </w:tr>
    </w:tbl>
    <w:p w14:paraId="0B46F6E7"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4B063796" w14:textId="77777777" w:rsidTr="00F818FE">
        <w:tc>
          <w:tcPr>
            <w:tcW w:w="8340" w:type="dxa"/>
            <w:tcBorders>
              <w:bottom w:val="single" w:sz="4" w:space="0" w:color="auto"/>
            </w:tcBorders>
            <w:shd w:val="clear" w:color="auto" w:fill="C6D9F1" w:themeFill="text2" w:themeFillTint="33"/>
          </w:tcPr>
          <w:p w14:paraId="3C7AB889"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3C36C950" w14:textId="77777777" w:rsidTr="00F818FE">
        <w:tc>
          <w:tcPr>
            <w:tcW w:w="8340" w:type="dxa"/>
            <w:shd w:val="clear" w:color="auto" w:fill="FFFFFF" w:themeFill="background1"/>
          </w:tcPr>
          <w:p w14:paraId="488F4AD6" w14:textId="77777777" w:rsidR="00F901B9" w:rsidRDefault="00F901B9" w:rsidP="00F818FE">
            <w:pPr>
              <w:spacing w:before="60" w:after="60"/>
              <w:rPr>
                <w:color w:val="000000" w:themeColor="text1"/>
              </w:rPr>
            </w:pPr>
            <w:r>
              <w:rPr>
                <w:color w:val="000000" w:themeColor="text1"/>
              </w:rPr>
              <w:t>Begründung der Fachseite:</w:t>
            </w:r>
          </w:p>
        </w:tc>
      </w:tr>
    </w:tbl>
    <w:p w14:paraId="1CD5C62D" w14:textId="77777777" w:rsidR="00F901B9" w:rsidRPr="00E126C7" w:rsidRDefault="00F901B9" w:rsidP="00F901B9">
      <w:pPr>
        <w:pStyle w:val="Aufzhlungeinfach"/>
        <w:numPr>
          <w:ilvl w:val="0"/>
          <w:numId w:val="0"/>
        </w:numPr>
        <w:spacing w:before="480" w:after="0" w:line="240" w:lineRule="auto"/>
        <w:ind w:left="714" w:hanging="357"/>
      </w:pPr>
    </w:p>
    <w:p w14:paraId="50206418" w14:textId="0E906308" w:rsidR="00F901B9" w:rsidRDefault="00F901B9" w:rsidP="00462A8B">
      <w:pPr>
        <w:pStyle w:val="berschrift2"/>
      </w:pPr>
      <w:bookmarkStart w:id="277" w:name="A26"/>
      <w:bookmarkStart w:id="278" w:name="_Toc91935600"/>
      <w:bookmarkStart w:id="279" w:name="_Toc93361952"/>
      <w:bookmarkEnd w:id="277"/>
      <w:r>
        <w:t xml:space="preserve">Spezifikation von Betriebsprozessen für das Netz </w:t>
      </w:r>
      <w:r w:rsidR="005F7128">
        <w:t xml:space="preserve">(S) </w:t>
      </w:r>
      <w:r>
        <w:t>[A26]</w:t>
      </w:r>
      <w:bookmarkEnd w:id="278"/>
      <w:bookmarkEnd w:id="279"/>
    </w:p>
    <w:p w14:paraId="05ACCBF5" w14:textId="77777777" w:rsidR="00F901B9" w:rsidRPr="002D4B21" w:rsidRDefault="00F901B9" w:rsidP="008F48D3">
      <w:pPr>
        <w:pStyle w:val="Listenabsatz"/>
        <w:spacing w:after="0"/>
      </w:pPr>
    </w:p>
    <w:p w14:paraId="4C92CE47" w14:textId="7EF129CB" w:rsidR="00F901B9" w:rsidRDefault="008F48D3" w:rsidP="00DA2940">
      <w:pPr>
        <w:pStyle w:val="Listenabsatz"/>
        <w:numPr>
          <w:ilvl w:val="0"/>
          <w:numId w:val="11"/>
        </w:numPr>
        <w:spacing w:after="0"/>
        <w:ind w:left="709" w:hanging="709"/>
      </w:pPr>
      <w:bookmarkStart w:id="280" w:name="A26a1"/>
      <w:bookmarkEnd w:id="280"/>
      <w:r w:rsidRPr="008F48D3">
        <w:t xml:space="preserve">Betriebsprozesse </w:t>
      </w:r>
      <w:r>
        <w:t>MÜSSEN</w:t>
      </w:r>
      <w:r w:rsidRPr="008F48D3">
        <w:t xml:space="preserve"> bedarfsgerecht erzeugt oder angepasst und dokumentiert werden.</w:t>
      </w:r>
    </w:p>
    <w:p w14:paraId="0D950D52" w14:textId="77777777" w:rsidR="008F48D3" w:rsidRDefault="008F48D3" w:rsidP="002D6C91">
      <w:pPr>
        <w:pStyle w:val="Listenabsatz"/>
        <w:spacing w:after="0"/>
      </w:pPr>
    </w:p>
    <w:p w14:paraId="370062FE"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24E28503"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1159CA8" w14:textId="7E2D236D"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6D4B3A99" w14:textId="77777777" w:rsidTr="00F818FE">
        <w:trPr>
          <w:trHeight w:val="205"/>
        </w:trPr>
        <w:tc>
          <w:tcPr>
            <w:tcW w:w="8356" w:type="dxa"/>
            <w:shd w:val="clear" w:color="auto" w:fill="D6E3BC" w:themeFill="accent3" w:themeFillTint="66"/>
          </w:tcPr>
          <w:p w14:paraId="5527A755" w14:textId="70F0389A" w:rsidR="00F901B9" w:rsidRPr="005B4E23" w:rsidRDefault="004434CE" w:rsidP="00F818FE">
            <w:pPr>
              <w:suppressAutoHyphens/>
              <w:spacing w:before="120" w:after="120"/>
            </w:pPr>
            <w:r>
              <w:t xml:space="preserve">Umsetzung: JA / TEILWEISE / NEIN / ENTBEHRLICH </w:t>
            </w:r>
          </w:p>
        </w:tc>
      </w:tr>
      <w:tr w:rsidR="00F901B9" w:rsidRPr="00CC02C2" w14:paraId="6996B2CD" w14:textId="77777777" w:rsidTr="00F818FE">
        <w:tc>
          <w:tcPr>
            <w:tcW w:w="8356" w:type="dxa"/>
          </w:tcPr>
          <w:p w14:paraId="7A13EDCC" w14:textId="77777777" w:rsidR="00F901B9" w:rsidRPr="00CC02C2" w:rsidRDefault="00F901B9" w:rsidP="00F818FE">
            <w:pPr>
              <w:suppressAutoHyphens/>
              <w:spacing w:before="120" w:after="120"/>
              <w:rPr>
                <w:color w:val="000000" w:themeColor="text1"/>
              </w:rPr>
            </w:pPr>
            <w:bookmarkStart w:id="281" w:name="A26u1"/>
            <w:bookmarkEnd w:id="281"/>
            <w:r>
              <w:rPr>
                <w:color w:val="000000" w:themeColor="text1"/>
              </w:rPr>
              <w:t>Ihr aktueller Umsetzungsstand</w:t>
            </w:r>
          </w:p>
        </w:tc>
      </w:tr>
    </w:tbl>
    <w:p w14:paraId="555660E0"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46FAD254" w14:textId="77777777" w:rsidTr="00F818FE">
        <w:tc>
          <w:tcPr>
            <w:tcW w:w="8340" w:type="dxa"/>
            <w:tcBorders>
              <w:bottom w:val="single" w:sz="4" w:space="0" w:color="auto"/>
            </w:tcBorders>
            <w:shd w:val="clear" w:color="auto" w:fill="C6D9F1" w:themeFill="text2" w:themeFillTint="33"/>
          </w:tcPr>
          <w:p w14:paraId="6DCF5B9F"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529D27F3" w14:textId="77777777" w:rsidTr="00F818FE">
        <w:tc>
          <w:tcPr>
            <w:tcW w:w="8340" w:type="dxa"/>
            <w:shd w:val="clear" w:color="auto" w:fill="FFFFFF" w:themeFill="background1"/>
          </w:tcPr>
          <w:p w14:paraId="1F63CC31" w14:textId="77777777" w:rsidR="00F901B9" w:rsidRDefault="00F901B9" w:rsidP="00F818FE">
            <w:pPr>
              <w:spacing w:before="60" w:after="60"/>
              <w:rPr>
                <w:color w:val="000000" w:themeColor="text1"/>
              </w:rPr>
            </w:pPr>
            <w:r>
              <w:rPr>
                <w:color w:val="000000" w:themeColor="text1"/>
              </w:rPr>
              <w:t>Begründung der Fachseite:</w:t>
            </w:r>
          </w:p>
        </w:tc>
      </w:tr>
    </w:tbl>
    <w:p w14:paraId="72127F4C" w14:textId="77777777" w:rsidR="00F901B9" w:rsidRPr="002D4B21" w:rsidRDefault="00F901B9" w:rsidP="002D6C91">
      <w:pPr>
        <w:pStyle w:val="Listenabsatz"/>
        <w:spacing w:after="0"/>
      </w:pPr>
    </w:p>
    <w:p w14:paraId="4AAA87A3" w14:textId="77777777" w:rsidR="00F901B9" w:rsidRPr="0083049A" w:rsidRDefault="00F901B9" w:rsidP="002D4B21">
      <w:pPr>
        <w:pStyle w:val="Listenabsatz"/>
        <w:numPr>
          <w:ilvl w:val="0"/>
          <w:numId w:val="11"/>
        </w:numPr>
        <w:spacing w:after="0"/>
        <w:ind w:left="709" w:hanging="709"/>
      </w:pPr>
      <w:bookmarkStart w:id="282" w:name="A26a2"/>
      <w:bookmarkEnd w:id="282"/>
      <w:r>
        <w:t>Dabei MUSS insbesondere berücksichtigt werden, wie sich die Zonierung sowie das Segmentierungskonzept auf den IT-Betrieb auswirken.</w:t>
      </w:r>
    </w:p>
    <w:p w14:paraId="0B2249F7" w14:textId="77777777" w:rsidR="00F901B9" w:rsidRDefault="00F901B9" w:rsidP="00F901B9">
      <w:pPr>
        <w:pStyle w:val="Listenabsatz"/>
        <w:spacing w:after="0"/>
      </w:pPr>
    </w:p>
    <w:p w14:paraId="3D7C42BA"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6318A3AC"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34BEFFA" w14:textId="514E5F7E"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28C3FA12" w14:textId="77777777" w:rsidTr="00F818FE">
        <w:trPr>
          <w:trHeight w:val="205"/>
        </w:trPr>
        <w:tc>
          <w:tcPr>
            <w:tcW w:w="8356" w:type="dxa"/>
            <w:shd w:val="clear" w:color="auto" w:fill="D6E3BC" w:themeFill="accent3" w:themeFillTint="66"/>
          </w:tcPr>
          <w:p w14:paraId="53421246" w14:textId="20D77705" w:rsidR="00F901B9" w:rsidRPr="005B4E23" w:rsidRDefault="004434CE" w:rsidP="00F818FE">
            <w:pPr>
              <w:suppressAutoHyphens/>
              <w:spacing w:before="120" w:after="120"/>
            </w:pPr>
            <w:r>
              <w:t xml:space="preserve">Umsetzung: JA / TEILWEISE / NEIN / ENTBEHRLICH </w:t>
            </w:r>
          </w:p>
        </w:tc>
      </w:tr>
      <w:tr w:rsidR="00F901B9" w:rsidRPr="00CC02C2" w14:paraId="757646DB" w14:textId="77777777" w:rsidTr="00F818FE">
        <w:tc>
          <w:tcPr>
            <w:tcW w:w="8356" w:type="dxa"/>
          </w:tcPr>
          <w:p w14:paraId="015D5AEF" w14:textId="77777777" w:rsidR="00F901B9" w:rsidRPr="00CC02C2" w:rsidRDefault="00F901B9" w:rsidP="00F818FE">
            <w:pPr>
              <w:suppressAutoHyphens/>
              <w:spacing w:before="120" w:after="120"/>
              <w:rPr>
                <w:color w:val="000000" w:themeColor="text1"/>
              </w:rPr>
            </w:pPr>
            <w:bookmarkStart w:id="283" w:name="A26u2"/>
            <w:bookmarkEnd w:id="283"/>
            <w:r>
              <w:rPr>
                <w:color w:val="000000" w:themeColor="text1"/>
              </w:rPr>
              <w:t>Ihr aktueller Umsetzungsstand</w:t>
            </w:r>
          </w:p>
        </w:tc>
      </w:tr>
    </w:tbl>
    <w:p w14:paraId="55893D10"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33FE3BDF" w14:textId="77777777" w:rsidTr="00F818FE">
        <w:tc>
          <w:tcPr>
            <w:tcW w:w="8340" w:type="dxa"/>
            <w:tcBorders>
              <w:bottom w:val="single" w:sz="4" w:space="0" w:color="auto"/>
            </w:tcBorders>
            <w:shd w:val="clear" w:color="auto" w:fill="C6D9F1" w:themeFill="text2" w:themeFillTint="33"/>
          </w:tcPr>
          <w:p w14:paraId="0CF87DC9"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607F180A" w14:textId="77777777" w:rsidTr="00F818FE">
        <w:tc>
          <w:tcPr>
            <w:tcW w:w="8340" w:type="dxa"/>
            <w:shd w:val="clear" w:color="auto" w:fill="FFFFFF" w:themeFill="background1"/>
          </w:tcPr>
          <w:p w14:paraId="3B4BA82A" w14:textId="77777777" w:rsidR="00F901B9" w:rsidRDefault="00F901B9" w:rsidP="00F818FE">
            <w:pPr>
              <w:spacing w:before="60" w:after="60"/>
              <w:rPr>
                <w:color w:val="000000" w:themeColor="text1"/>
              </w:rPr>
            </w:pPr>
            <w:r>
              <w:rPr>
                <w:color w:val="000000" w:themeColor="text1"/>
              </w:rPr>
              <w:t>Begründung der Fachseite:</w:t>
            </w:r>
          </w:p>
        </w:tc>
      </w:tr>
    </w:tbl>
    <w:p w14:paraId="06CA2E19" w14:textId="730681E9" w:rsidR="00F901B9" w:rsidRDefault="00F901B9" w:rsidP="00F901B9">
      <w:pPr>
        <w:pStyle w:val="Aufzhlungeinfach"/>
        <w:numPr>
          <w:ilvl w:val="0"/>
          <w:numId w:val="0"/>
        </w:numPr>
        <w:spacing w:before="480" w:after="0" w:line="240" w:lineRule="auto"/>
        <w:ind w:left="714" w:hanging="357"/>
      </w:pPr>
    </w:p>
    <w:p w14:paraId="5BB2BE41" w14:textId="77777777" w:rsidR="002D6C91" w:rsidRPr="00E126C7" w:rsidRDefault="002D6C91" w:rsidP="00F901B9">
      <w:pPr>
        <w:pStyle w:val="Aufzhlungeinfach"/>
        <w:numPr>
          <w:ilvl w:val="0"/>
          <w:numId w:val="0"/>
        </w:numPr>
        <w:spacing w:before="480" w:after="0" w:line="240" w:lineRule="auto"/>
        <w:ind w:left="714" w:hanging="357"/>
      </w:pPr>
    </w:p>
    <w:p w14:paraId="15572F3B" w14:textId="5AAEB6F3" w:rsidR="00F901B9" w:rsidRDefault="00F901B9" w:rsidP="00462A8B">
      <w:pPr>
        <w:pStyle w:val="berschrift2"/>
      </w:pPr>
      <w:bookmarkStart w:id="284" w:name="A27"/>
      <w:bookmarkStart w:id="285" w:name="_Toc91935601"/>
      <w:bookmarkStart w:id="286" w:name="_Toc93361953"/>
      <w:bookmarkEnd w:id="284"/>
      <w:r>
        <w:t xml:space="preserve">Einbindung der Netzarchitektur in die Notfallplanung </w:t>
      </w:r>
      <w:r w:rsidR="005F7128">
        <w:t xml:space="preserve">(S) </w:t>
      </w:r>
      <w:r>
        <w:t>[A27]</w:t>
      </w:r>
      <w:bookmarkEnd w:id="285"/>
      <w:bookmarkEnd w:id="286"/>
    </w:p>
    <w:p w14:paraId="4CBB9C1C" w14:textId="77777777" w:rsidR="00F901B9" w:rsidRPr="00CC02C2" w:rsidRDefault="00F901B9" w:rsidP="00F901B9">
      <w:pPr>
        <w:suppressAutoHyphens/>
        <w:spacing w:after="240"/>
        <w:ind w:left="720"/>
        <w:rPr>
          <w:color w:val="000000" w:themeColor="text1"/>
        </w:rPr>
      </w:pPr>
    </w:p>
    <w:p w14:paraId="1FF5A071" w14:textId="26EBB112" w:rsidR="00F901B9" w:rsidRDefault="002D6C91" w:rsidP="002D6C91">
      <w:pPr>
        <w:pStyle w:val="Listenabsatz"/>
        <w:numPr>
          <w:ilvl w:val="0"/>
          <w:numId w:val="11"/>
        </w:numPr>
        <w:spacing w:after="0"/>
        <w:ind w:hanging="720"/>
      </w:pPr>
      <w:bookmarkStart w:id="287" w:name="A27a1"/>
      <w:bookmarkEnd w:id="287"/>
      <w:r>
        <w:t xml:space="preserve">Es </w:t>
      </w:r>
      <w:r>
        <w:t>MUSS</w:t>
      </w:r>
      <w:r>
        <w:t xml:space="preserve"> initial und in regelmäßigen Abständen nachvollziehbar analysiert werden, wie sich die Netzarchitektur und die abgeleiteten Konzepte auf die Notfallplanung auswirken.</w:t>
      </w:r>
    </w:p>
    <w:p w14:paraId="28838ADD" w14:textId="77777777" w:rsidR="002D6C91" w:rsidRDefault="002D6C91" w:rsidP="002D6C91">
      <w:pPr>
        <w:pStyle w:val="Listenabsatz"/>
        <w:spacing w:after="0"/>
        <w:ind w:left="720"/>
      </w:pPr>
    </w:p>
    <w:p w14:paraId="2D18D449"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2C94C811"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2CBFBF5" w14:textId="4274580A"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4716D25D" w14:textId="77777777" w:rsidTr="00F818FE">
        <w:trPr>
          <w:trHeight w:val="205"/>
        </w:trPr>
        <w:tc>
          <w:tcPr>
            <w:tcW w:w="8356" w:type="dxa"/>
            <w:shd w:val="clear" w:color="auto" w:fill="D6E3BC" w:themeFill="accent3" w:themeFillTint="66"/>
          </w:tcPr>
          <w:p w14:paraId="468DC04B" w14:textId="138A1F9E" w:rsidR="00F901B9" w:rsidRPr="005B4E23" w:rsidRDefault="004434CE" w:rsidP="00F818FE">
            <w:pPr>
              <w:suppressAutoHyphens/>
              <w:spacing w:before="120" w:after="120"/>
            </w:pPr>
            <w:r>
              <w:t xml:space="preserve">Umsetzung: JA / TEILWEISE / NEIN / ENTBEHRLICH </w:t>
            </w:r>
          </w:p>
        </w:tc>
      </w:tr>
      <w:tr w:rsidR="00F901B9" w:rsidRPr="00CC02C2" w14:paraId="47A49C09" w14:textId="77777777" w:rsidTr="00F818FE">
        <w:tc>
          <w:tcPr>
            <w:tcW w:w="8356" w:type="dxa"/>
          </w:tcPr>
          <w:p w14:paraId="519120D0" w14:textId="77777777" w:rsidR="00F901B9" w:rsidRPr="00CC02C2" w:rsidRDefault="00F901B9" w:rsidP="00F818FE">
            <w:pPr>
              <w:suppressAutoHyphens/>
              <w:spacing w:before="120" w:after="120"/>
              <w:rPr>
                <w:color w:val="000000" w:themeColor="text1"/>
              </w:rPr>
            </w:pPr>
            <w:bookmarkStart w:id="288" w:name="A27u1"/>
            <w:bookmarkEnd w:id="288"/>
            <w:r>
              <w:rPr>
                <w:color w:val="000000" w:themeColor="text1"/>
              </w:rPr>
              <w:t>Ihr aktueller Umsetzungsstand</w:t>
            </w:r>
          </w:p>
        </w:tc>
      </w:tr>
    </w:tbl>
    <w:p w14:paraId="1102E242"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693EC544" w14:textId="77777777" w:rsidTr="00F818FE">
        <w:tc>
          <w:tcPr>
            <w:tcW w:w="8340" w:type="dxa"/>
            <w:tcBorders>
              <w:bottom w:val="single" w:sz="4" w:space="0" w:color="auto"/>
            </w:tcBorders>
            <w:shd w:val="clear" w:color="auto" w:fill="C6D9F1" w:themeFill="text2" w:themeFillTint="33"/>
          </w:tcPr>
          <w:p w14:paraId="36AEC16A"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53540E0E" w14:textId="77777777" w:rsidTr="00F818FE">
        <w:tc>
          <w:tcPr>
            <w:tcW w:w="8340" w:type="dxa"/>
            <w:shd w:val="clear" w:color="auto" w:fill="FFFFFF" w:themeFill="background1"/>
          </w:tcPr>
          <w:p w14:paraId="28229FAA" w14:textId="77777777" w:rsidR="00F901B9" w:rsidRDefault="00F901B9" w:rsidP="00F818FE">
            <w:pPr>
              <w:spacing w:before="60" w:after="60"/>
              <w:rPr>
                <w:color w:val="000000" w:themeColor="text1"/>
              </w:rPr>
            </w:pPr>
            <w:r>
              <w:rPr>
                <w:color w:val="000000" w:themeColor="text1"/>
              </w:rPr>
              <w:t>Begründung der Fachseite:</w:t>
            </w:r>
          </w:p>
        </w:tc>
      </w:tr>
    </w:tbl>
    <w:p w14:paraId="5AAC0BFF" w14:textId="77777777" w:rsidR="00F901B9" w:rsidRPr="00E126C7" w:rsidRDefault="00F901B9" w:rsidP="00F901B9">
      <w:pPr>
        <w:pStyle w:val="Aufzhlungeinfach"/>
        <w:numPr>
          <w:ilvl w:val="0"/>
          <w:numId w:val="0"/>
        </w:numPr>
        <w:spacing w:before="480" w:after="0" w:line="240" w:lineRule="auto"/>
        <w:ind w:left="714" w:hanging="357"/>
      </w:pPr>
    </w:p>
    <w:p w14:paraId="15551878" w14:textId="0B607976" w:rsidR="00F901B9" w:rsidRDefault="00F901B9" w:rsidP="00462A8B">
      <w:pPr>
        <w:pStyle w:val="berschrift2"/>
      </w:pPr>
      <w:bookmarkStart w:id="289" w:name="A28"/>
      <w:bookmarkStart w:id="290" w:name="_Toc91935602"/>
      <w:bookmarkStart w:id="291" w:name="_Toc93361954"/>
      <w:bookmarkEnd w:id="289"/>
      <w:r>
        <w:t xml:space="preserve">Hochverfügbare Netz- und Sicherheitskomponenten </w:t>
      </w:r>
      <w:r w:rsidR="005F7128">
        <w:t xml:space="preserve">(H) </w:t>
      </w:r>
      <w:r>
        <w:t>[A28]</w:t>
      </w:r>
      <w:bookmarkEnd w:id="290"/>
      <w:bookmarkEnd w:id="291"/>
    </w:p>
    <w:p w14:paraId="7C987D78" w14:textId="77777777" w:rsidR="00F901B9" w:rsidRPr="00CC02C2" w:rsidRDefault="00F901B9" w:rsidP="00F901B9">
      <w:pPr>
        <w:suppressAutoHyphens/>
        <w:spacing w:after="240"/>
        <w:ind w:left="720"/>
        <w:rPr>
          <w:color w:val="000000" w:themeColor="text1"/>
        </w:rPr>
      </w:pPr>
    </w:p>
    <w:p w14:paraId="3A417164" w14:textId="494FF322" w:rsidR="00F901B9" w:rsidRDefault="00F901B9" w:rsidP="000301D6">
      <w:pPr>
        <w:pStyle w:val="Listenabsatz"/>
        <w:numPr>
          <w:ilvl w:val="0"/>
          <w:numId w:val="11"/>
        </w:numPr>
        <w:spacing w:after="0"/>
        <w:ind w:left="709" w:hanging="709"/>
      </w:pPr>
      <w:bookmarkStart w:id="292" w:name="A28a1"/>
      <w:bookmarkEnd w:id="292"/>
      <w:r>
        <w:t>Zentrale Bereiche des internen Netzes sowie die Sicherheitskomponenten M</w:t>
      </w:r>
      <w:r w:rsidR="00F308C5">
        <w:t>Ü</w:t>
      </w:r>
      <w:r>
        <w:t>SS</w:t>
      </w:r>
      <w:r w:rsidR="00F308C5">
        <w:t>EN</w:t>
      </w:r>
      <w:r>
        <w:t xml:space="preserve"> hochverfügbar </w:t>
      </w:r>
      <w:r w:rsidR="00F308C5" w:rsidRPr="00F308C5">
        <w:t>realisiert werden.</w:t>
      </w:r>
    </w:p>
    <w:p w14:paraId="1B2F45EE" w14:textId="77777777" w:rsidR="00F308C5" w:rsidRDefault="00F308C5" w:rsidP="00F308C5">
      <w:pPr>
        <w:pStyle w:val="Listenabsatz"/>
        <w:spacing w:after="0"/>
      </w:pPr>
    </w:p>
    <w:p w14:paraId="7BA7DB73"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719AB313"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6D4DA1C" w14:textId="4A1BC94B"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719339B0" w14:textId="77777777" w:rsidTr="00F818FE">
        <w:trPr>
          <w:trHeight w:val="205"/>
        </w:trPr>
        <w:tc>
          <w:tcPr>
            <w:tcW w:w="8356" w:type="dxa"/>
            <w:shd w:val="clear" w:color="auto" w:fill="D6E3BC" w:themeFill="accent3" w:themeFillTint="66"/>
          </w:tcPr>
          <w:p w14:paraId="3EC047E7" w14:textId="52561361" w:rsidR="00F901B9" w:rsidRPr="005B4E23" w:rsidRDefault="004434CE" w:rsidP="00F818FE">
            <w:pPr>
              <w:suppressAutoHyphens/>
              <w:spacing w:before="120" w:after="120"/>
            </w:pPr>
            <w:r>
              <w:t xml:space="preserve">Umsetzung: JA / TEILWEISE / NEIN / ENTBEHRLICH </w:t>
            </w:r>
          </w:p>
        </w:tc>
      </w:tr>
      <w:tr w:rsidR="00F901B9" w:rsidRPr="00CC02C2" w14:paraId="34332480" w14:textId="77777777" w:rsidTr="00F818FE">
        <w:tc>
          <w:tcPr>
            <w:tcW w:w="8356" w:type="dxa"/>
          </w:tcPr>
          <w:p w14:paraId="38190DCC" w14:textId="77777777" w:rsidR="00F901B9" w:rsidRPr="00CC02C2" w:rsidRDefault="00F901B9" w:rsidP="00F818FE">
            <w:pPr>
              <w:suppressAutoHyphens/>
              <w:spacing w:before="120" w:after="120"/>
              <w:rPr>
                <w:color w:val="000000" w:themeColor="text1"/>
              </w:rPr>
            </w:pPr>
            <w:bookmarkStart w:id="293" w:name="A28u1"/>
            <w:bookmarkEnd w:id="293"/>
            <w:r>
              <w:rPr>
                <w:color w:val="000000" w:themeColor="text1"/>
              </w:rPr>
              <w:t>Ihr aktueller Umsetzungsstand</w:t>
            </w:r>
          </w:p>
        </w:tc>
      </w:tr>
    </w:tbl>
    <w:p w14:paraId="290C10BA"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1489EB22" w14:textId="77777777" w:rsidTr="00F818FE">
        <w:tc>
          <w:tcPr>
            <w:tcW w:w="8340" w:type="dxa"/>
            <w:tcBorders>
              <w:bottom w:val="single" w:sz="4" w:space="0" w:color="auto"/>
            </w:tcBorders>
            <w:shd w:val="clear" w:color="auto" w:fill="C6D9F1" w:themeFill="text2" w:themeFillTint="33"/>
          </w:tcPr>
          <w:p w14:paraId="4EEA7B52"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5D9C0C88" w14:textId="77777777" w:rsidTr="00F818FE">
        <w:tc>
          <w:tcPr>
            <w:tcW w:w="8340" w:type="dxa"/>
            <w:shd w:val="clear" w:color="auto" w:fill="FFFFFF" w:themeFill="background1"/>
          </w:tcPr>
          <w:p w14:paraId="0A0E31E0" w14:textId="77777777" w:rsidR="00F901B9" w:rsidRDefault="00F901B9" w:rsidP="00F818FE">
            <w:pPr>
              <w:spacing w:before="60" w:after="60"/>
              <w:rPr>
                <w:color w:val="000000" w:themeColor="text1"/>
              </w:rPr>
            </w:pPr>
            <w:r>
              <w:rPr>
                <w:color w:val="000000" w:themeColor="text1"/>
              </w:rPr>
              <w:t>Begründung der Fachseite:</w:t>
            </w:r>
          </w:p>
        </w:tc>
      </w:tr>
    </w:tbl>
    <w:p w14:paraId="4699930D" w14:textId="77777777" w:rsidR="00F901B9" w:rsidRPr="00CC02C2" w:rsidRDefault="00F901B9" w:rsidP="00F901B9">
      <w:pPr>
        <w:suppressAutoHyphens/>
        <w:spacing w:after="240"/>
        <w:ind w:left="720"/>
        <w:rPr>
          <w:color w:val="000000" w:themeColor="text1"/>
        </w:rPr>
      </w:pPr>
    </w:p>
    <w:p w14:paraId="0CAB24CE" w14:textId="63281FDF" w:rsidR="00F901B9" w:rsidRPr="0083049A" w:rsidRDefault="00F901B9" w:rsidP="002D4B21">
      <w:pPr>
        <w:pStyle w:val="Listenabsatz"/>
        <w:numPr>
          <w:ilvl w:val="0"/>
          <w:numId w:val="11"/>
        </w:numPr>
        <w:spacing w:after="0"/>
        <w:ind w:left="709" w:hanging="709"/>
      </w:pPr>
      <w:bookmarkStart w:id="294" w:name="A28a2"/>
      <w:bookmarkEnd w:id="294"/>
      <w:r>
        <w:t>Hierzu M</w:t>
      </w:r>
      <w:r w:rsidR="00F308C5">
        <w:t>Ü</w:t>
      </w:r>
      <w:r>
        <w:t>SS</w:t>
      </w:r>
      <w:r w:rsidR="00F308C5">
        <w:t>EN</w:t>
      </w:r>
      <w:r>
        <w:t xml:space="preserve"> die Komponenten redundant ausgelegt und auch intern hochverfügbar realisiert werden.</w:t>
      </w:r>
    </w:p>
    <w:p w14:paraId="1CAFA677" w14:textId="77777777" w:rsidR="00F901B9" w:rsidRDefault="00F901B9" w:rsidP="00F901B9">
      <w:pPr>
        <w:pStyle w:val="Listenabsatz"/>
        <w:spacing w:after="0"/>
      </w:pPr>
    </w:p>
    <w:p w14:paraId="1991DC7A"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0BC40579"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A129B91" w14:textId="31815D61"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554832F4" w14:textId="77777777" w:rsidTr="00F818FE">
        <w:trPr>
          <w:trHeight w:val="205"/>
        </w:trPr>
        <w:tc>
          <w:tcPr>
            <w:tcW w:w="8356" w:type="dxa"/>
            <w:shd w:val="clear" w:color="auto" w:fill="D6E3BC" w:themeFill="accent3" w:themeFillTint="66"/>
          </w:tcPr>
          <w:p w14:paraId="36E6F4C0" w14:textId="62901B9A" w:rsidR="00F901B9" w:rsidRPr="005B4E23" w:rsidRDefault="004434CE" w:rsidP="00F818FE">
            <w:pPr>
              <w:suppressAutoHyphens/>
              <w:spacing w:before="120" w:after="120"/>
            </w:pPr>
            <w:r>
              <w:t xml:space="preserve">Umsetzung: JA / TEILWEISE / NEIN / ENTBEHRLICH </w:t>
            </w:r>
          </w:p>
        </w:tc>
      </w:tr>
      <w:tr w:rsidR="00F901B9" w:rsidRPr="00CC02C2" w14:paraId="651145B4" w14:textId="77777777" w:rsidTr="00F818FE">
        <w:tc>
          <w:tcPr>
            <w:tcW w:w="8356" w:type="dxa"/>
          </w:tcPr>
          <w:p w14:paraId="4DD7A63D" w14:textId="77777777" w:rsidR="00F901B9" w:rsidRPr="00CC02C2" w:rsidRDefault="00F901B9" w:rsidP="00F818FE">
            <w:pPr>
              <w:suppressAutoHyphens/>
              <w:spacing w:before="120" w:after="120"/>
              <w:rPr>
                <w:color w:val="000000" w:themeColor="text1"/>
              </w:rPr>
            </w:pPr>
            <w:bookmarkStart w:id="295" w:name="A28u2"/>
            <w:bookmarkEnd w:id="295"/>
            <w:r>
              <w:rPr>
                <w:color w:val="000000" w:themeColor="text1"/>
              </w:rPr>
              <w:t>Ihr aktueller Umsetzungsstand</w:t>
            </w:r>
          </w:p>
        </w:tc>
      </w:tr>
    </w:tbl>
    <w:p w14:paraId="62ABF889"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61D96691" w14:textId="77777777" w:rsidTr="00F818FE">
        <w:tc>
          <w:tcPr>
            <w:tcW w:w="8340" w:type="dxa"/>
            <w:tcBorders>
              <w:bottom w:val="single" w:sz="4" w:space="0" w:color="auto"/>
            </w:tcBorders>
            <w:shd w:val="clear" w:color="auto" w:fill="C6D9F1" w:themeFill="text2" w:themeFillTint="33"/>
          </w:tcPr>
          <w:p w14:paraId="7A6A7A0E"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08A15CDE" w14:textId="77777777" w:rsidTr="00F818FE">
        <w:tc>
          <w:tcPr>
            <w:tcW w:w="8340" w:type="dxa"/>
            <w:shd w:val="clear" w:color="auto" w:fill="FFFFFF" w:themeFill="background1"/>
          </w:tcPr>
          <w:p w14:paraId="6C40AFB3" w14:textId="77777777" w:rsidR="00F901B9" w:rsidRDefault="00F901B9" w:rsidP="00F818FE">
            <w:pPr>
              <w:spacing w:before="60" w:after="60"/>
              <w:rPr>
                <w:color w:val="000000" w:themeColor="text1"/>
              </w:rPr>
            </w:pPr>
            <w:r>
              <w:rPr>
                <w:color w:val="000000" w:themeColor="text1"/>
              </w:rPr>
              <w:t>Begründung der Fachseite:</w:t>
            </w:r>
          </w:p>
        </w:tc>
      </w:tr>
    </w:tbl>
    <w:p w14:paraId="3174676C" w14:textId="77777777" w:rsidR="00F901B9" w:rsidRPr="00E126C7" w:rsidRDefault="00F901B9" w:rsidP="00F901B9">
      <w:pPr>
        <w:pStyle w:val="Aufzhlungeinfach"/>
        <w:numPr>
          <w:ilvl w:val="0"/>
          <w:numId w:val="0"/>
        </w:numPr>
        <w:spacing w:before="480" w:after="0" w:line="240" w:lineRule="auto"/>
        <w:ind w:left="714" w:hanging="357"/>
      </w:pPr>
    </w:p>
    <w:p w14:paraId="59B06B9B" w14:textId="02579465" w:rsidR="00F901B9" w:rsidRDefault="00F901B9" w:rsidP="00462A8B">
      <w:pPr>
        <w:pStyle w:val="berschrift2"/>
      </w:pPr>
      <w:bookmarkStart w:id="296" w:name="A29"/>
      <w:bookmarkStart w:id="297" w:name="_Toc91935603"/>
      <w:bookmarkStart w:id="298" w:name="_Toc93361955"/>
      <w:bookmarkEnd w:id="296"/>
      <w:r>
        <w:t xml:space="preserve">Hochverfügbare Realisierung von Netzanbindungen </w:t>
      </w:r>
      <w:r w:rsidR="005F7128">
        <w:t xml:space="preserve">(H) </w:t>
      </w:r>
      <w:r>
        <w:t>[A29]</w:t>
      </w:r>
      <w:bookmarkEnd w:id="297"/>
      <w:bookmarkEnd w:id="298"/>
    </w:p>
    <w:p w14:paraId="601CFD30" w14:textId="77777777" w:rsidR="00F901B9" w:rsidRPr="00CC02C2" w:rsidRDefault="00F901B9" w:rsidP="00F901B9">
      <w:pPr>
        <w:suppressAutoHyphens/>
        <w:spacing w:after="240"/>
        <w:ind w:left="720"/>
        <w:rPr>
          <w:color w:val="000000" w:themeColor="text1"/>
        </w:rPr>
      </w:pPr>
    </w:p>
    <w:p w14:paraId="0C47F110" w14:textId="6E84D633" w:rsidR="00F901B9" w:rsidRDefault="00F308C5" w:rsidP="004568B7">
      <w:pPr>
        <w:pStyle w:val="Listenabsatz"/>
        <w:numPr>
          <w:ilvl w:val="0"/>
          <w:numId w:val="11"/>
        </w:numPr>
        <w:spacing w:after="0"/>
        <w:ind w:left="709" w:hanging="709"/>
      </w:pPr>
      <w:bookmarkStart w:id="299" w:name="A29a1"/>
      <w:bookmarkEnd w:id="299"/>
      <w:r w:rsidRPr="00F308C5">
        <w:t xml:space="preserve">Die Netzanbindungen, wie z. B. Internet-Anbindung und WAN-Verbindungen, </w:t>
      </w:r>
      <w:r w:rsidR="001A0E9F">
        <w:br/>
        <w:t>MÜSSEN</w:t>
      </w:r>
      <w:r w:rsidRPr="00F308C5">
        <w:t xml:space="preserve"> vollständig</w:t>
      </w:r>
      <w:r w:rsidR="001A0E9F">
        <w:t xml:space="preserve"> </w:t>
      </w:r>
      <w:r w:rsidR="001A0E9F" w:rsidRPr="001A0E9F">
        <w:t>redundant gestaltet werden.</w:t>
      </w:r>
    </w:p>
    <w:p w14:paraId="26754ED0" w14:textId="77777777" w:rsidR="00F308C5" w:rsidRDefault="00F308C5" w:rsidP="00F901B9">
      <w:pPr>
        <w:pStyle w:val="Listenabsatz"/>
        <w:spacing w:after="240"/>
        <w:rPr>
          <w:color w:val="FF0000"/>
        </w:rPr>
      </w:pPr>
    </w:p>
    <w:p w14:paraId="3EF7A683" w14:textId="15242392"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3DBBD62B"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A13FCA5" w14:textId="46B0BB4B"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1E8D5D39" w14:textId="77777777" w:rsidTr="00F818FE">
        <w:trPr>
          <w:trHeight w:val="205"/>
        </w:trPr>
        <w:tc>
          <w:tcPr>
            <w:tcW w:w="8356" w:type="dxa"/>
            <w:shd w:val="clear" w:color="auto" w:fill="D6E3BC" w:themeFill="accent3" w:themeFillTint="66"/>
          </w:tcPr>
          <w:p w14:paraId="1BD03BA8" w14:textId="398B5068" w:rsidR="00F901B9" w:rsidRPr="005B4E23" w:rsidRDefault="004434CE" w:rsidP="00F818FE">
            <w:pPr>
              <w:suppressAutoHyphens/>
              <w:spacing w:before="120" w:after="120"/>
            </w:pPr>
            <w:r>
              <w:t xml:space="preserve">Umsetzung: JA / TEILWEISE / NEIN / ENTBEHRLICH </w:t>
            </w:r>
          </w:p>
        </w:tc>
      </w:tr>
      <w:tr w:rsidR="00F901B9" w:rsidRPr="00CC02C2" w14:paraId="56CEA5EF" w14:textId="77777777" w:rsidTr="00F818FE">
        <w:tc>
          <w:tcPr>
            <w:tcW w:w="8356" w:type="dxa"/>
          </w:tcPr>
          <w:p w14:paraId="303E083C" w14:textId="77777777" w:rsidR="00F901B9" w:rsidRPr="00CC02C2" w:rsidRDefault="00F901B9" w:rsidP="00F818FE">
            <w:pPr>
              <w:suppressAutoHyphens/>
              <w:spacing w:before="120" w:after="120"/>
              <w:rPr>
                <w:color w:val="000000" w:themeColor="text1"/>
              </w:rPr>
            </w:pPr>
            <w:bookmarkStart w:id="300" w:name="A29u1"/>
            <w:bookmarkEnd w:id="300"/>
            <w:r>
              <w:rPr>
                <w:color w:val="000000" w:themeColor="text1"/>
              </w:rPr>
              <w:t>Ihr aktueller Umsetzungsstand</w:t>
            </w:r>
          </w:p>
        </w:tc>
      </w:tr>
    </w:tbl>
    <w:p w14:paraId="50C0AE3F"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3A07DC3C" w14:textId="77777777" w:rsidTr="00F818FE">
        <w:tc>
          <w:tcPr>
            <w:tcW w:w="8340" w:type="dxa"/>
            <w:tcBorders>
              <w:bottom w:val="single" w:sz="4" w:space="0" w:color="auto"/>
            </w:tcBorders>
            <w:shd w:val="clear" w:color="auto" w:fill="C6D9F1" w:themeFill="text2" w:themeFillTint="33"/>
          </w:tcPr>
          <w:p w14:paraId="0AE97A5C"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32456E00" w14:textId="77777777" w:rsidTr="00F818FE">
        <w:tc>
          <w:tcPr>
            <w:tcW w:w="8340" w:type="dxa"/>
            <w:shd w:val="clear" w:color="auto" w:fill="FFFFFF" w:themeFill="background1"/>
          </w:tcPr>
          <w:p w14:paraId="5A98C835" w14:textId="77777777" w:rsidR="00F901B9" w:rsidRDefault="00F901B9" w:rsidP="00F818FE">
            <w:pPr>
              <w:spacing w:before="60" w:after="60"/>
              <w:rPr>
                <w:color w:val="000000" w:themeColor="text1"/>
              </w:rPr>
            </w:pPr>
            <w:r>
              <w:rPr>
                <w:color w:val="000000" w:themeColor="text1"/>
              </w:rPr>
              <w:t>Begründung der Fachseite:</w:t>
            </w:r>
          </w:p>
        </w:tc>
      </w:tr>
    </w:tbl>
    <w:p w14:paraId="2C99BA30" w14:textId="77777777" w:rsidR="00F901B9" w:rsidRPr="00CC02C2" w:rsidRDefault="00F901B9" w:rsidP="00F901B9">
      <w:pPr>
        <w:suppressAutoHyphens/>
        <w:spacing w:after="240"/>
        <w:ind w:left="720"/>
        <w:rPr>
          <w:color w:val="000000" w:themeColor="text1"/>
        </w:rPr>
      </w:pPr>
    </w:p>
    <w:p w14:paraId="20888228" w14:textId="77777777" w:rsidR="00F901B9" w:rsidRPr="0083049A" w:rsidRDefault="00F901B9" w:rsidP="002D4B21">
      <w:pPr>
        <w:pStyle w:val="Listenabsatz"/>
        <w:numPr>
          <w:ilvl w:val="0"/>
          <w:numId w:val="11"/>
        </w:numPr>
        <w:spacing w:after="0"/>
        <w:ind w:left="709" w:hanging="709"/>
      </w:pPr>
      <w:bookmarkStart w:id="301" w:name="A29a2"/>
      <w:bookmarkEnd w:id="301"/>
      <w:r>
        <w:t>Je nach Verfügbarkeitsanforderung MUSS redundante Anbindungen an einen oder verschiedene Anbieter, bedarfsabhängig mit unterschiedlicher Technik und Performance, bedarfsgerecht umgesetzt werden.</w:t>
      </w:r>
    </w:p>
    <w:p w14:paraId="2FF5ED48" w14:textId="77777777" w:rsidR="00F901B9" w:rsidRDefault="00F901B9" w:rsidP="00F901B9">
      <w:pPr>
        <w:pStyle w:val="Listenabsatz"/>
        <w:spacing w:after="0"/>
      </w:pPr>
    </w:p>
    <w:p w14:paraId="089CB834"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7F535C95"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C13BB16" w14:textId="058AF17D"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17823C24" w14:textId="77777777" w:rsidTr="00F818FE">
        <w:trPr>
          <w:trHeight w:val="205"/>
        </w:trPr>
        <w:tc>
          <w:tcPr>
            <w:tcW w:w="8356" w:type="dxa"/>
            <w:shd w:val="clear" w:color="auto" w:fill="D6E3BC" w:themeFill="accent3" w:themeFillTint="66"/>
          </w:tcPr>
          <w:p w14:paraId="5BFD17AD" w14:textId="6425B6C9" w:rsidR="00F901B9" w:rsidRPr="005B4E23" w:rsidRDefault="004434CE" w:rsidP="00F818FE">
            <w:pPr>
              <w:suppressAutoHyphens/>
              <w:spacing w:before="120" w:after="120"/>
            </w:pPr>
            <w:r>
              <w:t xml:space="preserve">Umsetzung: JA / TEILWEISE / NEIN / ENTBEHRLICH </w:t>
            </w:r>
          </w:p>
        </w:tc>
      </w:tr>
      <w:tr w:rsidR="00F901B9" w:rsidRPr="00CC02C2" w14:paraId="7F47F376" w14:textId="77777777" w:rsidTr="00F818FE">
        <w:tc>
          <w:tcPr>
            <w:tcW w:w="8356" w:type="dxa"/>
          </w:tcPr>
          <w:p w14:paraId="7A49E0F4" w14:textId="77777777" w:rsidR="00F901B9" w:rsidRPr="00CC02C2" w:rsidRDefault="00F901B9" w:rsidP="00F818FE">
            <w:pPr>
              <w:suppressAutoHyphens/>
              <w:spacing w:before="120" w:after="120"/>
              <w:rPr>
                <w:color w:val="000000" w:themeColor="text1"/>
              </w:rPr>
            </w:pPr>
            <w:bookmarkStart w:id="302" w:name="A29u2"/>
            <w:bookmarkEnd w:id="302"/>
            <w:r>
              <w:rPr>
                <w:color w:val="000000" w:themeColor="text1"/>
              </w:rPr>
              <w:t>Ihr aktueller Umsetzungsstand</w:t>
            </w:r>
          </w:p>
        </w:tc>
      </w:tr>
    </w:tbl>
    <w:p w14:paraId="0653FBC5"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78C45A91" w14:textId="77777777" w:rsidTr="00F818FE">
        <w:tc>
          <w:tcPr>
            <w:tcW w:w="8340" w:type="dxa"/>
            <w:tcBorders>
              <w:bottom w:val="single" w:sz="4" w:space="0" w:color="auto"/>
            </w:tcBorders>
            <w:shd w:val="clear" w:color="auto" w:fill="C6D9F1" w:themeFill="text2" w:themeFillTint="33"/>
          </w:tcPr>
          <w:p w14:paraId="5EEE5875"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092DB1B8" w14:textId="77777777" w:rsidTr="00F818FE">
        <w:tc>
          <w:tcPr>
            <w:tcW w:w="8340" w:type="dxa"/>
            <w:shd w:val="clear" w:color="auto" w:fill="FFFFFF" w:themeFill="background1"/>
          </w:tcPr>
          <w:p w14:paraId="1FD35341" w14:textId="77777777" w:rsidR="00F901B9" w:rsidRDefault="00F901B9" w:rsidP="00F818FE">
            <w:pPr>
              <w:spacing w:before="60" w:after="60"/>
              <w:rPr>
                <w:color w:val="000000" w:themeColor="text1"/>
              </w:rPr>
            </w:pPr>
            <w:r>
              <w:rPr>
                <w:color w:val="000000" w:themeColor="text1"/>
              </w:rPr>
              <w:t>Begründung der Fachseite:</w:t>
            </w:r>
          </w:p>
        </w:tc>
      </w:tr>
    </w:tbl>
    <w:p w14:paraId="39078FCC" w14:textId="77777777" w:rsidR="00F901B9" w:rsidRPr="00CC02C2" w:rsidRDefault="00F901B9" w:rsidP="00F901B9">
      <w:pPr>
        <w:suppressAutoHyphens/>
        <w:spacing w:after="240"/>
        <w:ind w:left="720"/>
        <w:rPr>
          <w:color w:val="000000" w:themeColor="text1"/>
        </w:rPr>
      </w:pPr>
    </w:p>
    <w:p w14:paraId="72246889" w14:textId="77777777" w:rsidR="00F901B9" w:rsidRPr="0083049A" w:rsidRDefault="00F901B9" w:rsidP="002D4B21">
      <w:pPr>
        <w:pStyle w:val="Listenabsatz"/>
        <w:numPr>
          <w:ilvl w:val="0"/>
          <w:numId w:val="11"/>
        </w:numPr>
        <w:spacing w:after="0"/>
        <w:ind w:left="709" w:hanging="709"/>
      </w:pPr>
      <w:bookmarkStart w:id="303" w:name="A29a3"/>
      <w:bookmarkEnd w:id="303"/>
      <w:r>
        <w:t>Auch MUSS Wegeredundanz innerhalb und außerhalb der eigenen Zuständigkeit bedarfsgerecht umgesetzt werden.</w:t>
      </w:r>
    </w:p>
    <w:p w14:paraId="79CB5164" w14:textId="77777777" w:rsidR="00F901B9" w:rsidRDefault="00F901B9" w:rsidP="00F901B9">
      <w:pPr>
        <w:pStyle w:val="Listenabsatz"/>
        <w:spacing w:after="0"/>
      </w:pPr>
    </w:p>
    <w:p w14:paraId="07FE72D3"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4787C81E"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F14FAF8" w14:textId="5BEC70E7"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71B2D0AF" w14:textId="77777777" w:rsidTr="00F818FE">
        <w:trPr>
          <w:trHeight w:val="205"/>
        </w:trPr>
        <w:tc>
          <w:tcPr>
            <w:tcW w:w="8356" w:type="dxa"/>
            <w:shd w:val="clear" w:color="auto" w:fill="D6E3BC" w:themeFill="accent3" w:themeFillTint="66"/>
          </w:tcPr>
          <w:p w14:paraId="22ECCE4B" w14:textId="22D22B33" w:rsidR="00F901B9" w:rsidRPr="005B4E23" w:rsidRDefault="004434CE" w:rsidP="00F818FE">
            <w:pPr>
              <w:suppressAutoHyphens/>
              <w:spacing w:before="120" w:after="120"/>
            </w:pPr>
            <w:r>
              <w:t xml:space="preserve">Umsetzung: JA / TEILWEISE / NEIN / ENTBEHRLICH </w:t>
            </w:r>
          </w:p>
        </w:tc>
      </w:tr>
      <w:tr w:rsidR="00F901B9" w:rsidRPr="00CC02C2" w14:paraId="43852CA9" w14:textId="77777777" w:rsidTr="00F818FE">
        <w:tc>
          <w:tcPr>
            <w:tcW w:w="8356" w:type="dxa"/>
          </w:tcPr>
          <w:p w14:paraId="73FCC7AD" w14:textId="77777777" w:rsidR="00F901B9" w:rsidRPr="00CC02C2" w:rsidRDefault="00F901B9" w:rsidP="00F818FE">
            <w:pPr>
              <w:suppressAutoHyphens/>
              <w:spacing w:before="120" w:after="120"/>
              <w:rPr>
                <w:color w:val="000000" w:themeColor="text1"/>
              </w:rPr>
            </w:pPr>
            <w:bookmarkStart w:id="304" w:name="A29u3"/>
            <w:bookmarkEnd w:id="304"/>
            <w:r>
              <w:rPr>
                <w:color w:val="000000" w:themeColor="text1"/>
              </w:rPr>
              <w:t>Ihr aktueller Umsetzungsstand</w:t>
            </w:r>
          </w:p>
        </w:tc>
      </w:tr>
    </w:tbl>
    <w:p w14:paraId="670F3020"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033F46EE" w14:textId="77777777" w:rsidTr="00F818FE">
        <w:tc>
          <w:tcPr>
            <w:tcW w:w="8340" w:type="dxa"/>
            <w:tcBorders>
              <w:bottom w:val="single" w:sz="4" w:space="0" w:color="auto"/>
            </w:tcBorders>
            <w:shd w:val="clear" w:color="auto" w:fill="C6D9F1" w:themeFill="text2" w:themeFillTint="33"/>
          </w:tcPr>
          <w:p w14:paraId="4CB62892"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249982A2" w14:textId="77777777" w:rsidTr="00F818FE">
        <w:tc>
          <w:tcPr>
            <w:tcW w:w="8340" w:type="dxa"/>
            <w:shd w:val="clear" w:color="auto" w:fill="FFFFFF" w:themeFill="background1"/>
          </w:tcPr>
          <w:p w14:paraId="2D90BC6E" w14:textId="77777777" w:rsidR="00F901B9" w:rsidRDefault="00F901B9" w:rsidP="00F818FE">
            <w:pPr>
              <w:spacing w:before="60" w:after="60"/>
              <w:rPr>
                <w:color w:val="000000" w:themeColor="text1"/>
              </w:rPr>
            </w:pPr>
            <w:r>
              <w:rPr>
                <w:color w:val="000000" w:themeColor="text1"/>
              </w:rPr>
              <w:t>Begründung der Fachseite:</w:t>
            </w:r>
          </w:p>
        </w:tc>
      </w:tr>
    </w:tbl>
    <w:p w14:paraId="303553F3" w14:textId="77777777" w:rsidR="00F901B9" w:rsidRPr="00CC02C2" w:rsidRDefault="00F901B9" w:rsidP="00F901B9">
      <w:pPr>
        <w:suppressAutoHyphens/>
        <w:spacing w:after="240"/>
        <w:ind w:left="720"/>
        <w:rPr>
          <w:color w:val="000000" w:themeColor="text1"/>
        </w:rPr>
      </w:pPr>
    </w:p>
    <w:p w14:paraId="6DFB34AF" w14:textId="7560C9B3" w:rsidR="00F901B9" w:rsidRDefault="001A0E9F" w:rsidP="001A0E9F">
      <w:pPr>
        <w:pStyle w:val="Listenabsatz"/>
        <w:numPr>
          <w:ilvl w:val="0"/>
          <w:numId w:val="11"/>
        </w:numPr>
        <w:spacing w:after="0"/>
        <w:ind w:left="709" w:hanging="709"/>
      </w:pPr>
      <w:bookmarkStart w:id="305" w:name="A29a4"/>
      <w:bookmarkEnd w:id="305"/>
      <w:r>
        <w:t xml:space="preserve">Dabei SOLLTEN mögliche Single Points of Failures (SPoF) und störende </w:t>
      </w:r>
      <w:r>
        <w:br/>
      </w:r>
      <w:r>
        <w:t>Umgebungsbedingungen berücksichtigt werden.</w:t>
      </w:r>
    </w:p>
    <w:p w14:paraId="20FDCDCD" w14:textId="77777777" w:rsidR="001A0E9F" w:rsidRDefault="001A0E9F" w:rsidP="00F901B9">
      <w:pPr>
        <w:pStyle w:val="Listenabsatz"/>
        <w:spacing w:after="240"/>
        <w:rPr>
          <w:color w:val="FF0000"/>
        </w:rPr>
      </w:pPr>
    </w:p>
    <w:p w14:paraId="592116CF" w14:textId="7BE5265E"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6574D924"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EBB2107" w14:textId="56C9FC95"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19E31241" w14:textId="77777777" w:rsidTr="00F818FE">
        <w:trPr>
          <w:trHeight w:val="205"/>
        </w:trPr>
        <w:tc>
          <w:tcPr>
            <w:tcW w:w="8356" w:type="dxa"/>
            <w:shd w:val="clear" w:color="auto" w:fill="D6E3BC" w:themeFill="accent3" w:themeFillTint="66"/>
          </w:tcPr>
          <w:p w14:paraId="7BEEF968" w14:textId="10FDDC98" w:rsidR="00F901B9" w:rsidRPr="005B4E23" w:rsidRDefault="004434CE" w:rsidP="00F818FE">
            <w:pPr>
              <w:suppressAutoHyphens/>
              <w:spacing w:before="120" w:after="120"/>
            </w:pPr>
            <w:r>
              <w:t xml:space="preserve">Umsetzung: JA / TEILWEISE / NEIN / ENTBEHRLICH </w:t>
            </w:r>
          </w:p>
        </w:tc>
      </w:tr>
      <w:tr w:rsidR="00F901B9" w:rsidRPr="00CC02C2" w14:paraId="2EE65821" w14:textId="77777777" w:rsidTr="00F818FE">
        <w:tc>
          <w:tcPr>
            <w:tcW w:w="8356" w:type="dxa"/>
          </w:tcPr>
          <w:p w14:paraId="37400AAD" w14:textId="77777777" w:rsidR="00F901B9" w:rsidRPr="00CC02C2" w:rsidRDefault="00F901B9" w:rsidP="00F818FE">
            <w:pPr>
              <w:suppressAutoHyphens/>
              <w:spacing w:before="120" w:after="120"/>
              <w:rPr>
                <w:color w:val="000000" w:themeColor="text1"/>
              </w:rPr>
            </w:pPr>
            <w:bookmarkStart w:id="306" w:name="A29u4"/>
            <w:bookmarkEnd w:id="306"/>
            <w:r>
              <w:rPr>
                <w:color w:val="000000" w:themeColor="text1"/>
              </w:rPr>
              <w:t>Ihr aktueller Umsetzungsstand</w:t>
            </w:r>
          </w:p>
        </w:tc>
      </w:tr>
    </w:tbl>
    <w:p w14:paraId="55CFB630"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72A58A39" w14:textId="77777777" w:rsidTr="00F818FE">
        <w:tc>
          <w:tcPr>
            <w:tcW w:w="8340" w:type="dxa"/>
            <w:tcBorders>
              <w:bottom w:val="single" w:sz="4" w:space="0" w:color="auto"/>
            </w:tcBorders>
            <w:shd w:val="clear" w:color="auto" w:fill="C6D9F1" w:themeFill="text2" w:themeFillTint="33"/>
          </w:tcPr>
          <w:p w14:paraId="1C8D453A"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54E45DC5" w14:textId="77777777" w:rsidTr="00F818FE">
        <w:tc>
          <w:tcPr>
            <w:tcW w:w="8340" w:type="dxa"/>
            <w:shd w:val="clear" w:color="auto" w:fill="FFFFFF" w:themeFill="background1"/>
          </w:tcPr>
          <w:p w14:paraId="53B4A9D6" w14:textId="77777777" w:rsidR="00F901B9" w:rsidRDefault="00F901B9" w:rsidP="00F818FE">
            <w:pPr>
              <w:spacing w:before="60" w:after="60"/>
              <w:rPr>
                <w:color w:val="000000" w:themeColor="text1"/>
              </w:rPr>
            </w:pPr>
            <w:r>
              <w:rPr>
                <w:color w:val="000000" w:themeColor="text1"/>
              </w:rPr>
              <w:t>Begründung der Fachseite:</w:t>
            </w:r>
          </w:p>
        </w:tc>
      </w:tr>
    </w:tbl>
    <w:p w14:paraId="57EE1F0A" w14:textId="77777777" w:rsidR="00F901B9" w:rsidRPr="00E126C7" w:rsidRDefault="00F901B9" w:rsidP="00F901B9">
      <w:pPr>
        <w:pStyle w:val="Aufzhlungeinfach"/>
        <w:numPr>
          <w:ilvl w:val="0"/>
          <w:numId w:val="0"/>
        </w:numPr>
        <w:spacing w:before="480" w:after="0" w:line="240" w:lineRule="auto"/>
        <w:ind w:left="714" w:hanging="357"/>
      </w:pPr>
    </w:p>
    <w:p w14:paraId="65299F9E" w14:textId="0929BB81" w:rsidR="00F901B9" w:rsidRDefault="00F901B9" w:rsidP="00462A8B">
      <w:pPr>
        <w:pStyle w:val="berschrift2"/>
      </w:pPr>
      <w:bookmarkStart w:id="307" w:name="A30"/>
      <w:bookmarkStart w:id="308" w:name="_Toc91935604"/>
      <w:bookmarkStart w:id="309" w:name="_Toc93361956"/>
      <w:bookmarkEnd w:id="307"/>
      <w:r>
        <w:t xml:space="preserve">Schutz vor Distributed-Denial-of-Service </w:t>
      </w:r>
      <w:r w:rsidR="005F7128">
        <w:t xml:space="preserve">(H) </w:t>
      </w:r>
      <w:r>
        <w:t>[A30]</w:t>
      </w:r>
      <w:bookmarkEnd w:id="308"/>
      <w:bookmarkEnd w:id="309"/>
    </w:p>
    <w:p w14:paraId="08DD5A33" w14:textId="77777777" w:rsidR="00F901B9" w:rsidRPr="00CC02C2" w:rsidRDefault="00F901B9" w:rsidP="00F901B9">
      <w:pPr>
        <w:suppressAutoHyphens/>
        <w:spacing w:after="240"/>
        <w:ind w:left="720"/>
        <w:rPr>
          <w:color w:val="000000" w:themeColor="text1"/>
        </w:rPr>
      </w:pPr>
    </w:p>
    <w:p w14:paraId="2EDA1C49" w14:textId="77777777" w:rsidR="00F901B9" w:rsidRPr="0083049A" w:rsidRDefault="00F901B9" w:rsidP="002D4B21">
      <w:pPr>
        <w:pStyle w:val="Listenabsatz"/>
        <w:numPr>
          <w:ilvl w:val="0"/>
          <w:numId w:val="11"/>
        </w:numPr>
        <w:spacing w:after="0"/>
        <w:ind w:left="709" w:hanging="709"/>
      </w:pPr>
      <w:bookmarkStart w:id="310" w:name="A30a1"/>
      <w:bookmarkEnd w:id="310"/>
      <w:r>
        <w:t>Um DDoS-Angriffe abzuwehren, MUSS per Bandbreitenmanagement die verfügbare Bandbreite gezielt zwischen verschiedenen Kommunikationspartnern und Protokollen aufgeteilt werden.</w:t>
      </w:r>
    </w:p>
    <w:p w14:paraId="007BFA7C" w14:textId="77777777" w:rsidR="00F901B9" w:rsidRDefault="00F901B9" w:rsidP="00F901B9">
      <w:pPr>
        <w:pStyle w:val="Listenabsatz"/>
        <w:spacing w:after="0"/>
      </w:pPr>
    </w:p>
    <w:p w14:paraId="2F4511FB"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07CFA719"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44A320D" w14:textId="340EAA2D" w:rsidR="00F901B9"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p w14:paraId="31A35072" w14:textId="72981E35" w:rsidR="00E06B29" w:rsidRDefault="00E06B29" w:rsidP="00F901B9">
      <w:pPr>
        <w:pStyle w:val="Listenabsatz"/>
        <w:spacing w:after="240"/>
        <w:rPr>
          <w:color w:val="FF0000"/>
        </w:rPr>
      </w:pPr>
    </w:p>
    <w:p w14:paraId="50CBDEA6" w14:textId="5EAF3A5A" w:rsidR="00E06B29" w:rsidRDefault="00E06B29" w:rsidP="00F901B9">
      <w:pPr>
        <w:pStyle w:val="Listenabsatz"/>
        <w:spacing w:after="240"/>
        <w:rPr>
          <w:color w:val="FF0000"/>
        </w:rPr>
      </w:pPr>
    </w:p>
    <w:p w14:paraId="035E7919" w14:textId="2B7EFEA6" w:rsidR="00E06B29" w:rsidRDefault="00E06B29" w:rsidP="00F901B9">
      <w:pPr>
        <w:pStyle w:val="Listenabsatz"/>
        <w:spacing w:after="240"/>
        <w:rPr>
          <w:color w:val="FF0000"/>
        </w:rPr>
      </w:pPr>
    </w:p>
    <w:p w14:paraId="41FBEFCF" w14:textId="77777777" w:rsidR="00E06B29" w:rsidRPr="001F352F" w:rsidRDefault="00E06B29" w:rsidP="00F901B9">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F901B9" w:rsidRPr="005B4E23" w14:paraId="54C37636" w14:textId="77777777" w:rsidTr="00F818FE">
        <w:trPr>
          <w:trHeight w:val="205"/>
        </w:trPr>
        <w:tc>
          <w:tcPr>
            <w:tcW w:w="8356" w:type="dxa"/>
            <w:shd w:val="clear" w:color="auto" w:fill="D6E3BC" w:themeFill="accent3" w:themeFillTint="66"/>
          </w:tcPr>
          <w:p w14:paraId="6D6EF53F" w14:textId="208B9BDB" w:rsidR="00F901B9" w:rsidRPr="005B4E23" w:rsidRDefault="004434CE" w:rsidP="00F818FE">
            <w:pPr>
              <w:suppressAutoHyphens/>
              <w:spacing w:before="120" w:after="120"/>
            </w:pPr>
            <w:r>
              <w:t xml:space="preserve">Umsetzung: JA / TEILWEISE / NEIN / ENTBEHRLICH </w:t>
            </w:r>
          </w:p>
        </w:tc>
      </w:tr>
      <w:tr w:rsidR="00F901B9" w:rsidRPr="00CC02C2" w14:paraId="71D39BA8" w14:textId="77777777" w:rsidTr="00F818FE">
        <w:tc>
          <w:tcPr>
            <w:tcW w:w="8356" w:type="dxa"/>
          </w:tcPr>
          <w:p w14:paraId="699AC710" w14:textId="77777777" w:rsidR="00F901B9" w:rsidRPr="00CC02C2" w:rsidRDefault="00F901B9" w:rsidP="00F818FE">
            <w:pPr>
              <w:suppressAutoHyphens/>
              <w:spacing w:before="120" w:after="120"/>
              <w:rPr>
                <w:color w:val="000000" w:themeColor="text1"/>
              </w:rPr>
            </w:pPr>
            <w:bookmarkStart w:id="311" w:name="A30u1"/>
            <w:bookmarkEnd w:id="311"/>
            <w:r>
              <w:rPr>
                <w:color w:val="000000" w:themeColor="text1"/>
              </w:rPr>
              <w:t>Ihr aktueller Umsetzungsstand</w:t>
            </w:r>
          </w:p>
        </w:tc>
      </w:tr>
    </w:tbl>
    <w:p w14:paraId="5E077CFB"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5BF466C2" w14:textId="77777777" w:rsidTr="00F818FE">
        <w:tc>
          <w:tcPr>
            <w:tcW w:w="8340" w:type="dxa"/>
            <w:tcBorders>
              <w:bottom w:val="single" w:sz="4" w:space="0" w:color="auto"/>
            </w:tcBorders>
            <w:shd w:val="clear" w:color="auto" w:fill="C6D9F1" w:themeFill="text2" w:themeFillTint="33"/>
          </w:tcPr>
          <w:p w14:paraId="60529A40"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72819992" w14:textId="77777777" w:rsidTr="00F818FE">
        <w:tc>
          <w:tcPr>
            <w:tcW w:w="8340" w:type="dxa"/>
            <w:shd w:val="clear" w:color="auto" w:fill="FFFFFF" w:themeFill="background1"/>
          </w:tcPr>
          <w:p w14:paraId="4A1714B1" w14:textId="77777777" w:rsidR="00F901B9" w:rsidRDefault="00F901B9" w:rsidP="00F818FE">
            <w:pPr>
              <w:spacing w:before="60" w:after="60"/>
              <w:rPr>
                <w:color w:val="000000" w:themeColor="text1"/>
              </w:rPr>
            </w:pPr>
            <w:r>
              <w:rPr>
                <w:color w:val="000000" w:themeColor="text1"/>
              </w:rPr>
              <w:t>Begründung der Fachseite:</w:t>
            </w:r>
          </w:p>
        </w:tc>
      </w:tr>
    </w:tbl>
    <w:p w14:paraId="70ED7CFB" w14:textId="77777777" w:rsidR="00F901B9" w:rsidRPr="00CC02C2" w:rsidRDefault="00F901B9" w:rsidP="00F901B9">
      <w:pPr>
        <w:suppressAutoHyphens/>
        <w:spacing w:after="240"/>
        <w:ind w:left="720"/>
        <w:rPr>
          <w:color w:val="000000" w:themeColor="text1"/>
        </w:rPr>
      </w:pPr>
    </w:p>
    <w:p w14:paraId="61E0AEA1" w14:textId="727A2D94" w:rsidR="00F901B9" w:rsidRPr="0083049A" w:rsidRDefault="00F901B9" w:rsidP="002D4B21">
      <w:pPr>
        <w:pStyle w:val="Listenabsatz"/>
        <w:numPr>
          <w:ilvl w:val="0"/>
          <w:numId w:val="11"/>
        </w:numPr>
        <w:spacing w:after="0"/>
        <w:ind w:left="709" w:hanging="709"/>
      </w:pPr>
      <w:bookmarkStart w:id="312" w:name="A30a2"/>
      <w:bookmarkEnd w:id="312"/>
      <w:r>
        <w:t>Um DDoS-Angriffe mit sehr hohen Datenraten abwehren zu können, M</w:t>
      </w:r>
      <w:r w:rsidR="00F075F1">
        <w:t>Ü</w:t>
      </w:r>
      <w:r>
        <w:t>SS</w:t>
      </w:r>
      <w:r w:rsidR="00F075F1">
        <w:t>EN</w:t>
      </w:r>
      <w:r>
        <w:t xml:space="preserve"> </w:t>
      </w:r>
      <w:r w:rsidR="00F075F1">
        <w:br/>
      </w:r>
      <w:r>
        <w:t>Mitigation-Dienste über größere Internet Service Provider (ISPs) eingekauft und deren Nutzung MUSS in Verträgen geregelt werden.</w:t>
      </w:r>
    </w:p>
    <w:p w14:paraId="039843AA" w14:textId="77777777" w:rsidR="00F901B9" w:rsidRDefault="00F901B9" w:rsidP="00F901B9">
      <w:pPr>
        <w:pStyle w:val="Listenabsatz"/>
        <w:spacing w:after="0"/>
      </w:pPr>
    </w:p>
    <w:p w14:paraId="036876D3"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59A33A9E"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60CA18D" w14:textId="65636C2C"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18E5D0A2" w14:textId="77777777" w:rsidTr="00F818FE">
        <w:trPr>
          <w:trHeight w:val="205"/>
        </w:trPr>
        <w:tc>
          <w:tcPr>
            <w:tcW w:w="8356" w:type="dxa"/>
            <w:shd w:val="clear" w:color="auto" w:fill="D6E3BC" w:themeFill="accent3" w:themeFillTint="66"/>
          </w:tcPr>
          <w:p w14:paraId="0D9E9C7B" w14:textId="0574747D" w:rsidR="00F901B9" w:rsidRPr="005B4E23" w:rsidRDefault="004434CE" w:rsidP="00F818FE">
            <w:pPr>
              <w:suppressAutoHyphens/>
              <w:spacing w:before="120" w:after="120"/>
            </w:pPr>
            <w:r>
              <w:t xml:space="preserve">Umsetzung: JA / TEILWEISE / NEIN / ENTBEHRLICH </w:t>
            </w:r>
          </w:p>
        </w:tc>
      </w:tr>
      <w:tr w:rsidR="00F901B9" w:rsidRPr="00CC02C2" w14:paraId="60225675" w14:textId="77777777" w:rsidTr="00F818FE">
        <w:tc>
          <w:tcPr>
            <w:tcW w:w="8356" w:type="dxa"/>
          </w:tcPr>
          <w:p w14:paraId="4381A84C" w14:textId="77777777" w:rsidR="00F901B9" w:rsidRPr="00CC02C2" w:rsidRDefault="00F901B9" w:rsidP="00F818FE">
            <w:pPr>
              <w:suppressAutoHyphens/>
              <w:spacing w:before="120" w:after="120"/>
              <w:rPr>
                <w:color w:val="000000" w:themeColor="text1"/>
              </w:rPr>
            </w:pPr>
            <w:bookmarkStart w:id="313" w:name="A30u2"/>
            <w:bookmarkEnd w:id="313"/>
            <w:r>
              <w:rPr>
                <w:color w:val="000000" w:themeColor="text1"/>
              </w:rPr>
              <w:t>Ihr aktueller Umsetzungsstand</w:t>
            </w:r>
          </w:p>
        </w:tc>
      </w:tr>
    </w:tbl>
    <w:p w14:paraId="205BA118"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0B8E8CE1" w14:textId="77777777" w:rsidTr="00F818FE">
        <w:tc>
          <w:tcPr>
            <w:tcW w:w="8340" w:type="dxa"/>
            <w:tcBorders>
              <w:bottom w:val="single" w:sz="4" w:space="0" w:color="auto"/>
            </w:tcBorders>
            <w:shd w:val="clear" w:color="auto" w:fill="C6D9F1" w:themeFill="text2" w:themeFillTint="33"/>
          </w:tcPr>
          <w:p w14:paraId="763FE058"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21F0E81B" w14:textId="77777777" w:rsidTr="00F818FE">
        <w:tc>
          <w:tcPr>
            <w:tcW w:w="8340" w:type="dxa"/>
            <w:shd w:val="clear" w:color="auto" w:fill="FFFFFF" w:themeFill="background1"/>
          </w:tcPr>
          <w:p w14:paraId="76BF3F6B" w14:textId="77777777" w:rsidR="00F901B9" w:rsidRDefault="00F901B9" w:rsidP="00F818FE">
            <w:pPr>
              <w:spacing w:before="60" w:after="60"/>
              <w:rPr>
                <w:color w:val="000000" w:themeColor="text1"/>
              </w:rPr>
            </w:pPr>
            <w:r>
              <w:rPr>
                <w:color w:val="000000" w:themeColor="text1"/>
              </w:rPr>
              <w:t>Begründung der Fachseite:</w:t>
            </w:r>
          </w:p>
        </w:tc>
      </w:tr>
    </w:tbl>
    <w:p w14:paraId="32050D94" w14:textId="77777777" w:rsidR="00F901B9" w:rsidRPr="00E126C7" w:rsidRDefault="00F901B9" w:rsidP="00F901B9">
      <w:pPr>
        <w:pStyle w:val="Aufzhlungeinfach"/>
        <w:numPr>
          <w:ilvl w:val="0"/>
          <w:numId w:val="0"/>
        </w:numPr>
        <w:spacing w:before="480" w:after="0" w:line="240" w:lineRule="auto"/>
        <w:ind w:left="714" w:hanging="357"/>
      </w:pPr>
    </w:p>
    <w:p w14:paraId="06E6C255" w14:textId="4D8A322F" w:rsidR="00F901B9" w:rsidRDefault="00F901B9" w:rsidP="00462A8B">
      <w:pPr>
        <w:pStyle w:val="berschrift2"/>
      </w:pPr>
      <w:bookmarkStart w:id="314" w:name="A31"/>
      <w:bookmarkStart w:id="315" w:name="_Toc91935605"/>
      <w:bookmarkStart w:id="316" w:name="_Toc93361957"/>
      <w:bookmarkEnd w:id="314"/>
      <w:r>
        <w:t xml:space="preserve">Physische Trennung von Sicherheitssegmenten </w:t>
      </w:r>
      <w:r w:rsidR="005F7128">
        <w:t xml:space="preserve">(H) </w:t>
      </w:r>
      <w:r>
        <w:t>[A31]</w:t>
      </w:r>
      <w:bookmarkEnd w:id="315"/>
      <w:bookmarkEnd w:id="316"/>
    </w:p>
    <w:p w14:paraId="5DB9E901" w14:textId="77777777" w:rsidR="00F901B9" w:rsidRPr="00CC02C2" w:rsidRDefault="00F901B9" w:rsidP="00F901B9">
      <w:pPr>
        <w:suppressAutoHyphens/>
        <w:spacing w:after="240"/>
        <w:ind w:left="720"/>
        <w:rPr>
          <w:color w:val="000000" w:themeColor="text1"/>
        </w:rPr>
      </w:pPr>
    </w:p>
    <w:p w14:paraId="402CB90F" w14:textId="3B764399" w:rsidR="00F901B9" w:rsidRPr="0083049A" w:rsidRDefault="00F901B9" w:rsidP="002D4B21">
      <w:pPr>
        <w:pStyle w:val="Listenabsatz"/>
        <w:numPr>
          <w:ilvl w:val="0"/>
          <w:numId w:val="11"/>
        </w:numPr>
        <w:spacing w:after="0"/>
        <w:ind w:left="709" w:hanging="709"/>
      </w:pPr>
      <w:bookmarkStart w:id="317" w:name="A31a1"/>
      <w:bookmarkEnd w:id="317"/>
      <w:r>
        <w:t xml:space="preserve">Abhängig von Sicherheitsrichtlinie und Anforderungsspezifikation </w:t>
      </w:r>
      <w:r w:rsidR="00F075F1">
        <w:t>MÜSSEN</w:t>
      </w:r>
      <w:r w:rsidR="00F075F1">
        <w:br/>
        <w:t>Netz</w:t>
      </w:r>
      <w:r>
        <w:t>segmente physisch durch separate Switches getrennt werden.</w:t>
      </w:r>
    </w:p>
    <w:p w14:paraId="0EC44B4B" w14:textId="77777777" w:rsidR="00F901B9" w:rsidRDefault="00F901B9" w:rsidP="00F901B9">
      <w:pPr>
        <w:pStyle w:val="Listenabsatz"/>
        <w:spacing w:after="0"/>
      </w:pPr>
    </w:p>
    <w:p w14:paraId="1B8943BB"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7BF81B58"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83E0AEF" w14:textId="6D7D1EE7"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62E85354" w14:textId="77777777" w:rsidTr="00F818FE">
        <w:trPr>
          <w:trHeight w:val="205"/>
        </w:trPr>
        <w:tc>
          <w:tcPr>
            <w:tcW w:w="8356" w:type="dxa"/>
            <w:shd w:val="clear" w:color="auto" w:fill="D6E3BC" w:themeFill="accent3" w:themeFillTint="66"/>
          </w:tcPr>
          <w:p w14:paraId="7F365859" w14:textId="707F036C" w:rsidR="00F901B9" w:rsidRPr="005B4E23" w:rsidRDefault="004434CE" w:rsidP="00F818FE">
            <w:pPr>
              <w:suppressAutoHyphens/>
              <w:spacing w:before="120" w:after="120"/>
            </w:pPr>
            <w:r>
              <w:t xml:space="preserve">Umsetzung: JA / TEILWEISE / NEIN / ENTBEHRLICH </w:t>
            </w:r>
          </w:p>
        </w:tc>
      </w:tr>
      <w:tr w:rsidR="00F901B9" w:rsidRPr="00CC02C2" w14:paraId="5709B450" w14:textId="77777777" w:rsidTr="00F818FE">
        <w:tc>
          <w:tcPr>
            <w:tcW w:w="8356" w:type="dxa"/>
          </w:tcPr>
          <w:p w14:paraId="05D1A73E" w14:textId="77777777" w:rsidR="00F901B9" w:rsidRPr="00CC02C2" w:rsidRDefault="00F901B9" w:rsidP="00F818FE">
            <w:pPr>
              <w:suppressAutoHyphens/>
              <w:spacing w:before="120" w:after="120"/>
              <w:rPr>
                <w:color w:val="000000" w:themeColor="text1"/>
              </w:rPr>
            </w:pPr>
            <w:bookmarkStart w:id="318" w:name="A31u1"/>
            <w:bookmarkEnd w:id="318"/>
            <w:r>
              <w:rPr>
                <w:color w:val="000000" w:themeColor="text1"/>
              </w:rPr>
              <w:t>Ihr aktueller Umsetzungsstand</w:t>
            </w:r>
          </w:p>
        </w:tc>
      </w:tr>
    </w:tbl>
    <w:p w14:paraId="2A574325"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5268D738" w14:textId="77777777" w:rsidTr="00F818FE">
        <w:tc>
          <w:tcPr>
            <w:tcW w:w="8340" w:type="dxa"/>
            <w:tcBorders>
              <w:bottom w:val="single" w:sz="4" w:space="0" w:color="auto"/>
            </w:tcBorders>
            <w:shd w:val="clear" w:color="auto" w:fill="C6D9F1" w:themeFill="text2" w:themeFillTint="33"/>
          </w:tcPr>
          <w:p w14:paraId="70B7B35C"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1BBDC0C0" w14:textId="77777777" w:rsidTr="00F818FE">
        <w:tc>
          <w:tcPr>
            <w:tcW w:w="8340" w:type="dxa"/>
            <w:shd w:val="clear" w:color="auto" w:fill="FFFFFF" w:themeFill="background1"/>
          </w:tcPr>
          <w:p w14:paraId="1B15507E" w14:textId="77777777" w:rsidR="00F901B9" w:rsidRDefault="00F901B9" w:rsidP="00F818FE">
            <w:pPr>
              <w:spacing w:before="60" w:after="60"/>
              <w:rPr>
                <w:color w:val="000000" w:themeColor="text1"/>
              </w:rPr>
            </w:pPr>
            <w:r>
              <w:rPr>
                <w:color w:val="000000" w:themeColor="text1"/>
              </w:rPr>
              <w:t>Begründung der Fachseite:</w:t>
            </w:r>
          </w:p>
        </w:tc>
      </w:tr>
    </w:tbl>
    <w:p w14:paraId="59984A75" w14:textId="55DAD76B" w:rsidR="00F901B9" w:rsidRDefault="00F901B9" w:rsidP="00F901B9">
      <w:pPr>
        <w:pStyle w:val="Aufzhlungeinfach"/>
        <w:numPr>
          <w:ilvl w:val="0"/>
          <w:numId w:val="0"/>
        </w:numPr>
        <w:spacing w:before="480" w:after="0" w:line="240" w:lineRule="auto"/>
        <w:ind w:left="714" w:hanging="357"/>
      </w:pPr>
    </w:p>
    <w:p w14:paraId="426D59FF" w14:textId="483D3FAF" w:rsidR="00F901B9" w:rsidRDefault="00F901B9" w:rsidP="00462A8B">
      <w:pPr>
        <w:pStyle w:val="berschrift2"/>
      </w:pPr>
      <w:bookmarkStart w:id="319" w:name="A32"/>
      <w:bookmarkStart w:id="320" w:name="_Toc91935606"/>
      <w:bookmarkStart w:id="321" w:name="_Toc93361958"/>
      <w:bookmarkEnd w:id="319"/>
      <w:r>
        <w:t>Physische Trennung von Management-</w:t>
      </w:r>
      <w:r w:rsidR="00F075F1">
        <w:t>Netzs</w:t>
      </w:r>
      <w:r>
        <w:t xml:space="preserve">egmenten </w:t>
      </w:r>
      <w:r w:rsidR="004434CE">
        <w:t xml:space="preserve">(H) </w:t>
      </w:r>
      <w:r w:rsidR="00F075F1">
        <w:t xml:space="preserve"> </w:t>
      </w:r>
      <w:r w:rsidR="00F075F1">
        <w:br/>
        <w:t xml:space="preserve"> </w:t>
      </w:r>
      <w:r>
        <w:t>[A32]</w:t>
      </w:r>
      <w:bookmarkEnd w:id="320"/>
      <w:bookmarkEnd w:id="321"/>
    </w:p>
    <w:p w14:paraId="78227043" w14:textId="77777777" w:rsidR="00F901B9" w:rsidRPr="00CC02C2" w:rsidRDefault="00F901B9" w:rsidP="00F901B9">
      <w:pPr>
        <w:suppressAutoHyphens/>
        <w:spacing w:after="240"/>
        <w:ind w:left="720"/>
        <w:rPr>
          <w:color w:val="000000" w:themeColor="text1"/>
        </w:rPr>
      </w:pPr>
    </w:p>
    <w:p w14:paraId="5C39B85E" w14:textId="6CAB9CCF" w:rsidR="00F901B9" w:rsidRPr="0083049A" w:rsidRDefault="00F901B9" w:rsidP="002D4B21">
      <w:pPr>
        <w:pStyle w:val="Listenabsatz"/>
        <w:numPr>
          <w:ilvl w:val="0"/>
          <w:numId w:val="11"/>
        </w:numPr>
        <w:spacing w:after="0"/>
        <w:ind w:left="709" w:hanging="709"/>
      </w:pPr>
      <w:bookmarkStart w:id="322" w:name="A32a1"/>
      <w:bookmarkEnd w:id="322"/>
      <w:r>
        <w:t>Abhängig von Sicherheitsrichtlinie und Anforderungsspezifikation M</w:t>
      </w:r>
      <w:r w:rsidR="005F253D">
        <w:t>ÜSSEN</w:t>
      </w:r>
      <w:r>
        <w:t xml:space="preserve"> </w:t>
      </w:r>
      <w:r w:rsidR="005F253D">
        <w:br/>
        <w:t xml:space="preserve">Netzsegmente </w:t>
      </w:r>
      <w:r>
        <w:t>des Management-Bereichs physisch voneinander getrennt werden.</w:t>
      </w:r>
    </w:p>
    <w:p w14:paraId="2D62DC12" w14:textId="77777777" w:rsidR="00F901B9" w:rsidRDefault="00F901B9" w:rsidP="00F901B9">
      <w:pPr>
        <w:pStyle w:val="Listenabsatz"/>
        <w:spacing w:after="0"/>
      </w:pPr>
    </w:p>
    <w:p w14:paraId="44A163EC"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7E833636"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AC3C1E3" w14:textId="43CA3B4E"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62B0F127" w14:textId="77777777" w:rsidTr="00F818FE">
        <w:trPr>
          <w:trHeight w:val="205"/>
        </w:trPr>
        <w:tc>
          <w:tcPr>
            <w:tcW w:w="8356" w:type="dxa"/>
            <w:shd w:val="clear" w:color="auto" w:fill="D6E3BC" w:themeFill="accent3" w:themeFillTint="66"/>
          </w:tcPr>
          <w:p w14:paraId="12F1D624" w14:textId="2070FF20" w:rsidR="00F901B9" w:rsidRPr="005B4E23" w:rsidRDefault="004434CE" w:rsidP="00F818FE">
            <w:pPr>
              <w:suppressAutoHyphens/>
              <w:spacing w:before="120" w:after="120"/>
            </w:pPr>
            <w:r>
              <w:t xml:space="preserve">Umsetzung: JA / TEILWEISE / NEIN / ENTBEHRLICH </w:t>
            </w:r>
          </w:p>
        </w:tc>
      </w:tr>
      <w:tr w:rsidR="00F901B9" w:rsidRPr="00CC02C2" w14:paraId="26AAAF8E" w14:textId="77777777" w:rsidTr="00F818FE">
        <w:tc>
          <w:tcPr>
            <w:tcW w:w="8356" w:type="dxa"/>
          </w:tcPr>
          <w:p w14:paraId="39204959" w14:textId="77777777" w:rsidR="00F901B9" w:rsidRPr="00CC02C2" w:rsidRDefault="00F901B9" w:rsidP="00F818FE">
            <w:pPr>
              <w:suppressAutoHyphens/>
              <w:spacing w:before="120" w:after="120"/>
              <w:rPr>
                <w:color w:val="000000" w:themeColor="text1"/>
              </w:rPr>
            </w:pPr>
            <w:bookmarkStart w:id="323" w:name="A32u1"/>
            <w:bookmarkEnd w:id="323"/>
            <w:r>
              <w:rPr>
                <w:color w:val="000000" w:themeColor="text1"/>
              </w:rPr>
              <w:t>Ihr aktueller Umsetzungsstand</w:t>
            </w:r>
          </w:p>
        </w:tc>
      </w:tr>
    </w:tbl>
    <w:p w14:paraId="7D1D945A"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60F5A666" w14:textId="77777777" w:rsidTr="00F818FE">
        <w:tc>
          <w:tcPr>
            <w:tcW w:w="8340" w:type="dxa"/>
            <w:tcBorders>
              <w:bottom w:val="single" w:sz="4" w:space="0" w:color="auto"/>
            </w:tcBorders>
            <w:shd w:val="clear" w:color="auto" w:fill="C6D9F1" w:themeFill="text2" w:themeFillTint="33"/>
          </w:tcPr>
          <w:p w14:paraId="72D1429E"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7CF41868" w14:textId="77777777" w:rsidTr="00F818FE">
        <w:tc>
          <w:tcPr>
            <w:tcW w:w="8340" w:type="dxa"/>
            <w:shd w:val="clear" w:color="auto" w:fill="FFFFFF" w:themeFill="background1"/>
          </w:tcPr>
          <w:p w14:paraId="4AFD92C3" w14:textId="77777777" w:rsidR="00F901B9" w:rsidRDefault="00F901B9" w:rsidP="00F818FE">
            <w:pPr>
              <w:spacing w:before="60" w:after="60"/>
              <w:rPr>
                <w:color w:val="000000" w:themeColor="text1"/>
              </w:rPr>
            </w:pPr>
            <w:r>
              <w:rPr>
                <w:color w:val="000000" w:themeColor="text1"/>
              </w:rPr>
              <w:t>Begründung der Fachseite:</w:t>
            </w:r>
          </w:p>
        </w:tc>
      </w:tr>
    </w:tbl>
    <w:p w14:paraId="3B593841" w14:textId="77777777" w:rsidR="00F901B9" w:rsidRPr="00E126C7" w:rsidRDefault="00F901B9" w:rsidP="00F901B9">
      <w:pPr>
        <w:pStyle w:val="Aufzhlungeinfach"/>
        <w:numPr>
          <w:ilvl w:val="0"/>
          <w:numId w:val="0"/>
        </w:numPr>
        <w:spacing w:before="480" w:after="0" w:line="240" w:lineRule="auto"/>
        <w:ind w:left="714" w:hanging="357"/>
      </w:pPr>
    </w:p>
    <w:p w14:paraId="68CFF3CC" w14:textId="261B25C7" w:rsidR="00F901B9" w:rsidRDefault="00F901B9" w:rsidP="00462A8B">
      <w:pPr>
        <w:pStyle w:val="berschrift2"/>
      </w:pPr>
      <w:bookmarkStart w:id="324" w:name="A33"/>
      <w:bookmarkStart w:id="325" w:name="_Toc91935607"/>
      <w:bookmarkStart w:id="326" w:name="_Toc93361959"/>
      <w:bookmarkEnd w:id="324"/>
      <w:r>
        <w:t xml:space="preserve">Mikrosegmentierung des Netzes </w:t>
      </w:r>
      <w:r w:rsidR="005F7128">
        <w:t xml:space="preserve">(H) </w:t>
      </w:r>
      <w:r>
        <w:t>[A33]</w:t>
      </w:r>
      <w:bookmarkEnd w:id="325"/>
      <w:bookmarkEnd w:id="326"/>
    </w:p>
    <w:p w14:paraId="0CC8BF51" w14:textId="77777777" w:rsidR="00F901B9" w:rsidRPr="00CC02C2" w:rsidRDefault="00F901B9" w:rsidP="00F901B9">
      <w:pPr>
        <w:suppressAutoHyphens/>
        <w:spacing w:after="240"/>
        <w:ind w:left="720"/>
        <w:rPr>
          <w:color w:val="000000" w:themeColor="text1"/>
        </w:rPr>
      </w:pPr>
    </w:p>
    <w:p w14:paraId="6135B4A0" w14:textId="6FBB0746" w:rsidR="00F901B9" w:rsidRDefault="005F253D" w:rsidP="005B622F">
      <w:pPr>
        <w:pStyle w:val="Listenabsatz"/>
        <w:numPr>
          <w:ilvl w:val="0"/>
          <w:numId w:val="11"/>
        </w:numPr>
        <w:spacing w:after="0"/>
        <w:ind w:hanging="720"/>
      </w:pPr>
      <w:bookmarkStart w:id="327" w:name="A33a1"/>
      <w:bookmarkEnd w:id="327"/>
      <w:r>
        <w:t xml:space="preserve">Das Netz </w:t>
      </w:r>
      <w:r>
        <w:t>MUSS</w:t>
      </w:r>
      <w:r>
        <w:t xml:space="preserve"> in kleine Netzsegmente mit sehr ähnlichem Anforderungsprofil und selbem Schutzbedarf unterteilt werden. </w:t>
      </w:r>
    </w:p>
    <w:p w14:paraId="7512F60C" w14:textId="77777777" w:rsidR="005F253D" w:rsidRDefault="005F253D" w:rsidP="005B622F">
      <w:pPr>
        <w:pStyle w:val="Listenabsatz"/>
        <w:numPr>
          <w:ilvl w:val="0"/>
          <w:numId w:val="11"/>
        </w:numPr>
        <w:spacing w:after="0"/>
        <w:ind w:hanging="720"/>
      </w:pPr>
    </w:p>
    <w:p w14:paraId="645F43CD"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35B8FBF8"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4A73389" w14:textId="2221D86C"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1B3A4CA7" w14:textId="77777777" w:rsidTr="00F818FE">
        <w:trPr>
          <w:trHeight w:val="205"/>
        </w:trPr>
        <w:tc>
          <w:tcPr>
            <w:tcW w:w="8356" w:type="dxa"/>
            <w:shd w:val="clear" w:color="auto" w:fill="D6E3BC" w:themeFill="accent3" w:themeFillTint="66"/>
          </w:tcPr>
          <w:p w14:paraId="6D70CB76" w14:textId="31C21447" w:rsidR="00F901B9" w:rsidRPr="005B4E23" w:rsidRDefault="004434CE" w:rsidP="00F818FE">
            <w:pPr>
              <w:suppressAutoHyphens/>
              <w:spacing w:before="120" w:after="120"/>
            </w:pPr>
            <w:r>
              <w:t xml:space="preserve">Umsetzung: JA / TEILWEISE / NEIN / ENTBEHRLICH </w:t>
            </w:r>
          </w:p>
        </w:tc>
      </w:tr>
      <w:tr w:rsidR="00F901B9" w:rsidRPr="00CC02C2" w14:paraId="34BCA7A4" w14:textId="77777777" w:rsidTr="00F818FE">
        <w:tc>
          <w:tcPr>
            <w:tcW w:w="8356" w:type="dxa"/>
          </w:tcPr>
          <w:p w14:paraId="269B73F8" w14:textId="77777777" w:rsidR="00F901B9" w:rsidRPr="00CC02C2" w:rsidRDefault="00F901B9" w:rsidP="00F818FE">
            <w:pPr>
              <w:suppressAutoHyphens/>
              <w:spacing w:before="120" w:after="120"/>
              <w:rPr>
                <w:color w:val="000000" w:themeColor="text1"/>
              </w:rPr>
            </w:pPr>
            <w:bookmarkStart w:id="328" w:name="A33u1"/>
            <w:bookmarkEnd w:id="328"/>
            <w:r>
              <w:rPr>
                <w:color w:val="000000" w:themeColor="text1"/>
              </w:rPr>
              <w:t>Ihr aktueller Umsetzungsstand</w:t>
            </w:r>
          </w:p>
        </w:tc>
      </w:tr>
    </w:tbl>
    <w:p w14:paraId="44782169"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41FD5AC4" w14:textId="77777777" w:rsidTr="00F818FE">
        <w:tc>
          <w:tcPr>
            <w:tcW w:w="8340" w:type="dxa"/>
            <w:tcBorders>
              <w:bottom w:val="single" w:sz="4" w:space="0" w:color="auto"/>
            </w:tcBorders>
            <w:shd w:val="clear" w:color="auto" w:fill="C6D9F1" w:themeFill="text2" w:themeFillTint="33"/>
          </w:tcPr>
          <w:p w14:paraId="4FA68306"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3E783F55" w14:textId="77777777" w:rsidTr="00F818FE">
        <w:tc>
          <w:tcPr>
            <w:tcW w:w="8340" w:type="dxa"/>
            <w:shd w:val="clear" w:color="auto" w:fill="FFFFFF" w:themeFill="background1"/>
          </w:tcPr>
          <w:p w14:paraId="2F8FE606" w14:textId="77777777" w:rsidR="00F901B9" w:rsidRDefault="00F901B9" w:rsidP="00F818FE">
            <w:pPr>
              <w:spacing w:before="60" w:after="60"/>
              <w:rPr>
                <w:color w:val="000000" w:themeColor="text1"/>
              </w:rPr>
            </w:pPr>
            <w:r>
              <w:rPr>
                <w:color w:val="000000" w:themeColor="text1"/>
              </w:rPr>
              <w:t>Begründung der Fachseite:</w:t>
            </w:r>
          </w:p>
        </w:tc>
      </w:tr>
    </w:tbl>
    <w:p w14:paraId="262280D7" w14:textId="77777777" w:rsidR="00F901B9" w:rsidRPr="00CC02C2" w:rsidRDefault="00F901B9" w:rsidP="00F901B9">
      <w:pPr>
        <w:suppressAutoHyphens/>
        <w:spacing w:after="240"/>
        <w:ind w:left="720"/>
        <w:rPr>
          <w:color w:val="000000" w:themeColor="text1"/>
        </w:rPr>
      </w:pPr>
    </w:p>
    <w:p w14:paraId="14B56D3C" w14:textId="16BE9B65" w:rsidR="00F901B9" w:rsidRPr="0083049A" w:rsidRDefault="00F901B9" w:rsidP="005F253D">
      <w:pPr>
        <w:pStyle w:val="Listenabsatz"/>
        <w:numPr>
          <w:ilvl w:val="0"/>
          <w:numId w:val="11"/>
        </w:numPr>
        <w:spacing w:after="0"/>
        <w:ind w:hanging="720"/>
      </w:pPr>
      <w:bookmarkStart w:id="329" w:name="A33a2"/>
      <w:bookmarkEnd w:id="329"/>
      <w:r>
        <w:t xml:space="preserve">Insbesondere </w:t>
      </w:r>
      <w:r w:rsidR="005F253D">
        <w:t>MUSS</w:t>
      </w:r>
      <w:r w:rsidR="005F253D">
        <w:t xml:space="preserve"> dies für die DMZ-Segmente berücksichtigt werden.</w:t>
      </w:r>
    </w:p>
    <w:p w14:paraId="0F2C41F5" w14:textId="77777777" w:rsidR="00F901B9" w:rsidRDefault="00F901B9" w:rsidP="00F901B9">
      <w:pPr>
        <w:pStyle w:val="Listenabsatz"/>
        <w:spacing w:after="0"/>
      </w:pPr>
    </w:p>
    <w:p w14:paraId="2FEB1F75"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6A22A1F8"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DAC9876" w14:textId="2F00B6F0" w:rsidR="00F901B9"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p w14:paraId="4976D04E" w14:textId="35F431B1" w:rsidR="005F253D" w:rsidRDefault="005F253D" w:rsidP="00F901B9">
      <w:pPr>
        <w:pStyle w:val="Listenabsatz"/>
        <w:spacing w:after="240"/>
        <w:rPr>
          <w:color w:val="FF0000"/>
        </w:rPr>
      </w:pPr>
    </w:p>
    <w:p w14:paraId="742323FF" w14:textId="77777777" w:rsidR="005F253D" w:rsidRPr="001F352F" w:rsidRDefault="005F253D" w:rsidP="00F901B9">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F901B9" w:rsidRPr="005B4E23" w14:paraId="4D251D32" w14:textId="77777777" w:rsidTr="00F818FE">
        <w:trPr>
          <w:trHeight w:val="205"/>
        </w:trPr>
        <w:tc>
          <w:tcPr>
            <w:tcW w:w="8356" w:type="dxa"/>
            <w:shd w:val="clear" w:color="auto" w:fill="D6E3BC" w:themeFill="accent3" w:themeFillTint="66"/>
          </w:tcPr>
          <w:p w14:paraId="7161B9E3" w14:textId="35921353" w:rsidR="00F901B9" w:rsidRPr="005B4E23" w:rsidRDefault="004434CE" w:rsidP="00F818FE">
            <w:pPr>
              <w:suppressAutoHyphens/>
              <w:spacing w:before="120" w:after="120"/>
            </w:pPr>
            <w:r>
              <w:t xml:space="preserve">Umsetzung: JA / TEILWEISE / NEIN / ENTBEHRLICH </w:t>
            </w:r>
          </w:p>
        </w:tc>
      </w:tr>
      <w:tr w:rsidR="00F901B9" w:rsidRPr="00CC02C2" w14:paraId="10B4C48F" w14:textId="77777777" w:rsidTr="00F818FE">
        <w:tc>
          <w:tcPr>
            <w:tcW w:w="8356" w:type="dxa"/>
          </w:tcPr>
          <w:p w14:paraId="23DDD804" w14:textId="77777777" w:rsidR="00F901B9" w:rsidRPr="00CC02C2" w:rsidRDefault="00F901B9" w:rsidP="00F818FE">
            <w:pPr>
              <w:suppressAutoHyphens/>
              <w:spacing w:before="120" w:after="120"/>
              <w:rPr>
                <w:color w:val="000000" w:themeColor="text1"/>
              </w:rPr>
            </w:pPr>
            <w:bookmarkStart w:id="330" w:name="A33u2"/>
            <w:bookmarkEnd w:id="330"/>
            <w:r>
              <w:rPr>
                <w:color w:val="000000" w:themeColor="text1"/>
              </w:rPr>
              <w:t>Ihr aktueller Umsetzungsstand</w:t>
            </w:r>
          </w:p>
        </w:tc>
      </w:tr>
    </w:tbl>
    <w:p w14:paraId="01E550C9"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4B3B733D" w14:textId="77777777" w:rsidTr="00F818FE">
        <w:tc>
          <w:tcPr>
            <w:tcW w:w="8340" w:type="dxa"/>
            <w:tcBorders>
              <w:bottom w:val="single" w:sz="4" w:space="0" w:color="auto"/>
            </w:tcBorders>
            <w:shd w:val="clear" w:color="auto" w:fill="C6D9F1" w:themeFill="text2" w:themeFillTint="33"/>
          </w:tcPr>
          <w:p w14:paraId="5558D049"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768C371A" w14:textId="77777777" w:rsidTr="00F818FE">
        <w:tc>
          <w:tcPr>
            <w:tcW w:w="8340" w:type="dxa"/>
            <w:shd w:val="clear" w:color="auto" w:fill="FFFFFF" w:themeFill="background1"/>
          </w:tcPr>
          <w:p w14:paraId="42C0B929" w14:textId="77777777" w:rsidR="00F901B9" w:rsidRDefault="00F901B9" w:rsidP="00F818FE">
            <w:pPr>
              <w:spacing w:before="60" w:after="60"/>
              <w:rPr>
                <w:color w:val="000000" w:themeColor="text1"/>
              </w:rPr>
            </w:pPr>
            <w:r>
              <w:rPr>
                <w:color w:val="000000" w:themeColor="text1"/>
              </w:rPr>
              <w:t>Begründung der Fachseite:</w:t>
            </w:r>
          </w:p>
        </w:tc>
      </w:tr>
    </w:tbl>
    <w:p w14:paraId="7C2ADF25" w14:textId="77777777" w:rsidR="00F901B9" w:rsidRPr="00E126C7" w:rsidRDefault="00F901B9" w:rsidP="00F901B9">
      <w:pPr>
        <w:pStyle w:val="Aufzhlungeinfach"/>
        <w:numPr>
          <w:ilvl w:val="0"/>
          <w:numId w:val="0"/>
        </w:numPr>
        <w:spacing w:before="480" w:after="0" w:line="240" w:lineRule="auto"/>
        <w:ind w:left="714" w:hanging="357"/>
      </w:pPr>
    </w:p>
    <w:p w14:paraId="13BF94A4" w14:textId="2FBBE4E0" w:rsidR="00F901B9" w:rsidRDefault="00F901B9" w:rsidP="00462A8B">
      <w:pPr>
        <w:pStyle w:val="berschrift2"/>
      </w:pPr>
      <w:bookmarkStart w:id="331" w:name="A34"/>
      <w:bookmarkStart w:id="332" w:name="_Toc91935608"/>
      <w:bookmarkStart w:id="333" w:name="_Toc93361960"/>
      <w:bookmarkEnd w:id="331"/>
      <w:r>
        <w:t xml:space="preserve">Einsatz kryptografischer Verfahren auf Netzebene </w:t>
      </w:r>
      <w:r w:rsidR="005F7128">
        <w:t xml:space="preserve">(H) </w:t>
      </w:r>
      <w:r>
        <w:t>[A34]</w:t>
      </w:r>
      <w:bookmarkEnd w:id="332"/>
      <w:bookmarkEnd w:id="333"/>
    </w:p>
    <w:p w14:paraId="37B61758" w14:textId="77777777" w:rsidR="00F901B9" w:rsidRPr="00CC02C2" w:rsidRDefault="00F901B9" w:rsidP="00F901B9">
      <w:pPr>
        <w:suppressAutoHyphens/>
        <w:spacing w:after="240"/>
        <w:ind w:left="720"/>
        <w:rPr>
          <w:color w:val="000000" w:themeColor="text1"/>
        </w:rPr>
      </w:pPr>
    </w:p>
    <w:p w14:paraId="247A66F0" w14:textId="629D5B41" w:rsidR="00F901B9" w:rsidRDefault="005F253D" w:rsidP="005F253D">
      <w:pPr>
        <w:pStyle w:val="Listenabsatz"/>
        <w:spacing w:after="0"/>
        <w:ind w:left="720"/>
      </w:pPr>
      <w:bookmarkStart w:id="334" w:name="A34a1"/>
      <w:bookmarkEnd w:id="334"/>
      <w:r>
        <w:t xml:space="preserve">Die Netzsegmente </w:t>
      </w:r>
      <w:r w:rsidR="000023C4">
        <w:t>MÜSSEN</w:t>
      </w:r>
      <w:r>
        <w:t xml:space="preserve"> im internen Netz, im Extranet und im DMZ-Bereich mittels kryptografischer Techniken bereits auf Netzebene realisiert werden.</w:t>
      </w:r>
    </w:p>
    <w:p w14:paraId="15665A8F" w14:textId="77777777" w:rsidR="005F253D" w:rsidRDefault="005F253D" w:rsidP="005F253D">
      <w:pPr>
        <w:pStyle w:val="Listenabsatz"/>
        <w:spacing w:after="240"/>
        <w:rPr>
          <w:color w:val="FF0000"/>
        </w:rPr>
      </w:pPr>
    </w:p>
    <w:p w14:paraId="06CBC422" w14:textId="40584546" w:rsidR="00F901B9" w:rsidRPr="005F253D" w:rsidRDefault="00F901B9" w:rsidP="005F253D">
      <w:pPr>
        <w:pStyle w:val="Listenabsatz"/>
        <w:spacing w:after="240"/>
        <w:rPr>
          <w:color w:val="FF0000"/>
        </w:rPr>
      </w:pPr>
      <w:r w:rsidRPr="001568BD">
        <w:rPr>
          <w:color w:val="FF0000"/>
        </w:rPr>
        <w:t>H</w:t>
      </w:r>
      <w:r w:rsidRPr="005F253D">
        <w:rPr>
          <w:color w:val="FF0000"/>
        </w:rPr>
        <w:t xml:space="preserve">ier steht Ihre Konkretisierung des BSI-Textes der Anforderungen unter </w:t>
      </w:r>
    </w:p>
    <w:p w14:paraId="522FEFA4"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40955A0" w14:textId="79E77BB2"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74532EF1" w14:textId="77777777" w:rsidTr="00F818FE">
        <w:trPr>
          <w:trHeight w:val="205"/>
        </w:trPr>
        <w:tc>
          <w:tcPr>
            <w:tcW w:w="8356" w:type="dxa"/>
            <w:shd w:val="clear" w:color="auto" w:fill="D6E3BC" w:themeFill="accent3" w:themeFillTint="66"/>
          </w:tcPr>
          <w:p w14:paraId="452695F2" w14:textId="49E1C715" w:rsidR="00F901B9" w:rsidRPr="005B4E23" w:rsidRDefault="004434CE" w:rsidP="00F818FE">
            <w:pPr>
              <w:suppressAutoHyphens/>
              <w:spacing w:before="120" w:after="120"/>
            </w:pPr>
            <w:r>
              <w:t xml:space="preserve">Umsetzung: JA / TEILWEISE / NEIN / ENTBEHRLICH </w:t>
            </w:r>
          </w:p>
        </w:tc>
      </w:tr>
      <w:tr w:rsidR="00F901B9" w:rsidRPr="00CC02C2" w14:paraId="537B088E" w14:textId="77777777" w:rsidTr="00F818FE">
        <w:tc>
          <w:tcPr>
            <w:tcW w:w="8356" w:type="dxa"/>
          </w:tcPr>
          <w:p w14:paraId="363CBF13" w14:textId="77777777" w:rsidR="00F901B9" w:rsidRPr="00CC02C2" w:rsidRDefault="00F901B9" w:rsidP="00F818FE">
            <w:pPr>
              <w:suppressAutoHyphens/>
              <w:spacing w:before="120" w:after="120"/>
              <w:rPr>
                <w:color w:val="000000" w:themeColor="text1"/>
              </w:rPr>
            </w:pPr>
            <w:bookmarkStart w:id="335" w:name="A34u1"/>
            <w:bookmarkEnd w:id="335"/>
            <w:r>
              <w:rPr>
                <w:color w:val="000000" w:themeColor="text1"/>
              </w:rPr>
              <w:t>Ihr aktueller Umsetzungsstand</w:t>
            </w:r>
          </w:p>
        </w:tc>
      </w:tr>
    </w:tbl>
    <w:p w14:paraId="32040275"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2FB3F4A0" w14:textId="77777777" w:rsidTr="00F818FE">
        <w:tc>
          <w:tcPr>
            <w:tcW w:w="8340" w:type="dxa"/>
            <w:tcBorders>
              <w:bottom w:val="single" w:sz="4" w:space="0" w:color="auto"/>
            </w:tcBorders>
            <w:shd w:val="clear" w:color="auto" w:fill="C6D9F1" w:themeFill="text2" w:themeFillTint="33"/>
          </w:tcPr>
          <w:p w14:paraId="5EDF184C"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491C9E5F" w14:textId="77777777" w:rsidTr="00F818FE">
        <w:tc>
          <w:tcPr>
            <w:tcW w:w="8340" w:type="dxa"/>
            <w:shd w:val="clear" w:color="auto" w:fill="FFFFFF" w:themeFill="background1"/>
          </w:tcPr>
          <w:p w14:paraId="25BC6FE0" w14:textId="77777777" w:rsidR="00F901B9" w:rsidRDefault="00F901B9" w:rsidP="00F818FE">
            <w:pPr>
              <w:spacing w:before="60" w:after="60"/>
              <w:rPr>
                <w:color w:val="000000" w:themeColor="text1"/>
              </w:rPr>
            </w:pPr>
            <w:r>
              <w:rPr>
                <w:color w:val="000000" w:themeColor="text1"/>
              </w:rPr>
              <w:t>Begründung der Fachseite:</w:t>
            </w:r>
          </w:p>
        </w:tc>
      </w:tr>
    </w:tbl>
    <w:p w14:paraId="69F46C9D" w14:textId="77777777" w:rsidR="00F901B9" w:rsidRPr="00CC02C2" w:rsidRDefault="00F901B9" w:rsidP="00F901B9">
      <w:pPr>
        <w:suppressAutoHyphens/>
        <w:spacing w:after="240"/>
        <w:ind w:left="720"/>
        <w:rPr>
          <w:color w:val="000000" w:themeColor="text1"/>
        </w:rPr>
      </w:pPr>
    </w:p>
    <w:p w14:paraId="60F7B586" w14:textId="7ABF15F8" w:rsidR="00F901B9" w:rsidRPr="0083049A" w:rsidRDefault="00F901B9" w:rsidP="002D4B21">
      <w:pPr>
        <w:pStyle w:val="Listenabsatz"/>
        <w:numPr>
          <w:ilvl w:val="0"/>
          <w:numId w:val="11"/>
        </w:numPr>
        <w:spacing w:after="0"/>
        <w:ind w:left="709" w:hanging="709"/>
      </w:pPr>
      <w:bookmarkStart w:id="336" w:name="A34a2"/>
      <w:bookmarkEnd w:id="336"/>
      <w:r>
        <w:t>Dafür M</w:t>
      </w:r>
      <w:r w:rsidR="000023C4">
        <w:t>Ü</w:t>
      </w:r>
      <w:r>
        <w:t>SS</w:t>
      </w:r>
      <w:r w:rsidR="000023C4">
        <w:t>EN</w:t>
      </w:r>
      <w:r>
        <w:t xml:space="preserve"> VPN-Techniken oder IEEE 802.1AE eingesetzt werden.</w:t>
      </w:r>
    </w:p>
    <w:p w14:paraId="19FBC480" w14:textId="77777777" w:rsidR="00F901B9" w:rsidRDefault="00F901B9" w:rsidP="00F901B9">
      <w:pPr>
        <w:pStyle w:val="Listenabsatz"/>
        <w:spacing w:after="0"/>
      </w:pPr>
    </w:p>
    <w:p w14:paraId="6AAE2EC6"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37455EB0"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B4E49F8" w14:textId="3CDF2EB5"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01824D04" w14:textId="77777777" w:rsidTr="00F818FE">
        <w:trPr>
          <w:trHeight w:val="205"/>
        </w:trPr>
        <w:tc>
          <w:tcPr>
            <w:tcW w:w="8356" w:type="dxa"/>
            <w:shd w:val="clear" w:color="auto" w:fill="D6E3BC" w:themeFill="accent3" w:themeFillTint="66"/>
          </w:tcPr>
          <w:p w14:paraId="0578AC9A" w14:textId="7AC4F197" w:rsidR="00F901B9" w:rsidRPr="005B4E23" w:rsidRDefault="004434CE" w:rsidP="00F818FE">
            <w:pPr>
              <w:suppressAutoHyphens/>
              <w:spacing w:before="120" w:after="120"/>
            </w:pPr>
            <w:r>
              <w:t xml:space="preserve">Umsetzung: JA / TEILWEISE / NEIN / ENTBEHRLICH </w:t>
            </w:r>
          </w:p>
        </w:tc>
      </w:tr>
      <w:tr w:rsidR="00F901B9" w:rsidRPr="00CC02C2" w14:paraId="3DAB2AAD" w14:textId="77777777" w:rsidTr="00F818FE">
        <w:tc>
          <w:tcPr>
            <w:tcW w:w="8356" w:type="dxa"/>
          </w:tcPr>
          <w:p w14:paraId="7ED14759" w14:textId="77777777" w:rsidR="00F901B9" w:rsidRPr="00CC02C2" w:rsidRDefault="00F901B9" w:rsidP="00F818FE">
            <w:pPr>
              <w:suppressAutoHyphens/>
              <w:spacing w:before="120" w:after="120"/>
              <w:rPr>
                <w:color w:val="000000" w:themeColor="text1"/>
              </w:rPr>
            </w:pPr>
            <w:bookmarkStart w:id="337" w:name="A34u2"/>
            <w:bookmarkEnd w:id="337"/>
            <w:r>
              <w:rPr>
                <w:color w:val="000000" w:themeColor="text1"/>
              </w:rPr>
              <w:t>Ihr aktueller Umsetzungsstand</w:t>
            </w:r>
          </w:p>
        </w:tc>
      </w:tr>
    </w:tbl>
    <w:p w14:paraId="6A911246"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23A34111" w14:textId="77777777" w:rsidTr="00F818FE">
        <w:tc>
          <w:tcPr>
            <w:tcW w:w="8340" w:type="dxa"/>
            <w:tcBorders>
              <w:bottom w:val="single" w:sz="4" w:space="0" w:color="auto"/>
            </w:tcBorders>
            <w:shd w:val="clear" w:color="auto" w:fill="C6D9F1" w:themeFill="text2" w:themeFillTint="33"/>
          </w:tcPr>
          <w:p w14:paraId="5A77090E"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39A6E59E" w14:textId="77777777" w:rsidTr="00F818FE">
        <w:tc>
          <w:tcPr>
            <w:tcW w:w="8340" w:type="dxa"/>
            <w:shd w:val="clear" w:color="auto" w:fill="FFFFFF" w:themeFill="background1"/>
          </w:tcPr>
          <w:p w14:paraId="490400FE" w14:textId="77777777" w:rsidR="00F901B9" w:rsidRDefault="00F901B9" w:rsidP="00F818FE">
            <w:pPr>
              <w:spacing w:before="60" w:after="60"/>
              <w:rPr>
                <w:color w:val="000000" w:themeColor="text1"/>
              </w:rPr>
            </w:pPr>
            <w:r>
              <w:rPr>
                <w:color w:val="000000" w:themeColor="text1"/>
              </w:rPr>
              <w:t>Begründung der Fachseite:</w:t>
            </w:r>
          </w:p>
        </w:tc>
      </w:tr>
    </w:tbl>
    <w:p w14:paraId="52C3B3F7" w14:textId="660A6EE9" w:rsidR="00F901B9" w:rsidRDefault="00F901B9" w:rsidP="00F901B9">
      <w:pPr>
        <w:suppressAutoHyphens/>
        <w:spacing w:after="240"/>
        <w:ind w:left="720"/>
        <w:rPr>
          <w:color w:val="000000" w:themeColor="text1"/>
        </w:rPr>
      </w:pPr>
    </w:p>
    <w:p w14:paraId="394DBC0F" w14:textId="018318B7" w:rsidR="00E06B29" w:rsidRDefault="00E06B29" w:rsidP="00F901B9">
      <w:pPr>
        <w:suppressAutoHyphens/>
        <w:spacing w:after="240"/>
        <w:ind w:left="720"/>
        <w:rPr>
          <w:color w:val="000000" w:themeColor="text1"/>
        </w:rPr>
      </w:pPr>
    </w:p>
    <w:p w14:paraId="1D57E585" w14:textId="77777777" w:rsidR="00E06B29" w:rsidRPr="00CC02C2" w:rsidRDefault="00E06B29" w:rsidP="00F901B9">
      <w:pPr>
        <w:suppressAutoHyphens/>
        <w:spacing w:after="240"/>
        <w:ind w:left="720"/>
        <w:rPr>
          <w:color w:val="000000" w:themeColor="text1"/>
        </w:rPr>
      </w:pPr>
    </w:p>
    <w:p w14:paraId="38DBF534" w14:textId="77777777" w:rsidR="00F901B9" w:rsidRPr="0083049A" w:rsidRDefault="00F901B9" w:rsidP="002D4B21">
      <w:pPr>
        <w:pStyle w:val="Listenabsatz"/>
        <w:numPr>
          <w:ilvl w:val="0"/>
          <w:numId w:val="11"/>
        </w:numPr>
        <w:spacing w:after="0"/>
        <w:ind w:left="709" w:hanging="709"/>
      </w:pPr>
      <w:bookmarkStart w:id="338" w:name="A34a3"/>
      <w:bookmarkEnd w:id="338"/>
      <w:r>
        <w:t>Wenn innerhalb von internem Netz, Extranet oder DMZ über Verbindungsstrecken kommuniziert wird, die für einen erhöhten Schutzbedarf nicht ausreichend sicher sind, MUSS die Kommunikation angemessen auf Netzebene verschlüsselt werden.</w:t>
      </w:r>
    </w:p>
    <w:p w14:paraId="695AAA00" w14:textId="17A5BB4A" w:rsidR="00F901B9" w:rsidRDefault="00F901B9" w:rsidP="00F901B9">
      <w:pPr>
        <w:pStyle w:val="Listenabsatz"/>
        <w:spacing w:after="0"/>
      </w:pPr>
    </w:p>
    <w:p w14:paraId="4C0ED229" w14:textId="77777777" w:rsidR="000023C4" w:rsidRDefault="000023C4" w:rsidP="00F901B9">
      <w:pPr>
        <w:pStyle w:val="Listenabsatz"/>
        <w:spacing w:after="0"/>
      </w:pPr>
    </w:p>
    <w:p w14:paraId="5638A13C"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558E4F77"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F8B6BCF" w14:textId="4943523A"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36DB9CCB" w14:textId="77777777" w:rsidTr="00F818FE">
        <w:trPr>
          <w:trHeight w:val="205"/>
        </w:trPr>
        <w:tc>
          <w:tcPr>
            <w:tcW w:w="8356" w:type="dxa"/>
            <w:shd w:val="clear" w:color="auto" w:fill="D6E3BC" w:themeFill="accent3" w:themeFillTint="66"/>
          </w:tcPr>
          <w:p w14:paraId="32B3CD66" w14:textId="5A01CC5E" w:rsidR="00F901B9" w:rsidRPr="005B4E23" w:rsidRDefault="004434CE" w:rsidP="00F818FE">
            <w:pPr>
              <w:suppressAutoHyphens/>
              <w:spacing w:before="120" w:after="120"/>
            </w:pPr>
            <w:r>
              <w:t xml:space="preserve">Umsetzung: JA / TEILWEISE / NEIN / ENTBEHRLICH </w:t>
            </w:r>
          </w:p>
        </w:tc>
      </w:tr>
      <w:tr w:rsidR="00F901B9" w:rsidRPr="00CC02C2" w14:paraId="7E81FB5C" w14:textId="77777777" w:rsidTr="00F818FE">
        <w:tc>
          <w:tcPr>
            <w:tcW w:w="8356" w:type="dxa"/>
          </w:tcPr>
          <w:p w14:paraId="221AF050" w14:textId="77777777" w:rsidR="00F901B9" w:rsidRPr="00CC02C2" w:rsidRDefault="00F901B9" w:rsidP="00F818FE">
            <w:pPr>
              <w:suppressAutoHyphens/>
              <w:spacing w:before="120" w:after="120"/>
              <w:rPr>
                <w:color w:val="000000" w:themeColor="text1"/>
              </w:rPr>
            </w:pPr>
            <w:bookmarkStart w:id="339" w:name="A34u3"/>
            <w:bookmarkEnd w:id="339"/>
            <w:r>
              <w:rPr>
                <w:color w:val="000000" w:themeColor="text1"/>
              </w:rPr>
              <w:t>Ihr aktueller Umsetzungsstand</w:t>
            </w:r>
          </w:p>
        </w:tc>
      </w:tr>
    </w:tbl>
    <w:p w14:paraId="5B94F181"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6C9896E2" w14:textId="77777777" w:rsidTr="00F818FE">
        <w:tc>
          <w:tcPr>
            <w:tcW w:w="8340" w:type="dxa"/>
            <w:tcBorders>
              <w:bottom w:val="single" w:sz="4" w:space="0" w:color="auto"/>
            </w:tcBorders>
            <w:shd w:val="clear" w:color="auto" w:fill="C6D9F1" w:themeFill="text2" w:themeFillTint="33"/>
          </w:tcPr>
          <w:p w14:paraId="7C01D014"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43517D16" w14:textId="77777777" w:rsidTr="00F818FE">
        <w:tc>
          <w:tcPr>
            <w:tcW w:w="8340" w:type="dxa"/>
            <w:shd w:val="clear" w:color="auto" w:fill="FFFFFF" w:themeFill="background1"/>
          </w:tcPr>
          <w:p w14:paraId="34E1539D" w14:textId="77777777" w:rsidR="00F901B9" w:rsidRDefault="00F901B9" w:rsidP="00F818FE">
            <w:pPr>
              <w:spacing w:before="60" w:after="60"/>
              <w:rPr>
                <w:color w:val="000000" w:themeColor="text1"/>
              </w:rPr>
            </w:pPr>
            <w:r>
              <w:rPr>
                <w:color w:val="000000" w:themeColor="text1"/>
              </w:rPr>
              <w:t>Begründung der Fachseite:</w:t>
            </w:r>
          </w:p>
        </w:tc>
      </w:tr>
    </w:tbl>
    <w:p w14:paraId="283880AC" w14:textId="77777777" w:rsidR="00F901B9" w:rsidRPr="00E126C7" w:rsidRDefault="00F901B9" w:rsidP="00F901B9">
      <w:pPr>
        <w:pStyle w:val="Aufzhlungeinfach"/>
        <w:numPr>
          <w:ilvl w:val="0"/>
          <w:numId w:val="0"/>
        </w:numPr>
        <w:spacing w:before="480" w:after="0" w:line="240" w:lineRule="auto"/>
        <w:ind w:left="714" w:hanging="357"/>
      </w:pPr>
    </w:p>
    <w:p w14:paraId="1AAD0B7F" w14:textId="71861D1E" w:rsidR="00F901B9" w:rsidRDefault="00F901B9" w:rsidP="00462A8B">
      <w:pPr>
        <w:pStyle w:val="berschrift2"/>
      </w:pPr>
      <w:bookmarkStart w:id="340" w:name="A35"/>
      <w:bookmarkStart w:id="341" w:name="_Toc91935609"/>
      <w:bookmarkStart w:id="342" w:name="_Toc93361961"/>
      <w:bookmarkEnd w:id="340"/>
      <w:r>
        <w:t xml:space="preserve">Einsatz von netzbasiertem DLP </w:t>
      </w:r>
      <w:r w:rsidR="005F7128">
        <w:t xml:space="preserve">(H) </w:t>
      </w:r>
      <w:r>
        <w:t>[A35]</w:t>
      </w:r>
      <w:bookmarkEnd w:id="341"/>
      <w:bookmarkEnd w:id="342"/>
    </w:p>
    <w:p w14:paraId="7B9EC5C6" w14:textId="77777777" w:rsidR="00F901B9" w:rsidRPr="00CC02C2" w:rsidRDefault="00F901B9" w:rsidP="00F901B9">
      <w:pPr>
        <w:suppressAutoHyphens/>
        <w:spacing w:after="240"/>
        <w:ind w:left="720"/>
        <w:rPr>
          <w:color w:val="000000" w:themeColor="text1"/>
        </w:rPr>
      </w:pPr>
    </w:p>
    <w:p w14:paraId="15163771" w14:textId="654EF0BE" w:rsidR="00F901B9" w:rsidRPr="0083049A" w:rsidRDefault="00F901B9" w:rsidP="002D4B21">
      <w:pPr>
        <w:pStyle w:val="Listenabsatz"/>
        <w:numPr>
          <w:ilvl w:val="0"/>
          <w:numId w:val="11"/>
        </w:numPr>
        <w:spacing w:after="0"/>
        <w:ind w:left="709" w:hanging="709"/>
      </w:pPr>
      <w:bookmarkStart w:id="343" w:name="A35a1"/>
      <w:bookmarkEnd w:id="343"/>
      <w:r>
        <w:t>Auf Netzebene MUSS Systeme zur Data Loss Prevention (DLP) eingesetzt werden</w:t>
      </w:r>
      <w:r w:rsidR="000023C4">
        <w:t>.</w:t>
      </w:r>
    </w:p>
    <w:p w14:paraId="10599CEE" w14:textId="77777777" w:rsidR="00F901B9" w:rsidRDefault="00F901B9" w:rsidP="00F901B9">
      <w:pPr>
        <w:pStyle w:val="Listenabsatz"/>
        <w:spacing w:after="0"/>
      </w:pPr>
    </w:p>
    <w:p w14:paraId="58E616C0"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0E0397BF"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AE1459E" w14:textId="0D570FA3" w:rsidR="00F901B9" w:rsidRPr="001F352F"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tbl>
      <w:tblPr>
        <w:tblStyle w:val="Tabellenraster"/>
        <w:tblW w:w="0" w:type="auto"/>
        <w:tblInd w:w="704" w:type="dxa"/>
        <w:tblLook w:val="04A0" w:firstRow="1" w:lastRow="0" w:firstColumn="1" w:lastColumn="0" w:noHBand="0" w:noVBand="1"/>
      </w:tblPr>
      <w:tblGrid>
        <w:gridCol w:w="8356"/>
      </w:tblGrid>
      <w:tr w:rsidR="00F901B9" w:rsidRPr="005B4E23" w14:paraId="6591D7BB" w14:textId="77777777" w:rsidTr="00F818FE">
        <w:trPr>
          <w:trHeight w:val="205"/>
        </w:trPr>
        <w:tc>
          <w:tcPr>
            <w:tcW w:w="8356" w:type="dxa"/>
            <w:shd w:val="clear" w:color="auto" w:fill="D6E3BC" w:themeFill="accent3" w:themeFillTint="66"/>
          </w:tcPr>
          <w:p w14:paraId="6F387FF5" w14:textId="292C9B8C" w:rsidR="00F901B9" w:rsidRPr="005B4E23" w:rsidRDefault="004434CE" w:rsidP="00F818FE">
            <w:pPr>
              <w:suppressAutoHyphens/>
              <w:spacing w:before="120" w:after="120"/>
            </w:pPr>
            <w:r>
              <w:t xml:space="preserve">Umsetzung: JA / TEILWEISE / NEIN / ENTBEHRLICH </w:t>
            </w:r>
          </w:p>
        </w:tc>
      </w:tr>
      <w:tr w:rsidR="00F901B9" w:rsidRPr="00CC02C2" w14:paraId="62EF1AD6" w14:textId="77777777" w:rsidTr="00F818FE">
        <w:tc>
          <w:tcPr>
            <w:tcW w:w="8356" w:type="dxa"/>
          </w:tcPr>
          <w:p w14:paraId="270E1958" w14:textId="77777777" w:rsidR="00F901B9" w:rsidRPr="00CC02C2" w:rsidRDefault="00F901B9" w:rsidP="00F818FE">
            <w:pPr>
              <w:suppressAutoHyphens/>
              <w:spacing w:before="120" w:after="120"/>
              <w:rPr>
                <w:color w:val="000000" w:themeColor="text1"/>
              </w:rPr>
            </w:pPr>
            <w:bookmarkStart w:id="344" w:name="A35u1"/>
            <w:bookmarkEnd w:id="344"/>
            <w:r>
              <w:rPr>
                <w:color w:val="000000" w:themeColor="text1"/>
              </w:rPr>
              <w:t>Ihr aktueller Umsetzungsstand</w:t>
            </w:r>
          </w:p>
        </w:tc>
      </w:tr>
    </w:tbl>
    <w:p w14:paraId="09E563BB"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7EBAF2E5" w14:textId="77777777" w:rsidTr="00F818FE">
        <w:tc>
          <w:tcPr>
            <w:tcW w:w="8340" w:type="dxa"/>
            <w:tcBorders>
              <w:bottom w:val="single" w:sz="4" w:space="0" w:color="auto"/>
            </w:tcBorders>
            <w:shd w:val="clear" w:color="auto" w:fill="C6D9F1" w:themeFill="text2" w:themeFillTint="33"/>
          </w:tcPr>
          <w:p w14:paraId="402FA432"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11E1A4C1" w14:textId="77777777" w:rsidTr="00F818FE">
        <w:tc>
          <w:tcPr>
            <w:tcW w:w="8340" w:type="dxa"/>
            <w:shd w:val="clear" w:color="auto" w:fill="FFFFFF" w:themeFill="background1"/>
          </w:tcPr>
          <w:p w14:paraId="65052823" w14:textId="77777777" w:rsidR="00F901B9" w:rsidRDefault="00F901B9" w:rsidP="00F818FE">
            <w:pPr>
              <w:spacing w:before="60" w:after="60"/>
              <w:rPr>
                <w:color w:val="000000" w:themeColor="text1"/>
              </w:rPr>
            </w:pPr>
            <w:r>
              <w:rPr>
                <w:color w:val="000000" w:themeColor="text1"/>
              </w:rPr>
              <w:t>Begründung der Fachseite:</w:t>
            </w:r>
          </w:p>
        </w:tc>
      </w:tr>
    </w:tbl>
    <w:p w14:paraId="187A3205" w14:textId="568D5594" w:rsidR="00F901B9" w:rsidRDefault="00F901B9" w:rsidP="00F901B9">
      <w:pPr>
        <w:pStyle w:val="Aufzhlungeinfach"/>
        <w:numPr>
          <w:ilvl w:val="0"/>
          <w:numId w:val="0"/>
        </w:numPr>
        <w:spacing w:before="480" w:after="0" w:line="240" w:lineRule="auto"/>
        <w:ind w:left="714" w:hanging="357"/>
      </w:pPr>
    </w:p>
    <w:p w14:paraId="0718E922" w14:textId="38DA7906" w:rsidR="00E06B29" w:rsidRDefault="00E06B29" w:rsidP="00F901B9">
      <w:pPr>
        <w:pStyle w:val="Aufzhlungeinfach"/>
        <w:numPr>
          <w:ilvl w:val="0"/>
          <w:numId w:val="0"/>
        </w:numPr>
        <w:spacing w:before="480" w:after="0" w:line="240" w:lineRule="auto"/>
        <w:ind w:left="714" w:hanging="357"/>
      </w:pPr>
    </w:p>
    <w:p w14:paraId="3061A4C3" w14:textId="78CE303B" w:rsidR="00E06B29" w:rsidRDefault="00E06B29" w:rsidP="00F901B9">
      <w:pPr>
        <w:pStyle w:val="Aufzhlungeinfach"/>
        <w:numPr>
          <w:ilvl w:val="0"/>
          <w:numId w:val="0"/>
        </w:numPr>
        <w:spacing w:before="480" w:after="0" w:line="240" w:lineRule="auto"/>
        <w:ind w:left="714" w:hanging="357"/>
      </w:pPr>
    </w:p>
    <w:p w14:paraId="191D4970" w14:textId="6368B344" w:rsidR="00E06B29" w:rsidRDefault="00E06B29" w:rsidP="00F901B9">
      <w:pPr>
        <w:pStyle w:val="Aufzhlungeinfach"/>
        <w:numPr>
          <w:ilvl w:val="0"/>
          <w:numId w:val="0"/>
        </w:numPr>
        <w:spacing w:before="480" w:after="0" w:line="240" w:lineRule="auto"/>
        <w:ind w:left="714" w:hanging="357"/>
      </w:pPr>
    </w:p>
    <w:p w14:paraId="42B214FD" w14:textId="08B7916B" w:rsidR="00E06B29" w:rsidRDefault="00E06B29" w:rsidP="00F901B9">
      <w:pPr>
        <w:pStyle w:val="Aufzhlungeinfach"/>
        <w:numPr>
          <w:ilvl w:val="0"/>
          <w:numId w:val="0"/>
        </w:numPr>
        <w:spacing w:before="480" w:after="0" w:line="240" w:lineRule="auto"/>
        <w:ind w:left="714" w:hanging="357"/>
      </w:pPr>
    </w:p>
    <w:p w14:paraId="22DD9C3F" w14:textId="76C235C3" w:rsidR="00F901B9" w:rsidRDefault="00F901B9" w:rsidP="00462A8B">
      <w:pPr>
        <w:pStyle w:val="berschrift2"/>
      </w:pPr>
      <w:bookmarkStart w:id="345" w:name="A36"/>
      <w:bookmarkStart w:id="346" w:name="_Toc91935610"/>
      <w:bookmarkStart w:id="347" w:name="_Toc93361962"/>
      <w:bookmarkEnd w:id="345"/>
      <w:r>
        <w:t xml:space="preserve">Trennung mittels VLAN bei sehr hohem Schutzbedarf </w:t>
      </w:r>
      <w:r w:rsidR="005F7128">
        <w:t>(H)</w:t>
      </w:r>
      <w:r w:rsidR="00E06B29">
        <w:br/>
        <w:t xml:space="preserve"> </w:t>
      </w:r>
      <w:r w:rsidR="005F7128">
        <w:t xml:space="preserve"> </w:t>
      </w:r>
      <w:r>
        <w:t>[A36]</w:t>
      </w:r>
      <w:bookmarkEnd w:id="346"/>
      <w:bookmarkEnd w:id="347"/>
    </w:p>
    <w:p w14:paraId="2ABFD9BB" w14:textId="77777777" w:rsidR="00F901B9" w:rsidRPr="00CC02C2" w:rsidRDefault="00F901B9" w:rsidP="00F901B9">
      <w:pPr>
        <w:suppressAutoHyphens/>
        <w:spacing w:after="240"/>
        <w:ind w:left="720"/>
        <w:rPr>
          <w:color w:val="000000" w:themeColor="text1"/>
        </w:rPr>
      </w:pPr>
    </w:p>
    <w:p w14:paraId="1D10A14B" w14:textId="45A1D471" w:rsidR="00F901B9" w:rsidRPr="0083049A" w:rsidRDefault="00F901B9" w:rsidP="002D4B21">
      <w:pPr>
        <w:pStyle w:val="Listenabsatz"/>
        <w:numPr>
          <w:ilvl w:val="0"/>
          <w:numId w:val="11"/>
        </w:numPr>
        <w:spacing w:after="0"/>
        <w:ind w:left="709" w:hanging="709"/>
      </w:pPr>
      <w:bookmarkStart w:id="348" w:name="A36a1"/>
      <w:bookmarkEnd w:id="348"/>
      <w:r>
        <w:t xml:space="preserve">Bei sehr hohem Schutzbedarf </w:t>
      </w:r>
      <w:r w:rsidR="000023C4">
        <w:t>DÜRFEN</w:t>
      </w:r>
      <w:r>
        <w:t xml:space="preserve"> KEINE VLANs eingesetzt werden.</w:t>
      </w:r>
    </w:p>
    <w:p w14:paraId="2208833A" w14:textId="77777777" w:rsidR="00F901B9" w:rsidRDefault="00F901B9" w:rsidP="00F901B9">
      <w:pPr>
        <w:pStyle w:val="Listenabsatz"/>
        <w:spacing w:after="0"/>
      </w:pPr>
    </w:p>
    <w:p w14:paraId="3B9F1EC3" w14:textId="77777777" w:rsidR="00F901B9" w:rsidRDefault="00F901B9" w:rsidP="00F901B9">
      <w:pPr>
        <w:pStyle w:val="Listenabsatz"/>
        <w:spacing w:after="240"/>
        <w:rPr>
          <w:color w:val="FF0000"/>
        </w:rPr>
      </w:pPr>
      <w:r w:rsidRPr="001568BD">
        <w:rPr>
          <w:color w:val="FF0000"/>
        </w:rPr>
        <w:t xml:space="preserve">Hier steht Ihre Konkretisierung des BSI-Textes der Anforderungen unter </w:t>
      </w:r>
    </w:p>
    <w:p w14:paraId="626BFEBF" w14:textId="77777777" w:rsidR="00F901B9" w:rsidRDefault="00F901B9" w:rsidP="00F901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418D268" w14:textId="514516F7" w:rsidR="00F901B9" w:rsidRDefault="00F901B9" w:rsidP="00F901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w:t>
      </w:r>
      <w:r w:rsidR="004428FB">
        <w:rPr>
          <w:color w:val="FF0000"/>
        </w:rPr>
        <w:t>der BSI-Anforderung.</w:t>
      </w:r>
    </w:p>
    <w:p w14:paraId="628EEBFA" w14:textId="75C8D410" w:rsidR="000023C4" w:rsidRDefault="000023C4" w:rsidP="00F901B9">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F901B9" w:rsidRPr="005B4E23" w14:paraId="4720676C" w14:textId="77777777" w:rsidTr="00F818FE">
        <w:trPr>
          <w:trHeight w:val="205"/>
        </w:trPr>
        <w:tc>
          <w:tcPr>
            <w:tcW w:w="8356" w:type="dxa"/>
            <w:shd w:val="clear" w:color="auto" w:fill="D6E3BC" w:themeFill="accent3" w:themeFillTint="66"/>
          </w:tcPr>
          <w:p w14:paraId="274CC4A3" w14:textId="62691B1D" w:rsidR="00F901B9" w:rsidRPr="005B4E23" w:rsidRDefault="004434CE" w:rsidP="00F818FE">
            <w:pPr>
              <w:suppressAutoHyphens/>
              <w:spacing w:before="120" w:after="120"/>
            </w:pPr>
            <w:r>
              <w:t xml:space="preserve">Umsetzung: JA / TEILWEISE / NEIN / ENTBEHRLICH </w:t>
            </w:r>
          </w:p>
        </w:tc>
      </w:tr>
      <w:tr w:rsidR="00F901B9" w:rsidRPr="00CC02C2" w14:paraId="62902183" w14:textId="77777777" w:rsidTr="00F818FE">
        <w:tc>
          <w:tcPr>
            <w:tcW w:w="8356" w:type="dxa"/>
          </w:tcPr>
          <w:p w14:paraId="412C7BA4" w14:textId="77777777" w:rsidR="00F901B9" w:rsidRPr="00CC02C2" w:rsidRDefault="00F901B9" w:rsidP="00F818FE">
            <w:pPr>
              <w:suppressAutoHyphens/>
              <w:spacing w:before="120" w:after="120"/>
              <w:rPr>
                <w:color w:val="000000" w:themeColor="text1"/>
              </w:rPr>
            </w:pPr>
            <w:bookmarkStart w:id="349" w:name="A36u1"/>
            <w:bookmarkEnd w:id="349"/>
            <w:r>
              <w:rPr>
                <w:color w:val="000000" w:themeColor="text1"/>
              </w:rPr>
              <w:t>Ihr aktueller Umsetzungsstand</w:t>
            </w:r>
          </w:p>
        </w:tc>
      </w:tr>
    </w:tbl>
    <w:p w14:paraId="4E627DC0" w14:textId="77777777" w:rsidR="00F901B9" w:rsidRDefault="00F901B9" w:rsidP="00F901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901B9" w14:paraId="29A7AF7B" w14:textId="77777777" w:rsidTr="00F818FE">
        <w:tc>
          <w:tcPr>
            <w:tcW w:w="9060" w:type="dxa"/>
            <w:tcBorders>
              <w:bottom w:val="single" w:sz="4" w:space="0" w:color="auto"/>
            </w:tcBorders>
            <w:shd w:val="clear" w:color="auto" w:fill="C6D9F1" w:themeFill="text2" w:themeFillTint="33"/>
          </w:tcPr>
          <w:p w14:paraId="337EFC74" w14:textId="77777777" w:rsidR="00F901B9" w:rsidRDefault="00F901B9" w:rsidP="00F818FE">
            <w:pPr>
              <w:spacing w:before="60" w:after="60"/>
              <w:rPr>
                <w:color w:val="000000" w:themeColor="text1"/>
              </w:rPr>
            </w:pPr>
            <w:r>
              <w:rPr>
                <w:color w:val="000000" w:themeColor="text1"/>
              </w:rPr>
              <w:t>Einspruch - diese Anforderung soll nicht aufgenommen werden!</w:t>
            </w:r>
          </w:p>
        </w:tc>
      </w:tr>
      <w:tr w:rsidR="00F901B9" w14:paraId="28889DB4" w14:textId="77777777" w:rsidTr="00F818FE">
        <w:tc>
          <w:tcPr>
            <w:tcW w:w="9060" w:type="dxa"/>
            <w:shd w:val="clear" w:color="auto" w:fill="FFFFFF" w:themeFill="background1"/>
          </w:tcPr>
          <w:p w14:paraId="2103C426" w14:textId="77777777" w:rsidR="00F901B9" w:rsidRDefault="00F901B9" w:rsidP="00F818FE">
            <w:pPr>
              <w:spacing w:before="60" w:after="60"/>
              <w:rPr>
                <w:color w:val="000000" w:themeColor="text1"/>
              </w:rPr>
            </w:pPr>
            <w:r>
              <w:rPr>
                <w:color w:val="000000" w:themeColor="text1"/>
              </w:rPr>
              <w:t>Begründung der Fachseite:</w:t>
            </w:r>
          </w:p>
        </w:tc>
      </w:tr>
    </w:tbl>
    <w:p w14:paraId="1C16C933" w14:textId="77777777" w:rsidR="00F901B9" w:rsidRDefault="00F901B9" w:rsidP="00F901B9">
      <w:pPr>
        <w:suppressAutoHyphens/>
        <w:spacing w:after="0" w:line="240" w:lineRule="auto"/>
        <w:ind w:left="720"/>
        <w:rPr>
          <w:color w:val="000000" w:themeColor="text1"/>
        </w:rPr>
      </w:pPr>
    </w:p>
    <w:p w14:paraId="313175F5" w14:textId="77777777" w:rsidR="00F901B9" w:rsidRDefault="00F901B9" w:rsidP="00F901B9">
      <w:pPr>
        <w:spacing w:after="240"/>
      </w:pPr>
    </w:p>
    <w:p w14:paraId="4CB15C85" w14:textId="26AFD965" w:rsidR="00237118" w:rsidRPr="001302A6" w:rsidRDefault="00F901B9">
      <w:pPr>
        <w:rPr>
          <w:sz w:val="18"/>
          <w:szCs w:val="18"/>
        </w:rPr>
      </w:pPr>
      <w:r>
        <w:br w:type="page"/>
      </w:r>
    </w:p>
    <w:p w14:paraId="4B37320F" w14:textId="72104677" w:rsidR="00225215" w:rsidRPr="001302A6" w:rsidRDefault="001452BD" w:rsidP="006676E5">
      <w:pPr>
        <w:pStyle w:val="berschrift1"/>
        <w:rPr>
          <w:b w:val="0"/>
          <w:bCs w:val="0"/>
        </w:rPr>
      </w:pPr>
      <w:bookmarkStart w:id="350" w:name="_Toc93361963"/>
      <w:r>
        <w:t>Behördenspezifische An</w:t>
      </w:r>
      <w:r w:rsidR="00374989" w:rsidRPr="006676E5">
        <w:t xml:space="preserve">forderungen </w:t>
      </w:r>
      <w:r w:rsidR="00374989" w:rsidRPr="001302A6">
        <w:rPr>
          <w:b w:val="0"/>
          <w:bCs w:val="0"/>
          <w:color w:val="FF0000"/>
          <w:sz w:val="20"/>
          <w:szCs w:val="20"/>
        </w:rPr>
        <w:t>[optional]</w:t>
      </w:r>
      <w:bookmarkEnd w:id="350"/>
    </w:p>
    <w:p w14:paraId="1F8837D4" w14:textId="34D166DC" w:rsidR="00225215" w:rsidRDefault="00225215" w:rsidP="00462A8B">
      <w:pPr>
        <w:pStyle w:val="berschrift2"/>
      </w:pPr>
      <w:bookmarkStart w:id="351" w:name="_Toc91597632"/>
      <w:bookmarkStart w:id="352" w:name="_Toc93361964"/>
      <w:r>
        <w:t>Text der Anforderung mit Quellangabe</w:t>
      </w:r>
      <w:bookmarkEnd w:id="351"/>
      <w:bookmarkEnd w:id="352"/>
    </w:p>
    <w:p w14:paraId="47D27357" w14:textId="77777777" w:rsidR="00AF0FD0" w:rsidRDefault="00AF0FD0" w:rsidP="00374989">
      <w:pPr>
        <w:spacing w:after="0" w:line="240" w:lineRule="auto"/>
      </w:pPr>
    </w:p>
    <w:p w14:paraId="77CCD600" w14:textId="77777777" w:rsidR="00CB1F29" w:rsidRDefault="00CB1F29" w:rsidP="00CB1F29">
      <w:pPr>
        <w:pStyle w:val="Listenabsatz"/>
        <w:spacing w:after="240"/>
      </w:pPr>
    </w:p>
    <w:p w14:paraId="6F9FBAB4" w14:textId="547DC3C9" w:rsidR="00374989" w:rsidRDefault="00374989" w:rsidP="00EC4ABC">
      <w:pPr>
        <w:pStyle w:val="Listenabsatz"/>
        <w:numPr>
          <w:ilvl w:val="0"/>
          <w:numId w:val="11"/>
        </w:numPr>
        <w:spacing w:after="240"/>
      </w:pPr>
      <w:r>
        <w:t xml:space="preserve">Text </w:t>
      </w:r>
      <w:r w:rsidR="00225215">
        <w:t>der Untera</w:t>
      </w:r>
      <w:r>
        <w:t>nforderung xxx</w:t>
      </w:r>
    </w:p>
    <w:p w14:paraId="228247AA" w14:textId="41F75EBB" w:rsidR="00D93220" w:rsidRDefault="00D93220" w:rsidP="00D93220">
      <w:pPr>
        <w:pStyle w:val="Listenabsatz"/>
        <w:spacing w:after="0"/>
        <w:ind w:left="720"/>
        <w:rPr>
          <w:color w:val="FF0000"/>
        </w:rPr>
      </w:pPr>
      <w:bookmarkStart w:id="353" w:name="_Toc38773016"/>
    </w:p>
    <w:p w14:paraId="74597C29" w14:textId="57C7C3D9" w:rsidR="00D93220" w:rsidRPr="00D93220" w:rsidRDefault="00D93220" w:rsidP="00D93220">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7FD2C27" w14:textId="77777777" w:rsidR="00D93220" w:rsidRPr="0083049A" w:rsidRDefault="00D93220" w:rsidP="00D93220">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D93220" w14:paraId="59622197" w14:textId="77777777" w:rsidTr="00B62D0C">
        <w:tc>
          <w:tcPr>
            <w:tcW w:w="8340" w:type="dxa"/>
            <w:tcBorders>
              <w:bottom w:val="single" w:sz="4" w:space="0" w:color="auto"/>
            </w:tcBorders>
            <w:shd w:val="clear" w:color="auto" w:fill="C6D9F1" w:themeFill="text2" w:themeFillTint="33"/>
          </w:tcPr>
          <w:p w14:paraId="3693A65D" w14:textId="77777777" w:rsidR="00D93220" w:rsidRPr="004A7508" w:rsidRDefault="00D93220" w:rsidP="00B62D0C">
            <w:pPr>
              <w:spacing w:before="120" w:after="120"/>
              <w:rPr>
                <w:color w:val="000000" w:themeColor="text1"/>
              </w:rPr>
            </w:pPr>
            <w:r w:rsidRPr="004A7508">
              <w:rPr>
                <w:color w:val="000000" w:themeColor="text1"/>
              </w:rPr>
              <w:t>Einspruch - diese Anforderung soll nicht aufgenommen werden!</w:t>
            </w:r>
          </w:p>
        </w:tc>
      </w:tr>
      <w:tr w:rsidR="00D93220" w14:paraId="7A3F3CF4" w14:textId="77777777" w:rsidTr="00B62D0C">
        <w:tc>
          <w:tcPr>
            <w:tcW w:w="8340" w:type="dxa"/>
            <w:shd w:val="clear" w:color="auto" w:fill="FFFFFF" w:themeFill="background1"/>
          </w:tcPr>
          <w:p w14:paraId="24AF7599" w14:textId="77777777" w:rsidR="00D93220" w:rsidRDefault="00D93220" w:rsidP="00B62D0C">
            <w:pPr>
              <w:spacing w:before="120" w:after="120"/>
              <w:rPr>
                <w:color w:val="000000" w:themeColor="text1"/>
              </w:rPr>
            </w:pPr>
            <w:r>
              <w:rPr>
                <w:color w:val="000000" w:themeColor="text1"/>
              </w:rPr>
              <w:t>Begründung der Fachseite:</w:t>
            </w:r>
          </w:p>
        </w:tc>
      </w:tr>
    </w:tbl>
    <w:p w14:paraId="67125CB1" w14:textId="77777777" w:rsidR="00D93220" w:rsidRDefault="00D93220" w:rsidP="00D93220">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D93220" w:rsidRPr="005B4E23" w14:paraId="7268F68E" w14:textId="77777777" w:rsidTr="00B62D0C">
        <w:trPr>
          <w:trHeight w:val="205"/>
        </w:trPr>
        <w:tc>
          <w:tcPr>
            <w:tcW w:w="8356" w:type="dxa"/>
            <w:shd w:val="clear" w:color="auto" w:fill="D6E3BC" w:themeFill="accent3" w:themeFillTint="66"/>
          </w:tcPr>
          <w:p w14:paraId="467ADC79" w14:textId="10A2AA42" w:rsidR="00D93220" w:rsidRPr="005B4E23" w:rsidRDefault="00CB1F29" w:rsidP="00B62D0C">
            <w:pPr>
              <w:suppressAutoHyphens/>
              <w:spacing w:before="120" w:after="120"/>
            </w:pPr>
            <w:r>
              <w:t xml:space="preserve">Umsetzung: JA / TEILWEISE / NEIN / ENTBEHRLICH </w:t>
            </w:r>
          </w:p>
        </w:tc>
      </w:tr>
      <w:tr w:rsidR="00D93220" w:rsidRPr="00CC02C2" w14:paraId="66B7A494" w14:textId="77777777" w:rsidTr="00B62D0C">
        <w:tc>
          <w:tcPr>
            <w:tcW w:w="8356" w:type="dxa"/>
          </w:tcPr>
          <w:p w14:paraId="3FC7954E" w14:textId="77777777" w:rsidR="00D93220" w:rsidRPr="00A87EF1" w:rsidRDefault="00D93220" w:rsidP="00B62D0C">
            <w:pPr>
              <w:suppressAutoHyphens/>
              <w:spacing w:before="120" w:after="120"/>
            </w:pPr>
            <w:r>
              <w:rPr>
                <w:color w:val="000000" w:themeColor="text1"/>
              </w:rPr>
              <w:t>Hier  steht Ihr Umsetzungsstand</w:t>
            </w:r>
          </w:p>
        </w:tc>
      </w:tr>
    </w:tbl>
    <w:p w14:paraId="655A29A2" w14:textId="77777777" w:rsidR="00D93220" w:rsidRDefault="00D93220" w:rsidP="00D93220">
      <w:pPr>
        <w:pStyle w:val="Listenabsatz"/>
        <w:spacing w:after="0"/>
        <w:ind w:left="720"/>
      </w:pPr>
    </w:p>
    <w:p w14:paraId="5012B985" w14:textId="77777777" w:rsidR="001302A6" w:rsidRPr="001302A6" w:rsidRDefault="001302A6" w:rsidP="001302A6">
      <w:pPr>
        <w:spacing w:after="120"/>
        <w:ind w:left="170"/>
        <w:rPr>
          <w:sz w:val="18"/>
          <w:szCs w:val="18"/>
        </w:rPr>
      </w:pPr>
    </w:p>
    <w:p w14:paraId="7963FA61" w14:textId="77777777" w:rsidR="001302A6" w:rsidRPr="001302A6" w:rsidRDefault="001302A6" w:rsidP="001302A6">
      <w:pPr>
        <w:spacing w:after="120"/>
        <w:ind w:left="170"/>
        <w:rPr>
          <w:sz w:val="18"/>
          <w:szCs w:val="18"/>
        </w:rPr>
      </w:pPr>
    </w:p>
    <w:p w14:paraId="12EFA4A7" w14:textId="0C47876B" w:rsidR="001452BD" w:rsidRPr="001302A6" w:rsidRDefault="001452BD" w:rsidP="001452BD">
      <w:pPr>
        <w:pStyle w:val="berschrift1"/>
        <w:rPr>
          <w:b w:val="0"/>
          <w:bCs w:val="0"/>
        </w:rPr>
      </w:pPr>
      <w:r>
        <w:br w:type="column"/>
      </w:r>
      <w:bookmarkStart w:id="354" w:name="_Toc93361965"/>
      <w:r w:rsidRPr="006676E5">
        <w:t xml:space="preserve">Weitere Anforderungen aus anderer Quellen </w:t>
      </w:r>
      <w:r w:rsidRPr="001302A6">
        <w:rPr>
          <w:b w:val="0"/>
          <w:bCs w:val="0"/>
          <w:color w:val="FF0000"/>
          <w:sz w:val="20"/>
          <w:szCs w:val="20"/>
        </w:rPr>
        <w:t>[optional]</w:t>
      </w:r>
      <w:bookmarkEnd w:id="354"/>
    </w:p>
    <w:p w14:paraId="0E8C66E0" w14:textId="77777777" w:rsidR="001452BD" w:rsidRDefault="001452BD" w:rsidP="00462A8B">
      <w:pPr>
        <w:pStyle w:val="berschrift2"/>
      </w:pPr>
      <w:bookmarkStart w:id="355" w:name="_Toc93361966"/>
      <w:r>
        <w:t>Text der Anforderung mit Quellangabe</w:t>
      </w:r>
      <w:bookmarkEnd w:id="355"/>
    </w:p>
    <w:p w14:paraId="3B534870" w14:textId="77777777" w:rsidR="001452BD" w:rsidRDefault="001452BD" w:rsidP="001452BD">
      <w:pPr>
        <w:spacing w:after="0" w:line="240" w:lineRule="auto"/>
      </w:pPr>
    </w:p>
    <w:p w14:paraId="050EB8D9" w14:textId="77777777" w:rsidR="001452BD" w:rsidRDefault="001452BD" w:rsidP="001452BD">
      <w:pPr>
        <w:pStyle w:val="Listenabsatz"/>
        <w:spacing w:after="240"/>
      </w:pPr>
    </w:p>
    <w:p w14:paraId="20D60D3D" w14:textId="77777777" w:rsidR="001452BD" w:rsidRDefault="001452BD" w:rsidP="00EC4ABC">
      <w:pPr>
        <w:pStyle w:val="Listenabsatz"/>
        <w:numPr>
          <w:ilvl w:val="0"/>
          <w:numId w:val="11"/>
        </w:numPr>
        <w:spacing w:after="240"/>
      </w:pPr>
      <w:r>
        <w:t>Text der Unteranforderung xxx</w:t>
      </w:r>
    </w:p>
    <w:p w14:paraId="4EC69DAC" w14:textId="77777777" w:rsidR="001452BD" w:rsidRDefault="001452BD" w:rsidP="001452BD">
      <w:pPr>
        <w:pStyle w:val="Listenabsatz"/>
        <w:spacing w:after="0"/>
        <w:ind w:left="720"/>
        <w:rPr>
          <w:color w:val="FF0000"/>
        </w:rPr>
      </w:pPr>
    </w:p>
    <w:p w14:paraId="349BB863" w14:textId="77777777" w:rsidR="001452BD" w:rsidRPr="00D93220" w:rsidRDefault="001452BD" w:rsidP="001452BD">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4FD6CD4" w14:textId="77777777" w:rsidR="001452BD" w:rsidRPr="0083049A" w:rsidRDefault="001452BD" w:rsidP="001452BD">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1452BD" w14:paraId="03D45AFB" w14:textId="77777777" w:rsidTr="000915BD">
        <w:tc>
          <w:tcPr>
            <w:tcW w:w="8340" w:type="dxa"/>
            <w:tcBorders>
              <w:bottom w:val="single" w:sz="4" w:space="0" w:color="auto"/>
            </w:tcBorders>
            <w:shd w:val="clear" w:color="auto" w:fill="C6D9F1" w:themeFill="text2" w:themeFillTint="33"/>
          </w:tcPr>
          <w:p w14:paraId="1944EA11" w14:textId="77777777" w:rsidR="001452BD" w:rsidRPr="004A7508" w:rsidRDefault="001452BD" w:rsidP="000915BD">
            <w:pPr>
              <w:spacing w:before="120" w:after="120"/>
              <w:rPr>
                <w:color w:val="000000" w:themeColor="text1"/>
              </w:rPr>
            </w:pPr>
            <w:r w:rsidRPr="004A7508">
              <w:rPr>
                <w:color w:val="000000" w:themeColor="text1"/>
              </w:rPr>
              <w:t>Einspruch - diese Anforderung soll nicht aufgenommen werden!</w:t>
            </w:r>
          </w:p>
        </w:tc>
      </w:tr>
      <w:tr w:rsidR="001452BD" w14:paraId="6385330A" w14:textId="77777777" w:rsidTr="000915BD">
        <w:tc>
          <w:tcPr>
            <w:tcW w:w="8340" w:type="dxa"/>
            <w:shd w:val="clear" w:color="auto" w:fill="FFFFFF" w:themeFill="background1"/>
          </w:tcPr>
          <w:p w14:paraId="04B309A2" w14:textId="77777777" w:rsidR="001452BD" w:rsidRDefault="001452BD" w:rsidP="000915BD">
            <w:pPr>
              <w:spacing w:before="120" w:after="120"/>
              <w:rPr>
                <w:color w:val="000000" w:themeColor="text1"/>
              </w:rPr>
            </w:pPr>
            <w:r>
              <w:rPr>
                <w:color w:val="000000" w:themeColor="text1"/>
              </w:rPr>
              <w:t>Begründung der Fachseite:</w:t>
            </w:r>
          </w:p>
        </w:tc>
      </w:tr>
    </w:tbl>
    <w:p w14:paraId="0803E067" w14:textId="77777777" w:rsidR="001452BD" w:rsidRDefault="001452BD" w:rsidP="001452BD">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1452BD" w:rsidRPr="005B4E23" w14:paraId="6699B6FC" w14:textId="77777777" w:rsidTr="000915BD">
        <w:trPr>
          <w:trHeight w:val="205"/>
        </w:trPr>
        <w:tc>
          <w:tcPr>
            <w:tcW w:w="8356" w:type="dxa"/>
            <w:shd w:val="clear" w:color="auto" w:fill="D6E3BC" w:themeFill="accent3" w:themeFillTint="66"/>
          </w:tcPr>
          <w:p w14:paraId="17C473C3" w14:textId="77777777" w:rsidR="001452BD" w:rsidRPr="005B4E23" w:rsidRDefault="001452BD" w:rsidP="000915BD">
            <w:pPr>
              <w:suppressAutoHyphens/>
              <w:spacing w:before="120" w:after="120"/>
            </w:pPr>
            <w:r>
              <w:t xml:space="preserve">Umsetzung: JA / TEILWEISE / NEIN / ENTBEHRLICH </w:t>
            </w:r>
          </w:p>
        </w:tc>
      </w:tr>
      <w:tr w:rsidR="001452BD" w:rsidRPr="00CC02C2" w14:paraId="57CE691D" w14:textId="77777777" w:rsidTr="000915BD">
        <w:tc>
          <w:tcPr>
            <w:tcW w:w="8356" w:type="dxa"/>
          </w:tcPr>
          <w:p w14:paraId="320DD5C3" w14:textId="77777777" w:rsidR="001452BD" w:rsidRPr="00A87EF1" w:rsidRDefault="001452BD" w:rsidP="000915BD">
            <w:pPr>
              <w:suppressAutoHyphens/>
              <w:spacing w:before="120" w:after="120"/>
            </w:pPr>
            <w:r>
              <w:rPr>
                <w:color w:val="000000" w:themeColor="text1"/>
              </w:rPr>
              <w:t>Hier  steht Ihr Umsetzungsstand</w:t>
            </w:r>
          </w:p>
        </w:tc>
      </w:tr>
    </w:tbl>
    <w:p w14:paraId="24A35E1F" w14:textId="77777777" w:rsidR="001452BD" w:rsidRDefault="001452BD" w:rsidP="001452BD">
      <w:pPr>
        <w:pStyle w:val="Listenabsatz"/>
        <w:spacing w:after="0"/>
        <w:ind w:left="720"/>
      </w:pPr>
    </w:p>
    <w:p w14:paraId="2A5E83E9" w14:textId="77777777" w:rsidR="001452BD" w:rsidRPr="001302A6" w:rsidRDefault="001452BD" w:rsidP="001452BD">
      <w:pPr>
        <w:spacing w:after="120"/>
        <w:ind w:left="170"/>
        <w:rPr>
          <w:sz w:val="18"/>
          <w:szCs w:val="18"/>
        </w:rPr>
      </w:pPr>
    </w:p>
    <w:p w14:paraId="0B895DFE" w14:textId="77777777" w:rsidR="001302A6" w:rsidRPr="001302A6" w:rsidRDefault="001302A6" w:rsidP="001302A6">
      <w:pPr>
        <w:spacing w:after="120"/>
        <w:ind w:left="170"/>
        <w:rPr>
          <w:sz w:val="18"/>
          <w:szCs w:val="18"/>
        </w:rPr>
      </w:pPr>
    </w:p>
    <w:p w14:paraId="2FE78B67" w14:textId="77777777" w:rsidR="001302A6" w:rsidRPr="001302A6" w:rsidRDefault="001302A6" w:rsidP="001302A6">
      <w:pPr>
        <w:spacing w:after="120"/>
        <w:ind w:left="170"/>
        <w:rPr>
          <w:sz w:val="18"/>
          <w:szCs w:val="18"/>
        </w:rPr>
      </w:pPr>
    </w:p>
    <w:p w14:paraId="60DBB5BF" w14:textId="77777777" w:rsidR="001302A6" w:rsidRPr="001302A6" w:rsidRDefault="001302A6" w:rsidP="001302A6">
      <w:pPr>
        <w:rPr>
          <w:sz w:val="18"/>
          <w:szCs w:val="18"/>
        </w:rPr>
      </w:pPr>
      <w:r w:rsidRPr="001302A6">
        <w:rPr>
          <w:sz w:val="18"/>
          <w:szCs w:val="18"/>
        </w:rPr>
        <w:br w:type="page"/>
      </w:r>
    </w:p>
    <w:p w14:paraId="67D85D97" w14:textId="77777777" w:rsidR="00816B19" w:rsidRPr="001302A6" w:rsidRDefault="00816B19" w:rsidP="006676E5">
      <w:pPr>
        <w:pStyle w:val="berschrift1"/>
        <w:rPr>
          <w:b w:val="0"/>
          <w:bCs w:val="0"/>
        </w:rPr>
      </w:pPr>
      <w:bookmarkStart w:id="356" w:name="_Toc93361967"/>
      <w:r w:rsidRPr="001302A6">
        <w:t xml:space="preserve">Schulung / Information / Sensibilisierung der </w:t>
      </w:r>
      <w:r w:rsidRPr="001302A6">
        <w:br/>
      </w:r>
      <w:r w:rsidRPr="00654397">
        <w:t>Beschäftigten</w:t>
      </w:r>
      <w:r>
        <w:t xml:space="preserve"> </w:t>
      </w:r>
      <w:r w:rsidRPr="001302A6">
        <w:rPr>
          <w:b w:val="0"/>
          <w:bCs w:val="0"/>
          <w:color w:val="FF0000"/>
          <w:sz w:val="20"/>
          <w:szCs w:val="20"/>
        </w:rPr>
        <w:t>[optional]</w:t>
      </w:r>
      <w:bookmarkEnd w:id="353"/>
      <w:bookmarkEnd w:id="356"/>
    </w:p>
    <w:p w14:paraId="728B57B3" w14:textId="77777777" w:rsidR="00816B19" w:rsidRDefault="00816B19" w:rsidP="006567E6">
      <w:pPr>
        <w:spacing w:after="0"/>
        <w:ind w:left="709"/>
      </w:pPr>
      <w:r>
        <w:t xml:space="preserve">Hier wird auf das Sensibilisierungskonzept der </w:t>
      </w:r>
      <w:r w:rsidRPr="006676E5">
        <w:rPr>
          <w:color w:val="FF0000"/>
        </w:rPr>
        <w:t xml:space="preserve">[Name der Behörde] </w:t>
      </w:r>
      <w:r>
        <w:t>verwiesen.</w:t>
      </w:r>
    </w:p>
    <w:p w14:paraId="66B052CE" w14:textId="77777777" w:rsidR="00816B19" w:rsidRDefault="00816B19" w:rsidP="00816B19">
      <w:pPr>
        <w:spacing w:after="0"/>
      </w:pPr>
      <w:bookmarkStart w:id="357" w:name="_Toc38773017"/>
    </w:p>
    <w:p w14:paraId="15658E84" w14:textId="77777777" w:rsidR="00816B19" w:rsidRPr="00AA4E7E" w:rsidRDefault="00816B19" w:rsidP="006676E5">
      <w:pPr>
        <w:spacing w:after="0"/>
        <w:ind w:left="567"/>
      </w:pPr>
    </w:p>
    <w:p w14:paraId="74192415" w14:textId="77777777" w:rsidR="00816B19" w:rsidRPr="009353AC" w:rsidRDefault="00816B19" w:rsidP="006676E5">
      <w:pPr>
        <w:pStyle w:val="berschrift1"/>
      </w:pPr>
      <w:bookmarkStart w:id="358" w:name="_Toc93361968"/>
      <w:r w:rsidRPr="00654397">
        <w:t>Notfallvorsorge</w:t>
      </w:r>
      <w:bookmarkEnd w:id="358"/>
      <w:r>
        <w:t xml:space="preserve"> </w:t>
      </w:r>
    </w:p>
    <w:p w14:paraId="68F07117" w14:textId="610DF432" w:rsidR="00816B19" w:rsidRPr="00C70212" w:rsidRDefault="006B0118" w:rsidP="00C70212">
      <w:pPr>
        <w:pStyle w:val="Listenabsatz"/>
        <w:spacing w:after="240"/>
        <w:rPr>
          <w:i/>
          <w:iCs/>
        </w:rPr>
      </w:pPr>
      <w:bookmarkStart w:id="359" w:name="_Hlk38774253"/>
      <w:bookmarkEnd w:id="357"/>
      <w:r>
        <w:t xml:space="preserve">Grundsätzlich gilt das IT-Notfallvorsorgekonzept, das Notfallhandbuch der IT sowie die aktuelle IT-Notfallmeldeliste. Hierbei gilt ein besonderer Augenmerk den regelmäßigen IT-Notfallübungen im </w:t>
      </w:r>
      <w:r w:rsidRPr="006F4E3B">
        <w:t>Rahmen dieser IT-Sicherheitsrichtlinie.Bei den Notfallübungen (mindestens zweimal im Jahr) ist die im Betriebshandbuch hinterlegte Prozessbeschreibung gemäß Anhang B immer auf ihre Aktualität und ihre tatsächliche Umsetzung hin zu prüfen (Stichproben).</w:t>
      </w:r>
    </w:p>
    <w:p w14:paraId="6B2F651B" w14:textId="77777777" w:rsidR="00816B19" w:rsidRPr="00AA4E7E" w:rsidRDefault="00816B19" w:rsidP="00816B19">
      <w:pPr>
        <w:spacing w:after="0"/>
      </w:pPr>
    </w:p>
    <w:p w14:paraId="1446B047" w14:textId="2B6243F0" w:rsidR="00816B19" w:rsidRPr="009353AC" w:rsidRDefault="00FE439A" w:rsidP="006676E5">
      <w:pPr>
        <w:pStyle w:val="berschrift1"/>
      </w:pPr>
      <w:bookmarkStart w:id="360" w:name="_Toc38773018"/>
      <w:bookmarkEnd w:id="359"/>
      <w:r>
        <w:t xml:space="preserve">  </w:t>
      </w:r>
      <w:bookmarkStart w:id="361" w:name="_Toc93361969"/>
      <w:r w:rsidR="00816B19" w:rsidRPr="00654397">
        <w:t>Konsequenzen bei Nichtbeachtung</w:t>
      </w:r>
      <w:bookmarkEnd w:id="360"/>
      <w:bookmarkEnd w:id="361"/>
    </w:p>
    <w:p w14:paraId="76E543D2" w14:textId="6B264779" w:rsidR="006676E5" w:rsidRPr="006651A9" w:rsidRDefault="006676E5" w:rsidP="006567E6">
      <w:pPr>
        <w:spacing w:after="0"/>
        <w:ind w:left="709"/>
      </w:pPr>
      <w:r w:rsidRPr="006651A9">
        <w:t>Aus einer Nicht-Beachtung können weitreichende Konsequenzen wie Betriebs-</w:t>
      </w:r>
      <w:r w:rsidRPr="006651A9">
        <w:br/>
        <w:t xml:space="preserve">ausfälle, Virenbefall, Datenverluste,Beeinträchtigung von Fachverfahren oder </w:t>
      </w:r>
      <w:r w:rsidRPr="006651A9">
        <w:br/>
        <w:t xml:space="preserve">ein Reputationsschaden für </w:t>
      </w:r>
      <w:r w:rsidR="001302A6">
        <w:t xml:space="preserve">die </w:t>
      </w:r>
      <w:r w:rsidR="001302A6" w:rsidRPr="006676E5">
        <w:rPr>
          <w:color w:val="FF0000"/>
        </w:rPr>
        <w:t xml:space="preserve">[Name der Behörde] </w:t>
      </w:r>
      <w:r w:rsidRPr="006651A9">
        <w:t xml:space="preserve">resultieren. </w:t>
      </w:r>
      <w:r w:rsidRPr="006651A9">
        <w:br/>
      </w:r>
      <w:r w:rsidRPr="006651A9">
        <w:br/>
        <w:t xml:space="preserve">Da die Verfügbarkeit und die Integrität der Daten </w:t>
      </w:r>
      <w:r w:rsidR="001302A6">
        <w:t xml:space="preserve">in der </w:t>
      </w:r>
      <w:r w:rsidR="001302A6" w:rsidRPr="006676E5">
        <w:rPr>
          <w:color w:val="FF0000"/>
        </w:rPr>
        <w:t xml:space="preserve">[Name der Behörde] </w:t>
      </w:r>
      <w:r w:rsidR="006B0118">
        <w:rPr>
          <w:color w:val="FF0000"/>
        </w:rPr>
        <w:br/>
      </w:r>
      <w:r w:rsidRPr="006651A9">
        <w:t>eine Grundvoraussetzung für die Arbeitsfähigkeit de</w:t>
      </w:r>
      <w:r w:rsidR="001302A6">
        <w:t>r</w:t>
      </w:r>
      <w:r w:rsidRPr="006651A9">
        <w:t xml:space="preserve"> </w:t>
      </w:r>
      <w:r w:rsidR="001302A6" w:rsidRPr="006676E5">
        <w:rPr>
          <w:color w:val="FF0000"/>
        </w:rPr>
        <w:t xml:space="preserve">[Name der Behörde] </w:t>
      </w:r>
      <w:r w:rsidRPr="006651A9">
        <w:t xml:space="preserve"> </w:t>
      </w:r>
      <w:r w:rsidR="006B0118">
        <w:br/>
      </w:r>
      <w:r w:rsidRPr="006651A9">
        <w:t xml:space="preserve">darstellen, ist die Einhaltung der Regelungen in diesem Dokument von erheblicher Bedeutung für die Aufrechterhaltung der Informationssicherheit </w:t>
      </w:r>
      <w:r w:rsidR="001302A6">
        <w:t xml:space="preserve">der </w:t>
      </w:r>
      <w:r w:rsidR="001302A6" w:rsidRPr="006676E5">
        <w:rPr>
          <w:color w:val="FF0000"/>
        </w:rPr>
        <w:t xml:space="preserve">[Name der </w:t>
      </w:r>
      <w:r w:rsidR="006B0118">
        <w:rPr>
          <w:color w:val="FF0000"/>
        </w:rPr>
        <w:br/>
      </w:r>
      <w:r w:rsidR="001302A6" w:rsidRPr="006676E5">
        <w:rPr>
          <w:color w:val="FF0000"/>
        </w:rPr>
        <w:t>Behörde]</w:t>
      </w:r>
      <w:r w:rsidR="006B0118">
        <w:rPr>
          <w:color w:val="FF0000"/>
        </w:rPr>
        <w:t>.</w:t>
      </w:r>
    </w:p>
    <w:p w14:paraId="5467B9B0" w14:textId="77777777" w:rsidR="00816B19" w:rsidRDefault="00816B19" w:rsidP="00816B19">
      <w:pPr>
        <w:spacing w:afterLines="50" w:after="120"/>
      </w:pPr>
    </w:p>
    <w:p w14:paraId="2A4B6C15" w14:textId="77777777" w:rsidR="00816B19" w:rsidRPr="00540B20" w:rsidRDefault="00816B19" w:rsidP="00816B19">
      <w:pPr>
        <w:spacing w:afterLines="50" w:after="120"/>
      </w:pPr>
    </w:p>
    <w:p w14:paraId="2A7E1E9F" w14:textId="5DA7F324" w:rsidR="00816B19" w:rsidRPr="00654397" w:rsidRDefault="00FE439A" w:rsidP="006676E5">
      <w:pPr>
        <w:pStyle w:val="berschrift1"/>
      </w:pPr>
      <w:bookmarkStart w:id="362" w:name="_Toc38773019"/>
      <w:r>
        <w:t xml:space="preserve">  </w:t>
      </w:r>
      <w:bookmarkStart w:id="363" w:name="_Toc93361970"/>
      <w:r w:rsidR="00816B19" w:rsidRPr="00654397">
        <w:t>Ausnahmen</w:t>
      </w:r>
      <w:bookmarkEnd w:id="362"/>
      <w:bookmarkEnd w:id="363"/>
    </w:p>
    <w:p w14:paraId="4ED996E1" w14:textId="5C3E218E" w:rsidR="006B0118" w:rsidRDefault="006B0118" w:rsidP="006567E6">
      <w:pPr>
        <w:spacing w:after="0"/>
        <w:ind w:left="709"/>
      </w:pPr>
      <w:r w:rsidRPr="001A7400">
        <w:t xml:space="preserve">Über Ausnahmen von den Regelungen dieser IT-Sicherheitsrichtlinie entscheidet </w:t>
      </w:r>
      <w:r>
        <w:br/>
      </w:r>
      <w:r w:rsidRPr="007765BA">
        <w:t>der</w:t>
      </w:r>
      <w:r w:rsidRPr="007765BA">
        <w:rPr>
          <w:color w:val="FF0000"/>
        </w:rPr>
        <w:t xml:space="preserve"> [Referatsleiter IT / </w:t>
      </w:r>
      <w:r>
        <w:rPr>
          <w:color w:val="FF0000"/>
        </w:rPr>
        <w:t xml:space="preserve">Unterabteilungsleiter XX / </w:t>
      </w:r>
      <w:r w:rsidRPr="007765BA">
        <w:rPr>
          <w:color w:val="FF0000"/>
        </w:rPr>
        <w:t xml:space="preserve">Abteilungsleiter </w:t>
      </w:r>
      <w:r>
        <w:rPr>
          <w:color w:val="FF0000"/>
        </w:rPr>
        <w:t>XX</w:t>
      </w:r>
      <w:r w:rsidRPr="007765BA">
        <w:rPr>
          <w:color w:val="FF0000"/>
        </w:rPr>
        <w:t xml:space="preserve">]  </w:t>
      </w:r>
      <w:r w:rsidRPr="001A7400">
        <w:t xml:space="preserve">bzw. sein Stellvertreter. </w:t>
      </w:r>
    </w:p>
    <w:p w14:paraId="437B9630" w14:textId="77777777" w:rsidR="00816B19" w:rsidRDefault="00816B19" w:rsidP="00816B19">
      <w:pPr>
        <w:spacing w:after="240"/>
        <w:ind w:left="170"/>
      </w:pPr>
    </w:p>
    <w:p w14:paraId="773D86E0" w14:textId="77777777" w:rsidR="00816B19" w:rsidRDefault="00816B19" w:rsidP="00816B19">
      <w:pPr>
        <w:spacing w:after="240"/>
        <w:ind w:left="170"/>
      </w:pPr>
    </w:p>
    <w:p w14:paraId="0E6C3E9B" w14:textId="77777777" w:rsidR="000E6700" w:rsidRDefault="000E6700" w:rsidP="000E6700">
      <w:pPr>
        <w:spacing w:after="240"/>
        <w:ind w:left="170"/>
      </w:pPr>
    </w:p>
    <w:p w14:paraId="69AA8444" w14:textId="77777777" w:rsidR="005229E2" w:rsidRDefault="005229E2" w:rsidP="005229E2">
      <w:pPr>
        <w:spacing w:after="240"/>
        <w:ind w:left="170"/>
      </w:pPr>
    </w:p>
    <w:p w14:paraId="4DA11B3D" w14:textId="77777777" w:rsidR="00E847CD" w:rsidRDefault="00E847CD" w:rsidP="001545CA">
      <w:pPr>
        <w:spacing w:after="240"/>
        <w:ind w:left="708" w:hanging="708"/>
        <w:rPr>
          <w:i/>
        </w:rPr>
      </w:pPr>
      <w:r>
        <w:rPr>
          <w:i/>
        </w:rPr>
        <w:br w:type="page"/>
      </w:r>
    </w:p>
    <w:p w14:paraId="389EDAA3" w14:textId="16EC8AA8" w:rsidR="00B00DE8" w:rsidRPr="006B0118" w:rsidRDefault="006C0023" w:rsidP="006676E5">
      <w:pPr>
        <w:pStyle w:val="berschrift1"/>
        <w:numPr>
          <w:ilvl w:val="0"/>
          <w:numId w:val="0"/>
        </w:numPr>
        <w:rPr>
          <w:sz w:val="20"/>
          <w:szCs w:val="20"/>
        </w:rPr>
      </w:pPr>
      <w:bookmarkStart w:id="364" w:name="_Toc93361971"/>
      <w:bookmarkEnd w:id="5"/>
      <w:r>
        <w:t xml:space="preserve">Anhang A: </w:t>
      </w:r>
      <w:r w:rsidR="006B0118">
        <w:t xml:space="preserve">Gefährdungslage </w:t>
      </w:r>
      <w:r w:rsidR="006B0118" w:rsidRPr="00780BC4">
        <w:rPr>
          <w:sz w:val="20"/>
          <w:szCs w:val="20"/>
        </w:rPr>
        <w:t xml:space="preserve">(Stand </w:t>
      </w:r>
      <w:r w:rsidR="0038105E">
        <w:rPr>
          <w:sz w:val="20"/>
          <w:szCs w:val="20"/>
        </w:rPr>
        <w:t>01</w:t>
      </w:r>
      <w:r w:rsidR="006B0118" w:rsidRPr="00780BC4">
        <w:rPr>
          <w:sz w:val="20"/>
          <w:szCs w:val="20"/>
        </w:rPr>
        <w:t>.202</w:t>
      </w:r>
      <w:r w:rsidR="0038105E">
        <w:rPr>
          <w:sz w:val="20"/>
          <w:szCs w:val="20"/>
        </w:rPr>
        <w:t>2</w:t>
      </w:r>
      <w:r w:rsidR="006B0118" w:rsidRPr="00780BC4">
        <w:rPr>
          <w:sz w:val="20"/>
          <w:szCs w:val="20"/>
        </w:rPr>
        <w:t>)</w:t>
      </w:r>
      <w:bookmarkEnd w:id="364"/>
    </w:p>
    <w:p w14:paraId="40192CCB" w14:textId="42733620" w:rsidR="006B0118" w:rsidRPr="00AF7679" w:rsidRDefault="006B0118" w:rsidP="00462A8B">
      <w:pPr>
        <w:pStyle w:val="berschrift2"/>
        <w:numPr>
          <w:ilvl w:val="0"/>
          <w:numId w:val="0"/>
        </w:numPr>
        <w:ind w:left="576"/>
      </w:pPr>
      <w:bookmarkStart w:id="365" w:name="_Toc41075670"/>
      <w:bookmarkStart w:id="366" w:name="_Toc55406481"/>
      <w:bookmarkStart w:id="367" w:name="_Toc72364071"/>
      <w:bookmarkStart w:id="368" w:name="_Toc91549481"/>
      <w:bookmarkStart w:id="369" w:name="_Toc91597638"/>
      <w:bookmarkStart w:id="370" w:name="_Toc93361972"/>
      <w:r w:rsidRPr="00891900">
        <w:t>A.1  Spezielle Gefährdungen</w:t>
      </w:r>
      <w:bookmarkEnd w:id="365"/>
      <w:bookmarkEnd w:id="366"/>
      <w:bookmarkEnd w:id="367"/>
      <w:bookmarkEnd w:id="368"/>
      <w:bookmarkEnd w:id="369"/>
      <w:bookmarkEnd w:id="370"/>
    </w:p>
    <w:p w14:paraId="41367323" w14:textId="4E06DEB5" w:rsidR="00A737E6" w:rsidRPr="00B35E26" w:rsidRDefault="006B0118" w:rsidP="00CE413D">
      <w:pPr>
        <w:pStyle w:val="Listenabsatz"/>
        <w:spacing w:after="240"/>
      </w:pPr>
      <w:r>
        <w:br/>
      </w:r>
      <w:r w:rsidR="00A737E6" w:rsidRPr="00B35E26">
        <w:t xml:space="preserve">Die nachfolgend genannte Gefährdungen werden vom </w:t>
      </w:r>
      <w:r w:rsidR="007E6176" w:rsidRPr="00B35E26">
        <w:t xml:space="preserve">Bundesamt für Sicherheit in der </w:t>
      </w:r>
      <w:r w:rsidR="007E6176" w:rsidRPr="00DB2158">
        <w:t>Informationstechnik (</w:t>
      </w:r>
      <w:r w:rsidR="00A737E6" w:rsidRPr="00DB2158">
        <w:t>BSI</w:t>
      </w:r>
      <w:r w:rsidR="007E6176" w:rsidRPr="00DB2158">
        <w:t>)</w:t>
      </w:r>
      <w:r w:rsidR="00A737E6" w:rsidRPr="00DB2158">
        <w:t xml:space="preserve"> </w:t>
      </w:r>
      <w:r w:rsidR="007E6176" w:rsidRPr="00DB2158">
        <w:t>nach Standard 200-1 bis 200-3</w:t>
      </w:r>
      <w:r w:rsidR="009E5B15" w:rsidRPr="00DB2158">
        <w:t xml:space="preserve"> im IT-Grundschutzbaustein</w:t>
      </w:r>
      <w:r w:rsidR="00CE413D" w:rsidRPr="00DB2158">
        <w:t xml:space="preserve"> </w:t>
      </w:r>
      <w:bookmarkStart w:id="371" w:name="BausteinName8"/>
      <w:bookmarkEnd w:id="371"/>
      <w:r w:rsidR="00C729B6" w:rsidRPr="00DB2158">
        <w:t>"</w:t>
      </w:r>
      <w:r w:rsidR="001A7631" w:rsidRPr="00DB2158">
        <w:t>NET.1.1</w:t>
      </w:r>
      <w:r w:rsidR="00C729B6" w:rsidRPr="00DB2158">
        <w:t>"</w:t>
      </w:r>
      <w:r w:rsidR="00A737E6" w:rsidRPr="00DB2158">
        <w:t xml:space="preserve"> genannt.</w:t>
      </w:r>
    </w:p>
    <w:p w14:paraId="0311EEF9" w14:textId="77777777" w:rsidR="00433ABF" w:rsidRDefault="00433ABF" w:rsidP="00DB1F2B">
      <w:pPr>
        <w:pStyle w:val="Listenabsatz"/>
        <w:spacing w:after="240"/>
        <w:ind w:left="0"/>
      </w:pPr>
      <w:bookmarkStart w:id="372" w:name="Gefaehrdungen"/>
      <w:bookmarkEnd w:id="372"/>
    </w:p>
    <w:p w14:paraId="375CAAE0" w14:textId="079AE972" w:rsidR="00CE413D" w:rsidRPr="00710165" w:rsidRDefault="00CE413D" w:rsidP="004D2DD6">
      <w:pPr>
        <w:pStyle w:val="Listenabsatz"/>
        <w:spacing w:after="240"/>
        <w:ind w:left="0"/>
        <w:rPr>
          <w:b/>
          <w:bCs/>
          <w:color w:val="0033CC"/>
        </w:rPr>
      </w:pPr>
      <w:r w:rsidRPr="00CE413D">
        <w:br/>
      </w:r>
      <w:r w:rsidRPr="00710165">
        <w:rPr>
          <w:b/>
          <w:bCs/>
          <w:color w:val="0033CC"/>
        </w:rPr>
        <w:t xml:space="preserve">2.1 </w:t>
      </w:r>
      <w:r w:rsidR="00DB1F2B" w:rsidRPr="00710165">
        <w:rPr>
          <w:b/>
          <w:bCs/>
          <w:color w:val="0033CC"/>
        </w:rPr>
        <w:t xml:space="preserve">    </w:t>
      </w:r>
      <w:r w:rsidR="00306B6B" w:rsidRPr="00306B6B">
        <w:rPr>
          <w:b/>
          <w:bCs/>
          <w:color w:val="0033CC"/>
        </w:rPr>
        <w:t>Ausfall oder unzureichende Performance von Kommunikations</w:t>
      </w:r>
      <w:r w:rsidR="00306B6B">
        <w:rPr>
          <w:b/>
          <w:bCs/>
          <w:color w:val="0033CC"/>
        </w:rPr>
        <w:t>-</w:t>
      </w:r>
      <w:r w:rsidR="00306B6B">
        <w:rPr>
          <w:b/>
          <w:bCs/>
          <w:color w:val="0033CC"/>
        </w:rPr>
        <w:br/>
        <w:t xml:space="preserve">          </w:t>
      </w:r>
      <w:r w:rsidR="00306B6B" w:rsidRPr="00306B6B">
        <w:rPr>
          <w:b/>
          <w:bCs/>
          <w:color w:val="0033CC"/>
        </w:rPr>
        <w:t>verbindungen</w:t>
      </w:r>
    </w:p>
    <w:p w14:paraId="06D802B3" w14:textId="158D0CFF" w:rsidR="00CE413D" w:rsidRDefault="00CE413D" w:rsidP="00CE413D">
      <w:pPr>
        <w:pStyle w:val="Listenabsatz"/>
        <w:spacing w:after="240"/>
      </w:pPr>
    </w:p>
    <w:p w14:paraId="77D44AC1" w14:textId="150A3D0A" w:rsidR="00433ABF" w:rsidRDefault="00F93076" w:rsidP="00CE413D">
      <w:pPr>
        <w:pStyle w:val="Listenabsatz"/>
        <w:spacing w:after="240"/>
      </w:pPr>
      <w:r>
        <w:t xml:space="preserve">Sind die Kommunikationsverbindungen unzureichend dimensioniert oder reicht ihre Leistung aufgrund eines technischen Ausfalls oder eines Denial-of-Service-(DoS)-Angriffs nicht mehr aus, können z. B. Clients nur noch eingeschränkt mit Servern kommunizieren. Dadurch erhöhen sich die Zugriffszeiten auf interne und externe Dienste, z. B. Cloud-Dienste. Diese sind so mitunter nur noch eingeschränkt oder gar nicht mehr nutzbar. Auch sind eventuell institutionsrelevante </w:t>
      </w:r>
      <w:r w:rsidR="008A4E81">
        <w:br/>
      </w:r>
      <w:r>
        <w:t>Informationen nicht mehr verfügbar. In der Folge können essenzielle Geschäftsprozesse oder ganze Produktionsprozesse still stehen.</w:t>
      </w:r>
    </w:p>
    <w:p w14:paraId="472A5E83" w14:textId="59D585D8" w:rsidR="00F93076" w:rsidRPr="00710165" w:rsidRDefault="00F93076" w:rsidP="00CE413D">
      <w:pPr>
        <w:pStyle w:val="Listenabsatz"/>
        <w:spacing w:after="240"/>
        <w:rPr>
          <w:b/>
          <w:bCs/>
          <w:color w:val="365F91" w:themeColor="accent1" w:themeShade="BF"/>
        </w:rPr>
      </w:pPr>
    </w:p>
    <w:p w14:paraId="6F7C8629" w14:textId="77777777" w:rsidR="00DB2158" w:rsidRPr="00710165" w:rsidRDefault="00DB2158" w:rsidP="00CE413D">
      <w:pPr>
        <w:pStyle w:val="Listenabsatz"/>
        <w:spacing w:after="240"/>
        <w:rPr>
          <w:b/>
          <w:bCs/>
          <w:color w:val="365F91" w:themeColor="accent1" w:themeShade="BF"/>
        </w:rPr>
      </w:pPr>
    </w:p>
    <w:p w14:paraId="1F11FE35" w14:textId="4CB1F91B" w:rsidR="007604A4" w:rsidRPr="00710165" w:rsidRDefault="00A962DD" w:rsidP="00433ABF">
      <w:pPr>
        <w:pStyle w:val="Listenabsatz"/>
        <w:spacing w:after="240"/>
        <w:ind w:left="0"/>
        <w:rPr>
          <w:b/>
          <w:bCs/>
          <w:color w:val="0033CC"/>
        </w:rPr>
      </w:pPr>
      <w:r w:rsidRPr="00710165">
        <w:rPr>
          <w:b/>
          <w:bCs/>
          <w:color w:val="0033CC"/>
        </w:rPr>
        <w:t>2.2</w:t>
      </w:r>
      <w:r w:rsidR="00433ABF" w:rsidRPr="00710165">
        <w:rPr>
          <w:b/>
          <w:bCs/>
          <w:color w:val="0033CC"/>
        </w:rPr>
        <w:t xml:space="preserve">     </w:t>
      </w:r>
      <w:r w:rsidRPr="00710165">
        <w:rPr>
          <w:b/>
          <w:bCs/>
          <w:color w:val="0033CC"/>
        </w:rPr>
        <w:t xml:space="preserve"> </w:t>
      </w:r>
      <w:r w:rsidR="00F93076" w:rsidRPr="00710165">
        <w:rPr>
          <w:b/>
          <w:bCs/>
          <w:color w:val="0033CC"/>
        </w:rPr>
        <w:t>Ungenügend abgesicherte Netzzugänge</w:t>
      </w:r>
    </w:p>
    <w:p w14:paraId="20C7FE2B" w14:textId="77777777" w:rsidR="00516D5E" w:rsidRDefault="00516D5E" w:rsidP="00516D5E">
      <w:pPr>
        <w:pStyle w:val="Listenabsatz"/>
        <w:spacing w:after="240"/>
      </w:pPr>
    </w:p>
    <w:p w14:paraId="0D32E9F6" w14:textId="7405E250" w:rsidR="00C70212" w:rsidRDefault="00F93076" w:rsidP="00516D5E">
      <w:pPr>
        <w:pStyle w:val="Listenabsatz"/>
        <w:spacing w:after="240"/>
      </w:pPr>
      <w:r>
        <w:t>Ist das interne Netz mit dem Internet verbunden und der Übergang nicht ausreichend geschützt, z. B. weil keine Firewall eingesetzt wird oder sie falsch konfiguriert ist, können Angreifer auf schützenswerte Informationen der Institution zugreifen und diese kopieren oder manipulieren.</w:t>
      </w:r>
    </w:p>
    <w:p w14:paraId="237C02C9" w14:textId="2D620431" w:rsidR="00F93076" w:rsidRPr="00516D5E" w:rsidRDefault="00F93076" w:rsidP="00F93076">
      <w:pPr>
        <w:pStyle w:val="Listenabsatz"/>
        <w:spacing w:after="240"/>
      </w:pPr>
    </w:p>
    <w:p w14:paraId="24479A41" w14:textId="77777777" w:rsidR="00DB2158" w:rsidRPr="00710165" w:rsidRDefault="00DB2158" w:rsidP="00F93076">
      <w:pPr>
        <w:pStyle w:val="Listenabsatz"/>
        <w:spacing w:after="240"/>
        <w:rPr>
          <w:b/>
          <w:bCs/>
          <w:color w:val="0033CC"/>
        </w:rPr>
      </w:pPr>
    </w:p>
    <w:p w14:paraId="6783A059" w14:textId="47C2CD20" w:rsidR="00F93076" w:rsidRPr="00710165" w:rsidRDefault="00F93076" w:rsidP="00F93076">
      <w:pPr>
        <w:pStyle w:val="Listenabsatz"/>
        <w:spacing w:after="240"/>
        <w:ind w:left="0"/>
        <w:rPr>
          <w:b/>
          <w:bCs/>
          <w:color w:val="0033CC"/>
        </w:rPr>
      </w:pPr>
      <w:r w:rsidRPr="00710165">
        <w:rPr>
          <w:b/>
          <w:bCs/>
          <w:color w:val="0033CC"/>
        </w:rPr>
        <w:t>2.3      Unsachgemäßer Aufbau von Netzen</w:t>
      </w:r>
    </w:p>
    <w:p w14:paraId="0D0C7116" w14:textId="77777777" w:rsidR="00516D5E" w:rsidRDefault="00516D5E" w:rsidP="00516D5E">
      <w:pPr>
        <w:pStyle w:val="Listenabsatz"/>
        <w:spacing w:after="240"/>
      </w:pPr>
    </w:p>
    <w:p w14:paraId="7C7E1E29" w14:textId="0E756AB0" w:rsidR="00753A20" w:rsidRDefault="00F93076" w:rsidP="00516D5E">
      <w:pPr>
        <w:pStyle w:val="Listenabsatz"/>
        <w:spacing w:after="240"/>
      </w:pPr>
      <w:r>
        <w:t xml:space="preserve">Wird ein Netz unsachgemäß aufgebaut oder fehlerhaft erweitert, können unsichere Netztopologien und Netzkonfigurationen entstehen. Angreifer können so leichter Sicherheitslücken finden, ins interne Netz der Institution eindringen und dort Informationen stehlen, Daten manipulieren oder auch ganze Produktionssysteme stören. Auch bleiben Angreifer in einem fehlerhaft aufgebauten Netz, das die </w:t>
      </w:r>
      <w:r w:rsidR="008A4E81">
        <w:br/>
      </w:r>
      <w:r>
        <w:t>Sicherheitssysteme nur eingeschränkt überwachen können, länger unerkannt.</w:t>
      </w:r>
    </w:p>
    <w:p w14:paraId="2D6E3115" w14:textId="77777777" w:rsidR="00753A20" w:rsidRDefault="00753A20" w:rsidP="00CE413D">
      <w:pPr>
        <w:spacing w:after="0" w:line="240" w:lineRule="auto"/>
      </w:pPr>
    </w:p>
    <w:p w14:paraId="767C3EF4" w14:textId="655CE552" w:rsidR="00C70212" w:rsidRDefault="00C70212" w:rsidP="00CE413D">
      <w:pPr>
        <w:spacing w:after="0" w:line="240" w:lineRule="auto"/>
      </w:pPr>
    </w:p>
    <w:p w14:paraId="37D65FA5" w14:textId="0DF828F9" w:rsidR="007D2403" w:rsidRDefault="007D2403" w:rsidP="00CE413D">
      <w:pPr>
        <w:spacing w:after="0" w:line="240" w:lineRule="auto"/>
      </w:pPr>
    </w:p>
    <w:p w14:paraId="04488F92" w14:textId="5AEAB03F" w:rsidR="007D2403" w:rsidRDefault="007D2403" w:rsidP="00CE413D">
      <w:pPr>
        <w:spacing w:after="0" w:line="240" w:lineRule="auto"/>
      </w:pPr>
    </w:p>
    <w:p w14:paraId="78784F1A" w14:textId="3E99ACD9" w:rsidR="007D2403" w:rsidRDefault="007D2403" w:rsidP="00CE413D">
      <w:pPr>
        <w:spacing w:after="0" w:line="240" w:lineRule="auto"/>
      </w:pPr>
    </w:p>
    <w:p w14:paraId="2888CC36" w14:textId="5913A9F8" w:rsidR="007D2403" w:rsidRDefault="007D2403" w:rsidP="00CE413D">
      <w:pPr>
        <w:spacing w:after="0" w:line="240" w:lineRule="auto"/>
      </w:pPr>
    </w:p>
    <w:p w14:paraId="626C7E10" w14:textId="53291162" w:rsidR="007D2403" w:rsidRDefault="007D2403" w:rsidP="00CE413D">
      <w:pPr>
        <w:spacing w:after="0" w:line="240" w:lineRule="auto"/>
      </w:pPr>
    </w:p>
    <w:p w14:paraId="698CCBCB" w14:textId="65D9672A" w:rsidR="007D2403" w:rsidRDefault="007D2403" w:rsidP="00CE413D">
      <w:pPr>
        <w:spacing w:after="0" w:line="240" w:lineRule="auto"/>
      </w:pPr>
    </w:p>
    <w:p w14:paraId="6057926B" w14:textId="0F83A49B" w:rsidR="007D2403" w:rsidRDefault="007D2403" w:rsidP="00CE413D">
      <w:pPr>
        <w:spacing w:after="0" w:line="240" w:lineRule="auto"/>
      </w:pPr>
    </w:p>
    <w:p w14:paraId="484E8AA0" w14:textId="3A8F4E89" w:rsidR="007D2403" w:rsidRDefault="007D2403" w:rsidP="00CE413D">
      <w:pPr>
        <w:spacing w:after="0" w:line="240" w:lineRule="auto"/>
      </w:pPr>
    </w:p>
    <w:p w14:paraId="26C4B117" w14:textId="13B20EE2" w:rsidR="007D2403" w:rsidRDefault="007D2403" w:rsidP="00CE413D">
      <w:pPr>
        <w:spacing w:after="0" w:line="240" w:lineRule="auto"/>
      </w:pPr>
    </w:p>
    <w:p w14:paraId="30F1ACAC" w14:textId="7DFF9537" w:rsidR="007D2403" w:rsidRDefault="007D2403" w:rsidP="00CE413D">
      <w:pPr>
        <w:spacing w:after="0" w:line="240" w:lineRule="auto"/>
      </w:pPr>
    </w:p>
    <w:p w14:paraId="668425CE" w14:textId="77777777" w:rsidR="00C70212" w:rsidRDefault="00C70212" w:rsidP="00CE413D">
      <w:pPr>
        <w:spacing w:after="0" w:line="240" w:lineRule="auto"/>
      </w:pPr>
    </w:p>
    <w:tbl>
      <w:tblPr>
        <w:tblW w:w="9200" w:type="dxa"/>
        <w:tblCellMar>
          <w:left w:w="70" w:type="dxa"/>
          <w:right w:w="70" w:type="dxa"/>
        </w:tblCellMar>
        <w:tblLook w:val="04A0" w:firstRow="1" w:lastRow="0" w:firstColumn="1" w:lastColumn="0" w:noHBand="0" w:noVBand="1"/>
      </w:tblPr>
      <w:tblGrid>
        <w:gridCol w:w="9200"/>
      </w:tblGrid>
      <w:tr w:rsidR="009F0D2A" w:rsidRPr="00970CDD" w14:paraId="1DED10A2" w14:textId="77777777" w:rsidTr="0007073C">
        <w:trPr>
          <w:trHeight w:val="288"/>
        </w:trPr>
        <w:tc>
          <w:tcPr>
            <w:tcW w:w="9200" w:type="dxa"/>
            <w:tcBorders>
              <w:top w:val="nil"/>
              <w:left w:val="nil"/>
              <w:bottom w:val="nil"/>
              <w:right w:val="nil"/>
            </w:tcBorders>
            <w:shd w:val="clear" w:color="auto" w:fill="auto"/>
            <w:noWrap/>
            <w:vAlign w:val="center"/>
            <w:hideMark/>
          </w:tcPr>
          <w:p w14:paraId="5D5EEE69" w14:textId="77777777" w:rsidR="009F0D2A" w:rsidRPr="00970CDD" w:rsidRDefault="009F0D2A" w:rsidP="0007073C">
            <w:pPr>
              <w:spacing w:after="0" w:line="240" w:lineRule="auto"/>
              <w:rPr>
                <w:rFonts w:cs="Calibri"/>
                <w:b/>
                <w:bCs/>
                <w:color w:val="000000"/>
                <w:kern w:val="0"/>
              </w:rPr>
            </w:pPr>
            <w:r w:rsidRPr="00970CDD">
              <w:rPr>
                <w:rFonts w:cs="Calibri"/>
                <w:b/>
                <w:bCs/>
                <w:color w:val="000000"/>
                <w:kern w:val="0"/>
              </w:rPr>
              <w:t>A.2  Elementare Gefährdungen</w:t>
            </w:r>
          </w:p>
        </w:tc>
      </w:tr>
      <w:tr w:rsidR="009F0D2A" w:rsidRPr="00970CDD" w14:paraId="68DDA6F4" w14:textId="77777777" w:rsidTr="0007073C">
        <w:trPr>
          <w:trHeight w:val="288"/>
        </w:trPr>
        <w:tc>
          <w:tcPr>
            <w:tcW w:w="9200" w:type="dxa"/>
            <w:tcBorders>
              <w:top w:val="nil"/>
              <w:left w:val="nil"/>
              <w:bottom w:val="nil"/>
              <w:right w:val="nil"/>
            </w:tcBorders>
            <w:shd w:val="clear" w:color="auto" w:fill="auto"/>
            <w:hideMark/>
          </w:tcPr>
          <w:p w14:paraId="2AA3CC34" w14:textId="77777777" w:rsidR="009F0D2A" w:rsidRPr="00970CDD" w:rsidRDefault="009F0D2A" w:rsidP="0007073C">
            <w:pPr>
              <w:spacing w:after="0" w:line="240" w:lineRule="auto"/>
              <w:rPr>
                <w:rFonts w:cs="Calibri"/>
                <w:b/>
                <w:bCs/>
                <w:color w:val="000000"/>
                <w:kern w:val="0"/>
              </w:rPr>
            </w:pPr>
          </w:p>
        </w:tc>
      </w:tr>
      <w:tr w:rsidR="009F0D2A" w:rsidRPr="00970CDD" w14:paraId="2721A450" w14:textId="77777777" w:rsidTr="0007073C">
        <w:trPr>
          <w:trHeight w:val="288"/>
        </w:trPr>
        <w:tc>
          <w:tcPr>
            <w:tcW w:w="9200" w:type="dxa"/>
            <w:tcBorders>
              <w:top w:val="nil"/>
              <w:left w:val="nil"/>
              <w:bottom w:val="nil"/>
              <w:right w:val="nil"/>
            </w:tcBorders>
            <w:shd w:val="clear" w:color="auto" w:fill="auto"/>
            <w:noWrap/>
            <w:vAlign w:val="bottom"/>
            <w:hideMark/>
          </w:tcPr>
          <w:p w14:paraId="1A5AC419" w14:textId="14E259AE" w:rsidR="009F0D2A" w:rsidRPr="007D2403" w:rsidRDefault="009F0D2A" w:rsidP="007D2403">
            <w:pPr>
              <w:pStyle w:val="Listenabsatz"/>
              <w:spacing w:after="240"/>
              <w:ind w:left="496"/>
            </w:pPr>
            <w:r w:rsidRPr="007D2403">
              <w:t>Die Zuordnung dieser Gefährdungen zu den einzelnen Anforderungen finden sich in jedem Baustein unter „5. Kreuzreferenztabelle zu elementaren Gefährdungen“.</w:t>
            </w:r>
          </w:p>
        </w:tc>
      </w:tr>
      <w:tr w:rsidR="007D2403" w:rsidRPr="00DB2158" w14:paraId="5757955F" w14:textId="77777777" w:rsidTr="0007073C">
        <w:trPr>
          <w:trHeight w:val="288"/>
        </w:trPr>
        <w:tc>
          <w:tcPr>
            <w:tcW w:w="9200" w:type="dxa"/>
            <w:tcBorders>
              <w:top w:val="nil"/>
              <w:left w:val="nil"/>
              <w:bottom w:val="nil"/>
              <w:right w:val="nil"/>
            </w:tcBorders>
            <w:shd w:val="clear" w:color="auto" w:fill="auto"/>
            <w:noWrap/>
            <w:vAlign w:val="center"/>
            <w:hideMark/>
          </w:tcPr>
          <w:p w14:paraId="09E82D8D" w14:textId="77777777" w:rsidR="007D2403" w:rsidRPr="007D2403" w:rsidRDefault="009F0D2A" w:rsidP="007D2403">
            <w:pPr>
              <w:pStyle w:val="Listenabsatz"/>
              <w:spacing w:after="240"/>
              <w:ind w:left="496"/>
            </w:pPr>
            <w:r w:rsidRPr="007D2403">
              <w:t>Die folgenden elementaren Gefährdungen sind für den Baustei</w:t>
            </w:r>
            <w:r w:rsidR="00CE413D" w:rsidRPr="007D2403">
              <w:t xml:space="preserve">n </w:t>
            </w:r>
            <w:r w:rsidR="001A7631" w:rsidRPr="007D2403">
              <w:t>NET.1.1</w:t>
            </w:r>
            <w:r w:rsidR="00CE413D" w:rsidRPr="007D2403">
              <w:t xml:space="preserve"> </w:t>
            </w:r>
          </w:p>
          <w:p w14:paraId="2F18E7A7" w14:textId="3B8C2159" w:rsidR="009F0D2A" w:rsidRPr="007D2403" w:rsidRDefault="009F0D2A" w:rsidP="007D2403">
            <w:pPr>
              <w:pStyle w:val="Listenabsatz"/>
              <w:spacing w:after="240"/>
              <w:ind w:left="496"/>
            </w:pPr>
            <w:r w:rsidRPr="007D2403">
              <w:t>von Bedeutung:</w:t>
            </w:r>
          </w:p>
          <w:p w14:paraId="7CE0CE4F" w14:textId="0B17E781" w:rsidR="00CE413D" w:rsidRPr="007D2403" w:rsidRDefault="00CE413D" w:rsidP="007D2403">
            <w:pPr>
              <w:pStyle w:val="Listenabsatz"/>
              <w:spacing w:after="240"/>
              <w:ind w:left="496"/>
            </w:pPr>
          </w:p>
        </w:tc>
      </w:tr>
    </w:tbl>
    <w:p w14:paraId="26462BED" w14:textId="77777777" w:rsidR="00AA506D" w:rsidRPr="00DB2158" w:rsidRDefault="00AA506D" w:rsidP="00CB685E">
      <w:pPr>
        <w:pStyle w:val="berschrift1"/>
        <w:numPr>
          <w:ilvl w:val="0"/>
          <w:numId w:val="0"/>
        </w:numPr>
        <w:spacing w:after="0"/>
        <w:ind w:left="709"/>
        <w:rPr>
          <w:rFonts w:eastAsia="Times New Roman" w:cs="Times New Roman"/>
          <w:b w:val="0"/>
          <w:bCs w:val="0"/>
          <w:sz w:val="20"/>
          <w:szCs w:val="20"/>
        </w:rPr>
      </w:pPr>
      <w:bookmarkStart w:id="373" w:name="_Toc91549482"/>
      <w:bookmarkStart w:id="374" w:name="_Toc91597639"/>
    </w:p>
    <w:p w14:paraId="1B9CCB29" w14:textId="4A7F2C1E" w:rsidR="00DB2158" w:rsidRDefault="00DB2158" w:rsidP="00CB685E">
      <w:pPr>
        <w:pStyle w:val="berschrift1"/>
        <w:numPr>
          <w:ilvl w:val="0"/>
          <w:numId w:val="0"/>
        </w:numPr>
        <w:spacing w:after="0" w:line="480" w:lineRule="auto"/>
        <w:ind w:left="567"/>
        <w:rPr>
          <w:rFonts w:eastAsia="Times New Roman" w:cs="Times New Roman"/>
          <w:b w:val="0"/>
          <w:bCs w:val="0"/>
          <w:sz w:val="20"/>
          <w:szCs w:val="20"/>
        </w:rPr>
      </w:pPr>
      <w:bookmarkStart w:id="375" w:name="_Toc91549483"/>
      <w:bookmarkStart w:id="376" w:name="_Toc91597640"/>
      <w:bookmarkStart w:id="377" w:name="_Toc93361973"/>
      <w:bookmarkEnd w:id="373"/>
      <w:bookmarkEnd w:id="374"/>
      <w:r w:rsidRPr="00DB2158">
        <w:rPr>
          <w:rFonts w:eastAsia="Times New Roman" w:cs="Times New Roman"/>
          <w:b w:val="0"/>
          <w:bCs w:val="0"/>
          <w:sz w:val="20"/>
          <w:szCs w:val="20"/>
        </w:rPr>
        <w:t>G 0.9 Ausfall oder Störung von Kommunikationsnetzen</w:t>
      </w:r>
      <w:bookmarkEnd w:id="377"/>
      <w:r w:rsidRPr="00DB2158">
        <w:rPr>
          <w:rFonts w:eastAsia="Times New Roman" w:cs="Times New Roman"/>
          <w:b w:val="0"/>
          <w:bCs w:val="0"/>
          <w:sz w:val="20"/>
          <w:szCs w:val="20"/>
        </w:rPr>
        <w:t xml:space="preserve"> </w:t>
      </w:r>
    </w:p>
    <w:p w14:paraId="5DF88B85" w14:textId="77777777" w:rsidR="00CB685E" w:rsidRDefault="00CB685E" w:rsidP="00CB685E">
      <w:pPr>
        <w:spacing w:after="0" w:line="480" w:lineRule="auto"/>
        <w:ind w:left="567"/>
      </w:pPr>
      <w:r>
        <w:t xml:space="preserve">G 0.11 Ausfall oder Störung von Dienstleistern </w:t>
      </w:r>
    </w:p>
    <w:p w14:paraId="4FCE8B88" w14:textId="77777777" w:rsidR="00CB685E" w:rsidRDefault="00CB685E" w:rsidP="00CB685E">
      <w:pPr>
        <w:spacing w:after="0" w:line="480" w:lineRule="auto"/>
        <w:ind w:left="567"/>
      </w:pPr>
      <w:r>
        <w:t xml:space="preserve">G 0.15 Abhören </w:t>
      </w:r>
    </w:p>
    <w:p w14:paraId="58D55ECE" w14:textId="77777777" w:rsidR="00CB685E" w:rsidRDefault="00CB685E" w:rsidP="00CB685E">
      <w:pPr>
        <w:spacing w:after="0" w:line="480" w:lineRule="auto"/>
        <w:ind w:left="567"/>
      </w:pPr>
      <w:r>
        <w:t xml:space="preserve">G 0.18 Fehlplanung oder fehlende Anpassung </w:t>
      </w:r>
    </w:p>
    <w:p w14:paraId="303D2793" w14:textId="77777777" w:rsidR="00CB685E" w:rsidRDefault="00CB685E" w:rsidP="00CB685E">
      <w:pPr>
        <w:spacing w:after="0" w:line="480" w:lineRule="auto"/>
        <w:ind w:left="567"/>
      </w:pPr>
      <w:r>
        <w:t xml:space="preserve">G 0.19 Offenlegung schützenswerter Informationen </w:t>
      </w:r>
    </w:p>
    <w:p w14:paraId="6E06074A" w14:textId="77777777" w:rsidR="00CB685E" w:rsidRDefault="00CB685E" w:rsidP="00CB685E">
      <w:pPr>
        <w:spacing w:after="0" w:line="480" w:lineRule="auto"/>
        <w:ind w:left="567"/>
      </w:pPr>
      <w:r>
        <w:t xml:space="preserve">G 0.22 Manipulation von Informationen </w:t>
      </w:r>
    </w:p>
    <w:p w14:paraId="1D736AD2" w14:textId="77777777" w:rsidR="00CB685E" w:rsidRDefault="00CB685E" w:rsidP="00CB685E">
      <w:pPr>
        <w:spacing w:after="0" w:line="480" w:lineRule="auto"/>
        <w:ind w:left="567"/>
      </w:pPr>
      <w:r>
        <w:t xml:space="preserve">G 0.23 Unbefugtes Eindringen in IT-Systeme </w:t>
      </w:r>
    </w:p>
    <w:p w14:paraId="4D756FE7" w14:textId="77777777" w:rsidR="00CB685E" w:rsidRDefault="00CB685E" w:rsidP="00CB685E">
      <w:pPr>
        <w:spacing w:after="0" w:line="480" w:lineRule="auto"/>
        <w:ind w:left="567"/>
      </w:pPr>
      <w:r>
        <w:t xml:space="preserve">G 0.25 Ausfall von Geräten oder Systemen </w:t>
      </w:r>
    </w:p>
    <w:p w14:paraId="761E4DF6" w14:textId="77777777" w:rsidR="00CB685E" w:rsidRDefault="00CB685E" w:rsidP="00CB685E">
      <w:pPr>
        <w:spacing w:after="0" w:line="480" w:lineRule="auto"/>
        <w:ind w:left="567"/>
      </w:pPr>
      <w:r>
        <w:t xml:space="preserve">G 0.27 Ressourcenmangel </w:t>
      </w:r>
    </w:p>
    <w:p w14:paraId="17092D70" w14:textId="77777777" w:rsidR="00CB685E" w:rsidRDefault="00CB685E" w:rsidP="00CB685E">
      <w:pPr>
        <w:spacing w:after="0" w:line="480" w:lineRule="auto"/>
        <w:ind w:left="567"/>
      </w:pPr>
      <w:r>
        <w:t xml:space="preserve">G 0.29 Verstoß gegen Gesetze oder Regelungen </w:t>
      </w:r>
    </w:p>
    <w:p w14:paraId="404CD3BB" w14:textId="77777777" w:rsidR="00CB685E" w:rsidRDefault="00CB685E" w:rsidP="00CB685E">
      <w:pPr>
        <w:spacing w:after="0" w:line="480" w:lineRule="auto"/>
        <w:ind w:left="567"/>
      </w:pPr>
      <w:r>
        <w:t xml:space="preserve">G 0.30 Unberechtigte Nutzung oder Administration von Geräten und Systemen </w:t>
      </w:r>
    </w:p>
    <w:p w14:paraId="7DD389D9" w14:textId="77777777" w:rsidR="00CB685E" w:rsidRDefault="00CB685E" w:rsidP="00CB685E">
      <w:pPr>
        <w:spacing w:after="0" w:line="480" w:lineRule="auto"/>
        <w:ind w:left="567"/>
      </w:pPr>
      <w:r>
        <w:t xml:space="preserve">G 0.40 Verhinderung von Diensten (Denial of Service) </w:t>
      </w:r>
    </w:p>
    <w:p w14:paraId="0FA823B4" w14:textId="77777777" w:rsidR="00CB685E" w:rsidRDefault="00CB685E" w:rsidP="00CB685E">
      <w:pPr>
        <w:spacing w:after="0" w:line="480" w:lineRule="auto"/>
        <w:ind w:left="567"/>
      </w:pPr>
      <w:r>
        <w:t xml:space="preserve">G 0.43 Einspielen von Nachrichten </w:t>
      </w:r>
    </w:p>
    <w:p w14:paraId="0BCC52A5" w14:textId="10F12F16" w:rsidR="00CB685E" w:rsidRPr="00CB685E" w:rsidRDefault="00CB685E" w:rsidP="00CB685E">
      <w:pPr>
        <w:spacing w:after="0" w:line="480" w:lineRule="auto"/>
        <w:ind w:left="567"/>
      </w:pPr>
      <w:r>
        <w:t>G 0.46 Integritätsverlust schützenswerter Informationen</w:t>
      </w:r>
    </w:p>
    <w:p w14:paraId="6657B7DC" w14:textId="77777777" w:rsidR="00CB685E" w:rsidRPr="00CB685E" w:rsidRDefault="00CB685E" w:rsidP="00CB685E"/>
    <w:bookmarkEnd w:id="375"/>
    <w:bookmarkEnd w:id="376"/>
    <w:p w14:paraId="654FD772" w14:textId="34F9EE99" w:rsidR="00A737E6" w:rsidRDefault="000A1835" w:rsidP="00FE439A">
      <w:pPr>
        <w:pStyle w:val="berschrift1"/>
        <w:numPr>
          <w:ilvl w:val="0"/>
          <w:numId w:val="0"/>
        </w:numPr>
      </w:pPr>
      <w:r>
        <w:br w:type="column"/>
      </w:r>
      <w:bookmarkStart w:id="378" w:name="_Toc93361974"/>
      <w:r w:rsidR="00A737E6">
        <w:t>Anhang B: Optionale Anhänge</w:t>
      </w:r>
      <w:bookmarkEnd w:id="378"/>
    </w:p>
    <w:p w14:paraId="43091E56" w14:textId="77777777" w:rsidR="00A737E6" w:rsidRPr="00451F3B" w:rsidRDefault="00A737E6" w:rsidP="00A737E6">
      <w:pPr>
        <w:spacing w:after="240"/>
        <w:rPr>
          <w:bCs/>
          <w:color w:val="FF0000"/>
        </w:rPr>
      </w:pPr>
      <w:r w:rsidRPr="001460C6">
        <w:t>Umfang</w:t>
      </w:r>
      <w:r>
        <w:t xml:space="preserve">reiche oder ergänzende Dokumente, ein Glossar sowie Tabellen- oder </w:t>
      </w:r>
      <w:r w:rsidR="009F0D2A">
        <w:br/>
      </w:r>
      <w:r>
        <w:t xml:space="preserve">Abbildungsverzeichnisse </w:t>
      </w:r>
      <w:r w:rsidRPr="001460C6">
        <w:t xml:space="preserve">werden am Ende des </w:t>
      </w:r>
      <w:r>
        <w:t xml:space="preserve">Dokumentes als Anhang angefügt. </w:t>
      </w:r>
      <w:r w:rsidR="009F0D2A">
        <w:br/>
      </w:r>
      <w:r w:rsidRPr="00451F3B">
        <w:rPr>
          <w:bCs/>
          <w:color w:val="FF0000"/>
        </w:rPr>
        <w:t>Bitte auch die Anzahl und die Bezeichnung der Anlagen aufführen.</w:t>
      </w:r>
    </w:p>
    <w:p w14:paraId="4FDD8EA0" w14:textId="77777777" w:rsidR="00A737E6" w:rsidRDefault="00A737E6" w:rsidP="00B00DE8">
      <w:pPr>
        <w:spacing w:after="240"/>
        <w:rPr>
          <w:b/>
        </w:rPr>
      </w:pPr>
    </w:p>
    <w:p w14:paraId="01B5719C" w14:textId="77777777" w:rsidR="00DB7E1D" w:rsidRDefault="00DB7E1D" w:rsidP="00B00DE8">
      <w:pPr>
        <w:spacing w:after="240"/>
        <w:rPr>
          <w:b/>
        </w:rPr>
      </w:pPr>
    </w:p>
    <w:p w14:paraId="28D42D36" w14:textId="77777777" w:rsidR="00DB7E1D" w:rsidRDefault="00DB7E1D" w:rsidP="00B00DE8">
      <w:pPr>
        <w:spacing w:after="240"/>
        <w:rPr>
          <w:b/>
        </w:rPr>
      </w:pPr>
    </w:p>
    <w:p w14:paraId="6ED74BA8" w14:textId="77777777" w:rsidR="00B61F18" w:rsidRPr="00CD38FE" w:rsidRDefault="006C0023" w:rsidP="006676E5">
      <w:pPr>
        <w:pStyle w:val="berschrift1"/>
        <w:numPr>
          <w:ilvl w:val="0"/>
          <w:numId w:val="0"/>
        </w:numPr>
      </w:pPr>
      <w:r>
        <w:br w:type="column"/>
      </w:r>
      <w:bookmarkStart w:id="379" w:name="_Toc38773022"/>
      <w:bookmarkStart w:id="380" w:name="_Toc93361975"/>
      <w:r w:rsidR="00B61F18">
        <w:t xml:space="preserve">Anhang C: </w:t>
      </w:r>
      <w:r w:rsidR="00B61F18" w:rsidRPr="00340303">
        <w:t>Glossar</w:t>
      </w:r>
      <w:bookmarkEnd w:id="379"/>
      <w:bookmarkEnd w:id="380"/>
    </w:p>
    <w:p w14:paraId="547E511C" w14:textId="62EE5790" w:rsidR="00B61F18" w:rsidRPr="00B83973" w:rsidRDefault="00B61F18" w:rsidP="00B61F18">
      <w:pPr>
        <w:spacing w:after="240"/>
        <w:rPr>
          <w:rFonts w:cs="Tahoma"/>
          <w:color w:val="FF0000"/>
        </w:rPr>
      </w:pPr>
      <w:bookmarkStart w:id="381" w:name="DELETE_1"/>
      <w:bookmarkStart w:id="382" w:name="_Hlk32079783"/>
      <w:bookmarkEnd w:id="381"/>
      <w:r w:rsidRPr="002D2AEC">
        <w:rPr>
          <w:rFonts w:cs="Tahoma"/>
        </w:rPr>
        <w:t xml:space="preserve">Das nachstehende Glossar erläutert die im Dokument verwenden Fachbegriffe </w:t>
      </w:r>
      <w:r w:rsidR="00FE439A">
        <w:rPr>
          <w:rFonts w:cs="Tahoma"/>
        </w:rPr>
        <w:br/>
      </w:r>
      <w:r w:rsidRPr="002D2AEC">
        <w:rPr>
          <w:rFonts w:cs="Tahoma"/>
        </w:rPr>
        <w:t>und Ab</w:t>
      </w:r>
      <w:r>
        <w:rPr>
          <w:rFonts w:cs="Tahoma"/>
        </w:rPr>
        <w:t>kürzungen.</w:t>
      </w:r>
      <w:r>
        <w:rPr>
          <w:rFonts w:cs="Tahoma"/>
        </w:rPr>
        <w:br/>
      </w:r>
      <w:r>
        <w:rPr>
          <w:rFonts w:cs="Tahoma"/>
        </w:rPr>
        <w:br/>
      </w:r>
      <w:r w:rsidRPr="00B83973">
        <w:rPr>
          <w:rFonts w:cs="Tahoma"/>
          <w:color w:val="FF0000"/>
        </w:rPr>
        <w:t xml:space="preserve">[ACHTUNG – dies ist nur eine Auswahl, bitte entsprechend diesem Baustein </w:t>
      </w:r>
      <w:r w:rsidRPr="00B83973">
        <w:rPr>
          <w:rFonts w:cs="Tahoma"/>
          <w:color w:val="FF0000"/>
        </w:rPr>
        <w:br/>
        <w:t>kürzen bzw. erweitern!]</w:t>
      </w:r>
    </w:p>
    <w:tbl>
      <w:tblPr>
        <w:tblStyle w:val="Tabellenraster"/>
        <w:tblW w:w="0" w:type="auto"/>
        <w:tblInd w:w="-5" w:type="dxa"/>
        <w:tblLook w:val="01E0" w:firstRow="1" w:lastRow="1" w:firstColumn="1" w:lastColumn="1" w:noHBand="0" w:noVBand="0"/>
      </w:tblPr>
      <w:tblGrid>
        <w:gridCol w:w="1843"/>
        <w:gridCol w:w="7222"/>
      </w:tblGrid>
      <w:tr w:rsidR="00B61F18" w:rsidRPr="00A33FEF" w14:paraId="0B053944"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0CFA7A5D"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0034F770" w14:textId="77777777" w:rsidR="00B61F18" w:rsidRPr="001D41FA" w:rsidRDefault="00B61F18" w:rsidP="006676E5">
            <w:pPr>
              <w:pStyle w:val="Tabellentext"/>
              <w:spacing w:before="240" w:after="240"/>
              <w:rPr>
                <w:b/>
              </w:rPr>
            </w:pPr>
            <w:r w:rsidRPr="001D41FA">
              <w:rPr>
                <w:b/>
              </w:rPr>
              <w:t>Erklärung</w:t>
            </w:r>
          </w:p>
        </w:tc>
      </w:tr>
      <w:tr w:rsidR="00B61F18" w:rsidRPr="00AB3CB7" w14:paraId="6E7E7041" w14:textId="77777777" w:rsidTr="006676E5">
        <w:tc>
          <w:tcPr>
            <w:tcW w:w="1843" w:type="dxa"/>
            <w:tcBorders>
              <w:top w:val="single" w:sz="4" w:space="0" w:color="auto"/>
              <w:left w:val="single" w:sz="4" w:space="0" w:color="auto"/>
              <w:bottom w:val="single" w:sz="4" w:space="0" w:color="auto"/>
              <w:right w:val="single" w:sz="4" w:space="0" w:color="auto"/>
            </w:tcBorders>
          </w:tcPr>
          <w:p w14:paraId="6272944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tcPr>
          <w:p w14:paraId="60B0822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IEEE 802.1X ist ein Standard zur Authentifizierung in </w:t>
            </w:r>
            <w:hyperlink r:id="rId16" w:tooltip="Rechnernetz" w:history="1">
              <w:r w:rsidRPr="0030527C">
                <w:rPr>
                  <w:rFonts w:ascii="Arial" w:hAnsi="Arial" w:cs="Arial"/>
                  <w:color w:val="222222"/>
                  <w:shd w:val="clear" w:color="auto" w:fill="FFFFFF"/>
                </w:rPr>
                <w:t>Rechnernetzen</w:t>
              </w:r>
            </w:hyperlink>
            <w:r w:rsidRPr="0030527C">
              <w:rPr>
                <w:rFonts w:ascii="Arial" w:hAnsi="Arial" w:cs="Arial"/>
                <w:color w:val="222222"/>
                <w:shd w:val="clear" w:color="auto" w:fill="FFFFFF"/>
              </w:rPr>
              <w:t>.</w:t>
            </w:r>
          </w:p>
        </w:tc>
      </w:tr>
      <w:tr w:rsidR="00B61F18" w:rsidRPr="00AB3CB7" w14:paraId="39D23D65" w14:textId="77777777" w:rsidTr="006676E5">
        <w:tc>
          <w:tcPr>
            <w:tcW w:w="1843" w:type="dxa"/>
            <w:tcBorders>
              <w:top w:val="single" w:sz="4" w:space="0" w:color="auto"/>
              <w:left w:val="single" w:sz="4" w:space="0" w:color="auto"/>
              <w:bottom w:val="single" w:sz="4" w:space="0" w:color="auto"/>
              <w:right w:val="single" w:sz="4" w:space="0" w:color="auto"/>
            </w:tcBorders>
          </w:tcPr>
          <w:p w14:paraId="03A556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tcPr>
          <w:p w14:paraId="78E6658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Berechtigungs- und Zugriffslisten / Acess Control List (ACL)</w:t>
            </w:r>
          </w:p>
        </w:tc>
      </w:tr>
      <w:tr w:rsidR="00B61F18" w:rsidRPr="00AB3CB7" w14:paraId="74293035" w14:textId="77777777" w:rsidTr="006676E5">
        <w:tc>
          <w:tcPr>
            <w:tcW w:w="1843" w:type="dxa"/>
            <w:tcBorders>
              <w:top w:val="single" w:sz="4" w:space="0" w:color="auto"/>
              <w:left w:val="single" w:sz="4" w:space="0" w:color="auto"/>
              <w:bottom w:val="single" w:sz="4" w:space="0" w:color="auto"/>
              <w:right w:val="single" w:sz="4" w:space="0" w:color="auto"/>
            </w:tcBorders>
          </w:tcPr>
          <w:p w14:paraId="518A12A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tcPr>
          <w:p w14:paraId="38FA44A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Active Directory</w:t>
            </w:r>
          </w:p>
        </w:tc>
      </w:tr>
      <w:tr w:rsidR="00B61F18" w:rsidRPr="0030527C" w14:paraId="1396B791" w14:textId="77777777" w:rsidTr="006676E5">
        <w:tc>
          <w:tcPr>
            <w:tcW w:w="1843" w:type="dxa"/>
            <w:tcBorders>
              <w:top w:val="single" w:sz="4" w:space="0" w:color="auto"/>
              <w:left w:val="single" w:sz="4" w:space="0" w:color="auto"/>
              <w:bottom w:val="single" w:sz="4" w:space="0" w:color="auto"/>
              <w:right w:val="single" w:sz="4" w:space="0" w:color="auto"/>
            </w:tcBorders>
          </w:tcPr>
          <w:p w14:paraId="6B2B442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tcPr>
          <w:p w14:paraId="75E2A9B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Gruppe im Active Directory (AD), in der alle Mitglieder die gleichen administrativen Rechte haben.</w:t>
            </w:r>
          </w:p>
        </w:tc>
      </w:tr>
      <w:tr w:rsidR="00B61F18" w:rsidRPr="0030527C" w14:paraId="3FFFA3FF" w14:textId="77777777" w:rsidTr="006676E5">
        <w:tc>
          <w:tcPr>
            <w:tcW w:w="1843" w:type="dxa"/>
            <w:tcBorders>
              <w:top w:val="single" w:sz="4" w:space="0" w:color="auto"/>
              <w:left w:val="single" w:sz="4" w:space="0" w:color="auto"/>
              <w:bottom w:val="single" w:sz="4" w:space="0" w:color="auto"/>
              <w:right w:val="single" w:sz="4" w:space="0" w:color="auto"/>
            </w:tcBorders>
          </w:tcPr>
          <w:p w14:paraId="180CEB8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tcPr>
          <w:p w14:paraId="42B54AB4"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B61F18" w:rsidRPr="00AB3CB7" w14:paraId="08D2CF1F" w14:textId="77777777" w:rsidTr="006676E5">
        <w:tc>
          <w:tcPr>
            <w:tcW w:w="1843" w:type="dxa"/>
            <w:tcBorders>
              <w:top w:val="single" w:sz="4" w:space="0" w:color="auto"/>
              <w:left w:val="single" w:sz="4" w:space="0" w:color="auto"/>
              <w:bottom w:val="single" w:sz="4" w:space="0" w:color="auto"/>
              <w:right w:val="single" w:sz="4" w:space="0" w:color="auto"/>
            </w:tcBorders>
          </w:tcPr>
          <w:p w14:paraId="4D4347D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tcPr>
          <w:p w14:paraId="29284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Betriebshandbuch</w:t>
            </w:r>
          </w:p>
        </w:tc>
      </w:tr>
      <w:tr w:rsidR="00B61F18" w:rsidRPr="00AB3CB7" w14:paraId="460E077B" w14:textId="77777777" w:rsidTr="006676E5">
        <w:tc>
          <w:tcPr>
            <w:tcW w:w="1843" w:type="dxa"/>
            <w:tcBorders>
              <w:top w:val="single" w:sz="4" w:space="0" w:color="auto"/>
              <w:left w:val="single" w:sz="4" w:space="0" w:color="auto"/>
              <w:bottom w:val="single" w:sz="4" w:space="0" w:color="auto"/>
              <w:right w:val="single" w:sz="4" w:space="0" w:color="auto"/>
            </w:tcBorders>
          </w:tcPr>
          <w:p w14:paraId="1A60820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tcPr>
          <w:p w14:paraId="0367F42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Bundesamtes für Sicherheit in der Informationstechnik</w:t>
            </w:r>
          </w:p>
        </w:tc>
      </w:tr>
      <w:tr w:rsidR="00B61F18" w:rsidRPr="00AB3CB7" w14:paraId="62E42523" w14:textId="77777777" w:rsidTr="006676E5">
        <w:tc>
          <w:tcPr>
            <w:tcW w:w="1843" w:type="dxa"/>
            <w:tcBorders>
              <w:top w:val="single" w:sz="4" w:space="0" w:color="auto"/>
              <w:left w:val="single" w:sz="4" w:space="0" w:color="auto"/>
              <w:bottom w:val="single" w:sz="4" w:space="0" w:color="auto"/>
              <w:right w:val="single" w:sz="4" w:space="0" w:color="auto"/>
            </w:tcBorders>
          </w:tcPr>
          <w:p w14:paraId="2341E3E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CAT Tools </w:t>
            </w:r>
          </w:p>
        </w:tc>
        <w:tc>
          <w:tcPr>
            <w:tcW w:w="7222" w:type="dxa"/>
            <w:tcBorders>
              <w:top w:val="single" w:sz="4" w:space="0" w:color="auto"/>
              <w:left w:val="single" w:sz="4" w:space="0" w:color="auto"/>
              <w:bottom w:val="single" w:sz="4" w:space="0" w:color="auto"/>
              <w:right w:val="single" w:sz="4" w:space="0" w:color="auto"/>
            </w:tcBorders>
          </w:tcPr>
          <w:p w14:paraId="31D2110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AB3CB7" w14:paraId="13326C93" w14:textId="77777777" w:rsidTr="006676E5">
        <w:tc>
          <w:tcPr>
            <w:tcW w:w="1843" w:type="dxa"/>
            <w:tcBorders>
              <w:top w:val="single" w:sz="4" w:space="0" w:color="auto"/>
              <w:left w:val="single" w:sz="4" w:space="0" w:color="auto"/>
              <w:bottom w:val="single" w:sz="4" w:space="0" w:color="auto"/>
              <w:right w:val="single" w:sz="4" w:space="0" w:color="auto"/>
            </w:tcBorders>
          </w:tcPr>
          <w:p w14:paraId="6571A99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tcPr>
          <w:p w14:paraId="548526E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Krisen- und Lagezentrum des Bundesamtes für Sicherheit in der Informationstechnik (BSI)</w:t>
            </w:r>
          </w:p>
        </w:tc>
      </w:tr>
      <w:tr w:rsidR="00B61F18" w:rsidRPr="00AB3CB7" w14:paraId="3FF8716C" w14:textId="77777777" w:rsidTr="006676E5">
        <w:tc>
          <w:tcPr>
            <w:tcW w:w="1843" w:type="dxa"/>
            <w:tcBorders>
              <w:top w:val="single" w:sz="4" w:space="0" w:color="auto"/>
              <w:left w:val="single" w:sz="4" w:space="0" w:color="auto"/>
              <w:bottom w:val="single" w:sz="4" w:space="0" w:color="auto"/>
              <w:right w:val="single" w:sz="4" w:space="0" w:color="auto"/>
            </w:tcBorders>
          </w:tcPr>
          <w:p w14:paraId="107BF22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tcPr>
          <w:p w14:paraId="7E05CF8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Firewall</w:t>
            </w:r>
          </w:p>
        </w:tc>
      </w:tr>
      <w:tr w:rsidR="00B61F18" w:rsidRPr="00AB3CB7" w14:paraId="22BD1BFC" w14:textId="77777777" w:rsidTr="006676E5">
        <w:tc>
          <w:tcPr>
            <w:tcW w:w="1843" w:type="dxa"/>
            <w:tcBorders>
              <w:top w:val="single" w:sz="4" w:space="0" w:color="auto"/>
              <w:left w:val="single" w:sz="4" w:space="0" w:color="auto"/>
              <w:bottom w:val="single" w:sz="4" w:space="0" w:color="auto"/>
              <w:right w:val="single" w:sz="4" w:space="0" w:color="auto"/>
            </w:tcBorders>
          </w:tcPr>
          <w:p w14:paraId="3924195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CISCO Prime</w:t>
            </w:r>
          </w:p>
        </w:tc>
        <w:tc>
          <w:tcPr>
            <w:tcW w:w="7222" w:type="dxa"/>
            <w:tcBorders>
              <w:top w:val="single" w:sz="4" w:space="0" w:color="auto"/>
              <w:left w:val="single" w:sz="4" w:space="0" w:color="auto"/>
              <w:bottom w:val="single" w:sz="4" w:space="0" w:color="auto"/>
              <w:right w:val="single" w:sz="4" w:space="0" w:color="auto"/>
            </w:tcBorders>
          </w:tcPr>
          <w:p w14:paraId="38EE22E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30527C" w14:paraId="0977D87B" w14:textId="77777777" w:rsidTr="006676E5">
        <w:tc>
          <w:tcPr>
            <w:tcW w:w="1843" w:type="dxa"/>
            <w:tcBorders>
              <w:top w:val="single" w:sz="4" w:space="0" w:color="auto"/>
              <w:left w:val="single" w:sz="4" w:space="0" w:color="auto"/>
              <w:bottom w:val="single" w:sz="4" w:space="0" w:color="auto"/>
              <w:right w:val="single" w:sz="4" w:space="0" w:color="auto"/>
            </w:tcBorders>
          </w:tcPr>
          <w:p w14:paraId="4BE74AE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w:t>
            </w:r>
          </w:p>
        </w:tc>
        <w:tc>
          <w:tcPr>
            <w:tcW w:w="7222" w:type="dxa"/>
            <w:tcBorders>
              <w:top w:val="single" w:sz="4" w:space="0" w:color="auto"/>
              <w:left w:val="single" w:sz="4" w:space="0" w:color="auto"/>
              <w:bottom w:val="single" w:sz="4" w:space="0" w:color="auto"/>
              <w:right w:val="single" w:sz="4" w:space="0" w:color="auto"/>
            </w:tcBorders>
          </w:tcPr>
          <w:p w14:paraId="0330FD73" w14:textId="77777777" w:rsidR="00B61F18"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Die CC Version 3.1 wurde im September 2006 von der Staatengemeinschaft im internationalen Common Criteria Anerkennungsabkommen verabschiedet und gemäß BSI-Zertifizierungsverordnung im Bundesanzeiger vom 23.02.2007 offiziell bekannt gegeben. Diese Version der CC liegt ebenfalls als internationaler Standard ISO/IEC 15408 vor.</w:t>
            </w:r>
          </w:p>
        </w:tc>
      </w:tr>
      <w:tr w:rsidR="00B61F18" w:rsidRPr="00A33FEF" w14:paraId="7D6149C2"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B8A6E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7E7A994" w14:textId="77777777" w:rsidR="00B61F18" w:rsidRPr="001D41FA" w:rsidRDefault="00B61F18" w:rsidP="006676E5">
            <w:pPr>
              <w:pStyle w:val="Tabellentext"/>
              <w:spacing w:before="240" w:after="240"/>
              <w:rPr>
                <w:b/>
              </w:rPr>
            </w:pPr>
            <w:r w:rsidRPr="001D41FA">
              <w:rPr>
                <w:b/>
              </w:rPr>
              <w:t>Erklärung</w:t>
            </w:r>
          </w:p>
        </w:tc>
      </w:tr>
      <w:tr w:rsidR="00B61F18" w:rsidRPr="0030527C" w14:paraId="3013A437" w14:textId="77777777" w:rsidTr="006676E5">
        <w:tc>
          <w:tcPr>
            <w:tcW w:w="1843" w:type="dxa"/>
            <w:tcBorders>
              <w:top w:val="single" w:sz="4" w:space="0" w:color="auto"/>
              <w:left w:val="single" w:sz="4" w:space="0" w:color="auto"/>
              <w:bottom w:val="single" w:sz="4" w:space="0" w:color="auto"/>
              <w:right w:val="single" w:sz="4" w:space="0" w:color="auto"/>
            </w:tcBorders>
          </w:tcPr>
          <w:p w14:paraId="1857A41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 EAL4</w:t>
            </w:r>
          </w:p>
        </w:tc>
        <w:tc>
          <w:tcPr>
            <w:tcW w:w="7222" w:type="dxa"/>
            <w:tcBorders>
              <w:top w:val="single" w:sz="4" w:space="0" w:color="auto"/>
              <w:left w:val="single" w:sz="4" w:space="0" w:color="auto"/>
              <w:bottom w:val="single" w:sz="4" w:space="0" w:color="auto"/>
              <w:right w:val="single" w:sz="4" w:space="0" w:color="auto"/>
            </w:tcBorders>
          </w:tcPr>
          <w:p w14:paraId="753FEA7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Evaluation Assurance Level (EAL)</w:t>
            </w:r>
            <w:r w:rsidRPr="0030527C">
              <w:rPr>
                <w:rFonts w:ascii="Arial" w:hAnsi="Arial" w:cs="Arial"/>
                <w:color w:val="222222"/>
                <w:shd w:val="clear" w:color="auto" w:fill="FFFFFF"/>
              </w:rPr>
              <w:br/>
              <w:t>Die EAL-Stufen der Common Criteria (ISO 15408) beschreiben präzise Anforderungen an eine IT-Sicherheitsprüfung. Mit wachsender EAL-Nummer steigen die Anforderungen an den zu prüfenden Umfang, an die Prüftiefe und an die Prüfmethoden. Ziel einer Common Criteria-Evaluierung ist die Bestätigung, dass die vom Hersteller behauptete Sicherheitsfunktionalität wirksam ist.</w:t>
            </w:r>
          </w:p>
        </w:tc>
      </w:tr>
      <w:tr w:rsidR="00B61F18" w:rsidRPr="00AB3CB7" w14:paraId="790B6313" w14:textId="77777777" w:rsidTr="006676E5">
        <w:tc>
          <w:tcPr>
            <w:tcW w:w="1843" w:type="dxa"/>
            <w:tcBorders>
              <w:top w:val="single" w:sz="4" w:space="0" w:color="auto"/>
              <w:left w:val="single" w:sz="4" w:space="0" w:color="auto"/>
              <w:bottom w:val="single" w:sz="4" w:space="0" w:color="auto"/>
              <w:right w:val="single" w:sz="4" w:space="0" w:color="auto"/>
            </w:tcBorders>
          </w:tcPr>
          <w:p w14:paraId="7C8F8D8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Confluence</w:t>
            </w:r>
          </w:p>
        </w:tc>
        <w:tc>
          <w:tcPr>
            <w:tcW w:w="7222" w:type="dxa"/>
            <w:tcBorders>
              <w:top w:val="single" w:sz="4" w:space="0" w:color="auto"/>
              <w:left w:val="single" w:sz="4" w:space="0" w:color="auto"/>
              <w:bottom w:val="single" w:sz="4" w:space="0" w:color="auto"/>
              <w:right w:val="single" w:sz="4" w:space="0" w:color="auto"/>
            </w:tcBorders>
          </w:tcPr>
          <w:p w14:paraId="2A361D3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Kollaborationstool, Confluence ist ein browserbasiertes Wiki-Tool zur Verwaltung von Wissen</w:t>
            </w:r>
          </w:p>
        </w:tc>
      </w:tr>
      <w:tr w:rsidR="00B61F18" w:rsidRPr="00AB3CB7" w14:paraId="1085085E" w14:textId="77777777" w:rsidTr="006676E5">
        <w:tc>
          <w:tcPr>
            <w:tcW w:w="1843" w:type="dxa"/>
            <w:tcBorders>
              <w:top w:val="single" w:sz="4" w:space="0" w:color="auto"/>
              <w:left w:val="single" w:sz="4" w:space="0" w:color="auto"/>
              <w:bottom w:val="single" w:sz="4" w:space="0" w:color="auto"/>
              <w:right w:val="single" w:sz="4" w:space="0" w:color="auto"/>
            </w:tcBorders>
          </w:tcPr>
          <w:p w14:paraId="44E4D48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tcPr>
          <w:p w14:paraId="19BA060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Distributed Denial of Service - Ein DDoS-Angriff versucht durch eine gezielt herbeigeführte Überlastung die Nichtverfügbarkeit eines Internetservices herbeizuführen.</w:t>
            </w:r>
          </w:p>
        </w:tc>
      </w:tr>
      <w:tr w:rsidR="00B61F18" w:rsidRPr="00AB3CB7" w14:paraId="38318C38" w14:textId="77777777" w:rsidTr="006676E5">
        <w:tc>
          <w:tcPr>
            <w:tcW w:w="1843" w:type="dxa"/>
            <w:tcBorders>
              <w:top w:val="single" w:sz="4" w:space="0" w:color="auto"/>
              <w:left w:val="single" w:sz="4" w:space="0" w:color="auto"/>
              <w:bottom w:val="single" w:sz="4" w:space="0" w:color="auto"/>
              <w:right w:val="single" w:sz="4" w:space="0" w:color="auto"/>
            </w:tcBorders>
          </w:tcPr>
          <w:p w14:paraId="5A9EB3D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default-settings</w:t>
            </w:r>
          </w:p>
        </w:tc>
        <w:tc>
          <w:tcPr>
            <w:tcW w:w="7222" w:type="dxa"/>
            <w:tcBorders>
              <w:top w:val="single" w:sz="4" w:space="0" w:color="auto"/>
              <w:left w:val="single" w:sz="4" w:space="0" w:color="auto"/>
              <w:bottom w:val="single" w:sz="4" w:space="0" w:color="auto"/>
              <w:right w:val="single" w:sz="4" w:space="0" w:color="auto"/>
            </w:tcBorders>
          </w:tcPr>
          <w:p w14:paraId="156754E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Grundkonfiguration bei Werksauslieferung der Hardware</w:t>
            </w:r>
          </w:p>
        </w:tc>
      </w:tr>
      <w:tr w:rsidR="00B61F18" w:rsidRPr="00AB3CB7" w14:paraId="2373BD53" w14:textId="77777777" w:rsidTr="006676E5">
        <w:tc>
          <w:tcPr>
            <w:tcW w:w="1843" w:type="dxa"/>
            <w:tcBorders>
              <w:top w:val="single" w:sz="4" w:space="0" w:color="auto"/>
              <w:left w:val="single" w:sz="4" w:space="0" w:color="auto"/>
              <w:bottom w:val="single" w:sz="4" w:space="0" w:color="auto"/>
              <w:right w:val="single" w:sz="4" w:space="0" w:color="auto"/>
            </w:tcBorders>
          </w:tcPr>
          <w:p w14:paraId="5FDD19CE" w14:textId="77777777" w:rsidR="00B61F18" w:rsidRPr="001D41FA" w:rsidRDefault="00B61F18" w:rsidP="006676E5">
            <w:pPr>
              <w:pStyle w:val="Tabellentext"/>
              <w:spacing w:before="240" w:after="240"/>
            </w:pPr>
            <w:r w:rsidRPr="00894BF0">
              <w:t>DMZ</w:t>
            </w:r>
          </w:p>
        </w:tc>
        <w:tc>
          <w:tcPr>
            <w:tcW w:w="7222" w:type="dxa"/>
            <w:tcBorders>
              <w:top w:val="single" w:sz="4" w:space="0" w:color="auto"/>
              <w:left w:val="single" w:sz="4" w:space="0" w:color="auto"/>
              <w:bottom w:val="single" w:sz="4" w:space="0" w:color="auto"/>
              <w:right w:val="single" w:sz="4" w:space="0" w:color="auto"/>
            </w:tcBorders>
          </w:tcPr>
          <w:p w14:paraId="4033EF65" w14:textId="77777777" w:rsidR="00B61F18" w:rsidRPr="0030527C" w:rsidRDefault="00B61F18" w:rsidP="006676E5">
            <w:pPr>
              <w:pStyle w:val="Tabellentext"/>
              <w:spacing w:before="240" w:after="240"/>
            </w:pPr>
            <w:r w:rsidRPr="0030527C">
              <w:rPr>
                <w:rFonts w:ascii="Arial" w:hAnsi="Arial" w:cs="Arial"/>
                <w:color w:val="222222"/>
                <w:shd w:val="clear" w:color="auto" w:fill="FFFFFF"/>
              </w:rPr>
              <w:t>Eine Demilitarisierte Zone (</w:t>
            </w:r>
            <w:r w:rsidRPr="0030527C">
              <w:rPr>
                <w:rFonts w:ascii="Arial" w:hAnsi="Arial" w:cs="Arial"/>
                <w:bCs/>
                <w:color w:val="222222"/>
              </w:rPr>
              <w:t>DMZ</w:t>
            </w:r>
            <w:r w:rsidRPr="0030527C">
              <w:rPr>
                <w:rFonts w:ascii="Arial" w:hAnsi="Arial" w:cs="Arial"/>
                <w:color w:val="222222"/>
                <w:shd w:val="clear" w:color="auto" w:fill="FFFFFF"/>
              </w:rPr>
              <w:t xml:space="preserve">, auch </w:t>
            </w:r>
            <w:r w:rsidRPr="0030527C">
              <w:rPr>
                <w:rFonts w:ascii="Arial" w:hAnsi="Arial" w:cs="Arial"/>
                <w:bCs/>
                <w:color w:val="222222"/>
              </w:rPr>
              <w:t>Demilitarized Zone</w:t>
            </w:r>
            <w:r w:rsidRPr="0030527C">
              <w:rPr>
                <w:rFonts w:ascii="Arial" w:hAnsi="Arial" w:cs="Arial"/>
                <w:color w:val="222222"/>
                <w:shd w:val="clear" w:color="auto" w:fill="FFFFFF"/>
              </w:rPr>
              <w:t xml:space="preserve">) bezeichnet ein Computernetz mit sicherheitstechnisch kontrollierten Zugriffsmöglichkeiten auf die daran angeschlossenen Server. Die in der </w:t>
            </w:r>
            <w:r w:rsidRPr="0030527C">
              <w:rPr>
                <w:rFonts w:ascii="Arial" w:hAnsi="Arial" w:cs="Arial"/>
                <w:bCs/>
                <w:color w:val="222222"/>
              </w:rPr>
              <w:t>DMZ</w:t>
            </w:r>
            <w:r w:rsidRPr="0030527C">
              <w:rPr>
                <w:rFonts w:ascii="Arial" w:hAnsi="Arial" w:cs="Arial"/>
                <w:color w:val="222222"/>
                <w:shd w:val="clear" w:color="auto" w:fill="FFFFFF"/>
              </w:rPr>
              <w:t xml:space="preserve"> aufgestellten Systeme werden durch eine oder mehrere Firewalls gegen andere Netze (z. B. Internet, LAN) abgeschirmt.</w:t>
            </w:r>
          </w:p>
        </w:tc>
      </w:tr>
      <w:tr w:rsidR="00B61F18" w:rsidRPr="00AB3CB7" w14:paraId="4D3A67FC" w14:textId="77777777" w:rsidTr="006676E5">
        <w:tc>
          <w:tcPr>
            <w:tcW w:w="1843" w:type="dxa"/>
            <w:tcBorders>
              <w:top w:val="single" w:sz="4" w:space="0" w:color="auto"/>
              <w:left w:val="single" w:sz="4" w:space="0" w:color="auto"/>
              <w:bottom w:val="single" w:sz="4" w:space="0" w:color="auto"/>
              <w:right w:val="single" w:sz="4" w:space="0" w:color="auto"/>
            </w:tcBorders>
          </w:tcPr>
          <w:p w14:paraId="2A32E58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EAPoL</w:t>
            </w:r>
          </w:p>
        </w:tc>
        <w:tc>
          <w:tcPr>
            <w:tcW w:w="7222" w:type="dxa"/>
            <w:tcBorders>
              <w:top w:val="single" w:sz="4" w:space="0" w:color="auto"/>
              <w:left w:val="single" w:sz="4" w:space="0" w:color="auto"/>
              <w:bottom w:val="single" w:sz="4" w:space="0" w:color="auto"/>
              <w:right w:val="single" w:sz="4" w:space="0" w:color="auto"/>
            </w:tcBorders>
          </w:tcPr>
          <w:p w14:paraId="7D9B6338" w14:textId="77777777" w:rsidR="00B61F18" w:rsidRPr="006779ED" w:rsidRDefault="004764DB" w:rsidP="006676E5">
            <w:pPr>
              <w:spacing w:before="120" w:after="240"/>
              <w:rPr>
                <w:rFonts w:ascii="Arial" w:hAnsi="Arial" w:cs="Arial"/>
                <w:color w:val="222222"/>
                <w:shd w:val="clear" w:color="auto" w:fill="FFFFFF"/>
              </w:rPr>
            </w:pPr>
            <w:hyperlink r:id="rId17" w:tooltip="Extensible Authentication Protocol" w:history="1">
              <w:r w:rsidR="00B61F18" w:rsidRPr="006779ED">
                <w:rPr>
                  <w:rFonts w:ascii="Arial" w:hAnsi="Arial" w:cs="Arial"/>
                  <w:color w:val="222222"/>
                  <w:shd w:val="clear" w:color="auto" w:fill="FFFFFF"/>
                </w:rPr>
                <w:t>Extensible Authentication Protocol</w:t>
              </w:r>
            </w:hyperlink>
            <w:r w:rsidR="00B61F18" w:rsidRPr="006779ED">
              <w:rPr>
                <w:rFonts w:ascii="Arial" w:hAnsi="Arial" w:cs="Arial"/>
                <w:color w:val="222222"/>
                <w:shd w:val="clear" w:color="auto" w:fill="FFFFFF"/>
              </w:rPr>
              <w:t xml:space="preserve"> over </w:t>
            </w:r>
            <w:hyperlink r:id="rId18" w:tooltip="Local Area Network" w:history="1">
              <w:r w:rsidR="00B61F18" w:rsidRPr="006779ED">
                <w:rPr>
                  <w:rFonts w:ascii="Arial" w:hAnsi="Arial" w:cs="Arial"/>
                  <w:color w:val="222222"/>
                  <w:shd w:val="clear" w:color="auto" w:fill="FFFFFF"/>
                </w:rPr>
                <w:t>Local Area Network</w:t>
              </w:r>
            </w:hyperlink>
            <w:r w:rsidR="00B61F18" w:rsidRPr="006779ED">
              <w:rPr>
                <w:rFonts w:ascii="Arial" w:hAnsi="Arial" w:cs="Arial"/>
                <w:color w:val="222222"/>
                <w:shd w:val="clear" w:color="auto" w:fill="FFFFFF"/>
              </w:rPr>
              <w:t xml:space="preserve"> (EAPoL) ist eines der Nachrichtenformate vom Authentifizierungprotokoll Extensible Authentication Protocol (EAP). Andere EAP-Nachrichtenformate sind "EAP over Wireless (EAPoW)" und "EAP over Point-to-Point-Protocoll (EAPoPPP)". </w:t>
            </w:r>
          </w:p>
        </w:tc>
      </w:tr>
      <w:tr w:rsidR="00B61F18" w:rsidRPr="0030527C" w14:paraId="05FCD0E3" w14:textId="77777777" w:rsidTr="006676E5">
        <w:tc>
          <w:tcPr>
            <w:tcW w:w="1843" w:type="dxa"/>
            <w:tcBorders>
              <w:top w:val="single" w:sz="4" w:space="0" w:color="auto"/>
              <w:left w:val="single" w:sz="4" w:space="0" w:color="auto"/>
              <w:bottom w:val="single" w:sz="4" w:space="0" w:color="auto"/>
              <w:right w:val="single" w:sz="4" w:space="0" w:color="auto"/>
            </w:tcBorders>
          </w:tcPr>
          <w:p w14:paraId="54B4062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tcPr>
          <w:p w14:paraId="195C538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Das Extensible Authentication Protocol</w:t>
            </w:r>
            <w:r>
              <w:rPr>
                <w:rFonts w:ascii="Arial" w:hAnsi="Arial" w:cs="Arial"/>
                <w:color w:val="222222"/>
                <w:shd w:val="clear" w:color="auto" w:fill="FFFFFF"/>
              </w:rPr>
              <w:t xml:space="preserve"> ist e</w:t>
            </w:r>
            <w:r w:rsidRPr="0030527C">
              <w:rPr>
                <w:rFonts w:ascii="Arial" w:hAnsi="Arial" w:cs="Arial"/>
                <w:color w:val="222222"/>
                <w:shd w:val="clear" w:color="auto" w:fill="FFFFFF"/>
              </w:rPr>
              <w:t xml:space="preserve">in von der </w:t>
            </w:r>
            <w:hyperlink r:id="rId19" w:tooltip="Internet Engineering Task Force" w:history="1">
              <w:r w:rsidRPr="0030527C">
                <w:rPr>
                  <w:rFonts w:ascii="Arial" w:hAnsi="Arial" w:cs="Arial"/>
                  <w:color w:val="222222"/>
                  <w:shd w:val="clear" w:color="auto" w:fill="FFFFFF"/>
                </w:rPr>
                <w:t>Internet Engineering Task Force</w:t>
              </w:r>
            </w:hyperlink>
            <w:r w:rsidRPr="0030527C">
              <w:rPr>
                <w:rFonts w:ascii="Arial" w:hAnsi="Arial" w:cs="Arial"/>
                <w:color w:val="222222"/>
                <w:shd w:val="clear" w:color="auto" w:fill="FFFFFF"/>
              </w:rPr>
              <w:t xml:space="preserve"> (IETF) entwickeltes, allgemeines </w:t>
            </w:r>
            <w:hyperlink r:id="rId20" w:tooltip="Authentifizierung" w:history="1">
              <w:r w:rsidRPr="0030527C">
                <w:rPr>
                  <w:rFonts w:ascii="Arial" w:hAnsi="Arial" w:cs="Arial"/>
                  <w:color w:val="222222"/>
                  <w:shd w:val="clear" w:color="auto" w:fill="FFFFFF"/>
                </w:rPr>
                <w:t>Authentifizierungsprotokoll</w:t>
              </w:r>
            </w:hyperlink>
            <w:r w:rsidRPr="0030527C">
              <w:rPr>
                <w:rFonts w:ascii="Arial" w:hAnsi="Arial" w:cs="Arial"/>
                <w:color w:val="222222"/>
                <w:shd w:val="clear" w:color="auto" w:fill="FFFFFF"/>
              </w:rPr>
              <w:t>, das unterschiedliche Authentifizierungsverfahren unterstützt wie z. B. Username/Password (</w:t>
            </w:r>
            <w:hyperlink r:id="rId21" w:tooltip="Remote Authentication Dial-In User Service" w:history="1">
              <w:r w:rsidRPr="0030527C">
                <w:rPr>
                  <w:rFonts w:ascii="Arial" w:hAnsi="Arial" w:cs="Arial"/>
                  <w:color w:val="222222"/>
                  <w:shd w:val="clear" w:color="auto" w:fill="FFFFFF"/>
                </w:rPr>
                <w:t>RADIUS</w:t>
              </w:r>
            </w:hyperlink>
            <w:r w:rsidRPr="0030527C">
              <w:rPr>
                <w:rFonts w:ascii="Arial" w:hAnsi="Arial" w:cs="Arial"/>
                <w:color w:val="222222"/>
                <w:shd w:val="clear" w:color="auto" w:fill="FFFFFF"/>
              </w:rPr>
              <w:t xml:space="preserve">), </w:t>
            </w:r>
            <w:hyperlink r:id="rId22" w:tooltip="Digitales Zertifikat" w:history="1">
              <w:r w:rsidRPr="0030527C">
                <w:rPr>
                  <w:rFonts w:ascii="Arial" w:hAnsi="Arial" w:cs="Arial"/>
                  <w:color w:val="222222"/>
                  <w:shd w:val="clear" w:color="auto" w:fill="FFFFFF"/>
                </w:rPr>
                <w:t>Digitales Zertifikat</w:t>
              </w:r>
            </w:hyperlink>
            <w:r w:rsidRPr="0030527C">
              <w:rPr>
                <w:rFonts w:ascii="Arial" w:hAnsi="Arial" w:cs="Arial"/>
                <w:color w:val="222222"/>
                <w:shd w:val="clear" w:color="auto" w:fill="FFFFFF"/>
              </w:rPr>
              <w:t xml:space="preserve">, </w:t>
            </w:r>
            <w:hyperlink r:id="rId23" w:tooltip="SIM-Karte" w:history="1">
              <w:r w:rsidRPr="0030527C">
                <w:rPr>
                  <w:rFonts w:ascii="Arial" w:hAnsi="Arial" w:cs="Arial"/>
                  <w:color w:val="222222"/>
                  <w:shd w:val="clear" w:color="auto" w:fill="FFFFFF"/>
                </w:rPr>
                <w:t>SIM-Karte</w:t>
              </w:r>
            </w:hyperlink>
            <w:r w:rsidRPr="0030527C">
              <w:rPr>
                <w:rFonts w:ascii="Arial" w:hAnsi="Arial" w:cs="Arial"/>
                <w:color w:val="222222"/>
                <w:shd w:val="clear" w:color="auto" w:fill="FFFFFF"/>
              </w:rPr>
              <w:t xml:space="preserve">. </w:t>
            </w:r>
          </w:p>
        </w:tc>
      </w:tr>
      <w:tr w:rsidR="00B61F18" w:rsidRPr="0030527C" w14:paraId="587E9576" w14:textId="77777777" w:rsidTr="006676E5">
        <w:tc>
          <w:tcPr>
            <w:tcW w:w="1843" w:type="dxa"/>
            <w:tcBorders>
              <w:top w:val="single" w:sz="4" w:space="0" w:color="auto"/>
              <w:left w:val="single" w:sz="4" w:space="0" w:color="auto"/>
              <w:bottom w:val="single" w:sz="4" w:space="0" w:color="auto"/>
              <w:right w:val="single" w:sz="4" w:space="0" w:color="auto"/>
            </w:tcBorders>
          </w:tcPr>
          <w:p w14:paraId="4EE657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tcPr>
          <w:p w14:paraId="75B5BF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IT-Grundschutz-Check nach IT-Grundschutz des BSI</w:t>
            </w:r>
          </w:p>
        </w:tc>
      </w:tr>
      <w:tr w:rsidR="00B61F18" w:rsidRPr="00AB3CB7" w14:paraId="26DFA4C1" w14:textId="77777777" w:rsidTr="006676E5">
        <w:tc>
          <w:tcPr>
            <w:tcW w:w="1843" w:type="dxa"/>
            <w:tcBorders>
              <w:top w:val="single" w:sz="4" w:space="0" w:color="auto"/>
              <w:left w:val="single" w:sz="4" w:space="0" w:color="auto"/>
              <w:bottom w:val="single" w:sz="4" w:space="0" w:color="auto"/>
              <w:right w:val="single" w:sz="4" w:space="0" w:color="auto"/>
            </w:tcBorders>
          </w:tcPr>
          <w:p w14:paraId="0B38C54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ICD</w:t>
            </w:r>
          </w:p>
        </w:tc>
        <w:tc>
          <w:tcPr>
            <w:tcW w:w="7222" w:type="dxa"/>
            <w:tcBorders>
              <w:top w:val="single" w:sz="4" w:space="0" w:color="auto"/>
              <w:left w:val="single" w:sz="4" w:space="0" w:color="auto"/>
              <w:bottom w:val="single" w:sz="4" w:space="0" w:color="auto"/>
              <w:right w:val="single" w:sz="4" w:space="0" w:color="auto"/>
            </w:tcBorders>
          </w:tcPr>
          <w:p w14:paraId="1BF526D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IBM Control Desk (ICD) - Service- und Asset-Management (SAM) </w:t>
            </w:r>
            <w:r w:rsidRPr="0030527C">
              <w:rPr>
                <w:rFonts w:ascii="Arial" w:hAnsi="Arial" w:cs="Arial"/>
                <w:color w:val="222222"/>
                <w:shd w:val="clear" w:color="auto" w:fill="FFFFFF"/>
              </w:rPr>
              <w:br/>
              <w:t>zur Optimierung von IT-Prozessen und Services nach ITIL</w:t>
            </w:r>
          </w:p>
        </w:tc>
      </w:tr>
      <w:tr w:rsidR="00B61F18" w:rsidRPr="00AB3CB7" w14:paraId="3E782B37" w14:textId="77777777" w:rsidTr="006676E5">
        <w:tc>
          <w:tcPr>
            <w:tcW w:w="1843" w:type="dxa"/>
            <w:tcBorders>
              <w:top w:val="single" w:sz="4" w:space="0" w:color="auto"/>
              <w:left w:val="single" w:sz="4" w:space="0" w:color="auto"/>
              <w:bottom w:val="single" w:sz="4" w:space="0" w:color="auto"/>
              <w:right w:val="single" w:sz="4" w:space="0" w:color="auto"/>
            </w:tcBorders>
          </w:tcPr>
          <w:p w14:paraId="6CC03EC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tcPr>
          <w:p w14:paraId="26344642"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Internet Control Message </w:t>
            </w:r>
            <w:r w:rsidRPr="006779ED">
              <w:rPr>
                <w:rFonts w:ascii="Arial" w:hAnsi="Arial" w:cs="Arial"/>
                <w:color w:val="222222"/>
                <w:shd w:val="clear" w:color="auto" w:fill="FFFFFF"/>
              </w:rPr>
              <w:t xml:space="preserve">Protocol </w:t>
            </w:r>
            <w:r>
              <w:rPr>
                <w:rFonts w:ascii="Arial" w:hAnsi="Arial" w:cs="Arial"/>
                <w:color w:val="222222"/>
                <w:shd w:val="clear" w:color="auto" w:fill="FFFFFF"/>
              </w:rPr>
              <w:t xml:space="preserve">- </w:t>
            </w:r>
            <w:r w:rsidRPr="006779ED">
              <w:rPr>
                <w:rFonts w:ascii="Arial" w:hAnsi="Arial" w:cs="Arial"/>
                <w:color w:val="222222"/>
                <w:shd w:val="clear" w:color="auto" w:fill="FFFFFF"/>
              </w:rPr>
              <w:t>dient</w:t>
            </w:r>
            <w:r>
              <w:rPr>
                <w:rFonts w:ascii="Arial" w:hAnsi="Arial" w:cs="Arial"/>
                <w:color w:val="222222"/>
                <w:shd w:val="clear" w:color="auto" w:fill="FFFFFF"/>
              </w:rPr>
              <w:t xml:space="preserve"> in Rechnernetzwerken dem Austausch von Informations- und Fehlermeldungen über das Internet-Protokoll in der Version 4 (IPv4). Für IPv6 existiert ein ähnliches Protokoll mit dem Namen ICMPv6.</w:t>
            </w:r>
          </w:p>
        </w:tc>
      </w:tr>
      <w:tr w:rsidR="00B61F18" w:rsidRPr="00A33FEF" w14:paraId="3FA1DD0F"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231EC3A2"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6E43F1D8" w14:textId="77777777" w:rsidR="00B61F18" w:rsidRPr="001D41FA" w:rsidRDefault="00B61F18" w:rsidP="006676E5">
            <w:pPr>
              <w:pStyle w:val="Tabellentext"/>
              <w:spacing w:before="240" w:after="240"/>
              <w:rPr>
                <w:b/>
              </w:rPr>
            </w:pPr>
            <w:r w:rsidRPr="001D41FA">
              <w:rPr>
                <w:b/>
              </w:rPr>
              <w:t>Erklärung</w:t>
            </w:r>
          </w:p>
        </w:tc>
      </w:tr>
      <w:tr w:rsidR="00B61F18" w:rsidRPr="00AB3CB7" w14:paraId="60181E6B" w14:textId="77777777" w:rsidTr="006676E5">
        <w:tc>
          <w:tcPr>
            <w:tcW w:w="1843" w:type="dxa"/>
            <w:tcBorders>
              <w:top w:val="single" w:sz="4" w:space="0" w:color="auto"/>
              <w:left w:val="single" w:sz="4" w:space="0" w:color="auto"/>
              <w:bottom w:val="single" w:sz="4" w:space="0" w:color="auto"/>
              <w:right w:val="single" w:sz="4" w:space="0" w:color="auto"/>
            </w:tcBorders>
          </w:tcPr>
          <w:p w14:paraId="3FAA706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tcPr>
          <w:p w14:paraId="08A5EA3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Der Informationsverbund Berlin-Bonn (IVBB) ist ein Informationsverbund des Bundes zur Vernetzung der Obersten Bundesbehörden.</w:t>
            </w:r>
          </w:p>
        </w:tc>
      </w:tr>
      <w:tr w:rsidR="00B61F18" w:rsidRPr="00AB3CB7" w14:paraId="31AC6DED" w14:textId="77777777" w:rsidTr="006676E5">
        <w:tc>
          <w:tcPr>
            <w:tcW w:w="1843" w:type="dxa"/>
            <w:tcBorders>
              <w:top w:val="single" w:sz="4" w:space="0" w:color="auto"/>
              <w:left w:val="single" w:sz="4" w:space="0" w:color="auto"/>
              <w:bottom w:val="single" w:sz="4" w:space="0" w:color="auto"/>
              <w:right w:val="single" w:sz="4" w:space="0" w:color="auto"/>
            </w:tcBorders>
          </w:tcPr>
          <w:p w14:paraId="1853DD2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tcPr>
          <w:p w14:paraId="64587C7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Endgerät zur Eingabe und Anzeige von Daten</w:t>
            </w:r>
          </w:p>
        </w:tc>
      </w:tr>
      <w:tr w:rsidR="00B61F18" w:rsidRPr="00AB3CB7" w14:paraId="4113C6F5" w14:textId="77777777" w:rsidTr="006676E5">
        <w:tc>
          <w:tcPr>
            <w:tcW w:w="1843" w:type="dxa"/>
            <w:tcBorders>
              <w:top w:val="single" w:sz="4" w:space="0" w:color="auto"/>
              <w:left w:val="single" w:sz="4" w:space="0" w:color="auto"/>
              <w:bottom w:val="single" w:sz="4" w:space="0" w:color="auto"/>
              <w:right w:val="single" w:sz="4" w:space="0" w:color="auto"/>
            </w:tcBorders>
          </w:tcPr>
          <w:p w14:paraId="3F01DE8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tcPr>
          <w:p w14:paraId="45C2110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Open Shortest Path First (OSPF) bezeichnet ein von der </w:t>
            </w:r>
            <w:hyperlink r:id="rId24" w:tooltip="IETF" w:history="1">
              <w:r w:rsidRPr="0030527C">
                <w:rPr>
                  <w:rFonts w:ascii="Arial" w:hAnsi="Arial" w:cs="Arial"/>
                  <w:color w:val="222222"/>
                  <w:shd w:val="clear" w:color="auto" w:fill="FFFFFF"/>
                </w:rPr>
                <w:t>IETF</w:t>
              </w:r>
            </w:hyperlink>
            <w:r w:rsidRPr="0030527C">
              <w:rPr>
                <w:rFonts w:ascii="Arial" w:hAnsi="Arial" w:cs="Arial"/>
                <w:color w:val="222222"/>
                <w:shd w:val="clear" w:color="auto" w:fill="FFFFFF"/>
              </w:rPr>
              <w:t xml:space="preserve"> entwickeltes </w:t>
            </w:r>
            <w:hyperlink r:id="rId25" w:tooltip="Link-State" w:history="1">
              <w:r w:rsidRPr="0030527C">
                <w:rPr>
                  <w:rFonts w:ascii="Arial" w:hAnsi="Arial" w:cs="Arial"/>
                  <w:color w:val="222222"/>
                  <w:shd w:val="clear" w:color="auto" w:fill="FFFFFF"/>
                </w:rPr>
                <w:t>Link-State</w:t>
              </w:r>
            </w:hyperlink>
            <w:r w:rsidRPr="0030527C">
              <w:rPr>
                <w:rFonts w:ascii="Arial" w:hAnsi="Arial" w:cs="Arial"/>
                <w:color w:val="222222"/>
                <w:shd w:val="clear" w:color="auto" w:fill="FFFFFF"/>
              </w:rPr>
              <w:t>-</w:t>
            </w:r>
            <w:hyperlink r:id="rId26" w:tooltip="Routing" w:history="1">
              <w:r w:rsidRPr="0030527C">
                <w:rPr>
                  <w:rFonts w:ascii="Arial" w:hAnsi="Arial" w:cs="Arial"/>
                  <w:color w:val="222222"/>
                  <w:shd w:val="clear" w:color="auto" w:fill="FFFFFF"/>
                </w:rPr>
                <w:t>Routing</w:t>
              </w:r>
            </w:hyperlink>
            <w:r w:rsidRPr="0030527C">
              <w:rPr>
                <w:rFonts w:ascii="Arial" w:hAnsi="Arial" w:cs="Arial"/>
                <w:color w:val="222222"/>
                <w:shd w:val="clear" w:color="auto" w:fill="FFFFFF"/>
              </w:rPr>
              <w:t>-Protokoll.</w:t>
            </w:r>
          </w:p>
        </w:tc>
      </w:tr>
      <w:tr w:rsidR="00B61F18" w:rsidRPr="00AB3CB7" w14:paraId="386C9DB1" w14:textId="77777777" w:rsidTr="006676E5">
        <w:tc>
          <w:tcPr>
            <w:tcW w:w="1843" w:type="dxa"/>
            <w:tcBorders>
              <w:top w:val="single" w:sz="4" w:space="0" w:color="auto"/>
              <w:left w:val="single" w:sz="4" w:space="0" w:color="auto"/>
              <w:bottom w:val="single" w:sz="4" w:space="0" w:color="auto"/>
              <w:right w:val="single" w:sz="4" w:space="0" w:color="auto"/>
            </w:tcBorders>
          </w:tcPr>
          <w:p w14:paraId="2EC46C3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tcPr>
          <w:p w14:paraId="4077365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Aktualisierungen von Software zum Schließen von IT-Sicherheitslücken oder Fehlfunktionen.</w:t>
            </w:r>
          </w:p>
        </w:tc>
      </w:tr>
      <w:tr w:rsidR="00B61F18" w:rsidRPr="00AB3CB7" w14:paraId="19C4EF46" w14:textId="77777777" w:rsidTr="006676E5">
        <w:tc>
          <w:tcPr>
            <w:tcW w:w="1843" w:type="dxa"/>
            <w:tcBorders>
              <w:top w:val="single" w:sz="4" w:space="0" w:color="auto"/>
              <w:left w:val="single" w:sz="4" w:space="0" w:color="auto"/>
              <w:bottom w:val="single" w:sz="4" w:space="0" w:color="auto"/>
              <w:right w:val="single" w:sz="4" w:space="0" w:color="auto"/>
            </w:tcBorders>
          </w:tcPr>
          <w:p w14:paraId="39EA735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tcPr>
          <w:p w14:paraId="72574A29" w14:textId="77777777" w:rsidR="00B61F18" w:rsidRPr="0030527C" w:rsidRDefault="00B61F18" w:rsidP="006676E5">
            <w:pPr>
              <w:spacing w:before="120" w:after="240"/>
              <w:rPr>
                <w:rFonts w:ascii="Arial" w:hAnsi="Arial" w:cs="Arial"/>
                <w:color w:val="222222"/>
                <w:shd w:val="clear" w:color="auto" w:fill="FFFFFF"/>
              </w:rPr>
            </w:pPr>
            <w:r w:rsidRPr="006779ED">
              <w:rPr>
                <w:rFonts w:ascii="Arial" w:hAnsi="Arial" w:cs="Arial"/>
                <w:color w:val="222222"/>
                <w:shd w:val="clear" w:color="auto" w:fill="FFFFFF"/>
              </w:rPr>
              <w:t xml:space="preserve">Ein Port ist der Teil einer </w:t>
            </w:r>
            <w:hyperlink r:id="rId27" w:tooltip="Rechnernetz" w:history="1">
              <w:r w:rsidRPr="0030527C">
                <w:rPr>
                  <w:rFonts w:ascii="Arial" w:hAnsi="Arial" w:cs="Arial"/>
                  <w:color w:val="222222"/>
                  <w:shd w:val="clear" w:color="auto" w:fill="FFFFFF"/>
                </w:rPr>
                <w:t>Netzwerk</w:t>
              </w:r>
            </w:hyperlink>
            <w:r w:rsidRPr="006779ED">
              <w:rPr>
                <w:rFonts w:ascii="Arial" w:hAnsi="Arial" w:cs="Arial"/>
                <w:color w:val="222222"/>
                <w:shd w:val="clear" w:color="auto" w:fill="FFFFFF"/>
              </w:rPr>
              <w:t>-</w:t>
            </w:r>
            <w:hyperlink r:id="rId28" w:tooltip="Adresse" w:history="1">
              <w:r w:rsidRPr="0030527C">
                <w:rPr>
                  <w:rFonts w:ascii="Arial" w:hAnsi="Arial" w:cs="Arial"/>
                  <w:color w:val="222222"/>
                  <w:shd w:val="clear" w:color="auto" w:fill="FFFFFF"/>
                </w:rPr>
                <w:t>Adresse</w:t>
              </w:r>
            </w:hyperlink>
            <w:r w:rsidRPr="006779ED">
              <w:rPr>
                <w:rFonts w:ascii="Arial" w:hAnsi="Arial" w:cs="Arial"/>
                <w:color w:val="222222"/>
                <w:shd w:val="clear" w:color="auto" w:fill="FFFFFF"/>
              </w:rPr>
              <w:t xml:space="preserve">, der die Zuordnung von </w:t>
            </w:r>
            <w:hyperlink r:id="rId29" w:tooltip="Transmission Control Protocol" w:history="1">
              <w:r w:rsidRPr="0030527C">
                <w:rPr>
                  <w:rFonts w:ascii="Arial" w:hAnsi="Arial" w:cs="Arial"/>
                  <w:color w:val="222222"/>
                  <w:shd w:val="clear" w:color="auto" w:fill="FFFFFF"/>
                </w:rPr>
                <w:t>TCP</w:t>
              </w:r>
            </w:hyperlink>
            <w:r w:rsidRPr="006779ED">
              <w:rPr>
                <w:rFonts w:ascii="Arial" w:hAnsi="Arial" w:cs="Arial"/>
                <w:color w:val="222222"/>
                <w:shd w:val="clear" w:color="auto" w:fill="FFFFFF"/>
              </w:rPr>
              <w:t xml:space="preserve">- und </w:t>
            </w:r>
            <w:hyperlink r:id="rId30" w:tooltip="User Datagram Protocol" w:history="1">
              <w:r w:rsidRPr="0030527C">
                <w:rPr>
                  <w:rFonts w:ascii="Arial" w:hAnsi="Arial" w:cs="Arial"/>
                  <w:color w:val="222222"/>
                  <w:shd w:val="clear" w:color="auto" w:fill="FFFFFF"/>
                </w:rPr>
                <w:t>UDP</w:t>
              </w:r>
            </w:hyperlink>
            <w:r w:rsidRPr="006779ED">
              <w:rPr>
                <w:rFonts w:ascii="Arial" w:hAnsi="Arial" w:cs="Arial"/>
                <w:color w:val="222222"/>
                <w:shd w:val="clear" w:color="auto" w:fill="FFFFFF"/>
              </w:rPr>
              <w:t xml:space="preserve">-Verbindungen und -Datenpaketen zu </w:t>
            </w:r>
            <w:hyperlink r:id="rId31" w:tooltip="Server (Software)" w:history="1">
              <w:r w:rsidRPr="0030527C">
                <w:rPr>
                  <w:rFonts w:ascii="Arial" w:hAnsi="Arial" w:cs="Arial"/>
                  <w:color w:val="222222"/>
                  <w:shd w:val="clear" w:color="auto" w:fill="FFFFFF"/>
                </w:rPr>
                <w:t>Server</w:t>
              </w:r>
            </w:hyperlink>
            <w:r w:rsidRPr="006779ED">
              <w:rPr>
                <w:rFonts w:ascii="Arial" w:hAnsi="Arial" w:cs="Arial"/>
                <w:color w:val="222222"/>
                <w:shd w:val="clear" w:color="auto" w:fill="FFFFFF"/>
              </w:rPr>
              <w:t xml:space="preserve">- und </w:t>
            </w:r>
            <w:hyperlink r:id="rId32" w:tooltip="Client" w:history="1">
              <w:r w:rsidRPr="0030527C">
                <w:rPr>
                  <w:rFonts w:ascii="Arial" w:hAnsi="Arial" w:cs="Arial"/>
                  <w:color w:val="222222"/>
                  <w:shd w:val="clear" w:color="auto" w:fill="FFFFFF"/>
                </w:rPr>
                <w:t>Client</w:t>
              </w:r>
            </w:hyperlink>
            <w:r w:rsidRPr="006779ED">
              <w:rPr>
                <w:rFonts w:ascii="Arial" w:hAnsi="Arial" w:cs="Arial"/>
                <w:color w:val="222222"/>
                <w:shd w:val="clear" w:color="auto" w:fill="FFFFFF"/>
              </w:rPr>
              <w:t xml:space="preserve">-Programmen durch </w:t>
            </w:r>
            <w:hyperlink r:id="rId33" w:tooltip="Betriebssystem" w:history="1">
              <w:r w:rsidRPr="0030527C">
                <w:rPr>
                  <w:rFonts w:ascii="Arial" w:hAnsi="Arial" w:cs="Arial"/>
                  <w:color w:val="222222"/>
                  <w:shd w:val="clear" w:color="auto" w:fill="FFFFFF"/>
                </w:rPr>
                <w:t>Betriebssysteme</w:t>
              </w:r>
            </w:hyperlink>
            <w:r w:rsidRPr="006779ED">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B61F18" w:rsidRPr="00AB3CB7" w14:paraId="1FA7B080" w14:textId="77777777" w:rsidTr="006676E5">
        <w:tc>
          <w:tcPr>
            <w:tcW w:w="1843" w:type="dxa"/>
            <w:tcBorders>
              <w:top w:val="single" w:sz="4" w:space="0" w:color="auto"/>
              <w:left w:val="single" w:sz="4" w:space="0" w:color="auto"/>
              <w:bottom w:val="single" w:sz="4" w:space="0" w:color="auto"/>
              <w:right w:val="single" w:sz="4" w:space="0" w:color="auto"/>
            </w:tcBorders>
          </w:tcPr>
          <w:p w14:paraId="331C04F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Proof of Concept</w:t>
            </w:r>
          </w:p>
        </w:tc>
        <w:tc>
          <w:tcPr>
            <w:tcW w:w="7222" w:type="dxa"/>
            <w:tcBorders>
              <w:top w:val="single" w:sz="4" w:space="0" w:color="auto"/>
              <w:left w:val="single" w:sz="4" w:space="0" w:color="auto"/>
              <w:bottom w:val="single" w:sz="4" w:space="0" w:color="auto"/>
              <w:right w:val="single" w:sz="4" w:space="0" w:color="auto"/>
            </w:tcBorders>
          </w:tcPr>
          <w:p w14:paraId="54F6EB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Teststellung zur Machbarkeitsstudie</w:t>
            </w:r>
          </w:p>
        </w:tc>
      </w:tr>
      <w:tr w:rsidR="00B61F18" w:rsidRPr="00AB3CB7" w14:paraId="46719B8D" w14:textId="77777777" w:rsidTr="006676E5">
        <w:tc>
          <w:tcPr>
            <w:tcW w:w="1843" w:type="dxa"/>
            <w:tcBorders>
              <w:top w:val="single" w:sz="4" w:space="0" w:color="auto"/>
              <w:left w:val="single" w:sz="4" w:space="0" w:color="auto"/>
              <w:bottom w:val="single" w:sz="4" w:space="0" w:color="auto"/>
              <w:right w:val="single" w:sz="4" w:space="0" w:color="auto"/>
            </w:tcBorders>
          </w:tcPr>
          <w:p w14:paraId="7F2AF1F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tcPr>
          <w:p w14:paraId="2D919E45"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Remote </w:t>
            </w:r>
            <w:r w:rsidRPr="0030527C">
              <w:rPr>
                <w:rFonts w:ascii="Arial" w:hAnsi="Arial" w:cs="Arial"/>
                <w:color w:val="222222"/>
                <w:shd w:val="clear" w:color="auto" w:fill="FFFFFF"/>
              </w:rPr>
              <w:t>Authentication</w:t>
            </w:r>
            <w:r>
              <w:rPr>
                <w:rFonts w:ascii="Arial" w:hAnsi="Arial" w:cs="Arial"/>
                <w:color w:val="222222"/>
                <w:shd w:val="clear" w:color="auto" w:fill="FFFFFF"/>
              </w:rPr>
              <w:t xml:space="preserve"> Dial-In User Service (</w:t>
            </w:r>
            <w:r w:rsidRPr="0030527C">
              <w:rPr>
                <w:rFonts w:ascii="Arial" w:hAnsi="Arial" w:cs="Arial"/>
                <w:color w:val="222222"/>
                <w:shd w:val="clear" w:color="auto" w:fill="FFFFFF"/>
              </w:rPr>
              <w:t>RADIUS</w:t>
            </w:r>
            <w:r>
              <w:rPr>
                <w:rFonts w:ascii="Arial" w:hAnsi="Arial" w:cs="Arial"/>
                <w:color w:val="222222"/>
                <w:shd w:val="clear" w:color="auto" w:fill="FFFFFF"/>
              </w:rPr>
              <w:t>, deutsch Authentifizierungsdienst für sich einwählende Benutzer) ist ein Client-</w:t>
            </w:r>
            <w:r w:rsidRPr="0030527C">
              <w:rPr>
                <w:rFonts w:ascii="Arial" w:hAnsi="Arial" w:cs="Arial"/>
                <w:color w:val="222222"/>
                <w:shd w:val="clear" w:color="auto" w:fill="FFFFFF"/>
              </w:rPr>
              <w:t>Server</w:t>
            </w:r>
            <w:r>
              <w:rPr>
                <w:rFonts w:ascii="Arial" w:hAnsi="Arial" w:cs="Arial"/>
                <w:color w:val="222222"/>
                <w:shd w:val="clear" w:color="auto" w:fill="FFFFFF"/>
              </w:rPr>
              <w:t>-Protokoll, das zur Authentifizierung, Autorisierung und zum Accounting (Triple-A-System) von Benutzern bei Einwahlverbindungen in ein Computernetzwerk dient.</w:t>
            </w:r>
          </w:p>
        </w:tc>
      </w:tr>
      <w:tr w:rsidR="00B61F18" w:rsidRPr="00AB3CB7" w14:paraId="01FDDAB5" w14:textId="77777777" w:rsidTr="006676E5">
        <w:tc>
          <w:tcPr>
            <w:tcW w:w="1843" w:type="dxa"/>
            <w:tcBorders>
              <w:top w:val="single" w:sz="4" w:space="0" w:color="auto"/>
              <w:left w:val="single" w:sz="4" w:space="0" w:color="auto"/>
              <w:bottom w:val="single" w:sz="4" w:space="0" w:color="auto"/>
              <w:right w:val="single" w:sz="4" w:space="0" w:color="auto"/>
            </w:tcBorders>
          </w:tcPr>
          <w:p w14:paraId="0F694BF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tcPr>
          <w:p w14:paraId="5592F64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bezeichnet das Festlegen von Wegen für Nachrichtenströme bei der Nachrichtenübermittlung in </w:t>
            </w:r>
            <w:hyperlink r:id="rId34" w:tooltip="Paketvermittlung" w:history="1">
              <w:r w:rsidRPr="0030527C">
                <w:rPr>
                  <w:rFonts w:ascii="Arial" w:hAnsi="Arial" w:cs="Arial"/>
                  <w:color w:val="222222"/>
                  <w:shd w:val="clear" w:color="auto" w:fill="FFFFFF"/>
                </w:rPr>
                <w:t>paketvermittelten</w:t>
              </w:r>
            </w:hyperlink>
            <w:r w:rsidRPr="0030527C">
              <w:rPr>
                <w:rFonts w:ascii="Arial" w:hAnsi="Arial" w:cs="Arial"/>
                <w:color w:val="222222"/>
                <w:shd w:val="clear" w:color="auto" w:fill="FFFFFF"/>
              </w:rPr>
              <w:t xml:space="preserve"> Datennetzen. Das Routing bestimmt den gesamten Weg eines Nachrichtenstroms durch das Netzwerk</w:t>
            </w:r>
          </w:p>
        </w:tc>
      </w:tr>
      <w:tr w:rsidR="00B61F18" w:rsidRPr="00AB3CB7" w14:paraId="6D15E579" w14:textId="77777777" w:rsidTr="006676E5">
        <w:tc>
          <w:tcPr>
            <w:tcW w:w="1843" w:type="dxa"/>
            <w:tcBorders>
              <w:top w:val="single" w:sz="4" w:space="0" w:color="auto"/>
              <w:left w:val="single" w:sz="4" w:space="0" w:color="auto"/>
              <w:bottom w:val="single" w:sz="4" w:space="0" w:color="auto"/>
              <w:right w:val="single" w:sz="4" w:space="0" w:color="auto"/>
            </w:tcBorders>
          </w:tcPr>
          <w:p w14:paraId="02BC02F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tcPr>
          <w:p w14:paraId="01CB3DF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Rechenzentrum </w:t>
            </w:r>
          </w:p>
        </w:tc>
      </w:tr>
      <w:tr w:rsidR="00B61F18" w:rsidRPr="00AB3CB7" w14:paraId="1625C8F9" w14:textId="77777777" w:rsidTr="006676E5">
        <w:tc>
          <w:tcPr>
            <w:tcW w:w="1843" w:type="dxa"/>
            <w:tcBorders>
              <w:top w:val="single" w:sz="4" w:space="0" w:color="auto"/>
              <w:left w:val="single" w:sz="4" w:space="0" w:color="auto"/>
              <w:bottom w:val="single" w:sz="4" w:space="0" w:color="auto"/>
              <w:right w:val="single" w:sz="4" w:space="0" w:color="auto"/>
            </w:tcBorders>
          </w:tcPr>
          <w:p w14:paraId="7C1151F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tcPr>
          <w:p w14:paraId="3F82C0A8" w14:textId="77777777" w:rsidR="00B61F18" w:rsidRPr="0030527C" w:rsidRDefault="00B61F18" w:rsidP="006676E5">
            <w:pPr>
              <w:pStyle w:val="Tabellentext"/>
              <w:spacing w:before="240" w:after="240"/>
              <w:rPr>
                <w:rFonts w:ascii="Arial" w:hAnsi="Arial" w:cs="Arial"/>
                <w:color w:val="222222"/>
                <w:shd w:val="clear" w:color="auto" w:fill="FFFFFF"/>
              </w:rPr>
            </w:pPr>
            <w:r w:rsidRPr="002A1C9E">
              <w:rPr>
                <w:rFonts w:ascii="Arial" w:hAnsi="Arial" w:cs="Arial"/>
                <w:color w:val="222222"/>
                <w:shd w:val="clear" w:color="auto" w:fill="FFFFFF"/>
              </w:rPr>
              <w:t xml:space="preserve">Das Simple Network Management Protocol ist ein </w:t>
            </w:r>
            <w:hyperlink r:id="rId35" w:tooltip="Netzwerkprotokoll" w:history="1">
              <w:r w:rsidRPr="002A1C9E">
                <w:rPr>
                  <w:color w:val="222222"/>
                  <w:shd w:val="clear" w:color="auto" w:fill="FFFFFF"/>
                </w:rPr>
                <w:t>Netzwerkprotokoll</w:t>
              </w:r>
            </w:hyperlink>
            <w:r w:rsidRPr="002A1C9E">
              <w:rPr>
                <w:rFonts w:ascii="Arial" w:hAnsi="Arial" w:cs="Arial"/>
                <w:color w:val="222222"/>
                <w:shd w:val="clear" w:color="auto" w:fill="FFFFFF"/>
              </w:rPr>
              <w:t xml:space="preserve">, das von der </w:t>
            </w:r>
            <w:hyperlink r:id="rId36" w:tooltip="Internet Engineering Task Force" w:history="1">
              <w:r w:rsidRPr="002A1C9E">
                <w:rPr>
                  <w:color w:val="222222"/>
                  <w:shd w:val="clear" w:color="auto" w:fill="FFFFFF"/>
                </w:rPr>
                <w:t>IETF</w:t>
              </w:r>
            </w:hyperlink>
            <w:r w:rsidRPr="002A1C9E">
              <w:rPr>
                <w:rFonts w:ascii="Arial" w:hAnsi="Arial" w:cs="Arial"/>
                <w:color w:val="222222"/>
                <w:shd w:val="clear" w:color="auto" w:fill="FFFFFF"/>
              </w:rPr>
              <w:t xml:space="preserve"> entwickelt wurde, um </w:t>
            </w:r>
            <w:hyperlink r:id="rId37" w:tooltip="Netzwerkelement" w:history="1">
              <w:r w:rsidRPr="002A1C9E">
                <w:rPr>
                  <w:color w:val="222222"/>
                  <w:shd w:val="clear" w:color="auto" w:fill="FFFFFF"/>
                </w:rPr>
                <w:t>Netzwerkelemente</w:t>
              </w:r>
            </w:hyperlink>
            <w:r w:rsidRPr="002A1C9E">
              <w:rPr>
                <w:rFonts w:ascii="Arial" w:hAnsi="Arial" w:cs="Arial"/>
                <w:color w:val="222222"/>
                <w:shd w:val="clear" w:color="auto" w:fill="FFFFFF"/>
              </w:rPr>
              <w:t xml:space="preserve"> (z. B. </w:t>
            </w:r>
            <w:hyperlink r:id="rId38" w:tooltip="Router" w:history="1">
              <w:r w:rsidRPr="002A1C9E">
                <w:rPr>
                  <w:color w:val="222222"/>
                  <w:shd w:val="clear" w:color="auto" w:fill="FFFFFF"/>
                </w:rPr>
                <w:t>Router</w:t>
              </w:r>
            </w:hyperlink>
            <w:r w:rsidRPr="002A1C9E">
              <w:rPr>
                <w:rFonts w:ascii="Arial" w:hAnsi="Arial" w:cs="Arial"/>
                <w:color w:val="222222"/>
                <w:shd w:val="clear" w:color="auto" w:fill="FFFFFF"/>
              </w:rPr>
              <w:t xml:space="preserve">, </w:t>
            </w:r>
            <w:hyperlink r:id="rId39" w:tooltip="Host (Informationstechnik)" w:history="1">
              <w:r w:rsidRPr="002A1C9E">
                <w:rPr>
                  <w:color w:val="222222"/>
                  <w:shd w:val="clear" w:color="auto" w:fill="FFFFFF"/>
                </w:rPr>
                <w:t>Server</w:t>
              </w:r>
            </w:hyperlink>
            <w:r w:rsidRPr="002A1C9E">
              <w:rPr>
                <w:rFonts w:ascii="Arial" w:hAnsi="Arial" w:cs="Arial"/>
                <w:color w:val="222222"/>
                <w:shd w:val="clear" w:color="auto" w:fill="FFFFFF"/>
              </w:rPr>
              <w:t xml:space="preserve">, </w:t>
            </w:r>
            <w:hyperlink r:id="rId40" w:tooltip="Switch (Computertechnik)" w:history="1">
              <w:r w:rsidRPr="002A1C9E">
                <w:rPr>
                  <w:color w:val="222222"/>
                  <w:shd w:val="clear" w:color="auto" w:fill="FFFFFF"/>
                </w:rPr>
                <w:t>Switches</w:t>
              </w:r>
            </w:hyperlink>
            <w:r w:rsidRPr="002A1C9E">
              <w:rPr>
                <w:rFonts w:ascii="Arial" w:hAnsi="Arial" w:cs="Arial"/>
                <w:color w:val="222222"/>
                <w:shd w:val="clear" w:color="auto" w:fill="FFFFFF"/>
              </w:rPr>
              <w:t>, Drucker, Computer usw.) von einer zentralen Station aus überwachen und steuern zu können.</w:t>
            </w:r>
          </w:p>
        </w:tc>
      </w:tr>
      <w:tr w:rsidR="00B61F18" w:rsidRPr="00AB3CB7" w14:paraId="026E1BA3" w14:textId="77777777" w:rsidTr="006676E5">
        <w:tc>
          <w:tcPr>
            <w:tcW w:w="1843" w:type="dxa"/>
            <w:tcBorders>
              <w:top w:val="single" w:sz="4" w:space="0" w:color="auto"/>
              <w:left w:val="single" w:sz="4" w:space="0" w:color="auto"/>
              <w:bottom w:val="single" w:sz="4" w:space="0" w:color="auto"/>
              <w:right w:val="single" w:sz="4" w:space="0" w:color="auto"/>
            </w:tcBorders>
          </w:tcPr>
          <w:p w14:paraId="429BA71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tcPr>
          <w:p w14:paraId="6864E9E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B61F18" w:rsidRPr="00A33FEF" w14:paraId="0338BF5B"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26F21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522226D6" w14:textId="77777777" w:rsidR="00B61F18" w:rsidRPr="001D41FA" w:rsidRDefault="00B61F18" w:rsidP="006676E5">
            <w:pPr>
              <w:pStyle w:val="Tabellentext"/>
              <w:spacing w:before="240" w:after="240"/>
              <w:rPr>
                <w:b/>
              </w:rPr>
            </w:pPr>
            <w:r w:rsidRPr="001D41FA">
              <w:rPr>
                <w:b/>
              </w:rPr>
              <w:t>Erklärung</w:t>
            </w:r>
          </w:p>
        </w:tc>
      </w:tr>
      <w:tr w:rsidR="00B61F18" w:rsidRPr="00AB3CB7" w14:paraId="27087A21" w14:textId="77777777" w:rsidTr="006676E5">
        <w:tc>
          <w:tcPr>
            <w:tcW w:w="1843" w:type="dxa"/>
            <w:tcBorders>
              <w:top w:val="single" w:sz="4" w:space="0" w:color="auto"/>
              <w:left w:val="single" w:sz="4" w:space="0" w:color="auto"/>
              <w:bottom w:val="single" w:sz="4" w:space="0" w:color="auto"/>
              <w:right w:val="single" w:sz="4" w:space="0" w:color="auto"/>
            </w:tcBorders>
          </w:tcPr>
          <w:p w14:paraId="3311B0D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SysLog</w:t>
            </w:r>
          </w:p>
        </w:tc>
        <w:tc>
          <w:tcPr>
            <w:tcW w:w="7222" w:type="dxa"/>
            <w:tcBorders>
              <w:top w:val="single" w:sz="4" w:space="0" w:color="auto"/>
              <w:left w:val="single" w:sz="4" w:space="0" w:color="auto"/>
              <w:bottom w:val="single" w:sz="4" w:space="0" w:color="auto"/>
              <w:right w:val="single" w:sz="4" w:space="0" w:color="auto"/>
            </w:tcBorders>
          </w:tcPr>
          <w:p w14:paraId="48BA1D72" w14:textId="77777777" w:rsidR="00B61F18" w:rsidRPr="0030527C" w:rsidRDefault="00B61F18" w:rsidP="006676E5">
            <w:pPr>
              <w:spacing w:before="120" w:after="240"/>
              <w:rPr>
                <w:rFonts w:ascii="Arial" w:hAnsi="Arial" w:cs="Arial"/>
                <w:color w:val="222222"/>
                <w:shd w:val="clear" w:color="auto" w:fill="FFFFFF"/>
              </w:rPr>
            </w:pPr>
            <w:r w:rsidRPr="00F33A65">
              <w:rPr>
                <w:rFonts w:ascii="Arial" w:hAnsi="Arial" w:cs="Arial"/>
                <w:color w:val="222222"/>
                <w:shd w:val="clear" w:color="auto" w:fill="FFFFFF"/>
              </w:rPr>
              <w:t xml:space="preserve">Standard zur Übermittlung von </w:t>
            </w:r>
            <w:r w:rsidRPr="0030527C">
              <w:rPr>
                <w:rFonts w:ascii="Arial" w:hAnsi="Arial" w:cs="Arial"/>
                <w:color w:val="222222"/>
                <w:shd w:val="clear" w:color="auto" w:fill="FFFFFF"/>
              </w:rPr>
              <w:t>Log-Meldungen</w:t>
            </w:r>
            <w:r w:rsidRPr="00F33A65">
              <w:rPr>
                <w:rFonts w:ascii="Arial" w:hAnsi="Arial" w:cs="Arial"/>
                <w:color w:val="222222"/>
                <w:shd w:val="clear" w:color="auto" w:fill="FFFFFF"/>
              </w:rPr>
              <w:t xml:space="preserve"> in einem </w:t>
            </w:r>
            <w:hyperlink r:id="rId41" w:tooltip="Internet Protocol" w:history="1">
              <w:r w:rsidRPr="0030527C">
                <w:rPr>
                  <w:rFonts w:ascii="Arial" w:hAnsi="Arial" w:cs="Arial"/>
                  <w:color w:val="222222"/>
                  <w:shd w:val="clear" w:color="auto" w:fill="FFFFFF"/>
                </w:rPr>
                <w:t>IP</w:t>
              </w:r>
            </w:hyperlink>
            <w:r w:rsidRPr="00F33A65">
              <w:rPr>
                <w:rFonts w:ascii="Arial" w:hAnsi="Arial" w:cs="Arial"/>
                <w:color w:val="222222"/>
                <w:shd w:val="clear" w:color="auto" w:fill="FFFFFF"/>
              </w:rPr>
              <w:t>-</w:t>
            </w:r>
            <w:hyperlink r:id="rId42" w:tooltip="Rechnernetz" w:history="1">
              <w:r w:rsidRPr="0030527C">
                <w:rPr>
                  <w:rFonts w:ascii="Arial" w:hAnsi="Arial" w:cs="Arial"/>
                  <w:color w:val="222222"/>
                  <w:shd w:val="clear" w:color="auto" w:fill="FFFFFF"/>
                </w:rPr>
                <w:t>Rechnernetz</w:t>
              </w:r>
            </w:hyperlink>
            <w:r w:rsidRPr="00F33A65">
              <w:rPr>
                <w:rFonts w:ascii="Arial" w:hAnsi="Arial" w:cs="Arial"/>
                <w:color w:val="222222"/>
                <w:shd w:val="clear" w:color="auto" w:fill="FFFFFF"/>
              </w:rPr>
              <w:t xml:space="preserve">. </w:t>
            </w:r>
          </w:p>
        </w:tc>
      </w:tr>
      <w:tr w:rsidR="00B61F18" w:rsidRPr="00AB3CB7" w14:paraId="4CF5AB10" w14:textId="77777777" w:rsidTr="006676E5">
        <w:tc>
          <w:tcPr>
            <w:tcW w:w="1843" w:type="dxa"/>
            <w:tcBorders>
              <w:top w:val="single" w:sz="4" w:space="0" w:color="auto"/>
              <w:left w:val="single" w:sz="4" w:space="0" w:color="auto"/>
              <w:bottom w:val="single" w:sz="4" w:space="0" w:color="auto"/>
              <w:right w:val="single" w:sz="4" w:space="0" w:color="auto"/>
            </w:tcBorders>
          </w:tcPr>
          <w:p w14:paraId="0B42040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tcPr>
          <w:p w14:paraId="7EA24C2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Terminal Access Controller Access Control System, Authentifizierungsserver, dient der Client-Server-Kommunikation zwischen AAA-Servern und einem Network Access Server (NAS). </w:t>
            </w:r>
          </w:p>
          <w:p w14:paraId="335131F1" w14:textId="77777777" w:rsidR="00B61F18" w:rsidRPr="0030527C" w:rsidRDefault="00B61F18" w:rsidP="006676E5">
            <w:pPr>
              <w:spacing w:after="240"/>
              <w:rPr>
                <w:rFonts w:ascii="Arial" w:hAnsi="Arial" w:cs="Arial"/>
                <w:color w:val="222222"/>
                <w:shd w:val="clear" w:color="auto" w:fill="FFFFFF"/>
              </w:rPr>
            </w:pPr>
            <w:r w:rsidRPr="0030527C">
              <w:rPr>
                <w:rFonts w:ascii="Arial" w:hAnsi="Arial" w:cs="Arial"/>
                <w:color w:val="222222"/>
                <w:shd w:val="clear" w:color="auto" w:fill="FFFFFF"/>
              </w:rPr>
              <w:t>AAA -&gt;&gt; Protokoll für Authentisierung, Autorisierung und Accounting (Zurechnung)</w:t>
            </w:r>
          </w:p>
        </w:tc>
      </w:tr>
      <w:tr w:rsidR="00B61F18" w:rsidRPr="00AB3CB7" w14:paraId="0C124D06" w14:textId="77777777" w:rsidTr="006676E5">
        <w:tc>
          <w:tcPr>
            <w:tcW w:w="1843" w:type="dxa"/>
            <w:tcBorders>
              <w:top w:val="single" w:sz="4" w:space="0" w:color="auto"/>
              <w:left w:val="single" w:sz="4" w:space="0" w:color="auto"/>
              <w:bottom w:val="single" w:sz="4" w:space="0" w:color="auto"/>
              <w:right w:val="single" w:sz="4" w:space="0" w:color="auto"/>
            </w:tcBorders>
          </w:tcPr>
          <w:p w14:paraId="07B06DB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Unassigned-VLAN</w:t>
            </w:r>
          </w:p>
        </w:tc>
        <w:tc>
          <w:tcPr>
            <w:tcW w:w="7222" w:type="dxa"/>
            <w:tcBorders>
              <w:top w:val="single" w:sz="4" w:space="0" w:color="auto"/>
              <w:left w:val="single" w:sz="4" w:space="0" w:color="auto"/>
              <w:bottom w:val="single" w:sz="4" w:space="0" w:color="auto"/>
              <w:right w:val="single" w:sz="4" w:space="0" w:color="auto"/>
            </w:tcBorders>
          </w:tcPr>
          <w:p w14:paraId="166DC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nicht zugewiesens VLAN</w:t>
            </w:r>
          </w:p>
        </w:tc>
      </w:tr>
      <w:tr w:rsidR="00B61F18" w:rsidRPr="00AB3CB7" w14:paraId="15F2C1CF" w14:textId="77777777" w:rsidTr="006676E5">
        <w:tc>
          <w:tcPr>
            <w:tcW w:w="1843" w:type="dxa"/>
            <w:tcBorders>
              <w:top w:val="single" w:sz="4" w:space="0" w:color="auto"/>
              <w:left w:val="single" w:sz="4" w:space="0" w:color="auto"/>
              <w:bottom w:val="single" w:sz="4" w:space="0" w:color="auto"/>
              <w:right w:val="single" w:sz="4" w:space="0" w:color="auto"/>
            </w:tcBorders>
          </w:tcPr>
          <w:p w14:paraId="3521859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tcPr>
          <w:p w14:paraId="620FDF3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Hashwert der ausgelieferten Update-Software zur Überprüfung der Integrität (Nicht-Veränderung) </w:t>
            </w:r>
          </w:p>
        </w:tc>
      </w:tr>
      <w:tr w:rsidR="00B61F18" w:rsidRPr="00AB3CB7" w14:paraId="55D2A0D0" w14:textId="77777777" w:rsidTr="006676E5">
        <w:tc>
          <w:tcPr>
            <w:tcW w:w="1843" w:type="dxa"/>
            <w:tcBorders>
              <w:top w:val="single" w:sz="4" w:space="0" w:color="auto"/>
              <w:left w:val="single" w:sz="4" w:space="0" w:color="auto"/>
              <w:bottom w:val="single" w:sz="4" w:space="0" w:color="auto"/>
              <w:right w:val="single" w:sz="4" w:space="0" w:color="auto"/>
            </w:tcBorders>
          </w:tcPr>
          <w:p w14:paraId="1D01D59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6A6C3FA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Ein Virtual Local Area </w:t>
            </w:r>
            <w:r w:rsidRPr="001D41FA">
              <w:rPr>
                <w:rFonts w:ascii="Arial" w:hAnsi="Arial" w:cs="Arial"/>
                <w:color w:val="222222"/>
                <w:shd w:val="clear" w:color="auto" w:fill="FFFFFF"/>
              </w:rPr>
              <w:t>Network (</w:t>
            </w:r>
            <w:r w:rsidRPr="0030527C">
              <w:rPr>
                <w:rFonts w:ascii="Arial" w:hAnsi="Arial" w:cs="Arial"/>
                <w:color w:val="222222"/>
                <w:shd w:val="clear" w:color="auto" w:fill="FFFFFF"/>
              </w:rPr>
              <w:t>VLAN</w:t>
            </w:r>
            <w:r w:rsidRPr="001D41FA">
              <w:rPr>
                <w:rFonts w:ascii="Arial" w:hAnsi="Arial" w:cs="Arial"/>
                <w:color w:val="222222"/>
                <w:shd w:val="clear" w:color="auto" w:fill="FFFFFF"/>
              </w:rPr>
              <w:t>) ist</w:t>
            </w:r>
            <w:r>
              <w:rPr>
                <w:rFonts w:ascii="Arial" w:hAnsi="Arial" w:cs="Arial"/>
                <w:color w:val="222222"/>
                <w:shd w:val="clear" w:color="auto" w:fill="FFFFFF"/>
              </w:rPr>
              <w:t xml:space="preserve"> ein logisches Teilnetz innerhalb eines Switches bzw. eines gesamten physischen Netzwerks. Es kann sich über mehrere Switches hinweg ausdehnen.</w:t>
            </w:r>
          </w:p>
        </w:tc>
      </w:tr>
      <w:tr w:rsidR="00B61F18" w:rsidRPr="00AB3CB7" w14:paraId="71298F41" w14:textId="77777777" w:rsidTr="006676E5">
        <w:tc>
          <w:tcPr>
            <w:tcW w:w="1843" w:type="dxa"/>
            <w:tcBorders>
              <w:top w:val="single" w:sz="4" w:space="0" w:color="auto"/>
              <w:left w:val="single" w:sz="4" w:space="0" w:color="auto"/>
              <w:bottom w:val="single" w:sz="4" w:space="0" w:color="auto"/>
              <w:right w:val="single" w:sz="4" w:space="0" w:color="auto"/>
            </w:tcBorders>
          </w:tcPr>
          <w:p w14:paraId="0C703FC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tcPr>
          <w:p w14:paraId="494B849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Nur wer auf der Whitelist steht, erhält Zugang (Ausschlussverfahren).</w:t>
            </w:r>
          </w:p>
        </w:tc>
      </w:tr>
      <w:bookmarkEnd w:id="382"/>
    </w:tbl>
    <w:p w14:paraId="6269B5FC" w14:textId="77777777" w:rsidR="00B61F18" w:rsidRDefault="00B61F18" w:rsidP="00B61F18">
      <w:pPr>
        <w:spacing w:after="240"/>
        <w:rPr>
          <w:color w:val="000000" w:themeColor="text1"/>
        </w:rPr>
      </w:pPr>
    </w:p>
    <w:sectPr w:rsidR="00B61F18" w:rsidSect="00287D4C">
      <w:headerReference w:type="default" r:id="rId43"/>
      <w:headerReference w:type="first" r:id="rId44"/>
      <w:type w:val="continuous"/>
      <w:pgSz w:w="11906" w:h="16838" w:code="9"/>
      <w:pgMar w:top="1134" w:right="1418" w:bottom="1134" w:left="1418" w:header="709" w:footer="1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DA9CE" w14:textId="77777777" w:rsidR="004764DB" w:rsidRDefault="004764DB" w:rsidP="001416AA">
      <w:pPr>
        <w:spacing w:after="240"/>
      </w:pPr>
      <w:r>
        <w:separator/>
      </w:r>
    </w:p>
  </w:endnote>
  <w:endnote w:type="continuationSeparator" w:id="0">
    <w:p w14:paraId="193A88D1" w14:textId="77777777" w:rsidR="004764DB" w:rsidRDefault="004764DB"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4A5DD307" w14:textId="77777777" w:rsidTr="00E143C4">
      <w:trPr>
        <w:jc w:val="center"/>
      </w:trPr>
      <w:tc>
        <w:tcPr>
          <w:tcW w:w="4958" w:type="dxa"/>
        </w:tcPr>
        <w:p w14:paraId="3A82D3F5" w14:textId="77777777" w:rsidR="006676E5" w:rsidRPr="001128DF" w:rsidRDefault="006676E5"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00C729B6" w:rsidRPr="00C729B6">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480A3346" w14:textId="77777777" w:rsidR="006676E5" w:rsidRPr="00763FBA" w:rsidRDefault="006676E5"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C75A224" w14:textId="77777777" w:rsidR="006676E5" w:rsidRDefault="006676E5" w:rsidP="007C496B">
    <w:pPr>
      <w:pStyle w:val="KeinLeerraum0"/>
      <w:spacing w:after="240"/>
    </w:pPr>
  </w:p>
  <w:p w14:paraId="17D9F674" w14:textId="77777777" w:rsidR="006676E5" w:rsidRDefault="006676E5" w:rsidP="007C496B">
    <w:pPr>
      <w:pStyle w:val="KeinLeerraum0"/>
      <w:spacing w:after="240"/>
    </w:pPr>
  </w:p>
  <w:p w14:paraId="1FD07C89" w14:textId="77777777" w:rsidR="006676E5" w:rsidRPr="00050954" w:rsidRDefault="006676E5" w:rsidP="007C496B">
    <w:pPr>
      <w:pStyle w:val="KeinLeerraum0"/>
      <w:spacing w:after="240"/>
    </w:pPr>
  </w:p>
  <w:p w14:paraId="1C4656AF" w14:textId="77777777" w:rsidR="006676E5" w:rsidRDefault="006676E5">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0CD3CFD1" w14:textId="77777777" w:rsidTr="007212B4">
      <w:trPr>
        <w:trHeight w:val="551"/>
        <w:jc w:val="center"/>
      </w:trPr>
      <w:tc>
        <w:tcPr>
          <w:tcW w:w="4958" w:type="dxa"/>
        </w:tcPr>
        <w:p w14:paraId="0302A567" w14:textId="16401CDE" w:rsidR="006676E5" w:rsidRPr="00763FBA" w:rsidRDefault="006676E5"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F13D07" w:rsidRPr="00F13D07">
            <w:rPr>
              <w:bCs/>
              <w:noProof/>
              <w:sz w:val="18"/>
              <w:szCs w:val="18"/>
            </w:rPr>
            <w:t>1.0</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17901073" w14:textId="77777777" w:rsidR="006676E5" w:rsidRPr="00763FBA" w:rsidRDefault="006676E5"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4D84CB5" w14:textId="77777777" w:rsidR="006676E5" w:rsidRPr="00050954" w:rsidRDefault="006676E5" w:rsidP="00050954">
    <w:pPr>
      <w:pStyle w:val="KeinLeerraum0"/>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766D5D" w:rsidRPr="00763FBA" w14:paraId="704E8347" w14:textId="77777777" w:rsidTr="00E143C4">
      <w:trPr>
        <w:jc w:val="center"/>
      </w:trPr>
      <w:tc>
        <w:tcPr>
          <w:tcW w:w="4958" w:type="dxa"/>
        </w:tcPr>
        <w:p w14:paraId="1AB29A3E" w14:textId="74774A71" w:rsidR="00766D5D" w:rsidRPr="00763FBA" w:rsidRDefault="00766D5D" w:rsidP="00E847CD">
          <w:pPr>
            <w:pStyle w:val="Fuzeile"/>
            <w:spacing w:after="240"/>
            <w:rPr>
              <w:sz w:val="18"/>
              <w:szCs w:val="18"/>
            </w:rPr>
          </w:pPr>
          <w:r w:rsidRPr="00763FBA">
            <w:rPr>
              <w:sz w:val="18"/>
              <w:szCs w:val="18"/>
            </w:rPr>
            <w:t xml:space="preserve">Version: </w:t>
          </w:r>
          <w:r w:rsidRPr="00F25856">
            <w:rPr>
              <w:noProof/>
              <w:sz w:val="18"/>
              <w:szCs w:val="18"/>
            </w:rPr>
            <w:fldChar w:fldCharType="begin"/>
          </w:r>
          <w:r w:rsidRPr="00F25856">
            <w:rPr>
              <w:noProof/>
              <w:sz w:val="18"/>
              <w:szCs w:val="18"/>
            </w:rPr>
            <w:instrText xml:space="preserve"> STYLEREF  Version  \* MERGEFORMAT </w:instrText>
          </w:r>
          <w:r w:rsidRPr="00F25856">
            <w:rPr>
              <w:noProof/>
              <w:sz w:val="18"/>
              <w:szCs w:val="18"/>
            </w:rPr>
            <w:fldChar w:fldCharType="separate"/>
          </w:r>
          <w:r w:rsidR="00F13D07" w:rsidRPr="00F13D07">
            <w:rPr>
              <w:bCs/>
              <w:noProof/>
              <w:sz w:val="18"/>
              <w:szCs w:val="18"/>
            </w:rPr>
            <w:t>1.0</w:t>
          </w:r>
          <w:r w:rsidRPr="00F25856">
            <w:rPr>
              <w:noProof/>
              <w:sz w:val="18"/>
              <w:szCs w:val="18"/>
            </w:rPr>
            <w:fldChar w:fldCharType="end"/>
          </w:r>
        </w:p>
      </w:tc>
      <w:tc>
        <w:tcPr>
          <w:tcW w:w="4749" w:type="dxa"/>
        </w:tcPr>
        <w:sdt>
          <w:sdtPr>
            <w:rPr>
              <w:sz w:val="18"/>
              <w:szCs w:val="18"/>
            </w:rPr>
            <w:id w:val="-271327459"/>
            <w:docPartObj>
              <w:docPartGallery w:val="Page Numbers (Bottom of Page)"/>
              <w:docPartUnique/>
            </w:docPartObj>
          </w:sdtPr>
          <w:sdtEndPr/>
          <w:sdtContent>
            <w:sdt>
              <w:sdtPr>
                <w:rPr>
                  <w:sz w:val="18"/>
                  <w:szCs w:val="18"/>
                </w:rPr>
                <w:id w:val="-663856779"/>
                <w:docPartObj>
                  <w:docPartGallery w:val="Page Numbers (Top of Page)"/>
                  <w:docPartUnique/>
                </w:docPartObj>
              </w:sdtPr>
              <w:sdtEndPr/>
              <w:sdtContent>
                <w:p w14:paraId="50D4019B" w14:textId="77777777" w:rsidR="00766D5D" w:rsidRPr="00763FBA" w:rsidRDefault="00766D5D"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16</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F0F312F" w14:textId="77777777" w:rsidR="00766D5D" w:rsidRPr="00E847CD" w:rsidRDefault="00766D5D" w:rsidP="00E847CD">
    <w:pPr>
      <w:pStyle w:val="Fuzeile"/>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71BC2" w14:textId="77777777" w:rsidR="004764DB" w:rsidRDefault="004764DB" w:rsidP="001416AA">
      <w:pPr>
        <w:spacing w:after="240"/>
      </w:pPr>
      <w:r>
        <w:separator/>
      </w:r>
    </w:p>
  </w:footnote>
  <w:footnote w:type="continuationSeparator" w:id="0">
    <w:p w14:paraId="2855A700" w14:textId="77777777" w:rsidR="004764DB" w:rsidRDefault="004764DB"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4213" w14:textId="77777777" w:rsidR="006676E5" w:rsidRDefault="006676E5" w:rsidP="006676E5">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0BDE1DEB" wp14:editId="632E6E86">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147C7B97" w14:textId="77777777" w:rsidR="006676E5" w:rsidRPr="00384ADA" w:rsidRDefault="006676E5" w:rsidP="006676E5">
    <w:pPr>
      <w:pStyle w:val="Kopfzeile"/>
      <w:spacing w:after="120"/>
      <w:jc w:val="right"/>
    </w:pPr>
    <w:r w:rsidRPr="00A513C5">
      <w:rPr>
        <w:b/>
        <w:bCs/>
        <w:sz w:val="24"/>
        <w:szCs w:val="24"/>
      </w:rPr>
      <w:t xml:space="preserve"> BEHÖRDE</w:t>
    </w:r>
    <w:r>
      <w:t xml:space="preserve"> </w:t>
    </w:r>
    <w:r>
      <w:rPr>
        <w:noProof/>
      </w:rPr>
      <w:t xml:space="preserve"> </w:t>
    </w:r>
  </w:p>
  <w:p w14:paraId="069E1B8A" w14:textId="77777777" w:rsidR="006676E5" w:rsidRPr="00384ADA" w:rsidRDefault="006676E5" w:rsidP="00384ADA">
    <w:pPr>
      <w:pStyle w:val="Kopfzeile"/>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707"/>
    </w:tblGrid>
    <w:tr w:rsidR="006676E5" w14:paraId="0CA6E244" w14:textId="77777777" w:rsidTr="00E502A8">
      <w:trPr>
        <w:jc w:val="center"/>
      </w:trPr>
      <w:tc>
        <w:tcPr>
          <w:tcW w:w="9707" w:type="dxa"/>
        </w:tcPr>
        <w:p w14:paraId="7C0FFE97" w14:textId="77777777" w:rsidR="006676E5" w:rsidRDefault="006676E5"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79430478" w14:textId="77777777" w:rsidR="006676E5" w:rsidRPr="0015224F" w:rsidRDefault="006676E5"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3"/>
      <w:gridCol w:w="4874"/>
    </w:tblGrid>
    <w:tr w:rsidR="006676E5" w:rsidRPr="001A7631" w14:paraId="54DA050E" w14:textId="77777777" w:rsidTr="001A7631">
      <w:trPr>
        <w:trHeight w:val="709"/>
        <w:jc w:val="center"/>
      </w:trPr>
      <w:tc>
        <w:tcPr>
          <w:tcW w:w="4924" w:type="dxa"/>
        </w:tcPr>
        <w:p w14:paraId="0B4635D2" w14:textId="77777777" w:rsidR="006676E5" w:rsidRPr="001452BD" w:rsidRDefault="006676E5" w:rsidP="00BB07D1">
          <w:pPr>
            <w:pStyle w:val="Kopfzeile"/>
            <w:rPr>
              <w:noProof/>
              <w:sz w:val="18"/>
              <w:szCs w:val="18"/>
            </w:rPr>
          </w:pPr>
          <w:r w:rsidRPr="001452BD">
            <w:rPr>
              <w:noProof/>
              <w:sz w:val="18"/>
              <w:szCs w:val="18"/>
            </w:rPr>
            <w:t>IT-Sicherheitsrichtlinie</w:t>
          </w:r>
        </w:p>
        <w:p w14:paraId="1F8B619A" w14:textId="23A45CB1" w:rsidR="006676E5" w:rsidRPr="001452BD" w:rsidRDefault="00502A38" w:rsidP="00742DBB">
          <w:pPr>
            <w:pStyle w:val="Kopfzeile"/>
            <w:rPr>
              <w:noProof/>
              <w:sz w:val="20"/>
            </w:rPr>
          </w:pPr>
          <w:r>
            <w:rPr>
              <w:sz w:val="18"/>
              <w:szCs w:val="18"/>
            </w:rPr>
            <w:t>Netzarchitektur und -design</w:t>
          </w:r>
        </w:p>
      </w:tc>
      <w:tc>
        <w:tcPr>
          <w:tcW w:w="5000" w:type="dxa"/>
          <w:shd w:val="clear" w:color="auto" w:fill="auto"/>
        </w:tcPr>
        <w:p w14:paraId="412C2025" w14:textId="1797F19D" w:rsidR="006676E5" w:rsidRPr="001A7631" w:rsidRDefault="006277D4" w:rsidP="00742DBB">
          <w:pPr>
            <w:pStyle w:val="Kopfzeile"/>
            <w:spacing w:after="240"/>
            <w:jc w:val="right"/>
            <w:rPr>
              <w:sz w:val="18"/>
              <w:szCs w:val="18"/>
            </w:rPr>
          </w:pPr>
          <w:r w:rsidRPr="001A7631">
            <w:rPr>
              <w:sz w:val="18"/>
              <w:szCs w:val="18"/>
            </w:rPr>
            <w:t xml:space="preserve">Baustein </w:t>
          </w:r>
          <w:r w:rsidR="001A7631" w:rsidRPr="001A7631">
            <w:rPr>
              <w:sz w:val="18"/>
              <w:szCs w:val="18"/>
            </w:rPr>
            <w:t>NET.1.1</w:t>
          </w:r>
        </w:p>
      </w:tc>
    </w:tr>
  </w:tbl>
  <w:p w14:paraId="4B00CD37" w14:textId="77777777" w:rsidR="006676E5" w:rsidRPr="00384ADA" w:rsidRDefault="006676E5"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3"/>
      <w:gridCol w:w="4874"/>
    </w:tblGrid>
    <w:tr w:rsidR="006676E5" w14:paraId="645F6AD2" w14:textId="77777777" w:rsidTr="006D671B">
      <w:trPr>
        <w:jc w:val="center"/>
      </w:trPr>
      <w:tc>
        <w:tcPr>
          <w:tcW w:w="4924" w:type="dxa"/>
        </w:tcPr>
        <w:p w14:paraId="112CA505" w14:textId="77777777" w:rsidR="006676E5" w:rsidRPr="007212B4" w:rsidRDefault="006676E5" w:rsidP="00786537">
          <w:pPr>
            <w:pStyle w:val="Kopfzeile"/>
            <w:rPr>
              <w:noProof/>
              <w:sz w:val="18"/>
              <w:szCs w:val="18"/>
            </w:rPr>
          </w:pPr>
          <w:r w:rsidRPr="007212B4">
            <w:rPr>
              <w:noProof/>
              <w:sz w:val="18"/>
              <w:szCs w:val="18"/>
            </w:rPr>
            <w:t>IT-Sicherheitsrichtlinie</w:t>
          </w:r>
        </w:p>
        <w:p w14:paraId="78C36869" w14:textId="77028DE9" w:rsidR="00C70212" w:rsidRPr="0038105E" w:rsidRDefault="00502A38" w:rsidP="00786537">
          <w:pPr>
            <w:pStyle w:val="Kopfzeile"/>
            <w:spacing w:before="60" w:after="120"/>
            <w:rPr>
              <w:sz w:val="18"/>
              <w:szCs w:val="18"/>
            </w:rPr>
          </w:pPr>
          <w:r>
            <w:rPr>
              <w:sz w:val="18"/>
              <w:szCs w:val="18"/>
            </w:rPr>
            <w:t xml:space="preserve">NET.1.1 </w:t>
          </w:r>
          <w:r w:rsidR="001A7631">
            <w:rPr>
              <w:sz w:val="18"/>
              <w:szCs w:val="18"/>
            </w:rPr>
            <w:t>Netzarchitektur und -design</w:t>
          </w:r>
        </w:p>
      </w:tc>
      <w:tc>
        <w:tcPr>
          <w:tcW w:w="5000" w:type="dxa"/>
        </w:tcPr>
        <w:p w14:paraId="7B897BCD" w14:textId="1B825B12" w:rsidR="006676E5" w:rsidRPr="00763FBA" w:rsidRDefault="006676E5" w:rsidP="00E342A3">
          <w:pPr>
            <w:pStyle w:val="Kopfzeile"/>
            <w:spacing w:after="240"/>
            <w:jc w:val="right"/>
            <w:rPr>
              <w:sz w:val="18"/>
              <w:szCs w:val="18"/>
            </w:rPr>
          </w:pPr>
          <w:r>
            <w:rPr>
              <w:noProof/>
              <w:sz w:val="18"/>
              <w:szCs w:val="18"/>
            </w:rPr>
            <w:fldChar w:fldCharType="begin"/>
          </w:r>
          <w:r>
            <w:rPr>
              <w:noProof/>
              <w:sz w:val="18"/>
              <w:szCs w:val="18"/>
            </w:rPr>
            <w:instrText xml:space="preserve"> STYLEREF  "Überschrift 1"  \* MERGEFORMAT </w:instrText>
          </w:r>
          <w:r w:rsidR="00F13D07">
            <w:rPr>
              <w:noProof/>
              <w:sz w:val="18"/>
              <w:szCs w:val="18"/>
            </w:rPr>
            <w:fldChar w:fldCharType="separate"/>
          </w:r>
          <w:r w:rsidR="00F13D07">
            <w:rPr>
              <w:noProof/>
              <w:sz w:val="18"/>
              <w:szCs w:val="18"/>
            </w:rPr>
            <w:t>Grundlagen und Rahmenbedingungen</w:t>
          </w:r>
          <w:r>
            <w:rPr>
              <w:noProof/>
              <w:sz w:val="18"/>
              <w:szCs w:val="18"/>
            </w:rPr>
            <w:fldChar w:fldCharType="end"/>
          </w:r>
        </w:p>
      </w:tc>
    </w:tr>
  </w:tbl>
  <w:p w14:paraId="3B91E42A" w14:textId="77777777" w:rsidR="006676E5" w:rsidRPr="00E342A3" w:rsidRDefault="006676E5"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19"/>
      <w:gridCol w:w="4888"/>
    </w:tblGrid>
    <w:tr w:rsidR="006676E5" w14:paraId="25CFCD9B" w14:textId="77777777" w:rsidTr="001A2502">
      <w:trPr>
        <w:jc w:val="center"/>
      </w:trPr>
      <w:tc>
        <w:tcPr>
          <w:tcW w:w="4924" w:type="dxa"/>
        </w:tcPr>
        <w:p w14:paraId="5D6BFC62" w14:textId="7449D7FE" w:rsidR="006676E5" w:rsidRDefault="006676E5" w:rsidP="00360464">
          <w:pPr>
            <w:pStyle w:val="Kopfzeile"/>
            <w:spacing w:after="240"/>
          </w:pPr>
          <w:r>
            <w:rPr>
              <w:noProof/>
              <w:szCs w:val="16"/>
            </w:rPr>
            <w:fldChar w:fldCharType="begin"/>
          </w:r>
          <w:r>
            <w:rPr>
              <w:noProof/>
              <w:szCs w:val="16"/>
            </w:rPr>
            <w:instrText xml:space="preserve"> STYLEREF  Titel  \* MERGEFORMAT </w:instrText>
          </w:r>
          <w:r>
            <w:rPr>
              <w:noProof/>
              <w:szCs w:val="16"/>
            </w:rPr>
            <w:fldChar w:fldCharType="separate"/>
          </w:r>
          <w:r w:rsidR="002905A3">
            <w:rPr>
              <w:b/>
              <w:bCs/>
              <w:noProof/>
              <w:szCs w:val="16"/>
            </w:rPr>
            <w:t>Fehler! Kein Text mit angegebener Formatvorlage im Dokument.</w:t>
          </w:r>
          <w:r>
            <w:rPr>
              <w:noProof/>
            </w:rPr>
            <w:fldChar w:fldCharType="end"/>
          </w:r>
        </w:p>
      </w:tc>
      <w:tc>
        <w:tcPr>
          <w:tcW w:w="5000" w:type="dxa"/>
        </w:tcPr>
        <w:p w14:paraId="12BE33A4" w14:textId="48A19D05" w:rsidR="006676E5" w:rsidRDefault="006676E5" w:rsidP="00360464">
          <w:pPr>
            <w:pStyle w:val="Kopfzeile"/>
            <w:spacing w:after="240"/>
            <w:jc w:val="right"/>
          </w:pPr>
          <w:r>
            <w:rPr>
              <w:noProof/>
            </w:rPr>
            <w:fldChar w:fldCharType="begin"/>
          </w:r>
          <w:r>
            <w:rPr>
              <w:noProof/>
            </w:rPr>
            <w:instrText xml:space="preserve"> STYLEREF  "Überschrift 1"  \* MERGEFORMAT </w:instrText>
          </w:r>
          <w:r>
            <w:rPr>
              <w:noProof/>
            </w:rPr>
            <w:fldChar w:fldCharType="separate"/>
          </w:r>
          <w:r w:rsidR="002905A3">
            <w:rPr>
              <w:noProof/>
            </w:rPr>
            <w:t>Anforderungen aus dem Baustein NET.1.1</w:t>
          </w:r>
          <w:r>
            <w:rPr>
              <w:noProof/>
            </w:rPr>
            <w:fldChar w:fldCharType="end"/>
          </w:r>
        </w:p>
      </w:tc>
    </w:tr>
  </w:tbl>
  <w:p w14:paraId="300F8189" w14:textId="77777777" w:rsidR="006676E5" w:rsidRPr="0015224F" w:rsidRDefault="006676E5"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75F"/>
    <w:multiLevelType w:val="hybridMultilevel"/>
    <w:tmpl w:val="C6ECE556"/>
    <w:lvl w:ilvl="0" w:tplc="A3A43CA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896318"/>
    <w:multiLevelType w:val="hybridMultilevel"/>
    <w:tmpl w:val="962EED9C"/>
    <w:lvl w:ilvl="0" w:tplc="04070015">
      <w:start w:val="1"/>
      <w:numFmt w:val="decimal"/>
      <w:lvlText w:val="(%1)"/>
      <w:lvlJc w:val="left"/>
      <w:pPr>
        <w:ind w:left="1353" w:hanging="360"/>
      </w:p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2" w15:restartNumberingAfterBreak="0">
    <w:nsid w:val="1781696E"/>
    <w:multiLevelType w:val="hybridMultilevel"/>
    <w:tmpl w:val="98687118"/>
    <w:lvl w:ilvl="0" w:tplc="04A0E274">
      <w:start w:val="1"/>
      <w:numFmt w:val="decimal"/>
      <w:lvlText w:val="(%1)"/>
      <w:lvlJc w:val="left"/>
      <w:pPr>
        <w:ind w:left="720" w:hanging="360"/>
      </w:pPr>
      <w:rPr>
        <w:i w:val="0"/>
        <w:iCs w:val="0"/>
      </w:rPr>
    </w:lvl>
    <w:lvl w:ilvl="1" w:tplc="FFAE71FE">
      <w:numFmt w:val="bullet"/>
      <w:lvlText w:val="-"/>
      <w:lvlJc w:val="left"/>
      <w:pPr>
        <w:ind w:left="1440" w:hanging="360"/>
      </w:pPr>
      <w:rPr>
        <w:rFonts w:ascii="Verdana" w:eastAsia="Times New Roman" w:hAnsi="Verdana" w:cs="Times New Roman"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D2B3D5F"/>
    <w:multiLevelType w:val="hybridMultilevel"/>
    <w:tmpl w:val="E880220A"/>
    <w:lvl w:ilvl="0" w:tplc="672EBA3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E03784"/>
    <w:multiLevelType w:val="hybridMultilevel"/>
    <w:tmpl w:val="F4E6C948"/>
    <w:lvl w:ilvl="0" w:tplc="F424BB40">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2B8349A"/>
    <w:multiLevelType w:val="hybridMultilevel"/>
    <w:tmpl w:val="329CFC10"/>
    <w:lvl w:ilvl="0" w:tplc="8F10F5A0">
      <w:start w:val="1"/>
      <w:numFmt w:val="decimal"/>
      <w:lvlText w:val="5.%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2C51C0F"/>
    <w:multiLevelType w:val="hybridMultilevel"/>
    <w:tmpl w:val="68BC8202"/>
    <w:lvl w:ilvl="0" w:tplc="FFFFFFFF">
      <w:start w:val="1"/>
      <w:numFmt w:val="decimal"/>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2C76F56"/>
    <w:multiLevelType w:val="hybridMultilevel"/>
    <w:tmpl w:val="245E8C9C"/>
    <w:lvl w:ilvl="0" w:tplc="FFFFFFFF">
      <w:start w:val="1"/>
      <w:numFmt w:val="bullet"/>
      <w:lvlText w:val=""/>
      <w:lvlJc w:val="left"/>
      <w:pPr>
        <w:ind w:left="1429" w:hanging="360"/>
      </w:pPr>
      <w:rPr>
        <w:rFonts w:ascii="Wingdings" w:hAnsi="Wingdings" w:hint="default"/>
        <w:u w:color="F11750"/>
      </w:rPr>
    </w:lvl>
    <w:lvl w:ilvl="1" w:tplc="5C268D54">
      <w:start w:val="1"/>
      <w:numFmt w:val="bullet"/>
      <w:lvlText w:val=""/>
      <w:lvlJc w:val="left"/>
      <w:pPr>
        <w:ind w:left="360" w:hanging="360"/>
      </w:pPr>
      <w:rPr>
        <w:rFonts w:ascii="Wingdings" w:hAnsi="Wingdings" w:hint="default"/>
        <w:u w:color="F11750"/>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 w15:restartNumberingAfterBreak="0">
    <w:nsid w:val="26182AEC"/>
    <w:multiLevelType w:val="multilevel"/>
    <w:tmpl w:val="D32E1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19261C8"/>
    <w:multiLevelType w:val="hybridMultilevel"/>
    <w:tmpl w:val="8AE889A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2F46AA4"/>
    <w:multiLevelType w:val="hybridMultilevel"/>
    <w:tmpl w:val="28FEF968"/>
    <w:lvl w:ilvl="0" w:tplc="7CF8AD42">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E15D4F"/>
    <w:multiLevelType w:val="hybridMultilevel"/>
    <w:tmpl w:val="E138C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E319F0"/>
    <w:multiLevelType w:val="hybridMultilevel"/>
    <w:tmpl w:val="0630D0BE"/>
    <w:lvl w:ilvl="0" w:tplc="04070001">
      <w:start w:val="1"/>
      <w:numFmt w:val="bullet"/>
      <w:lvlText w:val=""/>
      <w:lvlJc w:val="left"/>
      <w:pPr>
        <w:ind w:left="1429" w:hanging="360"/>
      </w:pPr>
      <w:rPr>
        <w:rFonts w:ascii="Symbol" w:hAnsi="Symbol" w:hint="default"/>
      </w:rPr>
    </w:lvl>
    <w:lvl w:ilvl="1" w:tplc="C1BAB5A6">
      <w:numFmt w:val="bullet"/>
      <w:lvlText w:val="•"/>
      <w:lvlJc w:val="left"/>
      <w:pPr>
        <w:ind w:left="2149" w:hanging="360"/>
      </w:pPr>
      <w:rPr>
        <w:rFonts w:ascii="Verdana" w:eastAsia="Times New Roman" w:hAnsi="Verdana" w:cs="Times New Roman"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5" w15:restartNumberingAfterBreak="0">
    <w:nsid w:val="4B4B3B4C"/>
    <w:multiLevelType w:val="hybridMultilevel"/>
    <w:tmpl w:val="FF5E63C6"/>
    <w:lvl w:ilvl="0" w:tplc="5C268D54">
      <w:start w:val="1"/>
      <w:numFmt w:val="bullet"/>
      <w:lvlText w:val=""/>
      <w:lvlJc w:val="left"/>
      <w:pPr>
        <w:ind w:left="720" w:hanging="360"/>
      </w:pPr>
      <w:rPr>
        <w:rFonts w:ascii="Wingdings" w:hAnsi="Wingdings" w:hint="default"/>
        <w:u w:color="F11750"/>
      </w:rPr>
    </w:lvl>
    <w:lvl w:ilvl="1" w:tplc="24F29C3A">
      <w:numFmt w:val="bullet"/>
      <w:lvlText w:val="•"/>
      <w:lvlJc w:val="left"/>
      <w:pPr>
        <w:ind w:left="1440" w:hanging="360"/>
      </w:pPr>
      <w:rPr>
        <w:rFonts w:ascii="Verdana" w:eastAsia="Times New Roman" w:hAnsi="Verdana"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BE67501"/>
    <w:multiLevelType w:val="hybridMultilevel"/>
    <w:tmpl w:val="16C2623C"/>
    <w:lvl w:ilvl="0" w:tplc="5C268D54">
      <w:start w:val="1"/>
      <w:numFmt w:val="bullet"/>
      <w:lvlText w:val=""/>
      <w:lvlJc w:val="left"/>
      <w:pPr>
        <w:ind w:left="720" w:hanging="360"/>
      </w:pPr>
      <w:rPr>
        <w:rFonts w:ascii="Wingdings" w:hAnsi="Wingdings" w:hint="default"/>
        <w:u w:color="F1175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E1D0610"/>
    <w:multiLevelType w:val="hybridMultilevel"/>
    <w:tmpl w:val="2CFE6C44"/>
    <w:lvl w:ilvl="0" w:tplc="64823A68">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6264172"/>
    <w:multiLevelType w:val="multilevel"/>
    <w:tmpl w:val="D632E8A8"/>
    <w:lvl w:ilvl="0">
      <w:start w:val="1"/>
      <w:numFmt w:val="decimal"/>
      <w:pStyle w:val="berschrift1"/>
      <w:lvlText w:val="%1"/>
      <w:lvlJc w:val="left"/>
      <w:pPr>
        <w:ind w:left="432" w:hanging="432"/>
      </w:pPr>
      <w:rPr>
        <w:b/>
        <w:bCs/>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9" w15:restartNumberingAfterBreak="0">
    <w:nsid w:val="5DBA030D"/>
    <w:multiLevelType w:val="hybridMultilevel"/>
    <w:tmpl w:val="95B2554E"/>
    <w:lvl w:ilvl="0" w:tplc="5C268D54">
      <w:start w:val="1"/>
      <w:numFmt w:val="bullet"/>
      <w:lvlText w:val=""/>
      <w:lvlJc w:val="left"/>
      <w:rPr>
        <w:rFonts w:ascii="Wingdings" w:hAnsi="Wingdings" w:hint="default"/>
        <w:i w:val="0"/>
        <w:iCs w:val="0"/>
        <w:u w:color="F1175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F3F3497"/>
    <w:multiLevelType w:val="hybridMultilevel"/>
    <w:tmpl w:val="D0806DDC"/>
    <w:lvl w:ilvl="0" w:tplc="E57EBDD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8F95F99"/>
    <w:multiLevelType w:val="hybridMultilevel"/>
    <w:tmpl w:val="96F6D8E4"/>
    <w:lvl w:ilvl="0" w:tplc="5C268D54">
      <w:start w:val="1"/>
      <w:numFmt w:val="bullet"/>
      <w:lvlText w:val=""/>
      <w:lvlJc w:val="left"/>
      <w:pPr>
        <w:ind w:left="1429" w:hanging="360"/>
      </w:pPr>
      <w:rPr>
        <w:rFonts w:ascii="Wingdings" w:hAnsi="Wingdings" w:hint="default"/>
        <w:u w:color="F11750"/>
      </w:rPr>
    </w:lvl>
    <w:lvl w:ilvl="1" w:tplc="04070003">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2" w15:restartNumberingAfterBreak="0">
    <w:nsid w:val="75812E48"/>
    <w:multiLevelType w:val="hybridMultilevel"/>
    <w:tmpl w:val="7C567D04"/>
    <w:lvl w:ilvl="0" w:tplc="6BF27BB6">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E69687C"/>
    <w:multiLevelType w:val="hybridMultilevel"/>
    <w:tmpl w:val="82568D4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F553FA6"/>
    <w:multiLevelType w:val="hybridMultilevel"/>
    <w:tmpl w:val="C9AC5D78"/>
    <w:lvl w:ilvl="0" w:tplc="97B8D20C">
      <w:start w:val="2"/>
      <w:numFmt w:val="bullet"/>
      <w:lvlText w:val="•"/>
      <w:lvlJc w:val="left"/>
      <w:pPr>
        <w:ind w:left="1069" w:hanging="360"/>
      </w:pPr>
      <w:rPr>
        <w:rFonts w:ascii="Verdana" w:eastAsia="Times New Roman" w:hAnsi="Verdana"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4"/>
  </w:num>
  <w:num w:numId="2">
    <w:abstractNumId w:val="12"/>
  </w:num>
  <w:num w:numId="3">
    <w:abstractNumId w:val="0"/>
  </w:num>
  <w:num w:numId="4">
    <w:abstractNumId w:val="23"/>
  </w:num>
  <w:num w:numId="5">
    <w:abstractNumId w:val="6"/>
  </w:num>
  <w:num w:numId="6">
    <w:abstractNumId w:val="4"/>
  </w:num>
  <w:num w:numId="7">
    <w:abstractNumId w:val="0"/>
    <w:lvlOverride w:ilvl="0">
      <w:startOverride w:val="1"/>
    </w:lvlOverride>
  </w:num>
  <w:num w:numId="8">
    <w:abstractNumId w:val="4"/>
    <w:lvlOverride w:ilvl="0">
      <w:startOverride w:val="1"/>
    </w:lvlOverride>
  </w:num>
  <w:num w:numId="9">
    <w:abstractNumId w:val="4"/>
    <w:lvlOverride w:ilvl="0">
      <w:startOverride w:val="1"/>
    </w:lvlOverride>
  </w:num>
  <w:num w:numId="10">
    <w:abstractNumId w:val="1"/>
  </w:num>
  <w:num w:numId="11">
    <w:abstractNumId w:val="2"/>
  </w:num>
  <w:num w:numId="12">
    <w:abstractNumId w:val="9"/>
  </w:num>
  <w:num w:numId="13">
    <w:abstractNumId w:val="18"/>
  </w:num>
  <w:num w:numId="14">
    <w:abstractNumId w:val="4"/>
  </w:num>
  <w:num w:numId="15">
    <w:abstractNumId w:val="4"/>
  </w:num>
  <w:num w:numId="16">
    <w:abstractNumId w:val="4"/>
  </w:num>
  <w:num w:numId="17">
    <w:abstractNumId w:val="4"/>
  </w:num>
  <w:num w:numId="18">
    <w:abstractNumId w:val="10"/>
  </w:num>
  <w:num w:numId="19">
    <w:abstractNumId w:val="22"/>
  </w:num>
  <w:num w:numId="20">
    <w:abstractNumId w:val="5"/>
  </w:num>
  <w:num w:numId="21">
    <w:abstractNumId w:val="3"/>
  </w:num>
  <w:num w:numId="22">
    <w:abstractNumId w:val="20"/>
  </w:num>
  <w:num w:numId="23">
    <w:abstractNumId w:val="17"/>
  </w:num>
  <w:num w:numId="24">
    <w:abstractNumId w:val="11"/>
  </w:num>
  <w:num w:numId="25">
    <w:abstractNumId w:val="24"/>
  </w:num>
  <w:num w:numId="26">
    <w:abstractNumId w:val="13"/>
  </w:num>
  <w:num w:numId="27">
    <w:abstractNumId w:val="18"/>
  </w:num>
  <w:num w:numId="28">
    <w:abstractNumId w:val="18"/>
  </w:num>
  <w:num w:numId="29">
    <w:abstractNumId w:val="7"/>
  </w:num>
  <w:num w:numId="30">
    <w:abstractNumId w:val="14"/>
  </w:num>
  <w:num w:numId="31">
    <w:abstractNumId w:val="16"/>
  </w:num>
  <w:num w:numId="32">
    <w:abstractNumId w:val="19"/>
  </w:num>
  <w:num w:numId="33">
    <w:abstractNumId w:val="21"/>
  </w:num>
  <w:num w:numId="34">
    <w:abstractNumId w:val="8"/>
  </w:num>
  <w:num w:numId="35">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9B6"/>
    <w:rsid w:val="00002059"/>
    <w:rsid w:val="000023C4"/>
    <w:rsid w:val="0000346A"/>
    <w:rsid w:val="000069A6"/>
    <w:rsid w:val="00011A21"/>
    <w:rsid w:val="00011D72"/>
    <w:rsid w:val="0001229F"/>
    <w:rsid w:val="00014A24"/>
    <w:rsid w:val="00015039"/>
    <w:rsid w:val="00016082"/>
    <w:rsid w:val="0001625F"/>
    <w:rsid w:val="00017EC4"/>
    <w:rsid w:val="000215A7"/>
    <w:rsid w:val="00021F30"/>
    <w:rsid w:val="0002264B"/>
    <w:rsid w:val="00023DFE"/>
    <w:rsid w:val="00024723"/>
    <w:rsid w:val="000249E7"/>
    <w:rsid w:val="0002541A"/>
    <w:rsid w:val="00030D0E"/>
    <w:rsid w:val="000333B1"/>
    <w:rsid w:val="000346D4"/>
    <w:rsid w:val="00034924"/>
    <w:rsid w:val="000364E3"/>
    <w:rsid w:val="00041205"/>
    <w:rsid w:val="00046BEA"/>
    <w:rsid w:val="00047EF9"/>
    <w:rsid w:val="0005079F"/>
    <w:rsid w:val="00050954"/>
    <w:rsid w:val="00050E11"/>
    <w:rsid w:val="0005273A"/>
    <w:rsid w:val="00055177"/>
    <w:rsid w:val="00062D33"/>
    <w:rsid w:val="0006558B"/>
    <w:rsid w:val="0006761D"/>
    <w:rsid w:val="0007233E"/>
    <w:rsid w:val="00076395"/>
    <w:rsid w:val="000775DD"/>
    <w:rsid w:val="00080028"/>
    <w:rsid w:val="00081637"/>
    <w:rsid w:val="00081854"/>
    <w:rsid w:val="000826CD"/>
    <w:rsid w:val="000852D7"/>
    <w:rsid w:val="00093AA0"/>
    <w:rsid w:val="00094B7B"/>
    <w:rsid w:val="000A1835"/>
    <w:rsid w:val="000A2DCC"/>
    <w:rsid w:val="000A327F"/>
    <w:rsid w:val="000B03FD"/>
    <w:rsid w:val="000B2273"/>
    <w:rsid w:val="000B2DF0"/>
    <w:rsid w:val="000B30E9"/>
    <w:rsid w:val="000B351B"/>
    <w:rsid w:val="000B604D"/>
    <w:rsid w:val="000C23F4"/>
    <w:rsid w:val="000C2515"/>
    <w:rsid w:val="000C36D2"/>
    <w:rsid w:val="000C3867"/>
    <w:rsid w:val="000C3B7A"/>
    <w:rsid w:val="000C65EE"/>
    <w:rsid w:val="000C6A86"/>
    <w:rsid w:val="000D322B"/>
    <w:rsid w:val="000D4DB5"/>
    <w:rsid w:val="000D65F8"/>
    <w:rsid w:val="000D7051"/>
    <w:rsid w:val="000E0B8B"/>
    <w:rsid w:val="000E57E6"/>
    <w:rsid w:val="000E6700"/>
    <w:rsid w:val="000F0476"/>
    <w:rsid w:val="000F484D"/>
    <w:rsid w:val="000F5288"/>
    <w:rsid w:val="000F56AD"/>
    <w:rsid w:val="000F58B8"/>
    <w:rsid w:val="000F6741"/>
    <w:rsid w:val="000F7A8C"/>
    <w:rsid w:val="0010106D"/>
    <w:rsid w:val="00101EC8"/>
    <w:rsid w:val="0010543F"/>
    <w:rsid w:val="0011109E"/>
    <w:rsid w:val="001128DF"/>
    <w:rsid w:val="001135DD"/>
    <w:rsid w:val="00114771"/>
    <w:rsid w:val="0011682C"/>
    <w:rsid w:val="00116A68"/>
    <w:rsid w:val="00124F86"/>
    <w:rsid w:val="00125260"/>
    <w:rsid w:val="00125D6A"/>
    <w:rsid w:val="00127DF9"/>
    <w:rsid w:val="00130174"/>
    <w:rsid w:val="001302A6"/>
    <w:rsid w:val="00131CAB"/>
    <w:rsid w:val="0013357B"/>
    <w:rsid w:val="001344B3"/>
    <w:rsid w:val="0013469A"/>
    <w:rsid w:val="0013470D"/>
    <w:rsid w:val="001416AA"/>
    <w:rsid w:val="00144202"/>
    <w:rsid w:val="001452BD"/>
    <w:rsid w:val="001460C6"/>
    <w:rsid w:val="00147006"/>
    <w:rsid w:val="00150A70"/>
    <w:rsid w:val="00151513"/>
    <w:rsid w:val="00151AD0"/>
    <w:rsid w:val="0015224F"/>
    <w:rsid w:val="00152751"/>
    <w:rsid w:val="001545CA"/>
    <w:rsid w:val="001568BD"/>
    <w:rsid w:val="00156BE1"/>
    <w:rsid w:val="001616F0"/>
    <w:rsid w:val="001619D9"/>
    <w:rsid w:val="0017179F"/>
    <w:rsid w:val="00172810"/>
    <w:rsid w:val="00172ACC"/>
    <w:rsid w:val="00172D22"/>
    <w:rsid w:val="0017698D"/>
    <w:rsid w:val="0018032D"/>
    <w:rsid w:val="00183E02"/>
    <w:rsid w:val="00186D99"/>
    <w:rsid w:val="00191073"/>
    <w:rsid w:val="00191353"/>
    <w:rsid w:val="00191DDC"/>
    <w:rsid w:val="00192463"/>
    <w:rsid w:val="0019318A"/>
    <w:rsid w:val="00194025"/>
    <w:rsid w:val="001A0E9F"/>
    <w:rsid w:val="001A1FB1"/>
    <w:rsid w:val="001A2502"/>
    <w:rsid w:val="001A4325"/>
    <w:rsid w:val="001A555A"/>
    <w:rsid w:val="001A66EE"/>
    <w:rsid w:val="001A6908"/>
    <w:rsid w:val="001A7631"/>
    <w:rsid w:val="001B030E"/>
    <w:rsid w:val="001B0C46"/>
    <w:rsid w:val="001B15DF"/>
    <w:rsid w:val="001C1CD6"/>
    <w:rsid w:val="001C3E28"/>
    <w:rsid w:val="001C4EC8"/>
    <w:rsid w:val="001C5211"/>
    <w:rsid w:val="001D1AE4"/>
    <w:rsid w:val="001D2C14"/>
    <w:rsid w:val="001D450A"/>
    <w:rsid w:val="001D4EA8"/>
    <w:rsid w:val="001E0C4F"/>
    <w:rsid w:val="001E10BC"/>
    <w:rsid w:val="001E3167"/>
    <w:rsid w:val="001E566E"/>
    <w:rsid w:val="001E5F63"/>
    <w:rsid w:val="001F2404"/>
    <w:rsid w:val="001F352F"/>
    <w:rsid w:val="001F5A25"/>
    <w:rsid w:val="001F5D84"/>
    <w:rsid w:val="001F7AFC"/>
    <w:rsid w:val="00201AED"/>
    <w:rsid w:val="002047F9"/>
    <w:rsid w:val="00210CD2"/>
    <w:rsid w:val="00215F03"/>
    <w:rsid w:val="00215F32"/>
    <w:rsid w:val="00216713"/>
    <w:rsid w:val="002176E8"/>
    <w:rsid w:val="00220711"/>
    <w:rsid w:val="00225215"/>
    <w:rsid w:val="00235635"/>
    <w:rsid w:val="00237118"/>
    <w:rsid w:val="002373B1"/>
    <w:rsid w:val="00237B84"/>
    <w:rsid w:val="0024294F"/>
    <w:rsid w:val="0024296B"/>
    <w:rsid w:val="00242DC9"/>
    <w:rsid w:val="00243B3B"/>
    <w:rsid w:val="00246359"/>
    <w:rsid w:val="00246A08"/>
    <w:rsid w:val="002526AE"/>
    <w:rsid w:val="0026241A"/>
    <w:rsid w:val="002655D6"/>
    <w:rsid w:val="00270FE9"/>
    <w:rsid w:val="002727A6"/>
    <w:rsid w:val="00272AE5"/>
    <w:rsid w:val="002741EA"/>
    <w:rsid w:val="0027424D"/>
    <w:rsid w:val="0027428D"/>
    <w:rsid w:val="0027455D"/>
    <w:rsid w:val="0027480A"/>
    <w:rsid w:val="002754E6"/>
    <w:rsid w:val="00275773"/>
    <w:rsid w:val="0027799A"/>
    <w:rsid w:val="00277C9A"/>
    <w:rsid w:val="00277EC1"/>
    <w:rsid w:val="002810EB"/>
    <w:rsid w:val="002825BC"/>
    <w:rsid w:val="002826FB"/>
    <w:rsid w:val="00287719"/>
    <w:rsid w:val="00287D4C"/>
    <w:rsid w:val="002905A3"/>
    <w:rsid w:val="002918CD"/>
    <w:rsid w:val="00292E68"/>
    <w:rsid w:val="002930B8"/>
    <w:rsid w:val="00295CEA"/>
    <w:rsid w:val="002A1614"/>
    <w:rsid w:val="002A27DB"/>
    <w:rsid w:val="002A580C"/>
    <w:rsid w:val="002A64D3"/>
    <w:rsid w:val="002A7F77"/>
    <w:rsid w:val="002B0118"/>
    <w:rsid w:val="002B05A9"/>
    <w:rsid w:val="002B4F8C"/>
    <w:rsid w:val="002B5071"/>
    <w:rsid w:val="002C152D"/>
    <w:rsid w:val="002C1F73"/>
    <w:rsid w:val="002C3A46"/>
    <w:rsid w:val="002C3C16"/>
    <w:rsid w:val="002C4443"/>
    <w:rsid w:val="002D0524"/>
    <w:rsid w:val="002D0AC5"/>
    <w:rsid w:val="002D11D9"/>
    <w:rsid w:val="002D1509"/>
    <w:rsid w:val="002D2AEC"/>
    <w:rsid w:val="002D2E9F"/>
    <w:rsid w:val="002D3159"/>
    <w:rsid w:val="002D3A7F"/>
    <w:rsid w:val="002D4B21"/>
    <w:rsid w:val="002D5C21"/>
    <w:rsid w:val="002D6C91"/>
    <w:rsid w:val="002E1650"/>
    <w:rsid w:val="002E186B"/>
    <w:rsid w:val="002E1B49"/>
    <w:rsid w:val="002E2095"/>
    <w:rsid w:val="002E24F2"/>
    <w:rsid w:val="002E389F"/>
    <w:rsid w:val="002F12CA"/>
    <w:rsid w:val="002F2CA3"/>
    <w:rsid w:val="002F4A51"/>
    <w:rsid w:val="002F5479"/>
    <w:rsid w:val="002F6739"/>
    <w:rsid w:val="002F6C77"/>
    <w:rsid w:val="002F6FB0"/>
    <w:rsid w:val="002F7D4D"/>
    <w:rsid w:val="003007EB"/>
    <w:rsid w:val="00304E9A"/>
    <w:rsid w:val="00306B6B"/>
    <w:rsid w:val="00310156"/>
    <w:rsid w:val="00311859"/>
    <w:rsid w:val="00313260"/>
    <w:rsid w:val="0031609D"/>
    <w:rsid w:val="00321068"/>
    <w:rsid w:val="00326230"/>
    <w:rsid w:val="003267E8"/>
    <w:rsid w:val="003303C4"/>
    <w:rsid w:val="00330B59"/>
    <w:rsid w:val="0033220F"/>
    <w:rsid w:val="00333299"/>
    <w:rsid w:val="00337151"/>
    <w:rsid w:val="00337972"/>
    <w:rsid w:val="00340303"/>
    <w:rsid w:val="003415FF"/>
    <w:rsid w:val="00342663"/>
    <w:rsid w:val="00342666"/>
    <w:rsid w:val="00342F88"/>
    <w:rsid w:val="00342FD4"/>
    <w:rsid w:val="00345BB0"/>
    <w:rsid w:val="0035250C"/>
    <w:rsid w:val="003548CC"/>
    <w:rsid w:val="003551D1"/>
    <w:rsid w:val="003574D0"/>
    <w:rsid w:val="00360464"/>
    <w:rsid w:val="00363531"/>
    <w:rsid w:val="00363D7E"/>
    <w:rsid w:val="00367346"/>
    <w:rsid w:val="00371EA2"/>
    <w:rsid w:val="00373329"/>
    <w:rsid w:val="00374989"/>
    <w:rsid w:val="0038105E"/>
    <w:rsid w:val="00384ADA"/>
    <w:rsid w:val="0038631C"/>
    <w:rsid w:val="003901C3"/>
    <w:rsid w:val="00390557"/>
    <w:rsid w:val="00391464"/>
    <w:rsid w:val="003933F5"/>
    <w:rsid w:val="00394C4F"/>
    <w:rsid w:val="003958FB"/>
    <w:rsid w:val="003A08C4"/>
    <w:rsid w:val="003A0EFD"/>
    <w:rsid w:val="003A3DB8"/>
    <w:rsid w:val="003A6B5F"/>
    <w:rsid w:val="003A7AE7"/>
    <w:rsid w:val="003B1AB5"/>
    <w:rsid w:val="003B26E4"/>
    <w:rsid w:val="003B304D"/>
    <w:rsid w:val="003B36E7"/>
    <w:rsid w:val="003B37D6"/>
    <w:rsid w:val="003B4B57"/>
    <w:rsid w:val="003B7C8A"/>
    <w:rsid w:val="003C0E0F"/>
    <w:rsid w:val="003C1951"/>
    <w:rsid w:val="003C22B8"/>
    <w:rsid w:val="003C4A2F"/>
    <w:rsid w:val="003C5404"/>
    <w:rsid w:val="003C7C93"/>
    <w:rsid w:val="003D2874"/>
    <w:rsid w:val="003D5EE3"/>
    <w:rsid w:val="003E433E"/>
    <w:rsid w:val="003E490F"/>
    <w:rsid w:val="003E4A49"/>
    <w:rsid w:val="003E55B3"/>
    <w:rsid w:val="003E5853"/>
    <w:rsid w:val="003F24FA"/>
    <w:rsid w:val="003F546A"/>
    <w:rsid w:val="003F74A2"/>
    <w:rsid w:val="004014F0"/>
    <w:rsid w:val="00402197"/>
    <w:rsid w:val="004021AA"/>
    <w:rsid w:val="004022DB"/>
    <w:rsid w:val="00403852"/>
    <w:rsid w:val="00404F5A"/>
    <w:rsid w:val="00410859"/>
    <w:rsid w:val="00411B25"/>
    <w:rsid w:val="0041365F"/>
    <w:rsid w:val="00414813"/>
    <w:rsid w:val="00414CB1"/>
    <w:rsid w:val="00416B14"/>
    <w:rsid w:val="00416F55"/>
    <w:rsid w:val="00420F5A"/>
    <w:rsid w:val="00421A9D"/>
    <w:rsid w:val="00425B68"/>
    <w:rsid w:val="00426105"/>
    <w:rsid w:val="004277DA"/>
    <w:rsid w:val="00430B22"/>
    <w:rsid w:val="00430CED"/>
    <w:rsid w:val="004321A6"/>
    <w:rsid w:val="00432EB3"/>
    <w:rsid w:val="00432F27"/>
    <w:rsid w:val="0043397A"/>
    <w:rsid w:val="00433ABF"/>
    <w:rsid w:val="00433AE6"/>
    <w:rsid w:val="00434137"/>
    <w:rsid w:val="004428FB"/>
    <w:rsid w:val="004434CE"/>
    <w:rsid w:val="00444F77"/>
    <w:rsid w:val="00445758"/>
    <w:rsid w:val="0045156C"/>
    <w:rsid w:val="00451F3B"/>
    <w:rsid w:val="00452CCE"/>
    <w:rsid w:val="00453C1E"/>
    <w:rsid w:val="0045427A"/>
    <w:rsid w:val="00455482"/>
    <w:rsid w:val="004568EE"/>
    <w:rsid w:val="00457C49"/>
    <w:rsid w:val="00461E90"/>
    <w:rsid w:val="00462574"/>
    <w:rsid w:val="00462A8B"/>
    <w:rsid w:val="00463E3C"/>
    <w:rsid w:val="004670F6"/>
    <w:rsid w:val="004708D3"/>
    <w:rsid w:val="00472F13"/>
    <w:rsid w:val="004740A1"/>
    <w:rsid w:val="004748E3"/>
    <w:rsid w:val="00476326"/>
    <w:rsid w:val="004764DB"/>
    <w:rsid w:val="004812D6"/>
    <w:rsid w:val="00481334"/>
    <w:rsid w:val="004841BD"/>
    <w:rsid w:val="00484A91"/>
    <w:rsid w:val="004850AA"/>
    <w:rsid w:val="00485CA8"/>
    <w:rsid w:val="00491109"/>
    <w:rsid w:val="0049235D"/>
    <w:rsid w:val="00494218"/>
    <w:rsid w:val="00497CC5"/>
    <w:rsid w:val="004A1AAA"/>
    <w:rsid w:val="004A45CC"/>
    <w:rsid w:val="004A5E07"/>
    <w:rsid w:val="004A70DC"/>
    <w:rsid w:val="004B0961"/>
    <w:rsid w:val="004B2317"/>
    <w:rsid w:val="004B2412"/>
    <w:rsid w:val="004B5787"/>
    <w:rsid w:val="004B5A34"/>
    <w:rsid w:val="004B66D2"/>
    <w:rsid w:val="004B75E6"/>
    <w:rsid w:val="004C02D6"/>
    <w:rsid w:val="004C26C7"/>
    <w:rsid w:val="004C376D"/>
    <w:rsid w:val="004C6547"/>
    <w:rsid w:val="004C7295"/>
    <w:rsid w:val="004C7D2B"/>
    <w:rsid w:val="004D07B1"/>
    <w:rsid w:val="004D2799"/>
    <w:rsid w:val="004D2DD6"/>
    <w:rsid w:val="004D7340"/>
    <w:rsid w:val="004D7A0F"/>
    <w:rsid w:val="004E4A07"/>
    <w:rsid w:val="004E5F1A"/>
    <w:rsid w:val="004E63E1"/>
    <w:rsid w:val="004F4331"/>
    <w:rsid w:val="004F437A"/>
    <w:rsid w:val="004F4FA3"/>
    <w:rsid w:val="004F5EBC"/>
    <w:rsid w:val="004F5FCB"/>
    <w:rsid w:val="005020C8"/>
    <w:rsid w:val="005024CE"/>
    <w:rsid w:val="00502928"/>
    <w:rsid w:val="00502A38"/>
    <w:rsid w:val="0050459A"/>
    <w:rsid w:val="00505DB3"/>
    <w:rsid w:val="00511475"/>
    <w:rsid w:val="00513DA6"/>
    <w:rsid w:val="005144E7"/>
    <w:rsid w:val="00516D5E"/>
    <w:rsid w:val="00521ACC"/>
    <w:rsid w:val="0052223B"/>
    <w:rsid w:val="005226E3"/>
    <w:rsid w:val="005229E2"/>
    <w:rsid w:val="00523EFE"/>
    <w:rsid w:val="00524BBC"/>
    <w:rsid w:val="0052590E"/>
    <w:rsid w:val="00527BE3"/>
    <w:rsid w:val="00532E59"/>
    <w:rsid w:val="00535FE6"/>
    <w:rsid w:val="00536735"/>
    <w:rsid w:val="00536F14"/>
    <w:rsid w:val="00540B20"/>
    <w:rsid w:val="00540DB7"/>
    <w:rsid w:val="00541200"/>
    <w:rsid w:val="0054348D"/>
    <w:rsid w:val="00544A2D"/>
    <w:rsid w:val="00552660"/>
    <w:rsid w:val="00552C21"/>
    <w:rsid w:val="00554E16"/>
    <w:rsid w:val="005553A9"/>
    <w:rsid w:val="00555424"/>
    <w:rsid w:val="0055681D"/>
    <w:rsid w:val="005600D3"/>
    <w:rsid w:val="00560618"/>
    <w:rsid w:val="00562385"/>
    <w:rsid w:val="00564446"/>
    <w:rsid w:val="0056472E"/>
    <w:rsid w:val="00565A6D"/>
    <w:rsid w:val="0056687B"/>
    <w:rsid w:val="005703AD"/>
    <w:rsid w:val="00570953"/>
    <w:rsid w:val="00570B22"/>
    <w:rsid w:val="00570B94"/>
    <w:rsid w:val="00571245"/>
    <w:rsid w:val="0057141F"/>
    <w:rsid w:val="00571727"/>
    <w:rsid w:val="0057197E"/>
    <w:rsid w:val="00572C07"/>
    <w:rsid w:val="005735A3"/>
    <w:rsid w:val="00574605"/>
    <w:rsid w:val="005749AF"/>
    <w:rsid w:val="00582688"/>
    <w:rsid w:val="00583810"/>
    <w:rsid w:val="00583940"/>
    <w:rsid w:val="00584016"/>
    <w:rsid w:val="00587023"/>
    <w:rsid w:val="00593567"/>
    <w:rsid w:val="00594F71"/>
    <w:rsid w:val="00596B54"/>
    <w:rsid w:val="005977F8"/>
    <w:rsid w:val="00597CB8"/>
    <w:rsid w:val="005A030D"/>
    <w:rsid w:val="005A0826"/>
    <w:rsid w:val="005A110D"/>
    <w:rsid w:val="005A52D9"/>
    <w:rsid w:val="005A7F0E"/>
    <w:rsid w:val="005B1D76"/>
    <w:rsid w:val="005B217F"/>
    <w:rsid w:val="005B3C54"/>
    <w:rsid w:val="005B5A6F"/>
    <w:rsid w:val="005B5EA9"/>
    <w:rsid w:val="005B6547"/>
    <w:rsid w:val="005C6CCF"/>
    <w:rsid w:val="005C7D1D"/>
    <w:rsid w:val="005C7E1A"/>
    <w:rsid w:val="005D05F6"/>
    <w:rsid w:val="005D2811"/>
    <w:rsid w:val="005D2AC5"/>
    <w:rsid w:val="005D2D12"/>
    <w:rsid w:val="005D4039"/>
    <w:rsid w:val="005D5069"/>
    <w:rsid w:val="005D7605"/>
    <w:rsid w:val="005D78EF"/>
    <w:rsid w:val="005E04A3"/>
    <w:rsid w:val="005E2A17"/>
    <w:rsid w:val="005E33DF"/>
    <w:rsid w:val="005E4FE3"/>
    <w:rsid w:val="005E5780"/>
    <w:rsid w:val="005E6101"/>
    <w:rsid w:val="005E67CC"/>
    <w:rsid w:val="005F253D"/>
    <w:rsid w:val="005F2A15"/>
    <w:rsid w:val="005F2E4D"/>
    <w:rsid w:val="005F7128"/>
    <w:rsid w:val="005F7EF1"/>
    <w:rsid w:val="00600514"/>
    <w:rsid w:val="00600927"/>
    <w:rsid w:val="00600B13"/>
    <w:rsid w:val="00604E5C"/>
    <w:rsid w:val="00616208"/>
    <w:rsid w:val="00621598"/>
    <w:rsid w:val="00621933"/>
    <w:rsid w:val="006220C3"/>
    <w:rsid w:val="00624B9D"/>
    <w:rsid w:val="006277D4"/>
    <w:rsid w:val="006279EE"/>
    <w:rsid w:val="00627BB4"/>
    <w:rsid w:val="00631E65"/>
    <w:rsid w:val="0063377E"/>
    <w:rsid w:val="0063672E"/>
    <w:rsid w:val="00642349"/>
    <w:rsid w:val="00643FAA"/>
    <w:rsid w:val="00645BD1"/>
    <w:rsid w:val="006468F4"/>
    <w:rsid w:val="0065091F"/>
    <w:rsid w:val="00652F49"/>
    <w:rsid w:val="00653F0C"/>
    <w:rsid w:val="00654E91"/>
    <w:rsid w:val="0065650D"/>
    <w:rsid w:val="00656788"/>
    <w:rsid w:val="006567E6"/>
    <w:rsid w:val="00657755"/>
    <w:rsid w:val="00657D7E"/>
    <w:rsid w:val="00662711"/>
    <w:rsid w:val="00664070"/>
    <w:rsid w:val="00664E97"/>
    <w:rsid w:val="00665207"/>
    <w:rsid w:val="0066562B"/>
    <w:rsid w:val="00666271"/>
    <w:rsid w:val="006676E5"/>
    <w:rsid w:val="0067194B"/>
    <w:rsid w:val="006724E0"/>
    <w:rsid w:val="00672E42"/>
    <w:rsid w:val="006858ED"/>
    <w:rsid w:val="00686F55"/>
    <w:rsid w:val="006877D5"/>
    <w:rsid w:val="0069325E"/>
    <w:rsid w:val="0069417B"/>
    <w:rsid w:val="00694634"/>
    <w:rsid w:val="0069707D"/>
    <w:rsid w:val="006A17DE"/>
    <w:rsid w:val="006A22EA"/>
    <w:rsid w:val="006A2CEE"/>
    <w:rsid w:val="006A6689"/>
    <w:rsid w:val="006B0118"/>
    <w:rsid w:val="006B4CD0"/>
    <w:rsid w:val="006B786A"/>
    <w:rsid w:val="006B7FC8"/>
    <w:rsid w:val="006C0023"/>
    <w:rsid w:val="006C1274"/>
    <w:rsid w:val="006C43ED"/>
    <w:rsid w:val="006C4772"/>
    <w:rsid w:val="006C63C8"/>
    <w:rsid w:val="006C7E31"/>
    <w:rsid w:val="006D0B83"/>
    <w:rsid w:val="006D184F"/>
    <w:rsid w:val="006D451A"/>
    <w:rsid w:val="006D617F"/>
    <w:rsid w:val="006D62C7"/>
    <w:rsid w:val="006D671B"/>
    <w:rsid w:val="006E4EE7"/>
    <w:rsid w:val="006E53E9"/>
    <w:rsid w:val="006E7104"/>
    <w:rsid w:val="006F074A"/>
    <w:rsid w:val="006F1805"/>
    <w:rsid w:val="006F2081"/>
    <w:rsid w:val="006F3637"/>
    <w:rsid w:val="006F4128"/>
    <w:rsid w:val="006F5140"/>
    <w:rsid w:val="006F6F3D"/>
    <w:rsid w:val="006F7623"/>
    <w:rsid w:val="007023D6"/>
    <w:rsid w:val="00703449"/>
    <w:rsid w:val="00705424"/>
    <w:rsid w:val="00705541"/>
    <w:rsid w:val="0070696A"/>
    <w:rsid w:val="00707555"/>
    <w:rsid w:val="00710165"/>
    <w:rsid w:val="0071051A"/>
    <w:rsid w:val="00715473"/>
    <w:rsid w:val="007157C9"/>
    <w:rsid w:val="00716723"/>
    <w:rsid w:val="00720BC9"/>
    <w:rsid w:val="007212B4"/>
    <w:rsid w:val="007258C3"/>
    <w:rsid w:val="00725C08"/>
    <w:rsid w:val="0072726E"/>
    <w:rsid w:val="007328BD"/>
    <w:rsid w:val="00732F86"/>
    <w:rsid w:val="007349B8"/>
    <w:rsid w:val="00734EBD"/>
    <w:rsid w:val="00735EA3"/>
    <w:rsid w:val="007375C4"/>
    <w:rsid w:val="0074162A"/>
    <w:rsid w:val="00742DBB"/>
    <w:rsid w:val="00750905"/>
    <w:rsid w:val="00750E75"/>
    <w:rsid w:val="00752B71"/>
    <w:rsid w:val="00753A20"/>
    <w:rsid w:val="007604A4"/>
    <w:rsid w:val="00763FBA"/>
    <w:rsid w:val="00766787"/>
    <w:rsid w:val="00766D5D"/>
    <w:rsid w:val="00767E57"/>
    <w:rsid w:val="00770769"/>
    <w:rsid w:val="007725CC"/>
    <w:rsid w:val="00772881"/>
    <w:rsid w:val="00774058"/>
    <w:rsid w:val="00774CF1"/>
    <w:rsid w:val="00776302"/>
    <w:rsid w:val="0077723D"/>
    <w:rsid w:val="007800DB"/>
    <w:rsid w:val="007827CC"/>
    <w:rsid w:val="00786537"/>
    <w:rsid w:val="0079333D"/>
    <w:rsid w:val="0079539E"/>
    <w:rsid w:val="00797BEA"/>
    <w:rsid w:val="007A1B9F"/>
    <w:rsid w:val="007A2808"/>
    <w:rsid w:val="007A4A56"/>
    <w:rsid w:val="007A600D"/>
    <w:rsid w:val="007B4E31"/>
    <w:rsid w:val="007B5FC9"/>
    <w:rsid w:val="007C11D5"/>
    <w:rsid w:val="007C496B"/>
    <w:rsid w:val="007C4FD9"/>
    <w:rsid w:val="007D2403"/>
    <w:rsid w:val="007D3B68"/>
    <w:rsid w:val="007D3C39"/>
    <w:rsid w:val="007D7C61"/>
    <w:rsid w:val="007E3DAC"/>
    <w:rsid w:val="007E3EE2"/>
    <w:rsid w:val="007E6176"/>
    <w:rsid w:val="007E6E0E"/>
    <w:rsid w:val="007F30C0"/>
    <w:rsid w:val="007F46F7"/>
    <w:rsid w:val="007F484B"/>
    <w:rsid w:val="007F5C0C"/>
    <w:rsid w:val="007F5D98"/>
    <w:rsid w:val="007F7491"/>
    <w:rsid w:val="007F757B"/>
    <w:rsid w:val="008012DD"/>
    <w:rsid w:val="00801C2F"/>
    <w:rsid w:val="008025AF"/>
    <w:rsid w:val="00802E85"/>
    <w:rsid w:val="00803969"/>
    <w:rsid w:val="00803974"/>
    <w:rsid w:val="008045AA"/>
    <w:rsid w:val="00806CF7"/>
    <w:rsid w:val="00807F2B"/>
    <w:rsid w:val="0081248B"/>
    <w:rsid w:val="00812F25"/>
    <w:rsid w:val="00813BA2"/>
    <w:rsid w:val="00815216"/>
    <w:rsid w:val="00816B19"/>
    <w:rsid w:val="00820441"/>
    <w:rsid w:val="008224B1"/>
    <w:rsid w:val="0082419D"/>
    <w:rsid w:val="0082686C"/>
    <w:rsid w:val="0083049A"/>
    <w:rsid w:val="008355FE"/>
    <w:rsid w:val="008361B4"/>
    <w:rsid w:val="008374AE"/>
    <w:rsid w:val="00840459"/>
    <w:rsid w:val="00841B6C"/>
    <w:rsid w:val="00842E9C"/>
    <w:rsid w:val="00843D45"/>
    <w:rsid w:val="00843EB9"/>
    <w:rsid w:val="00845187"/>
    <w:rsid w:val="00850069"/>
    <w:rsid w:val="00850075"/>
    <w:rsid w:val="00850BF8"/>
    <w:rsid w:val="00851D3E"/>
    <w:rsid w:val="008520F0"/>
    <w:rsid w:val="008533FA"/>
    <w:rsid w:val="00862F99"/>
    <w:rsid w:val="008647C4"/>
    <w:rsid w:val="00866DC6"/>
    <w:rsid w:val="00872362"/>
    <w:rsid w:val="008729B0"/>
    <w:rsid w:val="008743B3"/>
    <w:rsid w:val="00874F5A"/>
    <w:rsid w:val="00877422"/>
    <w:rsid w:val="008802A5"/>
    <w:rsid w:val="00880634"/>
    <w:rsid w:val="00891DC1"/>
    <w:rsid w:val="00892555"/>
    <w:rsid w:val="00893422"/>
    <w:rsid w:val="00893C1C"/>
    <w:rsid w:val="00894EA4"/>
    <w:rsid w:val="00895057"/>
    <w:rsid w:val="00896D49"/>
    <w:rsid w:val="008A04B9"/>
    <w:rsid w:val="008A4DB5"/>
    <w:rsid w:val="008A4E81"/>
    <w:rsid w:val="008A70DB"/>
    <w:rsid w:val="008A7C1C"/>
    <w:rsid w:val="008B05FE"/>
    <w:rsid w:val="008B3078"/>
    <w:rsid w:val="008B4F8A"/>
    <w:rsid w:val="008B5630"/>
    <w:rsid w:val="008B6A4D"/>
    <w:rsid w:val="008B7181"/>
    <w:rsid w:val="008C4205"/>
    <w:rsid w:val="008C5DB4"/>
    <w:rsid w:val="008C6E60"/>
    <w:rsid w:val="008D54A4"/>
    <w:rsid w:val="008D6103"/>
    <w:rsid w:val="008E0054"/>
    <w:rsid w:val="008E086B"/>
    <w:rsid w:val="008E0D69"/>
    <w:rsid w:val="008F18D4"/>
    <w:rsid w:val="008F48D3"/>
    <w:rsid w:val="008F6776"/>
    <w:rsid w:val="00904C36"/>
    <w:rsid w:val="00905B94"/>
    <w:rsid w:val="00910910"/>
    <w:rsid w:val="009109BA"/>
    <w:rsid w:val="00912CA0"/>
    <w:rsid w:val="00913A48"/>
    <w:rsid w:val="00914146"/>
    <w:rsid w:val="00914A81"/>
    <w:rsid w:val="00914EF2"/>
    <w:rsid w:val="00915F59"/>
    <w:rsid w:val="009205D0"/>
    <w:rsid w:val="009228F3"/>
    <w:rsid w:val="00924326"/>
    <w:rsid w:val="00932776"/>
    <w:rsid w:val="00934F3F"/>
    <w:rsid w:val="00935DA0"/>
    <w:rsid w:val="009374B4"/>
    <w:rsid w:val="00937E46"/>
    <w:rsid w:val="00937E6D"/>
    <w:rsid w:val="00940628"/>
    <w:rsid w:val="00946E71"/>
    <w:rsid w:val="00947ABD"/>
    <w:rsid w:val="00952CA0"/>
    <w:rsid w:val="009532A6"/>
    <w:rsid w:val="009554DA"/>
    <w:rsid w:val="00956852"/>
    <w:rsid w:val="00960A79"/>
    <w:rsid w:val="00961628"/>
    <w:rsid w:val="00970037"/>
    <w:rsid w:val="009708CB"/>
    <w:rsid w:val="00972C54"/>
    <w:rsid w:val="00975BC7"/>
    <w:rsid w:val="00976C43"/>
    <w:rsid w:val="00980259"/>
    <w:rsid w:val="009808C4"/>
    <w:rsid w:val="009814DB"/>
    <w:rsid w:val="00987A54"/>
    <w:rsid w:val="00991FD4"/>
    <w:rsid w:val="0099204F"/>
    <w:rsid w:val="00992F35"/>
    <w:rsid w:val="00994AC3"/>
    <w:rsid w:val="00995C63"/>
    <w:rsid w:val="00996EC9"/>
    <w:rsid w:val="009A46E2"/>
    <w:rsid w:val="009A6A51"/>
    <w:rsid w:val="009A6EEF"/>
    <w:rsid w:val="009A7275"/>
    <w:rsid w:val="009B0D22"/>
    <w:rsid w:val="009B44BB"/>
    <w:rsid w:val="009B5A86"/>
    <w:rsid w:val="009B781A"/>
    <w:rsid w:val="009C2B8A"/>
    <w:rsid w:val="009C36E1"/>
    <w:rsid w:val="009C3ADE"/>
    <w:rsid w:val="009C7141"/>
    <w:rsid w:val="009C736B"/>
    <w:rsid w:val="009C79CD"/>
    <w:rsid w:val="009D02CD"/>
    <w:rsid w:val="009D0CBF"/>
    <w:rsid w:val="009D1ABB"/>
    <w:rsid w:val="009D43AD"/>
    <w:rsid w:val="009D608C"/>
    <w:rsid w:val="009D6906"/>
    <w:rsid w:val="009D6D74"/>
    <w:rsid w:val="009D6E22"/>
    <w:rsid w:val="009E1647"/>
    <w:rsid w:val="009E3AC9"/>
    <w:rsid w:val="009E3E75"/>
    <w:rsid w:val="009E5623"/>
    <w:rsid w:val="009E5B15"/>
    <w:rsid w:val="009E6376"/>
    <w:rsid w:val="009F0D2A"/>
    <w:rsid w:val="009F3355"/>
    <w:rsid w:val="009F4321"/>
    <w:rsid w:val="009F7CE7"/>
    <w:rsid w:val="00A00674"/>
    <w:rsid w:val="00A067EC"/>
    <w:rsid w:val="00A10016"/>
    <w:rsid w:val="00A11650"/>
    <w:rsid w:val="00A13D3D"/>
    <w:rsid w:val="00A14E88"/>
    <w:rsid w:val="00A14F3B"/>
    <w:rsid w:val="00A20A32"/>
    <w:rsid w:val="00A233DA"/>
    <w:rsid w:val="00A24069"/>
    <w:rsid w:val="00A2635E"/>
    <w:rsid w:val="00A31F63"/>
    <w:rsid w:val="00A33638"/>
    <w:rsid w:val="00A33F90"/>
    <w:rsid w:val="00A33FEF"/>
    <w:rsid w:val="00A34877"/>
    <w:rsid w:val="00A35B5A"/>
    <w:rsid w:val="00A36F09"/>
    <w:rsid w:val="00A37158"/>
    <w:rsid w:val="00A376CE"/>
    <w:rsid w:val="00A4297D"/>
    <w:rsid w:val="00A4365D"/>
    <w:rsid w:val="00A44FAE"/>
    <w:rsid w:val="00A52944"/>
    <w:rsid w:val="00A536E5"/>
    <w:rsid w:val="00A601E3"/>
    <w:rsid w:val="00A6054D"/>
    <w:rsid w:val="00A615CD"/>
    <w:rsid w:val="00A61A32"/>
    <w:rsid w:val="00A63671"/>
    <w:rsid w:val="00A6463F"/>
    <w:rsid w:val="00A64878"/>
    <w:rsid w:val="00A6579C"/>
    <w:rsid w:val="00A6616E"/>
    <w:rsid w:val="00A67A52"/>
    <w:rsid w:val="00A7003D"/>
    <w:rsid w:val="00A7100F"/>
    <w:rsid w:val="00A72824"/>
    <w:rsid w:val="00A731A4"/>
    <w:rsid w:val="00A737E6"/>
    <w:rsid w:val="00A7786F"/>
    <w:rsid w:val="00A80C92"/>
    <w:rsid w:val="00A81146"/>
    <w:rsid w:val="00A840AB"/>
    <w:rsid w:val="00A856B6"/>
    <w:rsid w:val="00A85F26"/>
    <w:rsid w:val="00A86B66"/>
    <w:rsid w:val="00A86C70"/>
    <w:rsid w:val="00A878D4"/>
    <w:rsid w:val="00A87EF1"/>
    <w:rsid w:val="00A9130F"/>
    <w:rsid w:val="00A92F70"/>
    <w:rsid w:val="00A95E3B"/>
    <w:rsid w:val="00A962DD"/>
    <w:rsid w:val="00A96620"/>
    <w:rsid w:val="00A97EF7"/>
    <w:rsid w:val="00AA16FF"/>
    <w:rsid w:val="00AA1DD8"/>
    <w:rsid w:val="00AA4B91"/>
    <w:rsid w:val="00AA4E7E"/>
    <w:rsid w:val="00AA4FEC"/>
    <w:rsid w:val="00AA506D"/>
    <w:rsid w:val="00AA516A"/>
    <w:rsid w:val="00AA55D6"/>
    <w:rsid w:val="00AA7647"/>
    <w:rsid w:val="00AB3F36"/>
    <w:rsid w:val="00AB4C07"/>
    <w:rsid w:val="00AB5C59"/>
    <w:rsid w:val="00AB78CB"/>
    <w:rsid w:val="00AC4B4B"/>
    <w:rsid w:val="00AC770E"/>
    <w:rsid w:val="00AD14D8"/>
    <w:rsid w:val="00AE08A8"/>
    <w:rsid w:val="00AE204E"/>
    <w:rsid w:val="00AE25C2"/>
    <w:rsid w:val="00AE2D2B"/>
    <w:rsid w:val="00AE2D80"/>
    <w:rsid w:val="00AE46F2"/>
    <w:rsid w:val="00AE4DFF"/>
    <w:rsid w:val="00AE5A9C"/>
    <w:rsid w:val="00AE5B0A"/>
    <w:rsid w:val="00AE79A7"/>
    <w:rsid w:val="00AF0FD0"/>
    <w:rsid w:val="00AF2E2C"/>
    <w:rsid w:val="00AF4A8E"/>
    <w:rsid w:val="00B00331"/>
    <w:rsid w:val="00B00DE8"/>
    <w:rsid w:val="00B011C2"/>
    <w:rsid w:val="00B074DA"/>
    <w:rsid w:val="00B10FEB"/>
    <w:rsid w:val="00B113A8"/>
    <w:rsid w:val="00B164D0"/>
    <w:rsid w:val="00B16DCB"/>
    <w:rsid w:val="00B17158"/>
    <w:rsid w:val="00B247BB"/>
    <w:rsid w:val="00B24D78"/>
    <w:rsid w:val="00B30AE4"/>
    <w:rsid w:val="00B314FC"/>
    <w:rsid w:val="00B32C8E"/>
    <w:rsid w:val="00B35E26"/>
    <w:rsid w:val="00B369CF"/>
    <w:rsid w:val="00B408D0"/>
    <w:rsid w:val="00B40B06"/>
    <w:rsid w:val="00B414C1"/>
    <w:rsid w:val="00B41D25"/>
    <w:rsid w:val="00B41DB5"/>
    <w:rsid w:val="00B4384A"/>
    <w:rsid w:val="00B479BB"/>
    <w:rsid w:val="00B5237A"/>
    <w:rsid w:val="00B52C29"/>
    <w:rsid w:val="00B53EEA"/>
    <w:rsid w:val="00B543E4"/>
    <w:rsid w:val="00B5447E"/>
    <w:rsid w:val="00B555D2"/>
    <w:rsid w:val="00B56D0A"/>
    <w:rsid w:val="00B577E8"/>
    <w:rsid w:val="00B6135A"/>
    <w:rsid w:val="00B61F18"/>
    <w:rsid w:val="00B62721"/>
    <w:rsid w:val="00B66BE9"/>
    <w:rsid w:val="00B713B3"/>
    <w:rsid w:val="00B7208B"/>
    <w:rsid w:val="00B73999"/>
    <w:rsid w:val="00B740ED"/>
    <w:rsid w:val="00B85B61"/>
    <w:rsid w:val="00B92A5E"/>
    <w:rsid w:val="00B94E9F"/>
    <w:rsid w:val="00B95CA6"/>
    <w:rsid w:val="00B95E58"/>
    <w:rsid w:val="00B95F3E"/>
    <w:rsid w:val="00BA0452"/>
    <w:rsid w:val="00BB07D1"/>
    <w:rsid w:val="00BB2FF7"/>
    <w:rsid w:val="00BB7240"/>
    <w:rsid w:val="00BB738F"/>
    <w:rsid w:val="00BC0E04"/>
    <w:rsid w:val="00BC2473"/>
    <w:rsid w:val="00BC3B64"/>
    <w:rsid w:val="00BC3F83"/>
    <w:rsid w:val="00BC5162"/>
    <w:rsid w:val="00BC531A"/>
    <w:rsid w:val="00BD051F"/>
    <w:rsid w:val="00BD0A6C"/>
    <w:rsid w:val="00BD64BA"/>
    <w:rsid w:val="00BD7A7E"/>
    <w:rsid w:val="00BE3E6D"/>
    <w:rsid w:val="00BE4FEF"/>
    <w:rsid w:val="00BE724C"/>
    <w:rsid w:val="00BF07CF"/>
    <w:rsid w:val="00BF0C90"/>
    <w:rsid w:val="00BF15C3"/>
    <w:rsid w:val="00BF1A6D"/>
    <w:rsid w:val="00BF3210"/>
    <w:rsid w:val="00BF39EB"/>
    <w:rsid w:val="00BF50AA"/>
    <w:rsid w:val="00C01EDE"/>
    <w:rsid w:val="00C03475"/>
    <w:rsid w:val="00C038CB"/>
    <w:rsid w:val="00C03DF8"/>
    <w:rsid w:val="00C040CF"/>
    <w:rsid w:val="00C0690E"/>
    <w:rsid w:val="00C07B8F"/>
    <w:rsid w:val="00C1011A"/>
    <w:rsid w:val="00C1056B"/>
    <w:rsid w:val="00C140E2"/>
    <w:rsid w:val="00C14E70"/>
    <w:rsid w:val="00C151A8"/>
    <w:rsid w:val="00C16051"/>
    <w:rsid w:val="00C21230"/>
    <w:rsid w:val="00C21493"/>
    <w:rsid w:val="00C21DD0"/>
    <w:rsid w:val="00C22A5F"/>
    <w:rsid w:val="00C22DB6"/>
    <w:rsid w:val="00C25EA7"/>
    <w:rsid w:val="00C269E1"/>
    <w:rsid w:val="00C30154"/>
    <w:rsid w:val="00C3084A"/>
    <w:rsid w:val="00C35262"/>
    <w:rsid w:val="00C35CF8"/>
    <w:rsid w:val="00C35E51"/>
    <w:rsid w:val="00C364A4"/>
    <w:rsid w:val="00C36896"/>
    <w:rsid w:val="00C42943"/>
    <w:rsid w:val="00C50573"/>
    <w:rsid w:val="00C52AD0"/>
    <w:rsid w:val="00C53401"/>
    <w:rsid w:val="00C547F7"/>
    <w:rsid w:val="00C57179"/>
    <w:rsid w:val="00C578BB"/>
    <w:rsid w:val="00C6000F"/>
    <w:rsid w:val="00C6086C"/>
    <w:rsid w:val="00C61AE0"/>
    <w:rsid w:val="00C63C44"/>
    <w:rsid w:val="00C6691D"/>
    <w:rsid w:val="00C678B5"/>
    <w:rsid w:val="00C70212"/>
    <w:rsid w:val="00C729B6"/>
    <w:rsid w:val="00C75430"/>
    <w:rsid w:val="00C80460"/>
    <w:rsid w:val="00C84460"/>
    <w:rsid w:val="00C85BD8"/>
    <w:rsid w:val="00C914B1"/>
    <w:rsid w:val="00C934EF"/>
    <w:rsid w:val="00C94A7E"/>
    <w:rsid w:val="00C95367"/>
    <w:rsid w:val="00C954B4"/>
    <w:rsid w:val="00C95FE6"/>
    <w:rsid w:val="00C971C1"/>
    <w:rsid w:val="00CA26D1"/>
    <w:rsid w:val="00CA7D04"/>
    <w:rsid w:val="00CB1F29"/>
    <w:rsid w:val="00CB2A77"/>
    <w:rsid w:val="00CB3A6A"/>
    <w:rsid w:val="00CB464C"/>
    <w:rsid w:val="00CB685E"/>
    <w:rsid w:val="00CB69DA"/>
    <w:rsid w:val="00CC00CE"/>
    <w:rsid w:val="00CC02C2"/>
    <w:rsid w:val="00CC09AA"/>
    <w:rsid w:val="00CC0C91"/>
    <w:rsid w:val="00CD0E9E"/>
    <w:rsid w:val="00CD0FFE"/>
    <w:rsid w:val="00CD12C7"/>
    <w:rsid w:val="00CD38FE"/>
    <w:rsid w:val="00CD72E2"/>
    <w:rsid w:val="00CE032C"/>
    <w:rsid w:val="00CE0713"/>
    <w:rsid w:val="00CE358B"/>
    <w:rsid w:val="00CE37F4"/>
    <w:rsid w:val="00CE413D"/>
    <w:rsid w:val="00CE4987"/>
    <w:rsid w:val="00CF11DB"/>
    <w:rsid w:val="00CF34B3"/>
    <w:rsid w:val="00CF677A"/>
    <w:rsid w:val="00CF7103"/>
    <w:rsid w:val="00CF7AA0"/>
    <w:rsid w:val="00CF7B50"/>
    <w:rsid w:val="00D035FA"/>
    <w:rsid w:val="00D07880"/>
    <w:rsid w:val="00D12676"/>
    <w:rsid w:val="00D150B0"/>
    <w:rsid w:val="00D216DC"/>
    <w:rsid w:val="00D2192E"/>
    <w:rsid w:val="00D232E2"/>
    <w:rsid w:val="00D26057"/>
    <w:rsid w:val="00D27C9B"/>
    <w:rsid w:val="00D30933"/>
    <w:rsid w:val="00D3290C"/>
    <w:rsid w:val="00D355DB"/>
    <w:rsid w:val="00D35722"/>
    <w:rsid w:val="00D363B3"/>
    <w:rsid w:val="00D37AB2"/>
    <w:rsid w:val="00D41C5D"/>
    <w:rsid w:val="00D41D0F"/>
    <w:rsid w:val="00D4307A"/>
    <w:rsid w:val="00D4700D"/>
    <w:rsid w:val="00D4707C"/>
    <w:rsid w:val="00D52E11"/>
    <w:rsid w:val="00D53C35"/>
    <w:rsid w:val="00D549E6"/>
    <w:rsid w:val="00D55A5B"/>
    <w:rsid w:val="00D5670F"/>
    <w:rsid w:val="00D567E7"/>
    <w:rsid w:val="00D56B7C"/>
    <w:rsid w:val="00D6357F"/>
    <w:rsid w:val="00D63E41"/>
    <w:rsid w:val="00D648F7"/>
    <w:rsid w:val="00D6674B"/>
    <w:rsid w:val="00D669C3"/>
    <w:rsid w:val="00D7172A"/>
    <w:rsid w:val="00D72806"/>
    <w:rsid w:val="00D74D42"/>
    <w:rsid w:val="00D76CD8"/>
    <w:rsid w:val="00D80405"/>
    <w:rsid w:val="00D84943"/>
    <w:rsid w:val="00D85450"/>
    <w:rsid w:val="00D854D5"/>
    <w:rsid w:val="00D86506"/>
    <w:rsid w:val="00D87DAC"/>
    <w:rsid w:val="00D906EB"/>
    <w:rsid w:val="00D90794"/>
    <w:rsid w:val="00D91740"/>
    <w:rsid w:val="00D9263D"/>
    <w:rsid w:val="00D9269B"/>
    <w:rsid w:val="00D93220"/>
    <w:rsid w:val="00D94383"/>
    <w:rsid w:val="00D94F65"/>
    <w:rsid w:val="00D9652D"/>
    <w:rsid w:val="00D97A7E"/>
    <w:rsid w:val="00DA0DDF"/>
    <w:rsid w:val="00DA33DF"/>
    <w:rsid w:val="00DA56DD"/>
    <w:rsid w:val="00DA7732"/>
    <w:rsid w:val="00DB1F2B"/>
    <w:rsid w:val="00DB2158"/>
    <w:rsid w:val="00DB42AB"/>
    <w:rsid w:val="00DB53F7"/>
    <w:rsid w:val="00DB7E1D"/>
    <w:rsid w:val="00DC0903"/>
    <w:rsid w:val="00DC3694"/>
    <w:rsid w:val="00DC4367"/>
    <w:rsid w:val="00DC4A8B"/>
    <w:rsid w:val="00DC5E4F"/>
    <w:rsid w:val="00DC5F79"/>
    <w:rsid w:val="00DD5B53"/>
    <w:rsid w:val="00DD65C0"/>
    <w:rsid w:val="00DE1BAF"/>
    <w:rsid w:val="00DE433F"/>
    <w:rsid w:val="00DE6782"/>
    <w:rsid w:val="00DF254C"/>
    <w:rsid w:val="00DF73EC"/>
    <w:rsid w:val="00E00CB9"/>
    <w:rsid w:val="00E02C62"/>
    <w:rsid w:val="00E040D8"/>
    <w:rsid w:val="00E06B29"/>
    <w:rsid w:val="00E11581"/>
    <w:rsid w:val="00E126C7"/>
    <w:rsid w:val="00E143C4"/>
    <w:rsid w:val="00E15282"/>
    <w:rsid w:val="00E17684"/>
    <w:rsid w:val="00E21F51"/>
    <w:rsid w:val="00E21FA0"/>
    <w:rsid w:val="00E22DEF"/>
    <w:rsid w:val="00E26B17"/>
    <w:rsid w:val="00E275FC"/>
    <w:rsid w:val="00E30B26"/>
    <w:rsid w:val="00E3226D"/>
    <w:rsid w:val="00E33934"/>
    <w:rsid w:val="00E342A3"/>
    <w:rsid w:val="00E34A4C"/>
    <w:rsid w:val="00E34BB8"/>
    <w:rsid w:val="00E3575A"/>
    <w:rsid w:val="00E3582B"/>
    <w:rsid w:val="00E35D9D"/>
    <w:rsid w:val="00E40377"/>
    <w:rsid w:val="00E4369A"/>
    <w:rsid w:val="00E46AC8"/>
    <w:rsid w:val="00E4723B"/>
    <w:rsid w:val="00E47B55"/>
    <w:rsid w:val="00E502A8"/>
    <w:rsid w:val="00E55213"/>
    <w:rsid w:val="00E558B7"/>
    <w:rsid w:val="00E55BAA"/>
    <w:rsid w:val="00E60025"/>
    <w:rsid w:val="00E60B1E"/>
    <w:rsid w:val="00E61114"/>
    <w:rsid w:val="00E6135D"/>
    <w:rsid w:val="00E62522"/>
    <w:rsid w:val="00E64347"/>
    <w:rsid w:val="00E64F9D"/>
    <w:rsid w:val="00E65E9D"/>
    <w:rsid w:val="00E65E9F"/>
    <w:rsid w:val="00E66668"/>
    <w:rsid w:val="00E70565"/>
    <w:rsid w:val="00E719A1"/>
    <w:rsid w:val="00E73D8C"/>
    <w:rsid w:val="00E80DD5"/>
    <w:rsid w:val="00E81C5F"/>
    <w:rsid w:val="00E81FDE"/>
    <w:rsid w:val="00E8209A"/>
    <w:rsid w:val="00E839E9"/>
    <w:rsid w:val="00E847CD"/>
    <w:rsid w:val="00E85482"/>
    <w:rsid w:val="00E86118"/>
    <w:rsid w:val="00E925C8"/>
    <w:rsid w:val="00E93DA3"/>
    <w:rsid w:val="00E94518"/>
    <w:rsid w:val="00E95F82"/>
    <w:rsid w:val="00E968BA"/>
    <w:rsid w:val="00EA0550"/>
    <w:rsid w:val="00EA104B"/>
    <w:rsid w:val="00EA1A72"/>
    <w:rsid w:val="00EA2379"/>
    <w:rsid w:val="00EA335E"/>
    <w:rsid w:val="00EA35E6"/>
    <w:rsid w:val="00EA587D"/>
    <w:rsid w:val="00EA7A65"/>
    <w:rsid w:val="00EB2DAE"/>
    <w:rsid w:val="00EB44F8"/>
    <w:rsid w:val="00EB467E"/>
    <w:rsid w:val="00EB5ED7"/>
    <w:rsid w:val="00EB7054"/>
    <w:rsid w:val="00EB7818"/>
    <w:rsid w:val="00EC0484"/>
    <w:rsid w:val="00EC0997"/>
    <w:rsid w:val="00EC16A3"/>
    <w:rsid w:val="00EC2BB5"/>
    <w:rsid w:val="00EC2ECD"/>
    <w:rsid w:val="00EC4ABC"/>
    <w:rsid w:val="00ED1026"/>
    <w:rsid w:val="00ED18DC"/>
    <w:rsid w:val="00ED6E4B"/>
    <w:rsid w:val="00ED71E0"/>
    <w:rsid w:val="00ED782A"/>
    <w:rsid w:val="00EE1476"/>
    <w:rsid w:val="00EE195C"/>
    <w:rsid w:val="00EE624F"/>
    <w:rsid w:val="00EF14A8"/>
    <w:rsid w:val="00EF2EB9"/>
    <w:rsid w:val="00EF3AE2"/>
    <w:rsid w:val="00EF7567"/>
    <w:rsid w:val="00F004D3"/>
    <w:rsid w:val="00F018E4"/>
    <w:rsid w:val="00F01D1B"/>
    <w:rsid w:val="00F03261"/>
    <w:rsid w:val="00F03647"/>
    <w:rsid w:val="00F038BB"/>
    <w:rsid w:val="00F042BD"/>
    <w:rsid w:val="00F073EC"/>
    <w:rsid w:val="00F075F1"/>
    <w:rsid w:val="00F07657"/>
    <w:rsid w:val="00F11F3D"/>
    <w:rsid w:val="00F13D07"/>
    <w:rsid w:val="00F14B55"/>
    <w:rsid w:val="00F2448D"/>
    <w:rsid w:val="00F2502F"/>
    <w:rsid w:val="00F25856"/>
    <w:rsid w:val="00F308C5"/>
    <w:rsid w:val="00F31473"/>
    <w:rsid w:val="00F34BE6"/>
    <w:rsid w:val="00F36A26"/>
    <w:rsid w:val="00F40C8F"/>
    <w:rsid w:val="00F415D7"/>
    <w:rsid w:val="00F432EF"/>
    <w:rsid w:val="00F445D9"/>
    <w:rsid w:val="00F44D14"/>
    <w:rsid w:val="00F50646"/>
    <w:rsid w:val="00F55F9C"/>
    <w:rsid w:val="00F568E7"/>
    <w:rsid w:val="00F5789A"/>
    <w:rsid w:val="00F60685"/>
    <w:rsid w:val="00F65C40"/>
    <w:rsid w:val="00F667A5"/>
    <w:rsid w:val="00F67B30"/>
    <w:rsid w:val="00F70314"/>
    <w:rsid w:val="00F722AA"/>
    <w:rsid w:val="00F75F05"/>
    <w:rsid w:val="00F765C4"/>
    <w:rsid w:val="00F82F99"/>
    <w:rsid w:val="00F87DEF"/>
    <w:rsid w:val="00F901B9"/>
    <w:rsid w:val="00F90864"/>
    <w:rsid w:val="00F9264D"/>
    <w:rsid w:val="00F93076"/>
    <w:rsid w:val="00F966A8"/>
    <w:rsid w:val="00FA0982"/>
    <w:rsid w:val="00FA5808"/>
    <w:rsid w:val="00FB0AB6"/>
    <w:rsid w:val="00FB105F"/>
    <w:rsid w:val="00FB192D"/>
    <w:rsid w:val="00FB28F1"/>
    <w:rsid w:val="00FB4CA9"/>
    <w:rsid w:val="00FB4FA3"/>
    <w:rsid w:val="00FB77F3"/>
    <w:rsid w:val="00FC118F"/>
    <w:rsid w:val="00FD268C"/>
    <w:rsid w:val="00FD557E"/>
    <w:rsid w:val="00FD7A19"/>
    <w:rsid w:val="00FE0B48"/>
    <w:rsid w:val="00FE19DE"/>
    <w:rsid w:val="00FE21CD"/>
    <w:rsid w:val="00FE39C8"/>
    <w:rsid w:val="00FE439A"/>
    <w:rsid w:val="00FE4D88"/>
    <w:rsid w:val="00FF0EFB"/>
    <w:rsid w:val="00FF2387"/>
    <w:rsid w:val="00FF5801"/>
    <w:rsid w:val="00FF5F5A"/>
    <w:rsid w:val="00FF6C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4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F48D3"/>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6676E5"/>
    <w:pPr>
      <w:keepNext/>
      <w:keepLines/>
      <w:numPr>
        <w:numId w:val="13"/>
      </w:numPr>
      <w:spacing w:beforeLines="50" w:before="120" w:after="180"/>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462A8B"/>
    <w:pPr>
      <w:keepNext/>
      <w:keepLines/>
      <w:numPr>
        <w:ilvl w:val="1"/>
        <w:numId w:val="13"/>
      </w:numPr>
      <w:spacing w:beforeLines="150" w:before="360" w:after="0" w:line="240" w:lineRule="auto"/>
      <w:ind w:left="578" w:hanging="578"/>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B555D2"/>
    <w:pPr>
      <w:keepNext/>
      <w:keepLines/>
      <w:numPr>
        <w:ilvl w:val="2"/>
        <w:numId w:val="13"/>
      </w:numPr>
      <w:spacing w:beforeLines="100" w:after="10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13"/>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13"/>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13"/>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ilvl w:val="7"/>
        <w:numId w:val="13"/>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13"/>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character" w:customStyle="1" w:styleId="berschrift1Zchn">
    <w:name w:val="Überschrift 1 Zchn"/>
    <w:basedOn w:val="Absatz-Standardschriftart"/>
    <w:link w:val="berschrift1"/>
    <w:rsid w:val="006676E5"/>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462A8B"/>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paragraph" w:customStyle="1" w:styleId="Tabelle2p">
    <w:name w:val="Tabelle_2p"/>
    <w:basedOn w:val="Standard"/>
    <w:rsid w:val="004A1AAA"/>
    <w:pPr>
      <w:spacing w:before="40" w:after="40"/>
    </w:pPr>
    <w:rPr>
      <w:rFonts w:ascii="Helvetica" w:hAnsi="Helvetica"/>
      <w:b/>
      <w:i/>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F82F99"/>
    <w:pPr>
      <w:tabs>
        <w:tab w:val="left" w:pos="567"/>
        <w:tab w:val="right" w:leader="dot" w:pos="9060"/>
      </w:tabs>
      <w:spacing w:beforeLines="50" w:afterLines="5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semiHidden/>
    <w:unhideWhenUsed/>
    <w:rsid w:val="00812F25"/>
  </w:style>
  <w:style w:type="character" w:customStyle="1" w:styleId="KommentartextZchn">
    <w:name w:val="Kommentartext Zchn"/>
    <w:basedOn w:val="Absatz-Standardschriftart"/>
    <w:link w:val="Kommentartext"/>
    <w:uiPriority w:val="99"/>
    <w:semiHidden/>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5F2E4D"/>
    <w:pPr>
      <w:autoSpaceDE w:val="0"/>
      <w:autoSpaceDN w:val="0"/>
      <w:adjustRightInd w:val="0"/>
      <w:spacing w:after="0"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5F2E4D"/>
    <w:pPr>
      <w:spacing w:before="240" w:after="0" w:line="260" w:lineRule="atLeast"/>
      <w:ind w:left="567" w:right="3969"/>
    </w:pPr>
    <w:rPr>
      <w:rFonts w:ascii="Segoe UI" w:eastAsia="Segoe UI" w:hAnsi="Segoe UI" w:cs="Segoe UI"/>
      <w:color w:val="FFFFFF"/>
      <w:kern w:val="0"/>
      <w:sz w:val="34"/>
      <w:szCs w:val="34"/>
      <w:lang w:eastAsia="en-US"/>
    </w:rPr>
  </w:style>
  <w:style w:type="paragraph" w:customStyle="1" w:styleId="DeckblattVorTitelmitBild">
    <w:name w:val="Deckblatt Vor Titel mit Bild"/>
    <w:basedOn w:val="Standard"/>
    <w:uiPriority w:val="9"/>
    <w:semiHidden/>
    <w:qFormat/>
    <w:rsid w:val="005F2E4D"/>
    <w:pPr>
      <w:spacing w:after="1840" w:line="260" w:lineRule="atLeast"/>
    </w:pPr>
    <w:rPr>
      <w:rFonts w:ascii="Segoe UI" w:eastAsia="Segoe UI" w:hAnsi="Segoe UI"/>
      <w:kern w:val="0"/>
      <w:sz w:val="19"/>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480538034">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e.wikipedia.org/wiki/Local_Area_Network" TargetMode="External"/><Relationship Id="rId26" Type="http://schemas.openxmlformats.org/officeDocument/2006/relationships/hyperlink" Target="https://de.wikipedia.org/wiki/Routing" TargetMode="External"/><Relationship Id="rId39" Type="http://schemas.openxmlformats.org/officeDocument/2006/relationships/hyperlink" Target="https://de.wikipedia.org/wiki/Host_(Informationstechnik)" TargetMode="External"/><Relationship Id="rId21" Type="http://schemas.openxmlformats.org/officeDocument/2006/relationships/hyperlink" Target="https://de.wikipedia.org/wiki/Remote_Authentication_Dial-In_User_Service" TargetMode="External"/><Relationship Id="rId34" Type="http://schemas.openxmlformats.org/officeDocument/2006/relationships/hyperlink" Target="https://de.wikipedia.org/wiki/Paketvermittlung" TargetMode="External"/><Relationship Id="rId42" Type="http://schemas.openxmlformats.org/officeDocument/2006/relationships/hyperlink" Target="https://de.wikipedia.org/wiki/Rechnernetz"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wikipedia.org/wiki/Rechnernetz" TargetMode="External"/><Relationship Id="rId29" Type="http://schemas.openxmlformats.org/officeDocument/2006/relationships/hyperlink" Target="https://de.wikipedia.org/wiki/Transmission_Control_Protoc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e.wikipedia.org/wiki/IETF" TargetMode="External"/><Relationship Id="rId32" Type="http://schemas.openxmlformats.org/officeDocument/2006/relationships/hyperlink" Target="https://de.wikipedia.org/wiki/Client" TargetMode="External"/><Relationship Id="rId37" Type="http://schemas.openxmlformats.org/officeDocument/2006/relationships/hyperlink" Target="https://de.wikipedia.org/wiki/Netzwerkelement" TargetMode="External"/><Relationship Id="rId40" Type="http://schemas.openxmlformats.org/officeDocument/2006/relationships/hyperlink" Target="https://de.wikipedia.org/wiki/Switch_(Computertechni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e.wikipedia.org/wiki/SIM-Karte" TargetMode="External"/><Relationship Id="rId28" Type="http://schemas.openxmlformats.org/officeDocument/2006/relationships/hyperlink" Target="https://de.wikipedia.org/wiki/Adresse" TargetMode="External"/><Relationship Id="rId36" Type="http://schemas.openxmlformats.org/officeDocument/2006/relationships/hyperlink" Target="https://de.wikipedia.org/wiki/Internet_Engineering_Task_Force" TargetMode="External"/><Relationship Id="rId10" Type="http://schemas.openxmlformats.org/officeDocument/2006/relationships/header" Target="header1.xml"/><Relationship Id="rId19" Type="http://schemas.openxmlformats.org/officeDocument/2006/relationships/hyperlink" Target="https://de.wikipedia.org/wiki/Internet_Engineering_Task_Force" TargetMode="External"/><Relationship Id="rId31" Type="http://schemas.openxmlformats.org/officeDocument/2006/relationships/hyperlink" Target="https://de.wikipedia.org/wiki/Server_(Software)"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Digitales_Zertifikat" TargetMode="External"/><Relationship Id="rId27" Type="http://schemas.openxmlformats.org/officeDocument/2006/relationships/hyperlink" Target="https://de.wikipedia.org/wiki/Rechnernetz" TargetMode="External"/><Relationship Id="rId30" Type="http://schemas.openxmlformats.org/officeDocument/2006/relationships/hyperlink" Target="https://de.wikipedia.org/wiki/User_Datagram_Protocol" TargetMode="External"/><Relationship Id="rId35" Type="http://schemas.openxmlformats.org/officeDocument/2006/relationships/hyperlink" Target="https://de.wikipedia.org/wiki/Netzwerkprotokoll" TargetMode="External"/><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e.wikipedia.org/wiki/Extensible_Authentication_Protocol" TargetMode="External"/><Relationship Id="rId25" Type="http://schemas.openxmlformats.org/officeDocument/2006/relationships/hyperlink" Target="https://de.wikipedia.org/wiki/Link-State" TargetMode="External"/><Relationship Id="rId33" Type="http://schemas.openxmlformats.org/officeDocument/2006/relationships/hyperlink" Target="https://de.wikipedia.org/wiki/Betriebssystem" TargetMode="External"/><Relationship Id="rId38" Type="http://schemas.openxmlformats.org/officeDocument/2006/relationships/hyperlink" Target="https://de.wikipedia.org/wiki/Router" TargetMode="External"/><Relationship Id="rId46" Type="http://schemas.openxmlformats.org/officeDocument/2006/relationships/glossaryDocument" Target="glossary/document.xml"/><Relationship Id="rId20" Type="http://schemas.openxmlformats.org/officeDocument/2006/relationships/hyperlink" Target="https://de.wikipedia.org/wiki/Authentifizierung" TargetMode="External"/><Relationship Id="rId41" Type="http://schemas.openxmlformats.org/officeDocument/2006/relationships/hyperlink" Target="https://de.wikipedia.org/wiki/Internet_Protoc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CREAN_NICHT%20VER&#196;NDERN_0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0B5A0C77B548AC93E40167CEC3C56D"/>
        <w:category>
          <w:name w:val="Allgemein"/>
          <w:gallery w:val="placeholder"/>
        </w:category>
        <w:types>
          <w:type w:val="bbPlcHdr"/>
        </w:types>
        <w:behaviors>
          <w:behavior w:val="content"/>
        </w:behaviors>
        <w:guid w:val="{FCBDC3D9-1148-4FEC-85F9-50CF2C376053}"/>
      </w:docPartPr>
      <w:docPartBody>
        <w:p w:rsidR="00B36157" w:rsidRDefault="00584A7B">
          <w:pPr>
            <w:pStyle w:val="FE0B5A0C77B548AC93E40167CEC3C56D"/>
          </w:pPr>
          <w:r w:rsidRPr="00B577E8">
            <w:rPr>
              <w:rStyle w:val="Platzhaltertext"/>
            </w:rPr>
            <w:t xml:space="preserve">Datum </w:t>
          </w:r>
          <w:r>
            <w:rPr>
              <w:rStyle w:val="Platzhaltertext"/>
            </w:rPr>
            <w:t>auswählen</w:t>
          </w:r>
        </w:p>
      </w:docPartBody>
    </w:docPart>
    <w:docPart>
      <w:docPartPr>
        <w:name w:val="F1B5AA418056454D9E52A2E899E6B46C"/>
        <w:category>
          <w:name w:val="Allgemein"/>
          <w:gallery w:val="placeholder"/>
        </w:category>
        <w:types>
          <w:type w:val="bbPlcHdr"/>
        </w:types>
        <w:behaviors>
          <w:behavior w:val="content"/>
        </w:behaviors>
        <w:guid w:val="{F9868536-1142-4C71-AB03-1EAE8D863EC7}"/>
      </w:docPartPr>
      <w:docPartBody>
        <w:p w:rsidR="00B36157" w:rsidRDefault="00584A7B">
          <w:pPr>
            <w:pStyle w:val="F1B5AA418056454D9E52A2E899E6B46C"/>
          </w:pPr>
          <w:r w:rsidRPr="00B577E8">
            <w:rPr>
              <w:rStyle w:val="Platzhaltertext"/>
            </w:rPr>
            <w:t xml:space="preserve">Datum </w:t>
          </w:r>
          <w:r>
            <w:rPr>
              <w:rStyle w:val="Platzhaltertext"/>
            </w:rPr>
            <w:t>auswählen</w:t>
          </w:r>
        </w:p>
      </w:docPartBody>
    </w:docPart>
    <w:docPart>
      <w:docPartPr>
        <w:name w:val="2747EDD0EE7D45A0A8D287B99C8CEB8A"/>
        <w:category>
          <w:name w:val="Allgemein"/>
          <w:gallery w:val="placeholder"/>
        </w:category>
        <w:types>
          <w:type w:val="bbPlcHdr"/>
        </w:types>
        <w:behaviors>
          <w:behavior w:val="content"/>
        </w:behaviors>
        <w:guid w:val="{E78BEA00-0DF4-40A2-9E50-EFF36EA4060D}"/>
      </w:docPartPr>
      <w:docPartBody>
        <w:p w:rsidR="00B36157" w:rsidRDefault="00584A7B">
          <w:pPr>
            <w:pStyle w:val="2747EDD0EE7D45A0A8D287B99C8CEB8A"/>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7B"/>
    <w:rsid w:val="0007028D"/>
    <w:rsid w:val="000D58FB"/>
    <w:rsid w:val="000E518A"/>
    <w:rsid w:val="00190D54"/>
    <w:rsid w:val="00220317"/>
    <w:rsid w:val="002771D8"/>
    <w:rsid w:val="002F4F92"/>
    <w:rsid w:val="003167D2"/>
    <w:rsid w:val="004D7380"/>
    <w:rsid w:val="00503ECD"/>
    <w:rsid w:val="0055373F"/>
    <w:rsid w:val="00584A7B"/>
    <w:rsid w:val="005F1CE7"/>
    <w:rsid w:val="00630263"/>
    <w:rsid w:val="0069043B"/>
    <w:rsid w:val="007549F4"/>
    <w:rsid w:val="009E0090"/>
    <w:rsid w:val="00A42E0C"/>
    <w:rsid w:val="00B36157"/>
    <w:rsid w:val="00B43441"/>
    <w:rsid w:val="00D01DA2"/>
    <w:rsid w:val="00D904C8"/>
    <w:rsid w:val="00DD05C7"/>
    <w:rsid w:val="00EA5FC4"/>
    <w:rsid w:val="00F564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FE0B5A0C77B548AC93E40167CEC3C56D">
    <w:name w:val="FE0B5A0C77B548AC93E40167CEC3C56D"/>
  </w:style>
  <w:style w:type="paragraph" w:customStyle="1" w:styleId="F1B5AA418056454D9E52A2E899E6B46C">
    <w:name w:val="F1B5AA418056454D9E52A2E899E6B46C"/>
  </w:style>
  <w:style w:type="paragraph" w:customStyle="1" w:styleId="2747EDD0EE7D45A0A8D287B99C8CEB8A">
    <w:name w:val="2747EDD0EE7D45A0A8D287B99C8CEB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2E13-F26B-4FB2-8D91-9EA0DE7F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71</Pages>
  <Words>13354</Words>
  <Characters>84132</Characters>
  <Application>Microsoft Office Word</Application>
  <DocSecurity>0</DocSecurity>
  <Lines>701</Lines>
  <Paragraphs>194</Paragraphs>
  <ScaleCrop>false</ScaleCrop>
  <HeadingPairs>
    <vt:vector size="4" baseType="variant">
      <vt:variant>
        <vt:lpstr>Titel</vt:lpstr>
      </vt:variant>
      <vt:variant>
        <vt:i4>1</vt:i4>
      </vt:variant>
      <vt:variant>
        <vt:lpstr>Überschriften</vt:lpstr>
      </vt:variant>
      <vt:variant>
        <vt:i4>60</vt:i4>
      </vt:variant>
    </vt:vector>
  </HeadingPairs>
  <TitlesOfParts>
    <vt:vector size="61" baseType="lpstr">
      <vt:lpstr/>
      <vt:lpstr>Grundlagen und Rahmenbedingungen</vt:lpstr>
      <vt:lpstr>Abgrenzung </vt:lpstr>
      <vt:lpstr>    Geltungsbereich </vt:lpstr>
      <vt:lpstr>    Modellierungsabgrenzung </vt:lpstr>
      <vt:lpstr>Zielsetzung und Zielgruppe</vt:lpstr>
      <vt:lpstr/>
      <vt:lpstr>Anforderungen aus dem Baustein NET.1.1</vt:lpstr>
      <vt:lpstr>    Sicherheitsrichtlinie für das Netz (B) [A1]</vt:lpstr>
      <vt:lpstr>    Dokumentation des Netzes (B) [A2]</vt:lpstr>
      <vt:lpstr>    Anforderungsspezifikation für das Netz (B) [A3]</vt:lpstr>
      <vt:lpstr>    Netztrennung in Sicherheitszonen (B) [A4]</vt:lpstr>
      <vt:lpstr>    Client-Server-Segmentierung (B) [A5]</vt:lpstr>
      <vt:lpstr>    Endgeräte-Segmentierung im internen Netz (B) [A6]</vt:lpstr>
      <vt:lpstr>    Absicherung von schützenswerten Informationen (B) [A7]</vt:lpstr>
      <vt:lpstr>    Grundlegende Absicherung des Internetzugangs (B) [A8]</vt:lpstr>
      <vt:lpstr>    </vt:lpstr>
      <vt:lpstr>    Grundlegende Absicherung der Kommunikation mit nicht  vertrauenswürdigen Netzen </vt:lpstr>
      <vt:lpstr>    DMZ-Segmentierung für Zugriffe aus dem Internet (B) [A10]</vt:lpstr>
      <vt:lpstr>    Absicherung eingehender Kommunikation vom Internet in das interne Netz (B) [A11]</vt:lpstr>
      <vt:lpstr>    Absicherung ausgehender interner Kommunikation zum   Internet (B) [A12]</vt:lpstr>
      <vt:lpstr>    Netzplanung (B) [A13]</vt:lpstr>
      <vt:lpstr>    Umsetzung der Netzplanung (B) [A14]</vt:lpstr>
      <vt:lpstr>    Regelmäßiger Soll-Ist-Vergleich (B) [A15]</vt:lpstr>
      <vt:lpstr>    Spezifikation der Netzarchitektur (S) [A16]</vt:lpstr>
      <vt:lpstr>    Spezifikation des Netzdesigns (S) [A17]</vt:lpstr>
      <vt:lpstr>    P-A-P-Struktur für die Internet-Anbindung (S) [A18]</vt:lpstr>
      <vt:lpstr>    Separierung der Infrastrukturdienste (S) [A19]</vt:lpstr>
      <vt:lpstr>    </vt:lpstr>
      <vt:lpstr>    Zuweisung dedizierter Subnetze für IPv4/IPv6-Endgerätegruppen (S) [A20]</vt:lpstr>
      <vt:lpstr>    Separierung des Management-Bereichs (S) [A21]</vt:lpstr>
      <vt:lpstr>    </vt:lpstr>
      <vt:lpstr>    Spezifikation des Segmentierungskonzepts (S) [A22]</vt:lpstr>
      <vt:lpstr>    Trennung von Netzsegmenten (S) [A23]</vt:lpstr>
      <vt:lpstr>    Sichere logische Trennung mittels VLAN (S) [A24]</vt:lpstr>
      <vt:lpstr>    Fein- und Umsetzungsplanung von Netzarchitektur und    -design (S) [A25]</vt:lpstr>
      <vt:lpstr>    Spezifikation von Betriebsprozessen für das Netz (S) [A26]</vt:lpstr>
      <vt:lpstr>    Einbindung der Netzarchitektur in die Notfallplanung (S) [A27]</vt:lpstr>
      <vt:lpstr>    Hochverfügbare Netz- und Sicherheitskomponenten (H) [A28]</vt:lpstr>
      <vt:lpstr>    Hochverfügbare Realisierung von Netzanbindungen (H) [A29]</vt:lpstr>
      <vt:lpstr>    Schutz vor Distributed-Denial-of-Service (H) [A30]</vt:lpstr>
      <vt:lpstr>    Physische Trennung von Sicherheitssegmenten (H) [A31]</vt:lpstr>
      <vt:lpstr>    Physische Trennung von Management-Netzsegmenten (H)    [A32]</vt:lpstr>
      <vt:lpstr>    Mikrosegmentierung des Netzes (H) [A33]</vt:lpstr>
      <vt:lpstr>    Einsatz kryptografischer Verfahren auf Netzebene (H) [A34]</vt:lpstr>
      <vt:lpstr>    Einsatz von netzbasiertem DLP (H) [A35]</vt:lpstr>
      <vt:lpstr>    Trennung mittels VLAN bei sehr hohem Schutzbedarf (H) [A36]</vt:lpstr>
      <vt:lpstr>Behördenspezifische Anforderungen [optional]</vt:lpstr>
      <vt:lpstr>    Text der Anforderung mit Quellangabe</vt:lpstr>
      <vt:lpstr>Weitere Anforderungen aus anderer Quellen [optional]</vt:lpstr>
      <vt:lpstr>    Text der Anforderung mit Quellangabe</vt:lpstr>
      <vt:lpstr>Schulung / Information / Sensibilisierung der  Beschäftigten [optional]</vt:lpstr>
      <vt:lpstr>Notfallvorsorge </vt:lpstr>
      <vt:lpstr>Konsequenzen bei Nichtbeachtung</vt:lpstr>
      <vt:lpstr>Ausnahmen</vt:lpstr>
      <vt:lpstr>Anhang A: Gefährdungslage (Stand 01.2022)</vt:lpstr>
      <vt:lpstr>    A.1  Spezielle Gefährdungen</vt:lpstr>
      <vt:lpstr/>
      <vt:lpstr>G 0.9 Ausfall oder Störung von Kommunikationsnetzen </vt:lpstr>
      <vt:lpstr>Anhang B: Optionale Anhänge</vt:lpstr>
      <vt:lpstr>Anhang C: Glossar</vt:lpstr>
    </vt:vector>
  </TitlesOfParts>
  <LinksUpToDate>false</LinksUpToDate>
  <CharactersWithSpaces>97292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2022-01-18T00:40:00Z</dcterms:created>
  <dcterms:modified xsi:type="dcterms:W3CDTF">2022-01-18T00:40:00Z</dcterms:modified>
</cp:coreProperties>
</file>