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61678" w14:textId="77777777" w:rsidR="00ED3CB1" w:rsidRPr="00102DFB" w:rsidRDefault="00ED3CB1" w:rsidP="00ED3CB1">
      <w:pPr>
        <w:pStyle w:val="DeckblattVorTitelmitBild"/>
        <w:spacing w:after="840"/>
      </w:pPr>
    </w:p>
    <w:p w14:paraId="0968D589" w14:textId="40DC833F" w:rsidR="00ED3CB1" w:rsidRPr="00AD2DA0" w:rsidRDefault="00ED3CB1" w:rsidP="00ED3CB1">
      <w:pPr>
        <w:pStyle w:val="DeckblattTitelmitBild"/>
        <w:tabs>
          <w:tab w:val="left" w:pos="5670"/>
        </w:tabs>
        <w:ind w:left="57"/>
        <w:rPr>
          <w:lang w:val="en-US"/>
        </w:rPr>
      </w:pPr>
      <w:r>
        <w:rPr>
          <w:lang w:val="en-US"/>
        </w:rPr>
        <w:t>IT-</w:t>
      </w:r>
      <w:proofErr w:type="spellStart"/>
      <w:r>
        <w:rPr>
          <w:lang w:val="en-US"/>
        </w:rPr>
        <w:t>Sicherheit</w:t>
      </w:r>
      <w:proofErr w:type="spellEnd"/>
    </w:p>
    <w:p w14:paraId="15D49761" w14:textId="77777777" w:rsidR="00ED3CB1" w:rsidRDefault="00ED3CB1" w:rsidP="00ED3CB1">
      <w:pPr>
        <w:pStyle w:val="DeckblattTitelmitBild"/>
        <w:tabs>
          <w:tab w:val="left" w:pos="5670"/>
        </w:tabs>
        <w:spacing w:after="240"/>
        <w:ind w:left="57"/>
        <w:rPr>
          <w:sz w:val="40"/>
          <w:szCs w:val="40"/>
          <w:lang w:val="en-US"/>
        </w:rPr>
      </w:pPr>
    </w:p>
    <w:p w14:paraId="3F3DDA72" w14:textId="013BF02C" w:rsidR="00ED3CB1" w:rsidRPr="00AD2DA0" w:rsidRDefault="008F2C84" w:rsidP="00ED3CB1">
      <w:pPr>
        <w:pStyle w:val="DeckblattUntertitelmitBild"/>
        <w:spacing w:before="0" w:line="240" w:lineRule="auto"/>
        <w:ind w:left="57"/>
        <w:rPr>
          <w:rFonts w:ascii="Segoe UI Semilight" w:hAnsi="Segoe UI Semilight" w:cs="Segoe UI Semilight"/>
          <w:sz w:val="24"/>
          <w:szCs w:val="24"/>
        </w:rPr>
      </w:pPr>
      <w:r>
        <w:rPr>
          <w:noProof/>
        </w:rPr>
        <w:drawing>
          <wp:anchor distT="0" distB="0" distL="114300" distR="114300" simplePos="0" relativeHeight="251660287" behindDoc="1" locked="0" layoutInCell="1" allowOverlap="1" wp14:anchorId="3532B61E" wp14:editId="0159F5C0">
            <wp:simplePos x="0" y="0"/>
            <wp:positionH relativeFrom="column">
              <wp:posOffset>-878659</wp:posOffset>
            </wp:positionH>
            <wp:positionV relativeFrom="paragraph">
              <wp:posOffset>738948</wp:posOffset>
            </wp:positionV>
            <wp:extent cx="7543800" cy="4271112"/>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2753" cy="427618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D3CB1">
        <w:rPr>
          <w:sz w:val="44"/>
          <w:szCs w:val="44"/>
          <w:lang w:val="en-US"/>
        </w:rPr>
        <w:t>Richtlinie</w:t>
      </w:r>
      <w:proofErr w:type="spellEnd"/>
      <w:r w:rsidR="00ED3CB1">
        <w:rPr>
          <w:sz w:val="44"/>
          <w:szCs w:val="44"/>
          <w:lang w:val="en-US"/>
        </w:rPr>
        <w:t xml:space="preserve"> </w:t>
      </w:r>
      <w:r w:rsidR="003910BF">
        <w:rPr>
          <w:sz w:val="44"/>
          <w:szCs w:val="44"/>
          <w:lang w:val="en-US"/>
        </w:rPr>
        <w:t>NET.3.1</w:t>
      </w:r>
      <w:r w:rsidR="00ED3CB1" w:rsidRPr="00A01079">
        <w:rPr>
          <w:sz w:val="44"/>
          <w:szCs w:val="44"/>
          <w:lang w:val="en-US"/>
        </w:rPr>
        <w:t xml:space="preserve"> </w:t>
      </w:r>
      <w:r w:rsidR="00ED3CB1">
        <w:rPr>
          <w:sz w:val="44"/>
          <w:szCs w:val="44"/>
          <w:lang w:val="en-US"/>
        </w:rPr>
        <w:br/>
      </w:r>
      <w:r w:rsidR="003910BF">
        <w:rPr>
          <w:sz w:val="44"/>
          <w:szCs w:val="44"/>
          <w:lang w:val="en-US"/>
        </w:rPr>
        <w:t xml:space="preserve">Router und </w:t>
      </w:r>
      <w:proofErr w:type="spellStart"/>
      <w:r w:rsidR="003910BF">
        <w:rPr>
          <w:sz w:val="44"/>
          <w:szCs w:val="44"/>
          <w:lang w:val="en-US"/>
        </w:rPr>
        <w:t>Switche</w:t>
      </w:r>
      <w:proofErr w:type="spellEnd"/>
      <w:r w:rsidR="00ED3CB1">
        <w:rPr>
          <w:rFonts w:ascii="Segoe UI Semilight" w:hAnsi="Segoe UI Semilight" w:cs="Segoe UI Semilight"/>
          <w:sz w:val="28"/>
          <w:szCs w:val="28"/>
          <w:lang w:val="en-US"/>
        </w:rPr>
        <w:br/>
      </w:r>
      <w:r w:rsidR="00ED3CB1" w:rsidRPr="00AD2DA0">
        <w:rPr>
          <w:rFonts w:ascii="Segoe UI Semilight" w:hAnsi="Segoe UI Semilight" w:cs="Segoe UI Semilight"/>
          <w:sz w:val="16"/>
          <w:szCs w:val="16"/>
          <w:lang w:val="en-US"/>
        </w:rPr>
        <w:br/>
      </w:r>
      <w:r w:rsidR="00ED3CB1">
        <w:rPr>
          <w:rFonts w:ascii="Segoe UI Semilight" w:hAnsi="Segoe UI Semilight" w:cs="Segoe UI Semilight"/>
          <w:sz w:val="24"/>
          <w:szCs w:val="24"/>
          <w:lang w:val="en-US"/>
        </w:rPr>
        <w:br/>
      </w:r>
      <w:r w:rsidR="00ED3CB1" w:rsidRPr="00AD2DA0">
        <w:rPr>
          <w:rFonts w:ascii="Segoe UI Semilight" w:hAnsi="Segoe UI Semilight" w:cs="Segoe UI Semilight"/>
          <w:sz w:val="24"/>
          <w:szCs w:val="24"/>
          <w:lang w:val="en-US"/>
        </w:rPr>
        <w:t>Version: 1.0 [</w:t>
      </w:r>
      <w:proofErr w:type="spellStart"/>
      <w:proofErr w:type="gramStart"/>
      <w:r w:rsidR="00ED3CB1" w:rsidRPr="00AD2DA0">
        <w:rPr>
          <w:rFonts w:ascii="Segoe UI Semilight" w:hAnsi="Segoe UI Semilight" w:cs="Segoe UI Semilight"/>
          <w:sz w:val="24"/>
          <w:szCs w:val="24"/>
          <w:lang w:val="en-US"/>
        </w:rPr>
        <w:t>Entwurf</w:t>
      </w:r>
      <w:proofErr w:type="spellEnd"/>
      <w:r w:rsidR="00ED3CB1" w:rsidRPr="00AD2DA0">
        <w:rPr>
          <w:rFonts w:ascii="Segoe UI Semilight" w:hAnsi="Segoe UI Semilight" w:cs="Segoe UI Semilight"/>
          <w:sz w:val="24"/>
          <w:szCs w:val="24"/>
          <w:lang w:val="en-US"/>
        </w:rPr>
        <w:t xml:space="preserve">] </w:t>
      </w:r>
      <w:r w:rsidR="00ED3CB1">
        <w:rPr>
          <w:rFonts w:ascii="Segoe UI Semilight" w:hAnsi="Segoe UI Semilight" w:cs="Segoe UI Semilight"/>
          <w:sz w:val="24"/>
          <w:szCs w:val="24"/>
          <w:lang w:val="en-US"/>
        </w:rPr>
        <w:t xml:space="preserve"> </w:t>
      </w:r>
      <w:r w:rsidR="00ED3CB1" w:rsidRPr="00AD2DA0">
        <w:rPr>
          <w:rFonts w:ascii="Segoe UI Semilight" w:hAnsi="Segoe UI Semilight" w:cs="Segoe UI Semilight"/>
          <w:sz w:val="24"/>
          <w:szCs w:val="24"/>
        </w:rPr>
        <w:t>Stand</w:t>
      </w:r>
      <w:proofErr w:type="gramEnd"/>
      <w:r w:rsidR="00ED3CB1" w:rsidRPr="00AD2DA0">
        <w:rPr>
          <w:rFonts w:ascii="Segoe UI Semilight" w:hAnsi="Segoe UI Semilight" w:cs="Segoe UI Semilight"/>
          <w:sz w:val="24"/>
          <w:szCs w:val="24"/>
        </w:rPr>
        <w:t xml:space="preserve">:  </w:t>
      </w:r>
      <w:r w:rsidR="000101EF">
        <w:rPr>
          <w:rFonts w:ascii="Segoe UI Semilight" w:hAnsi="Segoe UI Semilight" w:cs="Segoe UI Semilight"/>
          <w:sz w:val="24"/>
          <w:szCs w:val="24"/>
        </w:rPr>
        <w:t>DEZ</w:t>
      </w:r>
      <w:r w:rsidR="00ED3CB1">
        <w:rPr>
          <w:rFonts w:ascii="Segoe UI Semilight" w:hAnsi="Segoe UI Semilight" w:cs="Segoe UI Semilight"/>
          <w:sz w:val="24"/>
          <w:szCs w:val="24"/>
        </w:rPr>
        <w:t xml:space="preserve"> </w:t>
      </w:r>
      <w:r w:rsidR="00ED3CB1" w:rsidRPr="00AD2DA0">
        <w:rPr>
          <w:rFonts w:ascii="Segoe UI Semilight" w:hAnsi="Segoe UI Semilight" w:cs="Segoe UI Semilight"/>
          <w:sz w:val="24"/>
          <w:szCs w:val="24"/>
        </w:rPr>
        <w:t>2021</w:t>
      </w:r>
    </w:p>
    <w:p w14:paraId="42F223A7" w14:textId="77777777" w:rsidR="00ED3CB1" w:rsidRDefault="00ED3CB1" w:rsidP="00ED3CB1"/>
    <w:p w14:paraId="5E4E8825" w14:textId="77777777" w:rsidR="00ED3CB1" w:rsidRPr="00102DFB" w:rsidRDefault="00ED3CB1" w:rsidP="00ED3CB1">
      <w:pPr>
        <w:pStyle w:val="DeckblattVorTitelmitBild"/>
      </w:pPr>
    </w:p>
    <w:p w14:paraId="05C9E26A" w14:textId="77777777" w:rsidR="00ED3CB1" w:rsidRDefault="00ED3CB1" w:rsidP="00ED3CB1">
      <w:pPr>
        <w:pStyle w:val="DeckblattVorTitelmitBild"/>
      </w:pPr>
      <w:r>
        <w:rPr>
          <w:noProof/>
          <w:lang w:eastAsia="de-DE"/>
        </w:rPr>
        <w:drawing>
          <wp:anchor distT="0" distB="0" distL="114300" distR="114300" simplePos="0" relativeHeight="251664384" behindDoc="1" locked="1" layoutInCell="1" allowOverlap="1" wp14:anchorId="4FE6D730" wp14:editId="65DA1C89">
            <wp:simplePos x="0" y="0"/>
            <wp:positionH relativeFrom="margin">
              <wp:posOffset>-304165</wp:posOffset>
            </wp:positionH>
            <wp:positionV relativeFrom="page">
              <wp:posOffset>1925955</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24FD7BE5" w14:textId="77777777" w:rsidR="00BC531A" w:rsidRDefault="00BC531A" w:rsidP="00BC531A">
      <w:pPr>
        <w:pStyle w:val="Titelseite14fett"/>
        <w:spacing w:after="240"/>
      </w:pPr>
    </w:p>
    <w:p w14:paraId="6B68A791" w14:textId="03EC785D" w:rsidR="00ED3CB1" w:rsidRDefault="00ED3CB1" w:rsidP="00ED3CB1">
      <w:pPr>
        <w:pStyle w:val="Titel-Unterzeile"/>
      </w:pPr>
      <w:r w:rsidRPr="001F5492">
        <w:rPr>
          <w:sz w:val="44"/>
          <w:szCs w:val="44"/>
        </w:rPr>
        <w:br/>
      </w:r>
    </w:p>
    <w:p w14:paraId="520031F1" w14:textId="5CF285DC" w:rsidR="00ED3CB1" w:rsidRDefault="00ED3CB1" w:rsidP="00F448C4">
      <w:pPr>
        <w:pStyle w:val="Titel"/>
        <w:sectPr w:rsidR="00ED3CB1"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r>
        <w:rPr>
          <w:rFonts w:eastAsia="Verdana"/>
          <w:sz w:val="36"/>
          <w:szCs w:val="36"/>
        </w:rPr>
        <w:br/>
      </w:r>
    </w:p>
    <w:p w14:paraId="6C88DA44" w14:textId="77777777" w:rsidR="00BC531A" w:rsidRDefault="00BC531A" w:rsidP="00BC531A">
      <w:pPr>
        <w:pStyle w:val="Titelseite14fett"/>
        <w:spacing w:after="240"/>
      </w:pPr>
    </w:p>
    <w:p w14:paraId="592A5C3C" w14:textId="77777777" w:rsidR="00BC531A" w:rsidRDefault="00BC531A" w:rsidP="00BC531A">
      <w:pPr>
        <w:pStyle w:val="Tabellentext"/>
        <w:spacing w:line="480" w:lineRule="auto"/>
      </w:pPr>
    </w:p>
    <w:p w14:paraId="49215B9D"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1FC46C81" w14:textId="77777777" w:rsidR="00BC531A" w:rsidRPr="00062F89" w:rsidRDefault="00BC531A" w:rsidP="00BC531A">
      <w:pPr>
        <w:pStyle w:val="Tabellentext"/>
        <w:spacing w:line="480" w:lineRule="auto"/>
        <w:rPr>
          <w:color w:val="FF0000"/>
        </w:rPr>
      </w:pPr>
      <w:proofErr w:type="gramStart"/>
      <w:r>
        <w:t>Geltungsbereich :</w:t>
      </w:r>
      <w:proofErr w:type="gramEnd"/>
      <w:r>
        <w:t xml:space="preserve"> </w:t>
      </w:r>
      <w:r>
        <w:tab/>
      </w:r>
      <w:r>
        <w:tab/>
      </w:r>
      <w:r>
        <w:tab/>
      </w:r>
      <w:r w:rsidRPr="00062F89">
        <w:rPr>
          <w:color w:val="FF0000"/>
        </w:rPr>
        <w:t>IT-intern</w:t>
      </w:r>
    </w:p>
    <w:p w14:paraId="4D835BDE"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8198C82500094AA59ABB5550C455FA05"/>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436826AB"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B6ADF24971ED400E988118AB3433D5A8"/>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0DA051DB" w14:textId="77777777" w:rsidR="00BC531A" w:rsidRDefault="00BC531A" w:rsidP="00BC531A">
      <w:pPr>
        <w:pStyle w:val="Tabellentext"/>
        <w:spacing w:line="480" w:lineRule="auto"/>
      </w:pPr>
      <w:r>
        <w:t>Organisationseinheit:</w:t>
      </w:r>
      <w:r>
        <w:tab/>
      </w:r>
      <w:r>
        <w:tab/>
      </w:r>
      <w:r w:rsidRPr="00A6579C">
        <w:rPr>
          <w:color w:val="FF0000"/>
        </w:rPr>
        <w:t xml:space="preserve">Die für das Dokument verantwortliche </w:t>
      </w:r>
      <w:proofErr w:type="spellStart"/>
      <w:r w:rsidRPr="00A6579C">
        <w:rPr>
          <w:color w:val="FF0000"/>
        </w:rPr>
        <w:t>Org</w:t>
      </w:r>
      <w:proofErr w:type="spellEnd"/>
      <w:r w:rsidRPr="00A6579C">
        <w:rPr>
          <w:color w:val="FF0000"/>
        </w:rPr>
        <w:t>-Einheit</w:t>
      </w:r>
    </w:p>
    <w:p w14:paraId="5A70E8F7"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 xml:space="preserve">Name </w:t>
      </w:r>
      <w:proofErr w:type="gramStart"/>
      <w:r w:rsidRPr="00786537">
        <w:rPr>
          <w:color w:val="FF0000"/>
        </w:rPr>
        <w:t>des Verantwortliche</w:t>
      </w:r>
      <w:proofErr w:type="gramEnd"/>
      <w:r w:rsidRPr="00786537">
        <w:rPr>
          <w:color w:val="FF0000"/>
        </w:rPr>
        <w:t xml:space="preserve"> für dieses Dokument</w:t>
      </w:r>
    </w:p>
    <w:p w14:paraId="38A64497"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7165E8B344BD4065866EB3D52C554448"/>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5DA22E2B"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1C7303A9" w14:textId="77777777" w:rsidTr="006676E5">
        <w:trPr>
          <w:trHeight w:val="234"/>
        </w:trPr>
        <w:tc>
          <w:tcPr>
            <w:tcW w:w="2945" w:type="dxa"/>
            <w:shd w:val="clear" w:color="auto" w:fill="auto"/>
          </w:tcPr>
          <w:p w14:paraId="31D2153E" w14:textId="77777777" w:rsidR="00BC531A" w:rsidRDefault="00BC531A" w:rsidP="006676E5">
            <w:pPr>
              <w:pStyle w:val="Tabellentext"/>
              <w:spacing w:line="480" w:lineRule="auto"/>
              <w:ind w:left="-107"/>
            </w:pPr>
            <w:r w:rsidRPr="00F50646">
              <w:t>Version:</w:t>
            </w:r>
          </w:p>
        </w:tc>
        <w:tc>
          <w:tcPr>
            <w:tcW w:w="5561" w:type="dxa"/>
            <w:shd w:val="clear" w:color="auto" w:fill="auto"/>
          </w:tcPr>
          <w:p w14:paraId="6385BB65" w14:textId="77777777" w:rsidR="00BC531A" w:rsidRPr="00A6579C" w:rsidRDefault="00BC531A" w:rsidP="006676E5">
            <w:pPr>
              <w:pStyle w:val="Version"/>
              <w:spacing w:line="480" w:lineRule="auto"/>
              <w:ind w:left="348"/>
              <w:rPr>
                <w:color w:val="FF0000"/>
              </w:rPr>
            </w:pPr>
            <w:r>
              <w:rPr>
                <w:color w:val="FF0000"/>
              </w:rPr>
              <w:t xml:space="preserve">  0.</w:t>
            </w:r>
            <w:r w:rsidR="00451F3B">
              <w:rPr>
                <w:color w:val="FF0000"/>
              </w:rPr>
              <w:t>1</w:t>
            </w:r>
          </w:p>
        </w:tc>
      </w:tr>
    </w:tbl>
    <w:p w14:paraId="03602870" w14:textId="174DF1CA" w:rsidR="00BC531A" w:rsidRPr="003417E6" w:rsidRDefault="003417E6" w:rsidP="00BC531A">
      <w:pPr>
        <w:rPr>
          <w:color w:val="FF0000"/>
        </w:rPr>
      </w:pPr>
      <w:r>
        <w:t>Bildnachweis</w:t>
      </w:r>
      <w:r>
        <w:tab/>
      </w:r>
      <w:r>
        <w:tab/>
      </w:r>
      <w:r>
        <w:tab/>
      </w:r>
      <w:r>
        <w:tab/>
      </w:r>
      <w:r w:rsidRPr="003417E6">
        <w:rPr>
          <w:color w:val="FF0000"/>
        </w:rPr>
        <w:t>www.pixabay.com</w:t>
      </w:r>
      <w:r>
        <w:rPr>
          <w:color w:val="FF0000"/>
        </w:rPr>
        <w:t xml:space="preserve"> - CO0-Lizenz</w:t>
      </w:r>
    </w:p>
    <w:p w14:paraId="1AFC1374" w14:textId="77777777" w:rsidR="00BC531A" w:rsidRDefault="00BC531A" w:rsidP="00BC531A">
      <w:pPr>
        <w:pStyle w:val="Titelseite14fett"/>
        <w:spacing w:after="240"/>
      </w:pPr>
    </w:p>
    <w:p w14:paraId="5382F68C" w14:textId="77777777" w:rsidR="00BC531A" w:rsidRDefault="00BC531A" w:rsidP="00BC531A">
      <w:pPr>
        <w:pStyle w:val="Titelseite14fett"/>
        <w:spacing w:after="240"/>
      </w:pPr>
    </w:p>
    <w:p w14:paraId="6239358B" w14:textId="77777777" w:rsidR="00BC531A" w:rsidRDefault="00BC531A" w:rsidP="00BC531A">
      <w:pPr>
        <w:pStyle w:val="Titelseite14fett"/>
        <w:spacing w:after="240"/>
      </w:pPr>
    </w:p>
    <w:p w14:paraId="47C809C9" w14:textId="77777777" w:rsidR="00BC531A" w:rsidRDefault="00BC531A" w:rsidP="00BC531A">
      <w:pPr>
        <w:pStyle w:val="Titelseite14fett"/>
        <w:spacing w:after="240"/>
      </w:pPr>
    </w:p>
    <w:p w14:paraId="602C3A43" w14:textId="3E59F534" w:rsidR="00BC531A" w:rsidRDefault="00BC531A" w:rsidP="00BC531A">
      <w:pPr>
        <w:pStyle w:val="Titelseite14fett"/>
        <w:spacing w:after="240"/>
      </w:pPr>
    </w:p>
    <w:p w14:paraId="1C20A38F" w14:textId="291FFA14" w:rsidR="009F32D3" w:rsidRDefault="009F32D3" w:rsidP="00BC531A">
      <w:pPr>
        <w:pStyle w:val="Titelseite14fett"/>
        <w:spacing w:after="240"/>
      </w:pPr>
    </w:p>
    <w:p w14:paraId="4AC98770" w14:textId="14769495" w:rsidR="009F32D3" w:rsidRDefault="009F32D3" w:rsidP="00BC531A">
      <w:pPr>
        <w:pStyle w:val="Titelseite14fett"/>
        <w:spacing w:after="240"/>
      </w:pPr>
    </w:p>
    <w:p w14:paraId="242EDD71" w14:textId="77777777" w:rsidR="00DA5493" w:rsidRDefault="00DA5493" w:rsidP="00BC531A">
      <w:pPr>
        <w:pStyle w:val="Titelseite14fett"/>
        <w:spacing w:after="240"/>
      </w:pPr>
    </w:p>
    <w:p w14:paraId="7897BB3E" w14:textId="2A5F747B" w:rsidR="009F32D3" w:rsidRDefault="009F32D3" w:rsidP="00BC531A">
      <w:pPr>
        <w:pStyle w:val="Titelseite14fett"/>
        <w:spacing w:after="240"/>
      </w:pPr>
    </w:p>
    <w:p w14:paraId="2B04687A" w14:textId="77777777" w:rsidR="009F32D3" w:rsidRDefault="009F32D3" w:rsidP="00BC531A">
      <w:pPr>
        <w:pStyle w:val="Titelseite14fett"/>
        <w:spacing w:after="240"/>
      </w:pPr>
    </w:p>
    <w:p w14:paraId="1BC3F8CE" w14:textId="77777777" w:rsidR="00BC531A" w:rsidRPr="00487C40" w:rsidRDefault="00BC531A" w:rsidP="00BC531A">
      <w:pPr>
        <w:pStyle w:val="Titelseite14fett"/>
        <w:spacing w:after="240"/>
      </w:pPr>
      <w:r w:rsidRPr="00487C40">
        <w:t>Autorinnen und Autoren:</w:t>
      </w:r>
    </w:p>
    <w:p w14:paraId="482CAFDB" w14:textId="77777777"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p>
    <w:p w14:paraId="75634729" w14:textId="3F66CA47"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7A12AD">
        <w:rPr>
          <w:b w:val="0"/>
          <w:bCs/>
          <w:sz w:val="20"/>
        </w:rPr>
        <w:t xml:space="preserve"> </w:t>
      </w:r>
    </w:p>
    <w:p w14:paraId="7CADF198" w14:textId="77777777" w:rsidR="000A327F" w:rsidRDefault="000A327F" w:rsidP="00B577E8">
      <w:pPr>
        <w:pStyle w:val="Tabellentext"/>
        <w:spacing w:after="240"/>
        <w:rPr>
          <w:b/>
        </w:rPr>
      </w:pPr>
    </w:p>
    <w:p w14:paraId="381A3E3E" w14:textId="77777777" w:rsidR="004A1AAA" w:rsidRPr="006F5140" w:rsidRDefault="009F32D3" w:rsidP="00AA1DD8">
      <w:pPr>
        <w:pStyle w:val="berschriftohneNummerierung"/>
        <w:spacing w:after="240"/>
      </w:pPr>
      <w:bookmarkStart w:id="0" w:name="_Toc86781780"/>
      <w:r>
        <w:br w:type="column"/>
      </w:r>
      <w:bookmarkStart w:id="1" w:name="_Toc86784404"/>
      <w:bookmarkStart w:id="2" w:name="_Toc87565365"/>
      <w:r w:rsidR="004A1AAA" w:rsidRPr="006F5140">
        <w:t>Informationen zum vorliegenden Dokument</w:t>
      </w:r>
      <w:bookmarkEnd w:id="0"/>
      <w:bookmarkEnd w:id="1"/>
      <w:bookmarkEnd w:id="2"/>
    </w:p>
    <w:p w14:paraId="61D2AB43" w14:textId="77777777" w:rsidR="00E847CD" w:rsidRPr="00451D05" w:rsidRDefault="00E847CD" w:rsidP="00E847CD">
      <w:pPr>
        <w:keepNext/>
        <w:spacing w:beforeLines="100" w:before="240" w:after="240"/>
        <w:rPr>
          <w:b/>
        </w:rPr>
      </w:pPr>
      <w:bookmarkStart w:id="3" w:name="_Toc298857608"/>
      <w:r>
        <w:rPr>
          <w:b/>
        </w:rPr>
        <w:t xml:space="preserve">Weitere </w:t>
      </w:r>
      <w:proofErr w:type="gramStart"/>
      <w:r>
        <w:rPr>
          <w:b/>
        </w:rPr>
        <w:t>z</w:t>
      </w:r>
      <w:r w:rsidRPr="00451D05">
        <w:rPr>
          <w:b/>
        </w:rPr>
        <w:t>u beachtende Vorschriften</w:t>
      </w:r>
      <w:proofErr w:type="gramEnd"/>
      <w:r w:rsidRPr="00451D05">
        <w:rPr>
          <w:b/>
        </w:rPr>
        <w:t xml:space="preserve"> und Empfehlungen</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6"/>
        <w:gridCol w:w="966"/>
        <w:gridCol w:w="2293"/>
        <w:gridCol w:w="2386"/>
      </w:tblGrid>
      <w:tr w:rsidR="00E847CD" w:rsidRPr="00CF7B50" w14:paraId="471B3D2E" w14:textId="77777777" w:rsidTr="0072726E">
        <w:tc>
          <w:tcPr>
            <w:tcW w:w="231" w:type="pct"/>
            <w:tcBorders>
              <w:top w:val="single" w:sz="4" w:space="0" w:color="auto"/>
              <w:left w:val="single" w:sz="4" w:space="0" w:color="auto"/>
              <w:bottom w:val="single" w:sz="4" w:space="0" w:color="auto"/>
              <w:right w:val="single" w:sz="4" w:space="0" w:color="auto"/>
            </w:tcBorders>
            <w:shd w:val="clear" w:color="auto" w:fill="EEECE1" w:themeFill="background2"/>
          </w:tcPr>
          <w:p w14:paraId="6A0101E7" w14:textId="77777777" w:rsidR="00E847CD" w:rsidRPr="00CF7B50" w:rsidRDefault="00E847CD" w:rsidP="00E143C4">
            <w:pPr>
              <w:pStyle w:val="Tabellentext"/>
              <w:spacing w:after="240"/>
            </w:pPr>
            <w:r w:rsidRPr="00CF7B50">
              <w:t>Nr.</w:t>
            </w:r>
          </w:p>
        </w:tc>
        <w:tc>
          <w:tcPr>
            <w:tcW w:w="169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3B2EF95" w14:textId="77777777" w:rsidR="00E847CD" w:rsidRPr="00CF7B50" w:rsidRDefault="00E847CD" w:rsidP="00E143C4">
            <w:pPr>
              <w:pStyle w:val="Tabellentext"/>
              <w:spacing w:after="240"/>
            </w:pPr>
            <w:r w:rsidRPr="00CF7B50">
              <w:t>Titel des Dokuments</w:t>
            </w:r>
          </w:p>
        </w:tc>
        <w:tc>
          <w:tcPr>
            <w:tcW w:w="52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29DF9DA" w14:textId="77777777" w:rsidR="00E847CD" w:rsidRPr="00CF7B50" w:rsidRDefault="00E847CD" w:rsidP="00E143C4">
            <w:pPr>
              <w:pStyle w:val="Tabellentext"/>
              <w:spacing w:after="240"/>
              <w:ind w:left="282" w:hanging="282"/>
            </w:pPr>
            <w:r w:rsidRPr="00CF7B50">
              <w:t>Version</w:t>
            </w:r>
          </w:p>
        </w:tc>
        <w:tc>
          <w:tcPr>
            <w:tcW w:w="1248" w:type="pct"/>
            <w:tcBorders>
              <w:top w:val="single" w:sz="4" w:space="0" w:color="auto"/>
              <w:left w:val="single" w:sz="4" w:space="0" w:color="auto"/>
              <w:bottom w:val="single" w:sz="4" w:space="0" w:color="auto"/>
              <w:right w:val="single" w:sz="4" w:space="0" w:color="auto"/>
            </w:tcBorders>
            <w:shd w:val="clear" w:color="auto" w:fill="EEECE1" w:themeFill="background2"/>
          </w:tcPr>
          <w:p w14:paraId="4186E80D" w14:textId="77777777" w:rsidR="00E847CD" w:rsidRPr="00CF7B50" w:rsidRDefault="00E847CD" w:rsidP="00E143C4">
            <w:pPr>
              <w:pStyle w:val="Tabellentext"/>
              <w:spacing w:after="240"/>
            </w:pPr>
            <w:r w:rsidRPr="00CF7B50">
              <w:t>Ansprechpartner</w:t>
            </w:r>
            <w:r>
              <w:t>/-in</w:t>
            </w:r>
          </w:p>
        </w:tc>
        <w:tc>
          <w:tcPr>
            <w:tcW w:w="1299"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6F811BFA" w14:textId="77777777" w:rsidR="00E847CD" w:rsidRPr="00CF7B50" w:rsidRDefault="00E847CD" w:rsidP="00E143C4">
            <w:pPr>
              <w:pStyle w:val="Tabellentext"/>
              <w:spacing w:after="240"/>
            </w:pPr>
            <w:r w:rsidRPr="00CF7B50">
              <w:t>Bemerkungen</w:t>
            </w:r>
          </w:p>
        </w:tc>
      </w:tr>
      <w:tr w:rsidR="00A6579C" w:rsidRPr="00CF7B50" w14:paraId="7C5B2F53" w14:textId="77777777" w:rsidTr="00E143C4">
        <w:tc>
          <w:tcPr>
            <w:tcW w:w="231" w:type="pct"/>
            <w:tcBorders>
              <w:top w:val="single" w:sz="4" w:space="0" w:color="auto"/>
              <w:left w:val="single" w:sz="4" w:space="0" w:color="auto"/>
              <w:bottom w:val="single" w:sz="4" w:space="0" w:color="auto"/>
              <w:right w:val="single" w:sz="4" w:space="0" w:color="auto"/>
            </w:tcBorders>
          </w:tcPr>
          <w:p w14:paraId="7B06F52F" w14:textId="77777777" w:rsidR="00A6579C" w:rsidRPr="00CF7B50" w:rsidRDefault="00A6579C" w:rsidP="00A6579C">
            <w:pPr>
              <w:pStyle w:val="Tabellentext"/>
              <w:spacing w:after="240"/>
            </w:pPr>
            <w:r w:rsidRPr="00CF7B50">
              <w:t>1</w:t>
            </w:r>
          </w:p>
        </w:tc>
        <w:tc>
          <w:tcPr>
            <w:tcW w:w="1696" w:type="pct"/>
            <w:tcBorders>
              <w:top w:val="single" w:sz="4" w:space="0" w:color="auto"/>
              <w:left w:val="single" w:sz="4" w:space="0" w:color="auto"/>
              <w:bottom w:val="single" w:sz="4" w:space="0" w:color="auto"/>
              <w:right w:val="single" w:sz="4" w:space="0" w:color="auto"/>
            </w:tcBorders>
          </w:tcPr>
          <w:p w14:paraId="54F9065B" w14:textId="77777777" w:rsidR="00A6579C" w:rsidRPr="00CF7B50" w:rsidRDefault="00A6579C" w:rsidP="00A6579C">
            <w:pPr>
              <w:pStyle w:val="Tabellentext"/>
              <w:spacing w:after="240"/>
            </w:pPr>
            <w:bookmarkStart w:id="4" w:name="_Hlt73496116"/>
            <w:bookmarkEnd w:id="4"/>
            <w:r>
              <w:t>IT-Grundschutz des BSI</w:t>
            </w:r>
            <w:r>
              <w:br/>
              <w:t>Standards 200-1 bis 200-3</w:t>
            </w:r>
          </w:p>
        </w:tc>
        <w:tc>
          <w:tcPr>
            <w:tcW w:w="526" w:type="pct"/>
            <w:tcBorders>
              <w:top w:val="single" w:sz="4" w:space="0" w:color="auto"/>
              <w:left w:val="single" w:sz="4" w:space="0" w:color="auto"/>
              <w:bottom w:val="single" w:sz="4" w:space="0" w:color="auto"/>
              <w:right w:val="single" w:sz="4" w:space="0" w:color="auto"/>
            </w:tcBorders>
          </w:tcPr>
          <w:p w14:paraId="7075BBAE" w14:textId="77777777" w:rsidR="00A6579C" w:rsidRPr="00CF7B50" w:rsidRDefault="00A6579C" w:rsidP="00A6579C">
            <w:pPr>
              <w:pStyle w:val="Tabellentext"/>
              <w:spacing w:after="240"/>
            </w:pPr>
            <w:r>
              <w:t>Aktuelle Version</w:t>
            </w:r>
          </w:p>
        </w:tc>
        <w:tc>
          <w:tcPr>
            <w:tcW w:w="1248" w:type="pct"/>
            <w:tcBorders>
              <w:top w:val="single" w:sz="4" w:space="0" w:color="auto"/>
              <w:left w:val="single" w:sz="4" w:space="0" w:color="auto"/>
              <w:bottom w:val="single" w:sz="4" w:space="0" w:color="auto"/>
              <w:right w:val="single" w:sz="4" w:space="0" w:color="auto"/>
            </w:tcBorders>
          </w:tcPr>
          <w:p w14:paraId="6FADEE41" w14:textId="77777777" w:rsidR="00A6579C" w:rsidRPr="00CF7B50" w:rsidRDefault="00A6579C" w:rsidP="00A6579C">
            <w:pPr>
              <w:pStyle w:val="Tabellentext"/>
              <w:spacing w:after="240"/>
            </w:pPr>
            <w:r>
              <w:t>BSI Bonn</w:t>
            </w:r>
          </w:p>
        </w:tc>
        <w:tc>
          <w:tcPr>
            <w:tcW w:w="1299" w:type="pct"/>
            <w:tcBorders>
              <w:top w:val="single" w:sz="4" w:space="0" w:color="auto"/>
              <w:left w:val="single" w:sz="4" w:space="0" w:color="auto"/>
              <w:bottom w:val="single" w:sz="4" w:space="0" w:color="auto"/>
              <w:right w:val="single" w:sz="4" w:space="0" w:color="auto"/>
            </w:tcBorders>
          </w:tcPr>
          <w:p w14:paraId="7E9A311D" w14:textId="77777777" w:rsidR="00A6579C" w:rsidRPr="00CF7B50" w:rsidRDefault="00A6579C" w:rsidP="00A6579C">
            <w:pPr>
              <w:pStyle w:val="Tabellentext"/>
              <w:spacing w:after="240"/>
            </w:pPr>
          </w:p>
        </w:tc>
      </w:tr>
      <w:tr w:rsidR="00A6579C" w:rsidRPr="00CF7B50" w14:paraId="6FFB75BF" w14:textId="77777777" w:rsidTr="00E143C4">
        <w:tc>
          <w:tcPr>
            <w:tcW w:w="231" w:type="pct"/>
            <w:tcBorders>
              <w:top w:val="single" w:sz="4" w:space="0" w:color="auto"/>
              <w:left w:val="single" w:sz="4" w:space="0" w:color="auto"/>
              <w:bottom w:val="single" w:sz="4" w:space="0" w:color="auto"/>
              <w:right w:val="single" w:sz="4" w:space="0" w:color="auto"/>
            </w:tcBorders>
          </w:tcPr>
          <w:p w14:paraId="513384DA" w14:textId="77777777" w:rsidR="00A6579C" w:rsidRPr="00CF7B50" w:rsidRDefault="00A6579C" w:rsidP="00A6579C">
            <w:pPr>
              <w:pStyle w:val="Tabellentext"/>
              <w:spacing w:after="240"/>
            </w:pPr>
            <w:r>
              <w:t>2</w:t>
            </w:r>
          </w:p>
        </w:tc>
        <w:tc>
          <w:tcPr>
            <w:tcW w:w="1696" w:type="pct"/>
            <w:tcBorders>
              <w:top w:val="single" w:sz="4" w:space="0" w:color="auto"/>
              <w:left w:val="single" w:sz="4" w:space="0" w:color="auto"/>
              <w:bottom w:val="single" w:sz="4" w:space="0" w:color="auto"/>
              <w:right w:val="single" w:sz="4" w:space="0" w:color="auto"/>
            </w:tcBorders>
          </w:tcPr>
          <w:p w14:paraId="407C8938" w14:textId="77777777" w:rsidR="00A6579C" w:rsidRPr="00CF7B50" w:rsidRDefault="00A6579C" w:rsidP="00A6579C">
            <w:pPr>
              <w:pStyle w:val="Tabellentext"/>
              <w:spacing w:after="240"/>
            </w:pPr>
          </w:p>
        </w:tc>
        <w:tc>
          <w:tcPr>
            <w:tcW w:w="526" w:type="pct"/>
            <w:tcBorders>
              <w:top w:val="single" w:sz="4" w:space="0" w:color="auto"/>
              <w:left w:val="single" w:sz="4" w:space="0" w:color="auto"/>
              <w:bottom w:val="single" w:sz="4" w:space="0" w:color="auto"/>
              <w:right w:val="single" w:sz="4" w:space="0" w:color="auto"/>
            </w:tcBorders>
          </w:tcPr>
          <w:p w14:paraId="04A90403" w14:textId="77777777" w:rsidR="00A6579C" w:rsidRPr="00CF7B50" w:rsidRDefault="00A6579C" w:rsidP="00A6579C">
            <w:pPr>
              <w:pStyle w:val="Tabellentext"/>
              <w:spacing w:after="240"/>
            </w:pPr>
          </w:p>
        </w:tc>
        <w:tc>
          <w:tcPr>
            <w:tcW w:w="1248" w:type="pct"/>
            <w:tcBorders>
              <w:top w:val="single" w:sz="4" w:space="0" w:color="auto"/>
              <w:left w:val="single" w:sz="4" w:space="0" w:color="auto"/>
              <w:bottom w:val="single" w:sz="4" w:space="0" w:color="auto"/>
              <w:right w:val="single" w:sz="4" w:space="0" w:color="auto"/>
            </w:tcBorders>
          </w:tcPr>
          <w:p w14:paraId="630B9252" w14:textId="77777777" w:rsidR="00A6579C" w:rsidRPr="00CF7B50" w:rsidRDefault="00A6579C" w:rsidP="00A6579C">
            <w:pPr>
              <w:pStyle w:val="Tabellentext"/>
              <w:spacing w:after="240"/>
            </w:pPr>
          </w:p>
        </w:tc>
        <w:tc>
          <w:tcPr>
            <w:tcW w:w="1299" w:type="pct"/>
            <w:tcBorders>
              <w:top w:val="single" w:sz="4" w:space="0" w:color="auto"/>
              <w:left w:val="single" w:sz="4" w:space="0" w:color="auto"/>
              <w:bottom w:val="single" w:sz="4" w:space="0" w:color="auto"/>
              <w:right w:val="single" w:sz="4" w:space="0" w:color="auto"/>
            </w:tcBorders>
          </w:tcPr>
          <w:p w14:paraId="4DF94C93" w14:textId="77777777" w:rsidR="00A6579C" w:rsidRPr="00CF7B50" w:rsidRDefault="00A6579C" w:rsidP="00A6579C">
            <w:pPr>
              <w:pStyle w:val="Tabellentext"/>
              <w:spacing w:after="240"/>
            </w:pPr>
          </w:p>
        </w:tc>
      </w:tr>
      <w:tr w:rsidR="00E847CD" w:rsidRPr="00CF7B50" w14:paraId="65390ECE" w14:textId="77777777" w:rsidTr="00E143C4">
        <w:tc>
          <w:tcPr>
            <w:tcW w:w="231" w:type="pct"/>
            <w:tcBorders>
              <w:top w:val="single" w:sz="4" w:space="0" w:color="auto"/>
              <w:left w:val="single" w:sz="4" w:space="0" w:color="auto"/>
              <w:bottom w:val="single" w:sz="4" w:space="0" w:color="auto"/>
              <w:right w:val="single" w:sz="4" w:space="0" w:color="auto"/>
            </w:tcBorders>
          </w:tcPr>
          <w:p w14:paraId="1CE11221" w14:textId="77777777" w:rsidR="00E847CD" w:rsidRPr="00CF7B50" w:rsidRDefault="00E847CD" w:rsidP="00E143C4">
            <w:pPr>
              <w:pStyle w:val="Tabellentext"/>
              <w:spacing w:after="240"/>
            </w:pPr>
            <w:r>
              <w:t>3</w:t>
            </w:r>
          </w:p>
        </w:tc>
        <w:tc>
          <w:tcPr>
            <w:tcW w:w="1696" w:type="pct"/>
            <w:tcBorders>
              <w:top w:val="single" w:sz="4" w:space="0" w:color="auto"/>
              <w:left w:val="single" w:sz="4" w:space="0" w:color="auto"/>
              <w:bottom w:val="single" w:sz="4" w:space="0" w:color="auto"/>
              <w:right w:val="single" w:sz="4" w:space="0" w:color="auto"/>
            </w:tcBorders>
          </w:tcPr>
          <w:p w14:paraId="01814BA4" w14:textId="77777777" w:rsidR="00E847CD" w:rsidRPr="00CF7B50" w:rsidRDefault="00E847CD" w:rsidP="00E143C4">
            <w:pPr>
              <w:pStyle w:val="Tabellentext"/>
              <w:spacing w:after="240"/>
            </w:pPr>
          </w:p>
        </w:tc>
        <w:tc>
          <w:tcPr>
            <w:tcW w:w="526" w:type="pct"/>
            <w:tcBorders>
              <w:top w:val="single" w:sz="4" w:space="0" w:color="auto"/>
              <w:left w:val="single" w:sz="4" w:space="0" w:color="auto"/>
              <w:bottom w:val="single" w:sz="4" w:space="0" w:color="auto"/>
              <w:right w:val="single" w:sz="4" w:space="0" w:color="auto"/>
            </w:tcBorders>
          </w:tcPr>
          <w:p w14:paraId="583F8946" w14:textId="77777777" w:rsidR="00E847CD" w:rsidRPr="00CF7B50" w:rsidRDefault="00E847CD" w:rsidP="00E143C4">
            <w:pPr>
              <w:pStyle w:val="Tabellentext"/>
              <w:spacing w:after="240"/>
            </w:pPr>
          </w:p>
        </w:tc>
        <w:tc>
          <w:tcPr>
            <w:tcW w:w="1248" w:type="pct"/>
            <w:tcBorders>
              <w:top w:val="single" w:sz="4" w:space="0" w:color="auto"/>
              <w:left w:val="single" w:sz="4" w:space="0" w:color="auto"/>
              <w:bottom w:val="single" w:sz="4" w:space="0" w:color="auto"/>
              <w:right w:val="single" w:sz="4" w:space="0" w:color="auto"/>
            </w:tcBorders>
          </w:tcPr>
          <w:p w14:paraId="18823333" w14:textId="77777777" w:rsidR="00E847CD" w:rsidRPr="00CF7B50" w:rsidRDefault="00E847CD" w:rsidP="00E143C4">
            <w:pPr>
              <w:pStyle w:val="Tabellentext"/>
              <w:spacing w:after="240"/>
            </w:pPr>
          </w:p>
        </w:tc>
        <w:tc>
          <w:tcPr>
            <w:tcW w:w="1299" w:type="pct"/>
            <w:tcBorders>
              <w:top w:val="single" w:sz="4" w:space="0" w:color="auto"/>
              <w:left w:val="single" w:sz="4" w:space="0" w:color="auto"/>
              <w:bottom w:val="single" w:sz="4" w:space="0" w:color="auto"/>
              <w:right w:val="single" w:sz="4" w:space="0" w:color="auto"/>
            </w:tcBorders>
          </w:tcPr>
          <w:p w14:paraId="55F2F8A1" w14:textId="77777777" w:rsidR="00E847CD" w:rsidRPr="00CF7B50" w:rsidRDefault="00E847CD" w:rsidP="00E143C4">
            <w:pPr>
              <w:pStyle w:val="Tabellentext"/>
              <w:spacing w:after="240"/>
            </w:pPr>
          </w:p>
        </w:tc>
      </w:tr>
    </w:tbl>
    <w:p w14:paraId="58F9D844"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1A65DB10"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03EA83F8"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56D57DB6"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574486EF"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7AF9542A"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4A1ECB30" w14:textId="77777777" w:rsidR="00E847CD" w:rsidRPr="00A34877" w:rsidRDefault="00E847CD" w:rsidP="00E143C4">
            <w:pPr>
              <w:pStyle w:val="Tabellentext"/>
              <w:spacing w:after="240"/>
            </w:pPr>
            <w:r>
              <w:t xml:space="preserve">Bearbeiter/-in </w:t>
            </w:r>
          </w:p>
        </w:tc>
      </w:tr>
      <w:tr w:rsidR="00E847CD" w:rsidRPr="00CF7B50" w14:paraId="549B1413" w14:textId="77777777" w:rsidTr="006D0B83">
        <w:tc>
          <w:tcPr>
            <w:tcW w:w="1271" w:type="dxa"/>
            <w:tcBorders>
              <w:top w:val="single" w:sz="4" w:space="0" w:color="auto"/>
              <w:left w:val="single" w:sz="4" w:space="0" w:color="auto"/>
              <w:bottom w:val="single" w:sz="4" w:space="0" w:color="auto"/>
              <w:right w:val="single" w:sz="4" w:space="0" w:color="auto"/>
            </w:tcBorders>
          </w:tcPr>
          <w:p w14:paraId="5091BA7F"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01AC7122"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4F7CD468"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02ED7653"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AE0FEC7" w14:textId="77777777" w:rsidR="00E847CD" w:rsidRPr="00F11F3D" w:rsidRDefault="00E847CD" w:rsidP="00E143C4">
            <w:pPr>
              <w:pStyle w:val="Tabellentext"/>
              <w:spacing w:after="240"/>
              <w:rPr>
                <w:highlight w:val="yellow"/>
              </w:rPr>
            </w:pPr>
          </w:p>
        </w:tc>
      </w:tr>
      <w:tr w:rsidR="00E847CD" w:rsidRPr="00CF7B50" w14:paraId="1E1AD2B9" w14:textId="77777777" w:rsidTr="006D0B83">
        <w:tc>
          <w:tcPr>
            <w:tcW w:w="1271" w:type="dxa"/>
            <w:tcBorders>
              <w:top w:val="single" w:sz="4" w:space="0" w:color="auto"/>
              <w:left w:val="single" w:sz="4" w:space="0" w:color="auto"/>
              <w:bottom w:val="single" w:sz="4" w:space="0" w:color="auto"/>
              <w:right w:val="single" w:sz="4" w:space="0" w:color="auto"/>
            </w:tcBorders>
          </w:tcPr>
          <w:p w14:paraId="5C5E1084"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FAC7C36"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3725D871"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41ED4310"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63298C0" w14:textId="77777777" w:rsidR="00E847CD" w:rsidRPr="00CF7B50" w:rsidRDefault="00E847CD" w:rsidP="00E143C4">
            <w:pPr>
              <w:pStyle w:val="Tabellentext"/>
              <w:spacing w:after="240"/>
            </w:pPr>
          </w:p>
        </w:tc>
      </w:tr>
      <w:tr w:rsidR="00E847CD" w:rsidRPr="00CF7B50" w14:paraId="00CAFBF5" w14:textId="77777777" w:rsidTr="006D0B83">
        <w:tc>
          <w:tcPr>
            <w:tcW w:w="1271" w:type="dxa"/>
            <w:tcBorders>
              <w:top w:val="single" w:sz="4" w:space="0" w:color="auto"/>
              <w:left w:val="single" w:sz="4" w:space="0" w:color="auto"/>
              <w:bottom w:val="single" w:sz="4" w:space="0" w:color="auto"/>
              <w:right w:val="single" w:sz="4" w:space="0" w:color="auto"/>
            </w:tcBorders>
          </w:tcPr>
          <w:p w14:paraId="0612B5F0"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6DA6A8B"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54360C5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88562FE"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703372E0" w14:textId="77777777" w:rsidR="00E847CD" w:rsidRPr="00CF7B50" w:rsidRDefault="00E847CD" w:rsidP="00E143C4">
            <w:pPr>
              <w:pStyle w:val="Tabellentext"/>
              <w:spacing w:after="240"/>
            </w:pPr>
          </w:p>
        </w:tc>
      </w:tr>
    </w:tbl>
    <w:p w14:paraId="06308DCB" w14:textId="77777777" w:rsidR="00E847CD" w:rsidRPr="00015039" w:rsidRDefault="00E847CD" w:rsidP="00E847CD">
      <w:pPr>
        <w:pStyle w:val="berschrift2ohneNummerierung"/>
        <w:spacing w:before="240" w:after="240"/>
        <w:rPr>
          <w:b/>
        </w:rPr>
      </w:pPr>
      <w:r w:rsidRPr="00015039">
        <w:rPr>
          <w:b/>
        </w:rPr>
        <w:t>Prüfverzeichnis</w:t>
      </w:r>
    </w:p>
    <w:p w14:paraId="0FBC6989"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77B0900A"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4A296200"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30A18189"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3EF3212A"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104C0B2C"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50555254"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744434F5" w14:textId="77777777" w:rsidR="00E847CD" w:rsidRPr="00CF7B50" w:rsidRDefault="00E847CD" w:rsidP="00E143C4">
            <w:pPr>
              <w:pStyle w:val="Tabellentext"/>
              <w:spacing w:after="240"/>
            </w:pPr>
            <w:r w:rsidRPr="00CF7B50">
              <w:t>Ergebnis</w:t>
            </w:r>
          </w:p>
        </w:tc>
      </w:tr>
      <w:tr w:rsidR="00E847CD" w:rsidRPr="00CF7B50" w14:paraId="3F8BAB30" w14:textId="77777777" w:rsidTr="00E847CD">
        <w:tc>
          <w:tcPr>
            <w:tcW w:w="1271" w:type="dxa"/>
            <w:tcBorders>
              <w:top w:val="single" w:sz="4" w:space="0" w:color="auto"/>
              <w:left w:val="single" w:sz="4" w:space="0" w:color="auto"/>
              <w:bottom w:val="single" w:sz="4" w:space="0" w:color="auto"/>
              <w:right w:val="single" w:sz="4" w:space="0" w:color="auto"/>
            </w:tcBorders>
          </w:tcPr>
          <w:p w14:paraId="4B92C558"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58A9A898"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7FB5B112"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8570848"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DE59F07"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D12A689" w14:textId="77777777" w:rsidR="00E847CD" w:rsidRPr="00CF7B50" w:rsidRDefault="00E847CD" w:rsidP="00E143C4">
            <w:pPr>
              <w:pStyle w:val="Tabellentext"/>
              <w:spacing w:after="240"/>
            </w:pPr>
          </w:p>
        </w:tc>
      </w:tr>
      <w:tr w:rsidR="00E847CD" w:rsidRPr="00CF7B50" w14:paraId="6C61B987" w14:textId="77777777" w:rsidTr="00E847CD">
        <w:tc>
          <w:tcPr>
            <w:tcW w:w="1271" w:type="dxa"/>
            <w:tcBorders>
              <w:top w:val="single" w:sz="4" w:space="0" w:color="auto"/>
              <w:left w:val="single" w:sz="4" w:space="0" w:color="auto"/>
              <w:bottom w:val="single" w:sz="4" w:space="0" w:color="auto"/>
              <w:right w:val="single" w:sz="4" w:space="0" w:color="auto"/>
            </w:tcBorders>
          </w:tcPr>
          <w:p w14:paraId="6C332CF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025132D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0170DD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F7A8E09"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BA797B9"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77486BD" w14:textId="77777777" w:rsidR="00E847CD" w:rsidRPr="00CF7B50" w:rsidRDefault="00E847CD" w:rsidP="00E143C4">
            <w:pPr>
              <w:pStyle w:val="Tabellentext"/>
              <w:spacing w:after="240"/>
            </w:pPr>
          </w:p>
        </w:tc>
      </w:tr>
      <w:tr w:rsidR="00E847CD" w:rsidRPr="00CF7B50" w14:paraId="44E0D7ED" w14:textId="77777777" w:rsidTr="00E847CD">
        <w:tc>
          <w:tcPr>
            <w:tcW w:w="1271" w:type="dxa"/>
            <w:tcBorders>
              <w:top w:val="single" w:sz="4" w:space="0" w:color="auto"/>
              <w:left w:val="single" w:sz="4" w:space="0" w:color="auto"/>
              <w:bottom w:val="single" w:sz="4" w:space="0" w:color="auto"/>
              <w:right w:val="single" w:sz="4" w:space="0" w:color="auto"/>
            </w:tcBorders>
          </w:tcPr>
          <w:p w14:paraId="7C176B12"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29739BA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32666B3"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33EBA7F"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88548F8"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4C4D19BA" w14:textId="77777777" w:rsidR="00E847CD" w:rsidRPr="00CF7B50" w:rsidRDefault="00E847CD" w:rsidP="00E143C4">
            <w:pPr>
              <w:pStyle w:val="Tabellentext"/>
              <w:spacing w:after="240"/>
            </w:pPr>
          </w:p>
        </w:tc>
      </w:tr>
    </w:tbl>
    <w:p w14:paraId="00C87365" w14:textId="77777777" w:rsidR="00E847CD" w:rsidRDefault="00E847CD" w:rsidP="00E847CD">
      <w:pPr>
        <w:pStyle w:val="TextStandard"/>
      </w:pPr>
    </w:p>
    <w:p w14:paraId="1D091252" w14:textId="77777777" w:rsidR="00CD5F88" w:rsidRDefault="00CD5F88" w:rsidP="00E847CD">
      <w:pPr>
        <w:pStyle w:val="berschrift2ohneNummerierung"/>
        <w:spacing w:before="240" w:after="240"/>
        <w:rPr>
          <w:b/>
        </w:rPr>
      </w:pPr>
    </w:p>
    <w:p w14:paraId="24FFAA6E" w14:textId="60D66C64" w:rsidR="00E847CD" w:rsidRPr="00015039" w:rsidRDefault="00E847CD" w:rsidP="00E847CD">
      <w:pPr>
        <w:pStyle w:val="berschrift2ohneNummerierung"/>
        <w:spacing w:before="240" w:after="240"/>
        <w:rPr>
          <w:b/>
        </w:rPr>
      </w:pPr>
      <w:r>
        <w:rPr>
          <w:b/>
        </w:rPr>
        <w:t>Aktualisierung</w:t>
      </w:r>
    </w:p>
    <w:p w14:paraId="7F3A1566"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253F4C8" w14:textId="77777777" w:rsidR="00E847CD" w:rsidRDefault="00E847CD" w:rsidP="00E847CD">
      <w:pPr>
        <w:spacing w:after="240"/>
      </w:pPr>
      <w:r>
        <w:t>Überprüfungen sowie ggfs. durchgeführte Änderungen im Rahmen der Überarbeitungen werden in den o. a. Verzeichnissen dokumentiert. Das Datum der letzten Änderung beziehungsweise der letzten Prüfung wird auf dem Deckblatt ebenso dokumentiert.</w:t>
      </w:r>
    </w:p>
    <w:p w14:paraId="19E29585" w14:textId="77777777" w:rsidR="00E847CD" w:rsidRDefault="00E847CD" w:rsidP="00E847CD">
      <w:pPr>
        <w:spacing w:after="240"/>
        <w:sectPr w:rsidR="00E847CD" w:rsidSect="00F66B2D">
          <w:headerReference w:type="default" r:id="rId13"/>
          <w:footerReference w:type="default" r:id="rId14"/>
          <w:pgSz w:w="11906" w:h="16838" w:code="9"/>
          <w:pgMar w:top="1134" w:right="1418" w:bottom="1134" w:left="1418" w:header="567" w:footer="243" w:gutter="0"/>
          <w:cols w:space="708"/>
          <w:docGrid w:linePitch="360"/>
        </w:sectPr>
      </w:pPr>
    </w:p>
    <w:p w14:paraId="248EC258" w14:textId="77777777" w:rsidR="00463E3C" w:rsidRPr="00D26057" w:rsidRDefault="00463E3C" w:rsidP="00BF07CF">
      <w:pPr>
        <w:pStyle w:val="Inhaltsverzeichnis"/>
        <w:spacing w:after="240"/>
      </w:pPr>
      <w:r w:rsidRPr="00D26057">
        <w:t>I</w:t>
      </w:r>
      <w:r w:rsidR="0027455D" w:rsidRPr="00D26057">
        <w:t>nhaltsverzeichnis</w:t>
      </w:r>
    </w:p>
    <w:p w14:paraId="2DDB80DC" w14:textId="4B99DC0A" w:rsidR="00AB0E37" w:rsidRDefault="00C50573">
      <w:pPr>
        <w:pStyle w:val="Verzeichnis1"/>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hyperlink w:anchor="_Toc87565365" w:history="1">
        <w:r w:rsidR="00AB0E37" w:rsidRPr="005B2D41">
          <w:rPr>
            <w:rStyle w:val="Hyperlink"/>
            <w:noProof/>
          </w:rPr>
          <w:t>Informationen zum vorliegenden Dokument</w:t>
        </w:r>
        <w:r w:rsidR="00AB0E37">
          <w:rPr>
            <w:noProof/>
            <w:webHidden/>
          </w:rPr>
          <w:tab/>
        </w:r>
        <w:r w:rsidR="00AB0E37">
          <w:rPr>
            <w:noProof/>
            <w:webHidden/>
          </w:rPr>
          <w:fldChar w:fldCharType="begin"/>
        </w:r>
        <w:r w:rsidR="00AB0E37">
          <w:rPr>
            <w:noProof/>
            <w:webHidden/>
          </w:rPr>
          <w:instrText xml:space="preserve"> PAGEREF _Toc87565365 \h </w:instrText>
        </w:r>
        <w:r w:rsidR="00AB0E37">
          <w:rPr>
            <w:noProof/>
            <w:webHidden/>
          </w:rPr>
        </w:r>
        <w:r w:rsidR="00AB0E37">
          <w:rPr>
            <w:noProof/>
            <w:webHidden/>
          </w:rPr>
          <w:fldChar w:fldCharType="separate"/>
        </w:r>
        <w:r w:rsidR="00976E73">
          <w:rPr>
            <w:noProof/>
            <w:webHidden/>
          </w:rPr>
          <w:t>3</w:t>
        </w:r>
        <w:r w:rsidR="00AB0E37">
          <w:rPr>
            <w:noProof/>
            <w:webHidden/>
          </w:rPr>
          <w:fldChar w:fldCharType="end"/>
        </w:r>
      </w:hyperlink>
    </w:p>
    <w:p w14:paraId="58EB5368" w14:textId="20C43CFA" w:rsidR="00AB0E37" w:rsidRDefault="00A063CB">
      <w:pPr>
        <w:pStyle w:val="Verzeichnis1"/>
        <w:rPr>
          <w:rFonts w:asciiTheme="minorHAnsi" w:eastAsiaTheme="minorEastAsia" w:hAnsiTheme="minorHAnsi" w:cstheme="minorBidi"/>
          <w:noProof/>
          <w:kern w:val="0"/>
          <w:sz w:val="22"/>
          <w:szCs w:val="22"/>
        </w:rPr>
      </w:pPr>
      <w:hyperlink w:anchor="_Toc87565366" w:history="1">
        <w:r w:rsidR="00AB0E37" w:rsidRPr="005B2D41">
          <w:rPr>
            <w:rStyle w:val="Hyperlink"/>
            <w:noProof/>
          </w:rPr>
          <w:t>1</w:t>
        </w:r>
        <w:r w:rsidR="00AB0E37">
          <w:rPr>
            <w:rFonts w:asciiTheme="minorHAnsi" w:eastAsiaTheme="minorEastAsia" w:hAnsiTheme="minorHAnsi" w:cstheme="minorBidi"/>
            <w:noProof/>
            <w:kern w:val="0"/>
            <w:sz w:val="22"/>
            <w:szCs w:val="22"/>
          </w:rPr>
          <w:tab/>
        </w:r>
        <w:r w:rsidR="00AB0E37" w:rsidRPr="005B2D41">
          <w:rPr>
            <w:rStyle w:val="Hyperlink"/>
            <w:noProof/>
          </w:rPr>
          <w:t>Grundlagen und Rahmenbedingungen</w:t>
        </w:r>
        <w:r w:rsidR="00AB0E37">
          <w:rPr>
            <w:noProof/>
            <w:webHidden/>
          </w:rPr>
          <w:tab/>
        </w:r>
        <w:r w:rsidR="00AB0E37">
          <w:rPr>
            <w:noProof/>
            <w:webHidden/>
          </w:rPr>
          <w:fldChar w:fldCharType="begin"/>
        </w:r>
        <w:r w:rsidR="00AB0E37">
          <w:rPr>
            <w:noProof/>
            <w:webHidden/>
          </w:rPr>
          <w:instrText xml:space="preserve"> PAGEREF _Toc87565366 \h </w:instrText>
        </w:r>
        <w:r w:rsidR="00AB0E37">
          <w:rPr>
            <w:noProof/>
            <w:webHidden/>
          </w:rPr>
        </w:r>
        <w:r w:rsidR="00AB0E37">
          <w:rPr>
            <w:noProof/>
            <w:webHidden/>
          </w:rPr>
          <w:fldChar w:fldCharType="separate"/>
        </w:r>
        <w:r w:rsidR="00976E73">
          <w:rPr>
            <w:noProof/>
            <w:webHidden/>
          </w:rPr>
          <w:t>7</w:t>
        </w:r>
        <w:r w:rsidR="00AB0E37">
          <w:rPr>
            <w:noProof/>
            <w:webHidden/>
          </w:rPr>
          <w:fldChar w:fldCharType="end"/>
        </w:r>
      </w:hyperlink>
    </w:p>
    <w:p w14:paraId="56EBB4AA" w14:textId="0C80F8FD" w:rsidR="00AB0E37" w:rsidRDefault="00A063CB">
      <w:pPr>
        <w:pStyle w:val="Verzeichnis1"/>
        <w:rPr>
          <w:rFonts w:asciiTheme="minorHAnsi" w:eastAsiaTheme="minorEastAsia" w:hAnsiTheme="minorHAnsi" w:cstheme="minorBidi"/>
          <w:noProof/>
          <w:kern w:val="0"/>
          <w:sz w:val="22"/>
          <w:szCs w:val="22"/>
        </w:rPr>
      </w:pPr>
      <w:hyperlink w:anchor="_Toc87565367" w:history="1">
        <w:r w:rsidR="00AB0E37" w:rsidRPr="005B2D41">
          <w:rPr>
            <w:rStyle w:val="Hyperlink"/>
            <w:noProof/>
          </w:rPr>
          <w:t>2</w:t>
        </w:r>
        <w:r w:rsidR="00AB0E37">
          <w:rPr>
            <w:rFonts w:asciiTheme="minorHAnsi" w:eastAsiaTheme="minorEastAsia" w:hAnsiTheme="minorHAnsi" w:cstheme="minorBidi"/>
            <w:noProof/>
            <w:kern w:val="0"/>
            <w:sz w:val="22"/>
            <w:szCs w:val="22"/>
          </w:rPr>
          <w:tab/>
        </w:r>
        <w:r w:rsidR="00AB0E37" w:rsidRPr="005B2D41">
          <w:rPr>
            <w:rStyle w:val="Hyperlink"/>
            <w:noProof/>
          </w:rPr>
          <w:t>Abgrenzung</w:t>
        </w:r>
        <w:r w:rsidR="00AB0E37">
          <w:rPr>
            <w:noProof/>
            <w:webHidden/>
          </w:rPr>
          <w:tab/>
        </w:r>
        <w:r w:rsidR="00AB0E37">
          <w:rPr>
            <w:noProof/>
            <w:webHidden/>
          </w:rPr>
          <w:fldChar w:fldCharType="begin"/>
        </w:r>
        <w:r w:rsidR="00AB0E37">
          <w:rPr>
            <w:noProof/>
            <w:webHidden/>
          </w:rPr>
          <w:instrText xml:space="preserve"> PAGEREF _Toc87565367 \h </w:instrText>
        </w:r>
        <w:r w:rsidR="00AB0E37">
          <w:rPr>
            <w:noProof/>
            <w:webHidden/>
          </w:rPr>
        </w:r>
        <w:r w:rsidR="00AB0E37">
          <w:rPr>
            <w:noProof/>
            <w:webHidden/>
          </w:rPr>
          <w:fldChar w:fldCharType="separate"/>
        </w:r>
        <w:r w:rsidR="00976E73">
          <w:rPr>
            <w:noProof/>
            <w:webHidden/>
          </w:rPr>
          <w:t>7</w:t>
        </w:r>
        <w:r w:rsidR="00AB0E37">
          <w:rPr>
            <w:noProof/>
            <w:webHidden/>
          </w:rPr>
          <w:fldChar w:fldCharType="end"/>
        </w:r>
      </w:hyperlink>
    </w:p>
    <w:p w14:paraId="2B7ECF93" w14:textId="433279AA" w:rsidR="00AB0E37" w:rsidRDefault="00A063CB">
      <w:pPr>
        <w:pStyle w:val="Verzeichnis2"/>
        <w:rPr>
          <w:rFonts w:asciiTheme="minorHAnsi" w:eastAsiaTheme="minorEastAsia" w:hAnsiTheme="minorHAnsi" w:cstheme="minorBidi"/>
          <w:noProof/>
          <w:kern w:val="0"/>
          <w:sz w:val="22"/>
          <w:szCs w:val="22"/>
        </w:rPr>
      </w:pPr>
      <w:hyperlink w:anchor="_Toc87565368" w:history="1">
        <w:r w:rsidR="00AB0E37" w:rsidRPr="005B2D41">
          <w:rPr>
            <w:rStyle w:val="Hyperlink"/>
            <w:noProof/>
          </w:rPr>
          <w:t>2.1</w:t>
        </w:r>
        <w:r w:rsidR="00AB0E37">
          <w:rPr>
            <w:rFonts w:asciiTheme="minorHAnsi" w:eastAsiaTheme="minorEastAsia" w:hAnsiTheme="minorHAnsi" w:cstheme="minorBidi"/>
            <w:noProof/>
            <w:kern w:val="0"/>
            <w:sz w:val="22"/>
            <w:szCs w:val="22"/>
          </w:rPr>
          <w:tab/>
        </w:r>
        <w:r w:rsidR="00AB0E37" w:rsidRPr="005B2D41">
          <w:rPr>
            <w:rStyle w:val="Hyperlink"/>
            <w:noProof/>
          </w:rPr>
          <w:t>Geltungsbereich</w:t>
        </w:r>
        <w:r w:rsidR="00AB0E37">
          <w:rPr>
            <w:noProof/>
            <w:webHidden/>
          </w:rPr>
          <w:tab/>
        </w:r>
        <w:r w:rsidR="00AB0E37">
          <w:rPr>
            <w:noProof/>
            <w:webHidden/>
          </w:rPr>
          <w:fldChar w:fldCharType="begin"/>
        </w:r>
        <w:r w:rsidR="00AB0E37">
          <w:rPr>
            <w:noProof/>
            <w:webHidden/>
          </w:rPr>
          <w:instrText xml:space="preserve"> PAGEREF _Toc87565368 \h </w:instrText>
        </w:r>
        <w:r w:rsidR="00AB0E37">
          <w:rPr>
            <w:noProof/>
            <w:webHidden/>
          </w:rPr>
        </w:r>
        <w:r w:rsidR="00AB0E37">
          <w:rPr>
            <w:noProof/>
            <w:webHidden/>
          </w:rPr>
          <w:fldChar w:fldCharType="separate"/>
        </w:r>
        <w:r w:rsidR="00976E73">
          <w:rPr>
            <w:noProof/>
            <w:webHidden/>
          </w:rPr>
          <w:t>7</w:t>
        </w:r>
        <w:r w:rsidR="00AB0E37">
          <w:rPr>
            <w:noProof/>
            <w:webHidden/>
          </w:rPr>
          <w:fldChar w:fldCharType="end"/>
        </w:r>
      </w:hyperlink>
    </w:p>
    <w:p w14:paraId="3AEE10DF" w14:textId="41FF4447" w:rsidR="00AB0E37" w:rsidRDefault="00A063CB">
      <w:pPr>
        <w:pStyle w:val="Verzeichnis2"/>
        <w:rPr>
          <w:rFonts w:asciiTheme="minorHAnsi" w:eastAsiaTheme="minorEastAsia" w:hAnsiTheme="minorHAnsi" w:cstheme="minorBidi"/>
          <w:noProof/>
          <w:kern w:val="0"/>
          <w:sz w:val="22"/>
          <w:szCs w:val="22"/>
        </w:rPr>
      </w:pPr>
      <w:hyperlink w:anchor="_Toc87565369" w:history="1">
        <w:r w:rsidR="00AB0E37" w:rsidRPr="005B2D41">
          <w:rPr>
            <w:rStyle w:val="Hyperlink"/>
            <w:noProof/>
          </w:rPr>
          <w:t>2.2</w:t>
        </w:r>
        <w:r w:rsidR="00AB0E37">
          <w:rPr>
            <w:rFonts w:asciiTheme="minorHAnsi" w:eastAsiaTheme="minorEastAsia" w:hAnsiTheme="minorHAnsi" w:cstheme="minorBidi"/>
            <w:noProof/>
            <w:kern w:val="0"/>
            <w:sz w:val="22"/>
            <w:szCs w:val="22"/>
          </w:rPr>
          <w:tab/>
        </w:r>
        <w:r w:rsidR="00AB0E37" w:rsidRPr="005B2D41">
          <w:rPr>
            <w:rStyle w:val="Hyperlink"/>
            <w:noProof/>
          </w:rPr>
          <w:t>Modellierungsabgrenzung</w:t>
        </w:r>
        <w:r w:rsidR="00AB0E37">
          <w:rPr>
            <w:noProof/>
            <w:webHidden/>
          </w:rPr>
          <w:tab/>
        </w:r>
        <w:r w:rsidR="00AB0E37">
          <w:rPr>
            <w:noProof/>
            <w:webHidden/>
          </w:rPr>
          <w:fldChar w:fldCharType="begin"/>
        </w:r>
        <w:r w:rsidR="00AB0E37">
          <w:rPr>
            <w:noProof/>
            <w:webHidden/>
          </w:rPr>
          <w:instrText xml:space="preserve"> PAGEREF _Toc87565369 \h </w:instrText>
        </w:r>
        <w:r w:rsidR="00AB0E37">
          <w:rPr>
            <w:noProof/>
            <w:webHidden/>
          </w:rPr>
        </w:r>
        <w:r w:rsidR="00AB0E37">
          <w:rPr>
            <w:noProof/>
            <w:webHidden/>
          </w:rPr>
          <w:fldChar w:fldCharType="separate"/>
        </w:r>
        <w:r w:rsidR="00976E73">
          <w:rPr>
            <w:noProof/>
            <w:webHidden/>
          </w:rPr>
          <w:t>7</w:t>
        </w:r>
        <w:r w:rsidR="00AB0E37">
          <w:rPr>
            <w:noProof/>
            <w:webHidden/>
          </w:rPr>
          <w:fldChar w:fldCharType="end"/>
        </w:r>
      </w:hyperlink>
    </w:p>
    <w:p w14:paraId="5A0A0604" w14:textId="4ADDA3AC" w:rsidR="00AB0E37" w:rsidRDefault="00A063CB">
      <w:pPr>
        <w:pStyle w:val="Verzeichnis1"/>
        <w:rPr>
          <w:rFonts w:asciiTheme="minorHAnsi" w:eastAsiaTheme="minorEastAsia" w:hAnsiTheme="minorHAnsi" w:cstheme="minorBidi"/>
          <w:noProof/>
          <w:kern w:val="0"/>
          <w:sz w:val="22"/>
          <w:szCs w:val="22"/>
        </w:rPr>
      </w:pPr>
      <w:hyperlink w:anchor="_Toc87565370" w:history="1">
        <w:r w:rsidR="00AB0E37" w:rsidRPr="005B2D41">
          <w:rPr>
            <w:rStyle w:val="Hyperlink"/>
            <w:noProof/>
          </w:rPr>
          <w:t>3</w:t>
        </w:r>
        <w:r w:rsidR="00AB0E37">
          <w:rPr>
            <w:rFonts w:asciiTheme="minorHAnsi" w:eastAsiaTheme="minorEastAsia" w:hAnsiTheme="minorHAnsi" w:cstheme="minorBidi"/>
            <w:noProof/>
            <w:kern w:val="0"/>
            <w:sz w:val="22"/>
            <w:szCs w:val="22"/>
          </w:rPr>
          <w:tab/>
        </w:r>
        <w:r w:rsidR="00AB0E37" w:rsidRPr="005B2D41">
          <w:rPr>
            <w:rStyle w:val="Hyperlink"/>
            <w:noProof/>
          </w:rPr>
          <w:t>Zielsetzung und Zielgruppe</w:t>
        </w:r>
        <w:r w:rsidR="00AB0E37">
          <w:rPr>
            <w:noProof/>
            <w:webHidden/>
          </w:rPr>
          <w:tab/>
        </w:r>
        <w:r w:rsidR="00AB0E37">
          <w:rPr>
            <w:noProof/>
            <w:webHidden/>
          </w:rPr>
          <w:fldChar w:fldCharType="begin"/>
        </w:r>
        <w:r w:rsidR="00AB0E37">
          <w:rPr>
            <w:noProof/>
            <w:webHidden/>
          </w:rPr>
          <w:instrText xml:space="preserve"> PAGEREF _Toc87565370 \h </w:instrText>
        </w:r>
        <w:r w:rsidR="00AB0E37">
          <w:rPr>
            <w:noProof/>
            <w:webHidden/>
          </w:rPr>
        </w:r>
        <w:r w:rsidR="00AB0E37">
          <w:rPr>
            <w:noProof/>
            <w:webHidden/>
          </w:rPr>
          <w:fldChar w:fldCharType="separate"/>
        </w:r>
        <w:r w:rsidR="00976E73">
          <w:rPr>
            <w:noProof/>
            <w:webHidden/>
          </w:rPr>
          <w:t>8</w:t>
        </w:r>
        <w:r w:rsidR="00AB0E37">
          <w:rPr>
            <w:noProof/>
            <w:webHidden/>
          </w:rPr>
          <w:fldChar w:fldCharType="end"/>
        </w:r>
      </w:hyperlink>
    </w:p>
    <w:p w14:paraId="4D959A79" w14:textId="596A37D9" w:rsidR="00AB0E37" w:rsidRDefault="00A063CB">
      <w:pPr>
        <w:pStyle w:val="Verzeichnis1"/>
        <w:rPr>
          <w:rFonts w:asciiTheme="minorHAnsi" w:eastAsiaTheme="minorEastAsia" w:hAnsiTheme="minorHAnsi" w:cstheme="minorBidi"/>
          <w:noProof/>
          <w:kern w:val="0"/>
          <w:sz w:val="22"/>
          <w:szCs w:val="22"/>
        </w:rPr>
      </w:pPr>
      <w:hyperlink w:anchor="_Toc87565371" w:history="1">
        <w:r w:rsidR="00AB0E37" w:rsidRPr="005B2D41">
          <w:rPr>
            <w:rStyle w:val="Hyperlink"/>
            <w:noProof/>
          </w:rPr>
          <w:t>4</w:t>
        </w:r>
        <w:r w:rsidR="00AB0E37">
          <w:rPr>
            <w:rFonts w:asciiTheme="minorHAnsi" w:eastAsiaTheme="minorEastAsia" w:hAnsiTheme="minorHAnsi" w:cstheme="minorBidi"/>
            <w:noProof/>
            <w:kern w:val="0"/>
            <w:sz w:val="22"/>
            <w:szCs w:val="22"/>
          </w:rPr>
          <w:tab/>
        </w:r>
        <w:r w:rsidR="00AB0E37" w:rsidRPr="005B2D41">
          <w:rPr>
            <w:rStyle w:val="Hyperlink"/>
            <w:noProof/>
          </w:rPr>
          <w:t>Zugrundeliegende Schutzbedarfe</w:t>
        </w:r>
        <w:r w:rsidR="00AB0E37">
          <w:rPr>
            <w:noProof/>
            <w:webHidden/>
          </w:rPr>
          <w:tab/>
        </w:r>
        <w:r w:rsidR="00AB0E37">
          <w:rPr>
            <w:noProof/>
            <w:webHidden/>
          </w:rPr>
          <w:fldChar w:fldCharType="begin"/>
        </w:r>
        <w:r w:rsidR="00AB0E37">
          <w:rPr>
            <w:noProof/>
            <w:webHidden/>
          </w:rPr>
          <w:instrText xml:space="preserve"> PAGEREF _Toc87565371 \h </w:instrText>
        </w:r>
        <w:r w:rsidR="00AB0E37">
          <w:rPr>
            <w:noProof/>
            <w:webHidden/>
          </w:rPr>
        </w:r>
        <w:r w:rsidR="00AB0E37">
          <w:rPr>
            <w:noProof/>
            <w:webHidden/>
          </w:rPr>
          <w:fldChar w:fldCharType="separate"/>
        </w:r>
        <w:r w:rsidR="00976E73">
          <w:rPr>
            <w:noProof/>
            <w:webHidden/>
          </w:rPr>
          <w:t>8</w:t>
        </w:r>
        <w:r w:rsidR="00AB0E37">
          <w:rPr>
            <w:noProof/>
            <w:webHidden/>
          </w:rPr>
          <w:fldChar w:fldCharType="end"/>
        </w:r>
      </w:hyperlink>
    </w:p>
    <w:p w14:paraId="7F53F7AF" w14:textId="713606F2" w:rsidR="00AB0E37" w:rsidRDefault="00A063CB">
      <w:pPr>
        <w:pStyle w:val="Verzeichnis1"/>
        <w:rPr>
          <w:rFonts w:asciiTheme="minorHAnsi" w:eastAsiaTheme="minorEastAsia" w:hAnsiTheme="minorHAnsi" w:cstheme="minorBidi"/>
          <w:noProof/>
          <w:kern w:val="0"/>
          <w:sz w:val="22"/>
          <w:szCs w:val="22"/>
        </w:rPr>
      </w:pPr>
      <w:hyperlink w:anchor="_Toc87565372" w:history="1">
        <w:r w:rsidR="00AB0E37" w:rsidRPr="005B2D41">
          <w:rPr>
            <w:rStyle w:val="Hyperlink"/>
            <w:noProof/>
          </w:rPr>
          <w:t>5</w:t>
        </w:r>
        <w:r w:rsidR="00AB0E37">
          <w:rPr>
            <w:rFonts w:asciiTheme="minorHAnsi" w:eastAsiaTheme="minorEastAsia" w:hAnsiTheme="minorHAnsi" w:cstheme="minorBidi"/>
            <w:noProof/>
            <w:kern w:val="0"/>
            <w:sz w:val="22"/>
            <w:szCs w:val="22"/>
          </w:rPr>
          <w:tab/>
        </w:r>
        <w:r w:rsidR="00AB0E37" w:rsidRPr="005B2D41">
          <w:rPr>
            <w:rStyle w:val="Hyperlink"/>
            <w:noProof/>
          </w:rPr>
          <w:t>Anforderungen aus dem Baustein NET.3.1</w:t>
        </w:r>
        <w:r w:rsidR="00AB0E37">
          <w:rPr>
            <w:noProof/>
            <w:webHidden/>
          </w:rPr>
          <w:tab/>
        </w:r>
        <w:r w:rsidR="00AB0E37">
          <w:rPr>
            <w:noProof/>
            <w:webHidden/>
          </w:rPr>
          <w:fldChar w:fldCharType="begin"/>
        </w:r>
        <w:r w:rsidR="00AB0E37">
          <w:rPr>
            <w:noProof/>
            <w:webHidden/>
          </w:rPr>
          <w:instrText xml:space="preserve"> PAGEREF _Toc87565372 \h </w:instrText>
        </w:r>
        <w:r w:rsidR="00AB0E37">
          <w:rPr>
            <w:noProof/>
            <w:webHidden/>
          </w:rPr>
        </w:r>
        <w:r w:rsidR="00AB0E37">
          <w:rPr>
            <w:noProof/>
            <w:webHidden/>
          </w:rPr>
          <w:fldChar w:fldCharType="separate"/>
        </w:r>
        <w:r w:rsidR="00976E73">
          <w:rPr>
            <w:noProof/>
            <w:webHidden/>
          </w:rPr>
          <w:t>9</w:t>
        </w:r>
        <w:r w:rsidR="00AB0E37">
          <w:rPr>
            <w:noProof/>
            <w:webHidden/>
          </w:rPr>
          <w:fldChar w:fldCharType="end"/>
        </w:r>
      </w:hyperlink>
    </w:p>
    <w:p w14:paraId="5351EBB6" w14:textId="03492555" w:rsidR="00AB0E37" w:rsidRDefault="00A063CB">
      <w:pPr>
        <w:pStyle w:val="Verzeichnis3"/>
        <w:rPr>
          <w:rFonts w:asciiTheme="minorHAnsi" w:eastAsiaTheme="minorEastAsia" w:hAnsiTheme="minorHAnsi" w:cstheme="minorBidi"/>
          <w:noProof/>
          <w:kern w:val="0"/>
          <w:sz w:val="22"/>
          <w:szCs w:val="22"/>
        </w:rPr>
      </w:pPr>
      <w:hyperlink w:anchor="_Toc87565373" w:history="1">
        <w:r w:rsidR="00AB0E37" w:rsidRPr="005B2D41">
          <w:rPr>
            <w:rStyle w:val="Hyperlink"/>
            <w:noProof/>
          </w:rPr>
          <w:t>5.1</w:t>
        </w:r>
        <w:r w:rsidR="00AB0E37">
          <w:rPr>
            <w:rFonts w:asciiTheme="minorHAnsi" w:eastAsiaTheme="minorEastAsia" w:hAnsiTheme="minorHAnsi" w:cstheme="minorBidi"/>
            <w:noProof/>
            <w:kern w:val="0"/>
            <w:sz w:val="22"/>
            <w:szCs w:val="22"/>
          </w:rPr>
          <w:tab/>
        </w:r>
        <w:r w:rsidR="00AB0E37" w:rsidRPr="005B2D41">
          <w:rPr>
            <w:rStyle w:val="Hyperlink"/>
            <w:noProof/>
          </w:rPr>
          <w:t>Sichere Grundkonfiguration eines Routers oder Switches (B) [A1]</w:t>
        </w:r>
        <w:r w:rsidR="00AB0E37">
          <w:rPr>
            <w:noProof/>
            <w:webHidden/>
          </w:rPr>
          <w:tab/>
        </w:r>
        <w:r w:rsidR="00AB0E37">
          <w:rPr>
            <w:noProof/>
            <w:webHidden/>
          </w:rPr>
          <w:fldChar w:fldCharType="begin"/>
        </w:r>
        <w:r w:rsidR="00AB0E37">
          <w:rPr>
            <w:noProof/>
            <w:webHidden/>
          </w:rPr>
          <w:instrText xml:space="preserve"> PAGEREF _Toc87565373 \h </w:instrText>
        </w:r>
        <w:r w:rsidR="00AB0E37">
          <w:rPr>
            <w:noProof/>
            <w:webHidden/>
          </w:rPr>
        </w:r>
        <w:r w:rsidR="00AB0E37">
          <w:rPr>
            <w:noProof/>
            <w:webHidden/>
          </w:rPr>
          <w:fldChar w:fldCharType="separate"/>
        </w:r>
        <w:r w:rsidR="00976E73">
          <w:rPr>
            <w:noProof/>
            <w:webHidden/>
          </w:rPr>
          <w:t>9</w:t>
        </w:r>
        <w:r w:rsidR="00AB0E37">
          <w:rPr>
            <w:noProof/>
            <w:webHidden/>
          </w:rPr>
          <w:fldChar w:fldCharType="end"/>
        </w:r>
      </w:hyperlink>
    </w:p>
    <w:p w14:paraId="08CC77C4" w14:textId="37C98B74" w:rsidR="00AB0E37" w:rsidRDefault="00A063CB">
      <w:pPr>
        <w:pStyle w:val="Verzeichnis3"/>
        <w:rPr>
          <w:rFonts w:asciiTheme="minorHAnsi" w:eastAsiaTheme="minorEastAsia" w:hAnsiTheme="minorHAnsi" w:cstheme="minorBidi"/>
          <w:noProof/>
          <w:kern w:val="0"/>
          <w:sz w:val="22"/>
          <w:szCs w:val="22"/>
        </w:rPr>
      </w:pPr>
      <w:hyperlink w:anchor="_Toc87565374" w:history="1">
        <w:r w:rsidR="00AB0E37" w:rsidRPr="005B2D41">
          <w:rPr>
            <w:rStyle w:val="Hyperlink"/>
            <w:noProof/>
          </w:rPr>
          <w:t>5.2</w:t>
        </w:r>
        <w:r w:rsidR="00AB0E37">
          <w:rPr>
            <w:rFonts w:asciiTheme="minorHAnsi" w:eastAsiaTheme="minorEastAsia" w:hAnsiTheme="minorHAnsi" w:cstheme="minorBidi"/>
            <w:noProof/>
            <w:kern w:val="0"/>
            <w:sz w:val="22"/>
            <w:szCs w:val="22"/>
          </w:rPr>
          <w:tab/>
        </w:r>
        <w:r w:rsidR="00AB0E37" w:rsidRPr="005B2D41">
          <w:rPr>
            <w:rStyle w:val="Hyperlink"/>
            <w:noProof/>
          </w:rPr>
          <w:t>NET.3.1.A2 ENTFALLEN (B)</w:t>
        </w:r>
        <w:r w:rsidR="00AB0E37">
          <w:rPr>
            <w:noProof/>
            <w:webHidden/>
          </w:rPr>
          <w:tab/>
        </w:r>
        <w:r w:rsidR="00AB0E37">
          <w:rPr>
            <w:noProof/>
            <w:webHidden/>
          </w:rPr>
          <w:fldChar w:fldCharType="begin"/>
        </w:r>
        <w:r w:rsidR="00AB0E37">
          <w:rPr>
            <w:noProof/>
            <w:webHidden/>
          </w:rPr>
          <w:instrText xml:space="preserve"> PAGEREF _Toc87565374 \h </w:instrText>
        </w:r>
        <w:r w:rsidR="00AB0E37">
          <w:rPr>
            <w:noProof/>
            <w:webHidden/>
          </w:rPr>
        </w:r>
        <w:r w:rsidR="00AB0E37">
          <w:rPr>
            <w:noProof/>
            <w:webHidden/>
          </w:rPr>
          <w:fldChar w:fldCharType="separate"/>
        </w:r>
        <w:r w:rsidR="00976E73">
          <w:rPr>
            <w:noProof/>
            <w:webHidden/>
          </w:rPr>
          <w:t>13</w:t>
        </w:r>
        <w:r w:rsidR="00AB0E37">
          <w:rPr>
            <w:noProof/>
            <w:webHidden/>
          </w:rPr>
          <w:fldChar w:fldCharType="end"/>
        </w:r>
      </w:hyperlink>
    </w:p>
    <w:p w14:paraId="271B5B18" w14:textId="65C169C3" w:rsidR="00AB0E37" w:rsidRDefault="00A063CB">
      <w:pPr>
        <w:pStyle w:val="Verzeichnis3"/>
        <w:rPr>
          <w:rFonts w:asciiTheme="minorHAnsi" w:eastAsiaTheme="minorEastAsia" w:hAnsiTheme="minorHAnsi" w:cstheme="minorBidi"/>
          <w:noProof/>
          <w:kern w:val="0"/>
          <w:sz w:val="22"/>
          <w:szCs w:val="22"/>
        </w:rPr>
      </w:pPr>
      <w:hyperlink w:anchor="_Toc87565375" w:history="1">
        <w:r w:rsidR="00AB0E37" w:rsidRPr="005B2D41">
          <w:rPr>
            <w:rStyle w:val="Hyperlink"/>
            <w:noProof/>
          </w:rPr>
          <w:t>5.3</w:t>
        </w:r>
        <w:r w:rsidR="00AB0E37">
          <w:rPr>
            <w:rFonts w:asciiTheme="minorHAnsi" w:eastAsiaTheme="minorEastAsia" w:hAnsiTheme="minorHAnsi" w:cstheme="minorBidi"/>
            <w:noProof/>
            <w:kern w:val="0"/>
            <w:sz w:val="22"/>
            <w:szCs w:val="22"/>
          </w:rPr>
          <w:tab/>
        </w:r>
        <w:r w:rsidR="00AB0E37" w:rsidRPr="005B2D41">
          <w:rPr>
            <w:rStyle w:val="Hyperlink"/>
            <w:noProof/>
          </w:rPr>
          <w:t>NET.3.1.A3 ENTFALLEN (B)</w:t>
        </w:r>
        <w:r w:rsidR="00AB0E37">
          <w:rPr>
            <w:noProof/>
            <w:webHidden/>
          </w:rPr>
          <w:tab/>
        </w:r>
        <w:r w:rsidR="00AB0E37">
          <w:rPr>
            <w:noProof/>
            <w:webHidden/>
          </w:rPr>
          <w:fldChar w:fldCharType="begin"/>
        </w:r>
        <w:r w:rsidR="00AB0E37">
          <w:rPr>
            <w:noProof/>
            <w:webHidden/>
          </w:rPr>
          <w:instrText xml:space="preserve"> PAGEREF _Toc87565375 \h </w:instrText>
        </w:r>
        <w:r w:rsidR="00AB0E37">
          <w:rPr>
            <w:noProof/>
            <w:webHidden/>
          </w:rPr>
        </w:r>
        <w:r w:rsidR="00AB0E37">
          <w:rPr>
            <w:noProof/>
            <w:webHidden/>
          </w:rPr>
          <w:fldChar w:fldCharType="separate"/>
        </w:r>
        <w:r w:rsidR="00976E73">
          <w:rPr>
            <w:noProof/>
            <w:webHidden/>
          </w:rPr>
          <w:t>13</w:t>
        </w:r>
        <w:r w:rsidR="00AB0E37">
          <w:rPr>
            <w:noProof/>
            <w:webHidden/>
          </w:rPr>
          <w:fldChar w:fldCharType="end"/>
        </w:r>
      </w:hyperlink>
    </w:p>
    <w:p w14:paraId="5F8266BB" w14:textId="582C5784" w:rsidR="00AB0E37" w:rsidRDefault="00A063CB">
      <w:pPr>
        <w:pStyle w:val="Verzeichnis3"/>
        <w:rPr>
          <w:rFonts w:asciiTheme="minorHAnsi" w:eastAsiaTheme="minorEastAsia" w:hAnsiTheme="minorHAnsi" w:cstheme="minorBidi"/>
          <w:noProof/>
          <w:kern w:val="0"/>
          <w:sz w:val="22"/>
          <w:szCs w:val="22"/>
        </w:rPr>
      </w:pPr>
      <w:hyperlink w:anchor="_Toc87565376" w:history="1">
        <w:r w:rsidR="00AB0E37" w:rsidRPr="005B2D41">
          <w:rPr>
            <w:rStyle w:val="Hyperlink"/>
            <w:noProof/>
          </w:rPr>
          <w:t>5.4</w:t>
        </w:r>
        <w:r w:rsidR="00AB0E37">
          <w:rPr>
            <w:rFonts w:asciiTheme="minorHAnsi" w:eastAsiaTheme="minorEastAsia" w:hAnsiTheme="minorHAnsi" w:cstheme="minorBidi"/>
            <w:noProof/>
            <w:kern w:val="0"/>
            <w:sz w:val="22"/>
            <w:szCs w:val="22"/>
          </w:rPr>
          <w:tab/>
        </w:r>
        <w:r w:rsidR="00AB0E37" w:rsidRPr="005B2D41">
          <w:rPr>
            <w:rStyle w:val="Hyperlink"/>
            <w:noProof/>
          </w:rPr>
          <w:t>Schutz der Administrationsschnittstellen (B) [A4]</w:t>
        </w:r>
        <w:r w:rsidR="00AB0E37">
          <w:rPr>
            <w:noProof/>
            <w:webHidden/>
          </w:rPr>
          <w:tab/>
        </w:r>
        <w:r w:rsidR="00AB0E37">
          <w:rPr>
            <w:noProof/>
            <w:webHidden/>
          </w:rPr>
          <w:fldChar w:fldCharType="begin"/>
        </w:r>
        <w:r w:rsidR="00AB0E37">
          <w:rPr>
            <w:noProof/>
            <w:webHidden/>
          </w:rPr>
          <w:instrText xml:space="preserve"> PAGEREF _Toc87565376 \h </w:instrText>
        </w:r>
        <w:r w:rsidR="00AB0E37">
          <w:rPr>
            <w:noProof/>
            <w:webHidden/>
          </w:rPr>
        </w:r>
        <w:r w:rsidR="00AB0E37">
          <w:rPr>
            <w:noProof/>
            <w:webHidden/>
          </w:rPr>
          <w:fldChar w:fldCharType="separate"/>
        </w:r>
        <w:r w:rsidR="00976E73">
          <w:rPr>
            <w:noProof/>
            <w:webHidden/>
          </w:rPr>
          <w:t>13</w:t>
        </w:r>
        <w:r w:rsidR="00AB0E37">
          <w:rPr>
            <w:noProof/>
            <w:webHidden/>
          </w:rPr>
          <w:fldChar w:fldCharType="end"/>
        </w:r>
      </w:hyperlink>
    </w:p>
    <w:p w14:paraId="28AC0AEC" w14:textId="5D598B4C" w:rsidR="00AB0E37" w:rsidRDefault="00A063CB">
      <w:pPr>
        <w:pStyle w:val="Verzeichnis3"/>
        <w:rPr>
          <w:rFonts w:asciiTheme="minorHAnsi" w:eastAsiaTheme="minorEastAsia" w:hAnsiTheme="minorHAnsi" w:cstheme="minorBidi"/>
          <w:noProof/>
          <w:kern w:val="0"/>
          <w:sz w:val="22"/>
          <w:szCs w:val="22"/>
        </w:rPr>
      </w:pPr>
      <w:hyperlink w:anchor="_Toc87565377" w:history="1">
        <w:r w:rsidR="00AB0E37" w:rsidRPr="005B2D41">
          <w:rPr>
            <w:rStyle w:val="Hyperlink"/>
            <w:noProof/>
          </w:rPr>
          <w:t>5.5</w:t>
        </w:r>
        <w:r w:rsidR="00AB0E37">
          <w:rPr>
            <w:rFonts w:asciiTheme="minorHAnsi" w:eastAsiaTheme="minorEastAsia" w:hAnsiTheme="minorHAnsi" w:cstheme="minorBidi"/>
            <w:noProof/>
            <w:kern w:val="0"/>
            <w:sz w:val="22"/>
            <w:szCs w:val="22"/>
          </w:rPr>
          <w:tab/>
        </w:r>
        <w:r w:rsidR="00AB0E37" w:rsidRPr="005B2D41">
          <w:rPr>
            <w:rStyle w:val="Hyperlink"/>
            <w:noProof/>
          </w:rPr>
          <w:t>Schutz vor Fragmentierungsangriffe [A5]</w:t>
        </w:r>
        <w:r w:rsidR="00AB0E37">
          <w:rPr>
            <w:noProof/>
            <w:webHidden/>
          </w:rPr>
          <w:tab/>
        </w:r>
        <w:r w:rsidR="00AB0E37">
          <w:rPr>
            <w:noProof/>
            <w:webHidden/>
          </w:rPr>
          <w:fldChar w:fldCharType="begin"/>
        </w:r>
        <w:r w:rsidR="00AB0E37">
          <w:rPr>
            <w:noProof/>
            <w:webHidden/>
          </w:rPr>
          <w:instrText xml:space="preserve"> PAGEREF _Toc87565377 \h </w:instrText>
        </w:r>
        <w:r w:rsidR="00AB0E37">
          <w:rPr>
            <w:noProof/>
            <w:webHidden/>
          </w:rPr>
        </w:r>
        <w:r w:rsidR="00AB0E37">
          <w:rPr>
            <w:noProof/>
            <w:webHidden/>
          </w:rPr>
          <w:fldChar w:fldCharType="separate"/>
        </w:r>
        <w:r w:rsidR="00976E73">
          <w:rPr>
            <w:noProof/>
            <w:webHidden/>
          </w:rPr>
          <w:t>16</w:t>
        </w:r>
        <w:r w:rsidR="00AB0E37">
          <w:rPr>
            <w:noProof/>
            <w:webHidden/>
          </w:rPr>
          <w:fldChar w:fldCharType="end"/>
        </w:r>
      </w:hyperlink>
    </w:p>
    <w:p w14:paraId="6B2BC44B" w14:textId="14B37948" w:rsidR="00AB0E37" w:rsidRDefault="00A063CB">
      <w:pPr>
        <w:pStyle w:val="Verzeichnis3"/>
        <w:rPr>
          <w:rFonts w:asciiTheme="minorHAnsi" w:eastAsiaTheme="minorEastAsia" w:hAnsiTheme="minorHAnsi" w:cstheme="minorBidi"/>
          <w:noProof/>
          <w:kern w:val="0"/>
          <w:sz w:val="22"/>
          <w:szCs w:val="22"/>
        </w:rPr>
      </w:pPr>
      <w:hyperlink w:anchor="_Toc87565378" w:history="1">
        <w:r w:rsidR="00AB0E37" w:rsidRPr="005B2D41">
          <w:rPr>
            <w:rStyle w:val="Hyperlink"/>
            <w:noProof/>
          </w:rPr>
          <w:t>5.6</w:t>
        </w:r>
        <w:r w:rsidR="00AB0E37">
          <w:rPr>
            <w:rFonts w:asciiTheme="minorHAnsi" w:eastAsiaTheme="minorEastAsia" w:hAnsiTheme="minorHAnsi" w:cstheme="minorBidi"/>
            <w:noProof/>
            <w:kern w:val="0"/>
            <w:sz w:val="22"/>
            <w:szCs w:val="22"/>
          </w:rPr>
          <w:tab/>
        </w:r>
        <w:r w:rsidR="00AB0E37" w:rsidRPr="005B2D41">
          <w:rPr>
            <w:rStyle w:val="Hyperlink"/>
            <w:noProof/>
          </w:rPr>
          <w:t>Notfallzugriff auf Router und Switches (B) [A6]</w:t>
        </w:r>
        <w:r w:rsidR="00AB0E37">
          <w:rPr>
            <w:noProof/>
            <w:webHidden/>
          </w:rPr>
          <w:tab/>
        </w:r>
        <w:r w:rsidR="00AB0E37">
          <w:rPr>
            <w:noProof/>
            <w:webHidden/>
          </w:rPr>
          <w:fldChar w:fldCharType="begin"/>
        </w:r>
        <w:r w:rsidR="00AB0E37">
          <w:rPr>
            <w:noProof/>
            <w:webHidden/>
          </w:rPr>
          <w:instrText xml:space="preserve"> PAGEREF _Toc87565378 \h </w:instrText>
        </w:r>
        <w:r w:rsidR="00AB0E37">
          <w:rPr>
            <w:noProof/>
            <w:webHidden/>
          </w:rPr>
        </w:r>
        <w:r w:rsidR="00AB0E37">
          <w:rPr>
            <w:noProof/>
            <w:webHidden/>
          </w:rPr>
          <w:fldChar w:fldCharType="separate"/>
        </w:r>
        <w:r w:rsidR="00976E73">
          <w:rPr>
            <w:noProof/>
            <w:webHidden/>
          </w:rPr>
          <w:t>16</w:t>
        </w:r>
        <w:r w:rsidR="00AB0E37">
          <w:rPr>
            <w:noProof/>
            <w:webHidden/>
          </w:rPr>
          <w:fldChar w:fldCharType="end"/>
        </w:r>
      </w:hyperlink>
    </w:p>
    <w:p w14:paraId="091652CE" w14:textId="1DF05694" w:rsidR="00AB0E37" w:rsidRDefault="00A063CB">
      <w:pPr>
        <w:pStyle w:val="Verzeichnis3"/>
        <w:rPr>
          <w:rFonts w:asciiTheme="minorHAnsi" w:eastAsiaTheme="minorEastAsia" w:hAnsiTheme="minorHAnsi" w:cstheme="minorBidi"/>
          <w:noProof/>
          <w:kern w:val="0"/>
          <w:sz w:val="22"/>
          <w:szCs w:val="22"/>
        </w:rPr>
      </w:pPr>
      <w:hyperlink w:anchor="_Toc87565379" w:history="1">
        <w:r w:rsidR="00AB0E37" w:rsidRPr="005B2D41">
          <w:rPr>
            <w:rStyle w:val="Hyperlink"/>
            <w:noProof/>
          </w:rPr>
          <w:t>5.7</w:t>
        </w:r>
        <w:r w:rsidR="00AB0E37">
          <w:rPr>
            <w:rFonts w:asciiTheme="minorHAnsi" w:eastAsiaTheme="minorEastAsia" w:hAnsiTheme="minorHAnsi" w:cstheme="minorBidi"/>
            <w:noProof/>
            <w:kern w:val="0"/>
            <w:sz w:val="22"/>
            <w:szCs w:val="22"/>
          </w:rPr>
          <w:tab/>
        </w:r>
        <w:r w:rsidR="00AB0E37" w:rsidRPr="005B2D41">
          <w:rPr>
            <w:rStyle w:val="Hyperlink"/>
            <w:noProof/>
          </w:rPr>
          <w:t>Protokollierung bei Routern und Switches (B) [A7]</w:t>
        </w:r>
        <w:r w:rsidR="00AB0E37">
          <w:rPr>
            <w:noProof/>
            <w:webHidden/>
          </w:rPr>
          <w:tab/>
        </w:r>
        <w:r w:rsidR="00AB0E37">
          <w:rPr>
            <w:noProof/>
            <w:webHidden/>
          </w:rPr>
          <w:fldChar w:fldCharType="begin"/>
        </w:r>
        <w:r w:rsidR="00AB0E37">
          <w:rPr>
            <w:noProof/>
            <w:webHidden/>
          </w:rPr>
          <w:instrText xml:space="preserve"> PAGEREF _Toc87565379 \h </w:instrText>
        </w:r>
        <w:r w:rsidR="00AB0E37">
          <w:rPr>
            <w:noProof/>
            <w:webHidden/>
          </w:rPr>
        </w:r>
        <w:r w:rsidR="00AB0E37">
          <w:rPr>
            <w:noProof/>
            <w:webHidden/>
          </w:rPr>
          <w:fldChar w:fldCharType="separate"/>
        </w:r>
        <w:r w:rsidR="00976E73">
          <w:rPr>
            <w:noProof/>
            <w:webHidden/>
          </w:rPr>
          <w:t>17</w:t>
        </w:r>
        <w:r w:rsidR="00AB0E37">
          <w:rPr>
            <w:noProof/>
            <w:webHidden/>
          </w:rPr>
          <w:fldChar w:fldCharType="end"/>
        </w:r>
      </w:hyperlink>
    </w:p>
    <w:p w14:paraId="38736F7E" w14:textId="1B8147E8" w:rsidR="00AB0E37" w:rsidRDefault="00A063CB">
      <w:pPr>
        <w:pStyle w:val="Verzeichnis3"/>
        <w:rPr>
          <w:rFonts w:asciiTheme="minorHAnsi" w:eastAsiaTheme="minorEastAsia" w:hAnsiTheme="minorHAnsi" w:cstheme="minorBidi"/>
          <w:noProof/>
          <w:kern w:val="0"/>
          <w:sz w:val="22"/>
          <w:szCs w:val="22"/>
        </w:rPr>
      </w:pPr>
      <w:hyperlink w:anchor="_Toc87565380" w:history="1">
        <w:r w:rsidR="00AB0E37" w:rsidRPr="005B2D41">
          <w:rPr>
            <w:rStyle w:val="Hyperlink"/>
            <w:noProof/>
          </w:rPr>
          <w:t>5.8</w:t>
        </w:r>
        <w:r w:rsidR="00AB0E37">
          <w:rPr>
            <w:rFonts w:asciiTheme="minorHAnsi" w:eastAsiaTheme="minorEastAsia" w:hAnsiTheme="minorHAnsi" w:cstheme="minorBidi"/>
            <w:noProof/>
            <w:kern w:val="0"/>
            <w:sz w:val="22"/>
            <w:szCs w:val="22"/>
          </w:rPr>
          <w:tab/>
        </w:r>
        <w:r w:rsidR="00AB0E37" w:rsidRPr="005B2D41">
          <w:rPr>
            <w:rStyle w:val="Hyperlink"/>
            <w:noProof/>
          </w:rPr>
          <w:t>Regelmäßige Datensicherung (B) [A8]</w:t>
        </w:r>
        <w:r w:rsidR="00AB0E37">
          <w:rPr>
            <w:noProof/>
            <w:webHidden/>
          </w:rPr>
          <w:tab/>
        </w:r>
        <w:r w:rsidR="00AB0E37">
          <w:rPr>
            <w:noProof/>
            <w:webHidden/>
          </w:rPr>
          <w:fldChar w:fldCharType="begin"/>
        </w:r>
        <w:r w:rsidR="00AB0E37">
          <w:rPr>
            <w:noProof/>
            <w:webHidden/>
          </w:rPr>
          <w:instrText xml:space="preserve"> PAGEREF _Toc87565380 \h </w:instrText>
        </w:r>
        <w:r w:rsidR="00AB0E37">
          <w:rPr>
            <w:noProof/>
            <w:webHidden/>
          </w:rPr>
        </w:r>
        <w:r w:rsidR="00AB0E37">
          <w:rPr>
            <w:noProof/>
            <w:webHidden/>
          </w:rPr>
          <w:fldChar w:fldCharType="separate"/>
        </w:r>
        <w:r w:rsidR="00976E73">
          <w:rPr>
            <w:noProof/>
            <w:webHidden/>
          </w:rPr>
          <w:t>17</w:t>
        </w:r>
        <w:r w:rsidR="00AB0E37">
          <w:rPr>
            <w:noProof/>
            <w:webHidden/>
          </w:rPr>
          <w:fldChar w:fldCharType="end"/>
        </w:r>
      </w:hyperlink>
    </w:p>
    <w:p w14:paraId="3F8919A1" w14:textId="36136EDE" w:rsidR="00AB0E37" w:rsidRDefault="00A063CB">
      <w:pPr>
        <w:pStyle w:val="Verzeichnis3"/>
        <w:rPr>
          <w:rFonts w:asciiTheme="minorHAnsi" w:eastAsiaTheme="minorEastAsia" w:hAnsiTheme="minorHAnsi" w:cstheme="minorBidi"/>
          <w:noProof/>
          <w:kern w:val="0"/>
          <w:sz w:val="22"/>
          <w:szCs w:val="22"/>
        </w:rPr>
      </w:pPr>
      <w:hyperlink w:anchor="_Toc87565381" w:history="1">
        <w:r w:rsidR="00AB0E37" w:rsidRPr="005B2D41">
          <w:rPr>
            <w:rStyle w:val="Hyperlink"/>
            <w:noProof/>
          </w:rPr>
          <w:t>5.9</w:t>
        </w:r>
        <w:r w:rsidR="00AB0E37">
          <w:rPr>
            <w:rFonts w:asciiTheme="minorHAnsi" w:eastAsiaTheme="minorEastAsia" w:hAnsiTheme="minorHAnsi" w:cstheme="minorBidi"/>
            <w:noProof/>
            <w:kern w:val="0"/>
            <w:sz w:val="22"/>
            <w:szCs w:val="22"/>
          </w:rPr>
          <w:tab/>
        </w:r>
        <w:r w:rsidR="00AB0E37" w:rsidRPr="005B2D41">
          <w:rPr>
            <w:rStyle w:val="Hyperlink"/>
            <w:noProof/>
          </w:rPr>
          <w:t>Betriebsdokumentationen (B) [A9]</w:t>
        </w:r>
        <w:r w:rsidR="00AB0E37">
          <w:rPr>
            <w:noProof/>
            <w:webHidden/>
          </w:rPr>
          <w:tab/>
        </w:r>
        <w:r w:rsidR="00AB0E37">
          <w:rPr>
            <w:noProof/>
            <w:webHidden/>
          </w:rPr>
          <w:fldChar w:fldCharType="begin"/>
        </w:r>
        <w:r w:rsidR="00AB0E37">
          <w:rPr>
            <w:noProof/>
            <w:webHidden/>
          </w:rPr>
          <w:instrText xml:space="preserve"> PAGEREF _Toc87565381 \h </w:instrText>
        </w:r>
        <w:r w:rsidR="00AB0E37">
          <w:rPr>
            <w:noProof/>
            <w:webHidden/>
          </w:rPr>
        </w:r>
        <w:r w:rsidR="00AB0E37">
          <w:rPr>
            <w:noProof/>
            <w:webHidden/>
          </w:rPr>
          <w:fldChar w:fldCharType="separate"/>
        </w:r>
        <w:r w:rsidR="00976E73">
          <w:rPr>
            <w:noProof/>
            <w:webHidden/>
          </w:rPr>
          <w:t>18</w:t>
        </w:r>
        <w:r w:rsidR="00AB0E37">
          <w:rPr>
            <w:noProof/>
            <w:webHidden/>
          </w:rPr>
          <w:fldChar w:fldCharType="end"/>
        </w:r>
      </w:hyperlink>
    </w:p>
    <w:p w14:paraId="09A8FBB3" w14:textId="019F0354" w:rsidR="00AB0E37" w:rsidRDefault="00A063CB">
      <w:pPr>
        <w:pStyle w:val="Verzeichnis3"/>
        <w:rPr>
          <w:rFonts w:asciiTheme="minorHAnsi" w:eastAsiaTheme="minorEastAsia" w:hAnsiTheme="minorHAnsi" w:cstheme="minorBidi"/>
          <w:noProof/>
          <w:kern w:val="0"/>
          <w:sz w:val="22"/>
          <w:szCs w:val="22"/>
        </w:rPr>
      </w:pPr>
      <w:hyperlink w:anchor="_Toc87565382" w:history="1">
        <w:r w:rsidR="00AB0E37" w:rsidRPr="005B2D41">
          <w:rPr>
            <w:rStyle w:val="Hyperlink"/>
            <w:noProof/>
          </w:rPr>
          <w:t>5.10</w:t>
        </w:r>
        <w:r w:rsidR="00AB0E37">
          <w:rPr>
            <w:rFonts w:asciiTheme="minorHAnsi" w:eastAsiaTheme="minorEastAsia" w:hAnsiTheme="minorHAnsi" w:cstheme="minorBidi"/>
            <w:noProof/>
            <w:kern w:val="0"/>
            <w:sz w:val="22"/>
            <w:szCs w:val="22"/>
          </w:rPr>
          <w:tab/>
        </w:r>
        <w:r w:rsidR="00AB0E37" w:rsidRPr="005B2D41">
          <w:rPr>
            <w:rStyle w:val="Hyperlink"/>
            <w:noProof/>
          </w:rPr>
          <w:t>Erstellung einer Sicherheitsrichtlinie (S) [A10]</w:t>
        </w:r>
        <w:r w:rsidR="00AB0E37">
          <w:rPr>
            <w:noProof/>
            <w:webHidden/>
          </w:rPr>
          <w:tab/>
        </w:r>
        <w:r w:rsidR="00AB0E37">
          <w:rPr>
            <w:noProof/>
            <w:webHidden/>
          </w:rPr>
          <w:fldChar w:fldCharType="begin"/>
        </w:r>
        <w:r w:rsidR="00AB0E37">
          <w:rPr>
            <w:noProof/>
            <w:webHidden/>
          </w:rPr>
          <w:instrText xml:space="preserve"> PAGEREF _Toc87565382 \h </w:instrText>
        </w:r>
        <w:r w:rsidR="00AB0E37">
          <w:rPr>
            <w:noProof/>
            <w:webHidden/>
          </w:rPr>
        </w:r>
        <w:r w:rsidR="00AB0E37">
          <w:rPr>
            <w:noProof/>
            <w:webHidden/>
          </w:rPr>
          <w:fldChar w:fldCharType="separate"/>
        </w:r>
        <w:r w:rsidR="00976E73">
          <w:rPr>
            <w:noProof/>
            <w:webHidden/>
          </w:rPr>
          <w:t>19</w:t>
        </w:r>
        <w:r w:rsidR="00AB0E37">
          <w:rPr>
            <w:noProof/>
            <w:webHidden/>
          </w:rPr>
          <w:fldChar w:fldCharType="end"/>
        </w:r>
      </w:hyperlink>
    </w:p>
    <w:p w14:paraId="32CCBD12" w14:textId="7AC12D49" w:rsidR="00AB0E37" w:rsidRDefault="00A063CB">
      <w:pPr>
        <w:pStyle w:val="Verzeichnis3"/>
        <w:rPr>
          <w:rFonts w:asciiTheme="minorHAnsi" w:eastAsiaTheme="minorEastAsia" w:hAnsiTheme="minorHAnsi" w:cstheme="minorBidi"/>
          <w:noProof/>
          <w:kern w:val="0"/>
          <w:sz w:val="22"/>
          <w:szCs w:val="22"/>
        </w:rPr>
      </w:pPr>
      <w:hyperlink w:anchor="_Toc87565383" w:history="1">
        <w:r w:rsidR="00AB0E37" w:rsidRPr="005B2D41">
          <w:rPr>
            <w:rStyle w:val="Hyperlink"/>
            <w:noProof/>
          </w:rPr>
          <w:t>5.11</w:t>
        </w:r>
        <w:r w:rsidR="00AB0E37">
          <w:rPr>
            <w:rFonts w:asciiTheme="minorHAnsi" w:eastAsiaTheme="minorEastAsia" w:hAnsiTheme="minorHAnsi" w:cstheme="minorBidi"/>
            <w:noProof/>
            <w:kern w:val="0"/>
            <w:sz w:val="22"/>
            <w:szCs w:val="22"/>
          </w:rPr>
          <w:tab/>
        </w:r>
        <w:r w:rsidR="00AB0E37" w:rsidRPr="005B2D41">
          <w:rPr>
            <w:rStyle w:val="Hyperlink"/>
            <w:noProof/>
          </w:rPr>
          <w:t>Beschaffung eines Routers oder Switches (S) [A11]</w:t>
        </w:r>
        <w:r w:rsidR="00AB0E37">
          <w:rPr>
            <w:noProof/>
            <w:webHidden/>
          </w:rPr>
          <w:tab/>
        </w:r>
        <w:r w:rsidR="00AB0E37">
          <w:rPr>
            <w:noProof/>
            <w:webHidden/>
          </w:rPr>
          <w:fldChar w:fldCharType="begin"/>
        </w:r>
        <w:r w:rsidR="00AB0E37">
          <w:rPr>
            <w:noProof/>
            <w:webHidden/>
          </w:rPr>
          <w:instrText xml:space="preserve"> PAGEREF _Toc87565383 \h </w:instrText>
        </w:r>
        <w:r w:rsidR="00AB0E37">
          <w:rPr>
            <w:noProof/>
            <w:webHidden/>
          </w:rPr>
        </w:r>
        <w:r w:rsidR="00AB0E37">
          <w:rPr>
            <w:noProof/>
            <w:webHidden/>
          </w:rPr>
          <w:fldChar w:fldCharType="separate"/>
        </w:r>
        <w:r w:rsidR="00976E73">
          <w:rPr>
            <w:noProof/>
            <w:webHidden/>
          </w:rPr>
          <w:t>21</w:t>
        </w:r>
        <w:r w:rsidR="00AB0E37">
          <w:rPr>
            <w:noProof/>
            <w:webHidden/>
          </w:rPr>
          <w:fldChar w:fldCharType="end"/>
        </w:r>
      </w:hyperlink>
    </w:p>
    <w:p w14:paraId="737E3A78" w14:textId="7CDB221A" w:rsidR="00AB0E37" w:rsidRDefault="00A063CB" w:rsidP="00AB0E37">
      <w:pPr>
        <w:pStyle w:val="Verzeichnis3"/>
        <w:ind w:left="1700" w:hanging="566"/>
        <w:rPr>
          <w:rFonts w:asciiTheme="minorHAnsi" w:eastAsiaTheme="minorEastAsia" w:hAnsiTheme="minorHAnsi" w:cstheme="minorBidi"/>
          <w:noProof/>
          <w:kern w:val="0"/>
          <w:sz w:val="22"/>
          <w:szCs w:val="22"/>
        </w:rPr>
      </w:pPr>
      <w:hyperlink w:anchor="_Toc87565384" w:history="1">
        <w:r w:rsidR="00AB0E37" w:rsidRPr="005B2D41">
          <w:rPr>
            <w:rStyle w:val="Hyperlink"/>
            <w:noProof/>
          </w:rPr>
          <w:t>5.12</w:t>
        </w:r>
        <w:r w:rsidR="00AB0E37">
          <w:rPr>
            <w:rFonts w:asciiTheme="minorHAnsi" w:eastAsiaTheme="minorEastAsia" w:hAnsiTheme="minorHAnsi" w:cstheme="minorBidi"/>
            <w:noProof/>
            <w:kern w:val="0"/>
            <w:sz w:val="22"/>
            <w:szCs w:val="22"/>
          </w:rPr>
          <w:tab/>
        </w:r>
        <w:r w:rsidR="00AB0E37" w:rsidRPr="005B2D41">
          <w:rPr>
            <w:rStyle w:val="Hyperlink"/>
            <w:noProof/>
          </w:rPr>
          <w:t>Erstellung einer Konfigurations-Checkliste für Router</w:t>
        </w:r>
        <w:r w:rsidR="00AB0E37">
          <w:rPr>
            <w:rStyle w:val="Hyperlink"/>
            <w:noProof/>
          </w:rPr>
          <w:br/>
        </w:r>
        <w:r w:rsidR="00AB0E37" w:rsidRPr="005B2D41">
          <w:rPr>
            <w:rStyle w:val="Hyperlink"/>
            <w:noProof/>
          </w:rPr>
          <w:t>und Switches (S) [A12]</w:t>
        </w:r>
        <w:r w:rsidR="00AB0E37">
          <w:rPr>
            <w:noProof/>
            <w:webHidden/>
          </w:rPr>
          <w:tab/>
        </w:r>
        <w:r w:rsidR="00AB0E37">
          <w:rPr>
            <w:noProof/>
            <w:webHidden/>
          </w:rPr>
          <w:fldChar w:fldCharType="begin"/>
        </w:r>
        <w:r w:rsidR="00AB0E37">
          <w:rPr>
            <w:noProof/>
            <w:webHidden/>
          </w:rPr>
          <w:instrText xml:space="preserve"> PAGEREF _Toc87565384 \h </w:instrText>
        </w:r>
        <w:r w:rsidR="00AB0E37">
          <w:rPr>
            <w:noProof/>
            <w:webHidden/>
          </w:rPr>
        </w:r>
        <w:r w:rsidR="00AB0E37">
          <w:rPr>
            <w:noProof/>
            <w:webHidden/>
          </w:rPr>
          <w:fldChar w:fldCharType="separate"/>
        </w:r>
        <w:r w:rsidR="00976E73">
          <w:rPr>
            <w:noProof/>
            <w:webHidden/>
          </w:rPr>
          <w:t>22</w:t>
        </w:r>
        <w:r w:rsidR="00AB0E37">
          <w:rPr>
            <w:noProof/>
            <w:webHidden/>
          </w:rPr>
          <w:fldChar w:fldCharType="end"/>
        </w:r>
      </w:hyperlink>
    </w:p>
    <w:p w14:paraId="4C96131E" w14:textId="121A2E51" w:rsidR="00AB0E37" w:rsidRDefault="00A063CB">
      <w:pPr>
        <w:pStyle w:val="Verzeichnis3"/>
        <w:rPr>
          <w:rFonts w:asciiTheme="minorHAnsi" w:eastAsiaTheme="minorEastAsia" w:hAnsiTheme="minorHAnsi" w:cstheme="minorBidi"/>
          <w:noProof/>
          <w:kern w:val="0"/>
          <w:sz w:val="22"/>
          <w:szCs w:val="22"/>
        </w:rPr>
      </w:pPr>
      <w:hyperlink w:anchor="_Toc87565385" w:history="1">
        <w:r w:rsidR="00AB0E37" w:rsidRPr="005B2D41">
          <w:rPr>
            <w:rStyle w:val="Hyperlink"/>
            <w:noProof/>
          </w:rPr>
          <w:t>5.13</w:t>
        </w:r>
        <w:r w:rsidR="00AB0E37">
          <w:rPr>
            <w:rFonts w:asciiTheme="minorHAnsi" w:eastAsiaTheme="minorEastAsia" w:hAnsiTheme="minorHAnsi" w:cstheme="minorBidi"/>
            <w:noProof/>
            <w:kern w:val="0"/>
            <w:sz w:val="22"/>
            <w:szCs w:val="22"/>
          </w:rPr>
          <w:tab/>
        </w:r>
        <w:r w:rsidR="00AB0E37" w:rsidRPr="005B2D41">
          <w:rPr>
            <w:rStyle w:val="Hyperlink"/>
            <w:noProof/>
          </w:rPr>
          <w:t>Administration über ein gesondertes Managementnetz (S) [A13]</w:t>
        </w:r>
        <w:r w:rsidR="00AB0E37">
          <w:rPr>
            <w:noProof/>
            <w:webHidden/>
          </w:rPr>
          <w:tab/>
        </w:r>
        <w:r w:rsidR="00AB0E37">
          <w:rPr>
            <w:noProof/>
            <w:webHidden/>
          </w:rPr>
          <w:fldChar w:fldCharType="begin"/>
        </w:r>
        <w:r w:rsidR="00AB0E37">
          <w:rPr>
            <w:noProof/>
            <w:webHidden/>
          </w:rPr>
          <w:instrText xml:space="preserve"> PAGEREF _Toc87565385 \h </w:instrText>
        </w:r>
        <w:r w:rsidR="00AB0E37">
          <w:rPr>
            <w:noProof/>
            <w:webHidden/>
          </w:rPr>
        </w:r>
        <w:r w:rsidR="00AB0E37">
          <w:rPr>
            <w:noProof/>
            <w:webHidden/>
          </w:rPr>
          <w:fldChar w:fldCharType="separate"/>
        </w:r>
        <w:r w:rsidR="00976E73">
          <w:rPr>
            <w:noProof/>
            <w:webHidden/>
          </w:rPr>
          <w:t>23</w:t>
        </w:r>
        <w:r w:rsidR="00AB0E37">
          <w:rPr>
            <w:noProof/>
            <w:webHidden/>
          </w:rPr>
          <w:fldChar w:fldCharType="end"/>
        </w:r>
      </w:hyperlink>
    </w:p>
    <w:p w14:paraId="346833C0" w14:textId="766176D5" w:rsidR="00AB0E37" w:rsidRDefault="00A063CB">
      <w:pPr>
        <w:pStyle w:val="Verzeichnis3"/>
        <w:rPr>
          <w:rFonts w:asciiTheme="minorHAnsi" w:eastAsiaTheme="minorEastAsia" w:hAnsiTheme="minorHAnsi" w:cstheme="minorBidi"/>
          <w:noProof/>
          <w:kern w:val="0"/>
          <w:sz w:val="22"/>
          <w:szCs w:val="22"/>
        </w:rPr>
      </w:pPr>
      <w:hyperlink w:anchor="_Toc87565386" w:history="1">
        <w:r w:rsidR="00AB0E37" w:rsidRPr="005B2D41">
          <w:rPr>
            <w:rStyle w:val="Hyperlink"/>
            <w:noProof/>
          </w:rPr>
          <w:t>5.14</w:t>
        </w:r>
        <w:r w:rsidR="00AB0E37">
          <w:rPr>
            <w:rFonts w:asciiTheme="minorHAnsi" w:eastAsiaTheme="minorEastAsia" w:hAnsiTheme="minorHAnsi" w:cstheme="minorBidi"/>
            <w:noProof/>
            <w:kern w:val="0"/>
            <w:sz w:val="22"/>
            <w:szCs w:val="22"/>
          </w:rPr>
          <w:tab/>
        </w:r>
        <w:r w:rsidR="00AB0E37" w:rsidRPr="005B2D41">
          <w:rPr>
            <w:rStyle w:val="Hyperlink"/>
            <w:noProof/>
          </w:rPr>
          <w:t>Schutz vor Missbrauch von ICMP-Nachrichten (S) [A14]</w:t>
        </w:r>
        <w:r w:rsidR="00AB0E37">
          <w:rPr>
            <w:noProof/>
            <w:webHidden/>
          </w:rPr>
          <w:tab/>
        </w:r>
        <w:r w:rsidR="00AB0E37">
          <w:rPr>
            <w:noProof/>
            <w:webHidden/>
          </w:rPr>
          <w:fldChar w:fldCharType="begin"/>
        </w:r>
        <w:r w:rsidR="00AB0E37">
          <w:rPr>
            <w:noProof/>
            <w:webHidden/>
          </w:rPr>
          <w:instrText xml:space="preserve"> PAGEREF _Toc87565386 \h </w:instrText>
        </w:r>
        <w:r w:rsidR="00AB0E37">
          <w:rPr>
            <w:noProof/>
            <w:webHidden/>
          </w:rPr>
        </w:r>
        <w:r w:rsidR="00AB0E37">
          <w:rPr>
            <w:noProof/>
            <w:webHidden/>
          </w:rPr>
          <w:fldChar w:fldCharType="separate"/>
        </w:r>
        <w:r w:rsidR="00976E73">
          <w:rPr>
            <w:noProof/>
            <w:webHidden/>
          </w:rPr>
          <w:t>24</w:t>
        </w:r>
        <w:r w:rsidR="00AB0E37">
          <w:rPr>
            <w:noProof/>
            <w:webHidden/>
          </w:rPr>
          <w:fldChar w:fldCharType="end"/>
        </w:r>
      </w:hyperlink>
    </w:p>
    <w:p w14:paraId="1C961C07" w14:textId="09948B01" w:rsidR="00AB0E37" w:rsidRDefault="00A063CB">
      <w:pPr>
        <w:pStyle w:val="Verzeichnis3"/>
        <w:rPr>
          <w:rFonts w:asciiTheme="minorHAnsi" w:eastAsiaTheme="minorEastAsia" w:hAnsiTheme="minorHAnsi" w:cstheme="minorBidi"/>
          <w:noProof/>
          <w:kern w:val="0"/>
          <w:sz w:val="22"/>
          <w:szCs w:val="22"/>
        </w:rPr>
      </w:pPr>
      <w:hyperlink w:anchor="_Toc87565387" w:history="1">
        <w:r w:rsidR="00AB0E37" w:rsidRPr="005B2D41">
          <w:rPr>
            <w:rStyle w:val="Hyperlink"/>
            <w:noProof/>
          </w:rPr>
          <w:t>5.15</w:t>
        </w:r>
        <w:r w:rsidR="00AB0E37">
          <w:rPr>
            <w:rFonts w:asciiTheme="minorHAnsi" w:eastAsiaTheme="minorEastAsia" w:hAnsiTheme="minorHAnsi" w:cstheme="minorBidi"/>
            <w:noProof/>
            <w:kern w:val="0"/>
            <w:sz w:val="22"/>
            <w:szCs w:val="22"/>
          </w:rPr>
          <w:tab/>
        </w:r>
        <w:r w:rsidR="00AB0E37" w:rsidRPr="005B2D41">
          <w:rPr>
            <w:rStyle w:val="Hyperlink"/>
            <w:noProof/>
          </w:rPr>
          <w:t>Bogon- und Spoofing-Filterung (S) [A15]</w:t>
        </w:r>
        <w:r w:rsidR="00AB0E37">
          <w:rPr>
            <w:noProof/>
            <w:webHidden/>
          </w:rPr>
          <w:tab/>
        </w:r>
        <w:r w:rsidR="00AB0E37">
          <w:rPr>
            <w:noProof/>
            <w:webHidden/>
          </w:rPr>
          <w:fldChar w:fldCharType="begin"/>
        </w:r>
        <w:r w:rsidR="00AB0E37">
          <w:rPr>
            <w:noProof/>
            <w:webHidden/>
          </w:rPr>
          <w:instrText xml:space="preserve"> PAGEREF _Toc87565387 \h </w:instrText>
        </w:r>
        <w:r w:rsidR="00AB0E37">
          <w:rPr>
            <w:noProof/>
            <w:webHidden/>
          </w:rPr>
        </w:r>
        <w:r w:rsidR="00AB0E37">
          <w:rPr>
            <w:noProof/>
            <w:webHidden/>
          </w:rPr>
          <w:fldChar w:fldCharType="separate"/>
        </w:r>
        <w:r w:rsidR="00976E73">
          <w:rPr>
            <w:noProof/>
            <w:webHidden/>
          </w:rPr>
          <w:t>25</w:t>
        </w:r>
        <w:r w:rsidR="00AB0E37">
          <w:rPr>
            <w:noProof/>
            <w:webHidden/>
          </w:rPr>
          <w:fldChar w:fldCharType="end"/>
        </w:r>
      </w:hyperlink>
    </w:p>
    <w:p w14:paraId="45BDF2C3" w14:textId="1D1D7AAA" w:rsidR="00AB0E37" w:rsidRDefault="00A063CB">
      <w:pPr>
        <w:pStyle w:val="Verzeichnis3"/>
        <w:rPr>
          <w:rFonts w:asciiTheme="minorHAnsi" w:eastAsiaTheme="minorEastAsia" w:hAnsiTheme="minorHAnsi" w:cstheme="minorBidi"/>
          <w:noProof/>
          <w:kern w:val="0"/>
          <w:sz w:val="22"/>
          <w:szCs w:val="22"/>
        </w:rPr>
      </w:pPr>
      <w:hyperlink w:anchor="_Toc87565388" w:history="1">
        <w:r w:rsidR="00AB0E37" w:rsidRPr="005B2D41">
          <w:rPr>
            <w:rStyle w:val="Hyperlink"/>
            <w:noProof/>
          </w:rPr>
          <w:t>5.16</w:t>
        </w:r>
        <w:r w:rsidR="00AB0E37">
          <w:rPr>
            <w:rFonts w:asciiTheme="minorHAnsi" w:eastAsiaTheme="minorEastAsia" w:hAnsiTheme="minorHAnsi" w:cstheme="minorBidi"/>
            <w:noProof/>
            <w:kern w:val="0"/>
            <w:sz w:val="22"/>
            <w:szCs w:val="22"/>
          </w:rPr>
          <w:tab/>
        </w:r>
        <w:r w:rsidR="00AB0E37" w:rsidRPr="005B2D41">
          <w:rPr>
            <w:rStyle w:val="Hyperlink"/>
            <w:noProof/>
          </w:rPr>
          <w:t>Schutz vor „IPv6 Routing Header Type-0“-Angriffen (S) [A16]</w:t>
        </w:r>
        <w:r w:rsidR="00AB0E37">
          <w:rPr>
            <w:noProof/>
            <w:webHidden/>
          </w:rPr>
          <w:tab/>
        </w:r>
        <w:r w:rsidR="00AB0E37">
          <w:rPr>
            <w:noProof/>
            <w:webHidden/>
          </w:rPr>
          <w:fldChar w:fldCharType="begin"/>
        </w:r>
        <w:r w:rsidR="00AB0E37">
          <w:rPr>
            <w:noProof/>
            <w:webHidden/>
          </w:rPr>
          <w:instrText xml:space="preserve"> PAGEREF _Toc87565388 \h </w:instrText>
        </w:r>
        <w:r w:rsidR="00AB0E37">
          <w:rPr>
            <w:noProof/>
            <w:webHidden/>
          </w:rPr>
        </w:r>
        <w:r w:rsidR="00AB0E37">
          <w:rPr>
            <w:noProof/>
            <w:webHidden/>
          </w:rPr>
          <w:fldChar w:fldCharType="separate"/>
        </w:r>
        <w:r w:rsidR="00976E73">
          <w:rPr>
            <w:noProof/>
            <w:webHidden/>
          </w:rPr>
          <w:t>25</w:t>
        </w:r>
        <w:r w:rsidR="00AB0E37">
          <w:rPr>
            <w:noProof/>
            <w:webHidden/>
          </w:rPr>
          <w:fldChar w:fldCharType="end"/>
        </w:r>
      </w:hyperlink>
    </w:p>
    <w:p w14:paraId="231701DA" w14:textId="25E14BC8" w:rsidR="00AB0E37" w:rsidRDefault="00A063CB">
      <w:pPr>
        <w:pStyle w:val="Verzeichnis3"/>
        <w:rPr>
          <w:rFonts w:asciiTheme="minorHAnsi" w:eastAsiaTheme="minorEastAsia" w:hAnsiTheme="minorHAnsi" w:cstheme="minorBidi"/>
          <w:noProof/>
          <w:kern w:val="0"/>
          <w:sz w:val="22"/>
          <w:szCs w:val="22"/>
        </w:rPr>
      </w:pPr>
      <w:hyperlink w:anchor="_Toc87565389" w:history="1">
        <w:r w:rsidR="00AB0E37" w:rsidRPr="005B2D41">
          <w:rPr>
            <w:rStyle w:val="Hyperlink"/>
            <w:noProof/>
          </w:rPr>
          <w:t>5.17</w:t>
        </w:r>
        <w:r w:rsidR="00AB0E37">
          <w:rPr>
            <w:rFonts w:asciiTheme="minorHAnsi" w:eastAsiaTheme="minorEastAsia" w:hAnsiTheme="minorHAnsi" w:cstheme="minorBidi"/>
            <w:noProof/>
            <w:kern w:val="0"/>
            <w:sz w:val="22"/>
            <w:szCs w:val="22"/>
          </w:rPr>
          <w:tab/>
        </w:r>
        <w:r w:rsidR="00AB0E37" w:rsidRPr="005B2D41">
          <w:rPr>
            <w:rStyle w:val="Hyperlink"/>
            <w:noProof/>
          </w:rPr>
          <w:t>Schutz vor DoS- und DDoS-Angriffen (S) [A17]</w:t>
        </w:r>
        <w:r w:rsidR="00AB0E37">
          <w:rPr>
            <w:noProof/>
            <w:webHidden/>
          </w:rPr>
          <w:tab/>
        </w:r>
        <w:r w:rsidR="00AB0E37">
          <w:rPr>
            <w:noProof/>
            <w:webHidden/>
          </w:rPr>
          <w:fldChar w:fldCharType="begin"/>
        </w:r>
        <w:r w:rsidR="00AB0E37">
          <w:rPr>
            <w:noProof/>
            <w:webHidden/>
          </w:rPr>
          <w:instrText xml:space="preserve"> PAGEREF _Toc87565389 \h </w:instrText>
        </w:r>
        <w:r w:rsidR="00AB0E37">
          <w:rPr>
            <w:noProof/>
            <w:webHidden/>
          </w:rPr>
        </w:r>
        <w:r w:rsidR="00AB0E37">
          <w:rPr>
            <w:noProof/>
            <w:webHidden/>
          </w:rPr>
          <w:fldChar w:fldCharType="separate"/>
        </w:r>
        <w:r w:rsidR="00976E73">
          <w:rPr>
            <w:noProof/>
            <w:webHidden/>
          </w:rPr>
          <w:t>26</w:t>
        </w:r>
        <w:r w:rsidR="00AB0E37">
          <w:rPr>
            <w:noProof/>
            <w:webHidden/>
          </w:rPr>
          <w:fldChar w:fldCharType="end"/>
        </w:r>
      </w:hyperlink>
    </w:p>
    <w:p w14:paraId="44AEC7F6" w14:textId="4D19AF86" w:rsidR="00AB0E37" w:rsidRDefault="00A063CB">
      <w:pPr>
        <w:pStyle w:val="Verzeichnis3"/>
        <w:rPr>
          <w:rFonts w:asciiTheme="minorHAnsi" w:eastAsiaTheme="minorEastAsia" w:hAnsiTheme="minorHAnsi" w:cstheme="minorBidi"/>
          <w:noProof/>
          <w:kern w:val="0"/>
          <w:sz w:val="22"/>
          <w:szCs w:val="22"/>
        </w:rPr>
      </w:pPr>
      <w:hyperlink w:anchor="_Toc87565390" w:history="1">
        <w:r w:rsidR="00AB0E37" w:rsidRPr="005B2D41">
          <w:rPr>
            <w:rStyle w:val="Hyperlink"/>
            <w:noProof/>
          </w:rPr>
          <w:t>5.18</w:t>
        </w:r>
        <w:r w:rsidR="00AB0E37">
          <w:rPr>
            <w:rFonts w:asciiTheme="minorHAnsi" w:eastAsiaTheme="minorEastAsia" w:hAnsiTheme="minorHAnsi" w:cstheme="minorBidi"/>
            <w:noProof/>
            <w:kern w:val="0"/>
            <w:sz w:val="22"/>
            <w:szCs w:val="22"/>
          </w:rPr>
          <w:tab/>
        </w:r>
        <w:r w:rsidR="00AB0E37" w:rsidRPr="005B2D41">
          <w:rPr>
            <w:rStyle w:val="Hyperlink"/>
            <w:noProof/>
          </w:rPr>
          <w:t>Einrichtung von Access Control Lists (S) [A18]</w:t>
        </w:r>
        <w:r w:rsidR="00AB0E37">
          <w:rPr>
            <w:noProof/>
            <w:webHidden/>
          </w:rPr>
          <w:tab/>
        </w:r>
        <w:r w:rsidR="00AB0E37">
          <w:rPr>
            <w:noProof/>
            <w:webHidden/>
          </w:rPr>
          <w:fldChar w:fldCharType="begin"/>
        </w:r>
        <w:r w:rsidR="00AB0E37">
          <w:rPr>
            <w:noProof/>
            <w:webHidden/>
          </w:rPr>
          <w:instrText xml:space="preserve"> PAGEREF _Toc87565390 \h </w:instrText>
        </w:r>
        <w:r w:rsidR="00AB0E37">
          <w:rPr>
            <w:noProof/>
            <w:webHidden/>
          </w:rPr>
        </w:r>
        <w:r w:rsidR="00AB0E37">
          <w:rPr>
            <w:noProof/>
            <w:webHidden/>
          </w:rPr>
          <w:fldChar w:fldCharType="separate"/>
        </w:r>
        <w:r w:rsidR="00976E73">
          <w:rPr>
            <w:noProof/>
            <w:webHidden/>
          </w:rPr>
          <w:t>26</w:t>
        </w:r>
        <w:r w:rsidR="00AB0E37">
          <w:rPr>
            <w:noProof/>
            <w:webHidden/>
          </w:rPr>
          <w:fldChar w:fldCharType="end"/>
        </w:r>
      </w:hyperlink>
    </w:p>
    <w:p w14:paraId="0039F1F3" w14:textId="36E64903" w:rsidR="00AB0E37" w:rsidRDefault="00A063CB">
      <w:pPr>
        <w:pStyle w:val="Verzeichnis3"/>
        <w:rPr>
          <w:rFonts w:asciiTheme="minorHAnsi" w:eastAsiaTheme="minorEastAsia" w:hAnsiTheme="minorHAnsi" w:cstheme="minorBidi"/>
          <w:noProof/>
          <w:kern w:val="0"/>
          <w:sz w:val="22"/>
          <w:szCs w:val="22"/>
        </w:rPr>
      </w:pPr>
      <w:hyperlink w:anchor="_Toc87565391" w:history="1">
        <w:r w:rsidR="00AB0E37" w:rsidRPr="005B2D41">
          <w:rPr>
            <w:rStyle w:val="Hyperlink"/>
            <w:noProof/>
          </w:rPr>
          <w:t>5.19</w:t>
        </w:r>
        <w:r w:rsidR="00AB0E37">
          <w:rPr>
            <w:rFonts w:asciiTheme="minorHAnsi" w:eastAsiaTheme="minorEastAsia" w:hAnsiTheme="minorHAnsi" w:cstheme="minorBidi"/>
            <w:noProof/>
            <w:kern w:val="0"/>
            <w:sz w:val="22"/>
            <w:szCs w:val="22"/>
          </w:rPr>
          <w:tab/>
        </w:r>
        <w:r w:rsidR="00AB0E37" w:rsidRPr="005B2D41">
          <w:rPr>
            <w:rStyle w:val="Hyperlink"/>
            <w:noProof/>
          </w:rPr>
          <w:t>Sicherung von Switch-Ports (S) [A19]</w:t>
        </w:r>
        <w:r w:rsidR="00AB0E37">
          <w:rPr>
            <w:noProof/>
            <w:webHidden/>
          </w:rPr>
          <w:tab/>
        </w:r>
        <w:r w:rsidR="00AB0E37">
          <w:rPr>
            <w:noProof/>
            <w:webHidden/>
          </w:rPr>
          <w:fldChar w:fldCharType="begin"/>
        </w:r>
        <w:r w:rsidR="00AB0E37">
          <w:rPr>
            <w:noProof/>
            <w:webHidden/>
          </w:rPr>
          <w:instrText xml:space="preserve"> PAGEREF _Toc87565391 \h </w:instrText>
        </w:r>
        <w:r w:rsidR="00AB0E37">
          <w:rPr>
            <w:noProof/>
            <w:webHidden/>
          </w:rPr>
        </w:r>
        <w:r w:rsidR="00AB0E37">
          <w:rPr>
            <w:noProof/>
            <w:webHidden/>
          </w:rPr>
          <w:fldChar w:fldCharType="separate"/>
        </w:r>
        <w:r w:rsidR="00976E73">
          <w:rPr>
            <w:noProof/>
            <w:webHidden/>
          </w:rPr>
          <w:t>27</w:t>
        </w:r>
        <w:r w:rsidR="00AB0E37">
          <w:rPr>
            <w:noProof/>
            <w:webHidden/>
          </w:rPr>
          <w:fldChar w:fldCharType="end"/>
        </w:r>
      </w:hyperlink>
    </w:p>
    <w:p w14:paraId="4A03B8FD" w14:textId="704779B6" w:rsidR="00AB0E37" w:rsidRDefault="00A063CB">
      <w:pPr>
        <w:pStyle w:val="Verzeichnis3"/>
        <w:rPr>
          <w:rFonts w:asciiTheme="minorHAnsi" w:eastAsiaTheme="minorEastAsia" w:hAnsiTheme="minorHAnsi" w:cstheme="minorBidi"/>
          <w:noProof/>
          <w:kern w:val="0"/>
          <w:sz w:val="22"/>
          <w:szCs w:val="22"/>
        </w:rPr>
      </w:pPr>
      <w:hyperlink w:anchor="_Toc87565392" w:history="1">
        <w:r w:rsidR="00AB0E37" w:rsidRPr="005B2D41">
          <w:rPr>
            <w:rStyle w:val="Hyperlink"/>
            <w:noProof/>
          </w:rPr>
          <w:t>5.20</w:t>
        </w:r>
        <w:r w:rsidR="00AB0E37">
          <w:rPr>
            <w:rFonts w:asciiTheme="minorHAnsi" w:eastAsiaTheme="minorEastAsia" w:hAnsiTheme="minorHAnsi" w:cstheme="minorBidi"/>
            <w:noProof/>
            <w:kern w:val="0"/>
            <w:sz w:val="22"/>
            <w:szCs w:val="22"/>
          </w:rPr>
          <w:tab/>
        </w:r>
        <w:r w:rsidR="00AB0E37" w:rsidRPr="005B2D41">
          <w:rPr>
            <w:rStyle w:val="Hyperlink"/>
            <w:noProof/>
          </w:rPr>
          <w:t>Sicherheitsaspekte von Routing-Protokollen (S) [A20]</w:t>
        </w:r>
        <w:r w:rsidR="00AB0E37">
          <w:rPr>
            <w:noProof/>
            <w:webHidden/>
          </w:rPr>
          <w:tab/>
        </w:r>
        <w:r w:rsidR="00AB0E37">
          <w:rPr>
            <w:noProof/>
            <w:webHidden/>
          </w:rPr>
          <w:fldChar w:fldCharType="begin"/>
        </w:r>
        <w:r w:rsidR="00AB0E37">
          <w:rPr>
            <w:noProof/>
            <w:webHidden/>
          </w:rPr>
          <w:instrText xml:space="preserve"> PAGEREF _Toc87565392 \h </w:instrText>
        </w:r>
        <w:r w:rsidR="00AB0E37">
          <w:rPr>
            <w:noProof/>
            <w:webHidden/>
          </w:rPr>
        </w:r>
        <w:r w:rsidR="00AB0E37">
          <w:rPr>
            <w:noProof/>
            <w:webHidden/>
          </w:rPr>
          <w:fldChar w:fldCharType="separate"/>
        </w:r>
        <w:r w:rsidR="00976E73">
          <w:rPr>
            <w:noProof/>
            <w:webHidden/>
          </w:rPr>
          <w:t>28</w:t>
        </w:r>
        <w:r w:rsidR="00AB0E37">
          <w:rPr>
            <w:noProof/>
            <w:webHidden/>
          </w:rPr>
          <w:fldChar w:fldCharType="end"/>
        </w:r>
      </w:hyperlink>
    </w:p>
    <w:p w14:paraId="0BDCA738" w14:textId="57E3B401" w:rsidR="00AB0E37" w:rsidRDefault="00A063CB" w:rsidP="00AB0E37">
      <w:pPr>
        <w:pStyle w:val="Verzeichnis3"/>
        <w:ind w:left="1700" w:hanging="566"/>
        <w:rPr>
          <w:rFonts w:asciiTheme="minorHAnsi" w:eastAsiaTheme="minorEastAsia" w:hAnsiTheme="minorHAnsi" w:cstheme="minorBidi"/>
          <w:noProof/>
          <w:kern w:val="0"/>
          <w:sz w:val="22"/>
          <w:szCs w:val="22"/>
        </w:rPr>
      </w:pPr>
      <w:hyperlink w:anchor="_Toc87565393" w:history="1">
        <w:r w:rsidR="00AB0E37" w:rsidRPr="005B2D41">
          <w:rPr>
            <w:rStyle w:val="Hyperlink"/>
            <w:noProof/>
          </w:rPr>
          <w:t>5.21</w:t>
        </w:r>
        <w:r w:rsidR="00AB0E37">
          <w:rPr>
            <w:rFonts w:asciiTheme="minorHAnsi" w:eastAsiaTheme="minorEastAsia" w:hAnsiTheme="minorHAnsi" w:cstheme="minorBidi"/>
            <w:noProof/>
            <w:kern w:val="0"/>
            <w:sz w:val="22"/>
            <w:szCs w:val="22"/>
          </w:rPr>
          <w:tab/>
        </w:r>
        <w:r w:rsidR="00AB0E37" w:rsidRPr="005B2D41">
          <w:rPr>
            <w:rStyle w:val="Hyperlink"/>
            <w:noProof/>
          </w:rPr>
          <w:t xml:space="preserve">Identitäts- und Berechtigungsmanagement in der </w:t>
        </w:r>
        <w:r w:rsidR="00AB0E37">
          <w:rPr>
            <w:rStyle w:val="Hyperlink"/>
            <w:noProof/>
          </w:rPr>
          <w:br/>
        </w:r>
        <w:r w:rsidR="00AB0E37" w:rsidRPr="005B2D41">
          <w:rPr>
            <w:rStyle w:val="Hyperlink"/>
            <w:noProof/>
          </w:rPr>
          <w:t>Netzinfrastruktur (S) [A21]</w:t>
        </w:r>
        <w:r w:rsidR="00AB0E37">
          <w:rPr>
            <w:noProof/>
            <w:webHidden/>
          </w:rPr>
          <w:tab/>
        </w:r>
        <w:r w:rsidR="00AB0E37">
          <w:rPr>
            <w:noProof/>
            <w:webHidden/>
          </w:rPr>
          <w:fldChar w:fldCharType="begin"/>
        </w:r>
        <w:r w:rsidR="00AB0E37">
          <w:rPr>
            <w:noProof/>
            <w:webHidden/>
          </w:rPr>
          <w:instrText xml:space="preserve"> PAGEREF _Toc87565393 \h </w:instrText>
        </w:r>
        <w:r w:rsidR="00AB0E37">
          <w:rPr>
            <w:noProof/>
            <w:webHidden/>
          </w:rPr>
        </w:r>
        <w:r w:rsidR="00AB0E37">
          <w:rPr>
            <w:noProof/>
            <w:webHidden/>
          </w:rPr>
          <w:fldChar w:fldCharType="separate"/>
        </w:r>
        <w:r w:rsidR="00976E73">
          <w:rPr>
            <w:noProof/>
            <w:webHidden/>
          </w:rPr>
          <w:t>29</w:t>
        </w:r>
        <w:r w:rsidR="00AB0E37">
          <w:rPr>
            <w:noProof/>
            <w:webHidden/>
          </w:rPr>
          <w:fldChar w:fldCharType="end"/>
        </w:r>
      </w:hyperlink>
    </w:p>
    <w:p w14:paraId="2B07C106" w14:textId="15898034" w:rsidR="00AB0E37" w:rsidRDefault="00A063CB">
      <w:pPr>
        <w:pStyle w:val="Verzeichnis3"/>
        <w:rPr>
          <w:rFonts w:asciiTheme="minorHAnsi" w:eastAsiaTheme="minorEastAsia" w:hAnsiTheme="minorHAnsi" w:cstheme="minorBidi"/>
          <w:noProof/>
          <w:kern w:val="0"/>
          <w:sz w:val="22"/>
          <w:szCs w:val="22"/>
        </w:rPr>
      </w:pPr>
      <w:hyperlink w:anchor="_Toc87565394" w:history="1">
        <w:r w:rsidR="00AB0E37" w:rsidRPr="005B2D41">
          <w:rPr>
            <w:rStyle w:val="Hyperlink"/>
            <w:noProof/>
          </w:rPr>
          <w:t>5.22</w:t>
        </w:r>
        <w:r w:rsidR="00AB0E37">
          <w:rPr>
            <w:rFonts w:asciiTheme="minorHAnsi" w:eastAsiaTheme="minorEastAsia" w:hAnsiTheme="minorHAnsi" w:cstheme="minorBidi"/>
            <w:noProof/>
            <w:kern w:val="0"/>
            <w:sz w:val="22"/>
            <w:szCs w:val="22"/>
          </w:rPr>
          <w:tab/>
        </w:r>
        <w:r w:rsidR="00AB0E37" w:rsidRPr="005B2D41">
          <w:rPr>
            <w:rStyle w:val="Hyperlink"/>
            <w:noProof/>
          </w:rPr>
          <w:t>Notfallvorsorge bei Routern und Switches (S) [A22]</w:t>
        </w:r>
        <w:r w:rsidR="00AB0E37">
          <w:rPr>
            <w:noProof/>
            <w:webHidden/>
          </w:rPr>
          <w:tab/>
        </w:r>
        <w:r w:rsidR="00AB0E37">
          <w:rPr>
            <w:noProof/>
            <w:webHidden/>
          </w:rPr>
          <w:fldChar w:fldCharType="begin"/>
        </w:r>
        <w:r w:rsidR="00AB0E37">
          <w:rPr>
            <w:noProof/>
            <w:webHidden/>
          </w:rPr>
          <w:instrText xml:space="preserve"> PAGEREF _Toc87565394 \h </w:instrText>
        </w:r>
        <w:r w:rsidR="00AB0E37">
          <w:rPr>
            <w:noProof/>
            <w:webHidden/>
          </w:rPr>
        </w:r>
        <w:r w:rsidR="00AB0E37">
          <w:rPr>
            <w:noProof/>
            <w:webHidden/>
          </w:rPr>
          <w:fldChar w:fldCharType="separate"/>
        </w:r>
        <w:r w:rsidR="00976E73">
          <w:rPr>
            <w:noProof/>
            <w:webHidden/>
          </w:rPr>
          <w:t>30</w:t>
        </w:r>
        <w:r w:rsidR="00AB0E37">
          <w:rPr>
            <w:noProof/>
            <w:webHidden/>
          </w:rPr>
          <w:fldChar w:fldCharType="end"/>
        </w:r>
      </w:hyperlink>
    </w:p>
    <w:p w14:paraId="6384C710" w14:textId="1FF7BE6C" w:rsidR="00AB0E37" w:rsidRDefault="00A063CB">
      <w:pPr>
        <w:pStyle w:val="Verzeichnis3"/>
        <w:rPr>
          <w:rFonts w:asciiTheme="minorHAnsi" w:eastAsiaTheme="minorEastAsia" w:hAnsiTheme="minorHAnsi" w:cstheme="minorBidi"/>
          <w:noProof/>
          <w:kern w:val="0"/>
          <w:sz w:val="22"/>
          <w:szCs w:val="22"/>
        </w:rPr>
      </w:pPr>
      <w:hyperlink w:anchor="_Toc87565395" w:history="1">
        <w:r w:rsidR="00AB0E37" w:rsidRPr="005B2D41">
          <w:rPr>
            <w:rStyle w:val="Hyperlink"/>
            <w:noProof/>
          </w:rPr>
          <w:t>5.23</w:t>
        </w:r>
        <w:r w:rsidR="00AB0E37">
          <w:rPr>
            <w:rFonts w:asciiTheme="minorHAnsi" w:eastAsiaTheme="minorEastAsia" w:hAnsiTheme="minorHAnsi" w:cstheme="minorBidi"/>
            <w:noProof/>
            <w:kern w:val="0"/>
            <w:sz w:val="22"/>
            <w:szCs w:val="22"/>
          </w:rPr>
          <w:tab/>
        </w:r>
        <w:r w:rsidR="00AB0E37" w:rsidRPr="005B2D41">
          <w:rPr>
            <w:rStyle w:val="Hyperlink"/>
            <w:noProof/>
          </w:rPr>
          <w:t>Revision und Penetrationstests (S) [A23]</w:t>
        </w:r>
        <w:r w:rsidR="00AB0E37">
          <w:rPr>
            <w:noProof/>
            <w:webHidden/>
          </w:rPr>
          <w:tab/>
        </w:r>
        <w:r w:rsidR="00AB0E37">
          <w:rPr>
            <w:noProof/>
            <w:webHidden/>
          </w:rPr>
          <w:fldChar w:fldCharType="begin"/>
        </w:r>
        <w:r w:rsidR="00AB0E37">
          <w:rPr>
            <w:noProof/>
            <w:webHidden/>
          </w:rPr>
          <w:instrText xml:space="preserve"> PAGEREF _Toc87565395 \h </w:instrText>
        </w:r>
        <w:r w:rsidR="00AB0E37">
          <w:rPr>
            <w:noProof/>
            <w:webHidden/>
          </w:rPr>
        </w:r>
        <w:r w:rsidR="00AB0E37">
          <w:rPr>
            <w:noProof/>
            <w:webHidden/>
          </w:rPr>
          <w:fldChar w:fldCharType="separate"/>
        </w:r>
        <w:r w:rsidR="00976E73">
          <w:rPr>
            <w:noProof/>
            <w:webHidden/>
          </w:rPr>
          <w:t>32</w:t>
        </w:r>
        <w:r w:rsidR="00AB0E37">
          <w:rPr>
            <w:noProof/>
            <w:webHidden/>
          </w:rPr>
          <w:fldChar w:fldCharType="end"/>
        </w:r>
      </w:hyperlink>
    </w:p>
    <w:p w14:paraId="77D5A061" w14:textId="4B291F8E" w:rsidR="00AB0E37" w:rsidRDefault="00A063CB">
      <w:pPr>
        <w:pStyle w:val="Verzeichnis3"/>
        <w:rPr>
          <w:rFonts w:asciiTheme="minorHAnsi" w:eastAsiaTheme="minorEastAsia" w:hAnsiTheme="minorHAnsi" w:cstheme="minorBidi"/>
          <w:noProof/>
          <w:kern w:val="0"/>
          <w:sz w:val="22"/>
          <w:szCs w:val="22"/>
        </w:rPr>
      </w:pPr>
      <w:hyperlink w:anchor="_Toc87565396" w:history="1">
        <w:r w:rsidR="00AB0E37" w:rsidRPr="005B2D41">
          <w:rPr>
            <w:rStyle w:val="Hyperlink"/>
            <w:noProof/>
          </w:rPr>
          <w:t>5.24</w:t>
        </w:r>
        <w:r w:rsidR="00AB0E37">
          <w:rPr>
            <w:rFonts w:asciiTheme="minorHAnsi" w:eastAsiaTheme="minorEastAsia" w:hAnsiTheme="minorHAnsi" w:cstheme="minorBidi"/>
            <w:noProof/>
            <w:kern w:val="0"/>
            <w:sz w:val="22"/>
            <w:szCs w:val="22"/>
          </w:rPr>
          <w:tab/>
        </w:r>
        <w:r w:rsidR="00AB0E37" w:rsidRPr="005B2D41">
          <w:rPr>
            <w:rStyle w:val="Hyperlink"/>
            <w:noProof/>
          </w:rPr>
          <w:t>Einsatz von Netzzugangskontrollen (H) [A24]</w:t>
        </w:r>
        <w:r w:rsidR="00AB0E37">
          <w:rPr>
            <w:noProof/>
            <w:webHidden/>
          </w:rPr>
          <w:tab/>
        </w:r>
        <w:r w:rsidR="00AB0E37">
          <w:rPr>
            <w:noProof/>
            <w:webHidden/>
          </w:rPr>
          <w:fldChar w:fldCharType="begin"/>
        </w:r>
        <w:r w:rsidR="00AB0E37">
          <w:rPr>
            <w:noProof/>
            <w:webHidden/>
          </w:rPr>
          <w:instrText xml:space="preserve"> PAGEREF _Toc87565396 \h </w:instrText>
        </w:r>
        <w:r w:rsidR="00AB0E37">
          <w:rPr>
            <w:noProof/>
            <w:webHidden/>
          </w:rPr>
        </w:r>
        <w:r w:rsidR="00AB0E37">
          <w:rPr>
            <w:noProof/>
            <w:webHidden/>
          </w:rPr>
          <w:fldChar w:fldCharType="separate"/>
        </w:r>
        <w:r w:rsidR="00976E73">
          <w:rPr>
            <w:noProof/>
            <w:webHidden/>
          </w:rPr>
          <w:t>34</w:t>
        </w:r>
        <w:r w:rsidR="00AB0E37">
          <w:rPr>
            <w:noProof/>
            <w:webHidden/>
          </w:rPr>
          <w:fldChar w:fldCharType="end"/>
        </w:r>
      </w:hyperlink>
      <w:r w:rsidR="00AB0E37">
        <w:rPr>
          <w:rStyle w:val="Hyperlink"/>
          <w:noProof/>
        </w:rPr>
        <w:br/>
      </w:r>
      <w:r w:rsidR="00AB0E37">
        <w:rPr>
          <w:rStyle w:val="Hyperlink"/>
          <w:noProof/>
        </w:rPr>
        <w:br/>
      </w:r>
    </w:p>
    <w:p w14:paraId="3BF4B5F3" w14:textId="5233FC8D" w:rsidR="008E2616" w:rsidRDefault="008E2616" w:rsidP="008E2616">
      <w:pPr>
        <w:rPr>
          <w:rFonts w:eastAsiaTheme="minorEastAsia"/>
          <w:noProof/>
        </w:rPr>
      </w:pPr>
    </w:p>
    <w:p w14:paraId="2F6C8D82" w14:textId="1587C431" w:rsidR="008E2616" w:rsidRDefault="008E2616" w:rsidP="008E2616">
      <w:pPr>
        <w:rPr>
          <w:rFonts w:eastAsiaTheme="minorEastAsia"/>
          <w:noProof/>
        </w:rPr>
      </w:pPr>
    </w:p>
    <w:p w14:paraId="147E53E3" w14:textId="3EC86DF5" w:rsidR="008E2616" w:rsidRDefault="008E2616" w:rsidP="008E2616">
      <w:pPr>
        <w:rPr>
          <w:rFonts w:eastAsiaTheme="minorEastAsia"/>
          <w:noProof/>
        </w:rPr>
      </w:pPr>
    </w:p>
    <w:p w14:paraId="2A2F2B45" w14:textId="77777777" w:rsidR="008E2616" w:rsidRPr="008E2616" w:rsidRDefault="008E2616" w:rsidP="008E2616">
      <w:pPr>
        <w:rPr>
          <w:rFonts w:eastAsiaTheme="minorEastAsia"/>
          <w:noProof/>
        </w:rPr>
      </w:pPr>
    </w:p>
    <w:p w14:paraId="597694D6" w14:textId="28040E7C" w:rsidR="00AB0E37" w:rsidRDefault="00A063CB">
      <w:pPr>
        <w:pStyle w:val="Verzeichnis3"/>
        <w:rPr>
          <w:rFonts w:asciiTheme="minorHAnsi" w:eastAsiaTheme="minorEastAsia" w:hAnsiTheme="minorHAnsi" w:cstheme="minorBidi"/>
          <w:noProof/>
          <w:kern w:val="0"/>
          <w:sz w:val="22"/>
          <w:szCs w:val="22"/>
        </w:rPr>
      </w:pPr>
      <w:hyperlink w:anchor="_Toc87565397" w:history="1">
        <w:r w:rsidR="00AB0E37" w:rsidRPr="005B2D41">
          <w:rPr>
            <w:rStyle w:val="Hyperlink"/>
            <w:noProof/>
          </w:rPr>
          <w:t>5.25</w:t>
        </w:r>
        <w:r w:rsidR="00AB0E37">
          <w:rPr>
            <w:rFonts w:asciiTheme="minorHAnsi" w:eastAsiaTheme="minorEastAsia" w:hAnsiTheme="minorHAnsi" w:cstheme="minorBidi"/>
            <w:noProof/>
            <w:kern w:val="0"/>
            <w:sz w:val="22"/>
            <w:szCs w:val="22"/>
          </w:rPr>
          <w:tab/>
        </w:r>
        <w:r w:rsidR="00AB0E37" w:rsidRPr="005B2D41">
          <w:rPr>
            <w:rStyle w:val="Hyperlink"/>
            <w:noProof/>
          </w:rPr>
          <w:t>Erweiterter Integritätsschutz für die Konfigurationsdateien</w:t>
        </w:r>
        <w:r w:rsidR="00AB0E37">
          <w:rPr>
            <w:rStyle w:val="Hyperlink"/>
            <w:noProof/>
          </w:rPr>
          <w:t xml:space="preserve"> </w:t>
        </w:r>
        <w:r w:rsidR="00AB0E37" w:rsidRPr="005B2D41">
          <w:rPr>
            <w:rStyle w:val="Hyperlink"/>
            <w:noProof/>
          </w:rPr>
          <w:t>(H) [A25]</w:t>
        </w:r>
        <w:r w:rsidR="00AB0E37">
          <w:rPr>
            <w:noProof/>
            <w:webHidden/>
          </w:rPr>
          <w:tab/>
        </w:r>
        <w:r w:rsidR="00AB0E37">
          <w:rPr>
            <w:noProof/>
            <w:webHidden/>
          </w:rPr>
          <w:fldChar w:fldCharType="begin"/>
        </w:r>
        <w:r w:rsidR="00AB0E37">
          <w:rPr>
            <w:noProof/>
            <w:webHidden/>
          </w:rPr>
          <w:instrText xml:space="preserve"> PAGEREF _Toc87565397 \h </w:instrText>
        </w:r>
        <w:r w:rsidR="00AB0E37">
          <w:rPr>
            <w:noProof/>
            <w:webHidden/>
          </w:rPr>
        </w:r>
        <w:r w:rsidR="00AB0E37">
          <w:rPr>
            <w:noProof/>
            <w:webHidden/>
          </w:rPr>
          <w:fldChar w:fldCharType="separate"/>
        </w:r>
        <w:r w:rsidR="00976E73">
          <w:rPr>
            <w:noProof/>
            <w:webHidden/>
          </w:rPr>
          <w:t>35</w:t>
        </w:r>
        <w:r w:rsidR="00AB0E37">
          <w:rPr>
            <w:noProof/>
            <w:webHidden/>
          </w:rPr>
          <w:fldChar w:fldCharType="end"/>
        </w:r>
      </w:hyperlink>
    </w:p>
    <w:p w14:paraId="3538A94A" w14:textId="7A8F4382" w:rsidR="00AB0E37" w:rsidRDefault="00A063CB">
      <w:pPr>
        <w:pStyle w:val="Verzeichnis3"/>
        <w:rPr>
          <w:rFonts w:asciiTheme="minorHAnsi" w:eastAsiaTheme="minorEastAsia" w:hAnsiTheme="minorHAnsi" w:cstheme="minorBidi"/>
          <w:noProof/>
          <w:kern w:val="0"/>
          <w:sz w:val="22"/>
          <w:szCs w:val="22"/>
        </w:rPr>
      </w:pPr>
      <w:hyperlink w:anchor="_Toc87565398" w:history="1">
        <w:r w:rsidR="00AB0E37" w:rsidRPr="005B2D41">
          <w:rPr>
            <w:rStyle w:val="Hyperlink"/>
            <w:noProof/>
          </w:rPr>
          <w:t>5.26</w:t>
        </w:r>
        <w:r w:rsidR="00AB0E37">
          <w:rPr>
            <w:rFonts w:asciiTheme="minorHAnsi" w:eastAsiaTheme="minorEastAsia" w:hAnsiTheme="minorHAnsi" w:cstheme="minorBidi"/>
            <w:noProof/>
            <w:kern w:val="0"/>
            <w:sz w:val="22"/>
            <w:szCs w:val="22"/>
          </w:rPr>
          <w:tab/>
        </w:r>
        <w:r w:rsidR="00AB0E37" w:rsidRPr="005B2D41">
          <w:rPr>
            <w:rStyle w:val="Hyperlink"/>
            <w:noProof/>
          </w:rPr>
          <w:t>Hochverfügbarkeit (H) [A26]</w:t>
        </w:r>
        <w:r w:rsidR="00AB0E37">
          <w:rPr>
            <w:noProof/>
            <w:webHidden/>
          </w:rPr>
          <w:tab/>
        </w:r>
        <w:r w:rsidR="00AB0E37">
          <w:rPr>
            <w:noProof/>
            <w:webHidden/>
          </w:rPr>
          <w:fldChar w:fldCharType="begin"/>
        </w:r>
        <w:r w:rsidR="00AB0E37">
          <w:rPr>
            <w:noProof/>
            <w:webHidden/>
          </w:rPr>
          <w:instrText xml:space="preserve"> PAGEREF _Toc87565398 \h </w:instrText>
        </w:r>
        <w:r w:rsidR="00AB0E37">
          <w:rPr>
            <w:noProof/>
            <w:webHidden/>
          </w:rPr>
        </w:r>
        <w:r w:rsidR="00AB0E37">
          <w:rPr>
            <w:noProof/>
            <w:webHidden/>
          </w:rPr>
          <w:fldChar w:fldCharType="separate"/>
        </w:r>
        <w:r w:rsidR="00976E73">
          <w:rPr>
            <w:noProof/>
            <w:webHidden/>
          </w:rPr>
          <w:t>35</w:t>
        </w:r>
        <w:r w:rsidR="00AB0E37">
          <w:rPr>
            <w:noProof/>
            <w:webHidden/>
          </w:rPr>
          <w:fldChar w:fldCharType="end"/>
        </w:r>
      </w:hyperlink>
    </w:p>
    <w:p w14:paraId="59C343AA" w14:textId="4360CD2C" w:rsidR="00AB0E37" w:rsidRDefault="00A063CB" w:rsidP="00AB0E37">
      <w:pPr>
        <w:pStyle w:val="Verzeichnis3"/>
        <w:ind w:left="1700" w:hanging="566"/>
        <w:rPr>
          <w:rFonts w:asciiTheme="minorHAnsi" w:eastAsiaTheme="minorEastAsia" w:hAnsiTheme="minorHAnsi" w:cstheme="minorBidi"/>
          <w:noProof/>
          <w:kern w:val="0"/>
          <w:sz w:val="22"/>
          <w:szCs w:val="22"/>
        </w:rPr>
      </w:pPr>
      <w:hyperlink w:anchor="_Toc87565399" w:history="1">
        <w:r w:rsidR="00AB0E37" w:rsidRPr="005B2D41">
          <w:rPr>
            <w:rStyle w:val="Hyperlink"/>
            <w:noProof/>
          </w:rPr>
          <w:t>5.27</w:t>
        </w:r>
        <w:r w:rsidR="00AB0E37">
          <w:rPr>
            <w:rFonts w:asciiTheme="minorHAnsi" w:eastAsiaTheme="minorEastAsia" w:hAnsiTheme="minorHAnsi" w:cstheme="minorBidi"/>
            <w:noProof/>
            <w:kern w:val="0"/>
            <w:sz w:val="22"/>
            <w:szCs w:val="22"/>
          </w:rPr>
          <w:tab/>
        </w:r>
        <w:r w:rsidR="00AB0E37" w:rsidRPr="005B2D41">
          <w:rPr>
            <w:rStyle w:val="Hyperlink"/>
            <w:noProof/>
          </w:rPr>
          <w:t xml:space="preserve">Bandbreitenmanagement für kritische Anwendungen </w:t>
        </w:r>
        <w:r w:rsidR="00AB0E37">
          <w:rPr>
            <w:rStyle w:val="Hyperlink"/>
            <w:noProof/>
          </w:rPr>
          <w:br/>
          <w:t>und</w:t>
        </w:r>
        <w:r w:rsidR="00AB0E37" w:rsidRPr="005B2D41">
          <w:rPr>
            <w:rStyle w:val="Hyperlink"/>
            <w:noProof/>
          </w:rPr>
          <w:t xml:space="preserve"> Dienste (H) [A27]</w:t>
        </w:r>
        <w:r w:rsidR="00AB0E37">
          <w:rPr>
            <w:noProof/>
            <w:webHidden/>
          </w:rPr>
          <w:tab/>
        </w:r>
        <w:r w:rsidR="00AB0E37">
          <w:rPr>
            <w:noProof/>
            <w:webHidden/>
          </w:rPr>
          <w:fldChar w:fldCharType="begin"/>
        </w:r>
        <w:r w:rsidR="00AB0E37">
          <w:rPr>
            <w:noProof/>
            <w:webHidden/>
          </w:rPr>
          <w:instrText xml:space="preserve"> PAGEREF _Toc87565399 \h </w:instrText>
        </w:r>
        <w:r w:rsidR="00AB0E37">
          <w:rPr>
            <w:noProof/>
            <w:webHidden/>
          </w:rPr>
        </w:r>
        <w:r w:rsidR="00AB0E37">
          <w:rPr>
            <w:noProof/>
            <w:webHidden/>
          </w:rPr>
          <w:fldChar w:fldCharType="separate"/>
        </w:r>
        <w:r w:rsidR="00976E73">
          <w:rPr>
            <w:noProof/>
            <w:webHidden/>
          </w:rPr>
          <w:t>37</w:t>
        </w:r>
        <w:r w:rsidR="00AB0E37">
          <w:rPr>
            <w:noProof/>
            <w:webHidden/>
          </w:rPr>
          <w:fldChar w:fldCharType="end"/>
        </w:r>
      </w:hyperlink>
    </w:p>
    <w:p w14:paraId="3307AB0C" w14:textId="572558D1" w:rsidR="00AB0E37" w:rsidRDefault="00A063CB">
      <w:pPr>
        <w:pStyle w:val="Verzeichnis3"/>
        <w:rPr>
          <w:rFonts w:asciiTheme="minorHAnsi" w:eastAsiaTheme="minorEastAsia" w:hAnsiTheme="minorHAnsi" w:cstheme="minorBidi"/>
          <w:noProof/>
          <w:kern w:val="0"/>
          <w:sz w:val="22"/>
          <w:szCs w:val="22"/>
        </w:rPr>
      </w:pPr>
      <w:hyperlink w:anchor="_Toc87565400" w:history="1">
        <w:r w:rsidR="00AB0E37" w:rsidRPr="005B2D41">
          <w:rPr>
            <w:rStyle w:val="Hyperlink"/>
            <w:noProof/>
          </w:rPr>
          <w:t>5.28</w:t>
        </w:r>
        <w:r w:rsidR="00AB0E37">
          <w:rPr>
            <w:rFonts w:asciiTheme="minorHAnsi" w:eastAsiaTheme="minorEastAsia" w:hAnsiTheme="minorHAnsi" w:cstheme="minorBidi"/>
            <w:noProof/>
            <w:kern w:val="0"/>
            <w:sz w:val="22"/>
            <w:szCs w:val="22"/>
          </w:rPr>
          <w:tab/>
        </w:r>
        <w:r w:rsidR="00AB0E37" w:rsidRPr="005B2D41">
          <w:rPr>
            <w:rStyle w:val="Hyperlink"/>
            <w:noProof/>
          </w:rPr>
          <w:t>Einsatz von zertifizierten Produkten (H) [A28]</w:t>
        </w:r>
        <w:r w:rsidR="00AB0E37">
          <w:rPr>
            <w:noProof/>
            <w:webHidden/>
          </w:rPr>
          <w:tab/>
        </w:r>
        <w:r w:rsidR="00AB0E37">
          <w:rPr>
            <w:noProof/>
            <w:webHidden/>
          </w:rPr>
          <w:fldChar w:fldCharType="begin"/>
        </w:r>
        <w:r w:rsidR="00AB0E37">
          <w:rPr>
            <w:noProof/>
            <w:webHidden/>
          </w:rPr>
          <w:instrText xml:space="preserve"> PAGEREF _Toc87565400 \h </w:instrText>
        </w:r>
        <w:r w:rsidR="00AB0E37">
          <w:rPr>
            <w:noProof/>
            <w:webHidden/>
          </w:rPr>
        </w:r>
        <w:r w:rsidR="00AB0E37">
          <w:rPr>
            <w:noProof/>
            <w:webHidden/>
          </w:rPr>
          <w:fldChar w:fldCharType="separate"/>
        </w:r>
        <w:r w:rsidR="00976E73">
          <w:rPr>
            <w:noProof/>
            <w:webHidden/>
          </w:rPr>
          <w:t>37</w:t>
        </w:r>
        <w:r w:rsidR="00AB0E37">
          <w:rPr>
            <w:noProof/>
            <w:webHidden/>
          </w:rPr>
          <w:fldChar w:fldCharType="end"/>
        </w:r>
      </w:hyperlink>
    </w:p>
    <w:p w14:paraId="4839C07A" w14:textId="33440321" w:rsidR="00AB0E37" w:rsidRDefault="00A063CB">
      <w:pPr>
        <w:pStyle w:val="Verzeichnis1"/>
        <w:rPr>
          <w:rFonts w:asciiTheme="minorHAnsi" w:eastAsiaTheme="minorEastAsia" w:hAnsiTheme="minorHAnsi" w:cstheme="minorBidi"/>
          <w:noProof/>
          <w:kern w:val="0"/>
          <w:sz w:val="22"/>
          <w:szCs w:val="22"/>
        </w:rPr>
      </w:pPr>
      <w:hyperlink w:anchor="_Toc87565401" w:history="1">
        <w:r w:rsidR="00AB0E37" w:rsidRPr="005B2D41">
          <w:rPr>
            <w:rStyle w:val="Hyperlink"/>
            <w:noProof/>
          </w:rPr>
          <w:t>6</w:t>
        </w:r>
        <w:r w:rsidR="00AB0E37">
          <w:rPr>
            <w:rFonts w:asciiTheme="minorHAnsi" w:eastAsiaTheme="minorEastAsia" w:hAnsiTheme="minorHAnsi" w:cstheme="minorBidi"/>
            <w:noProof/>
            <w:kern w:val="0"/>
            <w:sz w:val="22"/>
            <w:szCs w:val="22"/>
          </w:rPr>
          <w:tab/>
        </w:r>
        <w:r w:rsidR="00AB0E37" w:rsidRPr="005B2D41">
          <w:rPr>
            <w:rStyle w:val="Hyperlink"/>
            <w:noProof/>
          </w:rPr>
          <w:t>Weitere Anforderungen aus anderer Quellen [optional]</w:t>
        </w:r>
        <w:r w:rsidR="00AB0E37">
          <w:rPr>
            <w:noProof/>
            <w:webHidden/>
          </w:rPr>
          <w:tab/>
        </w:r>
        <w:r w:rsidR="00AB0E37">
          <w:rPr>
            <w:noProof/>
            <w:webHidden/>
          </w:rPr>
          <w:fldChar w:fldCharType="begin"/>
        </w:r>
        <w:r w:rsidR="00AB0E37">
          <w:rPr>
            <w:noProof/>
            <w:webHidden/>
          </w:rPr>
          <w:instrText xml:space="preserve"> PAGEREF _Toc87565401 \h </w:instrText>
        </w:r>
        <w:r w:rsidR="00AB0E37">
          <w:rPr>
            <w:noProof/>
            <w:webHidden/>
          </w:rPr>
        </w:r>
        <w:r w:rsidR="00AB0E37">
          <w:rPr>
            <w:noProof/>
            <w:webHidden/>
          </w:rPr>
          <w:fldChar w:fldCharType="separate"/>
        </w:r>
        <w:r w:rsidR="00976E73">
          <w:rPr>
            <w:noProof/>
            <w:webHidden/>
          </w:rPr>
          <w:t>38</w:t>
        </w:r>
        <w:r w:rsidR="00AB0E37">
          <w:rPr>
            <w:noProof/>
            <w:webHidden/>
          </w:rPr>
          <w:fldChar w:fldCharType="end"/>
        </w:r>
      </w:hyperlink>
    </w:p>
    <w:p w14:paraId="2E7FF9CE" w14:textId="6250A711" w:rsidR="00AB0E37" w:rsidRDefault="00A063CB">
      <w:pPr>
        <w:pStyle w:val="Verzeichnis1"/>
        <w:rPr>
          <w:rFonts w:asciiTheme="minorHAnsi" w:eastAsiaTheme="minorEastAsia" w:hAnsiTheme="minorHAnsi" w:cstheme="minorBidi"/>
          <w:noProof/>
          <w:kern w:val="0"/>
          <w:sz w:val="22"/>
          <w:szCs w:val="22"/>
        </w:rPr>
      </w:pPr>
      <w:hyperlink w:anchor="_Toc87565403" w:history="1">
        <w:r w:rsidR="00AB0E37" w:rsidRPr="005B2D41">
          <w:rPr>
            <w:rStyle w:val="Hyperlink"/>
            <w:noProof/>
          </w:rPr>
          <w:t>7</w:t>
        </w:r>
        <w:r w:rsidR="00AB0E37">
          <w:rPr>
            <w:rFonts w:asciiTheme="minorHAnsi" w:eastAsiaTheme="minorEastAsia" w:hAnsiTheme="minorHAnsi" w:cstheme="minorBidi"/>
            <w:noProof/>
            <w:kern w:val="0"/>
            <w:sz w:val="22"/>
            <w:szCs w:val="22"/>
          </w:rPr>
          <w:tab/>
        </w:r>
        <w:r w:rsidR="00AB0E37" w:rsidRPr="005B2D41">
          <w:rPr>
            <w:rStyle w:val="Hyperlink"/>
            <w:noProof/>
          </w:rPr>
          <w:t>Schulung / Information / Sensibilisierung der  Beschäftigten [optional]</w:t>
        </w:r>
        <w:r w:rsidR="00AB0E37">
          <w:rPr>
            <w:noProof/>
            <w:webHidden/>
          </w:rPr>
          <w:tab/>
        </w:r>
        <w:r w:rsidR="00AB0E37">
          <w:rPr>
            <w:noProof/>
            <w:webHidden/>
          </w:rPr>
          <w:fldChar w:fldCharType="begin"/>
        </w:r>
        <w:r w:rsidR="00AB0E37">
          <w:rPr>
            <w:noProof/>
            <w:webHidden/>
          </w:rPr>
          <w:instrText xml:space="preserve"> PAGEREF _Toc87565403 \h </w:instrText>
        </w:r>
        <w:r w:rsidR="00AB0E37">
          <w:rPr>
            <w:noProof/>
            <w:webHidden/>
          </w:rPr>
        </w:r>
        <w:r w:rsidR="00AB0E37">
          <w:rPr>
            <w:noProof/>
            <w:webHidden/>
          </w:rPr>
          <w:fldChar w:fldCharType="separate"/>
        </w:r>
        <w:r w:rsidR="00976E73">
          <w:rPr>
            <w:noProof/>
            <w:webHidden/>
          </w:rPr>
          <w:t>40</w:t>
        </w:r>
        <w:r w:rsidR="00AB0E37">
          <w:rPr>
            <w:noProof/>
            <w:webHidden/>
          </w:rPr>
          <w:fldChar w:fldCharType="end"/>
        </w:r>
      </w:hyperlink>
    </w:p>
    <w:p w14:paraId="7E9F30D2" w14:textId="430A8CB8" w:rsidR="00AB0E37" w:rsidRDefault="00A063CB">
      <w:pPr>
        <w:pStyle w:val="Verzeichnis1"/>
        <w:rPr>
          <w:rFonts w:asciiTheme="minorHAnsi" w:eastAsiaTheme="minorEastAsia" w:hAnsiTheme="minorHAnsi" w:cstheme="minorBidi"/>
          <w:noProof/>
          <w:kern w:val="0"/>
          <w:sz w:val="22"/>
          <w:szCs w:val="22"/>
        </w:rPr>
      </w:pPr>
      <w:hyperlink w:anchor="_Toc87565404" w:history="1">
        <w:r w:rsidR="00AB0E37" w:rsidRPr="005B2D41">
          <w:rPr>
            <w:rStyle w:val="Hyperlink"/>
            <w:noProof/>
          </w:rPr>
          <w:t>8</w:t>
        </w:r>
        <w:r w:rsidR="00AB0E37">
          <w:rPr>
            <w:rFonts w:asciiTheme="minorHAnsi" w:eastAsiaTheme="minorEastAsia" w:hAnsiTheme="minorHAnsi" w:cstheme="minorBidi"/>
            <w:noProof/>
            <w:kern w:val="0"/>
            <w:sz w:val="22"/>
            <w:szCs w:val="22"/>
          </w:rPr>
          <w:tab/>
        </w:r>
        <w:r w:rsidR="00AB0E37" w:rsidRPr="005B2D41">
          <w:rPr>
            <w:rStyle w:val="Hyperlink"/>
            <w:noProof/>
          </w:rPr>
          <w:t>Notfallvorsorge</w:t>
        </w:r>
        <w:r w:rsidR="00AB0E37">
          <w:rPr>
            <w:noProof/>
            <w:webHidden/>
          </w:rPr>
          <w:tab/>
        </w:r>
        <w:r w:rsidR="00AB0E37">
          <w:rPr>
            <w:noProof/>
            <w:webHidden/>
          </w:rPr>
          <w:fldChar w:fldCharType="begin"/>
        </w:r>
        <w:r w:rsidR="00AB0E37">
          <w:rPr>
            <w:noProof/>
            <w:webHidden/>
          </w:rPr>
          <w:instrText xml:space="preserve"> PAGEREF _Toc87565404 \h </w:instrText>
        </w:r>
        <w:r w:rsidR="00AB0E37">
          <w:rPr>
            <w:noProof/>
            <w:webHidden/>
          </w:rPr>
        </w:r>
        <w:r w:rsidR="00AB0E37">
          <w:rPr>
            <w:noProof/>
            <w:webHidden/>
          </w:rPr>
          <w:fldChar w:fldCharType="separate"/>
        </w:r>
        <w:r w:rsidR="00976E73">
          <w:rPr>
            <w:noProof/>
            <w:webHidden/>
          </w:rPr>
          <w:t>40</w:t>
        </w:r>
        <w:r w:rsidR="00AB0E37">
          <w:rPr>
            <w:noProof/>
            <w:webHidden/>
          </w:rPr>
          <w:fldChar w:fldCharType="end"/>
        </w:r>
      </w:hyperlink>
    </w:p>
    <w:p w14:paraId="3C20D217" w14:textId="693422BE" w:rsidR="00AB0E37" w:rsidRDefault="00A063CB">
      <w:pPr>
        <w:pStyle w:val="Verzeichnis1"/>
        <w:rPr>
          <w:rFonts w:asciiTheme="minorHAnsi" w:eastAsiaTheme="minorEastAsia" w:hAnsiTheme="minorHAnsi" w:cstheme="minorBidi"/>
          <w:noProof/>
          <w:kern w:val="0"/>
          <w:sz w:val="22"/>
          <w:szCs w:val="22"/>
        </w:rPr>
      </w:pPr>
      <w:hyperlink w:anchor="_Toc87565405" w:history="1">
        <w:r w:rsidR="00AB0E37" w:rsidRPr="005B2D41">
          <w:rPr>
            <w:rStyle w:val="Hyperlink"/>
            <w:noProof/>
          </w:rPr>
          <w:t>9</w:t>
        </w:r>
        <w:r w:rsidR="00AB0E37">
          <w:rPr>
            <w:rFonts w:asciiTheme="minorHAnsi" w:eastAsiaTheme="minorEastAsia" w:hAnsiTheme="minorHAnsi" w:cstheme="minorBidi"/>
            <w:noProof/>
            <w:kern w:val="0"/>
            <w:sz w:val="22"/>
            <w:szCs w:val="22"/>
          </w:rPr>
          <w:tab/>
        </w:r>
        <w:r w:rsidR="00AB0E37" w:rsidRPr="005B2D41">
          <w:rPr>
            <w:rStyle w:val="Hyperlink"/>
            <w:noProof/>
          </w:rPr>
          <w:t>Konsequenzen bei Nichtbeachtung</w:t>
        </w:r>
        <w:r w:rsidR="00AB0E37">
          <w:rPr>
            <w:noProof/>
            <w:webHidden/>
          </w:rPr>
          <w:tab/>
        </w:r>
        <w:r w:rsidR="00AB0E37">
          <w:rPr>
            <w:noProof/>
            <w:webHidden/>
          </w:rPr>
          <w:fldChar w:fldCharType="begin"/>
        </w:r>
        <w:r w:rsidR="00AB0E37">
          <w:rPr>
            <w:noProof/>
            <w:webHidden/>
          </w:rPr>
          <w:instrText xml:space="preserve"> PAGEREF _Toc87565405 \h </w:instrText>
        </w:r>
        <w:r w:rsidR="00AB0E37">
          <w:rPr>
            <w:noProof/>
            <w:webHidden/>
          </w:rPr>
        </w:r>
        <w:r w:rsidR="00AB0E37">
          <w:rPr>
            <w:noProof/>
            <w:webHidden/>
          </w:rPr>
          <w:fldChar w:fldCharType="separate"/>
        </w:r>
        <w:r w:rsidR="00976E73">
          <w:rPr>
            <w:noProof/>
            <w:webHidden/>
          </w:rPr>
          <w:t>40</w:t>
        </w:r>
        <w:r w:rsidR="00AB0E37">
          <w:rPr>
            <w:noProof/>
            <w:webHidden/>
          </w:rPr>
          <w:fldChar w:fldCharType="end"/>
        </w:r>
      </w:hyperlink>
    </w:p>
    <w:p w14:paraId="5228821D" w14:textId="3559B1B2" w:rsidR="00AB0E37" w:rsidRDefault="00A063CB">
      <w:pPr>
        <w:pStyle w:val="Verzeichnis1"/>
        <w:rPr>
          <w:rFonts w:asciiTheme="minorHAnsi" w:eastAsiaTheme="minorEastAsia" w:hAnsiTheme="minorHAnsi" w:cstheme="minorBidi"/>
          <w:noProof/>
          <w:kern w:val="0"/>
          <w:sz w:val="22"/>
          <w:szCs w:val="22"/>
        </w:rPr>
      </w:pPr>
      <w:hyperlink w:anchor="_Toc87565406" w:history="1">
        <w:r w:rsidR="00AB0E37" w:rsidRPr="005B2D41">
          <w:rPr>
            <w:rStyle w:val="Hyperlink"/>
            <w:noProof/>
          </w:rPr>
          <w:t>10</w:t>
        </w:r>
        <w:r w:rsidR="00AB0E37">
          <w:rPr>
            <w:rFonts w:asciiTheme="minorHAnsi" w:eastAsiaTheme="minorEastAsia" w:hAnsiTheme="minorHAnsi" w:cstheme="minorBidi"/>
            <w:noProof/>
            <w:kern w:val="0"/>
            <w:sz w:val="22"/>
            <w:szCs w:val="22"/>
          </w:rPr>
          <w:tab/>
        </w:r>
        <w:r w:rsidR="00AB0E37" w:rsidRPr="005B2D41">
          <w:rPr>
            <w:rStyle w:val="Hyperlink"/>
            <w:noProof/>
          </w:rPr>
          <w:t>Ausnahmen</w:t>
        </w:r>
        <w:r w:rsidR="00AB0E37">
          <w:rPr>
            <w:noProof/>
            <w:webHidden/>
          </w:rPr>
          <w:tab/>
        </w:r>
        <w:r w:rsidR="00AB0E37">
          <w:rPr>
            <w:noProof/>
            <w:webHidden/>
          </w:rPr>
          <w:fldChar w:fldCharType="begin"/>
        </w:r>
        <w:r w:rsidR="00AB0E37">
          <w:rPr>
            <w:noProof/>
            <w:webHidden/>
          </w:rPr>
          <w:instrText xml:space="preserve"> PAGEREF _Toc87565406 \h </w:instrText>
        </w:r>
        <w:r w:rsidR="00AB0E37">
          <w:rPr>
            <w:noProof/>
            <w:webHidden/>
          </w:rPr>
        </w:r>
        <w:r w:rsidR="00AB0E37">
          <w:rPr>
            <w:noProof/>
            <w:webHidden/>
          </w:rPr>
          <w:fldChar w:fldCharType="separate"/>
        </w:r>
        <w:r w:rsidR="00976E73">
          <w:rPr>
            <w:noProof/>
            <w:webHidden/>
          </w:rPr>
          <w:t>40</w:t>
        </w:r>
        <w:r w:rsidR="00AB0E37">
          <w:rPr>
            <w:noProof/>
            <w:webHidden/>
          </w:rPr>
          <w:fldChar w:fldCharType="end"/>
        </w:r>
      </w:hyperlink>
    </w:p>
    <w:p w14:paraId="7714707E" w14:textId="59234097" w:rsidR="00AB0E37" w:rsidRDefault="00A063CB">
      <w:pPr>
        <w:pStyle w:val="Verzeichnis1"/>
        <w:rPr>
          <w:rFonts w:asciiTheme="minorHAnsi" w:eastAsiaTheme="minorEastAsia" w:hAnsiTheme="minorHAnsi" w:cstheme="minorBidi"/>
          <w:noProof/>
          <w:kern w:val="0"/>
          <w:sz w:val="22"/>
          <w:szCs w:val="22"/>
        </w:rPr>
      </w:pPr>
      <w:hyperlink w:anchor="_Toc87565407" w:history="1">
        <w:r w:rsidR="00AB0E37" w:rsidRPr="005B2D41">
          <w:rPr>
            <w:rStyle w:val="Hyperlink"/>
            <w:noProof/>
          </w:rPr>
          <w:t>Anhang A: Gefährdungslage</w:t>
        </w:r>
        <w:r w:rsidR="00AB0E37">
          <w:rPr>
            <w:noProof/>
            <w:webHidden/>
          </w:rPr>
          <w:tab/>
        </w:r>
        <w:r w:rsidR="00AB0E37">
          <w:rPr>
            <w:noProof/>
            <w:webHidden/>
          </w:rPr>
          <w:fldChar w:fldCharType="begin"/>
        </w:r>
        <w:r w:rsidR="00AB0E37">
          <w:rPr>
            <w:noProof/>
            <w:webHidden/>
          </w:rPr>
          <w:instrText xml:space="preserve"> PAGEREF _Toc87565407 \h </w:instrText>
        </w:r>
        <w:r w:rsidR="00AB0E37">
          <w:rPr>
            <w:noProof/>
            <w:webHidden/>
          </w:rPr>
        </w:r>
        <w:r w:rsidR="00AB0E37">
          <w:rPr>
            <w:noProof/>
            <w:webHidden/>
          </w:rPr>
          <w:fldChar w:fldCharType="separate"/>
        </w:r>
        <w:r w:rsidR="00976E73">
          <w:rPr>
            <w:noProof/>
            <w:webHidden/>
          </w:rPr>
          <w:t>41</w:t>
        </w:r>
        <w:r w:rsidR="00AB0E37">
          <w:rPr>
            <w:noProof/>
            <w:webHidden/>
          </w:rPr>
          <w:fldChar w:fldCharType="end"/>
        </w:r>
      </w:hyperlink>
    </w:p>
    <w:p w14:paraId="662C896F" w14:textId="588669AB" w:rsidR="00AB0E37" w:rsidRDefault="00A063CB">
      <w:pPr>
        <w:pStyle w:val="Verzeichnis1"/>
        <w:rPr>
          <w:rFonts w:asciiTheme="minorHAnsi" w:eastAsiaTheme="minorEastAsia" w:hAnsiTheme="minorHAnsi" w:cstheme="minorBidi"/>
          <w:noProof/>
          <w:kern w:val="0"/>
          <w:sz w:val="22"/>
          <w:szCs w:val="22"/>
        </w:rPr>
      </w:pPr>
      <w:hyperlink w:anchor="_Toc87565408" w:history="1">
        <w:r w:rsidR="00AB0E37" w:rsidRPr="005B2D41">
          <w:rPr>
            <w:rStyle w:val="Hyperlink"/>
            <w:noProof/>
          </w:rPr>
          <w:t>Anhang B: Optionale Anhänge</w:t>
        </w:r>
        <w:r w:rsidR="00AB0E37">
          <w:rPr>
            <w:noProof/>
            <w:webHidden/>
          </w:rPr>
          <w:tab/>
        </w:r>
        <w:r w:rsidR="00AB0E37">
          <w:rPr>
            <w:noProof/>
            <w:webHidden/>
          </w:rPr>
          <w:fldChar w:fldCharType="begin"/>
        </w:r>
        <w:r w:rsidR="00AB0E37">
          <w:rPr>
            <w:noProof/>
            <w:webHidden/>
          </w:rPr>
          <w:instrText xml:space="preserve"> PAGEREF _Toc87565408 \h </w:instrText>
        </w:r>
        <w:r w:rsidR="00AB0E37">
          <w:rPr>
            <w:noProof/>
            <w:webHidden/>
          </w:rPr>
        </w:r>
        <w:r w:rsidR="00AB0E37">
          <w:rPr>
            <w:noProof/>
            <w:webHidden/>
          </w:rPr>
          <w:fldChar w:fldCharType="separate"/>
        </w:r>
        <w:r w:rsidR="00976E73">
          <w:rPr>
            <w:noProof/>
            <w:webHidden/>
          </w:rPr>
          <w:t>44</w:t>
        </w:r>
        <w:r w:rsidR="00AB0E37">
          <w:rPr>
            <w:noProof/>
            <w:webHidden/>
          </w:rPr>
          <w:fldChar w:fldCharType="end"/>
        </w:r>
      </w:hyperlink>
    </w:p>
    <w:p w14:paraId="55A1444F" w14:textId="2057325D" w:rsidR="00AB0E37" w:rsidRDefault="00A063CB">
      <w:pPr>
        <w:pStyle w:val="Verzeichnis1"/>
        <w:rPr>
          <w:rFonts w:asciiTheme="minorHAnsi" w:eastAsiaTheme="minorEastAsia" w:hAnsiTheme="minorHAnsi" w:cstheme="minorBidi"/>
          <w:noProof/>
          <w:kern w:val="0"/>
          <w:sz w:val="22"/>
          <w:szCs w:val="22"/>
        </w:rPr>
      </w:pPr>
      <w:hyperlink w:anchor="_Toc87565409" w:history="1">
        <w:r w:rsidR="00AB0E37" w:rsidRPr="005B2D41">
          <w:rPr>
            <w:rStyle w:val="Hyperlink"/>
            <w:noProof/>
          </w:rPr>
          <w:t>Anhang C: Glossar</w:t>
        </w:r>
        <w:r w:rsidR="00AB0E37">
          <w:rPr>
            <w:noProof/>
            <w:webHidden/>
          </w:rPr>
          <w:tab/>
        </w:r>
        <w:r w:rsidR="00AB0E37">
          <w:rPr>
            <w:noProof/>
            <w:webHidden/>
          </w:rPr>
          <w:fldChar w:fldCharType="begin"/>
        </w:r>
        <w:r w:rsidR="00AB0E37">
          <w:rPr>
            <w:noProof/>
            <w:webHidden/>
          </w:rPr>
          <w:instrText xml:space="preserve"> PAGEREF _Toc87565409 \h </w:instrText>
        </w:r>
        <w:r w:rsidR="00AB0E37">
          <w:rPr>
            <w:noProof/>
            <w:webHidden/>
          </w:rPr>
        </w:r>
        <w:r w:rsidR="00AB0E37">
          <w:rPr>
            <w:noProof/>
            <w:webHidden/>
          </w:rPr>
          <w:fldChar w:fldCharType="separate"/>
        </w:r>
        <w:r w:rsidR="00976E73">
          <w:rPr>
            <w:noProof/>
            <w:webHidden/>
          </w:rPr>
          <w:t>45</w:t>
        </w:r>
        <w:r w:rsidR="00AB0E37">
          <w:rPr>
            <w:noProof/>
            <w:webHidden/>
          </w:rPr>
          <w:fldChar w:fldCharType="end"/>
        </w:r>
      </w:hyperlink>
    </w:p>
    <w:p w14:paraId="68886988" w14:textId="26C67480" w:rsidR="00EA587D" w:rsidRDefault="00C50573" w:rsidP="00EA587D">
      <w:pPr>
        <w:sectPr w:rsidR="00EA587D" w:rsidSect="00F66B2D">
          <w:footerReference w:type="default" r:id="rId15"/>
          <w:type w:val="continuous"/>
          <w:pgSz w:w="11906" w:h="16838" w:code="9"/>
          <w:pgMar w:top="1134" w:right="1418" w:bottom="1134" w:left="1418" w:header="709" w:footer="55" w:gutter="0"/>
          <w:cols w:space="708"/>
          <w:docGrid w:linePitch="360"/>
        </w:sectPr>
      </w:pPr>
      <w:r>
        <w:fldChar w:fldCharType="end"/>
      </w:r>
    </w:p>
    <w:p w14:paraId="5445742D" w14:textId="77777777" w:rsidR="00742DBB" w:rsidRPr="00C61AE0" w:rsidRDefault="008B3078" w:rsidP="00742DBB">
      <w:pPr>
        <w:pStyle w:val="Inhaltsverzeichnis"/>
        <w:spacing w:afterLines="0"/>
      </w:pPr>
      <w:bookmarkStart w:id="5" w:name="_Toc38773006"/>
      <w:r>
        <w:br/>
      </w:r>
      <w:r w:rsidR="00742DBB" w:rsidRPr="00C61AE0">
        <w:t>Management Summary</w:t>
      </w:r>
      <w:bookmarkEnd w:id="5"/>
    </w:p>
    <w:p w14:paraId="0786D72A" w14:textId="77777777" w:rsidR="00451F3B" w:rsidRDefault="00451F3B" w:rsidP="00742DBB">
      <w:pPr>
        <w:rPr>
          <w:sz w:val="22"/>
          <w:szCs w:val="22"/>
        </w:rPr>
      </w:pPr>
    </w:p>
    <w:p w14:paraId="3DB53189" w14:textId="5B11F4C9" w:rsidR="005977F8" w:rsidRPr="00F004D3" w:rsidRDefault="005977F8" w:rsidP="005977F8">
      <w:pPr>
        <w:rPr>
          <w:i/>
          <w:iCs/>
          <w:color w:val="FF0000"/>
        </w:rPr>
      </w:pPr>
      <w:r>
        <w:rPr>
          <w:color w:val="FF0000"/>
          <w:sz w:val="22"/>
          <w:szCs w:val="22"/>
        </w:rPr>
        <w:t xml:space="preserve">Vorschlag: </w:t>
      </w:r>
      <w:r w:rsidRPr="00F004D3">
        <w:rPr>
          <w:i/>
          <w:iCs/>
          <w:color w:val="FF0000"/>
        </w:rPr>
        <w:t xml:space="preserve">[ Bitte </w:t>
      </w:r>
      <w:r>
        <w:rPr>
          <w:i/>
          <w:iCs/>
          <w:color w:val="FF0000"/>
        </w:rPr>
        <w:t xml:space="preserve">nach Wunsch umformulieren / </w:t>
      </w:r>
      <w:r w:rsidRPr="00F004D3">
        <w:rPr>
          <w:i/>
          <w:iCs/>
          <w:color w:val="FF0000"/>
        </w:rPr>
        <w:t xml:space="preserve">ergänzen </w:t>
      </w:r>
      <w:r>
        <w:rPr>
          <w:i/>
          <w:iCs/>
          <w:color w:val="FF0000"/>
        </w:rPr>
        <w:t xml:space="preserve">/ </w:t>
      </w:r>
      <w:proofErr w:type="gramStart"/>
      <w:r>
        <w:rPr>
          <w:i/>
          <w:iCs/>
          <w:color w:val="FF0000"/>
        </w:rPr>
        <w:t>streichen</w:t>
      </w:r>
      <w:r w:rsidRPr="00F004D3">
        <w:rPr>
          <w:i/>
          <w:iCs/>
          <w:color w:val="FF0000"/>
        </w:rPr>
        <w:t xml:space="preserve"> ]</w:t>
      </w:r>
      <w:proofErr w:type="gramEnd"/>
    </w:p>
    <w:p w14:paraId="3245D258" w14:textId="77777777" w:rsidR="003345BE" w:rsidRDefault="003345BE" w:rsidP="003345BE">
      <w:pPr>
        <w:rPr>
          <w:color w:val="000000" w:themeColor="text1"/>
          <w:sz w:val="22"/>
          <w:szCs w:val="22"/>
        </w:rPr>
      </w:pPr>
    </w:p>
    <w:p w14:paraId="01405DCB" w14:textId="77777777" w:rsidR="00D76662" w:rsidRDefault="00D76662" w:rsidP="00D76662">
      <w:pPr>
        <w:spacing w:after="240"/>
      </w:pPr>
      <w:r>
        <w:t>Router und Switches sind zentrale Komponenten eines performanten und sicheren Netzwerkes. Ihr Ausfall kann zum kompletten Stillstand der gesamten IT-Infrastruktur führen. Sie müssen daher besonders abgesichert werden.</w:t>
      </w:r>
    </w:p>
    <w:p w14:paraId="1D5AF124" w14:textId="4A99AB68" w:rsidR="00D76662" w:rsidRPr="00565407" w:rsidRDefault="00D76662" w:rsidP="00D76662">
      <w:pPr>
        <w:spacing w:after="240"/>
      </w:pPr>
      <w:r w:rsidRPr="00565407">
        <w:t xml:space="preserve">Router sind in der Lage, Netze mit unterschiedlichen Topographien zu verbinden. Sie </w:t>
      </w:r>
      <w:r>
        <w:br/>
      </w:r>
      <w:r w:rsidRPr="00565407">
        <w:t xml:space="preserve">werden verwendet, um lokale Netze zu segmentieren oder um über Weitverkehrsnetze </w:t>
      </w:r>
      <w:r>
        <w:br/>
      </w:r>
      <w:r w:rsidRPr="00565407">
        <w:t xml:space="preserve">zu verbinden. Ein Router identifiziert eine geeignete Verbindung zwischen dem Quellsystem bzw. Quellnetz und dem Zielsystem bzw. Zielnetz. In den meisten Fällen geschieht das, indem er die Datenpakete an den nächsten Router weitergibt. </w:t>
      </w:r>
    </w:p>
    <w:p w14:paraId="44E1B4FE" w14:textId="77777777" w:rsidR="00D76662" w:rsidRDefault="00D76662" w:rsidP="00D76662">
      <w:pPr>
        <w:spacing w:after="240"/>
      </w:pPr>
      <w:r w:rsidRPr="007017B7">
        <w:t xml:space="preserve">Ziel dieser IT-Sicherheitsrichtlinie ist </w:t>
      </w:r>
      <w:r>
        <w:t>der</w:t>
      </w:r>
      <w:r w:rsidRPr="007017B7">
        <w:t xml:space="preserve"> Schutz der Informationen, die </w:t>
      </w:r>
      <w:r>
        <w:t>von Routern und Switches</w:t>
      </w:r>
      <w:r w:rsidRPr="007017B7">
        <w:t xml:space="preserve"> verarbeitet und übertragen werden</w:t>
      </w:r>
      <w:r>
        <w:t>.</w:t>
      </w:r>
    </w:p>
    <w:p w14:paraId="21E93B1F" w14:textId="7337CC69" w:rsidR="00D76662" w:rsidRDefault="00D76662" w:rsidP="00D76662">
      <w:pPr>
        <w:spacing w:after="240"/>
      </w:pPr>
      <w:r>
        <w:t xml:space="preserve">Aufgrund des hohen Schutzbedarfes bei der Vertraulichkeit und Integrität der zu übermittelnden Daten kommt dem Betrieb und der Wartung von Routern und Switches in der </w:t>
      </w:r>
      <w:r>
        <w:br/>
        <w:t>Behörde eine hohe Bedeutung bezüglich der IT-Sicherheit zu.</w:t>
      </w:r>
    </w:p>
    <w:p w14:paraId="65E59C8A" w14:textId="7A665213" w:rsidR="003345BE" w:rsidRDefault="003345BE" w:rsidP="003345BE">
      <w:pPr>
        <w:rPr>
          <w:color w:val="000000" w:themeColor="text1"/>
          <w:sz w:val="22"/>
          <w:szCs w:val="22"/>
        </w:rPr>
      </w:pPr>
    </w:p>
    <w:p w14:paraId="426793E5" w14:textId="3B1317D2" w:rsidR="002360C7" w:rsidRDefault="002360C7" w:rsidP="003345BE">
      <w:pPr>
        <w:rPr>
          <w:color w:val="000000" w:themeColor="text1"/>
          <w:sz w:val="22"/>
          <w:szCs w:val="22"/>
        </w:rPr>
      </w:pPr>
    </w:p>
    <w:p w14:paraId="6685AAF4" w14:textId="77777777" w:rsidR="002360C7" w:rsidRDefault="002360C7" w:rsidP="003345BE">
      <w:pPr>
        <w:rPr>
          <w:color w:val="000000" w:themeColor="text1"/>
          <w:sz w:val="22"/>
          <w:szCs w:val="22"/>
        </w:rPr>
      </w:pPr>
    </w:p>
    <w:p w14:paraId="5CB9E722" w14:textId="1ACA0756" w:rsidR="003345BE" w:rsidRDefault="003345BE" w:rsidP="003345BE">
      <w:pPr>
        <w:rPr>
          <w:color w:val="000000" w:themeColor="text1"/>
          <w:sz w:val="22"/>
          <w:szCs w:val="22"/>
        </w:rPr>
      </w:pPr>
    </w:p>
    <w:p w14:paraId="53882FCE" w14:textId="1F1D430D" w:rsidR="00E75C4E" w:rsidRDefault="00E75C4E" w:rsidP="003345BE">
      <w:pPr>
        <w:rPr>
          <w:color w:val="000000" w:themeColor="text1"/>
          <w:sz w:val="22"/>
          <w:szCs w:val="22"/>
        </w:rPr>
      </w:pPr>
    </w:p>
    <w:p w14:paraId="40A20BBC" w14:textId="77777777" w:rsidR="00E75C4E" w:rsidRPr="003345BE" w:rsidRDefault="00E75C4E" w:rsidP="003345BE">
      <w:pPr>
        <w:rPr>
          <w:color w:val="000000" w:themeColor="text1"/>
          <w:sz w:val="22"/>
          <w:szCs w:val="22"/>
        </w:rPr>
      </w:pPr>
    </w:p>
    <w:p w14:paraId="225836D2" w14:textId="77777777" w:rsidR="005977F8" w:rsidRDefault="005977F8" w:rsidP="005977F8">
      <w:pPr>
        <w:rPr>
          <w:i/>
          <w:color w:val="0070C0"/>
        </w:rPr>
      </w:pPr>
      <w:r w:rsidRPr="003345BE">
        <w:rPr>
          <w:color w:val="000000" w:themeColor="text1"/>
        </w:rPr>
        <w:t xml:space="preserve">Diese Version der IT-Sicherheitsrichtlinie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2D3BE39E" w14:textId="77777777" w:rsidR="005977F8" w:rsidRPr="007C11D5" w:rsidRDefault="005977F8" w:rsidP="005977F8">
      <w:pPr>
        <w:rPr>
          <w:i/>
          <w:color w:val="0070C0"/>
        </w:rPr>
      </w:pPr>
    </w:p>
    <w:p w14:paraId="77DC600A" w14:textId="4FDF4116" w:rsidR="005977F8" w:rsidRDefault="005977F8" w:rsidP="005977F8">
      <w:pPr>
        <w:spacing w:after="240"/>
      </w:pPr>
      <w:r w:rsidRPr="00F1112F">
        <w:t xml:space="preserve">Nach dem Beschluss dieser Version mit Umsetzungsständen ist aus diesem Dokument </w:t>
      </w:r>
      <w:r>
        <w:br/>
      </w:r>
      <w:r w:rsidRPr="00F1112F">
        <w:t>die eigentliche IT-Sicherheits</w:t>
      </w:r>
      <w:r>
        <w:t>r</w:t>
      </w:r>
      <w:r w:rsidRPr="00F1112F">
        <w:t>ichtlinie ohne Umsetzungsstände zu generieren</w:t>
      </w:r>
      <w:r>
        <w:t xml:space="preserve"> und dieser Hinweis zu entfernen</w:t>
      </w:r>
      <w:r w:rsidRPr="00F1112F">
        <w:t xml:space="preserve">. </w:t>
      </w:r>
      <w:r>
        <w:t xml:space="preserve">Dieses gilt auch für Anforderungen, die </w:t>
      </w:r>
      <w:proofErr w:type="gramStart"/>
      <w:r>
        <w:t>im diesem Dokument</w:t>
      </w:r>
      <w:proofErr w:type="gramEnd"/>
      <w:r>
        <w:t xml:space="preserve"> aufgeführt und inzwischen weggefallen sind. Die Aufnahme dieser Anforderung dient lediglich dazu, dem Prüfer die vollständige Bearbeitung des Bausteins aufzuzeigen.</w:t>
      </w:r>
    </w:p>
    <w:p w14:paraId="5C5D6288" w14:textId="11196314" w:rsidR="002360C7" w:rsidRDefault="005977F8" w:rsidP="005977F8">
      <w:pPr>
        <w:spacing w:after="240"/>
      </w:pPr>
      <w:r>
        <w:t xml:space="preserve">Bitte denken Sie ganz am Ende an die Aktualisierung des Inhaltsverzeichnisses </w:t>
      </w:r>
      <w:r>
        <w:br/>
        <w:t>(rechte Maustaste – Aktualisierung Seitenzahlen).</w:t>
      </w:r>
    </w:p>
    <w:p w14:paraId="09AEC71D" w14:textId="77777777" w:rsidR="00340303" w:rsidRDefault="002360C7" w:rsidP="005977F8">
      <w:pPr>
        <w:spacing w:after="240"/>
        <w:sectPr w:rsidR="00340303" w:rsidSect="003E3595">
          <w:pgSz w:w="11906" w:h="16838" w:code="9"/>
          <w:pgMar w:top="1134" w:right="1418" w:bottom="1134" w:left="1418" w:header="709" w:footer="197" w:gutter="0"/>
          <w:cols w:space="708"/>
          <w:docGrid w:linePitch="360"/>
        </w:sectPr>
      </w:pPr>
      <w:r>
        <w:br w:type="column"/>
      </w:r>
    </w:p>
    <w:p w14:paraId="51369F67" w14:textId="48141287" w:rsidR="000F1CAD" w:rsidRDefault="000F1CAD" w:rsidP="00AB0E37">
      <w:pPr>
        <w:pStyle w:val="berschrift1"/>
      </w:pPr>
      <w:bookmarkStart w:id="6" w:name="_Toc87565366"/>
      <w:bookmarkStart w:id="7" w:name="_Toc41075643"/>
      <w:bookmarkStart w:id="8" w:name="_Toc41590818"/>
      <w:bookmarkStart w:id="9" w:name="_Toc44677861"/>
      <w:bookmarkStart w:id="10" w:name="_Toc308162472"/>
      <w:bookmarkStart w:id="11" w:name="_Toc444159780"/>
      <w:r w:rsidRPr="00461E90">
        <w:t>Grundlagen und Rahmenbedingungen</w:t>
      </w:r>
      <w:bookmarkEnd w:id="6"/>
    </w:p>
    <w:p w14:paraId="09D461D5" w14:textId="2CBB1E3A" w:rsidR="000F1CAD" w:rsidRPr="00B35E26" w:rsidRDefault="000F1CAD" w:rsidP="000F1CAD">
      <w:pPr>
        <w:spacing w:after="240"/>
      </w:pPr>
      <w:r w:rsidRPr="00B35E26">
        <w:br/>
        <w:t xml:space="preserve">Die Regelungen dieser IT-Sicherheitsrichtlinie orientieren sich an den </w:t>
      </w:r>
      <w:r>
        <w:br/>
      </w:r>
      <w:r w:rsidRPr="00B35E26">
        <w:t xml:space="preserve">Empfehlungen des IT-Grundschutzes [1]. Zentrale Bedeutung besitzt hierbei </w:t>
      </w:r>
      <w:r>
        <w:br/>
      </w:r>
      <w:r w:rsidRPr="00B35E26">
        <w:t xml:space="preserve">der Baustein </w:t>
      </w:r>
      <w:bookmarkStart w:id="12" w:name="NEU1"/>
      <w:bookmarkEnd w:id="12"/>
      <w:r w:rsidR="00D76662">
        <w:t>NET.3.1</w:t>
      </w:r>
      <w:r>
        <w:t xml:space="preserve"> </w:t>
      </w:r>
      <w:r w:rsidR="00D76662">
        <w:t>Router und Switche</w:t>
      </w:r>
      <w:r w:rsidRPr="00B35E26">
        <w:t>.</w:t>
      </w:r>
    </w:p>
    <w:p w14:paraId="4517A314" w14:textId="5EB57287" w:rsidR="000F1CAD" w:rsidRDefault="000F1CAD" w:rsidP="000F1CAD">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w:t>
      </w:r>
      <w:r>
        <w:t>SOLL</w:t>
      </w:r>
      <w:r w:rsidRPr="003F6F12">
        <w:t xml:space="preserve">-Anforderung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vorgegeben. Konzepte hingegen verfasst die Fachseite, also der IT-Betrieb.</w:t>
      </w:r>
    </w:p>
    <w:p w14:paraId="6FF768E5" w14:textId="5B108604" w:rsidR="009D4167" w:rsidRDefault="009D4167" w:rsidP="000F1CAD"/>
    <w:p w14:paraId="23F22258" w14:textId="72DA2F44" w:rsidR="00CF6965" w:rsidRDefault="00CF6965" w:rsidP="000F1CAD"/>
    <w:p w14:paraId="37543F1C" w14:textId="77777777" w:rsidR="00CF6965" w:rsidRPr="000F1CAD" w:rsidRDefault="00CF6965" w:rsidP="000F1CAD"/>
    <w:p w14:paraId="40A54850" w14:textId="34968E99" w:rsidR="000F1CAD" w:rsidRPr="00BA1C94" w:rsidRDefault="000F1CAD" w:rsidP="00AB0E37">
      <w:pPr>
        <w:pStyle w:val="berschrift1"/>
      </w:pPr>
      <w:bookmarkStart w:id="13" w:name="_Toc41075642"/>
      <w:bookmarkStart w:id="14" w:name="_Toc41590817"/>
      <w:bookmarkStart w:id="15" w:name="_Toc44677860"/>
      <w:bookmarkStart w:id="16" w:name="_Toc87565367"/>
      <w:r w:rsidRPr="00AE6246">
        <w:t>Abgrenzung</w:t>
      </w:r>
      <w:bookmarkEnd w:id="13"/>
      <w:bookmarkEnd w:id="14"/>
      <w:bookmarkEnd w:id="15"/>
      <w:bookmarkEnd w:id="16"/>
    </w:p>
    <w:p w14:paraId="638D74FB" w14:textId="714DA603" w:rsidR="006676E5" w:rsidRPr="009D4167" w:rsidRDefault="006676E5" w:rsidP="00CF6965">
      <w:pPr>
        <w:pStyle w:val="berschrift2"/>
      </w:pPr>
      <w:bookmarkStart w:id="17" w:name="_Toc87565368"/>
      <w:r w:rsidRPr="009D4167">
        <w:t>Geltungsbereich</w:t>
      </w:r>
      <w:bookmarkEnd w:id="7"/>
      <w:bookmarkEnd w:id="8"/>
      <w:bookmarkEnd w:id="9"/>
      <w:bookmarkEnd w:id="17"/>
      <w:r w:rsidRPr="00BA1C94">
        <w:rPr>
          <w:szCs w:val="28"/>
        </w:rPr>
        <w:br/>
      </w:r>
    </w:p>
    <w:p w14:paraId="1AF40265" w14:textId="3102872A" w:rsidR="00D76662" w:rsidRDefault="006676E5" w:rsidP="006676E5">
      <w:pPr>
        <w:spacing w:after="240"/>
      </w:pPr>
      <w:r w:rsidRPr="00974D17">
        <w:t>D</w:t>
      </w:r>
      <w:r>
        <w:t>ie</w:t>
      </w:r>
      <w:r w:rsidRPr="00974D17">
        <w:t xml:space="preserve"> vorliegende </w:t>
      </w:r>
      <w:r w:rsidRPr="00F004D3">
        <w:t xml:space="preserve">Richtlinie gilt für </w:t>
      </w:r>
      <w:r w:rsidRPr="009E1160">
        <w:t xml:space="preserve">alle </w:t>
      </w:r>
      <w:r>
        <w:t xml:space="preserve">in der </w:t>
      </w:r>
      <w:r w:rsidRPr="006676E5">
        <w:rPr>
          <w:color w:val="FF0000"/>
        </w:rPr>
        <w:t xml:space="preserve">[NAME DER BEHÖRDE] </w:t>
      </w:r>
      <w:r>
        <w:t xml:space="preserve">eingesetzten </w:t>
      </w:r>
      <w:r w:rsidR="00D76662" w:rsidRPr="00D76662">
        <w:t>Router und Switche</w:t>
      </w:r>
      <w:r w:rsidR="00F47CDA">
        <w:t>.</w:t>
      </w:r>
      <w:bookmarkStart w:id="18" w:name="_Hlk39009001"/>
      <w:r w:rsidR="00F47CDA">
        <w:t xml:space="preserve"> </w:t>
      </w:r>
      <w:r w:rsidRPr="00A56DB9">
        <w:t xml:space="preserve">Das vorliegende Dokument gilt für jeglichen Umgang mit elektronischen Daten </w:t>
      </w:r>
      <w:r>
        <w:t xml:space="preserve">in der </w:t>
      </w:r>
      <w:r w:rsidRPr="006676E5">
        <w:rPr>
          <w:color w:val="FF0000"/>
        </w:rPr>
        <w:t>[NAME DER BEHÖRDE]</w:t>
      </w:r>
      <w:r>
        <w:t>.</w:t>
      </w:r>
      <w:r w:rsidRPr="00A56DB9">
        <w:rPr>
          <w:color w:val="FF0000"/>
        </w:rPr>
        <w:t xml:space="preserve"> </w:t>
      </w:r>
      <w:r w:rsidRPr="00A56DB9">
        <w:t xml:space="preserve">Daher ist diese Richtlinie bereits bei der Planung des Einsatzes von </w:t>
      </w:r>
      <w:r w:rsidR="00D76662" w:rsidRPr="00D76662">
        <w:t xml:space="preserve">Router und Switche </w:t>
      </w:r>
      <w:r w:rsidRPr="00A56DB9">
        <w:t>und bei der Entwicklung von IT-Anwendungen als Grundlage heranzuziehen.</w:t>
      </w:r>
      <w:bookmarkEnd w:id="18"/>
    </w:p>
    <w:p w14:paraId="2030F64D" w14:textId="77777777" w:rsidR="006676E5" w:rsidRPr="009D4167" w:rsidRDefault="006676E5" w:rsidP="00CF6965">
      <w:pPr>
        <w:pStyle w:val="berschrift2"/>
      </w:pPr>
      <w:bookmarkStart w:id="19" w:name="_Toc41075644"/>
      <w:bookmarkStart w:id="20" w:name="_Toc41590819"/>
      <w:bookmarkStart w:id="21" w:name="_Toc44677862"/>
      <w:bookmarkStart w:id="22" w:name="_Toc87565369"/>
      <w:r w:rsidRPr="001E1FB0">
        <w:t>Modellierung</w:t>
      </w:r>
      <w:bookmarkEnd w:id="19"/>
      <w:r>
        <w:t>sabgrenzung</w:t>
      </w:r>
      <w:bookmarkEnd w:id="20"/>
      <w:bookmarkEnd w:id="21"/>
      <w:bookmarkEnd w:id="22"/>
      <w:r>
        <w:br/>
      </w:r>
    </w:p>
    <w:bookmarkEnd w:id="10"/>
    <w:bookmarkEnd w:id="11"/>
    <w:p w14:paraId="1165A498" w14:textId="395BC240" w:rsidR="006676E5" w:rsidRDefault="006676E5" w:rsidP="006676E5">
      <w:pPr>
        <w:spacing w:after="240"/>
        <w:rPr>
          <w:color w:val="000000" w:themeColor="text1"/>
        </w:rPr>
      </w:pPr>
      <w:r>
        <w:t xml:space="preserve">Der Baustein ist auf alle Zielobjekte im Informationsverbund anzuwenden, bei denen </w:t>
      </w:r>
      <w:r w:rsidR="00E945C8">
        <w:br/>
      </w:r>
      <w:r w:rsidR="00F47CDA" w:rsidRPr="0030206F">
        <w:rPr>
          <w:color w:val="000000" w:themeColor="text1"/>
        </w:rPr>
        <w:t>ein k</w:t>
      </w:r>
      <w:r w:rsidR="00270572">
        <w:rPr>
          <w:color w:val="000000" w:themeColor="text1"/>
        </w:rPr>
        <w:t>r</w:t>
      </w:r>
      <w:r w:rsidR="00F47CDA" w:rsidRPr="0030206F">
        <w:rPr>
          <w:color w:val="000000" w:themeColor="text1"/>
        </w:rPr>
        <w:t>yptografisches Verfahren zum Einsatz kommt</w:t>
      </w:r>
      <w:r w:rsidRPr="0030206F">
        <w:rPr>
          <w:color w:val="000000" w:themeColor="text1"/>
        </w:rPr>
        <w:t>.</w:t>
      </w:r>
      <w:r w:rsidR="0030206F">
        <w:rPr>
          <w:color w:val="000000" w:themeColor="text1"/>
        </w:rPr>
        <w:t xml:space="preserve"> Die konkrete Umsetzung ist in </w:t>
      </w:r>
      <w:r w:rsidR="00E945C8">
        <w:rPr>
          <w:color w:val="000000" w:themeColor="text1"/>
        </w:rPr>
        <w:br/>
      </w:r>
      <w:r w:rsidR="0030206F">
        <w:rPr>
          <w:color w:val="000000" w:themeColor="text1"/>
        </w:rPr>
        <w:t xml:space="preserve">einem </w:t>
      </w:r>
      <w:proofErr w:type="spellStart"/>
      <w:r w:rsidR="0030206F">
        <w:rPr>
          <w:color w:val="000000" w:themeColor="text1"/>
        </w:rPr>
        <w:t>Kryptokonzept</w:t>
      </w:r>
      <w:proofErr w:type="spellEnd"/>
      <w:r w:rsidR="0030206F">
        <w:rPr>
          <w:color w:val="000000" w:themeColor="text1"/>
        </w:rPr>
        <w:t xml:space="preserve"> festzuhalten und fortlaufend zu aktualisieren.</w:t>
      </w:r>
    </w:p>
    <w:p w14:paraId="6472B220" w14:textId="31DEC618" w:rsidR="00015DC8" w:rsidRDefault="00015DC8" w:rsidP="00015DC8">
      <w:pPr>
        <w:spacing w:after="240"/>
      </w:pPr>
      <w:r>
        <w:t xml:space="preserve">Der Baustein ist auf alle Zielobjekte im Informationsverbund anzuwenden, </w:t>
      </w:r>
      <w:r>
        <w:br/>
        <w:t>bei denen ein u.a. auch Router und Switche genutzt werden.</w:t>
      </w:r>
    </w:p>
    <w:p w14:paraId="1F28639F" w14:textId="6319CA85" w:rsidR="00015DC8" w:rsidRDefault="00015DC8" w:rsidP="00015DC8">
      <w:pPr>
        <w:spacing w:after="240"/>
        <w:rPr>
          <w:i/>
        </w:rPr>
      </w:pPr>
      <w:r>
        <w:t>Alle Bausteine der Schicht NET sind hierbei zusätzlich zu beachten.</w:t>
      </w:r>
    </w:p>
    <w:p w14:paraId="3D70F47B" w14:textId="77777777" w:rsidR="00015DC8" w:rsidRPr="0030206F" w:rsidRDefault="00015DC8" w:rsidP="006676E5">
      <w:pPr>
        <w:spacing w:after="240"/>
        <w:rPr>
          <w:color w:val="000000" w:themeColor="text1"/>
        </w:rPr>
      </w:pPr>
    </w:p>
    <w:p w14:paraId="49BAF7D4" w14:textId="21305E97" w:rsidR="008E086B" w:rsidRDefault="008E086B">
      <w:bookmarkStart w:id="23" w:name="_Toc504747109"/>
      <w:r>
        <w:br w:type="page"/>
      </w:r>
    </w:p>
    <w:p w14:paraId="57A9929B" w14:textId="77777777" w:rsidR="008E2616" w:rsidRDefault="008E2616"/>
    <w:p w14:paraId="24C25596" w14:textId="77777777" w:rsidR="006676E5" w:rsidRPr="006651A9" w:rsidRDefault="006676E5" w:rsidP="00AB0E37">
      <w:pPr>
        <w:pStyle w:val="berschrift1"/>
      </w:pPr>
      <w:bookmarkStart w:id="24" w:name="_Toc44677863"/>
      <w:bookmarkStart w:id="25" w:name="_Toc87565370"/>
      <w:r w:rsidRPr="00914EF2">
        <w:t xml:space="preserve">Zielsetzung </w:t>
      </w:r>
      <w:r w:rsidRPr="006651A9">
        <w:t>und Zielgruppe</w:t>
      </w:r>
      <w:bookmarkEnd w:id="24"/>
      <w:bookmarkEnd w:id="25"/>
    </w:p>
    <w:p w14:paraId="4E5A1F9A" w14:textId="3EA83928" w:rsidR="006676E5" w:rsidRPr="006651A9" w:rsidRDefault="006676E5" w:rsidP="006676E5">
      <w:pPr>
        <w:spacing w:after="240"/>
      </w:pPr>
      <w:r w:rsidRPr="006651A9">
        <w:t xml:space="preserve">Durch diese IT-Sicherheitsrichtlinie wird der Einsatz von </w:t>
      </w:r>
      <w:bookmarkStart w:id="26" w:name="BausteinName3"/>
      <w:bookmarkEnd w:id="26"/>
      <w:r w:rsidR="00D25CCF">
        <w:rPr>
          <w:color w:val="000000" w:themeColor="text1"/>
        </w:rPr>
        <w:t>Router und Switche in</w:t>
      </w:r>
      <w:r w:rsidR="00552C21">
        <w:t xml:space="preserve"> der </w:t>
      </w:r>
      <w:r w:rsidR="00D25CCF">
        <w:br/>
      </w:r>
      <w:r w:rsidR="00552C21" w:rsidRPr="006676E5">
        <w:rPr>
          <w:color w:val="FF0000"/>
        </w:rPr>
        <w:t xml:space="preserve">[NAME DER BEHÖRDE] </w:t>
      </w:r>
      <w:r w:rsidRPr="006651A9">
        <w:t xml:space="preserve">geregelt. Sie gibt entsprechende organisatorische und technische Regelungen zum Schutz der Informationen vor, die auf den IT-Netzen </w:t>
      </w:r>
      <w:r w:rsidR="00552C21">
        <w:t xml:space="preserve">in der </w:t>
      </w:r>
      <w:r w:rsidR="00552C21" w:rsidRPr="006676E5">
        <w:rPr>
          <w:color w:val="FF0000"/>
        </w:rPr>
        <w:t xml:space="preserve">[NAME DER BEHÖRDE] </w:t>
      </w:r>
      <w:r w:rsidRPr="006651A9">
        <w:t>gespeichert, verarbeitet und übertragen werden</w:t>
      </w:r>
      <w:r w:rsidR="0030206F">
        <w:t xml:space="preserve"> bzw. unter Umständen dieses IT-Netz verlassen.</w:t>
      </w:r>
    </w:p>
    <w:p w14:paraId="727B350D" w14:textId="77777777" w:rsidR="006676E5" w:rsidRDefault="006676E5" w:rsidP="006676E5">
      <w:pPr>
        <w:spacing w:after="240"/>
      </w:pPr>
      <w:r w:rsidRPr="006651A9">
        <w:t xml:space="preserve">Diese Regelungen gelten für alle Beschäftigten </w:t>
      </w:r>
      <w:r w:rsidR="00552C21">
        <w:t xml:space="preserve">in der </w:t>
      </w:r>
      <w:r w:rsidR="00552C21" w:rsidRPr="006676E5">
        <w:rPr>
          <w:color w:val="FF0000"/>
        </w:rPr>
        <w:t>[NAME DER BEHÖRDE]</w:t>
      </w:r>
      <w:r w:rsidRPr="006651A9">
        <w:t xml:space="preserve">, sowie für Beschäftigte anderer Behörden, die </w:t>
      </w:r>
      <w:r w:rsidR="00552C21">
        <w:t xml:space="preserve">zur </w:t>
      </w:r>
      <w:r w:rsidR="00552C21" w:rsidRPr="006676E5">
        <w:rPr>
          <w:color w:val="FF0000"/>
        </w:rPr>
        <w:t xml:space="preserve">[NAME DER BEHÖRDE] </w:t>
      </w:r>
      <w:r w:rsidRPr="006651A9">
        <w:t xml:space="preserve">abgeordnet sind und für andere Personen, die z.B. im Rahmen eines Praktikums oder Referendariates oder als </w:t>
      </w:r>
      <w:r w:rsidR="00552C21">
        <w:br/>
      </w:r>
      <w:r w:rsidRPr="006651A9">
        <w:t xml:space="preserve">Externer Mitarbeiter im </w:t>
      </w:r>
      <w:r w:rsidR="00552C21">
        <w:t xml:space="preserve">in der </w:t>
      </w:r>
      <w:r w:rsidR="00552C21" w:rsidRPr="006676E5">
        <w:rPr>
          <w:color w:val="FF0000"/>
        </w:rPr>
        <w:t xml:space="preserve">[NAME DER BEHÖRDE] </w:t>
      </w:r>
      <w:r w:rsidRPr="009E1160">
        <w:t>tätig sind.</w:t>
      </w:r>
    </w:p>
    <w:p w14:paraId="7BAF3951" w14:textId="77777777" w:rsidR="006676E5" w:rsidRDefault="006676E5" w:rsidP="006676E5">
      <w:pPr>
        <w:spacing w:after="240"/>
        <w:rPr>
          <w:i/>
        </w:rPr>
      </w:pPr>
      <w:r>
        <w:rPr>
          <w:i/>
        </w:rPr>
        <w:br/>
      </w:r>
    </w:p>
    <w:p w14:paraId="0C36D389" w14:textId="77777777" w:rsidR="006676E5" w:rsidRPr="00914EF2" w:rsidRDefault="006676E5" w:rsidP="00AB0E37">
      <w:pPr>
        <w:pStyle w:val="berschrift1"/>
      </w:pPr>
      <w:bookmarkStart w:id="27" w:name="_Toc44677864"/>
      <w:bookmarkStart w:id="28" w:name="_Toc87565371"/>
      <w:r w:rsidRPr="00914EF2">
        <w:t>Zugrundeliegende Schutzbedarfe</w:t>
      </w:r>
      <w:bookmarkEnd w:id="27"/>
      <w:bookmarkEnd w:id="28"/>
    </w:p>
    <w:bookmarkEnd w:id="23"/>
    <w:p w14:paraId="6422F875" w14:textId="32BB3DD2" w:rsidR="00A5797B" w:rsidRDefault="00A5797B" w:rsidP="00A5797B">
      <w:pPr>
        <w:spacing w:after="240"/>
      </w:pPr>
      <w:r>
        <w:t>Folgende Schutzbedarfe hinsichtlich der drei Grundwerte nach dem IT-Grundschutz (BSI) wurden für Router und Switche auf Basis der darauf verarbeiteten Daten festgestellt</w:t>
      </w:r>
      <w:proofErr w:type="gramStart"/>
      <w:r>
        <w:t xml:space="preserve">:  </w:t>
      </w:r>
      <w:r w:rsidRPr="00A5797B">
        <w:rPr>
          <w:color w:val="FF0000"/>
        </w:rPr>
        <w:t>[</w:t>
      </w:r>
      <w:proofErr w:type="gramEnd"/>
      <w:r w:rsidRPr="00A5797B">
        <w:rPr>
          <w:color w:val="FF0000"/>
        </w:rPr>
        <w:t xml:space="preserve">S999]  [hier bitte Kennziffer in den Stammdaten der Zielobjekte eintragen, z.B. „S012“, falls vorhanden] </w:t>
      </w:r>
    </w:p>
    <w:p w14:paraId="2CA292FF" w14:textId="77777777" w:rsidR="00A5797B" w:rsidRDefault="00A5797B" w:rsidP="00A5797B">
      <w:pPr>
        <w:spacing w:before="120" w:after="240"/>
        <w:ind w:left="641" w:hanging="357"/>
      </w:pPr>
    </w:p>
    <w:p w14:paraId="73EE0917" w14:textId="5F0903F0" w:rsidR="00A5797B" w:rsidRDefault="00A5797B" w:rsidP="00A5797B">
      <w:pPr>
        <w:spacing w:before="120" w:after="240"/>
        <w:ind w:left="641" w:hanging="357"/>
      </w:pPr>
      <w:r>
        <w:t xml:space="preserve">Verfügbarkeit: </w:t>
      </w:r>
      <w:r>
        <w:tab/>
        <w:t>normal</w:t>
      </w:r>
    </w:p>
    <w:p w14:paraId="0DDFAA00" w14:textId="67D32638" w:rsidR="00A5797B" w:rsidRPr="00341293" w:rsidRDefault="00A5797B" w:rsidP="00A5797B">
      <w:pPr>
        <w:spacing w:before="120" w:after="240"/>
        <w:ind w:left="641" w:hanging="357"/>
        <w:rPr>
          <w:color w:val="FF0000"/>
        </w:rPr>
      </w:pPr>
      <w:r w:rsidRPr="00341293">
        <w:rPr>
          <w:color w:val="FF0000"/>
        </w:rPr>
        <w:t>Vertraulichkeit:</w:t>
      </w:r>
      <w:r w:rsidRPr="00341293">
        <w:rPr>
          <w:color w:val="FF0000"/>
        </w:rPr>
        <w:tab/>
        <w:t>hoch</w:t>
      </w:r>
    </w:p>
    <w:p w14:paraId="2BEE20AF" w14:textId="48BC591F" w:rsidR="00A5797B" w:rsidRPr="00341293" w:rsidRDefault="00A5797B" w:rsidP="00A5797B">
      <w:pPr>
        <w:spacing w:before="120" w:after="240"/>
        <w:ind w:left="641" w:hanging="357"/>
        <w:rPr>
          <w:color w:val="FF0000"/>
        </w:rPr>
      </w:pPr>
      <w:r w:rsidRPr="00341293">
        <w:rPr>
          <w:color w:val="FF0000"/>
        </w:rPr>
        <w:t xml:space="preserve">Integrität: </w:t>
      </w:r>
      <w:r w:rsidRPr="00341293">
        <w:rPr>
          <w:color w:val="FF0000"/>
        </w:rPr>
        <w:tab/>
      </w:r>
      <w:r w:rsidRPr="00341293">
        <w:rPr>
          <w:color w:val="FF0000"/>
        </w:rPr>
        <w:tab/>
        <w:t>hoch</w:t>
      </w:r>
    </w:p>
    <w:p w14:paraId="7CB3E8C7" w14:textId="77777777" w:rsidR="00341293" w:rsidRDefault="00341293" w:rsidP="00A5797B">
      <w:pPr>
        <w:spacing w:before="120" w:after="240"/>
        <w:ind w:left="641" w:hanging="357"/>
      </w:pPr>
    </w:p>
    <w:p w14:paraId="6968A879" w14:textId="77777777" w:rsidR="00A5797B" w:rsidRPr="004D39DD" w:rsidRDefault="00A5797B" w:rsidP="004D39DD">
      <w:pPr>
        <w:spacing w:after="240"/>
        <w:rPr>
          <w:b/>
          <w:bCs/>
        </w:rPr>
      </w:pPr>
      <w:r w:rsidRPr="004D39DD">
        <w:rPr>
          <w:b/>
          <w:bCs/>
        </w:rPr>
        <w:t>Begründung:</w:t>
      </w:r>
    </w:p>
    <w:p w14:paraId="1AD940FF" w14:textId="50A6CBB9" w:rsidR="00341293" w:rsidRPr="004D39DD" w:rsidRDefault="00341293" w:rsidP="004D39DD">
      <w:pPr>
        <w:spacing w:after="240"/>
      </w:pPr>
      <w:r>
        <w:t>Router und Switche sind wichtige und wesentliche Komponente eine IT-Netzwerkes.</w:t>
      </w:r>
      <w:r>
        <w:br/>
        <w:t xml:space="preserve">Bei Ausfällen können Teile des IT-Netzes ausfallen und die Verfügbarkeit beeinträchtigen. Zudem fließen über Router und Switche die Daten des internen Netzwerkes, das </w:t>
      </w:r>
      <w:r w:rsidR="004D39DD">
        <w:t>daher</w:t>
      </w:r>
      <w:r>
        <w:t xml:space="preserve"> einen hohen Schutzbedarf hat und verschlüsselt </w:t>
      </w:r>
      <w:r w:rsidR="004D39DD">
        <w:t>betrieben werden muss/sollte.</w:t>
      </w:r>
      <w:r>
        <w:t xml:space="preserve"> </w:t>
      </w:r>
    </w:p>
    <w:p w14:paraId="25E3789D" w14:textId="1507E5E2" w:rsidR="009F0D2A" w:rsidRDefault="00932776" w:rsidP="009C0E16">
      <w:pPr>
        <w:rPr>
          <w:i/>
        </w:rPr>
      </w:pPr>
      <w:r>
        <w:rPr>
          <w:i/>
        </w:rPr>
        <w:br w:type="page"/>
      </w:r>
    </w:p>
    <w:p w14:paraId="6B0ADE4C" w14:textId="77777777" w:rsidR="008E2616" w:rsidRPr="009C0E16" w:rsidRDefault="008E2616" w:rsidP="009C0E16">
      <w:pPr>
        <w:rPr>
          <w:i/>
        </w:rPr>
      </w:pPr>
    </w:p>
    <w:p w14:paraId="2296E219" w14:textId="19CCA227" w:rsidR="00D84943" w:rsidRDefault="00363D7E" w:rsidP="00AB0E37">
      <w:pPr>
        <w:pStyle w:val="berschrift1"/>
      </w:pPr>
      <w:bookmarkStart w:id="29" w:name="_Toc87565372"/>
      <w:r>
        <w:t>Anforderungen aus dem Baustein</w:t>
      </w:r>
      <w:r w:rsidR="00587023">
        <w:t xml:space="preserve"> </w:t>
      </w:r>
      <w:bookmarkStart w:id="30" w:name="BausteinName12"/>
      <w:bookmarkEnd w:id="30"/>
      <w:r w:rsidR="002C3A66">
        <w:t>NET.3.1</w:t>
      </w:r>
      <w:bookmarkEnd w:id="29"/>
      <w:r w:rsidR="00BA1C94">
        <w:br/>
      </w:r>
    </w:p>
    <w:p w14:paraId="34F80824" w14:textId="3C6DF1AE" w:rsidR="00B7258B" w:rsidRPr="009D4167" w:rsidRDefault="008B688D" w:rsidP="00AB0E37">
      <w:pPr>
        <w:pStyle w:val="berschrift3"/>
      </w:pPr>
      <w:bookmarkStart w:id="31" w:name="A7000"/>
      <w:bookmarkStart w:id="32" w:name="_Toc87565373"/>
      <w:bookmarkEnd w:id="31"/>
      <w:r w:rsidRPr="008B688D">
        <w:t>Sichere Grundkonfiguration eines Routers</w:t>
      </w:r>
      <w:r w:rsidR="00AB0E37">
        <w:t xml:space="preserve"> </w:t>
      </w:r>
      <w:r w:rsidRPr="008B688D">
        <w:t xml:space="preserve">oder </w:t>
      </w:r>
      <w:r w:rsidR="009C0E16">
        <w:br/>
        <w:t xml:space="preserve">     </w:t>
      </w:r>
      <w:r w:rsidRPr="008B688D">
        <w:t xml:space="preserve">Switches (B) </w:t>
      </w:r>
      <w:r w:rsidR="00B7258B" w:rsidRPr="009D4167">
        <w:t>[A1]</w:t>
      </w:r>
      <w:bookmarkEnd w:id="32"/>
    </w:p>
    <w:p w14:paraId="7A9FD416" w14:textId="77777777" w:rsidR="00B7258B" w:rsidRDefault="00B7258B" w:rsidP="00B7258B">
      <w:pPr>
        <w:suppressAutoHyphens/>
        <w:spacing w:after="240"/>
        <w:ind w:left="720"/>
        <w:rPr>
          <w:color w:val="000000" w:themeColor="text1"/>
        </w:rPr>
      </w:pPr>
    </w:p>
    <w:p w14:paraId="1D4728BB" w14:textId="77777777" w:rsidR="008B688D" w:rsidRDefault="008B688D" w:rsidP="00C63816">
      <w:pPr>
        <w:pStyle w:val="Listenabsatz"/>
        <w:numPr>
          <w:ilvl w:val="0"/>
          <w:numId w:val="3"/>
        </w:numPr>
        <w:spacing w:after="0"/>
        <w:ind w:left="709" w:hanging="709"/>
      </w:pPr>
      <w:bookmarkStart w:id="33" w:name="A1a1"/>
      <w:bookmarkEnd w:id="33"/>
      <w:r>
        <w:t xml:space="preserve">Bevor ein Router oder Switch eingesetzt wird, MUSS er sicher konfiguriert werden. </w:t>
      </w:r>
    </w:p>
    <w:p w14:paraId="3D7E988E" w14:textId="6D0E8F4E" w:rsidR="008B688D" w:rsidRDefault="008B688D" w:rsidP="00B7258B">
      <w:pPr>
        <w:pStyle w:val="Listenabsatz"/>
        <w:spacing w:after="0"/>
      </w:pPr>
    </w:p>
    <w:p w14:paraId="1968F8EA" w14:textId="77777777" w:rsidR="008B688D" w:rsidRDefault="008B688D" w:rsidP="008B688D">
      <w:pPr>
        <w:pStyle w:val="Listenabsatz"/>
        <w:spacing w:after="240"/>
        <w:rPr>
          <w:color w:val="FF0000"/>
        </w:rPr>
      </w:pPr>
      <w:r w:rsidRPr="001568BD">
        <w:rPr>
          <w:color w:val="FF0000"/>
        </w:rPr>
        <w:t xml:space="preserve">Hier steht Ihre Konkretisierung des BSI-Textes der Anforderungen unter </w:t>
      </w:r>
    </w:p>
    <w:p w14:paraId="6B21F31C" w14:textId="77777777" w:rsidR="008B688D" w:rsidRDefault="008B688D" w:rsidP="008B688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0786BAA" w14:textId="77777777" w:rsidR="008B688D" w:rsidRPr="001F352F" w:rsidRDefault="008B688D" w:rsidP="008B688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B688D" w:rsidRPr="005B4E23" w14:paraId="50520742" w14:textId="77777777" w:rsidTr="00905B2B">
        <w:trPr>
          <w:trHeight w:val="205"/>
        </w:trPr>
        <w:tc>
          <w:tcPr>
            <w:tcW w:w="8356" w:type="dxa"/>
            <w:shd w:val="clear" w:color="auto" w:fill="D6E3BC" w:themeFill="accent3" w:themeFillTint="66"/>
          </w:tcPr>
          <w:p w14:paraId="76C72136" w14:textId="77777777" w:rsidR="008B688D" w:rsidRPr="005B4E23" w:rsidRDefault="008B688D" w:rsidP="00905B2B">
            <w:pPr>
              <w:suppressAutoHyphens/>
              <w:spacing w:before="120" w:after="120"/>
            </w:pPr>
            <w:r>
              <w:t>Umsetzung:  JA / TEILWEISE / NEIN / ENTBEHRLICH</w:t>
            </w:r>
          </w:p>
        </w:tc>
      </w:tr>
      <w:tr w:rsidR="008B688D" w:rsidRPr="00CC02C2" w14:paraId="2A90D14A" w14:textId="77777777" w:rsidTr="00905B2B">
        <w:tc>
          <w:tcPr>
            <w:tcW w:w="8356" w:type="dxa"/>
          </w:tcPr>
          <w:p w14:paraId="75ED4584" w14:textId="77777777" w:rsidR="008B688D" w:rsidRPr="00CC02C2" w:rsidRDefault="008B688D" w:rsidP="00905B2B">
            <w:pPr>
              <w:suppressAutoHyphens/>
              <w:spacing w:before="120" w:after="120"/>
              <w:rPr>
                <w:color w:val="000000" w:themeColor="text1"/>
              </w:rPr>
            </w:pPr>
            <w:r>
              <w:rPr>
                <w:color w:val="000000" w:themeColor="text1"/>
              </w:rPr>
              <w:t>Ihr aktueller Umsetzungsstand</w:t>
            </w:r>
          </w:p>
        </w:tc>
      </w:tr>
    </w:tbl>
    <w:p w14:paraId="43DDE680" w14:textId="77777777" w:rsidR="008B688D" w:rsidRDefault="008B688D" w:rsidP="008B688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B688D" w14:paraId="6F94FB03" w14:textId="77777777" w:rsidTr="00905B2B">
        <w:tc>
          <w:tcPr>
            <w:tcW w:w="8340" w:type="dxa"/>
            <w:tcBorders>
              <w:bottom w:val="single" w:sz="4" w:space="0" w:color="auto"/>
            </w:tcBorders>
            <w:shd w:val="clear" w:color="auto" w:fill="C6D9F1" w:themeFill="text2" w:themeFillTint="33"/>
          </w:tcPr>
          <w:p w14:paraId="32E0A7E0" w14:textId="77777777" w:rsidR="008B688D" w:rsidRDefault="008B688D" w:rsidP="00905B2B">
            <w:pPr>
              <w:spacing w:before="60" w:after="60"/>
              <w:rPr>
                <w:color w:val="000000" w:themeColor="text1"/>
              </w:rPr>
            </w:pPr>
            <w:r>
              <w:rPr>
                <w:color w:val="000000" w:themeColor="text1"/>
              </w:rPr>
              <w:t>Einspruch - diese Anforderung soll nicht aufgenommen werden!</w:t>
            </w:r>
          </w:p>
        </w:tc>
      </w:tr>
      <w:tr w:rsidR="008B688D" w14:paraId="4B7A72D2" w14:textId="77777777" w:rsidTr="00905B2B">
        <w:tc>
          <w:tcPr>
            <w:tcW w:w="8340" w:type="dxa"/>
            <w:shd w:val="clear" w:color="auto" w:fill="FFFFFF" w:themeFill="background1"/>
          </w:tcPr>
          <w:p w14:paraId="416E9C99" w14:textId="77777777" w:rsidR="008B688D" w:rsidRDefault="008B688D" w:rsidP="00905B2B">
            <w:pPr>
              <w:spacing w:before="60" w:after="60"/>
              <w:rPr>
                <w:color w:val="000000" w:themeColor="text1"/>
              </w:rPr>
            </w:pPr>
            <w:r>
              <w:rPr>
                <w:color w:val="000000" w:themeColor="text1"/>
              </w:rPr>
              <w:t>Begründung der Fachseite:</w:t>
            </w:r>
          </w:p>
        </w:tc>
      </w:tr>
    </w:tbl>
    <w:p w14:paraId="046E6C23" w14:textId="77777777" w:rsidR="008B688D" w:rsidRDefault="008B688D" w:rsidP="00B7258B">
      <w:pPr>
        <w:pStyle w:val="Listenabsatz"/>
        <w:spacing w:after="0"/>
      </w:pPr>
    </w:p>
    <w:p w14:paraId="5716B040" w14:textId="183C6149" w:rsidR="008B688D" w:rsidRDefault="008B688D" w:rsidP="00C63816">
      <w:pPr>
        <w:pStyle w:val="Listenabsatz"/>
        <w:numPr>
          <w:ilvl w:val="0"/>
          <w:numId w:val="3"/>
        </w:numPr>
        <w:spacing w:after="0"/>
        <w:ind w:left="709" w:hanging="709"/>
      </w:pPr>
      <w:r>
        <w:t xml:space="preserve">Alle Konfigurationsänderungen </w:t>
      </w:r>
      <w:r w:rsidR="009C0E16">
        <w:t>MÜSSEN</w:t>
      </w:r>
      <w:r>
        <w:t xml:space="preserve"> nachvollziehbar dokumentiert sein. </w:t>
      </w:r>
    </w:p>
    <w:p w14:paraId="24812564" w14:textId="5E135353" w:rsidR="008B688D" w:rsidRDefault="008B688D" w:rsidP="00B7258B">
      <w:pPr>
        <w:pStyle w:val="Listenabsatz"/>
        <w:spacing w:after="0"/>
      </w:pPr>
    </w:p>
    <w:p w14:paraId="0FB401C1" w14:textId="77777777" w:rsidR="008B688D" w:rsidRDefault="008B688D" w:rsidP="008B688D">
      <w:pPr>
        <w:pStyle w:val="Listenabsatz"/>
        <w:spacing w:after="240"/>
        <w:rPr>
          <w:color w:val="FF0000"/>
        </w:rPr>
      </w:pPr>
      <w:r w:rsidRPr="001568BD">
        <w:rPr>
          <w:color w:val="FF0000"/>
        </w:rPr>
        <w:t xml:space="preserve">Hier steht Ihre Konkretisierung des BSI-Textes der Anforderungen unter </w:t>
      </w:r>
    </w:p>
    <w:p w14:paraId="07B3FFE4" w14:textId="77777777" w:rsidR="008B688D" w:rsidRDefault="008B688D" w:rsidP="008B688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F6C78D7" w14:textId="77777777" w:rsidR="008B688D" w:rsidRPr="001F352F" w:rsidRDefault="008B688D" w:rsidP="008B688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B688D" w:rsidRPr="005B4E23" w14:paraId="6F99EB78" w14:textId="77777777" w:rsidTr="00905B2B">
        <w:trPr>
          <w:trHeight w:val="205"/>
        </w:trPr>
        <w:tc>
          <w:tcPr>
            <w:tcW w:w="8356" w:type="dxa"/>
            <w:shd w:val="clear" w:color="auto" w:fill="D6E3BC" w:themeFill="accent3" w:themeFillTint="66"/>
          </w:tcPr>
          <w:p w14:paraId="1F648DA0" w14:textId="77777777" w:rsidR="008B688D" w:rsidRPr="005B4E23" w:rsidRDefault="008B688D" w:rsidP="00905B2B">
            <w:pPr>
              <w:suppressAutoHyphens/>
              <w:spacing w:before="120" w:after="120"/>
            </w:pPr>
            <w:r>
              <w:t>Umsetzung:  JA / TEILWEISE / NEIN / ENTBEHRLICH</w:t>
            </w:r>
          </w:p>
        </w:tc>
      </w:tr>
      <w:tr w:rsidR="008B688D" w:rsidRPr="00CC02C2" w14:paraId="23B130C2" w14:textId="77777777" w:rsidTr="00905B2B">
        <w:tc>
          <w:tcPr>
            <w:tcW w:w="8356" w:type="dxa"/>
          </w:tcPr>
          <w:p w14:paraId="7EEB4B35" w14:textId="77777777" w:rsidR="008B688D" w:rsidRPr="00CC02C2" w:rsidRDefault="008B688D" w:rsidP="00905B2B">
            <w:pPr>
              <w:suppressAutoHyphens/>
              <w:spacing w:before="120" w:after="120"/>
              <w:rPr>
                <w:color w:val="000000" w:themeColor="text1"/>
              </w:rPr>
            </w:pPr>
            <w:r>
              <w:rPr>
                <w:color w:val="000000" w:themeColor="text1"/>
              </w:rPr>
              <w:t>Ihr aktueller Umsetzungsstand</w:t>
            </w:r>
          </w:p>
        </w:tc>
      </w:tr>
    </w:tbl>
    <w:p w14:paraId="5FA849BB" w14:textId="77777777" w:rsidR="008B688D" w:rsidRDefault="008B688D" w:rsidP="008B688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B688D" w14:paraId="5E654096" w14:textId="77777777" w:rsidTr="00905B2B">
        <w:tc>
          <w:tcPr>
            <w:tcW w:w="8340" w:type="dxa"/>
            <w:tcBorders>
              <w:bottom w:val="single" w:sz="4" w:space="0" w:color="auto"/>
            </w:tcBorders>
            <w:shd w:val="clear" w:color="auto" w:fill="C6D9F1" w:themeFill="text2" w:themeFillTint="33"/>
          </w:tcPr>
          <w:p w14:paraId="5621812B" w14:textId="77777777" w:rsidR="008B688D" w:rsidRDefault="008B688D" w:rsidP="00905B2B">
            <w:pPr>
              <w:spacing w:before="60" w:after="60"/>
              <w:rPr>
                <w:color w:val="000000" w:themeColor="text1"/>
              </w:rPr>
            </w:pPr>
            <w:r>
              <w:rPr>
                <w:color w:val="000000" w:themeColor="text1"/>
              </w:rPr>
              <w:t>Einspruch - diese Anforderung soll nicht aufgenommen werden!</w:t>
            </w:r>
          </w:p>
        </w:tc>
      </w:tr>
      <w:tr w:rsidR="008B688D" w14:paraId="54BBA051" w14:textId="77777777" w:rsidTr="00905B2B">
        <w:tc>
          <w:tcPr>
            <w:tcW w:w="8340" w:type="dxa"/>
            <w:shd w:val="clear" w:color="auto" w:fill="FFFFFF" w:themeFill="background1"/>
          </w:tcPr>
          <w:p w14:paraId="6D6B9EE5" w14:textId="77777777" w:rsidR="008B688D" w:rsidRDefault="008B688D" w:rsidP="00905B2B">
            <w:pPr>
              <w:spacing w:before="60" w:after="60"/>
              <w:rPr>
                <w:color w:val="000000" w:themeColor="text1"/>
              </w:rPr>
            </w:pPr>
            <w:r>
              <w:rPr>
                <w:color w:val="000000" w:themeColor="text1"/>
              </w:rPr>
              <w:t>Begründung der Fachseite:</w:t>
            </w:r>
          </w:p>
        </w:tc>
      </w:tr>
    </w:tbl>
    <w:p w14:paraId="26708D04" w14:textId="77777777" w:rsidR="008B688D" w:rsidRDefault="008B688D" w:rsidP="00B7258B">
      <w:pPr>
        <w:pStyle w:val="Listenabsatz"/>
        <w:spacing w:after="0"/>
      </w:pPr>
    </w:p>
    <w:p w14:paraId="0CE880C2" w14:textId="77777777" w:rsidR="008B688D" w:rsidRDefault="008B688D" w:rsidP="00B7258B">
      <w:pPr>
        <w:pStyle w:val="Listenabsatz"/>
        <w:spacing w:after="0"/>
      </w:pPr>
    </w:p>
    <w:p w14:paraId="74B8D520" w14:textId="2A07E398" w:rsidR="008B688D" w:rsidRDefault="008B688D" w:rsidP="00C63816">
      <w:pPr>
        <w:pStyle w:val="Listenabsatz"/>
        <w:numPr>
          <w:ilvl w:val="0"/>
          <w:numId w:val="3"/>
        </w:numPr>
        <w:spacing w:after="0"/>
        <w:ind w:left="709" w:hanging="709"/>
      </w:pPr>
      <w:r>
        <w:t xml:space="preserve">Die Integrität der Konfigurationsdateien MUSS in geeigneter Weise geschützt </w:t>
      </w:r>
      <w:r w:rsidR="009C0E16">
        <w:br/>
      </w:r>
      <w:r>
        <w:t xml:space="preserve">werden. </w:t>
      </w:r>
    </w:p>
    <w:p w14:paraId="3DE12DE1" w14:textId="1AC08C93" w:rsidR="008B688D" w:rsidRDefault="008B688D" w:rsidP="00B7258B">
      <w:pPr>
        <w:pStyle w:val="Listenabsatz"/>
        <w:spacing w:after="0"/>
      </w:pPr>
    </w:p>
    <w:p w14:paraId="252EF69F" w14:textId="77777777" w:rsidR="008B688D" w:rsidRDefault="008B688D" w:rsidP="008B688D">
      <w:pPr>
        <w:pStyle w:val="Listenabsatz"/>
        <w:spacing w:after="240"/>
        <w:rPr>
          <w:color w:val="FF0000"/>
        </w:rPr>
      </w:pPr>
      <w:r w:rsidRPr="001568BD">
        <w:rPr>
          <w:color w:val="FF0000"/>
        </w:rPr>
        <w:t xml:space="preserve">Hier steht Ihre Konkretisierung des BSI-Textes der Anforderungen unter </w:t>
      </w:r>
    </w:p>
    <w:p w14:paraId="15B7F294" w14:textId="77777777" w:rsidR="008B688D" w:rsidRDefault="008B688D" w:rsidP="008B688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CE1CFD0" w14:textId="2003ED11" w:rsidR="008B688D" w:rsidRDefault="008B688D" w:rsidP="008B688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51AA77F9" w14:textId="51872DFC" w:rsidR="009C0E16" w:rsidRDefault="009C0E16" w:rsidP="008B688D">
      <w:pPr>
        <w:pStyle w:val="Listenabsatz"/>
        <w:spacing w:after="240"/>
        <w:rPr>
          <w:color w:val="FF0000"/>
        </w:rPr>
      </w:pPr>
    </w:p>
    <w:p w14:paraId="49FC02E6" w14:textId="77777777" w:rsidR="009C0E16" w:rsidRPr="001F352F" w:rsidRDefault="009C0E16" w:rsidP="008B688D">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8B688D" w:rsidRPr="005B4E23" w14:paraId="063321E3" w14:textId="77777777" w:rsidTr="00905B2B">
        <w:trPr>
          <w:trHeight w:val="205"/>
        </w:trPr>
        <w:tc>
          <w:tcPr>
            <w:tcW w:w="8356" w:type="dxa"/>
            <w:shd w:val="clear" w:color="auto" w:fill="D6E3BC" w:themeFill="accent3" w:themeFillTint="66"/>
          </w:tcPr>
          <w:p w14:paraId="0DEE334F" w14:textId="77777777" w:rsidR="008B688D" w:rsidRPr="005B4E23" w:rsidRDefault="008B688D" w:rsidP="00905B2B">
            <w:pPr>
              <w:suppressAutoHyphens/>
              <w:spacing w:before="120" w:after="120"/>
            </w:pPr>
            <w:r>
              <w:t>Umsetzung:  JA / TEILWEISE / NEIN / ENTBEHRLICH</w:t>
            </w:r>
          </w:p>
        </w:tc>
      </w:tr>
      <w:tr w:rsidR="008B688D" w:rsidRPr="00CC02C2" w14:paraId="28847FD3" w14:textId="77777777" w:rsidTr="00905B2B">
        <w:tc>
          <w:tcPr>
            <w:tcW w:w="8356" w:type="dxa"/>
          </w:tcPr>
          <w:p w14:paraId="72A7C02D" w14:textId="77777777" w:rsidR="008B688D" w:rsidRPr="00CC02C2" w:rsidRDefault="008B688D" w:rsidP="00905B2B">
            <w:pPr>
              <w:suppressAutoHyphens/>
              <w:spacing w:before="120" w:after="120"/>
              <w:rPr>
                <w:color w:val="000000" w:themeColor="text1"/>
              </w:rPr>
            </w:pPr>
            <w:r>
              <w:rPr>
                <w:color w:val="000000" w:themeColor="text1"/>
              </w:rPr>
              <w:t>Ihr aktueller Umsetzungsstand</w:t>
            </w:r>
          </w:p>
        </w:tc>
      </w:tr>
    </w:tbl>
    <w:p w14:paraId="7E2896B1" w14:textId="77777777" w:rsidR="008B688D" w:rsidRDefault="008B688D" w:rsidP="008B688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B688D" w14:paraId="45EA2FF3" w14:textId="77777777" w:rsidTr="00905B2B">
        <w:tc>
          <w:tcPr>
            <w:tcW w:w="8340" w:type="dxa"/>
            <w:tcBorders>
              <w:bottom w:val="single" w:sz="4" w:space="0" w:color="auto"/>
            </w:tcBorders>
            <w:shd w:val="clear" w:color="auto" w:fill="C6D9F1" w:themeFill="text2" w:themeFillTint="33"/>
          </w:tcPr>
          <w:p w14:paraId="762A0AB8" w14:textId="77777777" w:rsidR="008B688D" w:rsidRDefault="008B688D" w:rsidP="00905B2B">
            <w:pPr>
              <w:spacing w:before="60" w:after="60"/>
              <w:rPr>
                <w:color w:val="000000" w:themeColor="text1"/>
              </w:rPr>
            </w:pPr>
            <w:r>
              <w:rPr>
                <w:color w:val="000000" w:themeColor="text1"/>
              </w:rPr>
              <w:t>Einspruch - diese Anforderung soll nicht aufgenommen werden!</w:t>
            </w:r>
          </w:p>
        </w:tc>
      </w:tr>
      <w:tr w:rsidR="008B688D" w14:paraId="2924CE9A" w14:textId="77777777" w:rsidTr="00905B2B">
        <w:tc>
          <w:tcPr>
            <w:tcW w:w="8340" w:type="dxa"/>
            <w:shd w:val="clear" w:color="auto" w:fill="FFFFFF" w:themeFill="background1"/>
          </w:tcPr>
          <w:p w14:paraId="443E67E6" w14:textId="77777777" w:rsidR="008B688D" w:rsidRDefault="008B688D" w:rsidP="00905B2B">
            <w:pPr>
              <w:spacing w:before="60" w:after="60"/>
              <w:rPr>
                <w:color w:val="000000" w:themeColor="text1"/>
              </w:rPr>
            </w:pPr>
            <w:r>
              <w:rPr>
                <w:color w:val="000000" w:themeColor="text1"/>
              </w:rPr>
              <w:t>Begründung der Fachseite:</w:t>
            </w:r>
          </w:p>
        </w:tc>
      </w:tr>
    </w:tbl>
    <w:p w14:paraId="67DD9CB8" w14:textId="4ACD4681" w:rsidR="008B688D" w:rsidRDefault="008B688D" w:rsidP="00B7258B">
      <w:pPr>
        <w:pStyle w:val="Listenabsatz"/>
        <w:spacing w:after="0"/>
      </w:pPr>
    </w:p>
    <w:p w14:paraId="4016ABD7" w14:textId="77777777" w:rsidR="009C0E16" w:rsidRDefault="009C0E16" w:rsidP="00B7258B">
      <w:pPr>
        <w:pStyle w:val="Listenabsatz"/>
        <w:spacing w:after="0"/>
      </w:pPr>
    </w:p>
    <w:p w14:paraId="71583C97" w14:textId="3DF48C7A" w:rsidR="008B688D" w:rsidRDefault="008B688D" w:rsidP="00C63816">
      <w:pPr>
        <w:pStyle w:val="Listenabsatz"/>
        <w:numPr>
          <w:ilvl w:val="0"/>
          <w:numId w:val="3"/>
        </w:numPr>
        <w:spacing w:after="0"/>
        <w:ind w:left="709" w:hanging="709"/>
      </w:pPr>
      <w:r>
        <w:t xml:space="preserve">Bevor Zugangspasswörter abgespeichert werden, MÜSSEN sie mithilfe eines </w:t>
      </w:r>
      <w:r w:rsidR="009C0E16">
        <w:br/>
      </w:r>
      <w:r>
        <w:t>zeitgemäßen kryptografischen Verfahrens</w:t>
      </w:r>
      <w:r w:rsidRPr="008B688D">
        <w:t xml:space="preserve"> </w:t>
      </w:r>
      <w:r>
        <w:t xml:space="preserve">abgesichert werden (siehe CON.1 </w:t>
      </w:r>
      <w:r w:rsidR="009C0E16">
        <w:br/>
      </w:r>
      <w:proofErr w:type="spellStart"/>
      <w:r>
        <w:t>Kryptokonzept</w:t>
      </w:r>
      <w:proofErr w:type="spellEnd"/>
      <w:r>
        <w:t xml:space="preserve">). </w:t>
      </w:r>
    </w:p>
    <w:p w14:paraId="4FF6E3C2" w14:textId="77777777" w:rsidR="008B688D" w:rsidRDefault="008B688D" w:rsidP="00B7258B">
      <w:pPr>
        <w:pStyle w:val="Listenabsatz"/>
        <w:spacing w:after="0"/>
      </w:pPr>
    </w:p>
    <w:p w14:paraId="208D73D9" w14:textId="77777777" w:rsidR="00E376D4" w:rsidRDefault="00E376D4" w:rsidP="00E376D4">
      <w:pPr>
        <w:pStyle w:val="Listenabsatz"/>
        <w:spacing w:after="240"/>
        <w:rPr>
          <w:color w:val="FF0000"/>
        </w:rPr>
      </w:pPr>
      <w:r w:rsidRPr="001568BD">
        <w:rPr>
          <w:color w:val="FF0000"/>
        </w:rPr>
        <w:t xml:space="preserve">Hier steht Ihre Konkretisierung des BSI-Textes der Anforderungen unter </w:t>
      </w:r>
    </w:p>
    <w:p w14:paraId="6DA22033" w14:textId="77777777" w:rsidR="00E376D4" w:rsidRDefault="00E376D4" w:rsidP="00E376D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FBA3298" w14:textId="77777777" w:rsidR="00E376D4" w:rsidRPr="001F352F" w:rsidRDefault="00E376D4" w:rsidP="00E376D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E376D4" w:rsidRPr="005B4E23" w14:paraId="53CA591A" w14:textId="77777777" w:rsidTr="00905B2B">
        <w:trPr>
          <w:trHeight w:val="205"/>
        </w:trPr>
        <w:tc>
          <w:tcPr>
            <w:tcW w:w="8356" w:type="dxa"/>
            <w:shd w:val="clear" w:color="auto" w:fill="D6E3BC" w:themeFill="accent3" w:themeFillTint="66"/>
          </w:tcPr>
          <w:p w14:paraId="2533EAFB" w14:textId="77777777" w:rsidR="00E376D4" w:rsidRPr="005B4E23" w:rsidRDefault="00E376D4" w:rsidP="00905B2B">
            <w:pPr>
              <w:suppressAutoHyphens/>
              <w:spacing w:before="120" w:after="120"/>
            </w:pPr>
            <w:r>
              <w:t>Umsetzung:  JA / TEILWEISE / NEIN / ENTBEHRLICH</w:t>
            </w:r>
          </w:p>
        </w:tc>
      </w:tr>
      <w:tr w:rsidR="00E376D4" w:rsidRPr="00CC02C2" w14:paraId="0374CB2B" w14:textId="77777777" w:rsidTr="00905B2B">
        <w:tc>
          <w:tcPr>
            <w:tcW w:w="8356" w:type="dxa"/>
          </w:tcPr>
          <w:p w14:paraId="14C923F3" w14:textId="77777777" w:rsidR="00E376D4" w:rsidRPr="00CC02C2" w:rsidRDefault="00E376D4" w:rsidP="00905B2B">
            <w:pPr>
              <w:suppressAutoHyphens/>
              <w:spacing w:before="120" w:after="120"/>
              <w:rPr>
                <w:color w:val="000000" w:themeColor="text1"/>
              </w:rPr>
            </w:pPr>
            <w:r>
              <w:rPr>
                <w:color w:val="000000" w:themeColor="text1"/>
              </w:rPr>
              <w:t>Ihr aktueller Umsetzungsstand</w:t>
            </w:r>
          </w:p>
        </w:tc>
      </w:tr>
    </w:tbl>
    <w:p w14:paraId="32A2D257" w14:textId="77777777" w:rsidR="00E376D4" w:rsidRDefault="00E376D4" w:rsidP="00E376D4">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76D4" w14:paraId="6E97116A" w14:textId="77777777" w:rsidTr="00905B2B">
        <w:tc>
          <w:tcPr>
            <w:tcW w:w="8340" w:type="dxa"/>
            <w:tcBorders>
              <w:bottom w:val="single" w:sz="4" w:space="0" w:color="auto"/>
            </w:tcBorders>
            <w:shd w:val="clear" w:color="auto" w:fill="C6D9F1" w:themeFill="text2" w:themeFillTint="33"/>
          </w:tcPr>
          <w:p w14:paraId="2B6C2368" w14:textId="77777777" w:rsidR="00E376D4" w:rsidRDefault="00E376D4" w:rsidP="00905B2B">
            <w:pPr>
              <w:spacing w:before="60" w:after="60"/>
              <w:rPr>
                <w:color w:val="000000" w:themeColor="text1"/>
              </w:rPr>
            </w:pPr>
            <w:r>
              <w:rPr>
                <w:color w:val="000000" w:themeColor="text1"/>
              </w:rPr>
              <w:t>Einspruch - diese Anforderung soll nicht aufgenommen werden!</w:t>
            </w:r>
          </w:p>
        </w:tc>
      </w:tr>
      <w:tr w:rsidR="00E376D4" w14:paraId="45CF33BB" w14:textId="77777777" w:rsidTr="00905B2B">
        <w:tc>
          <w:tcPr>
            <w:tcW w:w="8340" w:type="dxa"/>
            <w:shd w:val="clear" w:color="auto" w:fill="FFFFFF" w:themeFill="background1"/>
          </w:tcPr>
          <w:p w14:paraId="3483F809" w14:textId="77777777" w:rsidR="00E376D4" w:rsidRDefault="00E376D4" w:rsidP="00905B2B">
            <w:pPr>
              <w:spacing w:before="60" w:after="60"/>
              <w:rPr>
                <w:color w:val="000000" w:themeColor="text1"/>
              </w:rPr>
            </w:pPr>
            <w:r>
              <w:rPr>
                <w:color w:val="000000" w:themeColor="text1"/>
              </w:rPr>
              <w:t>Begründung der Fachseite:</w:t>
            </w:r>
          </w:p>
        </w:tc>
      </w:tr>
    </w:tbl>
    <w:p w14:paraId="481A68C4" w14:textId="7303947E" w:rsidR="00E376D4" w:rsidRDefault="00E376D4" w:rsidP="00B7258B">
      <w:pPr>
        <w:pStyle w:val="Listenabsatz"/>
        <w:spacing w:after="0"/>
      </w:pPr>
    </w:p>
    <w:p w14:paraId="6B64AA05" w14:textId="77777777" w:rsidR="009C0E16" w:rsidRDefault="009C0E16" w:rsidP="00B7258B">
      <w:pPr>
        <w:pStyle w:val="Listenabsatz"/>
        <w:spacing w:after="0"/>
      </w:pPr>
    </w:p>
    <w:p w14:paraId="26457485" w14:textId="733B618E" w:rsidR="008B688D" w:rsidRDefault="008B688D" w:rsidP="00C63816">
      <w:pPr>
        <w:pStyle w:val="Listenabsatz"/>
        <w:numPr>
          <w:ilvl w:val="0"/>
          <w:numId w:val="3"/>
        </w:numPr>
        <w:spacing w:after="0"/>
        <w:ind w:left="709" w:hanging="709"/>
      </w:pPr>
      <w:r>
        <w:t xml:space="preserve">Router und Switches MÜSSEN so konfiguriert sein, dass nur zwingend erforderliche Dienste, Protokolle und funktionale Erweiterungen genutzt werden. </w:t>
      </w:r>
    </w:p>
    <w:p w14:paraId="2AEA4003" w14:textId="77777777" w:rsidR="008B688D" w:rsidRDefault="008B688D" w:rsidP="00B7258B">
      <w:pPr>
        <w:pStyle w:val="Listenabsatz"/>
        <w:spacing w:after="0"/>
      </w:pPr>
    </w:p>
    <w:p w14:paraId="02456F7D" w14:textId="77777777" w:rsidR="00E376D4" w:rsidRDefault="00E376D4" w:rsidP="00E376D4">
      <w:pPr>
        <w:pStyle w:val="Listenabsatz"/>
        <w:spacing w:after="240"/>
        <w:rPr>
          <w:color w:val="FF0000"/>
        </w:rPr>
      </w:pPr>
      <w:r w:rsidRPr="001568BD">
        <w:rPr>
          <w:color w:val="FF0000"/>
        </w:rPr>
        <w:t xml:space="preserve">Hier steht Ihre Konkretisierung des BSI-Textes der Anforderungen unter </w:t>
      </w:r>
    </w:p>
    <w:p w14:paraId="3CD2D2BF" w14:textId="77777777" w:rsidR="00E376D4" w:rsidRDefault="00E376D4" w:rsidP="00E376D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EEBB60A" w14:textId="77777777" w:rsidR="00E376D4" w:rsidRPr="001F352F" w:rsidRDefault="00E376D4" w:rsidP="00E376D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E376D4" w:rsidRPr="005B4E23" w14:paraId="09625308" w14:textId="77777777" w:rsidTr="00905B2B">
        <w:trPr>
          <w:trHeight w:val="205"/>
        </w:trPr>
        <w:tc>
          <w:tcPr>
            <w:tcW w:w="8356" w:type="dxa"/>
            <w:shd w:val="clear" w:color="auto" w:fill="D6E3BC" w:themeFill="accent3" w:themeFillTint="66"/>
          </w:tcPr>
          <w:p w14:paraId="33B38782" w14:textId="77777777" w:rsidR="00E376D4" w:rsidRPr="005B4E23" w:rsidRDefault="00E376D4" w:rsidP="00905B2B">
            <w:pPr>
              <w:suppressAutoHyphens/>
              <w:spacing w:before="120" w:after="120"/>
            </w:pPr>
            <w:r>
              <w:t>Umsetzung:  JA / TEILWEISE / NEIN / ENTBEHRLICH</w:t>
            </w:r>
          </w:p>
        </w:tc>
      </w:tr>
      <w:tr w:rsidR="00E376D4" w:rsidRPr="00CC02C2" w14:paraId="62D18E3F" w14:textId="77777777" w:rsidTr="00905B2B">
        <w:tc>
          <w:tcPr>
            <w:tcW w:w="8356" w:type="dxa"/>
          </w:tcPr>
          <w:p w14:paraId="1C18145A" w14:textId="77777777" w:rsidR="00E376D4" w:rsidRPr="00CC02C2" w:rsidRDefault="00E376D4" w:rsidP="00905B2B">
            <w:pPr>
              <w:suppressAutoHyphens/>
              <w:spacing w:before="120" w:after="120"/>
              <w:rPr>
                <w:color w:val="000000" w:themeColor="text1"/>
              </w:rPr>
            </w:pPr>
            <w:r>
              <w:rPr>
                <w:color w:val="000000" w:themeColor="text1"/>
              </w:rPr>
              <w:t>Ihr aktueller Umsetzungsstand</w:t>
            </w:r>
          </w:p>
        </w:tc>
      </w:tr>
    </w:tbl>
    <w:p w14:paraId="1C4AE0A7" w14:textId="77777777" w:rsidR="00E376D4" w:rsidRDefault="00E376D4" w:rsidP="00E376D4">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76D4" w14:paraId="3307E706" w14:textId="77777777" w:rsidTr="00905B2B">
        <w:tc>
          <w:tcPr>
            <w:tcW w:w="8340" w:type="dxa"/>
            <w:tcBorders>
              <w:bottom w:val="single" w:sz="4" w:space="0" w:color="auto"/>
            </w:tcBorders>
            <w:shd w:val="clear" w:color="auto" w:fill="C6D9F1" w:themeFill="text2" w:themeFillTint="33"/>
          </w:tcPr>
          <w:p w14:paraId="7F99315E" w14:textId="77777777" w:rsidR="00E376D4" w:rsidRDefault="00E376D4" w:rsidP="00905B2B">
            <w:pPr>
              <w:spacing w:before="60" w:after="60"/>
              <w:rPr>
                <w:color w:val="000000" w:themeColor="text1"/>
              </w:rPr>
            </w:pPr>
            <w:r>
              <w:rPr>
                <w:color w:val="000000" w:themeColor="text1"/>
              </w:rPr>
              <w:t>Einspruch - diese Anforderung soll nicht aufgenommen werden!</w:t>
            </w:r>
          </w:p>
        </w:tc>
      </w:tr>
      <w:tr w:rsidR="00E376D4" w14:paraId="377FC52E" w14:textId="77777777" w:rsidTr="00905B2B">
        <w:tc>
          <w:tcPr>
            <w:tcW w:w="8340" w:type="dxa"/>
            <w:shd w:val="clear" w:color="auto" w:fill="FFFFFF" w:themeFill="background1"/>
          </w:tcPr>
          <w:p w14:paraId="51369F08" w14:textId="77777777" w:rsidR="00E376D4" w:rsidRDefault="00E376D4" w:rsidP="00905B2B">
            <w:pPr>
              <w:spacing w:before="60" w:after="60"/>
              <w:rPr>
                <w:color w:val="000000" w:themeColor="text1"/>
              </w:rPr>
            </w:pPr>
            <w:r>
              <w:rPr>
                <w:color w:val="000000" w:themeColor="text1"/>
              </w:rPr>
              <w:t>Begründung der Fachseite:</w:t>
            </w:r>
          </w:p>
        </w:tc>
      </w:tr>
    </w:tbl>
    <w:p w14:paraId="6712638D" w14:textId="7537544E" w:rsidR="00E376D4" w:rsidRDefault="00E376D4" w:rsidP="00B7258B">
      <w:pPr>
        <w:pStyle w:val="Listenabsatz"/>
        <w:spacing w:after="0"/>
      </w:pPr>
    </w:p>
    <w:p w14:paraId="66AA2EB1" w14:textId="77777777" w:rsidR="009C0E16" w:rsidRDefault="009C0E16" w:rsidP="00B7258B">
      <w:pPr>
        <w:pStyle w:val="Listenabsatz"/>
        <w:spacing w:after="0"/>
      </w:pPr>
    </w:p>
    <w:p w14:paraId="2D7B436E" w14:textId="3D3EE8D3" w:rsidR="008B688D" w:rsidRDefault="008B688D" w:rsidP="00C63816">
      <w:pPr>
        <w:pStyle w:val="Listenabsatz"/>
        <w:numPr>
          <w:ilvl w:val="0"/>
          <w:numId w:val="3"/>
        </w:numPr>
        <w:spacing w:after="0"/>
        <w:ind w:left="709" w:hanging="709"/>
      </w:pPr>
      <w:r>
        <w:t xml:space="preserve">Nicht benötigte Dienste, Protokolle und funktionale Erweiterungen MÜSSEN </w:t>
      </w:r>
      <w:r w:rsidR="009C0E16">
        <w:br/>
      </w:r>
      <w:r>
        <w:t xml:space="preserve">deaktiviert oder ganz deinstalliert werden. </w:t>
      </w:r>
    </w:p>
    <w:p w14:paraId="10E6A850" w14:textId="421DB105" w:rsidR="008B688D" w:rsidRDefault="008B688D" w:rsidP="00B7258B">
      <w:pPr>
        <w:pStyle w:val="Listenabsatz"/>
        <w:spacing w:after="0"/>
      </w:pPr>
    </w:p>
    <w:p w14:paraId="081CECF4" w14:textId="09D30982" w:rsidR="009C0E16" w:rsidRDefault="009C0E16" w:rsidP="00B7258B">
      <w:pPr>
        <w:pStyle w:val="Listenabsatz"/>
        <w:spacing w:after="0"/>
      </w:pPr>
    </w:p>
    <w:p w14:paraId="002076B4" w14:textId="77777777" w:rsidR="008E2616" w:rsidRDefault="008E2616" w:rsidP="00B7258B">
      <w:pPr>
        <w:pStyle w:val="Listenabsatz"/>
        <w:spacing w:after="0"/>
      </w:pPr>
    </w:p>
    <w:p w14:paraId="7B1110E4" w14:textId="77777777" w:rsidR="009C0E16" w:rsidRDefault="009C0E16" w:rsidP="00B7258B">
      <w:pPr>
        <w:pStyle w:val="Listenabsatz"/>
        <w:spacing w:after="0"/>
      </w:pPr>
    </w:p>
    <w:p w14:paraId="1535602E" w14:textId="77777777" w:rsidR="00E376D4" w:rsidRDefault="00E376D4" w:rsidP="00E376D4">
      <w:pPr>
        <w:pStyle w:val="Listenabsatz"/>
        <w:spacing w:after="240"/>
        <w:rPr>
          <w:color w:val="FF0000"/>
        </w:rPr>
      </w:pPr>
      <w:r w:rsidRPr="001568BD">
        <w:rPr>
          <w:color w:val="FF0000"/>
        </w:rPr>
        <w:t xml:space="preserve">Hier steht Ihre Konkretisierung des BSI-Textes der Anforderungen unter </w:t>
      </w:r>
    </w:p>
    <w:p w14:paraId="3BB7933D" w14:textId="77777777" w:rsidR="00E376D4" w:rsidRDefault="00E376D4" w:rsidP="00E376D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C984C6D" w14:textId="77777777" w:rsidR="00E376D4" w:rsidRPr="001F352F" w:rsidRDefault="00E376D4" w:rsidP="00E376D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E376D4" w:rsidRPr="005B4E23" w14:paraId="4CD52DBC" w14:textId="77777777" w:rsidTr="00905B2B">
        <w:trPr>
          <w:trHeight w:val="205"/>
        </w:trPr>
        <w:tc>
          <w:tcPr>
            <w:tcW w:w="8356" w:type="dxa"/>
            <w:shd w:val="clear" w:color="auto" w:fill="D6E3BC" w:themeFill="accent3" w:themeFillTint="66"/>
          </w:tcPr>
          <w:p w14:paraId="49B8AD17" w14:textId="77777777" w:rsidR="00E376D4" w:rsidRPr="005B4E23" w:rsidRDefault="00E376D4" w:rsidP="00905B2B">
            <w:pPr>
              <w:suppressAutoHyphens/>
              <w:spacing w:before="120" w:after="120"/>
            </w:pPr>
            <w:r>
              <w:t>Umsetzung:  JA / TEILWEISE / NEIN / ENTBEHRLICH</w:t>
            </w:r>
          </w:p>
        </w:tc>
      </w:tr>
      <w:tr w:rsidR="00E376D4" w:rsidRPr="00CC02C2" w14:paraId="5B4DD2AA" w14:textId="77777777" w:rsidTr="00905B2B">
        <w:tc>
          <w:tcPr>
            <w:tcW w:w="8356" w:type="dxa"/>
          </w:tcPr>
          <w:p w14:paraId="29487218" w14:textId="77777777" w:rsidR="00E376D4" w:rsidRPr="00CC02C2" w:rsidRDefault="00E376D4" w:rsidP="00905B2B">
            <w:pPr>
              <w:suppressAutoHyphens/>
              <w:spacing w:before="120" w:after="120"/>
              <w:rPr>
                <w:color w:val="000000" w:themeColor="text1"/>
              </w:rPr>
            </w:pPr>
            <w:r>
              <w:rPr>
                <w:color w:val="000000" w:themeColor="text1"/>
              </w:rPr>
              <w:t>Ihr aktueller Umsetzungsstand</w:t>
            </w:r>
          </w:p>
        </w:tc>
      </w:tr>
    </w:tbl>
    <w:p w14:paraId="5397BCB1" w14:textId="77777777" w:rsidR="00E376D4" w:rsidRDefault="00E376D4" w:rsidP="00E376D4">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76D4" w14:paraId="3D85E7A1" w14:textId="77777777" w:rsidTr="00905B2B">
        <w:tc>
          <w:tcPr>
            <w:tcW w:w="8340" w:type="dxa"/>
            <w:tcBorders>
              <w:bottom w:val="single" w:sz="4" w:space="0" w:color="auto"/>
            </w:tcBorders>
            <w:shd w:val="clear" w:color="auto" w:fill="C6D9F1" w:themeFill="text2" w:themeFillTint="33"/>
          </w:tcPr>
          <w:p w14:paraId="7F2EB295" w14:textId="77777777" w:rsidR="00E376D4" w:rsidRDefault="00E376D4" w:rsidP="00905B2B">
            <w:pPr>
              <w:spacing w:before="60" w:after="60"/>
              <w:rPr>
                <w:color w:val="000000" w:themeColor="text1"/>
              </w:rPr>
            </w:pPr>
            <w:r>
              <w:rPr>
                <w:color w:val="000000" w:themeColor="text1"/>
              </w:rPr>
              <w:t>Einspruch - diese Anforderung soll nicht aufgenommen werden!</w:t>
            </w:r>
          </w:p>
        </w:tc>
      </w:tr>
      <w:tr w:rsidR="00E376D4" w14:paraId="75E1A9BD" w14:textId="77777777" w:rsidTr="00905B2B">
        <w:tc>
          <w:tcPr>
            <w:tcW w:w="8340" w:type="dxa"/>
            <w:shd w:val="clear" w:color="auto" w:fill="FFFFFF" w:themeFill="background1"/>
          </w:tcPr>
          <w:p w14:paraId="5513DBBC" w14:textId="77777777" w:rsidR="00E376D4" w:rsidRDefault="00E376D4" w:rsidP="00905B2B">
            <w:pPr>
              <w:spacing w:before="60" w:after="60"/>
              <w:rPr>
                <w:color w:val="000000" w:themeColor="text1"/>
              </w:rPr>
            </w:pPr>
            <w:r>
              <w:rPr>
                <w:color w:val="000000" w:themeColor="text1"/>
              </w:rPr>
              <w:t>Begründung der Fachseite:</w:t>
            </w:r>
          </w:p>
        </w:tc>
      </w:tr>
    </w:tbl>
    <w:p w14:paraId="4BCB1A70" w14:textId="76A17BB5" w:rsidR="00E376D4" w:rsidRDefault="00E376D4" w:rsidP="00B7258B">
      <w:pPr>
        <w:pStyle w:val="Listenabsatz"/>
        <w:spacing w:after="0"/>
      </w:pPr>
    </w:p>
    <w:p w14:paraId="2C13B555" w14:textId="77777777" w:rsidR="009C0E16" w:rsidRDefault="009C0E16" w:rsidP="00B7258B">
      <w:pPr>
        <w:pStyle w:val="Listenabsatz"/>
        <w:spacing w:after="0"/>
      </w:pPr>
    </w:p>
    <w:p w14:paraId="41874FAF" w14:textId="470A8DF8" w:rsidR="008B688D" w:rsidRDefault="008B688D" w:rsidP="00C63816">
      <w:pPr>
        <w:pStyle w:val="Listenabsatz"/>
        <w:numPr>
          <w:ilvl w:val="0"/>
          <w:numId w:val="3"/>
        </w:numPr>
        <w:spacing w:after="0"/>
        <w:ind w:left="709" w:hanging="709"/>
      </w:pPr>
      <w:r>
        <w:t xml:space="preserve">Ebenfalls MÜSSEN nicht benutzte Schnittstellen auf Routern und Switches </w:t>
      </w:r>
      <w:r w:rsidR="009C0E16">
        <w:br/>
      </w:r>
      <w:r>
        <w:t xml:space="preserve">deaktiviert werden. </w:t>
      </w:r>
    </w:p>
    <w:p w14:paraId="4E402E47" w14:textId="77777777" w:rsidR="008B688D" w:rsidRDefault="008B688D" w:rsidP="00B7258B">
      <w:pPr>
        <w:pStyle w:val="Listenabsatz"/>
        <w:spacing w:after="0"/>
      </w:pPr>
    </w:p>
    <w:p w14:paraId="64E9908B" w14:textId="77777777" w:rsidR="00E376D4" w:rsidRDefault="00E376D4" w:rsidP="00E376D4">
      <w:pPr>
        <w:pStyle w:val="Listenabsatz"/>
        <w:spacing w:after="240"/>
        <w:rPr>
          <w:color w:val="FF0000"/>
        </w:rPr>
      </w:pPr>
      <w:r w:rsidRPr="001568BD">
        <w:rPr>
          <w:color w:val="FF0000"/>
        </w:rPr>
        <w:t xml:space="preserve">Hier steht Ihre Konkretisierung des BSI-Textes der Anforderungen unter </w:t>
      </w:r>
    </w:p>
    <w:p w14:paraId="6F5B0527" w14:textId="77777777" w:rsidR="00E376D4" w:rsidRDefault="00E376D4" w:rsidP="00E376D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1E18F26" w14:textId="77777777" w:rsidR="00E376D4" w:rsidRPr="001F352F" w:rsidRDefault="00E376D4" w:rsidP="00E376D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E376D4" w:rsidRPr="005B4E23" w14:paraId="6EACC59A" w14:textId="77777777" w:rsidTr="00905B2B">
        <w:trPr>
          <w:trHeight w:val="205"/>
        </w:trPr>
        <w:tc>
          <w:tcPr>
            <w:tcW w:w="8356" w:type="dxa"/>
            <w:shd w:val="clear" w:color="auto" w:fill="D6E3BC" w:themeFill="accent3" w:themeFillTint="66"/>
          </w:tcPr>
          <w:p w14:paraId="153D6087" w14:textId="77777777" w:rsidR="00E376D4" w:rsidRPr="005B4E23" w:rsidRDefault="00E376D4" w:rsidP="00905B2B">
            <w:pPr>
              <w:suppressAutoHyphens/>
              <w:spacing w:before="120" w:after="120"/>
            </w:pPr>
            <w:r>
              <w:t>Umsetzung:  JA / TEILWEISE / NEIN / ENTBEHRLICH</w:t>
            </w:r>
          </w:p>
        </w:tc>
      </w:tr>
      <w:tr w:rsidR="00E376D4" w:rsidRPr="00CC02C2" w14:paraId="3B7AAB63" w14:textId="77777777" w:rsidTr="00905B2B">
        <w:tc>
          <w:tcPr>
            <w:tcW w:w="8356" w:type="dxa"/>
          </w:tcPr>
          <w:p w14:paraId="75258560" w14:textId="77777777" w:rsidR="00E376D4" w:rsidRPr="00CC02C2" w:rsidRDefault="00E376D4" w:rsidP="00905B2B">
            <w:pPr>
              <w:suppressAutoHyphens/>
              <w:spacing w:before="120" w:after="120"/>
              <w:rPr>
                <w:color w:val="000000" w:themeColor="text1"/>
              </w:rPr>
            </w:pPr>
            <w:r>
              <w:rPr>
                <w:color w:val="000000" w:themeColor="text1"/>
              </w:rPr>
              <w:t>Ihr aktueller Umsetzungsstand</w:t>
            </w:r>
          </w:p>
        </w:tc>
      </w:tr>
    </w:tbl>
    <w:p w14:paraId="6C0DC403" w14:textId="77777777" w:rsidR="00E376D4" w:rsidRDefault="00E376D4" w:rsidP="00E376D4">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76D4" w14:paraId="28707283" w14:textId="77777777" w:rsidTr="00905B2B">
        <w:tc>
          <w:tcPr>
            <w:tcW w:w="8340" w:type="dxa"/>
            <w:tcBorders>
              <w:bottom w:val="single" w:sz="4" w:space="0" w:color="auto"/>
            </w:tcBorders>
            <w:shd w:val="clear" w:color="auto" w:fill="C6D9F1" w:themeFill="text2" w:themeFillTint="33"/>
          </w:tcPr>
          <w:p w14:paraId="67259921" w14:textId="77777777" w:rsidR="00E376D4" w:rsidRDefault="00E376D4" w:rsidP="00905B2B">
            <w:pPr>
              <w:spacing w:before="60" w:after="60"/>
              <w:rPr>
                <w:color w:val="000000" w:themeColor="text1"/>
              </w:rPr>
            </w:pPr>
            <w:r>
              <w:rPr>
                <w:color w:val="000000" w:themeColor="text1"/>
              </w:rPr>
              <w:t>Einspruch - diese Anforderung soll nicht aufgenommen werden!</w:t>
            </w:r>
          </w:p>
        </w:tc>
      </w:tr>
      <w:tr w:rsidR="00E376D4" w14:paraId="18A2B587" w14:textId="77777777" w:rsidTr="00905B2B">
        <w:tc>
          <w:tcPr>
            <w:tcW w:w="8340" w:type="dxa"/>
            <w:shd w:val="clear" w:color="auto" w:fill="FFFFFF" w:themeFill="background1"/>
          </w:tcPr>
          <w:p w14:paraId="7CE5D82A" w14:textId="77777777" w:rsidR="00E376D4" w:rsidRDefault="00E376D4" w:rsidP="00905B2B">
            <w:pPr>
              <w:spacing w:before="60" w:after="60"/>
              <w:rPr>
                <w:color w:val="000000" w:themeColor="text1"/>
              </w:rPr>
            </w:pPr>
            <w:r>
              <w:rPr>
                <w:color w:val="000000" w:themeColor="text1"/>
              </w:rPr>
              <w:t>Begründung der Fachseite:</w:t>
            </w:r>
          </w:p>
        </w:tc>
      </w:tr>
    </w:tbl>
    <w:p w14:paraId="770F6CC8" w14:textId="55C04AA5" w:rsidR="00E376D4" w:rsidRDefault="00E376D4" w:rsidP="00B7258B">
      <w:pPr>
        <w:pStyle w:val="Listenabsatz"/>
        <w:spacing w:after="0"/>
      </w:pPr>
    </w:p>
    <w:p w14:paraId="4CFC8F08" w14:textId="77777777" w:rsidR="009C0E16" w:rsidRDefault="009C0E16" w:rsidP="00B7258B">
      <w:pPr>
        <w:pStyle w:val="Listenabsatz"/>
        <w:spacing w:after="0"/>
      </w:pPr>
    </w:p>
    <w:p w14:paraId="57AC94F5" w14:textId="7B8EB1F4" w:rsidR="008B688D" w:rsidRDefault="008B688D" w:rsidP="00C63816">
      <w:pPr>
        <w:pStyle w:val="Listenabsatz"/>
        <w:numPr>
          <w:ilvl w:val="0"/>
          <w:numId w:val="3"/>
        </w:numPr>
        <w:spacing w:after="0"/>
        <w:ind w:left="709" w:hanging="709"/>
      </w:pPr>
      <w:r>
        <w:t xml:space="preserve">Unbenutzte </w:t>
      </w:r>
      <w:proofErr w:type="spellStart"/>
      <w:r>
        <w:t>Netzports</w:t>
      </w:r>
      <w:proofErr w:type="spellEnd"/>
      <w:r>
        <w:t xml:space="preserve"> MÜSSEN nach Möglichkeit deaktiviert oder zumindest </w:t>
      </w:r>
      <w:r w:rsidR="009C0E16">
        <w:br/>
      </w:r>
      <w:r>
        <w:t xml:space="preserve">einem dafür eingerichteten </w:t>
      </w:r>
      <w:proofErr w:type="spellStart"/>
      <w:r>
        <w:t>Unassigned</w:t>
      </w:r>
      <w:proofErr w:type="spellEnd"/>
      <w:r>
        <w:t xml:space="preserve">-VLAN zugeordnet werden. </w:t>
      </w:r>
    </w:p>
    <w:p w14:paraId="1FCC5F0E" w14:textId="77777777" w:rsidR="008B688D" w:rsidRDefault="008B688D" w:rsidP="00B7258B">
      <w:pPr>
        <w:pStyle w:val="Listenabsatz"/>
        <w:spacing w:after="0"/>
      </w:pPr>
    </w:p>
    <w:p w14:paraId="597553C3" w14:textId="77777777" w:rsidR="00E376D4" w:rsidRDefault="00E376D4" w:rsidP="00E376D4">
      <w:pPr>
        <w:pStyle w:val="Listenabsatz"/>
        <w:spacing w:after="240"/>
        <w:rPr>
          <w:color w:val="FF0000"/>
        </w:rPr>
      </w:pPr>
      <w:r w:rsidRPr="001568BD">
        <w:rPr>
          <w:color w:val="FF0000"/>
        </w:rPr>
        <w:t xml:space="preserve">Hier steht Ihre Konkretisierung des BSI-Textes der Anforderungen unter </w:t>
      </w:r>
    </w:p>
    <w:p w14:paraId="051B4466" w14:textId="77777777" w:rsidR="00E376D4" w:rsidRDefault="00E376D4" w:rsidP="00E376D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21BA765" w14:textId="77777777" w:rsidR="00E376D4" w:rsidRPr="001F352F" w:rsidRDefault="00E376D4" w:rsidP="00E376D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E376D4" w:rsidRPr="005B4E23" w14:paraId="3ED018FF" w14:textId="77777777" w:rsidTr="00905B2B">
        <w:trPr>
          <w:trHeight w:val="205"/>
        </w:trPr>
        <w:tc>
          <w:tcPr>
            <w:tcW w:w="8356" w:type="dxa"/>
            <w:shd w:val="clear" w:color="auto" w:fill="D6E3BC" w:themeFill="accent3" w:themeFillTint="66"/>
          </w:tcPr>
          <w:p w14:paraId="79F172DA" w14:textId="77777777" w:rsidR="00E376D4" w:rsidRPr="005B4E23" w:rsidRDefault="00E376D4" w:rsidP="00905B2B">
            <w:pPr>
              <w:suppressAutoHyphens/>
              <w:spacing w:before="120" w:after="120"/>
            </w:pPr>
            <w:r>
              <w:t>Umsetzung:  JA / TEILWEISE / NEIN / ENTBEHRLICH</w:t>
            </w:r>
          </w:p>
        </w:tc>
      </w:tr>
      <w:tr w:rsidR="00E376D4" w:rsidRPr="00CC02C2" w14:paraId="6CC1FB02" w14:textId="77777777" w:rsidTr="00905B2B">
        <w:tc>
          <w:tcPr>
            <w:tcW w:w="8356" w:type="dxa"/>
          </w:tcPr>
          <w:p w14:paraId="505BCC85" w14:textId="77777777" w:rsidR="00E376D4" w:rsidRPr="00CC02C2" w:rsidRDefault="00E376D4" w:rsidP="00905B2B">
            <w:pPr>
              <w:suppressAutoHyphens/>
              <w:spacing w:before="120" w:after="120"/>
              <w:rPr>
                <w:color w:val="000000" w:themeColor="text1"/>
              </w:rPr>
            </w:pPr>
            <w:r>
              <w:rPr>
                <w:color w:val="000000" w:themeColor="text1"/>
              </w:rPr>
              <w:t>Ihr aktueller Umsetzungsstand</w:t>
            </w:r>
          </w:p>
        </w:tc>
      </w:tr>
    </w:tbl>
    <w:p w14:paraId="68C75CC2" w14:textId="77777777" w:rsidR="00E376D4" w:rsidRDefault="00E376D4" w:rsidP="00E376D4">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76D4" w14:paraId="4B1C5E18" w14:textId="77777777" w:rsidTr="00905B2B">
        <w:tc>
          <w:tcPr>
            <w:tcW w:w="8340" w:type="dxa"/>
            <w:tcBorders>
              <w:bottom w:val="single" w:sz="4" w:space="0" w:color="auto"/>
            </w:tcBorders>
            <w:shd w:val="clear" w:color="auto" w:fill="C6D9F1" w:themeFill="text2" w:themeFillTint="33"/>
          </w:tcPr>
          <w:p w14:paraId="433E6102" w14:textId="77777777" w:rsidR="00E376D4" w:rsidRDefault="00E376D4" w:rsidP="00905B2B">
            <w:pPr>
              <w:spacing w:before="60" w:after="60"/>
              <w:rPr>
                <w:color w:val="000000" w:themeColor="text1"/>
              </w:rPr>
            </w:pPr>
            <w:r>
              <w:rPr>
                <w:color w:val="000000" w:themeColor="text1"/>
              </w:rPr>
              <w:t>Einspruch - diese Anforderung soll nicht aufgenommen werden!</w:t>
            </w:r>
          </w:p>
        </w:tc>
      </w:tr>
      <w:tr w:rsidR="00E376D4" w14:paraId="70BB94B3" w14:textId="77777777" w:rsidTr="00905B2B">
        <w:tc>
          <w:tcPr>
            <w:tcW w:w="8340" w:type="dxa"/>
            <w:shd w:val="clear" w:color="auto" w:fill="FFFFFF" w:themeFill="background1"/>
          </w:tcPr>
          <w:p w14:paraId="1A52ACCB" w14:textId="77777777" w:rsidR="00E376D4" w:rsidRDefault="00E376D4" w:rsidP="00905B2B">
            <w:pPr>
              <w:spacing w:before="60" w:after="60"/>
              <w:rPr>
                <w:color w:val="000000" w:themeColor="text1"/>
              </w:rPr>
            </w:pPr>
            <w:r>
              <w:rPr>
                <w:color w:val="000000" w:themeColor="text1"/>
              </w:rPr>
              <w:t>Begründung der Fachseite:</w:t>
            </w:r>
          </w:p>
        </w:tc>
      </w:tr>
    </w:tbl>
    <w:p w14:paraId="46344A74" w14:textId="6A1CEADB" w:rsidR="00E376D4" w:rsidRDefault="00E376D4" w:rsidP="00B7258B">
      <w:pPr>
        <w:pStyle w:val="Listenabsatz"/>
        <w:spacing w:after="0"/>
      </w:pPr>
    </w:p>
    <w:p w14:paraId="726AC85E" w14:textId="37615558" w:rsidR="009C0E16" w:rsidRDefault="009C0E16" w:rsidP="00B7258B">
      <w:pPr>
        <w:pStyle w:val="Listenabsatz"/>
        <w:spacing w:after="0"/>
      </w:pPr>
    </w:p>
    <w:p w14:paraId="2C13D7ED" w14:textId="3A68A5A2" w:rsidR="008E2616" w:rsidRDefault="008E2616" w:rsidP="00B7258B">
      <w:pPr>
        <w:pStyle w:val="Listenabsatz"/>
        <w:spacing w:after="0"/>
      </w:pPr>
    </w:p>
    <w:p w14:paraId="5BA70DF1" w14:textId="77777777" w:rsidR="008E2616" w:rsidRDefault="008E2616" w:rsidP="00B7258B">
      <w:pPr>
        <w:pStyle w:val="Listenabsatz"/>
        <w:spacing w:after="0"/>
      </w:pPr>
    </w:p>
    <w:p w14:paraId="41B0F80D" w14:textId="77777777" w:rsidR="009C0E16" w:rsidRDefault="009C0E16" w:rsidP="00B7258B">
      <w:pPr>
        <w:pStyle w:val="Listenabsatz"/>
        <w:spacing w:after="0"/>
      </w:pPr>
    </w:p>
    <w:p w14:paraId="1BB77A68" w14:textId="6EE05405" w:rsidR="008B688D" w:rsidRDefault="008B688D" w:rsidP="00C63816">
      <w:pPr>
        <w:pStyle w:val="Listenabsatz"/>
        <w:numPr>
          <w:ilvl w:val="0"/>
          <w:numId w:val="3"/>
        </w:numPr>
        <w:spacing w:after="0"/>
        <w:ind w:left="709" w:hanging="709"/>
      </w:pPr>
      <w:r>
        <w:t>Wenn funktionale Erweiterungen benutzt werden, MÜSSEN die Sicherheits</w:t>
      </w:r>
      <w:r w:rsidR="009C0E16">
        <w:t>-</w:t>
      </w:r>
      <w:r w:rsidR="009C0E16">
        <w:br/>
      </w:r>
      <w:proofErr w:type="spellStart"/>
      <w:r>
        <w:t>richtlinien</w:t>
      </w:r>
      <w:proofErr w:type="spellEnd"/>
      <w:r>
        <w:t xml:space="preserve"> der Institution weiterhin erfüllt sein. </w:t>
      </w:r>
    </w:p>
    <w:p w14:paraId="3B0888C5" w14:textId="77777777" w:rsidR="008B688D" w:rsidRDefault="008B688D" w:rsidP="00B7258B">
      <w:pPr>
        <w:pStyle w:val="Listenabsatz"/>
        <w:spacing w:after="0"/>
      </w:pPr>
    </w:p>
    <w:p w14:paraId="7CDDC045" w14:textId="77777777" w:rsidR="00E376D4" w:rsidRDefault="00E376D4" w:rsidP="00E376D4">
      <w:pPr>
        <w:pStyle w:val="Listenabsatz"/>
        <w:spacing w:after="240"/>
        <w:rPr>
          <w:color w:val="FF0000"/>
        </w:rPr>
      </w:pPr>
      <w:r w:rsidRPr="001568BD">
        <w:rPr>
          <w:color w:val="FF0000"/>
        </w:rPr>
        <w:t xml:space="preserve">Hier steht Ihre Konkretisierung des BSI-Textes der Anforderungen unter </w:t>
      </w:r>
    </w:p>
    <w:p w14:paraId="622603C9" w14:textId="77777777" w:rsidR="00E376D4" w:rsidRDefault="00E376D4" w:rsidP="00E376D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76C2570" w14:textId="096D0284" w:rsidR="00E376D4" w:rsidRDefault="00E376D4" w:rsidP="00E376D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36063787" w14:textId="77777777" w:rsidR="003E68E9" w:rsidRPr="001F352F" w:rsidRDefault="003E68E9" w:rsidP="00E376D4">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E376D4" w:rsidRPr="005B4E23" w14:paraId="01BD8D20" w14:textId="77777777" w:rsidTr="00905B2B">
        <w:trPr>
          <w:trHeight w:val="205"/>
        </w:trPr>
        <w:tc>
          <w:tcPr>
            <w:tcW w:w="8356" w:type="dxa"/>
            <w:shd w:val="clear" w:color="auto" w:fill="D6E3BC" w:themeFill="accent3" w:themeFillTint="66"/>
          </w:tcPr>
          <w:p w14:paraId="3AE51759" w14:textId="77777777" w:rsidR="00E376D4" w:rsidRPr="005B4E23" w:rsidRDefault="00E376D4" w:rsidP="00905B2B">
            <w:pPr>
              <w:suppressAutoHyphens/>
              <w:spacing w:before="120" w:after="120"/>
            </w:pPr>
            <w:r>
              <w:t>Umsetzung:  JA / TEILWEISE / NEIN / ENTBEHRLICH</w:t>
            </w:r>
          </w:p>
        </w:tc>
      </w:tr>
      <w:tr w:rsidR="00E376D4" w:rsidRPr="00CC02C2" w14:paraId="08610F96" w14:textId="77777777" w:rsidTr="00905B2B">
        <w:tc>
          <w:tcPr>
            <w:tcW w:w="8356" w:type="dxa"/>
          </w:tcPr>
          <w:p w14:paraId="5FDBA54B" w14:textId="77777777" w:rsidR="00E376D4" w:rsidRPr="00CC02C2" w:rsidRDefault="00E376D4" w:rsidP="00905B2B">
            <w:pPr>
              <w:suppressAutoHyphens/>
              <w:spacing w:before="120" w:after="120"/>
              <w:rPr>
                <w:color w:val="000000" w:themeColor="text1"/>
              </w:rPr>
            </w:pPr>
            <w:r>
              <w:rPr>
                <w:color w:val="000000" w:themeColor="text1"/>
              </w:rPr>
              <w:t>Ihr aktueller Umsetzungsstand</w:t>
            </w:r>
          </w:p>
        </w:tc>
      </w:tr>
    </w:tbl>
    <w:p w14:paraId="0E9F8FBD" w14:textId="77777777" w:rsidR="00E376D4" w:rsidRDefault="00E376D4" w:rsidP="00E376D4">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76D4" w14:paraId="08C5E4BE" w14:textId="77777777" w:rsidTr="00905B2B">
        <w:tc>
          <w:tcPr>
            <w:tcW w:w="8340" w:type="dxa"/>
            <w:tcBorders>
              <w:bottom w:val="single" w:sz="4" w:space="0" w:color="auto"/>
            </w:tcBorders>
            <w:shd w:val="clear" w:color="auto" w:fill="C6D9F1" w:themeFill="text2" w:themeFillTint="33"/>
          </w:tcPr>
          <w:p w14:paraId="1A59F983" w14:textId="77777777" w:rsidR="00E376D4" w:rsidRDefault="00E376D4" w:rsidP="00905B2B">
            <w:pPr>
              <w:spacing w:before="60" w:after="60"/>
              <w:rPr>
                <w:color w:val="000000" w:themeColor="text1"/>
              </w:rPr>
            </w:pPr>
            <w:r>
              <w:rPr>
                <w:color w:val="000000" w:themeColor="text1"/>
              </w:rPr>
              <w:t>Einspruch - diese Anforderung soll nicht aufgenommen werden!</w:t>
            </w:r>
          </w:p>
        </w:tc>
      </w:tr>
      <w:tr w:rsidR="00E376D4" w14:paraId="30E9024C" w14:textId="77777777" w:rsidTr="00905B2B">
        <w:tc>
          <w:tcPr>
            <w:tcW w:w="8340" w:type="dxa"/>
            <w:shd w:val="clear" w:color="auto" w:fill="FFFFFF" w:themeFill="background1"/>
          </w:tcPr>
          <w:p w14:paraId="2AE511CF" w14:textId="77777777" w:rsidR="00E376D4" w:rsidRDefault="00E376D4" w:rsidP="00905B2B">
            <w:pPr>
              <w:spacing w:before="60" w:after="60"/>
              <w:rPr>
                <w:color w:val="000000" w:themeColor="text1"/>
              </w:rPr>
            </w:pPr>
            <w:r>
              <w:rPr>
                <w:color w:val="000000" w:themeColor="text1"/>
              </w:rPr>
              <w:t>Begründung der Fachseite:</w:t>
            </w:r>
          </w:p>
        </w:tc>
      </w:tr>
    </w:tbl>
    <w:p w14:paraId="0886A5C4" w14:textId="10ED0623" w:rsidR="00E376D4" w:rsidRDefault="00E376D4" w:rsidP="00B7258B">
      <w:pPr>
        <w:pStyle w:val="Listenabsatz"/>
        <w:spacing w:after="0"/>
      </w:pPr>
    </w:p>
    <w:p w14:paraId="70111FF7" w14:textId="77777777" w:rsidR="009C0E16" w:rsidRDefault="009C0E16" w:rsidP="00B7258B">
      <w:pPr>
        <w:pStyle w:val="Listenabsatz"/>
        <w:spacing w:after="0"/>
      </w:pPr>
    </w:p>
    <w:p w14:paraId="03C8FD03" w14:textId="564A136B" w:rsidR="008B688D" w:rsidRDefault="008B688D" w:rsidP="00C63816">
      <w:pPr>
        <w:pStyle w:val="Listenabsatz"/>
        <w:numPr>
          <w:ilvl w:val="0"/>
          <w:numId w:val="3"/>
        </w:numPr>
        <w:spacing w:after="0"/>
        <w:ind w:left="709" w:hanging="709"/>
      </w:pPr>
      <w:r>
        <w:t xml:space="preserve">Auch </w:t>
      </w:r>
      <w:r w:rsidR="009C0E16">
        <w:t>MUSS</w:t>
      </w:r>
      <w:r>
        <w:t xml:space="preserve"> begründet und dokumentiert werden, warum solche Erweiterungen eingesetzt werden. </w:t>
      </w:r>
    </w:p>
    <w:p w14:paraId="554AA0A8" w14:textId="77777777" w:rsidR="008B688D" w:rsidRDefault="008B688D" w:rsidP="00B7258B">
      <w:pPr>
        <w:pStyle w:val="Listenabsatz"/>
        <w:spacing w:after="0"/>
      </w:pPr>
    </w:p>
    <w:p w14:paraId="47295F9B" w14:textId="77777777" w:rsidR="00E376D4" w:rsidRDefault="00E376D4" w:rsidP="00E376D4">
      <w:pPr>
        <w:pStyle w:val="Listenabsatz"/>
        <w:spacing w:after="240"/>
        <w:rPr>
          <w:color w:val="FF0000"/>
        </w:rPr>
      </w:pPr>
      <w:r w:rsidRPr="001568BD">
        <w:rPr>
          <w:color w:val="FF0000"/>
        </w:rPr>
        <w:t xml:space="preserve">Hier steht Ihre Konkretisierung des BSI-Textes der Anforderungen unter </w:t>
      </w:r>
    </w:p>
    <w:p w14:paraId="1945AA8F" w14:textId="77777777" w:rsidR="00E376D4" w:rsidRDefault="00E376D4" w:rsidP="00E376D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0ACEB5F" w14:textId="77777777" w:rsidR="00E376D4" w:rsidRPr="001F352F" w:rsidRDefault="00E376D4" w:rsidP="00E376D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E376D4" w:rsidRPr="005B4E23" w14:paraId="19F56EDE" w14:textId="77777777" w:rsidTr="00905B2B">
        <w:trPr>
          <w:trHeight w:val="205"/>
        </w:trPr>
        <w:tc>
          <w:tcPr>
            <w:tcW w:w="8356" w:type="dxa"/>
            <w:shd w:val="clear" w:color="auto" w:fill="D6E3BC" w:themeFill="accent3" w:themeFillTint="66"/>
          </w:tcPr>
          <w:p w14:paraId="24CE5090" w14:textId="77777777" w:rsidR="00E376D4" w:rsidRPr="005B4E23" w:rsidRDefault="00E376D4" w:rsidP="00905B2B">
            <w:pPr>
              <w:suppressAutoHyphens/>
              <w:spacing w:before="120" w:after="120"/>
            </w:pPr>
            <w:r>
              <w:t>Umsetzung:  JA / TEILWEISE / NEIN / ENTBEHRLICH</w:t>
            </w:r>
          </w:p>
        </w:tc>
      </w:tr>
      <w:tr w:rsidR="00E376D4" w:rsidRPr="00CC02C2" w14:paraId="77B402CC" w14:textId="77777777" w:rsidTr="00905B2B">
        <w:tc>
          <w:tcPr>
            <w:tcW w:w="8356" w:type="dxa"/>
          </w:tcPr>
          <w:p w14:paraId="77AB0A38" w14:textId="77777777" w:rsidR="00E376D4" w:rsidRPr="00CC02C2" w:rsidRDefault="00E376D4" w:rsidP="00905B2B">
            <w:pPr>
              <w:suppressAutoHyphens/>
              <w:spacing w:before="120" w:after="120"/>
              <w:rPr>
                <w:color w:val="000000" w:themeColor="text1"/>
              </w:rPr>
            </w:pPr>
            <w:r>
              <w:rPr>
                <w:color w:val="000000" w:themeColor="text1"/>
              </w:rPr>
              <w:t>Ihr aktueller Umsetzungsstand</w:t>
            </w:r>
          </w:p>
        </w:tc>
      </w:tr>
    </w:tbl>
    <w:p w14:paraId="4FDC4112" w14:textId="77777777" w:rsidR="00E376D4" w:rsidRDefault="00E376D4" w:rsidP="00E376D4">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76D4" w14:paraId="10945BF6" w14:textId="77777777" w:rsidTr="00905B2B">
        <w:tc>
          <w:tcPr>
            <w:tcW w:w="8340" w:type="dxa"/>
            <w:tcBorders>
              <w:bottom w:val="single" w:sz="4" w:space="0" w:color="auto"/>
            </w:tcBorders>
            <w:shd w:val="clear" w:color="auto" w:fill="C6D9F1" w:themeFill="text2" w:themeFillTint="33"/>
          </w:tcPr>
          <w:p w14:paraId="4FB93E35" w14:textId="77777777" w:rsidR="00E376D4" w:rsidRDefault="00E376D4" w:rsidP="00905B2B">
            <w:pPr>
              <w:spacing w:before="60" w:after="60"/>
              <w:rPr>
                <w:color w:val="000000" w:themeColor="text1"/>
              </w:rPr>
            </w:pPr>
            <w:r>
              <w:rPr>
                <w:color w:val="000000" w:themeColor="text1"/>
              </w:rPr>
              <w:t>Einspruch - diese Anforderung soll nicht aufgenommen werden!</w:t>
            </w:r>
          </w:p>
        </w:tc>
      </w:tr>
      <w:tr w:rsidR="00E376D4" w14:paraId="48F0EADD" w14:textId="77777777" w:rsidTr="00905B2B">
        <w:tc>
          <w:tcPr>
            <w:tcW w:w="8340" w:type="dxa"/>
            <w:shd w:val="clear" w:color="auto" w:fill="FFFFFF" w:themeFill="background1"/>
          </w:tcPr>
          <w:p w14:paraId="2698A4A4" w14:textId="77777777" w:rsidR="00E376D4" w:rsidRDefault="00E376D4" w:rsidP="00905B2B">
            <w:pPr>
              <w:spacing w:before="60" w:after="60"/>
              <w:rPr>
                <w:color w:val="000000" w:themeColor="text1"/>
              </w:rPr>
            </w:pPr>
            <w:r>
              <w:rPr>
                <w:color w:val="000000" w:themeColor="text1"/>
              </w:rPr>
              <w:t>Begründung der Fachseite:</w:t>
            </w:r>
          </w:p>
        </w:tc>
      </w:tr>
    </w:tbl>
    <w:p w14:paraId="72FF55E1" w14:textId="04412FBC" w:rsidR="00E376D4" w:rsidRDefault="00E376D4" w:rsidP="00E376D4">
      <w:pPr>
        <w:pStyle w:val="Listenabsatz"/>
        <w:spacing w:after="0"/>
      </w:pPr>
    </w:p>
    <w:p w14:paraId="53D0F4DF" w14:textId="77777777" w:rsidR="009C0E16" w:rsidRDefault="009C0E16" w:rsidP="00E376D4">
      <w:pPr>
        <w:pStyle w:val="Listenabsatz"/>
        <w:spacing w:after="0"/>
      </w:pPr>
    </w:p>
    <w:p w14:paraId="260F7061" w14:textId="31C1CDC2" w:rsidR="008B688D" w:rsidRDefault="008B688D" w:rsidP="00C63816">
      <w:pPr>
        <w:pStyle w:val="Listenabsatz"/>
        <w:numPr>
          <w:ilvl w:val="0"/>
          <w:numId w:val="3"/>
        </w:numPr>
        <w:spacing w:after="0"/>
        <w:ind w:left="709" w:hanging="709"/>
      </w:pPr>
      <w:r>
        <w:t xml:space="preserve">Informationen über den internen Konfigurations- und Betriebszustand MÜSSEN nach außen verborgen werden. </w:t>
      </w:r>
    </w:p>
    <w:p w14:paraId="02EC720A" w14:textId="77777777" w:rsidR="008B688D" w:rsidRDefault="008B688D" w:rsidP="00B7258B">
      <w:pPr>
        <w:pStyle w:val="Listenabsatz"/>
        <w:spacing w:after="0"/>
      </w:pPr>
    </w:p>
    <w:p w14:paraId="220BD9E1" w14:textId="77777777" w:rsidR="00E376D4" w:rsidRDefault="00E376D4" w:rsidP="00E376D4">
      <w:pPr>
        <w:pStyle w:val="Listenabsatz"/>
        <w:spacing w:after="240"/>
        <w:rPr>
          <w:color w:val="FF0000"/>
        </w:rPr>
      </w:pPr>
      <w:r w:rsidRPr="001568BD">
        <w:rPr>
          <w:color w:val="FF0000"/>
        </w:rPr>
        <w:t xml:space="preserve">Hier steht Ihre Konkretisierung des BSI-Textes der Anforderungen unter </w:t>
      </w:r>
    </w:p>
    <w:p w14:paraId="3BB23FB1" w14:textId="77777777" w:rsidR="00E376D4" w:rsidRDefault="00E376D4" w:rsidP="00E376D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042308F" w14:textId="77777777" w:rsidR="00E376D4" w:rsidRPr="001F352F" w:rsidRDefault="00E376D4" w:rsidP="00E376D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E376D4" w:rsidRPr="005B4E23" w14:paraId="2D124342" w14:textId="77777777" w:rsidTr="00905B2B">
        <w:trPr>
          <w:trHeight w:val="205"/>
        </w:trPr>
        <w:tc>
          <w:tcPr>
            <w:tcW w:w="8356" w:type="dxa"/>
            <w:shd w:val="clear" w:color="auto" w:fill="D6E3BC" w:themeFill="accent3" w:themeFillTint="66"/>
          </w:tcPr>
          <w:p w14:paraId="464DADD3" w14:textId="77777777" w:rsidR="00E376D4" w:rsidRPr="005B4E23" w:rsidRDefault="00E376D4" w:rsidP="00905B2B">
            <w:pPr>
              <w:suppressAutoHyphens/>
              <w:spacing w:before="120" w:after="120"/>
            </w:pPr>
            <w:r>
              <w:t>Umsetzung:  JA / TEILWEISE / NEIN / ENTBEHRLICH</w:t>
            </w:r>
          </w:p>
        </w:tc>
      </w:tr>
      <w:tr w:rsidR="00E376D4" w:rsidRPr="00CC02C2" w14:paraId="2A1FF794" w14:textId="77777777" w:rsidTr="00905B2B">
        <w:tc>
          <w:tcPr>
            <w:tcW w:w="8356" w:type="dxa"/>
          </w:tcPr>
          <w:p w14:paraId="30AAF905" w14:textId="77777777" w:rsidR="00E376D4" w:rsidRPr="00CC02C2" w:rsidRDefault="00E376D4" w:rsidP="00905B2B">
            <w:pPr>
              <w:suppressAutoHyphens/>
              <w:spacing w:before="120" w:after="120"/>
              <w:rPr>
                <w:color w:val="000000" w:themeColor="text1"/>
              </w:rPr>
            </w:pPr>
            <w:r>
              <w:rPr>
                <w:color w:val="000000" w:themeColor="text1"/>
              </w:rPr>
              <w:t>Ihr aktueller Umsetzungsstand</w:t>
            </w:r>
          </w:p>
        </w:tc>
      </w:tr>
    </w:tbl>
    <w:p w14:paraId="2769BC8A" w14:textId="3F7721A2" w:rsidR="00E376D4" w:rsidRDefault="00E376D4" w:rsidP="00E376D4">
      <w:pPr>
        <w:suppressAutoHyphens/>
        <w:spacing w:line="240" w:lineRule="auto"/>
        <w:ind w:left="720"/>
        <w:rPr>
          <w:color w:val="000000" w:themeColor="text1"/>
        </w:rPr>
      </w:pPr>
    </w:p>
    <w:p w14:paraId="58520FD4" w14:textId="1060CC86" w:rsidR="009F01AF" w:rsidRDefault="009F01AF" w:rsidP="00E376D4">
      <w:pPr>
        <w:suppressAutoHyphens/>
        <w:spacing w:line="240" w:lineRule="auto"/>
        <w:ind w:left="720"/>
        <w:rPr>
          <w:color w:val="000000" w:themeColor="text1"/>
        </w:rPr>
      </w:pPr>
    </w:p>
    <w:p w14:paraId="6C92DCF6" w14:textId="6D842EE7" w:rsidR="008E2616" w:rsidRDefault="008E2616" w:rsidP="00E376D4">
      <w:pPr>
        <w:suppressAutoHyphens/>
        <w:spacing w:line="240" w:lineRule="auto"/>
        <w:ind w:left="720"/>
        <w:rPr>
          <w:color w:val="000000" w:themeColor="text1"/>
        </w:rPr>
      </w:pPr>
    </w:p>
    <w:p w14:paraId="03083CAC" w14:textId="77777777" w:rsidR="008E2616" w:rsidRDefault="008E2616" w:rsidP="00E376D4">
      <w:pPr>
        <w:suppressAutoHyphens/>
        <w:spacing w:line="240" w:lineRule="auto"/>
        <w:ind w:left="720"/>
        <w:rPr>
          <w:color w:val="000000" w:themeColor="text1"/>
        </w:rPr>
      </w:pPr>
    </w:p>
    <w:p w14:paraId="2E532D1E" w14:textId="77777777" w:rsidR="009F01AF" w:rsidRDefault="009F01AF" w:rsidP="00E376D4">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376D4" w14:paraId="30E8466E" w14:textId="77777777" w:rsidTr="00905B2B">
        <w:tc>
          <w:tcPr>
            <w:tcW w:w="8340" w:type="dxa"/>
            <w:tcBorders>
              <w:bottom w:val="single" w:sz="4" w:space="0" w:color="auto"/>
            </w:tcBorders>
            <w:shd w:val="clear" w:color="auto" w:fill="C6D9F1" w:themeFill="text2" w:themeFillTint="33"/>
          </w:tcPr>
          <w:p w14:paraId="1E72B075" w14:textId="77777777" w:rsidR="00E376D4" w:rsidRDefault="00E376D4" w:rsidP="00905B2B">
            <w:pPr>
              <w:spacing w:before="60" w:after="60"/>
              <w:rPr>
                <w:color w:val="000000" w:themeColor="text1"/>
              </w:rPr>
            </w:pPr>
            <w:r>
              <w:rPr>
                <w:color w:val="000000" w:themeColor="text1"/>
              </w:rPr>
              <w:t>Einspruch - diese Anforderung soll nicht aufgenommen werden!</w:t>
            </w:r>
          </w:p>
        </w:tc>
      </w:tr>
      <w:tr w:rsidR="00E376D4" w14:paraId="6AF4675A" w14:textId="77777777" w:rsidTr="00905B2B">
        <w:tc>
          <w:tcPr>
            <w:tcW w:w="8340" w:type="dxa"/>
            <w:shd w:val="clear" w:color="auto" w:fill="FFFFFF" w:themeFill="background1"/>
          </w:tcPr>
          <w:p w14:paraId="59E2C034" w14:textId="77777777" w:rsidR="00E376D4" w:rsidRDefault="00E376D4" w:rsidP="00905B2B">
            <w:pPr>
              <w:spacing w:before="60" w:after="60"/>
              <w:rPr>
                <w:color w:val="000000" w:themeColor="text1"/>
              </w:rPr>
            </w:pPr>
            <w:r>
              <w:rPr>
                <w:color w:val="000000" w:themeColor="text1"/>
              </w:rPr>
              <w:t>Begründung der Fachseite:</w:t>
            </w:r>
          </w:p>
        </w:tc>
      </w:tr>
    </w:tbl>
    <w:p w14:paraId="0A64C12D" w14:textId="512B5665" w:rsidR="00E376D4" w:rsidRDefault="00E376D4" w:rsidP="00B7258B">
      <w:pPr>
        <w:pStyle w:val="Listenabsatz"/>
        <w:spacing w:after="0"/>
      </w:pPr>
    </w:p>
    <w:p w14:paraId="069E4FAA" w14:textId="77777777" w:rsidR="009F01AF" w:rsidRDefault="009F01AF" w:rsidP="00B7258B">
      <w:pPr>
        <w:pStyle w:val="Listenabsatz"/>
        <w:spacing w:after="0"/>
      </w:pPr>
    </w:p>
    <w:p w14:paraId="4D7A6939" w14:textId="6B7BE09C" w:rsidR="00B7258B" w:rsidRDefault="008B688D" w:rsidP="00C63816">
      <w:pPr>
        <w:pStyle w:val="Listenabsatz"/>
        <w:numPr>
          <w:ilvl w:val="0"/>
          <w:numId w:val="3"/>
        </w:numPr>
        <w:spacing w:after="0"/>
        <w:ind w:left="709" w:hanging="709"/>
      </w:pPr>
      <w:r>
        <w:t>Unnötige Auskunftsdienste MÜSSEN deaktiviert werden.</w:t>
      </w:r>
    </w:p>
    <w:p w14:paraId="7AB8BB9B" w14:textId="77777777" w:rsidR="008B688D" w:rsidRDefault="008B688D" w:rsidP="00B7258B">
      <w:pPr>
        <w:pStyle w:val="Listenabsatz"/>
        <w:spacing w:after="0"/>
      </w:pPr>
    </w:p>
    <w:p w14:paraId="6C2385DF"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29D3B7DF"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A41A33B" w14:textId="75379E33" w:rsidR="00B7258B"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76AC1ECD" w14:textId="77777777" w:rsidTr="004A123C">
        <w:trPr>
          <w:trHeight w:val="205"/>
        </w:trPr>
        <w:tc>
          <w:tcPr>
            <w:tcW w:w="8356" w:type="dxa"/>
            <w:shd w:val="clear" w:color="auto" w:fill="D6E3BC" w:themeFill="accent3" w:themeFillTint="66"/>
          </w:tcPr>
          <w:p w14:paraId="031FD146" w14:textId="1EF30CFD" w:rsidR="00B7258B" w:rsidRPr="005B4E23" w:rsidRDefault="000A3D1B" w:rsidP="004A123C">
            <w:pPr>
              <w:suppressAutoHyphens/>
              <w:spacing w:before="120" w:after="120"/>
            </w:pPr>
            <w:r>
              <w:t>Umsetzung:  JA / TEILWEISE / NEIN / ENTBEHRLICH</w:t>
            </w:r>
          </w:p>
        </w:tc>
      </w:tr>
      <w:tr w:rsidR="00B7258B" w:rsidRPr="00CC02C2" w14:paraId="18715DCC" w14:textId="77777777" w:rsidTr="004A123C">
        <w:tc>
          <w:tcPr>
            <w:tcW w:w="8356" w:type="dxa"/>
          </w:tcPr>
          <w:p w14:paraId="44269D67" w14:textId="56DAE0E2" w:rsidR="00B7258B" w:rsidRPr="00CC02C2" w:rsidRDefault="00B7258B" w:rsidP="004A123C">
            <w:pPr>
              <w:suppressAutoHyphens/>
              <w:spacing w:before="120" w:after="120"/>
              <w:rPr>
                <w:color w:val="000000" w:themeColor="text1"/>
              </w:rPr>
            </w:pPr>
            <w:bookmarkStart w:id="34" w:name="A1u1"/>
            <w:bookmarkEnd w:id="34"/>
            <w:r>
              <w:rPr>
                <w:color w:val="000000" w:themeColor="text1"/>
              </w:rPr>
              <w:t>Ihr aktueller Umsetzungsstand</w:t>
            </w:r>
          </w:p>
        </w:tc>
      </w:tr>
    </w:tbl>
    <w:p w14:paraId="0F9D95FE" w14:textId="77777777" w:rsidR="000852D7" w:rsidRDefault="000852D7"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7818D83D" w14:textId="77777777" w:rsidTr="00B7258B">
        <w:tc>
          <w:tcPr>
            <w:tcW w:w="8340" w:type="dxa"/>
            <w:tcBorders>
              <w:bottom w:val="single" w:sz="4" w:space="0" w:color="auto"/>
            </w:tcBorders>
            <w:shd w:val="clear" w:color="auto" w:fill="C6D9F1" w:themeFill="text2" w:themeFillTint="33"/>
          </w:tcPr>
          <w:p w14:paraId="525DEB4D" w14:textId="53043CEB"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1782D33D" w14:textId="77777777" w:rsidTr="00B7258B">
        <w:tc>
          <w:tcPr>
            <w:tcW w:w="8340" w:type="dxa"/>
            <w:shd w:val="clear" w:color="auto" w:fill="FFFFFF" w:themeFill="background1"/>
          </w:tcPr>
          <w:p w14:paraId="334274AD" w14:textId="0B39C262" w:rsidR="00B7258B" w:rsidRDefault="00B7258B" w:rsidP="00B7258B">
            <w:pPr>
              <w:spacing w:before="60" w:after="60"/>
              <w:rPr>
                <w:color w:val="000000" w:themeColor="text1"/>
              </w:rPr>
            </w:pPr>
            <w:r>
              <w:rPr>
                <w:color w:val="000000" w:themeColor="text1"/>
              </w:rPr>
              <w:t>Begründung der Fachseite:</w:t>
            </w:r>
          </w:p>
        </w:tc>
      </w:tr>
    </w:tbl>
    <w:p w14:paraId="1E0CFA21" w14:textId="6402AD22" w:rsidR="00B7258B" w:rsidRDefault="00B7258B" w:rsidP="00B7258B">
      <w:pPr>
        <w:suppressAutoHyphens/>
        <w:spacing w:after="240"/>
        <w:ind w:left="720"/>
        <w:rPr>
          <w:color w:val="000000" w:themeColor="text1"/>
        </w:rPr>
      </w:pPr>
    </w:p>
    <w:p w14:paraId="55B8DEE5" w14:textId="77777777" w:rsidR="009C0E16" w:rsidRPr="00CC02C2" w:rsidRDefault="009C0E16" w:rsidP="00B7258B">
      <w:pPr>
        <w:suppressAutoHyphens/>
        <w:spacing w:after="240"/>
        <w:ind w:left="720"/>
        <w:rPr>
          <w:color w:val="000000" w:themeColor="text1"/>
        </w:rPr>
      </w:pPr>
    </w:p>
    <w:p w14:paraId="6F46CDC5" w14:textId="2AB9D000" w:rsidR="00897833" w:rsidRPr="00897833" w:rsidRDefault="008B688D" w:rsidP="00AB0E37">
      <w:pPr>
        <w:pStyle w:val="berschrift3"/>
      </w:pPr>
      <w:bookmarkStart w:id="35" w:name="A1a2"/>
      <w:bookmarkStart w:id="36" w:name="_Toc87565374"/>
      <w:bookmarkEnd w:id="35"/>
      <w:r>
        <w:t>NET.3.1.A2 ENTFALLEN (B)</w:t>
      </w:r>
      <w:bookmarkEnd w:id="36"/>
    </w:p>
    <w:p w14:paraId="7559A162" w14:textId="126A8A22" w:rsidR="008B688D" w:rsidRDefault="008B688D" w:rsidP="00AB0E37">
      <w:pPr>
        <w:pStyle w:val="berschrift3"/>
      </w:pPr>
      <w:bookmarkStart w:id="37" w:name="_Toc87565375"/>
      <w:r>
        <w:t>NET.3.1.A3 ENTFALLEN (B)</w:t>
      </w:r>
      <w:bookmarkEnd w:id="37"/>
    </w:p>
    <w:p w14:paraId="7BCC54A6" w14:textId="77777777" w:rsidR="008B688D" w:rsidRDefault="008B688D" w:rsidP="00B7258B">
      <w:pPr>
        <w:pStyle w:val="Listenabsatz"/>
        <w:spacing w:after="0"/>
      </w:pPr>
    </w:p>
    <w:p w14:paraId="548B210A" w14:textId="3CB738D3" w:rsidR="008B688D" w:rsidRDefault="008B688D" w:rsidP="00AB0E37">
      <w:pPr>
        <w:pStyle w:val="berschrift3"/>
      </w:pPr>
      <w:bookmarkStart w:id="38" w:name="A1a3"/>
      <w:bookmarkStart w:id="39" w:name="_Toc87565376"/>
      <w:bookmarkEnd w:id="38"/>
      <w:r>
        <w:t>Schutz der Administrationsschnittstellen (B)</w:t>
      </w:r>
      <w:r w:rsidR="00974647">
        <w:t xml:space="preserve"> [A4]</w:t>
      </w:r>
      <w:bookmarkEnd w:id="39"/>
      <w:r>
        <w:t xml:space="preserve"> </w:t>
      </w:r>
    </w:p>
    <w:p w14:paraId="7CF3B2D1" w14:textId="77777777" w:rsidR="008B688D" w:rsidRDefault="008B688D" w:rsidP="00B7258B">
      <w:pPr>
        <w:pStyle w:val="Listenabsatz"/>
        <w:spacing w:after="0"/>
      </w:pPr>
    </w:p>
    <w:p w14:paraId="5C00DE10" w14:textId="77777777" w:rsidR="00E376D4" w:rsidRDefault="008B688D" w:rsidP="00C63816">
      <w:pPr>
        <w:pStyle w:val="Listenabsatz"/>
        <w:numPr>
          <w:ilvl w:val="0"/>
          <w:numId w:val="3"/>
        </w:numPr>
        <w:spacing w:after="0"/>
        <w:ind w:left="709" w:hanging="709"/>
      </w:pPr>
      <w:r>
        <w:t xml:space="preserve">Alle Administrations- und Managementzugänge der Router und Switches MÜSSEN auf einzelne </w:t>
      </w:r>
      <w:proofErr w:type="spellStart"/>
      <w:r>
        <w:t>QuellIP</w:t>
      </w:r>
      <w:proofErr w:type="spellEnd"/>
      <w:r>
        <w:t xml:space="preserve">-Adressen bzw. -Adressbereiche eingeschränkt werden. </w:t>
      </w:r>
    </w:p>
    <w:p w14:paraId="1BFCDB23" w14:textId="283CCF6C" w:rsidR="00E376D4" w:rsidRDefault="00E376D4" w:rsidP="00645E66">
      <w:pPr>
        <w:pStyle w:val="Listenabsatz"/>
        <w:spacing w:after="0"/>
      </w:pPr>
    </w:p>
    <w:p w14:paraId="18B9BBA2" w14:textId="77777777" w:rsidR="00645E66" w:rsidRDefault="00645E66" w:rsidP="00645E66">
      <w:pPr>
        <w:pStyle w:val="Listenabsatz"/>
        <w:spacing w:after="240"/>
        <w:rPr>
          <w:color w:val="FF0000"/>
        </w:rPr>
      </w:pPr>
      <w:r w:rsidRPr="001568BD">
        <w:rPr>
          <w:color w:val="FF0000"/>
        </w:rPr>
        <w:t xml:space="preserve">Hier steht Ihre Konkretisierung des BSI-Textes der Anforderungen unter </w:t>
      </w:r>
    </w:p>
    <w:p w14:paraId="285FF8FD" w14:textId="77777777" w:rsidR="00645E66" w:rsidRDefault="00645E66" w:rsidP="00645E6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4DFD22A" w14:textId="77777777" w:rsidR="00645E66" w:rsidRPr="001F352F" w:rsidRDefault="00645E66" w:rsidP="00645E6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645E66" w:rsidRPr="005B4E23" w14:paraId="7FDFE49E" w14:textId="77777777" w:rsidTr="00905B2B">
        <w:trPr>
          <w:trHeight w:val="205"/>
        </w:trPr>
        <w:tc>
          <w:tcPr>
            <w:tcW w:w="8356" w:type="dxa"/>
            <w:shd w:val="clear" w:color="auto" w:fill="D6E3BC" w:themeFill="accent3" w:themeFillTint="66"/>
          </w:tcPr>
          <w:p w14:paraId="198E36FA" w14:textId="77777777" w:rsidR="00645E66" w:rsidRPr="005B4E23" w:rsidRDefault="00645E66" w:rsidP="00905B2B">
            <w:pPr>
              <w:suppressAutoHyphens/>
              <w:spacing w:before="120" w:after="120"/>
            </w:pPr>
            <w:r>
              <w:t>Umsetzung:  JA / TEILWEISE / NEIN / ENTBEHRLICH</w:t>
            </w:r>
          </w:p>
        </w:tc>
      </w:tr>
      <w:tr w:rsidR="00645E66" w:rsidRPr="00CC02C2" w14:paraId="34154738" w14:textId="77777777" w:rsidTr="00905B2B">
        <w:tc>
          <w:tcPr>
            <w:tcW w:w="8356" w:type="dxa"/>
          </w:tcPr>
          <w:p w14:paraId="4B526C65" w14:textId="77777777" w:rsidR="00645E66" w:rsidRPr="00CC02C2" w:rsidRDefault="00645E66" w:rsidP="00905B2B">
            <w:pPr>
              <w:suppressAutoHyphens/>
              <w:spacing w:before="120" w:after="120"/>
              <w:rPr>
                <w:color w:val="000000" w:themeColor="text1"/>
              </w:rPr>
            </w:pPr>
            <w:bookmarkStart w:id="40" w:name="A1u2"/>
            <w:bookmarkEnd w:id="40"/>
            <w:r>
              <w:rPr>
                <w:color w:val="000000" w:themeColor="text1"/>
              </w:rPr>
              <w:t>Ihr aktueller Umsetzungsstand</w:t>
            </w:r>
          </w:p>
        </w:tc>
      </w:tr>
    </w:tbl>
    <w:p w14:paraId="2F59F1BB" w14:textId="77777777" w:rsidR="00645E66" w:rsidRDefault="00645E66" w:rsidP="00645E66">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645E66" w14:paraId="6D46FDFF" w14:textId="77777777" w:rsidTr="00905B2B">
        <w:tc>
          <w:tcPr>
            <w:tcW w:w="8340" w:type="dxa"/>
            <w:tcBorders>
              <w:bottom w:val="single" w:sz="4" w:space="0" w:color="auto"/>
            </w:tcBorders>
            <w:shd w:val="clear" w:color="auto" w:fill="C6D9F1" w:themeFill="text2" w:themeFillTint="33"/>
          </w:tcPr>
          <w:p w14:paraId="289B6A3A" w14:textId="77777777" w:rsidR="00645E66" w:rsidRDefault="00645E66" w:rsidP="00905B2B">
            <w:pPr>
              <w:spacing w:before="60" w:after="60"/>
              <w:rPr>
                <w:color w:val="000000" w:themeColor="text1"/>
              </w:rPr>
            </w:pPr>
            <w:r>
              <w:rPr>
                <w:color w:val="000000" w:themeColor="text1"/>
              </w:rPr>
              <w:t>Einspruch - diese Anforderung soll nicht aufgenommen werden!</w:t>
            </w:r>
          </w:p>
        </w:tc>
      </w:tr>
      <w:tr w:rsidR="00645E66" w14:paraId="0D4064A7" w14:textId="77777777" w:rsidTr="00905B2B">
        <w:tc>
          <w:tcPr>
            <w:tcW w:w="8340" w:type="dxa"/>
            <w:shd w:val="clear" w:color="auto" w:fill="FFFFFF" w:themeFill="background1"/>
          </w:tcPr>
          <w:p w14:paraId="578B120D" w14:textId="77777777" w:rsidR="00645E66" w:rsidRDefault="00645E66" w:rsidP="00905B2B">
            <w:pPr>
              <w:spacing w:before="60" w:after="60"/>
              <w:rPr>
                <w:color w:val="000000" w:themeColor="text1"/>
              </w:rPr>
            </w:pPr>
            <w:r>
              <w:rPr>
                <w:color w:val="000000" w:themeColor="text1"/>
              </w:rPr>
              <w:t>Begründung der Fachseite:</w:t>
            </w:r>
          </w:p>
        </w:tc>
      </w:tr>
    </w:tbl>
    <w:p w14:paraId="7A620BAB" w14:textId="77777777" w:rsidR="00645E66" w:rsidRPr="00CC02C2" w:rsidRDefault="00645E66" w:rsidP="00645E66">
      <w:pPr>
        <w:suppressAutoHyphens/>
        <w:spacing w:after="240"/>
        <w:ind w:left="720"/>
        <w:rPr>
          <w:color w:val="000000" w:themeColor="text1"/>
        </w:rPr>
      </w:pPr>
    </w:p>
    <w:p w14:paraId="75BBD90E" w14:textId="77777777" w:rsidR="00E376D4" w:rsidRDefault="008B688D" w:rsidP="00C63816">
      <w:pPr>
        <w:pStyle w:val="Listenabsatz"/>
        <w:numPr>
          <w:ilvl w:val="0"/>
          <w:numId w:val="3"/>
        </w:numPr>
        <w:spacing w:after="0"/>
        <w:ind w:left="709" w:hanging="709"/>
      </w:pPr>
      <w:r>
        <w:t xml:space="preserve">Es MUSS sichergestellt sein, dass aus nicht vertrauenswürdigen Netzen heraus nicht direkt auf die Administrationsschnittstellen zugegriffen werden kann. </w:t>
      </w:r>
    </w:p>
    <w:p w14:paraId="339A03B3" w14:textId="77777777" w:rsidR="009C0E16" w:rsidRDefault="009C0E16" w:rsidP="00645E66">
      <w:pPr>
        <w:pStyle w:val="Listenabsatz"/>
        <w:spacing w:after="0"/>
      </w:pPr>
    </w:p>
    <w:p w14:paraId="40588F12" w14:textId="77777777" w:rsidR="00645E66" w:rsidRDefault="00645E66" w:rsidP="00645E66">
      <w:pPr>
        <w:pStyle w:val="Listenabsatz"/>
        <w:spacing w:after="240"/>
        <w:rPr>
          <w:color w:val="FF0000"/>
        </w:rPr>
      </w:pPr>
      <w:r w:rsidRPr="001568BD">
        <w:rPr>
          <w:color w:val="FF0000"/>
        </w:rPr>
        <w:t xml:space="preserve">Hier steht Ihre Konkretisierung des BSI-Textes der Anforderungen unter </w:t>
      </w:r>
    </w:p>
    <w:p w14:paraId="20756920" w14:textId="77777777" w:rsidR="00645E66" w:rsidRDefault="00645E66" w:rsidP="00645E6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34EC452" w14:textId="77777777" w:rsidR="00645E66" w:rsidRPr="001F352F" w:rsidRDefault="00645E66" w:rsidP="00645E6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645E66" w:rsidRPr="005B4E23" w14:paraId="79667445" w14:textId="77777777" w:rsidTr="00905B2B">
        <w:trPr>
          <w:trHeight w:val="205"/>
        </w:trPr>
        <w:tc>
          <w:tcPr>
            <w:tcW w:w="8356" w:type="dxa"/>
            <w:shd w:val="clear" w:color="auto" w:fill="D6E3BC" w:themeFill="accent3" w:themeFillTint="66"/>
          </w:tcPr>
          <w:p w14:paraId="0FCE5383" w14:textId="77777777" w:rsidR="00645E66" w:rsidRPr="005B4E23" w:rsidRDefault="00645E66" w:rsidP="00905B2B">
            <w:pPr>
              <w:suppressAutoHyphens/>
              <w:spacing w:before="120" w:after="120"/>
            </w:pPr>
            <w:r>
              <w:t>Umsetzung:  JA / TEILWEISE / NEIN / ENTBEHRLICH</w:t>
            </w:r>
          </w:p>
        </w:tc>
      </w:tr>
      <w:tr w:rsidR="00645E66" w:rsidRPr="00CC02C2" w14:paraId="69F87EBD" w14:textId="77777777" w:rsidTr="00905B2B">
        <w:tc>
          <w:tcPr>
            <w:tcW w:w="8356" w:type="dxa"/>
          </w:tcPr>
          <w:p w14:paraId="6A87774C" w14:textId="77777777" w:rsidR="00645E66" w:rsidRPr="00CC02C2" w:rsidRDefault="00645E66" w:rsidP="00905B2B">
            <w:pPr>
              <w:suppressAutoHyphens/>
              <w:spacing w:before="120" w:after="120"/>
              <w:rPr>
                <w:color w:val="000000" w:themeColor="text1"/>
              </w:rPr>
            </w:pPr>
            <w:r>
              <w:rPr>
                <w:color w:val="000000" w:themeColor="text1"/>
              </w:rPr>
              <w:t>Ihr aktueller Umsetzungsstand</w:t>
            </w:r>
          </w:p>
        </w:tc>
      </w:tr>
    </w:tbl>
    <w:p w14:paraId="3A147578" w14:textId="77777777" w:rsidR="003E68E9" w:rsidRDefault="003E68E9" w:rsidP="00645E66">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645E66" w14:paraId="45F4BEF4" w14:textId="77777777" w:rsidTr="00905B2B">
        <w:tc>
          <w:tcPr>
            <w:tcW w:w="8340" w:type="dxa"/>
            <w:tcBorders>
              <w:bottom w:val="single" w:sz="4" w:space="0" w:color="auto"/>
            </w:tcBorders>
            <w:shd w:val="clear" w:color="auto" w:fill="C6D9F1" w:themeFill="text2" w:themeFillTint="33"/>
          </w:tcPr>
          <w:p w14:paraId="46BFC4FC" w14:textId="77777777" w:rsidR="00645E66" w:rsidRDefault="00645E66" w:rsidP="00905B2B">
            <w:pPr>
              <w:spacing w:before="60" w:after="60"/>
              <w:rPr>
                <w:color w:val="000000" w:themeColor="text1"/>
              </w:rPr>
            </w:pPr>
            <w:r>
              <w:rPr>
                <w:color w:val="000000" w:themeColor="text1"/>
              </w:rPr>
              <w:t>Einspruch - diese Anforderung soll nicht aufgenommen werden!</w:t>
            </w:r>
          </w:p>
        </w:tc>
      </w:tr>
      <w:tr w:rsidR="00645E66" w14:paraId="31D64981" w14:textId="77777777" w:rsidTr="00905B2B">
        <w:tc>
          <w:tcPr>
            <w:tcW w:w="8340" w:type="dxa"/>
            <w:shd w:val="clear" w:color="auto" w:fill="FFFFFF" w:themeFill="background1"/>
          </w:tcPr>
          <w:p w14:paraId="594E7473" w14:textId="77777777" w:rsidR="00645E66" w:rsidRDefault="00645E66" w:rsidP="00905B2B">
            <w:pPr>
              <w:spacing w:before="60" w:after="60"/>
              <w:rPr>
                <w:color w:val="000000" w:themeColor="text1"/>
              </w:rPr>
            </w:pPr>
            <w:r>
              <w:rPr>
                <w:color w:val="000000" w:themeColor="text1"/>
              </w:rPr>
              <w:t>Begründung der Fachseite:</w:t>
            </w:r>
          </w:p>
        </w:tc>
      </w:tr>
    </w:tbl>
    <w:p w14:paraId="04CE98A8" w14:textId="77777777" w:rsidR="00645E66" w:rsidRPr="00CC02C2" w:rsidRDefault="00645E66" w:rsidP="00645E66">
      <w:pPr>
        <w:suppressAutoHyphens/>
        <w:spacing w:after="240"/>
        <w:ind w:left="720"/>
        <w:rPr>
          <w:color w:val="000000" w:themeColor="text1"/>
        </w:rPr>
      </w:pPr>
    </w:p>
    <w:p w14:paraId="2C93FC4D" w14:textId="2A60CF06" w:rsidR="00E376D4" w:rsidRDefault="008B688D" w:rsidP="00C63816">
      <w:pPr>
        <w:pStyle w:val="Listenabsatz"/>
        <w:numPr>
          <w:ilvl w:val="0"/>
          <w:numId w:val="3"/>
        </w:numPr>
        <w:spacing w:after="0"/>
        <w:ind w:left="709" w:hanging="709"/>
      </w:pPr>
      <w:r>
        <w:t xml:space="preserve">Um Router und Switches zu administrieren bzw. zu überwachen, </w:t>
      </w:r>
      <w:r w:rsidR="009C0E16">
        <w:t>MÜSSEN</w:t>
      </w:r>
      <w:r>
        <w:t xml:space="preserve"> </w:t>
      </w:r>
      <w:r w:rsidR="009C0E16">
        <w:br/>
      </w:r>
      <w:r>
        <w:t xml:space="preserve">geeignet verschlüsselte Protokolle eingesetzt werden. </w:t>
      </w:r>
    </w:p>
    <w:p w14:paraId="4C82DA7A" w14:textId="3AB419CB" w:rsidR="00E376D4" w:rsidRDefault="00E376D4" w:rsidP="00645E66">
      <w:pPr>
        <w:pStyle w:val="Listenabsatz"/>
        <w:spacing w:after="0"/>
      </w:pPr>
    </w:p>
    <w:p w14:paraId="5F71D0AC" w14:textId="77777777" w:rsidR="00645E66" w:rsidRDefault="00645E66" w:rsidP="00645E66">
      <w:pPr>
        <w:pStyle w:val="Listenabsatz"/>
        <w:spacing w:after="240"/>
        <w:rPr>
          <w:color w:val="FF0000"/>
        </w:rPr>
      </w:pPr>
      <w:r w:rsidRPr="001568BD">
        <w:rPr>
          <w:color w:val="FF0000"/>
        </w:rPr>
        <w:t xml:space="preserve">Hier steht Ihre Konkretisierung des BSI-Textes der Anforderungen unter </w:t>
      </w:r>
    </w:p>
    <w:p w14:paraId="2C5F3B57" w14:textId="77777777" w:rsidR="00645E66" w:rsidRDefault="00645E66" w:rsidP="00645E6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C743ED0" w14:textId="77777777" w:rsidR="00645E66" w:rsidRPr="001F352F" w:rsidRDefault="00645E66" w:rsidP="00645E6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645E66" w:rsidRPr="005B4E23" w14:paraId="2F051307" w14:textId="77777777" w:rsidTr="00905B2B">
        <w:trPr>
          <w:trHeight w:val="205"/>
        </w:trPr>
        <w:tc>
          <w:tcPr>
            <w:tcW w:w="8356" w:type="dxa"/>
            <w:shd w:val="clear" w:color="auto" w:fill="D6E3BC" w:themeFill="accent3" w:themeFillTint="66"/>
          </w:tcPr>
          <w:p w14:paraId="729A92F7" w14:textId="77777777" w:rsidR="00645E66" w:rsidRPr="005B4E23" w:rsidRDefault="00645E66" w:rsidP="00905B2B">
            <w:pPr>
              <w:suppressAutoHyphens/>
              <w:spacing w:before="120" w:after="120"/>
            </w:pPr>
            <w:r>
              <w:t>Umsetzung:  JA / TEILWEISE / NEIN / ENTBEHRLICH</w:t>
            </w:r>
          </w:p>
        </w:tc>
      </w:tr>
      <w:tr w:rsidR="00645E66" w:rsidRPr="00CC02C2" w14:paraId="571DF0F6" w14:textId="77777777" w:rsidTr="00905B2B">
        <w:tc>
          <w:tcPr>
            <w:tcW w:w="8356" w:type="dxa"/>
          </w:tcPr>
          <w:p w14:paraId="70B7D2C6" w14:textId="77777777" w:rsidR="00645E66" w:rsidRPr="00CC02C2" w:rsidRDefault="00645E66" w:rsidP="00905B2B">
            <w:pPr>
              <w:suppressAutoHyphens/>
              <w:spacing w:before="120" w:after="120"/>
              <w:rPr>
                <w:color w:val="000000" w:themeColor="text1"/>
              </w:rPr>
            </w:pPr>
            <w:r>
              <w:rPr>
                <w:color w:val="000000" w:themeColor="text1"/>
              </w:rPr>
              <w:t>Ihr aktueller Umsetzungsstand</w:t>
            </w:r>
          </w:p>
        </w:tc>
      </w:tr>
    </w:tbl>
    <w:p w14:paraId="32B1F119" w14:textId="77777777" w:rsidR="00645E66" w:rsidRDefault="00645E66" w:rsidP="00645E66">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645E66" w14:paraId="610ED00E" w14:textId="77777777" w:rsidTr="00905B2B">
        <w:tc>
          <w:tcPr>
            <w:tcW w:w="8340" w:type="dxa"/>
            <w:tcBorders>
              <w:bottom w:val="single" w:sz="4" w:space="0" w:color="auto"/>
            </w:tcBorders>
            <w:shd w:val="clear" w:color="auto" w:fill="C6D9F1" w:themeFill="text2" w:themeFillTint="33"/>
          </w:tcPr>
          <w:p w14:paraId="6F7B1CDA" w14:textId="77777777" w:rsidR="00645E66" w:rsidRDefault="00645E66" w:rsidP="00905B2B">
            <w:pPr>
              <w:spacing w:before="60" w:after="60"/>
              <w:rPr>
                <w:color w:val="000000" w:themeColor="text1"/>
              </w:rPr>
            </w:pPr>
            <w:r>
              <w:rPr>
                <w:color w:val="000000" w:themeColor="text1"/>
              </w:rPr>
              <w:t>Einspruch - diese Anforderung soll nicht aufgenommen werden!</w:t>
            </w:r>
          </w:p>
        </w:tc>
      </w:tr>
      <w:tr w:rsidR="00645E66" w14:paraId="7BAA508B" w14:textId="77777777" w:rsidTr="00905B2B">
        <w:tc>
          <w:tcPr>
            <w:tcW w:w="8340" w:type="dxa"/>
            <w:shd w:val="clear" w:color="auto" w:fill="FFFFFF" w:themeFill="background1"/>
          </w:tcPr>
          <w:p w14:paraId="1050827B" w14:textId="77777777" w:rsidR="00645E66" w:rsidRDefault="00645E66" w:rsidP="00905B2B">
            <w:pPr>
              <w:spacing w:before="60" w:after="60"/>
              <w:rPr>
                <w:color w:val="000000" w:themeColor="text1"/>
              </w:rPr>
            </w:pPr>
            <w:r>
              <w:rPr>
                <w:color w:val="000000" w:themeColor="text1"/>
              </w:rPr>
              <w:t>Begründung der Fachseite:</w:t>
            </w:r>
          </w:p>
        </w:tc>
      </w:tr>
    </w:tbl>
    <w:p w14:paraId="2A4E54D1" w14:textId="2E4D1374" w:rsidR="00645E66" w:rsidRDefault="00645E66" w:rsidP="00645E66">
      <w:pPr>
        <w:pStyle w:val="Listenabsatz"/>
        <w:spacing w:after="0"/>
      </w:pPr>
    </w:p>
    <w:p w14:paraId="5DF022D4" w14:textId="77777777" w:rsidR="009C0E16" w:rsidRDefault="009C0E16" w:rsidP="00645E66">
      <w:pPr>
        <w:pStyle w:val="Listenabsatz"/>
        <w:spacing w:after="0"/>
      </w:pPr>
    </w:p>
    <w:p w14:paraId="094BCCE0" w14:textId="77777777" w:rsidR="00E376D4" w:rsidRDefault="008B688D" w:rsidP="00C63816">
      <w:pPr>
        <w:pStyle w:val="Listenabsatz"/>
        <w:numPr>
          <w:ilvl w:val="0"/>
          <w:numId w:val="3"/>
        </w:numPr>
        <w:spacing w:after="0"/>
        <w:ind w:left="709" w:hanging="709"/>
      </w:pPr>
      <w:r>
        <w:t>Sollte dennoch auf unverschlüsselte Protokolle zurückgegriffen werden, MUSS für die Administration ein eigenes Administrationsnetz (Out-</w:t>
      </w:r>
      <w:proofErr w:type="spellStart"/>
      <w:r>
        <w:t>of</w:t>
      </w:r>
      <w:proofErr w:type="spellEnd"/>
      <w:r>
        <w:t xml:space="preserve">-Band-Management) genutzt werden. </w:t>
      </w:r>
    </w:p>
    <w:p w14:paraId="5F33D40D" w14:textId="6FA0E520" w:rsidR="00E376D4" w:rsidRDefault="00E376D4" w:rsidP="00645E66">
      <w:pPr>
        <w:pStyle w:val="Listenabsatz"/>
        <w:spacing w:after="0"/>
      </w:pPr>
    </w:p>
    <w:p w14:paraId="1026B996" w14:textId="77777777" w:rsidR="00645E66" w:rsidRDefault="00645E66" w:rsidP="00645E66">
      <w:pPr>
        <w:pStyle w:val="Listenabsatz"/>
        <w:spacing w:after="240"/>
        <w:rPr>
          <w:color w:val="FF0000"/>
        </w:rPr>
      </w:pPr>
      <w:r w:rsidRPr="001568BD">
        <w:rPr>
          <w:color w:val="FF0000"/>
        </w:rPr>
        <w:t xml:space="preserve">Hier steht Ihre Konkretisierung des BSI-Textes der Anforderungen unter </w:t>
      </w:r>
    </w:p>
    <w:p w14:paraId="38AA794C" w14:textId="77777777" w:rsidR="00645E66" w:rsidRDefault="00645E66" w:rsidP="00645E6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EFC2F39" w14:textId="77777777" w:rsidR="00645E66" w:rsidRPr="001F352F" w:rsidRDefault="00645E66" w:rsidP="00645E6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645E66" w:rsidRPr="005B4E23" w14:paraId="181046F2" w14:textId="77777777" w:rsidTr="00905B2B">
        <w:trPr>
          <w:trHeight w:val="205"/>
        </w:trPr>
        <w:tc>
          <w:tcPr>
            <w:tcW w:w="8356" w:type="dxa"/>
            <w:shd w:val="clear" w:color="auto" w:fill="D6E3BC" w:themeFill="accent3" w:themeFillTint="66"/>
          </w:tcPr>
          <w:p w14:paraId="2BAC9D03" w14:textId="77777777" w:rsidR="00645E66" w:rsidRPr="005B4E23" w:rsidRDefault="00645E66" w:rsidP="00905B2B">
            <w:pPr>
              <w:suppressAutoHyphens/>
              <w:spacing w:before="120" w:after="120"/>
            </w:pPr>
            <w:r>
              <w:t>Umsetzung:  JA / TEILWEISE / NEIN / ENTBEHRLICH</w:t>
            </w:r>
          </w:p>
        </w:tc>
      </w:tr>
      <w:tr w:rsidR="00645E66" w:rsidRPr="00CC02C2" w14:paraId="65A8009B" w14:textId="77777777" w:rsidTr="00905B2B">
        <w:tc>
          <w:tcPr>
            <w:tcW w:w="8356" w:type="dxa"/>
          </w:tcPr>
          <w:p w14:paraId="437E7700" w14:textId="77777777" w:rsidR="00645E66" w:rsidRPr="00CC02C2" w:rsidRDefault="00645E66" w:rsidP="00905B2B">
            <w:pPr>
              <w:suppressAutoHyphens/>
              <w:spacing w:before="120" w:after="120"/>
              <w:rPr>
                <w:color w:val="000000" w:themeColor="text1"/>
              </w:rPr>
            </w:pPr>
            <w:r>
              <w:rPr>
                <w:color w:val="000000" w:themeColor="text1"/>
              </w:rPr>
              <w:t>Ihr aktueller Umsetzungsstand</w:t>
            </w:r>
          </w:p>
        </w:tc>
      </w:tr>
    </w:tbl>
    <w:p w14:paraId="01F9F91B" w14:textId="77777777" w:rsidR="009F01AF" w:rsidRDefault="009F01AF" w:rsidP="008E2616">
      <w:pPr>
        <w:suppressAutoHyphens/>
        <w:spacing w:line="240" w:lineRule="auto"/>
        <w:rPr>
          <w:color w:val="000000" w:themeColor="text1"/>
        </w:rPr>
      </w:pPr>
    </w:p>
    <w:tbl>
      <w:tblPr>
        <w:tblStyle w:val="Tabellenraster"/>
        <w:tblW w:w="0" w:type="auto"/>
        <w:tblInd w:w="720" w:type="dxa"/>
        <w:tblLook w:val="04A0" w:firstRow="1" w:lastRow="0" w:firstColumn="1" w:lastColumn="0" w:noHBand="0" w:noVBand="1"/>
      </w:tblPr>
      <w:tblGrid>
        <w:gridCol w:w="8340"/>
      </w:tblGrid>
      <w:tr w:rsidR="00645E66" w14:paraId="69760520" w14:textId="77777777" w:rsidTr="00905B2B">
        <w:tc>
          <w:tcPr>
            <w:tcW w:w="8340" w:type="dxa"/>
            <w:tcBorders>
              <w:bottom w:val="single" w:sz="4" w:space="0" w:color="auto"/>
            </w:tcBorders>
            <w:shd w:val="clear" w:color="auto" w:fill="C6D9F1" w:themeFill="text2" w:themeFillTint="33"/>
          </w:tcPr>
          <w:p w14:paraId="2F54F634" w14:textId="77777777" w:rsidR="00645E66" w:rsidRDefault="00645E66" w:rsidP="00905B2B">
            <w:pPr>
              <w:spacing w:before="60" w:after="60"/>
              <w:rPr>
                <w:color w:val="000000" w:themeColor="text1"/>
              </w:rPr>
            </w:pPr>
            <w:r>
              <w:rPr>
                <w:color w:val="000000" w:themeColor="text1"/>
              </w:rPr>
              <w:t>Einspruch - diese Anforderung soll nicht aufgenommen werden!</w:t>
            </w:r>
          </w:p>
        </w:tc>
      </w:tr>
      <w:tr w:rsidR="00645E66" w14:paraId="3CD2FD33" w14:textId="77777777" w:rsidTr="00905B2B">
        <w:tc>
          <w:tcPr>
            <w:tcW w:w="8340" w:type="dxa"/>
            <w:shd w:val="clear" w:color="auto" w:fill="FFFFFF" w:themeFill="background1"/>
          </w:tcPr>
          <w:p w14:paraId="6FAF8D77" w14:textId="77777777" w:rsidR="00645E66" w:rsidRDefault="00645E66" w:rsidP="00905B2B">
            <w:pPr>
              <w:spacing w:before="60" w:after="60"/>
              <w:rPr>
                <w:color w:val="000000" w:themeColor="text1"/>
              </w:rPr>
            </w:pPr>
            <w:r>
              <w:rPr>
                <w:color w:val="000000" w:themeColor="text1"/>
              </w:rPr>
              <w:t>Begründung der Fachseite:</w:t>
            </w:r>
          </w:p>
        </w:tc>
      </w:tr>
    </w:tbl>
    <w:p w14:paraId="0A83012D" w14:textId="07B8B465" w:rsidR="00645E66" w:rsidRDefault="00645E66" w:rsidP="00645E66">
      <w:pPr>
        <w:pStyle w:val="Listenabsatz"/>
        <w:spacing w:after="0"/>
      </w:pPr>
    </w:p>
    <w:p w14:paraId="53ED39B7" w14:textId="77777777" w:rsidR="009C0E16" w:rsidRDefault="009C0E16" w:rsidP="00645E66">
      <w:pPr>
        <w:pStyle w:val="Listenabsatz"/>
        <w:spacing w:after="0"/>
      </w:pPr>
    </w:p>
    <w:p w14:paraId="126C3CDE" w14:textId="77777777" w:rsidR="00E376D4" w:rsidRDefault="008B688D" w:rsidP="00C63816">
      <w:pPr>
        <w:pStyle w:val="Listenabsatz"/>
        <w:numPr>
          <w:ilvl w:val="0"/>
          <w:numId w:val="3"/>
        </w:numPr>
        <w:spacing w:after="0"/>
        <w:ind w:left="709" w:hanging="709"/>
      </w:pPr>
      <w:r>
        <w:t xml:space="preserve">Die Managementschnittstellen und die Administrationsverbindungen MÜSSEN durch eine separate Firewall geschützt werden. </w:t>
      </w:r>
    </w:p>
    <w:p w14:paraId="3FF3F00A" w14:textId="3CDABBBB" w:rsidR="00E376D4" w:rsidRDefault="00E376D4" w:rsidP="00645E66">
      <w:pPr>
        <w:pStyle w:val="Listenabsatz"/>
        <w:spacing w:after="0"/>
      </w:pPr>
    </w:p>
    <w:p w14:paraId="3D895A42" w14:textId="77777777" w:rsidR="00645E66" w:rsidRDefault="00645E66" w:rsidP="00645E66">
      <w:pPr>
        <w:pStyle w:val="Listenabsatz"/>
        <w:spacing w:after="240"/>
        <w:rPr>
          <w:color w:val="FF0000"/>
        </w:rPr>
      </w:pPr>
      <w:r w:rsidRPr="001568BD">
        <w:rPr>
          <w:color w:val="FF0000"/>
        </w:rPr>
        <w:t xml:space="preserve">Hier steht Ihre Konkretisierung des BSI-Textes der Anforderungen unter </w:t>
      </w:r>
    </w:p>
    <w:p w14:paraId="59587103" w14:textId="77777777" w:rsidR="00645E66" w:rsidRDefault="00645E66" w:rsidP="00645E6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0F47488" w14:textId="77777777" w:rsidR="00645E66" w:rsidRPr="001F352F" w:rsidRDefault="00645E66" w:rsidP="00645E6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645E66" w:rsidRPr="005B4E23" w14:paraId="564AB5ED" w14:textId="77777777" w:rsidTr="00905B2B">
        <w:trPr>
          <w:trHeight w:val="205"/>
        </w:trPr>
        <w:tc>
          <w:tcPr>
            <w:tcW w:w="8356" w:type="dxa"/>
            <w:shd w:val="clear" w:color="auto" w:fill="D6E3BC" w:themeFill="accent3" w:themeFillTint="66"/>
          </w:tcPr>
          <w:p w14:paraId="2D274339" w14:textId="77777777" w:rsidR="00645E66" w:rsidRPr="005B4E23" w:rsidRDefault="00645E66" w:rsidP="00905B2B">
            <w:pPr>
              <w:suppressAutoHyphens/>
              <w:spacing w:before="120" w:after="120"/>
            </w:pPr>
            <w:r>
              <w:t>Umsetzung:  JA / TEILWEISE / NEIN / ENTBEHRLICH</w:t>
            </w:r>
          </w:p>
        </w:tc>
      </w:tr>
      <w:tr w:rsidR="00645E66" w:rsidRPr="00CC02C2" w14:paraId="1DCB2400" w14:textId="77777777" w:rsidTr="00905B2B">
        <w:tc>
          <w:tcPr>
            <w:tcW w:w="8356" w:type="dxa"/>
          </w:tcPr>
          <w:p w14:paraId="0B32253C" w14:textId="77777777" w:rsidR="00645E66" w:rsidRPr="00CC02C2" w:rsidRDefault="00645E66" w:rsidP="00905B2B">
            <w:pPr>
              <w:suppressAutoHyphens/>
              <w:spacing w:before="120" w:after="120"/>
              <w:rPr>
                <w:color w:val="000000" w:themeColor="text1"/>
              </w:rPr>
            </w:pPr>
            <w:r>
              <w:rPr>
                <w:color w:val="000000" w:themeColor="text1"/>
              </w:rPr>
              <w:t>Ihr aktueller Umsetzungsstand</w:t>
            </w:r>
          </w:p>
        </w:tc>
      </w:tr>
    </w:tbl>
    <w:p w14:paraId="1530C621" w14:textId="77777777" w:rsidR="00645E66" w:rsidRDefault="00645E66" w:rsidP="00645E66">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645E66" w14:paraId="7178CBA1" w14:textId="77777777" w:rsidTr="00905B2B">
        <w:tc>
          <w:tcPr>
            <w:tcW w:w="8340" w:type="dxa"/>
            <w:tcBorders>
              <w:bottom w:val="single" w:sz="4" w:space="0" w:color="auto"/>
            </w:tcBorders>
            <w:shd w:val="clear" w:color="auto" w:fill="C6D9F1" w:themeFill="text2" w:themeFillTint="33"/>
          </w:tcPr>
          <w:p w14:paraId="0B2DA753" w14:textId="77777777" w:rsidR="00645E66" w:rsidRDefault="00645E66" w:rsidP="00905B2B">
            <w:pPr>
              <w:spacing w:before="60" w:after="60"/>
              <w:rPr>
                <w:color w:val="000000" w:themeColor="text1"/>
              </w:rPr>
            </w:pPr>
            <w:r>
              <w:rPr>
                <w:color w:val="000000" w:themeColor="text1"/>
              </w:rPr>
              <w:t>Einspruch - diese Anforderung soll nicht aufgenommen werden!</w:t>
            </w:r>
          </w:p>
        </w:tc>
      </w:tr>
      <w:tr w:rsidR="00645E66" w14:paraId="325A1ACF" w14:textId="77777777" w:rsidTr="00905B2B">
        <w:tc>
          <w:tcPr>
            <w:tcW w:w="8340" w:type="dxa"/>
            <w:shd w:val="clear" w:color="auto" w:fill="FFFFFF" w:themeFill="background1"/>
          </w:tcPr>
          <w:p w14:paraId="4228CD55" w14:textId="77777777" w:rsidR="00645E66" w:rsidRDefault="00645E66" w:rsidP="00905B2B">
            <w:pPr>
              <w:spacing w:before="60" w:after="60"/>
              <w:rPr>
                <w:color w:val="000000" w:themeColor="text1"/>
              </w:rPr>
            </w:pPr>
            <w:r>
              <w:rPr>
                <w:color w:val="000000" w:themeColor="text1"/>
              </w:rPr>
              <w:t>Begründung der Fachseite:</w:t>
            </w:r>
          </w:p>
        </w:tc>
      </w:tr>
    </w:tbl>
    <w:p w14:paraId="2E60CD33" w14:textId="0870F5CF" w:rsidR="00645E66" w:rsidRDefault="00645E66" w:rsidP="00645E66">
      <w:pPr>
        <w:pStyle w:val="Listenabsatz"/>
        <w:spacing w:after="0"/>
      </w:pPr>
    </w:p>
    <w:p w14:paraId="7092AD16" w14:textId="77777777" w:rsidR="009C0E16" w:rsidRDefault="009C0E16" w:rsidP="00645E66">
      <w:pPr>
        <w:pStyle w:val="Listenabsatz"/>
        <w:spacing w:after="0"/>
      </w:pPr>
    </w:p>
    <w:p w14:paraId="07B5E9BF" w14:textId="77777777" w:rsidR="00E376D4" w:rsidRDefault="008B688D" w:rsidP="00C63816">
      <w:pPr>
        <w:pStyle w:val="Listenabsatz"/>
        <w:numPr>
          <w:ilvl w:val="0"/>
          <w:numId w:val="3"/>
        </w:numPr>
        <w:spacing w:after="0"/>
        <w:ind w:left="709" w:hanging="709"/>
      </w:pPr>
      <w:r>
        <w:t xml:space="preserve">Für die Schnittstellen MÜSSEN geeignete Zeitbeschränkungen für z. B. Timeouts vorgegeben werden. </w:t>
      </w:r>
    </w:p>
    <w:p w14:paraId="5A271178" w14:textId="146BF1F3" w:rsidR="00E376D4" w:rsidRDefault="00E376D4" w:rsidP="00645E66">
      <w:pPr>
        <w:pStyle w:val="Listenabsatz"/>
        <w:spacing w:after="0"/>
      </w:pPr>
    </w:p>
    <w:p w14:paraId="018D11CB" w14:textId="77777777" w:rsidR="00645E66" w:rsidRDefault="00645E66" w:rsidP="00645E66">
      <w:pPr>
        <w:pStyle w:val="Listenabsatz"/>
        <w:spacing w:after="240"/>
        <w:rPr>
          <w:color w:val="FF0000"/>
        </w:rPr>
      </w:pPr>
      <w:r w:rsidRPr="001568BD">
        <w:rPr>
          <w:color w:val="FF0000"/>
        </w:rPr>
        <w:t xml:space="preserve">Hier steht Ihre Konkretisierung des BSI-Textes der Anforderungen unter </w:t>
      </w:r>
    </w:p>
    <w:p w14:paraId="1BF050F2" w14:textId="77777777" w:rsidR="00645E66" w:rsidRDefault="00645E66" w:rsidP="00645E6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D5E103B" w14:textId="77777777" w:rsidR="00645E66" w:rsidRPr="001F352F" w:rsidRDefault="00645E66" w:rsidP="00645E6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645E66" w:rsidRPr="005B4E23" w14:paraId="6DE739AC" w14:textId="77777777" w:rsidTr="00905B2B">
        <w:trPr>
          <w:trHeight w:val="205"/>
        </w:trPr>
        <w:tc>
          <w:tcPr>
            <w:tcW w:w="8356" w:type="dxa"/>
            <w:shd w:val="clear" w:color="auto" w:fill="D6E3BC" w:themeFill="accent3" w:themeFillTint="66"/>
          </w:tcPr>
          <w:p w14:paraId="4CA1953E" w14:textId="77777777" w:rsidR="00645E66" w:rsidRPr="005B4E23" w:rsidRDefault="00645E66" w:rsidP="00905B2B">
            <w:pPr>
              <w:suppressAutoHyphens/>
              <w:spacing w:before="120" w:after="120"/>
            </w:pPr>
            <w:r>
              <w:t>Umsetzung:  JA / TEILWEISE / NEIN / ENTBEHRLICH</w:t>
            </w:r>
          </w:p>
        </w:tc>
      </w:tr>
      <w:tr w:rsidR="00645E66" w:rsidRPr="00CC02C2" w14:paraId="3D1A251A" w14:textId="77777777" w:rsidTr="00905B2B">
        <w:tc>
          <w:tcPr>
            <w:tcW w:w="8356" w:type="dxa"/>
          </w:tcPr>
          <w:p w14:paraId="5A9C66A1" w14:textId="77777777" w:rsidR="00645E66" w:rsidRPr="00CC02C2" w:rsidRDefault="00645E66" w:rsidP="00905B2B">
            <w:pPr>
              <w:suppressAutoHyphens/>
              <w:spacing w:before="120" w:after="120"/>
              <w:rPr>
                <w:color w:val="000000" w:themeColor="text1"/>
              </w:rPr>
            </w:pPr>
            <w:r>
              <w:rPr>
                <w:color w:val="000000" w:themeColor="text1"/>
              </w:rPr>
              <w:t>Ihr aktueller Umsetzungsstand</w:t>
            </w:r>
          </w:p>
        </w:tc>
      </w:tr>
    </w:tbl>
    <w:p w14:paraId="2F0E1E87" w14:textId="77777777" w:rsidR="00645E66" w:rsidRDefault="00645E66" w:rsidP="00645E66">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645E66" w14:paraId="1DE5531B" w14:textId="77777777" w:rsidTr="00905B2B">
        <w:tc>
          <w:tcPr>
            <w:tcW w:w="8340" w:type="dxa"/>
            <w:tcBorders>
              <w:bottom w:val="single" w:sz="4" w:space="0" w:color="auto"/>
            </w:tcBorders>
            <w:shd w:val="clear" w:color="auto" w:fill="C6D9F1" w:themeFill="text2" w:themeFillTint="33"/>
          </w:tcPr>
          <w:p w14:paraId="4BB5F0D7" w14:textId="77777777" w:rsidR="00645E66" w:rsidRDefault="00645E66" w:rsidP="00905B2B">
            <w:pPr>
              <w:spacing w:before="60" w:after="60"/>
              <w:rPr>
                <w:color w:val="000000" w:themeColor="text1"/>
              </w:rPr>
            </w:pPr>
            <w:r>
              <w:rPr>
                <w:color w:val="000000" w:themeColor="text1"/>
              </w:rPr>
              <w:t>Einspruch - diese Anforderung soll nicht aufgenommen werden!</w:t>
            </w:r>
          </w:p>
        </w:tc>
      </w:tr>
      <w:tr w:rsidR="00645E66" w14:paraId="230FB6D8" w14:textId="77777777" w:rsidTr="00905B2B">
        <w:tc>
          <w:tcPr>
            <w:tcW w:w="8340" w:type="dxa"/>
            <w:shd w:val="clear" w:color="auto" w:fill="FFFFFF" w:themeFill="background1"/>
          </w:tcPr>
          <w:p w14:paraId="01B1F4F9" w14:textId="77777777" w:rsidR="00645E66" w:rsidRDefault="00645E66" w:rsidP="00905B2B">
            <w:pPr>
              <w:spacing w:before="60" w:after="60"/>
              <w:rPr>
                <w:color w:val="000000" w:themeColor="text1"/>
              </w:rPr>
            </w:pPr>
            <w:r>
              <w:rPr>
                <w:color w:val="000000" w:themeColor="text1"/>
              </w:rPr>
              <w:t>Begründung der Fachseite:</w:t>
            </w:r>
          </w:p>
        </w:tc>
      </w:tr>
    </w:tbl>
    <w:p w14:paraId="0C2DAFED" w14:textId="645BB248" w:rsidR="00645E66" w:rsidRDefault="00645E66" w:rsidP="00645E66">
      <w:pPr>
        <w:pStyle w:val="Listenabsatz"/>
        <w:spacing w:after="0"/>
      </w:pPr>
    </w:p>
    <w:p w14:paraId="2CD370EA" w14:textId="77777777" w:rsidR="009C0E16" w:rsidRDefault="009C0E16" w:rsidP="00645E66">
      <w:pPr>
        <w:pStyle w:val="Listenabsatz"/>
        <w:spacing w:after="0"/>
      </w:pPr>
    </w:p>
    <w:p w14:paraId="04C54B26" w14:textId="77777777" w:rsidR="00E376D4" w:rsidRDefault="008B688D" w:rsidP="00C63816">
      <w:pPr>
        <w:pStyle w:val="Listenabsatz"/>
        <w:numPr>
          <w:ilvl w:val="0"/>
          <w:numId w:val="3"/>
        </w:numPr>
        <w:spacing w:after="0"/>
        <w:ind w:left="709" w:hanging="709"/>
      </w:pPr>
      <w:r>
        <w:t xml:space="preserve">Alle für das Management-Interface nicht benötigten Dienste MÜSSEN deaktiviert werden. </w:t>
      </w:r>
    </w:p>
    <w:p w14:paraId="7EC51DBC" w14:textId="670E22EE" w:rsidR="00E376D4" w:rsidRDefault="00E376D4" w:rsidP="00645E66">
      <w:pPr>
        <w:pStyle w:val="Listenabsatz"/>
        <w:spacing w:after="0"/>
      </w:pPr>
    </w:p>
    <w:p w14:paraId="3469FE10" w14:textId="77777777" w:rsidR="00645E66" w:rsidRDefault="00645E66" w:rsidP="00645E66">
      <w:pPr>
        <w:pStyle w:val="Listenabsatz"/>
        <w:spacing w:after="240"/>
        <w:rPr>
          <w:color w:val="FF0000"/>
        </w:rPr>
      </w:pPr>
      <w:r w:rsidRPr="001568BD">
        <w:rPr>
          <w:color w:val="FF0000"/>
        </w:rPr>
        <w:t xml:space="preserve">Hier steht Ihre Konkretisierung des BSI-Textes der Anforderungen unter </w:t>
      </w:r>
    </w:p>
    <w:p w14:paraId="61447F5B" w14:textId="77777777" w:rsidR="00645E66" w:rsidRDefault="00645E66" w:rsidP="00645E6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BD6B435" w14:textId="77777777" w:rsidR="00645E66" w:rsidRPr="001F352F" w:rsidRDefault="00645E66" w:rsidP="00645E6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645E66" w:rsidRPr="005B4E23" w14:paraId="2C88FED5" w14:textId="77777777" w:rsidTr="00905B2B">
        <w:trPr>
          <w:trHeight w:val="205"/>
        </w:trPr>
        <w:tc>
          <w:tcPr>
            <w:tcW w:w="8356" w:type="dxa"/>
            <w:shd w:val="clear" w:color="auto" w:fill="D6E3BC" w:themeFill="accent3" w:themeFillTint="66"/>
          </w:tcPr>
          <w:p w14:paraId="16CC092F" w14:textId="77777777" w:rsidR="00645E66" w:rsidRPr="005B4E23" w:rsidRDefault="00645E66" w:rsidP="00905B2B">
            <w:pPr>
              <w:suppressAutoHyphens/>
              <w:spacing w:before="120" w:after="120"/>
            </w:pPr>
            <w:r>
              <w:t>Umsetzung:  JA / TEILWEISE / NEIN / ENTBEHRLICH</w:t>
            </w:r>
          </w:p>
        </w:tc>
      </w:tr>
      <w:tr w:rsidR="00645E66" w:rsidRPr="00CC02C2" w14:paraId="38E66078" w14:textId="77777777" w:rsidTr="00905B2B">
        <w:tc>
          <w:tcPr>
            <w:tcW w:w="8356" w:type="dxa"/>
          </w:tcPr>
          <w:p w14:paraId="1EA4F20B" w14:textId="77777777" w:rsidR="00645E66" w:rsidRPr="00CC02C2" w:rsidRDefault="00645E66" w:rsidP="00905B2B">
            <w:pPr>
              <w:suppressAutoHyphens/>
              <w:spacing w:before="120" w:after="120"/>
              <w:rPr>
                <w:color w:val="000000" w:themeColor="text1"/>
              </w:rPr>
            </w:pPr>
            <w:r>
              <w:rPr>
                <w:color w:val="000000" w:themeColor="text1"/>
              </w:rPr>
              <w:t>Ihr aktueller Umsetzungsstand</w:t>
            </w:r>
          </w:p>
        </w:tc>
      </w:tr>
    </w:tbl>
    <w:p w14:paraId="790FB894" w14:textId="77777777" w:rsidR="00645E66" w:rsidRDefault="00645E66" w:rsidP="00645E66">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645E66" w14:paraId="1C7B5370" w14:textId="77777777" w:rsidTr="00905B2B">
        <w:tc>
          <w:tcPr>
            <w:tcW w:w="8340" w:type="dxa"/>
            <w:tcBorders>
              <w:bottom w:val="single" w:sz="4" w:space="0" w:color="auto"/>
            </w:tcBorders>
            <w:shd w:val="clear" w:color="auto" w:fill="C6D9F1" w:themeFill="text2" w:themeFillTint="33"/>
          </w:tcPr>
          <w:p w14:paraId="6B28EF90" w14:textId="77777777" w:rsidR="00645E66" w:rsidRDefault="00645E66" w:rsidP="00905B2B">
            <w:pPr>
              <w:spacing w:before="60" w:after="60"/>
              <w:rPr>
                <w:color w:val="000000" w:themeColor="text1"/>
              </w:rPr>
            </w:pPr>
            <w:r>
              <w:rPr>
                <w:color w:val="000000" w:themeColor="text1"/>
              </w:rPr>
              <w:t>Einspruch - diese Anforderung soll nicht aufgenommen werden!</w:t>
            </w:r>
          </w:p>
        </w:tc>
      </w:tr>
      <w:tr w:rsidR="00645E66" w14:paraId="2BED4CB0" w14:textId="77777777" w:rsidTr="00905B2B">
        <w:tc>
          <w:tcPr>
            <w:tcW w:w="8340" w:type="dxa"/>
            <w:shd w:val="clear" w:color="auto" w:fill="FFFFFF" w:themeFill="background1"/>
          </w:tcPr>
          <w:p w14:paraId="423CA75C" w14:textId="77777777" w:rsidR="00645E66" w:rsidRDefault="00645E66" w:rsidP="00905B2B">
            <w:pPr>
              <w:spacing w:before="60" w:after="60"/>
              <w:rPr>
                <w:color w:val="000000" w:themeColor="text1"/>
              </w:rPr>
            </w:pPr>
            <w:r>
              <w:rPr>
                <w:color w:val="000000" w:themeColor="text1"/>
              </w:rPr>
              <w:t>Begründung der Fachseite:</w:t>
            </w:r>
          </w:p>
        </w:tc>
      </w:tr>
    </w:tbl>
    <w:p w14:paraId="245EDFE0" w14:textId="77777777" w:rsidR="00645E66" w:rsidRDefault="00645E66" w:rsidP="00645E66">
      <w:pPr>
        <w:pStyle w:val="Listenabsatz"/>
        <w:spacing w:after="0"/>
      </w:pPr>
    </w:p>
    <w:p w14:paraId="71367A23" w14:textId="7EA664A0" w:rsidR="00B7258B" w:rsidRDefault="008B688D" w:rsidP="00C63816">
      <w:pPr>
        <w:pStyle w:val="Listenabsatz"/>
        <w:numPr>
          <w:ilvl w:val="0"/>
          <w:numId w:val="3"/>
        </w:numPr>
        <w:spacing w:after="0"/>
        <w:ind w:left="709" w:hanging="709"/>
      </w:pPr>
      <w:r>
        <w:t>Verfügt eine Netzkomponente über eine dedizierte Hardwareschnittstelle, MUSS der unberechtigte Zugriff darauf in geeigneter Weise unterbunden werden</w:t>
      </w:r>
      <w:r w:rsidR="00E376D4">
        <w:t>.</w:t>
      </w:r>
    </w:p>
    <w:p w14:paraId="506F3A05" w14:textId="1BAD93FF" w:rsidR="00E376D4" w:rsidRDefault="00E376D4" w:rsidP="00B7258B">
      <w:pPr>
        <w:pStyle w:val="Listenabsatz"/>
        <w:spacing w:after="0"/>
      </w:pPr>
    </w:p>
    <w:p w14:paraId="6D135EBF" w14:textId="3E41FB59" w:rsidR="00E12F5B" w:rsidRDefault="00E12F5B" w:rsidP="00B7258B">
      <w:pPr>
        <w:pStyle w:val="Listenabsatz"/>
        <w:spacing w:after="0"/>
      </w:pPr>
    </w:p>
    <w:p w14:paraId="04545D01" w14:textId="77777777" w:rsidR="00E12F5B" w:rsidRDefault="00E12F5B" w:rsidP="00B7258B">
      <w:pPr>
        <w:pStyle w:val="Listenabsatz"/>
        <w:spacing w:after="0"/>
      </w:pPr>
    </w:p>
    <w:p w14:paraId="51F89364"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483B34C6"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2647AC8" w14:textId="1D21DC6E" w:rsidR="00B7258B"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042CEEBC" w14:textId="77777777" w:rsidTr="004A123C">
        <w:trPr>
          <w:trHeight w:val="205"/>
        </w:trPr>
        <w:tc>
          <w:tcPr>
            <w:tcW w:w="8356" w:type="dxa"/>
            <w:shd w:val="clear" w:color="auto" w:fill="D6E3BC" w:themeFill="accent3" w:themeFillTint="66"/>
          </w:tcPr>
          <w:p w14:paraId="03C6FEE3" w14:textId="5C4A61DE" w:rsidR="00B7258B" w:rsidRPr="005B4E23" w:rsidRDefault="000A3D1B" w:rsidP="004A123C">
            <w:pPr>
              <w:suppressAutoHyphens/>
              <w:spacing w:before="120" w:after="120"/>
            </w:pPr>
            <w:r>
              <w:t>Umsetzung:  JA / TEILWEISE / NEIN / ENTBEHRLICH</w:t>
            </w:r>
          </w:p>
        </w:tc>
      </w:tr>
      <w:tr w:rsidR="00B7258B" w:rsidRPr="00CC02C2" w14:paraId="0E9BE44C" w14:textId="77777777" w:rsidTr="004A123C">
        <w:tc>
          <w:tcPr>
            <w:tcW w:w="8356" w:type="dxa"/>
          </w:tcPr>
          <w:p w14:paraId="4ACF527A" w14:textId="086DAD95" w:rsidR="00B7258B" w:rsidRPr="00CC02C2" w:rsidRDefault="00B7258B" w:rsidP="004A123C">
            <w:pPr>
              <w:suppressAutoHyphens/>
              <w:spacing w:before="120" w:after="120"/>
              <w:rPr>
                <w:color w:val="000000" w:themeColor="text1"/>
              </w:rPr>
            </w:pPr>
            <w:bookmarkStart w:id="41" w:name="A1u3"/>
            <w:bookmarkEnd w:id="41"/>
            <w:r>
              <w:rPr>
                <w:color w:val="000000" w:themeColor="text1"/>
              </w:rPr>
              <w:t>Ihr aktueller Umsetzungsstand</w:t>
            </w:r>
          </w:p>
        </w:tc>
      </w:tr>
    </w:tbl>
    <w:p w14:paraId="6802F444" w14:textId="77777777" w:rsidR="003E68E9" w:rsidRDefault="003E68E9"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7AF3D11C" w14:textId="77777777" w:rsidTr="00B7258B">
        <w:tc>
          <w:tcPr>
            <w:tcW w:w="8340" w:type="dxa"/>
            <w:tcBorders>
              <w:bottom w:val="single" w:sz="4" w:space="0" w:color="auto"/>
            </w:tcBorders>
            <w:shd w:val="clear" w:color="auto" w:fill="C6D9F1" w:themeFill="text2" w:themeFillTint="33"/>
          </w:tcPr>
          <w:p w14:paraId="172ED6D1" w14:textId="24CE2229"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7B6F114E" w14:textId="77777777" w:rsidTr="00B7258B">
        <w:tc>
          <w:tcPr>
            <w:tcW w:w="8340" w:type="dxa"/>
            <w:shd w:val="clear" w:color="auto" w:fill="FFFFFF" w:themeFill="background1"/>
          </w:tcPr>
          <w:p w14:paraId="349962C6" w14:textId="60747FF9" w:rsidR="00B7258B" w:rsidRDefault="00B7258B" w:rsidP="00B7258B">
            <w:pPr>
              <w:spacing w:before="60" w:after="60"/>
              <w:rPr>
                <w:color w:val="000000" w:themeColor="text1"/>
              </w:rPr>
            </w:pPr>
            <w:r>
              <w:rPr>
                <w:color w:val="000000" w:themeColor="text1"/>
              </w:rPr>
              <w:t>Begründung der Fachseite:</w:t>
            </w:r>
          </w:p>
        </w:tc>
      </w:tr>
    </w:tbl>
    <w:p w14:paraId="72BFEC55" w14:textId="77777777" w:rsidR="00B7258B" w:rsidRPr="00E126C7" w:rsidRDefault="00B7258B" w:rsidP="0090244E">
      <w:pPr>
        <w:pStyle w:val="Aufzhlungeinfach"/>
        <w:numPr>
          <w:ilvl w:val="0"/>
          <w:numId w:val="0"/>
        </w:numPr>
        <w:spacing w:before="480" w:after="0" w:line="240" w:lineRule="auto"/>
      </w:pPr>
    </w:p>
    <w:p w14:paraId="47DA611B" w14:textId="00FDD270" w:rsidR="00B7258B" w:rsidRDefault="00974647" w:rsidP="00AB0E37">
      <w:pPr>
        <w:pStyle w:val="berschrift3"/>
      </w:pPr>
      <w:bookmarkStart w:id="42" w:name="A2"/>
      <w:bookmarkStart w:id="43" w:name="_Toc87565377"/>
      <w:bookmarkEnd w:id="42"/>
      <w:r w:rsidRPr="00974647">
        <w:t>Schutz vor Fragmentierungsangriffe</w:t>
      </w:r>
      <w:r>
        <w:t xml:space="preserve"> </w:t>
      </w:r>
      <w:r w:rsidR="00B7258B">
        <w:t>[A</w:t>
      </w:r>
      <w:r>
        <w:t>5</w:t>
      </w:r>
      <w:r w:rsidR="00B7258B">
        <w:t>]</w:t>
      </w:r>
      <w:bookmarkEnd w:id="43"/>
    </w:p>
    <w:p w14:paraId="685217EF" w14:textId="77777777" w:rsidR="00897833" w:rsidRDefault="00897833" w:rsidP="00897833">
      <w:pPr>
        <w:pStyle w:val="Listenabsatz"/>
        <w:spacing w:after="0"/>
      </w:pPr>
      <w:bookmarkStart w:id="44" w:name="A2a1"/>
      <w:bookmarkEnd w:id="44"/>
    </w:p>
    <w:p w14:paraId="46C120F9" w14:textId="2571716C" w:rsidR="00B7258B" w:rsidRDefault="00E10ACB" w:rsidP="00C63816">
      <w:pPr>
        <w:pStyle w:val="Listenabsatz"/>
        <w:numPr>
          <w:ilvl w:val="0"/>
          <w:numId w:val="3"/>
        </w:numPr>
        <w:spacing w:after="0"/>
        <w:ind w:left="709" w:hanging="709"/>
      </w:pPr>
      <w:r>
        <w:t xml:space="preserve">Am Router und Layer-3-Switch MÜSSEN Schutzmechanismen aktiviert sein, </w:t>
      </w:r>
      <w:r w:rsidR="00AB0E37">
        <w:br/>
      </w:r>
      <w:r>
        <w:t>um IPv4- sowie IPv6- Fragmentierungsangriffe abzuwehren.</w:t>
      </w:r>
    </w:p>
    <w:p w14:paraId="7B4F2530" w14:textId="64D26ECD" w:rsidR="00E10ACB" w:rsidRDefault="00E10ACB" w:rsidP="00B7258B">
      <w:pPr>
        <w:pStyle w:val="Listenabsatz"/>
        <w:spacing w:after="0"/>
      </w:pPr>
    </w:p>
    <w:p w14:paraId="7A1AD289"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720BC90D"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92CFE85"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00377536" w14:textId="77777777" w:rsidTr="004A123C">
        <w:trPr>
          <w:trHeight w:val="205"/>
        </w:trPr>
        <w:tc>
          <w:tcPr>
            <w:tcW w:w="8356" w:type="dxa"/>
            <w:shd w:val="clear" w:color="auto" w:fill="D6E3BC" w:themeFill="accent3" w:themeFillTint="66"/>
          </w:tcPr>
          <w:p w14:paraId="5E2D0576" w14:textId="16E6A794" w:rsidR="00B7258B" w:rsidRPr="005B4E23" w:rsidRDefault="000A3D1B" w:rsidP="004A123C">
            <w:pPr>
              <w:suppressAutoHyphens/>
              <w:spacing w:before="120" w:after="120"/>
            </w:pPr>
            <w:r>
              <w:t>Umsetzung:  JA / TEILWEISE / NEIN / ENTBEHRLICH</w:t>
            </w:r>
          </w:p>
        </w:tc>
      </w:tr>
      <w:tr w:rsidR="00B7258B" w:rsidRPr="00CC02C2" w14:paraId="6C816ADC" w14:textId="77777777" w:rsidTr="004A123C">
        <w:tc>
          <w:tcPr>
            <w:tcW w:w="8356" w:type="dxa"/>
          </w:tcPr>
          <w:p w14:paraId="6A9836F6" w14:textId="56BE30DB" w:rsidR="00B7258B" w:rsidRPr="00CC02C2" w:rsidRDefault="00B7258B" w:rsidP="004A123C">
            <w:pPr>
              <w:suppressAutoHyphens/>
              <w:spacing w:before="120" w:after="120"/>
              <w:rPr>
                <w:color w:val="000000" w:themeColor="text1"/>
              </w:rPr>
            </w:pPr>
            <w:bookmarkStart w:id="45" w:name="A2u1"/>
            <w:bookmarkEnd w:id="45"/>
            <w:r>
              <w:rPr>
                <w:color w:val="000000" w:themeColor="text1"/>
              </w:rPr>
              <w:t>Ihr aktueller Umsetzungsstand</w:t>
            </w:r>
          </w:p>
        </w:tc>
      </w:tr>
    </w:tbl>
    <w:p w14:paraId="742887D7" w14:textId="31D4C6FD"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0DDB920D" w14:textId="77777777" w:rsidTr="00B7258B">
        <w:tc>
          <w:tcPr>
            <w:tcW w:w="8340" w:type="dxa"/>
            <w:tcBorders>
              <w:bottom w:val="single" w:sz="4" w:space="0" w:color="auto"/>
            </w:tcBorders>
            <w:shd w:val="clear" w:color="auto" w:fill="C6D9F1" w:themeFill="text2" w:themeFillTint="33"/>
          </w:tcPr>
          <w:p w14:paraId="29A08358" w14:textId="749B9382"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47C1B737" w14:textId="77777777" w:rsidTr="00B7258B">
        <w:tc>
          <w:tcPr>
            <w:tcW w:w="8340" w:type="dxa"/>
            <w:shd w:val="clear" w:color="auto" w:fill="FFFFFF" w:themeFill="background1"/>
          </w:tcPr>
          <w:p w14:paraId="5E358F27" w14:textId="636D280D" w:rsidR="00B7258B" w:rsidRDefault="00B7258B" w:rsidP="00B7258B">
            <w:pPr>
              <w:spacing w:before="60" w:after="60"/>
              <w:rPr>
                <w:color w:val="000000" w:themeColor="text1"/>
              </w:rPr>
            </w:pPr>
            <w:r>
              <w:rPr>
                <w:color w:val="000000" w:themeColor="text1"/>
              </w:rPr>
              <w:t>Begründung der Fachseite:</w:t>
            </w:r>
          </w:p>
        </w:tc>
      </w:tr>
    </w:tbl>
    <w:p w14:paraId="033C914B" w14:textId="77777777" w:rsidR="00E10ACB" w:rsidRPr="00E126C7" w:rsidRDefault="00E10ACB" w:rsidP="00E10ACB">
      <w:pPr>
        <w:pStyle w:val="Aufzhlungeinfach"/>
        <w:numPr>
          <w:ilvl w:val="0"/>
          <w:numId w:val="0"/>
        </w:numPr>
        <w:spacing w:before="480" w:after="0" w:line="240" w:lineRule="auto"/>
      </w:pPr>
    </w:p>
    <w:p w14:paraId="103439D1" w14:textId="5383880C" w:rsidR="00452D40" w:rsidRPr="00452D40" w:rsidRDefault="00E10ACB" w:rsidP="00AB0E37">
      <w:pPr>
        <w:pStyle w:val="berschrift3"/>
      </w:pPr>
      <w:bookmarkStart w:id="46" w:name="_Toc87565378"/>
      <w:r w:rsidRPr="00E10ACB">
        <w:t xml:space="preserve">Notfallzugriff auf Router und Switches </w:t>
      </w:r>
      <w:r>
        <w:t>(B) [A6]</w:t>
      </w:r>
      <w:bookmarkEnd w:id="46"/>
    </w:p>
    <w:p w14:paraId="53939BAE" w14:textId="77777777" w:rsidR="00897833" w:rsidRDefault="00897833" w:rsidP="00897833">
      <w:pPr>
        <w:pStyle w:val="Listenabsatz"/>
        <w:spacing w:after="0"/>
      </w:pPr>
    </w:p>
    <w:p w14:paraId="448F025C" w14:textId="1255EA9D" w:rsidR="00E10ACB" w:rsidRDefault="00E10ACB" w:rsidP="00C63816">
      <w:pPr>
        <w:pStyle w:val="Listenabsatz"/>
        <w:numPr>
          <w:ilvl w:val="0"/>
          <w:numId w:val="3"/>
        </w:numPr>
        <w:spacing w:after="0"/>
        <w:ind w:left="709" w:hanging="709"/>
      </w:pPr>
      <w:r>
        <w:t xml:space="preserve">Es MUSS für die Administratoren immer möglich sein, direkt auf Router und </w:t>
      </w:r>
      <w:r w:rsidR="000014B0">
        <w:br/>
      </w:r>
      <w:r>
        <w:t>Switches zuzugreifen, sodass diese weiterhin lokal administriert werden können, auch wenn das gesamte Netz ausfällt.</w:t>
      </w:r>
    </w:p>
    <w:p w14:paraId="68FD5DDC" w14:textId="77777777" w:rsidR="009F01AF" w:rsidRDefault="009F01AF" w:rsidP="00E10ACB">
      <w:pPr>
        <w:pStyle w:val="Listenabsatz"/>
        <w:spacing w:after="240"/>
        <w:rPr>
          <w:color w:val="FF0000"/>
        </w:rPr>
      </w:pPr>
    </w:p>
    <w:p w14:paraId="3D5A680D" w14:textId="7C4B1F51" w:rsidR="00E10ACB" w:rsidRDefault="00E10ACB" w:rsidP="00E10ACB">
      <w:pPr>
        <w:pStyle w:val="Listenabsatz"/>
        <w:spacing w:after="240"/>
        <w:rPr>
          <w:color w:val="FF0000"/>
        </w:rPr>
      </w:pPr>
      <w:r w:rsidRPr="001568BD">
        <w:rPr>
          <w:color w:val="FF0000"/>
        </w:rPr>
        <w:t xml:space="preserve">Hier steht Ihre Konkretisierung des BSI-Textes der Anforderungen unter </w:t>
      </w:r>
    </w:p>
    <w:p w14:paraId="50569263" w14:textId="77777777" w:rsidR="00E10ACB" w:rsidRDefault="00E10ACB" w:rsidP="00E10AC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43ACDBD" w14:textId="2515AE4D" w:rsidR="00E10ACB" w:rsidRDefault="00E10ACB" w:rsidP="00E10AC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4BCC941E" w14:textId="4D443E26" w:rsidR="00E12F5B" w:rsidRDefault="00E12F5B" w:rsidP="00E10ACB">
      <w:pPr>
        <w:pStyle w:val="Listenabsatz"/>
        <w:spacing w:after="240"/>
        <w:rPr>
          <w:color w:val="FF0000"/>
        </w:rPr>
      </w:pPr>
    </w:p>
    <w:p w14:paraId="4E111C48" w14:textId="0605AC56" w:rsidR="00E12F5B" w:rsidRDefault="00E12F5B" w:rsidP="00E10ACB">
      <w:pPr>
        <w:pStyle w:val="Listenabsatz"/>
        <w:spacing w:after="240"/>
        <w:rPr>
          <w:color w:val="FF0000"/>
        </w:rPr>
      </w:pPr>
    </w:p>
    <w:p w14:paraId="22B10A54" w14:textId="12768278" w:rsidR="00E12F5B" w:rsidRDefault="00E12F5B" w:rsidP="00E10ACB">
      <w:pPr>
        <w:pStyle w:val="Listenabsatz"/>
        <w:spacing w:after="240"/>
        <w:rPr>
          <w:color w:val="FF0000"/>
        </w:rPr>
      </w:pPr>
    </w:p>
    <w:p w14:paraId="677803D1" w14:textId="24A4CFDD" w:rsidR="00E12F5B" w:rsidRDefault="00E12F5B" w:rsidP="00E10ACB">
      <w:pPr>
        <w:pStyle w:val="Listenabsatz"/>
        <w:spacing w:after="240"/>
        <w:rPr>
          <w:color w:val="FF0000"/>
        </w:rPr>
      </w:pPr>
    </w:p>
    <w:p w14:paraId="61C70D27" w14:textId="79042795" w:rsidR="00E12F5B" w:rsidRDefault="00E12F5B" w:rsidP="00E10ACB">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E10ACB" w:rsidRPr="005B4E23" w14:paraId="5EF98C88" w14:textId="77777777" w:rsidTr="00905B2B">
        <w:trPr>
          <w:trHeight w:val="205"/>
        </w:trPr>
        <w:tc>
          <w:tcPr>
            <w:tcW w:w="8356" w:type="dxa"/>
            <w:shd w:val="clear" w:color="auto" w:fill="D6E3BC" w:themeFill="accent3" w:themeFillTint="66"/>
          </w:tcPr>
          <w:p w14:paraId="7EF3831B" w14:textId="77777777" w:rsidR="00E10ACB" w:rsidRPr="005B4E23" w:rsidRDefault="00E10ACB" w:rsidP="00905B2B">
            <w:pPr>
              <w:suppressAutoHyphens/>
              <w:spacing w:before="120" w:after="120"/>
            </w:pPr>
            <w:r>
              <w:t>Umsetzung:  JA / TEILWEISE / NEIN / ENTBEHRLICH</w:t>
            </w:r>
          </w:p>
        </w:tc>
      </w:tr>
      <w:tr w:rsidR="00E10ACB" w:rsidRPr="00CC02C2" w14:paraId="28EA89E7" w14:textId="77777777" w:rsidTr="00905B2B">
        <w:tc>
          <w:tcPr>
            <w:tcW w:w="8356" w:type="dxa"/>
          </w:tcPr>
          <w:p w14:paraId="269122A3" w14:textId="77777777" w:rsidR="00E10ACB" w:rsidRPr="00CC02C2" w:rsidRDefault="00E10ACB" w:rsidP="00905B2B">
            <w:pPr>
              <w:suppressAutoHyphens/>
              <w:spacing w:before="120" w:after="120"/>
              <w:rPr>
                <w:color w:val="000000" w:themeColor="text1"/>
              </w:rPr>
            </w:pPr>
            <w:r>
              <w:rPr>
                <w:color w:val="000000" w:themeColor="text1"/>
              </w:rPr>
              <w:t>Ihr aktueller Umsetzungsstand</w:t>
            </w:r>
          </w:p>
        </w:tc>
      </w:tr>
    </w:tbl>
    <w:p w14:paraId="48B92FB8" w14:textId="77777777" w:rsidR="00E10ACB" w:rsidRDefault="00E10ACB" w:rsidP="00E10ACB">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10ACB" w14:paraId="5C028238" w14:textId="77777777" w:rsidTr="00905B2B">
        <w:tc>
          <w:tcPr>
            <w:tcW w:w="8340" w:type="dxa"/>
            <w:tcBorders>
              <w:bottom w:val="single" w:sz="4" w:space="0" w:color="auto"/>
            </w:tcBorders>
            <w:shd w:val="clear" w:color="auto" w:fill="C6D9F1" w:themeFill="text2" w:themeFillTint="33"/>
          </w:tcPr>
          <w:p w14:paraId="036886A8" w14:textId="77777777" w:rsidR="00E10ACB" w:rsidRDefault="00E10ACB" w:rsidP="00905B2B">
            <w:pPr>
              <w:spacing w:before="60" w:after="60"/>
              <w:rPr>
                <w:color w:val="000000" w:themeColor="text1"/>
              </w:rPr>
            </w:pPr>
            <w:r>
              <w:rPr>
                <w:color w:val="000000" w:themeColor="text1"/>
              </w:rPr>
              <w:t>Einspruch - diese Anforderung soll nicht aufgenommen werden!</w:t>
            </w:r>
          </w:p>
        </w:tc>
      </w:tr>
      <w:tr w:rsidR="00E10ACB" w14:paraId="2EEE94E0" w14:textId="77777777" w:rsidTr="00905B2B">
        <w:tc>
          <w:tcPr>
            <w:tcW w:w="8340" w:type="dxa"/>
            <w:shd w:val="clear" w:color="auto" w:fill="FFFFFF" w:themeFill="background1"/>
          </w:tcPr>
          <w:p w14:paraId="674A781B" w14:textId="77777777" w:rsidR="00E10ACB" w:rsidRDefault="00E10ACB" w:rsidP="00905B2B">
            <w:pPr>
              <w:spacing w:before="60" w:after="60"/>
              <w:rPr>
                <w:color w:val="000000" w:themeColor="text1"/>
              </w:rPr>
            </w:pPr>
            <w:r>
              <w:rPr>
                <w:color w:val="000000" w:themeColor="text1"/>
              </w:rPr>
              <w:t>Begründung der Fachseite:</w:t>
            </w:r>
          </w:p>
        </w:tc>
      </w:tr>
    </w:tbl>
    <w:p w14:paraId="76E65707" w14:textId="77777777" w:rsidR="00E10ACB" w:rsidRPr="00E126C7" w:rsidRDefault="00E10ACB" w:rsidP="00E10ACB">
      <w:pPr>
        <w:pStyle w:val="Aufzhlungeinfach"/>
        <w:numPr>
          <w:ilvl w:val="0"/>
          <w:numId w:val="0"/>
        </w:numPr>
        <w:spacing w:before="480" w:after="0" w:line="240" w:lineRule="auto"/>
      </w:pPr>
    </w:p>
    <w:p w14:paraId="7DA5AD5D" w14:textId="3B083A0A" w:rsidR="00E10ACB" w:rsidRDefault="00E10ACB" w:rsidP="00AB0E37">
      <w:pPr>
        <w:pStyle w:val="berschrift3"/>
      </w:pPr>
      <w:bookmarkStart w:id="47" w:name="_Toc87565379"/>
      <w:r>
        <w:t>Protokollierung bei Routern und Switches (B) [A7]</w:t>
      </w:r>
      <w:bookmarkEnd w:id="47"/>
    </w:p>
    <w:p w14:paraId="3D8488AB" w14:textId="77777777" w:rsidR="003B5E1D" w:rsidRDefault="003B5E1D" w:rsidP="003B5E1D">
      <w:pPr>
        <w:pStyle w:val="Listenabsatz"/>
        <w:spacing w:after="0"/>
        <w:ind w:left="720"/>
      </w:pPr>
    </w:p>
    <w:p w14:paraId="5E273108" w14:textId="0F8A08E9" w:rsidR="00E10ACB" w:rsidRDefault="00E10ACB" w:rsidP="00C63816">
      <w:pPr>
        <w:pStyle w:val="Listenabsatz"/>
        <w:numPr>
          <w:ilvl w:val="0"/>
          <w:numId w:val="3"/>
        </w:numPr>
        <w:spacing w:after="0"/>
        <w:ind w:hanging="720"/>
      </w:pPr>
      <w:r>
        <w:t xml:space="preserve">Ein Router oder Switch MUSS so konfiguriert werden, dass er unter anderem </w:t>
      </w:r>
      <w:r>
        <w:br/>
        <w:t>folgende Ereignisse protokolliert:</w:t>
      </w:r>
      <w:r>
        <w:br/>
      </w:r>
    </w:p>
    <w:p w14:paraId="2090E74F" w14:textId="77777777" w:rsidR="00E10ACB" w:rsidRDefault="00E10ACB" w:rsidP="00E10ACB">
      <w:pPr>
        <w:pStyle w:val="Listenabsatz"/>
        <w:spacing w:line="360" w:lineRule="auto"/>
      </w:pPr>
      <w:r>
        <w:t>• Konfigurationsänderungen (möglichst automatisch),</w:t>
      </w:r>
    </w:p>
    <w:p w14:paraId="72068EA6" w14:textId="6773F11B" w:rsidR="00E10ACB" w:rsidRDefault="00E10ACB" w:rsidP="00E10ACB">
      <w:pPr>
        <w:pStyle w:val="Listenabsatz"/>
        <w:spacing w:line="360" w:lineRule="auto"/>
      </w:pPr>
      <w:r>
        <w:t>• Reboot,</w:t>
      </w:r>
    </w:p>
    <w:p w14:paraId="009B650E" w14:textId="4FA31785" w:rsidR="00E10ACB" w:rsidRDefault="00E10ACB" w:rsidP="00E10ACB">
      <w:pPr>
        <w:pStyle w:val="Listenabsatz"/>
        <w:spacing w:line="360" w:lineRule="auto"/>
      </w:pPr>
      <w:r>
        <w:t>• Systemfehler,</w:t>
      </w:r>
    </w:p>
    <w:p w14:paraId="6480692E" w14:textId="098DE7A3" w:rsidR="00E10ACB" w:rsidRDefault="00E10ACB" w:rsidP="00E10ACB">
      <w:pPr>
        <w:pStyle w:val="Listenabsatz"/>
        <w:spacing w:line="360" w:lineRule="auto"/>
      </w:pPr>
      <w:r>
        <w:t>• Statusänderungen pro Interface, System und Netzsegment sowie</w:t>
      </w:r>
    </w:p>
    <w:p w14:paraId="7AE50A74" w14:textId="395062EB" w:rsidR="00E10ACB" w:rsidRDefault="00E10ACB" w:rsidP="00E10ACB">
      <w:pPr>
        <w:pStyle w:val="Listenabsatz"/>
        <w:spacing w:after="0" w:line="360" w:lineRule="auto"/>
      </w:pPr>
      <w:r>
        <w:t>• Login-Fehler</w:t>
      </w:r>
    </w:p>
    <w:p w14:paraId="3FCEED31" w14:textId="6898F665" w:rsidR="00E10ACB" w:rsidRDefault="00E10ACB" w:rsidP="00E10ACB">
      <w:pPr>
        <w:pStyle w:val="Listenabsatz"/>
        <w:spacing w:after="240"/>
        <w:rPr>
          <w:color w:val="FF0000"/>
        </w:rPr>
      </w:pPr>
      <w:r>
        <w:rPr>
          <w:color w:val="FF0000"/>
        </w:rPr>
        <w:br/>
      </w:r>
      <w:r w:rsidRPr="001568BD">
        <w:rPr>
          <w:color w:val="FF0000"/>
        </w:rPr>
        <w:t xml:space="preserve">Hier steht Ihre Konkretisierung des BSI-Textes der Anforderungen unter </w:t>
      </w:r>
    </w:p>
    <w:p w14:paraId="006E3DC2" w14:textId="77777777" w:rsidR="00E10ACB" w:rsidRDefault="00E10ACB" w:rsidP="00E10AC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043DD7F" w14:textId="77777777" w:rsidR="00E10ACB" w:rsidRPr="001F352F" w:rsidRDefault="00E10ACB" w:rsidP="00E10AC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E10ACB" w:rsidRPr="005B4E23" w14:paraId="008AF96F" w14:textId="77777777" w:rsidTr="00905B2B">
        <w:trPr>
          <w:trHeight w:val="205"/>
        </w:trPr>
        <w:tc>
          <w:tcPr>
            <w:tcW w:w="8356" w:type="dxa"/>
            <w:shd w:val="clear" w:color="auto" w:fill="D6E3BC" w:themeFill="accent3" w:themeFillTint="66"/>
          </w:tcPr>
          <w:p w14:paraId="66951672" w14:textId="77777777" w:rsidR="00E10ACB" w:rsidRPr="005B4E23" w:rsidRDefault="00E10ACB" w:rsidP="00905B2B">
            <w:pPr>
              <w:suppressAutoHyphens/>
              <w:spacing w:before="120" w:after="120"/>
            </w:pPr>
            <w:r>
              <w:t>Umsetzung:  JA / TEILWEISE / NEIN / ENTBEHRLICH</w:t>
            </w:r>
          </w:p>
        </w:tc>
      </w:tr>
      <w:tr w:rsidR="00E10ACB" w:rsidRPr="00CC02C2" w14:paraId="1C419936" w14:textId="77777777" w:rsidTr="00905B2B">
        <w:tc>
          <w:tcPr>
            <w:tcW w:w="8356" w:type="dxa"/>
          </w:tcPr>
          <w:p w14:paraId="6E8FC33B" w14:textId="77777777" w:rsidR="00E10ACB" w:rsidRPr="00CC02C2" w:rsidRDefault="00E10ACB" w:rsidP="00905B2B">
            <w:pPr>
              <w:suppressAutoHyphens/>
              <w:spacing w:before="120" w:after="120"/>
              <w:rPr>
                <w:color w:val="000000" w:themeColor="text1"/>
              </w:rPr>
            </w:pPr>
            <w:r>
              <w:rPr>
                <w:color w:val="000000" w:themeColor="text1"/>
              </w:rPr>
              <w:t>Ihr aktueller Umsetzungsstand</w:t>
            </w:r>
          </w:p>
        </w:tc>
      </w:tr>
    </w:tbl>
    <w:p w14:paraId="1B9F657E" w14:textId="77777777" w:rsidR="00E10ACB" w:rsidRDefault="00E10ACB" w:rsidP="00E10ACB">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10ACB" w14:paraId="5D9E7FD8" w14:textId="77777777" w:rsidTr="00905B2B">
        <w:tc>
          <w:tcPr>
            <w:tcW w:w="8340" w:type="dxa"/>
            <w:tcBorders>
              <w:bottom w:val="single" w:sz="4" w:space="0" w:color="auto"/>
            </w:tcBorders>
            <w:shd w:val="clear" w:color="auto" w:fill="C6D9F1" w:themeFill="text2" w:themeFillTint="33"/>
          </w:tcPr>
          <w:p w14:paraId="4D054114" w14:textId="77777777" w:rsidR="00E10ACB" w:rsidRDefault="00E10ACB" w:rsidP="00905B2B">
            <w:pPr>
              <w:spacing w:before="60" w:after="60"/>
              <w:rPr>
                <w:color w:val="000000" w:themeColor="text1"/>
              </w:rPr>
            </w:pPr>
            <w:r>
              <w:rPr>
                <w:color w:val="000000" w:themeColor="text1"/>
              </w:rPr>
              <w:t>Einspruch - diese Anforderung soll nicht aufgenommen werden!</w:t>
            </w:r>
          </w:p>
        </w:tc>
      </w:tr>
      <w:tr w:rsidR="00E10ACB" w14:paraId="7957FCDB" w14:textId="77777777" w:rsidTr="00905B2B">
        <w:tc>
          <w:tcPr>
            <w:tcW w:w="8340" w:type="dxa"/>
            <w:shd w:val="clear" w:color="auto" w:fill="FFFFFF" w:themeFill="background1"/>
          </w:tcPr>
          <w:p w14:paraId="249B6AAC" w14:textId="77777777" w:rsidR="00E10ACB" w:rsidRDefault="00E10ACB" w:rsidP="00905B2B">
            <w:pPr>
              <w:spacing w:before="60" w:after="60"/>
              <w:rPr>
                <w:color w:val="000000" w:themeColor="text1"/>
              </w:rPr>
            </w:pPr>
            <w:r>
              <w:rPr>
                <w:color w:val="000000" w:themeColor="text1"/>
              </w:rPr>
              <w:t>Begründung der Fachseite:</w:t>
            </w:r>
          </w:p>
        </w:tc>
      </w:tr>
    </w:tbl>
    <w:p w14:paraId="3F8C5C7D" w14:textId="6B26C0FE" w:rsidR="00E10ACB" w:rsidRDefault="00E10ACB" w:rsidP="00E10ACB">
      <w:pPr>
        <w:suppressAutoHyphens/>
        <w:spacing w:after="240"/>
        <w:ind w:left="720"/>
        <w:rPr>
          <w:color w:val="000000" w:themeColor="text1"/>
        </w:rPr>
      </w:pPr>
    </w:p>
    <w:p w14:paraId="4F53B9AC" w14:textId="483FB440" w:rsidR="00E10ACB" w:rsidRDefault="00E10ACB" w:rsidP="00AB0E37">
      <w:pPr>
        <w:pStyle w:val="berschrift3"/>
      </w:pPr>
      <w:bookmarkStart w:id="48" w:name="_Toc87565380"/>
      <w:r w:rsidRPr="00E10ACB">
        <w:t xml:space="preserve">Regelmäßige Datensicherung </w:t>
      </w:r>
      <w:r>
        <w:t>(B) [A8]</w:t>
      </w:r>
      <w:bookmarkEnd w:id="48"/>
    </w:p>
    <w:p w14:paraId="24A7FE06" w14:textId="77777777" w:rsidR="003B5E1D" w:rsidRDefault="003B5E1D" w:rsidP="003B5E1D">
      <w:pPr>
        <w:pStyle w:val="Listenabsatz"/>
        <w:spacing w:after="0"/>
      </w:pPr>
    </w:p>
    <w:p w14:paraId="551B4CD6" w14:textId="648EE36D" w:rsidR="00E10ACB" w:rsidRDefault="00E10ACB" w:rsidP="00C63816">
      <w:pPr>
        <w:pStyle w:val="Listenabsatz"/>
        <w:numPr>
          <w:ilvl w:val="0"/>
          <w:numId w:val="3"/>
        </w:numPr>
        <w:spacing w:after="0"/>
        <w:ind w:left="709" w:hanging="709"/>
      </w:pPr>
      <w:r>
        <w:t xml:space="preserve">Die Konfigurationsdateien von Routern und Switches MÜSSEN regelmäßig </w:t>
      </w:r>
      <w:r w:rsidR="000014B0">
        <w:br/>
      </w:r>
      <w:r>
        <w:t xml:space="preserve">gesichert werden. </w:t>
      </w:r>
    </w:p>
    <w:p w14:paraId="1A9EA70A" w14:textId="77777777" w:rsidR="00E10ACB" w:rsidRDefault="00E10ACB" w:rsidP="00E10ACB">
      <w:pPr>
        <w:pStyle w:val="Listenabsatz"/>
      </w:pPr>
    </w:p>
    <w:p w14:paraId="135FA375" w14:textId="77777777" w:rsidR="00E10ACB" w:rsidRDefault="00E10ACB" w:rsidP="00E10ACB">
      <w:pPr>
        <w:pStyle w:val="Listenabsatz"/>
        <w:spacing w:after="240"/>
        <w:rPr>
          <w:color w:val="FF0000"/>
        </w:rPr>
      </w:pPr>
      <w:r w:rsidRPr="001568BD">
        <w:rPr>
          <w:color w:val="FF0000"/>
        </w:rPr>
        <w:t xml:space="preserve">Hier steht Ihre Konkretisierung des BSI-Textes der Anforderungen unter </w:t>
      </w:r>
    </w:p>
    <w:p w14:paraId="570E80B1" w14:textId="77777777" w:rsidR="00E10ACB" w:rsidRDefault="00E10ACB" w:rsidP="00E10AC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26BE130" w14:textId="1AECC711" w:rsidR="00E10ACB" w:rsidRDefault="00E10ACB" w:rsidP="00E10AC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089D9A8A" w14:textId="144F8652" w:rsidR="00E12F5B" w:rsidRDefault="00E12F5B" w:rsidP="00E10ACB">
      <w:pPr>
        <w:pStyle w:val="Listenabsatz"/>
        <w:spacing w:after="240"/>
        <w:rPr>
          <w:color w:val="FF0000"/>
        </w:rPr>
      </w:pPr>
    </w:p>
    <w:p w14:paraId="49E0C0B2" w14:textId="77777777" w:rsidR="00E12F5B" w:rsidRPr="001F352F" w:rsidRDefault="00E12F5B" w:rsidP="00E10ACB">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E10ACB" w:rsidRPr="005B4E23" w14:paraId="37B7E79C" w14:textId="77777777" w:rsidTr="00905B2B">
        <w:trPr>
          <w:trHeight w:val="205"/>
        </w:trPr>
        <w:tc>
          <w:tcPr>
            <w:tcW w:w="8356" w:type="dxa"/>
            <w:shd w:val="clear" w:color="auto" w:fill="D6E3BC" w:themeFill="accent3" w:themeFillTint="66"/>
          </w:tcPr>
          <w:p w14:paraId="5FAAD4F0" w14:textId="77777777" w:rsidR="00E10ACB" w:rsidRPr="005B4E23" w:rsidRDefault="00E10ACB" w:rsidP="00905B2B">
            <w:pPr>
              <w:suppressAutoHyphens/>
              <w:spacing w:before="120" w:after="120"/>
            </w:pPr>
            <w:r>
              <w:t>Umsetzung:  JA / TEILWEISE / NEIN / ENTBEHRLICH</w:t>
            </w:r>
          </w:p>
        </w:tc>
      </w:tr>
      <w:tr w:rsidR="00E10ACB" w:rsidRPr="00CC02C2" w14:paraId="34E08F41" w14:textId="77777777" w:rsidTr="00905B2B">
        <w:tc>
          <w:tcPr>
            <w:tcW w:w="8356" w:type="dxa"/>
          </w:tcPr>
          <w:p w14:paraId="253D1F25" w14:textId="77777777" w:rsidR="00E10ACB" w:rsidRPr="00CC02C2" w:rsidRDefault="00E10ACB" w:rsidP="00905B2B">
            <w:pPr>
              <w:suppressAutoHyphens/>
              <w:spacing w:before="120" w:after="120"/>
              <w:rPr>
                <w:color w:val="000000" w:themeColor="text1"/>
              </w:rPr>
            </w:pPr>
            <w:r>
              <w:rPr>
                <w:color w:val="000000" w:themeColor="text1"/>
              </w:rPr>
              <w:t>Ihr aktueller Umsetzungsstand</w:t>
            </w:r>
          </w:p>
        </w:tc>
      </w:tr>
    </w:tbl>
    <w:p w14:paraId="25E48F06" w14:textId="77777777" w:rsidR="00E10ACB" w:rsidRDefault="00E10ACB" w:rsidP="00E10ACB">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10ACB" w14:paraId="27D02149" w14:textId="77777777" w:rsidTr="00905B2B">
        <w:tc>
          <w:tcPr>
            <w:tcW w:w="8340" w:type="dxa"/>
            <w:tcBorders>
              <w:bottom w:val="single" w:sz="4" w:space="0" w:color="auto"/>
            </w:tcBorders>
            <w:shd w:val="clear" w:color="auto" w:fill="C6D9F1" w:themeFill="text2" w:themeFillTint="33"/>
          </w:tcPr>
          <w:p w14:paraId="4C4FADEC" w14:textId="77777777" w:rsidR="00E10ACB" w:rsidRDefault="00E10ACB" w:rsidP="00905B2B">
            <w:pPr>
              <w:spacing w:before="60" w:after="60"/>
              <w:rPr>
                <w:color w:val="000000" w:themeColor="text1"/>
              </w:rPr>
            </w:pPr>
            <w:r>
              <w:rPr>
                <w:color w:val="000000" w:themeColor="text1"/>
              </w:rPr>
              <w:t>Einspruch - diese Anforderung soll nicht aufgenommen werden!</w:t>
            </w:r>
          </w:p>
        </w:tc>
      </w:tr>
      <w:tr w:rsidR="00E10ACB" w14:paraId="007154EA" w14:textId="77777777" w:rsidTr="00905B2B">
        <w:tc>
          <w:tcPr>
            <w:tcW w:w="8340" w:type="dxa"/>
            <w:shd w:val="clear" w:color="auto" w:fill="FFFFFF" w:themeFill="background1"/>
          </w:tcPr>
          <w:p w14:paraId="7699AC3B" w14:textId="77777777" w:rsidR="00E10ACB" w:rsidRDefault="00E10ACB" w:rsidP="00905B2B">
            <w:pPr>
              <w:spacing w:before="60" w:after="60"/>
              <w:rPr>
                <w:color w:val="000000" w:themeColor="text1"/>
              </w:rPr>
            </w:pPr>
            <w:r>
              <w:rPr>
                <w:color w:val="000000" w:themeColor="text1"/>
              </w:rPr>
              <w:t>Begründung der Fachseite:</w:t>
            </w:r>
          </w:p>
        </w:tc>
      </w:tr>
    </w:tbl>
    <w:p w14:paraId="2D7B3FA7" w14:textId="77777777" w:rsidR="007312C1" w:rsidRDefault="007312C1" w:rsidP="00E10ACB">
      <w:pPr>
        <w:pStyle w:val="Listenabsatz"/>
      </w:pPr>
    </w:p>
    <w:p w14:paraId="60A554FA" w14:textId="55FBD78C" w:rsidR="00E10ACB" w:rsidRDefault="00E10ACB" w:rsidP="00C63816">
      <w:pPr>
        <w:pStyle w:val="Listenabsatz"/>
        <w:numPr>
          <w:ilvl w:val="0"/>
          <w:numId w:val="3"/>
        </w:numPr>
        <w:spacing w:after="0"/>
        <w:ind w:left="709" w:hanging="709"/>
      </w:pPr>
      <w:r>
        <w:t xml:space="preserve">Die Sicherungskopien MÜSSEN so abgelegt werden, dass im Notfall darauf </w:t>
      </w:r>
      <w:r w:rsidR="000014B0">
        <w:br/>
      </w:r>
      <w:r>
        <w:t>zugegriffen werden kann.</w:t>
      </w:r>
    </w:p>
    <w:p w14:paraId="3483B22E" w14:textId="77777777" w:rsidR="00E10ACB" w:rsidRDefault="00E10ACB" w:rsidP="00E10ACB">
      <w:pPr>
        <w:pStyle w:val="Listenabsatz"/>
      </w:pPr>
    </w:p>
    <w:p w14:paraId="41B9EBE3" w14:textId="77777777" w:rsidR="00E10ACB" w:rsidRDefault="00E10ACB" w:rsidP="00E10ACB">
      <w:pPr>
        <w:pStyle w:val="Listenabsatz"/>
        <w:spacing w:after="240"/>
        <w:rPr>
          <w:color w:val="FF0000"/>
        </w:rPr>
      </w:pPr>
      <w:r w:rsidRPr="001568BD">
        <w:rPr>
          <w:color w:val="FF0000"/>
        </w:rPr>
        <w:t xml:space="preserve">Hier steht Ihre Konkretisierung des BSI-Textes der Anforderungen unter </w:t>
      </w:r>
    </w:p>
    <w:p w14:paraId="149B40FA" w14:textId="77777777" w:rsidR="00E10ACB" w:rsidRDefault="00E10ACB" w:rsidP="00E10AC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31884AC" w14:textId="77777777" w:rsidR="00E10ACB" w:rsidRPr="001F352F" w:rsidRDefault="00E10ACB" w:rsidP="00E10AC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E10ACB" w:rsidRPr="005B4E23" w14:paraId="55FFB80F" w14:textId="77777777" w:rsidTr="00905B2B">
        <w:trPr>
          <w:trHeight w:val="205"/>
        </w:trPr>
        <w:tc>
          <w:tcPr>
            <w:tcW w:w="8356" w:type="dxa"/>
            <w:shd w:val="clear" w:color="auto" w:fill="D6E3BC" w:themeFill="accent3" w:themeFillTint="66"/>
          </w:tcPr>
          <w:p w14:paraId="7EA689C1" w14:textId="77777777" w:rsidR="00E10ACB" w:rsidRPr="005B4E23" w:rsidRDefault="00E10ACB" w:rsidP="00905B2B">
            <w:pPr>
              <w:suppressAutoHyphens/>
              <w:spacing w:before="120" w:after="120"/>
            </w:pPr>
            <w:r>
              <w:t>Umsetzung:  JA / TEILWEISE / NEIN / ENTBEHRLICH</w:t>
            </w:r>
          </w:p>
        </w:tc>
      </w:tr>
      <w:tr w:rsidR="00E10ACB" w:rsidRPr="00CC02C2" w14:paraId="46B2AC80" w14:textId="77777777" w:rsidTr="00905B2B">
        <w:tc>
          <w:tcPr>
            <w:tcW w:w="8356" w:type="dxa"/>
          </w:tcPr>
          <w:p w14:paraId="4E44F688" w14:textId="77777777" w:rsidR="00E10ACB" w:rsidRPr="00CC02C2" w:rsidRDefault="00E10ACB" w:rsidP="00905B2B">
            <w:pPr>
              <w:suppressAutoHyphens/>
              <w:spacing w:before="120" w:after="120"/>
              <w:rPr>
                <w:color w:val="000000" w:themeColor="text1"/>
              </w:rPr>
            </w:pPr>
            <w:r>
              <w:rPr>
                <w:color w:val="000000" w:themeColor="text1"/>
              </w:rPr>
              <w:t>Ihr aktueller Umsetzungsstand</w:t>
            </w:r>
          </w:p>
        </w:tc>
      </w:tr>
    </w:tbl>
    <w:p w14:paraId="4F909652" w14:textId="77777777" w:rsidR="00E10ACB" w:rsidRDefault="00E10ACB" w:rsidP="00E10ACB">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10ACB" w14:paraId="51ECF5F1" w14:textId="77777777" w:rsidTr="00905B2B">
        <w:tc>
          <w:tcPr>
            <w:tcW w:w="8340" w:type="dxa"/>
            <w:tcBorders>
              <w:bottom w:val="single" w:sz="4" w:space="0" w:color="auto"/>
            </w:tcBorders>
            <w:shd w:val="clear" w:color="auto" w:fill="C6D9F1" w:themeFill="text2" w:themeFillTint="33"/>
          </w:tcPr>
          <w:p w14:paraId="78E3B03C" w14:textId="77777777" w:rsidR="00E10ACB" w:rsidRDefault="00E10ACB" w:rsidP="00905B2B">
            <w:pPr>
              <w:spacing w:before="60" w:after="60"/>
              <w:rPr>
                <w:color w:val="000000" w:themeColor="text1"/>
              </w:rPr>
            </w:pPr>
            <w:r>
              <w:rPr>
                <w:color w:val="000000" w:themeColor="text1"/>
              </w:rPr>
              <w:t>Einspruch - diese Anforderung soll nicht aufgenommen werden!</w:t>
            </w:r>
          </w:p>
        </w:tc>
      </w:tr>
      <w:tr w:rsidR="00E10ACB" w14:paraId="4FBC2327" w14:textId="77777777" w:rsidTr="00905B2B">
        <w:tc>
          <w:tcPr>
            <w:tcW w:w="8340" w:type="dxa"/>
            <w:shd w:val="clear" w:color="auto" w:fill="FFFFFF" w:themeFill="background1"/>
          </w:tcPr>
          <w:p w14:paraId="0AA3FA0B" w14:textId="77777777" w:rsidR="00E10ACB" w:rsidRDefault="00E10ACB" w:rsidP="00905B2B">
            <w:pPr>
              <w:spacing w:before="60" w:after="60"/>
              <w:rPr>
                <w:color w:val="000000" w:themeColor="text1"/>
              </w:rPr>
            </w:pPr>
            <w:r>
              <w:rPr>
                <w:color w:val="000000" w:themeColor="text1"/>
              </w:rPr>
              <w:t>Begründung der Fachseite:</w:t>
            </w:r>
          </w:p>
        </w:tc>
      </w:tr>
    </w:tbl>
    <w:p w14:paraId="40FE9A34" w14:textId="77777777" w:rsidR="007312C1" w:rsidRPr="00E126C7" w:rsidRDefault="007312C1" w:rsidP="007312C1">
      <w:pPr>
        <w:pStyle w:val="Aufzhlungeinfach"/>
        <w:numPr>
          <w:ilvl w:val="0"/>
          <w:numId w:val="0"/>
        </w:numPr>
        <w:spacing w:before="480" w:after="0" w:line="240" w:lineRule="auto"/>
      </w:pPr>
    </w:p>
    <w:p w14:paraId="026EA126" w14:textId="075EC8ED" w:rsidR="007312C1" w:rsidRDefault="007312C1" w:rsidP="00AB0E37">
      <w:pPr>
        <w:pStyle w:val="berschrift3"/>
      </w:pPr>
      <w:bookmarkStart w:id="49" w:name="_Toc87565381"/>
      <w:r w:rsidRPr="007312C1">
        <w:t xml:space="preserve">Betriebsdokumentationen </w:t>
      </w:r>
      <w:r>
        <w:t>(B) [A9]</w:t>
      </w:r>
      <w:bookmarkEnd w:id="49"/>
    </w:p>
    <w:p w14:paraId="25C54C8D" w14:textId="77777777" w:rsidR="003B5E1D" w:rsidRDefault="003B5E1D" w:rsidP="003B5E1D">
      <w:pPr>
        <w:pStyle w:val="Listenabsatz"/>
        <w:spacing w:after="0"/>
      </w:pPr>
    </w:p>
    <w:p w14:paraId="6928E3A0" w14:textId="3EB07BC9" w:rsidR="007312C1" w:rsidRDefault="007312C1" w:rsidP="00C63816">
      <w:pPr>
        <w:pStyle w:val="Listenabsatz"/>
        <w:numPr>
          <w:ilvl w:val="0"/>
          <w:numId w:val="3"/>
        </w:numPr>
        <w:spacing w:after="0"/>
        <w:ind w:left="709" w:hanging="709"/>
      </w:pPr>
      <w:r>
        <w:t xml:space="preserve">Die wichtigsten betrieblichen Aufgaben eines Routers oder Switches MÜSSEN </w:t>
      </w:r>
      <w:r w:rsidR="000014B0">
        <w:br/>
      </w:r>
      <w:r>
        <w:t>geeignet dokumentiert werden.</w:t>
      </w:r>
    </w:p>
    <w:p w14:paraId="60B17380" w14:textId="77777777" w:rsidR="007312C1" w:rsidRDefault="007312C1" w:rsidP="007312C1">
      <w:pPr>
        <w:pStyle w:val="Listenabsatz"/>
        <w:spacing w:after="0"/>
      </w:pPr>
    </w:p>
    <w:p w14:paraId="12A8E871" w14:textId="77777777" w:rsidR="007312C1" w:rsidRDefault="007312C1" w:rsidP="007312C1">
      <w:pPr>
        <w:pStyle w:val="Listenabsatz"/>
        <w:spacing w:after="240"/>
        <w:rPr>
          <w:color w:val="FF0000"/>
        </w:rPr>
      </w:pPr>
      <w:r w:rsidRPr="001568BD">
        <w:rPr>
          <w:color w:val="FF0000"/>
        </w:rPr>
        <w:t xml:space="preserve">Hier steht Ihre Konkretisierung des BSI-Textes der Anforderungen unter </w:t>
      </w:r>
    </w:p>
    <w:p w14:paraId="74EA02F3" w14:textId="77777777" w:rsidR="007312C1" w:rsidRDefault="007312C1" w:rsidP="007312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080248E" w14:textId="484E5A2D" w:rsidR="007312C1" w:rsidRDefault="007312C1" w:rsidP="007312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7312C1" w:rsidRPr="005B4E23" w14:paraId="326B6A57" w14:textId="77777777" w:rsidTr="00905B2B">
        <w:trPr>
          <w:trHeight w:val="205"/>
        </w:trPr>
        <w:tc>
          <w:tcPr>
            <w:tcW w:w="8356" w:type="dxa"/>
            <w:shd w:val="clear" w:color="auto" w:fill="D6E3BC" w:themeFill="accent3" w:themeFillTint="66"/>
          </w:tcPr>
          <w:p w14:paraId="5F073439" w14:textId="77777777" w:rsidR="007312C1" w:rsidRPr="005B4E23" w:rsidRDefault="007312C1" w:rsidP="00905B2B">
            <w:pPr>
              <w:suppressAutoHyphens/>
              <w:spacing w:before="120" w:after="120"/>
            </w:pPr>
            <w:r>
              <w:t>Umsetzung:  JA / TEILWEISE / NEIN / ENTBEHRLICH</w:t>
            </w:r>
          </w:p>
        </w:tc>
      </w:tr>
      <w:tr w:rsidR="007312C1" w:rsidRPr="00CC02C2" w14:paraId="43206B7C" w14:textId="77777777" w:rsidTr="00905B2B">
        <w:tc>
          <w:tcPr>
            <w:tcW w:w="8356" w:type="dxa"/>
          </w:tcPr>
          <w:p w14:paraId="5DDB5A34" w14:textId="77777777" w:rsidR="007312C1" w:rsidRPr="00CC02C2" w:rsidRDefault="007312C1" w:rsidP="00905B2B">
            <w:pPr>
              <w:suppressAutoHyphens/>
              <w:spacing w:before="120" w:after="120"/>
              <w:rPr>
                <w:color w:val="000000" w:themeColor="text1"/>
              </w:rPr>
            </w:pPr>
            <w:r>
              <w:rPr>
                <w:color w:val="000000" w:themeColor="text1"/>
              </w:rPr>
              <w:t>Ihr aktueller Umsetzungsstand</w:t>
            </w:r>
          </w:p>
        </w:tc>
      </w:tr>
    </w:tbl>
    <w:p w14:paraId="4DC851C8" w14:textId="77777777" w:rsidR="007312C1" w:rsidRDefault="007312C1" w:rsidP="007312C1">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312C1" w14:paraId="3B44CD6B" w14:textId="77777777" w:rsidTr="00905B2B">
        <w:tc>
          <w:tcPr>
            <w:tcW w:w="8340" w:type="dxa"/>
            <w:tcBorders>
              <w:bottom w:val="single" w:sz="4" w:space="0" w:color="auto"/>
            </w:tcBorders>
            <w:shd w:val="clear" w:color="auto" w:fill="C6D9F1" w:themeFill="text2" w:themeFillTint="33"/>
          </w:tcPr>
          <w:p w14:paraId="18F6486A" w14:textId="77777777" w:rsidR="007312C1" w:rsidRDefault="007312C1" w:rsidP="00905B2B">
            <w:pPr>
              <w:spacing w:before="60" w:after="60"/>
              <w:rPr>
                <w:color w:val="000000" w:themeColor="text1"/>
              </w:rPr>
            </w:pPr>
            <w:r>
              <w:rPr>
                <w:color w:val="000000" w:themeColor="text1"/>
              </w:rPr>
              <w:t>Einspruch - diese Anforderung soll nicht aufgenommen werden!</w:t>
            </w:r>
          </w:p>
        </w:tc>
      </w:tr>
      <w:tr w:rsidR="007312C1" w14:paraId="06BDF937" w14:textId="77777777" w:rsidTr="00905B2B">
        <w:tc>
          <w:tcPr>
            <w:tcW w:w="8340" w:type="dxa"/>
            <w:shd w:val="clear" w:color="auto" w:fill="FFFFFF" w:themeFill="background1"/>
          </w:tcPr>
          <w:p w14:paraId="59896394" w14:textId="77777777" w:rsidR="007312C1" w:rsidRDefault="007312C1" w:rsidP="00905B2B">
            <w:pPr>
              <w:spacing w:before="60" w:after="60"/>
              <w:rPr>
                <w:color w:val="000000" w:themeColor="text1"/>
              </w:rPr>
            </w:pPr>
            <w:r>
              <w:rPr>
                <w:color w:val="000000" w:themeColor="text1"/>
              </w:rPr>
              <w:t>Begründung der Fachseite:</w:t>
            </w:r>
          </w:p>
        </w:tc>
      </w:tr>
    </w:tbl>
    <w:p w14:paraId="410E5B4B" w14:textId="77777777" w:rsidR="007312C1" w:rsidRDefault="007312C1" w:rsidP="007312C1">
      <w:pPr>
        <w:suppressAutoHyphens/>
        <w:spacing w:after="240"/>
        <w:ind w:left="720"/>
        <w:rPr>
          <w:color w:val="000000" w:themeColor="text1"/>
        </w:rPr>
      </w:pPr>
    </w:p>
    <w:p w14:paraId="0B5CF0EC" w14:textId="3C0B5939" w:rsidR="002C3A66" w:rsidRDefault="007312C1" w:rsidP="00C63816">
      <w:pPr>
        <w:pStyle w:val="Listenabsatz"/>
        <w:numPr>
          <w:ilvl w:val="0"/>
          <w:numId w:val="3"/>
        </w:numPr>
        <w:spacing w:after="0"/>
        <w:ind w:left="709" w:hanging="709"/>
      </w:pPr>
      <w:r>
        <w:t xml:space="preserve">Es </w:t>
      </w:r>
      <w:r w:rsidR="000014B0">
        <w:t>MÜSSEN</w:t>
      </w:r>
      <w:r>
        <w:t xml:space="preserve"> alle Konfigurationsänderungen sowie sicherheitsrelevante Aufgaben dokumentiert werden. </w:t>
      </w:r>
      <w:bookmarkStart w:id="50" w:name="A2a2"/>
      <w:bookmarkEnd w:id="50"/>
    </w:p>
    <w:p w14:paraId="1A6AC351" w14:textId="5A1C03C8" w:rsidR="00E12F5B" w:rsidRDefault="00E12F5B" w:rsidP="00E12F5B"/>
    <w:p w14:paraId="7FC9FD7F" w14:textId="77777777" w:rsidR="00E12F5B" w:rsidRPr="0083049A" w:rsidRDefault="00E12F5B" w:rsidP="00E12F5B"/>
    <w:p w14:paraId="0C8DB718" w14:textId="77777777" w:rsidR="00B7258B" w:rsidRDefault="00B7258B" w:rsidP="00B7258B">
      <w:pPr>
        <w:pStyle w:val="Listenabsatz"/>
        <w:spacing w:after="0"/>
      </w:pPr>
    </w:p>
    <w:p w14:paraId="33B5D4AF"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61AD038E"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56E5173" w14:textId="40A158E7" w:rsidR="00B7258B"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53387AF0" w14:textId="77777777" w:rsidTr="004A123C">
        <w:trPr>
          <w:trHeight w:val="205"/>
        </w:trPr>
        <w:tc>
          <w:tcPr>
            <w:tcW w:w="8356" w:type="dxa"/>
            <w:shd w:val="clear" w:color="auto" w:fill="D6E3BC" w:themeFill="accent3" w:themeFillTint="66"/>
          </w:tcPr>
          <w:p w14:paraId="34379413" w14:textId="03B3DF5E" w:rsidR="00B7258B" w:rsidRPr="005B4E23" w:rsidRDefault="000A3D1B" w:rsidP="004A123C">
            <w:pPr>
              <w:suppressAutoHyphens/>
              <w:spacing w:before="120" w:after="120"/>
            </w:pPr>
            <w:r>
              <w:t>Umsetzung:  JA / TEILWEISE / NEIN / ENTBEHRLICH</w:t>
            </w:r>
          </w:p>
        </w:tc>
      </w:tr>
      <w:tr w:rsidR="00B7258B" w:rsidRPr="00CC02C2" w14:paraId="49FD37EE" w14:textId="77777777" w:rsidTr="004A123C">
        <w:tc>
          <w:tcPr>
            <w:tcW w:w="8356" w:type="dxa"/>
          </w:tcPr>
          <w:p w14:paraId="38D12174" w14:textId="7D79C30D" w:rsidR="00B7258B" w:rsidRPr="00CC02C2" w:rsidRDefault="00B7258B" w:rsidP="004A123C">
            <w:pPr>
              <w:suppressAutoHyphens/>
              <w:spacing w:before="120" w:after="120"/>
              <w:rPr>
                <w:color w:val="000000" w:themeColor="text1"/>
              </w:rPr>
            </w:pPr>
            <w:bookmarkStart w:id="51" w:name="A2u2"/>
            <w:bookmarkEnd w:id="51"/>
            <w:r>
              <w:rPr>
                <w:color w:val="000000" w:themeColor="text1"/>
              </w:rPr>
              <w:t>Ihr aktueller Umsetzungsstand</w:t>
            </w:r>
          </w:p>
        </w:tc>
      </w:tr>
    </w:tbl>
    <w:p w14:paraId="386CA6AF" w14:textId="77777777" w:rsidR="00247413" w:rsidRDefault="00247413"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0724B4A9" w14:textId="77777777" w:rsidTr="00B7258B">
        <w:tc>
          <w:tcPr>
            <w:tcW w:w="8340" w:type="dxa"/>
            <w:tcBorders>
              <w:bottom w:val="single" w:sz="4" w:space="0" w:color="auto"/>
            </w:tcBorders>
            <w:shd w:val="clear" w:color="auto" w:fill="C6D9F1" w:themeFill="text2" w:themeFillTint="33"/>
          </w:tcPr>
          <w:p w14:paraId="50C74166" w14:textId="514BC772"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555D2D50" w14:textId="77777777" w:rsidTr="00B7258B">
        <w:tc>
          <w:tcPr>
            <w:tcW w:w="8340" w:type="dxa"/>
            <w:shd w:val="clear" w:color="auto" w:fill="FFFFFF" w:themeFill="background1"/>
          </w:tcPr>
          <w:p w14:paraId="259B6422" w14:textId="6FF01F5C" w:rsidR="00B7258B" w:rsidRDefault="00B7258B" w:rsidP="00B7258B">
            <w:pPr>
              <w:spacing w:before="60" w:after="60"/>
              <w:rPr>
                <w:color w:val="000000" w:themeColor="text1"/>
              </w:rPr>
            </w:pPr>
            <w:r>
              <w:rPr>
                <w:color w:val="000000" w:themeColor="text1"/>
              </w:rPr>
              <w:t>Begründung der Fachseite:</w:t>
            </w:r>
          </w:p>
        </w:tc>
      </w:tr>
    </w:tbl>
    <w:p w14:paraId="77A8FA29" w14:textId="77777777" w:rsidR="00B7258B" w:rsidRPr="00CC02C2" w:rsidRDefault="00B7258B" w:rsidP="00B7258B">
      <w:pPr>
        <w:suppressAutoHyphens/>
        <w:spacing w:after="240"/>
        <w:ind w:left="720"/>
        <w:rPr>
          <w:color w:val="000000" w:themeColor="text1"/>
        </w:rPr>
      </w:pPr>
    </w:p>
    <w:p w14:paraId="4C8529D1" w14:textId="1B7DE1B1" w:rsidR="002C3A66" w:rsidRDefault="007312C1" w:rsidP="00C63816">
      <w:pPr>
        <w:pStyle w:val="Listenabsatz"/>
        <w:numPr>
          <w:ilvl w:val="0"/>
          <w:numId w:val="3"/>
        </w:numPr>
        <w:spacing w:after="0"/>
        <w:ind w:left="709" w:hanging="709"/>
      </w:pPr>
      <w:bookmarkStart w:id="52" w:name="A2a3"/>
      <w:bookmarkEnd w:id="52"/>
      <w:r>
        <w:t xml:space="preserve">Die Dokumentation </w:t>
      </w:r>
      <w:r w:rsidR="000014B0">
        <w:t>MUSS</w:t>
      </w:r>
      <w:r>
        <w:t xml:space="preserve"> vor unbefugten Zugriffen geschützt werden.</w:t>
      </w:r>
    </w:p>
    <w:p w14:paraId="65F18C6F" w14:textId="77777777" w:rsidR="007312C1" w:rsidRPr="007312C1" w:rsidRDefault="007312C1" w:rsidP="007312C1">
      <w:pPr>
        <w:pStyle w:val="Listenabsatz"/>
        <w:spacing w:after="0"/>
      </w:pPr>
    </w:p>
    <w:p w14:paraId="4545CB91" w14:textId="18D8B42F"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219F6281"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A92A6C2"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10F3A5CF" w14:textId="77777777" w:rsidTr="004A123C">
        <w:trPr>
          <w:trHeight w:val="205"/>
        </w:trPr>
        <w:tc>
          <w:tcPr>
            <w:tcW w:w="8356" w:type="dxa"/>
            <w:shd w:val="clear" w:color="auto" w:fill="D6E3BC" w:themeFill="accent3" w:themeFillTint="66"/>
          </w:tcPr>
          <w:p w14:paraId="67144DA5" w14:textId="04A98FBF" w:rsidR="00B7258B" w:rsidRPr="005B4E23" w:rsidRDefault="000A3D1B" w:rsidP="004A123C">
            <w:pPr>
              <w:suppressAutoHyphens/>
              <w:spacing w:before="120" w:after="120"/>
            </w:pPr>
            <w:r>
              <w:t>Umsetzung:  JA / TEILWEISE / NEIN / ENTBEHRLICH</w:t>
            </w:r>
          </w:p>
        </w:tc>
      </w:tr>
      <w:tr w:rsidR="00B7258B" w:rsidRPr="00CC02C2" w14:paraId="4513E563" w14:textId="77777777" w:rsidTr="004A123C">
        <w:tc>
          <w:tcPr>
            <w:tcW w:w="8356" w:type="dxa"/>
          </w:tcPr>
          <w:p w14:paraId="6E2CBB21" w14:textId="14ED0227" w:rsidR="00B7258B" w:rsidRPr="00CC02C2" w:rsidRDefault="00B7258B" w:rsidP="004A123C">
            <w:pPr>
              <w:suppressAutoHyphens/>
              <w:spacing w:before="120" w:after="120"/>
              <w:rPr>
                <w:color w:val="000000" w:themeColor="text1"/>
              </w:rPr>
            </w:pPr>
            <w:bookmarkStart w:id="53" w:name="A2u3"/>
            <w:bookmarkEnd w:id="53"/>
            <w:r>
              <w:rPr>
                <w:color w:val="000000" w:themeColor="text1"/>
              </w:rPr>
              <w:t>Ihr aktueller Umsetzungsstand</w:t>
            </w:r>
          </w:p>
        </w:tc>
      </w:tr>
    </w:tbl>
    <w:p w14:paraId="47D0F3FB" w14:textId="2B1D1545"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157F701F" w14:textId="77777777" w:rsidTr="00B7258B">
        <w:tc>
          <w:tcPr>
            <w:tcW w:w="8340" w:type="dxa"/>
            <w:tcBorders>
              <w:bottom w:val="single" w:sz="4" w:space="0" w:color="auto"/>
            </w:tcBorders>
            <w:shd w:val="clear" w:color="auto" w:fill="C6D9F1" w:themeFill="text2" w:themeFillTint="33"/>
          </w:tcPr>
          <w:p w14:paraId="6CD72A52" w14:textId="0F7CCEC6"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54C46662" w14:textId="77777777" w:rsidTr="00B7258B">
        <w:tc>
          <w:tcPr>
            <w:tcW w:w="8340" w:type="dxa"/>
            <w:shd w:val="clear" w:color="auto" w:fill="FFFFFF" w:themeFill="background1"/>
          </w:tcPr>
          <w:p w14:paraId="4543CAB5" w14:textId="0B907773" w:rsidR="00B7258B" w:rsidRDefault="00B7258B" w:rsidP="00B7258B">
            <w:pPr>
              <w:spacing w:before="60" w:after="60"/>
              <w:rPr>
                <w:color w:val="000000" w:themeColor="text1"/>
              </w:rPr>
            </w:pPr>
            <w:r>
              <w:rPr>
                <w:color w:val="000000" w:themeColor="text1"/>
              </w:rPr>
              <w:t>Begründung der Fachseite:</w:t>
            </w:r>
          </w:p>
        </w:tc>
      </w:tr>
    </w:tbl>
    <w:p w14:paraId="468C9D11" w14:textId="51123EE3" w:rsidR="007312C1" w:rsidRDefault="007312C1" w:rsidP="00B7258B">
      <w:pPr>
        <w:suppressAutoHyphens/>
        <w:spacing w:after="240"/>
        <w:ind w:left="720"/>
        <w:rPr>
          <w:color w:val="000000" w:themeColor="text1"/>
        </w:rPr>
      </w:pPr>
    </w:p>
    <w:p w14:paraId="5245D508" w14:textId="454482D1" w:rsidR="00CC0896" w:rsidRDefault="00A03060" w:rsidP="00AB0E37">
      <w:pPr>
        <w:pStyle w:val="berschrift3"/>
      </w:pPr>
      <w:r>
        <w:t xml:space="preserve">  </w:t>
      </w:r>
      <w:bookmarkStart w:id="54" w:name="_Toc87565382"/>
      <w:r w:rsidR="007B35BF">
        <w:t xml:space="preserve">Erstellung einer Sicherheitsrichtlinie (S) </w:t>
      </w:r>
      <w:r w:rsidR="00452D40">
        <w:t>[A10]</w:t>
      </w:r>
      <w:bookmarkEnd w:id="54"/>
    </w:p>
    <w:p w14:paraId="75865CD6" w14:textId="77777777" w:rsidR="00D029D0" w:rsidRDefault="00D029D0" w:rsidP="00D029D0">
      <w:pPr>
        <w:pStyle w:val="Listenabsatz"/>
        <w:spacing w:after="0"/>
      </w:pPr>
    </w:p>
    <w:p w14:paraId="0E99E696" w14:textId="2250FBE9" w:rsidR="00D029D0" w:rsidRDefault="007B35BF" w:rsidP="00C63816">
      <w:pPr>
        <w:pStyle w:val="Listenabsatz"/>
        <w:numPr>
          <w:ilvl w:val="0"/>
          <w:numId w:val="3"/>
        </w:numPr>
        <w:spacing w:after="0"/>
        <w:ind w:left="709" w:hanging="709"/>
      </w:pPr>
      <w:r>
        <w:t xml:space="preserve">Ausgehend von der allgemeinen Sicherheitsrichtlinie der Institution </w:t>
      </w:r>
      <w:r w:rsidR="000014B0">
        <w:t>MUSS</w:t>
      </w:r>
      <w:r>
        <w:t xml:space="preserve"> </w:t>
      </w:r>
      <w:r w:rsidR="000014B0">
        <w:br/>
      </w:r>
      <w:r>
        <w:t xml:space="preserve">eine spezifische Sicherheitsrichtlinie erstellt werden. </w:t>
      </w:r>
    </w:p>
    <w:p w14:paraId="3E23806F" w14:textId="77777777" w:rsidR="00D029D0" w:rsidRDefault="00D029D0" w:rsidP="00D029D0">
      <w:pPr>
        <w:pStyle w:val="Listenabsatz"/>
        <w:spacing w:after="0"/>
        <w:ind w:left="720"/>
      </w:pPr>
    </w:p>
    <w:p w14:paraId="7302E5FB" w14:textId="77777777" w:rsidR="00D029D0" w:rsidRDefault="00D029D0" w:rsidP="00D029D0">
      <w:pPr>
        <w:pStyle w:val="Listenabsatz"/>
        <w:spacing w:after="240"/>
        <w:ind w:left="720"/>
        <w:rPr>
          <w:color w:val="FF0000"/>
        </w:rPr>
      </w:pPr>
      <w:r w:rsidRPr="001568BD">
        <w:rPr>
          <w:color w:val="FF0000"/>
        </w:rPr>
        <w:t xml:space="preserve">Hier steht Ihre Konkretisierung des BSI-Textes der Anforderungen unter </w:t>
      </w:r>
    </w:p>
    <w:p w14:paraId="513DCF36" w14:textId="77777777" w:rsidR="00D029D0" w:rsidRDefault="00D029D0" w:rsidP="00D029D0">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4B431C5D" w14:textId="77777777" w:rsidR="00D029D0" w:rsidRPr="001F352F" w:rsidRDefault="00D029D0" w:rsidP="00D029D0">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029D0" w:rsidRPr="005B4E23" w14:paraId="760CE18B" w14:textId="77777777" w:rsidTr="00905B2B">
        <w:trPr>
          <w:trHeight w:val="205"/>
        </w:trPr>
        <w:tc>
          <w:tcPr>
            <w:tcW w:w="8356" w:type="dxa"/>
            <w:shd w:val="clear" w:color="auto" w:fill="D6E3BC" w:themeFill="accent3" w:themeFillTint="66"/>
          </w:tcPr>
          <w:p w14:paraId="68A3FC24" w14:textId="77777777" w:rsidR="00D029D0" w:rsidRPr="005B4E23" w:rsidRDefault="00D029D0" w:rsidP="00905B2B">
            <w:pPr>
              <w:suppressAutoHyphens/>
              <w:spacing w:before="120" w:after="120"/>
            </w:pPr>
            <w:r>
              <w:t>Umsetzung:  JA / TEILWEISE / NEIN / ENTBEHRLICH</w:t>
            </w:r>
          </w:p>
        </w:tc>
      </w:tr>
      <w:tr w:rsidR="00D029D0" w:rsidRPr="00CC02C2" w14:paraId="0B15495F" w14:textId="77777777" w:rsidTr="00905B2B">
        <w:tc>
          <w:tcPr>
            <w:tcW w:w="8356" w:type="dxa"/>
          </w:tcPr>
          <w:p w14:paraId="673583FC" w14:textId="77777777" w:rsidR="00D029D0" w:rsidRPr="00CC02C2" w:rsidRDefault="00D029D0" w:rsidP="00905B2B">
            <w:pPr>
              <w:suppressAutoHyphens/>
              <w:spacing w:before="120" w:after="120"/>
              <w:rPr>
                <w:color w:val="000000" w:themeColor="text1"/>
              </w:rPr>
            </w:pPr>
            <w:r>
              <w:rPr>
                <w:color w:val="000000" w:themeColor="text1"/>
              </w:rPr>
              <w:t>Ihr aktueller Umsetzungsstand</w:t>
            </w:r>
          </w:p>
        </w:tc>
      </w:tr>
    </w:tbl>
    <w:p w14:paraId="4AAC676D" w14:textId="77777777" w:rsidR="00D029D0" w:rsidRPr="00D029D0" w:rsidRDefault="00D029D0" w:rsidP="00D029D0">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029D0" w14:paraId="0B955250" w14:textId="77777777" w:rsidTr="00905B2B">
        <w:tc>
          <w:tcPr>
            <w:tcW w:w="8340" w:type="dxa"/>
            <w:tcBorders>
              <w:bottom w:val="single" w:sz="4" w:space="0" w:color="auto"/>
            </w:tcBorders>
            <w:shd w:val="clear" w:color="auto" w:fill="C6D9F1" w:themeFill="text2" w:themeFillTint="33"/>
          </w:tcPr>
          <w:p w14:paraId="530896FD" w14:textId="77777777" w:rsidR="00D029D0" w:rsidRDefault="00D029D0" w:rsidP="00905B2B">
            <w:pPr>
              <w:spacing w:before="60" w:after="60"/>
              <w:rPr>
                <w:color w:val="000000" w:themeColor="text1"/>
              </w:rPr>
            </w:pPr>
            <w:r>
              <w:rPr>
                <w:color w:val="000000" w:themeColor="text1"/>
              </w:rPr>
              <w:t>Einspruch - diese Anforderung soll nicht aufgenommen werden!</w:t>
            </w:r>
          </w:p>
        </w:tc>
      </w:tr>
      <w:tr w:rsidR="00D029D0" w14:paraId="20995676" w14:textId="77777777" w:rsidTr="00905B2B">
        <w:tc>
          <w:tcPr>
            <w:tcW w:w="8340" w:type="dxa"/>
            <w:shd w:val="clear" w:color="auto" w:fill="FFFFFF" w:themeFill="background1"/>
          </w:tcPr>
          <w:p w14:paraId="7A8377D6" w14:textId="77777777" w:rsidR="00D029D0" w:rsidRDefault="00D029D0" w:rsidP="00905B2B">
            <w:pPr>
              <w:spacing w:before="60" w:after="60"/>
              <w:rPr>
                <w:color w:val="000000" w:themeColor="text1"/>
              </w:rPr>
            </w:pPr>
            <w:r>
              <w:rPr>
                <w:color w:val="000000" w:themeColor="text1"/>
              </w:rPr>
              <w:t>Begründung der Fachseite:</w:t>
            </w:r>
          </w:p>
        </w:tc>
      </w:tr>
    </w:tbl>
    <w:p w14:paraId="634CAC29" w14:textId="51C0E5E2" w:rsidR="00D029D0" w:rsidRDefault="00D029D0" w:rsidP="00D029D0">
      <w:pPr>
        <w:pStyle w:val="Listenabsatz"/>
        <w:spacing w:after="0"/>
      </w:pPr>
    </w:p>
    <w:p w14:paraId="703FF0CE" w14:textId="77777777" w:rsidR="00E12F5B" w:rsidRDefault="00E12F5B" w:rsidP="00D029D0">
      <w:pPr>
        <w:pStyle w:val="Listenabsatz"/>
        <w:spacing w:after="0"/>
      </w:pPr>
    </w:p>
    <w:p w14:paraId="52F83CA2" w14:textId="77777777" w:rsidR="000014B0" w:rsidRDefault="000014B0" w:rsidP="00D029D0">
      <w:pPr>
        <w:pStyle w:val="Listenabsatz"/>
        <w:spacing w:after="0"/>
      </w:pPr>
    </w:p>
    <w:p w14:paraId="2865BCFD" w14:textId="1347C631" w:rsidR="00D029D0" w:rsidRDefault="007B35BF" w:rsidP="00C63816">
      <w:pPr>
        <w:pStyle w:val="Listenabsatz"/>
        <w:numPr>
          <w:ilvl w:val="0"/>
          <w:numId w:val="3"/>
        </w:numPr>
        <w:spacing w:after="0"/>
        <w:ind w:left="709" w:hanging="709"/>
      </w:pPr>
      <w:r>
        <w:t xml:space="preserve">In der Sicherheitsrichtlinie </w:t>
      </w:r>
      <w:r w:rsidR="000014B0">
        <w:t>MÜSSEN</w:t>
      </w:r>
      <w:r w:rsidRPr="00452D40">
        <w:t xml:space="preserve"> nachvollziehbar Anforderungen und Vorgaben beschrieben sein, wie</w:t>
      </w:r>
      <w:r>
        <w:t xml:space="preserve"> Router und Switches sicher betrieben werden können. </w:t>
      </w:r>
    </w:p>
    <w:p w14:paraId="4588BFAF" w14:textId="77777777" w:rsidR="00D029D0" w:rsidRDefault="00D029D0" w:rsidP="00D029D0">
      <w:pPr>
        <w:pStyle w:val="Listenabsatz"/>
        <w:spacing w:after="0"/>
        <w:ind w:left="720"/>
      </w:pPr>
    </w:p>
    <w:p w14:paraId="7B812D77" w14:textId="77777777" w:rsidR="00D029D0" w:rsidRDefault="00D029D0" w:rsidP="00D029D0">
      <w:pPr>
        <w:pStyle w:val="Listenabsatz"/>
        <w:spacing w:after="240"/>
        <w:ind w:left="720"/>
        <w:rPr>
          <w:color w:val="FF0000"/>
        </w:rPr>
      </w:pPr>
      <w:r w:rsidRPr="001568BD">
        <w:rPr>
          <w:color w:val="FF0000"/>
        </w:rPr>
        <w:t xml:space="preserve">Hier steht Ihre Konkretisierung des BSI-Textes der Anforderungen unter </w:t>
      </w:r>
    </w:p>
    <w:p w14:paraId="25BA3913" w14:textId="77777777" w:rsidR="00D029D0" w:rsidRDefault="00D029D0" w:rsidP="00D029D0">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742C57B4" w14:textId="77777777" w:rsidR="00D029D0" w:rsidRPr="001F352F" w:rsidRDefault="00D029D0" w:rsidP="00D029D0">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029D0" w:rsidRPr="005B4E23" w14:paraId="432EC274" w14:textId="77777777" w:rsidTr="00905B2B">
        <w:trPr>
          <w:trHeight w:val="205"/>
        </w:trPr>
        <w:tc>
          <w:tcPr>
            <w:tcW w:w="8356" w:type="dxa"/>
            <w:shd w:val="clear" w:color="auto" w:fill="D6E3BC" w:themeFill="accent3" w:themeFillTint="66"/>
          </w:tcPr>
          <w:p w14:paraId="642D915E" w14:textId="77777777" w:rsidR="00D029D0" w:rsidRPr="005B4E23" w:rsidRDefault="00D029D0" w:rsidP="00905B2B">
            <w:pPr>
              <w:suppressAutoHyphens/>
              <w:spacing w:before="120" w:after="120"/>
            </w:pPr>
            <w:r>
              <w:t>Umsetzung:  JA / TEILWEISE / NEIN / ENTBEHRLICH</w:t>
            </w:r>
          </w:p>
        </w:tc>
      </w:tr>
      <w:tr w:rsidR="00D029D0" w:rsidRPr="00CC02C2" w14:paraId="729E69D9" w14:textId="77777777" w:rsidTr="00905B2B">
        <w:tc>
          <w:tcPr>
            <w:tcW w:w="8356" w:type="dxa"/>
          </w:tcPr>
          <w:p w14:paraId="73E6A6EB" w14:textId="77777777" w:rsidR="00D029D0" w:rsidRPr="00CC02C2" w:rsidRDefault="00D029D0" w:rsidP="00905B2B">
            <w:pPr>
              <w:suppressAutoHyphens/>
              <w:spacing w:before="120" w:after="120"/>
              <w:rPr>
                <w:color w:val="000000" w:themeColor="text1"/>
              </w:rPr>
            </w:pPr>
            <w:r>
              <w:rPr>
                <w:color w:val="000000" w:themeColor="text1"/>
              </w:rPr>
              <w:t>Ihr aktueller Umsetzungsstand</w:t>
            </w:r>
          </w:p>
        </w:tc>
      </w:tr>
    </w:tbl>
    <w:p w14:paraId="424F9A00" w14:textId="77777777" w:rsidR="00D029D0" w:rsidRPr="00D029D0" w:rsidRDefault="00D029D0" w:rsidP="00D029D0">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029D0" w14:paraId="11C70E36" w14:textId="77777777" w:rsidTr="00905B2B">
        <w:tc>
          <w:tcPr>
            <w:tcW w:w="8340" w:type="dxa"/>
            <w:tcBorders>
              <w:bottom w:val="single" w:sz="4" w:space="0" w:color="auto"/>
            </w:tcBorders>
            <w:shd w:val="clear" w:color="auto" w:fill="C6D9F1" w:themeFill="text2" w:themeFillTint="33"/>
          </w:tcPr>
          <w:p w14:paraId="02D3C8B2" w14:textId="77777777" w:rsidR="00D029D0" w:rsidRDefault="00D029D0" w:rsidP="00905B2B">
            <w:pPr>
              <w:spacing w:before="60" w:after="60"/>
              <w:rPr>
                <w:color w:val="000000" w:themeColor="text1"/>
              </w:rPr>
            </w:pPr>
            <w:r>
              <w:rPr>
                <w:color w:val="000000" w:themeColor="text1"/>
              </w:rPr>
              <w:t>Einspruch - diese Anforderung soll nicht aufgenommen werden!</w:t>
            </w:r>
          </w:p>
        </w:tc>
      </w:tr>
      <w:tr w:rsidR="00D029D0" w14:paraId="67401D49" w14:textId="77777777" w:rsidTr="00905B2B">
        <w:tc>
          <w:tcPr>
            <w:tcW w:w="8340" w:type="dxa"/>
            <w:shd w:val="clear" w:color="auto" w:fill="FFFFFF" w:themeFill="background1"/>
          </w:tcPr>
          <w:p w14:paraId="1C78F448" w14:textId="77777777" w:rsidR="00D029D0" w:rsidRDefault="00D029D0" w:rsidP="00905B2B">
            <w:pPr>
              <w:spacing w:before="60" w:after="60"/>
              <w:rPr>
                <w:color w:val="000000" w:themeColor="text1"/>
              </w:rPr>
            </w:pPr>
            <w:r>
              <w:rPr>
                <w:color w:val="000000" w:themeColor="text1"/>
              </w:rPr>
              <w:t>Begründung der Fachseite:</w:t>
            </w:r>
          </w:p>
        </w:tc>
      </w:tr>
    </w:tbl>
    <w:p w14:paraId="21B05D07" w14:textId="42BAC30E" w:rsidR="00D029D0" w:rsidRDefault="00D029D0" w:rsidP="00D029D0">
      <w:pPr>
        <w:pStyle w:val="Listenabsatz"/>
        <w:suppressAutoHyphens/>
        <w:spacing w:after="240"/>
        <w:ind w:left="720"/>
        <w:rPr>
          <w:color w:val="000000" w:themeColor="text1"/>
        </w:rPr>
      </w:pPr>
    </w:p>
    <w:p w14:paraId="11D9BA0B" w14:textId="77777777" w:rsidR="007B7DE6" w:rsidRDefault="007B7DE6" w:rsidP="00D029D0">
      <w:pPr>
        <w:pStyle w:val="Listenabsatz"/>
        <w:suppressAutoHyphens/>
        <w:spacing w:after="240"/>
        <w:ind w:left="720"/>
        <w:rPr>
          <w:color w:val="000000" w:themeColor="text1"/>
        </w:rPr>
      </w:pPr>
    </w:p>
    <w:p w14:paraId="1109B8B2" w14:textId="030A2348" w:rsidR="00D029D0" w:rsidRDefault="007B35BF" w:rsidP="00C63816">
      <w:pPr>
        <w:pStyle w:val="Listenabsatz"/>
        <w:numPr>
          <w:ilvl w:val="0"/>
          <w:numId w:val="3"/>
        </w:numPr>
        <w:spacing w:after="0"/>
        <w:ind w:left="709" w:hanging="709"/>
      </w:pPr>
      <w:r>
        <w:t xml:space="preserve">Die Richtlinie </w:t>
      </w:r>
      <w:r w:rsidR="000014B0">
        <w:t>MUSS</w:t>
      </w:r>
      <w:r>
        <w:t xml:space="preserve"> allen Administratoren bekannt und grundlegend für ihre </w:t>
      </w:r>
      <w:r w:rsidR="003B5E1D">
        <w:br/>
      </w:r>
      <w:r>
        <w:t xml:space="preserve">Arbeit sein. </w:t>
      </w:r>
    </w:p>
    <w:p w14:paraId="66C1C953" w14:textId="77777777" w:rsidR="00D029D0" w:rsidRDefault="00D029D0" w:rsidP="00D029D0"/>
    <w:p w14:paraId="335571AF" w14:textId="77777777" w:rsidR="00D029D0" w:rsidRDefault="00D029D0" w:rsidP="00D029D0">
      <w:pPr>
        <w:pStyle w:val="Listenabsatz"/>
        <w:spacing w:after="240"/>
        <w:ind w:left="720"/>
        <w:rPr>
          <w:color w:val="FF0000"/>
        </w:rPr>
      </w:pPr>
      <w:r w:rsidRPr="001568BD">
        <w:rPr>
          <w:color w:val="FF0000"/>
        </w:rPr>
        <w:t xml:space="preserve">Hier steht Ihre Konkretisierung des BSI-Textes der Anforderungen unter </w:t>
      </w:r>
    </w:p>
    <w:p w14:paraId="6FF71C11" w14:textId="77777777" w:rsidR="00D029D0" w:rsidRDefault="00D029D0" w:rsidP="00D029D0">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75FC9BAD" w14:textId="77777777" w:rsidR="00D029D0" w:rsidRPr="001F352F" w:rsidRDefault="00D029D0" w:rsidP="00D029D0">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029D0" w:rsidRPr="005B4E23" w14:paraId="076781FD" w14:textId="77777777" w:rsidTr="00905B2B">
        <w:trPr>
          <w:trHeight w:val="205"/>
        </w:trPr>
        <w:tc>
          <w:tcPr>
            <w:tcW w:w="8356" w:type="dxa"/>
            <w:shd w:val="clear" w:color="auto" w:fill="D6E3BC" w:themeFill="accent3" w:themeFillTint="66"/>
          </w:tcPr>
          <w:p w14:paraId="76ED4470" w14:textId="77777777" w:rsidR="00D029D0" w:rsidRPr="005B4E23" w:rsidRDefault="00D029D0" w:rsidP="00905B2B">
            <w:pPr>
              <w:suppressAutoHyphens/>
              <w:spacing w:before="120" w:after="120"/>
            </w:pPr>
            <w:r>
              <w:t>Umsetzung:  JA / TEILWEISE / NEIN / ENTBEHRLICH</w:t>
            </w:r>
          </w:p>
        </w:tc>
      </w:tr>
      <w:tr w:rsidR="00D029D0" w:rsidRPr="00CC02C2" w14:paraId="7A1CF052" w14:textId="77777777" w:rsidTr="00905B2B">
        <w:tc>
          <w:tcPr>
            <w:tcW w:w="8356" w:type="dxa"/>
          </w:tcPr>
          <w:p w14:paraId="28F27FC8" w14:textId="77777777" w:rsidR="00D029D0" w:rsidRPr="00CC02C2" w:rsidRDefault="00D029D0" w:rsidP="00905B2B">
            <w:pPr>
              <w:suppressAutoHyphens/>
              <w:spacing w:before="120" w:after="120"/>
              <w:rPr>
                <w:color w:val="000000" w:themeColor="text1"/>
              </w:rPr>
            </w:pPr>
            <w:r>
              <w:rPr>
                <w:color w:val="000000" w:themeColor="text1"/>
              </w:rPr>
              <w:t>Ihr aktueller Umsetzungsstand</w:t>
            </w:r>
          </w:p>
        </w:tc>
      </w:tr>
    </w:tbl>
    <w:p w14:paraId="433C83BB" w14:textId="77777777" w:rsidR="00D029D0" w:rsidRPr="00D029D0" w:rsidRDefault="00D029D0" w:rsidP="007B7DE6">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029D0" w14:paraId="40A780F6" w14:textId="77777777" w:rsidTr="00905B2B">
        <w:tc>
          <w:tcPr>
            <w:tcW w:w="8340" w:type="dxa"/>
            <w:tcBorders>
              <w:bottom w:val="single" w:sz="4" w:space="0" w:color="auto"/>
            </w:tcBorders>
            <w:shd w:val="clear" w:color="auto" w:fill="C6D9F1" w:themeFill="text2" w:themeFillTint="33"/>
          </w:tcPr>
          <w:p w14:paraId="03968636" w14:textId="77777777" w:rsidR="00D029D0" w:rsidRDefault="00D029D0" w:rsidP="00905B2B">
            <w:pPr>
              <w:spacing w:before="60" w:after="60"/>
              <w:rPr>
                <w:color w:val="000000" w:themeColor="text1"/>
              </w:rPr>
            </w:pPr>
            <w:r>
              <w:rPr>
                <w:color w:val="000000" w:themeColor="text1"/>
              </w:rPr>
              <w:t>Einspruch - diese Anforderung soll nicht aufgenommen werden!</w:t>
            </w:r>
          </w:p>
        </w:tc>
      </w:tr>
      <w:tr w:rsidR="00D029D0" w14:paraId="4982C73D" w14:textId="77777777" w:rsidTr="00905B2B">
        <w:tc>
          <w:tcPr>
            <w:tcW w:w="8340" w:type="dxa"/>
            <w:shd w:val="clear" w:color="auto" w:fill="FFFFFF" w:themeFill="background1"/>
          </w:tcPr>
          <w:p w14:paraId="750B31CF" w14:textId="77777777" w:rsidR="00D029D0" w:rsidRDefault="00D029D0" w:rsidP="00905B2B">
            <w:pPr>
              <w:spacing w:before="60" w:after="60"/>
              <w:rPr>
                <w:color w:val="000000" w:themeColor="text1"/>
              </w:rPr>
            </w:pPr>
            <w:r>
              <w:rPr>
                <w:color w:val="000000" w:themeColor="text1"/>
              </w:rPr>
              <w:t>Begründung der Fachseite:</w:t>
            </w:r>
          </w:p>
        </w:tc>
      </w:tr>
    </w:tbl>
    <w:p w14:paraId="0B503DA7" w14:textId="3FE4D15F" w:rsidR="00D029D0" w:rsidRDefault="00D029D0" w:rsidP="007B7DE6"/>
    <w:p w14:paraId="501150AA" w14:textId="77777777" w:rsidR="003B5E1D" w:rsidRDefault="003B5E1D" w:rsidP="007B7DE6"/>
    <w:p w14:paraId="783C703B" w14:textId="797EDC73" w:rsidR="00D029D0" w:rsidRDefault="007B35BF" w:rsidP="00C63816">
      <w:pPr>
        <w:pStyle w:val="Listenabsatz"/>
        <w:numPr>
          <w:ilvl w:val="0"/>
          <w:numId w:val="3"/>
        </w:numPr>
        <w:spacing w:after="0"/>
        <w:ind w:left="709" w:hanging="709"/>
      </w:pPr>
      <w:r>
        <w:t xml:space="preserve">Wird die Richtlinie verändert oder wird von den festgelegten Anforderungen abgewichen, </w:t>
      </w:r>
      <w:r w:rsidR="000014B0">
        <w:t>MUSS</w:t>
      </w:r>
      <w:r>
        <w:t xml:space="preserve"> das mit dem ISB abgestimmt und dokumentiert werden. </w:t>
      </w:r>
    </w:p>
    <w:p w14:paraId="54F04871" w14:textId="77777777" w:rsidR="00D029D0" w:rsidRDefault="00D029D0" w:rsidP="007B7DE6">
      <w:pPr>
        <w:pStyle w:val="Listenabsatz"/>
        <w:spacing w:after="0"/>
        <w:ind w:left="720"/>
      </w:pPr>
    </w:p>
    <w:p w14:paraId="2117FDEE" w14:textId="77777777" w:rsidR="00D029D0" w:rsidRDefault="00D029D0" w:rsidP="007B7DE6">
      <w:pPr>
        <w:pStyle w:val="Listenabsatz"/>
        <w:spacing w:after="240"/>
        <w:ind w:left="720"/>
        <w:rPr>
          <w:color w:val="FF0000"/>
        </w:rPr>
      </w:pPr>
      <w:r w:rsidRPr="001568BD">
        <w:rPr>
          <w:color w:val="FF0000"/>
        </w:rPr>
        <w:t xml:space="preserve">Hier steht Ihre Konkretisierung des BSI-Textes der Anforderungen unter </w:t>
      </w:r>
    </w:p>
    <w:p w14:paraId="30755600" w14:textId="77777777" w:rsidR="00D029D0" w:rsidRDefault="00D029D0" w:rsidP="007B7DE6">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2070FCDE" w14:textId="77777777" w:rsidR="00D029D0" w:rsidRPr="001F352F" w:rsidRDefault="00D029D0" w:rsidP="007B7DE6">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029D0" w:rsidRPr="005B4E23" w14:paraId="369E170B" w14:textId="77777777" w:rsidTr="00905B2B">
        <w:trPr>
          <w:trHeight w:val="205"/>
        </w:trPr>
        <w:tc>
          <w:tcPr>
            <w:tcW w:w="8356" w:type="dxa"/>
            <w:shd w:val="clear" w:color="auto" w:fill="D6E3BC" w:themeFill="accent3" w:themeFillTint="66"/>
          </w:tcPr>
          <w:p w14:paraId="29A19356" w14:textId="77777777" w:rsidR="00D029D0" w:rsidRPr="005B4E23" w:rsidRDefault="00D029D0" w:rsidP="00905B2B">
            <w:pPr>
              <w:suppressAutoHyphens/>
              <w:spacing w:before="120" w:after="120"/>
            </w:pPr>
            <w:r>
              <w:t>Umsetzung:  JA / TEILWEISE / NEIN / ENTBEHRLICH</w:t>
            </w:r>
          </w:p>
        </w:tc>
      </w:tr>
      <w:tr w:rsidR="00D029D0" w:rsidRPr="00CC02C2" w14:paraId="59716963" w14:textId="77777777" w:rsidTr="00905B2B">
        <w:tc>
          <w:tcPr>
            <w:tcW w:w="8356" w:type="dxa"/>
          </w:tcPr>
          <w:p w14:paraId="69E6E1CD" w14:textId="77777777" w:rsidR="00D029D0" w:rsidRPr="00CC02C2" w:rsidRDefault="00D029D0" w:rsidP="00905B2B">
            <w:pPr>
              <w:suppressAutoHyphens/>
              <w:spacing w:before="120" w:after="120"/>
              <w:rPr>
                <w:color w:val="000000" w:themeColor="text1"/>
              </w:rPr>
            </w:pPr>
            <w:r>
              <w:rPr>
                <w:color w:val="000000" w:themeColor="text1"/>
              </w:rPr>
              <w:t>Ihr aktueller Umsetzungsstand</w:t>
            </w:r>
          </w:p>
        </w:tc>
      </w:tr>
    </w:tbl>
    <w:p w14:paraId="22D783DE" w14:textId="77777777" w:rsidR="003B5E1D" w:rsidRPr="00D029D0" w:rsidRDefault="003B5E1D" w:rsidP="007B7DE6">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029D0" w14:paraId="36074ECD" w14:textId="77777777" w:rsidTr="00905B2B">
        <w:tc>
          <w:tcPr>
            <w:tcW w:w="8340" w:type="dxa"/>
            <w:tcBorders>
              <w:bottom w:val="single" w:sz="4" w:space="0" w:color="auto"/>
            </w:tcBorders>
            <w:shd w:val="clear" w:color="auto" w:fill="C6D9F1" w:themeFill="text2" w:themeFillTint="33"/>
          </w:tcPr>
          <w:p w14:paraId="5BC1D4A3" w14:textId="77777777" w:rsidR="00D029D0" w:rsidRDefault="00D029D0" w:rsidP="00905B2B">
            <w:pPr>
              <w:spacing w:before="60" w:after="60"/>
              <w:rPr>
                <w:color w:val="000000" w:themeColor="text1"/>
              </w:rPr>
            </w:pPr>
            <w:r>
              <w:rPr>
                <w:color w:val="000000" w:themeColor="text1"/>
              </w:rPr>
              <w:t>Einspruch - diese Anforderung soll nicht aufgenommen werden!</w:t>
            </w:r>
          </w:p>
        </w:tc>
      </w:tr>
      <w:tr w:rsidR="00D029D0" w14:paraId="732A7F65" w14:textId="77777777" w:rsidTr="00905B2B">
        <w:tc>
          <w:tcPr>
            <w:tcW w:w="8340" w:type="dxa"/>
            <w:shd w:val="clear" w:color="auto" w:fill="FFFFFF" w:themeFill="background1"/>
          </w:tcPr>
          <w:p w14:paraId="5166E34A" w14:textId="77777777" w:rsidR="00D029D0" w:rsidRDefault="00D029D0" w:rsidP="00905B2B">
            <w:pPr>
              <w:spacing w:before="60" w:after="60"/>
              <w:rPr>
                <w:color w:val="000000" w:themeColor="text1"/>
              </w:rPr>
            </w:pPr>
            <w:r>
              <w:rPr>
                <w:color w:val="000000" w:themeColor="text1"/>
              </w:rPr>
              <w:t>Begründung der Fachseite:</w:t>
            </w:r>
          </w:p>
        </w:tc>
      </w:tr>
    </w:tbl>
    <w:p w14:paraId="40664D03" w14:textId="77777777" w:rsidR="00D029D0" w:rsidRDefault="00D029D0" w:rsidP="007B7DE6">
      <w:pPr>
        <w:pStyle w:val="Listenabsatz"/>
        <w:suppressAutoHyphens/>
        <w:spacing w:after="240"/>
        <w:ind w:left="720"/>
        <w:rPr>
          <w:color w:val="000000" w:themeColor="text1"/>
        </w:rPr>
      </w:pPr>
    </w:p>
    <w:p w14:paraId="2FA547BA" w14:textId="77777777" w:rsidR="00D029D0" w:rsidRDefault="00D029D0" w:rsidP="007B7DE6">
      <w:pPr>
        <w:pStyle w:val="Listenabsatz"/>
        <w:suppressAutoHyphens/>
        <w:spacing w:after="240"/>
        <w:ind w:left="720"/>
        <w:rPr>
          <w:color w:val="000000" w:themeColor="text1"/>
        </w:rPr>
      </w:pPr>
    </w:p>
    <w:p w14:paraId="14409617" w14:textId="741DF6A6" w:rsidR="00D029D0" w:rsidRDefault="007B35BF" w:rsidP="00C63816">
      <w:pPr>
        <w:pStyle w:val="Listenabsatz"/>
        <w:numPr>
          <w:ilvl w:val="0"/>
          <w:numId w:val="3"/>
        </w:numPr>
        <w:spacing w:after="0"/>
        <w:ind w:left="709" w:hanging="709"/>
      </w:pPr>
      <w:r>
        <w:t xml:space="preserve">Es </w:t>
      </w:r>
      <w:r w:rsidR="000014B0">
        <w:t>MUSS</w:t>
      </w:r>
      <w:r>
        <w:t xml:space="preserve"> regelmäßig überprüft werden, ob die Richtlinie noch korrekt </w:t>
      </w:r>
      <w:r w:rsidR="000014B0">
        <w:br/>
      </w:r>
      <w:r>
        <w:t xml:space="preserve">umgesetzt </w:t>
      </w:r>
      <w:r w:rsidR="000014B0">
        <w:t>wird</w:t>
      </w:r>
      <w:r>
        <w:t xml:space="preserve">. </w:t>
      </w:r>
    </w:p>
    <w:p w14:paraId="0CCABFB5" w14:textId="77777777" w:rsidR="00D029D0" w:rsidRDefault="00D029D0" w:rsidP="00D029D0">
      <w:pPr>
        <w:pStyle w:val="Listenabsatz"/>
        <w:spacing w:after="0"/>
        <w:ind w:left="720"/>
      </w:pPr>
    </w:p>
    <w:p w14:paraId="592943F1" w14:textId="77777777" w:rsidR="00D029D0" w:rsidRDefault="00D029D0" w:rsidP="00D029D0">
      <w:pPr>
        <w:pStyle w:val="Listenabsatz"/>
        <w:spacing w:after="240"/>
        <w:ind w:left="720"/>
        <w:rPr>
          <w:color w:val="FF0000"/>
        </w:rPr>
      </w:pPr>
      <w:r w:rsidRPr="001568BD">
        <w:rPr>
          <w:color w:val="FF0000"/>
        </w:rPr>
        <w:t xml:space="preserve">Hier steht Ihre Konkretisierung des BSI-Textes der Anforderungen unter </w:t>
      </w:r>
    </w:p>
    <w:p w14:paraId="1F204F71" w14:textId="77777777" w:rsidR="00D029D0" w:rsidRDefault="00D029D0" w:rsidP="00D029D0">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35946231" w14:textId="77777777" w:rsidR="00D029D0" w:rsidRPr="001F352F" w:rsidRDefault="00D029D0" w:rsidP="00D029D0">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029D0" w:rsidRPr="005B4E23" w14:paraId="29A54665" w14:textId="77777777" w:rsidTr="00905B2B">
        <w:trPr>
          <w:trHeight w:val="205"/>
        </w:trPr>
        <w:tc>
          <w:tcPr>
            <w:tcW w:w="8356" w:type="dxa"/>
            <w:shd w:val="clear" w:color="auto" w:fill="D6E3BC" w:themeFill="accent3" w:themeFillTint="66"/>
          </w:tcPr>
          <w:p w14:paraId="1887B7DD" w14:textId="77777777" w:rsidR="00D029D0" w:rsidRPr="005B4E23" w:rsidRDefault="00D029D0" w:rsidP="00905B2B">
            <w:pPr>
              <w:suppressAutoHyphens/>
              <w:spacing w:before="120" w:after="120"/>
            </w:pPr>
            <w:r>
              <w:t>Umsetzung:  JA / TEILWEISE / NEIN / ENTBEHRLICH</w:t>
            </w:r>
          </w:p>
        </w:tc>
      </w:tr>
      <w:tr w:rsidR="00D029D0" w:rsidRPr="00CC02C2" w14:paraId="0965A047" w14:textId="77777777" w:rsidTr="00905B2B">
        <w:tc>
          <w:tcPr>
            <w:tcW w:w="8356" w:type="dxa"/>
          </w:tcPr>
          <w:p w14:paraId="448A5181" w14:textId="77777777" w:rsidR="00D029D0" w:rsidRPr="00CC02C2" w:rsidRDefault="00D029D0" w:rsidP="00905B2B">
            <w:pPr>
              <w:suppressAutoHyphens/>
              <w:spacing w:before="120" w:after="120"/>
              <w:rPr>
                <w:color w:val="000000" w:themeColor="text1"/>
              </w:rPr>
            </w:pPr>
            <w:r>
              <w:rPr>
                <w:color w:val="000000" w:themeColor="text1"/>
              </w:rPr>
              <w:t>Ihr aktueller Umsetzungsstand</w:t>
            </w:r>
          </w:p>
        </w:tc>
      </w:tr>
    </w:tbl>
    <w:p w14:paraId="1AC2722D" w14:textId="77777777" w:rsidR="00D029D0" w:rsidRPr="00D029D0" w:rsidRDefault="00D029D0" w:rsidP="00D029D0">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029D0" w14:paraId="7559027B" w14:textId="77777777" w:rsidTr="00905B2B">
        <w:tc>
          <w:tcPr>
            <w:tcW w:w="8340" w:type="dxa"/>
            <w:tcBorders>
              <w:bottom w:val="single" w:sz="4" w:space="0" w:color="auto"/>
            </w:tcBorders>
            <w:shd w:val="clear" w:color="auto" w:fill="C6D9F1" w:themeFill="text2" w:themeFillTint="33"/>
          </w:tcPr>
          <w:p w14:paraId="30A2EC89" w14:textId="77777777" w:rsidR="00D029D0" w:rsidRDefault="00D029D0" w:rsidP="00905B2B">
            <w:pPr>
              <w:spacing w:before="60" w:after="60"/>
              <w:rPr>
                <w:color w:val="000000" w:themeColor="text1"/>
              </w:rPr>
            </w:pPr>
            <w:r>
              <w:rPr>
                <w:color w:val="000000" w:themeColor="text1"/>
              </w:rPr>
              <w:t>Einspruch - diese Anforderung soll nicht aufgenommen werden!</w:t>
            </w:r>
          </w:p>
        </w:tc>
      </w:tr>
      <w:tr w:rsidR="00D029D0" w14:paraId="777B3BEF" w14:textId="77777777" w:rsidTr="00905B2B">
        <w:tc>
          <w:tcPr>
            <w:tcW w:w="8340" w:type="dxa"/>
            <w:shd w:val="clear" w:color="auto" w:fill="FFFFFF" w:themeFill="background1"/>
          </w:tcPr>
          <w:p w14:paraId="72C12A28" w14:textId="77777777" w:rsidR="00D029D0" w:rsidRDefault="00D029D0" w:rsidP="00905B2B">
            <w:pPr>
              <w:spacing w:before="60" w:after="60"/>
              <w:rPr>
                <w:color w:val="000000" w:themeColor="text1"/>
              </w:rPr>
            </w:pPr>
            <w:r>
              <w:rPr>
                <w:color w:val="000000" w:themeColor="text1"/>
              </w:rPr>
              <w:t>Begründung der Fachseite:</w:t>
            </w:r>
          </w:p>
        </w:tc>
      </w:tr>
    </w:tbl>
    <w:p w14:paraId="0B11936E" w14:textId="4365AEF5" w:rsidR="00D029D0" w:rsidRDefault="00D029D0" w:rsidP="00D029D0">
      <w:pPr>
        <w:pStyle w:val="Listenabsatz"/>
        <w:suppressAutoHyphens/>
        <w:spacing w:after="240"/>
        <w:ind w:left="720"/>
        <w:rPr>
          <w:color w:val="000000" w:themeColor="text1"/>
        </w:rPr>
      </w:pPr>
    </w:p>
    <w:p w14:paraId="2EF5CB1D" w14:textId="77777777" w:rsidR="007B7DE6" w:rsidRDefault="007B7DE6" w:rsidP="00D029D0">
      <w:pPr>
        <w:pStyle w:val="Listenabsatz"/>
        <w:suppressAutoHyphens/>
        <w:spacing w:after="240"/>
        <w:ind w:left="720"/>
        <w:rPr>
          <w:color w:val="000000" w:themeColor="text1"/>
        </w:rPr>
      </w:pPr>
    </w:p>
    <w:p w14:paraId="491A4DED" w14:textId="77777777" w:rsidR="00D029D0" w:rsidRDefault="007B35BF" w:rsidP="00C63816">
      <w:pPr>
        <w:pStyle w:val="Listenabsatz"/>
        <w:numPr>
          <w:ilvl w:val="0"/>
          <w:numId w:val="3"/>
        </w:numPr>
        <w:spacing w:after="0"/>
        <w:ind w:left="709" w:hanging="709"/>
      </w:pPr>
      <w:r>
        <w:t xml:space="preserve">Die Ergebnisse SOLLTEN geeignet dokumentiert werden. </w:t>
      </w:r>
    </w:p>
    <w:p w14:paraId="112C6660" w14:textId="77777777" w:rsidR="00D029D0" w:rsidRDefault="00D029D0" w:rsidP="00D029D0">
      <w:pPr>
        <w:pStyle w:val="Listenabsatz"/>
        <w:spacing w:after="0"/>
        <w:ind w:left="720"/>
      </w:pPr>
    </w:p>
    <w:p w14:paraId="6F602C37" w14:textId="77777777" w:rsidR="00D029D0" w:rsidRDefault="00D029D0" w:rsidP="00D029D0">
      <w:pPr>
        <w:pStyle w:val="Listenabsatz"/>
        <w:spacing w:after="240"/>
        <w:ind w:left="720"/>
        <w:rPr>
          <w:color w:val="FF0000"/>
        </w:rPr>
      </w:pPr>
      <w:r w:rsidRPr="001568BD">
        <w:rPr>
          <w:color w:val="FF0000"/>
        </w:rPr>
        <w:t xml:space="preserve">Hier steht Ihre Konkretisierung des BSI-Textes der Anforderungen unter </w:t>
      </w:r>
    </w:p>
    <w:p w14:paraId="578D34C9" w14:textId="77777777" w:rsidR="00D029D0" w:rsidRDefault="00D029D0" w:rsidP="00D029D0">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5F2EF822" w14:textId="14D2FD3E" w:rsidR="00D029D0" w:rsidRDefault="00D029D0" w:rsidP="00D029D0">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029D0" w:rsidRPr="005B4E23" w14:paraId="0AF0F1D0" w14:textId="77777777" w:rsidTr="00905B2B">
        <w:trPr>
          <w:trHeight w:val="205"/>
        </w:trPr>
        <w:tc>
          <w:tcPr>
            <w:tcW w:w="8356" w:type="dxa"/>
            <w:shd w:val="clear" w:color="auto" w:fill="D6E3BC" w:themeFill="accent3" w:themeFillTint="66"/>
          </w:tcPr>
          <w:p w14:paraId="27F20685" w14:textId="77777777" w:rsidR="00D029D0" w:rsidRPr="005B4E23" w:rsidRDefault="00D029D0" w:rsidP="00905B2B">
            <w:pPr>
              <w:suppressAutoHyphens/>
              <w:spacing w:before="120" w:after="120"/>
            </w:pPr>
            <w:r>
              <w:t>Umsetzung:  JA / TEILWEISE / NEIN / ENTBEHRLICH</w:t>
            </w:r>
          </w:p>
        </w:tc>
      </w:tr>
      <w:tr w:rsidR="00D029D0" w:rsidRPr="00CC02C2" w14:paraId="46A55C9F" w14:textId="77777777" w:rsidTr="00905B2B">
        <w:tc>
          <w:tcPr>
            <w:tcW w:w="8356" w:type="dxa"/>
          </w:tcPr>
          <w:p w14:paraId="587975B4" w14:textId="77777777" w:rsidR="00D029D0" w:rsidRPr="00CC02C2" w:rsidRDefault="00D029D0" w:rsidP="00905B2B">
            <w:pPr>
              <w:suppressAutoHyphens/>
              <w:spacing w:before="120" w:after="120"/>
              <w:rPr>
                <w:color w:val="000000" w:themeColor="text1"/>
              </w:rPr>
            </w:pPr>
            <w:r>
              <w:rPr>
                <w:color w:val="000000" w:themeColor="text1"/>
              </w:rPr>
              <w:t>Ihr aktueller Umsetzungsstand</w:t>
            </w:r>
          </w:p>
        </w:tc>
      </w:tr>
    </w:tbl>
    <w:p w14:paraId="50DF1E9F" w14:textId="77777777" w:rsidR="00D029D0" w:rsidRPr="00D029D0" w:rsidRDefault="00D029D0" w:rsidP="00D029D0">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029D0" w14:paraId="033A0F77" w14:textId="77777777" w:rsidTr="00905B2B">
        <w:tc>
          <w:tcPr>
            <w:tcW w:w="8340" w:type="dxa"/>
            <w:tcBorders>
              <w:bottom w:val="single" w:sz="4" w:space="0" w:color="auto"/>
            </w:tcBorders>
            <w:shd w:val="clear" w:color="auto" w:fill="C6D9F1" w:themeFill="text2" w:themeFillTint="33"/>
          </w:tcPr>
          <w:p w14:paraId="1AA691F4" w14:textId="77777777" w:rsidR="00D029D0" w:rsidRDefault="00D029D0" w:rsidP="00905B2B">
            <w:pPr>
              <w:spacing w:before="60" w:after="60"/>
              <w:rPr>
                <w:color w:val="000000" w:themeColor="text1"/>
              </w:rPr>
            </w:pPr>
            <w:r>
              <w:rPr>
                <w:color w:val="000000" w:themeColor="text1"/>
              </w:rPr>
              <w:t>Einspruch - diese Anforderung soll nicht aufgenommen werden!</w:t>
            </w:r>
          </w:p>
        </w:tc>
      </w:tr>
      <w:tr w:rsidR="00D029D0" w14:paraId="161D8927" w14:textId="77777777" w:rsidTr="00905B2B">
        <w:tc>
          <w:tcPr>
            <w:tcW w:w="8340" w:type="dxa"/>
            <w:shd w:val="clear" w:color="auto" w:fill="FFFFFF" w:themeFill="background1"/>
          </w:tcPr>
          <w:p w14:paraId="65700931" w14:textId="77777777" w:rsidR="00D029D0" w:rsidRDefault="00D029D0" w:rsidP="00905B2B">
            <w:pPr>
              <w:spacing w:before="60" w:after="60"/>
              <w:rPr>
                <w:color w:val="000000" w:themeColor="text1"/>
              </w:rPr>
            </w:pPr>
            <w:r>
              <w:rPr>
                <w:color w:val="000000" w:themeColor="text1"/>
              </w:rPr>
              <w:t>Begründung der Fachseite:</w:t>
            </w:r>
          </w:p>
        </w:tc>
      </w:tr>
    </w:tbl>
    <w:p w14:paraId="50C28458" w14:textId="77777777" w:rsidR="00452D40" w:rsidRDefault="00452D40" w:rsidP="00452D40">
      <w:pPr>
        <w:suppressAutoHyphens/>
        <w:spacing w:after="240"/>
        <w:rPr>
          <w:rFonts w:eastAsiaTheme="majorEastAsia" w:cstheme="majorBidi"/>
          <w:b/>
          <w:bCs/>
          <w:sz w:val="24"/>
        </w:rPr>
      </w:pPr>
    </w:p>
    <w:p w14:paraId="74B98BE7" w14:textId="74D61F64" w:rsidR="00452D40" w:rsidRPr="00D4121E" w:rsidRDefault="007B35BF" w:rsidP="00AB0E37">
      <w:pPr>
        <w:pStyle w:val="berschrift3"/>
      </w:pPr>
      <w:bookmarkStart w:id="55" w:name="_Toc87565383"/>
      <w:r w:rsidRPr="00D4121E">
        <w:t xml:space="preserve">Beschaffung eines Routers oder Switches (S) </w:t>
      </w:r>
      <w:r w:rsidR="00EB73BE">
        <w:t>[A11]</w:t>
      </w:r>
      <w:bookmarkEnd w:id="55"/>
    </w:p>
    <w:p w14:paraId="38EAA581" w14:textId="77777777" w:rsidR="007B7DE6" w:rsidRDefault="007B7DE6" w:rsidP="007B7DE6">
      <w:pPr>
        <w:pStyle w:val="Listenabsatz"/>
        <w:spacing w:after="0"/>
      </w:pPr>
    </w:p>
    <w:p w14:paraId="22CB8793" w14:textId="631F8B71" w:rsidR="003B5E1D" w:rsidRDefault="007B35BF" w:rsidP="00C63816">
      <w:pPr>
        <w:pStyle w:val="Listenabsatz"/>
        <w:numPr>
          <w:ilvl w:val="0"/>
          <w:numId w:val="3"/>
        </w:numPr>
        <w:spacing w:after="0"/>
        <w:ind w:left="709" w:hanging="709"/>
      </w:pPr>
      <w:r>
        <w:t xml:space="preserve">Bevor Router oder Switches beschafft werden, </w:t>
      </w:r>
      <w:r w:rsidR="000014B0">
        <w:t>MUSS</w:t>
      </w:r>
      <w:r>
        <w:t xml:space="preserve"> basierend auf der Sicherheitsrichtlinie eine Anforderungsliste erstellt werden, anhand derer die am </w:t>
      </w:r>
      <w:r w:rsidR="000014B0">
        <w:br/>
      </w:r>
      <w:r>
        <w:t xml:space="preserve">Markt erhältlichen Produkte bewertet werden. </w:t>
      </w:r>
    </w:p>
    <w:p w14:paraId="49244712" w14:textId="77777777" w:rsidR="003B5E1D" w:rsidRDefault="003B5E1D" w:rsidP="003B5E1D">
      <w:pPr>
        <w:pStyle w:val="Listenabsatz"/>
        <w:spacing w:after="0"/>
        <w:ind w:left="720"/>
      </w:pPr>
    </w:p>
    <w:p w14:paraId="0FC74DCA" w14:textId="77777777" w:rsidR="003B5E1D" w:rsidRDefault="003B5E1D" w:rsidP="003B5E1D">
      <w:pPr>
        <w:pStyle w:val="Listenabsatz"/>
        <w:spacing w:after="240"/>
        <w:ind w:left="720"/>
        <w:rPr>
          <w:color w:val="FF0000"/>
        </w:rPr>
      </w:pPr>
      <w:r w:rsidRPr="001568BD">
        <w:rPr>
          <w:color w:val="FF0000"/>
        </w:rPr>
        <w:t xml:space="preserve">Hier steht Ihre Konkretisierung des BSI-Textes der Anforderungen unter </w:t>
      </w:r>
    </w:p>
    <w:p w14:paraId="6C000676" w14:textId="77777777" w:rsidR="003B5E1D" w:rsidRDefault="003B5E1D" w:rsidP="003B5E1D">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5804D307" w14:textId="77777777" w:rsidR="003B5E1D" w:rsidRPr="001F352F" w:rsidRDefault="003B5E1D" w:rsidP="003B5E1D">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B5E1D" w:rsidRPr="005B4E23" w14:paraId="1A71DC88" w14:textId="77777777" w:rsidTr="00905B2B">
        <w:trPr>
          <w:trHeight w:val="205"/>
        </w:trPr>
        <w:tc>
          <w:tcPr>
            <w:tcW w:w="8356" w:type="dxa"/>
            <w:shd w:val="clear" w:color="auto" w:fill="D6E3BC" w:themeFill="accent3" w:themeFillTint="66"/>
          </w:tcPr>
          <w:p w14:paraId="4C209E9D" w14:textId="77777777" w:rsidR="003B5E1D" w:rsidRPr="005B4E23" w:rsidRDefault="003B5E1D" w:rsidP="00905B2B">
            <w:pPr>
              <w:suppressAutoHyphens/>
              <w:spacing w:before="120" w:after="120"/>
            </w:pPr>
            <w:r>
              <w:t>Umsetzung:  JA / TEILWEISE / NEIN / ENTBEHRLICH</w:t>
            </w:r>
          </w:p>
        </w:tc>
      </w:tr>
      <w:tr w:rsidR="003B5E1D" w:rsidRPr="00CC02C2" w14:paraId="579A9D26" w14:textId="77777777" w:rsidTr="00905B2B">
        <w:tc>
          <w:tcPr>
            <w:tcW w:w="8356" w:type="dxa"/>
          </w:tcPr>
          <w:p w14:paraId="1D260BAD" w14:textId="77777777" w:rsidR="003B5E1D" w:rsidRPr="00CC02C2" w:rsidRDefault="003B5E1D" w:rsidP="00905B2B">
            <w:pPr>
              <w:suppressAutoHyphens/>
              <w:spacing w:before="120" w:after="120"/>
              <w:rPr>
                <w:color w:val="000000" w:themeColor="text1"/>
              </w:rPr>
            </w:pPr>
            <w:r>
              <w:rPr>
                <w:color w:val="000000" w:themeColor="text1"/>
              </w:rPr>
              <w:t>Ihr aktueller Umsetzungsstand</w:t>
            </w:r>
          </w:p>
        </w:tc>
      </w:tr>
    </w:tbl>
    <w:p w14:paraId="618BA893" w14:textId="77777777" w:rsidR="003B5E1D" w:rsidRPr="00D029D0" w:rsidRDefault="003B5E1D" w:rsidP="003B5E1D">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B5E1D" w14:paraId="2E6F1A58" w14:textId="77777777" w:rsidTr="00905B2B">
        <w:tc>
          <w:tcPr>
            <w:tcW w:w="8340" w:type="dxa"/>
            <w:tcBorders>
              <w:bottom w:val="single" w:sz="4" w:space="0" w:color="auto"/>
            </w:tcBorders>
            <w:shd w:val="clear" w:color="auto" w:fill="C6D9F1" w:themeFill="text2" w:themeFillTint="33"/>
          </w:tcPr>
          <w:p w14:paraId="45CEED36" w14:textId="77777777" w:rsidR="003B5E1D" w:rsidRDefault="003B5E1D" w:rsidP="00905B2B">
            <w:pPr>
              <w:spacing w:before="60" w:after="60"/>
              <w:rPr>
                <w:color w:val="000000" w:themeColor="text1"/>
              </w:rPr>
            </w:pPr>
            <w:r>
              <w:rPr>
                <w:color w:val="000000" w:themeColor="text1"/>
              </w:rPr>
              <w:t>Einspruch - diese Anforderung soll nicht aufgenommen werden!</w:t>
            </w:r>
          </w:p>
        </w:tc>
      </w:tr>
      <w:tr w:rsidR="003B5E1D" w14:paraId="2E56D48F" w14:textId="77777777" w:rsidTr="00905B2B">
        <w:tc>
          <w:tcPr>
            <w:tcW w:w="8340" w:type="dxa"/>
            <w:shd w:val="clear" w:color="auto" w:fill="FFFFFF" w:themeFill="background1"/>
          </w:tcPr>
          <w:p w14:paraId="775260C1" w14:textId="77777777" w:rsidR="003B5E1D" w:rsidRDefault="003B5E1D" w:rsidP="00905B2B">
            <w:pPr>
              <w:spacing w:before="60" w:after="60"/>
              <w:rPr>
                <w:color w:val="000000" w:themeColor="text1"/>
              </w:rPr>
            </w:pPr>
            <w:r>
              <w:rPr>
                <w:color w:val="000000" w:themeColor="text1"/>
              </w:rPr>
              <w:t>Begründung der Fachseite:</w:t>
            </w:r>
          </w:p>
        </w:tc>
      </w:tr>
    </w:tbl>
    <w:p w14:paraId="72E6A8FA" w14:textId="77777777" w:rsidR="003B5E1D" w:rsidRDefault="003B5E1D" w:rsidP="003B5E1D">
      <w:pPr>
        <w:pStyle w:val="Listenabsatz"/>
        <w:spacing w:after="0"/>
      </w:pPr>
    </w:p>
    <w:p w14:paraId="29D40604" w14:textId="77777777" w:rsidR="003B5E1D" w:rsidRDefault="003B5E1D" w:rsidP="003B5E1D">
      <w:pPr>
        <w:pStyle w:val="Listenabsatz"/>
        <w:spacing w:after="0"/>
      </w:pPr>
    </w:p>
    <w:p w14:paraId="65EDA979" w14:textId="3B54FDA2" w:rsidR="003B5E1D" w:rsidRDefault="007B35BF" w:rsidP="00C63816">
      <w:pPr>
        <w:pStyle w:val="Listenabsatz"/>
        <w:numPr>
          <w:ilvl w:val="0"/>
          <w:numId w:val="3"/>
        </w:numPr>
        <w:spacing w:after="0"/>
        <w:ind w:left="709" w:hanging="709"/>
      </w:pPr>
      <w:r>
        <w:t xml:space="preserve">Es </w:t>
      </w:r>
      <w:r w:rsidR="000014B0">
        <w:t>MUSS</w:t>
      </w:r>
      <w:r>
        <w:t xml:space="preserve"> darauf geachtet werden, dass das von der Institution angestrebte </w:t>
      </w:r>
      <w:r w:rsidR="000014B0">
        <w:br/>
      </w:r>
      <w:r>
        <w:t xml:space="preserve">Sicherheitsniveau mit den zu beschaffenden Geräten erreicht werden kann. </w:t>
      </w:r>
    </w:p>
    <w:p w14:paraId="55DCF89F" w14:textId="77777777" w:rsidR="003B5E1D" w:rsidRDefault="003B5E1D" w:rsidP="003B5E1D">
      <w:pPr>
        <w:pStyle w:val="Listenabsatz"/>
        <w:spacing w:after="0"/>
        <w:ind w:left="720"/>
      </w:pPr>
    </w:p>
    <w:p w14:paraId="193AC2D5" w14:textId="77777777" w:rsidR="003B5E1D" w:rsidRDefault="003B5E1D" w:rsidP="003B5E1D">
      <w:pPr>
        <w:pStyle w:val="Listenabsatz"/>
        <w:spacing w:after="240"/>
        <w:ind w:left="720"/>
        <w:rPr>
          <w:color w:val="FF0000"/>
        </w:rPr>
      </w:pPr>
      <w:r w:rsidRPr="001568BD">
        <w:rPr>
          <w:color w:val="FF0000"/>
        </w:rPr>
        <w:t xml:space="preserve">Hier steht Ihre Konkretisierung des BSI-Textes der Anforderungen unter </w:t>
      </w:r>
    </w:p>
    <w:p w14:paraId="7E511B66" w14:textId="77777777" w:rsidR="003B5E1D" w:rsidRDefault="003B5E1D" w:rsidP="003B5E1D">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089516D6" w14:textId="77777777" w:rsidR="003B5E1D" w:rsidRPr="001F352F" w:rsidRDefault="003B5E1D" w:rsidP="003B5E1D">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B5E1D" w:rsidRPr="005B4E23" w14:paraId="59D176C5" w14:textId="77777777" w:rsidTr="00905B2B">
        <w:trPr>
          <w:trHeight w:val="205"/>
        </w:trPr>
        <w:tc>
          <w:tcPr>
            <w:tcW w:w="8356" w:type="dxa"/>
            <w:shd w:val="clear" w:color="auto" w:fill="D6E3BC" w:themeFill="accent3" w:themeFillTint="66"/>
          </w:tcPr>
          <w:p w14:paraId="5A99D01B" w14:textId="77777777" w:rsidR="003B5E1D" w:rsidRPr="005B4E23" w:rsidRDefault="003B5E1D" w:rsidP="00905B2B">
            <w:pPr>
              <w:suppressAutoHyphens/>
              <w:spacing w:before="120" w:after="120"/>
            </w:pPr>
            <w:r>
              <w:t>Umsetzung:  JA / TEILWEISE / NEIN / ENTBEHRLICH</w:t>
            </w:r>
          </w:p>
        </w:tc>
      </w:tr>
      <w:tr w:rsidR="003B5E1D" w:rsidRPr="00CC02C2" w14:paraId="7A1FAE91" w14:textId="77777777" w:rsidTr="00905B2B">
        <w:tc>
          <w:tcPr>
            <w:tcW w:w="8356" w:type="dxa"/>
          </w:tcPr>
          <w:p w14:paraId="53C65109" w14:textId="77777777" w:rsidR="003B5E1D" w:rsidRPr="00CC02C2" w:rsidRDefault="003B5E1D" w:rsidP="00905B2B">
            <w:pPr>
              <w:suppressAutoHyphens/>
              <w:spacing w:before="120" w:after="120"/>
              <w:rPr>
                <w:color w:val="000000" w:themeColor="text1"/>
              </w:rPr>
            </w:pPr>
            <w:r>
              <w:rPr>
                <w:color w:val="000000" w:themeColor="text1"/>
              </w:rPr>
              <w:t>Ihr aktueller Umsetzungsstand</w:t>
            </w:r>
          </w:p>
        </w:tc>
      </w:tr>
    </w:tbl>
    <w:p w14:paraId="2C78EAE3" w14:textId="77777777" w:rsidR="003B5E1D" w:rsidRPr="00D029D0" w:rsidRDefault="003B5E1D" w:rsidP="003B5E1D">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B5E1D" w14:paraId="31809327" w14:textId="77777777" w:rsidTr="00905B2B">
        <w:tc>
          <w:tcPr>
            <w:tcW w:w="8340" w:type="dxa"/>
            <w:tcBorders>
              <w:bottom w:val="single" w:sz="4" w:space="0" w:color="auto"/>
            </w:tcBorders>
            <w:shd w:val="clear" w:color="auto" w:fill="C6D9F1" w:themeFill="text2" w:themeFillTint="33"/>
          </w:tcPr>
          <w:p w14:paraId="35D7C3D5" w14:textId="77777777" w:rsidR="003B5E1D" w:rsidRDefault="003B5E1D" w:rsidP="00905B2B">
            <w:pPr>
              <w:spacing w:before="60" w:after="60"/>
              <w:rPr>
                <w:color w:val="000000" w:themeColor="text1"/>
              </w:rPr>
            </w:pPr>
            <w:r>
              <w:rPr>
                <w:color w:val="000000" w:themeColor="text1"/>
              </w:rPr>
              <w:t>Einspruch - diese Anforderung soll nicht aufgenommen werden!</w:t>
            </w:r>
          </w:p>
        </w:tc>
      </w:tr>
      <w:tr w:rsidR="003B5E1D" w14:paraId="2DA48013" w14:textId="77777777" w:rsidTr="00905B2B">
        <w:tc>
          <w:tcPr>
            <w:tcW w:w="8340" w:type="dxa"/>
            <w:shd w:val="clear" w:color="auto" w:fill="FFFFFF" w:themeFill="background1"/>
          </w:tcPr>
          <w:p w14:paraId="2C9A11AA" w14:textId="77777777" w:rsidR="003B5E1D" w:rsidRDefault="003B5E1D" w:rsidP="00905B2B">
            <w:pPr>
              <w:spacing w:before="60" w:after="60"/>
              <w:rPr>
                <w:color w:val="000000" w:themeColor="text1"/>
              </w:rPr>
            </w:pPr>
            <w:r>
              <w:rPr>
                <w:color w:val="000000" w:themeColor="text1"/>
              </w:rPr>
              <w:t>Begründung der Fachseite:</w:t>
            </w:r>
          </w:p>
        </w:tc>
      </w:tr>
    </w:tbl>
    <w:p w14:paraId="4D40842E" w14:textId="77777777" w:rsidR="003B5E1D" w:rsidRDefault="003B5E1D" w:rsidP="003B5E1D">
      <w:pPr>
        <w:pStyle w:val="Listenabsatz"/>
        <w:spacing w:after="0"/>
      </w:pPr>
    </w:p>
    <w:p w14:paraId="5D6C4199" w14:textId="77777777" w:rsidR="003B5E1D" w:rsidRDefault="003B5E1D" w:rsidP="003B5E1D">
      <w:pPr>
        <w:pStyle w:val="Listenabsatz"/>
        <w:spacing w:after="0"/>
      </w:pPr>
    </w:p>
    <w:p w14:paraId="4A5A5535" w14:textId="76F4DF57" w:rsidR="00750C40" w:rsidRDefault="007B35BF" w:rsidP="00C63816">
      <w:pPr>
        <w:pStyle w:val="Listenabsatz"/>
        <w:numPr>
          <w:ilvl w:val="0"/>
          <w:numId w:val="3"/>
        </w:numPr>
        <w:spacing w:after="0"/>
        <w:ind w:left="709" w:hanging="709"/>
      </w:pPr>
      <w:r>
        <w:t xml:space="preserve">Grundlage für die Beschaffung </w:t>
      </w:r>
      <w:r w:rsidR="000014B0">
        <w:t>MUSS</w:t>
      </w:r>
      <w:r>
        <w:t xml:space="preserve"> daher die Anforderungen aus der Sicherheitsrichtlinie sein. </w:t>
      </w:r>
    </w:p>
    <w:p w14:paraId="37E75E30" w14:textId="77777777" w:rsidR="007B7DE6" w:rsidRDefault="007B7DE6" w:rsidP="007B7DE6">
      <w:pPr>
        <w:pStyle w:val="Listenabsatz"/>
        <w:spacing w:after="0"/>
        <w:ind w:left="720"/>
      </w:pPr>
    </w:p>
    <w:p w14:paraId="51A50E03" w14:textId="77777777" w:rsidR="007B7DE6" w:rsidRDefault="007B7DE6" w:rsidP="007B7DE6">
      <w:pPr>
        <w:pStyle w:val="Listenabsatz"/>
        <w:spacing w:after="240"/>
        <w:ind w:left="720"/>
        <w:rPr>
          <w:color w:val="FF0000"/>
        </w:rPr>
      </w:pPr>
      <w:r w:rsidRPr="001568BD">
        <w:rPr>
          <w:color w:val="FF0000"/>
        </w:rPr>
        <w:t xml:space="preserve">Hier steht Ihre Konkretisierung des BSI-Textes der Anforderungen unter </w:t>
      </w:r>
    </w:p>
    <w:p w14:paraId="44177968" w14:textId="77777777" w:rsidR="007B7DE6" w:rsidRDefault="007B7DE6" w:rsidP="007B7DE6">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53996F56" w14:textId="77777777" w:rsidR="007B7DE6" w:rsidRPr="001F352F" w:rsidRDefault="007B7DE6" w:rsidP="007B7DE6">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7B7DE6" w:rsidRPr="005B4E23" w14:paraId="7F841713" w14:textId="77777777" w:rsidTr="00905B2B">
        <w:trPr>
          <w:trHeight w:val="205"/>
        </w:trPr>
        <w:tc>
          <w:tcPr>
            <w:tcW w:w="8356" w:type="dxa"/>
            <w:shd w:val="clear" w:color="auto" w:fill="D6E3BC" w:themeFill="accent3" w:themeFillTint="66"/>
          </w:tcPr>
          <w:p w14:paraId="405106F1" w14:textId="77777777" w:rsidR="007B7DE6" w:rsidRPr="005B4E23" w:rsidRDefault="007B7DE6" w:rsidP="00905B2B">
            <w:pPr>
              <w:suppressAutoHyphens/>
              <w:spacing w:before="120" w:after="120"/>
            </w:pPr>
            <w:r>
              <w:t>Umsetzung:  JA / TEILWEISE / NEIN / ENTBEHRLICH</w:t>
            </w:r>
          </w:p>
        </w:tc>
      </w:tr>
      <w:tr w:rsidR="007B7DE6" w:rsidRPr="00CC02C2" w14:paraId="1743BB5A" w14:textId="77777777" w:rsidTr="00905B2B">
        <w:tc>
          <w:tcPr>
            <w:tcW w:w="8356" w:type="dxa"/>
          </w:tcPr>
          <w:p w14:paraId="097637B4" w14:textId="77777777" w:rsidR="007B7DE6" w:rsidRPr="00CC02C2" w:rsidRDefault="007B7DE6" w:rsidP="00905B2B">
            <w:pPr>
              <w:suppressAutoHyphens/>
              <w:spacing w:before="120" w:after="120"/>
              <w:rPr>
                <w:color w:val="000000" w:themeColor="text1"/>
              </w:rPr>
            </w:pPr>
            <w:r>
              <w:rPr>
                <w:color w:val="000000" w:themeColor="text1"/>
              </w:rPr>
              <w:t>Ihr aktueller Umsetzungsstand</w:t>
            </w:r>
          </w:p>
        </w:tc>
      </w:tr>
    </w:tbl>
    <w:p w14:paraId="1C771FB3" w14:textId="77777777" w:rsidR="007B7DE6" w:rsidRPr="00D029D0" w:rsidRDefault="007B7DE6" w:rsidP="007B7DE6">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B7DE6" w14:paraId="432067A8" w14:textId="77777777" w:rsidTr="00905B2B">
        <w:tc>
          <w:tcPr>
            <w:tcW w:w="8340" w:type="dxa"/>
            <w:tcBorders>
              <w:bottom w:val="single" w:sz="4" w:space="0" w:color="auto"/>
            </w:tcBorders>
            <w:shd w:val="clear" w:color="auto" w:fill="C6D9F1" w:themeFill="text2" w:themeFillTint="33"/>
          </w:tcPr>
          <w:p w14:paraId="2107CBC1" w14:textId="77777777" w:rsidR="007B7DE6" w:rsidRDefault="007B7DE6" w:rsidP="00905B2B">
            <w:pPr>
              <w:spacing w:before="60" w:after="60"/>
              <w:rPr>
                <w:color w:val="000000" w:themeColor="text1"/>
              </w:rPr>
            </w:pPr>
            <w:r>
              <w:rPr>
                <w:color w:val="000000" w:themeColor="text1"/>
              </w:rPr>
              <w:t>Einspruch - diese Anforderung soll nicht aufgenommen werden!</w:t>
            </w:r>
          </w:p>
        </w:tc>
      </w:tr>
      <w:tr w:rsidR="007B7DE6" w14:paraId="15055935" w14:textId="77777777" w:rsidTr="00905B2B">
        <w:tc>
          <w:tcPr>
            <w:tcW w:w="8340" w:type="dxa"/>
            <w:shd w:val="clear" w:color="auto" w:fill="FFFFFF" w:themeFill="background1"/>
          </w:tcPr>
          <w:p w14:paraId="4D3568E1" w14:textId="77777777" w:rsidR="007B7DE6" w:rsidRDefault="007B7DE6" w:rsidP="00905B2B">
            <w:pPr>
              <w:spacing w:before="60" w:after="60"/>
              <w:rPr>
                <w:color w:val="000000" w:themeColor="text1"/>
              </w:rPr>
            </w:pPr>
            <w:r>
              <w:rPr>
                <w:color w:val="000000" w:themeColor="text1"/>
              </w:rPr>
              <w:t>Begründung der Fachseite:</w:t>
            </w:r>
          </w:p>
        </w:tc>
      </w:tr>
    </w:tbl>
    <w:p w14:paraId="093BF516" w14:textId="77777777" w:rsidR="007B7DE6" w:rsidRDefault="007B7DE6" w:rsidP="007B7DE6">
      <w:pPr>
        <w:pStyle w:val="Listenabsatz"/>
        <w:suppressAutoHyphens/>
        <w:spacing w:after="240"/>
        <w:ind w:left="720"/>
        <w:rPr>
          <w:color w:val="000000" w:themeColor="text1"/>
        </w:rPr>
      </w:pPr>
    </w:p>
    <w:p w14:paraId="5C36149F" w14:textId="77777777" w:rsidR="007B7DE6" w:rsidRDefault="007B7DE6" w:rsidP="007B7DE6">
      <w:pPr>
        <w:pStyle w:val="Listenabsatz"/>
        <w:suppressAutoHyphens/>
        <w:spacing w:after="240"/>
        <w:ind w:left="720"/>
        <w:rPr>
          <w:color w:val="000000" w:themeColor="text1"/>
        </w:rPr>
      </w:pPr>
    </w:p>
    <w:p w14:paraId="211114A9" w14:textId="275717AD" w:rsidR="00750C40" w:rsidRDefault="00A03060" w:rsidP="00AB0E37">
      <w:pPr>
        <w:pStyle w:val="berschrift3"/>
      </w:pPr>
      <w:r>
        <w:t xml:space="preserve">  </w:t>
      </w:r>
      <w:bookmarkStart w:id="56" w:name="_Toc87565384"/>
      <w:r w:rsidR="007B35BF" w:rsidRPr="00D4121E">
        <w:t xml:space="preserve">Erstellung einer Konfigurations-Checkliste für Router </w:t>
      </w:r>
      <w:r>
        <w:br/>
        <w:t xml:space="preserve">     </w:t>
      </w:r>
      <w:r w:rsidR="007B35BF" w:rsidRPr="00D4121E">
        <w:t>und Switches (S)</w:t>
      </w:r>
      <w:r w:rsidR="007B35BF">
        <w:t xml:space="preserve"> </w:t>
      </w:r>
      <w:r w:rsidR="00EB73BE">
        <w:t>[A12]</w:t>
      </w:r>
      <w:bookmarkEnd w:id="56"/>
    </w:p>
    <w:p w14:paraId="68329BFE" w14:textId="77777777" w:rsidR="003B5E1D" w:rsidRDefault="003B5E1D" w:rsidP="003B5E1D">
      <w:pPr>
        <w:pStyle w:val="Listenabsatz"/>
        <w:spacing w:after="0"/>
      </w:pPr>
    </w:p>
    <w:p w14:paraId="662BBAD2" w14:textId="23755516" w:rsidR="003B5E1D" w:rsidRDefault="007B35BF" w:rsidP="00C63816">
      <w:pPr>
        <w:pStyle w:val="Listenabsatz"/>
        <w:numPr>
          <w:ilvl w:val="0"/>
          <w:numId w:val="3"/>
        </w:numPr>
        <w:spacing w:after="0"/>
        <w:ind w:left="709" w:hanging="709"/>
      </w:pPr>
      <w:r>
        <w:t xml:space="preserve">Es </w:t>
      </w:r>
      <w:r w:rsidR="000014B0">
        <w:t>MUSS</w:t>
      </w:r>
      <w:r>
        <w:t xml:space="preserve"> eine Konfigurations-Checkliste erstellt werden, anhand derer die wichtigsten sicherheitsrelevanten Einstellungen auf Routern und Switches geprüft </w:t>
      </w:r>
      <w:r w:rsidR="000014B0">
        <w:br/>
      </w:r>
      <w:r>
        <w:t xml:space="preserve">werden können. </w:t>
      </w:r>
    </w:p>
    <w:p w14:paraId="674DF00D" w14:textId="48FCB342" w:rsidR="00E12F5B" w:rsidRDefault="00E12F5B" w:rsidP="00E12F5B"/>
    <w:p w14:paraId="2175CABD" w14:textId="77777777" w:rsidR="00E12F5B" w:rsidRDefault="00E12F5B" w:rsidP="00E12F5B"/>
    <w:p w14:paraId="7E462EBD" w14:textId="31AE7BF4" w:rsidR="003B5E1D" w:rsidRDefault="003B5E1D" w:rsidP="003B5E1D"/>
    <w:p w14:paraId="48E49BE3" w14:textId="77777777" w:rsidR="003B5E1D" w:rsidRDefault="003B5E1D" w:rsidP="003B5E1D">
      <w:pPr>
        <w:pStyle w:val="Listenabsatz"/>
        <w:spacing w:after="240"/>
        <w:ind w:left="720"/>
        <w:rPr>
          <w:color w:val="FF0000"/>
        </w:rPr>
      </w:pPr>
      <w:r w:rsidRPr="001568BD">
        <w:rPr>
          <w:color w:val="FF0000"/>
        </w:rPr>
        <w:t xml:space="preserve">Hier steht Ihre Konkretisierung des BSI-Textes der Anforderungen unter </w:t>
      </w:r>
    </w:p>
    <w:p w14:paraId="053D3B52" w14:textId="77777777" w:rsidR="003B5E1D" w:rsidRDefault="003B5E1D" w:rsidP="003B5E1D">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191962D4" w14:textId="77777777" w:rsidR="003B5E1D" w:rsidRPr="001F352F" w:rsidRDefault="003B5E1D" w:rsidP="003B5E1D">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B5E1D" w:rsidRPr="005B4E23" w14:paraId="23CCA40B" w14:textId="77777777" w:rsidTr="00905B2B">
        <w:trPr>
          <w:trHeight w:val="205"/>
        </w:trPr>
        <w:tc>
          <w:tcPr>
            <w:tcW w:w="8356" w:type="dxa"/>
            <w:shd w:val="clear" w:color="auto" w:fill="D6E3BC" w:themeFill="accent3" w:themeFillTint="66"/>
          </w:tcPr>
          <w:p w14:paraId="7DF10EAB" w14:textId="77777777" w:rsidR="003B5E1D" w:rsidRPr="005B4E23" w:rsidRDefault="003B5E1D" w:rsidP="00905B2B">
            <w:pPr>
              <w:suppressAutoHyphens/>
              <w:spacing w:before="120" w:after="120"/>
            </w:pPr>
            <w:r>
              <w:t>Umsetzung:  JA / TEILWEISE / NEIN / ENTBEHRLICH</w:t>
            </w:r>
          </w:p>
        </w:tc>
      </w:tr>
      <w:tr w:rsidR="003B5E1D" w:rsidRPr="00CC02C2" w14:paraId="1FFDED98" w14:textId="77777777" w:rsidTr="00905B2B">
        <w:tc>
          <w:tcPr>
            <w:tcW w:w="8356" w:type="dxa"/>
          </w:tcPr>
          <w:p w14:paraId="7CBDFF74" w14:textId="77777777" w:rsidR="003B5E1D" w:rsidRPr="00CC02C2" w:rsidRDefault="003B5E1D" w:rsidP="00905B2B">
            <w:pPr>
              <w:suppressAutoHyphens/>
              <w:spacing w:before="120" w:after="120"/>
              <w:rPr>
                <w:color w:val="000000" w:themeColor="text1"/>
              </w:rPr>
            </w:pPr>
            <w:r>
              <w:rPr>
                <w:color w:val="000000" w:themeColor="text1"/>
              </w:rPr>
              <w:t>Ihr aktueller Umsetzungsstand</w:t>
            </w:r>
          </w:p>
        </w:tc>
      </w:tr>
    </w:tbl>
    <w:p w14:paraId="6B909BC9" w14:textId="77777777" w:rsidR="003B5E1D" w:rsidRPr="00D029D0" w:rsidRDefault="003B5E1D" w:rsidP="003B5E1D">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B5E1D" w14:paraId="38E599F9" w14:textId="77777777" w:rsidTr="00905B2B">
        <w:tc>
          <w:tcPr>
            <w:tcW w:w="8340" w:type="dxa"/>
            <w:tcBorders>
              <w:bottom w:val="single" w:sz="4" w:space="0" w:color="auto"/>
            </w:tcBorders>
            <w:shd w:val="clear" w:color="auto" w:fill="C6D9F1" w:themeFill="text2" w:themeFillTint="33"/>
          </w:tcPr>
          <w:p w14:paraId="25B5575F" w14:textId="77777777" w:rsidR="003B5E1D" w:rsidRDefault="003B5E1D" w:rsidP="00905B2B">
            <w:pPr>
              <w:spacing w:before="60" w:after="60"/>
              <w:rPr>
                <w:color w:val="000000" w:themeColor="text1"/>
              </w:rPr>
            </w:pPr>
            <w:r>
              <w:rPr>
                <w:color w:val="000000" w:themeColor="text1"/>
              </w:rPr>
              <w:t>Einspruch - diese Anforderung soll nicht aufgenommen werden!</w:t>
            </w:r>
          </w:p>
        </w:tc>
      </w:tr>
      <w:tr w:rsidR="003B5E1D" w14:paraId="447130A7" w14:textId="77777777" w:rsidTr="00905B2B">
        <w:tc>
          <w:tcPr>
            <w:tcW w:w="8340" w:type="dxa"/>
            <w:shd w:val="clear" w:color="auto" w:fill="FFFFFF" w:themeFill="background1"/>
          </w:tcPr>
          <w:p w14:paraId="5B50C3B7" w14:textId="77777777" w:rsidR="003B5E1D" w:rsidRDefault="003B5E1D" w:rsidP="00905B2B">
            <w:pPr>
              <w:spacing w:before="60" w:after="60"/>
              <w:rPr>
                <w:color w:val="000000" w:themeColor="text1"/>
              </w:rPr>
            </w:pPr>
            <w:r>
              <w:rPr>
                <w:color w:val="000000" w:themeColor="text1"/>
              </w:rPr>
              <w:t>Begründung der Fachseite:</w:t>
            </w:r>
          </w:p>
        </w:tc>
      </w:tr>
    </w:tbl>
    <w:p w14:paraId="0DD60986" w14:textId="2C674286" w:rsidR="003B5E1D" w:rsidRDefault="003B5E1D" w:rsidP="003B5E1D"/>
    <w:p w14:paraId="106FD50A" w14:textId="77777777" w:rsidR="003B5E1D" w:rsidRDefault="003B5E1D" w:rsidP="003B5E1D"/>
    <w:p w14:paraId="07A7F31E" w14:textId="0A67FB28" w:rsidR="007B7DE6" w:rsidRDefault="007B35BF" w:rsidP="00C63816">
      <w:pPr>
        <w:pStyle w:val="Listenabsatz"/>
        <w:numPr>
          <w:ilvl w:val="0"/>
          <w:numId w:val="3"/>
        </w:numPr>
        <w:spacing w:after="0"/>
        <w:ind w:left="709" w:hanging="709"/>
      </w:pPr>
      <w:r>
        <w:t xml:space="preserve">Da die sichere Konfiguration stark vom Einsatzzweck abhängt, </w:t>
      </w:r>
      <w:r w:rsidR="0046298A">
        <w:t>MÜSSEN</w:t>
      </w:r>
      <w:r>
        <w:t xml:space="preserve"> die unterschiedlichen Anforderungen der Geräte in der Konfigurations-Checkliste berücksichtigt werden. </w:t>
      </w:r>
    </w:p>
    <w:p w14:paraId="51268297" w14:textId="77777777" w:rsidR="007B7DE6" w:rsidRDefault="007B7DE6" w:rsidP="007B7DE6">
      <w:pPr>
        <w:pStyle w:val="Listenabsatz"/>
        <w:spacing w:after="0"/>
        <w:ind w:left="720"/>
      </w:pPr>
    </w:p>
    <w:p w14:paraId="4D6CB9A4" w14:textId="77777777" w:rsidR="007B7DE6" w:rsidRDefault="007B7DE6" w:rsidP="007B7DE6">
      <w:pPr>
        <w:pStyle w:val="Listenabsatz"/>
        <w:spacing w:after="240"/>
        <w:ind w:left="720"/>
        <w:rPr>
          <w:color w:val="FF0000"/>
        </w:rPr>
      </w:pPr>
      <w:r w:rsidRPr="001568BD">
        <w:rPr>
          <w:color w:val="FF0000"/>
        </w:rPr>
        <w:t xml:space="preserve">Hier steht Ihre Konkretisierung des BSI-Textes der Anforderungen unter </w:t>
      </w:r>
    </w:p>
    <w:p w14:paraId="5F1A99CC" w14:textId="77777777" w:rsidR="007B7DE6" w:rsidRDefault="007B7DE6" w:rsidP="007B7DE6">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1A8B236B" w14:textId="77777777" w:rsidR="007B7DE6" w:rsidRPr="001F352F" w:rsidRDefault="007B7DE6" w:rsidP="007B7DE6">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7B7DE6" w:rsidRPr="005B4E23" w14:paraId="677EF85F" w14:textId="77777777" w:rsidTr="00905B2B">
        <w:trPr>
          <w:trHeight w:val="205"/>
        </w:trPr>
        <w:tc>
          <w:tcPr>
            <w:tcW w:w="8356" w:type="dxa"/>
            <w:shd w:val="clear" w:color="auto" w:fill="D6E3BC" w:themeFill="accent3" w:themeFillTint="66"/>
          </w:tcPr>
          <w:p w14:paraId="66DA8075" w14:textId="77777777" w:rsidR="007B7DE6" w:rsidRPr="005B4E23" w:rsidRDefault="007B7DE6" w:rsidP="00905B2B">
            <w:pPr>
              <w:suppressAutoHyphens/>
              <w:spacing w:before="120" w:after="120"/>
            </w:pPr>
            <w:r>
              <w:t>Umsetzung:  JA / TEILWEISE / NEIN / ENTBEHRLICH</w:t>
            </w:r>
          </w:p>
        </w:tc>
      </w:tr>
      <w:tr w:rsidR="007B7DE6" w:rsidRPr="00CC02C2" w14:paraId="0214D7D4" w14:textId="77777777" w:rsidTr="00905B2B">
        <w:tc>
          <w:tcPr>
            <w:tcW w:w="8356" w:type="dxa"/>
          </w:tcPr>
          <w:p w14:paraId="0D0B359F" w14:textId="77777777" w:rsidR="007B7DE6" w:rsidRPr="00CC02C2" w:rsidRDefault="007B7DE6" w:rsidP="00905B2B">
            <w:pPr>
              <w:suppressAutoHyphens/>
              <w:spacing w:before="120" w:after="120"/>
              <w:rPr>
                <w:color w:val="000000" w:themeColor="text1"/>
              </w:rPr>
            </w:pPr>
            <w:r>
              <w:rPr>
                <w:color w:val="000000" w:themeColor="text1"/>
              </w:rPr>
              <w:t>Ihr aktueller Umsetzungsstand</w:t>
            </w:r>
          </w:p>
        </w:tc>
      </w:tr>
    </w:tbl>
    <w:p w14:paraId="74A882EE" w14:textId="77777777" w:rsidR="007B7DE6" w:rsidRPr="00D029D0" w:rsidRDefault="007B7DE6" w:rsidP="007B7DE6">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B7DE6" w14:paraId="314D0DF9" w14:textId="77777777" w:rsidTr="00905B2B">
        <w:tc>
          <w:tcPr>
            <w:tcW w:w="8340" w:type="dxa"/>
            <w:tcBorders>
              <w:bottom w:val="single" w:sz="4" w:space="0" w:color="auto"/>
            </w:tcBorders>
            <w:shd w:val="clear" w:color="auto" w:fill="C6D9F1" w:themeFill="text2" w:themeFillTint="33"/>
          </w:tcPr>
          <w:p w14:paraId="7FB3D706" w14:textId="77777777" w:rsidR="007B7DE6" w:rsidRDefault="007B7DE6" w:rsidP="00905B2B">
            <w:pPr>
              <w:spacing w:before="60" w:after="60"/>
              <w:rPr>
                <w:color w:val="000000" w:themeColor="text1"/>
              </w:rPr>
            </w:pPr>
            <w:r>
              <w:rPr>
                <w:color w:val="000000" w:themeColor="text1"/>
              </w:rPr>
              <w:t>Einspruch - diese Anforderung soll nicht aufgenommen werden!</w:t>
            </w:r>
          </w:p>
        </w:tc>
      </w:tr>
      <w:tr w:rsidR="007B7DE6" w14:paraId="35A65A52" w14:textId="77777777" w:rsidTr="00905B2B">
        <w:tc>
          <w:tcPr>
            <w:tcW w:w="8340" w:type="dxa"/>
            <w:shd w:val="clear" w:color="auto" w:fill="FFFFFF" w:themeFill="background1"/>
          </w:tcPr>
          <w:p w14:paraId="741DC89E" w14:textId="77777777" w:rsidR="007B7DE6" w:rsidRDefault="007B7DE6" w:rsidP="00905B2B">
            <w:pPr>
              <w:spacing w:before="60" w:after="60"/>
              <w:rPr>
                <w:color w:val="000000" w:themeColor="text1"/>
              </w:rPr>
            </w:pPr>
            <w:r>
              <w:rPr>
                <w:color w:val="000000" w:themeColor="text1"/>
              </w:rPr>
              <w:t>Begründung der Fachseite:</w:t>
            </w:r>
          </w:p>
        </w:tc>
      </w:tr>
    </w:tbl>
    <w:p w14:paraId="7EC16977" w14:textId="77777777" w:rsidR="007B7DE6" w:rsidRDefault="007B7DE6" w:rsidP="007B7DE6">
      <w:pPr>
        <w:pStyle w:val="Listenabsatz"/>
        <w:suppressAutoHyphens/>
        <w:spacing w:after="240"/>
        <w:ind w:left="720"/>
        <w:rPr>
          <w:color w:val="000000" w:themeColor="text1"/>
        </w:rPr>
      </w:pPr>
    </w:p>
    <w:p w14:paraId="70F38E01" w14:textId="77777777" w:rsidR="007B7DE6" w:rsidRDefault="007B7DE6" w:rsidP="007B7DE6">
      <w:pPr>
        <w:pStyle w:val="Listenabsatz"/>
        <w:spacing w:after="0"/>
      </w:pPr>
    </w:p>
    <w:p w14:paraId="69CDD6D8" w14:textId="29B590EF" w:rsidR="00750C40" w:rsidRPr="00D4121E" w:rsidRDefault="000764B5" w:rsidP="00AB0E37">
      <w:pPr>
        <w:pStyle w:val="berschrift3"/>
      </w:pPr>
      <w:r>
        <w:t xml:space="preserve">  </w:t>
      </w:r>
      <w:bookmarkStart w:id="57" w:name="_Toc87565385"/>
      <w:r>
        <w:t>A</w:t>
      </w:r>
      <w:r w:rsidR="007B35BF" w:rsidRPr="00D4121E">
        <w:t xml:space="preserve">dministration über ein gesondertes Managementnetz (S) </w:t>
      </w:r>
      <w:r>
        <w:br/>
        <w:t xml:space="preserve">  </w:t>
      </w:r>
      <w:proofErr w:type="gramStart"/>
      <w:r>
        <w:t xml:space="preserve">   </w:t>
      </w:r>
      <w:r w:rsidR="00EB73BE">
        <w:t>[</w:t>
      </w:r>
      <w:proofErr w:type="gramEnd"/>
      <w:r w:rsidR="00EB73BE">
        <w:t>A13]</w:t>
      </w:r>
      <w:bookmarkEnd w:id="57"/>
    </w:p>
    <w:p w14:paraId="38A803A4" w14:textId="77777777" w:rsidR="007B7DE6" w:rsidRDefault="007B7DE6" w:rsidP="007B7DE6">
      <w:pPr>
        <w:pStyle w:val="Listenabsatz"/>
        <w:spacing w:after="0"/>
      </w:pPr>
    </w:p>
    <w:p w14:paraId="06E895C9" w14:textId="32614D66" w:rsidR="003B5E1D" w:rsidRDefault="007B35BF" w:rsidP="00C63816">
      <w:pPr>
        <w:pStyle w:val="Listenabsatz"/>
        <w:numPr>
          <w:ilvl w:val="0"/>
          <w:numId w:val="3"/>
        </w:numPr>
        <w:spacing w:after="0"/>
        <w:ind w:left="709" w:hanging="709"/>
      </w:pPr>
      <w:r>
        <w:t xml:space="preserve">Router und Switches </w:t>
      </w:r>
      <w:r w:rsidR="0046298A">
        <w:t>DÜRFEN</w:t>
      </w:r>
      <w:r>
        <w:t xml:space="preserve"> ausschließlich </w:t>
      </w:r>
      <w:r w:rsidR="0046298A">
        <w:t xml:space="preserve">NUR </w:t>
      </w:r>
      <w:r>
        <w:t>über ein separates Managementnetz (Out-</w:t>
      </w:r>
      <w:proofErr w:type="spellStart"/>
      <w:r>
        <w:t>of</w:t>
      </w:r>
      <w:proofErr w:type="spellEnd"/>
      <w:r>
        <w:t>-</w:t>
      </w:r>
      <w:proofErr w:type="spellStart"/>
      <w:r>
        <w:t>BandManagement</w:t>
      </w:r>
      <w:proofErr w:type="spellEnd"/>
      <w:r>
        <w:t xml:space="preserve">) administriert werden. </w:t>
      </w:r>
    </w:p>
    <w:p w14:paraId="1299780D" w14:textId="77777777" w:rsidR="003B5E1D" w:rsidRDefault="003B5E1D" w:rsidP="003B5E1D"/>
    <w:p w14:paraId="6DA1D80F" w14:textId="77777777" w:rsidR="003B5E1D" w:rsidRDefault="003B5E1D" w:rsidP="003B5E1D">
      <w:pPr>
        <w:pStyle w:val="Listenabsatz"/>
        <w:spacing w:after="240"/>
        <w:ind w:left="720"/>
        <w:rPr>
          <w:color w:val="FF0000"/>
        </w:rPr>
      </w:pPr>
      <w:r w:rsidRPr="001568BD">
        <w:rPr>
          <w:color w:val="FF0000"/>
        </w:rPr>
        <w:t xml:space="preserve">Hier steht Ihre Konkretisierung des BSI-Textes der Anforderungen unter </w:t>
      </w:r>
    </w:p>
    <w:p w14:paraId="74EAA90A" w14:textId="77777777" w:rsidR="003B5E1D" w:rsidRDefault="003B5E1D" w:rsidP="003B5E1D">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6963CC8E" w14:textId="77777777" w:rsidR="003B5E1D" w:rsidRPr="001F352F" w:rsidRDefault="003B5E1D" w:rsidP="003B5E1D">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B5E1D" w:rsidRPr="005B4E23" w14:paraId="2DC41232" w14:textId="77777777" w:rsidTr="00905B2B">
        <w:trPr>
          <w:trHeight w:val="205"/>
        </w:trPr>
        <w:tc>
          <w:tcPr>
            <w:tcW w:w="8356" w:type="dxa"/>
            <w:shd w:val="clear" w:color="auto" w:fill="D6E3BC" w:themeFill="accent3" w:themeFillTint="66"/>
          </w:tcPr>
          <w:p w14:paraId="34AB6164" w14:textId="77777777" w:rsidR="003B5E1D" w:rsidRPr="005B4E23" w:rsidRDefault="003B5E1D" w:rsidP="00905B2B">
            <w:pPr>
              <w:suppressAutoHyphens/>
              <w:spacing w:before="120" w:after="120"/>
            </w:pPr>
            <w:r>
              <w:t>Umsetzung:  JA / TEILWEISE / NEIN / ENTBEHRLICH</w:t>
            </w:r>
          </w:p>
        </w:tc>
      </w:tr>
      <w:tr w:rsidR="003B5E1D" w:rsidRPr="00CC02C2" w14:paraId="116FF80F" w14:textId="77777777" w:rsidTr="00905B2B">
        <w:tc>
          <w:tcPr>
            <w:tcW w:w="8356" w:type="dxa"/>
          </w:tcPr>
          <w:p w14:paraId="55FACBF9" w14:textId="77777777" w:rsidR="003B5E1D" w:rsidRPr="00CC02C2" w:rsidRDefault="003B5E1D" w:rsidP="00905B2B">
            <w:pPr>
              <w:suppressAutoHyphens/>
              <w:spacing w:before="120" w:after="120"/>
              <w:rPr>
                <w:color w:val="000000" w:themeColor="text1"/>
              </w:rPr>
            </w:pPr>
            <w:r>
              <w:rPr>
                <w:color w:val="000000" w:themeColor="text1"/>
              </w:rPr>
              <w:t>Ihr aktueller Umsetzungsstand</w:t>
            </w:r>
          </w:p>
        </w:tc>
      </w:tr>
    </w:tbl>
    <w:p w14:paraId="0F8C20CF" w14:textId="7505C8FD" w:rsidR="003B5E1D" w:rsidRDefault="003B5E1D" w:rsidP="003B5E1D">
      <w:pPr>
        <w:pStyle w:val="Listenabsatz"/>
        <w:suppressAutoHyphens/>
        <w:spacing w:line="240" w:lineRule="auto"/>
        <w:ind w:left="720"/>
        <w:rPr>
          <w:color w:val="000000" w:themeColor="text1"/>
        </w:rPr>
      </w:pPr>
    </w:p>
    <w:p w14:paraId="79FC92B5" w14:textId="77777777" w:rsidR="00E12F5B" w:rsidRPr="00D029D0" w:rsidRDefault="00E12F5B" w:rsidP="003B5E1D">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B5E1D" w14:paraId="7EFDE207" w14:textId="77777777" w:rsidTr="00905B2B">
        <w:tc>
          <w:tcPr>
            <w:tcW w:w="8340" w:type="dxa"/>
            <w:tcBorders>
              <w:bottom w:val="single" w:sz="4" w:space="0" w:color="auto"/>
            </w:tcBorders>
            <w:shd w:val="clear" w:color="auto" w:fill="C6D9F1" w:themeFill="text2" w:themeFillTint="33"/>
          </w:tcPr>
          <w:p w14:paraId="0DD35202" w14:textId="77777777" w:rsidR="003B5E1D" w:rsidRDefault="003B5E1D" w:rsidP="00905B2B">
            <w:pPr>
              <w:spacing w:before="60" w:after="60"/>
              <w:rPr>
                <w:color w:val="000000" w:themeColor="text1"/>
              </w:rPr>
            </w:pPr>
            <w:r>
              <w:rPr>
                <w:color w:val="000000" w:themeColor="text1"/>
              </w:rPr>
              <w:t>Einspruch - diese Anforderung soll nicht aufgenommen werden!</w:t>
            </w:r>
          </w:p>
        </w:tc>
      </w:tr>
      <w:tr w:rsidR="003B5E1D" w14:paraId="45A43CEF" w14:textId="77777777" w:rsidTr="00905B2B">
        <w:tc>
          <w:tcPr>
            <w:tcW w:w="8340" w:type="dxa"/>
            <w:shd w:val="clear" w:color="auto" w:fill="FFFFFF" w:themeFill="background1"/>
          </w:tcPr>
          <w:p w14:paraId="6CD5156F" w14:textId="77777777" w:rsidR="003B5E1D" w:rsidRDefault="003B5E1D" w:rsidP="00905B2B">
            <w:pPr>
              <w:spacing w:before="60" w:after="60"/>
              <w:rPr>
                <w:color w:val="000000" w:themeColor="text1"/>
              </w:rPr>
            </w:pPr>
            <w:r>
              <w:rPr>
                <w:color w:val="000000" w:themeColor="text1"/>
              </w:rPr>
              <w:t>Begründung der Fachseite:</w:t>
            </w:r>
          </w:p>
        </w:tc>
      </w:tr>
    </w:tbl>
    <w:p w14:paraId="48C26F2C" w14:textId="77777777" w:rsidR="003B5E1D" w:rsidRDefault="003B5E1D" w:rsidP="003B5E1D">
      <w:pPr>
        <w:pStyle w:val="Listenabsatz"/>
        <w:suppressAutoHyphens/>
        <w:spacing w:after="240"/>
        <w:ind w:left="720"/>
        <w:rPr>
          <w:color w:val="000000" w:themeColor="text1"/>
        </w:rPr>
      </w:pPr>
    </w:p>
    <w:p w14:paraId="7E2DDE14" w14:textId="77777777" w:rsidR="003B5E1D" w:rsidRDefault="003B5E1D" w:rsidP="003B5E1D">
      <w:pPr>
        <w:pStyle w:val="Listenabsatz"/>
        <w:spacing w:after="0"/>
      </w:pPr>
    </w:p>
    <w:p w14:paraId="5C0319CC" w14:textId="5F69707E" w:rsidR="003B5E1D" w:rsidRDefault="007B35BF" w:rsidP="00C63816">
      <w:pPr>
        <w:pStyle w:val="Listenabsatz"/>
        <w:numPr>
          <w:ilvl w:val="0"/>
          <w:numId w:val="3"/>
        </w:numPr>
        <w:spacing w:after="0"/>
        <w:ind w:left="709" w:hanging="709"/>
      </w:pPr>
      <w:r>
        <w:t xml:space="preserve">Eine eventuell vorhandene Administrationsschnittstelle über das eigentliche </w:t>
      </w:r>
      <w:r w:rsidR="0046298A">
        <w:br/>
      </w:r>
      <w:r>
        <w:t xml:space="preserve">Datennetz (In-Band) </w:t>
      </w:r>
      <w:r w:rsidR="0046298A">
        <w:t>MUSS</w:t>
      </w:r>
      <w:r>
        <w:t xml:space="preserve"> deaktiviert werden. </w:t>
      </w:r>
    </w:p>
    <w:p w14:paraId="163504E1" w14:textId="77777777" w:rsidR="003B5E1D" w:rsidRDefault="003B5E1D" w:rsidP="003B5E1D">
      <w:pPr>
        <w:pStyle w:val="Listenabsatz"/>
        <w:spacing w:after="0"/>
      </w:pPr>
    </w:p>
    <w:p w14:paraId="35D6D242" w14:textId="77777777" w:rsidR="003B5E1D" w:rsidRDefault="003B5E1D" w:rsidP="003B5E1D">
      <w:pPr>
        <w:pStyle w:val="Listenabsatz"/>
        <w:spacing w:after="240"/>
        <w:ind w:left="720"/>
        <w:rPr>
          <w:color w:val="FF0000"/>
        </w:rPr>
      </w:pPr>
      <w:r w:rsidRPr="001568BD">
        <w:rPr>
          <w:color w:val="FF0000"/>
        </w:rPr>
        <w:t xml:space="preserve">Hier steht Ihre Konkretisierung des BSI-Textes der Anforderungen unter </w:t>
      </w:r>
    </w:p>
    <w:p w14:paraId="0D4CF8D5" w14:textId="77777777" w:rsidR="003B5E1D" w:rsidRDefault="003B5E1D" w:rsidP="003B5E1D">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5CF2C876" w14:textId="77777777" w:rsidR="003B5E1D" w:rsidRPr="001F352F" w:rsidRDefault="003B5E1D" w:rsidP="003B5E1D">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B5E1D" w:rsidRPr="005B4E23" w14:paraId="706E0220" w14:textId="77777777" w:rsidTr="00905B2B">
        <w:trPr>
          <w:trHeight w:val="205"/>
        </w:trPr>
        <w:tc>
          <w:tcPr>
            <w:tcW w:w="8356" w:type="dxa"/>
            <w:shd w:val="clear" w:color="auto" w:fill="D6E3BC" w:themeFill="accent3" w:themeFillTint="66"/>
          </w:tcPr>
          <w:p w14:paraId="690142D6" w14:textId="77777777" w:rsidR="003B5E1D" w:rsidRPr="005B4E23" w:rsidRDefault="003B5E1D" w:rsidP="00905B2B">
            <w:pPr>
              <w:suppressAutoHyphens/>
              <w:spacing w:before="120" w:after="120"/>
            </w:pPr>
            <w:r>
              <w:t>Umsetzung:  JA / TEILWEISE / NEIN / ENTBEHRLICH</w:t>
            </w:r>
          </w:p>
        </w:tc>
      </w:tr>
      <w:tr w:rsidR="003B5E1D" w:rsidRPr="00CC02C2" w14:paraId="10936848" w14:textId="77777777" w:rsidTr="00905B2B">
        <w:tc>
          <w:tcPr>
            <w:tcW w:w="8356" w:type="dxa"/>
          </w:tcPr>
          <w:p w14:paraId="47548587" w14:textId="77777777" w:rsidR="003B5E1D" w:rsidRPr="00CC02C2" w:rsidRDefault="003B5E1D" w:rsidP="00905B2B">
            <w:pPr>
              <w:suppressAutoHyphens/>
              <w:spacing w:before="120" w:after="120"/>
              <w:rPr>
                <w:color w:val="000000" w:themeColor="text1"/>
              </w:rPr>
            </w:pPr>
            <w:r>
              <w:rPr>
                <w:color w:val="000000" w:themeColor="text1"/>
              </w:rPr>
              <w:t>Ihr aktueller Umsetzungsstand</w:t>
            </w:r>
          </w:p>
        </w:tc>
      </w:tr>
    </w:tbl>
    <w:p w14:paraId="02145CA4" w14:textId="77777777" w:rsidR="003B5E1D" w:rsidRPr="00D029D0" w:rsidRDefault="003B5E1D" w:rsidP="003B5E1D">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B5E1D" w14:paraId="4B76CF81" w14:textId="77777777" w:rsidTr="00905B2B">
        <w:tc>
          <w:tcPr>
            <w:tcW w:w="8340" w:type="dxa"/>
            <w:tcBorders>
              <w:bottom w:val="single" w:sz="4" w:space="0" w:color="auto"/>
            </w:tcBorders>
            <w:shd w:val="clear" w:color="auto" w:fill="C6D9F1" w:themeFill="text2" w:themeFillTint="33"/>
          </w:tcPr>
          <w:p w14:paraId="6232A1D2" w14:textId="77777777" w:rsidR="003B5E1D" w:rsidRDefault="003B5E1D" w:rsidP="00905B2B">
            <w:pPr>
              <w:spacing w:before="60" w:after="60"/>
              <w:rPr>
                <w:color w:val="000000" w:themeColor="text1"/>
              </w:rPr>
            </w:pPr>
            <w:r>
              <w:rPr>
                <w:color w:val="000000" w:themeColor="text1"/>
              </w:rPr>
              <w:t>Einspruch - diese Anforderung soll nicht aufgenommen werden!</w:t>
            </w:r>
          </w:p>
        </w:tc>
      </w:tr>
      <w:tr w:rsidR="003B5E1D" w14:paraId="267A1489" w14:textId="77777777" w:rsidTr="00905B2B">
        <w:tc>
          <w:tcPr>
            <w:tcW w:w="8340" w:type="dxa"/>
            <w:shd w:val="clear" w:color="auto" w:fill="FFFFFF" w:themeFill="background1"/>
          </w:tcPr>
          <w:p w14:paraId="28036D05" w14:textId="77777777" w:rsidR="003B5E1D" w:rsidRDefault="003B5E1D" w:rsidP="00905B2B">
            <w:pPr>
              <w:spacing w:before="60" w:after="60"/>
              <w:rPr>
                <w:color w:val="000000" w:themeColor="text1"/>
              </w:rPr>
            </w:pPr>
            <w:r>
              <w:rPr>
                <w:color w:val="000000" w:themeColor="text1"/>
              </w:rPr>
              <w:t>Begründung der Fachseite:</w:t>
            </w:r>
          </w:p>
        </w:tc>
      </w:tr>
    </w:tbl>
    <w:p w14:paraId="34729CB1" w14:textId="77777777" w:rsidR="003B5E1D" w:rsidRDefault="003B5E1D" w:rsidP="003B5E1D">
      <w:pPr>
        <w:pStyle w:val="Listenabsatz"/>
        <w:suppressAutoHyphens/>
        <w:spacing w:after="240"/>
        <w:ind w:left="720"/>
        <w:rPr>
          <w:color w:val="000000" w:themeColor="text1"/>
        </w:rPr>
      </w:pPr>
    </w:p>
    <w:p w14:paraId="1DFE5908" w14:textId="77777777" w:rsidR="003B5E1D" w:rsidRDefault="003B5E1D" w:rsidP="003B5E1D">
      <w:pPr>
        <w:pStyle w:val="Listenabsatz"/>
        <w:spacing w:after="0"/>
      </w:pPr>
    </w:p>
    <w:p w14:paraId="58F58271" w14:textId="5E1496C7" w:rsidR="00750C40" w:rsidRDefault="007B35BF" w:rsidP="00C63816">
      <w:pPr>
        <w:pStyle w:val="Listenabsatz"/>
        <w:numPr>
          <w:ilvl w:val="0"/>
          <w:numId w:val="3"/>
        </w:numPr>
        <w:spacing w:after="0"/>
        <w:ind w:left="709" w:hanging="709"/>
      </w:pPr>
      <w:r>
        <w:t xml:space="preserve">Die verfügbaren Sicherheitsmechanismen der eingesetzten Managementprotokolle zur Authentisierung, Integritätssicherung und Verschlüsselung </w:t>
      </w:r>
      <w:r w:rsidR="0046298A">
        <w:t>MUSS</w:t>
      </w:r>
      <w:r>
        <w:t xml:space="preserve"> aktiviert werden. Alle unsicheren Managementprotokolle </w:t>
      </w:r>
      <w:r w:rsidR="0046298A">
        <w:t>MÜSSEN</w:t>
      </w:r>
      <w:r>
        <w:t xml:space="preserve"> deaktiviert werden. </w:t>
      </w:r>
    </w:p>
    <w:p w14:paraId="3100D7AB" w14:textId="4F7E86FB" w:rsidR="007B7DE6" w:rsidRDefault="007B7DE6" w:rsidP="007B7DE6">
      <w:pPr>
        <w:pStyle w:val="Listenabsatz"/>
        <w:spacing w:after="0"/>
      </w:pPr>
    </w:p>
    <w:p w14:paraId="61ED47DA" w14:textId="77777777" w:rsidR="007B7DE6" w:rsidRDefault="007B7DE6" w:rsidP="007B7DE6">
      <w:pPr>
        <w:pStyle w:val="Listenabsatz"/>
        <w:spacing w:after="240"/>
        <w:ind w:left="720"/>
        <w:rPr>
          <w:color w:val="FF0000"/>
        </w:rPr>
      </w:pPr>
      <w:r w:rsidRPr="001568BD">
        <w:rPr>
          <w:color w:val="FF0000"/>
        </w:rPr>
        <w:t xml:space="preserve">Hier steht Ihre Konkretisierung des BSI-Textes der Anforderungen unter </w:t>
      </w:r>
    </w:p>
    <w:p w14:paraId="66EA628A" w14:textId="77777777" w:rsidR="007B7DE6" w:rsidRDefault="007B7DE6" w:rsidP="007B7DE6">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48D33AFF" w14:textId="5D3CAA73" w:rsidR="007B7DE6" w:rsidRDefault="007B7DE6" w:rsidP="007B7DE6">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7B63DC1C" w14:textId="77777777" w:rsidR="003B5E1D" w:rsidRPr="001F352F" w:rsidRDefault="003B5E1D" w:rsidP="007B7DE6">
      <w:pPr>
        <w:pStyle w:val="Listenabsatz"/>
        <w:spacing w:after="240"/>
        <w:ind w:left="720"/>
        <w:rPr>
          <w:color w:val="FF0000"/>
        </w:rPr>
      </w:pPr>
    </w:p>
    <w:tbl>
      <w:tblPr>
        <w:tblStyle w:val="Tabellenraster"/>
        <w:tblW w:w="0" w:type="auto"/>
        <w:tblInd w:w="704" w:type="dxa"/>
        <w:tblLook w:val="04A0" w:firstRow="1" w:lastRow="0" w:firstColumn="1" w:lastColumn="0" w:noHBand="0" w:noVBand="1"/>
      </w:tblPr>
      <w:tblGrid>
        <w:gridCol w:w="8356"/>
      </w:tblGrid>
      <w:tr w:rsidR="007B7DE6" w:rsidRPr="005B4E23" w14:paraId="795435DB" w14:textId="77777777" w:rsidTr="00905B2B">
        <w:trPr>
          <w:trHeight w:val="205"/>
        </w:trPr>
        <w:tc>
          <w:tcPr>
            <w:tcW w:w="8356" w:type="dxa"/>
            <w:shd w:val="clear" w:color="auto" w:fill="D6E3BC" w:themeFill="accent3" w:themeFillTint="66"/>
          </w:tcPr>
          <w:p w14:paraId="6A8B33EF" w14:textId="77777777" w:rsidR="007B7DE6" w:rsidRPr="005B4E23" w:rsidRDefault="007B7DE6" w:rsidP="00905B2B">
            <w:pPr>
              <w:suppressAutoHyphens/>
              <w:spacing w:before="120" w:after="120"/>
            </w:pPr>
            <w:r>
              <w:t>Umsetzung:  JA / TEILWEISE / NEIN / ENTBEHRLICH</w:t>
            </w:r>
          </w:p>
        </w:tc>
      </w:tr>
      <w:tr w:rsidR="007B7DE6" w:rsidRPr="00CC02C2" w14:paraId="40D73761" w14:textId="77777777" w:rsidTr="00905B2B">
        <w:tc>
          <w:tcPr>
            <w:tcW w:w="8356" w:type="dxa"/>
          </w:tcPr>
          <w:p w14:paraId="2EA31130" w14:textId="77777777" w:rsidR="007B7DE6" w:rsidRPr="00CC02C2" w:rsidRDefault="007B7DE6" w:rsidP="00905B2B">
            <w:pPr>
              <w:suppressAutoHyphens/>
              <w:spacing w:before="120" w:after="120"/>
              <w:rPr>
                <w:color w:val="000000" w:themeColor="text1"/>
              </w:rPr>
            </w:pPr>
            <w:r>
              <w:rPr>
                <w:color w:val="000000" w:themeColor="text1"/>
              </w:rPr>
              <w:t>Ihr aktueller Umsetzungsstand</w:t>
            </w:r>
          </w:p>
        </w:tc>
      </w:tr>
    </w:tbl>
    <w:p w14:paraId="1B744F05" w14:textId="77777777" w:rsidR="007B7DE6" w:rsidRPr="00D029D0" w:rsidRDefault="007B7DE6" w:rsidP="007B7DE6">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B7DE6" w14:paraId="4D4A0A8E" w14:textId="77777777" w:rsidTr="00905B2B">
        <w:tc>
          <w:tcPr>
            <w:tcW w:w="8340" w:type="dxa"/>
            <w:tcBorders>
              <w:bottom w:val="single" w:sz="4" w:space="0" w:color="auto"/>
            </w:tcBorders>
            <w:shd w:val="clear" w:color="auto" w:fill="C6D9F1" w:themeFill="text2" w:themeFillTint="33"/>
          </w:tcPr>
          <w:p w14:paraId="580830EE" w14:textId="77777777" w:rsidR="007B7DE6" w:rsidRDefault="007B7DE6" w:rsidP="00905B2B">
            <w:pPr>
              <w:spacing w:before="60" w:after="60"/>
              <w:rPr>
                <w:color w:val="000000" w:themeColor="text1"/>
              </w:rPr>
            </w:pPr>
            <w:r>
              <w:rPr>
                <w:color w:val="000000" w:themeColor="text1"/>
              </w:rPr>
              <w:t>Einspruch - diese Anforderung soll nicht aufgenommen werden!</w:t>
            </w:r>
          </w:p>
        </w:tc>
      </w:tr>
      <w:tr w:rsidR="007B7DE6" w14:paraId="54660FDB" w14:textId="77777777" w:rsidTr="00905B2B">
        <w:tc>
          <w:tcPr>
            <w:tcW w:w="8340" w:type="dxa"/>
            <w:shd w:val="clear" w:color="auto" w:fill="FFFFFF" w:themeFill="background1"/>
          </w:tcPr>
          <w:p w14:paraId="2C83B93C" w14:textId="77777777" w:rsidR="007B7DE6" w:rsidRDefault="007B7DE6" w:rsidP="00905B2B">
            <w:pPr>
              <w:spacing w:before="60" w:after="60"/>
              <w:rPr>
                <w:color w:val="000000" w:themeColor="text1"/>
              </w:rPr>
            </w:pPr>
            <w:r>
              <w:rPr>
                <w:color w:val="000000" w:themeColor="text1"/>
              </w:rPr>
              <w:t>Begründung der Fachseite:</w:t>
            </w:r>
          </w:p>
        </w:tc>
      </w:tr>
    </w:tbl>
    <w:p w14:paraId="6A7B3553" w14:textId="77777777" w:rsidR="007B7DE6" w:rsidRDefault="007B7DE6" w:rsidP="007B7DE6">
      <w:pPr>
        <w:pStyle w:val="Listenabsatz"/>
        <w:suppressAutoHyphens/>
        <w:spacing w:after="240"/>
        <w:ind w:left="720"/>
        <w:rPr>
          <w:color w:val="000000" w:themeColor="text1"/>
        </w:rPr>
      </w:pPr>
    </w:p>
    <w:p w14:paraId="440D3D00" w14:textId="77777777" w:rsidR="007B7DE6" w:rsidRDefault="007B7DE6" w:rsidP="007B7DE6">
      <w:pPr>
        <w:pStyle w:val="Listenabsatz"/>
        <w:spacing w:after="0"/>
      </w:pPr>
    </w:p>
    <w:p w14:paraId="67B3E449" w14:textId="3CA0BD76" w:rsidR="00750C40" w:rsidRPr="00D4121E" w:rsidRDefault="007B35BF" w:rsidP="00AB0E37">
      <w:pPr>
        <w:pStyle w:val="berschrift3"/>
      </w:pPr>
      <w:r w:rsidRPr="00D4121E">
        <w:t xml:space="preserve"> </w:t>
      </w:r>
      <w:bookmarkStart w:id="58" w:name="_Toc87565386"/>
      <w:r w:rsidRPr="00D4121E">
        <w:t xml:space="preserve">Schutz vor Missbrauch von ICMP-Nachrichten (S) </w:t>
      </w:r>
      <w:r w:rsidR="00EB73BE">
        <w:t>[A14]</w:t>
      </w:r>
      <w:bookmarkEnd w:id="58"/>
    </w:p>
    <w:p w14:paraId="6865A6A5" w14:textId="77777777" w:rsidR="007B7DE6" w:rsidRDefault="007B7DE6" w:rsidP="007B7DE6">
      <w:pPr>
        <w:pStyle w:val="Listenabsatz"/>
        <w:spacing w:after="0"/>
      </w:pPr>
    </w:p>
    <w:p w14:paraId="44B1DC0C" w14:textId="4AED60C0" w:rsidR="00750C40" w:rsidRDefault="007B35BF" w:rsidP="00C63816">
      <w:pPr>
        <w:pStyle w:val="Listenabsatz"/>
        <w:numPr>
          <w:ilvl w:val="0"/>
          <w:numId w:val="3"/>
        </w:numPr>
        <w:spacing w:after="0"/>
        <w:ind w:left="709" w:hanging="709"/>
      </w:pPr>
      <w:r>
        <w:t xml:space="preserve">Die Protokolle ICMP und ICMPv6 </w:t>
      </w:r>
      <w:r w:rsidR="0046298A">
        <w:t>MUSS</w:t>
      </w:r>
      <w:r>
        <w:t xml:space="preserve"> restriktiv gefiltert werden. </w:t>
      </w:r>
    </w:p>
    <w:p w14:paraId="7DC58C4D" w14:textId="77777777" w:rsidR="007B7DE6" w:rsidRDefault="007B7DE6" w:rsidP="007B7DE6">
      <w:pPr>
        <w:pStyle w:val="Listenabsatz"/>
        <w:spacing w:after="0"/>
      </w:pPr>
    </w:p>
    <w:p w14:paraId="11CA4FAF" w14:textId="77777777" w:rsidR="007B7DE6" w:rsidRDefault="007B7DE6" w:rsidP="007B7DE6">
      <w:pPr>
        <w:pStyle w:val="Listenabsatz"/>
        <w:spacing w:after="240"/>
        <w:ind w:left="720"/>
        <w:rPr>
          <w:color w:val="FF0000"/>
        </w:rPr>
      </w:pPr>
      <w:r w:rsidRPr="001568BD">
        <w:rPr>
          <w:color w:val="FF0000"/>
        </w:rPr>
        <w:t xml:space="preserve">Hier steht Ihre Konkretisierung des BSI-Textes der Anforderungen unter </w:t>
      </w:r>
    </w:p>
    <w:p w14:paraId="195F9B8F" w14:textId="77777777" w:rsidR="007B7DE6" w:rsidRDefault="007B7DE6" w:rsidP="007B7DE6">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03DF6C28" w14:textId="77777777" w:rsidR="007B7DE6" w:rsidRPr="001F352F" w:rsidRDefault="007B7DE6" w:rsidP="007B7DE6">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7B7DE6" w:rsidRPr="005B4E23" w14:paraId="4AE9B7B0" w14:textId="77777777" w:rsidTr="00905B2B">
        <w:trPr>
          <w:trHeight w:val="205"/>
        </w:trPr>
        <w:tc>
          <w:tcPr>
            <w:tcW w:w="8356" w:type="dxa"/>
            <w:shd w:val="clear" w:color="auto" w:fill="D6E3BC" w:themeFill="accent3" w:themeFillTint="66"/>
          </w:tcPr>
          <w:p w14:paraId="2D44FEA4" w14:textId="77777777" w:rsidR="007B7DE6" w:rsidRPr="005B4E23" w:rsidRDefault="007B7DE6" w:rsidP="00905B2B">
            <w:pPr>
              <w:suppressAutoHyphens/>
              <w:spacing w:before="120" w:after="120"/>
            </w:pPr>
            <w:r>
              <w:t>Umsetzung:  JA / TEILWEISE / NEIN / ENTBEHRLICH</w:t>
            </w:r>
          </w:p>
        </w:tc>
      </w:tr>
      <w:tr w:rsidR="007B7DE6" w:rsidRPr="00CC02C2" w14:paraId="324AFEA8" w14:textId="77777777" w:rsidTr="00905B2B">
        <w:tc>
          <w:tcPr>
            <w:tcW w:w="8356" w:type="dxa"/>
          </w:tcPr>
          <w:p w14:paraId="0338BA2D" w14:textId="77777777" w:rsidR="007B7DE6" w:rsidRPr="00CC02C2" w:rsidRDefault="007B7DE6" w:rsidP="00905B2B">
            <w:pPr>
              <w:suppressAutoHyphens/>
              <w:spacing w:before="120" w:after="120"/>
              <w:rPr>
                <w:color w:val="000000" w:themeColor="text1"/>
              </w:rPr>
            </w:pPr>
            <w:r>
              <w:rPr>
                <w:color w:val="000000" w:themeColor="text1"/>
              </w:rPr>
              <w:t>Ihr aktueller Umsetzungsstand</w:t>
            </w:r>
          </w:p>
        </w:tc>
      </w:tr>
    </w:tbl>
    <w:p w14:paraId="02183041" w14:textId="77777777" w:rsidR="007B7DE6" w:rsidRPr="00D029D0" w:rsidRDefault="007B7DE6" w:rsidP="007B7DE6">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B7DE6" w14:paraId="176B0108" w14:textId="77777777" w:rsidTr="00905B2B">
        <w:tc>
          <w:tcPr>
            <w:tcW w:w="8340" w:type="dxa"/>
            <w:tcBorders>
              <w:bottom w:val="single" w:sz="4" w:space="0" w:color="auto"/>
            </w:tcBorders>
            <w:shd w:val="clear" w:color="auto" w:fill="C6D9F1" w:themeFill="text2" w:themeFillTint="33"/>
          </w:tcPr>
          <w:p w14:paraId="74FFE116" w14:textId="77777777" w:rsidR="007B7DE6" w:rsidRDefault="007B7DE6" w:rsidP="00905B2B">
            <w:pPr>
              <w:spacing w:before="60" w:after="60"/>
              <w:rPr>
                <w:color w:val="000000" w:themeColor="text1"/>
              </w:rPr>
            </w:pPr>
            <w:r>
              <w:rPr>
                <w:color w:val="000000" w:themeColor="text1"/>
              </w:rPr>
              <w:t>Einspruch - diese Anforderung soll nicht aufgenommen werden!</w:t>
            </w:r>
          </w:p>
        </w:tc>
      </w:tr>
      <w:tr w:rsidR="007B7DE6" w14:paraId="2470F138" w14:textId="77777777" w:rsidTr="00905B2B">
        <w:tc>
          <w:tcPr>
            <w:tcW w:w="8340" w:type="dxa"/>
            <w:shd w:val="clear" w:color="auto" w:fill="FFFFFF" w:themeFill="background1"/>
          </w:tcPr>
          <w:p w14:paraId="7F135A02" w14:textId="77777777" w:rsidR="007B7DE6" w:rsidRDefault="007B7DE6" w:rsidP="00905B2B">
            <w:pPr>
              <w:spacing w:before="60" w:after="60"/>
              <w:rPr>
                <w:color w:val="000000" w:themeColor="text1"/>
              </w:rPr>
            </w:pPr>
            <w:r>
              <w:rPr>
                <w:color w:val="000000" w:themeColor="text1"/>
              </w:rPr>
              <w:t>Begründung der Fachseite:</w:t>
            </w:r>
          </w:p>
        </w:tc>
      </w:tr>
    </w:tbl>
    <w:p w14:paraId="1BE2B9CD" w14:textId="77777777" w:rsidR="007B7DE6" w:rsidRDefault="007B7DE6" w:rsidP="007B7DE6">
      <w:pPr>
        <w:pStyle w:val="Listenabsatz"/>
        <w:suppressAutoHyphens/>
        <w:spacing w:after="240"/>
        <w:ind w:left="720"/>
        <w:rPr>
          <w:color w:val="000000" w:themeColor="text1"/>
        </w:rPr>
      </w:pPr>
    </w:p>
    <w:p w14:paraId="14D1A381" w14:textId="77777777" w:rsidR="007B7DE6" w:rsidRDefault="007B7DE6" w:rsidP="007B7DE6">
      <w:pPr>
        <w:jc w:val="both"/>
      </w:pPr>
    </w:p>
    <w:p w14:paraId="6DBF8F68" w14:textId="519F576F" w:rsidR="00750C40" w:rsidRDefault="007B35BF" w:rsidP="00AB0E37">
      <w:pPr>
        <w:pStyle w:val="berschrift3"/>
      </w:pPr>
      <w:r w:rsidRPr="00D4121E">
        <w:t xml:space="preserve"> </w:t>
      </w:r>
      <w:bookmarkStart w:id="59" w:name="_Toc87565387"/>
      <w:proofErr w:type="spellStart"/>
      <w:r w:rsidRPr="00D4121E">
        <w:t>Bogon</w:t>
      </w:r>
      <w:proofErr w:type="spellEnd"/>
      <w:r w:rsidRPr="00D4121E">
        <w:t>- und Spoofing-Filterung (S)</w:t>
      </w:r>
      <w:r>
        <w:t xml:space="preserve"> </w:t>
      </w:r>
      <w:r w:rsidR="00EB73BE">
        <w:t>[A15]</w:t>
      </w:r>
      <w:bookmarkEnd w:id="59"/>
    </w:p>
    <w:p w14:paraId="5D1227B4" w14:textId="77777777" w:rsidR="007B7DE6" w:rsidRDefault="007B7DE6" w:rsidP="007B7DE6">
      <w:pPr>
        <w:pStyle w:val="Listenabsatz"/>
        <w:spacing w:after="0"/>
      </w:pPr>
    </w:p>
    <w:p w14:paraId="7165E96A" w14:textId="2554EDD1" w:rsidR="00750C40" w:rsidRDefault="007B35BF" w:rsidP="00C63816">
      <w:pPr>
        <w:pStyle w:val="Listenabsatz"/>
        <w:numPr>
          <w:ilvl w:val="0"/>
          <w:numId w:val="3"/>
        </w:numPr>
        <w:spacing w:after="0"/>
        <w:ind w:left="709" w:hanging="709"/>
      </w:pPr>
      <w:r>
        <w:t xml:space="preserve">Es </w:t>
      </w:r>
      <w:r w:rsidR="004B73C4">
        <w:t>MUSS</w:t>
      </w:r>
      <w:r>
        <w:t xml:space="preserve"> verhindert werden, dass Angreifer mithilfe gefälschter, reservierter oder noch nicht zugewiesener IP-Adressen in die Router und Switches eindringen können. </w:t>
      </w:r>
    </w:p>
    <w:p w14:paraId="19414170" w14:textId="27E9990C" w:rsidR="007B7DE6" w:rsidRDefault="007B7DE6" w:rsidP="007B7DE6"/>
    <w:p w14:paraId="47A13654" w14:textId="77777777" w:rsidR="0046298A" w:rsidRDefault="0046298A" w:rsidP="007B7DE6"/>
    <w:p w14:paraId="0BED0017" w14:textId="77777777" w:rsidR="007B7DE6" w:rsidRDefault="007B7DE6" w:rsidP="007B7DE6">
      <w:pPr>
        <w:pStyle w:val="Listenabsatz"/>
        <w:spacing w:after="240"/>
        <w:ind w:left="720"/>
        <w:rPr>
          <w:color w:val="FF0000"/>
        </w:rPr>
      </w:pPr>
      <w:r w:rsidRPr="001568BD">
        <w:rPr>
          <w:color w:val="FF0000"/>
        </w:rPr>
        <w:t xml:space="preserve">Hier steht Ihre Konkretisierung des BSI-Textes der Anforderungen unter </w:t>
      </w:r>
    </w:p>
    <w:p w14:paraId="1E2933FF" w14:textId="77777777" w:rsidR="007B7DE6" w:rsidRDefault="007B7DE6" w:rsidP="007B7DE6">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2DBC811C" w14:textId="77777777" w:rsidR="007B7DE6" w:rsidRPr="001F352F" w:rsidRDefault="007B7DE6" w:rsidP="007B7DE6">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7B7DE6" w:rsidRPr="005B4E23" w14:paraId="4BA8154D" w14:textId="77777777" w:rsidTr="00905B2B">
        <w:trPr>
          <w:trHeight w:val="205"/>
        </w:trPr>
        <w:tc>
          <w:tcPr>
            <w:tcW w:w="8356" w:type="dxa"/>
            <w:shd w:val="clear" w:color="auto" w:fill="D6E3BC" w:themeFill="accent3" w:themeFillTint="66"/>
          </w:tcPr>
          <w:p w14:paraId="33B1EB99" w14:textId="77777777" w:rsidR="007B7DE6" w:rsidRPr="005B4E23" w:rsidRDefault="007B7DE6" w:rsidP="00905B2B">
            <w:pPr>
              <w:suppressAutoHyphens/>
              <w:spacing w:before="120" w:after="120"/>
            </w:pPr>
            <w:r>
              <w:t>Umsetzung:  JA / TEILWEISE / NEIN / ENTBEHRLICH</w:t>
            </w:r>
          </w:p>
        </w:tc>
      </w:tr>
      <w:tr w:rsidR="007B7DE6" w:rsidRPr="00CC02C2" w14:paraId="39F2EF9E" w14:textId="77777777" w:rsidTr="00905B2B">
        <w:tc>
          <w:tcPr>
            <w:tcW w:w="8356" w:type="dxa"/>
          </w:tcPr>
          <w:p w14:paraId="0A45FC76" w14:textId="77777777" w:rsidR="007B7DE6" w:rsidRPr="00CC02C2" w:rsidRDefault="007B7DE6" w:rsidP="00905B2B">
            <w:pPr>
              <w:suppressAutoHyphens/>
              <w:spacing w:before="120" w:after="120"/>
              <w:rPr>
                <w:color w:val="000000" w:themeColor="text1"/>
              </w:rPr>
            </w:pPr>
            <w:r>
              <w:rPr>
                <w:color w:val="000000" w:themeColor="text1"/>
              </w:rPr>
              <w:t>Ihr aktueller Umsetzungsstand</w:t>
            </w:r>
          </w:p>
        </w:tc>
      </w:tr>
    </w:tbl>
    <w:p w14:paraId="37DF5571" w14:textId="77777777" w:rsidR="007B7DE6" w:rsidRPr="00D029D0" w:rsidRDefault="007B7DE6" w:rsidP="007B7DE6">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B7DE6" w14:paraId="0CB9F6C5" w14:textId="77777777" w:rsidTr="00905B2B">
        <w:tc>
          <w:tcPr>
            <w:tcW w:w="8340" w:type="dxa"/>
            <w:tcBorders>
              <w:bottom w:val="single" w:sz="4" w:space="0" w:color="auto"/>
            </w:tcBorders>
            <w:shd w:val="clear" w:color="auto" w:fill="C6D9F1" w:themeFill="text2" w:themeFillTint="33"/>
          </w:tcPr>
          <w:p w14:paraId="0DDDB01D" w14:textId="77777777" w:rsidR="007B7DE6" w:rsidRDefault="007B7DE6" w:rsidP="00905B2B">
            <w:pPr>
              <w:spacing w:before="60" w:after="60"/>
              <w:rPr>
                <w:color w:val="000000" w:themeColor="text1"/>
              </w:rPr>
            </w:pPr>
            <w:r>
              <w:rPr>
                <w:color w:val="000000" w:themeColor="text1"/>
              </w:rPr>
              <w:t>Einspruch - diese Anforderung soll nicht aufgenommen werden!</w:t>
            </w:r>
          </w:p>
        </w:tc>
      </w:tr>
      <w:tr w:rsidR="007B7DE6" w14:paraId="10E5ADE3" w14:textId="77777777" w:rsidTr="00905B2B">
        <w:tc>
          <w:tcPr>
            <w:tcW w:w="8340" w:type="dxa"/>
            <w:shd w:val="clear" w:color="auto" w:fill="FFFFFF" w:themeFill="background1"/>
          </w:tcPr>
          <w:p w14:paraId="553C99D0" w14:textId="77777777" w:rsidR="007B7DE6" w:rsidRDefault="007B7DE6" w:rsidP="00905B2B">
            <w:pPr>
              <w:spacing w:before="60" w:after="60"/>
              <w:rPr>
                <w:color w:val="000000" w:themeColor="text1"/>
              </w:rPr>
            </w:pPr>
            <w:r>
              <w:rPr>
                <w:color w:val="000000" w:themeColor="text1"/>
              </w:rPr>
              <w:t>Begründung der Fachseite:</w:t>
            </w:r>
          </w:p>
        </w:tc>
      </w:tr>
    </w:tbl>
    <w:p w14:paraId="40315738" w14:textId="0E40995E" w:rsidR="007B7DE6" w:rsidRDefault="007B7DE6" w:rsidP="007B7DE6"/>
    <w:p w14:paraId="5F487553" w14:textId="77777777" w:rsidR="0046298A" w:rsidRDefault="0046298A" w:rsidP="007B7DE6"/>
    <w:p w14:paraId="2738D94D" w14:textId="4CC53D45" w:rsidR="00750C40" w:rsidRDefault="000764B5" w:rsidP="00AB0E37">
      <w:pPr>
        <w:pStyle w:val="berschrift3"/>
      </w:pPr>
      <w:r>
        <w:t xml:space="preserve">  </w:t>
      </w:r>
      <w:bookmarkStart w:id="60" w:name="_Toc87565388"/>
      <w:r w:rsidR="007B35BF" w:rsidRPr="00D4121E">
        <w:t>Schutz vor „IPv6 Routing Header Type-0“-Angriffen (S</w:t>
      </w:r>
      <w:r w:rsidR="007B35BF">
        <w:t>)</w:t>
      </w:r>
      <w:r>
        <w:br/>
        <w:t xml:space="preserve">  </w:t>
      </w:r>
      <w:proofErr w:type="gramStart"/>
      <w:r>
        <w:t xml:space="preserve"> </w:t>
      </w:r>
      <w:r w:rsidR="007B35BF">
        <w:t xml:space="preserve"> </w:t>
      </w:r>
      <w:r>
        <w:t xml:space="preserve"> </w:t>
      </w:r>
      <w:r w:rsidR="00EB73BE">
        <w:t>[</w:t>
      </w:r>
      <w:proofErr w:type="gramEnd"/>
      <w:r w:rsidR="00EB73BE">
        <w:t>A16]</w:t>
      </w:r>
      <w:bookmarkEnd w:id="60"/>
    </w:p>
    <w:p w14:paraId="0DE539B0" w14:textId="77777777" w:rsidR="007B7DE6" w:rsidRDefault="007B7DE6" w:rsidP="007B7DE6">
      <w:pPr>
        <w:pStyle w:val="Listenabsatz"/>
        <w:spacing w:after="0"/>
      </w:pPr>
    </w:p>
    <w:p w14:paraId="44036C79" w14:textId="68C4116B" w:rsidR="007312C1" w:rsidRDefault="007B35BF" w:rsidP="00C63816">
      <w:pPr>
        <w:pStyle w:val="Listenabsatz"/>
        <w:numPr>
          <w:ilvl w:val="0"/>
          <w:numId w:val="3"/>
        </w:numPr>
        <w:spacing w:after="0"/>
        <w:ind w:left="709" w:hanging="709"/>
      </w:pPr>
      <w:r>
        <w:t xml:space="preserve">Beim Einsatz von IPv6 </w:t>
      </w:r>
      <w:r w:rsidR="0046298A">
        <w:t>MÜSSEN</w:t>
      </w:r>
      <w:r>
        <w:t xml:space="preserve"> Mechanismen eingesetzt werden, die Angriffe </w:t>
      </w:r>
      <w:r w:rsidR="0046298A">
        <w:br/>
      </w:r>
      <w:r>
        <w:t>auf den Routing</w:t>
      </w:r>
      <w:r w:rsidR="0046298A">
        <w:t xml:space="preserve"> </w:t>
      </w:r>
      <w:r>
        <w:t>Header des Type-0 erkennen und verhindern.</w:t>
      </w:r>
    </w:p>
    <w:p w14:paraId="41157A7D" w14:textId="77777777" w:rsidR="007B7DE6" w:rsidRDefault="007B7DE6" w:rsidP="007B7DE6">
      <w:pPr>
        <w:pStyle w:val="Listenabsatz"/>
        <w:spacing w:after="0"/>
      </w:pPr>
    </w:p>
    <w:p w14:paraId="466130C3" w14:textId="77777777" w:rsidR="007B7DE6" w:rsidRDefault="007B7DE6" w:rsidP="007B7DE6">
      <w:pPr>
        <w:pStyle w:val="Listenabsatz"/>
        <w:spacing w:after="240"/>
        <w:ind w:left="720"/>
        <w:rPr>
          <w:color w:val="FF0000"/>
        </w:rPr>
      </w:pPr>
      <w:r w:rsidRPr="001568BD">
        <w:rPr>
          <w:color w:val="FF0000"/>
        </w:rPr>
        <w:t xml:space="preserve">Hier steht Ihre Konkretisierung des BSI-Textes der Anforderungen unter </w:t>
      </w:r>
    </w:p>
    <w:p w14:paraId="19987AD0" w14:textId="77777777" w:rsidR="007B7DE6" w:rsidRDefault="007B7DE6" w:rsidP="007B7DE6">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09AC4C77" w14:textId="77777777" w:rsidR="007B7DE6" w:rsidRPr="001F352F" w:rsidRDefault="007B7DE6" w:rsidP="007B7DE6">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7B7DE6" w:rsidRPr="005B4E23" w14:paraId="7F5CD3B4" w14:textId="77777777" w:rsidTr="00905B2B">
        <w:trPr>
          <w:trHeight w:val="205"/>
        </w:trPr>
        <w:tc>
          <w:tcPr>
            <w:tcW w:w="8356" w:type="dxa"/>
            <w:shd w:val="clear" w:color="auto" w:fill="D6E3BC" w:themeFill="accent3" w:themeFillTint="66"/>
          </w:tcPr>
          <w:p w14:paraId="31FE2EF9" w14:textId="77777777" w:rsidR="007B7DE6" w:rsidRPr="005B4E23" w:rsidRDefault="007B7DE6" w:rsidP="00905B2B">
            <w:pPr>
              <w:suppressAutoHyphens/>
              <w:spacing w:before="120" w:after="120"/>
            </w:pPr>
            <w:r>
              <w:t>Umsetzung:  JA / TEILWEISE / NEIN / ENTBEHRLICH</w:t>
            </w:r>
          </w:p>
        </w:tc>
      </w:tr>
      <w:tr w:rsidR="007B7DE6" w:rsidRPr="00CC02C2" w14:paraId="5DD74710" w14:textId="77777777" w:rsidTr="00905B2B">
        <w:tc>
          <w:tcPr>
            <w:tcW w:w="8356" w:type="dxa"/>
          </w:tcPr>
          <w:p w14:paraId="2732AB03" w14:textId="77777777" w:rsidR="007B7DE6" w:rsidRPr="00CC02C2" w:rsidRDefault="007B7DE6" w:rsidP="00905B2B">
            <w:pPr>
              <w:suppressAutoHyphens/>
              <w:spacing w:before="120" w:after="120"/>
              <w:rPr>
                <w:color w:val="000000" w:themeColor="text1"/>
              </w:rPr>
            </w:pPr>
            <w:r>
              <w:rPr>
                <w:color w:val="000000" w:themeColor="text1"/>
              </w:rPr>
              <w:t>Ihr aktueller Umsetzungsstand</w:t>
            </w:r>
          </w:p>
        </w:tc>
      </w:tr>
    </w:tbl>
    <w:p w14:paraId="26CE1AC3" w14:textId="77777777" w:rsidR="007B7DE6" w:rsidRPr="00D029D0" w:rsidRDefault="007B7DE6" w:rsidP="007B7DE6">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B7DE6" w14:paraId="3E34237D" w14:textId="77777777" w:rsidTr="00905B2B">
        <w:tc>
          <w:tcPr>
            <w:tcW w:w="8340" w:type="dxa"/>
            <w:tcBorders>
              <w:bottom w:val="single" w:sz="4" w:space="0" w:color="auto"/>
            </w:tcBorders>
            <w:shd w:val="clear" w:color="auto" w:fill="C6D9F1" w:themeFill="text2" w:themeFillTint="33"/>
          </w:tcPr>
          <w:p w14:paraId="4BE57E89" w14:textId="77777777" w:rsidR="007B7DE6" w:rsidRDefault="007B7DE6" w:rsidP="00905B2B">
            <w:pPr>
              <w:spacing w:before="60" w:after="60"/>
              <w:rPr>
                <w:color w:val="000000" w:themeColor="text1"/>
              </w:rPr>
            </w:pPr>
            <w:r>
              <w:rPr>
                <w:color w:val="000000" w:themeColor="text1"/>
              </w:rPr>
              <w:t>Einspruch - diese Anforderung soll nicht aufgenommen werden!</w:t>
            </w:r>
          </w:p>
        </w:tc>
      </w:tr>
      <w:tr w:rsidR="007B7DE6" w14:paraId="16491260" w14:textId="77777777" w:rsidTr="00905B2B">
        <w:tc>
          <w:tcPr>
            <w:tcW w:w="8340" w:type="dxa"/>
            <w:shd w:val="clear" w:color="auto" w:fill="FFFFFF" w:themeFill="background1"/>
          </w:tcPr>
          <w:p w14:paraId="71424474" w14:textId="77777777" w:rsidR="007B7DE6" w:rsidRDefault="007B7DE6" w:rsidP="00905B2B">
            <w:pPr>
              <w:spacing w:before="60" w:after="60"/>
              <w:rPr>
                <w:color w:val="000000" w:themeColor="text1"/>
              </w:rPr>
            </w:pPr>
            <w:r>
              <w:rPr>
                <w:color w:val="000000" w:themeColor="text1"/>
              </w:rPr>
              <w:t>Begründung der Fachseite:</w:t>
            </w:r>
          </w:p>
        </w:tc>
      </w:tr>
    </w:tbl>
    <w:p w14:paraId="0C52A6A6" w14:textId="2F937114" w:rsidR="007B7DE6" w:rsidRDefault="007B7DE6" w:rsidP="007B7DE6">
      <w:pPr>
        <w:pStyle w:val="Listenabsatz"/>
        <w:suppressAutoHyphens/>
        <w:spacing w:after="240"/>
        <w:ind w:left="720"/>
        <w:rPr>
          <w:color w:val="000000" w:themeColor="text1"/>
        </w:rPr>
      </w:pPr>
    </w:p>
    <w:p w14:paraId="4665D7CB" w14:textId="7115F1C7" w:rsidR="007B7DE6" w:rsidRDefault="007B7DE6" w:rsidP="007B7DE6">
      <w:pPr>
        <w:pStyle w:val="Listenabsatz"/>
        <w:suppressAutoHyphens/>
        <w:spacing w:after="240"/>
        <w:ind w:left="720"/>
        <w:rPr>
          <w:color w:val="000000" w:themeColor="text1"/>
        </w:rPr>
      </w:pPr>
    </w:p>
    <w:p w14:paraId="530E07F0" w14:textId="48A20C40" w:rsidR="00750C40" w:rsidRDefault="007B35BF" w:rsidP="00AB0E37">
      <w:pPr>
        <w:pStyle w:val="berschrift3"/>
      </w:pPr>
      <w:bookmarkStart w:id="61" w:name="_Toc87565389"/>
      <w:r w:rsidRPr="00D4121E">
        <w:t xml:space="preserve">Schutz vor </w:t>
      </w:r>
      <w:proofErr w:type="spellStart"/>
      <w:r w:rsidRPr="00D4121E">
        <w:t>DoS</w:t>
      </w:r>
      <w:proofErr w:type="spellEnd"/>
      <w:r w:rsidRPr="00D4121E">
        <w:t>- und DDoS-Angriffen (S)</w:t>
      </w:r>
      <w:r>
        <w:t xml:space="preserve"> </w:t>
      </w:r>
      <w:r w:rsidR="00EB73BE">
        <w:t>[A17]</w:t>
      </w:r>
      <w:bookmarkEnd w:id="61"/>
    </w:p>
    <w:p w14:paraId="45E62379" w14:textId="77777777" w:rsidR="007B7DE6" w:rsidRDefault="007B7DE6" w:rsidP="007B7DE6">
      <w:pPr>
        <w:pStyle w:val="Listenabsatz"/>
        <w:spacing w:after="0"/>
      </w:pPr>
    </w:p>
    <w:p w14:paraId="0F456B54" w14:textId="0A530D87" w:rsidR="00750C40" w:rsidRDefault="007B35BF" w:rsidP="00C63816">
      <w:pPr>
        <w:pStyle w:val="Listenabsatz"/>
        <w:numPr>
          <w:ilvl w:val="0"/>
          <w:numId w:val="3"/>
        </w:numPr>
        <w:spacing w:after="0"/>
        <w:ind w:left="709" w:hanging="709"/>
      </w:pPr>
      <w:r>
        <w:t xml:space="preserve">Es </w:t>
      </w:r>
      <w:r w:rsidR="0046298A">
        <w:t>MÜSSEN</w:t>
      </w:r>
      <w:r>
        <w:t xml:space="preserve"> Mechanismen eingesetzt werden, die </w:t>
      </w:r>
      <w:proofErr w:type="spellStart"/>
      <w:r>
        <w:t>hochvolumige</w:t>
      </w:r>
      <w:proofErr w:type="spellEnd"/>
      <w:r>
        <w:t xml:space="preserve"> Angriffe sowie TCP-State-Exhaustion</w:t>
      </w:r>
      <w:r w:rsidR="0046298A">
        <w:t>-</w:t>
      </w:r>
      <w:r>
        <w:t xml:space="preserve">Angriffe erkennen und abwehren. </w:t>
      </w:r>
    </w:p>
    <w:p w14:paraId="040C806F" w14:textId="6234F419" w:rsidR="007B7DE6" w:rsidRDefault="007B7DE6" w:rsidP="007B7DE6"/>
    <w:p w14:paraId="6C0A97C4" w14:textId="77777777" w:rsidR="007B7DE6" w:rsidRDefault="007B7DE6" w:rsidP="007B7DE6">
      <w:pPr>
        <w:pStyle w:val="Listenabsatz"/>
        <w:spacing w:after="240"/>
        <w:ind w:left="720"/>
        <w:rPr>
          <w:color w:val="FF0000"/>
        </w:rPr>
      </w:pPr>
      <w:r w:rsidRPr="001568BD">
        <w:rPr>
          <w:color w:val="FF0000"/>
        </w:rPr>
        <w:t xml:space="preserve">Hier steht Ihre Konkretisierung des BSI-Textes der Anforderungen unter </w:t>
      </w:r>
    </w:p>
    <w:p w14:paraId="6D6D226D" w14:textId="77777777" w:rsidR="007B7DE6" w:rsidRDefault="007B7DE6" w:rsidP="007B7DE6">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0ECEA2EA" w14:textId="0CB2AB42" w:rsidR="007B7DE6" w:rsidRDefault="007B7DE6" w:rsidP="0046298A">
      <w:pPr>
        <w:pStyle w:val="Listenabsatz"/>
        <w:spacing w:after="240"/>
        <w:ind w:left="720"/>
        <w:rPr>
          <w:color w:val="FF0000"/>
        </w:rPr>
      </w:pPr>
      <w:r w:rsidRPr="00A85502">
        <w:rPr>
          <w:color w:val="FF0000"/>
        </w:rPr>
        <w:t xml:space="preserve">der </w:t>
      </w:r>
      <w:r>
        <w:rPr>
          <w:color w:val="FF0000"/>
        </w:rPr>
        <w:t>Ker</w:t>
      </w:r>
      <w:r w:rsidRPr="00A85502">
        <w:rPr>
          <w:color w:val="FF0000"/>
        </w:rPr>
        <w:t>nau</w:t>
      </w:r>
      <w:r w:rsidRPr="0046298A">
        <w:rPr>
          <w:color w:val="FF0000"/>
        </w:rPr>
        <w:t>ssage der BSI-Anforderung</w:t>
      </w:r>
    </w:p>
    <w:p w14:paraId="3D60A97D" w14:textId="77777777" w:rsidR="0046298A" w:rsidRPr="0046298A" w:rsidRDefault="0046298A" w:rsidP="0046298A">
      <w:pPr>
        <w:pStyle w:val="Listenabsatz"/>
        <w:spacing w:after="240"/>
        <w:ind w:left="720"/>
        <w:rPr>
          <w:color w:val="FF0000"/>
        </w:rPr>
      </w:pPr>
    </w:p>
    <w:tbl>
      <w:tblPr>
        <w:tblStyle w:val="Tabellenraster"/>
        <w:tblW w:w="0" w:type="auto"/>
        <w:tblInd w:w="704" w:type="dxa"/>
        <w:tblLook w:val="04A0" w:firstRow="1" w:lastRow="0" w:firstColumn="1" w:lastColumn="0" w:noHBand="0" w:noVBand="1"/>
      </w:tblPr>
      <w:tblGrid>
        <w:gridCol w:w="8356"/>
      </w:tblGrid>
      <w:tr w:rsidR="007B7DE6" w:rsidRPr="005B4E23" w14:paraId="218DA882" w14:textId="77777777" w:rsidTr="00905B2B">
        <w:trPr>
          <w:trHeight w:val="205"/>
        </w:trPr>
        <w:tc>
          <w:tcPr>
            <w:tcW w:w="8356" w:type="dxa"/>
            <w:shd w:val="clear" w:color="auto" w:fill="D6E3BC" w:themeFill="accent3" w:themeFillTint="66"/>
          </w:tcPr>
          <w:p w14:paraId="284CB377" w14:textId="5428CA9F" w:rsidR="007B7DE6" w:rsidRPr="005B4E23" w:rsidRDefault="007B7DE6" w:rsidP="00905B2B">
            <w:pPr>
              <w:suppressAutoHyphens/>
              <w:spacing w:before="120" w:after="120"/>
            </w:pPr>
            <w:r>
              <w:t>Umsetzung:  JA / TEILWEISE / NEIN / ENTBEHRLICH</w:t>
            </w:r>
          </w:p>
        </w:tc>
      </w:tr>
      <w:tr w:rsidR="007B7DE6" w:rsidRPr="00CC02C2" w14:paraId="0728ECCD" w14:textId="77777777" w:rsidTr="00905B2B">
        <w:tc>
          <w:tcPr>
            <w:tcW w:w="8356" w:type="dxa"/>
          </w:tcPr>
          <w:p w14:paraId="5286599E" w14:textId="77777777" w:rsidR="007B7DE6" w:rsidRPr="00CC02C2" w:rsidRDefault="007B7DE6" w:rsidP="00905B2B">
            <w:pPr>
              <w:suppressAutoHyphens/>
              <w:spacing w:before="120" w:after="120"/>
              <w:rPr>
                <w:color w:val="000000" w:themeColor="text1"/>
              </w:rPr>
            </w:pPr>
            <w:r>
              <w:rPr>
                <w:color w:val="000000" w:themeColor="text1"/>
              </w:rPr>
              <w:t>Ihr aktueller Umsetzungsstand</w:t>
            </w:r>
          </w:p>
        </w:tc>
      </w:tr>
    </w:tbl>
    <w:p w14:paraId="48112540" w14:textId="77777777" w:rsidR="007B7DE6" w:rsidRPr="00D029D0" w:rsidRDefault="007B7DE6" w:rsidP="007B7DE6">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B7DE6" w14:paraId="21316D9B" w14:textId="77777777" w:rsidTr="00905B2B">
        <w:tc>
          <w:tcPr>
            <w:tcW w:w="8340" w:type="dxa"/>
            <w:tcBorders>
              <w:bottom w:val="single" w:sz="4" w:space="0" w:color="auto"/>
            </w:tcBorders>
            <w:shd w:val="clear" w:color="auto" w:fill="C6D9F1" w:themeFill="text2" w:themeFillTint="33"/>
          </w:tcPr>
          <w:p w14:paraId="54CEEB9B" w14:textId="77777777" w:rsidR="007B7DE6" w:rsidRDefault="007B7DE6" w:rsidP="00905B2B">
            <w:pPr>
              <w:spacing w:before="60" w:after="60"/>
              <w:rPr>
                <w:color w:val="000000" w:themeColor="text1"/>
              </w:rPr>
            </w:pPr>
            <w:r>
              <w:rPr>
                <w:color w:val="000000" w:themeColor="text1"/>
              </w:rPr>
              <w:t>Einspruch - diese Anforderung soll nicht aufgenommen werden!</w:t>
            </w:r>
          </w:p>
        </w:tc>
      </w:tr>
      <w:tr w:rsidR="007B7DE6" w14:paraId="2EAA67CD" w14:textId="77777777" w:rsidTr="00905B2B">
        <w:tc>
          <w:tcPr>
            <w:tcW w:w="8340" w:type="dxa"/>
            <w:shd w:val="clear" w:color="auto" w:fill="FFFFFF" w:themeFill="background1"/>
          </w:tcPr>
          <w:p w14:paraId="0046940D" w14:textId="77777777" w:rsidR="007B7DE6" w:rsidRDefault="007B7DE6" w:rsidP="00905B2B">
            <w:pPr>
              <w:spacing w:before="60" w:after="60"/>
              <w:rPr>
                <w:color w:val="000000" w:themeColor="text1"/>
              </w:rPr>
            </w:pPr>
            <w:r>
              <w:rPr>
                <w:color w:val="000000" w:themeColor="text1"/>
              </w:rPr>
              <w:t>Begründung der Fachseite:</w:t>
            </w:r>
          </w:p>
        </w:tc>
      </w:tr>
    </w:tbl>
    <w:p w14:paraId="5A5CFC56" w14:textId="249850F8" w:rsidR="007B7DE6" w:rsidRDefault="007B7DE6" w:rsidP="007B7DE6">
      <w:pPr>
        <w:pStyle w:val="Listenabsatz"/>
        <w:suppressAutoHyphens/>
        <w:spacing w:after="240"/>
        <w:ind w:left="720"/>
        <w:rPr>
          <w:color w:val="000000" w:themeColor="text1"/>
        </w:rPr>
      </w:pPr>
    </w:p>
    <w:p w14:paraId="02670CF8" w14:textId="77777777" w:rsidR="0046298A" w:rsidRDefault="0046298A" w:rsidP="007B7DE6">
      <w:pPr>
        <w:pStyle w:val="Listenabsatz"/>
        <w:suppressAutoHyphens/>
        <w:spacing w:after="240"/>
        <w:ind w:left="720"/>
        <w:rPr>
          <w:color w:val="000000" w:themeColor="text1"/>
        </w:rPr>
      </w:pPr>
    </w:p>
    <w:p w14:paraId="1F22EB1A" w14:textId="62791A47" w:rsidR="00750C40" w:rsidRPr="00D4121E" w:rsidRDefault="000764B5" w:rsidP="00AB0E37">
      <w:pPr>
        <w:pStyle w:val="berschrift3"/>
      </w:pPr>
      <w:r>
        <w:t xml:space="preserve"> </w:t>
      </w:r>
      <w:bookmarkStart w:id="62" w:name="_Toc87565390"/>
      <w:r w:rsidR="007B35BF" w:rsidRPr="00D4121E">
        <w:t xml:space="preserve">Einrichtung von Access Control Lists (S) </w:t>
      </w:r>
      <w:r w:rsidR="00EB73BE">
        <w:t>[A18]</w:t>
      </w:r>
      <w:bookmarkEnd w:id="62"/>
    </w:p>
    <w:p w14:paraId="2AB4981B" w14:textId="77777777" w:rsidR="007B7DE6" w:rsidRDefault="007B7DE6" w:rsidP="007B7DE6">
      <w:pPr>
        <w:pStyle w:val="Listenabsatz"/>
        <w:spacing w:after="0"/>
      </w:pPr>
    </w:p>
    <w:p w14:paraId="42FF154F" w14:textId="2F43B4AD" w:rsidR="007B7DE6" w:rsidRDefault="007B35BF" w:rsidP="00C63816">
      <w:pPr>
        <w:pStyle w:val="Listenabsatz"/>
        <w:numPr>
          <w:ilvl w:val="0"/>
          <w:numId w:val="3"/>
        </w:numPr>
        <w:spacing w:after="0"/>
        <w:ind w:left="709" w:hanging="709"/>
      </w:pPr>
      <w:r>
        <w:t xml:space="preserve">Der Zugriff auf Router und Switches </w:t>
      </w:r>
      <w:r w:rsidR="0046298A">
        <w:t>MUSS</w:t>
      </w:r>
      <w:r>
        <w:t xml:space="preserve"> mithilfe von Access Control Lists (ACLs) definiert werden. </w:t>
      </w:r>
    </w:p>
    <w:p w14:paraId="6F839B5D" w14:textId="59FE27E7" w:rsidR="007B7DE6" w:rsidRDefault="007B7DE6" w:rsidP="007B7DE6">
      <w:pPr>
        <w:pStyle w:val="Listenabsatz"/>
        <w:spacing w:after="0"/>
      </w:pPr>
    </w:p>
    <w:p w14:paraId="4706922E" w14:textId="77777777" w:rsidR="007B7DE6" w:rsidRDefault="007B7DE6" w:rsidP="007B7DE6">
      <w:pPr>
        <w:pStyle w:val="Listenabsatz"/>
        <w:spacing w:after="240"/>
        <w:ind w:left="720"/>
        <w:rPr>
          <w:color w:val="FF0000"/>
        </w:rPr>
      </w:pPr>
      <w:r w:rsidRPr="001568BD">
        <w:rPr>
          <w:color w:val="FF0000"/>
        </w:rPr>
        <w:t xml:space="preserve">Hier steht Ihre Konkretisierung des BSI-Textes der Anforderungen unter </w:t>
      </w:r>
    </w:p>
    <w:p w14:paraId="6222DB81" w14:textId="77777777" w:rsidR="007B7DE6" w:rsidRDefault="007B7DE6" w:rsidP="007B7DE6">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6E4BDA2C" w14:textId="77777777" w:rsidR="007B7DE6" w:rsidRPr="001F352F" w:rsidRDefault="007B7DE6" w:rsidP="007B7DE6">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7B7DE6" w:rsidRPr="005B4E23" w14:paraId="182B91CE" w14:textId="77777777" w:rsidTr="00905B2B">
        <w:trPr>
          <w:trHeight w:val="205"/>
        </w:trPr>
        <w:tc>
          <w:tcPr>
            <w:tcW w:w="8356" w:type="dxa"/>
            <w:shd w:val="clear" w:color="auto" w:fill="D6E3BC" w:themeFill="accent3" w:themeFillTint="66"/>
          </w:tcPr>
          <w:p w14:paraId="6EFDC2EB" w14:textId="77777777" w:rsidR="007B7DE6" w:rsidRPr="005B4E23" w:rsidRDefault="007B7DE6" w:rsidP="00905B2B">
            <w:pPr>
              <w:suppressAutoHyphens/>
              <w:spacing w:before="120" w:after="120"/>
            </w:pPr>
            <w:r>
              <w:t>Umsetzung:  JA / TEILWEISE / NEIN / ENTBEHRLICH</w:t>
            </w:r>
          </w:p>
        </w:tc>
      </w:tr>
      <w:tr w:rsidR="007B7DE6" w:rsidRPr="00CC02C2" w14:paraId="494CFE85" w14:textId="77777777" w:rsidTr="00905B2B">
        <w:tc>
          <w:tcPr>
            <w:tcW w:w="8356" w:type="dxa"/>
          </w:tcPr>
          <w:p w14:paraId="5A855CFB" w14:textId="77777777" w:rsidR="007B7DE6" w:rsidRPr="00CC02C2" w:rsidRDefault="007B7DE6" w:rsidP="00905B2B">
            <w:pPr>
              <w:suppressAutoHyphens/>
              <w:spacing w:before="120" w:after="120"/>
              <w:rPr>
                <w:color w:val="000000" w:themeColor="text1"/>
              </w:rPr>
            </w:pPr>
            <w:r>
              <w:rPr>
                <w:color w:val="000000" w:themeColor="text1"/>
              </w:rPr>
              <w:t>Ihr aktueller Umsetzungsstand</w:t>
            </w:r>
          </w:p>
        </w:tc>
      </w:tr>
    </w:tbl>
    <w:p w14:paraId="29CD1F64" w14:textId="77777777" w:rsidR="007B7DE6" w:rsidRPr="00D029D0" w:rsidRDefault="007B7DE6" w:rsidP="007B7DE6">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B7DE6" w14:paraId="76635521" w14:textId="77777777" w:rsidTr="00905B2B">
        <w:tc>
          <w:tcPr>
            <w:tcW w:w="8340" w:type="dxa"/>
            <w:tcBorders>
              <w:bottom w:val="single" w:sz="4" w:space="0" w:color="auto"/>
            </w:tcBorders>
            <w:shd w:val="clear" w:color="auto" w:fill="C6D9F1" w:themeFill="text2" w:themeFillTint="33"/>
          </w:tcPr>
          <w:p w14:paraId="3D3A0875" w14:textId="77777777" w:rsidR="007B7DE6" w:rsidRDefault="007B7DE6" w:rsidP="00905B2B">
            <w:pPr>
              <w:spacing w:before="60" w:after="60"/>
              <w:rPr>
                <w:color w:val="000000" w:themeColor="text1"/>
              </w:rPr>
            </w:pPr>
            <w:r>
              <w:rPr>
                <w:color w:val="000000" w:themeColor="text1"/>
              </w:rPr>
              <w:t>Einspruch - diese Anforderung soll nicht aufgenommen werden!</w:t>
            </w:r>
          </w:p>
        </w:tc>
      </w:tr>
      <w:tr w:rsidR="007B7DE6" w14:paraId="4EF0745F" w14:textId="77777777" w:rsidTr="00905B2B">
        <w:tc>
          <w:tcPr>
            <w:tcW w:w="8340" w:type="dxa"/>
            <w:shd w:val="clear" w:color="auto" w:fill="FFFFFF" w:themeFill="background1"/>
          </w:tcPr>
          <w:p w14:paraId="5BC5D104" w14:textId="77777777" w:rsidR="007B7DE6" w:rsidRDefault="007B7DE6" w:rsidP="00905B2B">
            <w:pPr>
              <w:spacing w:before="60" w:after="60"/>
              <w:rPr>
                <w:color w:val="000000" w:themeColor="text1"/>
              </w:rPr>
            </w:pPr>
            <w:r>
              <w:rPr>
                <w:color w:val="000000" w:themeColor="text1"/>
              </w:rPr>
              <w:t>Begründung der Fachseite:</w:t>
            </w:r>
          </w:p>
        </w:tc>
      </w:tr>
    </w:tbl>
    <w:p w14:paraId="4D7DE63C" w14:textId="5ED946C6" w:rsidR="00E12F5B" w:rsidRDefault="00E12F5B" w:rsidP="00E12F5B">
      <w:pPr>
        <w:pStyle w:val="Listenabsatz"/>
        <w:spacing w:after="0"/>
      </w:pPr>
    </w:p>
    <w:p w14:paraId="507CF7F7" w14:textId="505CCCC3" w:rsidR="00E12F5B" w:rsidRDefault="00E12F5B" w:rsidP="00E12F5B">
      <w:pPr>
        <w:pStyle w:val="Listenabsatz"/>
        <w:spacing w:after="0"/>
      </w:pPr>
    </w:p>
    <w:p w14:paraId="13282C5C" w14:textId="77777777" w:rsidR="00E12F5B" w:rsidRDefault="00E12F5B" w:rsidP="00E12F5B">
      <w:pPr>
        <w:pStyle w:val="Listenabsatz"/>
        <w:spacing w:after="0"/>
      </w:pPr>
    </w:p>
    <w:p w14:paraId="2E83F9B3" w14:textId="38C619DF" w:rsidR="007B7DE6" w:rsidRDefault="007B35BF" w:rsidP="00C63816">
      <w:pPr>
        <w:pStyle w:val="Listenabsatz"/>
        <w:numPr>
          <w:ilvl w:val="0"/>
          <w:numId w:val="3"/>
        </w:numPr>
        <w:spacing w:after="0"/>
        <w:ind w:left="709" w:hanging="709"/>
      </w:pPr>
      <w:r>
        <w:t xml:space="preserve">In der ACL </w:t>
      </w:r>
      <w:r w:rsidR="0046298A">
        <w:t>MUSS</w:t>
      </w:r>
      <w:r>
        <w:t xml:space="preserve"> anhand der Sicherheitsrichtlinie der Institution festgelegt </w:t>
      </w:r>
      <w:r w:rsidR="0046298A">
        <w:br/>
      </w:r>
      <w:r>
        <w:t>werden, über welche IT</w:t>
      </w:r>
      <w:r w:rsidR="0046298A">
        <w:t>-</w:t>
      </w:r>
      <w:r>
        <w:t xml:space="preserve">Systeme oder Netze mit welcher Methode auf einen </w:t>
      </w:r>
      <w:r w:rsidR="0046298A">
        <w:br/>
      </w:r>
      <w:r>
        <w:t xml:space="preserve">Router oder Switch zugegriffen werden darf. </w:t>
      </w:r>
    </w:p>
    <w:p w14:paraId="457A920B" w14:textId="3BF8A806" w:rsidR="007B7DE6" w:rsidRDefault="007B7DE6" w:rsidP="007B7DE6"/>
    <w:p w14:paraId="7B95535F" w14:textId="77777777" w:rsidR="002819F8" w:rsidRDefault="002819F8" w:rsidP="002819F8">
      <w:pPr>
        <w:pStyle w:val="Listenabsatz"/>
        <w:spacing w:after="240"/>
        <w:ind w:left="720"/>
        <w:rPr>
          <w:color w:val="FF0000"/>
        </w:rPr>
      </w:pPr>
      <w:r w:rsidRPr="001568BD">
        <w:rPr>
          <w:color w:val="FF0000"/>
        </w:rPr>
        <w:t xml:space="preserve">Hier steht Ihre Konkretisierung des BSI-Textes der Anforderungen unter </w:t>
      </w:r>
    </w:p>
    <w:p w14:paraId="2AAC67E9" w14:textId="77777777" w:rsidR="002819F8" w:rsidRDefault="002819F8" w:rsidP="002819F8">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331B2DFC" w14:textId="77777777" w:rsidR="002819F8" w:rsidRPr="001F352F" w:rsidRDefault="002819F8" w:rsidP="002819F8">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819F8" w:rsidRPr="005B4E23" w14:paraId="443F1B6C" w14:textId="77777777" w:rsidTr="00905B2B">
        <w:trPr>
          <w:trHeight w:val="205"/>
        </w:trPr>
        <w:tc>
          <w:tcPr>
            <w:tcW w:w="8356" w:type="dxa"/>
            <w:shd w:val="clear" w:color="auto" w:fill="D6E3BC" w:themeFill="accent3" w:themeFillTint="66"/>
          </w:tcPr>
          <w:p w14:paraId="34BFFC4E" w14:textId="77777777" w:rsidR="002819F8" w:rsidRPr="005B4E23" w:rsidRDefault="002819F8" w:rsidP="00905B2B">
            <w:pPr>
              <w:suppressAutoHyphens/>
              <w:spacing w:before="120" w:after="120"/>
            </w:pPr>
            <w:r>
              <w:t>Umsetzung:  JA / TEILWEISE / NEIN / ENTBEHRLICH</w:t>
            </w:r>
          </w:p>
        </w:tc>
      </w:tr>
      <w:tr w:rsidR="002819F8" w:rsidRPr="00CC02C2" w14:paraId="1290238E" w14:textId="77777777" w:rsidTr="00905B2B">
        <w:tc>
          <w:tcPr>
            <w:tcW w:w="8356" w:type="dxa"/>
          </w:tcPr>
          <w:p w14:paraId="440BC4F7" w14:textId="77777777" w:rsidR="002819F8" w:rsidRPr="00CC02C2" w:rsidRDefault="002819F8" w:rsidP="00905B2B">
            <w:pPr>
              <w:suppressAutoHyphens/>
              <w:spacing w:before="120" w:after="120"/>
              <w:rPr>
                <w:color w:val="000000" w:themeColor="text1"/>
              </w:rPr>
            </w:pPr>
            <w:r>
              <w:rPr>
                <w:color w:val="000000" w:themeColor="text1"/>
              </w:rPr>
              <w:t>Ihr aktueller Umsetzungsstand</w:t>
            </w:r>
          </w:p>
        </w:tc>
      </w:tr>
    </w:tbl>
    <w:p w14:paraId="3EB0C0AC" w14:textId="77777777" w:rsidR="002819F8" w:rsidRPr="00D029D0" w:rsidRDefault="002819F8" w:rsidP="002819F8">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819F8" w14:paraId="2B98D41E" w14:textId="77777777" w:rsidTr="00905B2B">
        <w:tc>
          <w:tcPr>
            <w:tcW w:w="8340" w:type="dxa"/>
            <w:tcBorders>
              <w:bottom w:val="single" w:sz="4" w:space="0" w:color="auto"/>
            </w:tcBorders>
            <w:shd w:val="clear" w:color="auto" w:fill="C6D9F1" w:themeFill="text2" w:themeFillTint="33"/>
          </w:tcPr>
          <w:p w14:paraId="1DDC6845" w14:textId="77777777" w:rsidR="002819F8" w:rsidRDefault="002819F8" w:rsidP="00905B2B">
            <w:pPr>
              <w:spacing w:before="60" w:after="60"/>
              <w:rPr>
                <w:color w:val="000000" w:themeColor="text1"/>
              </w:rPr>
            </w:pPr>
            <w:r>
              <w:rPr>
                <w:color w:val="000000" w:themeColor="text1"/>
              </w:rPr>
              <w:t>Einspruch - diese Anforderung soll nicht aufgenommen werden!</w:t>
            </w:r>
          </w:p>
        </w:tc>
      </w:tr>
      <w:tr w:rsidR="002819F8" w14:paraId="3CBE2AB7" w14:textId="77777777" w:rsidTr="00905B2B">
        <w:tc>
          <w:tcPr>
            <w:tcW w:w="8340" w:type="dxa"/>
            <w:shd w:val="clear" w:color="auto" w:fill="FFFFFF" w:themeFill="background1"/>
          </w:tcPr>
          <w:p w14:paraId="210E4D74" w14:textId="77777777" w:rsidR="002819F8" w:rsidRDefault="002819F8" w:rsidP="00905B2B">
            <w:pPr>
              <w:spacing w:before="60" w:after="60"/>
              <w:rPr>
                <w:color w:val="000000" w:themeColor="text1"/>
              </w:rPr>
            </w:pPr>
            <w:r>
              <w:rPr>
                <w:color w:val="000000" w:themeColor="text1"/>
              </w:rPr>
              <w:t>Begründung der Fachseite:</w:t>
            </w:r>
          </w:p>
        </w:tc>
      </w:tr>
    </w:tbl>
    <w:p w14:paraId="4D52BF1A" w14:textId="64597A14" w:rsidR="007B7DE6" w:rsidRDefault="007B7DE6" w:rsidP="007B7DE6"/>
    <w:p w14:paraId="57AD3ED0" w14:textId="77777777" w:rsidR="002819F8" w:rsidRDefault="002819F8" w:rsidP="007B7DE6"/>
    <w:p w14:paraId="10650BE7" w14:textId="4515CC95" w:rsidR="00750C40" w:rsidRDefault="007B35BF" w:rsidP="00C63816">
      <w:pPr>
        <w:pStyle w:val="Listenabsatz"/>
        <w:numPr>
          <w:ilvl w:val="0"/>
          <w:numId w:val="3"/>
        </w:numPr>
        <w:spacing w:after="0"/>
        <w:ind w:left="709" w:hanging="709"/>
      </w:pPr>
      <w:r>
        <w:t xml:space="preserve">Für den Fall, dass keine spezifischen Regeln existieren, </w:t>
      </w:r>
      <w:r w:rsidR="0046298A">
        <w:t>MUSS</w:t>
      </w:r>
      <w:r>
        <w:t xml:space="preserve"> generell der restriktivere Whitelist-Ansatz bevorzugt werden.</w:t>
      </w:r>
    </w:p>
    <w:p w14:paraId="194B35D8" w14:textId="2D2BFCA9" w:rsidR="007B7DE6" w:rsidRDefault="007B7DE6" w:rsidP="007B7DE6"/>
    <w:p w14:paraId="5872355B" w14:textId="77777777" w:rsidR="002819F8" w:rsidRDefault="002819F8" w:rsidP="002819F8">
      <w:pPr>
        <w:pStyle w:val="Listenabsatz"/>
        <w:spacing w:after="240"/>
        <w:ind w:left="720"/>
        <w:rPr>
          <w:color w:val="FF0000"/>
        </w:rPr>
      </w:pPr>
      <w:r w:rsidRPr="001568BD">
        <w:rPr>
          <w:color w:val="FF0000"/>
        </w:rPr>
        <w:t xml:space="preserve">Hier steht Ihre Konkretisierung des BSI-Textes der Anforderungen unter </w:t>
      </w:r>
    </w:p>
    <w:p w14:paraId="3075D846" w14:textId="77777777" w:rsidR="002819F8" w:rsidRDefault="002819F8" w:rsidP="002819F8">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33F6C4B4" w14:textId="77777777" w:rsidR="002819F8" w:rsidRPr="001F352F" w:rsidRDefault="002819F8" w:rsidP="002819F8">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819F8" w:rsidRPr="005B4E23" w14:paraId="1A55E878" w14:textId="77777777" w:rsidTr="00905B2B">
        <w:trPr>
          <w:trHeight w:val="205"/>
        </w:trPr>
        <w:tc>
          <w:tcPr>
            <w:tcW w:w="8356" w:type="dxa"/>
            <w:shd w:val="clear" w:color="auto" w:fill="D6E3BC" w:themeFill="accent3" w:themeFillTint="66"/>
          </w:tcPr>
          <w:p w14:paraId="1CE50DFA" w14:textId="77777777" w:rsidR="002819F8" w:rsidRPr="005B4E23" w:rsidRDefault="002819F8" w:rsidP="00905B2B">
            <w:pPr>
              <w:suppressAutoHyphens/>
              <w:spacing w:before="120" w:after="120"/>
            </w:pPr>
            <w:r>
              <w:t>Umsetzung:  JA / TEILWEISE / NEIN / ENTBEHRLICH</w:t>
            </w:r>
          </w:p>
        </w:tc>
      </w:tr>
      <w:tr w:rsidR="002819F8" w:rsidRPr="00CC02C2" w14:paraId="36C1AA01" w14:textId="77777777" w:rsidTr="00905B2B">
        <w:tc>
          <w:tcPr>
            <w:tcW w:w="8356" w:type="dxa"/>
          </w:tcPr>
          <w:p w14:paraId="6CC4035B" w14:textId="77777777" w:rsidR="002819F8" w:rsidRPr="00CC02C2" w:rsidRDefault="002819F8" w:rsidP="00905B2B">
            <w:pPr>
              <w:suppressAutoHyphens/>
              <w:spacing w:before="120" w:after="120"/>
              <w:rPr>
                <w:color w:val="000000" w:themeColor="text1"/>
              </w:rPr>
            </w:pPr>
            <w:r>
              <w:rPr>
                <w:color w:val="000000" w:themeColor="text1"/>
              </w:rPr>
              <w:t>Ihr aktueller Umsetzungsstand</w:t>
            </w:r>
          </w:p>
        </w:tc>
      </w:tr>
    </w:tbl>
    <w:p w14:paraId="3EA3AA3A" w14:textId="77777777" w:rsidR="002819F8" w:rsidRPr="00D029D0" w:rsidRDefault="002819F8" w:rsidP="002819F8">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819F8" w14:paraId="7B900EB0" w14:textId="77777777" w:rsidTr="00905B2B">
        <w:tc>
          <w:tcPr>
            <w:tcW w:w="8340" w:type="dxa"/>
            <w:tcBorders>
              <w:bottom w:val="single" w:sz="4" w:space="0" w:color="auto"/>
            </w:tcBorders>
            <w:shd w:val="clear" w:color="auto" w:fill="C6D9F1" w:themeFill="text2" w:themeFillTint="33"/>
          </w:tcPr>
          <w:p w14:paraId="27C63FF3" w14:textId="77777777" w:rsidR="002819F8" w:rsidRDefault="002819F8" w:rsidP="00905B2B">
            <w:pPr>
              <w:spacing w:before="60" w:after="60"/>
              <w:rPr>
                <w:color w:val="000000" w:themeColor="text1"/>
              </w:rPr>
            </w:pPr>
            <w:r>
              <w:rPr>
                <w:color w:val="000000" w:themeColor="text1"/>
              </w:rPr>
              <w:t>Einspruch - diese Anforderung soll nicht aufgenommen werden!</w:t>
            </w:r>
          </w:p>
        </w:tc>
      </w:tr>
      <w:tr w:rsidR="002819F8" w14:paraId="1E9B9113" w14:textId="77777777" w:rsidTr="00905B2B">
        <w:tc>
          <w:tcPr>
            <w:tcW w:w="8340" w:type="dxa"/>
            <w:shd w:val="clear" w:color="auto" w:fill="FFFFFF" w:themeFill="background1"/>
          </w:tcPr>
          <w:p w14:paraId="609065BB" w14:textId="77777777" w:rsidR="002819F8" w:rsidRDefault="002819F8" w:rsidP="00905B2B">
            <w:pPr>
              <w:spacing w:before="60" w:after="60"/>
              <w:rPr>
                <w:color w:val="000000" w:themeColor="text1"/>
              </w:rPr>
            </w:pPr>
            <w:r>
              <w:rPr>
                <w:color w:val="000000" w:themeColor="text1"/>
              </w:rPr>
              <w:t>Begründung der Fachseite:</w:t>
            </w:r>
          </w:p>
        </w:tc>
      </w:tr>
    </w:tbl>
    <w:p w14:paraId="0B88A6E1" w14:textId="0ED6D993" w:rsidR="007B7DE6" w:rsidRDefault="007B7DE6" w:rsidP="007B7DE6"/>
    <w:p w14:paraId="63659067" w14:textId="77777777" w:rsidR="00E12F5B" w:rsidRDefault="00E12F5B" w:rsidP="007B7DE6"/>
    <w:p w14:paraId="0B1AD2C9" w14:textId="3000680D" w:rsidR="00750C40" w:rsidRPr="00D4121E" w:rsidRDefault="007B35BF" w:rsidP="00AB0E37">
      <w:pPr>
        <w:pStyle w:val="berschrift3"/>
      </w:pPr>
      <w:r>
        <w:t xml:space="preserve"> </w:t>
      </w:r>
      <w:bookmarkStart w:id="63" w:name="_Toc87565391"/>
      <w:r w:rsidRPr="00D4121E">
        <w:t xml:space="preserve">Sicherung von Switch-Ports (S) </w:t>
      </w:r>
      <w:r w:rsidR="00EB73BE">
        <w:t>[A19]</w:t>
      </w:r>
      <w:bookmarkEnd w:id="63"/>
    </w:p>
    <w:p w14:paraId="750B6A35" w14:textId="77777777" w:rsidR="002819F8" w:rsidRDefault="002819F8" w:rsidP="002819F8">
      <w:pPr>
        <w:pStyle w:val="Listenabsatz"/>
        <w:spacing w:after="0"/>
      </w:pPr>
    </w:p>
    <w:p w14:paraId="15B16618" w14:textId="010F156F" w:rsidR="00750C40" w:rsidRDefault="007B35BF" w:rsidP="00C63816">
      <w:pPr>
        <w:pStyle w:val="Listenabsatz"/>
        <w:numPr>
          <w:ilvl w:val="0"/>
          <w:numId w:val="3"/>
        </w:numPr>
        <w:spacing w:after="0"/>
        <w:ind w:left="709" w:hanging="709"/>
      </w:pPr>
      <w:r>
        <w:t xml:space="preserve">Die Ports eines Switches </w:t>
      </w:r>
      <w:r w:rsidR="0046298A">
        <w:t>MÜSSEN</w:t>
      </w:r>
      <w:r>
        <w:t xml:space="preserve"> vor unberechtigten Zugriffen geschützt werden. </w:t>
      </w:r>
    </w:p>
    <w:p w14:paraId="2838ED57" w14:textId="77777777" w:rsidR="00320E4E" w:rsidRDefault="00320E4E" w:rsidP="00320E4E"/>
    <w:p w14:paraId="2AF5D868" w14:textId="77777777" w:rsidR="00320E4E" w:rsidRDefault="00320E4E" w:rsidP="00320E4E">
      <w:pPr>
        <w:pStyle w:val="Listenabsatz"/>
        <w:spacing w:after="240"/>
        <w:ind w:left="720"/>
        <w:rPr>
          <w:color w:val="FF0000"/>
        </w:rPr>
      </w:pPr>
      <w:r w:rsidRPr="001568BD">
        <w:rPr>
          <w:color w:val="FF0000"/>
        </w:rPr>
        <w:t xml:space="preserve">Hier steht Ihre Konkretisierung des BSI-Textes der Anforderungen unter </w:t>
      </w:r>
    </w:p>
    <w:p w14:paraId="347BD14B" w14:textId="77777777" w:rsidR="00320E4E" w:rsidRDefault="00320E4E" w:rsidP="00320E4E">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0D18F6FA" w14:textId="77777777" w:rsidR="00320E4E" w:rsidRPr="001F352F" w:rsidRDefault="00320E4E" w:rsidP="00320E4E">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20E4E" w:rsidRPr="005B4E23" w14:paraId="2EC49D48" w14:textId="77777777" w:rsidTr="00905B2B">
        <w:trPr>
          <w:trHeight w:val="205"/>
        </w:trPr>
        <w:tc>
          <w:tcPr>
            <w:tcW w:w="8356" w:type="dxa"/>
            <w:shd w:val="clear" w:color="auto" w:fill="D6E3BC" w:themeFill="accent3" w:themeFillTint="66"/>
          </w:tcPr>
          <w:p w14:paraId="11C7884D" w14:textId="77777777" w:rsidR="00320E4E" w:rsidRPr="005B4E23" w:rsidRDefault="00320E4E" w:rsidP="00905B2B">
            <w:pPr>
              <w:suppressAutoHyphens/>
              <w:spacing w:before="120" w:after="120"/>
            </w:pPr>
            <w:r>
              <w:t>Umsetzung:  JA / TEILWEISE / NEIN / ENTBEHRLICH</w:t>
            </w:r>
          </w:p>
        </w:tc>
      </w:tr>
      <w:tr w:rsidR="00320E4E" w:rsidRPr="00CC02C2" w14:paraId="78324515" w14:textId="77777777" w:rsidTr="00905B2B">
        <w:tc>
          <w:tcPr>
            <w:tcW w:w="8356" w:type="dxa"/>
          </w:tcPr>
          <w:p w14:paraId="47D2AC8C" w14:textId="77777777" w:rsidR="00320E4E" w:rsidRPr="00CC02C2" w:rsidRDefault="00320E4E" w:rsidP="00905B2B">
            <w:pPr>
              <w:suppressAutoHyphens/>
              <w:spacing w:before="120" w:after="120"/>
              <w:rPr>
                <w:color w:val="000000" w:themeColor="text1"/>
              </w:rPr>
            </w:pPr>
            <w:r>
              <w:rPr>
                <w:color w:val="000000" w:themeColor="text1"/>
              </w:rPr>
              <w:t>Ihr aktueller Umsetzungsstand</w:t>
            </w:r>
          </w:p>
        </w:tc>
      </w:tr>
    </w:tbl>
    <w:p w14:paraId="3B9128BF" w14:textId="77777777" w:rsidR="00320E4E" w:rsidRPr="00D029D0" w:rsidRDefault="00320E4E" w:rsidP="00320E4E">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20E4E" w14:paraId="668BF789" w14:textId="77777777" w:rsidTr="00905B2B">
        <w:tc>
          <w:tcPr>
            <w:tcW w:w="8340" w:type="dxa"/>
            <w:tcBorders>
              <w:bottom w:val="single" w:sz="4" w:space="0" w:color="auto"/>
            </w:tcBorders>
            <w:shd w:val="clear" w:color="auto" w:fill="C6D9F1" w:themeFill="text2" w:themeFillTint="33"/>
          </w:tcPr>
          <w:p w14:paraId="4AD4F370" w14:textId="77777777" w:rsidR="00320E4E" w:rsidRDefault="00320E4E" w:rsidP="00905B2B">
            <w:pPr>
              <w:spacing w:before="60" w:after="60"/>
              <w:rPr>
                <w:color w:val="000000" w:themeColor="text1"/>
              </w:rPr>
            </w:pPr>
            <w:r>
              <w:rPr>
                <w:color w:val="000000" w:themeColor="text1"/>
              </w:rPr>
              <w:t>Einspruch - diese Anforderung soll nicht aufgenommen werden!</w:t>
            </w:r>
          </w:p>
        </w:tc>
      </w:tr>
      <w:tr w:rsidR="00320E4E" w14:paraId="113FEC6D" w14:textId="77777777" w:rsidTr="00905B2B">
        <w:tc>
          <w:tcPr>
            <w:tcW w:w="8340" w:type="dxa"/>
            <w:shd w:val="clear" w:color="auto" w:fill="FFFFFF" w:themeFill="background1"/>
          </w:tcPr>
          <w:p w14:paraId="22A43988" w14:textId="77777777" w:rsidR="00320E4E" w:rsidRDefault="00320E4E" w:rsidP="00905B2B">
            <w:pPr>
              <w:spacing w:before="60" w:after="60"/>
              <w:rPr>
                <w:color w:val="000000" w:themeColor="text1"/>
              </w:rPr>
            </w:pPr>
            <w:r>
              <w:rPr>
                <w:color w:val="000000" w:themeColor="text1"/>
              </w:rPr>
              <w:t>Begründung der Fachseite:</w:t>
            </w:r>
          </w:p>
        </w:tc>
      </w:tr>
    </w:tbl>
    <w:p w14:paraId="51030545" w14:textId="35EC82C0" w:rsidR="002819F8" w:rsidRDefault="002819F8" w:rsidP="002819F8"/>
    <w:p w14:paraId="4D60D5EB" w14:textId="77777777" w:rsidR="00E12F5B" w:rsidRDefault="00E12F5B" w:rsidP="002819F8"/>
    <w:p w14:paraId="3E0EF70C" w14:textId="7B2AA6AF" w:rsidR="00750C40" w:rsidRPr="00D4121E" w:rsidRDefault="007B35BF" w:rsidP="00AB0E37">
      <w:pPr>
        <w:pStyle w:val="berschrift3"/>
      </w:pPr>
      <w:r w:rsidRPr="00D4121E">
        <w:t xml:space="preserve"> </w:t>
      </w:r>
      <w:bookmarkStart w:id="64" w:name="_Toc87565392"/>
      <w:r w:rsidRPr="00D4121E">
        <w:t>Sicherheitsaspekte von Routing-Protokollen (S)</w:t>
      </w:r>
      <w:r w:rsidR="00EB73BE" w:rsidRPr="00EB73BE">
        <w:t xml:space="preserve"> </w:t>
      </w:r>
      <w:r w:rsidR="00EB73BE">
        <w:t>[A20]</w:t>
      </w:r>
      <w:bookmarkEnd w:id="64"/>
    </w:p>
    <w:p w14:paraId="0F92A200" w14:textId="72E53E49" w:rsidR="002819F8" w:rsidRDefault="002819F8" w:rsidP="002819F8">
      <w:pPr>
        <w:pStyle w:val="Listenabsatz"/>
        <w:spacing w:after="0"/>
      </w:pPr>
    </w:p>
    <w:p w14:paraId="6A078503" w14:textId="6F8DFE1B" w:rsidR="002819F8" w:rsidRDefault="007B35BF" w:rsidP="00C63816">
      <w:pPr>
        <w:pStyle w:val="Listenabsatz"/>
        <w:numPr>
          <w:ilvl w:val="0"/>
          <w:numId w:val="3"/>
        </w:numPr>
        <w:spacing w:after="0"/>
        <w:ind w:left="709" w:hanging="709"/>
      </w:pPr>
      <w:r>
        <w:t xml:space="preserve">Router </w:t>
      </w:r>
      <w:r w:rsidR="0046298A">
        <w:t>MÜSSEN</w:t>
      </w:r>
      <w:r>
        <w:t xml:space="preserve"> sich authentisieren, wenn sie Routing-Informationen austauschen oder Updates für Routing-Tabellen verschicken. </w:t>
      </w:r>
    </w:p>
    <w:p w14:paraId="42DB89BC" w14:textId="77777777" w:rsidR="00320E4E" w:rsidRDefault="00320E4E" w:rsidP="00320E4E"/>
    <w:p w14:paraId="7B3FB75A" w14:textId="77777777" w:rsidR="00320E4E" w:rsidRDefault="00320E4E" w:rsidP="00320E4E">
      <w:pPr>
        <w:pStyle w:val="Listenabsatz"/>
        <w:spacing w:after="240"/>
        <w:ind w:left="720"/>
        <w:rPr>
          <w:color w:val="FF0000"/>
        </w:rPr>
      </w:pPr>
      <w:r w:rsidRPr="001568BD">
        <w:rPr>
          <w:color w:val="FF0000"/>
        </w:rPr>
        <w:t xml:space="preserve">Hier steht Ihre Konkretisierung des BSI-Textes der Anforderungen unter </w:t>
      </w:r>
    </w:p>
    <w:p w14:paraId="5669F187" w14:textId="77777777" w:rsidR="00320E4E" w:rsidRDefault="00320E4E" w:rsidP="00320E4E">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3963AF5F" w14:textId="77777777" w:rsidR="00320E4E" w:rsidRPr="001F352F" w:rsidRDefault="00320E4E" w:rsidP="00320E4E">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20E4E" w:rsidRPr="005B4E23" w14:paraId="2EB2F5A4" w14:textId="77777777" w:rsidTr="00905B2B">
        <w:trPr>
          <w:trHeight w:val="205"/>
        </w:trPr>
        <w:tc>
          <w:tcPr>
            <w:tcW w:w="8356" w:type="dxa"/>
            <w:shd w:val="clear" w:color="auto" w:fill="D6E3BC" w:themeFill="accent3" w:themeFillTint="66"/>
          </w:tcPr>
          <w:p w14:paraId="404B957F" w14:textId="77777777" w:rsidR="00320E4E" w:rsidRPr="005B4E23" w:rsidRDefault="00320E4E" w:rsidP="00905B2B">
            <w:pPr>
              <w:suppressAutoHyphens/>
              <w:spacing w:before="120" w:after="120"/>
            </w:pPr>
            <w:r>
              <w:t>Umsetzung:  JA / TEILWEISE / NEIN / ENTBEHRLICH</w:t>
            </w:r>
          </w:p>
        </w:tc>
      </w:tr>
      <w:tr w:rsidR="00320E4E" w:rsidRPr="00CC02C2" w14:paraId="1724D4A1" w14:textId="77777777" w:rsidTr="00905B2B">
        <w:tc>
          <w:tcPr>
            <w:tcW w:w="8356" w:type="dxa"/>
          </w:tcPr>
          <w:p w14:paraId="22865984" w14:textId="77777777" w:rsidR="00320E4E" w:rsidRPr="00CC02C2" w:rsidRDefault="00320E4E" w:rsidP="00905B2B">
            <w:pPr>
              <w:suppressAutoHyphens/>
              <w:spacing w:before="120" w:after="120"/>
              <w:rPr>
                <w:color w:val="000000" w:themeColor="text1"/>
              </w:rPr>
            </w:pPr>
            <w:r>
              <w:rPr>
                <w:color w:val="000000" w:themeColor="text1"/>
              </w:rPr>
              <w:t>Ihr aktueller Umsetzungsstand</w:t>
            </w:r>
          </w:p>
        </w:tc>
      </w:tr>
    </w:tbl>
    <w:p w14:paraId="7AFDD663" w14:textId="77777777" w:rsidR="00320E4E" w:rsidRPr="00D029D0" w:rsidRDefault="00320E4E" w:rsidP="00320E4E">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20E4E" w14:paraId="3816C92E" w14:textId="77777777" w:rsidTr="00905B2B">
        <w:tc>
          <w:tcPr>
            <w:tcW w:w="8340" w:type="dxa"/>
            <w:tcBorders>
              <w:bottom w:val="single" w:sz="4" w:space="0" w:color="auto"/>
            </w:tcBorders>
            <w:shd w:val="clear" w:color="auto" w:fill="C6D9F1" w:themeFill="text2" w:themeFillTint="33"/>
          </w:tcPr>
          <w:p w14:paraId="7716931D" w14:textId="77777777" w:rsidR="00320E4E" w:rsidRDefault="00320E4E" w:rsidP="00905B2B">
            <w:pPr>
              <w:spacing w:before="60" w:after="60"/>
              <w:rPr>
                <w:color w:val="000000" w:themeColor="text1"/>
              </w:rPr>
            </w:pPr>
            <w:r>
              <w:rPr>
                <w:color w:val="000000" w:themeColor="text1"/>
              </w:rPr>
              <w:t>Einspruch - diese Anforderung soll nicht aufgenommen werden!</w:t>
            </w:r>
          </w:p>
        </w:tc>
      </w:tr>
      <w:tr w:rsidR="00320E4E" w14:paraId="30ED9F5D" w14:textId="77777777" w:rsidTr="00905B2B">
        <w:tc>
          <w:tcPr>
            <w:tcW w:w="8340" w:type="dxa"/>
            <w:shd w:val="clear" w:color="auto" w:fill="FFFFFF" w:themeFill="background1"/>
          </w:tcPr>
          <w:p w14:paraId="5D30B71C" w14:textId="77777777" w:rsidR="00320E4E" w:rsidRDefault="00320E4E" w:rsidP="00905B2B">
            <w:pPr>
              <w:spacing w:before="60" w:after="60"/>
              <w:rPr>
                <w:color w:val="000000" w:themeColor="text1"/>
              </w:rPr>
            </w:pPr>
            <w:r>
              <w:rPr>
                <w:color w:val="000000" w:themeColor="text1"/>
              </w:rPr>
              <w:t>Begründung der Fachseite:</w:t>
            </w:r>
          </w:p>
        </w:tc>
      </w:tr>
    </w:tbl>
    <w:p w14:paraId="270785BC" w14:textId="77777777" w:rsidR="00320E4E" w:rsidRDefault="00320E4E" w:rsidP="00320E4E">
      <w:pPr>
        <w:pStyle w:val="Listenabsatz"/>
        <w:suppressAutoHyphens/>
        <w:spacing w:after="240"/>
        <w:ind w:left="720"/>
        <w:rPr>
          <w:color w:val="000000" w:themeColor="text1"/>
        </w:rPr>
      </w:pPr>
    </w:p>
    <w:p w14:paraId="6FFD88DE" w14:textId="77777777" w:rsidR="002819F8" w:rsidRDefault="002819F8" w:rsidP="002819F8">
      <w:pPr>
        <w:pStyle w:val="Listenabsatz"/>
        <w:spacing w:after="0"/>
      </w:pPr>
    </w:p>
    <w:p w14:paraId="283B656B" w14:textId="559A76A7" w:rsidR="002819F8" w:rsidRDefault="007B35BF" w:rsidP="00C63816">
      <w:pPr>
        <w:pStyle w:val="Listenabsatz"/>
        <w:numPr>
          <w:ilvl w:val="0"/>
          <w:numId w:val="3"/>
        </w:numPr>
        <w:spacing w:after="0"/>
        <w:ind w:left="709" w:hanging="709"/>
      </w:pPr>
      <w:r>
        <w:t xml:space="preserve">Es </w:t>
      </w:r>
      <w:r w:rsidR="0046298A">
        <w:t>DÜRFEN</w:t>
      </w:r>
      <w:r>
        <w:t xml:space="preserve"> ausschließlich </w:t>
      </w:r>
      <w:r w:rsidR="0046298A">
        <w:t xml:space="preserve">NUR </w:t>
      </w:r>
      <w:r>
        <w:t xml:space="preserve">Routing-Protokolle eingesetzt werden, die dies </w:t>
      </w:r>
      <w:r w:rsidR="0046298A">
        <w:br/>
      </w:r>
      <w:r>
        <w:t xml:space="preserve">unterstützen. </w:t>
      </w:r>
    </w:p>
    <w:p w14:paraId="1AC6D9B1" w14:textId="77777777" w:rsidR="00320E4E" w:rsidRDefault="00320E4E" w:rsidP="00320E4E"/>
    <w:p w14:paraId="599A24CE" w14:textId="77777777" w:rsidR="00320E4E" w:rsidRDefault="00320E4E" w:rsidP="00320E4E">
      <w:pPr>
        <w:pStyle w:val="Listenabsatz"/>
        <w:spacing w:after="240"/>
        <w:ind w:left="720"/>
        <w:rPr>
          <w:color w:val="FF0000"/>
        </w:rPr>
      </w:pPr>
      <w:r w:rsidRPr="001568BD">
        <w:rPr>
          <w:color w:val="FF0000"/>
        </w:rPr>
        <w:t xml:space="preserve">Hier steht Ihre Konkretisierung des BSI-Textes der Anforderungen unter </w:t>
      </w:r>
    </w:p>
    <w:p w14:paraId="0982D3F2" w14:textId="77777777" w:rsidR="00320E4E" w:rsidRDefault="00320E4E" w:rsidP="00320E4E">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7B09ADF9" w14:textId="77777777" w:rsidR="00320E4E" w:rsidRPr="001F352F" w:rsidRDefault="00320E4E" w:rsidP="00320E4E">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20E4E" w:rsidRPr="005B4E23" w14:paraId="4423C6CC" w14:textId="77777777" w:rsidTr="00905B2B">
        <w:trPr>
          <w:trHeight w:val="205"/>
        </w:trPr>
        <w:tc>
          <w:tcPr>
            <w:tcW w:w="8356" w:type="dxa"/>
            <w:shd w:val="clear" w:color="auto" w:fill="D6E3BC" w:themeFill="accent3" w:themeFillTint="66"/>
          </w:tcPr>
          <w:p w14:paraId="3D64191A" w14:textId="77777777" w:rsidR="00320E4E" w:rsidRPr="005B4E23" w:rsidRDefault="00320E4E" w:rsidP="00905B2B">
            <w:pPr>
              <w:suppressAutoHyphens/>
              <w:spacing w:before="120" w:after="120"/>
            </w:pPr>
            <w:r>
              <w:t>Umsetzung:  JA / TEILWEISE / NEIN / ENTBEHRLICH</w:t>
            </w:r>
          </w:p>
        </w:tc>
      </w:tr>
      <w:tr w:rsidR="00320E4E" w:rsidRPr="00CC02C2" w14:paraId="0FA4AAE0" w14:textId="77777777" w:rsidTr="00905B2B">
        <w:tc>
          <w:tcPr>
            <w:tcW w:w="8356" w:type="dxa"/>
          </w:tcPr>
          <w:p w14:paraId="2B8E5D79" w14:textId="77777777" w:rsidR="00320E4E" w:rsidRPr="00CC02C2" w:rsidRDefault="00320E4E" w:rsidP="00905B2B">
            <w:pPr>
              <w:suppressAutoHyphens/>
              <w:spacing w:before="120" w:after="120"/>
              <w:rPr>
                <w:color w:val="000000" w:themeColor="text1"/>
              </w:rPr>
            </w:pPr>
            <w:r>
              <w:rPr>
                <w:color w:val="000000" w:themeColor="text1"/>
              </w:rPr>
              <w:t>Ihr aktueller Umsetzungsstand</w:t>
            </w:r>
          </w:p>
        </w:tc>
      </w:tr>
    </w:tbl>
    <w:p w14:paraId="3B3C0487" w14:textId="77777777" w:rsidR="00320E4E" w:rsidRPr="00D029D0" w:rsidRDefault="00320E4E" w:rsidP="00320E4E">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20E4E" w14:paraId="2D240D6E" w14:textId="77777777" w:rsidTr="00905B2B">
        <w:tc>
          <w:tcPr>
            <w:tcW w:w="8340" w:type="dxa"/>
            <w:tcBorders>
              <w:bottom w:val="single" w:sz="4" w:space="0" w:color="auto"/>
            </w:tcBorders>
            <w:shd w:val="clear" w:color="auto" w:fill="C6D9F1" w:themeFill="text2" w:themeFillTint="33"/>
          </w:tcPr>
          <w:p w14:paraId="08868EE1" w14:textId="77777777" w:rsidR="00320E4E" w:rsidRDefault="00320E4E" w:rsidP="00905B2B">
            <w:pPr>
              <w:spacing w:before="60" w:after="60"/>
              <w:rPr>
                <w:color w:val="000000" w:themeColor="text1"/>
              </w:rPr>
            </w:pPr>
            <w:r>
              <w:rPr>
                <w:color w:val="000000" w:themeColor="text1"/>
              </w:rPr>
              <w:t>Einspruch - diese Anforderung soll nicht aufgenommen werden!</w:t>
            </w:r>
          </w:p>
        </w:tc>
      </w:tr>
      <w:tr w:rsidR="00320E4E" w14:paraId="0DDD883D" w14:textId="77777777" w:rsidTr="00905B2B">
        <w:tc>
          <w:tcPr>
            <w:tcW w:w="8340" w:type="dxa"/>
            <w:shd w:val="clear" w:color="auto" w:fill="FFFFFF" w:themeFill="background1"/>
          </w:tcPr>
          <w:p w14:paraId="5B23F792" w14:textId="77777777" w:rsidR="00320E4E" w:rsidRDefault="00320E4E" w:rsidP="00905B2B">
            <w:pPr>
              <w:spacing w:before="60" w:after="60"/>
              <w:rPr>
                <w:color w:val="000000" w:themeColor="text1"/>
              </w:rPr>
            </w:pPr>
            <w:r>
              <w:rPr>
                <w:color w:val="000000" w:themeColor="text1"/>
              </w:rPr>
              <w:t>Begründung der Fachseite:</w:t>
            </w:r>
          </w:p>
        </w:tc>
      </w:tr>
    </w:tbl>
    <w:p w14:paraId="34846876" w14:textId="3B6FF854" w:rsidR="00320E4E" w:rsidRDefault="00320E4E" w:rsidP="002819F8">
      <w:pPr>
        <w:pStyle w:val="Listenabsatz"/>
        <w:spacing w:after="0"/>
      </w:pPr>
    </w:p>
    <w:p w14:paraId="51968582" w14:textId="77777777" w:rsidR="00320E4E" w:rsidRDefault="00320E4E" w:rsidP="002819F8">
      <w:pPr>
        <w:pStyle w:val="Listenabsatz"/>
        <w:spacing w:after="0"/>
      </w:pPr>
    </w:p>
    <w:p w14:paraId="0A0B8021" w14:textId="72EA7445" w:rsidR="002819F8" w:rsidRDefault="007B35BF" w:rsidP="00C63816">
      <w:pPr>
        <w:pStyle w:val="Listenabsatz"/>
        <w:numPr>
          <w:ilvl w:val="0"/>
          <w:numId w:val="3"/>
        </w:numPr>
        <w:spacing w:after="0"/>
        <w:ind w:left="709" w:hanging="709"/>
      </w:pPr>
      <w:r>
        <w:t xml:space="preserve">Dynamische Routing-Protokolle </w:t>
      </w:r>
      <w:r w:rsidR="0046298A">
        <w:t>DÜRFEN</w:t>
      </w:r>
      <w:r>
        <w:t xml:space="preserve"> ausschließlich </w:t>
      </w:r>
      <w:r w:rsidR="0046298A">
        <w:t xml:space="preserve">NUR </w:t>
      </w:r>
      <w:r>
        <w:t xml:space="preserve">in sicheren Netzen verwendet werden. </w:t>
      </w:r>
    </w:p>
    <w:p w14:paraId="65D43EB9" w14:textId="77777777" w:rsidR="00320E4E" w:rsidRDefault="00320E4E" w:rsidP="00320E4E"/>
    <w:p w14:paraId="1A77318D" w14:textId="77777777" w:rsidR="00320E4E" w:rsidRDefault="00320E4E" w:rsidP="00320E4E">
      <w:pPr>
        <w:pStyle w:val="Listenabsatz"/>
        <w:spacing w:after="240"/>
        <w:ind w:left="720"/>
        <w:rPr>
          <w:color w:val="FF0000"/>
        </w:rPr>
      </w:pPr>
      <w:r w:rsidRPr="001568BD">
        <w:rPr>
          <w:color w:val="FF0000"/>
        </w:rPr>
        <w:t xml:space="preserve">Hier steht Ihre Konkretisierung des BSI-Textes der Anforderungen unter </w:t>
      </w:r>
    </w:p>
    <w:p w14:paraId="69B4A8BD" w14:textId="77777777" w:rsidR="00320E4E" w:rsidRDefault="00320E4E" w:rsidP="00320E4E">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52BA558B" w14:textId="77777777" w:rsidR="00320E4E" w:rsidRPr="001F352F" w:rsidRDefault="00320E4E" w:rsidP="00320E4E">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20E4E" w:rsidRPr="005B4E23" w14:paraId="6596AF28" w14:textId="77777777" w:rsidTr="00905B2B">
        <w:trPr>
          <w:trHeight w:val="205"/>
        </w:trPr>
        <w:tc>
          <w:tcPr>
            <w:tcW w:w="8356" w:type="dxa"/>
            <w:shd w:val="clear" w:color="auto" w:fill="D6E3BC" w:themeFill="accent3" w:themeFillTint="66"/>
          </w:tcPr>
          <w:p w14:paraId="51708B23" w14:textId="77777777" w:rsidR="00320E4E" w:rsidRPr="005B4E23" w:rsidRDefault="00320E4E" w:rsidP="00905B2B">
            <w:pPr>
              <w:suppressAutoHyphens/>
              <w:spacing w:before="120" w:after="120"/>
            </w:pPr>
            <w:r>
              <w:t>Umsetzung:  JA / TEILWEISE / NEIN / ENTBEHRLICH</w:t>
            </w:r>
          </w:p>
        </w:tc>
      </w:tr>
      <w:tr w:rsidR="00320E4E" w:rsidRPr="00CC02C2" w14:paraId="508BACED" w14:textId="77777777" w:rsidTr="00905B2B">
        <w:tc>
          <w:tcPr>
            <w:tcW w:w="8356" w:type="dxa"/>
          </w:tcPr>
          <w:p w14:paraId="60CA6B85" w14:textId="77777777" w:rsidR="00320E4E" w:rsidRPr="00CC02C2" w:rsidRDefault="00320E4E" w:rsidP="00905B2B">
            <w:pPr>
              <w:suppressAutoHyphens/>
              <w:spacing w:before="120" w:after="120"/>
              <w:rPr>
                <w:color w:val="000000" w:themeColor="text1"/>
              </w:rPr>
            </w:pPr>
            <w:r>
              <w:rPr>
                <w:color w:val="000000" w:themeColor="text1"/>
              </w:rPr>
              <w:t>Ihr aktueller Umsetzungsstand</w:t>
            </w:r>
          </w:p>
        </w:tc>
      </w:tr>
    </w:tbl>
    <w:p w14:paraId="1975D13F" w14:textId="77777777" w:rsidR="00320E4E" w:rsidRPr="00D029D0" w:rsidRDefault="00320E4E" w:rsidP="00320E4E">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20E4E" w14:paraId="276ADEFF" w14:textId="77777777" w:rsidTr="00905B2B">
        <w:tc>
          <w:tcPr>
            <w:tcW w:w="8340" w:type="dxa"/>
            <w:tcBorders>
              <w:bottom w:val="single" w:sz="4" w:space="0" w:color="auto"/>
            </w:tcBorders>
            <w:shd w:val="clear" w:color="auto" w:fill="C6D9F1" w:themeFill="text2" w:themeFillTint="33"/>
          </w:tcPr>
          <w:p w14:paraId="57E92CDC" w14:textId="77777777" w:rsidR="00320E4E" w:rsidRDefault="00320E4E" w:rsidP="00905B2B">
            <w:pPr>
              <w:spacing w:before="60" w:after="60"/>
              <w:rPr>
                <w:color w:val="000000" w:themeColor="text1"/>
              </w:rPr>
            </w:pPr>
            <w:r>
              <w:rPr>
                <w:color w:val="000000" w:themeColor="text1"/>
              </w:rPr>
              <w:t>Einspruch - diese Anforderung soll nicht aufgenommen werden!</w:t>
            </w:r>
          </w:p>
        </w:tc>
      </w:tr>
      <w:tr w:rsidR="00320E4E" w14:paraId="095934D6" w14:textId="77777777" w:rsidTr="00E12F5B">
        <w:trPr>
          <w:trHeight w:val="451"/>
        </w:trPr>
        <w:tc>
          <w:tcPr>
            <w:tcW w:w="8340" w:type="dxa"/>
            <w:shd w:val="clear" w:color="auto" w:fill="FFFFFF" w:themeFill="background1"/>
          </w:tcPr>
          <w:p w14:paraId="49F9A5C4" w14:textId="77777777" w:rsidR="00320E4E" w:rsidRDefault="00320E4E" w:rsidP="00905B2B">
            <w:pPr>
              <w:spacing w:before="60" w:after="60"/>
              <w:rPr>
                <w:color w:val="000000" w:themeColor="text1"/>
              </w:rPr>
            </w:pPr>
            <w:r>
              <w:rPr>
                <w:color w:val="000000" w:themeColor="text1"/>
              </w:rPr>
              <w:t>Begründung der Fachseite:</w:t>
            </w:r>
          </w:p>
        </w:tc>
      </w:tr>
    </w:tbl>
    <w:p w14:paraId="5A41029B" w14:textId="447B2EFF" w:rsidR="002819F8" w:rsidRDefault="002819F8" w:rsidP="00320E4E">
      <w:pPr>
        <w:pStyle w:val="Listenabsatz"/>
        <w:spacing w:after="0"/>
        <w:jc w:val="both"/>
      </w:pPr>
    </w:p>
    <w:p w14:paraId="6A5C4BCF" w14:textId="77777777" w:rsidR="002819F8" w:rsidRDefault="002819F8" w:rsidP="002819F8">
      <w:pPr>
        <w:pStyle w:val="Listenabsatz"/>
      </w:pPr>
    </w:p>
    <w:p w14:paraId="78C86DB6" w14:textId="77777777" w:rsidR="002819F8" w:rsidRDefault="007B35BF" w:rsidP="00C63816">
      <w:pPr>
        <w:pStyle w:val="Listenabsatz"/>
        <w:numPr>
          <w:ilvl w:val="0"/>
          <w:numId w:val="3"/>
        </w:numPr>
        <w:spacing w:after="0"/>
        <w:ind w:left="709" w:hanging="709"/>
      </w:pPr>
      <w:r>
        <w:t xml:space="preserve">Sie DÜRFEN NICHT in demilitarisierten Zonen (DMZs) eingesetzt werden. </w:t>
      </w:r>
    </w:p>
    <w:p w14:paraId="33341FA9" w14:textId="77777777" w:rsidR="00320E4E" w:rsidRDefault="00320E4E" w:rsidP="00320E4E"/>
    <w:p w14:paraId="71AF7207" w14:textId="77777777" w:rsidR="00320E4E" w:rsidRDefault="00320E4E" w:rsidP="00320E4E">
      <w:pPr>
        <w:pStyle w:val="Listenabsatz"/>
        <w:spacing w:after="240"/>
        <w:ind w:left="720"/>
        <w:rPr>
          <w:color w:val="FF0000"/>
        </w:rPr>
      </w:pPr>
      <w:r w:rsidRPr="001568BD">
        <w:rPr>
          <w:color w:val="FF0000"/>
        </w:rPr>
        <w:t xml:space="preserve">Hier steht Ihre Konkretisierung des BSI-Textes der Anforderungen unter </w:t>
      </w:r>
    </w:p>
    <w:p w14:paraId="72B67C5D" w14:textId="77777777" w:rsidR="00320E4E" w:rsidRDefault="00320E4E" w:rsidP="00320E4E">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5DCDE582" w14:textId="77777777" w:rsidR="00320E4E" w:rsidRPr="001F352F" w:rsidRDefault="00320E4E" w:rsidP="00320E4E">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20E4E" w:rsidRPr="005B4E23" w14:paraId="47DAF831" w14:textId="77777777" w:rsidTr="00905B2B">
        <w:trPr>
          <w:trHeight w:val="205"/>
        </w:trPr>
        <w:tc>
          <w:tcPr>
            <w:tcW w:w="8356" w:type="dxa"/>
            <w:shd w:val="clear" w:color="auto" w:fill="D6E3BC" w:themeFill="accent3" w:themeFillTint="66"/>
          </w:tcPr>
          <w:p w14:paraId="3EEA9174" w14:textId="77777777" w:rsidR="00320E4E" w:rsidRPr="005B4E23" w:rsidRDefault="00320E4E" w:rsidP="00905B2B">
            <w:pPr>
              <w:suppressAutoHyphens/>
              <w:spacing w:before="120" w:after="120"/>
            </w:pPr>
            <w:r>
              <w:t>Umsetzung:  JA / TEILWEISE / NEIN / ENTBEHRLICH</w:t>
            </w:r>
          </w:p>
        </w:tc>
      </w:tr>
      <w:tr w:rsidR="00320E4E" w:rsidRPr="00CC02C2" w14:paraId="0AD1C0C2" w14:textId="77777777" w:rsidTr="00905B2B">
        <w:tc>
          <w:tcPr>
            <w:tcW w:w="8356" w:type="dxa"/>
          </w:tcPr>
          <w:p w14:paraId="36703C9A" w14:textId="77777777" w:rsidR="00320E4E" w:rsidRPr="00CC02C2" w:rsidRDefault="00320E4E" w:rsidP="00905B2B">
            <w:pPr>
              <w:suppressAutoHyphens/>
              <w:spacing w:before="120" w:after="120"/>
              <w:rPr>
                <w:color w:val="000000" w:themeColor="text1"/>
              </w:rPr>
            </w:pPr>
            <w:r>
              <w:rPr>
                <w:color w:val="000000" w:themeColor="text1"/>
              </w:rPr>
              <w:t>Ihr aktueller Umsetzungsstand</w:t>
            </w:r>
          </w:p>
        </w:tc>
      </w:tr>
    </w:tbl>
    <w:p w14:paraId="2BDC79AA" w14:textId="77777777" w:rsidR="00320E4E" w:rsidRPr="00D029D0" w:rsidRDefault="00320E4E" w:rsidP="00320E4E">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20E4E" w14:paraId="24CF0763" w14:textId="77777777" w:rsidTr="00905B2B">
        <w:tc>
          <w:tcPr>
            <w:tcW w:w="8340" w:type="dxa"/>
            <w:tcBorders>
              <w:bottom w:val="single" w:sz="4" w:space="0" w:color="auto"/>
            </w:tcBorders>
            <w:shd w:val="clear" w:color="auto" w:fill="C6D9F1" w:themeFill="text2" w:themeFillTint="33"/>
          </w:tcPr>
          <w:p w14:paraId="44344886" w14:textId="77777777" w:rsidR="00320E4E" w:rsidRDefault="00320E4E" w:rsidP="00905B2B">
            <w:pPr>
              <w:spacing w:before="60" w:after="60"/>
              <w:rPr>
                <w:color w:val="000000" w:themeColor="text1"/>
              </w:rPr>
            </w:pPr>
            <w:r>
              <w:rPr>
                <w:color w:val="000000" w:themeColor="text1"/>
              </w:rPr>
              <w:t>Einspruch - diese Anforderung soll nicht aufgenommen werden!</w:t>
            </w:r>
          </w:p>
        </w:tc>
      </w:tr>
      <w:tr w:rsidR="00320E4E" w14:paraId="02B8DE64" w14:textId="77777777" w:rsidTr="00905B2B">
        <w:tc>
          <w:tcPr>
            <w:tcW w:w="8340" w:type="dxa"/>
            <w:shd w:val="clear" w:color="auto" w:fill="FFFFFF" w:themeFill="background1"/>
          </w:tcPr>
          <w:p w14:paraId="355B181D" w14:textId="77777777" w:rsidR="00320E4E" w:rsidRDefault="00320E4E" w:rsidP="00905B2B">
            <w:pPr>
              <w:spacing w:before="60" w:after="60"/>
              <w:rPr>
                <w:color w:val="000000" w:themeColor="text1"/>
              </w:rPr>
            </w:pPr>
            <w:r>
              <w:rPr>
                <w:color w:val="000000" w:themeColor="text1"/>
              </w:rPr>
              <w:t>Begründung der Fachseite:</w:t>
            </w:r>
          </w:p>
        </w:tc>
      </w:tr>
    </w:tbl>
    <w:p w14:paraId="09384B3E" w14:textId="77777777" w:rsidR="00320E4E" w:rsidRDefault="00320E4E" w:rsidP="00320E4E">
      <w:pPr>
        <w:pStyle w:val="Listenabsatz"/>
        <w:suppressAutoHyphens/>
        <w:spacing w:after="240"/>
        <w:ind w:left="720"/>
        <w:rPr>
          <w:color w:val="000000" w:themeColor="text1"/>
        </w:rPr>
      </w:pPr>
    </w:p>
    <w:p w14:paraId="02838552" w14:textId="77777777" w:rsidR="002819F8" w:rsidRDefault="002819F8" w:rsidP="002819F8">
      <w:pPr>
        <w:pStyle w:val="Listenabsatz"/>
        <w:spacing w:after="0"/>
      </w:pPr>
    </w:p>
    <w:p w14:paraId="13459498" w14:textId="12C2EB75" w:rsidR="00750C40" w:rsidRDefault="007B35BF" w:rsidP="00C63816">
      <w:pPr>
        <w:pStyle w:val="Listenabsatz"/>
        <w:numPr>
          <w:ilvl w:val="0"/>
          <w:numId w:val="3"/>
        </w:numPr>
        <w:spacing w:after="0"/>
        <w:ind w:left="709" w:hanging="709"/>
      </w:pPr>
      <w:r>
        <w:t xml:space="preserve">In DMZs </w:t>
      </w:r>
      <w:r w:rsidR="0046298A">
        <w:t>M</w:t>
      </w:r>
      <w:r w:rsidR="004B73C4">
        <w:t>Ü</w:t>
      </w:r>
      <w:r w:rsidR="0046298A">
        <w:t>SS</w:t>
      </w:r>
      <w:r w:rsidR="004B73C4">
        <w:t>EN</w:t>
      </w:r>
      <w:r>
        <w:t xml:space="preserve"> stattdessen statische Routen eingetragen werden. </w:t>
      </w:r>
    </w:p>
    <w:p w14:paraId="72BE0391" w14:textId="77777777" w:rsidR="00320E4E" w:rsidRDefault="00320E4E" w:rsidP="00320E4E"/>
    <w:p w14:paraId="7E9BB926" w14:textId="77777777" w:rsidR="00320E4E" w:rsidRDefault="00320E4E" w:rsidP="00320E4E">
      <w:pPr>
        <w:pStyle w:val="Listenabsatz"/>
        <w:spacing w:after="240"/>
        <w:ind w:left="720"/>
        <w:rPr>
          <w:color w:val="FF0000"/>
        </w:rPr>
      </w:pPr>
      <w:r w:rsidRPr="001568BD">
        <w:rPr>
          <w:color w:val="FF0000"/>
        </w:rPr>
        <w:t xml:space="preserve">Hier steht Ihre Konkretisierung des BSI-Textes der Anforderungen unter </w:t>
      </w:r>
    </w:p>
    <w:p w14:paraId="371AE12A" w14:textId="77777777" w:rsidR="00320E4E" w:rsidRDefault="00320E4E" w:rsidP="00320E4E">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1D3CD390" w14:textId="77777777" w:rsidR="00320E4E" w:rsidRPr="001F352F" w:rsidRDefault="00320E4E" w:rsidP="00320E4E">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20E4E" w:rsidRPr="005B4E23" w14:paraId="59D948B6" w14:textId="77777777" w:rsidTr="00905B2B">
        <w:trPr>
          <w:trHeight w:val="205"/>
        </w:trPr>
        <w:tc>
          <w:tcPr>
            <w:tcW w:w="8356" w:type="dxa"/>
            <w:shd w:val="clear" w:color="auto" w:fill="D6E3BC" w:themeFill="accent3" w:themeFillTint="66"/>
          </w:tcPr>
          <w:p w14:paraId="418D03D8" w14:textId="77777777" w:rsidR="00320E4E" w:rsidRPr="005B4E23" w:rsidRDefault="00320E4E" w:rsidP="00905B2B">
            <w:pPr>
              <w:suppressAutoHyphens/>
              <w:spacing w:before="120" w:after="120"/>
            </w:pPr>
            <w:r>
              <w:t>Umsetzung:  JA / TEILWEISE / NEIN / ENTBEHRLICH</w:t>
            </w:r>
          </w:p>
        </w:tc>
      </w:tr>
      <w:tr w:rsidR="00320E4E" w:rsidRPr="00CC02C2" w14:paraId="1FBDBE86" w14:textId="77777777" w:rsidTr="00905B2B">
        <w:tc>
          <w:tcPr>
            <w:tcW w:w="8356" w:type="dxa"/>
          </w:tcPr>
          <w:p w14:paraId="7FC766C0" w14:textId="77777777" w:rsidR="00320E4E" w:rsidRPr="00CC02C2" w:rsidRDefault="00320E4E" w:rsidP="00905B2B">
            <w:pPr>
              <w:suppressAutoHyphens/>
              <w:spacing w:before="120" w:after="120"/>
              <w:rPr>
                <w:color w:val="000000" w:themeColor="text1"/>
              </w:rPr>
            </w:pPr>
            <w:r>
              <w:rPr>
                <w:color w:val="000000" w:themeColor="text1"/>
              </w:rPr>
              <w:t>Ihr aktueller Umsetzungsstand</w:t>
            </w:r>
          </w:p>
        </w:tc>
      </w:tr>
    </w:tbl>
    <w:p w14:paraId="4D42EE60" w14:textId="77777777" w:rsidR="00320E4E" w:rsidRPr="00D029D0" w:rsidRDefault="00320E4E" w:rsidP="00320E4E">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20E4E" w14:paraId="2399CF44" w14:textId="77777777" w:rsidTr="00905B2B">
        <w:tc>
          <w:tcPr>
            <w:tcW w:w="8340" w:type="dxa"/>
            <w:tcBorders>
              <w:bottom w:val="single" w:sz="4" w:space="0" w:color="auto"/>
            </w:tcBorders>
            <w:shd w:val="clear" w:color="auto" w:fill="C6D9F1" w:themeFill="text2" w:themeFillTint="33"/>
          </w:tcPr>
          <w:p w14:paraId="1BBFAE98" w14:textId="77777777" w:rsidR="00320E4E" w:rsidRDefault="00320E4E" w:rsidP="00905B2B">
            <w:pPr>
              <w:spacing w:before="60" w:after="60"/>
              <w:rPr>
                <w:color w:val="000000" w:themeColor="text1"/>
              </w:rPr>
            </w:pPr>
            <w:r>
              <w:rPr>
                <w:color w:val="000000" w:themeColor="text1"/>
              </w:rPr>
              <w:t>Einspruch - diese Anforderung soll nicht aufgenommen werden!</w:t>
            </w:r>
          </w:p>
        </w:tc>
      </w:tr>
      <w:tr w:rsidR="00320E4E" w14:paraId="4FFA7606" w14:textId="77777777" w:rsidTr="00905B2B">
        <w:tc>
          <w:tcPr>
            <w:tcW w:w="8340" w:type="dxa"/>
            <w:shd w:val="clear" w:color="auto" w:fill="FFFFFF" w:themeFill="background1"/>
          </w:tcPr>
          <w:p w14:paraId="5EB13992" w14:textId="77777777" w:rsidR="00320E4E" w:rsidRDefault="00320E4E" w:rsidP="00905B2B">
            <w:pPr>
              <w:spacing w:before="60" w:after="60"/>
              <w:rPr>
                <w:color w:val="000000" w:themeColor="text1"/>
              </w:rPr>
            </w:pPr>
            <w:r>
              <w:rPr>
                <w:color w:val="000000" w:themeColor="text1"/>
              </w:rPr>
              <w:t>Begründung der Fachseite:</w:t>
            </w:r>
          </w:p>
        </w:tc>
      </w:tr>
    </w:tbl>
    <w:p w14:paraId="568E91CE" w14:textId="77777777" w:rsidR="00320E4E" w:rsidRDefault="00320E4E" w:rsidP="00320E4E">
      <w:pPr>
        <w:pStyle w:val="Listenabsatz"/>
        <w:suppressAutoHyphens/>
        <w:spacing w:after="240"/>
        <w:ind w:left="720"/>
        <w:rPr>
          <w:color w:val="000000" w:themeColor="text1"/>
        </w:rPr>
      </w:pPr>
    </w:p>
    <w:p w14:paraId="09B69A4B" w14:textId="77777777" w:rsidR="002819F8" w:rsidRDefault="002819F8" w:rsidP="002819F8">
      <w:pPr>
        <w:pStyle w:val="Listenabsatz"/>
        <w:spacing w:after="0"/>
      </w:pPr>
    </w:p>
    <w:p w14:paraId="629135EB" w14:textId="2C9379EE" w:rsidR="00750C40" w:rsidRPr="00D4121E" w:rsidRDefault="000764B5" w:rsidP="00AB0E37">
      <w:pPr>
        <w:pStyle w:val="berschrift3"/>
      </w:pPr>
      <w:r>
        <w:t xml:space="preserve">  </w:t>
      </w:r>
      <w:bookmarkStart w:id="65" w:name="_Toc87565393"/>
      <w:r>
        <w:t>I</w:t>
      </w:r>
      <w:r w:rsidR="007B35BF" w:rsidRPr="00D4121E">
        <w:t xml:space="preserve">dentitäts- und Berechtigungsmanagement in der </w:t>
      </w:r>
      <w:r>
        <w:br/>
        <w:t xml:space="preserve">     </w:t>
      </w:r>
      <w:r w:rsidR="007B35BF" w:rsidRPr="00D4121E">
        <w:t xml:space="preserve">Netzinfrastruktur (S) </w:t>
      </w:r>
      <w:r w:rsidR="00EB73BE">
        <w:t>[A21]</w:t>
      </w:r>
      <w:bookmarkEnd w:id="65"/>
    </w:p>
    <w:p w14:paraId="6DA3AA75" w14:textId="77777777" w:rsidR="002819F8" w:rsidRDefault="002819F8" w:rsidP="002819F8">
      <w:pPr>
        <w:pStyle w:val="Listenabsatz"/>
        <w:spacing w:after="0"/>
      </w:pPr>
    </w:p>
    <w:p w14:paraId="79E0C6D5" w14:textId="1C3A7BE0" w:rsidR="00750C40" w:rsidRDefault="007B35BF" w:rsidP="00C63816">
      <w:pPr>
        <w:pStyle w:val="Listenabsatz"/>
        <w:numPr>
          <w:ilvl w:val="0"/>
          <w:numId w:val="3"/>
        </w:numPr>
        <w:spacing w:after="0"/>
        <w:ind w:left="709" w:hanging="709"/>
      </w:pPr>
      <w:r>
        <w:t xml:space="preserve">Router und Switches </w:t>
      </w:r>
      <w:r w:rsidR="0046298A">
        <w:t>MÜSSEN</w:t>
      </w:r>
      <w:r>
        <w:t xml:space="preserve"> an ein zentrales Identitäts- und Berechtigungs</w:t>
      </w:r>
      <w:r w:rsidR="00274AB3">
        <w:t>-</w:t>
      </w:r>
      <w:r w:rsidR="00274AB3">
        <w:br/>
      </w:r>
      <w:proofErr w:type="spellStart"/>
      <w:r>
        <w:t>management</w:t>
      </w:r>
      <w:proofErr w:type="spellEnd"/>
      <w:r>
        <w:t xml:space="preserve"> angebunden werden (siehe ORP.4 Identitäts- und Berechtigungs</w:t>
      </w:r>
      <w:r w:rsidR="00274AB3">
        <w:t>-</w:t>
      </w:r>
      <w:r w:rsidR="00274AB3">
        <w:br/>
      </w:r>
      <w:proofErr w:type="spellStart"/>
      <w:r>
        <w:t>management</w:t>
      </w:r>
      <w:proofErr w:type="spellEnd"/>
      <w:r>
        <w:t xml:space="preserve">). </w:t>
      </w:r>
    </w:p>
    <w:p w14:paraId="1B730756" w14:textId="77777777" w:rsidR="00320E4E" w:rsidRDefault="00320E4E" w:rsidP="00320E4E"/>
    <w:p w14:paraId="26ED34E7" w14:textId="77777777" w:rsidR="00320E4E" w:rsidRDefault="00320E4E" w:rsidP="00320E4E">
      <w:pPr>
        <w:pStyle w:val="Listenabsatz"/>
        <w:spacing w:after="240"/>
        <w:ind w:left="720"/>
        <w:rPr>
          <w:color w:val="FF0000"/>
        </w:rPr>
      </w:pPr>
      <w:r w:rsidRPr="001568BD">
        <w:rPr>
          <w:color w:val="FF0000"/>
        </w:rPr>
        <w:t xml:space="preserve">Hier steht Ihre Konkretisierung des BSI-Textes der Anforderungen unter </w:t>
      </w:r>
    </w:p>
    <w:p w14:paraId="75134068" w14:textId="77777777" w:rsidR="00320E4E" w:rsidRDefault="00320E4E" w:rsidP="00320E4E">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7E9AC259" w14:textId="7CB99D13" w:rsidR="00320E4E" w:rsidRDefault="00320E4E" w:rsidP="00320E4E">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77CBDF7B" w14:textId="62683C13" w:rsidR="00274AB3" w:rsidRDefault="00274AB3" w:rsidP="00320E4E">
      <w:pPr>
        <w:pStyle w:val="Listenabsatz"/>
        <w:spacing w:after="240"/>
        <w:ind w:left="720"/>
        <w:rPr>
          <w:color w:val="FF0000"/>
        </w:rPr>
      </w:pPr>
    </w:p>
    <w:tbl>
      <w:tblPr>
        <w:tblStyle w:val="Tabellenraster"/>
        <w:tblW w:w="0" w:type="auto"/>
        <w:tblInd w:w="704" w:type="dxa"/>
        <w:tblLook w:val="04A0" w:firstRow="1" w:lastRow="0" w:firstColumn="1" w:lastColumn="0" w:noHBand="0" w:noVBand="1"/>
      </w:tblPr>
      <w:tblGrid>
        <w:gridCol w:w="8356"/>
      </w:tblGrid>
      <w:tr w:rsidR="00320E4E" w:rsidRPr="005B4E23" w14:paraId="44581C53" w14:textId="77777777" w:rsidTr="00905B2B">
        <w:trPr>
          <w:trHeight w:val="205"/>
        </w:trPr>
        <w:tc>
          <w:tcPr>
            <w:tcW w:w="8356" w:type="dxa"/>
            <w:shd w:val="clear" w:color="auto" w:fill="D6E3BC" w:themeFill="accent3" w:themeFillTint="66"/>
          </w:tcPr>
          <w:p w14:paraId="121ED82E" w14:textId="77777777" w:rsidR="00320E4E" w:rsidRPr="005B4E23" w:rsidRDefault="00320E4E" w:rsidP="00905B2B">
            <w:pPr>
              <w:suppressAutoHyphens/>
              <w:spacing w:before="120" w:after="120"/>
            </w:pPr>
            <w:r>
              <w:t>Umsetzung:  JA / TEILWEISE / NEIN / ENTBEHRLICH</w:t>
            </w:r>
          </w:p>
        </w:tc>
      </w:tr>
      <w:tr w:rsidR="00320E4E" w:rsidRPr="00CC02C2" w14:paraId="4F4BB4D9" w14:textId="77777777" w:rsidTr="00905B2B">
        <w:tc>
          <w:tcPr>
            <w:tcW w:w="8356" w:type="dxa"/>
          </w:tcPr>
          <w:p w14:paraId="03437E2A" w14:textId="77777777" w:rsidR="00320E4E" w:rsidRPr="00CC02C2" w:rsidRDefault="00320E4E" w:rsidP="00905B2B">
            <w:pPr>
              <w:suppressAutoHyphens/>
              <w:spacing w:before="120" w:after="120"/>
              <w:rPr>
                <w:color w:val="000000" w:themeColor="text1"/>
              </w:rPr>
            </w:pPr>
            <w:r>
              <w:rPr>
                <w:color w:val="000000" w:themeColor="text1"/>
              </w:rPr>
              <w:t>Ihr aktueller Umsetzungsstand</w:t>
            </w:r>
          </w:p>
        </w:tc>
      </w:tr>
    </w:tbl>
    <w:p w14:paraId="2665CD64" w14:textId="77777777" w:rsidR="00320E4E" w:rsidRPr="00D029D0" w:rsidRDefault="00320E4E" w:rsidP="00320E4E">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20E4E" w14:paraId="538F0095" w14:textId="77777777" w:rsidTr="00905B2B">
        <w:tc>
          <w:tcPr>
            <w:tcW w:w="8340" w:type="dxa"/>
            <w:tcBorders>
              <w:bottom w:val="single" w:sz="4" w:space="0" w:color="auto"/>
            </w:tcBorders>
            <w:shd w:val="clear" w:color="auto" w:fill="C6D9F1" w:themeFill="text2" w:themeFillTint="33"/>
          </w:tcPr>
          <w:p w14:paraId="2A8536AB" w14:textId="77777777" w:rsidR="00320E4E" w:rsidRDefault="00320E4E" w:rsidP="00905B2B">
            <w:pPr>
              <w:spacing w:before="60" w:after="60"/>
              <w:rPr>
                <w:color w:val="000000" w:themeColor="text1"/>
              </w:rPr>
            </w:pPr>
            <w:r>
              <w:rPr>
                <w:color w:val="000000" w:themeColor="text1"/>
              </w:rPr>
              <w:t>Einspruch - diese Anforderung soll nicht aufgenommen werden!</w:t>
            </w:r>
          </w:p>
        </w:tc>
      </w:tr>
      <w:tr w:rsidR="00320E4E" w14:paraId="5E97ED22" w14:textId="77777777" w:rsidTr="00905B2B">
        <w:tc>
          <w:tcPr>
            <w:tcW w:w="8340" w:type="dxa"/>
            <w:shd w:val="clear" w:color="auto" w:fill="FFFFFF" w:themeFill="background1"/>
          </w:tcPr>
          <w:p w14:paraId="30163264" w14:textId="77777777" w:rsidR="00320E4E" w:rsidRDefault="00320E4E" w:rsidP="00905B2B">
            <w:pPr>
              <w:spacing w:before="60" w:after="60"/>
              <w:rPr>
                <w:color w:val="000000" w:themeColor="text1"/>
              </w:rPr>
            </w:pPr>
            <w:r>
              <w:rPr>
                <w:color w:val="000000" w:themeColor="text1"/>
              </w:rPr>
              <w:t>Begründung der Fachseite:</w:t>
            </w:r>
          </w:p>
        </w:tc>
      </w:tr>
    </w:tbl>
    <w:p w14:paraId="05712425" w14:textId="7EB2E3CA" w:rsidR="00320E4E" w:rsidRDefault="00320E4E" w:rsidP="00320E4E">
      <w:pPr>
        <w:pStyle w:val="Listenabsatz"/>
        <w:suppressAutoHyphens/>
        <w:spacing w:after="240"/>
        <w:ind w:left="720"/>
        <w:rPr>
          <w:color w:val="000000" w:themeColor="text1"/>
        </w:rPr>
      </w:pPr>
    </w:p>
    <w:p w14:paraId="2FD9A954" w14:textId="77777777" w:rsidR="00274AB3" w:rsidRDefault="00274AB3" w:rsidP="00320E4E">
      <w:pPr>
        <w:pStyle w:val="Listenabsatz"/>
        <w:suppressAutoHyphens/>
        <w:spacing w:after="240"/>
        <w:ind w:left="720"/>
        <w:rPr>
          <w:color w:val="000000" w:themeColor="text1"/>
        </w:rPr>
      </w:pPr>
    </w:p>
    <w:p w14:paraId="55FCACCB" w14:textId="0B991113" w:rsidR="00750C40" w:rsidRPr="00D4121E" w:rsidRDefault="000764B5" w:rsidP="00AB0E37">
      <w:pPr>
        <w:pStyle w:val="berschrift3"/>
      </w:pPr>
      <w:r>
        <w:t xml:space="preserve"> </w:t>
      </w:r>
      <w:bookmarkStart w:id="66" w:name="_Toc87565394"/>
      <w:r w:rsidR="007B35BF" w:rsidRPr="00D4121E">
        <w:t xml:space="preserve">Notfallvorsorge bei Routern und Switches (S) </w:t>
      </w:r>
      <w:r w:rsidR="00EB73BE">
        <w:t>[A22]</w:t>
      </w:r>
      <w:bookmarkEnd w:id="66"/>
    </w:p>
    <w:p w14:paraId="746025EF" w14:textId="77777777" w:rsidR="002819F8" w:rsidRDefault="002819F8" w:rsidP="002819F8">
      <w:pPr>
        <w:pStyle w:val="Listenabsatz"/>
        <w:spacing w:after="0"/>
      </w:pPr>
    </w:p>
    <w:p w14:paraId="684D1348" w14:textId="1FEDD2FD" w:rsidR="002819F8" w:rsidRDefault="007B35BF" w:rsidP="00C63816">
      <w:pPr>
        <w:pStyle w:val="Listenabsatz"/>
        <w:numPr>
          <w:ilvl w:val="0"/>
          <w:numId w:val="3"/>
        </w:numPr>
        <w:spacing w:after="0"/>
        <w:ind w:left="709" w:hanging="709"/>
      </w:pPr>
      <w:r>
        <w:t xml:space="preserve">Es </w:t>
      </w:r>
      <w:r w:rsidR="00274AB3">
        <w:t>MUSS</w:t>
      </w:r>
      <w:r>
        <w:t xml:space="preserve"> geplant und vorbereitet werden, welche Fehler bei Routern oder </w:t>
      </w:r>
      <w:r w:rsidR="00274AB3">
        <w:br/>
      </w:r>
      <w:r>
        <w:t xml:space="preserve">Switches in einem Notfall diagnostiziert werden könnten. </w:t>
      </w:r>
    </w:p>
    <w:p w14:paraId="0D3A27E0" w14:textId="77777777" w:rsidR="00320E4E" w:rsidRDefault="00320E4E" w:rsidP="00320E4E"/>
    <w:p w14:paraId="0B186A63" w14:textId="77777777" w:rsidR="00320E4E" w:rsidRDefault="00320E4E" w:rsidP="00320E4E">
      <w:pPr>
        <w:pStyle w:val="Listenabsatz"/>
        <w:spacing w:after="240"/>
        <w:ind w:left="720"/>
        <w:rPr>
          <w:color w:val="FF0000"/>
        </w:rPr>
      </w:pPr>
      <w:r w:rsidRPr="001568BD">
        <w:rPr>
          <w:color w:val="FF0000"/>
        </w:rPr>
        <w:t xml:space="preserve">Hier steht Ihre Konkretisierung des BSI-Textes der Anforderungen unter </w:t>
      </w:r>
    </w:p>
    <w:p w14:paraId="42B604CF" w14:textId="77777777" w:rsidR="00320E4E" w:rsidRDefault="00320E4E" w:rsidP="00320E4E">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5BE35B2B" w14:textId="77777777" w:rsidR="00320E4E" w:rsidRPr="001F352F" w:rsidRDefault="00320E4E" w:rsidP="00320E4E">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20E4E" w:rsidRPr="005B4E23" w14:paraId="32EB92EE" w14:textId="77777777" w:rsidTr="00905B2B">
        <w:trPr>
          <w:trHeight w:val="205"/>
        </w:trPr>
        <w:tc>
          <w:tcPr>
            <w:tcW w:w="8356" w:type="dxa"/>
            <w:shd w:val="clear" w:color="auto" w:fill="D6E3BC" w:themeFill="accent3" w:themeFillTint="66"/>
          </w:tcPr>
          <w:p w14:paraId="3C2D5A3C" w14:textId="77777777" w:rsidR="00320E4E" w:rsidRPr="005B4E23" w:rsidRDefault="00320E4E" w:rsidP="00905B2B">
            <w:pPr>
              <w:suppressAutoHyphens/>
              <w:spacing w:before="120" w:after="120"/>
            </w:pPr>
            <w:r>
              <w:t>Umsetzung:  JA / TEILWEISE / NEIN / ENTBEHRLICH</w:t>
            </w:r>
          </w:p>
        </w:tc>
      </w:tr>
      <w:tr w:rsidR="00320E4E" w:rsidRPr="00CC02C2" w14:paraId="7F193F4B" w14:textId="77777777" w:rsidTr="00905B2B">
        <w:tc>
          <w:tcPr>
            <w:tcW w:w="8356" w:type="dxa"/>
          </w:tcPr>
          <w:p w14:paraId="127073DA" w14:textId="77777777" w:rsidR="00320E4E" w:rsidRPr="00CC02C2" w:rsidRDefault="00320E4E" w:rsidP="00905B2B">
            <w:pPr>
              <w:suppressAutoHyphens/>
              <w:spacing w:before="120" w:after="120"/>
              <w:rPr>
                <w:color w:val="000000" w:themeColor="text1"/>
              </w:rPr>
            </w:pPr>
            <w:r>
              <w:rPr>
                <w:color w:val="000000" w:themeColor="text1"/>
              </w:rPr>
              <w:t>Ihr aktueller Umsetzungsstand</w:t>
            </w:r>
          </w:p>
        </w:tc>
      </w:tr>
    </w:tbl>
    <w:p w14:paraId="069E1CEE" w14:textId="77777777" w:rsidR="00320E4E" w:rsidRPr="00D029D0" w:rsidRDefault="00320E4E" w:rsidP="00320E4E">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20E4E" w14:paraId="7BD07D4D" w14:textId="77777777" w:rsidTr="00905B2B">
        <w:tc>
          <w:tcPr>
            <w:tcW w:w="8340" w:type="dxa"/>
            <w:tcBorders>
              <w:bottom w:val="single" w:sz="4" w:space="0" w:color="auto"/>
            </w:tcBorders>
            <w:shd w:val="clear" w:color="auto" w:fill="C6D9F1" w:themeFill="text2" w:themeFillTint="33"/>
          </w:tcPr>
          <w:p w14:paraId="7AC89386" w14:textId="77777777" w:rsidR="00320E4E" w:rsidRDefault="00320E4E" w:rsidP="00905B2B">
            <w:pPr>
              <w:spacing w:before="60" w:after="60"/>
              <w:rPr>
                <w:color w:val="000000" w:themeColor="text1"/>
              </w:rPr>
            </w:pPr>
            <w:r>
              <w:rPr>
                <w:color w:val="000000" w:themeColor="text1"/>
              </w:rPr>
              <w:t>Einspruch - diese Anforderung soll nicht aufgenommen werden!</w:t>
            </w:r>
          </w:p>
        </w:tc>
      </w:tr>
      <w:tr w:rsidR="00320E4E" w14:paraId="7ED9470E" w14:textId="77777777" w:rsidTr="00905B2B">
        <w:tc>
          <w:tcPr>
            <w:tcW w:w="8340" w:type="dxa"/>
            <w:shd w:val="clear" w:color="auto" w:fill="FFFFFF" w:themeFill="background1"/>
          </w:tcPr>
          <w:p w14:paraId="0863FC78" w14:textId="77777777" w:rsidR="00320E4E" w:rsidRDefault="00320E4E" w:rsidP="00905B2B">
            <w:pPr>
              <w:spacing w:before="60" w:after="60"/>
              <w:rPr>
                <w:color w:val="000000" w:themeColor="text1"/>
              </w:rPr>
            </w:pPr>
            <w:r>
              <w:rPr>
                <w:color w:val="000000" w:themeColor="text1"/>
              </w:rPr>
              <w:t>Begründung der Fachseite:</w:t>
            </w:r>
          </w:p>
        </w:tc>
      </w:tr>
    </w:tbl>
    <w:p w14:paraId="7087DE84" w14:textId="77777777" w:rsidR="00320E4E" w:rsidRDefault="00320E4E" w:rsidP="00320E4E">
      <w:pPr>
        <w:pStyle w:val="Listenabsatz"/>
        <w:suppressAutoHyphens/>
        <w:spacing w:after="240"/>
        <w:ind w:left="720"/>
        <w:rPr>
          <w:color w:val="000000" w:themeColor="text1"/>
        </w:rPr>
      </w:pPr>
    </w:p>
    <w:p w14:paraId="3936EC64" w14:textId="77777777" w:rsidR="00320E4E" w:rsidRDefault="00320E4E" w:rsidP="002819F8">
      <w:pPr>
        <w:pStyle w:val="Listenabsatz"/>
        <w:spacing w:after="0"/>
      </w:pPr>
    </w:p>
    <w:p w14:paraId="65F4D263" w14:textId="0260E3AE" w:rsidR="002819F8" w:rsidRDefault="007B35BF" w:rsidP="00C63816">
      <w:pPr>
        <w:pStyle w:val="Listenabsatz"/>
        <w:numPr>
          <w:ilvl w:val="0"/>
          <w:numId w:val="3"/>
        </w:numPr>
        <w:spacing w:after="0"/>
        <w:ind w:left="709" w:hanging="709"/>
      </w:pPr>
      <w:r>
        <w:t xml:space="preserve">Außerdem </w:t>
      </w:r>
      <w:r w:rsidR="00274AB3">
        <w:t>MUSS</w:t>
      </w:r>
      <w:r>
        <w:t xml:space="preserve"> geplant und vorbereitet werden, wie die identifizierten Fehler </w:t>
      </w:r>
      <w:r w:rsidR="00274AB3">
        <w:br/>
      </w:r>
      <w:r>
        <w:t xml:space="preserve">behoben werden können. </w:t>
      </w:r>
    </w:p>
    <w:p w14:paraId="3C919C78" w14:textId="77777777" w:rsidR="00320E4E" w:rsidRDefault="00320E4E" w:rsidP="00320E4E"/>
    <w:p w14:paraId="392C77C5" w14:textId="77777777" w:rsidR="00320E4E" w:rsidRDefault="00320E4E" w:rsidP="00320E4E">
      <w:pPr>
        <w:pStyle w:val="Listenabsatz"/>
        <w:spacing w:after="240"/>
        <w:ind w:left="720"/>
        <w:rPr>
          <w:color w:val="FF0000"/>
        </w:rPr>
      </w:pPr>
      <w:r w:rsidRPr="001568BD">
        <w:rPr>
          <w:color w:val="FF0000"/>
        </w:rPr>
        <w:t xml:space="preserve">Hier steht Ihre Konkretisierung des BSI-Textes der Anforderungen unter </w:t>
      </w:r>
    </w:p>
    <w:p w14:paraId="79FB81AD" w14:textId="77777777" w:rsidR="00320E4E" w:rsidRDefault="00320E4E" w:rsidP="00320E4E">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40AAC422" w14:textId="77777777" w:rsidR="00320E4E" w:rsidRPr="001F352F" w:rsidRDefault="00320E4E" w:rsidP="00320E4E">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20E4E" w:rsidRPr="005B4E23" w14:paraId="2C111CB8" w14:textId="77777777" w:rsidTr="00905B2B">
        <w:trPr>
          <w:trHeight w:val="205"/>
        </w:trPr>
        <w:tc>
          <w:tcPr>
            <w:tcW w:w="8356" w:type="dxa"/>
            <w:shd w:val="clear" w:color="auto" w:fill="D6E3BC" w:themeFill="accent3" w:themeFillTint="66"/>
          </w:tcPr>
          <w:p w14:paraId="7233109C" w14:textId="77777777" w:rsidR="00320E4E" w:rsidRPr="005B4E23" w:rsidRDefault="00320E4E" w:rsidP="00905B2B">
            <w:pPr>
              <w:suppressAutoHyphens/>
              <w:spacing w:before="120" w:after="120"/>
            </w:pPr>
            <w:r>
              <w:t>Umsetzung:  JA / TEILWEISE / NEIN / ENTBEHRLICH</w:t>
            </w:r>
          </w:p>
        </w:tc>
      </w:tr>
      <w:tr w:rsidR="00320E4E" w:rsidRPr="00CC02C2" w14:paraId="1791C7E8" w14:textId="77777777" w:rsidTr="00905B2B">
        <w:tc>
          <w:tcPr>
            <w:tcW w:w="8356" w:type="dxa"/>
          </w:tcPr>
          <w:p w14:paraId="278795FD" w14:textId="77777777" w:rsidR="00320E4E" w:rsidRPr="00CC02C2" w:rsidRDefault="00320E4E" w:rsidP="00905B2B">
            <w:pPr>
              <w:suppressAutoHyphens/>
              <w:spacing w:before="120" w:after="120"/>
              <w:rPr>
                <w:color w:val="000000" w:themeColor="text1"/>
              </w:rPr>
            </w:pPr>
            <w:r>
              <w:rPr>
                <w:color w:val="000000" w:themeColor="text1"/>
              </w:rPr>
              <w:t>Ihr aktueller Umsetzungsstand</w:t>
            </w:r>
          </w:p>
        </w:tc>
      </w:tr>
    </w:tbl>
    <w:p w14:paraId="4EAEBD36" w14:textId="4C1D1021" w:rsidR="00320E4E" w:rsidRDefault="00320E4E" w:rsidP="00320E4E">
      <w:pPr>
        <w:pStyle w:val="Listenabsatz"/>
        <w:suppressAutoHyphens/>
        <w:spacing w:line="240" w:lineRule="auto"/>
        <w:ind w:left="720"/>
        <w:rPr>
          <w:color w:val="000000" w:themeColor="text1"/>
        </w:rPr>
      </w:pPr>
    </w:p>
    <w:p w14:paraId="12008E32" w14:textId="77777777" w:rsidR="00E12F5B" w:rsidRPr="00D029D0" w:rsidRDefault="00E12F5B" w:rsidP="00320E4E">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20E4E" w14:paraId="5B381549" w14:textId="77777777" w:rsidTr="00905B2B">
        <w:tc>
          <w:tcPr>
            <w:tcW w:w="8340" w:type="dxa"/>
            <w:tcBorders>
              <w:bottom w:val="single" w:sz="4" w:space="0" w:color="auto"/>
            </w:tcBorders>
            <w:shd w:val="clear" w:color="auto" w:fill="C6D9F1" w:themeFill="text2" w:themeFillTint="33"/>
          </w:tcPr>
          <w:p w14:paraId="209DA7B9" w14:textId="77777777" w:rsidR="00320E4E" w:rsidRDefault="00320E4E" w:rsidP="00905B2B">
            <w:pPr>
              <w:spacing w:before="60" w:after="60"/>
              <w:rPr>
                <w:color w:val="000000" w:themeColor="text1"/>
              </w:rPr>
            </w:pPr>
            <w:r>
              <w:rPr>
                <w:color w:val="000000" w:themeColor="text1"/>
              </w:rPr>
              <w:t>Einspruch - diese Anforderung soll nicht aufgenommen werden!</w:t>
            </w:r>
          </w:p>
        </w:tc>
      </w:tr>
      <w:tr w:rsidR="00320E4E" w14:paraId="2C1F1BC7" w14:textId="77777777" w:rsidTr="00905B2B">
        <w:tc>
          <w:tcPr>
            <w:tcW w:w="8340" w:type="dxa"/>
            <w:shd w:val="clear" w:color="auto" w:fill="FFFFFF" w:themeFill="background1"/>
          </w:tcPr>
          <w:p w14:paraId="11956A63" w14:textId="77777777" w:rsidR="00320E4E" w:rsidRDefault="00320E4E" w:rsidP="00905B2B">
            <w:pPr>
              <w:spacing w:before="60" w:after="60"/>
              <w:rPr>
                <w:color w:val="000000" w:themeColor="text1"/>
              </w:rPr>
            </w:pPr>
            <w:r>
              <w:rPr>
                <w:color w:val="000000" w:themeColor="text1"/>
              </w:rPr>
              <w:t>Begründung der Fachseite:</w:t>
            </w:r>
          </w:p>
        </w:tc>
      </w:tr>
    </w:tbl>
    <w:p w14:paraId="13E1442D" w14:textId="6FE23EC4" w:rsidR="002819F8" w:rsidRDefault="002819F8" w:rsidP="002819F8"/>
    <w:p w14:paraId="558EDDC3" w14:textId="77777777" w:rsidR="00E12F5B" w:rsidRDefault="00E12F5B" w:rsidP="002819F8"/>
    <w:p w14:paraId="00C82B3D" w14:textId="136B061F" w:rsidR="002819F8" w:rsidRDefault="007B35BF" w:rsidP="00C63816">
      <w:pPr>
        <w:pStyle w:val="Listenabsatz"/>
        <w:numPr>
          <w:ilvl w:val="0"/>
          <w:numId w:val="3"/>
        </w:numPr>
        <w:spacing w:after="0"/>
        <w:ind w:left="709" w:hanging="709"/>
      </w:pPr>
      <w:r>
        <w:t xml:space="preserve">Für typische Ausfallszenarien </w:t>
      </w:r>
      <w:r w:rsidR="00274AB3">
        <w:t>MÜSSEN</w:t>
      </w:r>
      <w:r>
        <w:t xml:space="preserve"> entsprechende Handlungsanweisungen </w:t>
      </w:r>
      <w:r w:rsidR="00274AB3">
        <w:br/>
      </w:r>
      <w:r>
        <w:t xml:space="preserve">definiert und in regelmäßigen Abständen aktualisiert werden. </w:t>
      </w:r>
    </w:p>
    <w:p w14:paraId="6E9A8B1C" w14:textId="77777777" w:rsidR="002819F8" w:rsidRDefault="002819F8" w:rsidP="002819F8">
      <w:pPr>
        <w:pStyle w:val="Listenabsatz"/>
        <w:spacing w:after="0"/>
      </w:pPr>
    </w:p>
    <w:p w14:paraId="70AE7785" w14:textId="77777777" w:rsidR="00320E4E" w:rsidRDefault="00320E4E" w:rsidP="00320E4E">
      <w:pPr>
        <w:pStyle w:val="Listenabsatz"/>
        <w:spacing w:after="240"/>
        <w:ind w:left="720"/>
        <w:rPr>
          <w:color w:val="FF0000"/>
        </w:rPr>
      </w:pPr>
      <w:r w:rsidRPr="001568BD">
        <w:rPr>
          <w:color w:val="FF0000"/>
        </w:rPr>
        <w:t xml:space="preserve">Hier steht Ihre Konkretisierung des BSI-Textes der Anforderungen unter </w:t>
      </w:r>
    </w:p>
    <w:p w14:paraId="702C1968" w14:textId="77777777" w:rsidR="00320E4E" w:rsidRDefault="00320E4E" w:rsidP="00320E4E">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66D7A0CB" w14:textId="77777777" w:rsidR="00320E4E" w:rsidRPr="001F352F" w:rsidRDefault="00320E4E" w:rsidP="00320E4E">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20E4E" w:rsidRPr="005B4E23" w14:paraId="37047779" w14:textId="77777777" w:rsidTr="00905B2B">
        <w:trPr>
          <w:trHeight w:val="205"/>
        </w:trPr>
        <w:tc>
          <w:tcPr>
            <w:tcW w:w="8356" w:type="dxa"/>
            <w:shd w:val="clear" w:color="auto" w:fill="D6E3BC" w:themeFill="accent3" w:themeFillTint="66"/>
          </w:tcPr>
          <w:p w14:paraId="794068E1" w14:textId="77777777" w:rsidR="00320E4E" w:rsidRPr="005B4E23" w:rsidRDefault="00320E4E" w:rsidP="00905B2B">
            <w:pPr>
              <w:suppressAutoHyphens/>
              <w:spacing w:before="120" w:after="120"/>
            </w:pPr>
            <w:r>
              <w:t>Umsetzung:  JA / TEILWEISE / NEIN / ENTBEHRLICH</w:t>
            </w:r>
          </w:p>
        </w:tc>
      </w:tr>
      <w:tr w:rsidR="00320E4E" w:rsidRPr="00CC02C2" w14:paraId="5791F031" w14:textId="77777777" w:rsidTr="00905B2B">
        <w:tc>
          <w:tcPr>
            <w:tcW w:w="8356" w:type="dxa"/>
          </w:tcPr>
          <w:p w14:paraId="416840FD" w14:textId="77777777" w:rsidR="00320E4E" w:rsidRPr="00CC02C2" w:rsidRDefault="00320E4E" w:rsidP="00905B2B">
            <w:pPr>
              <w:suppressAutoHyphens/>
              <w:spacing w:before="120" w:after="120"/>
              <w:rPr>
                <w:color w:val="000000" w:themeColor="text1"/>
              </w:rPr>
            </w:pPr>
            <w:r>
              <w:rPr>
                <w:color w:val="000000" w:themeColor="text1"/>
              </w:rPr>
              <w:t>Ihr aktueller Umsetzungsstand</w:t>
            </w:r>
          </w:p>
        </w:tc>
      </w:tr>
    </w:tbl>
    <w:p w14:paraId="14B8702E" w14:textId="77777777" w:rsidR="00320E4E" w:rsidRPr="00D029D0" w:rsidRDefault="00320E4E" w:rsidP="00320E4E">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20E4E" w14:paraId="5967896D" w14:textId="77777777" w:rsidTr="00905B2B">
        <w:tc>
          <w:tcPr>
            <w:tcW w:w="8340" w:type="dxa"/>
            <w:tcBorders>
              <w:bottom w:val="single" w:sz="4" w:space="0" w:color="auto"/>
            </w:tcBorders>
            <w:shd w:val="clear" w:color="auto" w:fill="C6D9F1" w:themeFill="text2" w:themeFillTint="33"/>
          </w:tcPr>
          <w:p w14:paraId="02B4492A" w14:textId="77777777" w:rsidR="00320E4E" w:rsidRDefault="00320E4E" w:rsidP="00905B2B">
            <w:pPr>
              <w:spacing w:before="60" w:after="60"/>
              <w:rPr>
                <w:color w:val="000000" w:themeColor="text1"/>
              </w:rPr>
            </w:pPr>
            <w:r>
              <w:rPr>
                <w:color w:val="000000" w:themeColor="text1"/>
              </w:rPr>
              <w:t>Einspruch - diese Anforderung soll nicht aufgenommen werden!</w:t>
            </w:r>
          </w:p>
        </w:tc>
      </w:tr>
      <w:tr w:rsidR="00320E4E" w14:paraId="26884E2E" w14:textId="77777777" w:rsidTr="00905B2B">
        <w:tc>
          <w:tcPr>
            <w:tcW w:w="8340" w:type="dxa"/>
            <w:shd w:val="clear" w:color="auto" w:fill="FFFFFF" w:themeFill="background1"/>
          </w:tcPr>
          <w:p w14:paraId="74100B24" w14:textId="77777777" w:rsidR="00320E4E" w:rsidRDefault="00320E4E" w:rsidP="00905B2B">
            <w:pPr>
              <w:spacing w:before="60" w:after="60"/>
              <w:rPr>
                <w:color w:val="000000" w:themeColor="text1"/>
              </w:rPr>
            </w:pPr>
            <w:r>
              <w:rPr>
                <w:color w:val="000000" w:themeColor="text1"/>
              </w:rPr>
              <w:t>Begründung der Fachseite:</w:t>
            </w:r>
          </w:p>
        </w:tc>
      </w:tr>
    </w:tbl>
    <w:p w14:paraId="562BF5FA" w14:textId="77777777" w:rsidR="00320E4E" w:rsidRDefault="00320E4E" w:rsidP="00320E4E">
      <w:pPr>
        <w:pStyle w:val="Listenabsatz"/>
        <w:suppressAutoHyphens/>
        <w:spacing w:after="240"/>
        <w:ind w:left="720"/>
        <w:rPr>
          <w:color w:val="000000" w:themeColor="text1"/>
        </w:rPr>
      </w:pPr>
    </w:p>
    <w:p w14:paraId="261CD09E" w14:textId="77777777" w:rsidR="002819F8" w:rsidRDefault="002819F8" w:rsidP="002819F8">
      <w:pPr>
        <w:pStyle w:val="Listenabsatz"/>
        <w:spacing w:after="0"/>
      </w:pPr>
    </w:p>
    <w:p w14:paraId="6BDDA32B" w14:textId="72935E08" w:rsidR="002819F8" w:rsidRDefault="007B35BF" w:rsidP="00C63816">
      <w:pPr>
        <w:pStyle w:val="Listenabsatz"/>
        <w:numPr>
          <w:ilvl w:val="0"/>
          <w:numId w:val="3"/>
        </w:numPr>
        <w:spacing w:after="0"/>
        <w:ind w:left="709" w:hanging="709"/>
      </w:pPr>
      <w:r>
        <w:t xml:space="preserve">Die Notfallplanungen für Router und Switches </w:t>
      </w:r>
      <w:r w:rsidR="00274AB3">
        <w:t>MÜSSEN</w:t>
      </w:r>
      <w:r>
        <w:t xml:space="preserve"> mit der übergreifenden Störungs- und Notfallvorsorge abgestimmt sein. </w:t>
      </w:r>
    </w:p>
    <w:p w14:paraId="21DB0DBB" w14:textId="77777777" w:rsidR="00320E4E" w:rsidRDefault="00320E4E" w:rsidP="00320E4E"/>
    <w:p w14:paraId="6BAA76AE" w14:textId="77777777" w:rsidR="00320E4E" w:rsidRDefault="00320E4E" w:rsidP="00320E4E">
      <w:pPr>
        <w:pStyle w:val="Listenabsatz"/>
        <w:spacing w:after="240"/>
        <w:ind w:left="720"/>
        <w:rPr>
          <w:color w:val="FF0000"/>
        </w:rPr>
      </w:pPr>
      <w:r w:rsidRPr="001568BD">
        <w:rPr>
          <w:color w:val="FF0000"/>
        </w:rPr>
        <w:t xml:space="preserve">Hier steht Ihre Konkretisierung des BSI-Textes der Anforderungen unter </w:t>
      </w:r>
    </w:p>
    <w:p w14:paraId="0597D073" w14:textId="77777777" w:rsidR="00320E4E" w:rsidRDefault="00320E4E" w:rsidP="00320E4E">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2C247A29" w14:textId="77777777" w:rsidR="00320E4E" w:rsidRPr="001F352F" w:rsidRDefault="00320E4E" w:rsidP="00320E4E">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20E4E" w:rsidRPr="005B4E23" w14:paraId="5C3A5358" w14:textId="77777777" w:rsidTr="00905B2B">
        <w:trPr>
          <w:trHeight w:val="205"/>
        </w:trPr>
        <w:tc>
          <w:tcPr>
            <w:tcW w:w="8356" w:type="dxa"/>
            <w:shd w:val="clear" w:color="auto" w:fill="D6E3BC" w:themeFill="accent3" w:themeFillTint="66"/>
          </w:tcPr>
          <w:p w14:paraId="0E6F3B15" w14:textId="77777777" w:rsidR="00320E4E" w:rsidRPr="005B4E23" w:rsidRDefault="00320E4E" w:rsidP="00905B2B">
            <w:pPr>
              <w:suppressAutoHyphens/>
              <w:spacing w:before="120" w:after="120"/>
            </w:pPr>
            <w:r>
              <w:t>Umsetzung:  JA / TEILWEISE / NEIN / ENTBEHRLICH</w:t>
            </w:r>
          </w:p>
        </w:tc>
      </w:tr>
      <w:tr w:rsidR="00320E4E" w:rsidRPr="00CC02C2" w14:paraId="373A24AC" w14:textId="77777777" w:rsidTr="00905B2B">
        <w:tc>
          <w:tcPr>
            <w:tcW w:w="8356" w:type="dxa"/>
          </w:tcPr>
          <w:p w14:paraId="449C3215" w14:textId="77777777" w:rsidR="00320E4E" w:rsidRPr="00CC02C2" w:rsidRDefault="00320E4E" w:rsidP="00905B2B">
            <w:pPr>
              <w:suppressAutoHyphens/>
              <w:spacing w:before="120" w:after="120"/>
              <w:rPr>
                <w:color w:val="000000" w:themeColor="text1"/>
              </w:rPr>
            </w:pPr>
            <w:r>
              <w:rPr>
                <w:color w:val="000000" w:themeColor="text1"/>
              </w:rPr>
              <w:t>Ihr aktueller Umsetzungsstand</w:t>
            </w:r>
          </w:p>
        </w:tc>
      </w:tr>
    </w:tbl>
    <w:p w14:paraId="4C9DBA8B" w14:textId="77777777" w:rsidR="00320E4E" w:rsidRPr="00D029D0" w:rsidRDefault="00320E4E" w:rsidP="00320E4E">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20E4E" w14:paraId="5589BDF7" w14:textId="77777777" w:rsidTr="00905B2B">
        <w:tc>
          <w:tcPr>
            <w:tcW w:w="8340" w:type="dxa"/>
            <w:tcBorders>
              <w:bottom w:val="single" w:sz="4" w:space="0" w:color="auto"/>
            </w:tcBorders>
            <w:shd w:val="clear" w:color="auto" w:fill="C6D9F1" w:themeFill="text2" w:themeFillTint="33"/>
          </w:tcPr>
          <w:p w14:paraId="5A0A3B17" w14:textId="77777777" w:rsidR="00320E4E" w:rsidRDefault="00320E4E" w:rsidP="00905B2B">
            <w:pPr>
              <w:spacing w:before="60" w:after="60"/>
              <w:rPr>
                <w:color w:val="000000" w:themeColor="text1"/>
              </w:rPr>
            </w:pPr>
            <w:r>
              <w:rPr>
                <w:color w:val="000000" w:themeColor="text1"/>
              </w:rPr>
              <w:t>Einspruch - diese Anforderung soll nicht aufgenommen werden!</w:t>
            </w:r>
          </w:p>
        </w:tc>
      </w:tr>
      <w:tr w:rsidR="00320E4E" w14:paraId="42A7BF16" w14:textId="77777777" w:rsidTr="00905B2B">
        <w:tc>
          <w:tcPr>
            <w:tcW w:w="8340" w:type="dxa"/>
            <w:shd w:val="clear" w:color="auto" w:fill="FFFFFF" w:themeFill="background1"/>
          </w:tcPr>
          <w:p w14:paraId="20499A0E" w14:textId="77777777" w:rsidR="00320E4E" w:rsidRDefault="00320E4E" w:rsidP="00905B2B">
            <w:pPr>
              <w:spacing w:before="60" w:after="60"/>
              <w:rPr>
                <w:color w:val="000000" w:themeColor="text1"/>
              </w:rPr>
            </w:pPr>
            <w:r>
              <w:rPr>
                <w:color w:val="000000" w:themeColor="text1"/>
              </w:rPr>
              <w:t>Begründung der Fachseite:</w:t>
            </w:r>
          </w:p>
        </w:tc>
      </w:tr>
    </w:tbl>
    <w:p w14:paraId="385A8B14" w14:textId="77777777" w:rsidR="00320E4E" w:rsidRDefault="00320E4E" w:rsidP="00320E4E">
      <w:pPr>
        <w:pStyle w:val="Listenabsatz"/>
        <w:suppressAutoHyphens/>
        <w:spacing w:after="240"/>
        <w:ind w:left="720"/>
        <w:rPr>
          <w:color w:val="000000" w:themeColor="text1"/>
        </w:rPr>
      </w:pPr>
    </w:p>
    <w:p w14:paraId="054E2AEF" w14:textId="77777777" w:rsidR="002819F8" w:rsidRDefault="002819F8" w:rsidP="002819F8">
      <w:pPr>
        <w:pStyle w:val="Listenabsatz"/>
        <w:spacing w:after="0"/>
      </w:pPr>
    </w:p>
    <w:p w14:paraId="2B7E16F5" w14:textId="3460111F" w:rsidR="002819F8" w:rsidRDefault="007B35BF" w:rsidP="00C63816">
      <w:pPr>
        <w:pStyle w:val="Listenabsatz"/>
        <w:numPr>
          <w:ilvl w:val="0"/>
          <w:numId w:val="3"/>
        </w:numPr>
        <w:spacing w:after="0"/>
        <w:ind w:left="709" w:hanging="709"/>
      </w:pPr>
      <w:r>
        <w:t xml:space="preserve">Die Notfallplanungen </w:t>
      </w:r>
      <w:r w:rsidR="00274AB3">
        <w:t>MÜSSEN</w:t>
      </w:r>
      <w:r>
        <w:t xml:space="preserve"> sich am allgemeinen Notfallvorsorgekonzept </w:t>
      </w:r>
      <w:r w:rsidR="00274AB3">
        <w:br/>
      </w:r>
      <w:r>
        <w:t xml:space="preserve">orientieren (siehe DER.4 Notfallmanagement). </w:t>
      </w:r>
    </w:p>
    <w:p w14:paraId="13707C47" w14:textId="77777777" w:rsidR="00320E4E" w:rsidRDefault="00320E4E" w:rsidP="00320E4E"/>
    <w:p w14:paraId="5D5C5A5A" w14:textId="77777777" w:rsidR="00320E4E" w:rsidRDefault="00320E4E" w:rsidP="00320E4E">
      <w:pPr>
        <w:pStyle w:val="Listenabsatz"/>
        <w:spacing w:after="240"/>
        <w:ind w:left="720"/>
        <w:rPr>
          <w:color w:val="FF0000"/>
        </w:rPr>
      </w:pPr>
      <w:r w:rsidRPr="001568BD">
        <w:rPr>
          <w:color w:val="FF0000"/>
        </w:rPr>
        <w:t xml:space="preserve">Hier steht Ihre Konkretisierung des BSI-Textes der Anforderungen unter </w:t>
      </w:r>
    </w:p>
    <w:p w14:paraId="3B030F21" w14:textId="77777777" w:rsidR="00320E4E" w:rsidRDefault="00320E4E" w:rsidP="00320E4E">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7F68360F" w14:textId="77777777" w:rsidR="00320E4E" w:rsidRPr="001F352F" w:rsidRDefault="00320E4E" w:rsidP="00320E4E">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20E4E" w:rsidRPr="005B4E23" w14:paraId="730E0031" w14:textId="77777777" w:rsidTr="00905B2B">
        <w:trPr>
          <w:trHeight w:val="205"/>
        </w:trPr>
        <w:tc>
          <w:tcPr>
            <w:tcW w:w="8356" w:type="dxa"/>
            <w:shd w:val="clear" w:color="auto" w:fill="D6E3BC" w:themeFill="accent3" w:themeFillTint="66"/>
          </w:tcPr>
          <w:p w14:paraId="5BEECBD1" w14:textId="77777777" w:rsidR="00320E4E" w:rsidRPr="005B4E23" w:rsidRDefault="00320E4E" w:rsidP="00905B2B">
            <w:pPr>
              <w:suppressAutoHyphens/>
              <w:spacing w:before="120" w:after="120"/>
            </w:pPr>
            <w:r>
              <w:t>Umsetzung:  JA / TEILWEISE / NEIN / ENTBEHRLICH</w:t>
            </w:r>
          </w:p>
        </w:tc>
      </w:tr>
      <w:tr w:rsidR="00320E4E" w:rsidRPr="00CC02C2" w14:paraId="20FAE17F" w14:textId="77777777" w:rsidTr="00905B2B">
        <w:tc>
          <w:tcPr>
            <w:tcW w:w="8356" w:type="dxa"/>
          </w:tcPr>
          <w:p w14:paraId="7B2A4DE2" w14:textId="77777777" w:rsidR="00320E4E" w:rsidRPr="00CC02C2" w:rsidRDefault="00320E4E" w:rsidP="00905B2B">
            <w:pPr>
              <w:suppressAutoHyphens/>
              <w:spacing w:before="120" w:after="120"/>
              <w:rPr>
                <w:color w:val="000000" w:themeColor="text1"/>
              </w:rPr>
            </w:pPr>
            <w:r>
              <w:rPr>
                <w:color w:val="000000" w:themeColor="text1"/>
              </w:rPr>
              <w:t>Ihr aktueller Umsetzungsstand</w:t>
            </w:r>
          </w:p>
        </w:tc>
      </w:tr>
    </w:tbl>
    <w:p w14:paraId="53A98B7E" w14:textId="34ED3A00" w:rsidR="00320E4E" w:rsidRDefault="00320E4E" w:rsidP="00320E4E">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20E4E" w14:paraId="3F636597" w14:textId="77777777" w:rsidTr="00905B2B">
        <w:tc>
          <w:tcPr>
            <w:tcW w:w="8340" w:type="dxa"/>
            <w:tcBorders>
              <w:bottom w:val="single" w:sz="4" w:space="0" w:color="auto"/>
            </w:tcBorders>
            <w:shd w:val="clear" w:color="auto" w:fill="C6D9F1" w:themeFill="text2" w:themeFillTint="33"/>
          </w:tcPr>
          <w:p w14:paraId="2A59501E" w14:textId="77777777" w:rsidR="00320E4E" w:rsidRDefault="00320E4E" w:rsidP="00905B2B">
            <w:pPr>
              <w:spacing w:before="60" w:after="60"/>
              <w:rPr>
                <w:color w:val="000000" w:themeColor="text1"/>
              </w:rPr>
            </w:pPr>
            <w:r>
              <w:rPr>
                <w:color w:val="000000" w:themeColor="text1"/>
              </w:rPr>
              <w:t>Einspruch - diese Anforderung soll nicht aufgenommen werden!</w:t>
            </w:r>
          </w:p>
        </w:tc>
      </w:tr>
      <w:tr w:rsidR="00320E4E" w14:paraId="3DAAF2DC" w14:textId="77777777" w:rsidTr="00905B2B">
        <w:tc>
          <w:tcPr>
            <w:tcW w:w="8340" w:type="dxa"/>
            <w:shd w:val="clear" w:color="auto" w:fill="FFFFFF" w:themeFill="background1"/>
          </w:tcPr>
          <w:p w14:paraId="633D31C3" w14:textId="77777777" w:rsidR="00320E4E" w:rsidRDefault="00320E4E" w:rsidP="00905B2B">
            <w:pPr>
              <w:spacing w:before="60" w:after="60"/>
              <w:rPr>
                <w:color w:val="000000" w:themeColor="text1"/>
              </w:rPr>
            </w:pPr>
            <w:r>
              <w:rPr>
                <w:color w:val="000000" w:themeColor="text1"/>
              </w:rPr>
              <w:t>Begründung der Fachseite:</w:t>
            </w:r>
          </w:p>
        </w:tc>
      </w:tr>
    </w:tbl>
    <w:p w14:paraId="6233C6C6" w14:textId="77777777" w:rsidR="00320E4E" w:rsidRDefault="00320E4E" w:rsidP="00320E4E">
      <w:pPr>
        <w:pStyle w:val="Listenabsatz"/>
        <w:suppressAutoHyphens/>
        <w:spacing w:after="240"/>
        <w:ind w:left="720"/>
        <w:rPr>
          <w:color w:val="000000" w:themeColor="text1"/>
        </w:rPr>
      </w:pPr>
    </w:p>
    <w:p w14:paraId="65935752" w14:textId="77777777" w:rsidR="002819F8" w:rsidRDefault="002819F8" w:rsidP="002819F8">
      <w:pPr>
        <w:pStyle w:val="Listenabsatz"/>
        <w:spacing w:after="0"/>
      </w:pPr>
    </w:p>
    <w:p w14:paraId="708AC39E" w14:textId="448A63AE" w:rsidR="002819F8" w:rsidRDefault="007B35BF" w:rsidP="00C63816">
      <w:pPr>
        <w:pStyle w:val="Listenabsatz"/>
        <w:numPr>
          <w:ilvl w:val="0"/>
          <w:numId w:val="3"/>
        </w:numPr>
        <w:spacing w:after="0"/>
        <w:ind w:left="709" w:hanging="709"/>
      </w:pPr>
      <w:r>
        <w:t xml:space="preserve">Es </w:t>
      </w:r>
      <w:r w:rsidR="00274AB3">
        <w:t>MUSS</w:t>
      </w:r>
      <w:r>
        <w:t xml:space="preserve"> sichergestellt sein, dass die Dokumentationen zur Notfallvorsorge und die darin enthaltenen Handlungsanweisungen in Papierform vorliegen. </w:t>
      </w:r>
    </w:p>
    <w:p w14:paraId="0BF09ECE" w14:textId="77777777" w:rsidR="00320E4E" w:rsidRDefault="00320E4E" w:rsidP="00320E4E"/>
    <w:p w14:paraId="2908F89D" w14:textId="77777777" w:rsidR="00320E4E" w:rsidRDefault="00320E4E" w:rsidP="00320E4E">
      <w:pPr>
        <w:pStyle w:val="Listenabsatz"/>
        <w:spacing w:after="240"/>
        <w:ind w:left="720"/>
        <w:rPr>
          <w:color w:val="FF0000"/>
        </w:rPr>
      </w:pPr>
      <w:r w:rsidRPr="001568BD">
        <w:rPr>
          <w:color w:val="FF0000"/>
        </w:rPr>
        <w:t xml:space="preserve">Hier steht Ihre Konkretisierung des BSI-Textes der Anforderungen unter </w:t>
      </w:r>
    </w:p>
    <w:p w14:paraId="58366637" w14:textId="77777777" w:rsidR="00320E4E" w:rsidRDefault="00320E4E" w:rsidP="00320E4E">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39FC3B40" w14:textId="77777777" w:rsidR="00320E4E" w:rsidRPr="001F352F" w:rsidRDefault="00320E4E" w:rsidP="00320E4E">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20E4E" w:rsidRPr="005B4E23" w14:paraId="0912957D" w14:textId="77777777" w:rsidTr="00905B2B">
        <w:trPr>
          <w:trHeight w:val="205"/>
        </w:trPr>
        <w:tc>
          <w:tcPr>
            <w:tcW w:w="8356" w:type="dxa"/>
            <w:shd w:val="clear" w:color="auto" w:fill="D6E3BC" w:themeFill="accent3" w:themeFillTint="66"/>
          </w:tcPr>
          <w:p w14:paraId="1C79D5FA" w14:textId="77777777" w:rsidR="00320E4E" w:rsidRPr="005B4E23" w:rsidRDefault="00320E4E" w:rsidP="00905B2B">
            <w:pPr>
              <w:suppressAutoHyphens/>
              <w:spacing w:before="120" w:after="120"/>
            </w:pPr>
            <w:r>
              <w:t>Umsetzung:  JA / TEILWEISE / NEIN / ENTBEHRLICH</w:t>
            </w:r>
          </w:p>
        </w:tc>
      </w:tr>
      <w:tr w:rsidR="00320E4E" w:rsidRPr="00CC02C2" w14:paraId="255748AE" w14:textId="77777777" w:rsidTr="00905B2B">
        <w:tc>
          <w:tcPr>
            <w:tcW w:w="8356" w:type="dxa"/>
          </w:tcPr>
          <w:p w14:paraId="28FDA2B2" w14:textId="77777777" w:rsidR="00320E4E" w:rsidRPr="00CC02C2" w:rsidRDefault="00320E4E" w:rsidP="00905B2B">
            <w:pPr>
              <w:suppressAutoHyphens/>
              <w:spacing w:before="120" w:after="120"/>
              <w:rPr>
                <w:color w:val="000000" w:themeColor="text1"/>
              </w:rPr>
            </w:pPr>
            <w:r>
              <w:rPr>
                <w:color w:val="000000" w:themeColor="text1"/>
              </w:rPr>
              <w:t>Ihr aktueller Umsetzungsstand</w:t>
            </w:r>
          </w:p>
        </w:tc>
      </w:tr>
    </w:tbl>
    <w:p w14:paraId="208BEFAA" w14:textId="77777777" w:rsidR="00320E4E" w:rsidRPr="00D029D0" w:rsidRDefault="00320E4E" w:rsidP="00320E4E">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20E4E" w14:paraId="51CE45A4" w14:textId="77777777" w:rsidTr="00905B2B">
        <w:tc>
          <w:tcPr>
            <w:tcW w:w="8340" w:type="dxa"/>
            <w:tcBorders>
              <w:bottom w:val="single" w:sz="4" w:space="0" w:color="auto"/>
            </w:tcBorders>
            <w:shd w:val="clear" w:color="auto" w:fill="C6D9F1" w:themeFill="text2" w:themeFillTint="33"/>
          </w:tcPr>
          <w:p w14:paraId="337605EE" w14:textId="77777777" w:rsidR="00320E4E" w:rsidRDefault="00320E4E" w:rsidP="00905B2B">
            <w:pPr>
              <w:spacing w:before="60" w:after="60"/>
              <w:rPr>
                <w:color w:val="000000" w:themeColor="text1"/>
              </w:rPr>
            </w:pPr>
            <w:r>
              <w:rPr>
                <w:color w:val="000000" w:themeColor="text1"/>
              </w:rPr>
              <w:t>Einspruch - diese Anforderung soll nicht aufgenommen werden!</w:t>
            </w:r>
          </w:p>
        </w:tc>
      </w:tr>
      <w:tr w:rsidR="00320E4E" w14:paraId="03C5EC30" w14:textId="77777777" w:rsidTr="00905B2B">
        <w:tc>
          <w:tcPr>
            <w:tcW w:w="8340" w:type="dxa"/>
            <w:shd w:val="clear" w:color="auto" w:fill="FFFFFF" w:themeFill="background1"/>
          </w:tcPr>
          <w:p w14:paraId="715277AC" w14:textId="77777777" w:rsidR="00320E4E" w:rsidRDefault="00320E4E" w:rsidP="00905B2B">
            <w:pPr>
              <w:spacing w:before="60" w:after="60"/>
              <w:rPr>
                <w:color w:val="000000" w:themeColor="text1"/>
              </w:rPr>
            </w:pPr>
            <w:r>
              <w:rPr>
                <w:color w:val="000000" w:themeColor="text1"/>
              </w:rPr>
              <w:t>Begründung der Fachseite:</w:t>
            </w:r>
          </w:p>
        </w:tc>
      </w:tr>
    </w:tbl>
    <w:p w14:paraId="5B0293B9" w14:textId="77777777" w:rsidR="00320E4E" w:rsidRDefault="00320E4E" w:rsidP="00320E4E">
      <w:pPr>
        <w:pStyle w:val="Listenabsatz"/>
        <w:suppressAutoHyphens/>
        <w:spacing w:after="240"/>
        <w:ind w:left="720"/>
        <w:rPr>
          <w:color w:val="000000" w:themeColor="text1"/>
        </w:rPr>
      </w:pPr>
    </w:p>
    <w:p w14:paraId="2ECEF5E3" w14:textId="77777777" w:rsidR="002819F8" w:rsidRDefault="002819F8" w:rsidP="00320E4E">
      <w:pPr>
        <w:pStyle w:val="Listenabsatz"/>
        <w:spacing w:after="0"/>
      </w:pPr>
    </w:p>
    <w:p w14:paraId="68FB8702" w14:textId="4F82BBCB" w:rsidR="00750C40" w:rsidRDefault="007B35BF" w:rsidP="00C63816">
      <w:pPr>
        <w:pStyle w:val="Listenabsatz"/>
        <w:numPr>
          <w:ilvl w:val="0"/>
          <w:numId w:val="3"/>
        </w:numPr>
        <w:spacing w:after="0"/>
        <w:ind w:left="709" w:hanging="709"/>
      </w:pPr>
      <w:r>
        <w:t xml:space="preserve">Das im Rahmen der Notfallvorsorge beschriebene Vorgehen </w:t>
      </w:r>
      <w:r w:rsidR="00274AB3">
        <w:t>MUSS</w:t>
      </w:r>
      <w:r>
        <w:t xml:space="preserve"> regelmäßig </w:t>
      </w:r>
      <w:r w:rsidR="00274AB3">
        <w:br/>
      </w:r>
      <w:r>
        <w:t xml:space="preserve">geprobt </w:t>
      </w:r>
      <w:r w:rsidR="00274AB3">
        <w:t xml:space="preserve">und dokumentiert </w:t>
      </w:r>
      <w:r>
        <w:t xml:space="preserve">werden. </w:t>
      </w:r>
    </w:p>
    <w:p w14:paraId="297445A6" w14:textId="77777777" w:rsidR="00320E4E" w:rsidRDefault="00320E4E" w:rsidP="00320E4E"/>
    <w:p w14:paraId="6CA0B051" w14:textId="77777777" w:rsidR="00320E4E" w:rsidRDefault="00320E4E" w:rsidP="00320E4E">
      <w:pPr>
        <w:pStyle w:val="Listenabsatz"/>
        <w:spacing w:after="240"/>
        <w:ind w:left="720"/>
        <w:rPr>
          <w:color w:val="FF0000"/>
        </w:rPr>
      </w:pPr>
      <w:r w:rsidRPr="001568BD">
        <w:rPr>
          <w:color w:val="FF0000"/>
        </w:rPr>
        <w:t xml:space="preserve">Hier steht Ihre Konkretisierung des BSI-Textes der Anforderungen unter </w:t>
      </w:r>
    </w:p>
    <w:p w14:paraId="6B990A69" w14:textId="77777777" w:rsidR="00320E4E" w:rsidRDefault="00320E4E" w:rsidP="00320E4E">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69314911" w14:textId="77777777" w:rsidR="00320E4E" w:rsidRPr="001F352F" w:rsidRDefault="00320E4E" w:rsidP="00320E4E">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20E4E" w:rsidRPr="005B4E23" w14:paraId="2B8BBCAD" w14:textId="77777777" w:rsidTr="00905B2B">
        <w:trPr>
          <w:trHeight w:val="205"/>
        </w:trPr>
        <w:tc>
          <w:tcPr>
            <w:tcW w:w="8356" w:type="dxa"/>
            <w:shd w:val="clear" w:color="auto" w:fill="D6E3BC" w:themeFill="accent3" w:themeFillTint="66"/>
          </w:tcPr>
          <w:p w14:paraId="22CCF2CF" w14:textId="77777777" w:rsidR="00320E4E" w:rsidRPr="005B4E23" w:rsidRDefault="00320E4E" w:rsidP="00905B2B">
            <w:pPr>
              <w:suppressAutoHyphens/>
              <w:spacing w:before="120" w:after="120"/>
            </w:pPr>
            <w:r>
              <w:t>Umsetzung:  JA / TEILWEISE / NEIN / ENTBEHRLICH</w:t>
            </w:r>
          </w:p>
        </w:tc>
      </w:tr>
      <w:tr w:rsidR="00320E4E" w:rsidRPr="00CC02C2" w14:paraId="571587C4" w14:textId="77777777" w:rsidTr="00905B2B">
        <w:tc>
          <w:tcPr>
            <w:tcW w:w="8356" w:type="dxa"/>
          </w:tcPr>
          <w:p w14:paraId="2AD20BA5" w14:textId="77777777" w:rsidR="00320E4E" w:rsidRPr="00CC02C2" w:rsidRDefault="00320E4E" w:rsidP="00905B2B">
            <w:pPr>
              <w:suppressAutoHyphens/>
              <w:spacing w:before="120" w:after="120"/>
              <w:rPr>
                <w:color w:val="000000" w:themeColor="text1"/>
              </w:rPr>
            </w:pPr>
            <w:r>
              <w:rPr>
                <w:color w:val="000000" w:themeColor="text1"/>
              </w:rPr>
              <w:t>Ihr aktueller Umsetzungsstand</w:t>
            </w:r>
          </w:p>
        </w:tc>
      </w:tr>
    </w:tbl>
    <w:p w14:paraId="70064756" w14:textId="77777777" w:rsidR="00320E4E" w:rsidRPr="00D029D0" w:rsidRDefault="00320E4E" w:rsidP="00320E4E">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20E4E" w14:paraId="5A4B4BD9" w14:textId="77777777" w:rsidTr="00905B2B">
        <w:tc>
          <w:tcPr>
            <w:tcW w:w="8340" w:type="dxa"/>
            <w:tcBorders>
              <w:bottom w:val="single" w:sz="4" w:space="0" w:color="auto"/>
            </w:tcBorders>
            <w:shd w:val="clear" w:color="auto" w:fill="C6D9F1" w:themeFill="text2" w:themeFillTint="33"/>
          </w:tcPr>
          <w:p w14:paraId="3BEBA5FA" w14:textId="77777777" w:rsidR="00320E4E" w:rsidRDefault="00320E4E" w:rsidP="00905B2B">
            <w:pPr>
              <w:spacing w:before="60" w:after="60"/>
              <w:rPr>
                <w:color w:val="000000" w:themeColor="text1"/>
              </w:rPr>
            </w:pPr>
            <w:r>
              <w:rPr>
                <w:color w:val="000000" w:themeColor="text1"/>
              </w:rPr>
              <w:t>Einspruch - diese Anforderung soll nicht aufgenommen werden!</w:t>
            </w:r>
          </w:p>
        </w:tc>
      </w:tr>
      <w:tr w:rsidR="00320E4E" w14:paraId="29E420B2" w14:textId="77777777" w:rsidTr="00905B2B">
        <w:tc>
          <w:tcPr>
            <w:tcW w:w="8340" w:type="dxa"/>
            <w:shd w:val="clear" w:color="auto" w:fill="FFFFFF" w:themeFill="background1"/>
          </w:tcPr>
          <w:p w14:paraId="15A9B07B" w14:textId="77777777" w:rsidR="00320E4E" w:rsidRDefault="00320E4E" w:rsidP="00905B2B">
            <w:pPr>
              <w:spacing w:before="60" w:after="60"/>
              <w:rPr>
                <w:color w:val="000000" w:themeColor="text1"/>
              </w:rPr>
            </w:pPr>
            <w:r>
              <w:rPr>
                <w:color w:val="000000" w:themeColor="text1"/>
              </w:rPr>
              <w:t>Begründung der Fachseite:</w:t>
            </w:r>
          </w:p>
        </w:tc>
      </w:tr>
    </w:tbl>
    <w:p w14:paraId="4F0F83B8" w14:textId="6AD52F6B" w:rsidR="00274AB3" w:rsidRDefault="00274AB3" w:rsidP="00B7258B">
      <w:pPr>
        <w:suppressAutoHyphens/>
        <w:spacing w:after="240"/>
        <w:ind w:left="720"/>
      </w:pPr>
    </w:p>
    <w:p w14:paraId="0F891243" w14:textId="77777777" w:rsidR="00E12F5B" w:rsidRDefault="00E12F5B" w:rsidP="00B7258B">
      <w:pPr>
        <w:suppressAutoHyphens/>
        <w:spacing w:after="240"/>
        <w:ind w:left="720"/>
      </w:pPr>
    </w:p>
    <w:p w14:paraId="71A5E7B0" w14:textId="56C81FE0" w:rsidR="00750C40" w:rsidRPr="00D4121E" w:rsidRDefault="000764B5" w:rsidP="00AB0E37">
      <w:pPr>
        <w:pStyle w:val="berschrift3"/>
      </w:pPr>
      <w:r>
        <w:t xml:space="preserve"> </w:t>
      </w:r>
      <w:bookmarkStart w:id="67" w:name="_Toc87565395"/>
      <w:r w:rsidR="007B35BF" w:rsidRPr="00D4121E">
        <w:t xml:space="preserve">Revision und Penetrationstests (S) </w:t>
      </w:r>
      <w:r w:rsidR="00EB73BE">
        <w:t>[A23]</w:t>
      </w:r>
      <w:bookmarkEnd w:id="67"/>
    </w:p>
    <w:p w14:paraId="5B63BFD6" w14:textId="77777777" w:rsidR="00320E4E" w:rsidRDefault="00320E4E" w:rsidP="00320E4E">
      <w:pPr>
        <w:pStyle w:val="Listenabsatz"/>
        <w:spacing w:after="0"/>
      </w:pPr>
    </w:p>
    <w:p w14:paraId="1FA3E23A" w14:textId="1D2B61C5" w:rsidR="002819F8" w:rsidRDefault="007B35BF" w:rsidP="00C63816">
      <w:pPr>
        <w:pStyle w:val="Listenabsatz"/>
        <w:numPr>
          <w:ilvl w:val="0"/>
          <w:numId w:val="3"/>
        </w:numPr>
        <w:spacing w:after="0"/>
        <w:ind w:left="709" w:hanging="709"/>
      </w:pPr>
      <w:r>
        <w:t xml:space="preserve">Router und Switches </w:t>
      </w:r>
      <w:r w:rsidR="00274AB3">
        <w:t>MÜSSEN</w:t>
      </w:r>
      <w:r>
        <w:t xml:space="preserve"> regelmäßig auf bekannte Sicherheitsprobleme </w:t>
      </w:r>
      <w:r w:rsidR="00274AB3">
        <w:br/>
      </w:r>
      <w:r>
        <w:t xml:space="preserve">hin überprüft werden. </w:t>
      </w:r>
    </w:p>
    <w:p w14:paraId="3CD9DA3F" w14:textId="77777777" w:rsidR="00320E4E" w:rsidRDefault="00320E4E" w:rsidP="00320E4E"/>
    <w:p w14:paraId="0C96747D" w14:textId="77777777" w:rsidR="00320E4E" w:rsidRDefault="00320E4E" w:rsidP="00320E4E">
      <w:pPr>
        <w:pStyle w:val="Listenabsatz"/>
        <w:spacing w:after="240"/>
        <w:ind w:left="720"/>
        <w:rPr>
          <w:color w:val="FF0000"/>
        </w:rPr>
      </w:pPr>
      <w:r w:rsidRPr="001568BD">
        <w:rPr>
          <w:color w:val="FF0000"/>
        </w:rPr>
        <w:t xml:space="preserve">Hier steht Ihre Konkretisierung des BSI-Textes der Anforderungen unter </w:t>
      </w:r>
    </w:p>
    <w:p w14:paraId="02FF8B79" w14:textId="77777777" w:rsidR="00320E4E" w:rsidRDefault="00320E4E" w:rsidP="00320E4E">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20964CF1" w14:textId="77777777" w:rsidR="00320E4E" w:rsidRPr="001F352F" w:rsidRDefault="00320E4E" w:rsidP="00320E4E">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20E4E" w:rsidRPr="005B4E23" w14:paraId="7E8284F6" w14:textId="77777777" w:rsidTr="00905B2B">
        <w:trPr>
          <w:trHeight w:val="205"/>
        </w:trPr>
        <w:tc>
          <w:tcPr>
            <w:tcW w:w="8356" w:type="dxa"/>
            <w:shd w:val="clear" w:color="auto" w:fill="D6E3BC" w:themeFill="accent3" w:themeFillTint="66"/>
          </w:tcPr>
          <w:p w14:paraId="411284EE" w14:textId="77777777" w:rsidR="00320E4E" w:rsidRPr="005B4E23" w:rsidRDefault="00320E4E" w:rsidP="00905B2B">
            <w:pPr>
              <w:suppressAutoHyphens/>
              <w:spacing w:before="120" w:after="120"/>
            </w:pPr>
            <w:r>
              <w:t>Umsetzung:  JA / TEILWEISE / NEIN / ENTBEHRLICH</w:t>
            </w:r>
          </w:p>
        </w:tc>
      </w:tr>
      <w:tr w:rsidR="00320E4E" w:rsidRPr="00CC02C2" w14:paraId="0C04C1EE" w14:textId="77777777" w:rsidTr="00905B2B">
        <w:tc>
          <w:tcPr>
            <w:tcW w:w="8356" w:type="dxa"/>
          </w:tcPr>
          <w:p w14:paraId="7033BDC9" w14:textId="77777777" w:rsidR="00320E4E" w:rsidRPr="00CC02C2" w:rsidRDefault="00320E4E" w:rsidP="00905B2B">
            <w:pPr>
              <w:suppressAutoHyphens/>
              <w:spacing w:before="120" w:after="120"/>
              <w:rPr>
                <w:color w:val="000000" w:themeColor="text1"/>
              </w:rPr>
            </w:pPr>
            <w:r>
              <w:rPr>
                <w:color w:val="000000" w:themeColor="text1"/>
              </w:rPr>
              <w:t>Ihr aktueller Umsetzungsstand</w:t>
            </w:r>
          </w:p>
        </w:tc>
      </w:tr>
    </w:tbl>
    <w:p w14:paraId="2D908F52" w14:textId="77777777" w:rsidR="00320E4E" w:rsidRPr="00D029D0" w:rsidRDefault="00320E4E" w:rsidP="00320E4E">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20E4E" w14:paraId="5AE8C592" w14:textId="77777777" w:rsidTr="00905B2B">
        <w:tc>
          <w:tcPr>
            <w:tcW w:w="8340" w:type="dxa"/>
            <w:tcBorders>
              <w:bottom w:val="single" w:sz="4" w:space="0" w:color="auto"/>
            </w:tcBorders>
            <w:shd w:val="clear" w:color="auto" w:fill="C6D9F1" w:themeFill="text2" w:themeFillTint="33"/>
          </w:tcPr>
          <w:p w14:paraId="1DD6F7AF" w14:textId="77777777" w:rsidR="00320E4E" w:rsidRDefault="00320E4E" w:rsidP="00905B2B">
            <w:pPr>
              <w:spacing w:before="60" w:after="60"/>
              <w:rPr>
                <w:color w:val="000000" w:themeColor="text1"/>
              </w:rPr>
            </w:pPr>
            <w:r>
              <w:rPr>
                <w:color w:val="000000" w:themeColor="text1"/>
              </w:rPr>
              <w:t>Einspruch - diese Anforderung soll nicht aufgenommen werden!</w:t>
            </w:r>
          </w:p>
        </w:tc>
      </w:tr>
      <w:tr w:rsidR="00320E4E" w14:paraId="55A41100" w14:textId="77777777" w:rsidTr="00905B2B">
        <w:tc>
          <w:tcPr>
            <w:tcW w:w="8340" w:type="dxa"/>
            <w:shd w:val="clear" w:color="auto" w:fill="FFFFFF" w:themeFill="background1"/>
          </w:tcPr>
          <w:p w14:paraId="2EF05971" w14:textId="77777777" w:rsidR="00320E4E" w:rsidRDefault="00320E4E" w:rsidP="00905B2B">
            <w:pPr>
              <w:spacing w:before="60" w:after="60"/>
              <w:rPr>
                <w:color w:val="000000" w:themeColor="text1"/>
              </w:rPr>
            </w:pPr>
            <w:r>
              <w:rPr>
                <w:color w:val="000000" w:themeColor="text1"/>
              </w:rPr>
              <w:t>Begründung der Fachseite:</w:t>
            </w:r>
          </w:p>
        </w:tc>
      </w:tr>
    </w:tbl>
    <w:p w14:paraId="122D1BBF" w14:textId="77777777" w:rsidR="00320E4E" w:rsidRDefault="00320E4E" w:rsidP="00320E4E">
      <w:pPr>
        <w:pStyle w:val="Listenabsatz"/>
        <w:suppressAutoHyphens/>
        <w:spacing w:after="240"/>
        <w:ind w:left="720"/>
        <w:rPr>
          <w:color w:val="000000" w:themeColor="text1"/>
        </w:rPr>
      </w:pPr>
    </w:p>
    <w:p w14:paraId="7468049B" w14:textId="77777777" w:rsidR="002819F8" w:rsidRDefault="002819F8" w:rsidP="002819F8">
      <w:pPr>
        <w:pStyle w:val="Listenabsatz"/>
        <w:spacing w:after="0"/>
      </w:pPr>
    </w:p>
    <w:p w14:paraId="6EAAC97B" w14:textId="766BD992" w:rsidR="00274AB3" w:rsidRDefault="007B35BF" w:rsidP="00C63816">
      <w:pPr>
        <w:pStyle w:val="Listenabsatz"/>
        <w:numPr>
          <w:ilvl w:val="0"/>
          <w:numId w:val="3"/>
        </w:numPr>
        <w:spacing w:after="0"/>
        <w:ind w:left="709" w:hanging="709"/>
      </w:pPr>
      <w:r>
        <w:t xml:space="preserve">Auch </w:t>
      </w:r>
      <w:r w:rsidR="00274AB3">
        <w:t>MÜSSEN</w:t>
      </w:r>
      <w:r>
        <w:t xml:space="preserve"> regelmäßig Revisionen durchgeführt werden. </w:t>
      </w:r>
    </w:p>
    <w:p w14:paraId="22869F17" w14:textId="77777777" w:rsidR="00274AB3" w:rsidRDefault="00274AB3" w:rsidP="00274AB3">
      <w:pPr>
        <w:pStyle w:val="Listenabsatz"/>
        <w:spacing w:after="0"/>
      </w:pPr>
    </w:p>
    <w:p w14:paraId="631CB96F" w14:textId="145EEF89" w:rsidR="00274AB3" w:rsidRDefault="00274AB3" w:rsidP="00274AB3">
      <w:pPr>
        <w:pStyle w:val="Listenabsatz"/>
        <w:spacing w:after="240"/>
        <w:ind w:left="720"/>
        <w:rPr>
          <w:color w:val="FF0000"/>
        </w:rPr>
      </w:pPr>
      <w:r w:rsidRPr="001568BD">
        <w:rPr>
          <w:color w:val="FF0000"/>
        </w:rPr>
        <w:t xml:space="preserve">Hier steht Ihre Konkretisierung des BSI-Textes der Anforderungen unter </w:t>
      </w:r>
    </w:p>
    <w:p w14:paraId="6002D2F4" w14:textId="77777777" w:rsidR="00274AB3" w:rsidRDefault="00274AB3" w:rsidP="00274AB3">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6763CF9A" w14:textId="77777777" w:rsidR="00274AB3" w:rsidRPr="001F352F" w:rsidRDefault="00274AB3" w:rsidP="00274AB3">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74AB3" w:rsidRPr="005B4E23" w14:paraId="1DB2CCDF" w14:textId="77777777" w:rsidTr="00905B2B">
        <w:trPr>
          <w:trHeight w:val="205"/>
        </w:trPr>
        <w:tc>
          <w:tcPr>
            <w:tcW w:w="8356" w:type="dxa"/>
            <w:shd w:val="clear" w:color="auto" w:fill="D6E3BC" w:themeFill="accent3" w:themeFillTint="66"/>
          </w:tcPr>
          <w:p w14:paraId="7B203589" w14:textId="77777777" w:rsidR="00274AB3" w:rsidRPr="005B4E23" w:rsidRDefault="00274AB3" w:rsidP="00905B2B">
            <w:pPr>
              <w:suppressAutoHyphens/>
              <w:spacing w:before="120" w:after="120"/>
            </w:pPr>
            <w:r>
              <w:t>Umsetzung:  JA / TEILWEISE / NEIN / ENTBEHRLICH</w:t>
            </w:r>
          </w:p>
        </w:tc>
      </w:tr>
      <w:tr w:rsidR="00274AB3" w:rsidRPr="00CC02C2" w14:paraId="5AAB8F90" w14:textId="77777777" w:rsidTr="00905B2B">
        <w:tc>
          <w:tcPr>
            <w:tcW w:w="8356" w:type="dxa"/>
          </w:tcPr>
          <w:p w14:paraId="6F6A437A" w14:textId="77777777" w:rsidR="00274AB3" w:rsidRPr="00CC02C2" w:rsidRDefault="00274AB3" w:rsidP="00905B2B">
            <w:pPr>
              <w:suppressAutoHyphens/>
              <w:spacing w:before="120" w:after="120"/>
              <w:rPr>
                <w:color w:val="000000" w:themeColor="text1"/>
              </w:rPr>
            </w:pPr>
            <w:r>
              <w:rPr>
                <w:color w:val="000000" w:themeColor="text1"/>
              </w:rPr>
              <w:t>Ihr aktueller Umsetzungsstand</w:t>
            </w:r>
          </w:p>
        </w:tc>
      </w:tr>
    </w:tbl>
    <w:p w14:paraId="02AF650D" w14:textId="77777777" w:rsidR="00274AB3" w:rsidRPr="00D029D0" w:rsidRDefault="00274AB3" w:rsidP="00274AB3">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74AB3" w14:paraId="11A821D1" w14:textId="77777777" w:rsidTr="00905B2B">
        <w:tc>
          <w:tcPr>
            <w:tcW w:w="8340" w:type="dxa"/>
            <w:tcBorders>
              <w:bottom w:val="single" w:sz="4" w:space="0" w:color="auto"/>
            </w:tcBorders>
            <w:shd w:val="clear" w:color="auto" w:fill="C6D9F1" w:themeFill="text2" w:themeFillTint="33"/>
          </w:tcPr>
          <w:p w14:paraId="1DC4601E" w14:textId="77777777" w:rsidR="00274AB3" w:rsidRDefault="00274AB3" w:rsidP="00905B2B">
            <w:pPr>
              <w:spacing w:before="60" w:after="60"/>
              <w:rPr>
                <w:color w:val="000000" w:themeColor="text1"/>
              </w:rPr>
            </w:pPr>
            <w:r>
              <w:rPr>
                <w:color w:val="000000" w:themeColor="text1"/>
              </w:rPr>
              <w:t>Einspruch - diese Anforderung soll nicht aufgenommen werden!</w:t>
            </w:r>
          </w:p>
        </w:tc>
      </w:tr>
      <w:tr w:rsidR="00274AB3" w14:paraId="1E178806" w14:textId="77777777" w:rsidTr="00905B2B">
        <w:tc>
          <w:tcPr>
            <w:tcW w:w="8340" w:type="dxa"/>
            <w:shd w:val="clear" w:color="auto" w:fill="FFFFFF" w:themeFill="background1"/>
          </w:tcPr>
          <w:p w14:paraId="7A25FAE8" w14:textId="77777777" w:rsidR="00274AB3" w:rsidRDefault="00274AB3" w:rsidP="00905B2B">
            <w:pPr>
              <w:spacing w:before="60" w:after="60"/>
              <w:rPr>
                <w:color w:val="000000" w:themeColor="text1"/>
              </w:rPr>
            </w:pPr>
            <w:r>
              <w:rPr>
                <w:color w:val="000000" w:themeColor="text1"/>
              </w:rPr>
              <w:t>Begründung der Fachseite:</w:t>
            </w:r>
          </w:p>
        </w:tc>
      </w:tr>
    </w:tbl>
    <w:p w14:paraId="04909F14" w14:textId="6D54983C" w:rsidR="00274AB3" w:rsidRDefault="00274AB3" w:rsidP="00274AB3">
      <w:pPr>
        <w:pStyle w:val="Listenabsatz"/>
        <w:spacing w:after="0"/>
      </w:pPr>
    </w:p>
    <w:p w14:paraId="7EBEBE1A" w14:textId="77777777" w:rsidR="00274AB3" w:rsidRDefault="00274AB3" w:rsidP="00274AB3">
      <w:pPr>
        <w:pStyle w:val="Listenabsatz"/>
        <w:spacing w:after="0"/>
      </w:pPr>
    </w:p>
    <w:p w14:paraId="1160EDB8" w14:textId="77777777" w:rsidR="00274AB3" w:rsidRDefault="007B35BF" w:rsidP="00C63816">
      <w:pPr>
        <w:pStyle w:val="Listenabsatz"/>
        <w:numPr>
          <w:ilvl w:val="0"/>
          <w:numId w:val="3"/>
        </w:numPr>
        <w:spacing w:after="0"/>
        <w:ind w:left="709" w:hanging="709"/>
      </w:pPr>
      <w:r>
        <w:t xml:space="preserve">Dabei </w:t>
      </w:r>
      <w:r w:rsidR="00274AB3">
        <w:t>MUSS</w:t>
      </w:r>
      <w:r>
        <w:t xml:space="preserve"> unter anderem geprüft werden, ob der Ist-Zustand der festgelegten sicheren Grundkonfiguration entspricht. </w:t>
      </w:r>
    </w:p>
    <w:p w14:paraId="1AC35D17" w14:textId="525957EE" w:rsidR="00274AB3" w:rsidRDefault="00274AB3" w:rsidP="00274AB3">
      <w:pPr>
        <w:pStyle w:val="Listenabsatz"/>
        <w:spacing w:after="0"/>
      </w:pPr>
    </w:p>
    <w:p w14:paraId="10B7E19B" w14:textId="77777777" w:rsidR="00274AB3" w:rsidRDefault="00274AB3" w:rsidP="00274AB3">
      <w:pPr>
        <w:pStyle w:val="Listenabsatz"/>
        <w:spacing w:after="240"/>
        <w:ind w:left="720"/>
        <w:rPr>
          <w:color w:val="FF0000"/>
        </w:rPr>
      </w:pPr>
      <w:r w:rsidRPr="001568BD">
        <w:rPr>
          <w:color w:val="FF0000"/>
        </w:rPr>
        <w:t xml:space="preserve">Hier steht Ihre Konkretisierung des BSI-Textes der Anforderungen unter </w:t>
      </w:r>
    </w:p>
    <w:p w14:paraId="7956A4A4" w14:textId="77777777" w:rsidR="00274AB3" w:rsidRDefault="00274AB3" w:rsidP="00274AB3">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0BF7144D" w14:textId="77777777" w:rsidR="00274AB3" w:rsidRPr="001F352F" w:rsidRDefault="00274AB3" w:rsidP="00274AB3">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74AB3" w:rsidRPr="005B4E23" w14:paraId="49F8C534" w14:textId="77777777" w:rsidTr="00905B2B">
        <w:trPr>
          <w:trHeight w:val="205"/>
        </w:trPr>
        <w:tc>
          <w:tcPr>
            <w:tcW w:w="8356" w:type="dxa"/>
            <w:shd w:val="clear" w:color="auto" w:fill="D6E3BC" w:themeFill="accent3" w:themeFillTint="66"/>
          </w:tcPr>
          <w:p w14:paraId="20D29708" w14:textId="77777777" w:rsidR="00274AB3" w:rsidRPr="005B4E23" w:rsidRDefault="00274AB3" w:rsidP="00905B2B">
            <w:pPr>
              <w:suppressAutoHyphens/>
              <w:spacing w:before="120" w:after="120"/>
            </w:pPr>
            <w:r>
              <w:t>Umsetzung:  JA / TEILWEISE / NEIN / ENTBEHRLICH</w:t>
            </w:r>
          </w:p>
        </w:tc>
      </w:tr>
      <w:tr w:rsidR="00274AB3" w:rsidRPr="00CC02C2" w14:paraId="3B0ED53E" w14:textId="77777777" w:rsidTr="00905B2B">
        <w:tc>
          <w:tcPr>
            <w:tcW w:w="8356" w:type="dxa"/>
          </w:tcPr>
          <w:p w14:paraId="67B237AD" w14:textId="77777777" w:rsidR="00274AB3" w:rsidRPr="00CC02C2" w:rsidRDefault="00274AB3" w:rsidP="00905B2B">
            <w:pPr>
              <w:suppressAutoHyphens/>
              <w:spacing w:before="120" w:after="120"/>
              <w:rPr>
                <w:color w:val="000000" w:themeColor="text1"/>
              </w:rPr>
            </w:pPr>
            <w:r>
              <w:rPr>
                <w:color w:val="000000" w:themeColor="text1"/>
              </w:rPr>
              <w:t>Ihr aktueller Umsetzungsstand</w:t>
            </w:r>
          </w:p>
        </w:tc>
      </w:tr>
    </w:tbl>
    <w:p w14:paraId="43178CDB" w14:textId="77777777" w:rsidR="00274AB3" w:rsidRPr="00D029D0" w:rsidRDefault="00274AB3" w:rsidP="00274AB3">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74AB3" w14:paraId="45A648F6" w14:textId="77777777" w:rsidTr="00905B2B">
        <w:tc>
          <w:tcPr>
            <w:tcW w:w="8340" w:type="dxa"/>
            <w:tcBorders>
              <w:bottom w:val="single" w:sz="4" w:space="0" w:color="auto"/>
            </w:tcBorders>
            <w:shd w:val="clear" w:color="auto" w:fill="C6D9F1" w:themeFill="text2" w:themeFillTint="33"/>
          </w:tcPr>
          <w:p w14:paraId="79838585" w14:textId="77777777" w:rsidR="00274AB3" w:rsidRDefault="00274AB3" w:rsidP="00905B2B">
            <w:pPr>
              <w:spacing w:before="60" w:after="60"/>
              <w:rPr>
                <w:color w:val="000000" w:themeColor="text1"/>
              </w:rPr>
            </w:pPr>
            <w:r>
              <w:rPr>
                <w:color w:val="000000" w:themeColor="text1"/>
              </w:rPr>
              <w:t>Einspruch - diese Anforderung soll nicht aufgenommen werden!</w:t>
            </w:r>
          </w:p>
        </w:tc>
      </w:tr>
      <w:tr w:rsidR="00274AB3" w14:paraId="06279B66" w14:textId="77777777" w:rsidTr="00905B2B">
        <w:tc>
          <w:tcPr>
            <w:tcW w:w="8340" w:type="dxa"/>
            <w:shd w:val="clear" w:color="auto" w:fill="FFFFFF" w:themeFill="background1"/>
          </w:tcPr>
          <w:p w14:paraId="1749D2C5" w14:textId="77777777" w:rsidR="00274AB3" w:rsidRDefault="00274AB3" w:rsidP="00905B2B">
            <w:pPr>
              <w:spacing w:before="60" w:after="60"/>
              <w:rPr>
                <w:color w:val="000000" w:themeColor="text1"/>
              </w:rPr>
            </w:pPr>
            <w:r>
              <w:rPr>
                <w:color w:val="000000" w:themeColor="text1"/>
              </w:rPr>
              <w:t>Begründung der Fachseite:</w:t>
            </w:r>
          </w:p>
        </w:tc>
      </w:tr>
    </w:tbl>
    <w:p w14:paraId="488F1ABB" w14:textId="77777777" w:rsidR="00274AB3" w:rsidRDefault="00274AB3" w:rsidP="00274AB3">
      <w:pPr>
        <w:pStyle w:val="Listenabsatz"/>
        <w:spacing w:after="0"/>
      </w:pPr>
    </w:p>
    <w:p w14:paraId="74257961" w14:textId="77777777" w:rsidR="00274AB3" w:rsidRDefault="00274AB3" w:rsidP="00274AB3">
      <w:pPr>
        <w:pStyle w:val="Listenabsatz"/>
        <w:spacing w:after="0"/>
      </w:pPr>
    </w:p>
    <w:p w14:paraId="1FF0AFB1" w14:textId="77777777" w:rsidR="00274AB3" w:rsidRDefault="007B35BF" w:rsidP="00C63816">
      <w:pPr>
        <w:pStyle w:val="Listenabsatz"/>
        <w:numPr>
          <w:ilvl w:val="0"/>
          <w:numId w:val="3"/>
        </w:numPr>
        <w:spacing w:after="0"/>
        <w:ind w:left="709" w:hanging="709"/>
      </w:pPr>
      <w:r>
        <w:t xml:space="preserve">Die Ergebnisse </w:t>
      </w:r>
      <w:r w:rsidR="00274AB3">
        <w:t>MÜSSEN</w:t>
      </w:r>
      <w:r>
        <w:t xml:space="preserve"> nachvollziehbar dokumentiert und mit dem Soll-Zustand abgeglichen werden. </w:t>
      </w:r>
    </w:p>
    <w:p w14:paraId="5206260F" w14:textId="77777777" w:rsidR="00274AB3" w:rsidRDefault="00274AB3" w:rsidP="00274AB3">
      <w:pPr>
        <w:pStyle w:val="Listenabsatz"/>
        <w:spacing w:after="0"/>
      </w:pPr>
    </w:p>
    <w:p w14:paraId="7D470090" w14:textId="77777777" w:rsidR="00274AB3" w:rsidRDefault="00274AB3" w:rsidP="00274AB3">
      <w:pPr>
        <w:pStyle w:val="Listenabsatz"/>
        <w:spacing w:after="240"/>
        <w:ind w:left="720"/>
        <w:rPr>
          <w:color w:val="FF0000"/>
        </w:rPr>
      </w:pPr>
      <w:r w:rsidRPr="001568BD">
        <w:rPr>
          <w:color w:val="FF0000"/>
        </w:rPr>
        <w:t xml:space="preserve">Hier steht Ihre Konkretisierung des BSI-Textes der Anforderungen unter </w:t>
      </w:r>
    </w:p>
    <w:p w14:paraId="27ED9FE8" w14:textId="77777777" w:rsidR="00274AB3" w:rsidRDefault="00274AB3" w:rsidP="00274AB3">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621C4A0A" w14:textId="77777777" w:rsidR="00274AB3" w:rsidRPr="001F352F" w:rsidRDefault="00274AB3" w:rsidP="00274AB3">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74AB3" w:rsidRPr="005B4E23" w14:paraId="363A4AE4" w14:textId="77777777" w:rsidTr="00905B2B">
        <w:trPr>
          <w:trHeight w:val="205"/>
        </w:trPr>
        <w:tc>
          <w:tcPr>
            <w:tcW w:w="8356" w:type="dxa"/>
            <w:shd w:val="clear" w:color="auto" w:fill="D6E3BC" w:themeFill="accent3" w:themeFillTint="66"/>
          </w:tcPr>
          <w:p w14:paraId="72515BC3" w14:textId="77777777" w:rsidR="00274AB3" w:rsidRPr="005B4E23" w:rsidRDefault="00274AB3" w:rsidP="00905B2B">
            <w:pPr>
              <w:suppressAutoHyphens/>
              <w:spacing w:before="120" w:after="120"/>
            </w:pPr>
            <w:r>
              <w:t>Umsetzung:  JA / TEILWEISE / NEIN / ENTBEHRLICH</w:t>
            </w:r>
          </w:p>
        </w:tc>
      </w:tr>
      <w:tr w:rsidR="00274AB3" w:rsidRPr="00CC02C2" w14:paraId="4672D43A" w14:textId="77777777" w:rsidTr="00905B2B">
        <w:tc>
          <w:tcPr>
            <w:tcW w:w="8356" w:type="dxa"/>
          </w:tcPr>
          <w:p w14:paraId="7557DAD3" w14:textId="77777777" w:rsidR="00274AB3" w:rsidRPr="00CC02C2" w:rsidRDefault="00274AB3" w:rsidP="00905B2B">
            <w:pPr>
              <w:suppressAutoHyphens/>
              <w:spacing w:before="120" w:after="120"/>
              <w:rPr>
                <w:color w:val="000000" w:themeColor="text1"/>
              </w:rPr>
            </w:pPr>
            <w:r>
              <w:rPr>
                <w:color w:val="000000" w:themeColor="text1"/>
              </w:rPr>
              <w:t>Ihr aktueller Umsetzungsstand</w:t>
            </w:r>
          </w:p>
        </w:tc>
      </w:tr>
    </w:tbl>
    <w:p w14:paraId="3E448D69" w14:textId="77777777" w:rsidR="00274AB3" w:rsidRPr="00D029D0" w:rsidRDefault="00274AB3" w:rsidP="00274AB3">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74AB3" w14:paraId="66818100" w14:textId="77777777" w:rsidTr="00905B2B">
        <w:tc>
          <w:tcPr>
            <w:tcW w:w="8340" w:type="dxa"/>
            <w:tcBorders>
              <w:bottom w:val="single" w:sz="4" w:space="0" w:color="auto"/>
            </w:tcBorders>
            <w:shd w:val="clear" w:color="auto" w:fill="C6D9F1" w:themeFill="text2" w:themeFillTint="33"/>
          </w:tcPr>
          <w:p w14:paraId="66F1D4E7" w14:textId="77777777" w:rsidR="00274AB3" w:rsidRDefault="00274AB3" w:rsidP="00905B2B">
            <w:pPr>
              <w:spacing w:before="60" w:after="60"/>
              <w:rPr>
                <w:color w:val="000000" w:themeColor="text1"/>
              </w:rPr>
            </w:pPr>
            <w:r>
              <w:rPr>
                <w:color w:val="000000" w:themeColor="text1"/>
              </w:rPr>
              <w:t>Einspruch - diese Anforderung soll nicht aufgenommen werden!</w:t>
            </w:r>
          </w:p>
        </w:tc>
      </w:tr>
      <w:tr w:rsidR="00274AB3" w14:paraId="30DBE68B" w14:textId="77777777" w:rsidTr="00905B2B">
        <w:tc>
          <w:tcPr>
            <w:tcW w:w="8340" w:type="dxa"/>
            <w:shd w:val="clear" w:color="auto" w:fill="FFFFFF" w:themeFill="background1"/>
          </w:tcPr>
          <w:p w14:paraId="113ECA19" w14:textId="77777777" w:rsidR="00274AB3" w:rsidRDefault="00274AB3" w:rsidP="00905B2B">
            <w:pPr>
              <w:spacing w:before="60" w:after="60"/>
              <w:rPr>
                <w:color w:val="000000" w:themeColor="text1"/>
              </w:rPr>
            </w:pPr>
            <w:r>
              <w:rPr>
                <w:color w:val="000000" w:themeColor="text1"/>
              </w:rPr>
              <w:t>Begründung der Fachseite:</w:t>
            </w:r>
          </w:p>
        </w:tc>
      </w:tr>
    </w:tbl>
    <w:p w14:paraId="0AFF0955" w14:textId="77777777" w:rsidR="00274AB3" w:rsidRDefault="00274AB3" w:rsidP="00274AB3">
      <w:pPr>
        <w:pStyle w:val="Listenabsatz"/>
        <w:spacing w:after="0"/>
      </w:pPr>
    </w:p>
    <w:p w14:paraId="6A318F8B" w14:textId="77777777" w:rsidR="00274AB3" w:rsidRDefault="00274AB3" w:rsidP="00274AB3">
      <w:pPr>
        <w:pStyle w:val="Listenabsatz"/>
        <w:spacing w:after="0"/>
      </w:pPr>
    </w:p>
    <w:p w14:paraId="4297D03B" w14:textId="72374B2E" w:rsidR="00750C40" w:rsidRDefault="007B35BF" w:rsidP="00C63816">
      <w:pPr>
        <w:pStyle w:val="Listenabsatz"/>
        <w:numPr>
          <w:ilvl w:val="0"/>
          <w:numId w:val="3"/>
        </w:numPr>
        <w:spacing w:after="0"/>
        <w:ind w:left="709" w:hanging="709"/>
      </w:pPr>
      <w:r>
        <w:t xml:space="preserve">Abweichungen </w:t>
      </w:r>
      <w:r w:rsidR="00274AB3">
        <w:t>MUSS</w:t>
      </w:r>
      <w:r>
        <w:t xml:space="preserve"> nachgegangen werden.</w:t>
      </w:r>
    </w:p>
    <w:p w14:paraId="6C977031" w14:textId="77777777" w:rsidR="00320E4E" w:rsidRDefault="00320E4E" w:rsidP="00320E4E"/>
    <w:p w14:paraId="30FB47A7" w14:textId="77777777" w:rsidR="00320E4E" w:rsidRDefault="00320E4E" w:rsidP="00320E4E">
      <w:pPr>
        <w:pStyle w:val="Listenabsatz"/>
        <w:spacing w:after="240"/>
        <w:ind w:left="720"/>
        <w:rPr>
          <w:color w:val="FF0000"/>
        </w:rPr>
      </w:pPr>
      <w:r w:rsidRPr="001568BD">
        <w:rPr>
          <w:color w:val="FF0000"/>
        </w:rPr>
        <w:t xml:space="preserve">Hier steht Ihre Konkretisierung des BSI-Textes der Anforderungen unter </w:t>
      </w:r>
    </w:p>
    <w:p w14:paraId="32F898B3" w14:textId="77777777" w:rsidR="00320E4E" w:rsidRDefault="00320E4E" w:rsidP="00320E4E">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0606EC5D" w14:textId="77777777" w:rsidR="00320E4E" w:rsidRPr="001F352F" w:rsidRDefault="00320E4E" w:rsidP="00320E4E">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320E4E" w:rsidRPr="005B4E23" w14:paraId="5359823E" w14:textId="77777777" w:rsidTr="00905B2B">
        <w:trPr>
          <w:trHeight w:val="205"/>
        </w:trPr>
        <w:tc>
          <w:tcPr>
            <w:tcW w:w="8356" w:type="dxa"/>
            <w:shd w:val="clear" w:color="auto" w:fill="D6E3BC" w:themeFill="accent3" w:themeFillTint="66"/>
          </w:tcPr>
          <w:p w14:paraId="52A65D63" w14:textId="77777777" w:rsidR="00320E4E" w:rsidRPr="005B4E23" w:rsidRDefault="00320E4E" w:rsidP="00905B2B">
            <w:pPr>
              <w:suppressAutoHyphens/>
              <w:spacing w:before="120" w:after="120"/>
            </w:pPr>
            <w:r>
              <w:t>Umsetzung:  JA / TEILWEISE / NEIN / ENTBEHRLICH</w:t>
            </w:r>
          </w:p>
        </w:tc>
      </w:tr>
      <w:tr w:rsidR="00320E4E" w:rsidRPr="00CC02C2" w14:paraId="439E9AD7" w14:textId="77777777" w:rsidTr="00905B2B">
        <w:tc>
          <w:tcPr>
            <w:tcW w:w="8356" w:type="dxa"/>
          </w:tcPr>
          <w:p w14:paraId="2BE67837" w14:textId="77777777" w:rsidR="00320E4E" w:rsidRPr="00CC02C2" w:rsidRDefault="00320E4E" w:rsidP="00905B2B">
            <w:pPr>
              <w:suppressAutoHyphens/>
              <w:spacing w:before="120" w:after="120"/>
              <w:rPr>
                <w:color w:val="000000" w:themeColor="text1"/>
              </w:rPr>
            </w:pPr>
            <w:r>
              <w:rPr>
                <w:color w:val="000000" w:themeColor="text1"/>
              </w:rPr>
              <w:t>Ihr aktueller Umsetzungsstand</w:t>
            </w:r>
          </w:p>
        </w:tc>
      </w:tr>
    </w:tbl>
    <w:p w14:paraId="36A7012C" w14:textId="77777777" w:rsidR="00320E4E" w:rsidRPr="00D029D0" w:rsidRDefault="00320E4E" w:rsidP="00320E4E">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20E4E" w14:paraId="484101ED" w14:textId="77777777" w:rsidTr="00905B2B">
        <w:tc>
          <w:tcPr>
            <w:tcW w:w="8340" w:type="dxa"/>
            <w:tcBorders>
              <w:bottom w:val="single" w:sz="4" w:space="0" w:color="auto"/>
            </w:tcBorders>
            <w:shd w:val="clear" w:color="auto" w:fill="C6D9F1" w:themeFill="text2" w:themeFillTint="33"/>
          </w:tcPr>
          <w:p w14:paraId="3FE4D15F" w14:textId="77777777" w:rsidR="00320E4E" w:rsidRDefault="00320E4E" w:rsidP="00905B2B">
            <w:pPr>
              <w:spacing w:before="60" w:after="60"/>
              <w:rPr>
                <w:color w:val="000000" w:themeColor="text1"/>
              </w:rPr>
            </w:pPr>
            <w:r>
              <w:rPr>
                <w:color w:val="000000" w:themeColor="text1"/>
              </w:rPr>
              <w:t>Einspruch - diese Anforderung soll nicht aufgenommen werden!</w:t>
            </w:r>
          </w:p>
        </w:tc>
      </w:tr>
      <w:tr w:rsidR="00320E4E" w14:paraId="2345C49E" w14:textId="77777777" w:rsidTr="00905B2B">
        <w:tc>
          <w:tcPr>
            <w:tcW w:w="8340" w:type="dxa"/>
            <w:shd w:val="clear" w:color="auto" w:fill="FFFFFF" w:themeFill="background1"/>
          </w:tcPr>
          <w:p w14:paraId="00F3C7D4" w14:textId="77777777" w:rsidR="00320E4E" w:rsidRDefault="00320E4E" w:rsidP="00905B2B">
            <w:pPr>
              <w:spacing w:before="60" w:after="60"/>
              <w:rPr>
                <w:color w:val="000000" w:themeColor="text1"/>
              </w:rPr>
            </w:pPr>
            <w:r>
              <w:rPr>
                <w:color w:val="000000" w:themeColor="text1"/>
              </w:rPr>
              <w:t>Begründung der Fachseite:</w:t>
            </w:r>
          </w:p>
        </w:tc>
      </w:tr>
    </w:tbl>
    <w:p w14:paraId="4694A882" w14:textId="797BF96C" w:rsidR="00320E4E" w:rsidRDefault="00320E4E" w:rsidP="00320E4E">
      <w:pPr>
        <w:pStyle w:val="Listenabsatz"/>
        <w:suppressAutoHyphens/>
        <w:spacing w:after="240"/>
        <w:ind w:left="720"/>
        <w:rPr>
          <w:color w:val="000000" w:themeColor="text1"/>
        </w:rPr>
      </w:pPr>
    </w:p>
    <w:p w14:paraId="241C9E85" w14:textId="77777777" w:rsidR="00C92657" w:rsidRDefault="00C92657" w:rsidP="00320E4E">
      <w:pPr>
        <w:pStyle w:val="Listenabsatz"/>
        <w:suppressAutoHyphens/>
        <w:spacing w:after="240"/>
        <w:ind w:left="720"/>
        <w:rPr>
          <w:color w:val="000000" w:themeColor="text1"/>
        </w:rPr>
      </w:pPr>
    </w:p>
    <w:p w14:paraId="15D71FDA" w14:textId="36A6136B" w:rsidR="00750C40" w:rsidRPr="00D4121E" w:rsidRDefault="000764B5" w:rsidP="00AB0E37">
      <w:pPr>
        <w:pStyle w:val="berschrift3"/>
      </w:pPr>
      <w:r>
        <w:t xml:space="preserve"> </w:t>
      </w:r>
      <w:bookmarkStart w:id="68" w:name="_Toc87565396"/>
      <w:r w:rsidR="007B35BF" w:rsidRPr="00D4121E">
        <w:t xml:space="preserve">Einsatz von Netzzugangskontrollen (H) </w:t>
      </w:r>
      <w:r w:rsidR="00EB73BE">
        <w:t>[A24]</w:t>
      </w:r>
      <w:bookmarkEnd w:id="68"/>
    </w:p>
    <w:p w14:paraId="68C6D6AA" w14:textId="77777777" w:rsidR="00C92657" w:rsidRDefault="00C92657" w:rsidP="00C92657">
      <w:pPr>
        <w:pStyle w:val="Listenabsatz"/>
        <w:spacing w:after="0"/>
      </w:pPr>
    </w:p>
    <w:p w14:paraId="315D364B" w14:textId="3E7D151F" w:rsidR="00274AB3" w:rsidRDefault="007B35BF" w:rsidP="00C63816">
      <w:pPr>
        <w:pStyle w:val="Listenabsatz"/>
        <w:numPr>
          <w:ilvl w:val="0"/>
          <w:numId w:val="3"/>
        </w:numPr>
        <w:spacing w:after="0"/>
        <w:ind w:left="709" w:hanging="709"/>
      </w:pPr>
      <w:r>
        <w:t>Eine Port-</w:t>
      </w:r>
      <w:proofErr w:type="spellStart"/>
      <w:r>
        <w:t>based</w:t>
      </w:r>
      <w:proofErr w:type="spellEnd"/>
      <w:r>
        <w:t xml:space="preserve"> Access Control </w:t>
      </w:r>
      <w:r w:rsidR="00E50670">
        <w:t>MUSS</w:t>
      </w:r>
      <w:r>
        <w:t xml:space="preserve"> nach IEEE 802.1x auf Basis von EAP-TLS </w:t>
      </w:r>
      <w:r w:rsidR="00E50670">
        <w:br/>
      </w:r>
      <w:r>
        <w:t xml:space="preserve">implementiert werden. </w:t>
      </w:r>
    </w:p>
    <w:p w14:paraId="268826B9" w14:textId="395F0492" w:rsidR="00274AB3" w:rsidRDefault="00274AB3" w:rsidP="00274AB3"/>
    <w:p w14:paraId="4F8E0765" w14:textId="77777777" w:rsidR="00274AB3" w:rsidRDefault="00274AB3" w:rsidP="00274AB3">
      <w:pPr>
        <w:pStyle w:val="Listenabsatz"/>
        <w:spacing w:after="240"/>
        <w:ind w:left="720"/>
        <w:rPr>
          <w:color w:val="FF0000"/>
        </w:rPr>
      </w:pPr>
      <w:r w:rsidRPr="001568BD">
        <w:rPr>
          <w:color w:val="FF0000"/>
        </w:rPr>
        <w:t xml:space="preserve">Hier steht Ihre Konkretisierung des BSI-Textes der Anforderungen unter </w:t>
      </w:r>
    </w:p>
    <w:p w14:paraId="16BE8D01" w14:textId="77777777" w:rsidR="00274AB3" w:rsidRDefault="00274AB3" w:rsidP="00274AB3">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273414A4" w14:textId="77777777" w:rsidR="00274AB3" w:rsidRPr="001F352F" w:rsidRDefault="00274AB3" w:rsidP="00274AB3">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74AB3" w:rsidRPr="005B4E23" w14:paraId="27A3000F" w14:textId="77777777" w:rsidTr="00905B2B">
        <w:trPr>
          <w:trHeight w:val="205"/>
        </w:trPr>
        <w:tc>
          <w:tcPr>
            <w:tcW w:w="8356" w:type="dxa"/>
            <w:shd w:val="clear" w:color="auto" w:fill="D6E3BC" w:themeFill="accent3" w:themeFillTint="66"/>
          </w:tcPr>
          <w:p w14:paraId="140890AD" w14:textId="77777777" w:rsidR="00274AB3" w:rsidRPr="005B4E23" w:rsidRDefault="00274AB3" w:rsidP="00905B2B">
            <w:pPr>
              <w:suppressAutoHyphens/>
              <w:spacing w:before="120" w:after="120"/>
            </w:pPr>
            <w:r>
              <w:t>Umsetzung:  JA / TEILWEISE / NEIN / ENTBEHRLICH</w:t>
            </w:r>
          </w:p>
        </w:tc>
      </w:tr>
      <w:tr w:rsidR="00274AB3" w:rsidRPr="00CC02C2" w14:paraId="22E06215" w14:textId="77777777" w:rsidTr="00905B2B">
        <w:tc>
          <w:tcPr>
            <w:tcW w:w="8356" w:type="dxa"/>
          </w:tcPr>
          <w:p w14:paraId="334616AB" w14:textId="77777777" w:rsidR="00274AB3" w:rsidRPr="00CC02C2" w:rsidRDefault="00274AB3" w:rsidP="00905B2B">
            <w:pPr>
              <w:suppressAutoHyphens/>
              <w:spacing w:before="120" w:after="120"/>
              <w:rPr>
                <w:color w:val="000000" w:themeColor="text1"/>
              </w:rPr>
            </w:pPr>
            <w:r>
              <w:rPr>
                <w:color w:val="000000" w:themeColor="text1"/>
              </w:rPr>
              <w:t>Ihr aktueller Umsetzungsstand</w:t>
            </w:r>
          </w:p>
        </w:tc>
      </w:tr>
    </w:tbl>
    <w:p w14:paraId="151F8FCE" w14:textId="77777777" w:rsidR="00274AB3" w:rsidRPr="00D029D0" w:rsidRDefault="00274AB3" w:rsidP="00274AB3">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74AB3" w14:paraId="06FE4833" w14:textId="77777777" w:rsidTr="00905B2B">
        <w:tc>
          <w:tcPr>
            <w:tcW w:w="8340" w:type="dxa"/>
            <w:tcBorders>
              <w:bottom w:val="single" w:sz="4" w:space="0" w:color="auto"/>
            </w:tcBorders>
            <w:shd w:val="clear" w:color="auto" w:fill="C6D9F1" w:themeFill="text2" w:themeFillTint="33"/>
          </w:tcPr>
          <w:p w14:paraId="76DC92F2" w14:textId="77777777" w:rsidR="00274AB3" w:rsidRDefault="00274AB3" w:rsidP="00905B2B">
            <w:pPr>
              <w:spacing w:before="60" w:after="60"/>
              <w:rPr>
                <w:color w:val="000000" w:themeColor="text1"/>
              </w:rPr>
            </w:pPr>
            <w:r>
              <w:rPr>
                <w:color w:val="000000" w:themeColor="text1"/>
              </w:rPr>
              <w:t>Einspruch - diese Anforderung soll nicht aufgenommen werden!</w:t>
            </w:r>
          </w:p>
        </w:tc>
      </w:tr>
      <w:tr w:rsidR="00274AB3" w14:paraId="69D35B10" w14:textId="77777777" w:rsidTr="00905B2B">
        <w:tc>
          <w:tcPr>
            <w:tcW w:w="8340" w:type="dxa"/>
            <w:shd w:val="clear" w:color="auto" w:fill="FFFFFF" w:themeFill="background1"/>
          </w:tcPr>
          <w:p w14:paraId="642490C9" w14:textId="77777777" w:rsidR="00274AB3" w:rsidRDefault="00274AB3" w:rsidP="00905B2B">
            <w:pPr>
              <w:spacing w:before="60" w:after="60"/>
              <w:rPr>
                <w:color w:val="000000" w:themeColor="text1"/>
              </w:rPr>
            </w:pPr>
            <w:r>
              <w:rPr>
                <w:color w:val="000000" w:themeColor="text1"/>
              </w:rPr>
              <w:t>Begründung der Fachseite:</w:t>
            </w:r>
          </w:p>
        </w:tc>
      </w:tr>
    </w:tbl>
    <w:p w14:paraId="59EDCDDB" w14:textId="1A9C7B23" w:rsidR="00274AB3" w:rsidRDefault="00274AB3" w:rsidP="00274AB3"/>
    <w:p w14:paraId="002CB98C" w14:textId="77777777" w:rsidR="00E50670" w:rsidRDefault="00E50670" w:rsidP="00274AB3"/>
    <w:p w14:paraId="5B66AEDC" w14:textId="4624B4B9" w:rsidR="00750C40" w:rsidRDefault="007B35BF" w:rsidP="00C63816">
      <w:pPr>
        <w:pStyle w:val="Listenabsatz"/>
        <w:numPr>
          <w:ilvl w:val="0"/>
          <w:numId w:val="3"/>
        </w:numPr>
        <w:spacing w:after="0"/>
        <w:ind w:left="709" w:hanging="709"/>
      </w:pPr>
      <w:r>
        <w:t xml:space="preserve">Es </w:t>
      </w:r>
      <w:r w:rsidR="00E50670">
        <w:t>DARF</w:t>
      </w:r>
      <w:r>
        <w:t xml:space="preserve"> KEINE Implementierung nach den Standards IEEE 802.1x-2001 und IEEE 802.1x2004 erfolgen. </w:t>
      </w:r>
    </w:p>
    <w:p w14:paraId="0935EFA2" w14:textId="77777777" w:rsidR="00E12F5B" w:rsidRDefault="00E12F5B" w:rsidP="00E12F5B">
      <w:pPr>
        <w:pStyle w:val="Listenabsatz"/>
        <w:spacing w:after="0"/>
      </w:pPr>
    </w:p>
    <w:p w14:paraId="62791F04" w14:textId="77777777" w:rsidR="00274AB3" w:rsidRDefault="00274AB3" w:rsidP="00C92657">
      <w:pPr>
        <w:pStyle w:val="Listenabsatz"/>
        <w:spacing w:after="240"/>
        <w:ind w:left="720"/>
        <w:rPr>
          <w:color w:val="FF0000"/>
        </w:rPr>
      </w:pPr>
    </w:p>
    <w:p w14:paraId="74E0B8DD" w14:textId="4D9183C6" w:rsidR="00C92657" w:rsidRDefault="00C92657" w:rsidP="00C92657">
      <w:pPr>
        <w:pStyle w:val="Listenabsatz"/>
        <w:spacing w:after="240"/>
        <w:ind w:left="720"/>
        <w:rPr>
          <w:color w:val="FF0000"/>
        </w:rPr>
      </w:pPr>
      <w:r w:rsidRPr="001568BD">
        <w:rPr>
          <w:color w:val="FF0000"/>
        </w:rPr>
        <w:t xml:space="preserve">Hier steht Ihre Konkretisierung des BSI-Textes der Anforderungen unter </w:t>
      </w:r>
    </w:p>
    <w:p w14:paraId="6C20F523" w14:textId="77777777" w:rsidR="00C92657" w:rsidRDefault="00C92657" w:rsidP="00C92657">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47692D7C" w14:textId="77777777" w:rsidR="00C92657" w:rsidRPr="001F352F" w:rsidRDefault="00C92657" w:rsidP="00C92657">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2657" w:rsidRPr="005B4E23" w14:paraId="6B565A27" w14:textId="77777777" w:rsidTr="00905B2B">
        <w:trPr>
          <w:trHeight w:val="205"/>
        </w:trPr>
        <w:tc>
          <w:tcPr>
            <w:tcW w:w="8356" w:type="dxa"/>
            <w:shd w:val="clear" w:color="auto" w:fill="D6E3BC" w:themeFill="accent3" w:themeFillTint="66"/>
          </w:tcPr>
          <w:p w14:paraId="2902CBEF" w14:textId="77777777" w:rsidR="00C92657" w:rsidRPr="005B4E23" w:rsidRDefault="00C92657" w:rsidP="00905B2B">
            <w:pPr>
              <w:suppressAutoHyphens/>
              <w:spacing w:before="120" w:after="120"/>
            </w:pPr>
            <w:r>
              <w:t>Umsetzung:  JA / TEILWEISE / NEIN / ENTBEHRLICH</w:t>
            </w:r>
          </w:p>
        </w:tc>
      </w:tr>
      <w:tr w:rsidR="00C92657" w:rsidRPr="00CC02C2" w14:paraId="6596660E" w14:textId="77777777" w:rsidTr="00905B2B">
        <w:tc>
          <w:tcPr>
            <w:tcW w:w="8356" w:type="dxa"/>
          </w:tcPr>
          <w:p w14:paraId="6ACD6B33" w14:textId="77777777" w:rsidR="00C92657" w:rsidRPr="00CC02C2" w:rsidRDefault="00C92657" w:rsidP="00905B2B">
            <w:pPr>
              <w:suppressAutoHyphens/>
              <w:spacing w:before="120" w:after="120"/>
              <w:rPr>
                <w:color w:val="000000" w:themeColor="text1"/>
              </w:rPr>
            </w:pPr>
            <w:r>
              <w:rPr>
                <w:color w:val="000000" w:themeColor="text1"/>
              </w:rPr>
              <w:t>Ihr aktueller Umsetzungsstand</w:t>
            </w:r>
          </w:p>
        </w:tc>
      </w:tr>
    </w:tbl>
    <w:p w14:paraId="55D621E4" w14:textId="77777777" w:rsidR="00C92657" w:rsidRPr="00D029D0" w:rsidRDefault="00C92657" w:rsidP="00C92657">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2657" w14:paraId="14633FDA" w14:textId="77777777" w:rsidTr="00905B2B">
        <w:tc>
          <w:tcPr>
            <w:tcW w:w="8340" w:type="dxa"/>
            <w:tcBorders>
              <w:bottom w:val="single" w:sz="4" w:space="0" w:color="auto"/>
            </w:tcBorders>
            <w:shd w:val="clear" w:color="auto" w:fill="C6D9F1" w:themeFill="text2" w:themeFillTint="33"/>
          </w:tcPr>
          <w:p w14:paraId="12DF1CDF" w14:textId="77777777" w:rsidR="00C92657" w:rsidRDefault="00C92657" w:rsidP="00905B2B">
            <w:pPr>
              <w:spacing w:before="60" w:after="60"/>
              <w:rPr>
                <w:color w:val="000000" w:themeColor="text1"/>
              </w:rPr>
            </w:pPr>
            <w:r>
              <w:rPr>
                <w:color w:val="000000" w:themeColor="text1"/>
              </w:rPr>
              <w:t>Einspruch - diese Anforderung soll nicht aufgenommen werden!</w:t>
            </w:r>
          </w:p>
        </w:tc>
      </w:tr>
      <w:tr w:rsidR="00C92657" w14:paraId="7EFC958A" w14:textId="77777777" w:rsidTr="00905B2B">
        <w:tc>
          <w:tcPr>
            <w:tcW w:w="8340" w:type="dxa"/>
            <w:shd w:val="clear" w:color="auto" w:fill="FFFFFF" w:themeFill="background1"/>
          </w:tcPr>
          <w:p w14:paraId="3E954172" w14:textId="77777777" w:rsidR="00C92657" w:rsidRDefault="00C92657" w:rsidP="00905B2B">
            <w:pPr>
              <w:spacing w:before="60" w:after="60"/>
              <w:rPr>
                <w:color w:val="000000" w:themeColor="text1"/>
              </w:rPr>
            </w:pPr>
            <w:r>
              <w:rPr>
                <w:color w:val="000000" w:themeColor="text1"/>
              </w:rPr>
              <w:t>Begründung der Fachseite:</w:t>
            </w:r>
          </w:p>
        </w:tc>
      </w:tr>
    </w:tbl>
    <w:p w14:paraId="3B01DB40" w14:textId="77777777" w:rsidR="00C92657" w:rsidRDefault="00C92657" w:rsidP="00C92657">
      <w:pPr>
        <w:pStyle w:val="Listenabsatz"/>
        <w:suppressAutoHyphens/>
        <w:spacing w:after="240"/>
        <w:ind w:left="720"/>
        <w:rPr>
          <w:color w:val="000000" w:themeColor="text1"/>
        </w:rPr>
      </w:pPr>
    </w:p>
    <w:p w14:paraId="6261F73B" w14:textId="77777777" w:rsidR="00750C40" w:rsidRDefault="00750C40" w:rsidP="00C92657">
      <w:pPr>
        <w:pStyle w:val="Listenabsatz"/>
        <w:spacing w:after="0"/>
      </w:pPr>
    </w:p>
    <w:p w14:paraId="42936DD4" w14:textId="20E5ABF8" w:rsidR="00750C40" w:rsidRPr="00D4121E" w:rsidRDefault="000764B5" w:rsidP="00AB0E37">
      <w:pPr>
        <w:pStyle w:val="berschrift3"/>
      </w:pPr>
      <w:r>
        <w:t xml:space="preserve"> </w:t>
      </w:r>
      <w:bookmarkStart w:id="69" w:name="_Toc87565397"/>
      <w:r w:rsidR="007B35BF" w:rsidRPr="00D4121E">
        <w:t xml:space="preserve">Erweiterter Integritätsschutz für die Konfigurationsdateien </w:t>
      </w:r>
      <w:r>
        <w:br/>
        <w:t xml:space="preserve">   </w:t>
      </w:r>
      <w:proofErr w:type="gramStart"/>
      <w:r>
        <w:t xml:space="preserve"> </w:t>
      </w:r>
      <w:r w:rsidR="00E50670">
        <w:t xml:space="preserve">  </w:t>
      </w:r>
      <w:r w:rsidR="007B35BF" w:rsidRPr="00D4121E">
        <w:t>(</w:t>
      </w:r>
      <w:proofErr w:type="gramEnd"/>
      <w:r w:rsidR="007B35BF" w:rsidRPr="00D4121E">
        <w:t>H)</w:t>
      </w:r>
      <w:r w:rsidR="00EB73BE" w:rsidRPr="00EB73BE">
        <w:t xml:space="preserve"> </w:t>
      </w:r>
      <w:r w:rsidR="00EB73BE">
        <w:t>[A25]</w:t>
      </w:r>
      <w:bookmarkEnd w:id="69"/>
    </w:p>
    <w:p w14:paraId="0ABB9BB0" w14:textId="4A81E481" w:rsidR="003B5E1D" w:rsidRDefault="003B5E1D" w:rsidP="003B5E1D">
      <w:pPr>
        <w:pStyle w:val="Listenabsatz"/>
        <w:spacing w:after="0"/>
      </w:pPr>
    </w:p>
    <w:p w14:paraId="665CE34F" w14:textId="6CE811E2" w:rsidR="00750C40" w:rsidRDefault="007B35BF" w:rsidP="00C63816">
      <w:pPr>
        <w:pStyle w:val="Listenabsatz"/>
        <w:numPr>
          <w:ilvl w:val="0"/>
          <w:numId w:val="3"/>
        </w:numPr>
        <w:spacing w:after="0"/>
        <w:ind w:left="709" w:hanging="709"/>
      </w:pPr>
      <w:r>
        <w:t xml:space="preserve">Stürzt ein Router oder Switch ab, </w:t>
      </w:r>
      <w:r w:rsidR="00E50670">
        <w:t>MUSS</w:t>
      </w:r>
      <w:r>
        <w:t xml:space="preserve"> sichergestellt werden, dass bei der Wiederherstellung bzw. beim Neustart keine alten oder fehlerhaften Konfigurationen (unter anderem ACLs) benutzt werden. </w:t>
      </w:r>
    </w:p>
    <w:p w14:paraId="75C5CDB8" w14:textId="1FC05038" w:rsidR="002819F8" w:rsidRDefault="002819F8" w:rsidP="002819F8">
      <w:pPr>
        <w:pStyle w:val="Listenabsatz"/>
        <w:spacing w:after="0"/>
      </w:pPr>
    </w:p>
    <w:p w14:paraId="1844E5CA" w14:textId="77777777" w:rsidR="00C92657" w:rsidRDefault="00C92657" w:rsidP="00C92657">
      <w:pPr>
        <w:pStyle w:val="Listenabsatz"/>
        <w:spacing w:after="240"/>
        <w:ind w:left="720"/>
        <w:rPr>
          <w:color w:val="FF0000"/>
        </w:rPr>
      </w:pPr>
      <w:r w:rsidRPr="001568BD">
        <w:rPr>
          <w:color w:val="FF0000"/>
        </w:rPr>
        <w:t xml:space="preserve">Hier steht Ihre Konkretisierung des BSI-Textes der Anforderungen unter </w:t>
      </w:r>
    </w:p>
    <w:p w14:paraId="26303EB1" w14:textId="77777777" w:rsidR="00C92657" w:rsidRDefault="00C92657" w:rsidP="00C92657">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23E1CAA5" w14:textId="77777777" w:rsidR="00C92657" w:rsidRPr="001F352F" w:rsidRDefault="00C92657" w:rsidP="00C92657">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2657" w:rsidRPr="005B4E23" w14:paraId="1B050545" w14:textId="77777777" w:rsidTr="00905B2B">
        <w:trPr>
          <w:trHeight w:val="205"/>
        </w:trPr>
        <w:tc>
          <w:tcPr>
            <w:tcW w:w="8356" w:type="dxa"/>
            <w:shd w:val="clear" w:color="auto" w:fill="D6E3BC" w:themeFill="accent3" w:themeFillTint="66"/>
          </w:tcPr>
          <w:p w14:paraId="2827D437" w14:textId="77777777" w:rsidR="00C92657" w:rsidRPr="005B4E23" w:rsidRDefault="00C92657" w:rsidP="00905B2B">
            <w:pPr>
              <w:suppressAutoHyphens/>
              <w:spacing w:before="120" w:after="120"/>
            </w:pPr>
            <w:r>
              <w:t>Umsetzung:  JA / TEILWEISE / NEIN / ENTBEHRLICH</w:t>
            </w:r>
          </w:p>
        </w:tc>
      </w:tr>
      <w:tr w:rsidR="00C92657" w:rsidRPr="00CC02C2" w14:paraId="0544EDAC" w14:textId="77777777" w:rsidTr="00905B2B">
        <w:tc>
          <w:tcPr>
            <w:tcW w:w="8356" w:type="dxa"/>
          </w:tcPr>
          <w:p w14:paraId="2AA7DFE4" w14:textId="77777777" w:rsidR="00C92657" w:rsidRPr="00CC02C2" w:rsidRDefault="00C92657" w:rsidP="00905B2B">
            <w:pPr>
              <w:suppressAutoHyphens/>
              <w:spacing w:before="120" w:after="120"/>
              <w:rPr>
                <w:color w:val="000000" w:themeColor="text1"/>
              </w:rPr>
            </w:pPr>
            <w:r>
              <w:rPr>
                <w:color w:val="000000" w:themeColor="text1"/>
              </w:rPr>
              <w:t>Ihr aktueller Umsetzungsstand</w:t>
            </w:r>
          </w:p>
        </w:tc>
      </w:tr>
    </w:tbl>
    <w:p w14:paraId="405E89AB" w14:textId="77777777" w:rsidR="00C92657" w:rsidRPr="00D029D0" w:rsidRDefault="00C92657" w:rsidP="00C92657">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2657" w14:paraId="3C044395" w14:textId="77777777" w:rsidTr="00905B2B">
        <w:tc>
          <w:tcPr>
            <w:tcW w:w="8340" w:type="dxa"/>
            <w:tcBorders>
              <w:bottom w:val="single" w:sz="4" w:space="0" w:color="auto"/>
            </w:tcBorders>
            <w:shd w:val="clear" w:color="auto" w:fill="C6D9F1" w:themeFill="text2" w:themeFillTint="33"/>
          </w:tcPr>
          <w:p w14:paraId="05D44914" w14:textId="77777777" w:rsidR="00C92657" w:rsidRDefault="00C92657" w:rsidP="00905B2B">
            <w:pPr>
              <w:spacing w:before="60" w:after="60"/>
              <w:rPr>
                <w:color w:val="000000" w:themeColor="text1"/>
              </w:rPr>
            </w:pPr>
            <w:r>
              <w:rPr>
                <w:color w:val="000000" w:themeColor="text1"/>
              </w:rPr>
              <w:t>Einspruch - diese Anforderung soll nicht aufgenommen werden!</w:t>
            </w:r>
          </w:p>
        </w:tc>
      </w:tr>
      <w:tr w:rsidR="00C92657" w14:paraId="6E82F1C7" w14:textId="77777777" w:rsidTr="00905B2B">
        <w:tc>
          <w:tcPr>
            <w:tcW w:w="8340" w:type="dxa"/>
            <w:shd w:val="clear" w:color="auto" w:fill="FFFFFF" w:themeFill="background1"/>
          </w:tcPr>
          <w:p w14:paraId="0AA17144" w14:textId="77777777" w:rsidR="00C92657" w:rsidRDefault="00C92657" w:rsidP="00905B2B">
            <w:pPr>
              <w:spacing w:before="60" w:after="60"/>
              <w:rPr>
                <w:color w:val="000000" w:themeColor="text1"/>
              </w:rPr>
            </w:pPr>
            <w:r>
              <w:rPr>
                <w:color w:val="000000" w:themeColor="text1"/>
              </w:rPr>
              <w:t>Begründung der Fachseite:</w:t>
            </w:r>
          </w:p>
        </w:tc>
      </w:tr>
    </w:tbl>
    <w:p w14:paraId="4F1E149B" w14:textId="77777777" w:rsidR="00C92657" w:rsidRDefault="00C92657" w:rsidP="00C92657"/>
    <w:p w14:paraId="78EF67B8" w14:textId="77777777" w:rsidR="00C92657" w:rsidRDefault="00C92657" w:rsidP="002819F8">
      <w:pPr>
        <w:pStyle w:val="Listenabsatz"/>
        <w:spacing w:after="0"/>
      </w:pPr>
    </w:p>
    <w:p w14:paraId="706ACCB6" w14:textId="3BFFF32D" w:rsidR="00750C40" w:rsidRPr="00D4121E" w:rsidRDefault="000764B5" w:rsidP="00AB0E37">
      <w:pPr>
        <w:pStyle w:val="berschrift3"/>
      </w:pPr>
      <w:r>
        <w:t xml:space="preserve"> </w:t>
      </w:r>
      <w:bookmarkStart w:id="70" w:name="_Toc87565398"/>
      <w:r w:rsidR="007B35BF" w:rsidRPr="00D4121E">
        <w:t xml:space="preserve">Hochverfügbarkeit (H) </w:t>
      </w:r>
      <w:r w:rsidR="00EB73BE">
        <w:t>[A26]</w:t>
      </w:r>
      <w:bookmarkEnd w:id="70"/>
    </w:p>
    <w:p w14:paraId="02ED59E8" w14:textId="77777777" w:rsidR="00C92657" w:rsidRDefault="00C92657" w:rsidP="00C92657">
      <w:pPr>
        <w:pStyle w:val="Listenabsatz"/>
        <w:spacing w:after="0"/>
      </w:pPr>
    </w:p>
    <w:p w14:paraId="72C691E9" w14:textId="155B93B0" w:rsidR="002819F8" w:rsidRDefault="007B35BF" w:rsidP="00C63816">
      <w:pPr>
        <w:pStyle w:val="Listenabsatz"/>
        <w:numPr>
          <w:ilvl w:val="0"/>
          <w:numId w:val="3"/>
        </w:numPr>
        <w:spacing w:after="0"/>
        <w:ind w:left="709" w:hanging="709"/>
      </w:pPr>
      <w:r>
        <w:t xml:space="preserve">Die Realisierung einer Hochverfügbarkeitslösung </w:t>
      </w:r>
      <w:r w:rsidR="00E50670">
        <w:t>DARF</w:t>
      </w:r>
      <w:r>
        <w:t xml:space="preserve"> den Betrieb der Router und Switches bzw. deren Sicherheitsfunktionen NICHT behindern oder das Sicherheitsniveau senken. </w:t>
      </w:r>
    </w:p>
    <w:p w14:paraId="47394A26" w14:textId="77777777" w:rsidR="002819F8" w:rsidRDefault="002819F8" w:rsidP="002819F8">
      <w:pPr>
        <w:pStyle w:val="Listenabsatz"/>
        <w:spacing w:after="0"/>
      </w:pPr>
    </w:p>
    <w:p w14:paraId="55C8F0FA" w14:textId="77777777" w:rsidR="00C92657" w:rsidRDefault="00C92657" w:rsidP="00C92657">
      <w:pPr>
        <w:pStyle w:val="Listenabsatz"/>
        <w:spacing w:after="240"/>
        <w:ind w:left="720"/>
        <w:rPr>
          <w:color w:val="FF0000"/>
        </w:rPr>
      </w:pPr>
      <w:r w:rsidRPr="001568BD">
        <w:rPr>
          <w:color w:val="FF0000"/>
        </w:rPr>
        <w:t xml:space="preserve">Hier steht Ihre Konkretisierung des BSI-Textes der Anforderungen unter </w:t>
      </w:r>
    </w:p>
    <w:p w14:paraId="18D17AAB" w14:textId="77777777" w:rsidR="00C92657" w:rsidRDefault="00C92657" w:rsidP="00C92657">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375BAF6A" w14:textId="46ECDA67" w:rsidR="00C92657" w:rsidRDefault="00C92657" w:rsidP="00C92657">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07836947" w14:textId="77777777" w:rsidR="00E12F5B" w:rsidRPr="001F352F" w:rsidRDefault="00E12F5B" w:rsidP="00C92657">
      <w:pPr>
        <w:pStyle w:val="Listenabsatz"/>
        <w:spacing w:after="240"/>
        <w:ind w:left="720"/>
        <w:rPr>
          <w:color w:val="FF0000"/>
        </w:rPr>
      </w:pPr>
    </w:p>
    <w:tbl>
      <w:tblPr>
        <w:tblStyle w:val="Tabellenraster"/>
        <w:tblW w:w="0" w:type="auto"/>
        <w:tblInd w:w="704" w:type="dxa"/>
        <w:tblLook w:val="04A0" w:firstRow="1" w:lastRow="0" w:firstColumn="1" w:lastColumn="0" w:noHBand="0" w:noVBand="1"/>
      </w:tblPr>
      <w:tblGrid>
        <w:gridCol w:w="8356"/>
      </w:tblGrid>
      <w:tr w:rsidR="00C92657" w:rsidRPr="005B4E23" w14:paraId="6E3AB6AD" w14:textId="77777777" w:rsidTr="00905B2B">
        <w:trPr>
          <w:trHeight w:val="205"/>
        </w:trPr>
        <w:tc>
          <w:tcPr>
            <w:tcW w:w="8356" w:type="dxa"/>
            <w:shd w:val="clear" w:color="auto" w:fill="D6E3BC" w:themeFill="accent3" w:themeFillTint="66"/>
          </w:tcPr>
          <w:p w14:paraId="53653F50" w14:textId="77777777" w:rsidR="00C92657" w:rsidRPr="005B4E23" w:rsidRDefault="00C92657" w:rsidP="00905B2B">
            <w:pPr>
              <w:suppressAutoHyphens/>
              <w:spacing w:before="120" w:after="120"/>
            </w:pPr>
            <w:r>
              <w:t>Umsetzung:  JA / TEILWEISE / NEIN / ENTBEHRLICH</w:t>
            </w:r>
          </w:p>
        </w:tc>
      </w:tr>
      <w:tr w:rsidR="00C92657" w:rsidRPr="00CC02C2" w14:paraId="6DB54505" w14:textId="77777777" w:rsidTr="00905B2B">
        <w:tc>
          <w:tcPr>
            <w:tcW w:w="8356" w:type="dxa"/>
          </w:tcPr>
          <w:p w14:paraId="5D7F0A26" w14:textId="77777777" w:rsidR="00C92657" w:rsidRPr="00CC02C2" w:rsidRDefault="00C92657" w:rsidP="00905B2B">
            <w:pPr>
              <w:suppressAutoHyphens/>
              <w:spacing w:before="120" w:after="120"/>
              <w:rPr>
                <w:color w:val="000000" w:themeColor="text1"/>
              </w:rPr>
            </w:pPr>
            <w:r>
              <w:rPr>
                <w:color w:val="000000" w:themeColor="text1"/>
              </w:rPr>
              <w:t>Ihr aktueller Umsetzungsstand</w:t>
            </w:r>
          </w:p>
        </w:tc>
      </w:tr>
    </w:tbl>
    <w:p w14:paraId="5E25BC43" w14:textId="77777777" w:rsidR="00C92657" w:rsidRPr="00D029D0" w:rsidRDefault="00C92657" w:rsidP="00C92657">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2657" w14:paraId="666686D3" w14:textId="77777777" w:rsidTr="00905B2B">
        <w:tc>
          <w:tcPr>
            <w:tcW w:w="8340" w:type="dxa"/>
            <w:tcBorders>
              <w:bottom w:val="single" w:sz="4" w:space="0" w:color="auto"/>
            </w:tcBorders>
            <w:shd w:val="clear" w:color="auto" w:fill="C6D9F1" w:themeFill="text2" w:themeFillTint="33"/>
          </w:tcPr>
          <w:p w14:paraId="68B44276" w14:textId="77777777" w:rsidR="00C92657" w:rsidRDefault="00C92657" w:rsidP="00905B2B">
            <w:pPr>
              <w:spacing w:before="60" w:after="60"/>
              <w:rPr>
                <w:color w:val="000000" w:themeColor="text1"/>
              </w:rPr>
            </w:pPr>
            <w:r>
              <w:rPr>
                <w:color w:val="000000" w:themeColor="text1"/>
              </w:rPr>
              <w:t>Einspruch - diese Anforderung soll nicht aufgenommen werden!</w:t>
            </w:r>
          </w:p>
        </w:tc>
      </w:tr>
      <w:tr w:rsidR="00C92657" w14:paraId="29FC8DFA" w14:textId="77777777" w:rsidTr="00905B2B">
        <w:tc>
          <w:tcPr>
            <w:tcW w:w="8340" w:type="dxa"/>
            <w:shd w:val="clear" w:color="auto" w:fill="FFFFFF" w:themeFill="background1"/>
          </w:tcPr>
          <w:p w14:paraId="064F4451" w14:textId="77777777" w:rsidR="00C92657" w:rsidRDefault="00C92657" w:rsidP="00905B2B">
            <w:pPr>
              <w:spacing w:before="60" w:after="60"/>
              <w:rPr>
                <w:color w:val="000000" w:themeColor="text1"/>
              </w:rPr>
            </w:pPr>
            <w:r>
              <w:rPr>
                <w:color w:val="000000" w:themeColor="text1"/>
              </w:rPr>
              <w:t>Begründung der Fachseite:</w:t>
            </w:r>
          </w:p>
        </w:tc>
      </w:tr>
    </w:tbl>
    <w:p w14:paraId="58DF6C49" w14:textId="77777777" w:rsidR="00C92657" w:rsidRDefault="00C92657" w:rsidP="00C92657">
      <w:pPr>
        <w:pStyle w:val="Listenabsatz"/>
        <w:suppressAutoHyphens/>
        <w:spacing w:after="240"/>
        <w:ind w:left="720"/>
        <w:rPr>
          <w:color w:val="000000" w:themeColor="text1"/>
        </w:rPr>
      </w:pPr>
    </w:p>
    <w:p w14:paraId="127E0D7A" w14:textId="77777777" w:rsidR="002819F8" w:rsidRDefault="002819F8" w:rsidP="002819F8">
      <w:pPr>
        <w:pStyle w:val="Listenabsatz"/>
        <w:spacing w:after="0"/>
      </w:pPr>
    </w:p>
    <w:p w14:paraId="42A13432" w14:textId="79566140" w:rsidR="002819F8" w:rsidRDefault="007B35BF" w:rsidP="00C63816">
      <w:pPr>
        <w:pStyle w:val="Listenabsatz"/>
        <w:numPr>
          <w:ilvl w:val="0"/>
          <w:numId w:val="3"/>
        </w:numPr>
        <w:spacing w:after="0"/>
        <w:ind w:left="709" w:hanging="709"/>
      </w:pPr>
      <w:r>
        <w:t xml:space="preserve">Router und Switches </w:t>
      </w:r>
      <w:r w:rsidR="00E50670">
        <w:t>MÜSSEN</w:t>
      </w:r>
      <w:r>
        <w:t xml:space="preserve"> redundant ausgelegt werden. </w:t>
      </w:r>
    </w:p>
    <w:p w14:paraId="6A935002" w14:textId="77777777" w:rsidR="00C92657" w:rsidRDefault="00C92657" w:rsidP="00C92657"/>
    <w:p w14:paraId="30714314" w14:textId="77777777" w:rsidR="00C92657" w:rsidRDefault="00C92657" w:rsidP="00C92657">
      <w:pPr>
        <w:pStyle w:val="Listenabsatz"/>
        <w:spacing w:after="240"/>
        <w:ind w:left="720"/>
        <w:rPr>
          <w:color w:val="FF0000"/>
        </w:rPr>
      </w:pPr>
      <w:r w:rsidRPr="001568BD">
        <w:rPr>
          <w:color w:val="FF0000"/>
        </w:rPr>
        <w:t xml:space="preserve">Hier steht Ihre Konkretisierung des BSI-Textes der Anforderungen unter </w:t>
      </w:r>
    </w:p>
    <w:p w14:paraId="042734C1" w14:textId="77777777" w:rsidR="00C92657" w:rsidRDefault="00C92657" w:rsidP="00C92657">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6F1F8576" w14:textId="77777777" w:rsidR="00C92657" w:rsidRPr="001F352F" w:rsidRDefault="00C92657" w:rsidP="00C92657">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2657" w:rsidRPr="005B4E23" w14:paraId="3F42B0C6" w14:textId="77777777" w:rsidTr="00905B2B">
        <w:trPr>
          <w:trHeight w:val="205"/>
        </w:trPr>
        <w:tc>
          <w:tcPr>
            <w:tcW w:w="8356" w:type="dxa"/>
            <w:shd w:val="clear" w:color="auto" w:fill="D6E3BC" w:themeFill="accent3" w:themeFillTint="66"/>
          </w:tcPr>
          <w:p w14:paraId="274FE64C" w14:textId="77777777" w:rsidR="00C92657" w:rsidRPr="005B4E23" w:rsidRDefault="00C92657" w:rsidP="00905B2B">
            <w:pPr>
              <w:suppressAutoHyphens/>
              <w:spacing w:before="120" w:after="120"/>
            </w:pPr>
            <w:r>
              <w:t>Umsetzung:  JA / TEILWEISE / NEIN / ENTBEHRLICH</w:t>
            </w:r>
          </w:p>
        </w:tc>
      </w:tr>
      <w:tr w:rsidR="00C92657" w:rsidRPr="00CC02C2" w14:paraId="015BF018" w14:textId="77777777" w:rsidTr="00905B2B">
        <w:tc>
          <w:tcPr>
            <w:tcW w:w="8356" w:type="dxa"/>
          </w:tcPr>
          <w:p w14:paraId="7C847A7C" w14:textId="77777777" w:rsidR="00C92657" w:rsidRPr="00CC02C2" w:rsidRDefault="00C92657" w:rsidP="00905B2B">
            <w:pPr>
              <w:suppressAutoHyphens/>
              <w:spacing w:before="120" w:after="120"/>
              <w:rPr>
                <w:color w:val="000000" w:themeColor="text1"/>
              </w:rPr>
            </w:pPr>
            <w:r>
              <w:rPr>
                <w:color w:val="000000" w:themeColor="text1"/>
              </w:rPr>
              <w:t>Ihr aktueller Umsetzungsstand</w:t>
            </w:r>
          </w:p>
        </w:tc>
      </w:tr>
    </w:tbl>
    <w:p w14:paraId="3F1684BD" w14:textId="77777777" w:rsidR="00C92657" w:rsidRPr="00D029D0" w:rsidRDefault="00C92657" w:rsidP="00C92657">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2657" w14:paraId="36D62D22" w14:textId="77777777" w:rsidTr="00905B2B">
        <w:tc>
          <w:tcPr>
            <w:tcW w:w="8340" w:type="dxa"/>
            <w:tcBorders>
              <w:bottom w:val="single" w:sz="4" w:space="0" w:color="auto"/>
            </w:tcBorders>
            <w:shd w:val="clear" w:color="auto" w:fill="C6D9F1" w:themeFill="text2" w:themeFillTint="33"/>
          </w:tcPr>
          <w:p w14:paraId="5DEF0D18" w14:textId="77777777" w:rsidR="00C92657" w:rsidRDefault="00C92657" w:rsidP="00905B2B">
            <w:pPr>
              <w:spacing w:before="60" w:after="60"/>
              <w:rPr>
                <w:color w:val="000000" w:themeColor="text1"/>
              </w:rPr>
            </w:pPr>
            <w:r>
              <w:rPr>
                <w:color w:val="000000" w:themeColor="text1"/>
              </w:rPr>
              <w:t>Einspruch - diese Anforderung soll nicht aufgenommen werden!</w:t>
            </w:r>
          </w:p>
        </w:tc>
      </w:tr>
      <w:tr w:rsidR="00C92657" w14:paraId="589D02DB" w14:textId="77777777" w:rsidTr="00905B2B">
        <w:tc>
          <w:tcPr>
            <w:tcW w:w="8340" w:type="dxa"/>
            <w:shd w:val="clear" w:color="auto" w:fill="FFFFFF" w:themeFill="background1"/>
          </w:tcPr>
          <w:p w14:paraId="518E3BE8" w14:textId="77777777" w:rsidR="00C92657" w:rsidRDefault="00C92657" w:rsidP="00905B2B">
            <w:pPr>
              <w:spacing w:before="60" w:after="60"/>
              <w:rPr>
                <w:color w:val="000000" w:themeColor="text1"/>
              </w:rPr>
            </w:pPr>
            <w:r>
              <w:rPr>
                <w:color w:val="000000" w:themeColor="text1"/>
              </w:rPr>
              <w:t>Begründung der Fachseite:</w:t>
            </w:r>
          </w:p>
        </w:tc>
      </w:tr>
    </w:tbl>
    <w:p w14:paraId="1A8361A7" w14:textId="77777777" w:rsidR="00C92657" w:rsidRDefault="00C92657" w:rsidP="00C92657">
      <w:pPr>
        <w:pStyle w:val="Listenabsatz"/>
        <w:suppressAutoHyphens/>
        <w:spacing w:after="240"/>
        <w:ind w:left="720"/>
        <w:rPr>
          <w:color w:val="000000" w:themeColor="text1"/>
        </w:rPr>
      </w:pPr>
    </w:p>
    <w:p w14:paraId="740EE469" w14:textId="77777777" w:rsidR="002819F8" w:rsidRDefault="002819F8" w:rsidP="002819F8">
      <w:pPr>
        <w:pStyle w:val="Listenabsatz"/>
        <w:spacing w:after="0"/>
      </w:pPr>
    </w:p>
    <w:p w14:paraId="184A8EDB" w14:textId="2D96D4F4" w:rsidR="00750C40" w:rsidRDefault="007B35BF" w:rsidP="00C63816">
      <w:pPr>
        <w:pStyle w:val="Listenabsatz"/>
        <w:numPr>
          <w:ilvl w:val="0"/>
          <w:numId w:val="3"/>
        </w:numPr>
        <w:spacing w:after="0"/>
        <w:ind w:left="709" w:hanging="709"/>
      </w:pPr>
      <w:r>
        <w:t xml:space="preserve">Dabei </w:t>
      </w:r>
      <w:r w:rsidR="00E50670">
        <w:t>MUSS</w:t>
      </w:r>
      <w:r>
        <w:t xml:space="preserve"> darauf geachtet werden, dass die Sicherheitsrichtlinie der Institution eingehalten wird. </w:t>
      </w:r>
    </w:p>
    <w:p w14:paraId="0957CBA4" w14:textId="77777777" w:rsidR="00C92657" w:rsidRDefault="00C92657" w:rsidP="00C92657">
      <w:pPr>
        <w:pStyle w:val="Listenabsatz"/>
        <w:ind w:left="720"/>
      </w:pPr>
    </w:p>
    <w:p w14:paraId="082C0EE6" w14:textId="77777777" w:rsidR="00C92657" w:rsidRDefault="00C92657" w:rsidP="00C92657">
      <w:pPr>
        <w:pStyle w:val="Listenabsatz"/>
        <w:spacing w:after="240"/>
        <w:ind w:left="720"/>
        <w:rPr>
          <w:color w:val="FF0000"/>
        </w:rPr>
      </w:pPr>
      <w:r w:rsidRPr="001568BD">
        <w:rPr>
          <w:color w:val="FF0000"/>
        </w:rPr>
        <w:t xml:space="preserve">Hier steht Ihre Konkretisierung des BSI-Textes der Anforderungen unter </w:t>
      </w:r>
    </w:p>
    <w:p w14:paraId="1D444980" w14:textId="77777777" w:rsidR="00C92657" w:rsidRDefault="00C92657" w:rsidP="00C92657">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5FC472F6" w14:textId="77777777" w:rsidR="00C92657" w:rsidRPr="001F352F" w:rsidRDefault="00C92657" w:rsidP="00C92657">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2657" w:rsidRPr="005B4E23" w14:paraId="299827AC" w14:textId="77777777" w:rsidTr="00905B2B">
        <w:trPr>
          <w:trHeight w:val="205"/>
        </w:trPr>
        <w:tc>
          <w:tcPr>
            <w:tcW w:w="8356" w:type="dxa"/>
            <w:shd w:val="clear" w:color="auto" w:fill="D6E3BC" w:themeFill="accent3" w:themeFillTint="66"/>
          </w:tcPr>
          <w:p w14:paraId="0E7B41CE" w14:textId="77777777" w:rsidR="00C92657" w:rsidRPr="005B4E23" w:rsidRDefault="00C92657" w:rsidP="00905B2B">
            <w:pPr>
              <w:suppressAutoHyphens/>
              <w:spacing w:before="120" w:after="120"/>
            </w:pPr>
            <w:r>
              <w:t>Umsetzung:  JA / TEILWEISE / NEIN / ENTBEHRLICH</w:t>
            </w:r>
          </w:p>
        </w:tc>
      </w:tr>
      <w:tr w:rsidR="00C92657" w:rsidRPr="00CC02C2" w14:paraId="45E191D7" w14:textId="77777777" w:rsidTr="00905B2B">
        <w:tc>
          <w:tcPr>
            <w:tcW w:w="8356" w:type="dxa"/>
          </w:tcPr>
          <w:p w14:paraId="4D36AEED" w14:textId="77777777" w:rsidR="00C92657" w:rsidRPr="00CC02C2" w:rsidRDefault="00C92657" w:rsidP="00905B2B">
            <w:pPr>
              <w:suppressAutoHyphens/>
              <w:spacing w:before="120" w:after="120"/>
              <w:rPr>
                <w:color w:val="000000" w:themeColor="text1"/>
              </w:rPr>
            </w:pPr>
            <w:r>
              <w:rPr>
                <w:color w:val="000000" w:themeColor="text1"/>
              </w:rPr>
              <w:t>Ihr aktueller Umsetzungsstand</w:t>
            </w:r>
          </w:p>
        </w:tc>
      </w:tr>
    </w:tbl>
    <w:p w14:paraId="79A4B37A" w14:textId="77777777" w:rsidR="00C92657" w:rsidRPr="00D029D0" w:rsidRDefault="00C92657" w:rsidP="00C92657">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2657" w14:paraId="419FD9AF" w14:textId="77777777" w:rsidTr="00905B2B">
        <w:tc>
          <w:tcPr>
            <w:tcW w:w="8340" w:type="dxa"/>
            <w:tcBorders>
              <w:bottom w:val="single" w:sz="4" w:space="0" w:color="auto"/>
            </w:tcBorders>
            <w:shd w:val="clear" w:color="auto" w:fill="C6D9F1" w:themeFill="text2" w:themeFillTint="33"/>
          </w:tcPr>
          <w:p w14:paraId="3E864F60" w14:textId="77777777" w:rsidR="00C92657" w:rsidRDefault="00C92657" w:rsidP="00905B2B">
            <w:pPr>
              <w:spacing w:before="60" w:after="60"/>
              <w:rPr>
                <w:color w:val="000000" w:themeColor="text1"/>
              </w:rPr>
            </w:pPr>
            <w:r>
              <w:rPr>
                <w:color w:val="000000" w:themeColor="text1"/>
              </w:rPr>
              <w:t>Einspruch - diese Anforderung soll nicht aufgenommen werden!</w:t>
            </w:r>
          </w:p>
        </w:tc>
      </w:tr>
      <w:tr w:rsidR="00C92657" w14:paraId="380D42B4" w14:textId="77777777" w:rsidTr="00905B2B">
        <w:tc>
          <w:tcPr>
            <w:tcW w:w="8340" w:type="dxa"/>
            <w:shd w:val="clear" w:color="auto" w:fill="FFFFFF" w:themeFill="background1"/>
          </w:tcPr>
          <w:p w14:paraId="2C6EF72D" w14:textId="77777777" w:rsidR="00C92657" w:rsidRDefault="00C92657" w:rsidP="00905B2B">
            <w:pPr>
              <w:spacing w:before="60" w:after="60"/>
              <w:rPr>
                <w:color w:val="000000" w:themeColor="text1"/>
              </w:rPr>
            </w:pPr>
            <w:r>
              <w:rPr>
                <w:color w:val="000000" w:themeColor="text1"/>
              </w:rPr>
              <w:t>Begründung der Fachseite:</w:t>
            </w:r>
          </w:p>
        </w:tc>
      </w:tr>
    </w:tbl>
    <w:p w14:paraId="6FC4C68F" w14:textId="77777777" w:rsidR="00C92657" w:rsidRDefault="00C92657" w:rsidP="00C92657">
      <w:pPr>
        <w:pStyle w:val="Listenabsatz"/>
        <w:suppressAutoHyphens/>
        <w:spacing w:after="240"/>
        <w:ind w:left="720"/>
        <w:rPr>
          <w:color w:val="000000" w:themeColor="text1"/>
        </w:rPr>
      </w:pPr>
    </w:p>
    <w:p w14:paraId="01BC9E5F" w14:textId="0986977B" w:rsidR="00C92657" w:rsidRDefault="00C92657" w:rsidP="00C92657"/>
    <w:p w14:paraId="0B6E0016" w14:textId="43CE8F78" w:rsidR="00E12F5B" w:rsidRDefault="00E12F5B" w:rsidP="00C92657"/>
    <w:p w14:paraId="6662D8FD" w14:textId="7560A9AD" w:rsidR="00E12F5B" w:rsidRDefault="00E12F5B" w:rsidP="00C92657"/>
    <w:p w14:paraId="185A5546" w14:textId="77777777" w:rsidR="00E12F5B" w:rsidRDefault="00E12F5B" w:rsidP="00C92657"/>
    <w:p w14:paraId="3472A34C" w14:textId="12DA7238" w:rsidR="002819F8" w:rsidRPr="002819F8" w:rsidRDefault="000764B5" w:rsidP="00AB0E37">
      <w:pPr>
        <w:pStyle w:val="berschrift3"/>
      </w:pPr>
      <w:r>
        <w:t xml:space="preserve">  </w:t>
      </w:r>
      <w:bookmarkStart w:id="71" w:name="_Toc87565399"/>
      <w:r w:rsidR="007B35BF">
        <w:t xml:space="preserve">Bandbreitenmanagement für kritische Anwendungen </w:t>
      </w:r>
      <w:r>
        <w:br/>
        <w:t xml:space="preserve">    </w:t>
      </w:r>
      <w:r w:rsidR="00E50670">
        <w:t xml:space="preserve">  </w:t>
      </w:r>
      <w:r>
        <w:t xml:space="preserve"> </w:t>
      </w:r>
      <w:r w:rsidR="007B35BF">
        <w:t>und Dienste (H)</w:t>
      </w:r>
      <w:r w:rsidR="00EB73BE" w:rsidRPr="00EB73BE">
        <w:t xml:space="preserve"> </w:t>
      </w:r>
      <w:r w:rsidR="00EB73BE">
        <w:t>[A27]</w:t>
      </w:r>
      <w:bookmarkEnd w:id="71"/>
    </w:p>
    <w:p w14:paraId="25214104" w14:textId="77777777" w:rsidR="002819F8" w:rsidRDefault="002819F8" w:rsidP="002819F8">
      <w:pPr>
        <w:pStyle w:val="Listenabsatz"/>
        <w:spacing w:after="0"/>
      </w:pPr>
    </w:p>
    <w:p w14:paraId="11C9494D" w14:textId="1EC44CE2" w:rsidR="00750C40" w:rsidRDefault="007B35BF" w:rsidP="00C63816">
      <w:pPr>
        <w:pStyle w:val="Listenabsatz"/>
        <w:numPr>
          <w:ilvl w:val="0"/>
          <w:numId w:val="3"/>
        </w:numPr>
        <w:spacing w:after="0"/>
        <w:ind w:left="709" w:hanging="709"/>
      </w:pPr>
      <w:r>
        <w:t xml:space="preserve">Router und Switches </w:t>
      </w:r>
      <w:r w:rsidR="00E50670">
        <w:t>MÜSSEN</w:t>
      </w:r>
      <w:r>
        <w:t xml:space="preserve"> Funktionen enthalten und einsetzen, mit denen sich die Applikationen erkennen und Bandbreiten priorisieren lassen. </w:t>
      </w:r>
    </w:p>
    <w:p w14:paraId="588058F0" w14:textId="77777777" w:rsidR="00C92657" w:rsidRDefault="00C92657" w:rsidP="00C92657"/>
    <w:p w14:paraId="4EE0E2CD" w14:textId="77777777" w:rsidR="00C92657" w:rsidRDefault="00C92657" w:rsidP="00C92657">
      <w:pPr>
        <w:pStyle w:val="Listenabsatz"/>
        <w:spacing w:after="240"/>
        <w:ind w:left="720"/>
        <w:rPr>
          <w:color w:val="FF0000"/>
        </w:rPr>
      </w:pPr>
      <w:r w:rsidRPr="001568BD">
        <w:rPr>
          <w:color w:val="FF0000"/>
        </w:rPr>
        <w:t xml:space="preserve">Hier steht Ihre Konkretisierung des BSI-Textes der Anforderungen unter </w:t>
      </w:r>
    </w:p>
    <w:p w14:paraId="2469B6BB" w14:textId="77777777" w:rsidR="00C92657" w:rsidRDefault="00C92657" w:rsidP="00C92657">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0693D8C3" w14:textId="77777777" w:rsidR="00C92657" w:rsidRPr="001F352F" w:rsidRDefault="00C92657" w:rsidP="00C92657">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2657" w:rsidRPr="005B4E23" w14:paraId="2B3BA559" w14:textId="77777777" w:rsidTr="00905B2B">
        <w:trPr>
          <w:trHeight w:val="205"/>
        </w:trPr>
        <w:tc>
          <w:tcPr>
            <w:tcW w:w="8356" w:type="dxa"/>
            <w:shd w:val="clear" w:color="auto" w:fill="D6E3BC" w:themeFill="accent3" w:themeFillTint="66"/>
          </w:tcPr>
          <w:p w14:paraId="70EF667C" w14:textId="77777777" w:rsidR="00C92657" w:rsidRPr="005B4E23" w:rsidRDefault="00C92657" w:rsidP="00905B2B">
            <w:pPr>
              <w:suppressAutoHyphens/>
              <w:spacing w:before="120" w:after="120"/>
            </w:pPr>
            <w:r>
              <w:t>Umsetzung:  JA / TEILWEISE / NEIN / ENTBEHRLICH</w:t>
            </w:r>
          </w:p>
        </w:tc>
      </w:tr>
      <w:tr w:rsidR="00C92657" w:rsidRPr="00CC02C2" w14:paraId="6BA46EEE" w14:textId="77777777" w:rsidTr="00905B2B">
        <w:tc>
          <w:tcPr>
            <w:tcW w:w="8356" w:type="dxa"/>
          </w:tcPr>
          <w:p w14:paraId="2A431C61" w14:textId="77777777" w:rsidR="00C92657" w:rsidRPr="00CC02C2" w:rsidRDefault="00C92657" w:rsidP="00905B2B">
            <w:pPr>
              <w:suppressAutoHyphens/>
              <w:spacing w:before="120" w:after="120"/>
              <w:rPr>
                <w:color w:val="000000" w:themeColor="text1"/>
              </w:rPr>
            </w:pPr>
            <w:r>
              <w:rPr>
                <w:color w:val="000000" w:themeColor="text1"/>
              </w:rPr>
              <w:t>Ihr aktueller Umsetzungsstand</w:t>
            </w:r>
          </w:p>
        </w:tc>
      </w:tr>
    </w:tbl>
    <w:p w14:paraId="1E409B6C" w14:textId="77777777" w:rsidR="00C92657" w:rsidRPr="00D029D0" w:rsidRDefault="00C92657" w:rsidP="00C92657">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2657" w14:paraId="56C81FE0" w14:textId="77777777" w:rsidTr="00905B2B">
        <w:tc>
          <w:tcPr>
            <w:tcW w:w="8340" w:type="dxa"/>
            <w:tcBorders>
              <w:bottom w:val="single" w:sz="4" w:space="0" w:color="auto"/>
            </w:tcBorders>
            <w:shd w:val="clear" w:color="auto" w:fill="C6D9F1" w:themeFill="text2" w:themeFillTint="33"/>
          </w:tcPr>
          <w:p w14:paraId="2F97348F" w14:textId="77777777" w:rsidR="00C92657" w:rsidRDefault="00C92657" w:rsidP="00905B2B">
            <w:pPr>
              <w:spacing w:before="60" w:after="60"/>
              <w:rPr>
                <w:color w:val="000000" w:themeColor="text1"/>
              </w:rPr>
            </w:pPr>
            <w:r>
              <w:rPr>
                <w:color w:val="000000" w:themeColor="text1"/>
              </w:rPr>
              <w:t>Einspruch - diese Anforderung soll nicht aufgenommen werden!</w:t>
            </w:r>
          </w:p>
        </w:tc>
      </w:tr>
      <w:tr w:rsidR="00C92657" w14:paraId="614D4BDC" w14:textId="77777777" w:rsidTr="00905B2B">
        <w:tc>
          <w:tcPr>
            <w:tcW w:w="8340" w:type="dxa"/>
            <w:shd w:val="clear" w:color="auto" w:fill="FFFFFF" w:themeFill="background1"/>
          </w:tcPr>
          <w:p w14:paraId="567BAA9E" w14:textId="77777777" w:rsidR="00C92657" w:rsidRDefault="00C92657" w:rsidP="00905B2B">
            <w:pPr>
              <w:spacing w:before="60" w:after="60"/>
              <w:rPr>
                <w:color w:val="000000" w:themeColor="text1"/>
              </w:rPr>
            </w:pPr>
            <w:r>
              <w:rPr>
                <w:color w:val="000000" w:themeColor="text1"/>
              </w:rPr>
              <w:t>Begründung der Fachseite:</w:t>
            </w:r>
          </w:p>
        </w:tc>
      </w:tr>
    </w:tbl>
    <w:p w14:paraId="630F97BE" w14:textId="10031515" w:rsidR="002819F8" w:rsidRDefault="002819F8" w:rsidP="002819F8"/>
    <w:p w14:paraId="614C6FFD" w14:textId="77777777" w:rsidR="00E50670" w:rsidRDefault="00E50670" w:rsidP="002819F8"/>
    <w:p w14:paraId="357A553A" w14:textId="2B90F509" w:rsidR="00750C40" w:rsidRDefault="000764B5" w:rsidP="00AB0E37">
      <w:pPr>
        <w:pStyle w:val="berschrift3"/>
      </w:pPr>
      <w:r>
        <w:t xml:space="preserve">  </w:t>
      </w:r>
      <w:bookmarkStart w:id="72" w:name="_Toc87565400"/>
      <w:r w:rsidR="007B35BF">
        <w:t>Einsatz von zertifizierten Produkten (H)</w:t>
      </w:r>
      <w:r w:rsidR="00EB73BE">
        <w:t xml:space="preserve"> [A28]</w:t>
      </w:r>
      <w:bookmarkEnd w:id="72"/>
    </w:p>
    <w:p w14:paraId="0D8B95AE" w14:textId="77777777" w:rsidR="002819F8" w:rsidRDefault="002819F8" w:rsidP="002819F8">
      <w:pPr>
        <w:pStyle w:val="Listenabsatz"/>
        <w:spacing w:after="0"/>
      </w:pPr>
    </w:p>
    <w:p w14:paraId="4368E8A4" w14:textId="6F47B904" w:rsidR="007B35BF" w:rsidRDefault="007B35BF" w:rsidP="00C63816">
      <w:pPr>
        <w:pStyle w:val="Listenabsatz"/>
        <w:numPr>
          <w:ilvl w:val="0"/>
          <w:numId w:val="3"/>
        </w:numPr>
        <w:spacing w:after="0"/>
        <w:ind w:left="709" w:hanging="709"/>
      </w:pPr>
      <w:r>
        <w:t xml:space="preserve">Es </w:t>
      </w:r>
      <w:r w:rsidR="00E50670">
        <w:t>DÜRFEN NUR</w:t>
      </w:r>
      <w:r>
        <w:t xml:space="preserve"> Router und Switches mit einer Sicherheitsevaluierung nach </w:t>
      </w:r>
      <w:r w:rsidR="00E50670">
        <w:br/>
      </w:r>
      <w:r>
        <w:t xml:space="preserve">Common </w:t>
      </w:r>
      <w:proofErr w:type="spellStart"/>
      <w:r>
        <w:t>Criteria</w:t>
      </w:r>
      <w:proofErr w:type="spellEnd"/>
      <w:r>
        <w:t xml:space="preserve"> eingesetzt werden, mindestens mit der Stufe EAL4.</w:t>
      </w:r>
    </w:p>
    <w:p w14:paraId="305D71C9" w14:textId="77777777" w:rsidR="00C92657" w:rsidRDefault="00C92657" w:rsidP="00C92657">
      <w:bookmarkStart w:id="73" w:name="A3a1"/>
      <w:bookmarkEnd w:id="73"/>
    </w:p>
    <w:p w14:paraId="0BE300D8" w14:textId="77777777" w:rsidR="00C92657" w:rsidRDefault="00C92657" w:rsidP="00C92657">
      <w:pPr>
        <w:pStyle w:val="Listenabsatz"/>
        <w:spacing w:after="240"/>
        <w:ind w:left="720"/>
        <w:rPr>
          <w:color w:val="FF0000"/>
        </w:rPr>
      </w:pPr>
      <w:r w:rsidRPr="001568BD">
        <w:rPr>
          <w:color w:val="FF0000"/>
        </w:rPr>
        <w:t xml:space="preserve">Hier steht Ihre Konkretisierung des BSI-Textes der Anforderungen unter </w:t>
      </w:r>
    </w:p>
    <w:p w14:paraId="1EA40343" w14:textId="77777777" w:rsidR="00C92657" w:rsidRDefault="00C92657" w:rsidP="00C92657">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151DDBF0" w14:textId="77777777" w:rsidR="00C92657" w:rsidRPr="001F352F" w:rsidRDefault="00C92657" w:rsidP="00C92657">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92657" w:rsidRPr="005B4E23" w14:paraId="396F3D96" w14:textId="77777777" w:rsidTr="00905B2B">
        <w:trPr>
          <w:trHeight w:val="205"/>
        </w:trPr>
        <w:tc>
          <w:tcPr>
            <w:tcW w:w="8356" w:type="dxa"/>
            <w:shd w:val="clear" w:color="auto" w:fill="D6E3BC" w:themeFill="accent3" w:themeFillTint="66"/>
          </w:tcPr>
          <w:p w14:paraId="358B3B50" w14:textId="77777777" w:rsidR="00C92657" w:rsidRPr="005B4E23" w:rsidRDefault="00C92657" w:rsidP="00905B2B">
            <w:pPr>
              <w:suppressAutoHyphens/>
              <w:spacing w:before="120" w:after="120"/>
            </w:pPr>
            <w:r>
              <w:t>Umsetzung:  JA / TEILWEISE / NEIN / ENTBEHRLICH</w:t>
            </w:r>
          </w:p>
        </w:tc>
      </w:tr>
      <w:tr w:rsidR="00C92657" w:rsidRPr="00CC02C2" w14:paraId="6E9F1061" w14:textId="77777777" w:rsidTr="00905B2B">
        <w:tc>
          <w:tcPr>
            <w:tcW w:w="8356" w:type="dxa"/>
          </w:tcPr>
          <w:p w14:paraId="7B9A6EF1" w14:textId="77777777" w:rsidR="00C92657" w:rsidRPr="00CC02C2" w:rsidRDefault="00C92657" w:rsidP="00905B2B">
            <w:pPr>
              <w:suppressAutoHyphens/>
              <w:spacing w:before="120" w:after="120"/>
              <w:rPr>
                <w:color w:val="000000" w:themeColor="text1"/>
              </w:rPr>
            </w:pPr>
            <w:r>
              <w:rPr>
                <w:color w:val="000000" w:themeColor="text1"/>
              </w:rPr>
              <w:t>Ihr aktueller Umsetzungsstand</w:t>
            </w:r>
          </w:p>
        </w:tc>
      </w:tr>
    </w:tbl>
    <w:p w14:paraId="67444AC1" w14:textId="77777777" w:rsidR="00C92657" w:rsidRPr="00D029D0" w:rsidRDefault="00C92657" w:rsidP="00C92657">
      <w:pPr>
        <w:pStyle w:val="Listenabsatz"/>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2657" w14:paraId="62F000E5" w14:textId="77777777" w:rsidTr="00905B2B">
        <w:tc>
          <w:tcPr>
            <w:tcW w:w="8340" w:type="dxa"/>
            <w:tcBorders>
              <w:bottom w:val="single" w:sz="4" w:space="0" w:color="auto"/>
            </w:tcBorders>
            <w:shd w:val="clear" w:color="auto" w:fill="C6D9F1" w:themeFill="text2" w:themeFillTint="33"/>
          </w:tcPr>
          <w:p w14:paraId="41F4AF25" w14:textId="77777777" w:rsidR="00C92657" w:rsidRDefault="00C92657" w:rsidP="00905B2B">
            <w:pPr>
              <w:spacing w:before="60" w:after="60"/>
              <w:rPr>
                <w:color w:val="000000" w:themeColor="text1"/>
              </w:rPr>
            </w:pPr>
            <w:r>
              <w:rPr>
                <w:color w:val="000000" w:themeColor="text1"/>
              </w:rPr>
              <w:t>Einspruch - diese Anforderung soll nicht aufgenommen werden!</w:t>
            </w:r>
          </w:p>
        </w:tc>
      </w:tr>
      <w:tr w:rsidR="00C92657" w14:paraId="5DE536D4" w14:textId="77777777" w:rsidTr="00905B2B">
        <w:tc>
          <w:tcPr>
            <w:tcW w:w="8340" w:type="dxa"/>
            <w:shd w:val="clear" w:color="auto" w:fill="FFFFFF" w:themeFill="background1"/>
          </w:tcPr>
          <w:p w14:paraId="2C5F44F5" w14:textId="77777777" w:rsidR="00C92657" w:rsidRDefault="00C92657" w:rsidP="00905B2B">
            <w:pPr>
              <w:spacing w:before="60" w:after="60"/>
              <w:rPr>
                <w:color w:val="000000" w:themeColor="text1"/>
              </w:rPr>
            </w:pPr>
            <w:r>
              <w:rPr>
                <w:color w:val="000000" w:themeColor="text1"/>
              </w:rPr>
              <w:t>Begründung der Fachseite:</w:t>
            </w:r>
          </w:p>
        </w:tc>
      </w:tr>
    </w:tbl>
    <w:p w14:paraId="3D755C53" w14:textId="77777777" w:rsidR="00C92657" w:rsidRDefault="00C92657" w:rsidP="00C92657">
      <w:pPr>
        <w:pStyle w:val="Listenabsatz"/>
        <w:suppressAutoHyphens/>
        <w:spacing w:after="240"/>
        <w:ind w:left="720"/>
        <w:rPr>
          <w:color w:val="000000" w:themeColor="text1"/>
        </w:rPr>
      </w:pPr>
    </w:p>
    <w:p w14:paraId="60B7437F" w14:textId="23CB7E4F" w:rsidR="00B7258B" w:rsidRDefault="00B7258B" w:rsidP="00B7258B">
      <w:pPr>
        <w:suppressAutoHyphens/>
        <w:spacing w:after="240"/>
        <w:ind w:left="720"/>
      </w:pPr>
    </w:p>
    <w:p w14:paraId="2A893ED8" w14:textId="77777777" w:rsidR="00895E3D" w:rsidRPr="00E126C7" w:rsidRDefault="002819F8" w:rsidP="00895E3D">
      <w:pPr>
        <w:pStyle w:val="berschrift1"/>
      </w:pPr>
      <w:r>
        <w:rPr>
          <w:sz w:val="18"/>
          <w:szCs w:val="18"/>
        </w:rPr>
        <w:br w:type="column"/>
      </w:r>
      <w:bookmarkStart w:id="74" w:name="_Toc75539509"/>
      <w:bookmarkStart w:id="75" w:name="_Toc87565401"/>
      <w:r w:rsidR="00895E3D">
        <w:t xml:space="preserve">Behörden-spezifische Anforderungen </w:t>
      </w:r>
      <w:r w:rsidR="00895E3D" w:rsidRPr="00F004D3">
        <w:rPr>
          <w:color w:val="FF0000"/>
          <w:sz w:val="20"/>
          <w:szCs w:val="20"/>
        </w:rPr>
        <w:t>[optional]</w:t>
      </w:r>
      <w:bookmarkEnd w:id="74"/>
    </w:p>
    <w:p w14:paraId="6E3CA787" w14:textId="4FC3C61D" w:rsidR="00895E3D" w:rsidRDefault="00895E3D" w:rsidP="00C63816">
      <w:pPr>
        <w:pStyle w:val="berschrift2"/>
        <w:numPr>
          <w:ilvl w:val="1"/>
          <w:numId w:val="7"/>
        </w:numPr>
      </w:pPr>
      <w:bookmarkStart w:id="76" w:name="_Toc75539510"/>
      <w:r>
        <w:t xml:space="preserve"> Text der Anforderung mit Begründung</w:t>
      </w:r>
      <w:bookmarkEnd w:id="76"/>
    </w:p>
    <w:p w14:paraId="27F3D5B0" w14:textId="77777777" w:rsidR="00895E3D" w:rsidRDefault="00895E3D" w:rsidP="00895E3D">
      <w:pPr>
        <w:spacing w:line="240" w:lineRule="auto"/>
      </w:pPr>
    </w:p>
    <w:p w14:paraId="50598D4A" w14:textId="77777777" w:rsidR="00895E3D" w:rsidRPr="0083049A" w:rsidRDefault="00895E3D" w:rsidP="00C63816">
      <w:pPr>
        <w:pStyle w:val="Listenabsatz"/>
        <w:numPr>
          <w:ilvl w:val="0"/>
          <w:numId w:val="3"/>
        </w:numPr>
        <w:spacing w:after="240"/>
        <w:ind w:left="709" w:hanging="709"/>
      </w:pPr>
      <w:r>
        <w:t>Text der Unteranforderung xxx</w:t>
      </w:r>
    </w:p>
    <w:tbl>
      <w:tblPr>
        <w:tblStyle w:val="Tabellenraster"/>
        <w:tblW w:w="0" w:type="auto"/>
        <w:tblInd w:w="704" w:type="dxa"/>
        <w:tblLook w:val="04A0" w:firstRow="1" w:lastRow="0" w:firstColumn="1" w:lastColumn="0" w:noHBand="0" w:noVBand="1"/>
      </w:tblPr>
      <w:tblGrid>
        <w:gridCol w:w="8356"/>
      </w:tblGrid>
      <w:tr w:rsidR="00895E3D" w:rsidRPr="005B4E23" w14:paraId="676A89CC" w14:textId="77777777" w:rsidTr="00905B2B">
        <w:trPr>
          <w:trHeight w:val="205"/>
        </w:trPr>
        <w:tc>
          <w:tcPr>
            <w:tcW w:w="8356" w:type="dxa"/>
            <w:shd w:val="clear" w:color="auto" w:fill="EEECE1" w:themeFill="background2"/>
          </w:tcPr>
          <w:p w14:paraId="168E2D3F" w14:textId="77777777" w:rsidR="00895E3D" w:rsidRPr="005B4E23" w:rsidRDefault="00895E3D" w:rsidP="00905B2B">
            <w:pPr>
              <w:suppressAutoHyphens/>
              <w:spacing w:before="120" w:after="120"/>
            </w:pPr>
            <w:bookmarkStart w:id="77" w:name="_Hlk75539818"/>
            <w:r w:rsidRPr="005B4E23">
              <w:t>Umsetzung</w:t>
            </w:r>
            <w:r>
              <w:t>:  JA / TEILWEISE / NEIN / ENTBEHRLICH</w:t>
            </w:r>
          </w:p>
        </w:tc>
      </w:tr>
      <w:tr w:rsidR="00895E3D" w:rsidRPr="00CC02C2" w14:paraId="020A4DBF" w14:textId="77777777" w:rsidTr="00905B2B">
        <w:tc>
          <w:tcPr>
            <w:tcW w:w="8356" w:type="dxa"/>
          </w:tcPr>
          <w:p w14:paraId="7D3554FC" w14:textId="77777777" w:rsidR="00895E3D" w:rsidRPr="00A87EF1" w:rsidRDefault="00895E3D" w:rsidP="00905B2B">
            <w:pPr>
              <w:suppressAutoHyphens/>
              <w:spacing w:before="120" w:after="120"/>
            </w:pPr>
            <w:r w:rsidRPr="00A87EF1">
              <w:t>Text der Umsetzung xxx</w:t>
            </w:r>
          </w:p>
        </w:tc>
      </w:tr>
      <w:bookmarkEnd w:id="77"/>
    </w:tbl>
    <w:p w14:paraId="60555826" w14:textId="77777777" w:rsidR="00895E3D" w:rsidRDefault="00895E3D" w:rsidP="00895E3D">
      <w:pPr>
        <w:suppressAutoHyphens/>
        <w:spacing w:after="240"/>
        <w:ind w:left="720"/>
      </w:pPr>
    </w:p>
    <w:tbl>
      <w:tblPr>
        <w:tblStyle w:val="Tabellenraster"/>
        <w:tblW w:w="0" w:type="auto"/>
        <w:tblInd w:w="704" w:type="dxa"/>
        <w:tblLook w:val="04A0" w:firstRow="1" w:lastRow="0" w:firstColumn="1" w:lastColumn="0" w:noHBand="0" w:noVBand="1"/>
      </w:tblPr>
      <w:tblGrid>
        <w:gridCol w:w="284"/>
        <w:gridCol w:w="8072"/>
      </w:tblGrid>
      <w:tr w:rsidR="00895E3D" w:rsidRPr="005B4E23" w14:paraId="37181E13" w14:textId="77777777" w:rsidTr="00905B2B">
        <w:trPr>
          <w:trHeight w:val="205"/>
        </w:trPr>
        <w:tc>
          <w:tcPr>
            <w:tcW w:w="284" w:type="dxa"/>
            <w:vMerge w:val="restart"/>
            <w:shd w:val="clear" w:color="auto" w:fill="ED9BA1"/>
          </w:tcPr>
          <w:p w14:paraId="452399C0" w14:textId="77777777" w:rsidR="00895E3D" w:rsidRPr="005B4E23" w:rsidRDefault="00895E3D" w:rsidP="00905B2B">
            <w:pPr>
              <w:suppressAutoHyphens/>
              <w:spacing w:before="60" w:after="60"/>
              <w:ind w:firstLine="35"/>
            </w:pPr>
          </w:p>
        </w:tc>
        <w:tc>
          <w:tcPr>
            <w:tcW w:w="8072" w:type="dxa"/>
            <w:shd w:val="clear" w:color="auto" w:fill="FFFFCC"/>
          </w:tcPr>
          <w:p w14:paraId="01CE3378" w14:textId="77777777" w:rsidR="00895E3D" w:rsidRPr="0083049A" w:rsidRDefault="00895E3D" w:rsidP="00905B2B">
            <w:pPr>
              <w:spacing w:before="120" w:after="120"/>
              <w:ind w:left="176"/>
            </w:pPr>
            <w:r>
              <w:t xml:space="preserve">Die fehlende Umsetzung dieser Anforderung wird in JIRA </w:t>
            </w:r>
            <w:r w:rsidRPr="00D5670F">
              <w:t>getrackt</w:t>
            </w:r>
            <w:r>
              <w:t xml:space="preserve"> unter:</w:t>
            </w:r>
          </w:p>
          <w:p w14:paraId="5E993877" w14:textId="77777777" w:rsidR="00895E3D" w:rsidRPr="00363531" w:rsidRDefault="00895E3D" w:rsidP="00905B2B">
            <w:pPr>
              <w:spacing w:after="120"/>
              <w:ind w:left="176"/>
              <w:jc w:val="center"/>
              <w:rPr>
                <w:b/>
                <w:color w:val="FF5050"/>
              </w:rPr>
            </w:pPr>
          </w:p>
        </w:tc>
      </w:tr>
      <w:tr w:rsidR="00895E3D" w14:paraId="4870C6ED" w14:textId="77777777" w:rsidTr="00905B2B">
        <w:tc>
          <w:tcPr>
            <w:tcW w:w="284" w:type="dxa"/>
            <w:vMerge/>
            <w:shd w:val="clear" w:color="auto" w:fill="ED9BA1"/>
          </w:tcPr>
          <w:p w14:paraId="33469E83" w14:textId="77777777" w:rsidR="00895E3D" w:rsidRPr="000C2515" w:rsidRDefault="00895E3D" w:rsidP="00905B2B">
            <w:pPr>
              <w:suppressAutoHyphens/>
              <w:spacing w:before="120" w:after="120"/>
              <w:rPr>
                <w:color w:val="FF0000"/>
              </w:rPr>
            </w:pPr>
          </w:p>
        </w:tc>
        <w:tc>
          <w:tcPr>
            <w:tcW w:w="8072" w:type="dxa"/>
          </w:tcPr>
          <w:p w14:paraId="0DF699A3" w14:textId="6B4C0130" w:rsidR="00895E3D" w:rsidRPr="0056149B" w:rsidRDefault="00895E3D" w:rsidP="0056149B">
            <w:pPr>
              <w:suppressAutoHyphens/>
              <w:spacing w:before="120" w:after="120"/>
              <w:ind w:left="176" w:right="310"/>
              <w:rPr>
                <w:color w:val="FF5050"/>
              </w:rPr>
            </w:pPr>
            <w:r w:rsidRPr="00F568E7">
              <w:rPr>
                <w:color w:val="FF5050"/>
              </w:rPr>
              <w:t xml:space="preserve">Text des ToDos: </w:t>
            </w:r>
          </w:p>
        </w:tc>
      </w:tr>
    </w:tbl>
    <w:p w14:paraId="298C3B3B" w14:textId="77777777" w:rsidR="00895E3D" w:rsidRDefault="00895E3D" w:rsidP="00895E3D">
      <w:pPr>
        <w:suppressAutoHyphens/>
        <w:spacing w:after="240"/>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95E3D" w14:paraId="51C61EB1" w14:textId="77777777" w:rsidTr="00905B2B">
        <w:tc>
          <w:tcPr>
            <w:tcW w:w="8340" w:type="dxa"/>
            <w:tcBorders>
              <w:bottom w:val="single" w:sz="4" w:space="0" w:color="auto"/>
            </w:tcBorders>
            <w:shd w:val="clear" w:color="auto" w:fill="C6D9F1" w:themeFill="text2" w:themeFillTint="33"/>
          </w:tcPr>
          <w:p w14:paraId="03C904B4" w14:textId="77777777" w:rsidR="00895E3D" w:rsidRDefault="00895E3D" w:rsidP="00905B2B">
            <w:pPr>
              <w:spacing w:before="120" w:after="120"/>
              <w:rPr>
                <w:color w:val="000000" w:themeColor="text1"/>
              </w:rPr>
            </w:pPr>
            <w:r>
              <w:rPr>
                <w:color w:val="000000" w:themeColor="text1"/>
              </w:rPr>
              <w:t>Einspruch - diese Anforderung soll nicht aufgenommen werden!</w:t>
            </w:r>
          </w:p>
        </w:tc>
      </w:tr>
      <w:tr w:rsidR="00895E3D" w14:paraId="2E50425A" w14:textId="77777777" w:rsidTr="00905B2B">
        <w:tc>
          <w:tcPr>
            <w:tcW w:w="8340" w:type="dxa"/>
            <w:shd w:val="clear" w:color="auto" w:fill="FFFFFF" w:themeFill="background1"/>
          </w:tcPr>
          <w:p w14:paraId="38945A12" w14:textId="77777777" w:rsidR="00895E3D" w:rsidRDefault="00895E3D" w:rsidP="00905B2B">
            <w:pPr>
              <w:spacing w:before="120" w:after="120"/>
              <w:rPr>
                <w:color w:val="000000" w:themeColor="text1"/>
              </w:rPr>
            </w:pPr>
            <w:r>
              <w:rPr>
                <w:color w:val="000000" w:themeColor="text1"/>
              </w:rPr>
              <w:t>Begründung der Fachseite:</w:t>
            </w:r>
          </w:p>
        </w:tc>
      </w:tr>
    </w:tbl>
    <w:p w14:paraId="580E3A0E" w14:textId="77777777" w:rsidR="00895E3D" w:rsidRDefault="00895E3D" w:rsidP="00895E3D">
      <w:pPr>
        <w:spacing w:after="120"/>
        <w:ind w:left="170"/>
      </w:pPr>
    </w:p>
    <w:p w14:paraId="5795B2F3" w14:textId="0246E67A" w:rsidR="00895E3D" w:rsidRDefault="00895E3D" w:rsidP="00895E3D">
      <w:pPr>
        <w:pStyle w:val="berschrift1"/>
        <w:numPr>
          <w:ilvl w:val="0"/>
          <w:numId w:val="0"/>
        </w:numPr>
      </w:pPr>
    </w:p>
    <w:p w14:paraId="75048C31" w14:textId="77777777" w:rsidR="00895E3D" w:rsidRPr="00895E3D" w:rsidRDefault="00895E3D" w:rsidP="00895E3D"/>
    <w:p w14:paraId="3B7F79F7" w14:textId="176AD822" w:rsidR="00225215" w:rsidRPr="001302A6" w:rsidRDefault="00895E3D" w:rsidP="00AB0E37">
      <w:pPr>
        <w:pStyle w:val="berschrift1"/>
      </w:pPr>
      <w:r>
        <w:br w:type="column"/>
      </w:r>
      <w:r w:rsidR="00374989" w:rsidRPr="006676E5">
        <w:t xml:space="preserve">Weitere Anforderungen </w:t>
      </w:r>
      <w:proofErr w:type="gramStart"/>
      <w:r w:rsidR="00374989" w:rsidRPr="006676E5">
        <w:t>aus anderer Quellen</w:t>
      </w:r>
      <w:proofErr w:type="gramEnd"/>
      <w:r w:rsidR="008400F3">
        <w:t xml:space="preserve"> </w:t>
      </w:r>
      <w:r w:rsidR="008400F3" w:rsidRPr="001302A6">
        <w:rPr>
          <w:color w:val="FF0000"/>
          <w:sz w:val="20"/>
          <w:szCs w:val="20"/>
        </w:rPr>
        <w:t>[optional]</w:t>
      </w:r>
      <w:bookmarkEnd w:id="75"/>
    </w:p>
    <w:p w14:paraId="2476D259" w14:textId="44D1DD3D" w:rsidR="00225215" w:rsidRDefault="002360C7" w:rsidP="00CF6965">
      <w:pPr>
        <w:pStyle w:val="berschrift2"/>
        <w:numPr>
          <w:ilvl w:val="0"/>
          <w:numId w:val="0"/>
        </w:numPr>
      </w:pPr>
      <w:r>
        <w:t xml:space="preserve">     </w:t>
      </w:r>
      <w:bookmarkStart w:id="78" w:name="_Toc86784433"/>
      <w:bookmarkStart w:id="79" w:name="_Toc87565402"/>
      <w:proofErr w:type="gramStart"/>
      <w:r w:rsidR="00895E3D">
        <w:t xml:space="preserve">7.1  </w:t>
      </w:r>
      <w:r w:rsidR="00225215">
        <w:t>Text</w:t>
      </w:r>
      <w:proofErr w:type="gramEnd"/>
      <w:r w:rsidR="00225215">
        <w:t xml:space="preserve"> der Anforderung mit Quellangabe</w:t>
      </w:r>
      <w:bookmarkEnd w:id="78"/>
      <w:bookmarkEnd w:id="79"/>
    </w:p>
    <w:p w14:paraId="7D705D18" w14:textId="77777777" w:rsidR="00AF0FD0" w:rsidRDefault="00AF0FD0" w:rsidP="00374989">
      <w:pPr>
        <w:spacing w:line="240" w:lineRule="auto"/>
      </w:pPr>
    </w:p>
    <w:p w14:paraId="5AB06DD5" w14:textId="77777777" w:rsidR="00374989" w:rsidRPr="0083049A" w:rsidRDefault="00374989" w:rsidP="00C63816">
      <w:pPr>
        <w:pStyle w:val="Listenabsatz"/>
        <w:numPr>
          <w:ilvl w:val="0"/>
          <w:numId w:val="3"/>
        </w:numPr>
        <w:spacing w:after="240"/>
        <w:ind w:left="709" w:hanging="709"/>
      </w:pPr>
      <w:r>
        <w:t xml:space="preserve">Text </w:t>
      </w:r>
      <w:r w:rsidR="00225215">
        <w:t>der Untera</w:t>
      </w:r>
      <w:r>
        <w:t>nforderung xxx</w:t>
      </w:r>
    </w:p>
    <w:tbl>
      <w:tblPr>
        <w:tblStyle w:val="Tabellenraster"/>
        <w:tblW w:w="0" w:type="auto"/>
        <w:tblInd w:w="704" w:type="dxa"/>
        <w:tblLook w:val="04A0" w:firstRow="1" w:lastRow="0" w:firstColumn="1" w:lastColumn="0" w:noHBand="0" w:noVBand="1"/>
      </w:tblPr>
      <w:tblGrid>
        <w:gridCol w:w="8356"/>
      </w:tblGrid>
      <w:tr w:rsidR="00374989" w:rsidRPr="005B4E23" w14:paraId="6B722F86" w14:textId="77777777" w:rsidTr="00D53C35">
        <w:trPr>
          <w:trHeight w:val="205"/>
        </w:trPr>
        <w:tc>
          <w:tcPr>
            <w:tcW w:w="8356" w:type="dxa"/>
            <w:shd w:val="clear" w:color="auto" w:fill="EEECE1" w:themeFill="background2"/>
          </w:tcPr>
          <w:p w14:paraId="3D7277FE" w14:textId="77777777" w:rsidR="00374989" w:rsidRPr="005B4E23" w:rsidRDefault="00374989" w:rsidP="00A87EF1">
            <w:pPr>
              <w:suppressAutoHyphens/>
              <w:spacing w:before="120" w:after="120"/>
            </w:pPr>
            <w:r w:rsidRPr="005B4E23">
              <w:t>Umsetzung</w:t>
            </w:r>
            <w:r>
              <w:t>:  JA / TEILWEISE / NEIN / ENTBEHRLICH</w:t>
            </w:r>
          </w:p>
        </w:tc>
      </w:tr>
      <w:tr w:rsidR="00374989" w:rsidRPr="00CC02C2" w14:paraId="19B89886" w14:textId="77777777" w:rsidTr="00D53C35">
        <w:tc>
          <w:tcPr>
            <w:tcW w:w="8356" w:type="dxa"/>
          </w:tcPr>
          <w:p w14:paraId="1696293C" w14:textId="77777777" w:rsidR="00374989" w:rsidRPr="00CC02C2" w:rsidRDefault="00374989" w:rsidP="00A87EF1">
            <w:pPr>
              <w:suppressAutoHyphens/>
              <w:spacing w:before="120" w:after="120"/>
              <w:rPr>
                <w:color w:val="000000" w:themeColor="text1"/>
              </w:rPr>
            </w:pPr>
            <w:r>
              <w:rPr>
                <w:color w:val="000000" w:themeColor="text1"/>
              </w:rPr>
              <w:t>Text der Umsetzung xxx</w:t>
            </w:r>
          </w:p>
        </w:tc>
      </w:tr>
    </w:tbl>
    <w:p w14:paraId="59C00938" w14:textId="77777777" w:rsidR="00374989" w:rsidRDefault="00374989" w:rsidP="00374989">
      <w:pPr>
        <w:suppressAutoHyphens/>
        <w:spacing w:after="240"/>
        <w:ind w:left="720"/>
      </w:pPr>
    </w:p>
    <w:tbl>
      <w:tblPr>
        <w:tblStyle w:val="Tabellenraster"/>
        <w:tblW w:w="8360" w:type="dxa"/>
        <w:tblInd w:w="700" w:type="dxa"/>
        <w:tblLook w:val="04A0" w:firstRow="1" w:lastRow="0" w:firstColumn="1" w:lastColumn="0" w:noHBand="0" w:noVBand="1"/>
      </w:tblPr>
      <w:tblGrid>
        <w:gridCol w:w="290"/>
        <w:gridCol w:w="8070"/>
      </w:tblGrid>
      <w:tr w:rsidR="00374989" w:rsidRPr="005B4E23" w14:paraId="212A5301" w14:textId="77777777" w:rsidTr="00AB4C07">
        <w:trPr>
          <w:trHeight w:val="205"/>
        </w:trPr>
        <w:tc>
          <w:tcPr>
            <w:tcW w:w="290" w:type="dxa"/>
            <w:vMerge w:val="restart"/>
            <w:shd w:val="clear" w:color="auto" w:fill="FF9999"/>
          </w:tcPr>
          <w:p w14:paraId="372EA08E" w14:textId="77777777" w:rsidR="00374989" w:rsidRPr="005B4E23" w:rsidRDefault="00374989" w:rsidP="00D53C35">
            <w:pPr>
              <w:suppressAutoHyphens/>
              <w:spacing w:before="60" w:after="60"/>
              <w:ind w:firstLine="35"/>
            </w:pPr>
          </w:p>
        </w:tc>
        <w:tc>
          <w:tcPr>
            <w:tcW w:w="8070" w:type="dxa"/>
            <w:shd w:val="clear" w:color="auto" w:fill="FFFFCC"/>
          </w:tcPr>
          <w:p w14:paraId="12D2410E" w14:textId="3C3968CA" w:rsidR="00374989" w:rsidRPr="0083049A" w:rsidRDefault="00374989" w:rsidP="00D53C35">
            <w:pPr>
              <w:spacing w:before="120" w:after="120"/>
              <w:ind w:left="176"/>
            </w:pPr>
            <w:r>
              <w:t xml:space="preserve">Die fehlende Umsetzung dieser Anforderung wird in </w:t>
            </w:r>
            <w:r w:rsidR="000A3D1B">
              <w:t>XXXX</w:t>
            </w:r>
            <w:r>
              <w:t xml:space="preserve"> </w:t>
            </w:r>
            <w:r w:rsidRPr="00D5670F">
              <w:t>getrackt</w:t>
            </w:r>
            <w:r>
              <w:t xml:space="preserve"> unter:</w:t>
            </w:r>
          </w:p>
          <w:p w14:paraId="271664EB" w14:textId="3538416C" w:rsidR="00374989" w:rsidRPr="00363531" w:rsidRDefault="00374989" w:rsidP="00A80C92">
            <w:pPr>
              <w:spacing w:after="120"/>
              <w:ind w:left="176"/>
              <w:jc w:val="center"/>
              <w:rPr>
                <w:b/>
                <w:color w:val="FF5050"/>
              </w:rPr>
            </w:pPr>
          </w:p>
        </w:tc>
      </w:tr>
      <w:tr w:rsidR="00374989" w14:paraId="49C2FADC" w14:textId="77777777" w:rsidTr="00AB4C07">
        <w:tc>
          <w:tcPr>
            <w:tcW w:w="290" w:type="dxa"/>
            <w:vMerge/>
            <w:shd w:val="clear" w:color="auto" w:fill="FF9999"/>
          </w:tcPr>
          <w:p w14:paraId="6FBF19B6" w14:textId="77777777" w:rsidR="00374989" w:rsidRPr="000C2515" w:rsidRDefault="00374989" w:rsidP="00D53C35">
            <w:pPr>
              <w:suppressAutoHyphens/>
              <w:spacing w:before="120" w:after="120"/>
              <w:rPr>
                <w:color w:val="FF0000"/>
              </w:rPr>
            </w:pPr>
          </w:p>
        </w:tc>
        <w:tc>
          <w:tcPr>
            <w:tcW w:w="8070" w:type="dxa"/>
          </w:tcPr>
          <w:p w14:paraId="6D254488" w14:textId="08451457" w:rsidR="009228F3" w:rsidRPr="009228F3" w:rsidRDefault="00374989" w:rsidP="0056149B">
            <w:pPr>
              <w:suppressAutoHyphens/>
              <w:spacing w:before="120" w:after="120"/>
              <w:ind w:left="176" w:right="310"/>
              <w:rPr>
                <w:color w:val="FF5050"/>
              </w:rPr>
            </w:pPr>
            <w:r w:rsidRPr="00F568E7">
              <w:rPr>
                <w:color w:val="FF5050"/>
              </w:rPr>
              <w:t xml:space="preserve">Text des ToDos: </w:t>
            </w:r>
          </w:p>
        </w:tc>
      </w:tr>
    </w:tbl>
    <w:p w14:paraId="581EA1A9" w14:textId="77777777" w:rsidR="001302A6" w:rsidRDefault="001302A6" w:rsidP="001302A6">
      <w:pPr>
        <w:suppressAutoHyphens/>
        <w:spacing w:after="240"/>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302A6" w14:paraId="1293830B" w14:textId="77777777" w:rsidTr="005A66D6">
        <w:tc>
          <w:tcPr>
            <w:tcW w:w="8340" w:type="dxa"/>
            <w:tcBorders>
              <w:bottom w:val="single" w:sz="4" w:space="0" w:color="auto"/>
            </w:tcBorders>
            <w:shd w:val="clear" w:color="auto" w:fill="C6D9F1" w:themeFill="text2" w:themeFillTint="33"/>
          </w:tcPr>
          <w:p w14:paraId="2A2CC522" w14:textId="77777777" w:rsidR="001302A6" w:rsidRDefault="001302A6" w:rsidP="005A66D6">
            <w:pPr>
              <w:spacing w:before="120" w:after="120"/>
              <w:rPr>
                <w:color w:val="000000" w:themeColor="text1"/>
              </w:rPr>
            </w:pPr>
            <w:r>
              <w:rPr>
                <w:color w:val="000000" w:themeColor="text1"/>
              </w:rPr>
              <w:t>Einspruch - diese Anforderung soll nicht aufgenommen werden!</w:t>
            </w:r>
          </w:p>
        </w:tc>
      </w:tr>
      <w:tr w:rsidR="001302A6" w14:paraId="4D83E791" w14:textId="77777777" w:rsidTr="005A66D6">
        <w:tc>
          <w:tcPr>
            <w:tcW w:w="8340" w:type="dxa"/>
            <w:shd w:val="clear" w:color="auto" w:fill="FFFFFF" w:themeFill="background1"/>
          </w:tcPr>
          <w:p w14:paraId="401700BB" w14:textId="77777777" w:rsidR="001302A6" w:rsidRDefault="001302A6" w:rsidP="005A66D6">
            <w:pPr>
              <w:spacing w:before="120" w:after="120"/>
              <w:rPr>
                <w:color w:val="000000" w:themeColor="text1"/>
              </w:rPr>
            </w:pPr>
            <w:r>
              <w:rPr>
                <w:color w:val="000000" w:themeColor="text1"/>
              </w:rPr>
              <w:t>Begründung der Fachseite:</w:t>
            </w:r>
          </w:p>
        </w:tc>
      </w:tr>
    </w:tbl>
    <w:p w14:paraId="58577327" w14:textId="77777777" w:rsidR="001302A6" w:rsidRPr="001302A6" w:rsidRDefault="001302A6" w:rsidP="001302A6">
      <w:pPr>
        <w:spacing w:after="120"/>
        <w:ind w:left="170"/>
        <w:rPr>
          <w:sz w:val="18"/>
          <w:szCs w:val="18"/>
        </w:rPr>
      </w:pPr>
      <w:bookmarkStart w:id="80" w:name="_Toc38773016"/>
    </w:p>
    <w:p w14:paraId="2DE971F7" w14:textId="77777777" w:rsidR="001302A6" w:rsidRPr="001302A6" w:rsidRDefault="001302A6" w:rsidP="001302A6">
      <w:pPr>
        <w:spacing w:after="120"/>
        <w:ind w:left="170"/>
        <w:rPr>
          <w:sz w:val="18"/>
          <w:szCs w:val="18"/>
        </w:rPr>
      </w:pPr>
    </w:p>
    <w:p w14:paraId="6FC5DF8D" w14:textId="77777777" w:rsidR="001302A6" w:rsidRPr="001302A6" w:rsidRDefault="001302A6" w:rsidP="001302A6">
      <w:pPr>
        <w:spacing w:after="120"/>
        <w:ind w:left="170"/>
        <w:rPr>
          <w:sz w:val="18"/>
          <w:szCs w:val="18"/>
        </w:rPr>
      </w:pPr>
    </w:p>
    <w:p w14:paraId="151E27BA" w14:textId="77777777" w:rsidR="001302A6" w:rsidRPr="001302A6" w:rsidRDefault="001302A6" w:rsidP="001302A6">
      <w:pPr>
        <w:spacing w:after="120"/>
        <w:ind w:left="170"/>
        <w:rPr>
          <w:sz w:val="18"/>
          <w:szCs w:val="18"/>
        </w:rPr>
      </w:pPr>
    </w:p>
    <w:p w14:paraId="40E6B5A8" w14:textId="77777777" w:rsidR="001302A6" w:rsidRPr="001302A6" w:rsidRDefault="001302A6" w:rsidP="001302A6">
      <w:pPr>
        <w:spacing w:after="120"/>
        <w:ind w:left="170"/>
        <w:rPr>
          <w:sz w:val="18"/>
          <w:szCs w:val="18"/>
        </w:rPr>
      </w:pPr>
    </w:p>
    <w:p w14:paraId="6DD3B283" w14:textId="77777777" w:rsidR="001302A6" w:rsidRPr="001302A6" w:rsidRDefault="001302A6" w:rsidP="001302A6">
      <w:pPr>
        <w:rPr>
          <w:sz w:val="18"/>
          <w:szCs w:val="18"/>
        </w:rPr>
      </w:pPr>
      <w:r w:rsidRPr="001302A6">
        <w:rPr>
          <w:sz w:val="18"/>
          <w:szCs w:val="18"/>
        </w:rPr>
        <w:br w:type="page"/>
      </w:r>
    </w:p>
    <w:p w14:paraId="6D744C8A" w14:textId="77777777" w:rsidR="00816B19" w:rsidRPr="001302A6" w:rsidRDefault="00816B19" w:rsidP="00AB0E37">
      <w:pPr>
        <w:pStyle w:val="berschrift1"/>
      </w:pPr>
      <w:bookmarkStart w:id="81" w:name="_Toc87565403"/>
      <w:r w:rsidRPr="001302A6">
        <w:t xml:space="preserve">Schulung / Information / Sensibilisierung der </w:t>
      </w:r>
      <w:r w:rsidRPr="001302A6">
        <w:br/>
      </w:r>
      <w:r w:rsidRPr="00654397">
        <w:t>Beschäftigten</w:t>
      </w:r>
      <w:r>
        <w:t xml:space="preserve"> </w:t>
      </w:r>
      <w:r w:rsidRPr="001302A6">
        <w:rPr>
          <w:color w:val="FF0000"/>
          <w:sz w:val="20"/>
          <w:szCs w:val="20"/>
        </w:rPr>
        <w:t>[optional]</w:t>
      </w:r>
      <w:bookmarkEnd w:id="80"/>
      <w:bookmarkEnd w:id="81"/>
    </w:p>
    <w:p w14:paraId="21A93B34" w14:textId="77777777" w:rsidR="00816B19" w:rsidRDefault="00816B19" w:rsidP="006676E5">
      <w:pPr>
        <w:ind w:left="567"/>
      </w:pPr>
      <w:r>
        <w:t xml:space="preserve">Hier wird auf das Sensibilisierungskonzept der </w:t>
      </w:r>
      <w:r w:rsidRPr="006676E5">
        <w:rPr>
          <w:color w:val="FF0000"/>
        </w:rPr>
        <w:t xml:space="preserve">[Name der Behörde] </w:t>
      </w:r>
      <w:r>
        <w:t>verwiesen.</w:t>
      </w:r>
    </w:p>
    <w:p w14:paraId="7450F11C" w14:textId="77777777" w:rsidR="00816B19" w:rsidRDefault="00816B19" w:rsidP="00816B19">
      <w:bookmarkStart w:id="82" w:name="_Toc38773017"/>
    </w:p>
    <w:p w14:paraId="603EBA5A" w14:textId="77777777" w:rsidR="00816B19" w:rsidRPr="00AA4E7E" w:rsidRDefault="00816B19" w:rsidP="006676E5">
      <w:pPr>
        <w:ind w:left="567"/>
      </w:pPr>
    </w:p>
    <w:p w14:paraId="61800036" w14:textId="77777777" w:rsidR="00816B19" w:rsidRPr="009353AC" w:rsidRDefault="00816B19" w:rsidP="00AB0E37">
      <w:pPr>
        <w:pStyle w:val="berschrift1"/>
      </w:pPr>
      <w:bookmarkStart w:id="83" w:name="_Toc87565404"/>
      <w:r w:rsidRPr="00654397">
        <w:t>Notfallvorsorge</w:t>
      </w:r>
      <w:bookmarkEnd w:id="83"/>
      <w:r>
        <w:t xml:space="preserve"> </w:t>
      </w:r>
    </w:p>
    <w:bookmarkEnd w:id="82"/>
    <w:p w14:paraId="0694F894" w14:textId="77777777" w:rsidR="00816B19" w:rsidRPr="009353AC" w:rsidRDefault="00816B19" w:rsidP="009F0D2A">
      <w:pPr>
        <w:ind w:left="567"/>
      </w:pPr>
      <w:r>
        <w:t>Grundsätzlich gilt das IT-</w:t>
      </w:r>
      <w:proofErr w:type="gramStart"/>
      <w:r>
        <w:t>Notfallvorsorgekonzept ,</w:t>
      </w:r>
      <w:proofErr w:type="gramEnd"/>
      <w:r>
        <w:t xml:space="preserve"> das Notfallhandbuch der IT </w:t>
      </w:r>
      <w:r w:rsidR="009F0D2A">
        <w:br/>
      </w:r>
      <w:r>
        <w:t xml:space="preserve">sowie die aktuelle IT-Notfallmeldeliste. Hierbei gilt </w:t>
      </w:r>
      <w:proofErr w:type="gramStart"/>
      <w:r>
        <w:t>ein besonderer Augenmerk</w:t>
      </w:r>
      <w:proofErr w:type="gramEnd"/>
      <w:r>
        <w:t xml:space="preserve"> </w:t>
      </w:r>
      <w:r w:rsidR="009F0D2A">
        <w:br/>
      </w:r>
      <w:r>
        <w:t>den regelmäßigen IT-Notfallübungen im Rahmen dieser IT-Sicherheitsrichtlinie.</w:t>
      </w:r>
    </w:p>
    <w:p w14:paraId="1C10FAE4" w14:textId="77777777" w:rsidR="00816B19" w:rsidRDefault="00816B19" w:rsidP="00816B19">
      <w:bookmarkStart w:id="84" w:name="_Hlk38774253"/>
    </w:p>
    <w:p w14:paraId="5275CE59" w14:textId="77777777" w:rsidR="00816B19" w:rsidRPr="00AA4E7E" w:rsidRDefault="00816B19" w:rsidP="00816B19"/>
    <w:p w14:paraId="0C7A1E27" w14:textId="77777777" w:rsidR="00816B19" w:rsidRPr="009353AC" w:rsidRDefault="00816B19" w:rsidP="00AB0E37">
      <w:pPr>
        <w:pStyle w:val="berschrift1"/>
      </w:pPr>
      <w:bookmarkStart w:id="85" w:name="_Toc38773018"/>
      <w:bookmarkStart w:id="86" w:name="_Toc87565405"/>
      <w:bookmarkEnd w:id="84"/>
      <w:r w:rsidRPr="00654397">
        <w:t>Konsequenzen bei Nichtbeachtung</w:t>
      </w:r>
      <w:bookmarkEnd w:id="85"/>
      <w:bookmarkEnd w:id="86"/>
    </w:p>
    <w:p w14:paraId="43E36E46" w14:textId="77777777" w:rsidR="006676E5" w:rsidRPr="006651A9" w:rsidRDefault="006676E5" w:rsidP="006676E5">
      <w:pPr>
        <w:ind w:left="567"/>
      </w:pPr>
      <w:r w:rsidRPr="006651A9">
        <w:t>Aus einer Nicht-Beachtung können weitreichende Konsequenzen wie Betriebs-</w:t>
      </w:r>
      <w:r w:rsidRPr="006651A9">
        <w:br/>
        <w:t xml:space="preserve">ausfälle, Virenbefall, </w:t>
      </w:r>
      <w:proofErr w:type="spellStart"/>
      <w:proofErr w:type="gramStart"/>
      <w:r w:rsidRPr="006651A9">
        <w:t>Datenverluste,Beeinträchtigung</w:t>
      </w:r>
      <w:proofErr w:type="spellEnd"/>
      <w:proofErr w:type="gramEnd"/>
      <w:r w:rsidRPr="006651A9">
        <w:t xml:space="preserve"> von Fachverfahren oder </w:t>
      </w:r>
      <w:r w:rsidRPr="006651A9">
        <w:br/>
        <w:t xml:space="preserve">ein Reputationsschaden für </w:t>
      </w:r>
      <w:r w:rsidR="001302A6">
        <w:t xml:space="preserve">die </w:t>
      </w:r>
      <w:r w:rsidR="001302A6" w:rsidRPr="006676E5">
        <w:rPr>
          <w:color w:val="FF0000"/>
        </w:rPr>
        <w:t xml:space="preserve">[Name der Behörde] </w:t>
      </w:r>
      <w:r w:rsidRPr="006651A9">
        <w:t xml:space="preserve">resultieren. </w:t>
      </w:r>
      <w:r w:rsidRPr="006651A9">
        <w:br/>
      </w:r>
      <w:r w:rsidRPr="006651A9">
        <w:br/>
        <w:t xml:space="preserve">Da die Verfügbarkeit und die Integrität der Daten </w:t>
      </w:r>
      <w:r w:rsidR="001302A6">
        <w:t xml:space="preserve">in der </w:t>
      </w:r>
      <w:r w:rsidR="001302A6" w:rsidRPr="006676E5">
        <w:rPr>
          <w:color w:val="FF0000"/>
        </w:rPr>
        <w:t xml:space="preserve">[Name der Behörde] </w:t>
      </w:r>
      <w:r w:rsidRPr="006651A9">
        <w:t>eine Grundvoraussetzung für die Arbeitsfähigkeit de</w:t>
      </w:r>
      <w:r w:rsidR="001302A6">
        <w:t>r</w:t>
      </w:r>
      <w:r w:rsidRPr="006651A9">
        <w:t xml:space="preserve"> </w:t>
      </w:r>
      <w:r w:rsidR="001302A6" w:rsidRPr="006676E5">
        <w:rPr>
          <w:color w:val="FF0000"/>
        </w:rPr>
        <w:t xml:space="preserve">[Name der </w:t>
      </w:r>
      <w:proofErr w:type="gramStart"/>
      <w:r w:rsidR="001302A6" w:rsidRPr="006676E5">
        <w:rPr>
          <w:color w:val="FF0000"/>
        </w:rPr>
        <w:t xml:space="preserve">Behörde] </w:t>
      </w:r>
      <w:r w:rsidRPr="006651A9">
        <w:t xml:space="preserve"> darstellen</w:t>
      </w:r>
      <w:proofErr w:type="gramEnd"/>
      <w:r w:rsidRPr="006651A9">
        <w:t xml:space="preserve">, ist die Einhaltung der Regelungen in diesem Dokument von erheblicher Bedeutung für die Aufrechterhaltung der Informationssicherheit </w:t>
      </w:r>
      <w:r w:rsidR="001302A6">
        <w:t xml:space="preserve">der </w:t>
      </w:r>
      <w:r w:rsidR="001302A6" w:rsidRPr="006676E5">
        <w:rPr>
          <w:color w:val="FF0000"/>
        </w:rPr>
        <w:t>[Name der Behörde]</w:t>
      </w:r>
    </w:p>
    <w:p w14:paraId="070A3E70" w14:textId="77777777" w:rsidR="00816B19" w:rsidRDefault="00816B19" w:rsidP="00816B19">
      <w:pPr>
        <w:spacing w:afterLines="50" w:after="120"/>
      </w:pPr>
    </w:p>
    <w:p w14:paraId="2F09FB59" w14:textId="77777777" w:rsidR="00816B19" w:rsidRPr="00540B20" w:rsidRDefault="00816B19" w:rsidP="00816B19">
      <w:pPr>
        <w:spacing w:afterLines="50" w:after="120"/>
      </w:pPr>
    </w:p>
    <w:p w14:paraId="2CFC42B3" w14:textId="77777777" w:rsidR="00816B19" w:rsidRPr="00654397" w:rsidRDefault="00816B19" w:rsidP="00AB0E37">
      <w:pPr>
        <w:pStyle w:val="berschrift1"/>
      </w:pPr>
      <w:bookmarkStart w:id="87" w:name="_Toc38773019"/>
      <w:bookmarkStart w:id="88" w:name="_Toc87565406"/>
      <w:r w:rsidRPr="00654397">
        <w:t>Ausnahmen</w:t>
      </w:r>
      <w:bookmarkEnd w:id="87"/>
      <w:bookmarkEnd w:id="88"/>
    </w:p>
    <w:p w14:paraId="64979DCC" w14:textId="77777777" w:rsidR="006676E5" w:rsidRDefault="006676E5" w:rsidP="006676E5">
      <w:pPr>
        <w:ind w:left="567"/>
      </w:pPr>
      <w:bookmarkStart w:id="89" w:name="_Hlk44659100"/>
      <w:r w:rsidRPr="001A7400">
        <w:t xml:space="preserve">Über Ausnahmen von den Regelungen dieser IT-Sicherheitsrichtlinie entscheidet </w:t>
      </w:r>
      <w:r>
        <w:br/>
      </w:r>
      <w:r w:rsidRPr="001A7400">
        <w:t xml:space="preserve">der </w:t>
      </w:r>
      <w:r w:rsidRPr="000D0A6F">
        <w:rPr>
          <w:color w:val="FF0000"/>
        </w:rPr>
        <w:t>[Referatsleiter IT / Unterabteilungsleiter Z2 / Abteilungsleiter XX</w:t>
      </w:r>
      <w:proofErr w:type="gramStart"/>
      <w:r w:rsidRPr="000D0A6F">
        <w:rPr>
          <w:color w:val="FF0000"/>
        </w:rPr>
        <w:t xml:space="preserve">]  </w:t>
      </w:r>
      <w:r w:rsidRPr="001A7400">
        <w:t>bzw.</w:t>
      </w:r>
      <w:proofErr w:type="gramEnd"/>
      <w:r w:rsidRPr="001A7400">
        <w:t xml:space="preserve"> sein Stellvertreter. </w:t>
      </w:r>
    </w:p>
    <w:bookmarkEnd w:id="89"/>
    <w:p w14:paraId="278D93F8" w14:textId="77777777" w:rsidR="00816B19" w:rsidRDefault="00816B19" w:rsidP="00816B19">
      <w:pPr>
        <w:spacing w:after="240"/>
        <w:ind w:left="170"/>
      </w:pPr>
    </w:p>
    <w:p w14:paraId="7D726A68" w14:textId="77777777" w:rsidR="00816B19" w:rsidRDefault="00816B19" w:rsidP="00816B19">
      <w:pPr>
        <w:spacing w:after="240"/>
        <w:ind w:left="170"/>
      </w:pPr>
    </w:p>
    <w:p w14:paraId="29690567" w14:textId="77777777" w:rsidR="000E6700" w:rsidRDefault="000E6700" w:rsidP="000E6700">
      <w:pPr>
        <w:spacing w:after="240"/>
        <w:ind w:left="170"/>
      </w:pPr>
    </w:p>
    <w:p w14:paraId="3D01105E" w14:textId="77777777" w:rsidR="005229E2" w:rsidRDefault="005229E2" w:rsidP="005229E2">
      <w:pPr>
        <w:spacing w:after="240"/>
        <w:ind w:left="170"/>
      </w:pPr>
    </w:p>
    <w:p w14:paraId="6CDDB8B8" w14:textId="77777777" w:rsidR="00E847CD" w:rsidRDefault="00E847CD" w:rsidP="001545CA">
      <w:pPr>
        <w:spacing w:after="240"/>
        <w:ind w:left="708" w:hanging="708"/>
        <w:rPr>
          <w:i/>
        </w:rPr>
      </w:pPr>
      <w:r>
        <w:rPr>
          <w:i/>
        </w:rPr>
        <w:br w:type="page"/>
      </w:r>
    </w:p>
    <w:p w14:paraId="11044B21" w14:textId="77777777" w:rsidR="00B00DE8" w:rsidRDefault="006C0023" w:rsidP="00AB0E37">
      <w:pPr>
        <w:pStyle w:val="berschrift1"/>
        <w:numPr>
          <w:ilvl w:val="0"/>
          <w:numId w:val="0"/>
        </w:numPr>
        <w:ind w:left="426"/>
      </w:pPr>
      <w:bookmarkStart w:id="90" w:name="_Toc87565407"/>
      <w:bookmarkEnd w:id="3"/>
      <w:r>
        <w:t xml:space="preserve">Anhang A: </w:t>
      </w:r>
      <w:r w:rsidR="00237B84">
        <w:t>Gefährdungslage</w:t>
      </w:r>
      <w:bookmarkEnd w:id="90"/>
    </w:p>
    <w:p w14:paraId="3CB25A75" w14:textId="77777777" w:rsidR="00874551" w:rsidRPr="00874551" w:rsidRDefault="00874551" w:rsidP="00874551">
      <w:pPr>
        <w:rPr>
          <w:bCs/>
        </w:rPr>
      </w:pPr>
      <w:proofErr w:type="gramStart"/>
      <w:r w:rsidRPr="00874551">
        <w:rPr>
          <w:bCs/>
        </w:rPr>
        <w:t>Die nachfolgend genannte Gefährdungen</w:t>
      </w:r>
      <w:proofErr w:type="gramEnd"/>
      <w:r w:rsidRPr="00874551">
        <w:rPr>
          <w:bCs/>
        </w:rPr>
        <w:t xml:space="preserve"> werden vom Bundesamt für Sicherheit in der </w:t>
      </w:r>
    </w:p>
    <w:p w14:paraId="21451817" w14:textId="77777777" w:rsidR="00874551" w:rsidRPr="00874551" w:rsidRDefault="00874551" w:rsidP="00874551">
      <w:pPr>
        <w:rPr>
          <w:bCs/>
        </w:rPr>
      </w:pPr>
      <w:r w:rsidRPr="00874551">
        <w:rPr>
          <w:bCs/>
        </w:rPr>
        <w:t>Informationstechnik (BSI) nach Standard 200-1 bis 200-3 im IT-Grundschutzbaustein</w:t>
      </w:r>
    </w:p>
    <w:p w14:paraId="72B9FF2C" w14:textId="73E56726" w:rsidR="00874551" w:rsidRPr="00874551" w:rsidRDefault="00874551" w:rsidP="00874551">
      <w:pPr>
        <w:rPr>
          <w:bCs/>
        </w:rPr>
      </w:pPr>
      <w:r w:rsidRPr="00874551">
        <w:rPr>
          <w:bCs/>
        </w:rPr>
        <w:t>"</w:t>
      </w:r>
      <w:r w:rsidR="00E63358">
        <w:rPr>
          <w:bCs/>
        </w:rPr>
        <w:t>NET.3.1 Router und Switche</w:t>
      </w:r>
      <w:r w:rsidRPr="00874551">
        <w:rPr>
          <w:bCs/>
        </w:rPr>
        <w:t>" genannt.</w:t>
      </w:r>
    </w:p>
    <w:p w14:paraId="059A7378" w14:textId="1B333610" w:rsidR="00750BB0" w:rsidRPr="00894DDE" w:rsidRDefault="00DC6C5F" w:rsidP="00750BB0">
      <w:pPr>
        <w:spacing w:before="240" w:after="160"/>
        <w:rPr>
          <w:b/>
          <w:color w:val="3366FF"/>
        </w:rPr>
      </w:pPr>
      <w:r>
        <w:rPr>
          <w:b/>
          <w:color w:val="548DD4" w:themeColor="text2" w:themeTint="99"/>
        </w:rPr>
        <w:br/>
      </w:r>
      <w:proofErr w:type="gramStart"/>
      <w:r w:rsidR="00750BB0" w:rsidRPr="00894DDE">
        <w:rPr>
          <w:b/>
          <w:color w:val="3366FF"/>
        </w:rPr>
        <w:t>A.1  Spezielle</w:t>
      </w:r>
      <w:proofErr w:type="gramEnd"/>
      <w:r w:rsidR="00750BB0" w:rsidRPr="00894DDE">
        <w:rPr>
          <w:b/>
          <w:color w:val="3366FF"/>
        </w:rPr>
        <w:t xml:space="preserve"> Gefährdungen</w:t>
      </w:r>
    </w:p>
    <w:p w14:paraId="234FE5D7" w14:textId="77777777" w:rsidR="00874551" w:rsidRPr="00894DDE" w:rsidRDefault="00874551" w:rsidP="00750BB0">
      <w:pPr>
        <w:spacing w:before="480" w:after="160"/>
        <w:rPr>
          <w:b/>
          <w:color w:val="3366FF"/>
        </w:rPr>
      </w:pPr>
      <w:r w:rsidRPr="00894DDE">
        <w:rPr>
          <w:b/>
          <w:color w:val="3366FF"/>
        </w:rPr>
        <w:t>2.1 Unzureichendes Schlüsselmanagement bei Verschlüsselung</w:t>
      </w:r>
    </w:p>
    <w:p w14:paraId="79C7A1BF" w14:textId="77777777" w:rsidR="00094CD0" w:rsidRDefault="00094CD0" w:rsidP="00094CD0">
      <w:r>
        <w:t xml:space="preserve">Distributed </w:t>
      </w:r>
      <w:proofErr w:type="spellStart"/>
      <w:r>
        <w:t>Denial</w:t>
      </w:r>
      <w:proofErr w:type="spellEnd"/>
      <w:r>
        <w:t xml:space="preserve"> </w:t>
      </w:r>
      <w:proofErr w:type="spellStart"/>
      <w:r>
        <w:t>of</w:t>
      </w:r>
      <w:proofErr w:type="spellEnd"/>
      <w:r>
        <w:t xml:space="preserve"> Service (DDoS) </w:t>
      </w:r>
    </w:p>
    <w:p w14:paraId="3291B6CD" w14:textId="11CE550D" w:rsidR="00094CD0" w:rsidRDefault="00094CD0" w:rsidP="00094CD0">
      <w:r>
        <w:t xml:space="preserve">Bei einem DDoS-Angriff auf ein geschütztes Netz, beispielsweise per TCP SYN Flooding oder UDP Packet Storm, kann aufgrund der vielen Netzverbindungen, die verarbeitet werden müssen, der Router ausfallen. Das kann dazu führen, dass bestimmte Dienste im </w:t>
      </w:r>
      <w:r w:rsidR="003765C7">
        <w:br/>
      </w:r>
      <w:proofErr w:type="spellStart"/>
      <w:r>
        <w:t>Local</w:t>
      </w:r>
      <w:proofErr w:type="spellEnd"/>
      <w:r>
        <w:t xml:space="preserve"> Area Network (LAN) nicht mehr verfügbar sind oder das gesamte LAN ausfällt. </w:t>
      </w:r>
    </w:p>
    <w:p w14:paraId="7545AB6D" w14:textId="77777777" w:rsidR="00094CD0" w:rsidRPr="00094CD0" w:rsidRDefault="00094CD0" w:rsidP="00094CD0">
      <w:pPr>
        <w:spacing w:before="480" w:after="160"/>
        <w:rPr>
          <w:b/>
          <w:color w:val="3366FF"/>
        </w:rPr>
      </w:pPr>
      <w:r w:rsidRPr="00094CD0">
        <w:rPr>
          <w:b/>
          <w:color w:val="3366FF"/>
        </w:rPr>
        <w:t xml:space="preserve">2.2 Manipulation </w:t>
      </w:r>
    </w:p>
    <w:p w14:paraId="43891404" w14:textId="33067AFE" w:rsidR="00094CD0" w:rsidRDefault="00094CD0" w:rsidP="00094CD0">
      <w:r>
        <w:t xml:space="preserve">Gelingt es einem Angreifer, unberechtigt auf einen Router oder Switch zuzugreifen, kann er die Geräte neu konfigurieren oder auch zusätzliche Dienste starten. Die Konfiguration lässt sich beispielsweise so verändern, dass Dienste, Clients oder ganze Netzsegmente geblockt werden. Gleichzeitig kann ein Angreifer am Switch den Netzverkehr abfangen, mitlesen oder manipulieren. </w:t>
      </w:r>
    </w:p>
    <w:p w14:paraId="2373773A" w14:textId="77777777" w:rsidR="00094CD0" w:rsidRPr="00094CD0" w:rsidRDefault="00094CD0" w:rsidP="00094CD0">
      <w:pPr>
        <w:spacing w:before="480" w:after="160"/>
        <w:rPr>
          <w:b/>
          <w:color w:val="3366FF"/>
        </w:rPr>
      </w:pPr>
      <w:r w:rsidRPr="00094CD0">
        <w:rPr>
          <w:b/>
          <w:color w:val="3366FF"/>
        </w:rPr>
        <w:t xml:space="preserve">2.3 Fehlerhafte Konfiguration eines Routers oder Switches </w:t>
      </w:r>
    </w:p>
    <w:p w14:paraId="6C255601" w14:textId="44EA2D5F" w:rsidR="00094CD0" w:rsidRDefault="00094CD0" w:rsidP="00094CD0">
      <w:r>
        <w:t xml:space="preserve">Router und Switches werden mit einer Standardkonfiguration ausgeliefert, in der viele Dienste aktiviert sind. Auch verraten Login-Banner beispielsweise die Modell- und Versionsnummer des Gerätes. Werden Router und Switches mit unsicheren Werkseinstellungen produktiv eingesetzt, kann einfacher unberechtigt auf sie zugegriffen werden. Im schlimmsten Fall sind dadurch interne Dienste für Angreifer erreichbar. </w:t>
      </w:r>
    </w:p>
    <w:p w14:paraId="2BA5C921" w14:textId="77777777" w:rsidR="00094CD0" w:rsidRPr="00094CD0" w:rsidRDefault="00094CD0" w:rsidP="00094CD0">
      <w:pPr>
        <w:spacing w:before="480" w:after="160"/>
        <w:rPr>
          <w:b/>
          <w:color w:val="3366FF"/>
        </w:rPr>
      </w:pPr>
      <w:r w:rsidRPr="00094CD0">
        <w:rPr>
          <w:b/>
          <w:color w:val="3366FF"/>
        </w:rPr>
        <w:t xml:space="preserve">2.4 Fehlerhafte Planung und Konzeption </w:t>
      </w:r>
    </w:p>
    <w:p w14:paraId="77FDFAD0" w14:textId="45040467" w:rsidR="00094CD0" w:rsidRDefault="00094CD0" w:rsidP="00094CD0">
      <w:r>
        <w:t xml:space="preserve">Viele Institutionen planen und konzipieren den Einsatz von Routern und Switches fehlerhaft. So werden unter anderem Geräte beschafft, die nicht ausreichend dimensioniert sind, z. B. hinsichtlich der Port-Anzahl oder der Leistung. In der Folge kann ein Router oder Switch bereits überlastet sein, wenn er zum ersten Mal eingesetzt wird. Dadurch sind eventuell Dienste oder ganze Netze nicht erreichbar und der Fehler muss aufwendig korrigiert werden. </w:t>
      </w:r>
    </w:p>
    <w:p w14:paraId="4629C4E6" w14:textId="56C2704E" w:rsidR="003765C7" w:rsidRDefault="003765C7" w:rsidP="00094CD0"/>
    <w:p w14:paraId="7C5B4B8E" w14:textId="77777777" w:rsidR="003765C7" w:rsidRDefault="003765C7" w:rsidP="00094CD0"/>
    <w:p w14:paraId="3FC3210B" w14:textId="77777777" w:rsidR="00094CD0" w:rsidRDefault="00094CD0" w:rsidP="00094CD0"/>
    <w:p w14:paraId="0F35F362" w14:textId="77777777" w:rsidR="00094CD0" w:rsidRPr="00094CD0" w:rsidRDefault="00094CD0" w:rsidP="00094CD0">
      <w:pPr>
        <w:spacing w:before="480" w:after="160"/>
        <w:rPr>
          <w:b/>
          <w:color w:val="3366FF"/>
        </w:rPr>
      </w:pPr>
      <w:r w:rsidRPr="00094CD0">
        <w:rPr>
          <w:b/>
          <w:color w:val="3366FF"/>
        </w:rPr>
        <w:t xml:space="preserve">2.5 Inkompatible aktive Netzkomponenten </w:t>
      </w:r>
    </w:p>
    <w:p w14:paraId="74AD8E6D" w14:textId="010DC04B" w:rsidR="00094CD0" w:rsidRDefault="00094CD0" w:rsidP="00094CD0">
      <w:r>
        <w:t>Kompatibilitätsprobleme können insbesondere dann entstehen, wenn bestehende Netze um aktive Netzkomponenten anderer Hersteller ergänzt oder wenn Netze mit Netzkomponenten unterschiedlicher Hersteller betrieben werden. Werden aktive Netzkomponenten mit</w:t>
      </w:r>
      <w:r w:rsidRPr="00094CD0">
        <w:t xml:space="preserve"> </w:t>
      </w:r>
      <w:r>
        <w:t xml:space="preserve">unterschiedlichen Implementierungen desselben Kommunikationsverfahrens gemeinsam in einem Netz betrieben, können einzelne Teilbereiche des Netzes, bestimmte Dienste oder sogar das gesamte Netz ausfallen. </w:t>
      </w:r>
    </w:p>
    <w:p w14:paraId="5C6921C1" w14:textId="77777777" w:rsidR="00094CD0" w:rsidRPr="00094CD0" w:rsidRDefault="00094CD0" w:rsidP="00094CD0">
      <w:pPr>
        <w:spacing w:before="480" w:after="160"/>
        <w:rPr>
          <w:b/>
          <w:color w:val="3366FF"/>
        </w:rPr>
      </w:pPr>
      <w:r w:rsidRPr="00094CD0">
        <w:rPr>
          <w:b/>
          <w:color w:val="3366FF"/>
        </w:rPr>
        <w:t xml:space="preserve">2.6 MAC-Flooding </w:t>
      </w:r>
    </w:p>
    <w:p w14:paraId="515D50B9" w14:textId="77777777" w:rsidR="003765C7" w:rsidRDefault="00094CD0" w:rsidP="00094CD0">
      <w:r>
        <w:t>Beim MAC-Flooding schickt ein Angreifer viele Anfragen mit wechselnden Quell-MAC-</w:t>
      </w:r>
    </w:p>
    <w:p w14:paraId="345925AA" w14:textId="128D4A05" w:rsidR="00094CD0" w:rsidRDefault="00094CD0" w:rsidP="00094CD0">
      <w:r>
        <w:t xml:space="preserve">Adressen an einen Switch. Sobald der Switch dann die Limits der MAC-Adressen, die er speichern kann, erreicht hat, fängt er an, sämtliche Anfragen an alle IT-Systeme im Netz zu schicken. Dadurch kann der Angreifer den Netzverkehr einsehen. </w:t>
      </w:r>
    </w:p>
    <w:p w14:paraId="6EDCD906" w14:textId="77777777" w:rsidR="00094CD0" w:rsidRPr="00094CD0" w:rsidRDefault="00094CD0" w:rsidP="00094CD0">
      <w:pPr>
        <w:spacing w:before="480" w:after="160"/>
        <w:rPr>
          <w:b/>
          <w:color w:val="3366FF"/>
        </w:rPr>
      </w:pPr>
      <w:r w:rsidRPr="00094CD0">
        <w:rPr>
          <w:b/>
          <w:color w:val="3366FF"/>
        </w:rPr>
        <w:t xml:space="preserve">2.7 </w:t>
      </w:r>
      <w:proofErr w:type="spellStart"/>
      <w:r w:rsidRPr="00094CD0">
        <w:rPr>
          <w:b/>
          <w:color w:val="3366FF"/>
        </w:rPr>
        <w:t>Spanning</w:t>
      </w:r>
      <w:proofErr w:type="spellEnd"/>
      <w:r w:rsidRPr="00094CD0">
        <w:rPr>
          <w:b/>
          <w:color w:val="3366FF"/>
        </w:rPr>
        <w:t>-</w:t>
      </w:r>
      <w:proofErr w:type="spellStart"/>
      <w:r w:rsidRPr="00094CD0">
        <w:rPr>
          <w:b/>
          <w:color w:val="3366FF"/>
        </w:rPr>
        <w:t>Tree</w:t>
      </w:r>
      <w:proofErr w:type="spellEnd"/>
      <w:r w:rsidRPr="00094CD0">
        <w:rPr>
          <w:b/>
          <w:color w:val="3366FF"/>
        </w:rPr>
        <w:t xml:space="preserve">-Angriffe </w:t>
      </w:r>
    </w:p>
    <w:p w14:paraId="388280E7" w14:textId="5742D39E" w:rsidR="00094CD0" w:rsidRDefault="00094CD0" w:rsidP="00094CD0">
      <w:r>
        <w:t xml:space="preserve">Bei </w:t>
      </w:r>
      <w:proofErr w:type="spellStart"/>
      <w:r>
        <w:t>Spanning</w:t>
      </w:r>
      <w:proofErr w:type="spellEnd"/>
      <w:r>
        <w:t>-</w:t>
      </w:r>
      <w:proofErr w:type="spellStart"/>
      <w:r>
        <w:t>Tree</w:t>
      </w:r>
      <w:proofErr w:type="spellEnd"/>
      <w:r>
        <w:t xml:space="preserve">-Angriffen versendet ein Angreifer sogenannte Bridge Protocol Data Units (BPDUs) mit dem Ziel, die Switches dazu zu bringen, seinen eigenen (bösartigen) Switch als Root Bridge anzusehen. Dadurch wird der Netzverkehr über den Switch des Angreifers umgeleitet, sodass er alle über ihn versendeten Informationen mitschneiden kann. In der Folge kann er DDoS-Attacken initiieren und durch falsche BPDUs das Netz dazu zwingen, die </w:t>
      </w:r>
      <w:proofErr w:type="spellStart"/>
      <w:r>
        <w:t>Spanning</w:t>
      </w:r>
      <w:proofErr w:type="spellEnd"/>
      <w:r>
        <w:t>-</w:t>
      </w:r>
      <w:proofErr w:type="spellStart"/>
      <w:r>
        <w:t>Tree</w:t>
      </w:r>
      <w:proofErr w:type="spellEnd"/>
      <w:r>
        <w:t xml:space="preserve">-Topologie neu aufzubauen, wodurch das Netz ausfallen kann. </w:t>
      </w:r>
    </w:p>
    <w:p w14:paraId="684B8782" w14:textId="77777777" w:rsidR="00094CD0" w:rsidRPr="00094CD0" w:rsidRDefault="00094CD0" w:rsidP="00094CD0">
      <w:pPr>
        <w:spacing w:before="480" w:after="160"/>
        <w:rPr>
          <w:b/>
          <w:color w:val="3366FF"/>
        </w:rPr>
      </w:pPr>
      <w:r w:rsidRPr="00094CD0">
        <w:rPr>
          <w:b/>
          <w:color w:val="3366FF"/>
        </w:rPr>
        <w:t xml:space="preserve">2.8 GARP-Attacken </w:t>
      </w:r>
    </w:p>
    <w:p w14:paraId="6B1A95B0" w14:textId="77777777" w:rsidR="003765C7" w:rsidRDefault="00094CD0" w:rsidP="00094CD0">
      <w:r>
        <w:t xml:space="preserve">Bei </w:t>
      </w:r>
      <w:proofErr w:type="spellStart"/>
      <w:r>
        <w:t>Gratuitous</w:t>
      </w:r>
      <w:proofErr w:type="spellEnd"/>
      <w:r>
        <w:t xml:space="preserve">-ARP (GARP)-Attacken sendet der Angreifer unaufgeforderte ARP-Antworten an bestimmte Opfer oder an alle IT-Systeme im selben Subnetz. In dieser gefälschten ARP-Antwort trägt der Angreifer seine MAC-Adresse als Zuordnung zu einer fremden IP-Adresse ein und bringt das Opfer dazu, seine ARP-Tabelle so zu verändern, dass der Netzverkehr nun zum Angreifer, anstatt zum validen Ziel gesendet wird. Dadurch kann </w:t>
      </w:r>
    </w:p>
    <w:p w14:paraId="7AF0C330" w14:textId="221718AE" w:rsidR="00094CD0" w:rsidRDefault="00094CD0" w:rsidP="00094CD0">
      <w:r>
        <w:t xml:space="preserve">er die Kommunikation zwischen den Opfern mitschneiden oder sie manipulieren. </w:t>
      </w:r>
    </w:p>
    <w:p w14:paraId="0D40FC7B" w14:textId="11898116" w:rsidR="00094CD0" w:rsidRDefault="00094CD0" w:rsidP="00094CD0"/>
    <w:p w14:paraId="6329F6B1" w14:textId="77777777" w:rsidR="00094CD0" w:rsidRPr="00894DDE" w:rsidRDefault="00094CD0" w:rsidP="00094CD0">
      <w:pPr>
        <w:rPr>
          <w:b/>
          <w:color w:val="3366FF"/>
        </w:rPr>
      </w:pPr>
    </w:p>
    <w:p w14:paraId="1EBD5376" w14:textId="242B19C5" w:rsidR="00874551" w:rsidRPr="00894DDE" w:rsidRDefault="00B34E12" w:rsidP="00750BB0">
      <w:pPr>
        <w:rPr>
          <w:b/>
          <w:color w:val="3366FF"/>
        </w:rPr>
      </w:pPr>
      <w:r>
        <w:rPr>
          <w:b/>
          <w:color w:val="3366FF"/>
        </w:rPr>
        <w:br w:type="column"/>
      </w:r>
      <w:proofErr w:type="gramStart"/>
      <w:r w:rsidR="00874551" w:rsidRPr="00894DDE">
        <w:rPr>
          <w:b/>
          <w:color w:val="3366FF"/>
        </w:rPr>
        <w:t>A.2  Elementare</w:t>
      </w:r>
      <w:proofErr w:type="gramEnd"/>
      <w:r w:rsidR="00874551" w:rsidRPr="00894DDE">
        <w:rPr>
          <w:b/>
          <w:color w:val="3366FF"/>
        </w:rPr>
        <w:t xml:space="preserve"> Gefährdungen</w:t>
      </w:r>
    </w:p>
    <w:p w14:paraId="603788BE" w14:textId="77777777" w:rsidR="00874551" w:rsidRDefault="00874551" w:rsidP="00874551"/>
    <w:p w14:paraId="4D85C7AD" w14:textId="77777777" w:rsidR="00874551" w:rsidRDefault="00874551" w:rsidP="00874551">
      <w:r>
        <w:t xml:space="preserve">Die Zuordnung dieser Gefährdungen zu den einzelnen Anforderungen finden sich in </w:t>
      </w:r>
    </w:p>
    <w:p w14:paraId="204A0BD8" w14:textId="77777777" w:rsidR="00874551" w:rsidRDefault="00874551" w:rsidP="00874551">
      <w:r>
        <w:t>jedem Baustein unter „5. Kreuzreferenztabelle zu elementaren Gefährdungen“.</w:t>
      </w:r>
    </w:p>
    <w:p w14:paraId="138A0B79" w14:textId="285C2A48" w:rsidR="00874551" w:rsidRDefault="00874551" w:rsidP="00874551">
      <w:r>
        <w:t xml:space="preserve">Die folgenden elementaren Gefährdungen sind für den </w:t>
      </w:r>
      <w:r w:rsidRPr="003765C7">
        <w:t xml:space="preserve">Baustein </w:t>
      </w:r>
      <w:r w:rsidR="00094CD0" w:rsidRPr="003765C7">
        <w:t>NET.3.1</w:t>
      </w:r>
      <w:r w:rsidR="00B34E12">
        <w:t xml:space="preserve"> </w:t>
      </w:r>
      <w:r>
        <w:t>von Bedeutung:</w:t>
      </w:r>
    </w:p>
    <w:p w14:paraId="59B90F47" w14:textId="4AB17246" w:rsidR="00874551" w:rsidRDefault="00874551" w:rsidP="00874551"/>
    <w:p w14:paraId="486E15C7" w14:textId="77777777" w:rsidR="00094CD0" w:rsidRDefault="00094CD0" w:rsidP="00B34E12">
      <w:pPr>
        <w:spacing w:line="360" w:lineRule="auto"/>
      </w:pPr>
      <w:r>
        <w:t xml:space="preserve">G 0.9 Ausfall oder Störung von Kommunikationsnetzen </w:t>
      </w:r>
    </w:p>
    <w:p w14:paraId="56B8AB29" w14:textId="77777777" w:rsidR="00094CD0" w:rsidRDefault="00094CD0" w:rsidP="00B34E12">
      <w:pPr>
        <w:spacing w:line="360" w:lineRule="auto"/>
      </w:pPr>
      <w:r>
        <w:t xml:space="preserve">G 0.11 Ausfall oder Störung von Dienstleistern </w:t>
      </w:r>
    </w:p>
    <w:p w14:paraId="692EF643" w14:textId="77777777" w:rsidR="00094CD0" w:rsidRDefault="00094CD0" w:rsidP="00B34E12">
      <w:pPr>
        <w:spacing w:line="360" w:lineRule="auto"/>
      </w:pPr>
      <w:r>
        <w:t xml:space="preserve">G 0.14 Ausspähen von Informationen (Spionage) </w:t>
      </w:r>
    </w:p>
    <w:p w14:paraId="18C18A94" w14:textId="77777777" w:rsidR="00094CD0" w:rsidRDefault="00094CD0" w:rsidP="00B34E12">
      <w:pPr>
        <w:spacing w:line="360" w:lineRule="auto"/>
      </w:pPr>
      <w:r>
        <w:t xml:space="preserve">G 0.15 Abhören </w:t>
      </w:r>
    </w:p>
    <w:p w14:paraId="1AD4D3D5" w14:textId="77777777" w:rsidR="00094CD0" w:rsidRDefault="00094CD0" w:rsidP="00B34E12">
      <w:pPr>
        <w:spacing w:line="360" w:lineRule="auto"/>
      </w:pPr>
      <w:r>
        <w:t xml:space="preserve">G 0.18 Fehlplanung oder fehlende Anpassung </w:t>
      </w:r>
    </w:p>
    <w:p w14:paraId="62E74122" w14:textId="477CD3C4" w:rsidR="00094CD0" w:rsidRDefault="00094CD0" w:rsidP="00B34E12">
      <w:pPr>
        <w:spacing w:line="360" w:lineRule="auto"/>
      </w:pPr>
      <w:r>
        <w:t>G 0.19 Offenlegung schützenswerter Informationen</w:t>
      </w:r>
    </w:p>
    <w:p w14:paraId="603E128F" w14:textId="77777777" w:rsidR="00094CD0" w:rsidRDefault="00094CD0" w:rsidP="00B34E12">
      <w:pPr>
        <w:spacing w:line="360" w:lineRule="auto"/>
      </w:pPr>
      <w:r>
        <w:t xml:space="preserve">G 0.20 Informationen oder Produkte aus unzuverlässiger Quelle </w:t>
      </w:r>
    </w:p>
    <w:p w14:paraId="55479915" w14:textId="77777777" w:rsidR="00094CD0" w:rsidRDefault="00094CD0" w:rsidP="00B34E12">
      <w:pPr>
        <w:spacing w:line="360" w:lineRule="auto"/>
      </w:pPr>
      <w:r>
        <w:t xml:space="preserve">G 0.21 Manipulation von Hard- oder Software </w:t>
      </w:r>
    </w:p>
    <w:p w14:paraId="742042B2" w14:textId="77777777" w:rsidR="00094CD0" w:rsidRDefault="00094CD0" w:rsidP="00B34E12">
      <w:pPr>
        <w:spacing w:line="360" w:lineRule="auto"/>
      </w:pPr>
      <w:r>
        <w:t xml:space="preserve">G 0.22 Manipulation von Informationen </w:t>
      </w:r>
    </w:p>
    <w:p w14:paraId="3CC34F07" w14:textId="77777777" w:rsidR="00094CD0" w:rsidRDefault="00094CD0" w:rsidP="00B34E12">
      <w:pPr>
        <w:spacing w:line="360" w:lineRule="auto"/>
      </w:pPr>
      <w:r>
        <w:t xml:space="preserve">G 0.23 Unbefugtes Eindringen in IT-Systeme </w:t>
      </w:r>
    </w:p>
    <w:p w14:paraId="15309F0E" w14:textId="77777777" w:rsidR="00094CD0" w:rsidRDefault="00094CD0" w:rsidP="00B34E12">
      <w:pPr>
        <w:spacing w:line="360" w:lineRule="auto"/>
      </w:pPr>
      <w:r>
        <w:t xml:space="preserve">G 0.25 Ausfall von Geräten oder Systemen </w:t>
      </w:r>
    </w:p>
    <w:p w14:paraId="47213FA8" w14:textId="77777777" w:rsidR="00094CD0" w:rsidRDefault="00094CD0" w:rsidP="00B34E12">
      <w:pPr>
        <w:spacing w:line="360" w:lineRule="auto"/>
      </w:pPr>
      <w:r>
        <w:t xml:space="preserve">G 0.26 Fehlfunktion von Geräten oder Systemen </w:t>
      </w:r>
    </w:p>
    <w:p w14:paraId="069A50AD" w14:textId="77777777" w:rsidR="00094CD0" w:rsidRDefault="00094CD0" w:rsidP="00B34E12">
      <w:pPr>
        <w:spacing w:line="360" w:lineRule="auto"/>
      </w:pPr>
      <w:r>
        <w:t xml:space="preserve">G 0.27 Ressourcenmangel </w:t>
      </w:r>
    </w:p>
    <w:p w14:paraId="12BE2098" w14:textId="77777777" w:rsidR="00094CD0" w:rsidRDefault="00094CD0" w:rsidP="00B34E12">
      <w:pPr>
        <w:spacing w:line="360" w:lineRule="auto"/>
      </w:pPr>
      <w:r>
        <w:t xml:space="preserve">G 0.29 Verstoß gegen Gesetze oder Regelungen </w:t>
      </w:r>
    </w:p>
    <w:p w14:paraId="60EC861B" w14:textId="77777777" w:rsidR="00094CD0" w:rsidRDefault="00094CD0" w:rsidP="00B34E12">
      <w:pPr>
        <w:spacing w:line="360" w:lineRule="auto"/>
      </w:pPr>
      <w:r>
        <w:t xml:space="preserve">G 0.30 Unberechtigte Nutzung oder Administration von Geräten und Systemen </w:t>
      </w:r>
    </w:p>
    <w:p w14:paraId="5728C1B9" w14:textId="77777777" w:rsidR="00094CD0" w:rsidRDefault="00094CD0" w:rsidP="00B34E12">
      <w:pPr>
        <w:spacing w:line="360" w:lineRule="auto"/>
      </w:pPr>
      <w:r>
        <w:t xml:space="preserve">G 0.31 Fehlerhafte Nutzung oder Administration von Geräten und Systemen </w:t>
      </w:r>
    </w:p>
    <w:p w14:paraId="749594A5" w14:textId="77777777" w:rsidR="00094CD0" w:rsidRDefault="00094CD0" w:rsidP="00B34E12">
      <w:pPr>
        <w:spacing w:line="360" w:lineRule="auto"/>
      </w:pPr>
      <w:r>
        <w:t xml:space="preserve">G 0.32 Missbrauch von Berechtigungen </w:t>
      </w:r>
    </w:p>
    <w:p w14:paraId="65358F1E" w14:textId="77777777" w:rsidR="00094CD0" w:rsidRDefault="00094CD0" w:rsidP="00B34E12">
      <w:pPr>
        <w:spacing w:line="360" w:lineRule="auto"/>
      </w:pPr>
      <w:r>
        <w:t xml:space="preserve">G 0.36 Identitätsdiebstahl </w:t>
      </w:r>
    </w:p>
    <w:p w14:paraId="758A46EF" w14:textId="77777777" w:rsidR="00094CD0" w:rsidRDefault="00094CD0" w:rsidP="00B34E12">
      <w:pPr>
        <w:spacing w:line="360" w:lineRule="auto"/>
      </w:pPr>
      <w:r>
        <w:t xml:space="preserve">G 0.37 Abstreiten von Handlungen </w:t>
      </w:r>
    </w:p>
    <w:p w14:paraId="2FF78011" w14:textId="77777777" w:rsidR="00094CD0" w:rsidRDefault="00094CD0" w:rsidP="00B34E12">
      <w:pPr>
        <w:spacing w:line="360" w:lineRule="auto"/>
      </w:pPr>
      <w:r>
        <w:t xml:space="preserve">G 0.38 Missbrauch personenbezogener Daten </w:t>
      </w:r>
    </w:p>
    <w:p w14:paraId="7C03AD44" w14:textId="77777777" w:rsidR="00094CD0" w:rsidRDefault="00094CD0" w:rsidP="00B34E12">
      <w:pPr>
        <w:spacing w:line="360" w:lineRule="auto"/>
      </w:pPr>
      <w:r>
        <w:t>G 0.40 Verhinderung von Diensten (</w:t>
      </w:r>
      <w:proofErr w:type="spellStart"/>
      <w:r>
        <w:t>Denial</w:t>
      </w:r>
      <w:proofErr w:type="spellEnd"/>
      <w:r>
        <w:t xml:space="preserve"> </w:t>
      </w:r>
      <w:proofErr w:type="spellStart"/>
      <w:r>
        <w:t>of</w:t>
      </w:r>
      <w:proofErr w:type="spellEnd"/>
      <w:r>
        <w:t xml:space="preserve"> Service) </w:t>
      </w:r>
    </w:p>
    <w:p w14:paraId="591AB709" w14:textId="77777777" w:rsidR="00094CD0" w:rsidRDefault="00094CD0" w:rsidP="00B34E12">
      <w:pPr>
        <w:spacing w:line="360" w:lineRule="auto"/>
      </w:pPr>
      <w:r>
        <w:t xml:space="preserve">G 0.43 Einspielen von Nachrichten </w:t>
      </w:r>
    </w:p>
    <w:p w14:paraId="7B63769F" w14:textId="77777777" w:rsidR="00094CD0" w:rsidRDefault="00094CD0" w:rsidP="00B34E12">
      <w:pPr>
        <w:spacing w:line="360" w:lineRule="auto"/>
      </w:pPr>
      <w:r>
        <w:t xml:space="preserve">G 0.45 Datenverlust </w:t>
      </w:r>
    </w:p>
    <w:p w14:paraId="42A55D87" w14:textId="2963F966" w:rsidR="00094CD0" w:rsidRDefault="00094CD0" w:rsidP="00B34E12">
      <w:pPr>
        <w:spacing w:line="360" w:lineRule="auto"/>
      </w:pPr>
      <w:r>
        <w:t>G 0.46 Integritätsverlust schützenswerter Informationen</w:t>
      </w:r>
    </w:p>
    <w:p w14:paraId="4359991B" w14:textId="77777777" w:rsidR="00094CD0" w:rsidRDefault="00094CD0" w:rsidP="00502846">
      <w:pPr>
        <w:spacing w:line="480" w:lineRule="auto"/>
      </w:pPr>
    </w:p>
    <w:p w14:paraId="6BCEC4D8" w14:textId="77777777" w:rsidR="00094CD0" w:rsidRDefault="00094CD0" w:rsidP="00502846">
      <w:pPr>
        <w:spacing w:line="480" w:lineRule="auto"/>
      </w:pPr>
    </w:p>
    <w:p w14:paraId="2E5AE0F8" w14:textId="77777777" w:rsidR="00A737E6" w:rsidRDefault="00A737E6" w:rsidP="00874551">
      <w:pPr>
        <w:rPr>
          <w:b/>
        </w:rPr>
      </w:pPr>
      <w:r>
        <w:rPr>
          <w:b/>
        </w:rPr>
        <w:br w:type="page"/>
      </w:r>
    </w:p>
    <w:p w14:paraId="6F754702" w14:textId="77777777" w:rsidR="00A737E6" w:rsidRDefault="00A737E6" w:rsidP="00AB0E37">
      <w:pPr>
        <w:pStyle w:val="berschrift1"/>
        <w:numPr>
          <w:ilvl w:val="0"/>
          <w:numId w:val="0"/>
        </w:numPr>
        <w:ind w:left="709"/>
      </w:pPr>
      <w:bookmarkStart w:id="91" w:name="_Toc87565408"/>
      <w:r>
        <w:t>Anhang B: Optionale Anhänge</w:t>
      </w:r>
      <w:bookmarkEnd w:id="91"/>
    </w:p>
    <w:p w14:paraId="01320B6C" w14:textId="77777777" w:rsidR="00A737E6" w:rsidRPr="00451F3B" w:rsidRDefault="00A737E6" w:rsidP="00A737E6">
      <w:pPr>
        <w:spacing w:after="240"/>
        <w:rPr>
          <w:bCs/>
          <w:color w:val="FF0000"/>
        </w:rPr>
      </w:pPr>
      <w:r w:rsidRPr="001460C6">
        <w:t>Umfang</w:t>
      </w:r>
      <w:r>
        <w:t xml:space="preserve">reiche oder ergänzende Dokumente, ein Glossar sowie Tabellen- oder </w:t>
      </w:r>
      <w:r w:rsidR="009F0D2A">
        <w:br/>
      </w:r>
      <w:r>
        <w:t xml:space="preserve">Abbildungsverzeichnisse </w:t>
      </w:r>
      <w:r w:rsidRPr="001460C6">
        <w:t xml:space="preserve">werden am Ende des </w:t>
      </w:r>
      <w:r>
        <w:t xml:space="preserve">Dokumentes als Anhang angefügt. </w:t>
      </w:r>
      <w:r w:rsidR="009F0D2A">
        <w:br/>
      </w:r>
      <w:r w:rsidRPr="00451F3B">
        <w:rPr>
          <w:bCs/>
          <w:color w:val="FF0000"/>
        </w:rPr>
        <w:t>Bitte auch die Anzahl und die Bezeichnung der Anlagen aufführen.</w:t>
      </w:r>
    </w:p>
    <w:p w14:paraId="77ECCCBA" w14:textId="77777777" w:rsidR="00A737E6" w:rsidRDefault="00A737E6" w:rsidP="00B00DE8">
      <w:pPr>
        <w:spacing w:after="240"/>
        <w:rPr>
          <w:b/>
        </w:rPr>
      </w:pPr>
    </w:p>
    <w:p w14:paraId="5276F900" w14:textId="77777777" w:rsidR="00DB7E1D" w:rsidRDefault="00DB7E1D" w:rsidP="00B00DE8">
      <w:pPr>
        <w:spacing w:after="240"/>
        <w:rPr>
          <w:b/>
        </w:rPr>
      </w:pPr>
    </w:p>
    <w:p w14:paraId="393B5CED" w14:textId="77777777" w:rsidR="00DB7E1D" w:rsidRDefault="00DB7E1D" w:rsidP="00B00DE8">
      <w:pPr>
        <w:spacing w:after="240"/>
        <w:rPr>
          <w:b/>
        </w:rPr>
      </w:pPr>
    </w:p>
    <w:p w14:paraId="3568C777" w14:textId="77777777" w:rsidR="00B61F18" w:rsidRPr="00CD38FE" w:rsidRDefault="006C0023" w:rsidP="00AB0E37">
      <w:pPr>
        <w:pStyle w:val="berschrift1"/>
        <w:numPr>
          <w:ilvl w:val="0"/>
          <w:numId w:val="0"/>
        </w:numPr>
        <w:ind w:left="709"/>
      </w:pPr>
      <w:r>
        <w:br w:type="column"/>
      </w:r>
      <w:bookmarkStart w:id="92" w:name="_Toc38773022"/>
      <w:bookmarkStart w:id="93" w:name="_Toc87565409"/>
      <w:r w:rsidR="00B61F18">
        <w:t xml:space="preserve">Anhang C: </w:t>
      </w:r>
      <w:r w:rsidR="00B61F18" w:rsidRPr="00340303">
        <w:t>Glossar</w:t>
      </w:r>
      <w:bookmarkEnd w:id="92"/>
      <w:bookmarkEnd w:id="93"/>
    </w:p>
    <w:p w14:paraId="0FB8F221" w14:textId="77777777" w:rsidR="00B61F18" w:rsidRPr="00B83973" w:rsidRDefault="00B61F18" w:rsidP="00B61F18">
      <w:pPr>
        <w:spacing w:after="240"/>
        <w:rPr>
          <w:rFonts w:cs="Tahoma"/>
          <w:color w:val="FF0000"/>
        </w:rPr>
      </w:pPr>
      <w:bookmarkStart w:id="94" w:name="DELETE_1"/>
      <w:bookmarkStart w:id="95" w:name="_Hlk32079783"/>
      <w:bookmarkEnd w:id="94"/>
      <w:r w:rsidRPr="002D2AEC">
        <w:rPr>
          <w:rFonts w:cs="Tahoma"/>
        </w:rPr>
        <w:t xml:space="preserve">Das nachstehende Glossar erläutert die im Dokument verwenden Fachbegriffe und </w:t>
      </w:r>
      <w:r>
        <w:rPr>
          <w:rFonts w:cs="Tahoma"/>
        </w:rPr>
        <w:br/>
      </w:r>
      <w:r w:rsidRPr="002D2AEC">
        <w:rPr>
          <w:rFonts w:cs="Tahoma"/>
        </w:rPr>
        <w:t>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B61F18" w:rsidRPr="00A33FEF" w14:paraId="3F64F875"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452DA3EB"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2F6569A" w14:textId="77777777" w:rsidR="00B61F18" w:rsidRPr="001D41FA" w:rsidRDefault="00B61F18" w:rsidP="006676E5">
            <w:pPr>
              <w:pStyle w:val="Tabellentext"/>
              <w:spacing w:before="240" w:after="240"/>
              <w:rPr>
                <w:b/>
              </w:rPr>
            </w:pPr>
            <w:r w:rsidRPr="001D41FA">
              <w:rPr>
                <w:b/>
              </w:rPr>
              <w:t>Erklärung</w:t>
            </w:r>
          </w:p>
        </w:tc>
      </w:tr>
      <w:tr w:rsidR="00B61F18" w:rsidRPr="00AB3CB7" w14:paraId="5046FBED" w14:textId="77777777" w:rsidTr="006676E5">
        <w:tc>
          <w:tcPr>
            <w:tcW w:w="1843" w:type="dxa"/>
            <w:tcBorders>
              <w:top w:val="single" w:sz="4" w:space="0" w:color="auto"/>
              <w:left w:val="single" w:sz="4" w:space="0" w:color="auto"/>
              <w:bottom w:val="single" w:sz="4" w:space="0" w:color="auto"/>
              <w:right w:val="single" w:sz="4" w:space="0" w:color="auto"/>
            </w:tcBorders>
          </w:tcPr>
          <w:p w14:paraId="1F9C884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5325129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6"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1810BB5B" w14:textId="77777777" w:rsidTr="006676E5">
        <w:tc>
          <w:tcPr>
            <w:tcW w:w="1843" w:type="dxa"/>
            <w:tcBorders>
              <w:top w:val="single" w:sz="4" w:space="0" w:color="auto"/>
              <w:left w:val="single" w:sz="4" w:space="0" w:color="auto"/>
              <w:bottom w:val="single" w:sz="4" w:space="0" w:color="auto"/>
              <w:right w:val="single" w:sz="4" w:space="0" w:color="auto"/>
            </w:tcBorders>
          </w:tcPr>
          <w:p w14:paraId="4E3BA17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60AE416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Berechtigungs- und Zugriffslisten / </w:t>
            </w:r>
            <w:proofErr w:type="spellStart"/>
            <w:r w:rsidRPr="0030527C">
              <w:rPr>
                <w:rFonts w:ascii="Arial" w:hAnsi="Arial" w:cs="Arial"/>
                <w:color w:val="222222"/>
                <w:shd w:val="clear" w:color="auto" w:fill="FFFFFF"/>
              </w:rPr>
              <w:t>Acess</w:t>
            </w:r>
            <w:proofErr w:type="spellEnd"/>
            <w:r w:rsidRPr="0030527C">
              <w:rPr>
                <w:rFonts w:ascii="Arial" w:hAnsi="Arial" w:cs="Arial"/>
                <w:color w:val="222222"/>
                <w:shd w:val="clear" w:color="auto" w:fill="FFFFFF"/>
              </w:rPr>
              <w:t xml:space="preserve"> Control List (ACL)</w:t>
            </w:r>
          </w:p>
        </w:tc>
      </w:tr>
      <w:tr w:rsidR="00B61F18" w:rsidRPr="00AB3CB7" w14:paraId="3E914B8F" w14:textId="77777777" w:rsidTr="006676E5">
        <w:tc>
          <w:tcPr>
            <w:tcW w:w="1843" w:type="dxa"/>
            <w:tcBorders>
              <w:top w:val="single" w:sz="4" w:space="0" w:color="auto"/>
              <w:left w:val="single" w:sz="4" w:space="0" w:color="auto"/>
              <w:bottom w:val="single" w:sz="4" w:space="0" w:color="auto"/>
              <w:right w:val="single" w:sz="4" w:space="0" w:color="auto"/>
            </w:tcBorders>
          </w:tcPr>
          <w:p w14:paraId="54F053D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22CD71BE"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Active</w:t>
            </w:r>
            <w:proofErr w:type="spellEnd"/>
            <w:r w:rsidRPr="0030527C">
              <w:rPr>
                <w:rFonts w:ascii="Arial" w:hAnsi="Arial" w:cs="Arial"/>
                <w:color w:val="222222"/>
                <w:shd w:val="clear" w:color="auto" w:fill="FFFFFF"/>
              </w:rPr>
              <w:t xml:space="preserve"> Directory</w:t>
            </w:r>
          </w:p>
        </w:tc>
      </w:tr>
      <w:tr w:rsidR="00B61F18" w:rsidRPr="0030527C" w14:paraId="0346DBF9" w14:textId="77777777" w:rsidTr="006676E5">
        <w:tc>
          <w:tcPr>
            <w:tcW w:w="1843" w:type="dxa"/>
            <w:tcBorders>
              <w:top w:val="single" w:sz="4" w:space="0" w:color="auto"/>
              <w:left w:val="single" w:sz="4" w:space="0" w:color="auto"/>
              <w:bottom w:val="single" w:sz="4" w:space="0" w:color="auto"/>
              <w:right w:val="single" w:sz="4" w:space="0" w:color="auto"/>
            </w:tcBorders>
          </w:tcPr>
          <w:p w14:paraId="670C760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6417E20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Gruppe im </w:t>
            </w:r>
            <w:proofErr w:type="spellStart"/>
            <w:r w:rsidRPr="0030527C">
              <w:rPr>
                <w:rFonts w:ascii="Arial" w:hAnsi="Arial" w:cs="Arial"/>
                <w:color w:val="222222"/>
                <w:shd w:val="clear" w:color="auto" w:fill="FFFFFF"/>
              </w:rPr>
              <w:t>Active</w:t>
            </w:r>
            <w:proofErr w:type="spellEnd"/>
            <w:r w:rsidRPr="0030527C">
              <w:rPr>
                <w:rFonts w:ascii="Arial" w:hAnsi="Arial" w:cs="Arial"/>
                <w:color w:val="222222"/>
                <w:shd w:val="clear" w:color="auto" w:fill="FFFFFF"/>
              </w:rPr>
              <w:t xml:space="preserve"> Directory (AD), in der alle Mitglieder die gleichen administrativen Rechte haben.</w:t>
            </w:r>
          </w:p>
        </w:tc>
      </w:tr>
      <w:tr w:rsidR="00B61F18" w:rsidRPr="0030527C" w14:paraId="04C2A1FA" w14:textId="77777777" w:rsidTr="006676E5">
        <w:tc>
          <w:tcPr>
            <w:tcW w:w="1843" w:type="dxa"/>
            <w:tcBorders>
              <w:top w:val="single" w:sz="4" w:space="0" w:color="auto"/>
              <w:left w:val="single" w:sz="4" w:space="0" w:color="auto"/>
              <w:bottom w:val="single" w:sz="4" w:space="0" w:color="auto"/>
              <w:right w:val="single" w:sz="4" w:space="0" w:color="auto"/>
            </w:tcBorders>
          </w:tcPr>
          <w:p w14:paraId="5071802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2D4D2CF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441B1500" w14:textId="77777777" w:rsidTr="006676E5">
        <w:tc>
          <w:tcPr>
            <w:tcW w:w="1843" w:type="dxa"/>
            <w:tcBorders>
              <w:top w:val="single" w:sz="4" w:space="0" w:color="auto"/>
              <w:left w:val="single" w:sz="4" w:space="0" w:color="auto"/>
              <w:bottom w:val="single" w:sz="4" w:space="0" w:color="auto"/>
              <w:right w:val="single" w:sz="4" w:space="0" w:color="auto"/>
            </w:tcBorders>
          </w:tcPr>
          <w:p w14:paraId="39CCA7A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7B493FA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72E2C8AD" w14:textId="77777777" w:rsidTr="006676E5">
        <w:tc>
          <w:tcPr>
            <w:tcW w:w="1843" w:type="dxa"/>
            <w:tcBorders>
              <w:top w:val="single" w:sz="4" w:space="0" w:color="auto"/>
              <w:left w:val="single" w:sz="4" w:space="0" w:color="auto"/>
              <w:bottom w:val="single" w:sz="4" w:space="0" w:color="auto"/>
              <w:right w:val="single" w:sz="4" w:space="0" w:color="auto"/>
            </w:tcBorders>
          </w:tcPr>
          <w:p w14:paraId="5E01713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78626C5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4B3A67C9" w14:textId="77777777" w:rsidTr="006676E5">
        <w:tc>
          <w:tcPr>
            <w:tcW w:w="1843" w:type="dxa"/>
            <w:tcBorders>
              <w:top w:val="single" w:sz="4" w:space="0" w:color="auto"/>
              <w:left w:val="single" w:sz="4" w:space="0" w:color="auto"/>
              <w:bottom w:val="single" w:sz="4" w:space="0" w:color="auto"/>
              <w:right w:val="single" w:sz="4" w:space="0" w:color="auto"/>
            </w:tcBorders>
          </w:tcPr>
          <w:p w14:paraId="01397FE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15ED49F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4A2B8FF2" w14:textId="77777777" w:rsidTr="006676E5">
        <w:tc>
          <w:tcPr>
            <w:tcW w:w="1843" w:type="dxa"/>
            <w:tcBorders>
              <w:top w:val="single" w:sz="4" w:space="0" w:color="auto"/>
              <w:left w:val="single" w:sz="4" w:space="0" w:color="auto"/>
              <w:bottom w:val="single" w:sz="4" w:space="0" w:color="auto"/>
              <w:right w:val="single" w:sz="4" w:space="0" w:color="auto"/>
            </w:tcBorders>
          </w:tcPr>
          <w:p w14:paraId="1AAC691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634787A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0EE58D5D" w14:textId="77777777" w:rsidTr="006676E5">
        <w:tc>
          <w:tcPr>
            <w:tcW w:w="1843" w:type="dxa"/>
            <w:tcBorders>
              <w:top w:val="single" w:sz="4" w:space="0" w:color="auto"/>
              <w:left w:val="single" w:sz="4" w:space="0" w:color="auto"/>
              <w:bottom w:val="single" w:sz="4" w:space="0" w:color="auto"/>
              <w:right w:val="single" w:sz="4" w:space="0" w:color="auto"/>
            </w:tcBorders>
          </w:tcPr>
          <w:p w14:paraId="043E09F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5B0FF98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06F36B33" w14:textId="77777777" w:rsidTr="006676E5">
        <w:tc>
          <w:tcPr>
            <w:tcW w:w="1843" w:type="dxa"/>
            <w:tcBorders>
              <w:top w:val="single" w:sz="4" w:space="0" w:color="auto"/>
              <w:left w:val="single" w:sz="4" w:space="0" w:color="auto"/>
              <w:bottom w:val="single" w:sz="4" w:space="0" w:color="auto"/>
              <w:right w:val="single" w:sz="4" w:space="0" w:color="auto"/>
            </w:tcBorders>
          </w:tcPr>
          <w:p w14:paraId="176CD4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453114B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30527C" w14:paraId="00497634" w14:textId="77777777" w:rsidTr="006676E5">
        <w:tc>
          <w:tcPr>
            <w:tcW w:w="1843" w:type="dxa"/>
            <w:tcBorders>
              <w:top w:val="single" w:sz="4" w:space="0" w:color="auto"/>
              <w:left w:val="single" w:sz="4" w:space="0" w:color="auto"/>
              <w:bottom w:val="single" w:sz="4" w:space="0" w:color="auto"/>
              <w:right w:val="single" w:sz="4" w:space="0" w:color="auto"/>
            </w:tcBorders>
          </w:tcPr>
          <w:p w14:paraId="43642D0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Common </w:t>
            </w:r>
            <w:proofErr w:type="spellStart"/>
            <w:r w:rsidRPr="0030527C">
              <w:rPr>
                <w:rFonts w:ascii="Arial" w:hAnsi="Arial" w:cs="Arial"/>
                <w:color w:val="222222"/>
                <w:shd w:val="clear" w:color="auto" w:fill="FFFFFF"/>
              </w:rPr>
              <w:t>Criteria</w:t>
            </w:r>
            <w:proofErr w:type="spellEnd"/>
          </w:p>
        </w:tc>
        <w:tc>
          <w:tcPr>
            <w:tcW w:w="7222" w:type="dxa"/>
            <w:tcBorders>
              <w:top w:val="single" w:sz="4" w:space="0" w:color="auto"/>
              <w:left w:val="single" w:sz="4" w:space="0" w:color="auto"/>
              <w:bottom w:val="single" w:sz="4" w:space="0" w:color="auto"/>
              <w:right w:val="single" w:sz="4" w:space="0" w:color="auto"/>
            </w:tcBorders>
          </w:tcPr>
          <w:p w14:paraId="7520A43C"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Die CC Version 3.1 wurde im September 2006 von der Staatengemeinschaft im internationalen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Anerkennungsabkommen verabschiedet und gemäß BSI-Zertifizierungsverordnung im Bundesanzeiger vom 23.02.2007 offiziell bekannt gegeben. Diese Version der CC liegt ebenfalls als internationaler Standard ISO/IEC 15408 vor.</w:t>
            </w:r>
          </w:p>
        </w:tc>
      </w:tr>
      <w:tr w:rsidR="00B61F18" w:rsidRPr="00A33FEF" w14:paraId="6014E8C2"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1D486BA7"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7E56B970" w14:textId="77777777" w:rsidR="00B61F18" w:rsidRPr="001D41FA" w:rsidRDefault="00B61F18" w:rsidP="006676E5">
            <w:pPr>
              <w:pStyle w:val="Tabellentext"/>
              <w:spacing w:before="240" w:after="240"/>
              <w:rPr>
                <w:b/>
              </w:rPr>
            </w:pPr>
            <w:r w:rsidRPr="001D41FA">
              <w:rPr>
                <w:b/>
              </w:rPr>
              <w:t>Erklärung</w:t>
            </w:r>
          </w:p>
        </w:tc>
      </w:tr>
      <w:tr w:rsidR="00B61F18" w:rsidRPr="0030527C" w14:paraId="5C1261C3" w14:textId="77777777" w:rsidTr="006676E5">
        <w:tc>
          <w:tcPr>
            <w:tcW w:w="1843" w:type="dxa"/>
            <w:tcBorders>
              <w:top w:val="single" w:sz="4" w:space="0" w:color="auto"/>
              <w:left w:val="single" w:sz="4" w:space="0" w:color="auto"/>
              <w:bottom w:val="single" w:sz="4" w:space="0" w:color="auto"/>
              <w:right w:val="single" w:sz="4" w:space="0" w:color="auto"/>
            </w:tcBorders>
          </w:tcPr>
          <w:p w14:paraId="1D324A0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EAL4</w:t>
            </w:r>
          </w:p>
        </w:tc>
        <w:tc>
          <w:tcPr>
            <w:tcW w:w="7222" w:type="dxa"/>
            <w:tcBorders>
              <w:top w:val="single" w:sz="4" w:space="0" w:color="auto"/>
              <w:left w:val="single" w:sz="4" w:space="0" w:color="auto"/>
              <w:bottom w:val="single" w:sz="4" w:space="0" w:color="auto"/>
              <w:right w:val="single" w:sz="4" w:space="0" w:color="auto"/>
            </w:tcBorders>
          </w:tcPr>
          <w:p w14:paraId="2D4F739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 xml:space="preserve">Die EAL-Stufen der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(ISO 15408) beschreiben präzise Anforderungen an eine IT-Sicherheitsprüfung. Mit wachsender EAL-Nummer steigen die Anforderungen an den zu prüfenden Umfang, an die Prüftiefe und an die Prüfmethoden. Ziel einer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-Evaluierung ist die Bestätigung, dass die vom Hersteller behauptete Sicherheitsfunktionalität wirksam ist.</w:t>
            </w:r>
          </w:p>
        </w:tc>
      </w:tr>
      <w:tr w:rsidR="00B61F18" w:rsidRPr="00AB3CB7" w14:paraId="6727AADC" w14:textId="77777777" w:rsidTr="006676E5">
        <w:tc>
          <w:tcPr>
            <w:tcW w:w="1843" w:type="dxa"/>
            <w:tcBorders>
              <w:top w:val="single" w:sz="4" w:space="0" w:color="auto"/>
              <w:left w:val="single" w:sz="4" w:space="0" w:color="auto"/>
              <w:bottom w:val="single" w:sz="4" w:space="0" w:color="auto"/>
              <w:right w:val="single" w:sz="4" w:space="0" w:color="auto"/>
            </w:tcBorders>
          </w:tcPr>
          <w:p w14:paraId="483D63FC"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Confluence</w:t>
            </w:r>
            <w:proofErr w:type="spellEnd"/>
          </w:p>
        </w:tc>
        <w:tc>
          <w:tcPr>
            <w:tcW w:w="7222" w:type="dxa"/>
            <w:tcBorders>
              <w:top w:val="single" w:sz="4" w:space="0" w:color="auto"/>
              <w:left w:val="single" w:sz="4" w:space="0" w:color="auto"/>
              <w:bottom w:val="single" w:sz="4" w:space="0" w:color="auto"/>
              <w:right w:val="single" w:sz="4" w:space="0" w:color="auto"/>
            </w:tcBorders>
          </w:tcPr>
          <w:p w14:paraId="763194D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Kollaborationstool, </w:t>
            </w:r>
            <w:proofErr w:type="spellStart"/>
            <w:r w:rsidRPr="0030527C">
              <w:rPr>
                <w:rFonts w:ascii="Arial" w:hAnsi="Arial" w:cs="Arial"/>
                <w:color w:val="222222"/>
                <w:shd w:val="clear" w:color="auto" w:fill="FFFFFF"/>
              </w:rPr>
              <w:t>Confluence</w:t>
            </w:r>
            <w:proofErr w:type="spellEnd"/>
            <w:r w:rsidRPr="0030527C">
              <w:rPr>
                <w:rFonts w:ascii="Arial" w:hAnsi="Arial" w:cs="Arial"/>
                <w:color w:val="222222"/>
                <w:shd w:val="clear" w:color="auto" w:fill="FFFFFF"/>
              </w:rPr>
              <w:t xml:space="preserve"> ist ein browserbasiertes Wiki-Tool zur Verwaltung von Wissen</w:t>
            </w:r>
          </w:p>
        </w:tc>
      </w:tr>
      <w:tr w:rsidR="00B61F18" w:rsidRPr="00AB3CB7" w14:paraId="3F2754E3" w14:textId="77777777" w:rsidTr="006676E5">
        <w:tc>
          <w:tcPr>
            <w:tcW w:w="1843" w:type="dxa"/>
            <w:tcBorders>
              <w:top w:val="single" w:sz="4" w:space="0" w:color="auto"/>
              <w:left w:val="single" w:sz="4" w:space="0" w:color="auto"/>
              <w:bottom w:val="single" w:sz="4" w:space="0" w:color="auto"/>
              <w:right w:val="single" w:sz="4" w:space="0" w:color="auto"/>
            </w:tcBorders>
          </w:tcPr>
          <w:p w14:paraId="77D2A0F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66755AC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Distributed </w:t>
            </w:r>
            <w:proofErr w:type="spellStart"/>
            <w:r w:rsidRPr="0030527C">
              <w:rPr>
                <w:rFonts w:ascii="Arial" w:hAnsi="Arial" w:cs="Arial"/>
                <w:color w:val="222222"/>
                <w:shd w:val="clear" w:color="auto" w:fill="FFFFFF"/>
              </w:rPr>
              <w:t>Denial</w:t>
            </w:r>
            <w:proofErr w:type="spellEnd"/>
            <w:r w:rsidRPr="0030527C">
              <w:rPr>
                <w:rFonts w:ascii="Arial" w:hAnsi="Arial" w:cs="Arial"/>
                <w:color w:val="222222"/>
                <w:shd w:val="clear" w:color="auto" w:fill="FFFFFF"/>
              </w:rPr>
              <w:t xml:space="preserve"> </w:t>
            </w:r>
            <w:proofErr w:type="spellStart"/>
            <w:r w:rsidRPr="0030527C">
              <w:rPr>
                <w:rFonts w:ascii="Arial" w:hAnsi="Arial" w:cs="Arial"/>
                <w:color w:val="222222"/>
                <w:shd w:val="clear" w:color="auto" w:fill="FFFFFF"/>
              </w:rPr>
              <w:t>of</w:t>
            </w:r>
            <w:proofErr w:type="spellEnd"/>
            <w:r w:rsidRPr="0030527C">
              <w:rPr>
                <w:rFonts w:ascii="Arial" w:hAnsi="Arial" w:cs="Arial"/>
                <w:color w:val="222222"/>
                <w:shd w:val="clear" w:color="auto" w:fill="FFFFFF"/>
              </w:rPr>
              <w:t xml:space="preserve"> Service - Ein DDoS-Angriff versucht durch eine gezielt herbeigeführte Überlastung die Nichtverfügbarkeit eines Internetservices herbeizuführen.</w:t>
            </w:r>
          </w:p>
        </w:tc>
      </w:tr>
      <w:tr w:rsidR="00B61F18" w:rsidRPr="00AB3CB7" w14:paraId="2E429479" w14:textId="77777777" w:rsidTr="006676E5">
        <w:tc>
          <w:tcPr>
            <w:tcW w:w="1843" w:type="dxa"/>
            <w:tcBorders>
              <w:top w:val="single" w:sz="4" w:space="0" w:color="auto"/>
              <w:left w:val="single" w:sz="4" w:space="0" w:color="auto"/>
              <w:bottom w:val="single" w:sz="4" w:space="0" w:color="auto"/>
              <w:right w:val="single" w:sz="4" w:space="0" w:color="auto"/>
            </w:tcBorders>
          </w:tcPr>
          <w:p w14:paraId="62F059D6"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default</w:t>
            </w:r>
            <w:proofErr w:type="spellEnd"/>
            <w:r w:rsidRPr="0030527C">
              <w:rPr>
                <w:rFonts w:ascii="Arial" w:hAnsi="Arial" w:cs="Arial"/>
                <w:color w:val="222222"/>
                <w:shd w:val="clear" w:color="auto" w:fill="FFFFFF"/>
              </w:rPr>
              <w:t>-settings</w:t>
            </w:r>
          </w:p>
        </w:tc>
        <w:tc>
          <w:tcPr>
            <w:tcW w:w="7222" w:type="dxa"/>
            <w:tcBorders>
              <w:top w:val="single" w:sz="4" w:space="0" w:color="auto"/>
              <w:left w:val="single" w:sz="4" w:space="0" w:color="auto"/>
              <w:bottom w:val="single" w:sz="4" w:space="0" w:color="auto"/>
              <w:right w:val="single" w:sz="4" w:space="0" w:color="auto"/>
            </w:tcBorders>
          </w:tcPr>
          <w:p w14:paraId="39B34A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27F8B6CA" w14:textId="77777777" w:rsidTr="006676E5">
        <w:tc>
          <w:tcPr>
            <w:tcW w:w="1843" w:type="dxa"/>
            <w:tcBorders>
              <w:top w:val="single" w:sz="4" w:space="0" w:color="auto"/>
              <w:left w:val="single" w:sz="4" w:space="0" w:color="auto"/>
              <w:bottom w:val="single" w:sz="4" w:space="0" w:color="auto"/>
              <w:right w:val="single" w:sz="4" w:space="0" w:color="auto"/>
            </w:tcBorders>
          </w:tcPr>
          <w:p w14:paraId="4B46B036"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71E2E1AE"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proofErr w:type="spellStart"/>
            <w:r w:rsidRPr="0030527C">
              <w:rPr>
                <w:rFonts w:ascii="Arial" w:hAnsi="Arial" w:cs="Arial"/>
                <w:bCs/>
                <w:color w:val="222222"/>
              </w:rPr>
              <w:t>Demilitarized</w:t>
            </w:r>
            <w:proofErr w:type="spellEnd"/>
            <w:r w:rsidRPr="0030527C">
              <w:rPr>
                <w:rFonts w:ascii="Arial" w:hAnsi="Arial" w:cs="Arial"/>
                <w:bCs/>
                <w:color w:val="222222"/>
              </w:rPr>
              <w:t xml:space="preserve">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468D6237" w14:textId="77777777" w:rsidTr="006676E5">
        <w:tc>
          <w:tcPr>
            <w:tcW w:w="1843" w:type="dxa"/>
            <w:tcBorders>
              <w:top w:val="single" w:sz="4" w:space="0" w:color="auto"/>
              <w:left w:val="single" w:sz="4" w:space="0" w:color="auto"/>
              <w:bottom w:val="single" w:sz="4" w:space="0" w:color="auto"/>
              <w:right w:val="single" w:sz="4" w:space="0" w:color="auto"/>
            </w:tcBorders>
          </w:tcPr>
          <w:p w14:paraId="0B89307D"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EAPoL</w:t>
            </w:r>
            <w:proofErr w:type="spellEnd"/>
          </w:p>
        </w:tc>
        <w:tc>
          <w:tcPr>
            <w:tcW w:w="7222" w:type="dxa"/>
            <w:tcBorders>
              <w:top w:val="single" w:sz="4" w:space="0" w:color="auto"/>
              <w:left w:val="single" w:sz="4" w:space="0" w:color="auto"/>
              <w:bottom w:val="single" w:sz="4" w:space="0" w:color="auto"/>
              <w:right w:val="single" w:sz="4" w:space="0" w:color="auto"/>
            </w:tcBorders>
          </w:tcPr>
          <w:p w14:paraId="2915DB5E" w14:textId="77777777" w:rsidR="00B61F18" w:rsidRPr="006779ED" w:rsidRDefault="00A063CB" w:rsidP="006676E5">
            <w:pPr>
              <w:spacing w:before="120" w:after="240"/>
              <w:rPr>
                <w:rFonts w:ascii="Arial" w:hAnsi="Arial" w:cs="Arial"/>
                <w:color w:val="222222"/>
                <w:shd w:val="clear" w:color="auto" w:fill="FFFFFF"/>
              </w:rPr>
            </w:pPr>
            <w:hyperlink r:id="rId17"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w:t>
            </w:r>
            <w:hyperlink r:id="rId18" w:tooltip="Local Area Network" w:history="1">
              <w:proofErr w:type="spellStart"/>
              <w:r w:rsidR="00B61F18" w:rsidRPr="006779ED">
                <w:rPr>
                  <w:rFonts w:ascii="Arial" w:hAnsi="Arial" w:cs="Arial"/>
                  <w:color w:val="222222"/>
                  <w:shd w:val="clear" w:color="auto" w:fill="FFFFFF"/>
                </w:rPr>
                <w:t>Local</w:t>
              </w:r>
              <w:proofErr w:type="spellEnd"/>
              <w:r w:rsidR="00B61F18" w:rsidRPr="006779ED">
                <w:rPr>
                  <w:rFonts w:ascii="Arial" w:hAnsi="Arial" w:cs="Arial"/>
                  <w:color w:val="222222"/>
                  <w:shd w:val="clear" w:color="auto" w:fill="FFFFFF"/>
                </w:rPr>
                <w:t xml:space="preserve"> Area Network</w:t>
              </w:r>
            </w:hyperlink>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EAPoL</w:t>
            </w:r>
            <w:proofErr w:type="spellEnd"/>
            <w:r w:rsidR="00B61F18" w:rsidRPr="006779ED">
              <w:rPr>
                <w:rFonts w:ascii="Arial" w:hAnsi="Arial" w:cs="Arial"/>
                <w:color w:val="222222"/>
                <w:shd w:val="clear" w:color="auto" w:fill="FFFFFF"/>
              </w:rPr>
              <w:t xml:space="preserve">) ist eines der Nachrichtenformate vom </w:t>
            </w:r>
            <w:proofErr w:type="spellStart"/>
            <w:r w:rsidR="00B61F18" w:rsidRPr="006779ED">
              <w:rPr>
                <w:rFonts w:ascii="Arial" w:hAnsi="Arial" w:cs="Arial"/>
                <w:color w:val="222222"/>
                <w:shd w:val="clear" w:color="auto" w:fill="FFFFFF"/>
              </w:rPr>
              <w:t>Authentifizierungprotokoll</w:t>
            </w:r>
            <w:proofErr w:type="spellEnd"/>
            <w:r w:rsidR="00B61F18" w:rsidRPr="006779ED">
              <w:rPr>
                <w:rFonts w:ascii="Arial" w:hAnsi="Arial" w:cs="Arial"/>
                <w:color w:val="222222"/>
                <w:shd w:val="clear" w:color="auto" w:fill="FFFFFF"/>
              </w:rPr>
              <w:t xml:space="preserve"> Extensible Authentication Protocol (EAP). Andere EAP-Nachrichtenformate sind "EAP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Wireless (</w:t>
            </w:r>
            <w:proofErr w:type="spellStart"/>
            <w:r w:rsidR="00B61F18" w:rsidRPr="006779ED">
              <w:rPr>
                <w:rFonts w:ascii="Arial" w:hAnsi="Arial" w:cs="Arial"/>
                <w:color w:val="222222"/>
                <w:shd w:val="clear" w:color="auto" w:fill="FFFFFF"/>
              </w:rPr>
              <w:t>EAPoW</w:t>
            </w:r>
            <w:proofErr w:type="spellEnd"/>
            <w:r w:rsidR="00B61F18" w:rsidRPr="006779ED">
              <w:rPr>
                <w:rFonts w:ascii="Arial" w:hAnsi="Arial" w:cs="Arial"/>
                <w:color w:val="222222"/>
                <w:shd w:val="clear" w:color="auto" w:fill="FFFFFF"/>
              </w:rPr>
              <w:t xml:space="preserve">)" und "EAP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Point-</w:t>
            </w:r>
            <w:proofErr w:type="spellStart"/>
            <w:r w:rsidR="00B61F18" w:rsidRPr="006779ED">
              <w:rPr>
                <w:rFonts w:ascii="Arial" w:hAnsi="Arial" w:cs="Arial"/>
                <w:color w:val="222222"/>
                <w:shd w:val="clear" w:color="auto" w:fill="FFFFFF"/>
              </w:rPr>
              <w:t>to</w:t>
            </w:r>
            <w:proofErr w:type="spellEnd"/>
            <w:r w:rsidR="00B61F18" w:rsidRPr="006779ED">
              <w:rPr>
                <w:rFonts w:ascii="Arial" w:hAnsi="Arial" w:cs="Arial"/>
                <w:color w:val="222222"/>
                <w:shd w:val="clear" w:color="auto" w:fill="FFFFFF"/>
              </w:rPr>
              <w:t>-Point-</w:t>
            </w:r>
            <w:proofErr w:type="spellStart"/>
            <w:r w:rsidR="00B61F18" w:rsidRPr="006779ED">
              <w:rPr>
                <w:rFonts w:ascii="Arial" w:hAnsi="Arial" w:cs="Arial"/>
                <w:color w:val="222222"/>
                <w:shd w:val="clear" w:color="auto" w:fill="FFFFFF"/>
              </w:rPr>
              <w:t>Protocoll</w:t>
            </w:r>
            <w:proofErr w:type="spellEnd"/>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EAPoPPP</w:t>
            </w:r>
            <w:proofErr w:type="spellEnd"/>
            <w:r w:rsidR="00B61F18" w:rsidRPr="006779ED">
              <w:rPr>
                <w:rFonts w:ascii="Arial" w:hAnsi="Arial" w:cs="Arial"/>
                <w:color w:val="222222"/>
                <w:shd w:val="clear" w:color="auto" w:fill="FFFFFF"/>
              </w:rPr>
              <w:t xml:space="preserve">)". </w:t>
            </w:r>
          </w:p>
        </w:tc>
      </w:tr>
      <w:tr w:rsidR="00B61F18" w:rsidRPr="0030527C" w14:paraId="563510AE" w14:textId="77777777" w:rsidTr="006676E5">
        <w:tc>
          <w:tcPr>
            <w:tcW w:w="1843" w:type="dxa"/>
            <w:tcBorders>
              <w:top w:val="single" w:sz="4" w:space="0" w:color="auto"/>
              <w:left w:val="single" w:sz="4" w:space="0" w:color="auto"/>
              <w:bottom w:val="single" w:sz="4" w:space="0" w:color="auto"/>
              <w:right w:val="single" w:sz="4" w:space="0" w:color="auto"/>
            </w:tcBorders>
          </w:tcPr>
          <w:p w14:paraId="38FDB33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77D2348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19"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0"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1"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2"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3"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7D22C3A3" w14:textId="77777777" w:rsidTr="006676E5">
        <w:tc>
          <w:tcPr>
            <w:tcW w:w="1843" w:type="dxa"/>
            <w:tcBorders>
              <w:top w:val="single" w:sz="4" w:space="0" w:color="auto"/>
              <w:left w:val="single" w:sz="4" w:space="0" w:color="auto"/>
              <w:bottom w:val="single" w:sz="4" w:space="0" w:color="auto"/>
              <w:right w:val="single" w:sz="4" w:space="0" w:color="auto"/>
            </w:tcBorders>
          </w:tcPr>
          <w:p w14:paraId="4CCDB88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0B2DF52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B61F18" w:rsidRPr="00AB3CB7" w14:paraId="6287D7A7" w14:textId="77777777" w:rsidTr="006676E5">
        <w:tc>
          <w:tcPr>
            <w:tcW w:w="1843" w:type="dxa"/>
            <w:tcBorders>
              <w:top w:val="single" w:sz="4" w:space="0" w:color="auto"/>
              <w:left w:val="single" w:sz="4" w:space="0" w:color="auto"/>
              <w:bottom w:val="single" w:sz="4" w:space="0" w:color="auto"/>
              <w:right w:val="single" w:sz="4" w:space="0" w:color="auto"/>
            </w:tcBorders>
          </w:tcPr>
          <w:p w14:paraId="39B848B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6DC9672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463D9983" w14:textId="77777777" w:rsidTr="006676E5">
        <w:tc>
          <w:tcPr>
            <w:tcW w:w="1843" w:type="dxa"/>
            <w:tcBorders>
              <w:top w:val="single" w:sz="4" w:space="0" w:color="auto"/>
              <w:left w:val="single" w:sz="4" w:space="0" w:color="auto"/>
              <w:bottom w:val="single" w:sz="4" w:space="0" w:color="auto"/>
              <w:right w:val="single" w:sz="4" w:space="0" w:color="auto"/>
            </w:tcBorders>
          </w:tcPr>
          <w:p w14:paraId="1069056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2800EAD4"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33FEF" w14:paraId="7056C401"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44370FE8"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F69FE8B" w14:textId="77777777" w:rsidR="00B61F18" w:rsidRPr="001D41FA" w:rsidRDefault="00B61F18" w:rsidP="006676E5">
            <w:pPr>
              <w:pStyle w:val="Tabellentext"/>
              <w:spacing w:before="240" w:after="240"/>
              <w:rPr>
                <w:b/>
              </w:rPr>
            </w:pPr>
            <w:r w:rsidRPr="001D41FA">
              <w:rPr>
                <w:b/>
              </w:rPr>
              <w:t>Erklärung</w:t>
            </w:r>
          </w:p>
        </w:tc>
      </w:tr>
      <w:tr w:rsidR="00B61F18" w:rsidRPr="00AB3CB7" w14:paraId="1261FE5F" w14:textId="77777777" w:rsidTr="006676E5">
        <w:tc>
          <w:tcPr>
            <w:tcW w:w="1843" w:type="dxa"/>
            <w:tcBorders>
              <w:top w:val="single" w:sz="4" w:space="0" w:color="auto"/>
              <w:left w:val="single" w:sz="4" w:space="0" w:color="auto"/>
              <w:bottom w:val="single" w:sz="4" w:space="0" w:color="auto"/>
              <w:right w:val="single" w:sz="4" w:space="0" w:color="auto"/>
            </w:tcBorders>
          </w:tcPr>
          <w:p w14:paraId="4BAA4C5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5F3F16F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Der Informationsverbund Berlin-Bonn (IVBB) ist ein Informationsverbund des Bundes zur Vernetzung der </w:t>
            </w:r>
            <w:proofErr w:type="spellStart"/>
            <w:r w:rsidRPr="0030527C">
              <w:rPr>
                <w:rFonts w:ascii="Arial" w:hAnsi="Arial" w:cs="Arial"/>
                <w:color w:val="222222"/>
                <w:shd w:val="clear" w:color="auto" w:fill="FFFFFF"/>
              </w:rPr>
              <w:t>Obersten</w:t>
            </w:r>
            <w:proofErr w:type="spellEnd"/>
            <w:r w:rsidRPr="0030527C">
              <w:rPr>
                <w:rFonts w:ascii="Arial" w:hAnsi="Arial" w:cs="Arial"/>
                <w:color w:val="222222"/>
                <w:shd w:val="clear" w:color="auto" w:fill="FFFFFF"/>
              </w:rPr>
              <w:t xml:space="preserve"> Bundesbehörden.</w:t>
            </w:r>
          </w:p>
        </w:tc>
      </w:tr>
      <w:tr w:rsidR="00B61F18" w:rsidRPr="00AB3CB7" w14:paraId="2EDD7864" w14:textId="77777777" w:rsidTr="006676E5">
        <w:tc>
          <w:tcPr>
            <w:tcW w:w="1843" w:type="dxa"/>
            <w:tcBorders>
              <w:top w:val="single" w:sz="4" w:space="0" w:color="auto"/>
              <w:left w:val="single" w:sz="4" w:space="0" w:color="auto"/>
              <w:bottom w:val="single" w:sz="4" w:space="0" w:color="auto"/>
              <w:right w:val="single" w:sz="4" w:space="0" w:color="auto"/>
            </w:tcBorders>
          </w:tcPr>
          <w:p w14:paraId="54682BC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3B650E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021E30F5" w14:textId="77777777" w:rsidTr="006676E5">
        <w:tc>
          <w:tcPr>
            <w:tcW w:w="1843" w:type="dxa"/>
            <w:tcBorders>
              <w:top w:val="single" w:sz="4" w:space="0" w:color="auto"/>
              <w:left w:val="single" w:sz="4" w:space="0" w:color="auto"/>
              <w:bottom w:val="single" w:sz="4" w:space="0" w:color="auto"/>
              <w:right w:val="single" w:sz="4" w:space="0" w:color="auto"/>
            </w:tcBorders>
          </w:tcPr>
          <w:p w14:paraId="016055F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67CEC31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w:t>
            </w:r>
            <w:proofErr w:type="spellStart"/>
            <w:r w:rsidRPr="0030527C">
              <w:rPr>
                <w:rFonts w:ascii="Arial" w:hAnsi="Arial" w:cs="Arial"/>
                <w:color w:val="222222"/>
                <w:shd w:val="clear" w:color="auto" w:fill="FFFFFF"/>
              </w:rPr>
              <w:t>Shortest</w:t>
            </w:r>
            <w:proofErr w:type="spellEnd"/>
            <w:r w:rsidRPr="0030527C">
              <w:rPr>
                <w:rFonts w:ascii="Arial" w:hAnsi="Arial" w:cs="Arial"/>
                <w:color w:val="222222"/>
                <w:shd w:val="clear" w:color="auto" w:fill="FFFFFF"/>
              </w:rPr>
              <w:t xml:space="preserve"> Path First (OSPF) bezeichnet ein von der </w:t>
            </w:r>
            <w:hyperlink r:id="rId24"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5"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6"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4FD27C4F" w14:textId="77777777" w:rsidTr="006676E5">
        <w:tc>
          <w:tcPr>
            <w:tcW w:w="1843" w:type="dxa"/>
            <w:tcBorders>
              <w:top w:val="single" w:sz="4" w:space="0" w:color="auto"/>
              <w:left w:val="single" w:sz="4" w:space="0" w:color="auto"/>
              <w:bottom w:val="single" w:sz="4" w:space="0" w:color="auto"/>
              <w:right w:val="single" w:sz="4" w:space="0" w:color="auto"/>
            </w:tcBorders>
          </w:tcPr>
          <w:p w14:paraId="5B48D46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14099CD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27038FB5" w14:textId="77777777" w:rsidTr="006676E5">
        <w:tc>
          <w:tcPr>
            <w:tcW w:w="1843" w:type="dxa"/>
            <w:tcBorders>
              <w:top w:val="single" w:sz="4" w:space="0" w:color="auto"/>
              <w:left w:val="single" w:sz="4" w:space="0" w:color="auto"/>
              <w:bottom w:val="single" w:sz="4" w:space="0" w:color="auto"/>
              <w:right w:val="single" w:sz="4" w:space="0" w:color="auto"/>
            </w:tcBorders>
          </w:tcPr>
          <w:p w14:paraId="58F7AFE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312301A9"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27"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28"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29"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0"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1"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2"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3"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0D74AD94" w14:textId="77777777" w:rsidTr="006676E5">
        <w:tc>
          <w:tcPr>
            <w:tcW w:w="1843" w:type="dxa"/>
            <w:tcBorders>
              <w:top w:val="single" w:sz="4" w:space="0" w:color="auto"/>
              <w:left w:val="single" w:sz="4" w:space="0" w:color="auto"/>
              <w:bottom w:val="single" w:sz="4" w:space="0" w:color="auto"/>
              <w:right w:val="single" w:sz="4" w:space="0" w:color="auto"/>
            </w:tcBorders>
          </w:tcPr>
          <w:p w14:paraId="4EACC80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Proof </w:t>
            </w:r>
            <w:proofErr w:type="spellStart"/>
            <w:r w:rsidRPr="0030527C">
              <w:rPr>
                <w:rFonts w:ascii="Arial" w:hAnsi="Arial" w:cs="Arial"/>
                <w:color w:val="222222"/>
                <w:shd w:val="clear" w:color="auto" w:fill="FFFFFF"/>
              </w:rPr>
              <w:t>of</w:t>
            </w:r>
            <w:proofErr w:type="spellEnd"/>
            <w:r w:rsidRPr="0030527C">
              <w:rPr>
                <w:rFonts w:ascii="Arial" w:hAnsi="Arial" w:cs="Arial"/>
                <w:color w:val="222222"/>
                <w:shd w:val="clear" w:color="auto" w:fill="FFFFFF"/>
              </w:rPr>
              <w:t xml:space="preserve"> Concept</w:t>
            </w:r>
          </w:p>
        </w:tc>
        <w:tc>
          <w:tcPr>
            <w:tcW w:w="7222" w:type="dxa"/>
            <w:tcBorders>
              <w:top w:val="single" w:sz="4" w:space="0" w:color="auto"/>
              <w:left w:val="single" w:sz="4" w:space="0" w:color="auto"/>
              <w:bottom w:val="single" w:sz="4" w:space="0" w:color="auto"/>
              <w:right w:val="single" w:sz="4" w:space="0" w:color="auto"/>
            </w:tcBorders>
          </w:tcPr>
          <w:p w14:paraId="5582940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15931362" w14:textId="77777777" w:rsidTr="006676E5">
        <w:tc>
          <w:tcPr>
            <w:tcW w:w="1843" w:type="dxa"/>
            <w:tcBorders>
              <w:top w:val="single" w:sz="4" w:space="0" w:color="auto"/>
              <w:left w:val="single" w:sz="4" w:space="0" w:color="auto"/>
              <w:bottom w:val="single" w:sz="4" w:space="0" w:color="auto"/>
              <w:right w:val="single" w:sz="4" w:space="0" w:color="auto"/>
            </w:tcBorders>
          </w:tcPr>
          <w:p w14:paraId="5033B79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6B1812B8"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Dial</w:t>
            </w:r>
            <w:proofErr w:type="spellEnd"/>
            <w:r>
              <w:rPr>
                <w:rFonts w:ascii="Arial" w:hAnsi="Arial" w:cs="Arial"/>
                <w:color w:val="222222"/>
                <w:shd w:val="clear" w:color="auto" w:fill="FFFFFF"/>
              </w:rPr>
              <w:t>-In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64BA9675" w14:textId="77777777" w:rsidTr="006676E5">
        <w:tc>
          <w:tcPr>
            <w:tcW w:w="1843" w:type="dxa"/>
            <w:tcBorders>
              <w:top w:val="single" w:sz="4" w:space="0" w:color="auto"/>
              <w:left w:val="single" w:sz="4" w:space="0" w:color="auto"/>
              <w:bottom w:val="single" w:sz="4" w:space="0" w:color="auto"/>
              <w:right w:val="single" w:sz="4" w:space="0" w:color="auto"/>
            </w:tcBorders>
          </w:tcPr>
          <w:p w14:paraId="465B57D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39469B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4"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015E504F" w14:textId="77777777" w:rsidTr="006676E5">
        <w:tc>
          <w:tcPr>
            <w:tcW w:w="1843" w:type="dxa"/>
            <w:tcBorders>
              <w:top w:val="single" w:sz="4" w:space="0" w:color="auto"/>
              <w:left w:val="single" w:sz="4" w:space="0" w:color="auto"/>
              <w:bottom w:val="single" w:sz="4" w:space="0" w:color="auto"/>
              <w:right w:val="single" w:sz="4" w:space="0" w:color="auto"/>
            </w:tcBorders>
          </w:tcPr>
          <w:p w14:paraId="652AF34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3BC4A0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B61F18" w:rsidRPr="00AB3CB7" w14:paraId="63AE714D" w14:textId="77777777" w:rsidTr="006676E5">
        <w:tc>
          <w:tcPr>
            <w:tcW w:w="1843" w:type="dxa"/>
            <w:tcBorders>
              <w:top w:val="single" w:sz="4" w:space="0" w:color="auto"/>
              <w:left w:val="single" w:sz="4" w:space="0" w:color="auto"/>
              <w:bottom w:val="single" w:sz="4" w:space="0" w:color="auto"/>
              <w:right w:val="single" w:sz="4" w:space="0" w:color="auto"/>
            </w:tcBorders>
          </w:tcPr>
          <w:p w14:paraId="1A3BA0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7C8DB6E5"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5"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6"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37"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38"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39"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0"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555EEC94" w14:textId="77777777" w:rsidTr="006676E5">
        <w:tc>
          <w:tcPr>
            <w:tcW w:w="1843" w:type="dxa"/>
            <w:tcBorders>
              <w:top w:val="single" w:sz="4" w:space="0" w:color="auto"/>
              <w:left w:val="single" w:sz="4" w:space="0" w:color="auto"/>
              <w:bottom w:val="single" w:sz="4" w:space="0" w:color="auto"/>
              <w:right w:val="single" w:sz="4" w:space="0" w:color="auto"/>
            </w:tcBorders>
          </w:tcPr>
          <w:p w14:paraId="363D942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736A7031"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33FEF" w14:paraId="1B47EB4D"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35A6CF72"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5B710E8C" w14:textId="77777777" w:rsidR="00B61F18" w:rsidRPr="001D41FA" w:rsidRDefault="00B61F18" w:rsidP="006676E5">
            <w:pPr>
              <w:pStyle w:val="Tabellentext"/>
              <w:spacing w:before="240" w:after="240"/>
              <w:rPr>
                <w:b/>
              </w:rPr>
            </w:pPr>
            <w:r w:rsidRPr="001D41FA">
              <w:rPr>
                <w:b/>
              </w:rPr>
              <w:t>Erklärung</w:t>
            </w:r>
          </w:p>
        </w:tc>
      </w:tr>
      <w:tr w:rsidR="00B61F18" w:rsidRPr="00AB3CB7" w14:paraId="7DDC2AB7" w14:textId="77777777" w:rsidTr="006676E5">
        <w:tc>
          <w:tcPr>
            <w:tcW w:w="1843" w:type="dxa"/>
            <w:tcBorders>
              <w:top w:val="single" w:sz="4" w:space="0" w:color="auto"/>
              <w:left w:val="single" w:sz="4" w:space="0" w:color="auto"/>
              <w:bottom w:val="single" w:sz="4" w:space="0" w:color="auto"/>
              <w:right w:val="single" w:sz="4" w:space="0" w:color="auto"/>
            </w:tcBorders>
          </w:tcPr>
          <w:p w14:paraId="311AA5AA"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SysLog</w:t>
            </w:r>
            <w:proofErr w:type="spellEnd"/>
          </w:p>
        </w:tc>
        <w:tc>
          <w:tcPr>
            <w:tcW w:w="7222" w:type="dxa"/>
            <w:tcBorders>
              <w:top w:val="single" w:sz="4" w:space="0" w:color="auto"/>
              <w:left w:val="single" w:sz="4" w:space="0" w:color="auto"/>
              <w:bottom w:val="single" w:sz="4" w:space="0" w:color="auto"/>
              <w:right w:val="single" w:sz="4" w:space="0" w:color="auto"/>
            </w:tcBorders>
          </w:tcPr>
          <w:p w14:paraId="6652498A"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1"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2"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1387935F" w14:textId="77777777" w:rsidTr="006676E5">
        <w:tc>
          <w:tcPr>
            <w:tcW w:w="1843" w:type="dxa"/>
            <w:tcBorders>
              <w:top w:val="single" w:sz="4" w:space="0" w:color="auto"/>
              <w:left w:val="single" w:sz="4" w:space="0" w:color="auto"/>
              <w:bottom w:val="single" w:sz="4" w:space="0" w:color="auto"/>
              <w:right w:val="single" w:sz="4" w:space="0" w:color="auto"/>
            </w:tcBorders>
          </w:tcPr>
          <w:p w14:paraId="025FAAC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2B27C80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303244D6"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16B7B076" w14:textId="77777777" w:rsidTr="006676E5">
        <w:tc>
          <w:tcPr>
            <w:tcW w:w="1843" w:type="dxa"/>
            <w:tcBorders>
              <w:top w:val="single" w:sz="4" w:space="0" w:color="auto"/>
              <w:left w:val="single" w:sz="4" w:space="0" w:color="auto"/>
              <w:bottom w:val="single" w:sz="4" w:space="0" w:color="auto"/>
              <w:right w:val="single" w:sz="4" w:space="0" w:color="auto"/>
            </w:tcBorders>
          </w:tcPr>
          <w:p w14:paraId="532D5DE1"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Unassigned</w:t>
            </w:r>
            <w:proofErr w:type="spellEnd"/>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0E776DB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nicht </w:t>
            </w:r>
            <w:proofErr w:type="spellStart"/>
            <w:r w:rsidRPr="0030527C">
              <w:rPr>
                <w:rFonts w:ascii="Arial" w:hAnsi="Arial" w:cs="Arial"/>
                <w:color w:val="222222"/>
                <w:shd w:val="clear" w:color="auto" w:fill="FFFFFF"/>
              </w:rPr>
              <w:t>zugewiesens</w:t>
            </w:r>
            <w:proofErr w:type="spellEnd"/>
            <w:r w:rsidRPr="0030527C">
              <w:rPr>
                <w:rFonts w:ascii="Arial" w:hAnsi="Arial" w:cs="Arial"/>
                <w:color w:val="222222"/>
                <w:shd w:val="clear" w:color="auto" w:fill="FFFFFF"/>
              </w:rPr>
              <w:t xml:space="preserve"> VLAN</w:t>
            </w:r>
          </w:p>
        </w:tc>
      </w:tr>
      <w:tr w:rsidR="00B61F18" w:rsidRPr="00AB3CB7" w14:paraId="0BED54A0" w14:textId="77777777" w:rsidTr="006676E5">
        <w:tc>
          <w:tcPr>
            <w:tcW w:w="1843" w:type="dxa"/>
            <w:tcBorders>
              <w:top w:val="single" w:sz="4" w:space="0" w:color="auto"/>
              <w:left w:val="single" w:sz="4" w:space="0" w:color="auto"/>
              <w:bottom w:val="single" w:sz="4" w:space="0" w:color="auto"/>
              <w:right w:val="single" w:sz="4" w:space="0" w:color="auto"/>
            </w:tcBorders>
          </w:tcPr>
          <w:p w14:paraId="1FF9693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3E45843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214B86F1" w14:textId="77777777" w:rsidTr="006676E5">
        <w:tc>
          <w:tcPr>
            <w:tcW w:w="1843" w:type="dxa"/>
            <w:tcBorders>
              <w:top w:val="single" w:sz="4" w:space="0" w:color="auto"/>
              <w:left w:val="single" w:sz="4" w:space="0" w:color="auto"/>
              <w:bottom w:val="single" w:sz="4" w:space="0" w:color="auto"/>
              <w:right w:val="single" w:sz="4" w:space="0" w:color="auto"/>
            </w:tcBorders>
          </w:tcPr>
          <w:p w14:paraId="2AD4252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27A2881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w:t>
            </w:r>
            <w:proofErr w:type="spellStart"/>
            <w:r>
              <w:rPr>
                <w:rFonts w:ascii="Arial" w:hAnsi="Arial" w:cs="Arial"/>
                <w:color w:val="222222"/>
                <w:shd w:val="clear" w:color="auto" w:fill="FFFFFF"/>
              </w:rPr>
              <w:t>Local</w:t>
            </w:r>
            <w:proofErr w:type="spellEnd"/>
            <w:r>
              <w:rPr>
                <w:rFonts w:ascii="Arial" w:hAnsi="Arial" w:cs="Arial"/>
                <w:color w:val="222222"/>
                <w:shd w:val="clear" w:color="auto" w:fill="FFFFFF"/>
              </w:rPr>
              <w:t xml:space="preserve">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3697961B" w14:textId="77777777" w:rsidTr="006676E5">
        <w:tc>
          <w:tcPr>
            <w:tcW w:w="1843" w:type="dxa"/>
            <w:tcBorders>
              <w:top w:val="single" w:sz="4" w:space="0" w:color="auto"/>
              <w:left w:val="single" w:sz="4" w:space="0" w:color="auto"/>
              <w:bottom w:val="single" w:sz="4" w:space="0" w:color="auto"/>
              <w:right w:val="single" w:sz="4" w:space="0" w:color="auto"/>
            </w:tcBorders>
          </w:tcPr>
          <w:p w14:paraId="698481F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1B7A1C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tbl>
    <w:p w14:paraId="43EBBDD5" w14:textId="7CFAE0A5" w:rsidR="00DF73EC" w:rsidRDefault="00DF73EC" w:rsidP="00502846">
      <w:pPr>
        <w:spacing w:after="240"/>
        <w:rPr>
          <w:color w:val="000000" w:themeColor="text1"/>
        </w:rPr>
      </w:pPr>
      <w:bookmarkStart w:id="96" w:name="DruckVermerk"/>
      <w:bookmarkStart w:id="97" w:name="DELETE_3"/>
      <w:bookmarkStart w:id="98" w:name="DELETE_2"/>
      <w:bookmarkEnd w:id="95"/>
      <w:bookmarkEnd w:id="96"/>
      <w:bookmarkEnd w:id="97"/>
      <w:bookmarkEnd w:id="98"/>
    </w:p>
    <w:sectPr w:rsidR="00DF73EC" w:rsidSect="003E3595">
      <w:headerReference w:type="default" r:id="rId43"/>
      <w:headerReference w:type="first" r:id="rId44"/>
      <w:type w:val="continuous"/>
      <w:pgSz w:w="11906" w:h="16838" w:code="9"/>
      <w:pgMar w:top="1134" w:right="1418" w:bottom="851" w:left="1418" w:header="709" w:footer="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787DD" w14:textId="77777777" w:rsidR="00A063CB" w:rsidRDefault="00A063CB" w:rsidP="001416AA">
      <w:pPr>
        <w:spacing w:after="240"/>
      </w:pPr>
      <w:r>
        <w:separator/>
      </w:r>
    </w:p>
  </w:endnote>
  <w:endnote w:type="continuationSeparator" w:id="0">
    <w:p w14:paraId="36C49B5B" w14:textId="77777777" w:rsidR="00A063CB" w:rsidRDefault="00A063CB"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19EA91B1" w14:textId="77777777" w:rsidTr="00E143C4">
      <w:trPr>
        <w:jc w:val="center"/>
      </w:trPr>
      <w:tc>
        <w:tcPr>
          <w:tcW w:w="4958" w:type="dxa"/>
        </w:tcPr>
        <w:p w14:paraId="1876FB6D"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B7258B" w:rsidRPr="00B7258B">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2798546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56E3F576" w14:textId="77777777" w:rsidR="006676E5" w:rsidRDefault="006676E5" w:rsidP="007C496B">
    <w:pPr>
      <w:pStyle w:val="KeinLeerraum0"/>
      <w:spacing w:after="240"/>
    </w:pPr>
  </w:p>
  <w:p w14:paraId="024C989F" w14:textId="77777777" w:rsidR="006676E5" w:rsidRDefault="006676E5" w:rsidP="007C496B">
    <w:pPr>
      <w:pStyle w:val="KeinLeerraum0"/>
      <w:spacing w:after="240"/>
    </w:pPr>
  </w:p>
  <w:p w14:paraId="4F87BCB0" w14:textId="77777777" w:rsidR="006676E5" w:rsidRPr="00050954" w:rsidRDefault="006676E5" w:rsidP="007C496B">
    <w:pPr>
      <w:pStyle w:val="KeinLeerraum0"/>
      <w:spacing w:after="240"/>
    </w:pPr>
  </w:p>
  <w:p w14:paraId="255E9D3C"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179E3E72" w14:textId="77777777" w:rsidTr="00E143C4">
      <w:trPr>
        <w:jc w:val="center"/>
      </w:trPr>
      <w:tc>
        <w:tcPr>
          <w:tcW w:w="4958" w:type="dxa"/>
        </w:tcPr>
        <w:p w14:paraId="7479F878" w14:textId="73409413"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7A12AD" w:rsidRPr="007A12AD">
            <w:rPr>
              <w:bCs/>
              <w:noProof/>
              <w:sz w:val="18"/>
              <w:szCs w:val="18"/>
            </w:rPr>
            <w:t>0.1</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063E1AFE"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2CCE496C"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01231468" w14:textId="77777777" w:rsidTr="00E143C4">
      <w:trPr>
        <w:jc w:val="center"/>
      </w:trPr>
      <w:tc>
        <w:tcPr>
          <w:tcW w:w="4958" w:type="dxa"/>
        </w:tcPr>
        <w:p w14:paraId="32169FDF" w14:textId="09C08E66" w:rsidR="006676E5" w:rsidRPr="00763FBA" w:rsidRDefault="006676E5"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7A12AD" w:rsidRPr="007A12AD">
            <w:rPr>
              <w:bCs/>
              <w:noProof/>
              <w:sz w:val="18"/>
              <w:szCs w:val="18"/>
            </w:rPr>
            <w:t>0.1</w:t>
          </w:r>
          <w:r w:rsidRPr="00F25856">
            <w:rPr>
              <w:noProof/>
              <w:sz w:val="18"/>
              <w:szCs w:val="18"/>
            </w:rPr>
            <w:fldChar w:fldCharType="end"/>
          </w:r>
        </w:p>
      </w:tc>
      <w:tc>
        <w:tcPr>
          <w:tcW w:w="4749" w:type="dxa"/>
        </w:tcPr>
        <w:sdt>
          <w:sdtPr>
            <w:rPr>
              <w:sz w:val="18"/>
              <w:szCs w:val="18"/>
            </w:rPr>
            <w:id w:val="1750692160"/>
            <w:docPartObj>
              <w:docPartGallery w:val="Page Numbers (Bottom of Page)"/>
              <w:docPartUnique/>
            </w:docPartObj>
          </w:sdtPr>
          <w:sdtEndPr/>
          <w:sdtContent>
            <w:sdt>
              <w:sdtPr>
                <w:rPr>
                  <w:sz w:val="18"/>
                  <w:szCs w:val="18"/>
                </w:rPr>
                <w:id w:val="-1983541"/>
                <w:docPartObj>
                  <w:docPartGallery w:val="Page Numbers (Top of Page)"/>
                  <w:docPartUnique/>
                </w:docPartObj>
              </w:sdtPr>
              <w:sdtEndPr/>
              <w:sdtContent>
                <w:p w14:paraId="29000741" w14:textId="77777777" w:rsidR="006676E5" w:rsidRPr="00763FBA" w:rsidRDefault="006676E5"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9D29610" w14:textId="77777777" w:rsidR="006676E5" w:rsidRPr="00E847CD" w:rsidRDefault="006676E5"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6F8FC" w14:textId="77777777" w:rsidR="00A063CB" w:rsidRDefault="00A063CB" w:rsidP="001416AA">
      <w:pPr>
        <w:spacing w:after="240"/>
      </w:pPr>
      <w:r>
        <w:separator/>
      </w:r>
    </w:p>
  </w:footnote>
  <w:footnote w:type="continuationSeparator" w:id="0">
    <w:p w14:paraId="0801A2B1" w14:textId="77777777" w:rsidR="00A063CB" w:rsidRDefault="00A063CB"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92567"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614B8485" wp14:editId="2927BA22">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69EC9C6F"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353A3B1F"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24BA17B9" w14:textId="77777777" w:rsidTr="00E502A8">
      <w:trPr>
        <w:jc w:val="center"/>
      </w:trPr>
      <w:tc>
        <w:tcPr>
          <w:tcW w:w="9707" w:type="dxa"/>
        </w:tcPr>
        <w:p w14:paraId="5511BE30"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122CD759"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6676E5" w14:paraId="4C48063B" w14:textId="77777777" w:rsidTr="00BB07D1">
      <w:trPr>
        <w:trHeight w:val="709"/>
        <w:jc w:val="center"/>
      </w:trPr>
      <w:tc>
        <w:tcPr>
          <w:tcW w:w="4924" w:type="dxa"/>
        </w:tcPr>
        <w:p w14:paraId="474D5C63" w14:textId="65E78D92" w:rsidR="006676E5" w:rsidRPr="00440A08" w:rsidRDefault="006676E5" w:rsidP="00742DBB">
          <w:pPr>
            <w:pStyle w:val="Kopfzeile"/>
            <w:rPr>
              <w:noProof/>
              <w:sz w:val="18"/>
              <w:szCs w:val="18"/>
            </w:rPr>
          </w:pPr>
          <w:r>
            <w:rPr>
              <w:noProof/>
              <w:sz w:val="18"/>
              <w:szCs w:val="18"/>
            </w:rPr>
            <w:t>IT-Sicherheitsrichtlinie</w:t>
          </w:r>
          <w:r w:rsidR="004A5B17" w:rsidRPr="00440A08">
            <w:rPr>
              <w:noProof/>
              <w:sz w:val="18"/>
              <w:szCs w:val="18"/>
            </w:rPr>
            <w:t xml:space="preserve"> </w:t>
          </w:r>
        </w:p>
      </w:tc>
      <w:tc>
        <w:tcPr>
          <w:tcW w:w="5000" w:type="dxa"/>
        </w:tcPr>
        <w:p w14:paraId="7DDE17E7" w14:textId="49A3A3C4" w:rsidR="006676E5" w:rsidRPr="00763FBA" w:rsidRDefault="004A5B17" w:rsidP="004A5B17">
          <w:pPr>
            <w:pStyle w:val="Kopfzeile"/>
            <w:spacing w:after="240"/>
            <w:jc w:val="right"/>
            <w:rPr>
              <w:sz w:val="18"/>
              <w:szCs w:val="18"/>
            </w:rPr>
          </w:pPr>
          <w:r>
            <w:rPr>
              <w:sz w:val="18"/>
              <w:szCs w:val="18"/>
            </w:rPr>
            <w:t>Baustein NET.3.1</w:t>
          </w:r>
          <w:r>
            <w:rPr>
              <w:sz w:val="18"/>
              <w:szCs w:val="18"/>
            </w:rPr>
            <w:br/>
          </w:r>
          <w:r w:rsidRPr="004A5B17">
            <w:rPr>
              <w:sz w:val="18"/>
              <w:szCs w:val="18"/>
            </w:rPr>
            <w:t>Router und Switche</w:t>
          </w:r>
        </w:p>
      </w:tc>
    </w:tr>
  </w:tbl>
  <w:p w14:paraId="0223F575"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2"/>
      <w:gridCol w:w="4875"/>
    </w:tblGrid>
    <w:tr w:rsidR="00EB6B9F" w14:paraId="19C5F46E" w14:textId="77777777" w:rsidTr="00EB6B9F">
      <w:trPr>
        <w:trHeight w:val="709"/>
        <w:jc w:val="center"/>
      </w:trPr>
      <w:tc>
        <w:tcPr>
          <w:tcW w:w="4832" w:type="dxa"/>
        </w:tcPr>
        <w:p w14:paraId="67A88D63" w14:textId="77777777" w:rsidR="00EB6B9F" w:rsidRPr="00440A08" w:rsidRDefault="00EB6B9F" w:rsidP="00EB6B9F">
          <w:pPr>
            <w:pStyle w:val="Kopfzeile"/>
            <w:rPr>
              <w:noProof/>
              <w:sz w:val="18"/>
              <w:szCs w:val="18"/>
            </w:rPr>
          </w:pPr>
          <w:r>
            <w:rPr>
              <w:noProof/>
              <w:sz w:val="18"/>
              <w:szCs w:val="18"/>
            </w:rPr>
            <w:t>IT-Sicherheitsrichtlinie</w:t>
          </w:r>
          <w:r w:rsidRPr="00440A08">
            <w:rPr>
              <w:noProof/>
              <w:sz w:val="18"/>
              <w:szCs w:val="18"/>
            </w:rPr>
            <w:t xml:space="preserve"> </w:t>
          </w:r>
        </w:p>
      </w:tc>
      <w:tc>
        <w:tcPr>
          <w:tcW w:w="4875" w:type="dxa"/>
        </w:tcPr>
        <w:p w14:paraId="4844FDB5" w14:textId="77777777" w:rsidR="00EB6B9F" w:rsidRPr="00763FBA" w:rsidRDefault="00EB6B9F" w:rsidP="00EB6B9F">
          <w:pPr>
            <w:pStyle w:val="Kopfzeile"/>
            <w:spacing w:after="240"/>
            <w:jc w:val="right"/>
            <w:rPr>
              <w:sz w:val="18"/>
              <w:szCs w:val="18"/>
            </w:rPr>
          </w:pPr>
          <w:r>
            <w:rPr>
              <w:sz w:val="18"/>
              <w:szCs w:val="18"/>
            </w:rPr>
            <w:t>Baustein NET.3.1</w:t>
          </w:r>
          <w:r>
            <w:rPr>
              <w:sz w:val="18"/>
              <w:szCs w:val="18"/>
            </w:rPr>
            <w:br/>
          </w:r>
          <w:r w:rsidRPr="004A5B17">
            <w:rPr>
              <w:sz w:val="18"/>
              <w:szCs w:val="18"/>
            </w:rPr>
            <w:t>Router und Switche</w:t>
          </w:r>
        </w:p>
      </w:tc>
    </w:tr>
  </w:tbl>
  <w:p w14:paraId="383E89BF" w14:textId="77777777" w:rsidR="002360C7" w:rsidRPr="00384ADA" w:rsidRDefault="002360C7" w:rsidP="002360C7">
    <w:pPr>
      <w:pStyle w:val="Kopfzeile"/>
      <w:spacing w:after="240"/>
      <w:jc w:val="right"/>
    </w:pPr>
  </w:p>
  <w:p w14:paraId="453032DF" w14:textId="77777777" w:rsidR="006676E5" w:rsidRPr="002360C7" w:rsidRDefault="006676E5" w:rsidP="002360C7">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793"/>
      <w:gridCol w:w="4914"/>
    </w:tblGrid>
    <w:tr w:rsidR="006676E5" w14:paraId="121EC541" w14:textId="77777777" w:rsidTr="001A2502">
      <w:trPr>
        <w:jc w:val="center"/>
      </w:trPr>
      <w:tc>
        <w:tcPr>
          <w:tcW w:w="4924" w:type="dxa"/>
        </w:tcPr>
        <w:p w14:paraId="0ECCD342" w14:textId="77777777"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c>
        <w:tcPr>
          <w:tcW w:w="5000" w:type="dxa"/>
        </w:tcPr>
        <w:p w14:paraId="62D14A5D" w14:textId="77777777"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B7258B">
            <w:rPr>
              <w:noProof/>
            </w:rPr>
            <w:t>Grundlagen und Rahmenbedingungen</w:t>
          </w:r>
          <w:r>
            <w:rPr>
              <w:noProof/>
            </w:rPr>
            <w:fldChar w:fldCharType="end"/>
          </w:r>
        </w:p>
      </w:tc>
    </w:tr>
  </w:tbl>
  <w:p w14:paraId="4181FE91"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1696E"/>
    <w:multiLevelType w:val="hybridMultilevel"/>
    <w:tmpl w:val="36EC660A"/>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8F35B4C"/>
    <w:multiLevelType w:val="hybridMultilevel"/>
    <w:tmpl w:val="9DB6CF8A"/>
    <w:lvl w:ilvl="0" w:tplc="5BD2213C">
      <w:start w:val="1"/>
      <w:numFmt w:val="decimal"/>
      <w:pStyle w:val="berschrift2"/>
      <w:lvlText w:val="2.%1"/>
      <w:lvlJc w:val="left"/>
      <w:pPr>
        <w:ind w:left="578" w:hanging="360"/>
      </w:pPr>
      <w:rPr>
        <w:rFonts w:hint="default"/>
      </w:rPr>
    </w:lvl>
    <w:lvl w:ilvl="1" w:tplc="07C8E020">
      <w:start w:val="1"/>
      <w:numFmt w:val="lowerLetter"/>
      <w:lvlText w:val="%2."/>
      <w:lvlJc w:val="left"/>
      <w:pPr>
        <w:ind w:left="1298" w:hanging="360"/>
      </w:pPr>
    </w:lvl>
    <w:lvl w:ilvl="2" w:tplc="0407001B" w:tentative="1">
      <w:start w:val="1"/>
      <w:numFmt w:val="lowerRoman"/>
      <w:lvlText w:val="%3."/>
      <w:lvlJc w:val="right"/>
      <w:pPr>
        <w:ind w:left="2018" w:hanging="180"/>
      </w:pPr>
    </w:lvl>
    <w:lvl w:ilvl="3" w:tplc="0407000F" w:tentative="1">
      <w:start w:val="1"/>
      <w:numFmt w:val="decimal"/>
      <w:lvlText w:val="%4."/>
      <w:lvlJc w:val="left"/>
      <w:pPr>
        <w:ind w:left="2738" w:hanging="360"/>
      </w:pPr>
    </w:lvl>
    <w:lvl w:ilvl="4" w:tplc="04070019" w:tentative="1">
      <w:start w:val="1"/>
      <w:numFmt w:val="lowerLetter"/>
      <w:lvlText w:val="%5."/>
      <w:lvlJc w:val="left"/>
      <w:pPr>
        <w:ind w:left="3458" w:hanging="360"/>
      </w:pPr>
    </w:lvl>
    <w:lvl w:ilvl="5" w:tplc="0407001B" w:tentative="1">
      <w:start w:val="1"/>
      <w:numFmt w:val="lowerRoman"/>
      <w:lvlText w:val="%6."/>
      <w:lvlJc w:val="right"/>
      <w:pPr>
        <w:ind w:left="4178" w:hanging="180"/>
      </w:pPr>
    </w:lvl>
    <w:lvl w:ilvl="6" w:tplc="0407000F" w:tentative="1">
      <w:start w:val="1"/>
      <w:numFmt w:val="decimal"/>
      <w:lvlText w:val="%7."/>
      <w:lvlJc w:val="left"/>
      <w:pPr>
        <w:ind w:left="4898" w:hanging="360"/>
      </w:pPr>
    </w:lvl>
    <w:lvl w:ilvl="7" w:tplc="04070019" w:tentative="1">
      <w:start w:val="1"/>
      <w:numFmt w:val="lowerLetter"/>
      <w:lvlText w:val="%8."/>
      <w:lvlJc w:val="left"/>
      <w:pPr>
        <w:ind w:left="5618" w:hanging="360"/>
      </w:pPr>
    </w:lvl>
    <w:lvl w:ilvl="8" w:tplc="0407001B" w:tentative="1">
      <w:start w:val="1"/>
      <w:numFmt w:val="lowerRoman"/>
      <w:lvlText w:val="%9."/>
      <w:lvlJc w:val="right"/>
      <w:pPr>
        <w:ind w:left="6338" w:hanging="180"/>
      </w:pPr>
    </w:lvl>
  </w:abstractNum>
  <w:abstractNum w:abstractNumId="2"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36A528D"/>
    <w:multiLevelType w:val="hybridMultilevel"/>
    <w:tmpl w:val="171A8A80"/>
    <w:lvl w:ilvl="0" w:tplc="D21AB9BA">
      <w:start w:val="1"/>
      <w:numFmt w:val="decimal"/>
      <w:pStyle w:val="berschrift3"/>
      <w:lvlText w:val="5.%1"/>
      <w:lvlJc w:val="left"/>
      <w:pPr>
        <w:ind w:left="1077" w:hanging="360"/>
      </w:pPr>
      <w:rPr>
        <w:rFonts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4" w15:restartNumberingAfterBreak="0">
    <w:nsid w:val="31967639"/>
    <w:multiLevelType w:val="multilevel"/>
    <w:tmpl w:val="E00CE3A8"/>
    <w:lvl w:ilvl="0">
      <w:start w:val="1"/>
      <w:numFmt w:val="decimal"/>
      <w:pStyle w:val="berschrift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6264172"/>
    <w:multiLevelType w:val="multilevel"/>
    <w:tmpl w:val="29BC6160"/>
    <w:lvl w:ilvl="0">
      <w:start w:val="1"/>
      <w:numFmt w:val="decimal"/>
      <w:lvlText w:val="%1"/>
      <w:lvlJc w:val="left"/>
      <w:pPr>
        <w:ind w:left="432" w:hanging="432"/>
      </w:pPr>
      <w:rPr>
        <w:b/>
        <w:b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2"/>
  </w:num>
  <w:num w:numId="2">
    <w:abstractNumId w:val="5"/>
  </w:num>
  <w:num w:numId="3">
    <w:abstractNumId w:val="0"/>
  </w:num>
  <w:num w:numId="4">
    <w:abstractNumId w:val="6"/>
  </w:num>
  <w:num w:numId="5">
    <w:abstractNumId w:val="1"/>
  </w:num>
  <w:num w:numId="6">
    <w:abstractNumId w:val="3"/>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removePersonalInformation/>
  <w:removeDateAndTime/>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58B"/>
    <w:rsid w:val="000014B0"/>
    <w:rsid w:val="00002059"/>
    <w:rsid w:val="000069A6"/>
    <w:rsid w:val="000101EF"/>
    <w:rsid w:val="00011A21"/>
    <w:rsid w:val="00011D72"/>
    <w:rsid w:val="0001229F"/>
    <w:rsid w:val="00014A24"/>
    <w:rsid w:val="00015039"/>
    <w:rsid w:val="00015DC8"/>
    <w:rsid w:val="00016082"/>
    <w:rsid w:val="0001625F"/>
    <w:rsid w:val="000215A7"/>
    <w:rsid w:val="00021F30"/>
    <w:rsid w:val="0002264B"/>
    <w:rsid w:val="00023DFE"/>
    <w:rsid w:val="00024723"/>
    <w:rsid w:val="000249E7"/>
    <w:rsid w:val="0002541A"/>
    <w:rsid w:val="00030D0E"/>
    <w:rsid w:val="000333B1"/>
    <w:rsid w:val="00034924"/>
    <w:rsid w:val="000364E3"/>
    <w:rsid w:val="00041205"/>
    <w:rsid w:val="00046BEA"/>
    <w:rsid w:val="00047EF9"/>
    <w:rsid w:val="0005079F"/>
    <w:rsid w:val="00050954"/>
    <w:rsid w:val="00050E11"/>
    <w:rsid w:val="0005273A"/>
    <w:rsid w:val="00055177"/>
    <w:rsid w:val="00062D33"/>
    <w:rsid w:val="0006558B"/>
    <w:rsid w:val="0007233E"/>
    <w:rsid w:val="00076395"/>
    <w:rsid w:val="000764B5"/>
    <w:rsid w:val="00080028"/>
    <w:rsid w:val="00081637"/>
    <w:rsid w:val="00081854"/>
    <w:rsid w:val="000826CD"/>
    <w:rsid w:val="000852D7"/>
    <w:rsid w:val="00093AA0"/>
    <w:rsid w:val="00094B7B"/>
    <w:rsid w:val="00094CD0"/>
    <w:rsid w:val="000A2DCC"/>
    <w:rsid w:val="000A327F"/>
    <w:rsid w:val="000A3D1B"/>
    <w:rsid w:val="000B03FD"/>
    <w:rsid w:val="000B2273"/>
    <w:rsid w:val="000B2DF0"/>
    <w:rsid w:val="000B30E9"/>
    <w:rsid w:val="000B351B"/>
    <w:rsid w:val="000B604D"/>
    <w:rsid w:val="000C23F4"/>
    <w:rsid w:val="000C2515"/>
    <w:rsid w:val="000C36D2"/>
    <w:rsid w:val="000C3867"/>
    <w:rsid w:val="000C3B7A"/>
    <w:rsid w:val="000C65EE"/>
    <w:rsid w:val="000C6A86"/>
    <w:rsid w:val="000D322B"/>
    <w:rsid w:val="000D4DB5"/>
    <w:rsid w:val="000D65F8"/>
    <w:rsid w:val="000D7051"/>
    <w:rsid w:val="000E0B8B"/>
    <w:rsid w:val="000E57E6"/>
    <w:rsid w:val="000E6700"/>
    <w:rsid w:val="000F0476"/>
    <w:rsid w:val="000F1CAD"/>
    <w:rsid w:val="000F484D"/>
    <w:rsid w:val="000F5288"/>
    <w:rsid w:val="000F56AD"/>
    <w:rsid w:val="000F6741"/>
    <w:rsid w:val="000F7A8C"/>
    <w:rsid w:val="0010106D"/>
    <w:rsid w:val="00101EC8"/>
    <w:rsid w:val="0010543F"/>
    <w:rsid w:val="0011109E"/>
    <w:rsid w:val="001128DF"/>
    <w:rsid w:val="001135DD"/>
    <w:rsid w:val="00114771"/>
    <w:rsid w:val="0011682C"/>
    <w:rsid w:val="00116A68"/>
    <w:rsid w:val="00124F86"/>
    <w:rsid w:val="00125065"/>
    <w:rsid w:val="00125260"/>
    <w:rsid w:val="00125D6A"/>
    <w:rsid w:val="00127DF9"/>
    <w:rsid w:val="00130174"/>
    <w:rsid w:val="001302A6"/>
    <w:rsid w:val="00131CAB"/>
    <w:rsid w:val="0013357B"/>
    <w:rsid w:val="001344B3"/>
    <w:rsid w:val="0013469A"/>
    <w:rsid w:val="0013470D"/>
    <w:rsid w:val="001416AA"/>
    <w:rsid w:val="00144202"/>
    <w:rsid w:val="001460C6"/>
    <w:rsid w:val="00147006"/>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54E3"/>
    <w:rsid w:val="0017698D"/>
    <w:rsid w:val="0018032D"/>
    <w:rsid w:val="00183E02"/>
    <w:rsid w:val="00186D99"/>
    <w:rsid w:val="00191073"/>
    <w:rsid w:val="00191353"/>
    <w:rsid w:val="00191DDC"/>
    <w:rsid w:val="00192463"/>
    <w:rsid w:val="0019318A"/>
    <w:rsid w:val="00194025"/>
    <w:rsid w:val="001A1FB1"/>
    <w:rsid w:val="001A23FA"/>
    <w:rsid w:val="001A2502"/>
    <w:rsid w:val="001A4325"/>
    <w:rsid w:val="001A555A"/>
    <w:rsid w:val="001A66EE"/>
    <w:rsid w:val="001A6908"/>
    <w:rsid w:val="001B0C46"/>
    <w:rsid w:val="001B15DF"/>
    <w:rsid w:val="001C1CD6"/>
    <w:rsid w:val="001C3E28"/>
    <w:rsid w:val="001C4EC8"/>
    <w:rsid w:val="001C5211"/>
    <w:rsid w:val="001D1AE4"/>
    <w:rsid w:val="001D450A"/>
    <w:rsid w:val="001D4EA8"/>
    <w:rsid w:val="001E0C4F"/>
    <w:rsid w:val="001E10BC"/>
    <w:rsid w:val="001E3167"/>
    <w:rsid w:val="001E566E"/>
    <w:rsid w:val="001E5F63"/>
    <w:rsid w:val="001F0B6D"/>
    <w:rsid w:val="001F2404"/>
    <w:rsid w:val="001F352F"/>
    <w:rsid w:val="001F5A25"/>
    <w:rsid w:val="001F5D84"/>
    <w:rsid w:val="001F7AFC"/>
    <w:rsid w:val="00201AED"/>
    <w:rsid w:val="00210CD2"/>
    <w:rsid w:val="00215F32"/>
    <w:rsid w:val="00216713"/>
    <w:rsid w:val="002176E8"/>
    <w:rsid w:val="00220711"/>
    <w:rsid w:val="00225215"/>
    <w:rsid w:val="00235635"/>
    <w:rsid w:val="002360C7"/>
    <w:rsid w:val="00237118"/>
    <w:rsid w:val="002373B1"/>
    <w:rsid w:val="00237B84"/>
    <w:rsid w:val="0024294F"/>
    <w:rsid w:val="0024296B"/>
    <w:rsid w:val="00242DC9"/>
    <w:rsid w:val="00243B3B"/>
    <w:rsid w:val="00246359"/>
    <w:rsid w:val="00246A08"/>
    <w:rsid w:val="00247413"/>
    <w:rsid w:val="002526AE"/>
    <w:rsid w:val="0026241A"/>
    <w:rsid w:val="002655D6"/>
    <w:rsid w:val="00270572"/>
    <w:rsid w:val="00270FE9"/>
    <w:rsid w:val="002727A6"/>
    <w:rsid w:val="00272AE5"/>
    <w:rsid w:val="0027424D"/>
    <w:rsid w:val="0027428D"/>
    <w:rsid w:val="0027455D"/>
    <w:rsid w:val="0027480A"/>
    <w:rsid w:val="00274AB3"/>
    <w:rsid w:val="002754E6"/>
    <w:rsid w:val="00275773"/>
    <w:rsid w:val="0027799A"/>
    <w:rsid w:val="00277C9A"/>
    <w:rsid w:val="00277EC1"/>
    <w:rsid w:val="002819F8"/>
    <w:rsid w:val="002825BC"/>
    <w:rsid w:val="002826FB"/>
    <w:rsid w:val="00287719"/>
    <w:rsid w:val="00292E68"/>
    <w:rsid w:val="002930B8"/>
    <w:rsid w:val="00295CEA"/>
    <w:rsid w:val="002A1614"/>
    <w:rsid w:val="002A27DB"/>
    <w:rsid w:val="002A64D3"/>
    <w:rsid w:val="002A7F77"/>
    <w:rsid w:val="002B0118"/>
    <w:rsid w:val="002B05A9"/>
    <w:rsid w:val="002B4F8C"/>
    <w:rsid w:val="002B5071"/>
    <w:rsid w:val="002C152D"/>
    <w:rsid w:val="002C1F73"/>
    <w:rsid w:val="002C3A46"/>
    <w:rsid w:val="002C3A66"/>
    <w:rsid w:val="002C3C16"/>
    <w:rsid w:val="002C4443"/>
    <w:rsid w:val="002D0524"/>
    <w:rsid w:val="002D0AC5"/>
    <w:rsid w:val="002D11D9"/>
    <w:rsid w:val="002D1509"/>
    <w:rsid w:val="002D2AEC"/>
    <w:rsid w:val="002D2E9F"/>
    <w:rsid w:val="002D3159"/>
    <w:rsid w:val="002E1650"/>
    <w:rsid w:val="002E186B"/>
    <w:rsid w:val="002E1B49"/>
    <w:rsid w:val="002E24F2"/>
    <w:rsid w:val="002E389F"/>
    <w:rsid w:val="002F12CA"/>
    <w:rsid w:val="002F2CA3"/>
    <w:rsid w:val="002F4A51"/>
    <w:rsid w:val="002F6739"/>
    <w:rsid w:val="002F6C77"/>
    <w:rsid w:val="002F6FB0"/>
    <w:rsid w:val="002F7D4D"/>
    <w:rsid w:val="003007EB"/>
    <w:rsid w:val="0030206F"/>
    <w:rsid w:val="00304E9A"/>
    <w:rsid w:val="00310156"/>
    <w:rsid w:val="00310D70"/>
    <w:rsid w:val="00311859"/>
    <w:rsid w:val="00313260"/>
    <w:rsid w:val="0031609D"/>
    <w:rsid w:val="00320E4E"/>
    <w:rsid w:val="00321068"/>
    <w:rsid w:val="00326230"/>
    <w:rsid w:val="003267E8"/>
    <w:rsid w:val="003303C4"/>
    <w:rsid w:val="00330B59"/>
    <w:rsid w:val="0033220F"/>
    <w:rsid w:val="00333299"/>
    <w:rsid w:val="003345BE"/>
    <w:rsid w:val="00337151"/>
    <w:rsid w:val="0033743D"/>
    <w:rsid w:val="00337972"/>
    <w:rsid w:val="00340303"/>
    <w:rsid w:val="00341293"/>
    <w:rsid w:val="003415FF"/>
    <w:rsid w:val="003417E6"/>
    <w:rsid w:val="00342663"/>
    <w:rsid w:val="00342666"/>
    <w:rsid w:val="00342F88"/>
    <w:rsid w:val="00342FD4"/>
    <w:rsid w:val="00343FE2"/>
    <w:rsid w:val="00345BB0"/>
    <w:rsid w:val="0035250C"/>
    <w:rsid w:val="003548CC"/>
    <w:rsid w:val="003551D1"/>
    <w:rsid w:val="003574D0"/>
    <w:rsid w:val="00360464"/>
    <w:rsid w:val="00363531"/>
    <w:rsid w:val="00363D7E"/>
    <w:rsid w:val="00367346"/>
    <w:rsid w:val="00370E71"/>
    <w:rsid w:val="00372B14"/>
    <w:rsid w:val="00373329"/>
    <w:rsid w:val="00374989"/>
    <w:rsid w:val="003765C7"/>
    <w:rsid w:val="0038473A"/>
    <w:rsid w:val="00384ADA"/>
    <w:rsid w:val="0038631C"/>
    <w:rsid w:val="003901C3"/>
    <w:rsid w:val="00390557"/>
    <w:rsid w:val="003910BF"/>
    <w:rsid w:val="00391464"/>
    <w:rsid w:val="003933F5"/>
    <w:rsid w:val="00394C4F"/>
    <w:rsid w:val="003958FB"/>
    <w:rsid w:val="003A08C4"/>
    <w:rsid w:val="003A0EFD"/>
    <w:rsid w:val="003A6B5F"/>
    <w:rsid w:val="003A7AE7"/>
    <w:rsid w:val="003B1AB5"/>
    <w:rsid w:val="003B26E4"/>
    <w:rsid w:val="003B36E7"/>
    <w:rsid w:val="003B37D6"/>
    <w:rsid w:val="003B42DF"/>
    <w:rsid w:val="003B4B57"/>
    <w:rsid w:val="003B5E1D"/>
    <w:rsid w:val="003C0E0F"/>
    <w:rsid w:val="003C1951"/>
    <w:rsid w:val="003C22B8"/>
    <w:rsid w:val="003C4A2F"/>
    <w:rsid w:val="003C5404"/>
    <w:rsid w:val="003C7C93"/>
    <w:rsid w:val="003D2874"/>
    <w:rsid w:val="003D5EE3"/>
    <w:rsid w:val="003E3595"/>
    <w:rsid w:val="003E433E"/>
    <w:rsid w:val="003E490F"/>
    <w:rsid w:val="003E4A49"/>
    <w:rsid w:val="003E55B3"/>
    <w:rsid w:val="003E5853"/>
    <w:rsid w:val="003E68E9"/>
    <w:rsid w:val="003F74A2"/>
    <w:rsid w:val="004014F0"/>
    <w:rsid w:val="00402197"/>
    <w:rsid w:val="004021AA"/>
    <w:rsid w:val="00403852"/>
    <w:rsid w:val="00404F5A"/>
    <w:rsid w:val="00410859"/>
    <w:rsid w:val="00411B25"/>
    <w:rsid w:val="0041365F"/>
    <w:rsid w:val="00414CB1"/>
    <w:rsid w:val="00416B14"/>
    <w:rsid w:val="00416F55"/>
    <w:rsid w:val="00421A9D"/>
    <w:rsid w:val="00425B68"/>
    <w:rsid w:val="00426105"/>
    <w:rsid w:val="004277DA"/>
    <w:rsid w:val="00430B22"/>
    <w:rsid w:val="00430CED"/>
    <w:rsid w:val="00432F27"/>
    <w:rsid w:val="0043397A"/>
    <w:rsid w:val="00433AE6"/>
    <w:rsid w:val="00440A08"/>
    <w:rsid w:val="00444F77"/>
    <w:rsid w:val="00445758"/>
    <w:rsid w:val="00447FF7"/>
    <w:rsid w:val="0045156C"/>
    <w:rsid w:val="00451F3B"/>
    <w:rsid w:val="00452CCE"/>
    <w:rsid w:val="00452D40"/>
    <w:rsid w:val="00453C1E"/>
    <w:rsid w:val="0045427A"/>
    <w:rsid w:val="00455482"/>
    <w:rsid w:val="004568EE"/>
    <w:rsid w:val="00457C49"/>
    <w:rsid w:val="00461E90"/>
    <w:rsid w:val="00462574"/>
    <w:rsid w:val="0046298A"/>
    <w:rsid w:val="00463E3C"/>
    <w:rsid w:val="004708D3"/>
    <w:rsid w:val="00472F13"/>
    <w:rsid w:val="004740A1"/>
    <w:rsid w:val="004748E3"/>
    <w:rsid w:val="00476326"/>
    <w:rsid w:val="004812D6"/>
    <w:rsid w:val="00481334"/>
    <w:rsid w:val="004841BD"/>
    <w:rsid w:val="00484A91"/>
    <w:rsid w:val="004850AA"/>
    <w:rsid w:val="00485CA8"/>
    <w:rsid w:val="00491109"/>
    <w:rsid w:val="0049235D"/>
    <w:rsid w:val="00494218"/>
    <w:rsid w:val="00497CC5"/>
    <w:rsid w:val="004A17A1"/>
    <w:rsid w:val="004A1AAA"/>
    <w:rsid w:val="004A45CC"/>
    <w:rsid w:val="004A5B17"/>
    <w:rsid w:val="004A5E07"/>
    <w:rsid w:val="004A70DC"/>
    <w:rsid w:val="004B0961"/>
    <w:rsid w:val="004B2317"/>
    <w:rsid w:val="004B2412"/>
    <w:rsid w:val="004B5787"/>
    <w:rsid w:val="004B5A34"/>
    <w:rsid w:val="004B66D2"/>
    <w:rsid w:val="004B73C4"/>
    <w:rsid w:val="004B75E6"/>
    <w:rsid w:val="004C26C7"/>
    <w:rsid w:val="004C376D"/>
    <w:rsid w:val="004C6547"/>
    <w:rsid w:val="004C7295"/>
    <w:rsid w:val="004C7D2B"/>
    <w:rsid w:val="004D07B1"/>
    <w:rsid w:val="004D2799"/>
    <w:rsid w:val="004D39DD"/>
    <w:rsid w:val="004D7340"/>
    <w:rsid w:val="004D7A0F"/>
    <w:rsid w:val="004E4A07"/>
    <w:rsid w:val="004E63E1"/>
    <w:rsid w:val="004F4331"/>
    <w:rsid w:val="004F437A"/>
    <w:rsid w:val="004F4FA3"/>
    <w:rsid w:val="004F5EBC"/>
    <w:rsid w:val="004F5FCB"/>
    <w:rsid w:val="005020C8"/>
    <w:rsid w:val="005024CE"/>
    <w:rsid w:val="00502846"/>
    <w:rsid w:val="00502928"/>
    <w:rsid w:val="0050459A"/>
    <w:rsid w:val="00505DB3"/>
    <w:rsid w:val="00511475"/>
    <w:rsid w:val="00512413"/>
    <w:rsid w:val="00513DA6"/>
    <w:rsid w:val="005144E7"/>
    <w:rsid w:val="0052223B"/>
    <w:rsid w:val="005226E3"/>
    <w:rsid w:val="005229E2"/>
    <w:rsid w:val="00523EFE"/>
    <w:rsid w:val="00524BBC"/>
    <w:rsid w:val="00527BE3"/>
    <w:rsid w:val="00532E59"/>
    <w:rsid w:val="00535FE6"/>
    <w:rsid w:val="00536735"/>
    <w:rsid w:val="00540B20"/>
    <w:rsid w:val="00540DB7"/>
    <w:rsid w:val="00541200"/>
    <w:rsid w:val="0054348D"/>
    <w:rsid w:val="00544A2D"/>
    <w:rsid w:val="00552C21"/>
    <w:rsid w:val="00554E16"/>
    <w:rsid w:val="00555424"/>
    <w:rsid w:val="0055681D"/>
    <w:rsid w:val="005600D3"/>
    <w:rsid w:val="00560618"/>
    <w:rsid w:val="00560DCB"/>
    <w:rsid w:val="0056149B"/>
    <w:rsid w:val="00562385"/>
    <w:rsid w:val="00564446"/>
    <w:rsid w:val="0056472E"/>
    <w:rsid w:val="00565A6D"/>
    <w:rsid w:val="0056687B"/>
    <w:rsid w:val="005703AD"/>
    <w:rsid w:val="00570953"/>
    <w:rsid w:val="00570B22"/>
    <w:rsid w:val="00570B94"/>
    <w:rsid w:val="00571245"/>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F0E"/>
    <w:rsid w:val="005B1D76"/>
    <w:rsid w:val="005B217F"/>
    <w:rsid w:val="005B5A6F"/>
    <w:rsid w:val="005B5EA9"/>
    <w:rsid w:val="005B6547"/>
    <w:rsid w:val="005C6CCF"/>
    <w:rsid w:val="005C7D1D"/>
    <w:rsid w:val="005C7E1A"/>
    <w:rsid w:val="005D05F6"/>
    <w:rsid w:val="005D2811"/>
    <w:rsid w:val="005D4039"/>
    <w:rsid w:val="005D5069"/>
    <w:rsid w:val="005D7605"/>
    <w:rsid w:val="005D78EF"/>
    <w:rsid w:val="005E04A3"/>
    <w:rsid w:val="005E2A17"/>
    <w:rsid w:val="005E33DF"/>
    <w:rsid w:val="005E4FE3"/>
    <w:rsid w:val="005E5780"/>
    <w:rsid w:val="005E6101"/>
    <w:rsid w:val="005E67CC"/>
    <w:rsid w:val="005F2A15"/>
    <w:rsid w:val="005F7EF1"/>
    <w:rsid w:val="00600514"/>
    <w:rsid w:val="00600B13"/>
    <w:rsid w:val="00604E5C"/>
    <w:rsid w:val="00616208"/>
    <w:rsid w:val="00621933"/>
    <w:rsid w:val="006220C3"/>
    <w:rsid w:val="00624B9D"/>
    <w:rsid w:val="006279EE"/>
    <w:rsid w:val="00627BB4"/>
    <w:rsid w:val="00631E65"/>
    <w:rsid w:val="0063377E"/>
    <w:rsid w:val="0063672E"/>
    <w:rsid w:val="00642349"/>
    <w:rsid w:val="00643FAA"/>
    <w:rsid w:val="00645BD1"/>
    <w:rsid w:val="00645E66"/>
    <w:rsid w:val="006468F4"/>
    <w:rsid w:val="0065091F"/>
    <w:rsid w:val="00653F0C"/>
    <w:rsid w:val="00654E91"/>
    <w:rsid w:val="0065650D"/>
    <w:rsid w:val="00656788"/>
    <w:rsid w:val="00657755"/>
    <w:rsid w:val="00657D7E"/>
    <w:rsid w:val="00662711"/>
    <w:rsid w:val="00664070"/>
    <w:rsid w:val="00664E97"/>
    <w:rsid w:val="00665207"/>
    <w:rsid w:val="00666271"/>
    <w:rsid w:val="006676E5"/>
    <w:rsid w:val="0067194B"/>
    <w:rsid w:val="006724E0"/>
    <w:rsid w:val="00672E42"/>
    <w:rsid w:val="00686F55"/>
    <w:rsid w:val="006877D5"/>
    <w:rsid w:val="0069325E"/>
    <w:rsid w:val="0069417B"/>
    <w:rsid w:val="0069707D"/>
    <w:rsid w:val="006A17DE"/>
    <w:rsid w:val="006A22EA"/>
    <w:rsid w:val="006A2CEE"/>
    <w:rsid w:val="006A6689"/>
    <w:rsid w:val="006B4CD0"/>
    <w:rsid w:val="006B786A"/>
    <w:rsid w:val="006B7FC8"/>
    <w:rsid w:val="006C0023"/>
    <w:rsid w:val="006C43ED"/>
    <w:rsid w:val="006C4772"/>
    <w:rsid w:val="006C63C8"/>
    <w:rsid w:val="006C7E31"/>
    <w:rsid w:val="006D0B83"/>
    <w:rsid w:val="006D184F"/>
    <w:rsid w:val="006D451A"/>
    <w:rsid w:val="006D617F"/>
    <w:rsid w:val="006D62C7"/>
    <w:rsid w:val="006D671B"/>
    <w:rsid w:val="006E4EE7"/>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6723"/>
    <w:rsid w:val="00720BC9"/>
    <w:rsid w:val="007258C3"/>
    <w:rsid w:val="00725C08"/>
    <w:rsid w:val="0072726E"/>
    <w:rsid w:val="007312C1"/>
    <w:rsid w:val="00732F86"/>
    <w:rsid w:val="007349B8"/>
    <w:rsid w:val="00734EBD"/>
    <w:rsid w:val="00735EA3"/>
    <w:rsid w:val="007375C4"/>
    <w:rsid w:val="0074162A"/>
    <w:rsid w:val="00742DBB"/>
    <w:rsid w:val="00750905"/>
    <w:rsid w:val="00750BB0"/>
    <w:rsid w:val="00750C40"/>
    <w:rsid w:val="00750E75"/>
    <w:rsid w:val="00752B71"/>
    <w:rsid w:val="00763FBA"/>
    <w:rsid w:val="00767E57"/>
    <w:rsid w:val="00770769"/>
    <w:rsid w:val="007725CC"/>
    <w:rsid w:val="00774CF1"/>
    <w:rsid w:val="00776302"/>
    <w:rsid w:val="0077723D"/>
    <w:rsid w:val="00777F01"/>
    <w:rsid w:val="007800DB"/>
    <w:rsid w:val="007827CC"/>
    <w:rsid w:val="00786537"/>
    <w:rsid w:val="0079333D"/>
    <w:rsid w:val="0079539E"/>
    <w:rsid w:val="00797BEA"/>
    <w:rsid w:val="007A12AD"/>
    <w:rsid w:val="007A1B9F"/>
    <w:rsid w:val="007A2808"/>
    <w:rsid w:val="007A4A56"/>
    <w:rsid w:val="007A600D"/>
    <w:rsid w:val="007B35BF"/>
    <w:rsid w:val="007B4E31"/>
    <w:rsid w:val="007B5FC9"/>
    <w:rsid w:val="007B7DE6"/>
    <w:rsid w:val="007C11D5"/>
    <w:rsid w:val="007C496B"/>
    <w:rsid w:val="007C4FD9"/>
    <w:rsid w:val="007D3B68"/>
    <w:rsid w:val="007D3C39"/>
    <w:rsid w:val="007D7C61"/>
    <w:rsid w:val="007E3DAC"/>
    <w:rsid w:val="007E6176"/>
    <w:rsid w:val="007E6E0E"/>
    <w:rsid w:val="007F30C0"/>
    <w:rsid w:val="007F46F7"/>
    <w:rsid w:val="007F5C0C"/>
    <w:rsid w:val="007F5D98"/>
    <w:rsid w:val="007F7491"/>
    <w:rsid w:val="007F757B"/>
    <w:rsid w:val="00801C2F"/>
    <w:rsid w:val="008025AF"/>
    <w:rsid w:val="00803974"/>
    <w:rsid w:val="008045AA"/>
    <w:rsid w:val="00806CF7"/>
    <w:rsid w:val="00807F2B"/>
    <w:rsid w:val="0081248B"/>
    <w:rsid w:val="00812F25"/>
    <w:rsid w:val="00813BA2"/>
    <w:rsid w:val="00815216"/>
    <w:rsid w:val="00816B19"/>
    <w:rsid w:val="00820441"/>
    <w:rsid w:val="0082419D"/>
    <w:rsid w:val="0082686C"/>
    <w:rsid w:val="0083049A"/>
    <w:rsid w:val="0083250E"/>
    <w:rsid w:val="008355FE"/>
    <w:rsid w:val="008374AE"/>
    <w:rsid w:val="008400F3"/>
    <w:rsid w:val="00840459"/>
    <w:rsid w:val="00841B6C"/>
    <w:rsid w:val="00842E9C"/>
    <w:rsid w:val="00843D45"/>
    <w:rsid w:val="00843EB9"/>
    <w:rsid w:val="00845187"/>
    <w:rsid w:val="00850069"/>
    <w:rsid w:val="00850075"/>
    <w:rsid w:val="00851D3E"/>
    <w:rsid w:val="008520F0"/>
    <w:rsid w:val="008533FA"/>
    <w:rsid w:val="00862F99"/>
    <w:rsid w:val="008647C4"/>
    <w:rsid w:val="00866DC6"/>
    <w:rsid w:val="00872362"/>
    <w:rsid w:val="008729B0"/>
    <w:rsid w:val="008743B3"/>
    <w:rsid w:val="00874551"/>
    <w:rsid w:val="00874F5A"/>
    <w:rsid w:val="00877422"/>
    <w:rsid w:val="008802A5"/>
    <w:rsid w:val="00880634"/>
    <w:rsid w:val="00891DC1"/>
    <w:rsid w:val="00892555"/>
    <w:rsid w:val="00893422"/>
    <w:rsid w:val="00893C1C"/>
    <w:rsid w:val="00894DDE"/>
    <w:rsid w:val="00894EA4"/>
    <w:rsid w:val="00895057"/>
    <w:rsid w:val="008959C6"/>
    <w:rsid w:val="00895E3D"/>
    <w:rsid w:val="00897833"/>
    <w:rsid w:val="008A04B9"/>
    <w:rsid w:val="008A4A41"/>
    <w:rsid w:val="008A4DB5"/>
    <w:rsid w:val="008A70DB"/>
    <w:rsid w:val="008A7C1C"/>
    <w:rsid w:val="008B05FE"/>
    <w:rsid w:val="008B3078"/>
    <w:rsid w:val="008B4F8A"/>
    <w:rsid w:val="008B5630"/>
    <w:rsid w:val="008B580C"/>
    <w:rsid w:val="008B688D"/>
    <w:rsid w:val="008B6A4D"/>
    <w:rsid w:val="008B7181"/>
    <w:rsid w:val="008C4205"/>
    <w:rsid w:val="008C5DB4"/>
    <w:rsid w:val="008D54A4"/>
    <w:rsid w:val="008D6103"/>
    <w:rsid w:val="008E0054"/>
    <w:rsid w:val="008E086B"/>
    <w:rsid w:val="008E0D69"/>
    <w:rsid w:val="008E2616"/>
    <w:rsid w:val="008F18D4"/>
    <w:rsid w:val="008F2C84"/>
    <w:rsid w:val="008F6776"/>
    <w:rsid w:val="0090244E"/>
    <w:rsid w:val="00904C36"/>
    <w:rsid w:val="00905B94"/>
    <w:rsid w:val="009109BA"/>
    <w:rsid w:val="00912CA0"/>
    <w:rsid w:val="00913A48"/>
    <w:rsid w:val="00914146"/>
    <w:rsid w:val="00914A81"/>
    <w:rsid w:val="00914EF2"/>
    <w:rsid w:val="009205D0"/>
    <w:rsid w:val="009228F3"/>
    <w:rsid w:val="00924326"/>
    <w:rsid w:val="00932776"/>
    <w:rsid w:val="00934F3F"/>
    <w:rsid w:val="00935DA0"/>
    <w:rsid w:val="009374B4"/>
    <w:rsid w:val="00937E46"/>
    <w:rsid w:val="00937E6D"/>
    <w:rsid w:val="00940628"/>
    <w:rsid w:val="00947ABD"/>
    <w:rsid w:val="009532A6"/>
    <w:rsid w:val="009554DA"/>
    <w:rsid w:val="00956852"/>
    <w:rsid w:val="00960A79"/>
    <w:rsid w:val="00960E4E"/>
    <w:rsid w:val="00970037"/>
    <w:rsid w:val="009708CB"/>
    <w:rsid w:val="00971C77"/>
    <w:rsid w:val="00972C54"/>
    <w:rsid w:val="00974647"/>
    <w:rsid w:val="00975BC7"/>
    <w:rsid w:val="00976C43"/>
    <w:rsid w:val="00976E73"/>
    <w:rsid w:val="00980259"/>
    <w:rsid w:val="009814DB"/>
    <w:rsid w:val="00982190"/>
    <w:rsid w:val="00987A54"/>
    <w:rsid w:val="00991FD4"/>
    <w:rsid w:val="0099204F"/>
    <w:rsid w:val="00992F35"/>
    <w:rsid w:val="00994AC3"/>
    <w:rsid w:val="00995C63"/>
    <w:rsid w:val="00996EC9"/>
    <w:rsid w:val="00996F0F"/>
    <w:rsid w:val="009A46E2"/>
    <w:rsid w:val="009A6A51"/>
    <w:rsid w:val="009A6EEF"/>
    <w:rsid w:val="009A7275"/>
    <w:rsid w:val="009B0D22"/>
    <w:rsid w:val="009B44BB"/>
    <w:rsid w:val="009B5A86"/>
    <w:rsid w:val="009C0E16"/>
    <w:rsid w:val="009C2B8A"/>
    <w:rsid w:val="009C33EE"/>
    <w:rsid w:val="009C3ADE"/>
    <w:rsid w:val="009C7141"/>
    <w:rsid w:val="009C736B"/>
    <w:rsid w:val="009C79CD"/>
    <w:rsid w:val="009D02CD"/>
    <w:rsid w:val="009D0CBF"/>
    <w:rsid w:val="009D4167"/>
    <w:rsid w:val="009D43AD"/>
    <w:rsid w:val="009D608C"/>
    <w:rsid w:val="009D6906"/>
    <w:rsid w:val="009D6E22"/>
    <w:rsid w:val="009E1647"/>
    <w:rsid w:val="009E3AC9"/>
    <w:rsid w:val="009E3E75"/>
    <w:rsid w:val="009E5623"/>
    <w:rsid w:val="009E5B15"/>
    <w:rsid w:val="009E6376"/>
    <w:rsid w:val="009F01AF"/>
    <w:rsid w:val="009F0D2A"/>
    <w:rsid w:val="009F32D3"/>
    <w:rsid w:val="009F7CE7"/>
    <w:rsid w:val="00A00674"/>
    <w:rsid w:val="00A03060"/>
    <w:rsid w:val="00A063CB"/>
    <w:rsid w:val="00A067EC"/>
    <w:rsid w:val="00A10016"/>
    <w:rsid w:val="00A11650"/>
    <w:rsid w:val="00A13D3D"/>
    <w:rsid w:val="00A14E88"/>
    <w:rsid w:val="00A14F3B"/>
    <w:rsid w:val="00A20A32"/>
    <w:rsid w:val="00A233DA"/>
    <w:rsid w:val="00A24069"/>
    <w:rsid w:val="00A244B4"/>
    <w:rsid w:val="00A2635E"/>
    <w:rsid w:val="00A33638"/>
    <w:rsid w:val="00A33F90"/>
    <w:rsid w:val="00A33FEF"/>
    <w:rsid w:val="00A34877"/>
    <w:rsid w:val="00A35B5A"/>
    <w:rsid w:val="00A36F09"/>
    <w:rsid w:val="00A37158"/>
    <w:rsid w:val="00A376CE"/>
    <w:rsid w:val="00A40DB3"/>
    <w:rsid w:val="00A4297D"/>
    <w:rsid w:val="00A4365D"/>
    <w:rsid w:val="00A44FAE"/>
    <w:rsid w:val="00A536E5"/>
    <w:rsid w:val="00A5797B"/>
    <w:rsid w:val="00A601E3"/>
    <w:rsid w:val="00A6054D"/>
    <w:rsid w:val="00A615CD"/>
    <w:rsid w:val="00A61A32"/>
    <w:rsid w:val="00A63671"/>
    <w:rsid w:val="00A6463F"/>
    <w:rsid w:val="00A64878"/>
    <w:rsid w:val="00A6579C"/>
    <w:rsid w:val="00A67A52"/>
    <w:rsid w:val="00A7003D"/>
    <w:rsid w:val="00A7100F"/>
    <w:rsid w:val="00A72824"/>
    <w:rsid w:val="00A731A4"/>
    <w:rsid w:val="00A737E6"/>
    <w:rsid w:val="00A7786F"/>
    <w:rsid w:val="00A80C92"/>
    <w:rsid w:val="00A81146"/>
    <w:rsid w:val="00A840AB"/>
    <w:rsid w:val="00A85F26"/>
    <w:rsid w:val="00A86B66"/>
    <w:rsid w:val="00A86C70"/>
    <w:rsid w:val="00A878D4"/>
    <w:rsid w:val="00A87EF1"/>
    <w:rsid w:val="00A9130F"/>
    <w:rsid w:val="00A92F70"/>
    <w:rsid w:val="00A95E3B"/>
    <w:rsid w:val="00A96620"/>
    <w:rsid w:val="00AA16FF"/>
    <w:rsid w:val="00AA1DD8"/>
    <w:rsid w:val="00AA4B91"/>
    <w:rsid w:val="00AA4E7E"/>
    <w:rsid w:val="00AA4FEC"/>
    <w:rsid w:val="00AA516A"/>
    <w:rsid w:val="00AA55D6"/>
    <w:rsid w:val="00AA7647"/>
    <w:rsid w:val="00AB0E37"/>
    <w:rsid w:val="00AB3F36"/>
    <w:rsid w:val="00AB4C07"/>
    <w:rsid w:val="00AB5C59"/>
    <w:rsid w:val="00AB78CB"/>
    <w:rsid w:val="00AC4B4B"/>
    <w:rsid w:val="00AD14D8"/>
    <w:rsid w:val="00AE08A8"/>
    <w:rsid w:val="00AE204E"/>
    <w:rsid w:val="00AE25C2"/>
    <w:rsid w:val="00AE2D2B"/>
    <w:rsid w:val="00AE2D80"/>
    <w:rsid w:val="00AE46F2"/>
    <w:rsid w:val="00AE4DFF"/>
    <w:rsid w:val="00AE5A9C"/>
    <w:rsid w:val="00AE5B0A"/>
    <w:rsid w:val="00AE79A7"/>
    <w:rsid w:val="00AF0FD0"/>
    <w:rsid w:val="00AF4A8E"/>
    <w:rsid w:val="00B00331"/>
    <w:rsid w:val="00B00DE8"/>
    <w:rsid w:val="00B011C2"/>
    <w:rsid w:val="00B074DA"/>
    <w:rsid w:val="00B10FEB"/>
    <w:rsid w:val="00B164D0"/>
    <w:rsid w:val="00B16DCB"/>
    <w:rsid w:val="00B247BB"/>
    <w:rsid w:val="00B24D78"/>
    <w:rsid w:val="00B30AE4"/>
    <w:rsid w:val="00B314FC"/>
    <w:rsid w:val="00B32C8E"/>
    <w:rsid w:val="00B34E12"/>
    <w:rsid w:val="00B35E26"/>
    <w:rsid w:val="00B369CF"/>
    <w:rsid w:val="00B408D0"/>
    <w:rsid w:val="00B414C1"/>
    <w:rsid w:val="00B41D25"/>
    <w:rsid w:val="00B4384A"/>
    <w:rsid w:val="00B479BB"/>
    <w:rsid w:val="00B5237A"/>
    <w:rsid w:val="00B52C29"/>
    <w:rsid w:val="00B53EEA"/>
    <w:rsid w:val="00B555D2"/>
    <w:rsid w:val="00B56D0A"/>
    <w:rsid w:val="00B577E8"/>
    <w:rsid w:val="00B6135A"/>
    <w:rsid w:val="00B61F18"/>
    <w:rsid w:val="00B62721"/>
    <w:rsid w:val="00B66BE9"/>
    <w:rsid w:val="00B713B3"/>
    <w:rsid w:val="00B7208B"/>
    <w:rsid w:val="00B7258B"/>
    <w:rsid w:val="00B73999"/>
    <w:rsid w:val="00B85B61"/>
    <w:rsid w:val="00B92A5E"/>
    <w:rsid w:val="00B94E9F"/>
    <w:rsid w:val="00BA1C94"/>
    <w:rsid w:val="00BB07D1"/>
    <w:rsid w:val="00BB2FF7"/>
    <w:rsid w:val="00BB7240"/>
    <w:rsid w:val="00BB738F"/>
    <w:rsid w:val="00BC2473"/>
    <w:rsid w:val="00BC3B64"/>
    <w:rsid w:val="00BC3F83"/>
    <w:rsid w:val="00BC5162"/>
    <w:rsid w:val="00BC531A"/>
    <w:rsid w:val="00BD051F"/>
    <w:rsid w:val="00BD0A6C"/>
    <w:rsid w:val="00BD64BA"/>
    <w:rsid w:val="00BE08DE"/>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40E2"/>
    <w:rsid w:val="00C14E70"/>
    <w:rsid w:val="00C151A8"/>
    <w:rsid w:val="00C21493"/>
    <w:rsid w:val="00C21DD0"/>
    <w:rsid w:val="00C22A5F"/>
    <w:rsid w:val="00C22DB6"/>
    <w:rsid w:val="00C25EA7"/>
    <w:rsid w:val="00C269E1"/>
    <w:rsid w:val="00C3084A"/>
    <w:rsid w:val="00C35262"/>
    <w:rsid w:val="00C35CF8"/>
    <w:rsid w:val="00C35E51"/>
    <w:rsid w:val="00C364A4"/>
    <w:rsid w:val="00C42943"/>
    <w:rsid w:val="00C50573"/>
    <w:rsid w:val="00C52AD0"/>
    <w:rsid w:val="00C53401"/>
    <w:rsid w:val="00C547F7"/>
    <w:rsid w:val="00C57179"/>
    <w:rsid w:val="00C578BB"/>
    <w:rsid w:val="00C6000F"/>
    <w:rsid w:val="00C6086C"/>
    <w:rsid w:val="00C61AE0"/>
    <w:rsid w:val="00C63816"/>
    <w:rsid w:val="00C63C44"/>
    <w:rsid w:val="00C65BFE"/>
    <w:rsid w:val="00C6691D"/>
    <w:rsid w:val="00C678B5"/>
    <w:rsid w:val="00C75430"/>
    <w:rsid w:val="00C80460"/>
    <w:rsid w:val="00C82495"/>
    <w:rsid w:val="00C84460"/>
    <w:rsid w:val="00C85BD8"/>
    <w:rsid w:val="00C914B1"/>
    <w:rsid w:val="00C92657"/>
    <w:rsid w:val="00C934EF"/>
    <w:rsid w:val="00C95367"/>
    <w:rsid w:val="00C954B4"/>
    <w:rsid w:val="00C95FE6"/>
    <w:rsid w:val="00C971C1"/>
    <w:rsid w:val="00CA26D1"/>
    <w:rsid w:val="00CA7D04"/>
    <w:rsid w:val="00CB2A77"/>
    <w:rsid w:val="00CB69DA"/>
    <w:rsid w:val="00CC00CE"/>
    <w:rsid w:val="00CC02C2"/>
    <w:rsid w:val="00CC0896"/>
    <w:rsid w:val="00CC0C91"/>
    <w:rsid w:val="00CD12C7"/>
    <w:rsid w:val="00CD38FE"/>
    <w:rsid w:val="00CD5F88"/>
    <w:rsid w:val="00CD72E2"/>
    <w:rsid w:val="00CE032C"/>
    <w:rsid w:val="00CE0713"/>
    <w:rsid w:val="00CE358B"/>
    <w:rsid w:val="00CE37F4"/>
    <w:rsid w:val="00CE4987"/>
    <w:rsid w:val="00CF34B3"/>
    <w:rsid w:val="00CF677A"/>
    <w:rsid w:val="00CF6965"/>
    <w:rsid w:val="00CF7103"/>
    <w:rsid w:val="00CF7B50"/>
    <w:rsid w:val="00D029D0"/>
    <w:rsid w:val="00D035FA"/>
    <w:rsid w:val="00D07880"/>
    <w:rsid w:val="00D12676"/>
    <w:rsid w:val="00D150B0"/>
    <w:rsid w:val="00D216DC"/>
    <w:rsid w:val="00D2192E"/>
    <w:rsid w:val="00D232E2"/>
    <w:rsid w:val="00D25CCF"/>
    <w:rsid w:val="00D26057"/>
    <w:rsid w:val="00D27C9B"/>
    <w:rsid w:val="00D30933"/>
    <w:rsid w:val="00D3290C"/>
    <w:rsid w:val="00D355DB"/>
    <w:rsid w:val="00D35722"/>
    <w:rsid w:val="00D363B3"/>
    <w:rsid w:val="00D4121E"/>
    <w:rsid w:val="00D41C5D"/>
    <w:rsid w:val="00D4307A"/>
    <w:rsid w:val="00D4700D"/>
    <w:rsid w:val="00D4707C"/>
    <w:rsid w:val="00D52E11"/>
    <w:rsid w:val="00D53C35"/>
    <w:rsid w:val="00D549E6"/>
    <w:rsid w:val="00D55A5B"/>
    <w:rsid w:val="00D5670F"/>
    <w:rsid w:val="00D567E7"/>
    <w:rsid w:val="00D56B7C"/>
    <w:rsid w:val="00D63E41"/>
    <w:rsid w:val="00D648F7"/>
    <w:rsid w:val="00D6674B"/>
    <w:rsid w:val="00D669C3"/>
    <w:rsid w:val="00D67AAC"/>
    <w:rsid w:val="00D7172A"/>
    <w:rsid w:val="00D72806"/>
    <w:rsid w:val="00D74D42"/>
    <w:rsid w:val="00D76662"/>
    <w:rsid w:val="00D76CD8"/>
    <w:rsid w:val="00D80405"/>
    <w:rsid w:val="00D84943"/>
    <w:rsid w:val="00D85450"/>
    <w:rsid w:val="00D86506"/>
    <w:rsid w:val="00D87DAC"/>
    <w:rsid w:val="00D906EB"/>
    <w:rsid w:val="00D90794"/>
    <w:rsid w:val="00D91740"/>
    <w:rsid w:val="00D9263D"/>
    <w:rsid w:val="00D9269B"/>
    <w:rsid w:val="00D94383"/>
    <w:rsid w:val="00D9652D"/>
    <w:rsid w:val="00D97A7E"/>
    <w:rsid w:val="00DA0DDF"/>
    <w:rsid w:val="00DA33DF"/>
    <w:rsid w:val="00DA5493"/>
    <w:rsid w:val="00DA7732"/>
    <w:rsid w:val="00DB42AB"/>
    <w:rsid w:val="00DB53F7"/>
    <w:rsid w:val="00DB7E1D"/>
    <w:rsid w:val="00DC3694"/>
    <w:rsid w:val="00DC4367"/>
    <w:rsid w:val="00DC4A8B"/>
    <w:rsid w:val="00DC5E4F"/>
    <w:rsid w:val="00DC5F79"/>
    <w:rsid w:val="00DC6C5F"/>
    <w:rsid w:val="00DD5B53"/>
    <w:rsid w:val="00DD65C0"/>
    <w:rsid w:val="00DE1BAF"/>
    <w:rsid w:val="00DE433F"/>
    <w:rsid w:val="00DE6782"/>
    <w:rsid w:val="00DF0B3E"/>
    <w:rsid w:val="00DF254C"/>
    <w:rsid w:val="00DF73EC"/>
    <w:rsid w:val="00E00CB9"/>
    <w:rsid w:val="00E02C62"/>
    <w:rsid w:val="00E040D8"/>
    <w:rsid w:val="00E10ACB"/>
    <w:rsid w:val="00E11581"/>
    <w:rsid w:val="00E126C7"/>
    <w:rsid w:val="00E12F5B"/>
    <w:rsid w:val="00E143C4"/>
    <w:rsid w:val="00E15282"/>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376D4"/>
    <w:rsid w:val="00E40377"/>
    <w:rsid w:val="00E4369A"/>
    <w:rsid w:val="00E46AC8"/>
    <w:rsid w:val="00E4723B"/>
    <w:rsid w:val="00E47B55"/>
    <w:rsid w:val="00E502A8"/>
    <w:rsid w:val="00E50670"/>
    <w:rsid w:val="00E55213"/>
    <w:rsid w:val="00E558B7"/>
    <w:rsid w:val="00E55BAA"/>
    <w:rsid w:val="00E55DFA"/>
    <w:rsid w:val="00E60B1E"/>
    <w:rsid w:val="00E61114"/>
    <w:rsid w:val="00E6135D"/>
    <w:rsid w:val="00E62522"/>
    <w:rsid w:val="00E63358"/>
    <w:rsid w:val="00E64347"/>
    <w:rsid w:val="00E64F9D"/>
    <w:rsid w:val="00E65E9D"/>
    <w:rsid w:val="00E65E9F"/>
    <w:rsid w:val="00E66668"/>
    <w:rsid w:val="00E70565"/>
    <w:rsid w:val="00E719A1"/>
    <w:rsid w:val="00E73D8C"/>
    <w:rsid w:val="00E75C4E"/>
    <w:rsid w:val="00E80808"/>
    <w:rsid w:val="00E80DD5"/>
    <w:rsid w:val="00E81C5F"/>
    <w:rsid w:val="00E81FDE"/>
    <w:rsid w:val="00E8209A"/>
    <w:rsid w:val="00E839E9"/>
    <w:rsid w:val="00E847CD"/>
    <w:rsid w:val="00E85482"/>
    <w:rsid w:val="00E86118"/>
    <w:rsid w:val="00E925C8"/>
    <w:rsid w:val="00E93DA3"/>
    <w:rsid w:val="00E94518"/>
    <w:rsid w:val="00E945C8"/>
    <w:rsid w:val="00E95F82"/>
    <w:rsid w:val="00E968BA"/>
    <w:rsid w:val="00EA0550"/>
    <w:rsid w:val="00EA104B"/>
    <w:rsid w:val="00EA1A72"/>
    <w:rsid w:val="00EA335E"/>
    <w:rsid w:val="00EA35E6"/>
    <w:rsid w:val="00EA3F6A"/>
    <w:rsid w:val="00EA587D"/>
    <w:rsid w:val="00EA7A65"/>
    <w:rsid w:val="00EB2DAE"/>
    <w:rsid w:val="00EB44F8"/>
    <w:rsid w:val="00EB467E"/>
    <w:rsid w:val="00EB5ED7"/>
    <w:rsid w:val="00EB6B9F"/>
    <w:rsid w:val="00EB73BE"/>
    <w:rsid w:val="00EC0484"/>
    <w:rsid w:val="00EC0997"/>
    <w:rsid w:val="00EC16A3"/>
    <w:rsid w:val="00ED1026"/>
    <w:rsid w:val="00ED18DC"/>
    <w:rsid w:val="00ED3CB1"/>
    <w:rsid w:val="00ED6E4B"/>
    <w:rsid w:val="00ED71E0"/>
    <w:rsid w:val="00ED782A"/>
    <w:rsid w:val="00EE1476"/>
    <w:rsid w:val="00EE624F"/>
    <w:rsid w:val="00EF14A8"/>
    <w:rsid w:val="00EF2EB9"/>
    <w:rsid w:val="00EF3AE2"/>
    <w:rsid w:val="00EF7567"/>
    <w:rsid w:val="00F004D3"/>
    <w:rsid w:val="00F018E4"/>
    <w:rsid w:val="00F01D1B"/>
    <w:rsid w:val="00F03261"/>
    <w:rsid w:val="00F03647"/>
    <w:rsid w:val="00F038BB"/>
    <w:rsid w:val="00F073EC"/>
    <w:rsid w:val="00F07657"/>
    <w:rsid w:val="00F11F3D"/>
    <w:rsid w:val="00F14B55"/>
    <w:rsid w:val="00F2448D"/>
    <w:rsid w:val="00F2502F"/>
    <w:rsid w:val="00F25856"/>
    <w:rsid w:val="00F31473"/>
    <w:rsid w:val="00F34BE6"/>
    <w:rsid w:val="00F40C8F"/>
    <w:rsid w:val="00F415D7"/>
    <w:rsid w:val="00F42227"/>
    <w:rsid w:val="00F432EF"/>
    <w:rsid w:val="00F448C4"/>
    <w:rsid w:val="00F44D14"/>
    <w:rsid w:val="00F47CDA"/>
    <w:rsid w:val="00F50646"/>
    <w:rsid w:val="00F55F9C"/>
    <w:rsid w:val="00F568E7"/>
    <w:rsid w:val="00F5789A"/>
    <w:rsid w:val="00F60685"/>
    <w:rsid w:val="00F65C40"/>
    <w:rsid w:val="00F667A5"/>
    <w:rsid w:val="00F66B2D"/>
    <w:rsid w:val="00F67B30"/>
    <w:rsid w:val="00F70314"/>
    <w:rsid w:val="00F722AA"/>
    <w:rsid w:val="00F75F05"/>
    <w:rsid w:val="00F82F99"/>
    <w:rsid w:val="00F87DEF"/>
    <w:rsid w:val="00F9264D"/>
    <w:rsid w:val="00F966A8"/>
    <w:rsid w:val="00FA0982"/>
    <w:rsid w:val="00FA5808"/>
    <w:rsid w:val="00FB0AB6"/>
    <w:rsid w:val="00FB105F"/>
    <w:rsid w:val="00FB192D"/>
    <w:rsid w:val="00FB28F1"/>
    <w:rsid w:val="00FB4CA9"/>
    <w:rsid w:val="00FB4FA3"/>
    <w:rsid w:val="00FB77F3"/>
    <w:rsid w:val="00FC118F"/>
    <w:rsid w:val="00FD268C"/>
    <w:rsid w:val="00FD557E"/>
    <w:rsid w:val="00FE0B48"/>
    <w:rsid w:val="00FE19DE"/>
    <w:rsid w:val="00FE21CD"/>
    <w:rsid w:val="00FE39C8"/>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BA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74AB3"/>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AB0E37"/>
    <w:pPr>
      <w:keepNext/>
      <w:keepLines/>
      <w:numPr>
        <w:numId w:val="7"/>
      </w:numPr>
      <w:spacing w:beforeLines="50" w:before="120" w:after="180"/>
      <w:ind w:left="357" w:hanging="357"/>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CF6965"/>
    <w:pPr>
      <w:keepNext/>
      <w:keepLines/>
      <w:numPr>
        <w:numId w:val="5"/>
      </w:numPr>
      <w:spacing w:beforeLines="150" w:before="360" w:line="240" w:lineRule="auto"/>
      <w:ind w:left="357" w:hanging="357"/>
      <w:outlineLvl w:val="1"/>
    </w:pPr>
    <w:rPr>
      <w:rFonts w:eastAsiaTheme="majorEastAsia" w:cstheme="majorBidi"/>
      <w:b/>
      <w:bCs/>
      <w:sz w:val="24"/>
      <w:szCs w:val="26"/>
    </w:rPr>
  </w:style>
  <w:style w:type="paragraph" w:styleId="berschrift3">
    <w:name w:val="heading 3"/>
    <w:basedOn w:val="Standard"/>
    <w:next w:val="berschrift2"/>
    <w:link w:val="berschrift3Zchn"/>
    <w:autoRedefine/>
    <w:unhideWhenUsed/>
    <w:qFormat/>
    <w:rsid w:val="00AB0E37"/>
    <w:pPr>
      <w:keepNext/>
      <w:keepLines/>
      <w:numPr>
        <w:numId w:val="6"/>
      </w:numPr>
      <w:spacing w:beforeLines="100" w:before="240" w:after="100"/>
      <w:ind w:left="284" w:hanging="284"/>
      <w:outlineLvl w:val="2"/>
    </w:pPr>
    <w:rPr>
      <w:rFonts w:eastAsiaTheme="majorEastAsia" w:cstheme="majorBidi"/>
      <w:b/>
      <w:bCs/>
      <w:sz w:val="24"/>
    </w:rPr>
  </w:style>
  <w:style w:type="paragraph" w:styleId="berschrift4">
    <w:name w:val="heading 4"/>
    <w:basedOn w:val="Standard"/>
    <w:next w:val="Standard"/>
    <w:link w:val="berschrift4Zchn"/>
    <w:unhideWhenUsed/>
    <w:qFormat/>
    <w:rsid w:val="00E47B55"/>
    <w:pPr>
      <w:keepNext/>
      <w:keepLines/>
      <w:numPr>
        <w:ilvl w:val="3"/>
        <w:numId w:val="4"/>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4"/>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4"/>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4"/>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4"/>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AB0E37"/>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CF6965"/>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AB0E37"/>
    <w:rPr>
      <w:rFonts w:ascii="Verdana" w:eastAsiaTheme="majorEastAsia" w:hAnsi="Verdana" w:cstheme="majorBidi"/>
      <w:b/>
      <w:bCs/>
      <w:kern w:val="10"/>
      <w:sz w:val="24"/>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971C77"/>
    <w:pPr>
      <w:tabs>
        <w:tab w:val="left" w:pos="567"/>
        <w:tab w:val="right" w:leader="dot" w:pos="9060"/>
      </w:tabs>
      <w:spacing w:beforeLines="50" w:before="120" w:afterLines="50" w:after="12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ED3CB1"/>
    <w:pPr>
      <w:autoSpaceDE w:val="0"/>
      <w:autoSpaceDN w:val="0"/>
      <w:adjustRightInd w:val="0"/>
      <w:spacing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ED3CB1"/>
    <w:pPr>
      <w:spacing w:before="24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ED3CB1"/>
    <w:pPr>
      <w:spacing w:after="1840" w:line="260" w:lineRule="atLeast"/>
    </w:pPr>
    <w:rPr>
      <w:rFonts w:ascii="Segoe UI" w:eastAsia="Segoe UI" w:hAnsi="Segoe UI"/>
      <w:kern w:val="0"/>
      <w:sz w:val="19"/>
      <w:szCs w:val="22"/>
      <w:lang w:eastAsia="en-US"/>
    </w:rPr>
  </w:style>
  <w:style w:type="character" w:styleId="NichtaufgelsteErwhnung">
    <w:name w:val="Unresolved Mention"/>
    <w:basedOn w:val="Absatz-Standardschriftart"/>
    <w:uiPriority w:val="99"/>
    <w:semiHidden/>
    <w:unhideWhenUsed/>
    <w:rsid w:val="003417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354770533">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e.wikipedia.org/wiki/Local_Area_Network" TargetMode="External"/><Relationship Id="rId26" Type="http://schemas.openxmlformats.org/officeDocument/2006/relationships/hyperlink" Target="https://de.wikipedia.org/wiki/Routing" TargetMode="External"/><Relationship Id="rId39" Type="http://schemas.openxmlformats.org/officeDocument/2006/relationships/hyperlink" Target="https://de.wikipedia.org/wiki/Host_(Informationstechnik)" TargetMode="External"/><Relationship Id="rId21" Type="http://schemas.openxmlformats.org/officeDocument/2006/relationships/hyperlink" Target="https://de.wikipedia.org/wiki/Remote_Authentication_Dial-In_User_Service" TargetMode="External"/><Relationship Id="rId34" Type="http://schemas.openxmlformats.org/officeDocument/2006/relationships/hyperlink" Target="https://de.wikipedia.org/wiki/Paketvermittlung" TargetMode="External"/><Relationship Id="rId42" Type="http://schemas.openxmlformats.org/officeDocument/2006/relationships/hyperlink" Target="https://de.wikipedia.org/wiki/Rechnernetz"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Rechnernetz" TargetMode="External"/><Relationship Id="rId29" Type="http://schemas.openxmlformats.org/officeDocument/2006/relationships/hyperlink" Target="https://de.wikipedia.org/wiki/Transmission_Control_Protoc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wikipedia.org/wiki/IETF" TargetMode="External"/><Relationship Id="rId32" Type="http://schemas.openxmlformats.org/officeDocument/2006/relationships/hyperlink" Target="https://de.wikipedia.org/wiki/Client" TargetMode="External"/><Relationship Id="rId37" Type="http://schemas.openxmlformats.org/officeDocument/2006/relationships/hyperlink" Target="https://de.wikipedia.org/wiki/Netzwerkelement" TargetMode="External"/><Relationship Id="rId40" Type="http://schemas.openxmlformats.org/officeDocument/2006/relationships/hyperlink" Target="https://de.wikipedia.org/wiki/Switch_(Computertechni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SIM-Karte" TargetMode="External"/><Relationship Id="rId28" Type="http://schemas.openxmlformats.org/officeDocument/2006/relationships/hyperlink" Target="https://de.wikipedia.org/wiki/Adresse" TargetMode="External"/><Relationship Id="rId36" Type="http://schemas.openxmlformats.org/officeDocument/2006/relationships/hyperlink" Target="https://de.wikipedia.org/wiki/Internet_Engineering_Task_Force" TargetMode="External"/><Relationship Id="rId10" Type="http://schemas.openxmlformats.org/officeDocument/2006/relationships/header" Target="header1.xml"/><Relationship Id="rId19" Type="http://schemas.openxmlformats.org/officeDocument/2006/relationships/hyperlink" Target="https://de.wikipedia.org/wiki/Internet_Engineering_Task_Force" TargetMode="External"/><Relationship Id="rId31" Type="http://schemas.openxmlformats.org/officeDocument/2006/relationships/hyperlink" Target="https://de.wikipedia.org/wiki/Server_(Software)"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Digitales_Zertifikat" TargetMode="External"/><Relationship Id="rId27" Type="http://schemas.openxmlformats.org/officeDocument/2006/relationships/hyperlink" Target="https://de.wikipedia.org/wiki/Rechnernetz" TargetMode="External"/><Relationship Id="rId30" Type="http://schemas.openxmlformats.org/officeDocument/2006/relationships/hyperlink" Target="https://de.wikipedia.org/wiki/User_Datagram_Protocol" TargetMode="External"/><Relationship Id="rId35" Type="http://schemas.openxmlformats.org/officeDocument/2006/relationships/hyperlink" Target="https://de.wikipedia.org/wiki/Netzwerkprotokoll" TargetMode="External"/><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e.wikipedia.org/wiki/Extensible_Authentication_Protocol" TargetMode="External"/><Relationship Id="rId25" Type="http://schemas.openxmlformats.org/officeDocument/2006/relationships/hyperlink" Target="https://de.wikipedia.org/wiki/Link-State" TargetMode="External"/><Relationship Id="rId33" Type="http://schemas.openxmlformats.org/officeDocument/2006/relationships/hyperlink" Target="https://de.wikipedia.org/wiki/Betriebssystem" TargetMode="External"/><Relationship Id="rId38" Type="http://schemas.openxmlformats.org/officeDocument/2006/relationships/hyperlink" Target="https://de.wikipedia.org/wiki/Router" TargetMode="External"/><Relationship Id="rId46" Type="http://schemas.openxmlformats.org/officeDocument/2006/relationships/glossaryDocument" Target="glossary/document.xml"/><Relationship Id="rId20" Type="http://schemas.openxmlformats.org/officeDocument/2006/relationships/hyperlink" Target="https://de.wikipedia.org/wiki/Authentifizierung" TargetMode="External"/><Relationship Id="rId41" Type="http://schemas.openxmlformats.org/officeDocument/2006/relationships/hyperlink" Target="https://de.wikipedia.org/wiki/Internet_Protoc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v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98C82500094AA59ABB5550C455FA05"/>
        <w:category>
          <w:name w:val="Allgemein"/>
          <w:gallery w:val="placeholder"/>
        </w:category>
        <w:types>
          <w:type w:val="bbPlcHdr"/>
        </w:types>
        <w:behaviors>
          <w:behavior w:val="content"/>
        </w:behaviors>
        <w:guid w:val="{68A3BBA5-E6EB-497A-A681-B22F467ABF6A}"/>
      </w:docPartPr>
      <w:docPartBody>
        <w:p w:rsidR="008B2DB4" w:rsidRDefault="00230C75">
          <w:pPr>
            <w:pStyle w:val="8198C82500094AA59ABB5550C455FA05"/>
          </w:pPr>
          <w:r w:rsidRPr="00B577E8">
            <w:rPr>
              <w:rStyle w:val="Platzhaltertext"/>
            </w:rPr>
            <w:t xml:space="preserve">Datum </w:t>
          </w:r>
          <w:r>
            <w:rPr>
              <w:rStyle w:val="Platzhaltertext"/>
            </w:rPr>
            <w:t>auswählen</w:t>
          </w:r>
        </w:p>
      </w:docPartBody>
    </w:docPart>
    <w:docPart>
      <w:docPartPr>
        <w:name w:val="B6ADF24971ED400E988118AB3433D5A8"/>
        <w:category>
          <w:name w:val="Allgemein"/>
          <w:gallery w:val="placeholder"/>
        </w:category>
        <w:types>
          <w:type w:val="bbPlcHdr"/>
        </w:types>
        <w:behaviors>
          <w:behavior w:val="content"/>
        </w:behaviors>
        <w:guid w:val="{0C92EB46-4EE7-4B1A-B3CD-78DDD4B1C5BD}"/>
      </w:docPartPr>
      <w:docPartBody>
        <w:p w:rsidR="008B2DB4" w:rsidRDefault="00230C75">
          <w:pPr>
            <w:pStyle w:val="B6ADF24971ED400E988118AB3433D5A8"/>
          </w:pPr>
          <w:r w:rsidRPr="00B577E8">
            <w:rPr>
              <w:rStyle w:val="Platzhaltertext"/>
            </w:rPr>
            <w:t xml:space="preserve">Datum </w:t>
          </w:r>
          <w:r>
            <w:rPr>
              <w:rStyle w:val="Platzhaltertext"/>
            </w:rPr>
            <w:t>auswählen</w:t>
          </w:r>
        </w:p>
      </w:docPartBody>
    </w:docPart>
    <w:docPart>
      <w:docPartPr>
        <w:name w:val="7165E8B344BD4065866EB3D52C554448"/>
        <w:category>
          <w:name w:val="Allgemein"/>
          <w:gallery w:val="placeholder"/>
        </w:category>
        <w:types>
          <w:type w:val="bbPlcHdr"/>
        </w:types>
        <w:behaviors>
          <w:behavior w:val="content"/>
        </w:behaviors>
        <w:guid w:val="{234E523B-9A45-40D0-B242-04E0CA987627}"/>
      </w:docPartPr>
      <w:docPartBody>
        <w:p w:rsidR="008B2DB4" w:rsidRDefault="00230C75">
          <w:pPr>
            <w:pStyle w:val="7165E8B344BD4065866EB3D52C554448"/>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C75"/>
    <w:rsid w:val="00230C75"/>
    <w:rsid w:val="002634C8"/>
    <w:rsid w:val="00355745"/>
    <w:rsid w:val="007F53E5"/>
    <w:rsid w:val="00882ABB"/>
    <w:rsid w:val="008B2DB4"/>
    <w:rsid w:val="00941158"/>
    <w:rsid w:val="00A569DC"/>
    <w:rsid w:val="00C05042"/>
    <w:rsid w:val="00CA4D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8198C82500094AA59ABB5550C455FA05">
    <w:name w:val="8198C82500094AA59ABB5550C455FA05"/>
  </w:style>
  <w:style w:type="paragraph" w:customStyle="1" w:styleId="B6ADF24971ED400E988118AB3433D5A8">
    <w:name w:val="B6ADF24971ED400E988118AB3433D5A8"/>
  </w:style>
  <w:style w:type="paragraph" w:customStyle="1" w:styleId="7165E8B344BD4065866EB3D52C554448">
    <w:name w:val="7165E8B344BD4065866EB3D52C5544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48</Pages>
  <Words>8896</Words>
  <Characters>56051</Characters>
  <Application>Microsoft Office Word</Application>
  <DocSecurity>0</DocSecurity>
  <Lines>467</Lines>
  <Paragraphs>129</Paragraphs>
  <ScaleCrop>false</ScaleCrop>
  <HeadingPairs>
    <vt:vector size="4" baseType="variant">
      <vt:variant>
        <vt:lpstr>Titel</vt:lpstr>
      </vt:variant>
      <vt:variant>
        <vt:i4>1</vt:i4>
      </vt:variant>
      <vt:variant>
        <vt:lpstr>Überschriften</vt:lpstr>
      </vt:variant>
      <vt:variant>
        <vt:i4>47</vt:i4>
      </vt:variant>
    </vt:vector>
  </HeadingPairs>
  <TitlesOfParts>
    <vt:vector size="48" baseType="lpstr">
      <vt:lpstr/>
      <vt:lpstr>Grundlagen und Rahmenbedingungen</vt:lpstr>
      <vt:lpstr>Abgrenzung</vt:lpstr>
      <vt:lpstr>    Geltungsbereich </vt:lpstr>
      <vt:lpstr>    Modellierungsabgrenzung </vt:lpstr>
      <vt:lpstr>Zielsetzung und Zielgruppe</vt:lpstr>
      <vt:lpstr>Zugrundeliegende Schutzbedarfe</vt:lpstr>
      <vt:lpstr>Anforderungen aus dem Baustein NET.3.1 </vt:lpstr>
      <vt:lpstr>        Sichere Grundkonfiguration eines Routers oder       Switches (B) [A1]</vt:lpstr>
      <vt:lpstr>        NET.3.1.A2 ENTFALLEN (B)</vt:lpstr>
      <vt:lpstr>        NET.3.1.A3 ENTFALLEN (B)</vt:lpstr>
      <vt:lpstr>        Schutz der Administrationsschnittstellen (B) [A4] </vt:lpstr>
      <vt:lpstr>        Schutz vor Fragmentierungsangriffe [A5]</vt:lpstr>
      <vt:lpstr>        Notfallzugriff auf Router und Switches (B) [A6]</vt:lpstr>
      <vt:lpstr>        Protokollierung bei Routern und Switches (B) [A7]</vt:lpstr>
      <vt:lpstr>        Regelmäßige Datensicherung (B) [A8]</vt:lpstr>
      <vt:lpstr>        Betriebsdokumentationen (B) [A9]</vt:lpstr>
      <vt:lpstr>        Erstellung einer Sicherheitsrichtlinie (S) [A10]</vt:lpstr>
      <vt:lpstr>        Beschaffung eines Routers oder Switches (S) [A11]</vt:lpstr>
      <vt:lpstr>        Erstellung einer Konfigurations-Checkliste für Router       und Switches (S) [</vt:lpstr>
      <vt:lpstr>        Administration über ein gesondertes Managementnetz (S)       [A13]</vt:lpstr>
      <vt:lpstr>        Schutz vor Missbrauch von ICMP-Nachrichten (S) [A14]</vt:lpstr>
      <vt:lpstr>        Bogon- und Spoofing-Filterung (S) [A15]</vt:lpstr>
      <vt:lpstr>        Schutz vor „IPv6 Routing Header Type-0“-Angriffen (S)      [A16]</vt:lpstr>
      <vt:lpstr>        Schutz vor DoS- und DDoS-Angriffen (S) [A17]</vt:lpstr>
      <vt:lpstr>        Einrichtung von Access Control Lists (S) [A18]</vt:lpstr>
      <vt:lpstr>        Sicherung von Switch-Ports (S) [A19]</vt:lpstr>
      <vt:lpstr>        Sicherheitsaspekte von Routing-Protokollen (S) [A20]</vt:lpstr>
      <vt:lpstr>        Identitäts- und Berechtigungsmanagement in der       Netzinfrastruktur (S) [A2</vt:lpstr>
      <vt:lpstr>        Notfallvorsorge bei Routern und Switches (S) [A22]</vt:lpstr>
      <vt:lpstr>        Revision und Penetrationstests (S) [A23]</vt:lpstr>
      <vt:lpstr>        Einsatz von Netzzugangskontrollen (H) [A24]</vt:lpstr>
      <vt:lpstr>        Erweiterter Integritätsschutz für die Konfigurationsdateien        (H) [A25]</vt:lpstr>
      <vt:lpstr>        Hochverfügbarkeit (H) [A26]</vt:lpstr>
      <vt:lpstr>        Bandbreitenmanagement für kritische Anwendungen         und Dienste (H) [A27]</vt:lpstr>
      <vt:lpstr>        Einsatz von zertifizierten Produkten (H) [A28]</vt:lpstr>
      <vt:lpstr>Behörden-spezifische Anforderungen [optional]</vt:lpstr>
      <vt:lpstr>    Text der Anforderung mit Begründung</vt:lpstr>
      <vt:lpstr/>
      <vt:lpstr>Weitere Anforderungen aus anderer Quellen [optional]</vt:lpstr>
      <vt:lpstr>    7.1  Text der Anforderung mit Quellangabe</vt:lpstr>
      <vt:lpstr>Schulung / Information / Sensibilisierung der  Beschäftigten [optional]</vt:lpstr>
      <vt:lpstr>Notfallvorsorge </vt:lpstr>
      <vt:lpstr>Konsequenzen bei Nichtbeachtung</vt:lpstr>
      <vt:lpstr>Ausnahmen</vt:lpstr>
      <vt:lpstr>Anhang A: Gefährdungslage</vt:lpstr>
      <vt:lpstr>Anhang B: Optionale Anhänge</vt:lpstr>
      <vt:lpstr>Anhang C: Glossar</vt:lpstr>
    </vt:vector>
  </TitlesOfParts>
  <LinksUpToDate>false</LinksUpToDate>
  <CharactersWithSpaces>64818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2021-11-11T23:16:00Z</dcterms:created>
  <dcterms:modified xsi:type="dcterms:W3CDTF">2021-12-24T08:40:00Z</dcterms:modified>
</cp:coreProperties>
</file>