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1A060E1C"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685C03">
        <w:rPr>
          <w:color w:val="FFFFFF" w:themeColor="background1"/>
          <w:sz w:val="44"/>
          <w:szCs w:val="44"/>
          <w:lang w:val="en-US"/>
        </w:rPr>
        <w:t>NET.3</w:t>
      </w:r>
      <w:r w:rsidR="00441818">
        <w:rPr>
          <w:color w:val="FFFFFF" w:themeColor="background1"/>
          <w:sz w:val="44"/>
          <w:szCs w:val="44"/>
          <w:lang w:val="en-US"/>
        </w:rPr>
        <w:t>.2</w:t>
      </w:r>
    </w:p>
    <w:p w14:paraId="43EDDB1A" w14:textId="7149AE5D" w:rsidR="005F2E4D" w:rsidRPr="005F2E4D" w:rsidRDefault="00685C03"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Firewall</w:t>
      </w:r>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 xml:space="preserve">Version: 1.0 [Entwurf]  </w:t>
      </w:r>
      <w:r w:rsidR="005F2E4D" w:rsidRPr="005F2E4D">
        <w:rPr>
          <w:rFonts w:ascii="Segoe UI Semilight" w:hAnsi="Segoe UI Semilight" w:cs="Segoe UI Semilight"/>
          <w:color w:val="FFFFFF" w:themeColor="background1"/>
          <w:sz w:val="24"/>
          <w:szCs w:val="24"/>
        </w:rPr>
        <w:t xml:space="preserve">Stand: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8989B45" w:rsidR="00BC531A" w:rsidRDefault="00BC531A" w:rsidP="00BC531A">
      <w:pPr>
        <w:pStyle w:val="Titelseite14fett"/>
        <w:spacing w:after="240"/>
      </w:pPr>
    </w:p>
    <w:p w14:paraId="1189A85F" w14:textId="77931092" w:rsidR="00F5325A" w:rsidRDefault="00F5325A" w:rsidP="00BC531A">
      <w:pPr>
        <w:pStyle w:val="Titelseite14fett"/>
        <w:spacing w:after="240"/>
      </w:pPr>
    </w:p>
    <w:p w14:paraId="5FEFBAD5" w14:textId="6A28A1B8" w:rsidR="00F5325A" w:rsidRDefault="00F5325A" w:rsidP="00BC531A">
      <w:pPr>
        <w:pStyle w:val="Titelseite14fett"/>
        <w:spacing w:after="240"/>
      </w:pPr>
    </w:p>
    <w:p w14:paraId="33D0F3A6" w14:textId="7FD717F5" w:rsidR="00F5325A" w:rsidRDefault="00F5325A" w:rsidP="00BC531A">
      <w:pPr>
        <w:pStyle w:val="Titelseite14fett"/>
        <w:spacing w:after="240"/>
      </w:pPr>
    </w:p>
    <w:p w14:paraId="79BF17BF" w14:textId="5ABE061F" w:rsidR="00F5325A" w:rsidRDefault="00F5325A" w:rsidP="00BC531A">
      <w:pPr>
        <w:pStyle w:val="Titelseite14fett"/>
        <w:spacing w:after="240"/>
      </w:pPr>
    </w:p>
    <w:p w14:paraId="46FDC9E0" w14:textId="77777777" w:rsidR="00F5325A" w:rsidRDefault="00F5325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548D90B6" w:rsidR="004A1AAA" w:rsidRPr="006F5140" w:rsidRDefault="00362E38" w:rsidP="00AA1DD8">
      <w:pPr>
        <w:pStyle w:val="berschriftohneNummerierung"/>
        <w:spacing w:after="240"/>
      </w:pPr>
      <w:bookmarkStart w:id="1" w:name="_Toc91549450"/>
      <w:bookmarkStart w:id="2" w:name="_Toc91597607"/>
      <w:r>
        <w:br/>
      </w:r>
      <w:bookmarkStart w:id="3" w:name="_Toc93443978"/>
      <w:bookmarkStart w:id="4" w:name="_Toc93444552"/>
      <w:bookmarkStart w:id="5" w:name="_Toc93444879"/>
      <w:r w:rsidR="004A1AAA" w:rsidRPr="006F5140">
        <w:t>Informationen zum vorliegenden Dokument</w:t>
      </w:r>
      <w:bookmarkEnd w:id="1"/>
      <w:bookmarkEnd w:id="2"/>
      <w:bookmarkEnd w:id="3"/>
      <w:bookmarkEnd w:id="4"/>
      <w:bookmarkEnd w:id="5"/>
    </w:p>
    <w:p w14:paraId="38FF8BA4" w14:textId="77777777" w:rsidR="00F5325A" w:rsidRDefault="00F5325A" w:rsidP="00E847CD">
      <w:pPr>
        <w:keepNext/>
        <w:spacing w:beforeLines="100" w:before="240" w:after="240"/>
        <w:rPr>
          <w:b/>
        </w:rPr>
      </w:pPr>
      <w:bookmarkStart w:id="6" w:name="_Toc298857608"/>
    </w:p>
    <w:p w14:paraId="5706AE54" w14:textId="3D747D81" w:rsidR="00E847CD" w:rsidRPr="00451D05" w:rsidRDefault="00E847CD" w:rsidP="00E847CD">
      <w:pPr>
        <w:keepNext/>
        <w:spacing w:beforeLines="100" w:before="240" w:after="240"/>
        <w:rPr>
          <w:b/>
        </w:rPr>
      </w:pPr>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7" w:name="_Hlt73496116"/>
            <w:bookmarkEnd w:id="7"/>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42471F72" w14:textId="00473805" w:rsidR="00EA6DD3"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3D8E4297" w14:textId="11DE0F76"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880" w:history="1">
        <w:r w:rsidRPr="00D42449">
          <w:rPr>
            <w:rStyle w:val="Hyperlink"/>
            <w:noProof/>
          </w:rPr>
          <w:t>1</w:t>
        </w:r>
        <w:r>
          <w:rPr>
            <w:rFonts w:asciiTheme="minorHAnsi" w:eastAsiaTheme="minorEastAsia" w:hAnsiTheme="minorHAnsi" w:cstheme="minorBidi"/>
            <w:noProof/>
            <w:kern w:val="0"/>
            <w:sz w:val="22"/>
            <w:szCs w:val="22"/>
          </w:rPr>
          <w:tab/>
        </w:r>
        <w:r w:rsidRPr="00D42449">
          <w:rPr>
            <w:rStyle w:val="Hyperlink"/>
            <w:noProof/>
          </w:rPr>
          <w:t>Grundlagen und Rahmenbedingungen</w:t>
        </w:r>
        <w:r>
          <w:rPr>
            <w:noProof/>
            <w:webHidden/>
          </w:rPr>
          <w:tab/>
        </w:r>
        <w:r>
          <w:rPr>
            <w:noProof/>
            <w:webHidden/>
          </w:rPr>
          <w:fldChar w:fldCharType="begin"/>
        </w:r>
        <w:r>
          <w:rPr>
            <w:noProof/>
            <w:webHidden/>
          </w:rPr>
          <w:instrText xml:space="preserve"> PAGEREF _Toc93444880 \h </w:instrText>
        </w:r>
        <w:r>
          <w:rPr>
            <w:noProof/>
            <w:webHidden/>
          </w:rPr>
        </w:r>
        <w:r>
          <w:rPr>
            <w:noProof/>
            <w:webHidden/>
          </w:rPr>
          <w:fldChar w:fldCharType="separate"/>
        </w:r>
        <w:r>
          <w:rPr>
            <w:noProof/>
            <w:webHidden/>
          </w:rPr>
          <w:t>7</w:t>
        </w:r>
        <w:r>
          <w:rPr>
            <w:noProof/>
            <w:webHidden/>
          </w:rPr>
          <w:fldChar w:fldCharType="end"/>
        </w:r>
      </w:hyperlink>
    </w:p>
    <w:p w14:paraId="159D5D18" w14:textId="785C9701"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881" w:history="1">
        <w:r w:rsidRPr="00D42449">
          <w:rPr>
            <w:rStyle w:val="Hyperlink"/>
            <w:noProof/>
          </w:rPr>
          <w:t>2</w:t>
        </w:r>
        <w:r>
          <w:rPr>
            <w:rFonts w:asciiTheme="minorHAnsi" w:eastAsiaTheme="minorEastAsia" w:hAnsiTheme="minorHAnsi" w:cstheme="minorBidi"/>
            <w:noProof/>
            <w:kern w:val="0"/>
            <w:sz w:val="22"/>
            <w:szCs w:val="22"/>
          </w:rPr>
          <w:tab/>
        </w:r>
        <w:r w:rsidRPr="00D42449">
          <w:rPr>
            <w:rStyle w:val="Hyperlink"/>
            <w:noProof/>
          </w:rPr>
          <w:t>Abgrenzung</w:t>
        </w:r>
        <w:r>
          <w:rPr>
            <w:noProof/>
            <w:webHidden/>
          </w:rPr>
          <w:tab/>
        </w:r>
        <w:r>
          <w:rPr>
            <w:noProof/>
            <w:webHidden/>
          </w:rPr>
          <w:fldChar w:fldCharType="begin"/>
        </w:r>
        <w:r>
          <w:rPr>
            <w:noProof/>
            <w:webHidden/>
          </w:rPr>
          <w:instrText xml:space="preserve"> PAGEREF _Toc93444881 \h </w:instrText>
        </w:r>
        <w:r>
          <w:rPr>
            <w:noProof/>
            <w:webHidden/>
          </w:rPr>
        </w:r>
        <w:r>
          <w:rPr>
            <w:noProof/>
            <w:webHidden/>
          </w:rPr>
          <w:fldChar w:fldCharType="separate"/>
        </w:r>
        <w:r>
          <w:rPr>
            <w:noProof/>
            <w:webHidden/>
          </w:rPr>
          <w:t>7</w:t>
        </w:r>
        <w:r>
          <w:rPr>
            <w:noProof/>
            <w:webHidden/>
          </w:rPr>
          <w:fldChar w:fldCharType="end"/>
        </w:r>
      </w:hyperlink>
    </w:p>
    <w:p w14:paraId="51092B13" w14:textId="2CB7C2E6" w:rsidR="00EA6DD3" w:rsidRDefault="00EA6DD3">
      <w:pPr>
        <w:pStyle w:val="Verzeichnis2"/>
        <w:rPr>
          <w:rFonts w:asciiTheme="minorHAnsi" w:eastAsiaTheme="minorEastAsia" w:hAnsiTheme="minorHAnsi" w:cstheme="minorBidi"/>
          <w:noProof/>
          <w:kern w:val="0"/>
          <w:sz w:val="22"/>
          <w:szCs w:val="22"/>
        </w:rPr>
      </w:pPr>
      <w:hyperlink w:anchor="_Toc93444882" w:history="1">
        <w:r w:rsidRPr="00D42449">
          <w:rPr>
            <w:rStyle w:val="Hyperlink"/>
            <w:noProof/>
          </w:rPr>
          <w:t>2.1</w:t>
        </w:r>
        <w:r>
          <w:rPr>
            <w:rFonts w:asciiTheme="minorHAnsi" w:eastAsiaTheme="minorEastAsia" w:hAnsiTheme="minorHAnsi" w:cstheme="minorBidi"/>
            <w:noProof/>
            <w:kern w:val="0"/>
            <w:sz w:val="22"/>
            <w:szCs w:val="22"/>
          </w:rPr>
          <w:tab/>
        </w:r>
        <w:r w:rsidRPr="00D42449">
          <w:rPr>
            <w:rStyle w:val="Hyperlink"/>
            <w:noProof/>
          </w:rPr>
          <w:t>Geltungsbereich</w:t>
        </w:r>
        <w:r>
          <w:rPr>
            <w:noProof/>
            <w:webHidden/>
          </w:rPr>
          <w:tab/>
        </w:r>
        <w:r>
          <w:rPr>
            <w:noProof/>
            <w:webHidden/>
          </w:rPr>
          <w:fldChar w:fldCharType="begin"/>
        </w:r>
        <w:r>
          <w:rPr>
            <w:noProof/>
            <w:webHidden/>
          </w:rPr>
          <w:instrText xml:space="preserve"> PAGEREF _Toc93444882 \h </w:instrText>
        </w:r>
        <w:r>
          <w:rPr>
            <w:noProof/>
            <w:webHidden/>
          </w:rPr>
        </w:r>
        <w:r>
          <w:rPr>
            <w:noProof/>
            <w:webHidden/>
          </w:rPr>
          <w:fldChar w:fldCharType="separate"/>
        </w:r>
        <w:r>
          <w:rPr>
            <w:noProof/>
            <w:webHidden/>
          </w:rPr>
          <w:t>7</w:t>
        </w:r>
        <w:r>
          <w:rPr>
            <w:noProof/>
            <w:webHidden/>
          </w:rPr>
          <w:fldChar w:fldCharType="end"/>
        </w:r>
      </w:hyperlink>
    </w:p>
    <w:p w14:paraId="67C64B12" w14:textId="4C53ECB9" w:rsidR="00EA6DD3" w:rsidRDefault="00EA6DD3">
      <w:pPr>
        <w:pStyle w:val="Verzeichnis2"/>
        <w:rPr>
          <w:rFonts w:asciiTheme="minorHAnsi" w:eastAsiaTheme="minorEastAsia" w:hAnsiTheme="minorHAnsi" w:cstheme="minorBidi"/>
          <w:noProof/>
          <w:kern w:val="0"/>
          <w:sz w:val="22"/>
          <w:szCs w:val="22"/>
        </w:rPr>
      </w:pPr>
      <w:hyperlink w:anchor="_Toc93444883" w:history="1">
        <w:r w:rsidRPr="00D42449">
          <w:rPr>
            <w:rStyle w:val="Hyperlink"/>
            <w:noProof/>
          </w:rPr>
          <w:t>2.2</w:t>
        </w:r>
        <w:r>
          <w:rPr>
            <w:rFonts w:asciiTheme="minorHAnsi" w:eastAsiaTheme="minorEastAsia" w:hAnsiTheme="minorHAnsi" w:cstheme="minorBidi"/>
            <w:noProof/>
            <w:kern w:val="0"/>
            <w:sz w:val="22"/>
            <w:szCs w:val="22"/>
          </w:rPr>
          <w:tab/>
        </w:r>
        <w:r w:rsidRPr="00D42449">
          <w:rPr>
            <w:rStyle w:val="Hyperlink"/>
            <w:noProof/>
          </w:rPr>
          <w:t>Modellierungsabgrenzung</w:t>
        </w:r>
        <w:r>
          <w:rPr>
            <w:noProof/>
            <w:webHidden/>
          </w:rPr>
          <w:tab/>
        </w:r>
        <w:r>
          <w:rPr>
            <w:noProof/>
            <w:webHidden/>
          </w:rPr>
          <w:fldChar w:fldCharType="begin"/>
        </w:r>
        <w:r>
          <w:rPr>
            <w:noProof/>
            <w:webHidden/>
          </w:rPr>
          <w:instrText xml:space="preserve"> PAGEREF _Toc93444883 \h </w:instrText>
        </w:r>
        <w:r>
          <w:rPr>
            <w:noProof/>
            <w:webHidden/>
          </w:rPr>
        </w:r>
        <w:r>
          <w:rPr>
            <w:noProof/>
            <w:webHidden/>
          </w:rPr>
          <w:fldChar w:fldCharType="separate"/>
        </w:r>
        <w:r>
          <w:rPr>
            <w:noProof/>
            <w:webHidden/>
          </w:rPr>
          <w:t>7</w:t>
        </w:r>
        <w:r>
          <w:rPr>
            <w:noProof/>
            <w:webHidden/>
          </w:rPr>
          <w:fldChar w:fldCharType="end"/>
        </w:r>
      </w:hyperlink>
    </w:p>
    <w:p w14:paraId="3D3AE335" w14:textId="56C3050A"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884" w:history="1">
        <w:r w:rsidRPr="00D42449">
          <w:rPr>
            <w:rStyle w:val="Hyperlink"/>
            <w:noProof/>
          </w:rPr>
          <w:t>3</w:t>
        </w:r>
        <w:r>
          <w:rPr>
            <w:rFonts w:asciiTheme="minorHAnsi" w:eastAsiaTheme="minorEastAsia" w:hAnsiTheme="minorHAnsi" w:cstheme="minorBidi"/>
            <w:noProof/>
            <w:kern w:val="0"/>
            <w:sz w:val="22"/>
            <w:szCs w:val="22"/>
          </w:rPr>
          <w:tab/>
        </w:r>
        <w:r w:rsidRPr="00D42449">
          <w:rPr>
            <w:rStyle w:val="Hyperlink"/>
            <w:noProof/>
          </w:rPr>
          <w:t>Zielsetzung und Zielgruppe</w:t>
        </w:r>
        <w:r>
          <w:rPr>
            <w:noProof/>
            <w:webHidden/>
          </w:rPr>
          <w:tab/>
        </w:r>
        <w:r>
          <w:rPr>
            <w:noProof/>
            <w:webHidden/>
          </w:rPr>
          <w:fldChar w:fldCharType="begin"/>
        </w:r>
        <w:r>
          <w:rPr>
            <w:noProof/>
            <w:webHidden/>
          </w:rPr>
          <w:instrText xml:space="preserve"> PAGEREF _Toc93444884 \h </w:instrText>
        </w:r>
        <w:r>
          <w:rPr>
            <w:noProof/>
            <w:webHidden/>
          </w:rPr>
        </w:r>
        <w:r>
          <w:rPr>
            <w:noProof/>
            <w:webHidden/>
          </w:rPr>
          <w:fldChar w:fldCharType="separate"/>
        </w:r>
        <w:r>
          <w:rPr>
            <w:noProof/>
            <w:webHidden/>
          </w:rPr>
          <w:t>8</w:t>
        </w:r>
        <w:r>
          <w:rPr>
            <w:noProof/>
            <w:webHidden/>
          </w:rPr>
          <w:fldChar w:fldCharType="end"/>
        </w:r>
      </w:hyperlink>
    </w:p>
    <w:p w14:paraId="172B30CA" w14:textId="2645C029"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885" w:history="1">
        <w:r w:rsidRPr="00D42449">
          <w:rPr>
            <w:rStyle w:val="Hyperlink"/>
            <w:noProof/>
          </w:rPr>
          <w:t>4</w:t>
        </w:r>
        <w:r>
          <w:rPr>
            <w:rFonts w:asciiTheme="minorHAnsi" w:eastAsiaTheme="minorEastAsia" w:hAnsiTheme="minorHAnsi" w:cstheme="minorBidi"/>
            <w:noProof/>
            <w:kern w:val="0"/>
            <w:sz w:val="22"/>
            <w:szCs w:val="22"/>
          </w:rPr>
          <w:tab/>
        </w:r>
        <w:r w:rsidRPr="00D42449">
          <w:rPr>
            <w:rStyle w:val="Hyperlink"/>
            <w:noProof/>
          </w:rPr>
          <w:t>Zugrundeliegende Schutzbedarfe</w:t>
        </w:r>
        <w:r>
          <w:rPr>
            <w:noProof/>
            <w:webHidden/>
          </w:rPr>
          <w:tab/>
        </w:r>
        <w:r>
          <w:rPr>
            <w:noProof/>
            <w:webHidden/>
          </w:rPr>
          <w:fldChar w:fldCharType="begin"/>
        </w:r>
        <w:r>
          <w:rPr>
            <w:noProof/>
            <w:webHidden/>
          </w:rPr>
          <w:instrText xml:space="preserve"> PAGEREF _Toc93444885 \h </w:instrText>
        </w:r>
        <w:r>
          <w:rPr>
            <w:noProof/>
            <w:webHidden/>
          </w:rPr>
        </w:r>
        <w:r>
          <w:rPr>
            <w:noProof/>
            <w:webHidden/>
          </w:rPr>
          <w:fldChar w:fldCharType="separate"/>
        </w:r>
        <w:r>
          <w:rPr>
            <w:noProof/>
            <w:webHidden/>
          </w:rPr>
          <w:t>8</w:t>
        </w:r>
        <w:r>
          <w:rPr>
            <w:noProof/>
            <w:webHidden/>
          </w:rPr>
          <w:fldChar w:fldCharType="end"/>
        </w:r>
      </w:hyperlink>
    </w:p>
    <w:p w14:paraId="6EFB6243" w14:textId="62E38C88"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886" w:history="1">
        <w:r w:rsidRPr="00D42449">
          <w:rPr>
            <w:rStyle w:val="Hyperlink"/>
            <w:noProof/>
          </w:rPr>
          <w:t>5</w:t>
        </w:r>
        <w:r>
          <w:rPr>
            <w:rFonts w:asciiTheme="minorHAnsi" w:eastAsiaTheme="minorEastAsia" w:hAnsiTheme="minorHAnsi" w:cstheme="minorBidi"/>
            <w:noProof/>
            <w:kern w:val="0"/>
            <w:sz w:val="22"/>
            <w:szCs w:val="22"/>
          </w:rPr>
          <w:tab/>
        </w:r>
        <w:r w:rsidRPr="00D42449">
          <w:rPr>
            <w:rStyle w:val="Hyperlink"/>
            <w:noProof/>
          </w:rPr>
          <w:t>Anforderungen aus dem Baustein NET.3.2</w:t>
        </w:r>
        <w:r>
          <w:rPr>
            <w:noProof/>
            <w:webHidden/>
          </w:rPr>
          <w:tab/>
        </w:r>
        <w:r>
          <w:rPr>
            <w:noProof/>
            <w:webHidden/>
          </w:rPr>
          <w:fldChar w:fldCharType="begin"/>
        </w:r>
        <w:r>
          <w:rPr>
            <w:noProof/>
            <w:webHidden/>
          </w:rPr>
          <w:instrText xml:space="preserve"> PAGEREF _Toc93444886 \h </w:instrText>
        </w:r>
        <w:r>
          <w:rPr>
            <w:noProof/>
            <w:webHidden/>
          </w:rPr>
        </w:r>
        <w:r>
          <w:rPr>
            <w:noProof/>
            <w:webHidden/>
          </w:rPr>
          <w:fldChar w:fldCharType="separate"/>
        </w:r>
        <w:r>
          <w:rPr>
            <w:noProof/>
            <w:webHidden/>
          </w:rPr>
          <w:t>9</w:t>
        </w:r>
        <w:r>
          <w:rPr>
            <w:noProof/>
            <w:webHidden/>
          </w:rPr>
          <w:fldChar w:fldCharType="end"/>
        </w:r>
      </w:hyperlink>
    </w:p>
    <w:p w14:paraId="3CF59CFA" w14:textId="4C22140C" w:rsidR="00EA6DD3" w:rsidRDefault="00EA6DD3">
      <w:pPr>
        <w:pStyle w:val="Verzeichnis2"/>
        <w:rPr>
          <w:rFonts w:asciiTheme="minorHAnsi" w:eastAsiaTheme="minorEastAsia" w:hAnsiTheme="minorHAnsi" w:cstheme="minorBidi"/>
          <w:noProof/>
          <w:kern w:val="0"/>
          <w:sz w:val="22"/>
          <w:szCs w:val="22"/>
        </w:rPr>
      </w:pPr>
      <w:hyperlink w:anchor="_Toc93444887" w:history="1">
        <w:r w:rsidRPr="00D42449">
          <w:rPr>
            <w:rStyle w:val="Hyperlink"/>
            <w:noProof/>
          </w:rPr>
          <w:t>5.1</w:t>
        </w:r>
        <w:r>
          <w:rPr>
            <w:rFonts w:asciiTheme="minorHAnsi" w:eastAsiaTheme="minorEastAsia" w:hAnsiTheme="minorHAnsi" w:cstheme="minorBidi"/>
            <w:noProof/>
            <w:kern w:val="0"/>
            <w:sz w:val="22"/>
            <w:szCs w:val="22"/>
          </w:rPr>
          <w:tab/>
        </w:r>
        <w:r w:rsidRPr="00D42449">
          <w:rPr>
            <w:rStyle w:val="Hyperlink"/>
            <w:noProof/>
          </w:rPr>
          <w:t>Erstellung einer Sicherheitsrichtlinie (B) [A1]</w:t>
        </w:r>
        <w:r>
          <w:rPr>
            <w:noProof/>
            <w:webHidden/>
          </w:rPr>
          <w:tab/>
        </w:r>
        <w:r>
          <w:rPr>
            <w:noProof/>
            <w:webHidden/>
          </w:rPr>
          <w:fldChar w:fldCharType="begin"/>
        </w:r>
        <w:r>
          <w:rPr>
            <w:noProof/>
            <w:webHidden/>
          </w:rPr>
          <w:instrText xml:space="preserve"> PAGEREF _Toc93444887 \h </w:instrText>
        </w:r>
        <w:r>
          <w:rPr>
            <w:noProof/>
            <w:webHidden/>
          </w:rPr>
        </w:r>
        <w:r>
          <w:rPr>
            <w:noProof/>
            <w:webHidden/>
          </w:rPr>
          <w:fldChar w:fldCharType="separate"/>
        </w:r>
        <w:r>
          <w:rPr>
            <w:noProof/>
            <w:webHidden/>
          </w:rPr>
          <w:t>9</w:t>
        </w:r>
        <w:r>
          <w:rPr>
            <w:noProof/>
            <w:webHidden/>
          </w:rPr>
          <w:fldChar w:fldCharType="end"/>
        </w:r>
      </w:hyperlink>
    </w:p>
    <w:p w14:paraId="3593E761" w14:textId="3EC2EAF3" w:rsidR="00EA6DD3" w:rsidRDefault="00EA6DD3">
      <w:pPr>
        <w:pStyle w:val="Verzeichnis2"/>
        <w:rPr>
          <w:rFonts w:asciiTheme="minorHAnsi" w:eastAsiaTheme="minorEastAsia" w:hAnsiTheme="minorHAnsi" w:cstheme="minorBidi"/>
          <w:noProof/>
          <w:kern w:val="0"/>
          <w:sz w:val="22"/>
          <w:szCs w:val="22"/>
        </w:rPr>
      </w:pPr>
      <w:hyperlink w:anchor="_Toc93444888" w:history="1">
        <w:r w:rsidRPr="00D42449">
          <w:rPr>
            <w:rStyle w:val="Hyperlink"/>
            <w:noProof/>
          </w:rPr>
          <w:t>5.2</w:t>
        </w:r>
        <w:r>
          <w:rPr>
            <w:rFonts w:asciiTheme="minorHAnsi" w:eastAsiaTheme="minorEastAsia" w:hAnsiTheme="minorHAnsi" w:cstheme="minorBidi"/>
            <w:noProof/>
            <w:kern w:val="0"/>
            <w:sz w:val="22"/>
            <w:szCs w:val="22"/>
          </w:rPr>
          <w:tab/>
        </w:r>
        <w:r w:rsidRPr="00D42449">
          <w:rPr>
            <w:rStyle w:val="Hyperlink"/>
            <w:noProof/>
          </w:rPr>
          <w:t>Festlegen der Firewall-Regeln (B) [A2]</w:t>
        </w:r>
        <w:r>
          <w:rPr>
            <w:noProof/>
            <w:webHidden/>
          </w:rPr>
          <w:tab/>
        </w:r>
        <w:r>
          <w:rPr>
            <w:noProof/>
            <w:webHidden/>
          </w:rPr>
          <w:fldChar w:fldCharType="begin"/>
        </w:r>
        <w:r>
          <w:rPr>
            <w:noProof/>
            <w:webHidden/>
          </w:rPr>
          <w:instrText xml:space="preserve"> PAGEREF _Toc93444888 \h </w:instrText>
        </w:r>
        <w:r>
          <w:rPr>
            <w:noProof/>
            <w:webHidden/>
          </w:rPr>
        </w:r>
        <w:r>
          <w:rPr>
            <w:noProof/>
            <w:webHidden/>
          </w:rPr>
          <w:fldChar w:fldCharType="separate"/>
        </w:r>
        <w:r>
          <w:rPr>
            <w:noProof/>
            <w:webHidden/>
          </w:rPr>
          <w:t>11</w:t>
        </w:r>
        <w:r>
          <w:rPr>
            <w:noProof/>
            <w:webHidden/>
          </w:rPr>
          <w:fldChar w:fldCharType="end"/>
        </w:r>
      </w:hyperlink>
    </w:p>
    <w:p w14:paraId="062055CC" w14:textId="3B49E77D" w:rsidR="00EA6DD3" w:rsidRDefault="00EA6DD3">
      <w:pPr>
        <w:pStyle w:val="Verzeichnis2"/>
        <w:rPr>
          <w:rFonts w:asciiTheme="minorHAnsi" w:eastAsiaTheme="minorEastAsia" w:hAnsiTheme="minorHAnsi" w:cstheme="minorBidi"/>
          <w:noProof/>
          <w:kern w:val="0"/>
          <w:sz w:val="22"/>
          <w:szCs w:val="22"/>
        </w:rPr>
      </w:pPr>
      <w:hyperlink w:anchor="_Toc93444889" w:history="1">
        <w:r w:rsidRPr="00D42449">
          <w:rPr>
            <w:rStyle w:val="Hyperlink"/>
            <w:noProof/>
          </w:rPr>
          <w:t>5.3</w:t>
        </w:r>
        <w:r>
          <w:rPr>
            <w:rFonts w:asciiTheme="minorHAnsi" w:eastAsiaTheme="minorEastAsia" w:hAnsiTheme="minorHAnsi" w:cstheme="minorBidi"/>
            <w:noProof/>
            <w:kern w:val="0"/>
            <w:sz w:val="22"/>
            <w:szCs w:val="22"/>
          </w:rPr>
          <w:tab/>
        </w:r>
        <w:r w:rsidRPr="00D42449">
          <w:rPr>
            <w:rStyle w:val="Hyperlink"/>
            <w:noProof/>
          </w:rPr>
          <w:t>Einrichten geeigneter Filterregeln am Paketfilter (B) [A3]</w:t>
        </w:r>
        <w:r>
          <w:rPr>
            <w:noProof/>
            <w:webHidden/>
          </w:rPr>
          <w:tab/>
        </w:r>
        <w:r>
          <w:rPr>
            <w:noProof/>
            <w:webHidden/>
          </w:rPr>
          <w:fldChar w:fldCharType="begin"/>
        </w:r>
        <w:r>
          <w:rPr>
            <w:noProof/>
            <w:webHidden/>
          </w:rPr>
          <w:instrText xml:space="preserve"> PAGEREF _Toc93444889 \h </w:instrText>
        </w:r>
        <w:r>
          <w:rPr>
            <w:noProof/>
            <w:webHidden/>
          </w:rPr>
        </w:r>
        <w:r>
          <w:rPr>
            <w:noProof/>
            <w:webHidden/>
          </w:rPr>
          <w:fldChar w:fldCharType="separate"/>
        </w:r>
        <w:r>
          <w:rPr>
            <w:noProof/>
            <w:webHidden/>
          </w:rPr>
          <w:t>14</w:t>
        </w:r>
        <w:r>
          <w:rPr>
            <w:noProof/>
            <w:webHidden/>
          </w:rPr>
          <w:fldChar w:fldCharType="end"/>
        </w:r>
      </w:hyperlink>
    </w:p>
    <w:p w14:paraId="2188399E" w14:textId="5803DAA2" w:rsidR="00EA6DD3" w:rsidRDefault="00EA6DD3">
      <w:pPr>
        <w:pStyle w:val="Verzeichnis2"/>
        <w:rPr>
          <w:rFonts w:asciiTheme="minorHAnsi" w:eastAsiaTheme="minorEastAsia" w:hAnsiTheme="minorHAnsi" w:cstheme="minorBidi"/>
          <w:noProof/>
          <w:kern w:val="0"/>
          <w:sz w:val="22"/>
          <w:szCs w:val="22"/>
        </w:rPr>
      </w:pPr>
      <w:hyperlink w:anchor="_Toc93444890" w:history="1">
        <w:r w:rsidRPr="00D42449">
          <w:rPr>
            <w:rStyle w:val="Hyperlink"/>
            <w:noProof/>
          </w:rPr>
          <w:t>5.4</w:t>
        </w:r>
        <w:r>
          <w:rPr>
            <w:rFonts w:asciiTheme="minorHAnsi" w:eastAsiaTheme="minorEastAsia" w:hAnsiTheme="minorHAnsi" w:cstheme="minorBidi"/>
            <w:noProof/>
            <w:kern w:val="0"/>
            <w:sz w:val="22"/>
            <w:szCs w:val="22"/>
          </w:rPr>
          <w:tab/>
        </w:r>
        <w:r w:rsidRPr="00D42449">
          <w:rPr>
            <w:rStyle w:val="Hyperlink"/>
            <w:noProof/>
          </w:rPr>
          <w:t>Sichere Konfiguration der Firewall (B) [A4]</w:t>
        </w:r>
        <w:r>
          <w:rPr>
            <w:noProof/>
            <w:webHidden/>
          </w:rPr>
          <w:tab/>
        </w:r>
        <w:r>
          <w:rPr>
            <w:noProof/>
            <w:webHidden/>
          </w:rPr>
          <w:fldChar w:fldCharType="begin"/>
        </w:r>
        <w:r>
          <w:rPr>
            <w:noProof/>
            <w:webHidden/>
          </w:rPr>
          <w:instrText xml:space="preserve"> PAGEREF _Toc93444890 \h </w:instrText>
        </w:r>
        <w:r>
          <w:rPr>
            <w:noProof/>
            <w:webHidden/>
          </w:rPr>
        </w:r>
        <w:r>
          <w:rPr>
            <w:noProof/>
            <w:webHidden/>
          </w:rPr>
          <w:fldChar w:fldCharType="separate"/>
        </w:r>
        <w:r>
          <w:rPr>
            <w:noProof/>
            <w:webHidden/>
          </w:rPr>
          <w:t>16</w:t>
        </w:r>
        <w:r>
          <w:rPr>
            <w:noProof/>
            <w:webHidden/>
          </w:rPr>
          <w:fldChar w:fldCharType="end"/>
        </w:r>
      </w:hyperlink>
    </w:p>
    <w:p w14:paraId="02173952" w14:textId="1B8493C8" w:rsidR="00EA6DD3" w:rsidRDefault="00EA6DD3">
      <w:pPr>
        <w:pStyle w:val="Verzeichnis2"/>
        <w:rPr>
          <w:rFonts w:asciiTheme="minorHAnsi" w:eastAsiaTheme="minorEastAsia" w:hAnsiTheme="minorHAnsi" w:cstheme="minorBidi"/>
          <w:noProof/>
          <w:kern w:val="0"/>
          <w:sz w:val="22"/>
          <w:szCs w:val="22"/>
        </w:rPr>
      </w:pPr>
      <w:hyperlink w:anchor="_Toc93444891" w:history="1">
        <w:r w:rsidRPr="00D42449">
          <w:rPr>
            <w:rStyle w:val="Hyperlink"/>
            <w:noProof/>
          </w:rPr>
          <w:t>5.5</w:t>
        </w:r>
        <w:r>
          <w:rPr>
            <w:rFonts w:asciiTheme="minorHAnsi" w:eastAsiaTheme="minorEastAsia" w:hAnsiTheme="minorHAnsi" w:cstheme="minorBidi"/>
            <w:noProof/>
            <w:kern w:val="0"/>
            <w:sz w:val="22"/>
            <w:szCs w:val="22"/>
          </w:rPr>
          <w:tab/>
        </w:r>
        <w:r w:rsidRPr="00D42449">
          <w:rPr>
            <w:rStyle w:val="Hyperlink"/>
            <w:noProof/>
          </w:rPr>
          <w:t>ENTFALLEN (B) [A5]</w:t>
        </w:r>
        <w:r>
          <w:rPr>
            <w:noProof/>
            <w:webHidden/>
          </w:rPr>
          <w:tab/>
        </w:r>
        <w:r>
          <w:rPr>
            <w:noProof/>
            <w:webHidden/>
          </w:rPr>
          <w:fldChar w:fldCharType="begin"/>
        </w:r>
        <w:r>
          <w:rPr>
            <w:noProof/>
            <w:webHidden/>
          </w:rPr>
          <w:instrText xml:space="preserve"> PAGEREF _Toc93444891 \h </w:instrText>
        </w:r>
        <w:r>
          <w:rPr>
            <w:noProof/>
            <w:webHidden/>
          </w:rPr>
        </w:r>
        <w:r>
          <w:rPr>
            <w:noProof/>
            <w:webHidden/>
          </w:rPr>
          <w:fldChar w:fldCharType="separate"/>
        </w:r>
        <w:r>
          <w:rPr>
            <w:noProof/>
            <w:webHidden/>
          </w:rPr>
          <w:t>19</w:t>
        </w:r>
        <w:r>
          <w:rPr>
            <w:noProof/>
            <w:webHidden/>
          </w:rPr>
          <w:fldChar w:fldCharType="end"/>
        </w:r>
      </w:hyperlink>
    </w:p>
    <w:p w14:paraId="4FFEA6E0" w14:textId="3CF8A871" w:rsidR="00EA6DD3" w:rsidRDefault="00EA6DD3">
      <w:pPr>
        <w:pStyle w:val="Verzeichnis2"/>
        <w:rPr>
          <w:rFonts w:asciiTheme="minorHAnsi" w:eastAsiaTheme="minorEastAsia" w:hAnsiTheme="minorHAnsi" w:cstheme="minorBidi"/>
          <w:noProof/>
          <w:kern w:val="0"/>
          <w:sz w:val="22"/>
          <w:szCs w:val="22"/>
        </w:rPr>
      </w:pPr>
      <w:hyperlink w:anchor="_Toc93444892" w:history="1">
        <w:r w:rsidRPr="00D42449">
          <w:rPr>
            <w:rStyle w:val="Hyperlink"/>
            <w:noProof/>
          </w:rPr>
          <w:t>5.6</w:t>
        </w:r>
        <w:r>
          <w:rPr>
            <w:rFonts w:asciiTheme="minorHAnsi" w:eastAsiaTheme="minorEastAsia" w:hAnsiTheme="minorHAnsi" w:cstheme="minorBidi"/>
            <w:noProof/>
            <w:kern w:val="0"/>
            <w:sz w:val="22"/>
            <w:szCs w:val="22"/>
          </w:rPr>
          <w:tab/>
        </w:r>
        <w:r w:rsidRPr="00D42449">
          <w:rPr>
            <w:rStyle w:val="Hyperlink"/>
            <w:noProof/>
          </w:rPr>
          <w:t>Schutz der Administrationsschnittstellen (B) [A6]</w:t>
        </w:r>
        <w:r>
          <w:rPr>
            <w:noProof/>
            <w:webHidden/>
          </w:rPr>
          <w:tab/>
        </w:r>
        <w:r>
          <w:rPr>
            <w:noProof/>
            <w:webHidden/>
          </w:rPr>
          <w:fldChar w:fldCharType="begin"/>
        </w:r>
        <w:r>
          <w:rPr>
            <w:noProof/>
            <w:webHidden/>
          </w:rPr>
          <w:instrText xml:space="preserve"> PAGEREF _Toc93444892 \h </w:instrText>
        </w:r>
        <w:r>
          <w:rPr>
            <w:noProof/>
            <w:webHidden/>
          </w:rPr>
        </w:r>
        <w:r>
          <w:rPr>
            <w:noProof/>
            <w:webHidden/>
          </w:rPr>
          <w:fldChar w:fldCharType="separate"/>
        </w:r>
        <w:r>
          <w:rPr>
            <w:noProof/>
            <w:webHidden/>
          </w:rPr>
          <w:t>19</w:t>
        </w:r>
        <w:r>
          <w:rPr>
            <w:noProof/>
            <w:webHidden/>
          </w:rPr>
          <w:fldChar w:fldCharType="end"/>
        </w:r>
      </w:hyperlink>
    </w:p>
    <w:p w14:paraId="7754C008" w14:textId="161F46D4" w:rsidR="00EA6DD3" w:rsidRDefault="00EA6DD3">
      <w:pPr>
        <w:pStyle w:val="Verzeichnis2"/>
        <w:rPr>
          <w:rFonts w:asciiTheme="minorHAnsi" w:eastAsiaTheme="minorEastAsia" w:hAnsiTheme="minorHAnsi" w:cstheme="minorBidi"/>
          <w:noProof/>
          <w:kern w:val="0"/>
          <w:sz w:val="22"/>
          <w:szCs w:val="22"/>
        </w:rPr>
      </w:pPr>
      <w:hyperlink w:anchor="_Toc93444893" w:history="1">
        <w:r w:rsidRPr="00D42449">
          <w:rPr>
            <w:rStyle w:val="Hyperlink"/>
            <w:noProof/>
          </w:rPr>
          <w:t>5.7</w:t>
        </w:r>
        <w:r>
          <w:rPr>
            <w:rFonts w:asciiTheme="minorHAnsi" w:eastAsiaTheme="minorEastAsia" w:hAnsiTheme="minorHAnsi" w:cstheme="minorBidi"/>
            <w:noProof/>
            <w:kern w:val="0"/>
            <w:sz w:val="22"/>
            <w:szCs w:val="22"/>
          </w:rPr>
          <w:tab/>
        </w:r>
        <w:r w:rsidRPr="00D42449">
          <w:rPr>
            <w:rStyle w:val="Hyperlink"/>
            <w:noProof/>
          </w:rPr>
          <w:t>Notfallzugriff auf die Firewall (B) [A7]</w:t>
        </w:r>
        <w:r>
          <w:rPr>
            <w:noProof/>
            <w:webHidden/>
          </w:rPr>
          <w:tab/>
        </w:r>
        <w:r>
          <w:rPr>
            <w:noProof/>
            <w:webHidden/>
          </w:rPr>
          <w:fldChar w:fldCharType="begin"/>
        </w:r>
        <w:r>
          <w:rPr>
            <w:noProof/>
            <w:webHidden/>
          </w:rPr>
          <w:instrText xml:space="preserve"> PAGEREF _Toc93444893 \h </w:instrText>
        </w:r>
        <w:r>
          <w:rPr>
            <w:noProof/>
            <w:webHidden/>
          </w:rPr>
        </w:r>
        <w:r>
          <w:rPr>
            <w:noProof/>
            <w:webHidden/>
          </w:rPr>
          <w:fldChar w:fldCharType="separate"/>
        </w:r>
        <w:r>
          <w:rPr>
            <w:noProof/>
            <w:webHidden/>
          </w:rPr>
          <w:t>21</w:t>
        </w:r>
        <w:r>
          <w:rPr>
            <w:noProof/>
            <w:webHidden/>
          </w:rPr>
          <w:fldChar w:fldCharType="end"/>
        </w:r>
      </w:hyperlink>
    </w:p>
    <w:p w14:paraId="0957EFE4" w14:textId="1A532A12" w:rsidR="00EA6DD3" w:rsidRDefault="00EA6DD3">
      <w:pPr>
        <w:pStyle w:val="Verzeichnis2"/>
        <w:rPr>
          <w:rFonts w:asciiTheme="minorHAnsi" w:eastAsiaTheme="minorEastAsia" w:hAnsiTheme="minorHAnsi" w:cstheme="minorBidi"/>
          <w:noProof/>
          <w:kern w:val="0"/>
          <w:sz w:val="22"/>
          <w:szCs w:val="22"/>
        </w:rPr>
      </w:pPr>
      <w:hyperlink w:anchor="_Toc93444894" w:history="1">
        <w:r w:rsidRPr="00D42449">
          <w:rPr>
            <w:rStyle w:val="Hyperlink"/>
            <w:noProof/>
          </w:rPr>
          <w:t>5.8</w:t>
        </w:r>
        <w:r>
          <w:rPr>
            <w:rFonts w:asciiTheme="minorHAnsi" w:eastAsiaTheme="minorEastAsia" w:hAnsiTheme="minorHAnsi" w:cstheme="minorBidi"/>
            <w:noProof/>
            <w:kern w:val="0"/>
            <w:sz w:val="22"/>
            <w:szCs w:val="22"/>
          </w:rPr>
          <w:tab/>
        </w:r>
        <w:r w:rsidRPr="00D42449">
          <w:rPr>
            <w:rStyle w:val="Hyperlink"/>
            <w:noProof/>
          </w:rPr>
          <w:t>Unterbindung von dynamischem Routing (B) [A8]</w:t>
        </w:r>
        <w:r>
          <w:rPr>
            <w:noProof/>
            <w:webHidden/>
          </w:rPr>
          <w:tab/>
        </w:r>
        <w:r>
          <w:rPr>
            <w:noProof/>
            <w:webHidden/>
          </w:rPr>
          <w:fldChar w:fldCharType="begin"/>
        </w:r>
        <w:r>
          <w:rPr>
            <w:noProof/>
            <w:webHidden/>
          </w:rPr>
          <w:instrText xml:space="preserve"> PAGEREF _Toc93444894 \h </w:instrText>
        </w:r>
        <w:r>
          <w:rPr>
            <w:noProof/>
            <w:webHidden/>
          </w:rPr>
        </w:r>
        <w:r>
          <w:rPr>
            <w:noProof/>
            <w:webHidden/>
          </w:rPr>
          <w:fldChar w:fldCharType="separate"/>
        </w:r>
        <w:r>
          <w:rPr>
            <w:noProof/>
            <w:webHidden/>
          </w:rPr>
          <w:t>21</w:t>
        </w:r>
        <w:r>
          <w:rPr>
            <w:noProof/>
            <w:webHidden/>
          </w:rPr>
          <w:fldChar w:fldCharType="end"/>
        </w:r>
      </w:hyperlink>
    </w:p>
    <w:p w14:paraId="0D9AB068" w14:textId="160E8123" w:rsidR="00EA6DD3" w:rsidRDefault="00EA6DD3">
      <w:pPr>
        <w:pStyle w:val="Verzeichnis2"/>
        <w:rPr>
          <w:rFonts w:asciiTheme="minorHAnsi" w:eastAsiaTheme="minorEastAsia" w:hAnsiTheme="minorHAnsi" w:cstheme="minorBidi"/>
          <w:noProof/>
          <w:kern w:val="0"/>
          <w:sz w:val="22"/>
          <w:szCs w:val="22"/>
        </w:rPr>
      </w:pPr>
      <w:hyperlink w:anchor="_Toc93444895" w:history="1">
        <w:r w:rsidRPr="00D42449">
          <w:rPr>
            <w:rStyle w:val="Hyperlink"/>
            <w:noProof/>
          </w:rPr>
          <w:t>5.9</w:t>
        </w:r>
        <w:r>
          <w:rPr>
            <w:rFonts w:asciiTheme="minorHAnsi" w:eastAsiaTheme="minorEastAsia" w:hAnsiTheme="minorHAnsi" w:cstheme="minorBidi"/>
            <w:noProof/>
            <w:kern w:val="0"/>
            <w:sz w:val="22"/>
            <w:szCs w:val="22"/>
          </w:rPr>
          <w:tab/>
        </w:r>
        <w:r w:rsidRPr="00D42449">
          <w:rPr>
            <w:rStyle w:val="Hyperlink"/>
            <w:noProof/>
          </w:rPr>
          <w:t>Protokollierung (B) [A9]</w:t>
        </w:r>
        <w:r>
          <w:rPr>
            <w:noProof/>
            <w:webHidden/>
          </w:rPr>
          <w:tab/>
        </w:r>
        <w:r>
          <w:rPr>
            <w:noProof/>
            <w:webHidden/>
          </w:rPr>
          <w:fldChar w:fldCharType="begin"/>
        </w:r>
        <w:r>
          <w:rPr>
            <w:noProof/>
            <w:webHidden/>
          </w:rPr>
          <w:instrText xml:space="preserve"> PAGEREF _Toc93444895 \h </w:instrText>
        </w:r>
        <w:r>
          <w:rPr>
            <w:noProof/>
            <w:webHidden/>
          </w:rPr>
        </w:r>
        <w:r>
          <w:rPr>
            <w:noProof/>
            <w:webHidden/>
          </w:rPr>
          <w:fldChar w:fldCharType="separate"/>
        </w:r>
        <w:r>
          <w:rPr>
            <w:noProof/>
            <w:webHidden/>
          </w:rPr>
          <w:t>22</w:t>
        </w:r>
        <w:r>
          <w:rPr>
            <w:noProof/>
            <w:webHidden/>
          </w:rPr>
          <w:fldChar w:fldCharType="end"/>
        </w:r>
      </w:hyperlink>
    </w:p>
    <w:p w14:paraId="026E5090" w14:textId="4B3F8418" w:rsidR="00EA6DD3" w:rsidRDefault="00EA6DD3">
      <w:pPr>
        <w:pStyle w:val="Verzeichnis2"/>
        <w:rPr>
          <w:rFonts w:asciiTheme="minorHAnsi" w:eastAsiaTheme="minorEastAsia" w:hAnsiTheme="minorHAnsi" w:cstheme="minorBidi"/>
          <w:noProof/>
          <w:kern w:val="0"/>
          <w:sz w:val="22"/>
          <w:szCs w:val="22"/>
        </w:rPr>
      </w:pPr>
      <w:hyperlink w:anchor="_Toc93444896" w:history="1">
        <w:r w:rsidRPr="00D42449">
          <w:rPr>
            <w:rStyle w:val="Hyperlink"/>
            <w:noProof/>
          </w:rPr>
          <w:t>5.10</w:t>
        </w:r>
        <w:r>
          <w:rPr>
            <w:rFonts w:asciiTheme="minorHAnsi" w:eastAsiaTheme="minorEastAsia" w:hAnsiTheme="minorHAnsi" w:cstheme="minorBidi"/>
            <w:noProof/>
            <w:kern w:val="0"/>
            <w:sz w:val="22"/>
            <w:szCs w:val="22"/>
          </w:rPr>
          <w:tab/>
        </w:r>
        <w:r w:rsidRPr="00D42449">
          <w:rPr>
            <w:rStyle w:val="Hyperlink"/>
            <w:noProof/>
          </w:rPr>
          <w:t>Abwehr von Fragmentierungsangriffen am Paketfilter (B) [A10]</w:t>
        </w:r>
        <w:r>
          <w:rPr>
            <w:noProof/>
            <w:webHidden/>
          </w:rPr>
          <w:tab/>
        </w:r>
        <w:r>
          <w:rPr>
            <w:noProof/>
            <w:webHidden/>
          </w:rPr>
          <w:fldChar w:fldCharType="begin"/>
        </w:r>
        <w:r>
          <w:rPr>
            <w:noProof/>
            <w:webHidden/>
          </w:rPr>
          <w:instrText xml:space="preserve"> PAGEREF _Toc93444896 \h </w:instrText>
        </w:r>
        <w:r>
          <w:rPr>
            <w:noProof/>
            <w:webHidden/>
          </w:rPr>
        </w:r>
        <w:r>
          <w:rPr>
            <w:noProof/>
            <w:webHidden/>
          </w:rPr>
          <w:fldChar w:fldCharType="separate"/>
        </w:r>
        <w:r>
          <w:rPr>
            <w:noProof/>
            <w:webHidden/>
          </w:rPr>
          <w:t>23</w:t>
        </w:r>
        <w:r>
          <w:rPr>
            <w:noProof/>
            <w:webHidden/>
          </w:rPr>
          <w:fldChar w:fldCharType="end"/>
        </w:r>
      </w:hyperlink>
    </w:p>
    <w:p w14:paraId="5D15626D" w14:textId="268AD614" w:rsidR="00EA6DD3" w:rsidRDefault="00EA6DD3">
      <w:pPr>
        <w:pStyle w:val="Verzeichnis2"/>
        <w:rPr>
          <w:rFonts w:asciiTheme="minorHAnsi" w:eastAsiaTheme="minorEastAsia" w:hAnsiTheme="minorHAnsi" w:cstheme="minorBidi"/>
          <w:noProof/>
          <w:kern w:val="0"/>
          <w:sz w:val="22"/>
          <w:szCs w:val="22"/>
        </w:rPr>
      </w:pPr>
      <w:hyperlink w:anchor="_Toc93444897" w:history="1">
        <w:r w:rsidRPr="00D42449">
          <w:rPr>
            <w:rStyle w:val="Hyperlink"/>
            <w:noProof/>
          </w:rPr>
          <w:t>5.11</w:t>
        </w:r>
        <w:r>
          <w:rPr>
            <w:rFonts w:asciiTheme="minorHAnsi" w:eastAsiaTheme="minorEastAsia" w:hAnsiTheme="minorHAnsi" w:cstheme="minorBidi"/>
            <w:noProof/>
            <w:kern w:val="0"/>
            <w:sz w:val="22"/>
            <w:szCs w:val="22"/>
          </w:rPr>
          <w:tab/>
        </w:r>
        <w:r w:rsidRPr="00D42449">
          <w:rPr>
            <w:rStyle w:val="Hyperlink"/>
            <w:noProof/>
          </w:rPr>
          <w:t>ENTFALLEN  (B) [A11]</w:t>
        </w:r>
        <w:r>
          <w:rPr>
            <w:noProof/>
            <w:webHidden/>
          </w:rPr>
          <w:tab/>
        </w:r>
        <w:r>
          <w:rPr>
            <w:noProof/>
            <w:webHidden/>
          </w:rPr>
          <w:fldChar w:fldCharType="begin"/>
        </w:r>
        <w:r>
          <w:rPr>
            <w:noProof/>
            <w:webHidden/>
          </w:rPr>
          <w:instrText xml:space="preserve"> PAGEREF _Toc93444897 \h </w:instrText>
        </w:r>
        <w:r>
          <w:rPr>
            <w:noProof/>
            <w:webHidden/>
          </w:rPr>
        </w:r>
        <w:r>
          <w:rPr>
            <w:noProof/>
            <w:webHidden/>
          </w:rPr>
          <w:fldChar w:fldCharType="separate"/>
        </w:r>
        <w:r>
          <w:rPr>
            <w:noProof/>
            <w:webHidden/>
          </w:rPr>
          <w:t>24</w:t>
        </w:r>
        <w:r>
          <w:rPr>
            <w:noProof/>
            <w:webHidden/>
          </w:rPr>
          <w:fldChar w:fldCharType="end"/>
        </w:r>
      </w:hyperlink>
    </w:p>
    <w:p w14:paraId="186DDFB2" w14:textId="4FD99873" w:rsidR="00EA6DD3" w:rsidRDefault="00EA6DD3">
      <w:pPr>
        <w:pStyle w:val="Verzeichnis2"/>
        <w:rPr>
          <w:rFonts w:asciiTheme="minorHAnsi" w:eastAsiaTheme="minorEastAsia" w:hAnsiTheme="minorHAnsi" w:cstheme="minorBidi"/>
          <w:noProof/>
          <w:kern w:val="0"/>
          <w:sz w:val="22"/>
          <w:szCs w:val="22"/>
        </w:rPr>
      </w:pPr>
      <w:hyperlink w:anchor="_Toc93444898" w:history="1">
        <w:r w:rsidRPr="00D42449">
          <w:rPr>
            <w:rStyle w:val="Hyperlink"/>
            <w:noProof/>
          </w:rPr>
          <w:t>5.12</w:t>
        </w:r>
        <w:r>
          <w:rPr>
            <w:rFonts w:asciiTheme="minorHAnsi" w:eastAsiaTheme="minorEastAsia" w:hAnsiTheme="minorHAnsi" w:cstheme="minorBidi"/>
            <w:noProof/>
            <w:kern w:val="0"/>
            <w:sz w:val="22"/>
            <w:szCs w:val="22"/>
          </w:rPr>
          <w:tab/>
        </w:r>
        <w:r w:rsidRPr="00D42449">
          <w:rPr>
            <w:rStyle w:val="Hyperlink"/>
            <w:noProof/>
          </w:rPr>
          <w:t>ENTFALLEN (B) [A12]</w:t>
        </w:r>
        <w:r>
          <w:rPr>
            <w:noProof/>
            <w:webHidden/>
          </w:rPr>
          <w:tab/>
        </w:r>
        <w:r>
          <w:rPr>
            <w:noProof/>
            <w:webHidden/>
          </w:rPr>
          <w:fldChar w:fldCharType="begin"/>
        </w:r>
        <w:r>
          <w:rPr>
            <w:noProof/>
            <w:webHidden/>
          </w:rPr>
          <w:instrText xml:space="preserve"> PAGEREF _Toc93444898 \h </w:instrText>
        </w:r>
        <w:r>
          <w:rPr>
            <w:noProof/>
            <w:webHidden/>
          </w:rPr>
        </w:r>
        <w:r>
          <w:rPr>
            <w:noProof/>
            <w:webHidden/>
          </w:rPr>
          <w:fldChar w:fldCharType="separate"/>
        </w:r>
        <w:r>
          <w:rPr>
            <w:noProof/>
            <w:webHidden/>
          </w:rPr>
          <w:t>24</w:t>
        </w:r>
        <w:r>
          <w:rPr>
            <w:noProof/>
            <w:webHidden/>
          </w:rPr>
          <w:fldChar w:fldCharType="end"/>
        </w:r>
      </w:hyperlink>
    </w:p>
    <w:p w14:paraId="4A2B6FF4" w14:textId="28E81EC7" w:rsidR="00EA6DD3" w:rsidRDefault="00EA6DD3">
      <w:pPr>
        <w:pStyle w:val="Verzeichnis2"/>
        <w:rPr>
          <w:rFonts w:asciiTheme="minorHAnsi" w:eastAsiaTheme="minorEastAsia" w:hAnsiTheme="minorHAnsi" w:cstheme="minorBidi"/>
          <w:noProof/>
          <w:kern w:val="0"/>
          <w:sz w:val="22"/>
          <w:szCs w:val="22"/>
        </w:rPr>
      </w:pPr>
      <w:hyperlink w:anchor="_Toc93444899" w:history="1">
        <w:r w:rsidRPr="00D42449">
          <w:rPr>
            <w:rStyle w:val="Hyperlink"/>
            <w:noProof/>
          </w:rPr>
          <w:t>5.13</w:t>
        </w:r>
        <w:r>
          <w:rPr>
            <w:rFonts w:asciiTheme="minorHAnsi" w:eastAsiaTheme="minorEastAsia" w:hAnsiTheme="minorHAnsi" w:cstheme="minorBidi"/>
            <w:noProof/>
            <w:kern w:val="0"/>
            <w:sz w:val="22"/>
            <w:szCs w:val="22"/>
          </w:rPr>
          <w:tab/>
        </w:r>
        <w:r w:rsidRPr="00D42449">
          <w:rPr>
            <w:rStyle w:val="Hyperlink"/>
            <w:noProof/>
          </w:rPr>
          <w:t>ENTFALLEN (B) [A13]</w:t>
        </w:r>
        <w:r>
          <w:rPr>
            <w:noProof/>
            <w:webHidden/>
          </w:rPr>
          <w:tab/>
        </w:r>
        <w:r>
          <w:rPr>
            <w:noProof/>
            <w:webHidden/>
          </w:rPr>
          <w:fldChar w:fldCharType="begin"/>
        </w:r>
        <w:r>
          <w:rPr>
            <w:noProof/>
            <w:webHidden/>
          </w:rPr>
          <w:instrText xml:space="preserve"> PAGEREF _Toc93444899 \h </w:instrText>
        </w:r>
        <w:r>
          <w:rPr>
            <w:noProof/>
            <w:webHidden/>
          </w:rPr>
        </w:r>
        <w:r>
          <w:rPr>
            <w:noProof/>
            <w:webHidden/>
          </w:rPr>
          <w:fldChar w:fldCharType="separate"/>
        </w:r>
        <w:r>
          <w:rPr>
            <w:noProof/>
            <w:webHidden/>
          </w:rPr>
          <w:t>24</w:t>
        </w:r>
        <w:r>
          <w:rPr>
            <w:noProof/>
            <w:webHidden/>
          </w:rPr>
          <w:fldChar w:fldCharType="end"/>
        </w:r>
      </w:hyperlink>
    </w:p>
    <w:p w14:paraId="7F72B7A2" w14:textId="5F3DDCFA" w:rsidR="00EA6DD3" w:rsidRDefault="00EA6DD3">
      <w:pPr>
        <w:pStyle w:val="Verzeichnis2"/>
        <w:rPr>
          <w:rFonts w:asciiTheme="minorHAnsi" w:eastAsiaTheme="minorEastAsia" w:hAnsiTheme="minorHAnsi" w:cstheme="minorBidi"/>
          <w:noProof/>
          <w:kern w:val="0"/>
          <w:sz w:val="22"/>
          <w:szCs w:val="22"/>
        </w:rPr>
      </w:pPr>
      <w:hyperlink w:anchor="_Toc93444900" w:history="1">
        <w:r w:rsidRPr="00D42449">
          <w:rPr>
            <w:rStyle w:val="Hyperlink"/>
            <w:noProof/>
          </w:rPr>
          <w:t>5.14</w:t>
        </w:r>
        <w:r>
          <w:rPr>
            <w:rFonts w:asciiTheme="minorHAnsi" w:eastAsiaTheme="minorEastAsia" w:hAnsiTheme="minorHAnsi" w:cstheme="minorBidi"/>
            <w:noProof/>
            <w:kern w:val="0"/>
            <w:sz w:val="22"/>
            <w:szCs w:val="22"/>
          </w:rPr>
          <w:tab/>
        </w:r>
        <w:r w:rsidRPr="00D42449">
          <w:rPr>
            <w:rStyle w:val="Hyperlink"/>
            <w:noProof/>
          </w:rPr>
          <w:t>Betriebsdokumentationen (B) [A14]</w:t>
        </w:r>
        <w:r>
          <w:rPr>
            <w:noProof/>
            <w:webHidden/>
          </w:rPr>
          <w:tab/>
        </w:r>
        <w:r>
          <w:rPr>
            <w:noProof/>
            <w:webHidden/>
          </w:rPr>
          <w:fldChar w:fldCharType="begin"/>
        </w:r>
        <w:r>
          <w:rPr>
            <w:noProof/>
            <w:webHidden/>
          </w:rPr>
          <w:instrText xml:space="preserve"> PAGEREF _Toc93444900 \h </w:instrText>
        </w:r>
        <w:r>
          <w:rPr>
            <w:noProof/>
            <w:webHidden/>
          </w:rPr>
        </w:r>
        <w:r>
          <w:rPr>
            <w:noProof/>
            <w:webHidden/>
          </w:rPr>
          <w:fldChar w:fldCharType="separate"/>
        </w:r>
        <w:r>
          <w:rPr>
            <w:noProof/>
            <w:webHidden/>
          </w:rPr>
          <w:t>24</w:t>
        </w:r>
        <w:r>
          <w:rPr>
            <w:noProof/>
            <w:webHidden/>
          </w:rPr>
          <w:fldChar w:fldCharType="end"/>
        </w:r>
      </w:hyperlink>
    </w:p>
    <w:p w14:paraId="6EFBB371" w14:textId="6C00BFB9" w:rsidR="00EA6DD3" w:rsidRDefault="00EA6DD3">
      <w:pPr>
        <w:pStyle w:val="Verzeichnis2"/>
        <w:rPr>
          <w:rFonts w:asciiTheme="minorHAnsi" w:eastAsiaTheme="minorEastAsia" w:hAnsiTheme="minorHAnsi" w:cstheme="minorBidi"/>
          <w:noProof/>
          <w:kern w:val="0"/>
          <w:sz w:val="22"/>
          <w:szCs w:val="22"/>
        </w:rPr>
      </w:pPr>
      <w:hyperlink w:anchor="_Toc93444901" w:history="1">
        <w:r w:rsidRPr="00D42449">
          <w:rPr>
            <w:rStyle w:val="Hyperlink"/>
            <w:noProof/>
          </w:rPr>
          <w:t>5.15</w:t>
        </w:r>
        <w:r>
          <w:rPr>
            <w:rFonts w:asciiTheme="minorHAnsi" w:eastAsiaTheme="minorEastAsia" w:hAnsiTheme="minorHAnsi" w:cstheme="minorBidi"/>
            <w:noProof/>
            <w:kern w:val="0"/>
            <w:sz w:val="22"/>
            <w:szCs w:val="22"/>
          </w:rPr>
          <w:tab/>
        </w:r>
        <w:r w:rsidRPr="00D42449">
          <w:rPr>
            <w:rStyle w:val="Hyperlink"/>
            <w:noProof/>
          </w:rPr>
          <w:t>Beschaffung einer Firewall (B) [A15]</w:t>
        </w:r>
        <w:r>
          <w:rPr>
            <w:noProof/>
            <w:webHidden/>
          </w:rPr>
          <w:tab/>
        </w:r>
        <w:r>
          <w:rPr>
            <w:noProof/>
            <w:webHidden/>
          </w:rPr>
          <w:fldChar w:fldCharType="begin"/>
        </w:r>
        <w:r>
          <w:rPr>
            <w:noProof/>
            <w:webHidden/>
          </w:rPr>
          <w:instrText xml:space="preserve"> PAGEREF _Toc93444901 \h </w:instrText>
        </w:r>
        <w:r>
          <w:rPr>
            <w:noProof/>
            <w:webHidden/>
          </w:rPr>
        </w:r>
        <w:r>
          <w:rPr>
            <w:noProof/>
            <w:webHidden/>
          </w:rPr>
          <w:fldChar w:fldCharType="separate"/>
        </w:r>
        <w:r>
          <w:rPr>
            <w:noProof/>
            <w:webHidden/>
          </w:rPr>
          <w:t>25</w:t>
        </w:r>
        <w:r>
          <w:rPr>
            <w:noProof/>
            <w:webHidden/>
          </w:rPr>
          <w:fldChar w:fldCharType="end"/>
        </w:r>
      </w:hyperlink>
    </w:p>
    <w:p w14:paraId="491FDDFA" w14:textId="222F9531" w:rsidR="00EA6DD3" w:rsidRDefault="00EA6DD3">
      <w:pPr>
        <w:pStyle w:val="Verzeichnis2"/>
        <w:rPr>
          <w:rFonts w:asciiTheme="minorHAnsi" w:eastAsiaTheme="minorEastAsia" w:hAnsiTheme="minorHAnsi" w:cstheme="minorBidi"/>
          <w:noProof/>
          <w:kern w:val="0"/>
          <w:sz w:val="22"/>
          <w:szCs w:val="22"/>
        </w:rPr>
      </w:pPr>
      <w:hyperlink w:anchor="_Toc93444902" w:history="1">
        <w:r w:rsidRPr="00D42449">
          <w:rPr>
            <w:rStyle w:val="Hyperlink"/>
            <w:noProof/>
          </w:rPr>
          <w:t>5.16</w:t>
        </w:r>
        <w:r>
          <w:rPr>
            <w:rFonts w:asciiTheme="minorHAnsi" w:eastAsiaTheme="minorEastAsia" w:hAnsiTheme="minorHAnsi" w:cstheme="minorBidi"/>
            <w:noProof/>
            <w:kern w:val="0"/>
            <w:sz w:val="22"/>
            <w:szCs w:val="22"/>
          </w:rPr>
          <w:tab/>
        </w:r>
        <w:r w:rsidRPr="00D42449">
          <w:rPr>
            <w:rStyle w:val="Hyperlink"/>
            <w:noProof/>
          </w:rPr>
          <w:t>Aufbau einer „P-A-P“-Struktur (S) [A16]</w:t>
        </w:r>
        <w:r>
          <w:rPr>
            <w:noProof/>
            <w:webHidden/>
          </w:rPr>
          <w:tab/>
        </w:r>
        <w:r>
          <w:rPr>
            <w:noProof/>
            <w:webHidden/>
          </w:rPr>
          <w:fldChar w:fldCharType="begin"/>
        </w:r>
        <w:r>
          <w:rPr>
            <w:noProof/>
            <w:webHidden/>
          </w:rPr>
          <w:instrText xml:space="preserve"> PAGEREF _Toc93444902 \h </w:instrText>
        </w:r>
        <w:r>
          <w:rPr>
            <w:noProof/>
            <w:webHidden/>
          </w:rPr>
        </w:r>
        <w:r>
          <w:rPr>
            <w:noProof/>
            <w:webHidden/>
          </w:rPr>
          <w:fldChar w:fldCharType="separate"/>
        </w:r>
        <w:r>
          <w:rPr>
            <w:noProof/>
            <w:webHidden/>
          </w:rPr>
          <w:t>27</w:t>
        </w:r>
        <w:r>
          <w:rPr>
            <w:noProof/>
            <w:webHidden/>
          </w:rPr>
          <w:fldChar w:fldCharType="end"/>
        </w:r>
      </w:hyperlink>
    </w:p>
    <w:p w14:paraId="66939742" w14:textId="5F19918F" w:rsidR="00EA6DD3" w:rsidRDefault="00EA6DD3">
      <w:pPr>
        <w:pStyle w:val="Verzeichnis2"/>
        <w:rPr>
          <w:rFonts w:asciiTheme="minorHAnsi" w:eastAsiaTheme="minorEastAsia" w:hAnsiTheme="minorHAnsi" w:cstheme="minorBidi"/>
          <w:noProof/>
          <w:kern w:val="0"/>
          <w:sz w:val="22"/>
          <w:szCs w:val="22"/>
        </w:rPr>
      </w:pPr>
      <w:hyperlink w:anchor="_Toc93444903" w:history="1">
        <w:r w:rsidRPr="00D42449">
          <w:rPr>
            <w:rStyle w:val="Hyperlink"/>
            <w:noProof/>
          </w:rPr>
          <w:t>5.17</w:t>
        </w:r>
        <w:r>
          <w:rPr>
            <w:rFonts w:asciiTheme="minorHAnsi" w:eastAsiaTheme="minorEastAsia" w:hAnsiTheme="minorHAnsi" w:cstheme="minorBidi"/>
            <w:noProof/>
            <w:kern w:val="0"/>
            <w:sz w:val="22"/>
            <w:szCs w:val="22"/>
          </w:rPr>
          <w:tab/>
        </w:r>
        <w:r w:rsidRPr="00D42449">
          <w:rPr>
            <w:rStyle w:val="Hyperlink"/>
            <w:noProof/>
          </w:rPr>
          <w:t>Deaktivierung von IPv4 oder IPv6 (S) [A17]</w:t>
        </w:r>
        <w:r>
          <w:rPr>
            <w:noProof/>
            <w:webHidden/>
          </w:rPr>
          <w:tab/>
        </w:r>
        <w:r>
          <w:rPr>
            <w:noProof/>
            <w:webHidden/>
          </w:rPr>
          <w:fldChar w:fldCharType="begin"/>
        </w:r>
        <w:r>
          <w:rPr>
            <w:noProof/>
            <w:webHidden/>
          </w:rPr>
          <w:instrText xml:space="preserve"> PAGEREF _Toc93444903 \h </w:instrText>
        </w:r>
        <w:r>
          <w:rPr>
            <w:noProof/>
            <w:webHidden/>
          </w:rPr>
        </w:r>
        <w:r>
          <w:rPr>
            <w:noProof/>
            <w:webHidden/>
          </w:rPr>
          <w:fldChar w:fldCharType="separate"/>
        </w:r>
        <w:r>
          <w:rPr>
            <w:noProof/>
            <w:webHidden/>
          </w:rPr>
          <w:t>29</w:t>
        </w:r>
        <w:r>
          <w:rPr>
            <w:noProof/>
            <w:webHidden/>
          </w:rPr>
          <w:fldChar w:fldCharType="end"/>
        </w:r>
      </w:hyperlink>
    </w:p>
    <w:p w14:paraId="471EBE34" w14:textId="746D3E30" w:rsidR="00EA6DD3" w:rsidRDefault="00EA6DD3">
      <w:pPr>
        <w:pStyle w:val="Verzeichnis2"/>
        <w:rPr>
          <w:rFonts w:asciiTheme="minorHAnsi" w:eastAsiaTheme="minorEastAsia" w:hAnsiTheme="minorHAnsi" w:cstheme="minorBidi"/>
          <w:noProof/>
          <w:kern w:val="0"/>
          <w:sz w:val="22"/>
          <w:szCs w:val="22"/>
        </w:rPr>
      </w:pPr>
      <w:hyperlink w:anchor="_Toc93444904" w:history="1">
        <w:r w:rsidRPr="00D42449">
          <w:rPr>
            <w:rStyle w:val="Hyperlink"/>
            <w:noProof/>
          </w:rPr>
          <w:t>5.18</w:t>
        </w:r>
        <w:r>
          <w:rPr>
            <w:rFonts w:asciiTheme="minorHAnsi" w:eastAsiaTheme="minorEastAsia" w:hAnsiTheme="minorHAnsi" w:cstheme="minorBidi"/>
            <w:noProof/>
            <w:kern w:val="0"/>
            <w:sz w:val="22"/>
            <w:szCs w:val="22"/>
          </w:rPr>
          <w:tab/>
        </w:r>
        <w:r w:rsidRPr="00D42449">
          <w:rPr>
            <w:rStyle w:val="Hyperlink"/>
            <w:noProof/>
          </w:rPr>
          <w:t>Administration über ein gesondertes Managementnetz (S) [A18]</w:t>
        </w:r>
        <w:r>
          <w:rPr>
            <w:noProof/>
            <w:webHidden/>
          </w:rPr>
          <w:tab/>
        </w:r>
        <w:r>
          <w:rPr>
            <w:noProof/>
            <w:webHidden/>
          </w:rPr>
          <w:fldChar w:fldCharType="begin"/>
        </w:r>
        <w:r>
          <w:rPr>
            <w:noProof/>
            <w:webHidden/>
          </w:rPr>
          <w:instrText xml:space="preserve"> PAGEREF _Toc93444904 \h </w:instrText>
        </w:r>
        <w:r>
          <w:rPr>
            <w:noProof/>
            <w:webHidden/>
          </w:rPr>
        </w:r>
        <w:r>
          <w:rPr>
            <w:noProof/>
            <w:webHidden/>
          </w:rPr>
          <w:fldChar w:fldCharType="separate"/>
        </w:r>
        <w:r>
          <w:rPr>
            <w:noProof/>
            <w:webHidden/>
          </w:rPr>
          <w:t>30</w:t>
        </w:r>
        <w:r>
          <w:rPr>
            <w:noProof/>
            <w:webHidden/>
          </w:rPr>
          <w:fldChar w:fldCharType="end"/>
        </w:r>
      </w:hyperlink>
    </w:p>
    <w:p w14:paraId="0173BB11" w14:textId="52E15595" w:rsidR="00EA6DD3" w:rsidRDefault="00EA6DD3" w:rsidP="00EA6DD3">
      <w:pPr>
        <w:pStyle w:val="Verzeichnis2"/>
        <w:ind w:left="1133" w:hanging="566"/>
        <w:rPr>
          <w:rFonts w:asciiTheme="minorHAnsi" w:eastAsiaTheme="minorEastAsia" w:hAnsiTheme="minorHAnsi" w:cstheme="minorBidi"/>
          <w:noProof/>
          <w:kern w:val="0"/>
          <w:sz w:val="22"/>
          <w:szCs w:val="22"/>
        </w:rPr>
      </w:pPr>
      <w:hyperlink w:anchor="_Toc93444905" w:history="1">
        <w:r w:rsidRPr="00D42449">
          <w:rPr>
            <w:rStyle w:val="Hyperlink"/>
            <w:noProof/>
          </w:rPr>
          <w:t>5.19</w:t>
        </w:r>
        <w:r>
          <w:rPr>
            <w:rFonts w:asciiTheme="minorHAnsi" w:eastAsiaTheme="minorEastAsia" w:hAnsiTheme="minorHAnsi" w:cstheme="minorBidi"/>
            <w:noProof/>
            <w:kern w:val="0"/>
            <w:sz w:val="22"/>
            <w:szCs w:val="22"/>
          </w:rPr>
          <w:tab/>
        </w:r>
        <w:r w:rsidRPr="00D42449">
          <w:rPr>
            <w:rStyle w:val="Hyperlink"/>
            <w:noProof/>
          </w:rPr>
          <w:t xml:space="preserve">Schutz vor TCP SYN Flooding, UDP Paket Storm und     </w:t>
        </w:r>
        <w:r>
          <w:rPr>
            <w:rStyle w:val="Hyperlink"/>
            <w:noProof/>
          </w:rPr>
          <w:br/>
        </w:r>
        <w:r w:rsidRPr="00D42449">
          <w:rPr>
            <w:rStyle w:val="Hyperlink"/>
            <w:noProof/>
          </w:rPr>
          <w:t>Sequence Number Guessing am Paketfi lter (S) [A19]</w:t>
        </w:r>
        <w:r>
          <w:rPr>
            <w:noProof/>
            <w:webHidden/>
          </w:rPr>
          <w:tab/>
        </w:r>
        <w:r>
          <w:rPr>
            <w:noProof/>
            <w:webHidden/>
          </w:rPr>
          <w:fldChar w:fldCharType="begin"/>
        </w:r>
        <w:r>
          <w:rPr>
            <w:noProof/>
            <w:webHidden/>
          </w:rPr>
          <w:instrText xml:space="preserve"> PAGEREF _Toc93444905 \h </w:instrText>
        </w:r>
        <w:r>
          <w:rPr>
            <w:noProof/>
            <w:webHidden/>
          </w:rPr>
        </w:r>
        <w:r>
          <w:rPr>
            <w:noProof/>
            <w:webHidden/>
          </w:rPr>
          <w:fldChar w:fldCharType="separate"/>
        </w:r>
        <w:r>
          <w:rPr>
            <w:noProof/>
            <w:webHidden/>
          </w:rPr>
          <w:t>32</w:t>
        </w:r>
        <w:r>
          <w:rPr>
            <w:noProof/>
            <w:webHidden/>
          </w:rPr>
          <w:fldChar w:fldCharType="end"/>
        </w:r>
      </w:hyperlink>
    </w:p>
    <w:p w14:paraId="4FDC3D69" w14:textId="6BCC40E3" w:rsidR="00EA6DD3" w:rsidRDefault="00EA6DD3">
      <w:pPr>
        <w:pStyle w:val="Verzeichnis2"/>
        <w:rPr>
          <w:rFonts w:asciiTheme="minorHAnsi" w:eastAsiaTheme="minorEastAsia" w:hAnsiTheme="minorHAnsi" w:cstheme="minorBidi"/>
          <w:noProof/>
          <w:kern w:val="0"/>
          <w:sz w:val="22"/>
          <w:szCs w:val="22"/>
        </w:rPr>
      </w:pPr>
      <w:hyperlink w:anchor="_Toc93444906" w:history="1">
        <w:r w:rsidRPr="00D42449">
          <w:rPr>
            <w:rStyle w:val="Hyperlink"/>
            <w:noProof/>
          </w:rPr>
          <w:t>5.20</w:t>
        </w:r>
        <w:r>
          <w:rPr>
            <w:rFonts w:asciiTheme="minorHAnsi" w:eastAsiaTheme="minorEastAsia" w:hAnsiTheme="minorHAnsi" w:cstheme="minorBidi"/>
            <w:noProof/>
            <w:kern w:val="0"/>
            <w:sz w:val="22"/>
            <w:szCs w:val="22"/>
          </w:rPr>
          <w:tab/>
        </w:r>
        <w:r w:rsidRPr="00D42449">
          <w:rPr>
            <w:rStyle w:val="Hyperlink"/>
            <w:noProof/>
          </w:rPr>
          <w:t>Absicherung von grundlegenden Internetprotokollen (S) [A20]</w:t>
        </w:r>
        <w:r>
          <w:rPr>
            <w:noProof/>
            <w:webHidden/>
          </w:rPr>
          <w:tab/>
        </w:r>
        <w:r>
          <w:rPr>
            <w:noProof/>
            <w:webHidden/>
          </w:rPr>
          <w:fldChar w:fldCharType="begin"/>
        </w:r>
        <w:r>
          <w:rPr>
            <w:noProof/>
            <w:webHidden/>
          </w:rPr>
          <w:instrText xml:space="preserve"> PAGEREF _Toc93444906 \h </w:instrText>
        </w:r>
        <w:r>
          <w:rPr>
            <w:noProof/>
            <w:webHidden/>
          </w:rPr>
        </w:r>
        <w:r>
          <w:rPr>
            <w:noProof/>
            <w:webHidden/>
          </w:rPr>
          <w:fldChar w:fldCharType="separate"/>
        </w:r>
        <w:r>
          <w:rPr>
            <w:noProof/>
            <w:webHidden/>
          </w:rPr>
          <w:t>33</w:t>
        </w:r>
        <w:r>
          <w:rPr>
            <w:noProof/>
            <w:webHidden/>
          </w:rPr>
          <w:fldChar w:fldCharType="end"/>
        </w:r>
      </w:hyperlink>
    </w:p>
    <w:p w14:paraId="4F2CD4DD" w14:textId="6648DBE6" w:rsidR="00EA6DD3" w:rsidRDefault="00EA6DD3">
      <w:pPr>
        <w:pStyle w:val="Verzeichnis2"/>
        <w:rPr>
          <w:rFonts w:asciiTheme="minorHAnsi" w:eastAsiaTheme="minorEastAsia" w:hAnsiTheme="minorHAnsi" w:cstheme="minorBidi"/>
          <w:noProof/>
          <w:kern w:val="0"/>
          <w:sz w:val="22"/>
          <w:szCs w:val="22"/>
        </w:rPr>
      </w:pPr>
      <w:hyperlink w:anchor="_Toc93444907" w:history="1">
        <w:r w:rsidRPr="00D42449">
          <w:rPr>
            <w:rStyle w:val="Hyperlink"/>
            <w:noProof/>
          </w:rPr>
          <w:t>5.21</w:t>
        </w:r>
        <w:r>
          <w:rPr>
            <w:rFonts w:asciiTheme="minorHAnsi" w:eastAsiaTheme="minorEastAsia" w:hAnsiTheme="minorHAnsi" w:cstheme="minorBidi"/>
            <w:noProof/>
            <w:kern w:val="0"/>
            <w:sz w:val="22"/>
            <w:szCs w:val="22"/>
          </w:rPr>
          <w:tab/>
        </w:r>
        <w:r w:rsidRPr="00D42449">
          <w:rPr>
            <w:rStyle w:val="Hyperlink"/>
            <w:noProof/>
          </w:rPr>
          <w:t>Temporäre Entschlüsselung des Datenverkehrs (S) [A21]</w:t>
        </w:r>
        <w:r>
          <w:rPr>
            <w:noProof/>
            <w:webHidden/>
          </w:rPr>
          <w:tab/>
        </w:r>
        <w:r>
          <w:rPr>
            <w:noProof/>
            <w:webHidden/>
          </w:rPr>
          <w:fldChar w:fldCharType="begin"/>
        </w:r>
        <w:r>
          <w:rPr>
            <w:noProof/>
            <w:webHidden/>
          </w:rPr>
          <w:instrText xml:space="preserve"> PAGEREF _Toc93444907 \h </w:instrText>
        </w:r>
        <w:r>
          <w:rPr>
            <w:noProof/>
            <w:webHidden/>
          </w:rPr>
        </w:r>
        <w:r>
          <w:rPr>
            <w:noProof/>
            <w:webHidden/>
          </w:rPr>
          <w:fldChar w:fldCharType="separate"/>
        </w:r>
        <w:r>
          <w:rPr>
            <w:noProof/>
            <w:webHidden/>
          </w:rPr>
          <w:t>33</w:t>
        </w:r>
        <w:r>
          <w:rPr>
            <w:noProof/>
            <w:webHidden/>
          </w:rPr>
          <w:fldChar w:fldCharType="end"/>
        </w:r>
      </w:hyperlink>
    </w:p>
    <w:p w14:paraId="05EF00EC" w14:textId="1B9459DB" w:rsidR="00EA6DD3" w:rsidRDefault="00EA6DD3">
      <w:pPr>
        <w:pStyle w:val="Verzeichnis2"/>
        <w:rPr>
          <w:rFonts w:asciiTheme="minorHAnsi" w:eastAsiaTheme="minorEastAsia" w:hAnsiTheme="minorHAnsi" w:cstheme="minorBidi"/>
          <w:noProof/>
          <w:kern w:val="0"/>
          <w:sz w:val="22"/>
          <w:szCs w:val="22"/>
        </w:rPr>
      </w:pPr>
      <w:hyperlink w:anchor="_Toc93444908" w:history="1">
        <w:r w:rsidRPr="00D42449">
          <w:rPr>
            <w:rStyle w:val="Hyperlink"/>
            <w:noProof/>
          </w:rPr>
          <w:t>5.22</w:t>
        </w:r>
        <w:r>
          <w:rPr>
            <w:rFonts w:asciiTheme="minorHAnsi" w:eastAsiaTheme="minorEastAsia" w:hAnsiTheme="minorHAnsi" w:cstheme="minorBidi"/>
            <w:noProof/>
            <w:kern w:val="0"/>
            <w:sz w:val="22"/>
            <w:szCs w:val="22"/>
          </w:rPr>
          <w:tab/>
        </w:r>
        <w:r w:rsidRPr="00D42449">
          <w:rPr>
            <w:rStyle w:val="Hyperlink"/>
            <w:noProof/>
          </w:rPr>
          <w:t>Sichere Zeitsynchronisation (S) [A22]</w:t>
        </w:r>
        <w:r>
          <w:rPr>
            <w:noProof/>
            <w:webHidden/>
          </w:rPr>
          <w:tab/>
        </w:r>
        <w:r>
          <w:rPr>
            <w:noProof/>
            <w:webHidden/>
          </w:rPr>
          <w:fldChar w:fldCharType="begin"/>
        </w:r>
        <w:r>
          <w:rPr>
            <w:noProof/>
            <w:webHidden/>
          </w:rPr>
          <w:instrText xml:space="preserve"> PAGEREF _Toc93444908 \h </w:instrText>
        </w:r>
        <w:r>
          <w:rPr>
            <w:noProof/>
            <w:webHidden/>
          </w:rPr>
        </w:r>
        <w:r>
          <w:rPr>
            <w:noProof/>
            <w:webHidden/>
          </w:rPr>
          <w:fldChar w:fldCharType="separate"/>
        </w:r>
        <w:r>
          <w:rPr>
            <w:noProof/>
            <w:webHidden/>
          </w:rPr>
          <w:t>36</w:t>
        </w:r>
        <w:r>
          <w:rPr>
            <w:noProof/>
            <w:webHidden/>
          </w:rPr>
          <w:fldChar w:fldCharType="end"/>
        </w:r>
      </w:hyperlink>
    </w:p>
    <w:p w14:paraId="3D032105" w14:textId="329D7A21" w:rsidR="00EA6DD3" w:rsidRDefault="00EA6DD3">
      <w:pPr>
        <w:pStyle w:val="Verzeichnis2"/>
        <w:rPr>
          <w:rFonts w:asciiTheme="minorHAnsi" w:eastAsiaTheme="minorEastAsia" w:hAnsiTheme="minorHAnsi" w:cstheme="minorBidi"/>
          <w:noProof/>
          <w:kern w:val="0"/>
          <w:sz w:val="22"/>
          <w:szCs w:val="22"/>
        </w:rPr>
      </w:pPr>
      <w:hyperlink w:anchor="_Toc93444909" w:history="1">
        <w:r w:rsidRPr="00D42449">
          <w:rPr>
            <w:rStyle w:val="Hyperlink"/>
            <w:noProof/>
          </w:rPr>
          <w:t>5.23</w:t>
        </w:r>
        <w:r>
          <w:rPr>
            <w:rFonts w:asciiTheme="minorHAnsi" w:eastAsiaTheme="minorEastAsia" w:hAnsiTheme="minorHAnsi" w:cstheme="minorBidi"/>
            <w:noProof/>
            <w:kern w:val="0"/>
            <w:sz w:val="22"/>
            <w:szCs w:val="22"/>
          </w:rPr>
          <w:tab/>
        </w:r>
        <w:r w:rsidRPr="00D42449">
          <w:rPr>
            <w:rStyle w:val="Hyperlink"/>
            <w:noProof/>
          </w:rPr>
          <w:t>Systemüberwachung und -Auswertung (S) [A23]</w:t>
        </w:r>
        <w:r>
          <w:rPr>
            <w:noProof/>
            <w:webHidden/>
          </w:rPr>
          <w:tab/>
        </w:r>
        <w:r>
          <w:rPr>
            <w:noProof/>
            <w:webHidden/>
          </w:rPr>
          <w:fldChar w:fldCharType="begin"/>
        </w:r>
        <w:r>
          <w:rPr>
            <w:noProof/>
            <w:webHidden/>
          </w:rPr>
          <w:instrText xml:space="preserve"> PAGEREF _Toc93444909 \h </w:instrText>
        </w:r>
        <w:r>
          <w:rPr>
            <w:noProof/>
            <w:webHidden/>
          </w:rPr>
        </w:r>
        <w:r>
          <w:rPr>
            <w:noProof/>
            <w:webHidden/>
          </w:rPr>
          <w:fldChar w:fldCharType="separate"/>
        </w:r>
        <w:r>
          <w:rPr>
            <w:noProof/>
            <w:webHidden/>
          </w:rPr>
          <w:t>37</w:t>
        </w:r>
        <w:r>
          <w:rPr>
            <w:noProof/>
            <w:webHidden/>
          </w:rPr>
          <w:fldChar w:fldCharType="end"/>
        </w:r>
      </w:hyperlink>
    </w:p>
    <w:p w14:paraId="3C169B00" w14:textId="006CA345" w:rsidR="00EA6DD3" w:rsidRDefault="00EA6DD3">
      <w:pPr>
        <w:pStyle w:val="Verzeichnis2"/>
        <w:rPr>
          <w:rFonts w:asciiTheme="minorHAnsi" w:eastAsiaTheme="minorEastAsia" w:hAnsiTheme="minorHAnsi" w:cstheme="minorBidi"/>
          <w:noProof/>
          <w:kern w:val="0"/>
          <w:sz w:val="22"/>
          <w:szCs w:val="22"/>
        </w:rPr>
      </w:pPr>
      <w:hyperlink w:anchor="_Toc93444910" w:history="1">
        <w:r w:rsidRPr="00D42449">
          <w:rPr>
            <w:rStyle w:val="Hyperlink"/>
            <w:noProof/>
          </w:rPr>
          <w:t>5.24</w:t>
        </w:r>
        <w:r>
          <w:rPr>
            <w:rFonts w:asciiTheme="minorHAnsi" w:eastAsiaTheme="minorEastAsia" w:hAnsiTheme="minorHAnsi" w:cstheme="minorBidi"/>
            <w:noProof/>
            <w:kern w:val="0"/>
            <w:sz w:val="22"/>
            <w:szCs w:val="22"/>
          </w:rPr>
          <w:tab/>
        </w:r>
        <w:r w:rsidRPr="00D42449">
          <w:rPr>
            <w:rStyle w:val="Hyperlink"/>
            <w:noProof/>
          </w:rPr>
          <w:t>Revision und Penetrationstests (S) [A24]</w:t>
        </w:r>
        <w:r>
          <w:rPr>
            <w:noProof/>
            <w:webHidden/>
          </w:rPr>
          <w:tab/>
        </w:r>
        <w:r>
          <w:rPr>
            <w:noProof/>
            <w:webHidden/>
          </w:rPr>
          <w:fldChar w:fldCharType="begin"/>
        </w:r>
        <w:r>
          <w:rPr>
            <w:noProof/>
            <w:webHidden/>
          </w:rPr>
          <w:instrText xml:space="preserve"> PAGEREF _Toc93444910 \h </w:instrText>
        </w:r>
        <w:r>
          <w:rPr>
            <w:noProof/>
            <w:webHidden/>
          </w:rPr>
        </w:r>
        <w:r>
          <w:rPr>
            <w:noProof/>
            <w:webHidden/>
          </w:rPr>
          <w:fldChar w:fldCharType="separate"/>
        </w:r>
        <w:r>
          <w:rPr>
            <w:noProof/>
            <w:webHidden/>
          </w:rPr>
          <w:t>38</w:t>
        </w:r>
        <w:r>
          <w:rPr>
            <w:noProof/>
            <w:webHidden/>
          </w:rPr>
          <w:fldChar w:fldCharType="end"/>
        </w:r>
      </w:hyperlink>
    </w:p>
    <w:p w14:paraId="4A453534" w14:textId="08030FB8" w:rsidR="00EA6DD3" w:rsidRDefault="00EA6DD3">
      <w:pPr>
        <w:pStyle w:val="Verzeichnis2"/>
        <w:rPr>
          <w:rStyle w:val="Hyperlink"/>
          <w:noProof/>
        </w:rPr>
      </w:pPr>
      <w:hyperlink w:anchor="_Toc93444911" w:history="1">
        <w:r w:rsidRPr="00D42449">
          <w:rPr>
            <w:rStyle w:val="Hyperlink"/>
            <w:noProof/>
          </w:rPr>
          <w:t>5.25</w:t>
        </w:r>
        <w:r>
          <w:rPr>
            <w:rFonts w:asciiTheme="minorHAnsi" w:eastAsiaTheme="minorEastAsia" w:hAnsiTheme="minorHAnsi" w:cstheme="minorBidi"/>
            <w:noProof/>
            <w:kern w:val="0"/>
            <w:sz w:val="22"/>
            <w:szCs w:val="22"/>
          </w:rPr>
          <w:tab/>
        </w:r>
        <w:r w:rsidRPr="00D42449">
          <w:rPr>
            <w:rStyle w:val="Hyperlink"/>
            <w:noProof/>
          </w:rPr>
          <w:t>Notfallvorsorge für die Firewall (S) [A32]</w:t>
        </w:r>
        <w:r>
          <w:rPr>
            <w:noProof/>
            <w:webHidden/>
          </w:rPr>
          <w:tab/>
        </w:r>
        <w:r>
          <w:rPr>
            <w:noProof/>
            <w:webHidden/>
          </w:rPr>
          <w:fldChar w:fldCharType="begin"/>
        </w:r>
        <w:r>
          <w:rPr>
            <w:noProof/>
            <w:webHidden/>
          </w:rPr>
          <w:instrText xml:space="preserve"> PAGEREF _Toc93444911 \h </w:instrText>
        </w:r>
        <w:r>
          <w:rPr>
            <w:noProof/>
            <w:webHidden/>
          </w:rPr>
        </w:r>
        <w:r>
          <w:rPr>
            <w:noProof/>
            <w:webHidden/>
          </w:rPr>
          <w:fldChar w:fldCharType="separate"/>
        </w:r>
        <w:r>
          <w:rPr>
            <w:noProof/>
            <w:webHidden/>
          </w:rPr>
          <w:t>39</w:t>
        </w:r>
        <w:r>
          <w:rPr>
            <w:noProof/>
            <w:webHidden/>
          </w:rPr>
          <w:fldChar w:fldCharType="end"/>
        </w:r>
      </w:hyperlink>
    </w:p>
    <w:p w14:paraId="787EBA84" w14:textId="3364EA2B" w:rsidR="00700EF1" w:rsidRDefault="00700EF1" w:rsidP="00700EF1">
      <w:pPr>
        <w:rPr>
          <w:rFonts w:eastAsiaTheme="minorEastAsia"/>
        </w:rPr>
      </w:pPr>
    </w:p>
    <w:p w14:paraId="417840A6" w14:textId="34BF270C" w:rsidR="00700EF1" w:rsidRDefault="00700EF1" w:rsidP="00700EF1">
      <w:pPr>
        <w:rPr>
          <w:rFonts w:eastAsiaTheme="minorEastAsia"/>
        </w:rPr>
      </w:pPr>
    </w:p>
    <w:p w14:paraId="2449C49D" w14:textId="77777777" w:rsidR="00700EF1" w:rsidRPr="00700EF1" w:rsidRDefault="00700EF1" w:rsidP="00700EF1">
      <w:pPr>
        <w:rPr>
          <w:rFonts w:eastAsiaTheme="minorEastAsia"/>
        </w:rPr>
      </w:pPr>
    </w:p>
    <w:p w14:paraId="5C16DC70" w14:textId="74712849" w:rsidR="00EA6DD3" w:rsidRDefault="00EA6DD3">
      <w:pPr>
        <w:pStyle w:val="Verzeichnis2"/>
        <w:rPr>
          <w:rFonts w:asciiTheme="minorHAnsi" w:eastAsiaTheme="minorEastAsia" w:hAnsiTheme="minorHAnsi" w:cstheme="minorBidi"/>
          <w:noProof/>
          <w:kern w:val="0"/>
          <w:sz w:val="22"/>
          <w:szCs w:val="22"/>
        </w:rPr>
      </w:pPr>
      <w:hyperlink w:anchor="_Toc93444912" w:history="1">
        <w:r w:rsidRPr="00D42449">
          <w:rPr>
            <w:rStyle w:val="Hyperlink"/>
            <w:noProof/>
          </w:rPr>
          <w:t>5.26</w:t>
        </w:r>
        <w:r>
          <w:rPr>
            <w:rFonts w:asciiTheme="minorHAnsi" w:eastAsiaTheme="minorEastAsia" w:hAnsiTheme="minorHAnsi" w:cstheme="minorBidi"/>
            <w:noProof/>
            <w:kern w:val="0"/>
            <w:sz w:val="22"/>
            <w:szCs w:val="22"/>
          </w:rPr>
          <w:tab/>
        </w:r>
        <w:r w:rsidRPr="00D42449">
          <w:rPr>
            <w:rStyle w:val="Hyperlink"/>
            <w:noProof/>
          </w:rPr>
          <w:t>Erweiterter Integritätsschutz für die Konfigurationsdateien (H) [A25]</w:t>
        </w:r>
        <w:r>
          <w:rPr>
            <w:noProof/>
            <w:webHidden/>
          </w:rPr>
          <w:tab/>
        </w:r>
        <w:r>
          <w:rPr>
            <w:noProof/>
            <w:webHidden/>
          </w:rPr>
          <w:fldChar w:fldCharType="begin"/>
        </w:r>
        <w:r>
          <w:rPr>
            <w:noProof/>
            <w:webHidden/>
          </w:rPr>
          <w:instrText xml:space="preserve"> PAGEREF _Toc93444912 \h </w:instrText>
        </w:r>
        <w:r>
          <w:rPr>
            <w:noProof/>
            <w:webHidden/>
          </w:rPr>
        </w:r>
        <w:r>
          <w:rPr>
            <w:noProof/>
            <w:webHidden/>
          </w:rPr>
          <w:fldChar w:fldCharType="separate"/>
        </w:r>
        <w:r>
          <w:rPr>
            <w:noProof/>
            <w:webHidden/>
          </w:rPr>
          <w:t>41</w:t>
        </w:r>
        <w:r>
          <w:rPr>
            <w:noProof/>
            <w:webHidden/>
          </w:rPr>
          <w:fldChar w:fldCharType="end"/>
        </w:r>
      </w:hyperlink>
    </w:p>
    <w:p w14:paraId="741398A4" w14:textId="57B0F5E1" w:rsidR="00EA6DD3" w:rsidRDefault="00EA6DD3" w:rsidP="00700EF1">
      <w:pPr>
        <w:pStyle w:val="Verzeichnis2"/>
        <w:ind w:left="1133" w:hanging="566"/>
        <w:rPr>
          <w:rFonts w:asciiTheme="minorHAnsi" w:eastAsiaTheme="minorEastAsia" w:hAnsiTheme="minorHAnsi" w:cstheme="minorBidi"/>
          <w:noProof/>
          <w:kern w:val="0"/>
          <w:sz w:val="22"/>
          <w:szCs w:val="22"/>
        </w:rPr>
      </w:pPr>
      <w:hyperlink w:anchor="_Toc93444913" w:history="1">
        <w:r w:rsidRPr="00D42449">
          <w:rPr>
            <w:rStyle w:val="Hyperlink"/>
            <w:noProof/>
          </w:rPr>
          <w:t>5.27</w:t>
        </w:r>
        <w:r>
          <w:rPr>
            <w:rFonts w:asciiTheme="minorHAnsi" w:eastAsiaTheme="minorEastAsia" w:hAnsiTheme="minorHAnsi" w:cstheme="minorBidi"/>
            <w:noProof/>
            <w:kern w:val="0"/>
            <w:sz w:val="22"/>
            <w:szCs w:val="22"/>
          </w:rPr>
          <w:tab/>
        </w:r>
        <w:r w:rsidRPr="00D42449">
          <w:rPr>
            <w:rStyle w:val="Hyperlink"/>
            <w:noProof/>
          </w:rPr>
          <w:t xml:space="preserve">Auslagerung von funktionalen Erweiterungen auf </w:t>
        </w:r>
        <w:r w:rsidR="00700EF1">
          <w:rPr>
            <w:rStyle w:val="Hyperlink"/>
            <w:noProof/>
          </w:rPr>
          <w:br/>
        </w:r>
        <w:r w:rsidRPr="00D42449">
          <w:rPr>
            <w:rStyle w:val="Hyperlink"/>
            <w:noProof/>
          </w:rPr>
          <w:t>dedizierte Hardware (H) [A26]</w:t>
        </w:r>
        <w:r>
          <w:rPr>
            <w:noProof/>
            <w:webHidden/>
          </w:rPr>
          <w:tab/>
        </w:r>
        <w:r>
          <w:rPr>
            <w:noProof/>
            <w:webHidden/>
          </w:rPr>
          <w:fldChar w:fldCharType="begin"/>
        </w:r>
        <w:r>
          <w:rPr>
            <w:noProof/>
            <w:webHidden/>
          </w:rPr>
          <w:instrText xml:space="preserve"> PAGEREF _Toc93444913 \h </w:instrText>
        </w:r>
        <w:r>
          <w:rPr>
            <w:noProof/>
            <w:webHidden/>
          </w:rPr>
        </w:r>
        <w:r>
          <w:rPr>
            <w:noProof/>
            <w:webHidden/>
          </w:rPr>
          <w:fldChar w:fldCharType="separate"/>
        </w:r>
        <w:r>
          <w:rPr>
            <w:noProof/>
            <w:webHidden/>
          </w:rPr>
          <w:t>42</w:t>
        </w:r>
        <w:r>
          <w:rPr>
            <w:noProof/>
            <w:webHidden/>
          </w:rPr>
          <w:fldChar w:fldCharType="end"/>
        </w:r>
      </w:hyperlink>
    </w:p>
    <w:p w14:paraId="2ED3B142" w14:textId="254E8C08" w:rsidR="00EA6DD3" w:rsidRDefault="00EA6DD3" w:rsidP="00700EF1">
      <w:pPr>
        <w:pStyle w:val="Verzeichnis2"/>
        <w:ind w:left="1133" w:hanging="566"/>
        <w:rPr>
          <w:rFonts w:asciiTheme="minorHAnsi" w:eastAsiaTheme="minorEastAsia" w:hAnsiTheme="minorHAnsi" w:cstheme="minorBidi"/>
          <w:noProof/>
          <w:kern w:val="0"/>
          <w:sz w:val="22"/>
          <w:szCs w:val="22"/>
        </w:rPr>
      </w:pPr>
      <w:hyperlink w:anchor="_Toc93444914" w:history="1">
        <w:r w:rsidRPr="00D42449">
          <w:rPr>
            <w:rStyle w:val="Hyperlink"/>
            <w:noProof/>
          </w:rPr>
          <w:t>5.28</w:t>
        </w:r>
        <w:r>
          <w:rPr>
            <w:rFonts w:asciiTheme="minorHAnsi" w:eastAsiaTheme="minorEastAsia" w:hAnsiTheme="minorHAnsi" w:cstheme="minorBidi"/>
            <w:noProof/>
            <w:kern w:val="0"/>
            <w:sz w:val="22"/>
            <w:szCs w:val="22"/>
          </w:rPr>
          <w:tab/>
        </w:r>
        <w:r w:rsidRPr="00D42449">
          <w:rPr>
            <w:rStyle w:val="Hyperlink"/>
            <w:noProof/>
          </w:rPr>
          <w:t xml:space="preserve">Einsatz verschiedener Firewall-Betriebssysteme </w:t>
        </w:r>
        <w:r w:rsidR="00700EF1">
          <w:rPr>
            <w:rStyle w:val="Hyperlink"/>
            <w:noProof/>
          </w:rPr>
          <w:br/>
        </w:r>
        <w:r w:rsidRPr="00D42449">
          <w:rPr>
            <w:rStyle w:val="Hyperlink"/>
            <w:noProof/>
          </w:rPr>
          <w:t>und -Produkte in einer mehrstufigen Firewall-Architektur  (H) [A27]</w:t>
        </w:r>
        <w:r>
          <w:rPr>
            <w:noProof/>
            <w:webHidden/>
          </w:rPr>
          <w:tab/>
        </w:r>
        <w:r>
          <w:rPr>
            <w:noProof/>
            <w:webHidden/>
          </w:rPr>
          <w:fldChar w:fldCharType="begin"/>
        </w:r>
        <w:r>
          <w:rPr>
            <w:noProof/>
            <w:webHidden/>
          </w:rPr>
          <w:instrText xml:space="preserve"> PAGEREF _Toc93444914 \h </w:instrText>
        </w:r>
        <w:r>
          <w:rPr>
            <w:noProof/>
            <w:webHidden/>
          </w:rPr>
        </w:r>
        <w:r>
          <w:rPr>
            <w:noProof/>
            <w:webHidden/>
          </w:rPr>
          <w:fldChar w:fldCharType="separate"/>
        </w:r>
        <w:r>
          <w:rPr>
            <w:noProof/>
            <w:webHidden/>
          </w:rPr>
          <w:t>43</w:t>
        </w:r>
        <w:r>
          <w:rPr>
            <w:noProof/>
            <w:webHidden/>
          </w:rPr>
          <w:fldChar w:fldCharType="end"/>
        </w:r>
      </w:hyperlink>
    </w:p>
    <w:p w14:paraId="0A43F730" w14:textId="2204DE75" w:rsidR="00EA6DD3" w:rsidRDefault="00EA6DD3">
      <w:pPr>
        <w:pStyle w:val="Verzeichnis2"/>
        <w:rPr>
          <w:rFonts w:asciiTheme="minorHAnsi" w:eastAsiaTheme="minorEastAsia" w:hAnsiTheme="minorHAnsi" w:cstheme="minorBidi"/>
          <w:noProof/>
          <w:kern w:val="0"/>
          <w:sz w:val="22"/>
          <w:szCs w:val="22"/>
        </w:rPr>
      </w:pPr>
      <w:hyperlink w:anchor="_Toc93444915" w:history="1">
        <w:r w:rsidRPr="00D42449">
          <w:rPr>
            <w:rStyle w:val="Hyperlink"/>
            <w:noProof/>
          </w:rPr>
          <w:t>5.29</w:t>
        </w:r>
        <w:r>
          <w:rPr>
            <w:rFonts w:asciiTheme="minorHAnsi" w:eastAsiaTheme="minorEastAsia" w:hAnsiTheme="minorHAnsi" w:cstheme="minorBidi"/>
            <w:noProof/>
            <w:kern w:val="0"/>
            <w:sz w:val="22"/>
            <w:szCs w:val="22"/>
          </w:rPr>
          <w:tab/>
        </w:r>
        <w:r w:rsidRPr="00D42449">
          <w:rPr>
            <w:rStyle w:val="Hyperlink"/>
            <w:noProof/>
          </w:rPr>
          <w:t>Zentrale Filterung von aktiven Inhalten (H) [A28]</w:t>
        </w:r>
        <w:r>
          <w:rPr>
            <w:noProof/>
            <w:webHidden/>
          </w:rPr>
          <w:tab/>
        </w:r>
        <w:r>
          <w:rPr>
            <w:noProof/>
            <w:webHidden/>
          </w:rPr>
          <w:fldChar w:fldCharType="begin"/>
        </w:r>
        <w:r>
          <w:rPr>
            <w:noProof/>
            <w:webHidden/>
          </w:rPr>
          <w:instrText xml:space="preserve"> PAGEREF _Toc93444915 \h </w:instrText>
        </w:r>
        <w:r>
          <w:rPr>
            <w:noProof/>
            <w:webHidden/>
          </w:rPr>
        </w:r>
        <w:r>
          <w:rPr>
            <w:noProof/>
            <w:webHidden/>
          </w:rPr>
          <w:fldChar w:fldCharType="separate"/>
        </w:r>
        <w:r>
          <w:rPr>
            <w:noProof/>
            <w:webHidden/>
          </w:rPr>
          <w:t>43</w:t>
        </w:r>
        <w:r>
          <w:rPr>
            <w:noProof/>
            <w:webHidden/>
          </w:rPr>
          <w:fldChar w:fldCharType="end"/>
        </w:r>
      </w:hyperlink>
    </w:p>
    <w:p w14:paraId="6C6EA77B" w14:textId="730581F5" w:rsidR="00EA6DD3" w:rsidRDefault="00EA6DD3">
      <w:pPr>
        <w:pStyle w:val="Verzeichnis2"/>
        <w:rPr>
          <w:rFonts w:asciiTheme="minorHAnsi" w:eastAsiaTheme="minorEastAsia" w:hAnsiTheme="minorHAnsi" w:cstheme="minorBidi"/>
          <w:noProof/>
          <w:kern w:val="0"/>
          <w:sz w:val="22"/>
          <w:szCs w:val="22"/>
        </w:rPr>
      </w:pPr>
      <w:hyperlink w:anchor="_Toc93444916" w:history="1">
        <w:r w:rsidRPr="00D42449">
          <w:rPr>
            <w:rStyle w:val="Hyperlink"/>
            <w:noProof/>
          </w:rPr>
          <w:t>5.30</w:t>
        </w:r>
        <w:r>
          <w:rPr>
            <w:rFonts w:asciiTheme="minorHAnsi" w:eastAsiaTheme="minorEastAsia" w:hAnsiTheme="minorHAnsi" w:cstheme="minorBidi"/>
            <w:noProof/>
            <w:kern w:val="0"/>
            <w:sz w:val="22"/>
            <w:szCs w:val="22"/>
          </w:rPr>
          <w:tab/>
        </w:r>
        <w:r w:rsidRPr="00D42449">
          <w:rPr>
            <w:rStyle w:val="Hyperlink"/>
            <w:noProof/>
          </w:rPr>
          <w:t>Einsatz von Hochverfügbarkeitslösungen (H) [A29]</w:t>
        </w:r>
        <w:r>
          <w:rPr>
            <w:noProof/>
            <w:webHidden/>
          </w:rPr>
          <w:tab/>
        </w:r>
        <w:r>
          <w:rPr>
            <w:noProof/>
            <w:webHidden/>
          </w:rPr>
          <w:fldChar w:fldCharType="begin"/>
        </w:r>
        <w:r>
          <w:rPr>
            <w:noProof/>
            <w:webHidden/>
          </w:rPr>
          <w:instrText xml:space="preserve"> PAGEREF _Toc93444916 \h </w:instrText>
        </w:r>
        <w:r>
          <w:rPr>
            <w:noProof/>
            <w:webHidden/>
          </w:rPr>
        </w:r>
        <w:r>
          <w:rPr>
            <w:noProof/>
            <w:webHidden/>
          </w:rPr>
          <w:fldChar w:fldCharType="separate"/>
        </w:r>
        <w:r>
          <w:rPr>
            <w:noProof/>
            <w:webHidden/>
          </w:rPr>
          <w:t>44</w:t>
        </w:r>
        <w:r>
          <w:rPr>
            <w:noProof/>
            <w:webHidden/>
          </w:rPr>
          <w:fldChar w:fldCharType="end"/>
        </w:r>
      </w:hyperlink>
    </w:p>
    <w:p w14:paraId="6C1BF89E" w14:textId="423D57E7" w:rsidR="00EA6DD3" w:rsidRDefault="00EA6DD3">
      <w:pPr>
        <w:pStyle w:val="Verzeichnis2"/>
        <w:rPr>
          <w:rFonts w:asciiTheme="minorHAnsi" w:eastAsiaTheme="minorEastAsia" w:hAnsiTheme="minorHAnsi" w:cstheme="minorBidi"/>
          <w:noProof/>
          <w:kern w:val="0"/>
          <w:sz w:val="22"/>
          <w:szCs w:val="22"/>
        </w:rPr>
      </w:pPr>
      <w:hyperlink w:anchor="_Toc93444917" w:history="1">
        <w:r w:rsidRPr="00D42449">
          <w:rPr>
            <w:rStyle w:val="Hyperlink"/>
            <w:noProof/>
          </w:rPr>
          <w:t>5.31</w:t>
        </w:r>
        <w:r>
          <w:rPr>
            <w:rFonts w:asciiTheme="minorHAnsi" w:eastAsiaTheme="minorEastAsia" w:hAnsiTheme="minorHAnsi" w:cstheme="minorBidi"/>
            <w:noProof/>
            <w:kern w:val="0"/>
            <w:sz w:val="22"/>
            <w:szCs w:val="22"/>
          </w:rPr>
          <w:tab/>
        </w:r>
        <w:r w:rsidRPr="00D42449">
          <w:rPr>
            <w:rStyle w:val="Hyperlink"/>
            <w:noProof/>
          </w:rPr>
          <w:t>Bandbreitenmanagement für kritische Anwendungen und Dienste (H) [A30]</w:t>
        </w:r>
        <w:r>
          <w:rPr>
            <w:noProof/>
            <w:webHidden/>
          </w:rPr>
          <w:tab/>
        </w:r>
        <w:r>
          <w:rPr>
            <w:noProof/>
            <w:webHidden/>
          </w:rPr>
          <w:fldChar w:fldCharType="begin"/>
        </w:r>
        <w:r>
          <w:rPr>
            <w:noProof/>
            <w:webHidden/>
          </w:rPr>
          <w:instrText xml:space="preserve"> PAGEREF _Toc93444917 \h </w:instrText>
        </w:r>
        <w:r>
          <w:rPr>
            <w:noProof/>
            <w:webHidden/>
          </w:rPr>
        </w:r>
        <w:r>
          <w:rPr>
            <w:noProof/>
            <w:webHidden/>
          </w:rPr>
          <w:fldChar w:fldCharType="separate"/>
        </w:r>
        <w:r>
          <w:rPr>
            <w:noProof/>
            <w:webHidden/>
          </w:rPr>
          <w:t>47</w:t>
        </w:r>
        <w:r>
          <w:rPr>
            <w:noProof/>
            <w:webHidden/>
          </w:rPr>
          <w:fldChar w:fldCharType="end"/>
        </w:r>
      </w:hyperlink>
    </w:p>
    <w:p w14:paraId="081DA4A3" w14:textId="4997D4DD" w:rsidR="00EA6DD3" w:rsidRDefault="00EA6DD3">
      <w:pPr>
        <w:pStyle w:val="Verzeichnis2"/>
        <w:rPr>
          <w:rFonts w:asciiTheme="minorHAnsi" w:eastAsiaTheme="minorEastAsia" w:hAnsiTheme="minorHAnsi" w:cstheme="minorBidi"/>
          <w:noProof/>
          <w:kern w:val="0"/>
          <w:sz w:val="22"/>
          <w:szCs w:val="22"/>
        </w:rPr>
      </w:pPr>
      <w:hyperlink w:anchor="_Toc93444918" w:history="1">
        <w:r w:rsidRPr="00D42449">
          <w:rPr>
            <w:rStyle w:val="Hyperlink"/>
            <w:noProof/>
          </w:rPr>
          <w:t>5.32</w:t>
        </w:r>
        <w:r>
          <w:rPr>
            <w:rFonts w:asciiTheme="minorHAnsi" w:eastAsiaTheme="minorEastAsia" w:hAnsiTheme="minorHAnsi" w:cstheme="minorBidi"/>
            <w:noProof/>
            <w:kern w:val="0"/>
            <w:sz w:val="22"/>
            <w:szCs w:val="22"/>
          </w:rPr>
          <w:tab/>
        </w:r>
        <w:r w:rsidRPr="00D42449">
          <w:rPr>
            <w:rStyle w:val="Hyperlink"/>
            <w:noProof/>
          </w:rPr>
          <w:t>Einsatz von zertifizierten Produkten (H) [A31]</w:t>
        </w:r>
        <w:r>
          <w:rPr>
            <w:noProof/>
            <w:webHidden/>
          </w:rPr>
          <w:tab/>
        </w:r>
        <w:r>
          <w:rPr>
            <w:noProof/>
            <w:webHidden/>
          </w:rPr>
          <w:fldChar w:fldCharType="begin"/>
        </w:r>
        <w:r>
          <w:rPr>
            <w:noProof/>
            <w:webHidden/>
          </w:rPr>
          <w:instrText xml:space="preserve"> PAGEREF _Toc93444918 \h </w:instrText>
        </w:r>
        <w:r>
          <w:rPr>
            <w:noProof/>
            <w:webHidden/>
          </w:rPr>
        </w:r>
        <w:r>
          <w:rPr>
            <w:noProof/>
            <w:webHidden/>
          </w:rPr>
          <w:fldChar w:fldCharType="separate"/>
        </w:r>
        <w:r>
          <w:rPr>
            <w:noProof/>
            <w:webHidden/>
          </w:rPr>
          <w:t>47</w:t>
        </w:r>
        <w:r>
          <w:rPr>
            <w:noProof/>
            <w:webHidden/>
          </w:rPr>
          <w:fldChar w:fldCharType="end"/>
        </w:r>
      </w:hyperlink>
    </w:p>
    <w:p w14:paraId="7441AF98" w14:textId="5CB79F1F"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919" w:history="1">
        <w:r w:rsidRPr="00D42449">
          <w:rPr>
            <w:rStyle w:val="Hyperlink"/>
            <w:noProof/>
          </w:rPr>
          <w:t>6</w:t>
        </w:r>
        <w:r>
          <w:rPr>
            <w:rFonts w:asciiTheme="minorHAnsi" w:eastAsiaTheme="minorEastAsia" w:hAnsiTheme="minorHAnsi" w:cstheme="minorBidi"/>
            <w:noProof/>
            <w:kern w:val="0"/>
            <w:sz w:val="22"/>
            <w:szCs w:val="22"/>
          </w:rPr>
          <w:tab/>
        </w:r>
        <w:r w:rsidRPr="00D42449">
          <w:rPr>
            <w:rStyle w:val="Hyperlink"/>
            <w:noProof/>
          </w:rPr>
          <w:t>Behördenspezifische Anforderungen [optional]</w:t>
        </w:r>
        <w:r>
          <w:rPr>
            <w:noProof/>
            <w:webHidden/>
          </w:rPr>
          <w:tab/>
        </w:r>
        <w:r>
          <w:rPr>
            <w:noProof/>
            <w:webHidden/>
          </w:rPr>
          <w:fldChar w:fldCharType="begin"/>
        </w:r>
        <w:r>
          <w:rPr>
            <w:noProof/>
            <w:webHidden/>
          </w:rPr>
          <w:instrText xml:space="preserve"> PAGEREF _Toc93444919 \h </w:instrText>
        </w:r>
        <w:r>
          <w:rPr>
            <w:noProof/>
            <w:webHidden/>
          </w:rPr>
        </w:r>
        <w:r>
          <w:rPr>
            <w:noProof/>
            <w:webHidden/>
          </w:rPr>
          <w:fldChar w:fldCharType="separate"/>
        </w:r>
        <w:r>
          <w:rPr>
            <w:noProof/>
            <w:webHidden/>
          </w:rPr>
          <w:t>48</w:t>
        </w:r>
        <w:r>
          <w:rPr>
            <w:noProof/>
            <w:webHidden/>
          </w:rPr>
          <w:fldChar w:fldCharType="end"/>
        </w:r>
      </w:hyperlink>
    </w:p>
    <w:p w14:paraId="1A2CF86F" w14:textId="0073A77D"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921" w:history="1">
        <w:r w:rsidRPr="00D42449">
          <w:rPr>
            <w:rStyle w:val="Hyperlink"/>
            <w:noProof/>
          </w:rPr>
          <w:t>7</w:t>
        </w:r>
        <w:r>
          <w:rPr>
            <w:rFonts w:asciiTheme="minorHAnsi" w:eastAsiaTheme="minorEastAsia" w:hAnsiTheme="minorHAnsi" w:cstheme="minorBidi"/>
            <w:noProof/>
            <w:kern w:val="0"/>
            <w:sz w:val="22"/>
            <w:szCs w:val="22"/>
          </w:rPr>
          <w:tab/>
        </w:r>
        <w:r w:rsidRPr="00D42449">
          <w:rPr>
            <w:rStyle w:val="Hyperlink"/>
            <w:noProof/>
          </w:rPr>
          <w:t>Weitere Anforderungen aus anderer Quellen [optional]</w:t>
        </w:r>
        <w:r>
          <w:rPr>
            <w:noProof/>
            <w:webHidden/>
          </w:rPr>
          <w:tab/>
        </w:r>
        <w:r>
          <w:rPr>
            <w:noProof/>
            <w:webHidden/>
          </w:rPr>
          <w:fldChar w:fldCharType="begin"/>
        </w:r>
        <w:r>
          <w:rPr>
            <w:noProof/>
            <w:webHidden/>
          </w:rPr>
          <w:instrText xml:space="preserve"> PAGEREF _Toc93444921 \h </w:instrText>
        </w:r>
        <w:r>
          <w:rPr>
            <w:noProof/>
            <w:webHidden/>
          </w:rPr>
        </w:r>
        <w:r>
          <w:rPr>
            <w:noProof/>
            <w:webHidden/>
          </w:rPr>
          <w:fldChar w:fldCharType="separate"/>
        </w:r>
        <w:r>
          <w:rPr>
            <w:noProof/>
            <w:webHidden/>
          </w:rPr>
          <w:t>49</w:t>
        </w:r>
        <w:r>
          <w:rPr>
            <w:noProof/>
            <w:webHidden/>
          </w:rPr>
          <w:fldChar w:fldCharType="end"/>
        </w:r>
      </w:hyperlink>
    </w:p>
    <w:p w14:paraId="1A1FA8E5" w14:textId="59EAB52D"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923" w:history="1">
        <w:r w:rsidRPr="00D42449">
          <w:rPr>
            <w:rStyle w:val="Hyperlink"/>
            <w:noProof/>
          </w:rPr>
          <w:t>8</w:t>
        </w:r>
        <w:r>
          <w:rPr>
            <w:rFonts w:asciiTheme="minorHAnsi" w:eastAsiaTheme="minorEastAsia" w:hAnsiTheme="minorHAnsi" w:cstheme="minorBidi"/>
            <w:noProof/>
            <w:kern w:val="0"/>
            <w:sz w:val="22"/>
            <w:szCs w:val="22"/>
          </w:rPr>
          <w:tab/>
        </w:r>
        <w:r w:rsidRPr="00D42449">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_Toc93444923 \h </w:instrText>
        </w:r>
        <w:r>
          <w:rPr>
            <w:noProof/>
            <w:webHidden/>
          </w:rPr>
        </w:r>
        <w:r>
          <w:rPr>
            <w:noProof/>
            <w:webHidden/>
          </w:rPr>
          <w:fldChar w:fldCharType="separate"/>
        </w:r>
        <w:r>
          <w:rPr>
            <w:noProof/>
            <w:webHidden/>
          </w:rPr>
          <w:t>50</w:t>
        </w:r>
        <w:r>
          <w:rPr>
            <w:noProof/>
            <w:webHidden/>
          </w:rPr>
          <w:fldChar w:fldCharType="end"/>
        </w:r>
      </w:hyperlink>
    </w:p>
    <w:p w14:paraId="4B9F13A3" w14:textId="27001227"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924" w:history="1">
        <w:r w:rsidRPr="00D42449">
          <w:rPr>
            <w:rStyle w:val="Hyperlink"/>
            <w:noProof/>
          </w:rPr>
          <w:t>9</w:t>
        </w:r>
        <w:r>
          <w:rPr>
            <w:rFonts w:asciiTheme="minorHAnsi" w:eastAsiaTheme="minorEastAsia" w:hAnsiTheme="minorHAnsi" w:cstheme="minorBidi"/>
            <w:noProof/>
            <w:kern w:val="0"/>
            <w:sz w:val="22"/>
            <w:szCs w:val="22"/>
          </w:rPr>
          <w:tab/>
        </w:r>
        <w:r w:rsidRPr="00D42449">
          <w:rPr>
            <w:rStyle w:val="Hyperlink"/>
            <w:noProof/>
          </w:rPr>
          <w:t>Notfallvorsorge</w:t>
        </w:r>
        <w:r>
          <w:rPr>
            <w:noProof/>
            <w:webHidden/>
          </w:rPr>
          <w:tab/>
        </w:r>
        <w:r>
          <w:rPr>
            <w:noProof/>
            <w:webHidden/>
          </w:rPr>
          <w:fldChar w:fldCharType="begin"/>
        </w:r>
        <w:r>
          <w:rPr>
            <w:noProof/>
            <w:webHidden/>
          </w:rPr>
          <w:instrText xml:space="preserve"> PAGEREF _Toc93444924 \h </w:instrText>
        </w:r>
        <w:r>
          <w:rPr>
            <w:noProof/>
            <w:webHidden/>
          </w:rPr>
        </w:r>
        <w:r>
          <w:rPr>
            <w:noProof/>
            <w:webHidden/>
          </w:rPr>
          <w:fldChar w:fldCharType="separate"/>
        </w:r>
        <w:r>
          <w:rPr>
            <w:noProof/>
            <w:webHidden/>
          </w:rPr>
          <w:t>50</w:t>
        </w:r>
        <w:r>
          <w:rPr>
            <w:noProof/>
            <w:webHidden/>
          </w:rPr>
          <w:fldChar w:fldCharType="end"/>
        </w:r>
      </w:hyperlink>
    </w:p>
    <w:p w14:paraId="30C121C4" w14:textId="74062510"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925" w:history="1">
        <w:r w:rsidRPr="00D42449">
          <w:rPr>
            <w:rStyle w:val="Hyperlink"/>
            <w:noProof/>
          </w:rPr>
          <w:t>10</w:t>
        </w:r>
        <w:r>
          <w:rPr>
            <w:rFonts w:asciiTheme="minorHAnsi" w:eastAsiaTheme="minorEastAsia" w:hAnsiTheme="minorHAnsi" w:cstheme="minorBidi"/>
            <w:noProof/>
            <w:kern w:val="0"/>
            <w:sz w:val="22"/>
            <w:szCs w:val="22"/>
          </w:rPr>
          <w:tab/>
        </w:r>
        <w:r w:rsidRPr="00D42449">
          <w:rPr>
            <w:rStyle w:val="Hyperlink"/>
            <w:noProof/>
          </w:rPr>
          <w:t>Konsequenzen bei Nichtbeachtung</w:t>
        </w:r>
        <w:r>
          <w:rPr>
            <w:noProof/>
            <w:webHidden/>
          </w:rPr>
          <w:tab/>
        </w:r>
        <w:r>
          <w:rPr>
            <w:noProof/>
            <w:webHidden/>
          </w:rPr>
          <w:fldChar w:fldCharType="begin"/>
        </w:r>
        <w:r>
          <w:rPr>
            <w:noProof/>
            <w:webHidden/>
          </w:rPr>
          <w:instrText xml:space="preserve"> PAGEREF _Toc93444925 \h </w:instrText>
        </w:r>
        <w:r>
          <w:rPr>
            <w:noProof/>
            <w:webHidden/>
          </w:rPr>
        </w:r>
        <w:r>
          <w:rPr>
            <w:noProof/>
            <w:webHidden/>
          </w:rPr>
          <w:fldChar w:fldCharType="separate"/>
        </w:r>
        <w:r>
          <w:rPr>
            <w:noProof/>
            <w:webHidden/>
          </w:rPr>
          <w:t>50</w:t>
        </w:r>
        <w:r>
          <w:rPr>
            <w:noProof/>
            <w:webHidden/>
          </w:rPr>
          <w:fldChar w:fldCharType="end"/>
        </w:r>
      </w:hyperlink>
    </w:p>
    <w:p w14:paraId="7C3935F7" w14:textId="44DD1106"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926" w:history="1">
        <w:r w:rsidRPr="00D42449">
          <w:rPr>
            <w:rStyle w:val="Hyperlink"/>
            <w:noProof/>
          </w:rPr>
          <w:t>11</w:t>
        </w:r>
        <w:r>
          <w:rPr>
            <w:rFonts w:asciiTheme="minorHAnsi" w:eastAsiaTheme="minorEastAsia" w:hAnsiTheme="minorHAnsi" w:cstheme="minorBidi"/>
            <w:noProof/>
            <w:kern w:val="0"/>
            <w:sz w:val="22"/>
            <w:szCs w:val="22"/>
          </w:rPr>
          <w:tab/>
        </w:r>
        <w:r w:rsidRPr="00D42449">
          <w:rPr>
            <w:rStyle w:val="Hyperlink"/>
            <w:noProof/>
          </w:rPr>
          <w:t>Ausnahmen</w:t>
        </w:r>
        <w:r>
          <w:rPr>
            <w:noProof/>
            <w:webHidden/>
          </w:rPr>
          <w:tab/>
        </w:r>
        <w:r>
          <w:rPr>
            <w:noProof/>
            <w:webHidden/>
          </w:rPr>
          <w:fldChar w:fldCharType="begin"/>
        </w:r>
        <w:r>
          <w:rPr>
            <w:noProof/>
            <w:webHidden/>
          </w:rPr>
          <w:instrText xml:space="preserve"> PAGEREF _Toc93444926 \h </w:instrText>
        </w:r>
        <w:r>
          <w:rPr>
            <w:noProof/>
            <w:webHidden/>
          </w:rPr>
        </w:r>
        <w:r>
          <w:rPr>
            <w:noProof/>
            <w:webHidden/>
          </w:rPr>
          <w:fldChar w:fldCharType="separate"/>
        </w:r>
        <w:r>
          <w:rPr>
            <w:noProof/>
            <w:webHidden/>
          </w:rPr>
          <w:t>50</w:t>
        </w:r>
        <w:r>
          <w:rPr>
            <w:noProof/>
            <w:webHidden/>
          </w:rPr>
          <w:fldChar w:fldCharType="end"/>
        </w:r>
      </w:hyperlink>
    </w:p>
    <w:p w14:paraId="39D835CC" w14:textId="27E5E6C9"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927" w:history="1">
        <w:r w:rsidRPr="00D42449">
          <w:rPr>
            <w:rStyle w:val="Hyperlink"/>
            <w:noProof/>
          </w:rPr>
          <w:t>Anhang A: Gefährdungslage (Stand 01.2022)</w:t>
        </w:r>
        <w:r>
          <w:rPr>
            <w:noProof/>
            <w:webHidden/>
          </w:rPr>
          <w:tab/>
        </w:r>
        <w:r>
          <w:rPr>
            <w:noProof/>
            <w:webHidden/>
          </w:rPr>
          <w:fldChar w:fldCharType="begin"/>
        </w:r>
        <w:r>
          <w:rPr>
            <w:noProof/>
            <w:webHidden/>
          </w:rPr>
          <w:instrText xml:space="preserve"> PAGEREF _Toc93444927 \h </w:instrText>
        </w:r>
        <w:r>
          <w:rPr>
            <w:noProof/>
            <w:webHidden/>
          </w:rPr>
        </w:r>
        <w:r>
          <w:rPr>
            <w:noProof/>
            <w:webHidden/>
          </w:rPr>
          <w:fldChar w:fldCharType="separate"/>
        </w:r>
        <w:r>
          <w:rPr>
            <w:noProof/>
            <w:webHidden/>
          </w:rPr>
          <w:t>51</w:t>
        </w:r>
        <w:r>
          <w:rPr>
            <w:noProof/>
            <w:webHidden/>
          </w:rPr>
          <w:fldChar w:fldCharType="end"/>
        </w:r>
      </w:hyperlink>
    </w:p>
    <w:p w14:paraId="014B717D" w14:textId="67B6F659"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929" w:history="1">
        <w:r w:rsidRPr="00D42449">
          <w:rPr>
            <w:rStyle w:val="Hyperlink"/>
            <w:noProof/>
          </w:rPr>
          <w:t>Anhang B: Optionale Anhänge</w:t>
        </w:r>
        <w:r>
          <w:rPr>
            <w:noProof/>
            <w:webHidden/>
          </w:rPr>
          <w:tab/>
        </w:r>
        <w:r>
          <w:rPr>
            <w:noProof/>
            <w:webHidden/>
          </w:rPr>
          <w:fldChar w:fldCharType="begin"/>
        </w:r>
        <w:r>
          <w:rPr>
            <w:noProof/>
            <w:webHidden/>
          </w:rPr>
          <w:instrText xml:space="preserve"> PAGEREF _Toc93444929 \h </w:instrText>
        </w:r>
        <w:r>
          <w:rPr>
            <w:noProof/>
            <w:webHidden/>
          </w:rPr>
        </w:r>
        <w:r>
          <w:rPr>
            <w:noProof/>
            <w:webHidden/>
          </w:rPr>
          <w:fldChar w:fldCharType="separate"/>
        </w:r>
        <w:r>
          <w:rPr>
            <w:noProof/>
            <w:webHidden/>
          </w:rPr>
          <w:t>53</w:t>
        </w:r>
        <w:r>
          <w:rPr>
            <w:noProof/>
            <w:webHidden/>
          </w:rPr>
          <w:fldChar w:fldCharType="end"/>
        </w:r>
      </w:hyperlink>
    </w:p>
    <w:p w14:paraId="464D6D33" w14:textId="2A7C7EC2" w:rsidR="00EA6DD3" w:rsidRDefault="00EA6DD3">
      <w:pPr>
        <w:pStyle w:val="Verzeichnis1"/>
        <w:spacing w:before="120" w:after="120"/>
        <w:rPr>
          <w:rFonts w:asciiTheme="minorHAnsi" w:eastAsiaTheme="minorEastAsia" w:hAnsiTheme="minorHAnsi" w:cstheme="minorBidi"/>
          <w:noProof/>
          <w:kern w:val="0"/>
          <w:sz w:val="22"/>
          <w:szCs w:val="22"/>
        </w:rPr>
      </w:pPr>
      <w:hyperlink w:anchor="_Toc93444930" w:history="1">
        <w:r w:rsidRPr="00D42449">
          <w:rPr>
            <w:rStyle w:val="Hyperlink"/>
            <w:noProof/>
          </w:rPr>
          <w:t>Anhang C: Glossar</w:t>
        </w:r>
        <w:r>
          <w:rPr>
            <w:noProof/>
            <w:webHidden/>
          </w:rPr>
          <w:tab/>
        </w:r>
        <w:r>
          <w:rPr>
            <w:noProof/>
            <w:webHidden/>
          </w:rPr>
          <w:fldChar w:fldCharType="begin"/>
        </w:r>
        <w:r>
          <w:rPr>
            <w:noProof/>
            <w:webHidden/>
          </w:rPr>
          <w:instrText xml:space="preserve"> PAGEREF _Toc93444930 \h </w:instrText>
        </w:r>
        <w:r>
          <w:rPr>
            <w:noProof/>
            <w:webHidden/>
          </w:rPr>
        </w:r>
        <w:r>
          <w:rPr>
            <w:noProof/>
            <w:webHidden/>
          </w:rPr>
          <w:fldChar w:fldCharType="separate"/>
        </w:r>
        <w:r>
          <w:rPr>
            <w:noProof/>
            <w:webHidden/>
          </w:rPr>
          <w:t>54</w:t>
        </w:r>
        <w:r>
          <w:rPr>
            <w:noProof/>
            <w:webHidden/>
          </w:rPr>
          <w:fldChar w:fldCharType="end"/>
        </w:r>
      </w:hyperlink>
    </w:p>
    <w:p w14:paraId="74C81F59" w14:textId="23631E7D"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557B9E37" w:rsidR="00742DBB" w:rsidRPr="00C61AE0" w:rsidRDefault="00DC1CDF" w:rsidP="00766D5D">
      <w:pPr>
        <w:pStyle w:val="Inhaltsverzeichnis"/>
        <w:spacing w:afterLines="0" w:after="0"/>
      </w:pPr>
      <w:bookmarkStart w:id="8" w:name="_Toc38773006"/>
      <w:r>
        <w:br/>
      </w:r>
      <w:r w:rsidR="00742DBB" w:rsidRPr="00C61AE0">
        <w:t>Management Summary</w:t>
      </w:r>
      <w:bookmarkEnd w:id="8"/>
    </w:p>
    <w:p w14:paraId="5A59F816" w14:textId="227630C8" w:rsidR="00451F3B" w:rsidRDefault="00451F3B" w:rsidP="00766D5D">
      <w:pPr>
        <w:spacing w:line="240" w:lineRule="auto"/>
        <w:rPr>
          <w:sz w:val="22"/>
          <w:szCs w:val="22"/>
        </w:rPr>
      </w:pPr>
    </w:p>
    <w:p w14:paraId="488F42C7" w14:textId="7AF03306" w:rsidR="005977F8" w:rsidRDefault="005977F8" w:rsidP="005977F8">
      <w:pPr>
        <w:rPr>
          <w:color w:val="FF0000"/>
          <w:sz w:val="22"/>
          <w:szCs w:val="22"/>
        </w:rPr>
      </w:pPr>
      <w:r>
        <w:rPr>
          <w:color w:val="FF0000"/>
          <w:sz w:val="22"/>
          <w:szCs w:val="22"/>
        </w:rPr>
        <w:t xml:space="preserve">Vorschlag: </w:t>
      </w:r>
    </w:p>
    <w:p w14:paraId="6BE264FD" w14:textId="77777777" w:rsidR="00434137" w:rsidRDefault="00434137" w:rsidP="005977F8">
      <w:pPr>
        <w:rPr>
          <w:color w:val="FF0000"/>
          <w:sz w:val="22"/>
          <w:szCs w:val="22"/>
        </w:rPr>
      </w:pPr>
    </w:p>
    <w:p w14:paraId="4A48FD7E" w14:textId="77777777" w:rsidR="00DC1CDF" w:rsidRDefault="00362E38" w:rsidP="00362E38">
      <w:r>
        <w:t>Eine Firewall ist ein System aus soft- und hardwaretechnischen Komponenten, das dazu eingesetzt wird, IP-basierte Datennetze sicher zu koppeln. Dazu wird mithilfe einer Firewall-Struktur der</w:t>
      </w:r>
      <w:r w:rsidR="00DC1CDF">
        <w:t xml:space="preserve"> </w:t>
      </w:r>
      <w:r>
        <w:t>technisch mögliche Informationsfluss auf die in einer Sicherheitsrichtlinie als vorher sicher definierte</w:t>
      </w:r>
      <w:r w:rsidR="00DC1CDF">
        <w:t xml:space="preserve"> </w:t>
      </w:r>
      <w:r>
        <w:t xml:space="preserve">Kommunikation eingeschränkt. </w:t>
      </w:r>
    </w:p>
    <w:p w14:paraId="24F0C612" w14:textId="77777777" w:rsidR="00DC1CDF" w:rsidRDefault="00DC1CDF" w:rsidP="00362E38"/>
    <w:p w14:paraId="6DBD2F81" w14:textId="7C1B4EBB" w:rsidR="00362E38" w:rsidRDefault="00362E38" w:rsidP="00362E38">
      <w:r>
        <w:t>Sicher bedeutet hierbei, dass ausschließlich die erwünschten Zugriffe oder Datenströme zwischen verschiedenen Netzen zugelassen werden.</w:t>
      </w:r>
    </w:p>
    <w:p w14:paraId="3EA86175" w14:textId="77777777" w:rsidR="00DC1CDF" w:rsidRDefault="00DC1CDF" w:rsidP="00362E38"/>
    <w:p w14:paraId="1B127DAE" w14:textId="401A7E16" w:rsidR="00362E38" w:rsidRDefault="00362E38" w:rsidP="00362E38">
      <w:r>
        <w:t>Um Netzübergänge abzusichern, wird oft nicht mehr eine einzelne Komponente verwendet, sondern eine ganze Reihe von IT-Systemen, die unterschiedliche Aufgaben übernehmen, z. B. ausschließlich</w:t>
      </w:r>
      <w:r w:rsidR="00DC1CDF">
        <w:t xml:space="preserve"> </w:t>
      </w:r>
      <w:r>
        <w:t>Pakete zu fi ltern oder Netzverbindungen mithilfe von Proxy-Funktionen strikt zu trennen. Der in</w:t>
      </w:r>
      <w:r w:rsidR="00DC1CDF">
        <w:t xml:space="preserve"> </w:t>
      </w:r>
      <w:r>
        <w:t xml:space="preserve">diesem Baustein verwendete Begriff „Application </w:t>
      </w:r>
      <w:r w:rsidR="00DC1CDF">
        <w:br/>
      </w:r>
      <w:r>
        <w:t>Level Gateway“ (ALG) bezeichnet eine Firewall-Komponente, die Datenströme auf Basis von Sicherheitsproxies regelt.</w:t>
      </w:r>
    </w:p>
    <w:p w14:paraId="5363EEAD" w14:textId="77777777" w:rsidR="00DC1CDF" w:rsidRPr="00DC1CDF" w:rsidRDefault="00DC1CDF" w:rsidP="00362E38"/>
    <w:p w14:paraId="47F7701A" w14:textId="2EDA0125" w:rsidR="00DC1CDF" w:rsidRPr="00DC1CDF" w:rsidRDefault="00362E38" w:rsidP="00DC1CDF">
      <w:r w:rsidRPr="00DC1CDF">
        <w:t xml:space="preserve">Eine Firewall wird am Übergang zwischen unterschiedlich vertrauenswürdigen Netzen eingesetzt. </w:t>
      </w:r>
      <w:r w:rsidR="00DC1CDF" w:rsidRPr="00DC1CDF">
        <w:t>Ein typischer Anwendungsfall ist die Absicherung einer Außenverbindung, z. B. beim Übergang eines internen Netzes zum Internet oder bei Anbindungen zu Netzen von Geschäftspartnern. Aber auch bei einer Kopplung von zwei institutionsinternen Netzen mit unterschiedlich hohem Schutzbedarf ist der Baustein anzuwenden, z. B. bei der Trennung des Bürokommunikationsnetzes vom Netz der Entwicklungsabteilung, wenn dort besonders vertrauliche Daten verarbeitet werden. aufgebaut, konfi guriert und betrieben werden.</w:t>
      </w:r>
    </w:p>
    <w:p w14:paraId="2C040005" w14:textId="77777777" w:rsidR="00DC1CDF" w:rsidRPr="00DC1CDF" w:rsidRDefault="00DC1CDF" w:rsidP="00DC1CDF"/>
    <w:p w14:paraId="51E65E14" w14:textId="77777777" w:rsidR="00DC1CDF" w:rsidRPr="00DC1CDF" w:rsidRDefault="00362E38" w:rsidP="00362E38">
      <w:r w:rsidRPr="00DC1CDF">
        <w:t>Ziel des Bausteins ist es, eine Firewall bzw. eine Firewall-Struktur mithilfe der in den folgenden Kapiteln beschriebenen Anforderungen sicher einsetzen zu können, um Netze mit unterschiedlichen</w:t>
      </w:r>
      <w:r w:rsidR="00DC1CDF" w:rsidRPr="00DC1CDF">
        <w:t xml:space="preserve"> </w:t>
      </w:r>
      <w:r w:rsidRPr="00DC1CDF">
        <w:t xml:space="preserve">Schutzanforderungen sicher miteinander zu verbinden. </w:t>
      </w:r>
    </w:p>
    <w:p w14:paraId="2C3598D2" w14:textId="77777777" w:rsidR="00DC1CDF" w:rsidRDefault="00DC1CDF" w:rsidP="00362E38">
      <w:pPr>
        <w:rPr>
          <w:i/>
          <w:iCs/>
          <w:color w:val="FF0000"/>
        </w:rPr>
      </w:pPr>
    </w:p>
    <w:p w14:paraId="4804A6E5" w14:textId="0700291B" w:rsidR="005977F8" w:rsidRPr="00F004D3" w:rsidRDefault="005977F8" w:rsidP="00362E38">
      <w:pPr>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streichen</w:t>
      </w:r>
      <w:r w:rsidRPr="00F004D3">
        <w:rPr>
          <w:i/>
          <w:iCs/>
          <w:color w:val="FF0000"/>
        </w:rPr>
        <w:t xml:space="preserve"> ]</w:t>
      </w:r>
    </w:p>
    <w:p w14:paraId="75838624" w14:textId="77777777" w:rsidR="005977F8" w:rsidRDefault="005977F8" w:rsidP="005977F8">
      <w:pPr>
        <w:rPr>
          <w:color w:val="FF0000"/>
          <w:sz w:val="22"/>
          <w:szCs w:val="22"/>
        </w:rPr>
      </w:pPr>
    </w:p>
    <w:p w14:paraId="0EB75116" w14:textId="77777777" w:rsidR="005977F8" w:rsidRDefault="005977F8" w:rsidP="005977F8">
      <w:pPr>
        <w:rPr>
          <w:color w:val="FF0000"/>
          <w:sz w:val="22"/>
          <w:szCs w:val="22"/>
        </w:rPr>
      </w:pPr>
    </w:p>
    <w:p w14:paraId="4A1667A8" w14:textId="77777777" w:rsidR="005977F8" w:rsidRDefault="005977F8" w:rsidP="005977F8">
      <w:pPr>
        <w:rPr>
          <w:color w:val="FF0000"/>
          <w:sz w:val="22"/>
          <w:szCs w:val="22"/>
        </w:rPr>
      </w:pPr>
    </w:p>
    <w:p w14:paraId="589372B1" w14:textId="77777777" w:rsidR="005977F8" w:rsidRDefault="005977F8" w:rsidP="005977F8">
      <w:pPr>
        <w:rPr>
          <w:color w:val="FF0000"/>
          <w:sz w:val="22"/>
          <w:szCs w:val="22"/>
        </w:rPr>
      </w:pPr>
    </w:p>
    <w:p w14:paraId="2BA3E843" w14:textId="77777777" w:rsidR="005977F8" w:rsidRDefault="005977F8" w:rsidP="005977F8">
      <w:pPr>
        <w:rPr>
          <w:color w:val="FF0000"/>
          <w:sz w:val="22"/>
          <w:szCs w:val="22"/>
        </w:rPr>
      </w:pPr>
    </w:p>
    <w:p w14:paraId="4A1224C3" w14:textId="77777777" w:rsidR="005977F8" w:rsidRDefault="005977F8" w:rsidP="005977F8">
      <w:pPr>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rPr>
          <w:i/>
          <w:color w:val="0070C0"/>
        </w:rPr>
      </w:pPr>
    </w:p>
    <w:p w14:paraId="7E58C3D9" w14:textId="6E68BD57" w:rsidR="005977F8" w:rsidRDefault="005977F8" w:rsidP="00521ACC">
      <w:pPr>
        <w:spacing w:after="240"/>
        <w:rPr>
          <w:rFonts w:eastAsiaTheme="majorEastAsia" w:cstheme="majorBidi"/>
          <w:b/>
          <w:bCs/>
          <w:sz w:val="28"/>
          <w:szCs w:val="28"/>
        </w:rPr>
      </w:pPr>
      <w:bookmarkStart w:id="9" w:name="_Toc44677859"/>
      <w:r>
        <w:br w:type="page"/>
      </w:r>
    </w:p>
    <w:p w14:paraId="2E5E6973" w14:textId="77777777" w:rsidR="006676E5" w:rsidRPr="00461E90" w:rsidRDefault="006676E5" w:rsidP="006676E5">
      <w:pPr>
        <w:pStyle w:val="berschrift1"/>
      </w:pPr>
      <w:bookmarkStart w:id="10" w:name="_Toc93444880"/>
      <w:r w:rsidRPr="00461E90">
        <w:t>Grundlagen und Rahmenbedingungen</w:t>
      </w:r>
      <w:bookmarkEnd w:id="9"/>
      <w:bookmarkEnd w:id="10"/>
    </w:p>
    <w:p w14:paraId="5AD63F1C" w14:textId="3DA1D0B1" w:rsidR="006676E5" w:rsidRPr="005B2007" w:rsidRDefault="006676E5" w:rsidP="005D2D12">
      <w:pPr>
        <w:spacing w:after="240"/>
        <w:ind w:right="-144"/>
      </w:pPr>
      <w:bookmarkStart w:id="11" w:name="_Toc308162472"/>
      <w:bookmarkStart w:id="12" w:name="_Toc444159780"/>
      <w:r w:rsidRPr="00B35E26">
        <w:br/>
        <w:t xml:space="preserve">Die Regelungen dieser IT-Sicherheitsrichtlinie orientieren sich an den Empfehlungen </w:t>
      </w:r>
      <w:r w:rsidR="00C729B6">
        <w:br/>
      </w:r>
      <w:r w:rsidRPr="00B35E26">
        <w:t xml:space="preserve">des IT-Grundschutzes [1]. Zentrale Bedeutung besitzt hierbei der </w:t>
      </w:r>
      <w:r w:rsidRPr="003F24FA">
        <w:t xml:space="preserve">Baustein </w:t>
      </w:r>
      <w:bookmarkStart w:id="13" w:name="NEU1"/>
      <w:bookmarkEnd w:id="13"/>
      <w:r w:rsidR="005B2007">
        <w:t>NET.3.2.</w:t>
      </w:r>
      <w:r w:rsidR="005B2007">
        <w:br/>
      </w:r>
      <w:r w:rsidR="005B2007">
        <w:br/>
      </w: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4"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4"/>
    </w:p>
    <w:p w14:paraId="683FF800" w14:textId="77777777" w:rsidR="006676E5" w:rsidRDefault="006676E5" w:rsidP="006676E5">
      <w:pPr>
        <w:spacing w:after="240"/>
      </w:pPr>
    </w:p>
    <w:p w14:paraId="791A083D" w14:textId="77777777" w:rsidR="006676E5" w:rsidRDefault="006676E5" w:rsidP="006676E5">
      <w:pPr>
        <w:pStyle w:val="berschrift1"/>
      </w:pPr>
      <w:bookmarkStart w:id="15" w:name="_Toc41075642"/>
      <w:bookmarkStart w:id="16" w:name="_Toc41590817"/>
      <w:bookmarkStart w:id="17" w:name="_Toc44677860"/>
      <w:bookmarkStart w:id="18" w:name="_Toc11150599"/>
      <w:bookmarkStart w:id="19" w:name="_Toc93444881"/>
      <w:r w:rsidRPr="00AE6246">
        <w:t>Abgrenzung</w:t>
      </w:r>
      <w:bookmarkEnd w:id="15"/>
      <w:bookmarkEnd w:id="16"/>
      <w:bookmarkEnd w:id="17"/>
      <w:bookmarkEnd w:id="19"/>
      <w:r w:rsidRPr="00AE6246">
        <w:t xml:space="preserve"> </w:t>
      </w:r>
      <w:bookmarkEnd w:id="18"/>
    </w:p>
    <w:p w14:paraId="76BB101B" w14:textId="77777777" w:rsidR="006676E5" w:rsidRPr="003F6F12" w:rsidRDefault="006676E5" w:rsidP="006676E5">
      <w:pPr>
        <w:spacing w:line="240" w:lineRule="auto"/>
        <w:rPr>
          <w:sz w:val="6"/>
          <w:szCs w:val="6"/>
        </w:rPr>
      </w:pPr>
    </w:p>
    <w:p w14:paraId="0165D712" w14:textId="77777777" w:rsidR="006676E5" w:rsidRPr="000F1170" w:rsidRDefault="006676E5" w:rsidP="00746C6E">
      <w:pPr>
        <w:pStyle w:val="berschrift2"/>
        <w:rPr>
          <w:rFonts w:eastAsia="Times New Roman" w:cs="Times New Roman"/>
          <w:sz w:val="20"/>
          <w:szCs w:val="20"/>
        </w:rPr>
      </w:pPr>
      <w:bookmarkStart w:id="20" w:name="_Toc41075643"/>
      <w:bookmarkStart w:id="21" w:name="_Toc41590818"/>
      <w:bookmarkStart w:id="22" w:name="_Toc44677861"/>
      <w:bookmarkStart w:id="23" w:name="_Toc93444882"/>
      <w:r w:rsidRPr="000F1170">
        <w:t>Geltungsbereich</w:t>
      </w:r>
      <w:bookmarkEnd w:id="20"/>
      <w:bookmarkEnd w:id="21"/>
      <w:bookmarkEnd w:id="22"/>
      <w:bookmarkEnd w:id="23"/>
      <w:r w:rsidRPr="000F1170">
        <w:br/>
      </w:r>
    </w:p>
    <w:p w14:paraId="3AF8795F" w14:textId="10F386E0" w:rsidR="006676E5" w:rsidRPr="00C729B6" w:rsidRDefault="006676E5" w:rsidP="006676E5">
      <w:pPr>
        <w:spacing w:after="240"/>
        <w:rPr>
          <w:color w:val="FF0000"/>
        </w:rPr>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[NAME DER BEHÖRD</w:t>
      </w:r>
      <w:r w:rsidRPr="003F24FA">
        <w:rPr>
          <w:color w:val="FF0000"/>
        </w:rPr>
        <w:t xml:space="preserve">E] </w:t>
      </w:r>
      <w:r w:rsidR="003F24FA" w:rsidRPr="003F24FA">
        <w:t xml:space="preserve">eingesetzten </w:t>
      </w:r>
      <w:r w:rsidR="003F24FA" w:rsidRPr="003F24FA">
        <w:br/>
      </w:r>
      <w:r w:rsidR="00362E38">
        <w:t>Sicherheitsgateways (Firewalls)</w:t>
      </w:r>
      <w:r w:rsidR="003F24FA" w:rsidRPr="003F24FA">
        <w:t>.</w:t>
      </w:r>
      <w:r w:rsidR="00C729B6" w:rsidRPr="003F24FA">
        <w:t xml:space="preserve"> </w:t>
      </w:r>
      <w:bookmarkStart w:id="24" w:name="_Hlk39009001"/>
      <w:r w:rsidRPr="003F24FA">
        <w:t>Daher ist diese Richtlinie bereits bei der Planung des Einsatzes von IT-Systemen und bei der Entwicklung von IT-Anwendungen als Grundlage heranzuziehen</w:t>
      </w:r>
      <w:r w:rsidR="00B543E4" w:rsidRPr="003F24FA">
        <w:t xml:space="preserve"> und in die Prozessgestaltung mit einzubeziehen.</w:t>
      </w:r>
      <w:r w:rsidRPr="003F24FA">
        <w:br/>
      </w:r>
      <w:r w:rsidRPr="00A56DB9">
        <w:t xml:space="preserve"> </w:t>
      </w:r>
      <w:bookmarkEnd w:id="24"/>
    </w:p>
    <w:p w14:paraId="69551551" w14:textId="77777777" w:rsidR="006676E5" w:rsidRPr="000F1170" w:rsidRDefault="006676E5" w:rsidP="00746C6E">
      <w:pPr>
        <w:pStyle w:val="berschrift2"/>
        <w:rPr>
          <w:rFonts w:eastAsia="Times New Roman" w:cs="Times New Roman"/>
          <w:sz w:val="20"/>
          <w:szCs w:val="20"/>
        </w:rPr>
      </w:pPr>
      <w:bookmarkStart w:id="25" w:name="_Toc41075644"/>
      <w:bookmarkStart w:id="26" w:name="_Toc41590819"/>
      <w:bookmarkStart w:id="27" w:name="_Toc44677862"/>
      <w:bookmarkStart w:id="28" w:name="_Toc93444883"/>
      <w:r w:rsidRPr="001E1FB0">
        <w:t>Modellierung</w:t>
      </w:r>
      <w:bookmarkEnd w:id="25"/>
      <w:r>
        <w:t>sabgrenzung</w:t>
      </w:r>
      <w:bookmarkEnd w:id="26"/>
      <w:bookmarkEnd w:id="27"/>
      <w:bookmarkEnd w:id="28"/>
      <w:r>
        <w:br/>
      </w:r>
    </w:p>
    <w:bookmarkEnd w:id="11"/>
    <w:bookmarkEnd w:id="12"/>
    <w:p w14:paraId="1D8692DF" w14:textId="0F4A02A0" w:rsidR="00362E38" w:rsidRPr="00F627D8" w:rsidRDefault="00D6357F" w:rsidP="00362E38">
      <w:pPr>
        <w:spacing w:after="240"/>
      </w:pPr>
      <w:r w:rsidRPr="00F627D8">
        <w:t xml:space="preserve">Im Baustein </w:t>
      </w:r>
      <w:r w:rsidR="00362E38" w:rsidRPr="00F627D8">
        <w:t>NET.2.3 Firewall</w:t>
      </w:r>
      <w:r w:rsidRPr="00F627D8">
        <w:t xml:space="preserve"> </w:t>
      </w:r>
      <w:r w:rsidR="00A6616E" w:rsidRPr="00F627D8">
        <w:t xml:space="preserve">werden spezifischen Gefährdungen und Anforderungen </w:t>
      </w:r>
      <w:r w:rsidR="00362E38" w:rsidRPr="00F627D8">
        <w:br/>
      </w:r>
      <w:r w:rsidR="00A6616E" w:rsidRPr="00F627D8">
        <w:t xml:space="preserve">betrachtet. </w:t>
      </w:r>
      <w:r w:rsidR="00362E38" w:rsidRPr="00F627D8">
        <w:t>Der Baustein NET.3.2 Firewall ist auf jede im Informationsverbund eingesetzte Firewall anzuwenden.</w:t>
      </w:r>
    </w:p>
    <w:p w14:paraId="4B6A759F" w14:textId="11F8AF46" w:rsidR="00362E38" w:rsidRPr="00F627D8" w:rsidRDefault="00362E38" w:rsidP="00362E38">
      <w:pPr>
        <w:spacing w:after="240"/>
      </w:pPr>
      <w:r w:rsidRPr="00F627D8">
        <w:t>Um Netze abzusichern, sind meistens weitere Netzkomponenten erforderlich, z. B. Router und Switches. Wenn eine Firewall die Aufgaben eines Routers oder Switches übernimmt, gelten für sie zusätzlich die Anforderungen des Bausteins NET.3.1 Router und Switches.</w:t>
      </w:r>
    </w:p>
    <w:p w14:paraId="7C2D486A" w14:textId="77777777" w:rsidR="00F627D8" w:rsidRDefault="00F627D8" w:rsidP="00F627D8">
      <w:pPr>
        <w:spacing w:after="240"/>
      </w:pPr>
      <w:r w:rsidRPr="00F627D8">
        <w:t xml:space="preserve">Zusätzlich sind die Bausteine </w:t>
      </w:r>
      <w:r w:rsidR="00362E38" w:rsidRPr="00F627D8">
        <w:t>NET.3.3 VPN</w:t>
      </w:r>
      <w:r w:rsidRPr="00F627D8">
        <w:t>,</w:t>
      </w:r>
      <w:r w:rsidR="00362E38" w:rsidRPr="00F627D8">
        <w:t xml:space="preserve"> OPS1.1.4 Schutz vor</w:t>
      </w:r>
      <w:r w:rsidRPr="00F627D8">
        <w:t xml:space="preserve"> </w:t>
      </w:r>
      <w:r w:rsidR="00362E38" w:rsidRPr="00F627D8">
        <w:t>Schadprogrammen</w:t>
      </w:r>
      <w:r w:rsidRPr="00F627D8">
        <w:t xml:space="preserve">, </w:t>
      </w:r>
      <w:r w:rsidR="00362E38" w:rsidRPr="00F627D8">
        <w:t xml:space="preserve">ORP.4 Identitäts- und Berechtigungsmanagement, OPS.1.1.3 Patch- und Änderungsmanagement sowie OPS.1.1.2 </w:t>
      </w:r>
      <w:r w:rsidRPr="00F627D8">
        <w:t xml:space="preserve">und NET.1.1 Netz-Architektur und -design </w:t>
      </w:r>
      <w:r w:rsidR="00362E38" w:rsidRPr="00F627D8">
        <w:t xml:space="preserve">mit </w:t>
      </w:r>
      <w:r>
        <w:t xml:space="preserve">zu </w:t>
      </w:r>
      <w:r w:rsidR="00362E38" w:rsidRPr="00F627D8">
        <w:t>berück</w:t>
      </w:r>
      <w:r>
        <w:t>-</w:t>
      </w:r>
      <w:r>
        <w:br/>
      </w:r>
      <w:r w:rsidR="00362E38" w:rsidRPr="00F627D8">
        <w:t>sichtigen.</w:t>
      </w:r>
      <w:bookmarkStart w:id="29" w:name="_Toc504747109"/>
    </w:p>
    <w:p w14:paraId="015E9BD7" w14:textId="77777777" w:rsidR="00F627D8" w:rsidRDefault="00F627D8" w:rsidP="00F627D8">
      <w:pPr>
        <w:spacing w:after="240"/>
      </w:pPr>
    </w:p>
    <w:p w14:paraId="079DB89A" w14:textId="001A05D6" w:rsidR="008E086B" w:rsidRDefault="008E086B" w:rsidP="00F627D8">
      <w:pPr>
        <w:spacing w:after="240"/>
      </w:pPr>
      <w:r>
        <w:br w:type="page"/>
      </w:r>
    </w:p>
    <w:p w14:paraId="59E708D0" w14:textId="77777777" w:rsidR="00FA544A" w:rsidRDefault="00FA544A" w:rsidP="00FA544A">
      <w:pPr>
        <w:pStyle w:val="berschrift1"/>
        <w:numPr>
          <w:ilvl w:val="0"/>
          <w:numId w:val="0"/>
        </w:numPr>
        <w:ind w:left="432"/>
      </w:pPr>
      <w:bookmarkStart w:id="30" w:name="_Toc44677863"/>
    </w:p>
    <w:p w14:paraId="48BFAAA9" w14:textId="381A0964" w:rsidR="006676E5" w:rsidRPr="006651A9" w:rsidRDefault="006676E5" w:rsidP="006676E5">
      <w:pPr>
        <w:pStyle w:val="berschrift1"/>
      </w:pPr>
      <w:bookmarkStart w:id="31" w:name="_Toc93444884"/>
      <w:r w:rsidRPr="00914EF2">
        <w:t xml:space="preserve">Zielsetzung </w:t>
      </w:r>
      <w:r w:rsidRPr="006651A9">
        <w:t>und Zielgruppe</w:t>
      </w:r>
      <w:bookmarkEnd w:id="30"/>
      <w:bookmarkEnd w:id="31"/>
    </w:p>
    <w:p w14:paraId="7C02F081" w14:textId="6E2D19FF" w:rsidR="006676E5" w:rsidRPr="006651A9" w:rsidRDefault="006676E5" w:rsidP="006676E5">
      <w:pPr>
        <w:spacing w:after="240"/>
      </w:pPr>
      <w:r w:rsidRPr="00CF11DB">
        <w:t xml:space="preserve">Durch diese IT-Sicherheitsrichtlinie wird </w:t>
      </w:r>
      <w:r w:rsidR="00CF11DB" w:rsidRPr="00CF11DB">
        <w:t>der</w:t>
      </w:r>
      <w:r w:rsidR="008012DD" w:rsidRPr="00CF11DB">
        <w:t xml:space="preserve"> ordnungsgemäße </w:t>
      </w:r>
      <w:r w:rsidR="00CF11DB" w:rsidRPr="00CF11DB">
        <w:t>Betrieb und die Absicherung</w:t>
      </w:r>
      <w:bookmarkStart w:id="32" w:name="BausteinName3"/>
      <w:bookmarkEnd w:id="32"/>
      <w:r w:rsidR="00CF11DB" w:rsidRPr="00CF11DB">
        <w:t xml:space="preserve"> der IT-Sicherheit </w:t>
      </w:r>
      <w:r w:rsidR="00DC1CDF">
        <w:t xml:space="preserve">mit Hilfe von </w:t>
      </w:r>
      <w:r w:rsidR="00D55328">
        <w:t>Sicherheitsgateways (</w:t>
      </w:r>
      <w:r w:rsidR="00DC1CDF">
        <w:t>Firewalls</w:t>
      </w:r>
      <w:r w:rsidR="00D55328">
        <w:t>)</w:t>
      </w:r>
      <w:r w:rsidR="00CF11DB" w:rsidRPr="00CF11DB">
        <w:t xml:space="preserve"> in der</w:t>
      </w:r>
      <w:r w:rsidR="00CF11DB">
        <w:t xml:space="preserve"> </w:t>
      </w:r>
      <w:r w:rsidR="00CF11DB" w:rsidRPr="00CF11DB">
        <w:rPr>
          <w:color w:val="FF0000"/>
        </w:rPr>
        <w:t xml:space="preserve">[Name der </w:t>
      </w:r>
      <w:r w:rsidR="00D55328">
        <w:rPr>
          <w:color w:val="FF0000"/>
        </w:rPr>
        <w:br/>
      </w:r>
      <w:r w:rsidR="00552C21" w:rsidRPr="00CF11DB">
        <w:rPr>
          <w:color w:val="FF0000"/>
        </w:rPr>
        <w:t>BEHÖRDE</w:t>
      </w:r>
      <w:r w:rsidR="00552C21" w:rsidRPr="006676E5">
        <w:rPr>
          <w:color w:val="FF0000"/>
        </w:rPr>
        <w:t xml:space="preserve">] </w:t>
      </w:r>
      <w:r w:rsidRPr="00C1056B">
        <w:t>geregelt</w:t>
      </w:r>
      <w:r w:rsidRPr="006651A9">
        <w:t xml:space="preserve">. </w:t>
      </w:r>
      <w:r w:rsidR="00DC1CDF">
        <w:br/>
      </w:r>
      <w:r w:rsidRPr="006651A9">
        <w:t xml:space="preserve">Sie gibt entsprechende organisatorische und technische Regelungen zum Schutz der </w:t>
      </w:r>
      <w:r w:rsidR="00DC1CDF">
        <w:br/>
      </w:r>
      <w:r w:rsidRPr="006651A9">
        <w:t xml:space="preserve">Informationen vor, die </w:t>
      </w:r>
      <w:r w:rsidR="00552C21">
        <w:t xml:space="preserve">in der </w:t>
      </w:r>
      <w:r w:rsidR="00552C21" w:rsidRPr="006676E5">
        <w:rPr>
          <w:color w:val="FF0000"/>
        </w:rPr>
        <w:t xml:space="preserve">[NAME DER BEHÖRDE] </w:t>
      </w:r>
      <w:r w:rsidRPr="006651A9">
        <w:t>gespeichert, verarbeitet</w:t>
      </w:r>
      <w:r w:rsidR="00B543E4">
        <w:t xml:space="preserve">, </w:t>
      </w:r>
      <w:r w:rsidR="00B543E4" w:rsidRPr="006651A9">
        <w:t>übertragen</w:t>
      </w:r>
      <w:r w:rsidR="00B543E4">
        <w:t xml:space="preserve">, </w:t>
      </w:r>
      <w:r w:rsidR="00CF11DB">
        <w:br/>
      </w:r>
      <w:r w:rsidR="00B543E4">
        <w:t xml:space="preserve">ausgedruckt oder verfilmt </w:t>
      </w:r>
      <w:r w:rsidRPr="006651A9">
        <w:t>werden.</w:t>
      </w:r>
    </w:p>
    <w:p w14:paraId="17D18046"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6676E5">
      <w:pPr>
        <w:pStyle w:val="berschrift1"/>
      </w:pPr>
      <w:bookmarkStart w:id="33" w:name="_Toc44677864"/>
      <w:bookmarkStart w:id="34" w:name="_Toc93444885"/>
      <w:r w:rsidRPr="00914EF2">
        <w:t>Zugrundeliegende Schutzbedarfe</w:t>
      </w:r>
      <w:bookmarkEnd w:id="33"/>
      <w:bookmarkEnd w:id="34"/>
    </w:p>
    <w:p w14:paraId="779F2FD9" w14:textId="33805FBE" w:rsidR="00952CA0" w:rsidRDefault="006676E5" w:rsidP="00952CA0">
      <w:pPr>
        <w:spacing w:after="240"/>
      </w:pPr>
      <w:r>
        <w:rPr>
          <w:kern w:val="0"/>
          <w:lang w:eastAsia="en-US"/>
        </w:rPr>
        <w:br/>
      </w:r>
      <w:bookmarkEnd w:id="29"/>
      <w:r w:rsidR="00952CA0">
        <w:t xml:space="preserve">Folgende Schutzbedarfe hinsichtlich der drei Grundwerte nach dem IT-Grundschutz (BSI) </w:t>
      </w:r>
      <w:r w:rsidR="00952CA0" w:rsidRPr="00B113A8">
        <w:t xml:space="preserve">wurden für </w:t>
      </w:r>
      <w:r w:rsidR="00AB341D">
        <w:t>Sicherheitsgateways (</w:t>
      </w:r>
      <w:r w:rsidR="005B2007">
        <w:t>Firewalls</w:t>
      </w:r>
      <w:r w:rsidR="00AB341D">
        <w:t>)</w:t>
      </w:r>
      <w:r w:rsidR="005B2007">
        <w:t xml:space="preserve"> </w:t>
      </w:r>
      <w:r w:rsidR="00952CA0" w:rsidRPr="00B113A8">
        <w:t xml:space="preserve">auf Basis der darauf verarbeiteten Daten festgestellt:  </w:t>
      </w:r>
      <w:r w:rsidR="005B2007">
        <w:br/>
      </w:r>
      <w:r w:rsidR="005B2007">
        <w:br/>
      </w:r>
      <w:r w:rsidR="00952CA0" w:rsidRPr="00B113A8">
        <w:t xml:space="preserve">[S999]  [hier bitte Kennziffer in den Stammdaten der Zielobjekte eintragen, z.B. „S012“, falls vorhanden] </w:t>
      </w:r>
    </w:p>
    <w:p w14:paraId="2F0768BC" w14:textId="77777777" w:rsidR="005B2007" w:rsidRPr="00B113A8" w:rsidRDefault="005B2007" w:rsidP="00952CA0">
      <w:pPr>
        <w:spacing w:after="240"/>
      </w:pPr>
    </w:p>
    <w:p w14:paraId="61C36C55" w14:textId="39B0FC13" w:rsidR="00952CA0" w:rsidRPr="005B2007" w:rsidRDefault="00952CA0" w:rsidP="00952CA0">
      <w:pPr>
        <w:spacing w:before="120" w:after="240"/>
        <w:ind w:left="641" w:hanging="357"/>
        <w:rPr>
          <w:color w:val="FF0000"/>
        </w:rPr>
      </w:pPr>
      <w:r w:rsidRPr="005B2007">
        <w:rPr>
          <w:color w:val="FF0000"/>
        </w:rPr>
        <w:t xml:space="preserve">Verfügbarkeit: </w:t>
      </w:r>
      <w:r w:rsidRPr="005B2007">
        <w:rPr>
          <w:color w:val="FF0000"/>
        </w:rPr>
        <w:tab/>
      </w:r>
      <w:r w:rsidR="005B2007" w:rsidRPr="005B2007">
        <w:rPr>
          <w:color w:val="FF0000"/>
        </w:rPr>
        <w:t>hoch</w:t>
      </w:r>
    </w:p>
    <w:p w14:paraId="71F8C3B6" w14:textId="57EDDA81" w:rsidR="00B113A8" w:rsidRPr="005B2007" w:rsidRDefault="00952CA0" w:rsidP="00B113A8">
      <w:pPr>
        <w:spacing w:before="120" w:after="240"/>
        <w:ind w:left="641" w:hanging="357"/>
        <w:rPr>
          <w:color w:val="FF0000"/>
        </w:rPr>
      </w:pPr>
      <w:r w:rsidRPr="005B2007">
        <w:rPr>
          <w:color w:val="FF0000"/>
        </w:rPr>
        <w:t>Vertraulichkeit:</w:t>
      </w:r>
      <w:r w:rsidRPr="005B2007">
        <w:rPr>
          <w:color w:val="FF0000"/>
        </w:rPr>
        <w:tab/>
      </w:r>
      <w:r w:rsidR="005B2007" w:rsidRPr="005B2007">
        <w:rPr>
          <w:color w:val="FF0000"/>
        </w:rPr>
        <w:t>hoch</w:t>
      </w:r>
    </w:p>
    <w:p w14:paraId="44A347CD" w14:textId="66CDA01F" w:rsidR="00B113A8" w:rsidRPr="005B2007" w:rsidRDefault="00952CA0" w:rsidP="00B113A8">
      <w:pPr>
        <w:spacing w:before="120" w:after="240"/>
        <w:ind w:left="641" w:hanging="357"/>
        <w:rPr>
          <w:color w:val="FF0000"/>
        </w:rPr>
      </w:pPr>
      <w:r w:rsidRPr="005B2007">
        <w:rPr>
          <w:color w:val="FF0000"/>
        </w:rPr>
        <w:t xml:space="preserve">Integrität: </w:t>
      </w:r>
      <w:r w:rsidRPr="005B2007">
        <w:rPr>
          <w:color w:val="FF0000"/>
        </w:rPr>
        <w:tab/>
      </w:r>
      <w:r w:rsidRPr="005B2007">
        <w:rPr>
          <w:color w:val="FF0000"/>
        </w:rPr>
        <w:tab/>
      </w:r>
      <w:r w:rsidR="005B2007" w:rsidRPr="005B2007">
        <w:rPr>
          <w:color w:val="FF0000"/>
        </w:rPr>
        <w:t>hoch</w:t>
      </w:r>
    </w:p>
    <w:p w14:paraId="5F1FB4C7" w14:textId="470669AD" w:rsidR="00952CA0" w:rsidRPr="00341293" w:rsidRDefault="00952CA0" w:rsidP="00952CA0">
      <w:pPr>
        <w:spacing w:before="120" w:after="240"/>
        <w:ind w:left="641" w:hanging="357"/>
        <w:rPr>
          <w:color w:val="FF0000"/>
        </w:rPr>
      </w:pPr>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35" w:name="ANFANG"/>
      <w:bookmarkStart w:id="36" w:name="BausteinName4"/>
      <w:bookmarkEnd w:id="35"/>
      <w:bookmarkEnd w:id="36"/>
    </w:p>
    <w:p w14:paraId="694F06FE" w14:textId="1022402E" w:rsidR="00D84943" w:rsidRDefault="00363D7E" w:rsidP="006676E5">
      <w:pPr>
        <w:pStyle w:val="berschrift1"/>
      </w:pPr>
      <w:bookmarkStart w:id="37" w:name="_Toc93444886"/>
      <w:r>
        <w:t>Anforderungen aus dem Baustein</w:t>
      </w:r>
      <w:r w:rsidR="00587023">
        <w:t xml:space="preserve"> </w:t>
      </w:r>
      <w:bookmarkStart w:id="38" w:name="BausteinName12"/>
      <w:bookmarkEnd w:id="38"/>
      <w:r w:rsidR="00FA544A">
        <w:t>NET.3.2</w:t>
      </w:r>
      <w:bookmarkEnd w:id="37"/>
    </w:p>
    <w:p w14:paraId="17CC2F6B" w14:textId="77777777" w:rsidR="00996EC9" w:rsidRDefault="00996EC9" w:rsidP="002F2CA3">
      <w:pPr>
        <w:suppressAutoHyphens/>
        <w:spacing w:line="240" w:lineRule="auto"/>
        <w:ind w:left="720"/>
        <w:rPr>
          <w:color w:val="000000" w:themeColor="text1"/>
        </w:rPr>
      </w:pPr>
    </w:p>
    <w:p w14:paraId="2020B651" w14:textId="64C150E3" w:rsidR="009A6C35" w:rsidRDefault="009A6C35" w:rsidP="00746C6E">
      <w:pPr>
        <w:pStyle w:val="berschrift2"/>
      </w:pPr>
      <w:bookmarkStart w:id="39" w:name="A7000"/>
      <w:bookmarkStart w:id="40" w:name="_Toc91937524"/>
      <w:bookmarkStart w:id="41" w:name="_Toc93444887"/>
      <w:bookmarkEnd w:id="39"/>
      <w:r>
        <w:t xml:space="preserve">Erstellung einer Sicherheitsrichtlinie </w:t>
      </w:r>
      <w:r w:rsidR="00346FC4">
        <w:t xml:space="preserve">(B) </w:t>
      </w:r>
      <w:r>
        <w:t>[A1]</w:t>
      </w:r>
      <w:bookmarkEnd w:id="40"/>
      <w:bookmarkEnd w:id="41"/>
    </w:p>
    <w:p w14:paraId="21FEFEDF" w14:textId="77777777" w:rsidR="009A6C35" w:rsidRDefault="009A6C35" w:rsidP="009A6C35">
      <w:pPr>
        <w:suppressAutoHyphens/>
        <w:spacing w:after="240"/>
        <w:ind w:left="720"/>
        <w:rPr>
          <w:color w:val="000000" w:themeColor="text1"/>
        </w:rPr>
      </w:pPr>
    </w:p>
    <w:p w14:paraId="4E846264" w14:textId="02916697" w:rsidR="009A6C35" w:rsidRPr="0083049A" w:rsidRDefault="009A6C35" w:rsidP="000D12BB">
      <w:pPr>
        <w:pStyle w:val="Listenabsatz"/>
        <w:numPr>
          <w:ilvl w:val="0"/>
          <w:numId w:val="3"/>
        </w:numPr>
        <w:spacing w:after="0"/>
        <w:ind w:left="709" w:hanging="709"/>
      </w:pPr>
      <w:bookmarkStart w:id="42" w:name="A1a1"/>
      <w:bookmarkEnd w:id="42"/>
      <w:r>
        <w:t>Ausgehend von der allgemeinen Sicherheitsrichtlinie der Institution MUSS eine spezifische Sicherheitsrichtlinie erstellt werden, in der nachvollziehbar Anforder</w:t>
      </w:r>
      <w:r w:rsidR="00151568">
        <w:t>-</w:t>
      </w:r>
      <w:r>
        <w:t xml:space="preserve">ungen und Vorgaben beschrieben sind, wie Firewalls sicher betrieben werden </w:t>
      </w:r>
      <w:r w:rsidR="00151568">
        <w:br/>
      </w:r>
      <w:r>
        <w:t>können.</w:t>
      </w:r>
    </w:p>
    <w:p w14:paraId="47BF64B4" w14:textId="77777777" w:rsidR="009A6C35" w:rsidRDefault="009A6C35" w:rsidP="009A6C35">
      <w:pPr>
        <w:pStyle w:val="Listenabsatz"/>
        <w:spacing w:after="0"/>
      </w:pPr>
    </w:p>
    <w:p w14:paraId="14872715" w14:textId="77777777" w:rsidR="009A6C35" w:rsidRDefault="009A6C35" w:rsidP="009A6C35">
      <w:pPr>
        <w:pStyle w:val="Listenabsatz"/>
        <w:spacing w:after="240"/>
        <w:rPr>
          <w:color w:val="FF0000"/>
        </w:rPr>
      </w:pPr>
      <w:r w:rsidRPr="001568BD">
        <w:rPr>
          <w:color w:val="FF0000"/>
        </w:rPr>
        <w:t xml:space="preserve">Hier steht Ihre Konkretisierung des BSI-Textes der Anforderungen unter </w:t>
      </w:r>
    </w:p>
    <w:p w14:paraId="1FF3145E" w14:textId="77777777" w:rsidR="009A6C35" w:rsidRDefault="009A6C35" w:rsidP="009A6C3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B61156B" w14:textId="6A68B6A6" w:rsidR="009A6C35" w:rsidRPr="001F352F" w:rsidRDefault="009A6C35" w:rsidP="009A6C35">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151568">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A6C35" w:rsidRPr="005B4E23" w14:paraId="43126421" w14:textId="77777777" w:rsidTr="0018458E">
        <w:trPr>
          <w:trHeight w:val="205"/>
        </w:trPr>
        <w:tc>
          <w:tcPr>
            <w:tcW w:w="8356" w:type="dxa"/>
            <w:shd w:val="clear" w:color="auto" w:fill="D6E3BC" w:themeFill="accent3" w:themeFillTint="66"/>
          </w:tcPr>
          <w:p w14:paraId="667F7758" w14:textId="64E33F53" w:rsidR="009A6C35" w:rsidRPr="005B4E23" w:rsidRDefault="008E1E91" w:rsidP="0018458E">
            <w:pPr>
              <w:suppressAutoHyphens/>
              <w:spacing w:before="120" w:after="120"/>
            </w:pPr>
            <w:r>
              <w:t xml:space="preserve">Umsetzung: JA / TEILWEISE / NEIN / ENTBEHRLICH </w:t>
            </w:r>
          </w:p>
        </w:tc>
      </w:tr>
      <w:tr w:rsidR="009A6C35" w:rsidRPr="00CC02C2" w14:paraId="6C634CB2" w14:textId="77777777" w:rsidTr="0018458E">
        <w:tc>
          <w:tcPr>
            <w:tcW w:w="8356" w:type="dxa"/>
          </w:tcPr>
          <w:p w14:paraId="339814D0" w14:textId="77777777" w:rsidR="009A6C35" w:rsidRPr="00CC02C2" w:rsidRDefault="009A6C35" w:rsidP="0018458E">
            <w:pPr>
              <w:suppressAutoHyphens/>
              <w:spacing w:before="120" w:after="120"/>
              <w:rPr>
                <w:color w:val="000000" w:themeColor="text1"/>
              </w:rPr>
            </w:pPr>
            <w:bookmarkStart w:id="43" w:name="A1u1"/>
            <w:bookmarkEnd w:id="43"/>
            <w:r>
              <w:rPr>
                <w:color w:val="000000" w:themeColor="text1"/>
              </w:rPr>
              <w:t>Ihr aktueller Umsetzungsstand</w:t>
            </w:r>
          </w:p>
        </w:tc>
      </w:tr>
    </w:tbl>
    <w:p w14:paraId="38824066" w14:textId="77777777" w:rsidR="009A6C35" w:rsidRDefault="009A6C35" w:rsidP="009A6C35">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A6C35" w14:paraId="6A7EAB46" w14:textId="77777777" w:rsidTr="0018458E">
        <w:tc>
          <w:tcPr>
            <w:tcW w:w="8340" w:type="dxa"/>
            <w:tcBorders>
              <w:bottom w:val="single" w:sz="4" w:space="0" w:color="auto"/>
            </w:tcBorders>
            <w:shd w:val="clear" w:color="auto" w:fill="C6D9F1" w:themeFill="text2" w:themeFillTint="33"/>
          </w:tcPr>
          <w:p w14:paraId="77ED6D15" w14:textId="77777777" w:rsidR="009A6C35" w:rsidRDefault="009A6C35" w:rsidP="0018458E">
            <w:pPr>
              <w:spacing w:before="60" w:after="60"/>
              <w:rPr>
                <w:color w:val="000000" w:themeColor="text1"/>
              </w:rPr>
            </w:pPr>
            <w:r>
              <w:rPr>
                <w:color w:val="000000" w:themeColor="text1"/>
              </w:rPr>
              <w:t>Einspruch - diese Anforderung soll nicht aufgenommen werden!</w:t>
            </w:r>
          </w:p>
        </w:tc>
      </w:tr>
      <w:tr w:rsidR="009A6C35" w14:paraId="22626D64" w14:textId="77777777" w:rsidTr="0018458E">
        <w:tc>
          <w:tcPr>
            <w:tcW w:w="8340" w:type="dxa"/>
            <w:shd w:val="clear" w:color="auto" w:fill="FFFFFF" w:themeFill="background1"/>
          </w:tcPr>
          <w:p w14:paraId="187D84F5" w14:textId="77777777" w:rsidR="009A6C35" w:rsidRDefault="009A6C35" w:rsidP="0018458E">
            <w:pPr>
              <w:spacing w:before="60" w:after="60"/>
              <w:rPr>
                <w:color w:val="000000" w:themeColor="text1"/>
              </w:rPr>
            </w:pPr>
            <w:r>
              <w:rPr>
                <w:color w:val="000000" w:themeColor="text1"/>
              </w:rPr>
              <w:t>Begründung der Fachseite:</w:t>
            </w:r>
          </w:p>
        </w:tc>
      </w:tr>
    </w:tbl>
    <w:p w14:paraId="350B6C9F" w14:textId="77777777" w:rsidR="009A6C35" w:rsidRPr="00CC02C2" w:rsidRDefault="009A6C35" w:rsidP="009A6C35">
      <w:pPr>
        <w:suppressAutoHyphens/>
        <w:spacing w:after="240"/>
        <w:ind w:left="720"/>
        <w:rPr>
          <w:color w:val="000000" w:themeColor="text1"/>
        </w:rPr>
      </w:pPr>
    </w:p>
    <w:p w14:paraId="1252DAB1" w14:textId="09BA06BD" w:rsidR="009A6C35" w:rsidRPr="0083049A" w:rsidRDefault="009A6C35" w:rsidP="000D12BB">
      <w:pPr>
        <w:pStyle w:val="Listenabsatz"/>
        <w:numPr>
          <w:ilvl w:val="0"/>
          <w:numId w:val="3"/>
        </w:numPr>
        <w:spacing w:after="0"/>
        <w:ind w:left="709" w:hanging="709"/>
      </w:pPr>
      <w:bookmarkStart w:id="44" w:name="A1a2"/>
      <w:bookmarkEnd w:id="44"/>
      <w:r>
        <w:t xml:space="preserve">Die Richtlinie MUSS allen im Bereich Firewalls verantwortlichen Mitarbeitern </w:t>
      </w:r>
      <w:r w:rsidR="00125DC4">
        <w:br/>
      </w:r>
      <w:r>
        <w:t>bekannt und grundlegend für ihre Arbeit sein.</w:t>
      </w:r>
    </w:p>
    <w:p w14:paraId="0F9C845B" w14:textId="77777777" w:rsidR="009A6C35" w:rsidRDefault="009A6C35" w:rsidP="009A6C35">
      <w:pPr>
        <w:pStyle w:val="Listenabsatz"/>
        <w:spacing w:after="0"/>
      </w:pPr>
    </w:p>
    <w:p w14:paraId="028E588D" w14:textId="77777777" w:rsidR="009A6C35" w:rsidRDefault="009A6C35" w:rsidP="009A6C35">
      <w:pPr>
        <w:pStyle w:val="Listenabsatz"/>
        <w:spacing w:after="240"/>
        <w:rPr>
          <w:color w:val="FF0000"/>
        </w:rPr>
      </w:pPr>
      <w:r w:rsidRPr="001568BD">
        <w:rPr>
          <w:color w:val="FF0000"/>
        </w:rPr>
        <w:t xml:space="preserve">Hier steht Ihre Konkretisierung des BSI-Textes der Anforderungen unter </w:t>
      </w:r>
    </w:p>
    <w:p w14:paraId="29E7C342" w14:textId="77777777" w:rsidR="009A6C35" w:rsidRDefault="009A6C35" w:rsidP="009A6C3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3A90FF" w14:textId="397B8CA3" w:rsidR="009A6C35" w:rsidRPr="001F352F" w:rsidRDefault="009A6C35" w:rsidP="009A6C35">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151568">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A6C35" w:rsidRPr="005B4E23" w14:paraId="3F0C11D8" w14:textId="77777777" w:rsidTr="0018458E">
        <w:trPr>
          <w:trHeight w:val="205"/>
        </w:trPr>
        <w:tc>
          <w:tcPr>
            <w:tcW w:w="8356" w:type="dxa"/>
            <w:shd w:val="clear" w:color="auto" w:fill="D6E3BC" w:themeFill="accent3" w:themeFillTint="66"/>
          </w:tcPr>
          <w:p w14:paraId="50D96532" w14:textId="3501D196" w:rsidR="009A6C35" w:rsidRPr="005B4E23" w:rsidRDefault="008E1E91" w:rsidP="0018458E">
            <w:pPr>
              <w:suppressAutoHyphens/>
              <w:spacing w:before="120" w:after="120"/>
            </w:pPr>
            <w:r>
              <w:t xml:space="preserve">Umsetzung: JA / TEILWEISE / NEIN / ENTBEHRLICH </w:t>
            </w:r>
          </w:p>
        </w:tc>
      </w:tr>
      <w:tr w:rsidR="009A6C35" w:rsidRPr="00CC02C2" w14:paraId="4A212AC2" w14:textId="77777777" w:rsidTr="0018458E">
        <w:tc>
          <w:tcPr>
            <w:tcW w:w="8356" w:type="dxa"/>
          </w:tcPr>
          <w:p w14:paraId="4D156DC6" w14:textId="77777777" w:rsidR="009A6C35" w:rsidRPr="00CC02C2" w:rsidRDefault="009A6C35" w:rsidP="0018458E">
            <w:pPr>
              <w:suppressAutoHyphens/>
              <w:spacing w:before="120" w:after="120"/>
              <w:rPr>
                <w:color w:val="000000" w:themeColor="text1"/>
              </w:rPr>
            </w:pPr>
            <w:bookmarkStart w:id="45" w:name="A1u2"/>
            <w:bookmarkEnd w:id="45"/>
            <w:r>
              <w:rPr>
                <w:color w:val="000000" w:themeColor="text1"/>
              </w:rPr>
              <w:t>Ihr aktueller Umsetzungsstand</w:t>
            </w:r>
          </w:p>
        </w:tc>
      </w:tr>
    </w:tbl>
    <w:p w14:paraId="7572288B" w14:textId="77777777" w:rsidR="009A6C35" w:rsidRDefault="009A6C35" w:rsidP="009A6C35">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A6C35" w14:paraId="50EDDDF7" w14:textId="77777777" w:rsidTr="0018458E">
        <w:tc>
          <w:tcPr>
            <w:tcW w:w="8340" w:type="dxa"/>
            <w:tcBorders>
              <w:bottom w:val="single" w:sz="4" w:space="0" w:color="auto"/>
            </w:tcBorders>
            <w:shd w:val="clear" w:color="auto" w:fill="C6D9F1" w:themeFill="text2" w:themeFillTint="33"/>
          </w:tcPr>
          <w:p w14:paraId="378A550E" w14:textId="77777777" w:rsidR="009A6C35" w:rsidRDefault="009A6C35" w:rsidP="0018458E">
            <w:pPr>
              <w:spacing w:before="60" w:after="60"/>
              <w:rPr>
                <w:color w:val="000000" w:themeColor="text1"/>
              </w:rPr>
            </w:pPr>
            <w:r>
              <w:rPr>
                <w:color w:val="000000" w:themeColor="text1"/>
              </w:rPr>
              <w:t>Einspruch - diese Anforderung soll nicht aufgenommen werden!</w:t>
            </w:r>
          </w:p>
        </w:tc>
      </w:tr>
      <w:tr w:rsidR="009A6C35" w14:paraId="6DB4584D" w14:textId="77777777" w:rsidTr="0018458E">
        <w:tc>
          <w:tcPr>
            <w:tcW w:w="8340" w:type="dxa"/>
            <w:shd w:val="clear" w:color="auto" w:fill="FFFFFF" w:themeFill="background1"/>
          </w:tcPr>
          <w:p w14:paraId="50692B70" w14:textId="77777777" w:rsidR="009A6C35" w:rsidRDefault="009A6C35" w:rsidP="0018458E">
            <w:pPr>
              <w:spacing w:before="60" w:after="60"/>
              <w:rPr>
                <w:color w:val="000000" w:themeColor="text1"/>
              </w:rPr>
            </w:pPr>
            <w:r>
              <w:rPr>
                <w:color w:val="000000" w:themeColor="text1"/>
              </w:rPr>
              <w:t>Begründung der Fachseite:</w:t>
            </w:r>
          </w:p>
        </w:tc>
      </w:tr>
    </w:tbl>
    <w:p w14:paraId="3AAC8267" w14:textId="1E5FD403" w:rsidR="009A6C35" w:rsidRDefault="009A6C35" w:rsidP="009A6C35">
      <w:pPr>
        <w:suppressAutoHyphens/>
        <w:spacing w:after="240"/>
        <w:ind w:left="720"/>
        <w:rPr>
          <w:color w:val="000000" w:themeColor="text1"/>
        </w:rPr>
      </w:pPr>
    </w:p>
    <w:p w14:paraId="5D553009" w14:textId="77777777" w:rsidR="00DF7356" w:rsidRDefault="00DF7356" w:rsidP="009A6C35">
      <w:pPr>
        <w:suppressAutoHyphens/>
        <w:spacing w:after="240"/>
        <w:ind w:left="720"/>
        <w:rPr>
          <w:color w:val="000000" w:themeColor="text1"/>
        </w:rPr>
      </w:pPr>
    </w:p>
    <w:p w14:paraId="20E59707" w14:textId="13940CC5" w:rsidR="00DF7356" w:rsidRDefault="00DF7356" w:rsidP="009A6C35">
      <w:pPr>
        <w:suppressAutoHyphens/>
        <w:spacing w:after="240"/>
        <w:ind w:left="720"/>
        <w:rPr>
          <w:color w:val="000000" w:themeColor="text1"/>
        </w:rPr>
      </w:pPr>
    </w:p>
    <w:p w14:paraId="31BA95CC" w14:textId="733FFE37" w:rsidR="00DF7356" w:rsidRDefault="00DF7356" w:rsidP="009A6C35">
      <w:pPr>
        <w:suppressAutoHyphens/>
        <w:spacing w:after="240"/>
        <w:ind w:left="720"/>
        <w:rPr>
          <w:color w:val="000000" w:themeColor="text1"/>
        </w:rPr>
      </w:pPr>
    </w:p>
    <w:p w14:paraId="79088BF9" w14:textId="751533DC" w:rsidR="00DF7356" w:rsidRDefault="00DF7356" w:rsidP="009A6C35">
      <w:pPr>
        <w:suppressAutoHyphens/>
        <w:spacing w:after="240"/>
        <w:ind w:left="720"/>
        <w:rPr>
          <w:color w:val="000000" w:themeColor="text1"/>
        </w:rPr>
      </w:pPr>
    </w:p>
    <w:p w14:paraId="497369EB" w14:textId="77777777" w:rsidR="00DF7356" w:rsidRPr="00CC02C2" w:rsidRDefault="00DF7356" w:rsidP="009A6C35">
      <w:pPr>
        <w:suppressAutoHyphens/>
        <w:spacing w:after="240"/>
        <w:ind w:left="720"/>
        <w:rPr>
          <w:color w:val="000000" w:themeColor="text1"/>
        </w:rPr>
      </w:pPr>
    </w:p>
    <w:p w14:paraId="071369C9" w14:textId="669B4FAB" w:rsidR="009A6C35" w:rsidRDefault="009A6C35" w:rsidP="000D12BB">
      <w:pPr>
        <w:pStyle w:val="Listenabsatz"/>
        <w:numPr>
          <w:ilvl w:val="0"/>
          <w:numId w:val="3"/>
        </w:numPr>
        <w:spacing w:after="0"/>
        <w:ind w:left="709" w:hanging="709"/>
      </w:pPr>
      <w:bookmarkStart w:id="46" w:name="A1a3"/>
      <w:bookmarkEnd w:id="46"/>
      <w:r>
        <w:t xml:space="preserve">Wird die Richtlinie verändert oder wird von den Anforderungen abgewichen, </w:t>
      </w:r>
      <w:r w:rsidR="00641F56">
        <w:br/>
      </w:r>
      <w:r>
        <w:t>MUSS dies mit dem ISB abgestimmt und dokumentiert werden.</w:t>
      </w:r>
    </w:p>
    <w:p w14:paraId="0ECDF89F" w14:textId="77777777" w:rsidR="009A6C35" w:rsidRDefault="009A6C35" w:rsidP="00DF7356"/>
    <w:p w14:paraId="0EC7B2DF" w14:textId="77777777" w:rsidR="009A6C35" w:rsidRDefault="009A6C35" w:rsidP="009A6C35">
      <w:pPr>
        <w:pStyle w:val="Listenabsatz"/>
        <w:spacing w:after="240"/>
        <w:rPr>
          <w:color w:val="FF0000"/>
        </w:rPr>
      </w:pPr>
      <w:r w:rsidRPr="001568BD">
        <w:rPr>
          <w:color w:val="FF0000"/>
        </w:rPr>
        <w:t xml:space="preserve">Hier steht Ihre Konkretisierung des BSI-Textes der Anforderungen unter </w:t>
      </w:r>
    </w:p>
    <w:p w14:paraId="1E25D6F3" w14:textId="77777777" w:rsidR="009A6C35" w:rsidRDefault="009A6C35" w:rsidP="009A6C3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CB3FC20" w14:textId="48DA6BCA" w:rsidR="009A6C35" w:rsidRPr="001F352F" w:rsidRDefault="009A6C35" w:rsidP="009A6C35">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151568">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A6C35" w:rsidRPr="005B4E23" w14:paraId="091B452E" w14:textId="77777777" w:rsidTr="0018458E">
        <w:trPr>
          <w:trHeight w:val="205"/>
        </w:trPr>
        <w:tc>
          <w:tcPr>
            <w:tcW w:w="8356" w:type="dxa"/>
            <w:shd w:val="clear" w:color="auto" w:fill="D6E3BC" w:themeFill="accent3" w:themeFillTint="66"/>
          </w:tcPr>
          <w:p w14:paraId="0FDC14EB" w14:textId="1AF5E1FC" w:rsidR="009A6C35" w:rsidRPr="005B4E23" w:rsidRDefault="008E1E91" w:rsidP="0018458E">
            <w:pPr>
              <w:suppressAutoHyphens/>
              <w:spacing w:before="120" w:after="120"/>
            </w:pPr>
            <w:r>
              <w:t xml:space="preserve">Umsetzung: JA / TEILWEISE / NEIN / ENTBEHRLICH </w:t>
            </w:r>
          </w:p>
        </w:tc>
      </w:tr>
      <w:tr w:rsidR="009A6C35" w:rsidRPr="00CC02C2" w14:paraId="1CA0CDAC" w14:textId="77777777" w:rsidTr="0018458E">
        <w:tc>
          <w:tcPr>
            <w:tcW w:w="8356" w:type="dxa"/>
          </w:tcPr>
          <w:p w14:paraId="7639A5F6" w14:textId="77777777" w:rsidR="009A6C35" w:rsidRPr="00CC02C2" w:rsidRDefault="009A6C35" w:rsidP="0018458E">
            <w:pPr>
              <w:suppressAutoHyphens/>
              <w:spacing w:before="120" w:after="120"/>
              <w:rPr>
                <w:color w:val="000000" w:themeColor="text1"/>
              </w:rPr>
            </w:pPr>
            <w:bookmarkStart w:id="47" w:name="A1u3"/>
            <w:bookmarkEnd w:id="47"/>
            <w:r>
              <w:rPr>
                <w:color w:val="000000" w:themeColor="text1"/>
              </w:rPr>
              <w:t>Ihr aktueller Umsetzungsstand</w:t>
            </w:r>
          </w:p>
        </w:tc>
      </w:tr>
    </w:tbl>
    <w:p w14:paraId="5FFF0A56" w14:textId="77777777" w:rsidR="009A6C35" w:rsidRDefault="009A6C35" w:rsidP="009A6C35">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A6C35" w14:paraId="67BBFBE8" w14:textId="77777777" w:rsidTr="0018458E">
        <w:tc>
          <w:tcPr>
            <w:tcW w:w="8340" w:type="dxa"/>
            <w:tcBorders>
              <w:bottom w:val="single" w:sz="4" w:space="0" w:color="auto"/>
            </w:tcBorders>
            <w:shd w:val="clear" w:color="auto" w:fill="C6D9F1" w:themeFill="text2" w:themeFillTint="33"/>
          </w:tcPr>
          <w:p w14:paraId="563C70B0" w14:textId="77777777" w:rsidR="009A6C35" w:rsidRDefault="009A6C35" w:rsidP="0018458E">
            <w:pPr>
              <w:spacing w:before="60" w:after="60"/>
              <w:rPr>
                <w:color w:val="000000" w:themeColor="text1"/>
              </w:rPr>
            </w:pPr>
            <w:r>
              <w:rPr>
                <w:color w:val="000000" w:themeColor="text1"/>
              </w:rPr>
              <w:t>Einspruch - diese Anforderung soll nicht aufgenommen werden!</w:t>
            </w:r>
          </w:p>
        </w:tc>
      </w:tr>
      <w:tr w:rsidR="009A6C35" w14:paraId="11001EAA" w14:textId="77777777" w:rsidTr="0018458E">
        <w:tc>
          <w:tcPr>
            <w:tcW w:w="8340" w:type="dxa"/>
            <w:shd w:val="clear" w:color="auto" w:fill="FFFFFF" w:themeFill="background1"/>
          </w:tcPr>
          <w:p w14:paraId="31BBE9AB" w14:textId="77777777" w:rsidR="009A6C35" w:rsidRDefault="009A6C35" w:rsidP="0018458E">
            <w:pPr>
              <w:spacing w:before="60" w:after="60"/>
              <w:rPr>
                <w:color w:val="000000" w:themeColor="text1"/>
              </w:rPr>
            </w:pPr>
            <w:r>
              <w:rPr>
                <w:color w:val="000000" w:themeColor="text1"/>
              </w:rPr>
              <w:t>Begründung der Fachseite:</w:t>
            </w:r>
          </w:p>
        </w:tc>
      </w:tr>
    </w:tbl>
    <w:p w14:paraId="4CA5158E" w14:textId="77777777" w:rsidR="009A6C35" w:rsidRPr="00CC02C2" w:rsidRDefault="009A6C35" w:rsidP="009A6C35">
      <w:pPr>
        <w:suppressAutoHyphens/>
        <w:spacing w:after="240"/>
        <w:ind w:left="720"/>
        <w:rPr>
          <w:color w:val="000000" w:themeColor="text1"/>
        </w:rPr>
      </w:pPr>
    </w:p>
    <w:p w14:paraId="7438D275" w14:textId="36B8CF29" w:rsidR="009A6C35" w:rsidRPr="0083049A" w:rsidRDefault="009A6C35" w:rsidP="000D12BB">
      <w:pPr>
        <w:pStyle w:val="Listenabsatz"/>
        <w:numPr>
          <w:ilvl w:val="0"/>
          <w:numId w:val="3"/>
        </w:numPr>
        <w:spacing w:after="0"/>
        <w:ind w:left="709" w:hanging="709"/>
      </w:pPr>
      <w:bookmarkStart w:id="48" w:name="A1a4"/>
      <w:bookmarkEnd w:id="48"/>
      <w:r>
        <w:t xml:space="preserve">Es MUSS regelmäßig überprüft werden, ob die Richtlinie noch korrekt </w:t>
      </w:r>
      <w:r w:rsidR="00151568">
        <w:br/>
      </w:r>
      <w:r>
        <w:t>umgesetzt ist.</w:t>
      </w:r>
    </w:p>
    <w:p w14:paraId="42EEC598" w14:textId="77777777" w:rsidR="009A6C35" w:rsidRDefault="009A6C35" w:rsidP="009A6C35">
      <w:pPr>
        <w:pStyle w:val="Listenabsatz"/>
        <w:spacing w:after="0"/>
      </w:pPr>
    </w:p>
    <w:p w14:paraId="5D1F320E" w14:textId="77777777" w:rsidR="009A6C35" w:rsidRDefault="009A6C35" w:rsidP="009A6C35">
      <w:pPr>
        <w:pStyle w:val="Listenabsatz"/>
        <w:spacing w:after="240"/>
        <w:rPr>
          <w:color w:val="FF0000"/>
        </w:rPr>
      </w:pPr>
      <w:r w:rsidRPr="001568BD">
        <w:rPr>
          <w:color w:val="FF0000"/>
        </w:rPr>
        <w:t xml:space="preserve">Hier steht Ihre Konkretisierung des BSI-Textes der Anforderungen unter </w:t>
      </w:r>
    </w:p>
    <w:p w14:paraId="10D03B20" w14:textId="77777777" w:rsidR="009A6C35" w:rsidRDefault="009A6C35" w:rsidP="009A6C3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78EDA7" w14:textId="294408FA" w:rsidR="009A6C35" w:rsidRPr="001F352F" w:rsidRDefault="009A6C35" w:rsidP="009A6C35">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151568">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A6C35" w:rsidRPr="005B4E23" w14:paraId="655035F1" w14:textId="77777777" w:rsidTr="0018458E">
        <w:trPr>
          <w:trHeight w:val="205"/>
        </w:trPr>
        <w:tc>
          <w:tcPr>
            <w:tcW w:w="8356" w:type="dxa"/>
            <w:shd w:val="clear" w:color="auto" w:fill="D6E3BC" w:themeFill="accent3" w:themeFillTint="66"/>
          </w:tcPr>
          <w:p w14:paraId="7D41EDE4" w14:textId="0B711945" w:rsidR="009A6C35" w:rsidRPr="005B4E23" w:rsidRDefault="008E1E91" w:rsidP="0018458E">
            <w:pPr>
              <w:suppressAutoHyphens/>
              <w:spacing w:before="120" w:after="120"/>
            </w:pPr>
            <w:r>
              <w:t xml:space="preserve">Umsetzung: JA / TEILWEISE / NEIN / ENTBEHRLICH </w:t>
            </w:r>
          </w:p>
        </w:tc>
      </w:tr>
      <w:tr w:rsidR="009A6C35" w:rsidRPr="00CC02C2" w14:paraId="1258FB96" w14:textId="77777777" w:rsidTr="0018458E">
        <w:tc>
          <w:tcPr>
            <w:tcW w:w="8356" w:type="dxa"/>
          </w:tcPr>
          <w:p w14:paraId="513250F7" w14:textId="77777777" w:rsidR="009A6C35" w:rsidRPr="00CC02C2" w:rsidRDefault="009A6C35" w:rsidP="0018458E">
            <w:pPr>
              <w:suppressAutoHyphens/>
              <w:spacing w:before="120" w:after="120"/>
              <w:rPr>
                <w:color w:val="000000" w:themeColor="text1"/>
              </w:rPr>
            </w:pPr>
            <w:bookmarkStart w:id="49" w:name="A1u4"/>
            <w:bookmarkEnd w:id="49"/>
            <w:r>
              <w:rPr>
                <w:color w:val="000000" w:themeColor="text1"/>
              </w:rPr>
              <w:t>Ihr aktueller Umsetzungsstand</w:t>
            </w:r>
          </w:p>
        </w:tc>
      </w:tr>
    </w:tbl>
    <w:p w14:paraId="7AB85386" w14:textId="77777777" w:rsidR="009A6C35" w:rsidRDefault="009A6C35" w:rsidP="009A6C35">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A6C35" w14:paraId="3B98855F" w14:textId="77777777" w:rsidTr="0018458E">
        <w:tc>
          <w:tcPr>
            <w:tcW w:w="8340" w:type="dxa"/>
            <w:tcBorders>
              <w:bottom w:val="single" w:sz="4" w:space="0" w:color="auto"/>
            </w:tcBorders>
            <w:shd w:val="clear" w:color="auto" w:fill="C6D9F1" w:themeFill="text2" w:themeFillTint="33"/>
          </w:tcPr>
          <w:p w14:paraId="0C693810" w14:textId="77777777" w:rsidR="009A6C35" w:rsidRDefault="009A6C35" w:rsidP="0018458E">
            <w:pPr>
              <w:spacing w:before="60" w:after="60"/>
              <w:rPr>
                <w:color w:val="000000" w:themeColor="text1"/>
              </w:rPr>
            </w:pPr>
            <w:r>
              <w:rPr>
                <w:color w:val="000000" w:themeColor="text1"/>
              </w:rPr>
              <w:t>Einspruch - diese Anforderung soll nicht aufgenommen werden!</w:t>
            </w:r>
          </w:p>
        </w:tc>
      </w:tr>
      <w:tr w:rsidR="009A6C35" w14:paraId="1615FCAD" w14:textId="77777777" w:rsidTr="0018458E">
        <w:tc>
          <w:tcPr>
            <w:tcW w:w="8340" w:type="dxa"/>
            <w:shd w:val="clear" w:color="auto" w:fill="FFFFFF" w:themeFill="background1"/>
          </w:tcPr>
          <w:p w14:paraId="654152E5" w14:textId="77777777" w:rsidR="009A6C35" w:rsidRDefault="009A6C35" w:rsidP="0018458E">
            <w:pPr>
              <w:spacing w:before="60" w:after="60"/>
              <w:rPr>
                <w:color w:val="000000" w:themeColor="text1"/>
              </w:rPr>
            </w:pPr>
            <w:r>
              <w:rPr>
                <w:color w:val="000000" w:themeColor="text1"/>
              </w:rPr>
              <w:t>Begründung der Fachseite:</w:t>
            </w:r>
          </w:p>
        </w:tc>
      </w:tr>
    </w:tbl>
    <w:p w14:paraId="58B35F78" w14:textId="0F228B4C" w:rsidR="00641F56" w:rsidRDefault="00641F56" w:rsidP="00641F56">
      <w:pPr>
        <w:pStyle w:val="Listenabsatz"/>
        <w:spacing w:after="0"/>
      </w:pPr>
      <w:bookmarkStart w:id="50" w:name="A1a5"/>
      <w:bookmarkEnd w:id="50"/>
    </w:p>
    <w:p w14:paraId="3B469C14" w14:textId="77777777" w:rsidR="00641F56" w:rsidRDefault="00641F56" w:rsidP="00641F56">
      <w:pPr>
        <w:pStyle w:val="Listenabsatz"/>
        <w:spacing w:after="0"/>
      </w:pPr>
    </w:p>
    <w:p w14:paraId="4BFF0901" w14:textId="253761E5" w:rsidR="009A6C35" w:rsidRPr="0083049A" w:rsidRDefault="009A6C35" w:rsidP="000D12BB">
      <w:pPr>
        <w:pStyle w:val="Listenabsatz"/>
        <w:numPr>
          <w:ilvl w:val="0"/>
          <w:numId w:val="3"/>
        </w:numPr>
        <w:spacing w:after="0"/>
        <w:ind w:left="709" w:hanging="709"/>
      </w:pPr>
      <w:r>
        <w:t>Die Ergebnisse MÜSSEN sinnvoll dokumentiert werden.</w:t>
      </w:r>
    </w:p>
    <w:p w14:paraId="12093971" w14:textId="77777777" w:rsidR="009A6C35" w:rsidRDefault="009A6C35" w:rsidP="009A6C35">
      <w:pPr>
        <w:pStyle w:val="Listenabsatz"/>
        <w:spacing w:after="0"/>
      </w:pPr>
    </w:p>
    <w:p w14:paraId="06ED61DF" w14:textId="77777777" w:rsidR="009A6C35" w:rsidRDefault="009A6C35" w:rsidP="009A6C35">
      <w:pPr>
        <w:pStyle w:val="Listenabsatz"/>
        <w:spacing w:after="240"/>
        <w:rPr>
          <w:color w:val="FF0000"/>
        </w:rPr>
      </w:pPr>
      <w:r w:rsidRPr="001568BD">
        <w:rPr>
          <w:color w:val="FF0000"/>
        </w:rPr>
        <w:t xml:space="preserve">Hier steht Ihre Konkretisierung des BSI-Textes der Anforderungen unter </w:t>
      </w:r>
    </w:p>
    <w:p w14:paraId="5BD055DE" w14:textId="77777777" w:rsidR="009A6C35" w:rsidRDefault="009A6C35" w:rsidP="009A6C3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7B05C8" w14:textId="0991A03F" w:rsidR="009A6C35" w:rsidRPr="001F352F" w:rsidRDefault="009A6C35" w:rsidP="009A6C35">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151568">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A6C35" w:rsidRPr="005B4E23" w14:paraId="35642DD6" w14:textId="77777777" w:rsidTr="0018458E">
        <w:trPr>
          <w:trHeight w:val="205"/>
        </w:trPr>
        <w:tc>
          <w:tcPr>
            <w:tcW w:w="8356" w:type="dxa"/>
            <w:shd w:val="clear" w:color="auto" w:fill="D6E3BC" w:themeFill="accent3" w:themeFillTint="66"/>
          </w:tcPr>
          <w:p w14:paraId="2499A538" w14:textId="7F5233C5" w:rsidR="009A6C35" w:rsidRPr="005B4E23" w:rsidRDefault="008E1E91" w:rsidP="0018458E">
            <w:pPr>
              <w:suppressAutoHyphens/>
              <w:spacing w:before="120" w:after="120"/>
            </w:pPr>
            <w:r>
              <w:t xml:space="preserve">Umsetzung: JA / TEILWEISE / NEIN / ENTBEHRLICH </w:t>
            </w:r>
          </w:p>
        </w:tc>
      </w:tr>
      <w:tr w:rsidR="009A6C35" w:rsidRPr="00CC02C2" w14:paraId="1670D9BF" w14:textId="77777777" w:rsidTr="0018458E">
        <w:tc>
          <w:tcPr>
            <w:tcW w:w="8356" w:type="dxa"/>
          </w:tcPr>
          <w:p w14:paraId="5F3F3213" w14:textId="77777777" w:rsidR="009A6C35" w:rsidRPr="00CC02C2" w:rsidRDefault="009A6C35" w:rsidP="0018458E">
            <w:pPr>
              <w:suppressAutoHyphens/>
              <w:spacing w:before="120" w:after="120"/>
              <w:rPr>
                <w:color w:val="000000" w:themeColor="text1"/>
              </w:rPr>
            </w:pPr>
            <w:bookmarkStart w:id="51" w:name="A1u5"/>
            <w:bookmarkEnd w:id="51"/>
            <w:r>
              <w:rPr>
                <w:color w:val="000000" w:themeColor="text1"/>
              </w:rPr>
              <w:t>Ihr aktueller Umsetzungsstand</w:t>
            </w:r>
          </w:p>
        </w:tc>
      </w:tr>
    </w:tbl>
    <w:p w14:paraId="025E3BDF" w14:textId="77777777" w:rsidR="009A6C35" w:rsidRDefault="009A6C35" w:rsidP="009A6C35">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A6C35" w14:paraId="47837334" w14:textId="77777777" w:rsidTr="0018458E">
        <w:tc>
          <w:tcPr>
            <w:tcW w:w="8340" w:type="dxa"/>
            <w:tcBorders>
              <w:bottom w:val="single" w:sz="4" w:space="0" w:color="auto"/>
            </w:tcBorders>
            <w:shd w:val="clear" w:color="auto" w:fill="C6D9F1" w:themeFill="text2" w:themeFillTint="33"/>
          </w:tcPr>
          <w:p w14:paraId="742B986D" w14:textId="77777777" w:rsidR="009A6C35" w:rsidRDefault="009A6C35" w:rsidP="0018458E">
            <w:pPr>
              <w:spacing w:before="60" w:after="60"/>
              <w:rPr>
                <w:color w:val="000000" w:themeColor="text1"/>
              </w:rPr>
            </w:pPr>
            <w:r>
              <w:rPr>
                <w:color w:val="000000" w:themeColor="text1"/>
              </w:rPr>
              <w:t>Einspruch - diese Anforderung soll nicht aufgenommen werden!</w:t>
            </w:r>
          </w:p>
        </w:tc>
      </w:tr>
      <w:tr w:rsidR="009A6C35" w14:paraId="0092BCD1" w14:textId="77777777" w:rsidTr="0018458E">
        <w:tc>
          <w:tcPr>
            <w:tcW w:w="8340" w:type="dxa"/>
            <w:shd w:val="clear" w:color="auto" w:fill="FFFFFF" w:themeFill="background1"/>
          </w:tcPr>
          <w:p w14:paraId="18E76823" w14:textId="77777777" w:rsidR="009A6C35" w:rsidRDefault="009A6C35" w:rsidP="0018458E">
            <w:pPr>
              <w:spacing w:before="60" w:after="60"/>
              <w:rPr>
                <w:color w:val="000000" w:themeColor="text1"/>
              </w:rPr>
            </w:pPr>
            <w:r>
              <w:rPr>
                <w:color w:val="000000" w:themeColor="text1"/>
              </w:rPr>
              <w:t>Begründung der Fachseite:</w:t>
            </w:r>
          </w:p>
        </w:tc>
      </w:tr>
    </w:tbl>
    <w:p w14:paraId="186256F3" w14:textId="538EE4A1" w:rsidR="009A6C35" w:rsidRDefault="009A6C35" w:rsidP="009A6C35">
      <w:pPr>
        <w:pStyle w:val="Aufzhlungeinfach"/>
        <w:numPr>
          <w:ilvl w:val="0"/>
          <w:numId w:val="0"/>
        </w:numPr>
        <w:spacing w:before="480" w:after="0" w:line="240" w:lineRule="auto"/>
        <w:ind w:left="714" w:hanging="357"/>
      </w:pPr>
    </w:p>
    <w:p w14:paraId="27BC847B" w14:textId="77777777" w:rsidR="00121154" w:rsidRPr="00E126C7" w:rsidRDefault="00121154" w:rsidP="009A6C35">
      <w:pPr>
        <w:pStyle w:val="Aufzhlungeinfach"/>
        <w:numPr>
          <w:ilvl w:val="0"/>
          <w:numId w:val="0"/>
        </w:numPr>
        <w:spacing w:before="480" w:after="0" w:line="240" w:lineRule="auto"/>
        <w:ind w:left="714" w:hanging="357"/>
      </w:pPr>
    </w:p>
    <w:p w14:paraId="0FAE6486" w14:textId="0B0854D5" w:rsidR="009A6C35" w:rsidRDefault="009A6C35" w:rsidP="00746C6E">
      <w:pPr>
        <w:pStyle w:val="berschrift2"/>
      </w:pPr>
      <w:bookmarkStart w:id="52" w:name="A2"/>
      <w:bookmarkStart w:id="53" w:name="_Toc91937525"/>
      <w:bookmarkStart w:id="54" w:name="_Toc93444888"/>
      <w:bookmarkEnd w:id="52"/>
      <w:r>
        <w:t xml:space="preserve">Festlegen der Firewall-Regeln </w:t>
      </w:r>
      <w:r w:rsidR="00346FC4">
        <w:t xml:space="preserve">(B) </w:t>
      </w:r>
      <w:r>
        <w:t>[A2]</w:t>
      </w:r>
      <w:bookmarkEnd w:id="53"/>
      <w:bookmarkEnd w:id="54"/>
    </w:p>
    <w:p w14:paraId="6B25C23D" w14:textId="77777777" w:rsidR="00D32E4A" w:rsidRDefault="00D32E4A" w:rsidP="00D32E4A">
      <w:pPr>
        <w:suppressAutoHyphens/>
        <w:spacing w:after="240"/>
        <w:ind w:left="720"/>
        <w:rPr>
          <w:color w:val="000000" w:themeColor="text1"/>
        </w:rPr>
      </w:pPr>
      <w:bookmarkStart w:id="55" w:name="A2a1"/>
      <w:bookmarkEnd w:id="55"/>
    </w:p>
    <w:p w14:paraId="0819F879" w14:textId="77777777" w:rsidR="00151568" w:rsidRDefault="0030494D" w:rsidP="000D12BB">
      <w:pPr>
        <w:numPr>
          <w:ilvl w:val="0"/>
          <w:numId w:val="3"/>
        </w:numPr>
        <w:spacing w:after="2765"/>
        <w:ind w:left="709" w:hanging="709"/>
        <w:contextualSpacing/>
      </w:pPr>
      <w:bookmarkStart w:id="56" w:name="A1a12"/>
      <w:bookmarkEnd w:id="56"/>
      <w:r w:rsidRPr="0030494D">
        <w:t xml:space="preserve">Die gesamte Kommunikation zwischen den beteiligten Netzen MUSS über die </w:t>
      </w:r>
    </w:p>
    <w:p w14:paraId="10331369" w14:textId="31C25A96" w:rsidR="0030494D" w:rsidRPr="0030494D" w:rsidRDefault="0030494D" w:rsidP="00151568">
      <w:pPr>
        <w:spacing w:after="2765"/>
        <w:ind w:left="709"/>
        <w:contextualSpacing/>
      </w:pPr>
      <w:r w:rsidRPr="0030494D">
        <w:t xml:space="preserve">Firewall geleitet werden. </w:t>
      </w:r>
    </w:p>
    <w:p w14:paraId="486FB3C9" w14:textId="77777777" w:rsidR="0030494D" w:rsidRPr="0030494D" w:rsidRDefault="0030494D" w:rsidP="0030494D">
      <w:pPr>
        <w:ind w:left="709"/>
        <w:contextualSpacing/>
      </w:pPr>
    </w:p>
    <w:p w14:paraId="0050FF7D"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E660D3E"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C16CB27" w14:textId="232527C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40E15FD" w14:textId="77777777" w:rsidR="00151568" w:rsidRPr="0030494D" w:rsidRDefault="00151568"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3EA67B4" w14:textId="77777777" w:rsidTr="00012CFB">
        <w:trPr>
          <w:trHeight w:val="205"/>
        </w:trPr>
        <w:tc>
          <w:tcPr>
            <w:tcW w:w="8356" w:type="dxa"/>
            <w:shd w:val="clear" w:color="auto" w:fill="D6E3BC" w:themeFill="accent3" w:themeFillTint="66"/>
          </w:tcPr>
          <w:p w14:paraId="417C9845" w14:textId="73F992ED" w:rsidR="0030494D" w:rsidRPr="0030494D" w:rsidRDefault="00735B7D" w:rsidP="0030494D">
            <w:pPr>
              <w:suppressAutoHyphens/>
              <w:spacing w:before="120" w:after="120"/>
            </w:pPr>
            <w:r>
              <w:t xml:space="preserve">Umsetzung: JA / TEILWEISE / NEIN / ENTBEHRLICH </w:t>
            </w:r>
          </w:p>
        </w:tc>
      </w:tr>
      <w:tr w:rsidR="0030494D" w:rsidRPr="0030494D" w14:paraId="410594C8" w14:textId="77777777" w:rsidTr="00012CFB">
        <w:tc>
          <w:tcPr>
            <w:tcW w:w="8356" w:type="dxa"/>
          </w:tcPr>
          <w:p w14:paraId="32996006" w14:textId="77777777" w:rsidR="0030494D" w:rsidRPr="0030494D" w:rsidRDefault="0030494D" w:rsidP="0030494D">
            <w:pPr>
              <w:suppressAutoHyphens/>
              <w:spacing w:before="120" w:after="120"/>
              <w:rPr>
                <w:color w:val="000000" w:themeColor="text1"/>
              </w:rPr>
            </w:pPr>
            <w:bookmarkStart w:id="57" w:name="A2u1"/>
            <w:bookmarkEnd w:id="57"/>
            <w:r w:rsidRPr="0030494D">
              <w:rPr>
                <w:color w:val="000000" w:themeColor="text1"/>
              </w:rPr>
              <w:t>Ihr aktueller Umsetzungsstand</w:t>
            </w:r>
          </w:p>
        </w:tc>
      </w:tr>
    </w:tbl>
    <w:p w14:paraId="0E2984E4"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1B54549" w14:textId="77777777" w:rsidTr="00012CFB">
        <w:tc>
          <w:tcPr>
            <w:tcW w:w="8340" w:type="dxa"/>
            <w:tcBorders>
              <w:bottom w:val="single" w:sz="4" w:space="0" w:color="auto"/>
            </w:tcBorders>
            <w:shd w:val="clear" w:color="auto" w:fill="C6D9F1" w:themeFill="text2" w:themeFillTint="33"/>
          </w:tcPr>
          <w:p w14:paraId="69DBD633"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D8F91AB" w14:textId="77777777" w:rsidTr="00012CFB">
        <w:tc>
          <w:tcPr>
            <w:tcW w:w="8340" w:type="dxa"/>
            <w:shd w:val="clear" w:color="auto" w:fill="FFFFFF" w:themeFill="background1"/>
          </w:tcPr>
          <w:p w14:paraId="122FC46F"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7D42191" w14:textId="77777777" w:rsidR="0030494D" w:rsidRPr="0030494D" w:rsidRDefault="0030494D" w:rsidP="0030494D">
      <w:pPr>
        <w:suppressAutoHyphens/>
        <w:spacing w:after="240"/>
        <w:ind w:left="720"/>
        <w:rPr>
          <w:color w:val="000000" w:themeColor="text1"/>
        </w:rPr>
      </w:pPr>
    </w:p>
    <w:p w14:paraId="4018865A" w14:textId="66CF3CC0" w:rsidR="0030494D" w:rsidRPr="0030494D" w:rsidRDefault="0030494D" w:rsidP="000D12BB">
      <w:pPr>
        <w:numPr>
          <w:ilvl w:val="0"/>
          <w:numId w:val="3"/>
        </w:numPr>
        <w:spacing w:after="2765"/>
        <w:ind w:left="709" w:hanging="709"/>
        <w:contextualSpacing/>
      </w:pPr>
      <w:bookmarkStart w:id="58" w:name="A2a2"/>
      <w:bookmarkEnd w:id="58"/>
      <w:r w:rsidRPr="0030494D">
        <w:t xml:space="preserve">Es MUSS sichergestellt sein, dass von außen keine unerlaubten Verbindungen </w:t>
      </w:r>
      <w:r w:rsidR="009C32EB">
        <w:br/>
      </w:r>
      <w:r w:rsidRPr="0030494D">
        <w:t xml:space="preserve">in das geschützte Netz aufgebaut werden können. </w:t>
      </w:r>
    </w:p>
    <w:p w14:paraId="07E6F9E6" w14:textId="77777777" w:rsidR="0030494D" w:rsidRPr="0030494D" w:rsidRDefault="0030494D" w:rsidP="0030494D">
      <w:pPr>
        <w:ind w:left="709"/>
        <w:contextualSpacing/>
      </w:pPr>
    </w:p>
    <w:p w14:paraId="430D9FCE"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7CB884F6"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DD1DD7C" w14:textId="2C863401"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385DB23" w14:textId="77777777" w:rsidR="009C32EB" w:rsidRPr="0030494D" w:rsidRDefault="009C32EB"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AFA66DE" w14:textId="77777777" w:rsidTr="00012CFB">
        <w:trPr>
          <w:trHeight w:val="205"/>
        </w:trPr>
        <w:tc>
          <w:tcPr>
            <w:tcW w:w="8356" w:type="dxa"/>
            <w:shd w:val="clear" w:color="auto" w:fill="D6E3BC" w:themeFill="accent3" w:themeFillTint="66"/>
          </w:tcPr>
          <w:p w14:paraId="072AAB4D" w14:textId="698A3A45" w:rsidR="0030494D" w:rsidRPr="0030494D" w:rsidRDefault="00735B7D" w:rsidP="0030494D">
            <w:pPr>
              <w:suppressAutoHyphens/>
              <w:spacing w:before="120" w:after="120"/>
            </w:pPr>
            <w:r>
              <w:t xml:space="preserve">Umsetzung: JA / TEILWEISE / NEIN / ENTBEHRLICH </w:t>
            </w:r>
          </w:p>
        </w:tc>
      </w:tr>
      <w:tr w:rsidR="0030494D" w:rsidRPr="0030494D" w14:paraId="63B088F8" w14:textId="77777777" w:rsidTr="00012CFB">
        <w:tc>
          <w:tcPr>
            <w:tcW w:w="8356" w:type="dxa"/>
          </w:tcPr>
          <w:p w14:paraId="43490779" w14:textId="77777777" w:rsidR="0030494D" w:rsidRPr="0030494D" w:rsidRDefault="0030494D" w:rsidP="0030494D">
            <w:pPr>
              <w:suppressAutoHyphens/>
              <w:spacing w:before="120" w:after="120"/>
              <w:rPr>
                <w:color w:val="000000" w:themeColor="text1"/>
              </w:rPr>
            </w:pPr>
            <w:bookmarkStart w:id="59" w:name="A2u2"/>
            <w:bookmarkEnd w:id="59"/>
            <w:r w:rsidRPr="0030494D">
              <w:rPr>
                <w:color w:val="000000" w:themeColor="text1"/>
              </w:rPr>
              <w:t>Ihr aktueller Umsetzungsstand</w:t>
            </w:r>
          </w:p>
        </w:tc>
      </w:tr>
    </w:tbl>
    <w:p w14:paraId="06836E09"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BB85377" w14:textId="77777777" w:rsidTr="00012CFB">
        <w:tc>
          <w:tcPr>
            <w:tcW w:w="8340" w:type="dxa"/>
            <w:tcBorders>
              <w:bottom w:val="single" w:sz="4" w:space="0" w:color="auto"/>
            </w:tcBorders>
            <w:shd w:val="clear" w:color="auto" w:fill="C6D9F1" w:themeFill="text2" w:themeFillTint="33"/>
          </w:tcPr>
          <w:p w14:paraId="7B20FDDF"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9070405" w14:textId="77777777" w:rsidTr="00012CFB">
        <w:tc>
          <w:tcPr>
            <w:tcW w:w="8340" w:type="dxa"/>
            <w:shd w:val="clear" w:color="auto" w:fill="FFFFFF" w:themeFill="background1"/>
          </w:tcPr>
          <w:p w14:paraId="2966D506"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4D322089" w14:textId="77777777" w:rsidR="0030494D" w:rsidRPr="0030494D" w:rsidRDefault="0030494D" w:rsidP="0030494D">
      <w:pPr>
        <w:suppressAutoHyphens/>
        <w:spacing w:after="240"/>
        <w:ind w:left="720"/>
        <w:rPr>
          <w:color w:val="000000" w:themeColor="text1"/>
        </w:rPr>
      </w:pPr>
    </w:p>
    <w:p w14:paraId="6BDE8A3A" w14:textId="42F4E667" w:rsidR="0030494D" w:rsidRPr="0030494D" w:rsidRDefault="0030494D" w:rsidP="000D12BB">
      <w:pPr>
        <w:numPr>
          <w:ilvl w:val="0"/>
          <w:numId w:val="3"/>
        </w:numPr>
        <w:spacing w:after="2765"/>
        <w:ind w:left="709" w:hanging="709"/>
        <w:contextualSpacing/>
      </w:pPr>
      <w:bookmarkStart w:id="60" w:name="A2a3"/>
      <w:bookmarkEnd w:id="60"/>
      <w:r w:rsidRPr="0030494D">
        <w:t xml:space="preserve">Ebenso DÜRFEN KEINE unerlaubten Verbindungen aus dem geschützten </w:t>
      </w:r>
      <w:r w:rsidR="009C32EB">
        <w:t>N</w:t>
      </w:r>
      <w:r w:rsidRPr="0030494D">
        <w:t xml:space="preserve">etz </w:t>
      </w:r>
      <w:r w:rsidR="009C32EB">
        <w:br/>
      </w:r>
      <w:r w:rsidRPr="0030494D">
        <w:t>heraus aufgebaut werden.</w:t>
      </w:r>
    </w:p>
    <w:p w14:paraId="19040DD8" w14:textId="77777777" w:rsidR="0030494D" w:rsidRPr="0030494D" w:rsidRDefault="0030494D" w:rsidP="0030494D">
      <w:pPr>
        <w:ind w:left="709"/>
        <w:contextualSpacing/>
      </w:pPr>
    </w:p>
    <w:p w14:paraId="4B93D5F5"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01840494"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0B05CCF" w14:textId="610C354B"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C656B58" w14:textId="77777777" w:rsidR="009C32EB" w:rsidRPr="0030494D" w:rsidRDefault="009C32EB"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204012FA" w14:textId="77777777" w:rsidTr="00012CFB">
        <w:trPr>
          <w:trHeight w:val="205"/>
        </w:trPr>
        <w:tc>
          <w:tcPr>
            <w:tcW w:w="8356" w:type="dxa"/>
            <w:shd w:val="clear" w:color="auto" w:fill="D6E3BC" w:themeFill="accent3" w:themeFillTint="66"/>
          </w:tcPr>
          <w:p w14:paraId="48E55022" w14:textId="19AFEF6C" w:rsidR="0030494D" w:rsidRPr="0030494D" w:rsidRDefault="00735B7D" w:rsidP="0030494D">
            <w:pPr>
              <w:suppressAutoHyphens/>
              <w:spacing w:before="120" w:after="120"/>
            </w:pPr>
            <w:r>
              <w:t xml:space="preserve">Umsetzung: JA / TEILWEISE / NEIN / ENTBEHRLICH </w:t>
            </w:r>
          </w:p>
        </w:tc>
      </w:tr>
      <w:tr w:rsidR="0030494D" w:rsidRPr="0030494D" w14:paraId="7EE019DA" w14:textId="77777777" w:rsidTr="00012CFB">
        <w:tc>
          <w:tcPr>
            <w:tcW w:w="8356" w:type="dxa"/>
          </w:tcPr>
          <w:p w14:paraId="5524C681" w14:textId="77777777" w:rsidR="0030494D" w:rsidRPr="0030494D" w:rsidRDefault="0030494D" w:rsidP="0030494D">
            <w:pPr>
              <w:suppressAutoHyphens/>
              <w:spacing w:before="120" w:after="120"/>
              <w:rPr>
                <w:color w:val="000000" w:themeColor="text1"/>
              </w:rPr>
            </w:pPr>
            <w:bookmarkStart w:id="61" w:name="A2u3"/>
            <w:bookmarkEnd w:id="61"/>
            <w:r w:rsidRPr="0030494D">
              <w:rPr>
                <w:color w:val="000000" w:themeColor="text1"/>
              </w:rPr>
              <w:t>Ihr aktueller Umsetzungsstand</w:t>
            </w:r>
          </w:p>
        </w:tc>
      </w:tr>
    </w:tbl>
    <w:p w14:paraId="764CBBF9"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0202837D" w14:textId="77777777" w:rsidTr="00012CFB">
        <w:tc>
          <w:tcPr>
            <w:tcW w:w="8340" w:type="dxa"/>
            <w:tcBorders>
              <w:bottom w:val="single" w:sz="4" w:space="0" w:color="auto"/>
            </w:tcBorders>
            <w:shd w:val="clear" w:color="auto" w:fill="C6D9F1" w:themeFill="text2" w:themeFillTint="33"/>
          </w:tcPr>
          <w:p w14:paraId="78D4425B"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D5E12F7" w14:textId="77777777" w:rsidTr="00012CFB">
        <w:tc>
          <w:tcPr>
            <w:tcW w:w="8340" w:type="dxa"/>
            <w:shd w:val="clear" w:color="auto" w:fill="FFFFFF" w:themeFill="background1"/>
          </w:tcPr>
          <w:p w14:paraId="357B1193"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2D0A610D" w14:textId="77777777" w:rsidR="0030494D" w:rsidRPr="0030494D" w:rsidRDefault="0030494D" w:rsidP="0030494D">
      <w:pPr>
        <w:suppressAutoHyphens/>
        <w:spacing w:after="240"/>
        <w:ind w:left="720"/>
        <w:rPr>
          <w:color w:val="000000" w:themeColor="text1"/>
        </w:rPr>
      </w:pPr>
    </w:p>
    <w:p w14:paraId="0776AC06" w14:textId="279D57B3" w:rsidR="0030494D" w:rsidRPr="0030494D" w:rsidRDefault="0030494D" w:rsidP="000D12BB">
      <w:pPr>
        <w:numPr>
          <w:ilvl w:val="0"/>
          <w:numId w:val="3"/>
        </w:numPr>
        <w:spacing w:after="2765"/>
        <w:ind w:left="709" w:hanging="709"/>
        <w:contextualSpacing/>
      </w:pPr>
      <w:bookmarkStart w:id="62" w:name="A2a4"/>
      <w:bookmarkEnd w:id="62"/>
      <w:r w:rsidRPr="0030494D">
        <w:t>Für die Firewall MÜSSEN eindeutige Regeln definiert werden, die festlegen,</w:t>
      </w:r>
      <w:r w:rsidR="009C32EB">
        <w:br/>
        <w:t>w</w:t>
      </w:r>
      <w:r w:rsidRPr="0030494D">
        <w:t xml:space="preserve">elche Kommunikationsverbindungen und Datenströme zugelassen werden. </w:t>
      </w:r>
    </w:p>
    <w:p w14:paraId="6EB20FD0" w14:textId="77777777" w:rsidR="0030494D" w:rsidRPr="0030494D" w:rsidRDefault="0030494D" w:rsidP="0030494D">
      <w:pPr>
        <w:ind w:left="709"/>
        <w:contextualSpacing/>
      </w:pPr>
    </w:p>
    <w:p w14:paraId="401580C9"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3FA6EAC"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9747330" w14:textId="3BA00DAF"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0639B38A" w14:textId="77777777" w:rsidR="009C32EB" w:rsidRPr="0030494D" w:rsidRDefault="009C32EB"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546DC53" w14:textId="77777777" w:rsidTr="00012CFB">
        <w:trPr>
          <w:trHeight w:val="205"/>
        </w:trPr>
        <w:tc>
          <w:tcPr>
            <w:tcW w:w="8356" w:type="dxa"/>
            <w:shd w:val="clear" w:color="auto" w:fill="D6E3BC" w:themeFill="accent3" w:themeFillTint="66"/>
          </w:tcPr>
          <w:p w14:paraId="53739C7A" w14:textId="2000FF2F" w:rsidR="0030494D" w:rsidRPr="0030494D" w:rsidRDefault="00735B7D" w:rsidP="0030494D">
            <w:pPr>
              <w:suppressAutoHyphens/>
              <w:spacing w:before="120" w:after="120"/>
            </w:pPr>
            <w:r>
              <w:t xml:space="preserve">Umsetzung: JA / TEILWEISE / NEIN / ENTBEHRLICH </w:t>
            </w:r>
          </w:p>
        </w:tc>
      </w:tr>
      <w:tr w:rsidR="0030494D" w:rsidRPr="0030494D" w14:paraId="5833DD66" w14:textId="77777777" w:rsidTr="00012CFB">
        <w:tc>
          <w:tcPr>
            <w:tcW w:w="8356" w:type="dxa"/>
          </w:tcPr>
          <w:p w14:paraId="5A7F141F" w14:textId="77777777" w:rsidR="0030494D" w:rsidRPr="0030494D" w:rsidRDefault="0030494D" w:rsidP="0030494D">
            <w:pPr>
              <w:suppressAutoHyphens/>
              <w:spacing w:before="120" w:after="120"/>
              <w:rPr>
                <w:color w:val="000000" w:themeColor="text1"/>
              </w:rPr>
            </w:pPr>
            <w:bookmarkStart w:id="63" w:name="A2u4"/>
            <w:bookmarkEnd w:id="63"/>
            <w:r w:rsidRPr="0030494D">
              <w:rPr>
                <w:color w:val="000000" w:themeColor="text1"/>
              </w:rPr>
              <w:t>Ihr aktueller Umsetzungsstand</w:t>
            </w:r>
          </w:p>
        </w:tc>
      </w:tr>
    </w:tbl>
    <w:p w14:paraId="58C180B9"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0BAC5248" w14:textId="77777777" w:rsidTr="00012CFB">
        <w:tc>
          <w:tcPr>
            <w:tcW w:w="8340" w:type="dxa"/>
            <w:tcBorders>
              <w:bottom w:val="single" w:sz="4" w:space="0" w:color="auto"/>
            </w:tcBorders>
            <w:shd w:val="clear" w:color="auto" w:fill="C6D9F1" w:themeFill="text2" w:themeFillTint="33"/>
          </w:tcPr>
          <w:p w14:paraId="12741DEA"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0270683D" w14:textId="77777777" w:rsidTr="00012CFB">
        <w:tc>
          <w:tcPr>
            <w:tcW w:w="8340" w:type="dxa"/>
            <w:shd w:val="clear" w:color="auto" w:fill="FFFFFF" w:themeFill="background1"/>
          </w:tcPr>
          <w:p w14:paraId="6CDD5770"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2D5BAC13" w14:textId="77777777" w:rsidR="0030494D" w:rsidRPr="0030494D" w:rsidRDefault="0030494D" w:rsidP="0030494D">
      <w:pPr>
        <w:suppressAutoHyphens/>
        <w:spacing w:after="240"/>
        <w:ind w:left="720"/>
        <w:rPr>
          <w:color w:val="000000" w:themeColor="text1"/>
        </w:rPr>
      </w:pPr>
    </w:p>
    <w:p w14:paraId="30E52C6C" w14:textId="0892789E" w:rsidR="0030494D" w:rsidRPr="0030494D" w:rsidRDefault="0030494D" w:rsidP="000D12BB">
      <w:pPr>
        <w:numPr>
          <w:ilvl w:val="0"/>
          <w:numId w:val="3"/>
        </w:numPr>
        <w:spacing w:after="2765"/>
        <w:ind w:left="709" w:hanging="709"/>
        <w:contextualSpacing/>
      </w:pPr>
      <w:bookmarkStart w:id="64" w:name="A2a5"/>
      <w:bookmarkEnd w:id="64"/>
      <w:r w:rsidRPr="0030494D">
        <w:t xml:space="preserve">Alle anderen Verbindungen MÜSSEN durch die Firewall unterbunden werden </w:t>
      </w:r>
      <w:r w:rsidR="009C32EB">
        <w:br/>
      </w:r>
      <w:r w:rsidRPr="0030494D">
        <w:t xml:space="preserve">(Whitelist-Ansatz). </w:t>
      </w:r>
    </w:p>
    <w:p w14:paraId="62E5FBB5" w14:textId="77777777" w:rsidR="0030494D" w:rsidRPr="0030494D" w:rsidRDefault="0030494D" w:rsidP="0030494D">
      <w:pPr>
        <w:ind w:left="709"/>
        <w:contextualSpacing/>
      </w:pPr>
    </w:p>
    <w:p w14:paraId="2BF62BBE"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DF8DB76"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F08039F" w14:textId="6FB1D09D"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139D05B5" w14:textId="77777777" w:rsidR="009C32EB" w:rsidRPr="0030494D" w:rsidRDefault="009C32EB"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403F070" w14:textId="77777777" w:rsidTr="00012CFB">
        <w:trPr>
          <w:trHeight w:val="205"/>
        </w:trPr>
        <w:tc>
          <w:tcPr>
            <w:tcW w:w="8356" w:type="dxa"/>
            <w:shd w:val="clear" w:color="auto" w:fill="D6E3BC" w:themeFill="accent3" w:themeFillTint="66"/>
          </w:tcPr>
          <w:p w14:paraId="217FEF16" w14:textId="01AF004F" w:rsidR="0030494D" w:rsidRPr="0030494D" w:rsidRDefault="00735B7D" w:rsidP="0030494D">
            <w:pPr>
              <w:suppressAutoHyphens/>
              <w:spacing w:before="120" w:after="120"/>
            </w:pPr>
            <w:r>
              <w:t xml:space="preserve">Umsetzung: JA / TEILWEISE / NEIN / ENTBEHRLICH </w:t>
            </w:r>
          </w:p>
        </w:tc>
      </w:tr>
      <w:tr w:rsidR="0030494D" w:rsidRPr="0030494D" w14:paraId="3CC4D95C" w14:textId="77777777" w:rsidTr="00012CFB">
        <w:tc>
          <w:tcPr>
            <w:tcW w:w="8356" w:type="dxa"/>
          </w:tcPr>
          <w:p w14:paraId="662BE389" w14:textId="77777777" w:rsidR="0030494D" w:rsidRPr="0030494D" w:rsidRDefault="0030494D" w:rsidP="0030494D">
            <w:pPr>
              <w:suppressAutoHyphens/>
              <w:spacing w:before="120" w:after="120"/>
              <w:rPr>
                <w:color w:val="000000" w:themeColor="text1"/>
              </w:rPr>
            </w:pPr>
            <w:bookmarkStart w:id="65" w:name="A2u5"/>
            <w:bookmarkEnd w:id="65"/>
            <w:r w:rsidRPr="0030494D">
              <w:rPr>
                <w:color w:val="000000" w:themeColor="text1"/>
              </w:rPr>
              <w:t>Ihr aktueller Umsetzungsstand</w:t>
            </w:r>
          </w:p>
        </w:tc>
      </w:tr>
    </w:tbl>
    <w:p w14:paraId="66D3690C"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8CE78AD" w14:textId="77777777" w:rsidTr="00012CFB">
        <w:tc>
          <w:tcPr>
            <w:tcW w:w="8340" w:type="dxa"/>
            <w:tcBorders>
              <w:bottom w:val="single" w:sz="4" w:space="0" w:color="auto"/>
            </w:tcBorders>
            <w:shd w:val="clear" w:color="auto" w:fill="C6D9F1" w:themeFill="text2" w:themeFillTint="33"/>
          </w:tcPr>
          <w:p w14:paraId="5771EE4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8B1AA7D" w14:textId="77777777" w:rsidTr="00012CFB">
        <w:tc>
          <w:tcPr>
            <w:tcW w:w="8340" w:type="dxa"/>
            <w:shd w:val="clear" w:color="auto" w:fill="FFFFFF" w:themeFill="background1"/>
          </w:tcPr>
          <w:p w14:paraId="33F853C0"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32E67107" w14:textId="77777777" w:rsidR="0030494D" w:rsidRPr="0030494D" w:rsidRDefault="0030494D" w:rsidP="0030494D">
      <w:pPr>
        <w:suppressAutoHyphens/>
        <w:spacing w:after="240"/>
        <w:ind w:left="720"/>
        <w:rPr>
          <w:color w:val="000000" w:themeColor="text1"/>
        </w:rPr>
      </w:pPr>
    </w:p>
    <w:p w14:paraId="4D8AD76F" w14:textId="77777777" w:rsidR="0030494D" w:rsidRPr="0030494D" w:rsidRDefault="0030494D" w:rsidP="000D12BB">
      <w:pPr>
        <w:numPr>
          <w:ilvl w:val="0"/>
          <w:numId w:val="3"/>
        </w:numPr>
        <w:spacing w:after="2765"/>
        <w:ind w:left="709" w:hanging="709"/>
        <w:contextualSpacing/>
      </w:pPr>
      <w:bookmarkStart w:id="66" w:name="A2a6"/>
      <w:bookmarkEnd w:id="66"/>
      <w:r w:rsidRPr="0030494D">
        <w:t>Die Kommunikationsbeziehungen mit angeschlossenen Dienst-Servern, die über die Firewall geführt werden, MÜSSEN in den Regeln berücksichtigt sein.</w:t>
      </w:r>
    </w:p>
    <w:p w14:paraId="2122B59B" w14:textId="77777777" w:rsidR="0030494D" w:rsidRPr="0030494D" w:rsidRDefault="0030494D" w:rsidP="0030494D">
      <w:pPr>
        <w:ind w:left="709"/>
        <w:contextualSpacing/>
      </w:pPr>
    </w:p>
    <w:p w14:paraId="4B9DB0E2"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7B97A311"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357C2A2" w14:textId="5D3F5CF3"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2DDC219" w14:textId="77777777" w:rsidR="009C32EB" w:rsidRPr="0030494D" w:rsidRDefault="009C32EB"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C9D4E00" w14:textId="77777777" w:rsidTr="00012CFB">
        <w:trPr>
          <w:trHeight w:val="205"/>
        </w:trPr>
        <w:tc>
          <w:tcPr>
            <w:tcW w:w="8356" w:type="dxa"/>
            <w:shd w:val="clear" w:color="auto" w:fill="D6E3BC" w:themeFill="accent3" w:themeFillTint="66"/>
          </w:tcPr>
          <w:p w14:paraId="58D27347" w14:textId="19C195FA" w:rsidR="0030494D" w:rsidRPr="0030494D" w:rsidRDefault="00735B7D" w:rsidP="0030494D">
            <w:pPr>
              <w:suppressAutoHyphens/>
              <w:spacing w:before="120" w:after="120"/>
            </w:pPr>
            <w:r>
              <w:t xml:space="preserve">Umsetzung: JA / TEILWEISE / NEIN / ENTBEHRLICH </w:t>
            </w:r>
          </w:p>
        </w:tc>
      </w:tr>
      <w:tr w:rsidR="0030494D" w:rsidRPr="0030494D" w14:paraId="203ABE68" w14:textId="77777777" w:rsidTr="00012CFB">
        <w:tc>
          <w:tcPr>
            <w:tcW w:w="8356" w:type="dxa"/>
          </w:tcPr>
          <w:p w14:paraId="59C61C5B" w14:textId="77777777" w:rsidR="0030494D" w:rsidRPr="0030494D" w:rsidRDefault="0030494D" w:rsidP="0030494D">
            <w:pPr>
              <w:suppressAutoHyphens/>
              <w:spacing w:before="120" w:after="120"/>
              <w:rPr>
                <w:color w:val="000000" w:themeColor="text1"/>
              </w:rPr>
            </w:pPr>
            <w:bookmarkStart w:id="67" w:name="A2u6"/>
            <w:bookmarkEnd w:id="67"/>
            <w:r w:rsidRPr="0030494D">
              <w:rPr>
                <w:color w:val="000000" w:themeColor="text1"/>
              </w:rPr>
              <w:t>Ihr aktueller Umsetzungsstand</w:t>
            </w:r>
          </w:p>
        </w:tc>
      </w:tr>
    </w:tbl>
    <w:p w14:paraId="08A74C1D" w14:textId="401322BF" w:rsidR="0030494D" w:rsidRDefault="0030494D" w:rsidP="0030494D">
      <w:pPr>
        <w:suppressAutoHyphens/>
        <w:spacing w:line="240" w:lineRule="auto"/>
        <w:ind w:left="720"/>
        <w:rPr>
          <w:color w:val="000000" w:themeColor="text1"/>
        </w:rPr>
      </w:pPr>
    </w:p>
    <w:p w14:paraId="3928CDFC" w14:textId="5D0D96FD" w:rsidR="009C32EB" w:rsidRDefault="009C32EB" w:rsidP="0030494D">
      <w:pPr>
        <w:suppressAutoHyphens/>
        <w:spacing w:line="240" w:lineRule="auto"/>
        <w:ind w:left="720"/>
        <w:rPr>
          <w:color w:val="000000" w:themeColor="text1"/>
        </w:rPr>
      </w:pPr>
    </w:p>
    <w:p w14:paraId="6D665082" w14:textId="77777777" w:rsidR="009C32EB" w:rsidRPr="0030494D" w:rsidRDefault="009C32EB"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7B662248" w14:textId="77777777" w:rsidTr="00012CFB">
        <w:tc>
          <w:tcPr>
            <w:tcW w:w="8340" w:type="dxa"/>
            <w:tcBorders>
              <w:bottom w:val="single" w:sz="4" w:space="0" w:color="auto"/>
            </w:tcBorders>
            <w:shd w:val="clear" w:color="auto" w:fill="C6D9F1" w:themeFill="text2" w:themeFillTint="33"/>
          </w:tcPr>
          <w:p w14:paraId="151FAE15"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24AC3C3C" w14:textId="77777777" w:rsidTr="00012CFB">
        <w:tc>
          <w:tcPr>
            <w:tcW w:w="8340" w:type="dxa"/>
            <w:shd w:val="clear" w:color="auto" w:fill="FFFFFF" w:themeFill="background1"/>
          </w:tcPr>
          <w:p w14:paraId="183E2F60"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E8F92C6" w14:textId="77777777" w:rsidR="0030494D" w:rsidRPr="0030494D" w:rsidRDefault="0030494D" w:rsidP="0030494D">
      <w:pPr>
        <w:suppressAutoHyphens/>
        <w:spacing w:after="240"/>
        <w:ind w:left="720"/>
        <w:rPr>
          <w:color w:val="000000" w:themeColor="text1"/>
        </w:rPr>
      </w:pPr>
    </w:p>
    <w:p w14:paraId="64FEB2FC" w14:textId="77777777" w:rsidR="0030494D" w:rsidRPr="0030494D" w:rsidRDefault="0030494D" w:rsidP="000D12BB">
      <w:pPr>
        <w:numPr>
          <w:ilvl w:val="0"/>
          <w:numId w:val="3"/>
        </w:numPr>
        <w:spacing w:after="2765"/>
        <w:ind w:left="709" w:hanging="709"/>
        <w:contextualSpacing/>
      </w:pPr>
      <w:bookmarkStart w:id="68" w:name="A2a7"/>
      <w:bookmarkEnd w:id="68"/>
      <w:r w:rsidRPr="0030494D">
        <w:t xml:space="preserve">Es MÜSSEN Verantwortliche benannt werden, die Filterregeln entwerfen, umsetzen und testen. </w:t>
      </w:r>
    </w:p>
    <w:p w14:paraId="1A254D88" w14:textId="77777777" w:rsidR="0030494D" w:rsidRPr="0030494D" w:rsidRDefault="0030494D" w:rsidP="0030494D">
      <w:pPr>
        <w:ind w:left="709"/>
        <w:contextualSpacing/>
      </w:pPr>
    </w:p>
    <w:p w14:paraId="241C2809"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7389BA3"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1B7A92A" w14:textId="3C424777"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5BC7606" w14:textId="77777777" w:rsidR="009C32EB" w:rsidRPr="0030494D" w:rsidRDefault="009C32EB"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B572DFD" w14:textId="77777777" w:rsidTr="00012CFB">
        <w:trPr>
          <w:trHeight w:val="205"/>
        </w:trPr>
        <w:tc>
          <w:tcPr>
            <w:tcW w:w="8356" w:type="dxa"/>
            <w:shd w:val="clear" w:color="auto" w:fill="D6E3BC" w:themeFill="accent3" w:themeFillTint="66"/>
          </w:tcPr>
          <w:p w14:paraId="7DE167C7" w14:textId="40247668" w:rsidR="0030494D" w:rsidRPr="0030494D" w:rsidRDefault="00735B7D" w:rsidP="0030494D">
            <w:pPr>
              <w:suppressAutoHyphens/>
              <w:spacing w:before="120" w:after="120"/>
            </w:pPr>
            <w:r>
              <w:t xml:space="preserve">Umsetzung: JA / TEILWEISE / NEIN / ENTBEHRLICH </w:t>
            </w:r>
          </w:p>
        </w:tc>
      </w:tr>
      <w:tr w:rsidR="0030494D" w:rsidRPr="0030494D" w14:paraId="1B015164" w14:textId="77777777" w:rsidTr="00012CFB">
        <w:tc>
          <w:tcPr>
            <w:tcW w:w="8356" w:type="dxa"/>
          </w:tcPr>
          <w:p w14:paraId="6A8C14A8" w14:textId="77777777" w:rsidR="0030494D" w:rsidRPr="0030494D" w:rsidRDefault="0030494D" w:rsidP="0030494D">
            <w:pPr>
              <w:suppressAutoHyphens/>
              <w:spacing w:before="120" w:after="120"/>
              <w:rPr>
                <w:color w:val="000000" w:themeColor="text1"/>
              </w:rPr>
            </w:pPr>
            <w:bookmarkStart w:id="69" w:name="A2u7"/>
            <w:bookmarkEnd w:id="69"/>
            <w:r w:rsidRPr="0030494D">
              <w:rPr>
                <w:color w:val="000000" w:themeColor="text1"/>
              </w:rPr>
              <w:t>Ihr aktueller Umsetzungsstand</w:t>
            </w:r>
          </w:p>
        </w:tc>
      </w:tr>
    </w:tbl>
    <w:p w14:paraId="1C9C336F"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286E2B99" w14:textId="77777777" w:rsidTr="00012CFB">
        <w:tc>
          <w:tcPr>
            <w:tcW w:w="8340" w:type="dxa"/>
            <w:tcBorders>
              <w:bottom w:val="single" w:sz="4" w:space="0" w:color="auto"/>
            </w:tcBorders>
            <w:shd w:val="clear" w:color="auto" w:fill="C6D9F1" w:themeFill="text2" w:themeFillTint="33"/>
          </w:tcPr>
          <w:p w14:paraId="2F6DF57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DDCC650" w14:textId="77777777" w:rsidTr="00012CFB">
        <w:tc>
          <w:tcPr>
            <w:tcW w:w="8340" w:type="dxa"/>
            <w:shd w:val="clear" w:color="auto" w:fill="FFFFFF" w:themeFill="background1"/>
          </w:tcPr>
          <w:p w14:paraId="258B58DC"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49B0D576" w14:textId="77777777" w:rsidR="0030494D" w:rsidRPr="0030494D" w:rsidRDefault="0030494D" w:rsidP="0030494D">
      <w:pPr>
        <w:suppressAutoHyphens/>
        <w:spacing w:after="240"/>
        <w:ind w:left="720"/>
        <w:rPr>
          <w:color w:val="000000" w:themeColor="text1"/>
        </w:rPr>
      </w:pPr>
    </w:p>
    <w:p w14:paraId="1FF9E703" w14:textId="77777777" w:rsidR="0030494D" w:rsidRPr="0030494D" w:rsidRDefault="0030494D" w:rsidP="000D12BB">
      <w:pPr>
        <w:numPr>
          <w:ilvl w:val="0"/>
          <w:numId w:val="3"/>
        </w:numPr>
        <w:spacing w:after="2765"/>
        <w:ind w:left="709" w:hanging="709"/>
        <w:contextualSpacing/>
      </w:pPr>
      <w:bookmarkStart w:id="70" w:name="A2a8"/>
      <w:bookmarkEnd w:id="70"/>
      <w:r w:rsidRPr="0030494D">
        <w:t>Zudem MUSS geklärt werden, wer Filterregeln verändern darf.</w:t>
      </w:r>
    </w:p>
    <w:p w14:paraId="51201B15" w14:textId="77777777" w:rsidR="0030494D" w:rsidRPr="0030494D" w:rsidRDefault="0030494D" w:rsidP="0030494D">
      <w:pPr>
        <w:ind w:left="709"/>
        <w:contextualSpacing/>
      </w:pPr>
    </w:p>
    <w:p w14:paraId="57BBC8EC"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5A17ECD6"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2E5A52F" w14:textId="51A0C2A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1F5758FB" w14:textId="77777777" w:rsidR="009C32EB" w:rsidRPr="0030494D" w:rsidRDefault="009C32EB"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13BE55D" w14:textId="77777777" w:rsidTr="00012CFB">
        <w:trPr>
          <w:trHeight w:val="205"/>
        </w:trPr>
        <w:tc>
          <w:tcPr>
            <w:tcW w:w="8356" w:type="dxa"/>
            <w:shd w:val="clear" w:color="auto" w:fill="D6E3BC" w:themeFill="accent3" w:themeFillTint="66"/>
          </w:tcPr>
          <w:p w14:paraId="1EFED4F1" w14:textId="7FB172EC" w:rsidR="0030494D" w:rsidRPr="0030494D" w:rsidRDefault="00735B7D" w:rsidP="0030494D">
            <w:pPr>
              <w:suppressAutoHyphens/>
              <w:spacing w:before="120" w:after="120"/>
            </w:pPr>
            <w:r>
              <w:t xml:space="preserve">Umsetzung: JA / TEILWEISE / NEIN / ENTBEHRLICH </w:t>
            </w:r>
          </w:p>
        </w:tc>
      </w:tr>
      <w:tr w:rsidR="0030494D" w:rsidRPr="0030494D" w14:paraId="25442689" w14:textId="77777777" w:rsidTr="00012CFB">
        <w:tc>
          <w:tcPr>
            <w:tcW w:w="8356" w:type="dxa"/>
          </w:tcPr>
          <w:p w14:paraId="61DAE305" w14:textId="77777777" w:rsidR="0030494D" w:rsidRPr="0030494D" w:rsidRDefault="0030494D" w:rsidP="0030494D">
            <w:pPr>
              <w:suppressAutoHyphens/>
              <w:spacing w:before="120" w:after="120"/>
              <w:rPr>
                <w:color w:val="000000" w:themeColor="text1"/>
              </w:rPr>
            </w:pPr>
            <w:bookmarkStart w:id="71" w:name="A2u8"/>
            <w:bookmarkEnd w:id="71"/>
            <w:r w:rsidRPr="0030494D">
              <w:rPr>
                <w:color w:val="000000" w:themeColor="text1"/>
              </w:rPr>
              <w:t>Ihr aktueller Umsetzungsstand</w:t>
            </w:r>
          </w:p>
        </w:tc>
      </w:tr>
    </w:tbl>
    <w:p w14:paraId="428728F1"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B084A17" w14:textId="77777777" w:rsidTr="00012CFB">
        <w:tc>
          <w:tcPr>
            <w:tcW w:w="8340" w:type="dxa"/>
            <w:tcBorders>
              <w:bottom w:val="single" w:sz="4" w:space="0" w:color="auto"/>
            </w:tcBorders>
            <w:shd w:val="clear" w:color="auto" w:fill="C6D9F1" w:themeFill="text2" w:themeFillTint="33"/>
          </w:tcPr>
          <w:p w14:paraId="563A70DA"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86F1137" w14:textId="77777777" w:rsidTr="00012CFB">
        <w:tc>
          <w:tcPr>
            <w:tcW w:w="8340" w:type="dxa"/>
            <w:shd w:val="clear" w:color="auto" w:fill="FFFFFF" w:themeFill="background1"/>
          </w:tcPr>
          <w:p w14:paraId="280F279A"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07F455C2" w14:textId="77777777" w:rsidR="0030494D" w:rsidRPr="0030494D" w:rsidRDefault="0030494D" w:rsidP="0030494D">
      <w:pPr>
        <w:suppressAutoHyphens/>
        <w:spacing w:after="240"/>
        <w:ind w:left="720"/>
        <w:rPr>
          <w:color w:val="000000" w:themeColor="text1"/>
        </w:rPr>
      </w:pPr>
    </w:p>
    <w:p w14:paraId="6962208D" w14:textId="77777777" w:rsidR="0013631E" w:rsidRDefault="0030494D" w:rsidP="000D12BB">
      <w:pPr>
        <w:numPr>
          <w:ilvl w:val="0"/>
          <w:numId w:val="3"/>
        </w:numPr>
        <w:spacing w:after="2765"/>
        <w:ind w:left="709" w:hanging="709"/>
        <w:contextualSpacing/>
      </w:pPr>
      <w:bookmarkStart w:id="72" w:name="A2a9"/>
      <w:bookmarkEnd w:id="72"/>
      <w:r w:rsidRPr="0030494D">
        <w:t xml:space="preserve"> Die getroffenen Entscheidungen sowie die relevanten Informationen und </w:t>
      </w:r>
    </w:p>
    <w:p w14:paraId="438AA0BC" w14:textId="4CE43215" w:rsidR="0030494D" w:rsidRPr="0030494D" w:rsidRDefault="0030494D" w:rsidP="0013631E">
      <w:pPr>
        <w:spacing w:after="2765"/>
        <w:ind w:left="709"/>
        <w:contextualSpacing/>
      </w:pPr>
      <w:r w:rsidRPr="0030494D">
        <w:t>Entscheidungsgründe MÜSSEN dokumentiert werden.</w:t>
      </w:r>
    </w:p>
    <w:p w14:paraId="38451B0C" w14:textId="77777777" w:rsidR="0030494D" w:rsidRPr="0030494D" w:rsidRDefault="0030494D" w:rsidP="0030494D">
      <w:pPr>
        <w:ind w:left="709"/>
        <w:contextualSpacing/>
      </w:pPr>
    </w:p>
    <w:p w14:paraId="4E2B7187"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73AF1D89"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00CF447" w14:textId="7ABC24D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1EDD49BC" w14:textId="77777777" w:rsidR="009C32EB" w:rsidRPr="0030494D" w:rsidRDefault="009C32EB"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10D4941" w14:textId="77777777" w:rsidTr="00012CFB">
        <w:trPr>
          <w:trHeight w:val="205"/>
        </w:trPr>
        <w:tc>
          <w:tcPr>
            <w:tcW w:w="8356" w:type="dxa"/>
            <w:shd w:val="clear" w:color="auto" w:fill="D6E3BC" w:themeFill="accent3" w:themeFillTint="66"/>
          </w:tcPr>
          <w:p w14:paraId="2C0403AA" w14:textId="77C2D9E6" w:rsidR="0030494D" w:rsidRPr="0030494D" w:rsidRDefault="00735B7D" w:rsidP="0030494D">
            <w:pPr>
              <w:suppressAutoHyphens/>
              <w:spacing w:before="120" w:after="120"/>
            </w:pPr>
            <w:r>
              <w:t xml:space="preserve">Umsetzung: JA / TEILWEISE / NEIN / ENTBEHRLICH </w:t>
            </w:r>
          </w:p>
        </w:tc>
      </w:tr>
      <w:tr w:rsidR="0030494D" w:rsidRPr="0030494D" w14:paraId="15D122A9" w14:textId="77777777" w:rsidTr="00012CFB">
        <w:tc>
          <w:tcPr>
            <w:tcW w:w="8356" w:type="dxa"/>
          </w:tcPr>
          <w:p w14:paraId="65C01ACD" w14:textId="77777777" w:rsidR="0030494D" w:rsidRPr="0030494D" w:rsidRDefault="0030494D" w:rsidP="0030494D">
            <w:pPr>
              <w:suppressAutoHyphens/>
              <w:spacing w:before="120" w:after="120"/>
              <w:rPr>
                <w:color w:val="000000" w:themeColor="text1"/>
              </w:rPr>
            </w:pPr>
            <w:bookmarkStart w:id="73" w:name="A2u9"/>
            <w:bookmarkEnd w:id="73"/>
            <w:r w:rsidRPr="0030494D">
              <w:rPr>
                <w:color w:val="000000" w:themeColor="text1"/>
              </w:rPr>
              <w:t>Ihr aktueller Umsetzungsstand</w:t>
            </w:r>
          </w:p>
        </w:tc>
      </w:tr>
    </w:tbl>
    <w:p w14:paraId="132B6E5C" w14:textId="676D167C" w:rsidR="0030494D" w:rsidRDefault="0030494D" w:rsidP="0030494D">
      <w:pPr>
        <w:suppressAutoHyphens/>
        <w:spacing w:line="240" w:lineRule="auto"/>
        <w:ind w:left="720"/>
        <w:rPr>
          <w:color w:val="000000" w:themeColor="text1"/>
        </w:rPr>
      </w:pPr>
    </w:p>
    <w:p w14:paraId="5F0477F9" w14:textId="15C84373" w:rsidR="0013631E" w:rsidRDefault="0013631E" w:rsidP="0030494D">
      <w:pPr>
        <w:suppressAutoHyphens/>
        <w:spacing w:line="240" w:lineRule="auto"/>
        <w:ind w:left="720"/>
        <w:rPr>
          <w:color w:val="000000" w:themeColor="text1"/>
        </w:rPr>
      </w:pPr>
    </w:p>
    <w:p w14:paraId="3ED0498D" w14:textId="77777777" w:rsidR="0013631E" w:rsidRPr="0030494D" w:rsidRDefault="0013631E"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44BB349" w14:textId="77777777" w:rsidTr="00012CFB">
        <w:tc>
          <w:tcPr>
            <w:tcW w:w="8340" w:type="dxa"/>
            <w:tcBorders>
              <w:bottom w:val="single" w:sz="4" w:space="0" w:color="auto"/>
            </w:tcBorders>
            <w:shd w:val="clear" w:color="auto" w:fill="C6D9F1" w:themeFill="text2" w:themeFillTint="33"/>
          </w:tcPr>
          <w:p w14:paraId="04358569"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72F8C2D" w14:textId="77777777" w:rsidTr="00012CFB">
        <w:tc>
          <w:tcPr>
            <w:tcW w:w="8340" w:type="dxa"/>
            <w:shd w:val="clear" w:color="auto" w:fill="FFFFFF" w:themeFill="background1"/>
          </w:tcPr>
          <w:p w14:paraId="3729BC74"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621729D" w14:textId="77777777" w:rsidR="0030494D" w:rsidRPr="0030494D" w:rsidRDefault="0030494D" w:rsidP="0030494D">
      <w:pPr>
        <w:spacing w:before="480" w:line="240" w:lineRule="auto"/>
        <w:ind w:left="714" w:hanging="357"/>
      </w:pPr>
    </w:p>
    <w:p w14:paraId="5C36C9D3" w14:textId="77777777" w:rsidR="0030494D" w:rsidRPr="0030494D" w:rsidRDefault="0030494D" w:rsidP="00746C6E">
      <w:pPr>
        <w:pStyle w:val="berschrift2"/>
      </w:pPr>
      <w:bookmarkStart w:id="74" w:name="A3"/>
      <w:bookmarkStart w:id="75" w:name="_Toc93436299"/>
      <w:bookmarkStart w:id="76" w:name="_Toc93444889"/>
      <w:bookmarkEnd w:id="74"/>
      <w:r w:rsidRPr="0030494D">
        <w:t>Einrichten geeigneter Filterregeln am Paketfilter (B) [A3]</w:t>
      </w:r>
      <w:bookmarkEnd w:id="75"/>
      <w:bookmarkEnd w:id="76"/>
    </w:p>
    <w:p w14:paraId="3CE986DC" w14:textId="77777777" w:rsidR="0030494D" w:rsidRPr="0030494D" w:rsidRDefault="0030494D" w:rsidP="0030494D">
      <w:pPr>
        <w:suppressAutoHyphens/>
        <w:spacing w:after="240"/>
        <w:ind w:left="720"/>
        <w:rPr>
          <w:color w:val="000000" w:themeColor="text1"/>
        </w:rPr>
      </w:pPr>
    </w:p>
    <w:p w14:paraId="7A31CF22" w14:textId="5BCD2810" w:rsidR="0030494D" w:rsidRPr="0030494D" w:rsidRDefault="0030494D" w:rsidP="000D12BB">
      <w:pPr>
        <w:numPr>
          <w:ilvl w:val="0"/>
          <w:numId w:val="3"/>
        </w:numPr>
        <w:spacing w:after="2765"/>
        <w:ind w:left="709" w:hanging="709"/>
        <w:contextualSpacing/>
      </w:pPr>
      <w:bookmarkStart w:id="77" w:name="A3a1"/>
      <w:bookmarkEnd w:id="77"/>
      <w:r w:rsidRPr="0030494D">
        <w:t xml:space="preserve">Basierend auf den Firewall-Regeln aus NET.3.2.A2 Festlegen der Firewall-Regeln MÜSSEN geeignete Filterregeln für den Paketfilter definiert und eingerichtet </w:t>
      </w:r>
      <w:r w:rsidR="0013631E">
        <w:br/>
      </w:r>
      <w:r w:rsidRPr="0030494D">
        <w:t>werden.</w:t>
      </w:r>
    </w:p>
    <w:p w14:paraId="63E44868" w14:textId="77777777" w:rsidR="0030494D" w:rsidRPr="0030494D" w:rsidRDefault="0030494D" w:rsidP="0030494D">
      <w:pPr>
        <w:ind w:left="709"/>
        <w:contextualSpacing/>
      </w:pPr>
    </w:p>
    <w:p w14:paraId="47BA9DC4"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5D4335D4"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7674E6BF" w14:textId="5592E614"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7F916AB3" w14:textId="77777777" w:rsidR="0013631E" w:rsidRPr="0030494D" w:rsidRDefault="0013631E"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D900CEB" w14:textId="77777777" w:rsidTr="00012CFB">
        <w:trPr>
          <w:trHeight w:val="205"/>
        </w:trPr>
        <w:tc>
          <w:tcPr>
            <w:tcW w:w="8356" w:type="dxa"/>
            <w:shd w:val="clear" w:color="auto" w:fill="D6E3BC" w:themeFill="accent3" w:themeFillTint="66"/>
          </w:tcPr>
          <w:p w14:paraId="7DC51A54" w14:textId="4F43ABCF" w:rsidR="0030494D" w:rsidRPr="0030494D" w:rsidRDefault="00735B7D" w:rsidP="0030494D">
            <w:pPr>
              <w:suppressAutoHyphens/>
              <w:spacing w:before="120" w:after="120"/>
            </w:pPr>
            <w:r>
              <w:t xml:space="preserve">Umsetzung: JA / TEILWEISE / NEIN / ENTBEHRLICH </w:t>
            </w:r>
          </w:p>
        </w:tc>
      </w:tr>
      <w:tr w:rsidR="0030494D" w:rsidRPr="0030494D" w14:paraId="0B0D4718" w14:textId="77777777" w:rsidTr="00012CFB">
        <w:tc>
          <w:tcPr>
            <w:tcW w:w="8356" w:type="dxa"/>
          </w:tcPr>
          <w:p w14:paraId="6A4C4559" w14:textId="77777777" w:rsidR="0030494D" w:rsidRPr="0030494D" w:rsidRDefault="0030494D" w:rsidP="0030494D">
            <w:pPr>
              <w:suppressAutoHyphens/>
              <w:spacing w:before="120" w:after="120"/>
              <w:rPr>
                <w:color w:val="000000" w:themeColor="text1"/>
              </w:rPr>
            </w:pPr>
            <w:bookmarkStart w:id="78" w:name="A3u1"/>
            <w:bookmarkEnd w:id="78"/>
            <w:r w:rsidRPr="0030494D">
              <w:rPr>
                <w:color w:val="000000" w:themeColor="text1"/>
              </w:rPr>
              <w:t>Ihr aktueller Umsetzungsstand</w:t>
            </w:r>
          </w:p>
        </w:tc>
      </w:tr>
    </w:tbl>
    <w:p w14:paraId="176D1C71"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42AA17B" w14:textId="77777777" w:rsidTr="00012CFB">
        <w:tc>
          <w:tcPr>
            <w:tcW w:w="8340" w:type="dxa"/>
            <w:tcBorders>
              <w:bottom w:val="single" w:sz="4" w:space="0" w:color="auto"/>
            </w:tcBorders>
            <w:shd w:val="clear" w:color="auto" w:fill="C6D9F1" w:themeFill="text2" w:themeFillTint="33"/>
          </w:tcPr>
          <w:p w14:paraId="4FE8E1C8"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23F4405A" w14:textId="77777777" w:rsidTr="00012CFB">
        <w:tc>
          <w:tcPr>
            <w:tcW w:w="8340" w:type="dxa"/>
            <w:shd w:val="clear" w:color="auto" w:fill="FFFFFF" w:themeFill="background1"/>
          </w:tcPr>
          <w:p w14:paraId="6281ADC5"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6C5571BE" w14:textId="77777777" w:rsidR="0030494D" w:rsidRPr="0030494D" w:rsidRDefault="0030494D" w:rsidP="0030494D">
      <w:pPr>
        <w:suppressAutoHyphens/>
        <w:spacing w:after="240"/>
        <w:ind w:left="720"/>
        <w:rPr>
          <w:color w:val="000000" w:themeColor="text1"/>
        </w:rPr>
      </w:pPr>
    </w:p>
    <w:p w14:paraId="24F976F1" w14:textId="2118777A" w:rsidR="0030494D" w:rsidRPr="0030494D" w:rsidRDefault="0030494D" w:rsidP="000D12BB">
      <w:pPr>
        <w:numPr>
          <w:ilvl w:val="0"/>
          <w:numId w:val="3"/>
        </w:numPr>
        <w:spacing w:after="2765"/>
        <w:ind w:left="709" w:hanging="709"/>
        <w:contextualSpacing/>
      </w:pPr>
      <w:bookmarkStart w:id="79" w:name="A3a2"/>
      <w:bookmarkEnd w:id="79"/>
      <w:r w:rsidRPr="0030494D">
        <w:t>Ein Paketfilter MUSS so eingestellt sein, dass er alle ungültigen TCP-Flag-</w:t>
      </w:r>
      <w:r w:rsidR="0013631E">
        <w:br/>
      </w:r>
      <w:r w:rsidRPr="0030494D">
        <w:t xml:space="preserve">Kombinationen verwirft. </w:t>
      </w:r>
    </w:p>
    <w:p w14:paraId="7D044096" w14:textId="77777777" w:rsidR="0030494D" w:rsidRPr="0030494D" w:rsidRDefault="0030494D" w:rsidP="0030494D">
      <w:pPr>
        <w:ind w:left="709"/>
        <w:contextualSpacing/>
      </w:pPr>
    </w:p>
    <w:p w14:paraId="272EAB43"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446CEB0D"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1823707" w14:textId="2934251F"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080EC94" w14:textId="77777777" w:rsidR="0013631E" w:rsidRPr="0030494D" w:rsidRDefault="0013631E"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77B75A34" w14:textId="77777777" w:rsidTr="00012CFB">
        <w:trPr>
          <w:trHeight w:val="205"/>
        </w:trPr>
        <w:tc>
          <w:tcPr>
            <w:tcW w:w="8356" w:type="dxa"/>
            <w:shd w:val="clear" w:color="auto" w:fill="D6E3BC" w:themeFill="accent3" w:themeFillTint="66"/>
          </w:tcPr>
          <w:p w14:paraId="1B85D133" w14:textId="42F73D20" w:rsidR="0030494D" w:rsidRPr="0030494D" w:rsidRDefault="00735B7D" w:rsidP="0030494D">
            <w:pPr>
              <w:suppressAutoHyphens/>
              <w:spacing w:before="120" w:after="120"/>
            </w:pPr>
            <w:r>
              <w:t xml:space="preserve">Umsetzung: JA / TEILWEISE / NEIN / ENTBEHRLICH </w:t>
            </w:r>
          </w:p>
        </w:tc>
      </w:tr>
      <w:tr w:rsidR="0030494D" w:rsidRPr="0030494D" w14:paraId="0B4186CC" w14:textId="77777777" w:rsidTr="00012CFB">
        <w:tc>
          <w:tcPr>
            <w:tcW w:w="8356" w:type="dxa"/>
          </w:tcPr>
          <w:p w14:paraId="500C846F" w14:textId="77777777" w:rsidR="0030494D" w:rsidRPr="0030494D" w:rsidRDefault="0030494D" w:rsidP="0030494D">
            <w:pPr>
              <w:suppressAutoHyphens/>
              <w:spacing w:before="120" w:after="120"/>
              <w:rPr>
                <w:color w:val="000000" w:themeColor="text1"/>
              </w:rPr>
            </w:pPr>
            <w:bookmarkStart w:id="80" w:name="A3u2"/>
            <w:bookmarkEnd w:id="80"/>
            <w:r w:rsidRPr="0030494D">
              <w:rPr>
                <w:color w:val="000000" w:themeColor="text1"/>
              </w:rPr>
              <w:t>Ihr aktueller Umsetzungsstand</w:t>
            </w:r>
          </w:p>
        </w:tc>
      </w:tr>
    </w:tbl>
    <w:p w14:paraId="6BDCE5DF"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7CB9D9BA" w14:textId="77777777" w:rsidTr="00012CFB">
        <w:tc>
          <w:tcPr>
            <w:tcW w:w="8340" w:type="dxa"/>
            <w:tcBorders>
              <w:bottom w:val="single" w:sz="4" w:space="0" w:color="auto"/>
            </w:tcBorders>
            <w:shd w:val="clear" w:color="auto" w:fill="C6D9F1" w:themeFill="text2" w:themeFillTint="33"/>
          </w:tcPr>
          <w:p w14:paraId="146B8AD5"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14C4FBAD" w14:textId="77777777" w:rsidTr="00012CFB">
        <w:tc>
          <w:tcPr>
            <w:tcW w:w="8340" w:type="dxa"/>
            <w:shd w:val="clear" w:color="auto" w:fill="FFFFFF" w:themeFill="background1"/>
          </w:tcPr>
          <w:p w14:paraId="00E2B84C"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63F7DAF0" w14:textId="5D587062" w:rsidR="0030494D" w:rsidRDefault="0030494D" w:rsidP="0030494D">
      <w:pPr>
        <w:suppressAutoHyphens/>
        <w:spacing w:after="240"/>
        <w:ind w:left="720"/>
        <w:rPr>
          <w:color w:val="000000" w:themeColor="text1"/>
        </w:rPr>
      </w:pPr>
    </w:p>
    <w:p w14:paraId="24DC523E" w14:textId="31C68A8D" w:rsidR="00AD2088" w:rsidRDefault="00AD2088" w:rsidP="0030494D">
      <w:pPr>
        <w:suppressAutoHyphens/>
        <w:spacing w:after="240"/>
        <w:ind w:left="720"/>
        <w:rPr>
          <w:color w:val="000000" w:themeColor="text1"/>
        </w:rPr>
      </w:pPr>
    </w:p>
    <w:p w14:paraId="28BE0D2E" w14:textId="747EF926" w:rsidR="00AD2088" w:rsidRDefault="00AD2088" w:rsidP="0030494D">
      <w:pPr>
        <w:suppressAutoHyphens/>
        <w:spacing w:after="240"/>
        <w:ind w:left="720"/>
        <w:rPr>
          <w:color w:val="000000" w:themeColor="text1"/>
        </w:rPr>
      </w:pPr>
    </w:p>
    <w:p w14:paraId="46290EBB" w14:textId="5C7FA22A" w:rsidR="00AD2088" w:rsidRDefault="00AD2088" w:rsidP="0030494D">
      <w:pPr>
        <w:suppressAutoHyphens/>
        <w:spacing w:after="240"/>
        <w:ind w:left="720"/>
        <w:rPr>
          <w:color w:val="000000" w:themeColor="text1"/>
        </w:rPr>
      </w:pPr>
    </w:p>
    <w:p w14:paraId="277D0ACA" w14:textId="77777777" w:rsidR="00AD2088" w:rsidRPr="0030494D" w:rsidRDefault="00AD2088" w:rsidP="0030494D">
      <w:pPr>
        <w:suppressAutoHyphens/>
        <w:spacing w:after="240"/>
        <w:ind w:left="720"/>
        <w:rPr>
          <w:color w:val="000000" w:themeColor="text1"/>
        </w:rPr>
      </w:pPr>
    </w:p>
    <w:p w14:paraId="5BBEF547" w14:textId="17BB4041" w:rsidR="0030494D" w:rsidRDefault="0030494D" w:rsidP="000D12BB">
      <w:pPr>
        <w:numPr>
          <w:ilvl w:val="0"/>
          <w:numId w:val="3"/>
        </w:numPr>
        <w:spacing w:after="2765"/>
        <w:ind w:left="709" w:hanging="709"/>
        <w:contextualSpacing/>
      </w:pPr>
      <w:bookmarkStart w:id="81" w:name="A3a3"/>
      <w:bookmarkEnd w:id="81"/>
      <w:r w:rsidRPr="0030494D">
        <w:t xml:space="preserve">Grundsätzlich MUSS immer zustandsbehaftet gefiltert werden. </w:t>
      </w:r>
    </w:p>
    <w:p w14:paraId="059CBB6F" w14:textId="77777777" w:rsidR="00C070FF" w:rsidRPr="0030494D" w:rsidRDefault="00C070FF" w:rsidP="00C070FF">
      <w:pPr>
        <w:spacing w:after="2765"/>
        <w:ind w:left="709"/>
        <w:contextualSpacing/>
      </w:pPr>
    </w:p>
    <w:p w14:paraId="47D49DCD"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42B6A8B9"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7473A695" w14:textId="25A236AC"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B183D0C" w14:textId="77777777" w:rsidR="00C070FF" w:rsidRPr="0030494D" w:rsidRDefault="00C070FF"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E60D875" w14:textId="77777777" w:rsidTr="00012CFB">
        <w:trPr>
          <w:trHeight w:val="205"/>
        </w:trPr>
        <w:tc>
          <w:tcPr>
            <w:tcW w:w="8356" w:type="dxa"/>
            <w:shd w:val="clear" w:color="auto" w:fill="D6E3BC" w:themeFill="accent3" w:themeFillTint="66"/>
          </w:tcPr>
          <w:p w14:paraId="13CA991E" w14:textId="2D2AC88B" w:rsidR="0030494D" w:rsidRPr="0030494D" w:rsidRDefault="00735B7D" w:rsidP="0030494D">
            <w:pPr>
              <w:suppressAutoHyphens/>
              <w:spacing w:before="120" w:after="120"/>
            </w:pPr>
            <w:r>
              <w:t xml:space="preserve">Umsetzung: JA / TEILWEISE / NEIN / ENTBEHRLICH </w:t>
            </w:r>
          </w:p>
        </w:tc>
      </w:tr>
      <w:tr w:rsidR="0030494D" w:rsidRPr="0030494D" w14:paraId="3A594652" w14:textId="77777777" w:rsidTr="00012CFB">
        <w:tc>
          <w:tcPr>
            <w:tcW w:w="8356" w:type="dxa"/>
          </w:tcPr>
          <w:p w14:paraId="445CE210" w14:textId="77777777" w:rsidR="0030494D" w:rsidRPr="0030494D" w:rsidRDefault="0030494D" w:rsidP="0030494D">
            <w:pPr>
              <w:suppressAutoHyphens/>
              <w:spacing w:before="120" w:after="120"/>
              <w:rPr>
                <w:color w:val="000000" w:themeColor="text1"/>
              </w:rPr>
            </w:pPr>
            <w:bookmarkStart w:id="82" w:name="A3u3"/>
            <w:bookmarkEnd w:id="82"/>
            <w:r w:rsidRPr="0030494D">
              <w:rPr>
                <w:color w:val="000000" w:themeColor="text1"/>
              </w:rPr>
              <w:t>Ihr aktueller Umsetzungsstand</w:t>
            </w:r>
          </w:p>
        </w:tc>
      </w:tr>
    </w:tbl>
    <w:p w14:paraId="0DEB8EB6"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2DB29F8D" w14:textId="77777777" w:rsidTr="00012CFB">
        <w:tc>
          <w:tcPr>
            <w:tcW w:w="8340" w:type="dxa"/>
            <w:tcBorders>
              <w:bottom w:val="single" w:sz="4" w:space="0" w:color="auto"/>
            </w:tcBorders>
            <w:shd w:val="clear" w:color="auto" w:fill="C6D9F1" w:themeFill="text2" w:themeFillTint="33"/>
          </w:tcPr>
          <w:p w14:paraId="20CE8435"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F5D2ABF" w14:textId="77777777" w:rsidTr="00012CFB">
        <w:tc>
          <w:tcPr>
            <w:tcW w:w="8340" w:type="dxa"/>
            <w:shd w:val="clear" w:color="auto" w:fill="FFFFFF" w:themeFill="background1"/>
          </w:tcPr>
          <w:p w14:paraId="389FA3D6"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43DD1B5" w14:textId="77777777" w:rsidR="0030494D" w:rsidRPr="0030494D" w:rsidRDefault="0030494D" w:rsidP="0030494D">
      <w:pPr>
        <w:suppressAutoHyphens/>
        <w:spacing w:after="240"/>
        <w:ind w:left="720"/>
        <w:rPr>
          <w:color w:val="000000" w:themeColor="text1"/>
        </w:rPr>
      </w:pPr>
    </w:p>
    <w:p w14:paraId="22A2CAF2" w14:textId="77654CAB" w:rsidR="0030494D" w:rsidRPr="0030494D" w:rsidRDefault="0030494D" w:rsidP="000D12BB">
      <w:pPr>
        <w:numPr>
          <w:ilvl w:val="0"/>
          <w:numId w:val="3"/>
        </w:numPr>
        <w:spacing w:after="2765"/>
        <w:ind w:left="709" w:hanging="709"/>
        <w:contextualSpacing/>
      </w:pPr>
      <w:bookmarkStart w:id="83" w:name="A3a4"/>
      <w:bookmarkEnd w:id="83"/>
      <w:r w:rsidRPr="0030494D">
        <w:t>Auch für die verbindungslosen Protokolle UDP und ICMP MÜSSEN zustands</w:t>
      </w:r>
      <w:r w:rsidR="0013631E">
        <w:t>-</w:t>
      </w:r>
      <w:r w:rsidR="0013631E">
        <w:br/>
      </w:r>
      <w:r w:rsidRPr="0030494D">
        <w:t xml:space="preserve">behaftete Filterregeln konfiguriert werden. </w:t>
      </w:r>
    </w:p>
    <w:p w14:paraId="5A50769C" w14:textId="77777777" w:rsidR="0030494D" w:rsidRPr="0030494D" w:rsidRDefault="0030494D" w:rsidP="0030494D">
      <w:pPr>
        <w:ind w:left="709"/>
        <w:contextualSpacing/>
      </w:pPr>
    </w:p>
    <w:p w14:paraId="5BE33090"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5CAE1C0"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34349A2" w14:textId="0CFF8C4F"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42B66F04" w14:textId="77777777" w:rsidR="00C070FF" w:rsidRPr="0030494D" w:rsidRDefault="00C070FF"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D261418" w14:textId="77777777" w:rsidTr="00012CFB">
        <w:trPr>
          <w:trHeight w:val="205"/>
        </w:trPr>
        <w:tc>
          <w:tcPr>
            <w:tcW w:w="8356" w:type="dxa"/>
            <w:shd w:val="clear" w:color="auto" w:fill="D6E3BC" w:themeFill="accent3" w:themeFillTint="66"/>
          </w:tcPr>
          <w:p w14:paraId="076C9F40" w14:textId="386F09AD" w:rsidR="0030494D" w:rsidRPr="0030494D" w:rsidRDefault="00735B7D" w:rsidP="0030494D">
            <w:pPr>
              <w:suppressAutoHyphens/>
              <w:spacing w:before="120" w:after="120"/>
            </w:pPr>
            <w:r>
              <w:t xml:space="preserve">Umsetzung: JA / TEILWEISE / NEIN / ENTBEHRLICH </w:t>
            </w:r>
          </w:p>
        </w:tc>
      </w:tr>
      <w:tr w:rsidR="0030494D" w:rsidRPr="0030494D" w14:paraId="1DFECEB2" w14:textId="77777777" w:rsidTr="00012CFB">
        <w:tc>
          <w:tcPr>
            <w:tcW w:w="8356" w:type="dxa"/>
          </w:tcPr>
          <w:p w14:paraId="68DDBF3F" w14:textId="77777777" w:rsidR="0030494D" w:rsidRPr="0030494D" w:rsidRDefault="0030494D" w:rsidP="0030494D">
            <w:pPr>
              <w:suppressAutoHyphens/>
              <w:spacing w:before="120" w:after="120"/>
              <w:rPr>
                <w:color w:val="000000" w:themeColor="text1"/>
              </w:rPr>
            </w:pPr>
            <w:bookmarkStart w:id="84" w:name="A3u4"/>
            <w:bookmarkEnd w:id="84"/>
            <w:r w:rsidRPr="0030494D">
              <w:rPr>
                <w:color w:val="000000" w:themeColor="text1"/>
              </w:rPr>
              <w:t>Ihr aktueller Umsetzungsstand</w:t>
            </w:r>
          </w:p>
        </w:tc>
      </w:tr>
    </w:tbl>
    <w:p w14:paraId="534C5157"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7757C972" w14:textId="77777777" w:rsidTr="00012CFB">
        <w:tc>
          <w:tcPr>
            <w:tcW w:w="8340" w:type="dxa"/>
            <w:tcBorders>
              <w:bottom w:val="single" w:sz="4" w:space="0" w:color="auto"/>
            </w:tcBorders>
            <w:shd w:val="clear" w:color="auto" w:fill="C6D9F1" w:themeFill="text2" w:themeFillTint="33"/>
          </w:tcPr>
          <w:p w14:paraId="31D945CE"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7E6611B" w14:textId="77777777" w:rsidTr="00012CFB">
        <w:tc>
          <w:tcPr>
            <w:tcW w:w="8340" w:type="dxa"/>
            <w:shd w:val="clear" w:color="auto" w:fill="FFFFFF" w:themeFill="background1"/>
          </w:tcPr>
          <w:p w14:paraId="7DD823E7"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0C284352" w14:textId="77777777" w:rsidR="0030494D" w:rsidRPr="0030494D" w:rsidRDefault="0030494D" w:rsidP="0030494D">
      <w:pPr>
        <w:suppressAutoHyphens/>
        <w:spacing w:after="240"/>
        <w:ind w:left="720"/>
        <w:rPr>
          <w:color w:val="000000" w:themeColor="text1"/>
        </w:rPr>
      </w:pPr>
    </w:p>
    <w:p w14:paraId="09B24C7A" w14:textId="56FAC875" w:rsidR="00AE27FB" w:rsidRPr="0030494D" w:rsidRDefault="00AE27FB" w:rsidP="000D12BB">
      <w:pPr>
        <w:numPr>
          <w:ilvl w:val="0"/>
          <w:numId w:val="3"/>
        </w:numPr>
        <w:spacing w:after="2765"/>
        <w:ind w:left="709" w:hanging="709"/>
        <w:contextualSpacing/>
      </w:pPr>
      <w:bookmarkStart w:id="85" w:name="A3a5"/>
      <w:bookmarkEnd w:id="85"/>
      <w:r>
        <w:t>Die Firewall MUSS die Protokolle ICMP und ICMPv6 restriktiv filtern.</w:t>
      </w:r>
    </w:p>
    <w:p w14:paraId="6AB2A789" w14:textId="77777777" w:rsidR="0030494D" w:rsidRPr="0030494D" w:rsidRDefault="0030494D" w:rsidP="0030494D">
      <w:pPr>
        <w:ind w:left="709"/>
        <w:contextualSpacing/>
      </w:pPr>
    </w:p>
    <w:p w14:paraId="62D23152"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4BB0EFA"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73A4DC9" w14:textId="16CCB23C"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45DE579A" w14:textId="77777777" w:rsidR="0013631E" w:rsidRPr="0030494D" w:rsidRDefault="0013631E"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23F98DF" w14:textId="77777777" w:rsidTr="00012CFB">
        <w:trPr>
          <w:trHeight w:val="205"/>
        </w:trPr>
        <w:tc>
          <w:tcPr>
            <w:tcW w:w="8356" w:type="dxa"/>
            <w:shd w:val="clear" w:color="auto" w:fill="D6E3BC" w:themeFill="accent3" w:themeFillTint="66"/>
          </w:tcPr>
          <w:p w14:paraId="62C6DE00" w14:textId="38D8F798" w:rsidR="0030494D" w:rsidRPr="0030494D" w:rsidRDefault="00735B7D" w:rsidP="0030494D">
            <w:pPr>
              <w:suppressAutoHyphens/>
              <w:spacing w:before="120" w:after="120"/>
            </w:pPr>
            <w:r>
              <w:t xml:space="preserve">Umsetzung: JA / TEILWEISE / NEIN / ENTBEHRLICH </w:t>
            </w:r>
          </w:p>
        </w:tc>
      </w:tr>
      <w:tr w:rsidR="0030494D" w:rsidRPr="0030494D" w14:paraId="6F58CF2A" w14:textId="77777777" w:rsidTr="00012CFB">
        <w:tc>
          <w:tcPr>
            <w:tcW w:w="8356" w:type="dxa"/>
          </w:tcPr>
          <w:p w14:paraId="5CD84195" w14:textId="77777777" w:rsidR="0030494D" w:rsidRPr="0030494D" w:rsidRDefault="0030494D" w:rsidP="0030494D">
            <w:pPr>
              <w:suppressAutoHyphens/>
              <w:spacing w:before="120" w:after="120"/>
              <w:rPr>
                <w:color w:val="000000" w:themeColor="text1"/>
              </w:rPr>
            </w:pPr>
            <w:bookmarkStart w:id="86" w:name="A3u5"/>
            <w:bookmarkEnd w:id="86"/>
            <w:r w:rsidRPr="0030494D">
              <w:rPr>
                <w:color w:val="000000" w:themeColor="text1"/>
              </w:rPr>
              <w:t>Ihr aktueller Umsetzungsstand</w:t>
            </w:r>
          </w:p>
        </w:tc>
      </w:tr>
    </w:tbl>
    <w:p w14:paraId="3D106D87"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3085A1A" w14:textId="77777777" w:rsidTr="00012CFB">
        <w:tc>
          <w:tcPr>
            <w:tcW w:w="8340" w:type="dxa"/>
            <w:tcBorders>
              <w:bottom w:val="single" w:sz="4" w:space="0" w:color="auto"/>
            </w:tcBorders>
            <w:shd w:val="clear" w:color="auto" w:fill="C6D9F1" w:themeFill="text2" w:themeFillTint="33"/>
          </w:tcPr>
          <w:p w14:paraId="3A46A3D8"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0BB35D8" w14:textId="77777777" w:rsidTr="00012CFB">
        <w:tc>
          <w:tcPr>
            <w:tcW w:w="8340" w:type="dxa"/>
            <w:shd w:val="clear" w:color="auto" w:fill="FFFFFF" w:themeFill="background1"/>
          </w:tcPr>
          <w:p w14:paraId="32757FF9"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090D76C4" w14:textId="4FD17CF2" w:rsidR="0030494D" w:rsidRDefault="0030494D" w:rsidP="0030494D">
      <w:pPr>
        <w:spacing w:before="480" w:line="240" w:lineRule="auto"/>
        <w:ind w:left="714" w:hanging="357"/>
      </w:pPr>
    </w:p>
    <w:p w14:paraId="32B33A8A" w14:textId="1DE40AC3" w:rsidR="00DF7356" w:rsidRDefault="00DF7356" w:rsidP="0030494D">
      <w:pPr>
        <w:spacing w:before="480" w:line="240" w:lineRule="auto"/>
        <w:ind w:left="714" w:hanging="357"/>
      </w:pPr>
    </w:p>
    <w:p w14:paraId="62EEA2C0" w14:textId="75468C47" w:rsidR="00C070FF" w:rsidRPr="0030494D" w:rsidRDefault="0030494D" w:rsidP="00746C6E">
      <w:pPr>
        <w:pStyle w:val="berschrift2"/>
      </w:pPr>
      <w:bookmarkStart w:id="87" w:name="A4"/>
      <w:bookmarkStart w:id="88" w:name="_Toc93436300"/>
      <w:bookmarkStart w:id="89" w:name="_Toc93444890"/>
      <w:bookmarkEnd w:id="87"/>
      <w:r w:rsidRPr="0030494D">
        <w:t>Si</w:t>
      </w:r>
      <w:r w:rsidR="00C070FF">
        <w:t>c</w:t>
      </w:r>
      <w:r w:rsidRPr="0030494D">
        <w:t>here Konfiguration der Firewall (B) [A4</w:t>
      </w:r>
      <w:bookmarkEnd w:id="88"/>
      <w:r w:rsidR="00C070FF">
        <w:t>]</w:t>
      </w:r>
      <w:bookmarkEnd w:id="89"/>
    </w:p>
    <w:p w14:paraId="5E1FC228" w14:textId="77777777" w:rsidR="00C070FF" w:rsidRDefault="00C070FF" w:rsidP="00C070FF">
      <w:pPr>
        <w:spacing w:after="2765"/>
        <w:ind w:left="709"/>
        <w:contextualSpacing/>
      </w:pPr>
      <w:bookmarkStart w:id="90" w:name="A4a1"/>
      <w:bookmarkEnd w:id="90"/>
    </w:p>
    <w:p w14:paraId="5889A9B5" w14:textId="77777777" w:rsidR="00DF7356" w:rsidRDefault="00DF7356" w:rsidP="00DF7356">
      <w:pPr>
        <w:spacing w:after="2765"/>
        <w:ind w:left="709"/>
        <w:contextualSpacing/>
      </w:pPr>
    </w:p>
    <w:p w14:paraId="4A30AB40" w14:textId="4EF2ED62" w:rsidR="0030494D" w:rsidRPr="0030494D" w:rsidRDefault="0030494D" w:rsidP="000D12BB">
      <w:pPr>
        <w:numPr>
          <w:ilvl w:val="0"/>
          <w:numId w:val="3"/>
        </w:numPr>
        <w:spacing w:after="2765"/>
        <w:ind w:left="709" w:hanging="709"/>
        <w:contextualSpacing/>
      </w:pPr>
      <w:r w:rsidRPr="0030494D">
        <w:t>Bevor eine Firewall eingesetzt wird, MUSS sie sicher konfiguriert werden.</w:t>
      </w:r>
    </w:p>
    <w:p w14:paraId="482686A6" w14:textId="77777777" w:rsidR="0030494D" w:rsidRPr="0030494D" w:rsidRDefault="0030494D" w:rsidP="0030494D">
      <w:pPr>
        <w:ind w:left="709"/>
        <w:contextualSpacing/>
      </w:pPr>
    </w:p>
    <w:p w14:paraId="09086453"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1FD8BB6"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16E58A81" w14:textId="1B4E912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02233E5" w14:textId="77777777" w:rsidR="002D13CD" w:rsidRPr="0030494D" w:rsidRDefault="002D13CD"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F2D5017" w14:textId="77777777" w:rsidTr="00012CFB">
        <w:trPr>
          <w:trHeight w:val="205"/>
        </w:trPr>
        <w:tc>
          <w:tcPr>
            <w:tcW w:w="8356" w:type="dxa"/>
            <w:shd w:val="clear" w:color="auto" w:fill="D6E3BC" w:themeFill="accent3" w:themeFillTint="66"/>
          </w:tcPr>
          <w:p w14:paraId="7EFF31FA" w14:textId="59650B16" w:rsidR="0030494D" w:rsidRPr="0030494D" w:rsidRDefault="00735B7D" w:rsidP="0030494D">
            <w:pPr>
              <w:suppressAutoHyphens/>
              <w:spacing w:before="120" w:after="120"/>
            </w:pPr>
            <w:r>
              <w:t xml:space="preserve">Umsetzung: JA / TEILWEISE / NEIN / ENTBEHRLICH </w:t>
            </w:r>
          </w:p>
        </w:tc>
      </w:tr>
      <w:tr w:rsidR="0030494D" w:rsidRPr="0030494D" w14:paraId="7459FBFB" w14:textId="77777777" w:rsidTr="00012CFB">
        <w:tc>
          <w:tcPr>
            <w:tcW w:w="8356" w:type="dxa"/>
          </w:tcPr>
          <w:p w14:paraId="28663708" w14:textId="77777777" w:rsidR="0030494D" w:rsidRPr="0030494D" w:rsidRDefault="0030494D" w:rsidP="0030494D">
            <w:pPr>
              <w:suppressAutoHyphens/>
              <w:spacing w:before="120" w:after="120"/>
              <w:rPr>
                <w:color w:val="000000" w:themeColor="text1"/>
              </w:rPr>
            </w:pPr>
            <w:bookmarkStart w:id="91" w:name="A4u1"/>
            <w:bookmarkEnd w:id="91"/>
            <w:r w:rsidRPr="0030494D">
              <w:rPr>
                <w:color w:val="000000" w:themeColor="text1"/>
              </w:rPr>
              <w:t>Ihr aktueller Umsetzungsstand</w:t>
            </w:r>
          </w:p>
        </w:tc>
      </w:tr>
    </w:tbl>
    <w:p w14:paraId="3B24B05D"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29F4A5E" w14:textId="77777777" w:rsidTr="00012CFB">
        <w:tc>
          <w:tcPr>
            <w:tcW w:w="8340" w:type="dxa"/>
            <w:tcBorders>
              <w:bottom w:val="single" w:sz="4" w:space="0" w:color="auto"/>
            </w:tcBorders>
            <w:shd w:val="clear" w:color="auto" w:fill="C6D9F1" w:themeFill="text2" w:themeFillTint="33"/>
          </w:tcPr>
          <w:p w14:paraId="098EB415"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11CCACB9" w14:textId="77777777" w:rsidTr="00012CFB">
        <w:tc>
          <w:tcPr>
            <w:tcW w:w="8340" w:type="dxa"/>
            <w:shd w:val="clear" w:color="auto" w:fill="FFFFFF" w:themeFill="background1"/>
          </w:tcPr>
          <w:p w14:paraId="73F4CF96"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40AF92A" w14:textId="77777777" w:rsidR="0030494D" w:rsidRPr="0030494D" w:rsidRDefault="0030494D" w:rsidP="0030494D">
      <w:pPr>
        <w:suppressAutoHyphens/>
        <w:spacing w:after="240"/>
        <w:ind w:left="720"/>
        <w:rPr>
          <w:color w:val="000000" w:themeColor="text1"/>
        </w:rPr>
      </w:pPr>
    </w:p>
    <w:p w14:paraId="4BC7654B" w14:textId="77777777" w:rsidR="00746C6E" w:rsidRDefault="0030494D" w:rsidP="000D12BB">
      <w:pPr>
        <w:numPr>
          <w:ilvl w:val="0"/>
          <w:numId w:val="3"/>
        </w:numPr>
        <w:spacing w:after="2765"/>
        <w:ind w:left="709" w:hanging="709"/>
        <w:contextualSpacing/>
        <w:rPr>
          <w:color w:val="FF0000"/>
        </w:rPr>
      </w:pPr>
      <w:bookmarkStart w:id="92" w:name="A4a2"/>
      <w:bookmarkEnd w:id="92"/>
      <w:r w:rsidRPr="0030494D">
        <w:t xml:space="preserve">Alle Konfigurationsänderungen MÜSSEN nachvollziehbar dokumentiert sein. </w:t>
      </w:r>
      <w:r w:rsidR="00746C6E">
        <w:br/>
      </w:r>
    </w:p>
    <w:p w14:paraId="72042B5E" w14:textId="786B69D1" w:rsidR="0030494D" w:rsidRPr="0030494D" w:rsidRDefault="0030494D" w:rsidP="00746C6E">
      <w:pPr>
        <w:spacing w:after="2765"/>
        <w:ind w:left="709"/>
        <w:contextualSpacing/>
        <w:rPr>
          <w:color w:val="FF0000"/>
        </w:rPr>
      </w:pPr>
      <w:r w:rsidRPr="0030494D">
        <w:rPr>
          <w:color w:val="FF0000"/>
        </w:rPr>
        <w:t xml:space="preserve">Hier steht Ihre Konkretisierung des BSI-Textes der Anforderungen unter </w:t>
      </w:r>
    </w:p>
    <w:p w14:paraId="25009788"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2C202EA" w14:textId="6EBE6BC4"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1A3928C1" w14:textId="77777777" w:rsidR="002D13CD" w:rsidRPr="0030494D" w:rsidRDefault="002D13CD"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BAECF8D" w14:textId="77777777" w:rsidTr="00012CFB">
        <w:trPr>
          <w:trHeight w:val="205"/>
        </w:trPr>
        <w:tc>
          <w:tcPr>
            <w:tcW w:w="8356" w:type="dxa"/>
            <w:shd w:val="clear" w:color="auto" w:fill="D6E3BC" w:themeFill="accent3" w:themeFillTint="66"/>
          </w:tcPr>
          <w:p w14:paraId="07F6A1EE" w14:textId="5766A9BC" w:rsidR="0030494D" w:rsidRPr="0030494D" w:rsidRDefault="00735B7D" w:rsidP="0030494D">
            <w:pPr>
              <w:suppressAutoHyphens/>
              <w:spacing w:before="120" w:after="120"/>
            </w:pPr>
            <w:r>
              <w:t xml:space="preserve">Umsetzung: JA / TEILWEISE / NEIN / ENTBEHRLICH </w:t>
            </w:r>
          </w:p>
        </w:tc>
      </w:tr>
      <w:tr w:rsidR="0030494D" w:rsidRPr="0030494D" w14:paraId="3902C3EE" w14:textId="77777777" w:rsidTr="00012CFB">
        <w:tc>
          <w:tcPr>
            <w:tcW w:w="8356" w:type="dxa"/>
          </w:tcPr>
          <w:p w14:paraId="1C5D0E85" w14:textId="77777777" w:rsidR="0030494D" w:rsidRPr="0030494D" w:rsidRDefault="0030494D" w:rsidP="0030494D">
            <w:pPr>
              <w:suppressAutoHyphens/>
              <w:spacing w:before="120" w:after="120"/>
              <w:rPr>
                <w:color w:val="000000" w:themeColor="text1"/>
              </w:rPr>
            </w:pPr>
            <w:bookmarkStart w:id="93" w:name="A4u2"/>
            <w:bookmarkEnd w:id="93"/>
            <w:r w:rsidRPr="0030494D">
              <w:rPr>
                <w:color w:val="000000" w:themeColor="text1"/>
              </w:rPr>
              <w:t>Ihr aktueller Umsetzungsstand</w:t>
            </w:r>
          </w:p>
        </w:tc>
      </w:tr>
    </w:tbl>
    <w:p w14:paraId="3A236378"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296D2B6A" w14:textId="77777777" w:rsidTr="00012CFB">
        <w:tc>
          <w:tcPr>
            <w:tcW w:w="8340" w:type="dxa"/>
            <w:tcBorders>
              <w:bottom w:val="single" w:sz="4" w:space="0" w:color="auto"/>
            </w:tcBorders>
            <w:shd w:val="clear" w:color="auto" w:fill="C6D9F1" w:themeFill="text2" w:themeFillTint="33"/>
          </w:tcPr>
          <w:p w14:paraId="7AABBC8B"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B8F4685" w14:textId="77777777" w:rsidTr="00012CFB">
        <w:tc>
          <w:tcPr>
            <w:tcW w:w="8340" w:type="dxa"/>
            <w:shd w:val="clear" w:color="auto" w:fill="FFFFFF" w:themeFill="background1"/>
          </w:tcPr>
          <w:p w14:paraId="5C27525B"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A4D7249" w14:textId="77777777" w:rsidR="00746C6E" w:rsidRPr="0030494D" w:rsidRDefault="00746C6E" w:rsidP="00746C6E">
      <w:pPr>
        <w:suppressAutoHyphens/>
        <w:spacing w:after="240"/>
        <w:ind w:left="720"/>
        <w:rPr>
          <w:color w:val="000000" w:themeColor="text1"/>
        </w:rPr>
      </w:pPr>
    </w:p>
    <w:p w14:paraId="08265A20" w14:textId="21738084" w:rsidR="00746C6E" w:rsidRPr="0030494D" w:rsidRDefault="00746C6E" w:rsidP="000D12BB">
      <w:pPr>
        <w:numPr>
          <w:ilvl w:val="0"/>
          <w:numId w:val="3"/>
        </w:numPr>
        <w:spacing w:after="2765"/>
        <w:ind w:left="709" w:hanging="709"/>
        <w:contextualSpacing/>
      </w:pPr>
      <w:r w:rsidRPr="0030494D">
        <w:t xml:space="preserve">Die Integrität der Konfigurationsdateien MUSS geeignet geschützt werden. </w:t>
      </w:r>
    </w:p>
    <w:p w14:paraId="425C3DFD" w14:textId="77777777" w:rsidR="00746C6E" w:rsidRPr="0030494D" w:rsidRDefault="00746C6E" w:rsidP="00746C6E">
      <w:pPr>
        <w:ind w:left="709"/>
        <w:contextualSpacing/>
      </w:pPr>
    </w:p>
    <w:p w14:paraId="67C2EDDF" w14:textId="77777777" w:rsidR="00746C6E" w:rsidRPr="0030494D" w:rsidRDefault="00746C6E" w:rsidP="00746C6E">
      <w:pPr>
        <w:spacing w:after="240"/>
        <w:ind w:left="709"/>
        <w:contextualSpacing/>
        <w:rPr>
          <w:color w:val="FF0000"/>
        </w:rPr>
      </w:pPr>
      <w:r w:rsidRPr="0030494D">
        <w:rPr>
          <w:color w:val="FF0000"/>
        </w:rPr>
        <w:t xml:space="preserve">Hier steht Ihre Konkretisierung des BSI-Textes der Anforderungen unter </w:t>
      </w:r>
    </w:p>
    <w:p w14:paraId="3C2C717C" w14:textId="77777777" w:rsidR="00746C6E" w:rsidRPr="0030494D" w:rsidRDefault="00746C6E" w:rsidP="00746C6E">
      <w:pPr>
        <w:spacing w:after="240"/>
        <w:ind w:left="709"/>
        <w:contextualSpacing/>
        <w:rPr>
          <w:color w:val="FF0000"/>
        </w:rPr>
      </w:pPr>
      <w:r w:rsidRPr="0030494D">
        <w:rPr>
          <w:color w:val="FF0000"/>
        </w:rPr>
        <w:t xml:space="preserve">Beachtung der Gegebenheiten der Behörde und unter der Aufrechterhaltung </w:t>
      </w:r>
    </w:p>
    <w:p w14:paraId="100A63FD" w14:textId="77777777" w:rsidR="00746C6E" w:rsidRDefault="00746C6E" w:rsidP="00746C6E">
      <w:pPr>
        <w:spacing w:after="240"/>
        <w:ind w:left="709"/>
        <w:contextualSpacing/>
        <w:rPr>
          <w:color w:val="FF0000"/>
        </w:rPr>
      </w:pPr>
      <w:r w:rsidRPr="0030494D">
        <w:rPr>
          <w:color w:val="FF0000"/>
        </w:rPr>
        <w:t xml:space="preserve">der Kernaussage </w:t>
      </w:r>
      <w:r>
        <w:rPr>
          <w:color w:val="FF0000"/>
        </w:rPr>
        <w:t>der BSI-Anforderung.</w:t>
      </w:r>
    </w:p>
    <w:p w14:paraId="79AA8E63" w14:textId="77777777" w:rsidR="00746C6E" w:rsidRPr="0030494D" w:rsidRDefault="00746C6E" w:rsidP="00746C6E">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746C6E" w:rsidRPr="0030494D" w14:paraId="7B2C0E7F" w14:textId="77777777" w:rsidTr="00012CFB">
        <w:trPr>
          <w:trHeight w:val="205"/>
        </w:trPr>
        <w:tc>
          <w:tcPr>
            <w:tcW w:w="8356" w:type="dxa"/>
            <w:shd w:val="clear" w:color="auto" w:fill="D6E3BC" w:themeFill="accent3" w:themeFillTint="66"/>
          </w:tcPr>
          <w:p w14:paraId="1F2575FC" w14:textId="13259968" w:rsidR="00746C6E" w:rsidRPr="0030494D" w:rsidRDefault="00735B7D" w:rsidP="00012CFB">
            <w:pPr>
              <w:suppressAutoHyphens/>
              <w:spacing w:before="120" w:after="120"/>
            </w:pPr>
            <w:r>
              <w:t xml:space="preserve">Umsetzung: JA / TEILWEISE / NEIN / ENTBEHRLICH </w:t>
            </w:r>
          </w:p>
        </w:tc>
      </w:tr>
      <w:tr w:rsidR="00746C6E" w:rsidRPr="0030494D" w14:paraId="6674CEEE" w14:textId="77777777" w:rsidTr="00012CFB">
        <w:tc>
          <w:tcPr>
            <w:tcW w:w="8356" w:type="dxa"/>
          </w:tcPr>
          <w:p w14:paraId="6435290D" w14:textId="77777777" w:rsidR="00746C6E" w:rsidRPr="0030494D" w:rsidRDefault="00746C6E" w:rsidP="00012CFB">
            <w:pPr>
              <w:suppressAutoHyphens/>
              <w:spacing w:before="120" w:after="120"/>
              <w:rPr>
                <w:color w:val="000000" w:themeColor="text1"/>
              </w:rPr>
            </w:pPr>
            <w:r w:rsidRPr="0030494D">
              <w:rPr>
                <w:color w:val="000000" w:themeColor="text1"/>
              </w:rPr>
              <w:t>Ihr aktueller Umsetzungsstand</w:t>
            </w:r>
          </w:p>
        </w:tc>
      </w:tr>
    </w:tbl>
    <w:p w14:paraId="2A33804A" w14:textId="77777777" w:rsidR="00746C6E" w:rsidRPr="0030494D" w:rsidRDefault="00746C6E" w:rsidP="00746C6E">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46C6E" w:rsidRPr="0030494D" w14:paraId="27B802E6" w14:textId="77777777" w:rsidTr="00012CFB">
        <w:tc>
          <w:tcPr>
            <w:tcW w:w="8340" w:type="dxa"/>
            <w:tcBorders>
              <w:bottom w:val="single" w:sz="4" w:space="0" w:color="auto"/>
            </w:tcBorders>
            <w:shd w:val="clear" w:color="auto" w:fill="C6D9F1" w:themeFill="text2" w:themeFillTint="33"/>
          </w:tcPr>
          <w:p w14:paraId="14CD6C14" w14:textId="77777777" w:rsidR="00746C6E" w:rsidRPr="0030494D" w:rsidRDefault="00746C6E" w:rsidP="00012CFB">
            <w:pPr>
              <w:spacing w:before="60" w:after="60"/>
              <w:rPr>
                <w:color w:val="000000" w:themeColor="text1"/>
              </w:rPr>
            </w:pPr>
            <w:r w:rsidRPr="0030494D">
              <w:rPr>
                <w:color w:val="000000" w:themeColor="text1"/>
              </w:rPr>
              <w:t>Einspruch - diese Anforderung soll nicht aufgenommen werden!</w:t>
            </w:r>
          </w:p>
        </w:tc>
      </w:tr>
      <w:tr w:rsidR="00746C6E" w:rsidRPr="0030494D" w14:paraId="06408AA5" w14:textId="77777777" w:rsidTr="00012CFB">
        <w:tc>
          <w:tcPr>
            <w:tcW w:w="8340" w:type="dxa"/>
            <w:shd w:val="clear" w:color="auto" w:fill="FFFFFF" w:themeFill="background1"/>
          </w:tcPr>
          <w:p w14:paraId="5953FDE8" w14:textId="77777777" w:rsidR="00746C6E" w:rsidRPr="0030494D" w:rsidRDefault="00746C6E" w:rsidP="00012CFB">
            <w:pPr>
              <w:spacing w:before="60" w:after="60"/>
              <w:rPr>
                <w:color w:val="000000" w:themeColor="text1"/>
              </w:rPr>
            </w:pPr>
            <w:r w:rsidRPr="0030494D">
              <w:rPr>
                <w:color w:val="000000" w:themeColor="text1"/>
              </w:rPr>
              <w:t>Begründung der Fachseite:</w:t>
            </w:r>
          </w:p>
        </w:tc>
      </w:tr>
    </w:tbl>
    <w:p w14:paraId="729157DF" w14:textId="77777777" w:rsidR="0030494D" w:rsidRPr="0030494D" w:rsidRDefault="0030494D" w:rsidP="0030494D">
      <w:pPr>
        <w:suppressAutoHyphens/>
        <w:spacing w:after="240"/>
        <w:ind w:left="720"/>
        <w:rPr>
          <w:color w:val="000000" w:themeColor="text1"/>
        </w:rPr>
      </w:pPr>
    </w:p>
    <w:p w14:paraId="4CE4F415" w14:textId="77777777" w:rsidR="0030494D" w:rsidRPr="0030494D" w:rsidRDefault="0030494D" w:rsidP="000D12BB">
      <w:pPr>
        <w:numPr>
          <w:ilvl w:val="0"/>
          <w:numId w:val="3"/>
        </w:numPr>
        <w:spacing w:after="2765"/>
        <w:ind w:left="709" w:hanging="709"/>
        <w:contextualSpacing/>
      </w:pPr>
      <w:bookmarkStart w:id="94" w:name="A4a3"/>
      <w:bookmarkEnd w:id="94"/>
      <w:r w:rsidRPr="0030494D">
        <w:t xml:space="preserve">Bevor Zugangspasswörter abgespeichert werden, MÜSSEN sie mithilfe eines zeitgemäßen kryptografischen Verfahrens abgesichert werden (siehe CON.1 Kryptokonzept). </w:t>
      </w:r>
    </w:p>
    <w:p w14:paraId="06749D07" w14:textId="77777777" w:rsidR="0030494D" w:rsidRPr="0030494D" w:rsidRDefault="0030494D" w:rsidP="0030494D">
      <w:pPr>
        <w:ind w:left="709"/>
        <w:contextualSpacing/>
      </w:pPr>
    </w:p>
    <w:p w14:paraId="42B8CF63"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46F8EB7F"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566F3B81" w14:textId="497BB34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99884AE" w14:textId="77777777" w:rsidR="002D13CD" w:rsidRPr="0030494D" w:rsidRDefault="002D13CD"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098F125" w14:textId="77777777" w:rsidTr="00012CFB">
        <w:trPr>
          <w:trHeight w:val="205"/>
        </w:trPr>
        <w:tc>
          <w:tcPr>
            <w:tcW w:w="8356" w:type="dxa"/>
            <w:shd w:val="clear" w:color="auto" w:fill="D6E3BC" w:themeFill="accent3" w:themeFillTint="66"/>
          </w:tcPr>
          <w:p w14:paraId="044AB1F0" w14:textId="171AEDC2" w:rsidR="0030494D" w:rsidRPr="0030494D" w:rsidRDefault="00735B7D" w:rsidP="0030494D">
            <w:pPr>
              <w:suppressAutoHyphens/>
              <w:spacing w:before="120" w:after="120"/>
            </w:pPr>
            <w:r>
              <w:t xml:space="preserve">Umsetzung: JA / TEILWEISE / NEIN / ENTBEHRLICH </w:t>
            </w:r>
          </w:p>
        </w:tc>
      </w:tr>
      <w:tr w:rsidR="0030494D" w:rsidRPr="0030494D" w14:paraId="1CAF86DD" w14:textId="77777777" w:rsidTr="00012CFB">
        <w:tc>
          <w:tcPr>
            <w:tcW w:w="8356" w:type="dxa"/>
          </w:tcPr>
          <w:p w14:paraId="4667F1AE" w14:textId="77777777" w:rsidR="0030494D" w:rsidRPr="0030494D" w:rsidRDefault="0030494D" w:rsidP="0030494D">
            <w:pPr>
              <w:suppressAutoHyphens/>
              <w:spacing w:before="120" w:after="120"/>
              <w:rPr>
                <w:color w:val="000000" w:themeColor="text1"/>
              </w:rPr>
            </w:pPr>
            <w:bookmarkStart w:id="95" w:name="A4u3"/>
            <w:bookmarkEnd w:id="95"/>
            <w:r w:rsidRPr="0030494D">
              <w:rPr>
                <w:color w:val="000000" w:themeColor="text1"/>
              </w:rPr>
              <w:t>Ihr aktueller Umsetzungsstand</w:t>
            </w:r>
          </w:p>
        </w:tc>
      </w:tr>
    </w:tbl>
    <w:p w14:paraId="14D5A048" w14:textId="1F73C401" w:rsidR="0030494D" w:rsidRDefault="0030494D" w:rsidP="0030494D">
      <w:pPr>
        <w:suppressAutoHyphens/>
        <w:spacing w:line="240" w:lineRule="auto"/>
        <w:ind w:left="720"/>
        <w:rPr>
          <w:color w:val="000000" w:themeColor="text1"/>
        </w:rPr>
      </w:pPr>
    </w:p>
    <w:p w14:paraId="37332884" w14:textId="33BEF7E5" w:rsidR="002D13CD" w:rsidRDefault="002D13CD" w:rsidP="0030494D">
      <w:pPr>
        <w:suppressAutoHyphens/>
        <w:spacing w:line="240" w:lineRule="auto"/>
        <w:ind w:left="720"/>
        <w:rPr>
          <w:color w:val="000000" w:themeColor="text1"/>
        </w:rPr>
      </w:pPr>
    </w:p>
    <w:p w14:paraId="4038E641" w14:textId="30D30D4E" w:rsidR="002D13CD" w:rsidRDefault="002D13CD" w:rsidP="0030494D">
      <w:pPr>
        <w:suppressAutoHyphens/>
        <w:spacing w:line="240" w:lineRule="auto"/>
        <w:ind w:left="720"/>
        <w:rPr>
          <w:color w:val="000000" w:themeColor="text1"/>
        </w:rPr>
      </w:pPr>
    </w:p>
    <w:p w14:paraId="2BB232D8" w14:textId="77777777" w:rsidR="002D13CD" w:rsidRPr="0030494D" w:rsidRDefault="002D13C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65A55886" w14:textId="77777777" w:rsidTr="00012CFB">
        <w:tc>
          <w:tcPr>
            <w:tcW w:w="8340" w:type="dxa"/>
            <w:tcBorders>
              <w:bottom w:val="single" w:sz="4" w:space="0" w:color="auto"/>
            </w:tcBorders>
            <w:shd w:val="clear" w:color="auto" w:fill="C6D9F1" w:themeFill="text2" w:themeFillTint="33"/>
          </w:tcPr>
          <w:p w14:paraId="6272B562"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796300A" w14:textId="77777777" w:rsidTr="00012CFB">
        <w:tc>
          <w:tcPr>
            <w:tcW w:w="8340" w:type="dxa"/>
            <w:shd w:val="clear" w:color="auto" w:fill="FFFFFF" w:themeFill="background1"/>
          </w:tcPr>
          <w:p w14:paraId="13420A6A"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66458764" w14:textId="77777777" w:rsidR="00AD2088" w:rsidRPr="0030494D" w:rsidRDefault="00AD2088" w:rsidP="0030494D">
      <w:pPr>
        <w:suppressAutoHyphens/>
        <w:spacing w:after="240"/>
        <w:ind w:left="720"/>
        <w:rPr>
          <w:color w:val="000000" w:themeColor="text1"/>
        </w:rPr>
      </w:pPr>
    </w:p>
    <w:p w14:paraId="19F7B553" w14:textId="77777777" w:rsidR="0030494D" w:rsidRPr="0030494D" w:rsidRDefault="0030494D" w:rsidP="000D12BB">
      <w:pPr>
        <w:numPr>
          <w:ilvl w:val="0"/>
          <w:numId w:val="3"/>
        </w:numPr>
        <w:spacing w:after="2765"/>
        <w:ind w:left="709" w:hanging="709"/>
        <w:contextualSpacing/>
      </w:pPr>
      <w:bookmarkStart w:id="96" w:name="A4a4"/>
      <w:bookmarkEnd w:id="96"/>
      <w:r w:rsidRPr="0030494D">
        <w:t xml:space="preserve">Eine Firewall MUSS so konfiguriert sein, dass ausschließlich zwingend erforderliche Dienste verfügbar sind. </w:t>
      </w:r>
    </w:p>
    <w:p w14:paraId="4EF3FE07" w14:textId="77777777" w:rsidR="0030494D" w:rsidRPr="0030494D" w:rsidRDefault="0030494D" w:rsidP="0030494D">
      <w:pPr>
        <w:ind w:left="709"/>
        <w:contextualSpacing/>
      </w:pPr>
    </w:p>
    <w:p w14:paraId="01653A53"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37B2539"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64FAF7C" w14:textId="36F06D47"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409CFBBC" w14:textId="77777777" w:rsidR="002D13CD" w:rsidRPr="0030494D" w:rsidRDefault="002D13CD"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89EAF73" w14:textId="77777777" w:rsidTr="00012CFB">
        <w:trPr>
          <w:trHeight w:val="205"/>
        </w:trPr>
        <w:tc>
          <w:tcPr>
            <w:tcW w:w="8356" w:type="dxa"/>
            <w:shd w:val="clear" w:color="auto" w:fill="D6E3BC" w:themeFill="accent3" w:themeFillTint="66"/>
          </w:tcPr>
          <w:p w14:paraId="7A0BFABA" w14:textId="04E14681" w:rsidR="0030494D" w:rsidRPr="0030494D" w:rsidRDefault="00735B7D" w:rsidP="0030494D">
            <w:pPr>
              <w:suppressAutoHyphens/>
              <w:spacing w:before="120" w:after="120"/>
            </w:pPr>
            <w:r>
              <w:t xml:space="preserve">Umsetzung: JA / TEILWEISE / NEIN / ENTBEHRLICH </w:t>
            </w:r>
          </w:p>
        </w:tc>
      </w:tr>
      <w:tr w:rsidR="0030494D" w:rsidRPr="0030494D" w14:paraId="19E07CBA" w14:textId="77777777" w:rsidTr="00012CFB">
        <w:tc>
          <w:tcPr>
            <w:tcW w:w="8356" w:type="dxa"/>
          </w:tcPr>
          <w:p w14:paraId="3ABDAE9C" w14:textId="77777777" w:rsidR="0030494D" w:rsidRPr="0030494D" w:rsidRDefault="0030494D" w:rsidP="0030494D">
            <w:pPr>
              <w:suppressAutoHyphens/>
              <w:spacing w:before="120" w:after="120"/>
              <w:rPr>
                <w:color w:val="000000" w:themeColor="text1"/>
              </w:rPr>
            </w:pPr>
            <w:bookmarkStart w:id="97" w:name="A4u4"/>
            <w:bookmarkEnd w:id="97"/>
            <w:r w:rsidRPr="0030494D">
              <w:rPr>
                <w:color w:val="000000" w:themeColor="text1"/>
              </w:rPr>
              <w:t>Ihr aktueller Umsetzungsstand</w:t>
            </w:r>
          </w:p>
        </w:tc>
      </w:tr>
    </w:tbl>
    <w:p w14:paraId="541DAE2E"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2905D736" w14:textId="77777777" w:rsidTr="00012CFB">
        <w:tc>
          <w:tcPr>
            <w:tcW w:w="8340" w:type="dxa"/>
            <w:tcBorders>
              <w:bottom w:val="single" w:sz="4" w:space="0" w:color="auto"/>
            </w:tcBorders>
            <w:shd w:val="clear" w:color="auto" w:fill="C6D9F1" w:themeFill="text2" w:themeFillTint="33"/>
          </w:tcPr>
          <w:p w14:paraId="11B006E9"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79EAEC07" w14:textId="77777777" w:rsidTr="00012CFB">
        <w:tc>
          <w:tcPr>
            <w:tcW w:w="8340" w:type="dxa"/>
            <w:shd w:val="clear" w:color="auto" w:fill="FFFFFF" w:themeFill="background1"/>
          </w:tcPr>
          <w:p w14:paraId="601DFFCB"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370A6CBC" w14:textId="77777777" w:rsidR="00AD2088" w:rsidRDefault="00AD2088" w:rsidP="00AD2088">
      <w:pPr>
        <w:spacing w:after="2765"/>
        <w:ind w:left="709"/>
        <w:contextualSpacing/>
      </w:pPr>
      <w:bookmarkStart w:id="98" w:name="A4a5"/>
      <w:bookmarkEnd w:id="98"/>
    </w:p>
    <w:p w14:paraId="037187BC" w14:textId="77777777" w:rsidR="00AD2088" w:rsidRDefault="00AD2088" w:rsidP="00AD2088">
      <w:pPr>
        <w:spacing w:after="2765"/>
        <w:ind w:left="709"/>
        <w:contextualSpacing/>
      </w:pPr>
    </w:p>
    <w:p w14:paraId="438CEF9E" w14:textId="6BC930DC" w:rsidR="0030494D" w:rsidRPr="0030494D" w:rsidRDefault="0030494D" w:rsidP="000D12BB">
      <w:pPr>
        <w:numPr>
          <w:ilvl w:val="0"/>
          <w:numId w:val="3"/>
        </w:numPr>
        <w:spacing w:after="2765"/>
        <w:ind w:left="709" w:hanging="709"/>
        <w:contextualSpacing/>
      </w:pPr>
      <w:r w:rsidRPr="0030494D">
        <w:t>Wenn funktionale Erweiterungen benutzt werden, MÜSSEN die Sicherheits</w:t>
      </w:r>
      <w:r w:rsidR="00125DC4">
        <w:t>-</w:t>
      </w:r>
      <w:r w:rsidR="00125DC4">
        <w:br/>
      </w:r>
      <w:r w:rsidRPr="0030494D">
        <w:t xml:space="preserve">richtlinien der Institution weiterhin erfüllt sein. </w:t>
      </w:r>
    </w:p>
    <w:p w14:paraId="10D15FDC" w14:textId="77777777" w:rsidR="0030494D" w:rsidRPr="0030494D" w:rsidRDefault="0030494D" w:rsidP="0030494D">
      <w:pPr>
        <w:ind w:left="709"/>
        <w:contextualSpacing/>
      </w:pPr>
    </w:p>
    <w:p w14:paraId="4B573E22"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CF77591"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C6625FF" w14:textId="6908768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04B70942" w14:textId="77777777" w:rsidR="002D13CD" w:rsidRPr="0030494D" w:rsidRDefault="002D13CD"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5DFC568" w14:textId="77777777" w:rsidTr="00012CFB">
        <w:trPr>
          <w:trHeight w:val="205"/>
        </w:trPr>
        <w:tc>
          <w:tcPr>
            <w:tcW w:w="8356" w:type="dxa"/>
            <w:shd w:val="clear" w:color="auto" w:fill="D6E3BC" w:themeFill="accent3" w:themeFillTint="66"/>
          </w:tcPr>
          <w:p w14:paraId="25CC9E40" w14:textId="19439935" w:rsidR="0030494D" w:rsidRPr="0030494D" w:rsidRDefault="00735B7D" w:rsidP="0030494D">
            <w:pPr>
              <w:suppressAutoHyphens/>
              <w:spacing w:before="120" w:after="120"/>
            </w:pPr>
            <w:r>
              <w:t xml:space="preserve">Umsetzung: JA / TEILWEISE / NEIN / ENTBEHRLICH </w:t>
            </w:r>
          </w:p>
        </w:tc>
      </w:tr>
      <w:tr w:rsidR="0030494D" w:rsidRPr="0030494D" w14:paraId="289FCABD" w14:textId="77777777" w:rsidTr="00012CFB">
        <w:tc>
          <w:tcPr>
            <w:tcW w:w="8356" w:type="dxa"/>
          </w:tcPr>
          <w:p w14:paraId="64A4FD8C" w14:textId="77777777" w:rsidR="0030494D" w:rsidRPr="0030494D" w:rsidRDefault="0030494D" w:rsidP="0030494D">
            <w:pPr>
              <w:suppressAutoHyphens/>
              <w:spacing w:before="120" w:after="120"/>
              <w:rPr>
                <w:color w:val="000000" w:themeColor="text1"/>
              </w:rPr>
            </w:pPr>
            <w:bookmarkStart w:id="99" w:name="A4u5"/>
            <w:bookmarkEnd w:id="99"/>
            <w:r w:rsidRPr="0030494D">
              <w:rPr>
                <w:color w:val="000000" w:themeColor="text1"/>
              </w:rPr>
              <w:t>Ihr aktueller Umsetzungsstand</w:t>
            </w:r>
          </w:p>
        </w:tc>
      </w:tr>
    </w:tbl>
    <w:p w14:paraId="15317733" w14:textId="1BF87F55" w:rsidR="0030494D" w:rsidRDefault="0030494D" w:rsidP="0030494D">
      <w:pPr>
        <w:suppressAutoHyphens/>
        <w:spacing w:line="240" w:lineRule="auto"/>
        <w:ind w:left="720"/>
        <w:rPr>
          <w:color w:val="000000" w:themeColor="text1"/>
        </w:rPr>
      </w:pPr>
    </w:p>
    <w:p w14:paraId="27399D66" w14:textId="76436CF3" w:rsidR="005E47C8" w:rsidRDefault="005E47C8" w:rsidP="0030494D">
      <w:pPr>
        <w:suppressAutoHyphens/>
        <w:spacing w:line="240" w:lineRule="auto"/>
        <w:ind w:left="720"/>
        <w:rPr>
          <w:color w:val="000000" w:themeColor="text1"/>
        </w:rPr>
      </w:pPr>
    </w:p>
    <w:p w14:paraId="13B795B3" w14:textId="77777777" w:rsidR="005E47C8" w:rsidRPr="0030494D" w:rsidRDefault="005E47C8"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69E74B60" w14:textId="77777777" w:rsidTr="00012CFB">
        <w:tc>
          <w:tcPr>
            <w:tcW w:w="8340" w:type="dxa"/>
            <w:tcBorders>
              <w:bottom w:val="single" w:sz="4" w:space="0" w:color="auto"/>
            </w:tcBorders>
            <w:shd w:val="clear" w:color="auto" w:fill="C6D9F1" w:themeFill="text2" w:themeFillTint="33"/>
          </w:tcPr>
          <w:p w14:paraId="25B69E65"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0B98170" w14:textId="77777777" w:rsidTr="00012CFB">
        <w:tc>
          <w:tcPr>
            <w:tcW w:w="8340" w:type="dxa"/>
            <w:shd w:val="clear" w:color="auto" w:fill="FFFFFF" w:themeFill="background1"/>
          </w:tcPr>
          <w:p w14:paraId="6943950A"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47A7999A" w14:textId="77777777" w:rsidR="0030494D" w:rsidRPr="0030494D" w:rsidRDefault="0030494D" w:rsidP="0030494D">
      <w:pPr>
        <w:suppressAutoHyphens/>
        <w:spacing w:after="240"/>
        <w:ind w:left="720"/>
        <w:rPr>
          <w:color w:val="000000" w:themeColor="text1"/>
        </w:rPr>
      </w:pPr>
    </w:p>
    <w:p w14:paraId="03BC82B7" w14:textId="77777777" w:rsidR="0030494D" w:rsidRPr="0030494D" w:rsidRDefault="0030494D" w:rsidP="000D12BB">
      <w:pPr>
        <w:numPr>
          <w:ilvl w:val="0"/>
          <w:numId w:val="3"/>
        </w:numPr>
        <w:spacing w:after="2765"/>
        <w:ind w:left="709" w:hanging="709"/>
        <w:contextualSpacing/>
      </w:pPr>
      <w:bookmarkStart w:id="100" w:name="A4a6"/>
      <w:bookmarkEnd w:id="100"/>
      <w:r w:rsidRPr="0030494D">
        <w:t xml:space="preserve">Auch MUSS begründet und dokumentiert werden, warum solche Erweiterungen eingesetzt werden. </w:t>
      </w:r>
    </w:p>
    <w:p w14:paraId="71EF4AD1" w14:textId="77777777" w:rsidR="0030494D" w:rsidRPr="0030494D" w:rsidRDefault="0030494D" w:rsidP="0030494D">
      <w:pPr>
        <w:ind w:left="709"/>
        <w:contextualSpacing/>
      </w:pPr>
    </w:p>
    <w:p w14:paraId="041637CE"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3678152"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14D91C6E" w14:textId="43B981F6"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EBB8F56" w14:textId="16503F07" w:rsidR="00AD2088" w:rsidRDefault="00AD2088"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6D75DB8" w14:textId="77777777" w:rsidTr="00012CFB">
        <w:trPr>
          <w:trHeight w:val="205"/>
        </w:trPr>
        <w:tc>
          <w:tcPr>
            <w:tcW w:w="8356" w:type="dxa"/>
            <w:shd w:val="clear" w:color="auto" w:fill="D6E3BC" w:themeFill="accent3" w:themeFillTint="66"/>
          </w:tcPr>
          <w:p w14:paraId="6824622E" w14:textId="69083595" w:rsidR="0030494D" w:rsidRPr="0030494D" w:rsidRDefault="00735B7D" w:rsidP="0030494D">
            <w:pPr>
              <w:suppressAutoHyphens/>
              <w:spacing w:before="120" w:after="120"/>
            </w:pPr>
            <w:r>
              <w:t xml:space="preserve">Umsetzung: JA / TEILWEISE / NEIN / ENTBEHRLICH </w:t>
            </w:r>
          </w:p>
        </w:tc>
      </w:tr>
      <w:tr w:rsidR="0030494D" w:rsidRPr="0030494D" w14:paraId="0C76B70A" w14:textId="77777777" w:rsidTr="00012CFB">
        <w:tc>
          <w:tcPr>
            <w:tcW w:w="8356" w:type="dxa"/>
          </w:tcPr>
          <w:p w14:paraId="1F3341F9" w14:textId="77777777" w:rsidR="0030494D" w:rsidRPr="0030494D" w:rsidRDefault="0030494D" w:rsidP="0030494D">
            <w:pPr>
              <w:suppressAutoHyphens/>
              <w:spacing w:before="120" w:after="120"/>
              <w:rPr>
                <w:color w:val="000000" w:themeColor="text1"/>
              </w:rPr>
            </w:pPr>
            <w:bookmarkStart w:id="101" w:name="A4u6"/>
            <w:bookmarkEnd w:id="101"/>
            <w:r w:rsidRPr="0030494D">
              <w:rPr>
                <w:color w:val="000000" w:themeColor="text1"/>
              </w:rPr>
              <w:t>Ihr aktueller Umsetzungsstand</w:t>
            </w:r>
          </w:p>
        </w:tc>
      </w:tr>
    </w:tbl>
    <w:p w14:paraId="4158BC58" w14:textId="7A837E2C" w:rsidR="0030494D" w:rsidRDefault="0030494D" w:rsidP="0030494D">
      <w:pPr>
        <w:suppressAutoHyphens/>
        <w:spacing w:line="240" w:lineRule="auto"/>
        <w:ind w:left="720"/>
        <w:rPr>
          <w:color w:val="000000" w:themeColor="text1"/>
        </w:rPr>
      </w:pPr>
    </w:p>
    <w:p w14:paraId="648283D4" w14:textId="77777777" w:rsidR="002D13CD" w:rsidRPr="0030494D" w:rsidRDefault="002D13C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68268415" w14:textId="77777777" w:rsidTr="00012CFB">
        <w:tc>
          <w:tcPr>
            <w:tcW w:w="8340" w:type="dxa"/>
            <w:tcBorders>
              <w:bottom w:val="single" w:sz="4" w:space="0" w:color="auto"/>
            </w:tcBorders>
            <w:shd w:val="clear" w:color="auto" w:fill="C6D9F1" w:themeFill="text2" w:themeFillTint="33"/>
          </w:tcPr>
          <w:p w14:paraId="043E6147"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04A78FAC" w14:textId="77777777" w:rsidTr="00012CFB">
        <w:tc>
          <w:tcPr>
            <w:tcW w:w="8340" w:type="dxa"/>
            <w:shd w:val="clear" w:color="auto" w:fill="FFFFFF" w:themeFill="background1"/>
          </w:tcPr>
          <w:p w14:paraId="28A608AD"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2B3F5D27" w14:textId="77777777" w:rsidR="0030494D" w:rsidRPr="0030494D" w:rsidRDefault="0030494D" w:rsidP="0030494D">
      <w:pPr>
        <w:suppressAutoHyphens/>
        <w:spacing w:after="240"/>
        <w:ind w:left="720"/>
        <w:rPr>
          <w:color w:val="000000" w:themeColor="text1"/>
        </w:rPr>
      </w:pPr>
    </w:p>
    <w:p w14:paraId="38E56654" w14:textId="7A4B1D4A" w:rsidR="0030494D" w:rsidRPr="0030494D" w:rsidRDefault="0030494D" w:rsidP="000D12BB">
      <w:pPr>
        <w:numPr>
          <w:ilvl w:val="0"/>
          <w:numId w:val="3"/>
        </w:numPr>
        <w:spacing w:after="2765"/>
        <w:ind w:left="709" w:hanging="709"/>
        <w:contextualSpacing/>
      </w:pPr>
      <w:bookmarkStart w:id="102" w:name="A4a7"/>
      <w:bookmarkEnd w:id="102"/>
      <w:r w:rsidRPr="0030494D">
        <w:t xml:space="preserve">Nicht benötigte (Auskunfts-)Dienste sowie nicht benötigte funktionale </w:t>
      </w:r>
      <w:r w:rsidR="00AD2088">
        <w:br/>
      </w:r>
      <w:r w:rsidRPr="0030494D">
        <w:t xml:space="preserve">Erweiterungen MÜSSEN deaktiviert oder ganz deinstalliert werden. </w:t>
      </w:r>
    </w:p>
    <w:p w14:paraId="5A66719F" w14:textId="77777777" w:rsidR="0030494D" w:rsidRPr="0030494D" w:rsidRDefault="0030494D" w:rsidP="0030494D">
      <w:pPr>
        <w:ind w:left="709"/>
        <w:contextualSpacing/>
      </w:pPr>
    </w:p>
    <w:p w14:paraId="2721BAAD"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5403577D"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1F402BAE" w14:textId="5F8F1605"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0F4CACDD" w14:textId="77777777" w:rsidR="002D13CD" w:rsidRPr="0030494D" w:rsidRDefault="002D13CD"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BD273CB" w14:textId="77777777" w:rsidTr="00012CFB">
        <w:trPr>
          <w:trHeight w:val="205"/>
        </w:trPr>
        <w:tc>
          <w:tcPr>
            <w:tcW w:w="8356" w:type="dxa"/>
            <w:shd w:val="clear" w:color="auto" w:fill="D6E3BC" w:themeFill="accent3" w:themeFillTint="66"/>
          </w:tcPr>
          <w:p w14:paraId="7BD880CF" w14:textId="46363858" w:rsidR="0030494D" w:rsidRPr="0030494D" w:rsidRDefault="00735B7D" w:rsidP="0030494D">
            <w:pPr>
              <w:suppressAutoHyphens/>
              <w:spacing w:before="120" w:after="120"/>
            </w:pPr>
            <w:r>
              <w:t xml:space="preserve">Umsetzung: JA / TEILWEISE / NEIN / ENTBEHRLICH </w:t>
            </w:r>
          </w:p>
        </w:tc>
      </w:tr>
      <w:tr w:rsidR="0030494D" w:rsidRPr="0030494D" w14:paraId="0AD22171" w14:textId="77777777" w:rsidTr="00012CFB">
        <w:tc>
          <w:tcPr>
            <w:tcW w:w="8356" w:type="dxa"/>
          </w:tcPr>
          <w:p w14:paraId="13B1107C" w14:textId="77777777" w:rsidR="0030494D" w:rsidRPr="0030494D" w:rsidRDefault="0030494D" w:rsidP="0030494D">
            <w:pPr>
              <w:suppressAutoHyphens/>
              <w:spacing w:before="120" w:after="120"/>
              <w:rPr>
                <w:color w:val="000000" w:themeColor="text1"/>
              </w:rPr>
            </w:pPr>
            <w:bookmarkStart w:id="103" w:name="A4u7"/>
            <w:bookmarkEnd w:id="103"/>
            <w:r w:rsidRPr="0030494D">
              <w:rPr>
                <w:color w:val="000000" w:themeColor="text1"/>
              </w:rPr>
              <w:t>Ihr aktueller Umsetzungsstand</w:t>
            </w:r>
          </w:p>
        </w:tc>
      </w:tr>
    </w:tbl>
    <w:p w14:paraId="3A59AEF6"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65BAE59" w14:textId="77777777" w:rsidTr="00012CFB">
        <w:tc>
          <w:tcPr>
            <w:tcW w:w="8340" w:type="dxa"/>
            <w:tcBorders>
              <w:bottom w:val="single" w:sz="4" w:space="0" w:color="auto"/>
            </w:tcBorders>
            <w:shd w:val="clear" w:color="auto" w:fill="C6D9F1" w:themeFill="text2" w:themeFillTint="33"/>
          </w:tcPr>
          <w:p w14:paraId="1D99F513"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047C2AEE" w14:textId="77777777" w:rsidTr="00012CFB">
        <w:tc>
          <w:tcPr>
            <w:tcW w:w="8340" w:type="dxa"/>
            <w:shd w:val="clear" w:color="auto" w:fill="FFFFFF" w:themeFill="background1"/>
          </w:tcPr>
          <w:p w14:paraId="763C5B01"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2A879FCA" w14:textId="77777777" w:rsidR="0030494D" w:rsidRPr="0030494D" w:rsidRDefault="0030494D" w:rsidP="0030494D">
      <w:pPr>
        <w:suppressAutoHyphens/>
        <w:spacing w:after="240"/>
        <w:ind w:left="720"/>
        <w:rPr>
          <w:color w:val="000000" w:themeColor="text1"/>
        </w:rPr>
      </w:pPr>
    </w:p>
    <w:p w14:paraId="02E87C89" w14:textId="60D3C4E8" w:rsidR="0030494D" w:rsidRPr="0030494D" w:rsidRDefault="0030494D" w:rsidP="000D12BB">
      <w:pPr>
        <w:numPr>
          <w:ilvl w:val="0"/>
          <w:numId w:val="3"/>
        </w:numPr>
        <w:spacing w:after="2765"/>
        <w:ind w:left="709" w:hanging="709"/>
        <w:contextualSpacing/>
      </w:pPr>
      <w:bookmarkStart w:id="104" w:name="A4a8"/>
      <w:bookmarkEnd w:id="104"/>
      <w:r w:rsidRPr="0030494D">
        <w:t>Informationen über den internen Konfigurations- und Betriebszustand MÜSSEN nach außen bestmöglich verborgen werden.</w:t>
      </w:r>
    </w:p>
    <w:p w14:paraId="2BFE3AE2" w14:textId="77777777" w:rsidR="0030494D" w:rsidRPr="0030494D" w:rsidRDefault="0030494D" w:rsidP="0030494D">
      <w:pPr>
        <w:ind w:left="709"/>
        <w:contextualSpacing/>
      </w:pPr>
    </w:p>
    <w:p w14:paraId="5325C2E6"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AB2D761"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9FD9EAB" w14:textId="169914D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09C03314" w14:textId="77777777" w:rsidR="002D13CD" w:rsidRPr="0030494D" w:rsidRDefault="002D13CD"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A833D05" w14:textId="77777777" w:rsidTr="00012CFB">
        <w:trPr>
          <w:trHeight w:val="205"/>
        </w:trPr>
        <w:tc>
          <w:tcPr>
            <w:tcW w:w="8356" w:type="dxa"/>
            <w:shd w:val="clear" w:color="auto" w:fill="D6E3BC" w:themeFill="accent3" w:themeFillTint="66"/>
          </w:tcPr>
          <w:p w14:paraId="41BCFEAE" w14:textId="42960037" w:rsidR="0030494D" w:rsidRPr="0030494D" w:rsidRDefault="00735B7D" w:rsidP="0030494D">
            <w:pPr>
              <w:suppressAutoHyphens/>
              <w:spacing w:before="120" w:after="120"/>
            </w:pPr>
            <w:r>
              <w:t xml:space="preserve">Umsetzung: JA / TEILWEISE / NEIN / ENTBEHRLICH </w:t>
            </w:r>
          </w:p>
        </w:tc>
      </w:tr>
      <w:tr w:rsidR="0030494D" w:rsidRPr="0030494D" w14:paraId="15D03E8B" w14:textId="77777777" w:rsidTr="00012CFB">
        <w:tc>
          <w:tcPr>
            <w:tcW w:w="8356" w:type="dxa"/>
          </w:tcPr>
          <w:p w14:paraId="67C89A31" w14:textId="77777777" w:rsidR="0030494D" w:rsidRPr="0030494D" w:rsidRDefault="0030494D" w:rsidP="0030494D">
            <w:pPr>
              <w:suppressAutoHyphens/>
              <w:spacing w:before="120" w:after="120"/>
              <w:rPr>
                <w:color w:val="000000" w:themeColor="text1"/>
              </w:rPr>
            </w:pPr>
            <w:bookmarkStart w:id="105" w:name="A4u8"/>
            <w:bookmarkEnd w:id="105"/>
            <w:r w:rsidRPr="0030494D">
              <w:rPr>
                <w:color w:val="000000" w:themeColor="text1"/>
              </w:rPr>
              <w:t>Ihr aktueller Umsetzungsstand</w:t>
            </w:r>
          </w:p>
        </w:tc>
      </w:tr>
    </w:tbl>
    <w:p w14:paraId="70FC0DD2"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0F46869A" w14:textId="77777777" w:rsidTr="00012CFB">
        <w:tc>
          <w:tcPr>
            <w:tcW w:w="8340" w:type="dxa"/>
            <w:tcBorders>
              <w:bottom w:val="single" w:sz="4" w:space="0" w:color="auto"/>
            </w:tcBorders>
            <w:shd w:val="clear" w:color="auto" w:fill="C6D9F1" w:themeFill="text2" w:themeFillTint="33"/>
          </w:tcPr>
          <w:p w14:paraId="10AB1B6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E19373F" w14:textId="77777777" w:rsidTr="00012CFB">
        <w:tc>
          <w:tcPr>
            <w:tcW w:w="8340" w:type="dxa"/>
            <w:shd w:val="clear" w:color="auto" w:fill="FFFFFF" w:themeFill="background1"/>
          </w:tcPr>
          <w:p w14:paraId="1FA6690F"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38693AB6" w14:textId="77777777" w:rsidR="0030494D" w:rsidRPr="0030494D" w:rsidRDefault="0030494D" w:rsidP="0030494D">
      <w:pPr>
        <w:spacing w:before="480" w:line="240" w:lineRule="auto"/>
        <w:ind w:left="714" w:hanging="357"/>
      </w:pPr>
    </w:p>
    <w:p w14:paraId="37FE3541" w14:textId="74322A9B" w:rsidR="0030494D" w:rsidRDefault="0030494D" w:rsidP="00746C6E">
      <w:pPr>
        <w:pStyle w:val="berschrift2"/>
      </w:pPr>
      <w:bookmarkStart w:id="106" w:name="A5"/>
      <w:bookmarkStart w:id="107" w:name="_Toc93436301"/>
      <w:bookmarkStart w:id="108" w:name="_Toc93444891"/>
      <w:bookmarkEnd w:id="106"/>
      <w:r w:rsidRPr="0030494D">
        <w:t>ENTFALLEN (B) [A5]</w:t>
      </w:r>
      <w:bookmarkEnd w:id="107"/>
      <w:bookmarkEnd w:id="108"/>
    </w:p>
    <w:p w14:paraId="43997C36" w14:textId="77777777" w:rsidR="005E47C8" w:rsidRPr="005E47C8" w:rsidRDefault="005E47C8" w:rsidP="005E47C8">
      <w:pPr>
        <w:rPr>
          <w:rFonts w:eastAsiaTheme="majorEastAsia"/>
        </w:rPr>
      </w:pPr>
    </w:p>
    <w:p w14:paraId="13BC2E51" w14:textId="77777777" w:rsidR="0030494D" w:rsidRPr="0030494D" w:rsidRDefault="0030494D" w:rsidP="00746C6E">
      <w:pPr>
        <w:pStyle w:val="berschrift2"/>
      </w:pPr>
      <w:bookmarkStart w:id="109" w:name="A5a1"/>
      <w:bookmarkStart w:id="110" w:name="A6"/>
      <w:bookmarkStart w:id="111" w:name="_Toc93436302"/>
      <w:bookmarkStart w:id="112" w:name="_Toc93444892"/>
      <w:bookmarkEnd w:id="109"/>
      <w:bookmarkEnd w:id="110"/>
      <w:r w:rsidRPr="0030494D">
        <w:t>Schutz der Administrationsschnittstellen (B) [A6]</w:t>
      </w:r>
      <w:bookmarkEnd w:id="111"/>
      <w:bookmarkEnd w:id="112"/>
    </w:p>
    <w:p w14:paraId="3549930C" w14:textId="77777777" w:rsidR="0030494D" w:rsidRPr="0030494D" w:rsidRDefault="0030494D" w:rsidP="0030494D">
      <w:pPr>
        <w:suppressAutoHyphens/>
        <w:spacing w:after="240"/>
        <w:ind w:left="720"/>
        <w:rPr>
          <w:color w:val="000000" w:themeColor="text1"/>
        </w:rPr>
      </w:pPr>
    </w:p>
    <w:p w14:paraId="629B00FC" w14:textId="77777777" w:rsidR="0030494D" w:rsidRPr="0030494D" w:rsidRDefault="0030494D" w:rsidP="000D12BB">
      <w:pPr>
        <w:numPr>
          <w:ilvl w:val="0"/>
          <w:numId w:val="3"/>
        </w:numPr>
        <w:spacing w:after="2765"/>
        <w:ind w:left="709" w:hanging="709"/>
        <w:contextualSpacing/>
      </w:pPr>
      <w:bookmarkStart w:id="113" w:name="A6a1"/>
      <w:bookmarkEnd w:id="113"/>
      <w:r w:rsidRPr="0030494D">
        <w:t xml:space="preserve">Alle Administrations- und Managementzugänge der Firewall MÜSSEN auf einzelne Quell-IP-Adressen bzw. -Adressbereiche eingeschränkt werden. </w:t>
      </w:r>
    </w:p>
    <w:p w14:paraId="6F81A447" w14:textId="77777777" w:rsidR="0030494D" w:rsidRPr="0030494D" w:rsidRDefault="0030494D" w:rsidP="0030494D">
      <w:pPr>
        <w:ind w:left="709"/>
        <w:contextualSpacing/>
      </w:pPr>
    </w:p>
    <w:p w14:paraId="5B8824BD"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0F644B3"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52B638EE" w14:textId="03D9F3E2"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B6DC804" w14:textId="77777777" w:rsidR="002D13CD" w:rsidRPr="0030494D" w:rsidRDefault="002D13CD"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F920974" w14:textId="77777777" w:rsidTr="00012CFB">
        <w:trPr>
          <w:trHeight w:val="205"/>
        </w:trPr>
        <w:tc>
          <w:tcPr>
            <w:tcW w:w="8356" w:type="dxa"/>
            <w:shd w:val="clear" w:color="auto" w:fill="D6E3BC" w:themeFill="accent3" w:themeFillTint="66"/>
          </w:tcPr>
          <w:p w14:paraId="33B2DB41" w14:textId="17117B77" w:rsidR="0030494D" w:rsidRPr="0030494D" w:rsidRDefault="00735B7D" w:rsidP="0030494D">
            <w:pPr>
              <w:suppressAutoHyphens/>
              <w:spacing w:before="120" w:after="120"/>
            </w:pPr>
            <w:r>
              <w:t xml:space="preserve">Umsetzung: JA / TEILWEISE / NEIN / ENTBEHRLICH </w:t>
            </w:r>
          </w:p>
        </w:tc>
      </w:tr>
      <w:tr w:rsidR="0030494D" w:rsidRPr="0030494D" w14:paraId="16124E58" w14:textId="77777777" w:rsidTr="00012CFB">
        <w:tc>
          <w:tcPr>
            <w:tcW w:w="8356" w:type="dxa"/>
          </w:tcPr>
          <w:p w14:paraId="508193DC" w14:textId="77777777" w:rsidR="0030494D" w:rsidRPr="0030494D" w:rsidRDefault="0030494D" w:rsidP="0030494D">
            <w:pPr>
              <w:suppressAutoHyphens/>
              <w:spacing w:before="120" w:after="120"/>
              <w:rPr>
                <w:color w:val="000000" w:themeColor="text1"/>
              </w:rPr>
            </w:pPr>
            <w:bookmarkStart w:id="114" w:name="A6u1"/>
            <w:bookmarkEnd w:id="114"/>
            <w:r w:rsidRPr="0030494D">
              <w:rPr>
                <w:color w:val="000000" w:themeColor="text1"/>
              </w:rPr>
              <w:t>Ihr aktueller Umsetzungsstand</w:t>
            </w:r>
          </w:p>
        </w:tc>
      </w:tr>
    </w:tbl>
    <w:p w14:paraId="57543D44"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2373E9CF" w14:textId="77777777" w:rsidTr="00012CFB">
        <w:tc>
          <w:tcPr>
            <w:tcW w:w="8340" w:type="dxa"/>
            <w:tcBorders>
              <w:bottom w:val="single" w:sz="4" w:space="0" w:color="auto"/>
            </w:tcBorders>
            <w:shd w:val="clear" w:color="auto" w:fill="C6D9F1" w:themeFill="text2" w:themeFillTint="33"/>
          </w:tcPr>
          <w:p w14:paraId="55BF357D"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387EFA96" w14:textId="77777777" w:rsidTr="00012CFB">
        <w:tc>
          <w:tcPr>
            <w:tcW w:w="8340" w:type="dxa"/>
            <w:shd w:val="clear" w:color="auto" w:fill="FFFFFF" w:themeFill="background1"/>
          </w:tcPr>
          <w:p w14:paraId="30DD652B"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A602FC5" w14:textId="77777777" w:rsidR="0030494D" w:rsidRPr="0030494D" w:rsidRDefault="0030494D" w:rsidP="0030494D">
      <w:pPr>
        <w:suppressAutoHyphens/>
        <w:spacing w:after="240"/>
        <w:ind w:left="720"/>
        <w:rPr>
          <w:color w:val="000000" w:themeColor="text1"/>
        </w:rPr>
      </w:pPr>
    </w:p>
    <w:p w14:paraId="70B284D5" w14:textId="66AC8BF3" w:rsidR="0030494D" w:rsidRPr="0030494D" w:rsidRDefault="0030494D" w:rsidP="000D12BB">
      <w:pPr>
        <w:numPr>
          <w:ilvl w:val="0"/>
          <w:numId w:val="3"/>
        </w:numPr>
        <w:spacing w:after="2765"/>
        <w:ind w:left="709" w:hanging="709"/>
        <w:contextualSpacing/>
      </w:pPr>
      <w:bookmarkStart w:id="115" w:name="A6a2"/>
      <w:bookmarkEnd w:id="115"/>
      <w:r w:rsidRPr="0030494D">
        <w:t>Es MUSS sichergestellt sein, dass aus nicht vertrauenswürdigen Netzen heraus nicht auf die Administrationsschnittstellen zugegriffen werden kann.</w:t>
      </w:r>
    </w:p>
    <w:p w14:paraId="0B9EDCD0" w14:textId="77777777" w:rsidR="0030494D" w:rsidRPr="0030494D" w:rsidRDefault="0030494D" w:rsidP="0030494D">
      <w:pPr>
        <w:ind w:left="709"/>
        <w:contextualSpacing/>
      </w:pPr>
    </w:p>
    <w:p w14:paraId="6889CDBC"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09A68BA7"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55483DCA" w14:textId="410195B6"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74D93125" w14:textId="77777777" w:rsidR="002D13CD" w:rsidRPr="0030494D" w:rsidRDefault="002D13CD"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2E626126" w14:textId="77777777" w:rsidTr="00012CFB">
        <w:trPr>
          <w:trHeight w:val="205"/>
        </w:trPr>
        <w:tc>
          <w:tcPr>
            <w:tcW w:w="8356" w:type="dxa"/>
            <w:shd w:val="clear" w:color="auto" w:fill="D6E3BC" w:themeFill="accent3" w:themeFillTint="66"/>
          </w:tcPr>
          <w:p w14:paraId="4F774A18" w14:textId="4AE03F6C" w:rsidR="0030494D" w:rsidRPr="0030494D" w:rsidRDefault="00735B7D" w:rsidP="0030494D">
            <w:pPr>
              <w:suppressAutoHyphens/>
              <w:spacing w:before="120" w:after="120"/>
            </w:pPr>
            <w:r>
              <w:t xml:space="preserve">Umsetzung: JA / TEILWEISE / NEIN / ENTBEHRLICH </w:t>
            </w:r>
          </w:p>
        </w:tc>
      </w:tr>
      <w:tr w:rsidR="0030494D" w:rsidRPr="0030494D" w14:paraId="195D01C9" w14:textId="77777777" w:rsidTr="00012CFB">
        <w:tc>
          <w:tcPr>
            <w:tcW w:w="8356" w:type="dxa"/>
          </w:tcPr>
          <w:p w14:paraId="0F35ADE6" w14:textId="77777777" w:rsidR="0030494D" w:rsidRPr="0030494D" w:rsidRDefault="0030494D" w:rsidP="0030494D">
            <w:pPr>
              <w:suppressAutoHyphens/>
              <w:spacing w:before="120" w:after="120"/>
              <w:rPr>
                <w:color w:val="000000" w:themeColor="text1"/>
              </w:rPr>
            </w:pPr>
            <w:bookmarkStart w:id="116" w:name="A6u2"/>
            <w:bookmarkEnd w:id="116"/>
            <w:r w:rsidRPr="0030494D">
              <w:rPr>
                <w:color w:val="000000" w:themeColor="text1"/>
              </w:rPr>
              <w:t>Ihr aktueller Umsetzungsstand</w:t>
            </w:r>
          </w:p>
        </w:tc>
      </w:tr>
    </w:tbl>
    <w:p w14:paraId="201A3C76"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FCB29AC" w14:textId="77777777" w:rsidTr="00012CFB">
        <w:tc>
          <w:tcPr>
            <w:tcW w:w="8340" w:type="dxa"/>
            <w:tcBorders>
              <w:bottom w:val="single" w:sz="4" w:space="0" w:color="auto"/>
            </w:tcBorders>
            <w:shd w:val="clear" w:color="auto" w:fill="C6D9F1" w:themeFill="text2" w:themeFillTint="33"/>
          </w:tcPr>
          <w:p w14:paraId="298E3670"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70E2B937" w14:textId="77777777" w:rsidTr="00012CFB">
        <w:tc>
          <w:tcPr>
            <w:tcW w:w="8340" w:type="dxa"/>
            <w:shd w:val="clear" w:color="auto" w:fill="FFFFFF" w:themeFill="background1"/>
          </w:tcPr>
          <w:p w14:paraId="400A9429"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44E86865" w14:textId="77777777" w:rsidR="0030494D" w:rsidRPr="0030494D" w:rsidRDefault="0030494D" w:rsidP="0030494D">
      <w:pPr>
        <w:suppressAutoHyphens/>
        <w:spacing w:after="240"/>
        <w:ind w:left="720"/>
        <w:rPr>
          <w:color w:val="000000" w:themeColor="text1"/>
        </w:rPr>
      </w:pPr>
    </w:p>
    <w:p w14:paraId="22F9B672" w14:textId="4CDC86B1" w:rsidR="0030494D" w:rsidRDefault="0030494D" w:rsidP="000D12BB">
      <w:pPr>
        <w:numPr>
          <w:ilvl w:val="0"/>
          <w:numId w:val="3"/>
        </w:numPr>
        <w:spacing w:after="2765"/>
        <w:ind w:left="709" w:hanging="709"/>
        <w:contextualSpacing/>
      </w:pPr>
      <w:bookmarkStart w:id="117" w:name="A6a3"/>
      <w:bookmarkEnd w:id="117"/>
      <w:r w:rsidRPr="0030494D">
        <w:t xml:space="preserve">Um die Firewall zu administrieren bzw. zu überwachen, DÜRFEN NUR sichere </w:t>
      </w:r>
      <w:r w:rsidR="00AD2088">
        <w:br/>
      </w:r>
      <w:r w:rsidRPr="0030494D">
        <w:t xml:space="preserve">Protokolle eingesetzt werden. </w:t>
      </w:r>
    </w:p>
    <w:p w14:paraId="432803F3" w14:textId="77777777" w:rsidR="005E47C8" w:rsidRPr="0030494D" w:rsidRDefault="005E47C8" w:rsidP="005E47C8">
      <w:pPr>
        <w:spacing w:after="2765"/>
        <w:ind w:left="709"/>
        <w:contextualSpacing/>
      </w:pPr>
    </w:p>
    <w:p w14:paraId="60D8FF64" w14:textId="77777777" w:rsidR="0030494D" w:rsidRPr="0030494D" w:rsidRDefault="0030494D" w:rsidP="0030494D">
      <w:pPr>
        <w:ind w:left="709"/>
        <w:contextualSpacing/>
      </w:pPr>
    </w:p>
    <w:p w14:paraId="7FCA8035"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6A56C24"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332505B" w14:textId="355D929A"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1CDF097" w14:textId="77777777" w:rsidR="005E47C8" w:rsidRPr="0030494D" w:rsidRDefault="005E47C8"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D509C7E" w14:textId="77777777" w:rsidTr="00012CFB">
        <w:trPr>
          <w:trHeight w:val="205"/>
        </w:trPr>
        <w:tc>
          <w:tcPr>
            <w:tcW w:w="8356" w:type="dxa"/>
            <w:shd w:val="clear" w:color="auto" w:fill="D6E3BC" w:themeFill="accent3" w:themeFillTint="66"/>
          </w:tcPr>
          <w:p w14:paraId="1C41A481" w14:textId="1B41C0B3" w:rsidR="0030494D" w:rsidRPr="0030494D" w:rsidRDefault="00735B7D" w:rsidP="0030494D">
            <w:pPr>
              <w:suppressAutoHyphens/>
              <w:spacing w:before="120" w:after="120"/>
            </w:pPr>
            <w:r>
              <w:t xml:space="preserve">Umsetzung: JA / TEILWEISE / NEIN / ENTBEHRLICH </w:t>
            </w:r>
          </w:p>
        </w:tc>
      </w:tr>
      <w:tr w:rsidR="0030494D" w:rsidRPr="0030494D" w14:paraId="12015BF8" w14:textId="77777777" w:rsidTr="00012CFB">
        <w:tc>
          <w:tcPr>
            <w:tcW w:w="8356" w:type="dxa"/>
          </w:tcPr>
          <w:p w14:paraId="38904705" w14:textId="77777777" w:rsidR="0030494D" w:rsidRPr="0030494D" w:rsidRDefault="0030494D" w:rsidP="0030494D">
            <w:pPr>
              <w:suppressAutoHyphens/>
              <w:spacing w:before="120" w:after="120"/>
              <w:rPr>
                <w:color w:val="000000" w:themeColor="text1"/>
              </w:rPr>
            </w:pPr>
            <w:bookmarkStart w:id="118" w:name="A6u3"/>
            <w:bookmarkEnd w:id="118"/>
            <w:r w:rsidRPr="0030494D">
              <w:rPr>
                <w:color w:val="000000" w:themeColor="text1"/>
              </w:rPr>
              <w:t>Ihr aktueller Umsetzungsstand</w:t>
            </w:r>
          </w:p>
        </w:tc>
      </w:tr>
    </w:tbl>
    <w:p w14:paraId="7AE7F050" w14:textId="77777777" w:rsidR="00AD2088" w:rsidRPr="0030494D" w:rsidRDefault="00AD2088" w:rsidP="005E47C8">
      <w:pPr>
        <w:suppressAutoHyphens/>
        <w:spacing w:line="240" w:lineRule="auto"/>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EBB1B5D" w14:textId="77777777" w:rsidTr="00012CFB">
        <w:tc>
          <w:tcPr>
            <w:tcW w:w="8340" w:type="dxa"/>
            <w:tcBorders>
              <w:bottom w:val="single" w:sz="4" w:space="0" w:color="auto"/>
            </w:tcBorders>
            <w:shd w:val="clear" w:color="auto" w:fill="C6D9F1" w:themeFill="text2" w:themeFillTint="33"/>
          </w:tcPr>
          <w:p w14:paraId="69ACA176"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26B3363" w14:textId="77777777" w:rsidTr="00012CFB">
        <w:tc>
          <w:tcPr>
            <w:tcW w:w="8340" w:type="dxa"/>
            <w:shd w:val="clear" w:color="auto" w:fill="FFFFFF" w:themeFill="background1"/>
          </w:tcPr>
          <w:p w14:paraId="0B157D0E"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59F4ABB" w14:textId="77777777" w:rsidR="0030494D" w:rsidRPr="0030494D" w:rsidRDefault="0030494D" w:rsidP="0030494D">
      <w:pPr>
        <w:suppressAutoHyphens/>
        <w:spacing w:after="240"/>
        <w:ind w:left="720"/>
        <w:rPr>
          <w:color w:val="000000" w:themeColor="text1"/>
        </w:rPr>
      </w:pPr>
    </w:p>
    <w:p w14:paraId="7B02EC1B" w14:textId="77777777" w:rsidR="0030494D" w:rsidRPr="0030494D" w:rsidRDefault="0030494D" w:rsidP="000D12BB">
      <w:pPr>
        <w:numPr>
          <w:ilvl w:val="0"/>
          <w:numId w:val="3"/>
        </w:numPr>
        <w:spacing w:after="2765"/>
        <w:ind w:left="709" w:hanging="709"/>
        <w:contextualSpacing/>
      </w:pPr>
      <w:bookmarkStart w:id="119" w:name="A6a4"/>
      <w:bookmarkEnd w:id="119"/>
      <w:r w:rsidRPr="0030494D">
        <w:t>Alternativ MUSS ein eigens dafür vorgesehenes Administrationsnetz (Out-of-Band-</w:t>
      </w:r>
    </w:p>
    <w:p w14:paraId="3A28B188" w14:textId="77777777" w:rsidR="0030494D" w:rsidRPr="0030494D" w:rsidRDefault="0030494D" w:rsidP="000B64F9">
      <w:pPr>
        <w:spacing w:after="2765"/>
        <w:ind w:left="709"/>
        <w:contextualSpacing/>
      </w:pPr>
      <w:r w:rsidRPr="0030494D">
        <w:t>Management) verwendet werden.</w:t>
      </w:r>
    </w:p>
    <w:p w14:paraId="462F93A2" w14:textId="77777777" w:rsidR="0030494D" w:rsidRPr="0030494D" w:rsidRDefault="0030494D" w:rsidP="0030494D">
      <w:pPr>
        <w:ind w:left="709"/>
        <w:contextualSpacing/>
      </w:pPr>
    </w:p>
    <w:p w14:paraId="2A3F96E7"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48CE8B8"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CC8BBA8" w14:textId="7DEACEE6"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41052B4"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5F5151B" w14:textId="77777777" w:rsidTr="00012CFB">
        <w:trPr>
          <w:trHeight w:val="205"/>
        </w:trPr>
        <w:tc>
          <w:tcPr>
            <w:tcW w:w="8356" w:type="dxa"/>
            <w:shd w:val="clear" w:color="auto" w:fill="D6E3BC" w:themeFill="accent3" w:themeFillTint="66"/>
          </w:tcPr>
          <w:p w14:paraId="0BD3C339" w14:textId="0BB36704" w:rsidR="0030494D" w:rsidRPr="0030494D" w:rsidRDefault="00735B7D" w:rsidP="0030494D">
            <w:pPr>
              <w:suppressAutoHyphens/>
              <w:spacing w:before="120" w:after="120"/>
            </w:pPr>
            <w:r>
              <w:t xml:space="preserve">Umsetzung: JA / TEILWEISE / NEIN / ENTBEHRLICH </w:t>
            </w:r>
          </w:p>
        </w:tc>
      </w:tr>
      <w:tr w:rsidR="0030494D" w:rsidRPr="0030494D" w14:paraId="0EB077E4" w14:textId="77777777" w:rsidTr="00012CFB">
        <w:tc>
          <w:tcPr>
            <w:tcW w:w="8356" w:type="dxa"/>
          </w:tcPr>
          <w:p w14:paraId="36379DE0" w14:textId="77777777" w:rsidR="0030494D" w:rsidRPr="0030494D" w:rsidRDefault="0030494D" w:rsidP="0030494D">
            <w:pPr>
              <w:suppressAutoHyphens/>
              <w:spacing w:before="120" w:after="120"/>
              <w:rPr>
                <w:color w:val="000000" w:themeColor="text1"/>
              </w:rPr>
            </w:pPr>
            <w:bookmarkStart w:id="120" w:name="A6u4"/>
            <w:bookmarkEnd w:id="120"/>
            <w:r w:rsidRPr="0030494D">
              <w:rPr>
                <w:color w:val="000000" w:themeColor="text1"/>
              </w:rPr>
              <w:t>Ihr aktueller Umsetzungsstand</w:t>
            </w:r>
          </w:p>
        </w:tc>
      </w:tr>
    </w:tbl>
    <w:p w14:paraId="22F40D51"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795AD29B" w14:textId="77777777" w:rsidTr="00012CFB">
        <w:tc>
          <w:tcPr>
            <w:tcW w:w="8340" w:type="dxa"/>
            <w:tcBorders>
              <w:bottom w:val="single" w:sz="4" w:space="0" w:color="auto"/>
            </w:tcBorders>
            <w:shd w:val="clear" w:color="auto" w:fill="C6D9F1" w:themeFill="text2" w:themeFillTint="33"/>
          </w:tcPr>
          <w:p w14:paraId="07AFABB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C04BE56" w14:textId="77777777" w:rsidTr="00012CFB">
        <w:tc>
          <w:tcPr>
            <w:tcW w:w="8340" w:type="dxa"/>
            <w:shd w:val="clear" w:color="auto" w:fill="FFFFFF" w:themeFill="background1"/>
          </w:tcPr>
          <w:p w14:paraId="2C4E89AF"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3D06D930" w14:textId="77777777" w:rsidR="0030494D" w:rsidRPr="0030494D" w:rsidRDefault="0030494D" w:rsidP="0030494D">
      <w:pPr>
        <w:suppressAutoHyphens/>
        <w:spacing w:after="240"/>
        <w:ind w:left="720"/>
        <w:rPr>
          <w:color w:val="000000" w:themeColor="text1"/>
        </w:rPr>
      </w:pPr>
    </w:p>
    <w:p w14:paraId="4AC6C826" w14:textId="77777777" w:rsidR="0030494D" w:rsidRPr="0030494D" w:rsidRDefault="0030494D" w:rsidP="000D12BB">
      <w:pPr>
        <w:numPr>
          <w:ilvl w:val="0"/>
          <w:numId w:val="3"/>
        </w:numPr>
        <w:spacing w:after="2765"/>
        <w:ind w:left="709" w:hanging="709"/>
        <w:contextualSpacing/>
      </w:pPr>
      <w:bookmarkStart w:id="121" w:name="A6a5"/>
      <w:bookmarkEnd w:id="121"/>
      <w:r w:rsidRPr="0030494D">
        <w:t>Für die Benutzerschnittstellen MÜSSEN geeignete Zeitbeschränkungen vorgegeben werden.</w:t>
      </w:r>
    </w:p>
    <w:p w14:paraId="46F93F1C" w14:textId="77777777" w:rsidR="0030494D" w:rsidRPr="0030494D" w:rsidRDefault="0030494D" w:rsidP="0030494D">
      <w:pPr>
        <w:ind w:left="709"/>
        <w:contextualSpacing/>
      </w:pPr>
    </w:p>
    <w:p w14:paraId="62F6DED3"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3CF33B2"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EFF14D9" w14:textId="16330D44"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F90B05C"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841ED71" w14:textId="77777777" w:rsidTr="00012CFB">
        <w:trPr>
          <w:trHeight w:val="205"/>
        </w:trPr>
        <w:tc>
          <w:tcPr>
            <w:tcW w:w="8356" w:type="dxa"/>
            <w:shd w:val="clear" w:color="auto" w:fill="D6E3BC" w:themeFill="accent3" w:themeFillTint="66"/>
          </w:tcPr>
          <w:p w14:paraId="0ACF92DD" w14:textId="6536AB7E" w:rsidR="0030494D" w:rsidRPr="0030494D" w:rsidRDefault="00735B7D" w:rsidP="0030494D">
            <w:pPr>
              <w:suppressAutoHyphens/>
              <w:spacing w:before="120" w:after="120"/>
            </w:pPr>
            <w:r>
              <w:t xml:space="preserve">Umsetzung: JA / TEILWEISE / NEIN / ENTBEHRLICH </w:t>
            </w:r>
          </w:p>
        </w:tc>
      </w:tr>
      <w:tr w:rsidR="0030494D" w:rsidRPr="0030494D" w14:paraId="2F2FAE2D" w14:textId="77777777" w:rsidTr="00012CFB">
        <w:tc>
          <w:tcPr>
            <w:tcW w:w="8356" w:type="dxa"/>
          </w:tcPr>
          <w:p w14:paraId="743EFAFD" w14:textId="77777777" w:rsidR="0030494D" w:rsidRPr="0030494D" w:rsidRDefault="0030494D" w:rsidP="0030494D">
            <w:pPr>
              <w:suppressAutoHyphens/>
              <w:spacing w:before="120" w:after="120"/>
              <w:rPr>
                <w:color w:val="000000" w:themeColor="text1"/>
              </w:rPr>
            </w:pPr>
            <w:bookmarkStart w:id="122" w:name="A6u5"/>
            <w:bookmarkEnd w:id="122"/>
            <w:r w:rsidRPr="0030494D">
              <w:rPr>
                <w:color w:val="000000" w:themeColor="text1"/>
              </w:rPr>
              <w:t>Ihr aktueller Umsetzungsstand</w:t>
            </w:r>
          </w:p>
        </w:tc>
      </w:tr>
    </w:tbl>
    <w:p w14:paraId="5339CE56"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7DCDB457" w14:textId="77777777" w:rsidTr="00012CFB">
        <w:tc>
          <w:tcPr>
            <w:tcW w:w="8340" w:type="dxa"/>
            <w:tcBorders>
              <w:bottom w:val="single" w:sz="4" w:space="0" w:color="auto"/>
            </w:tcBorders>
            <w:shd w:val="clear" w:color="auto" w:fill="C6D9F1" w:themeFill="text2" w:themeFillTint="33"/>
          </w:tcPr>
          <w:p w14:paraId="6BAD98D9"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3FBF8292" w14:textId="77777777" w:rsidTr="00012CFB">
        <w:tc>
          <w:tcPr>
            <w:tcW w:w="8340" w:type="dxa"/>
            <w:shd w:val="clear" w:color="auto" w:fill="FFFFFF" w:themeFill="background1"/>
          </w:tcPr>
          <w:p w14:paraId="578C6304"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3100E705" w14:textId="235C6FB6" w:rsidR="0030494D" w:rsidRDefault="0030494D" w:rsidP="0030494D">
      <w:pPr>
        <w:spacing w:before="480" w:line="240" w:lineRule="auto"/>
        <w:ind w:left="714" w:hanging="357"/>
      </w:pPr>
    </w:p>
    <w:p w14:paraId="2C3661B9" w14:textId="77777777" w:rsidR="005E47C8" w:rsidRPr="0030494D" w:rsidRDefault="005E47C8" w:rsidP="0030494D">
      <w:pPr>
        <w:spacing w:before="480" w:line="240" w:lineRule="auto"/>
        <w:ind w:left="714" w:hanging="357"/>
      </w:pPr>
    </w:p>
    <w:p w14:paraId="0AAB6557" w14:textId="77777777" w:rsidR="0030494D" w:rsidRPr="0030494D" w:rsidRDefault="0030494D" w:rsidP="00746C6E">
      <w:pPr>
        <w:pStyle w:val="berschrift2"/>
      </w:pPr>
      <w:bookmarkStart w:id="123" w:name="A7"/>
      <w:bookmarkStart w:id="124" w:name="_Toc93436303"/>
      <w:bookmarkStart w:id="125" w:name="_Toc93444893"/>
      <w:bookmarkEnd w:id="123"/>
      <w:r w:rsidRPr="0030494D">
        <w:t>Notfallzugriff auf die Firewall (B) [A7]</w:t>
      </w:r>
      <w:bookmarkEnd w:id="124"/>
      <w:bookmarkEnd w:id="125"/>
    </w:p>
    <w:p w14:paraId="6C5B68C2" w14:textId="77777777" w:rsidR="0030494D" w:rsidRPr="0030494D" w:rsidRDefault="0030494D" w:rsidP="0030494D">
      <w:pPr>
        <w:suppressAutoHyphens/>
        <w:spacing w:after="240"/>
        <w:ind w:left="720"/>
        <w:rPr>
          <w:color w:val="000000" w:themeColor="text1"/>
        </w:rPr>
      </w:pPr>
    </w:p>
    <w:p w14:paraId="09CED67D" w14:textId="68EE84F2" w:rsidR="0030494D" w:rsidRDefault="0030494D" w:rsidP="000D12BB">
      <w:pPr>
        <w:numPr>
          <w:ilvl w:val="0"/>
          <w:numId w:val="3"/>
        </w:numPr>
        <w:spacing w:after="2765"/>
        <w:ind w:left="709" w:hanging="709"/>
        <w:contextualSpacing/>
      </w:pPr>
      <w:bookmarkStart w:id="126" w:name="A7a1"/>
      <w:bookmarkEnd w:id="126"/>
      <w:r w:rsidRPr="0030494D">
        <w:t>Es MUSS immer möglich sein, direkt auf die Firewall zugreifen zu können, sodass sie im Notfall auch dann lokal administriert werden kann, wenn das gesamte Netz ausfällt.</w:t>
      </w:r>
    </w:p>
    <w:p w14:paraId="216F19C6" w14:textId="0B2290E0" w:rsidR="00AD2088" w:rsidRDefault="00AD2088" w:rsidP="00AD2088">
      <w:pPr>
        <w:spacing w:after="2765"/>
        <w:contextualSpacing/>
      </w:pPr>
    </w:p>
    <w:p w14:paraId="2F1E6B7C"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D0E4F89"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90E0C4A" w14:textId="21455A0E"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7C9C872D"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2F5FD7E" w14:textId="77777777" w:rsidTr="00012CFB">
        <w:trPr>
          <w:trHeight w:val="205"/>
        </w:trPr>
        <w:tc>
          <w:tcPr>
            <w:tcW w:w="8356" w:type="dxa"/>
            <w:shd w:val="clear" w:color="auto" w:fill="D6E3BC" w:themeFill="accent3" w:themeFillTint="66"/>
          </w:tcPr>
          <w:p w14:paraId="5AFA64B3" w14:textId="166FF580" w:rsidR="0030494D" w:rsidRPr="0030494D" w:rsidRDefault="00735B7D" w:rsidP="0030494D">
            <w:pPr>
              <w:suppressAutoHyphens/>
              <w:spacing w:before="120" w:after="120"/>
            </w:pPr>
            <w:r>
              <w:t xml:space="preserve">Umsetzung: JA / TEILWEISE / NEIN / ENTBEHRLICH </w:t>
            </w:r>
          </w:p>
        </w:tc>
      </w:tr>
      <w:tr w:rsidR="0030494D" w:rsidRPr="0030494D" w14:paraId="30E0841A" w14:textId="77777777" w:rsidTr="00012CFB">
        <w:tc>
          <w:tcPr>
            <w:tcW w:w="8356" w:type="dxa"/>
          </w:tcPr>
          <w:p w14:paraId="420ABC24" w14:textId="77777777" w:rsidR="0030494D" w:rsidRPr="0030494D" w:rsidRDefault="0030494D" w:rsidP="0030494D">
            <w:pPr>
              <w:suppressAutoHyphens/>
              <w:spacing w:before="120" w:after="120"/>
              <w:rPr>
                <w:color w:val="000000" w:themeColor="text1"/>
              </w:rPr>
            </w:pPr>
            <w:bookmarkStart w:id="127" w:name="A7u1"/>
            <w:bookmarkEnd w:id="127"/>
            <w:r w:rsidRPr="0030494D">
              <w:rPr>
                <w:color w:val="000000" w:themeColor="text1"/>
              </w:rPr>
              <w:t>Ihr aktueller Umsetzungsstand</w:t>
            </w:r>
          </w:p>
        </w:tc>
      </w:tr>
    </w:tbl>
    <w:p w14:paraId="303896D0"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0EA807BE" w14:textId="77777777" w:rsidTr="00012CFB">
        <w:tc>
          <w:tcPr>
            <w:tcW w:w="8340" w:type="dxa"/>
            <w:tcBorders>
              <w:bottom w:val="single" w:sz="4" w:space="0" w:color="auto"/>
            </w:tcBorders>
            <w:shd w:val="clear" w:color="auto" w:fill="C6D9F1" w:themeFill="text2" w:themeFillTint="33"/>
          </w:tcPr>
          <w:p w14:paraId="05FE7A57"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DA15C13" w14:textId="77777777" w:rsidTr="00012CFB">
        <w:tc>
          <w:tcPr>
            <w:tcW w:w="8340" w:type="dxa"/>
            <w:shd w:val="clear" w:color="auto" w:fill="FFFFFF" w:themeFill="background1"/>
          </w:tcPr>
          <w:p w14:paraId="5F3DB6F9"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64B7FFD0" w14:textId="77777777" w:rsidR="000B64F9" w:rsidRDefault="000B64F9" w:rsidP="00746C6E">
      <w:pPr>
        <w:pStyle w:val="berschrift2"/>
        <w:numPr>
          <w:ilvl w:val="0"/>
          <w:numId w:val="0"/>
        </w:numPr>
        <w:ind w:left="578"/>
      </w:pPr>
      <w:bookmarkStart w:id="128" w:name="A8"/>
      <w:bookmarkStart w:id="129" w:name="_Toc93436304"/>
      <w:bookmarkEnd w:id="128"/>
    </w:p>
    <w:p w14:paraId="11279FAF" w14:textId="37C696D2" w:rsidR="0030494D" w:rsidRPr="0030494D" w:rsidRDefault="0030494D" w:rsidP="00746C6E">
      <w:pPr>
        <w:pStyle w:val="berschrift2"/>
      </w:pPr>
      <w:bookmarkStart w:id="130" w:name="_Toc93444894"/>
      <w:r w:rsidRPr="0030494D">
        <w:t>Unterbindung von dynamischem Routing (B) [A8]</w:t>
      </w:r>
      <w:bookmarkEnd w:id="129"/>
      <w:bookmarkEnd w:id="130"/>
    </w:p>
    <w:p w14:paraId="3825BA9E" w14:textId="77777777" w:rsidR="0030494D" w:rsidRPr="0030494D" w:rsidRDefault="0030494D" w:rsidP="0030494D">
      <w:pPr>
        <w:suppressAutoHyphens/>
        <w:spacing w:after="240"/>
        <w:ind w:left="720"/>
        <w:rPr>
          <w:color w:val="000000" w:themeColor="text1"/>
        </w:rPr>
      </w:pPr>
    </w:p>
    <w:p w14:paraId="1A75022A" w14:textId="32771C1E" w:rsidR="0030494D" w:rsidRPr="0030494D" w:rsidRDefault="0030494D" w:rsidP="000D12BB">
      <w:pPr>
        <w:numPr>
          <w:ilvl w:val="0"/>
          <w:numId w:val="3"/>
        </w:numPr>
        <w:spacing w:after="2765"/>
        <w:ind w:left="709" w:hanging="709"/>
        <w:contextualSpacing/>
      </w:pPr>
      <w:bookmarkStart w:id="131" w:name="A8a1"/>
      <w:bookmarkEnd w:id="131"/>
      <w:r w:rsidRPr="0030494D">
        <w:t xml:space="preserve">In den Einstellungen der Firewall MUSS das dynamische Routing deaktiviert sein, es sei denn, der </w:t>
      </w:r>
      <w:r w:rsidR="00125DC4">
        <w:t xml:space="preserve">Paketfilter </w:t>
      </w:r>
      <w:r w:rsidRPr="0030494D">
        <w:t>wird entsprechend dem Baustein NET.3.1 Router und Switches als Perimeter-Router eingesetzt.</w:t>
      </w:r>
    </w:p>
    <w:p w14:paraId="15E0B2AB" w14:textId="77777777" w:rsidR="0030494D" w:rsidRPr="0030494D" w:rsidRDefault="0030494D" w:rsidP="0030494D">
      <w:pPr>
        <w:ind w:left="709"/>
        <w:contextualSpacing/>
      </w:pPr>
    </w:p>
    <w:p w14:paraId="68330071"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07A4E358"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5BB256D9" w14:textId="4185FD86"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4C5BE3F5"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97DDFA2" w14:textId="77777777" w:rsidTr="00012CFB">
        <w:trPr>
          <w:trHeight w:val="205"/>
        </w:trPr>
        <w:tc>
          <w:tcPr>
            <w:tcW w:w="8356" w:type="dxa"/>
            <w:shd w:val="clear" w:color="auto" w:fill="D6E3BC" w:themeFill="accent3" w:themeFillTint="66"/>
          </w:tcPr>
          <w:p w14:paraId="63BA9F4B" w14:textId="441D49A9" w:rsidR="0030494D" w:rsidRPr="0030494D" w:rsidRDefault="00735B7D" w:rsidP="0030494D">
            <w:pPr>
              <w:suppressAutoHyphens/>
              <w:spacing w:before="120" w:after="120"/>
            </w:pPr>
            <w:r>
              <w:t xml:space="preserve">Umsetzung: JA / TEILWEISE / NEIN / ENTBEHRLICH </w:t>
            </w:r>
          </w:p>
        </w:tc>
      </w:tr>
      <w:tr w:rsidR="0030494D" w:rsidRPr="0030494D" w14:paraId="386BA20F" w14:textId="77777777" w:rsidTr="00012CFB">
        <w:tc>
          <w:tcPr>
            <w:tcW w:w="8356" w:type="dxa"/>
          </w:tcPr>
          <w:p w14:paraId="3CF90618" w14:textId="77777777" w:rsidR="0030494D" w:rsidRPr="0030494D" w:rsidRDefault="0030494D" w:rsidP="0030494D">
            <w:pPr>
              <w:suppressAutoHyphens/>
              <w:spacing w:before="120" w:after="120"/>
              <w:rPr>
                <w:color w:val="000000" w:themeColor="text1"/>
              </w:rPr>
            </w:pPr>
            <w:bookmarkStart w:id="132" w:name="A8u1"/>
            <w:bookmarkEnd w:id="132"/>
            <w:r w:rsidRPr="0030494D">
              <w:rPr>
                <w:color w:val="000000" w:themeColor="text1"/>
              </w:rPr>
              <w:t>Ihr aktueller Umsetzungsstand</w:t>
            </w:r>
          </w:p>
        </w:tc>
      </w:tr>
    </w:tbl>
    <w:p w14:paraId="1434DD0A"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518A5A73" w14:textId="77777777" w:rsidTr="00012CFB">
        <w:tc>
          <w:tcPr>
            <w:tcW w:w="8340" w:type="dxa"/>
            <w:tcBorders>
              <w:bottom w:val="single" w:sz="4" w:space="0" w:color="auto"/>
            </w:tcBorders>
            <w:shd w:val="clear" w:color="auto" w:fill="C6D9F1" w:themeFill="text2" w:themeFillTint="33"/>
          </w:tcPr>
          <w:p w14:paraId="4B1075F7"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3B17D785" w14:textId="77777777" w:rsidTr="00012CFB">
        <w:tc>
          <w:tcPr>
            <w:tcW w:w="8340" w:type="dxa"/>
            <w:shd w:val="clear" w:color="auto" w:fill="FFFFFF" w:themeFill="background1"/>
          </w:tcPr>
          <w:p w14:paraId="43BCBFD3"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CB3E94D" w14:textId="7750D097" w:rsidR="0030494D" w:rsidRDefault="0030494D" w:rsidP="000B64F9">
      <w:pPr>
        <w:spacing w:before="480" w:line="240" w:lineRule="auto"/>
      </w:pPr>
    </w:p>
    <w:p w14:paraId="725F255E" w14:textId="73B9F77D" w:rsidR="005E47C8" w:rsidRDefault="005E47C8" w:rsidP="000B64F9">
      <w:pPr>
        <w:spacing w:before="480" w:line="240" w:lineRule="auto"/>
      </w:pPr>
    </w:p>
    <w:p w14:paraId="40587B1C" w14:textId="77777777" w:rsidR="005E47C8" w:rsidRPr="0030494D" w:rsidRDefault="005E47C8" w:rsidP="000B64F9">
      <w:pPr>
        <w:spacing w:before="480" w:line="240" w:lineRule="auto"/>
      </w:pPr>
    </w:p>
    <w:p w14:paraId="3D09FC99" w14:textId="77777777" w:rsidR="0030494D" w:rsidRPr="0030494D" w:rsidRDefault="0030494D" w:rsidP="00746C6E">
      <w:pPr>
        <w:pStyle w:val="berschrift2"/>
      </w:pPr>
      <w:bookmarkStart w:id="133" w:name="A9"/>
      <w:bookmarkStart w:id="134" w:name="_Toc93436305"/>
      <w:bookmarkStart w:id="135" w:name="_Toc93444895"/>
      <w:bookmarkEnd w:id="133"/>
      <w:r w:rsidRPr="0030494D">
        <w:t>Protokollierung (B) [A9]</w:t>
      </w:r>
      <w:bookmarkEnd w:id="134"/>
      <w:bookmarkEnd w:id="135"/>
    </w:p>
    <w:p w14:paraId="432C5A51" w14:textId="77777777" w:rsidR="0030494D" w:rsidRPr="0030494D" w:rsidRDefault="0030494D" w:rsidP="0030494D">
      <w:pPr>
        <w:suppressAutoHyphens/>
        <w:spacing w:after="240"/>
        <w:ind w:left="720"/>
        <w:rPr>
          <w:color w:val="000000" w:themeColor="text1"/>
        </w:rPr>
      </w:pPr>
    </w:p>
    <w:p w14:paraId="17919C03" w14:textId="07CB60A4" w:rsidR="0030494D" w:rsidRPr="0030494D" w:rsidRDefault="0030494D" w:rsidP="00AD2088">
      <w:pPr>
        <w:spacing w:after="2765"/>
        <w:ind w:left="709"/>
        <w:contextualSpacing/>
      </w:pPr>
      <w:bookmarkStart w:id="136" w:name="A9a1"/>
      <w:bookmarkEnd w:id="136"/>
      <w:r w:rsidRPr="0030494D">
        <w:t xml:space="preserve">Die Firewall MUSS so konfiguriert werden, dass sie mindestens folgende </w:t>
      </w:r>
      <w:r w:rsidR="00AD2088">
        <w:br/>
      </w:r>
      <w:r w:rsidRPr="0030494D">
        <w:t xml:space="preserve">sicherheitsrelevante Ereignisse protokolliert: </w:t>
      </w:r>
    </w:p>
    <w:p w14:paraId="481AD69D" w14:textId="65901237" w:rsidR="0030494D" w:rsidRPr="0030494D" w:rsidRDefault="0030494D" w:rsidP="000B64F9">
      <w:pPr>
        <w:spacing w:after="2765"/>
        <w:contextualSpacing/>
      </w:pPr>
      <w:r w:rsidRPr="0030494D">
        <w:t xml:space="preserve">             </w:t>
      </w:r>
    </w:p>
    <w:p w14:paraId="3ED08B62" w14:textId="1466AA1E" w:rsidR="0030494D" w:rsidRPr="0030494D" w:rsidRDefault="0030494D" w:rsidP="000D12BB">
      <w:pPr>
        <w:numPr>
          <w:ilvl w:val="0"/>
          <w:numId w:val="3"/>
        </w:numPr>
        <w:spacing w:after="2765"/>
        <w:ind w:left="709" w:hanging="709"/>
        <w:contextualSpacing/>
      </w:pPr>
      <w:r w:rsidRPr="0030494D">
        <w:t>(a)</w:t>
      </w:r>
      <w:r w:rsidR="00B05226">
        <w:t xml:space="preserve">  </w:t>
      </w:r>
      <w:r w:rsidRPr="0030494D">
        <w:t xml:space="preserve"> abgewiesene Netzverbindungen (Quell- und Ziel-IP-Adressen, Quell- und </w:t>
      </w:r>
      <w:r w:rsidR="00AD2088">
        <w:br/>
      </w:r>
      <w:r w:rsidR="00B05226">
        <w:t xml:space="preserve">       </w:t>
      </w:r>
      <w:r w:rsidRPr="0030494D">
        <w:t>Zielport oder ICMP/ICMPv6-Typ, Datum, Uhrzeit),</w:t>
      </w:r>
    </w:p>
    <w:p w14:paraId="017545C3" w14:textId="77777777" w:rsidR="00AD2088" w:rsidRPr="0030494D" w:rsidRDefault="00AD2088" w:rsidP="0030494D">
      <w:pPr>
        <w:ind w:left="709"/>
        <w:contextualSpacing/>
      </w:pPr>
    </w:p>
    <w:p w14:paraId="05F93DF0"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45C9C487"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8854C8D" w14:textId="418D39F9"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1F5DB8C"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361E4F6" w14:textId="77777777" w:rsidTr="00012CFB">
        <w:trPr>
          <w:trHeight w:val="205"/>
        </w:trPr>
        <w:tc>
          <w:tcPr>
            <w:tcW w:w="8356" w:type="dxa"/>
            <w:shd w:val="clear" w:color="auto" w:fill="D6E3BC" w:themeFill="accent3" w:themeFillTint="66"/>
          </w:tcPr>
          <w:p w14:paraId="5CD6B16F" w14:textId="359C216A" w:rsidR="0030494D" w:rsidRPr="0030494D" w:rsidRDefault="00735B7D" w:rsidP="0030494D">
            <w:pPr>
              <w:suppressAutoHyphens/>
              <w:spacing w:before="120" w:after="120"/>
            </w:pPr>
            <w:r>
              <w:t xml:space="preserve">Umsetzung: JA / TEILWEISE / NEIN / ENTBEHRLICH </w:t>
            </w:r>
          </w:p>
        </w:tc>
      </w:tr>
      <w:tr w:rsidR="0030494D" w:rsidRPr="0030494D" w14:paraId="1780F64A" w14:textId="77777777" w:rsidTr="00012CFB">
        <w:tc>
          <w:tcPr>
            <w:tcW w:w="8356" w:type="dxa"/>
          </w:tcPr>
          <w:p w14:paraId="4D9991F3" w14:textId="77777777" w:rsidR="0030494D" w:rsidRPr="0030494D" w:rsidRDefault="0030494D" w:rsidP="0030494D">
            <w:pPr>
              <w:suppressAutoHyphens/>
              <w:spacing w:before="120" w:after="120"/>
              <w:rPr>
                <w:color w:val="000000" w:themeColor="text1"/>
              </w:rPr>
            </w:pPr>
            <w:bookmarkStart w:id="137" w:name="A9u1"/>
            <w:bookmarkEnd w:id="137"/>
            <w:r w:rsidRPr="0030494D">
              <w:rPr>
                <w:color w:val="000000" w:themeColor="text1"/>
              </w:rPr>
              <w:t>Ihr aktueller Umsetzungsstand</w:t>
            </w:r>
          </w:p>
        </w:tc>
      </w:tr>
    </w:tbl>
    <w:p w14:paraId="497534A6"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0F5CFF2E" w14:textId="77777777" w:rsidTr="00012CFB">
        <w:tc>
          <w:tcPr>
            <w:tcW w:w="8340" w:type="dxa"/>
            <w:tcBorders>
              <w:bottom w:val="single" w:sz="4" w:space="0" w:color="auto"/>
            </w:tcBorders>
            <w:shd w:val="clear" w:color="auto" w:fill="C6D9F1" w:themeFill="text2" w:themeFillTint="33"/>
          </w:tcPr>
          <w:p w14:paraId="30718DE3"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4C13E52" w14:textId="77777777" w:rsidTr="00012CFB">
        <w:tc>
          <w:tcPr>
            <w:tcW w:w="8340" w:type="dxa"/>
            <w:shd w:val="clear" w:color="auto" w:fill="FFFFFF" w:themeFill="background1"/>
          </w:tcPr>
          <w:p w14:paraId="7DB646A6"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480BEE9" w14:textId="77777777" w:rsidR="0030494D" w:rsidRPr="0030494D" w:rsidRDefault="0030494D" w:rsidP="0030494D">
      <w:pPr>
        <w:suppressAutoHyphens/>
        <w:spacing w:after="240"/>
        <w:ind w:left="720"/>
        <w:rPr>
          <w:color w:val="000000" w:themeColor="text1"/>
        </w:rPr>
      </w:pPr>
    </w:p>
    <w:p w14:paraId="7652123B" w14:textId="4B3EC631" w:rsidR="0030494D" w:rsidRPr="0030494D" w:rsidRDefault="0030494D" w:rsidP="000D12BB">
      <w:pPr>
        <w:numPr>
          <w:ilvl w:val="0"/>
          <w:numId w:val="3"/>
        </w:numPr>
        <w:spacing w:after="2765"/>
        <w:ind w:left="709" w:hanging="709"/>
        <w:contextualSpacing/>
      </w:pPr>
      <w:bookmarkStart w:id="138" w:name="A9a2"/>
      <w:bookmarkEnd w:id="138"/>
      <w:r w:rsidRPr="0030494D">
        <w:t xml:space="preserve">(b) </w:t>
      </w:r>
      <w:r w:rsidR="00B05226">
        <w:t xml:space="preserve">  </w:t>
      </w:r>
      <w:r w:rsidRPr="0030494D">
        <w:t xml:space="preserve">fehlgeschlagene Zugriffe auf System-Ressourcen aufgrund fehlerhafter </w:t>
      </w:r>
      <w:r w:rsidR="00B05226">
        <w:br/>
        <w:t xml:space="preserve">       </w:t>
      </w:r>
      <w:r w:rsidRPr="0030494D">
        <w:t xml:space="preserve">Authentisierungen, mangelnder Berechtigung oder nicht vorhandener </w:t>
      </w:r>
      <w:r w:rsidR="00B05226">
        <w:br/>
        <w:t xml:space="preserve">       </w:t>
      </w:r>
      <w:r w:rsidRPr="0030494D">
        <w:t xml:space="preserve">Ressourcen, </w:t>
      </w:r>
    </w:p>
    <w:p w14:paraId="45924D55" w14:textId="77777777" w:rsidR="0030494D" w:rsidRPr="0030494D" w:rsidRDefault="0030494D" w:rsidP="0030494D">
      <w:pPr>
        <w:ind w:left="709"/>
        <w:contextualSpacing/>
      </w:pPr>
    </w:p>
    <w:p w14:paraId="18AD7EF0"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52EB747C"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DE094D6" w14:textId="45F4DD59"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DDC854F"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11D3943" w14:textId="77777777" w:rsidTr="00012CFB">
        <w:trPr>
          <w:trHeight w:val="205"/>
        </w:trPr>
        <w:tc>
          <w:tcPr>
            <w:tcW w:w="8356" w:type="dxa"/>
            <w:shd w:val="clear" w:color="auto" w:fill="D6E3BC" w:themeFill="accent3" w:themeFillTint="66"/>
          </w:tcPr>
          <w:p w14:paraId="1BBA9CC7" w14:textId="3370DC7D" w:rsidR="0030494D" w:rsidRPr="0030494D" w:rsidRDefault="00735B7D" w:rsidP="0030494D">
            <w:pPr>
              <w:suppressAutoHyphens/>
              <w:spacing w:before="120" w:after="120"/>
            </w:pPr>
            <w:r>
              <w:t xml:space="preserve">Umsetzung: JA / TEILWEISE / NEIN / ENTBEHRLICH </w:t>
            </w:r>
          </w:p>
        </w:tc>
      </w:tr>
      <w:tr w:rsidR="0030494D" w:rsidRPr="0030494D" w14:paraId="31FB6E9E" w14:textId="77777777" w:rsidTr="00012CFB">
        <w:tc>
          <w:tcPr>
            <w:tcW w:w="8356" w:type="dxa"/>
          </w:tcPr>
          <w:p w14:paraId="392A974E" w14:textId="77777777" w:rsidR="0030494D" w:rsidRPr="0030494D" w:rsidRDefault="0030494D" w:rsidP="0030494D">
            <w:pPr>
              <w:suppressAutoHyphens/>
              <w:spacing w:before="120" w:after="120"/>
              <w:rPr>
                <w:color w:val="000000" w:themeColor="text1"/>
              </w:rPr>
            </w:pPr>
            <w:bookmarkStart w:id="139" w:name="A9u2"/>
            <w:bookmarkEnd w:id="139"/>
            <w:r w:rsidRPr="0030494D">
              <w:rPr>
                <w:color w:val="000000" w:themeColor="text1"/>
              </w:rPr>
              <w:t>Ihr aktueller Umsetzungsstand</w:t>
            </w:r>
          </w:p>
        </w:tc>
      </w:tr>
    </w:tbl>
    <w:p w14:paraId="15CF70BA"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56C7D707" w14:textId="77777777" w:rsidTr="00012CFB">
        <w:tc>
          <w:tcPr>
            <w:tcW w:w="8340" w:type="dxa"/>
            <w:tcBorders>
              <w:bottom w:val="single" w:sz="4" w:space="0" w:color="auto"/>
            </w:tcBorders>
            <w:shd w:val="clear" w:color="auto" w:fill="C6D9F1" w:themeFill="text2" w:themeFillTint="33"/>
          </w:tcPr>
          <w:p w14:paraId="5224546E"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155099E1" w14:textId="77777777" w:rsidTr="00012CFB">
        <w:tc>
          <w:tcPr>
            <w:tcW w:w="8340" w:type="dxa"/>
            <w:shd w:val="clear" w:color="auto" w:fill="FFFFFF" w:themeFill="background1"/>
          </w:tcPr>
          <w:p w14:paraId="4B9103EE"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02C0D1A" w14:textId="77777777" w:rsidR="0030494D" w:rsidRPr="0030494D" w:rsidRDefault="0030494D" w:rsidP="0030494D">
      <w:pPr>
        <w:suppressAutoHyphens/>
        <w:spacing w:after="240"/>
        <w:ind w:left="720"/>
        <w:rPr>
          <w:color w:val="000000" w:themeColor="text1"/>
        </w:rPr>
      </w:pPr>
    </w:p>
    <w:p w14:paraId="44FF7969" w14:textId="3981E7B4" w:rsidR="0030494D" w:rsidRPr="0030494D" w:rsidRDefault="0030494D" w:rsidP="000D12BB">
      <w:pPr>
        <w:numPr>
          <w:ilvl w:val="0"/>
          <w:numId w:val="3"/>
        </w:numPr>
        <w:spacing w:after="2765"/>
        <w:ind w:left="709" w:hanging="709"/>
        <w:contextualSpacing/>
      </w:pPr>
      <w:bookmarkStart w:id="140" w:name="A9a3"/>
      <w:bookmarkEnd w:id="140"/>
      <w:r w:rsidRPr="0030494D">
        <w:t xml:space="preserve">(c) </w:t>
      </w:r>
      <w:r w:rsidR="00B05226">
        <w:t xml:space="preserve">  </w:t>
      </w:r>
      <w:r w:rsidRPr="0030494D">
        <w:t>Fehlermeldungen der Firewall-Dienste,</w:t>
      </w:r>
    </w:p>
    <w:p w14:paraId="17E17841" w14:textId="77777777" w:rsidR="0030494D" w:rsidRPr="0030494D" w:rsidRDefault="0030494D" w:rsidP="0030494D">
      <w:pPr>
        <w:ind w:left="709"/>
        <w:contextualSpacing/>
      </w:pPr>
    </w:p>
    <w:p w14:paraId="3FCF178D"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06C75012"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7577FD5" w14:textId="629B938E"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05788A61"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AA559B1" w14:textId="77777777" w:rsidTr="00012CFB">
        <w:trPr>
          <w:trHeight w:val="205"/>
        </w:trPr>
        <w:tc>
          <w:tcPr>
            <w:tcW w:w="8356" w:type="dxa"/>
            <w:shd w:val="clear" w:color="auto" w:fill="D6E3BC" w:themeFill="accent3" w:themeFillTint="66"/>
          </w:tcPr>
          <w:p w14:paraId="62CFD82E" w14:textId="7D2CA325" w:rsidR="0030494D" w:rsidRPr="0030494D" w:rsidRDefault="00735B7D" w:rsidP="0030494D">
            <w:pPr>
              <w:suppressAutoHyphens/>
              <w:spacing w:before="120" w:after="120"/>
            </w:pPr>
            <w:r>
              <w:t xml:space="preserve">Umsetzung: JA / TEILWEISE / NEIN / ENTBEHRLICH </w:t>
            </w:r>
          </w:p>
        </w:tc>
      </w:tr>
      <w:tr w:rsidR="0030494D" w:rsidRPr="0030494D" w14:paraId="7605794D" w14:textId="77777777" w:rsidTr="00012CFB">
        <w:tc>
          <w:tcPr>
            <w:tcW w:w="8356" w:type="dxa"/>
          </w:tcPr>
          <w:p w14:paraId="146EB43E" w14:textId="77777777" w:rsidR="0030494D" w:rsidRPr="0030494D" w:rsidRDefault="0030494D" w:rsidP="0030494D">
            <w:pPr>
              <w:suppressAutoHyphens/>
              <w:spacing w:before="120" w:after="120"/>
              <w:rPr>
                <w:color w:val="000000" w:themeColor="text1"/>
              </w:rPr>
            </w:pPr>
            <w:bookmarkStart w:id="141" w:name="A9u3"/>
            <w:bookmarkEnd w:id="141"/>
            <w:r w:rsidRPr="0030494D">
              <w:rPr>
                <w:color w:val="000000" w:themeColor="text1"/>
              </w:rPr>
              <w:t>Ihr aktueller Umsetzungsstand</w:t>
            </w:r>
          </w:p>
        </w:tc>
      </w:tr>
    </w:tbl>
    <w:p w14:paraId="4B0B6373"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20907489" w14:textId="77777777" w:rsidTr="00012CFB">
        <w:tc>
          <w:tcPr>
            <w:tcW w:w="8340" w:type="dxa"/>
            <w:tcBorders>
              <w:bottom w:val="single" w:sz="4" w:space="0" w:color="auto"/>
            </w:tcBorders>
            <w:shd w:val="clear" w:color="auto" w:fill="C6D9F1" w:themeFill="text2" w:themeFillTint="33"/>
          </w:tcPr>
          <w:p w14:paraId="0EF322F3"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27D7471D" w14:textId="77777777" w:rsidTr="00012CFB">
        <w:tc>
          <w:tcPr>
            <w:tcW w:w="8340" w:type="dxa"/>
            <w:shd w:val="clear" w:color="auto" w:fill="FFFFFF" w:themeFill="background1"/>
          </w:tcPr>
          <w:p w14:paraId="60D35E58"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28C3856" w14:textId="77777777" w:rsidR="00B05226" w:rsidRPr="0030494D" w:rsidRDefault="00B05226" w:rsidP="0030494D">
      <w:pPr>
        <w:suppressAutoHyphens/>
        <w:spacing w:after="240"/>
        <w:ind w:left="720"/>
        <w:rPr>
          <w:color w:val="000000" w:themeColor="text1"/>
        </w:rPr>
      </w:pPr>
    </w:p>
    <w:p w14:paraId="2A108D66" w14:textId="1594B06D" w:rsidR="0030494D" w:rsidRPr="0030494D" w:rsidRDefault="0030494D" w:rsidP="000D12BB">
      <w:pPr>
        <w:numPr>
          <w:ilvl w:val="0"/>
          <w:numId w:val="3"/>
        </w:numPr>
        <w:spacing w:after="2765"/>
        <w:ind w:left="709" w:hanging="709"/>
        <w:contextualSpacing/>
      </w:pPr>
      <w:bookmarkStart w:id="142" w:name="A9a4"/>
      <w:bookmarkEnd w:id="142"/>
      <w:r w:rsidRPr="0030494D">
        <w:t xml:space="preserve">(d) </w:t>
      </w:r>
      <w:r w:rsidR="00B05226">
        <w:t xml:space="preserve">  </w:t>
      </w:r>
      <w:r w:rsidRPr="0030494D">
        <w:t xml:space="preserve">allgemeine Systemfehlermeldungen und </w:t>
      </w:r>
    </w:p>
    <w:p w14:paraId="580D51B4" w14:textId="77777777" w:rsidR="0030494D" w:rsidRPr="0030494D" w:rsidRDefault="0030494D" w:rsidP="0030494D">
      <w:pPr>
        <w:ind w:left="709"/>
        <w:contextualSpacing/>
      </w:pPr>
    </w:p>
    <w:p w14:paraId="12044374"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489C838B"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376F537F" w14:textId="77F2B253"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4B01410"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588A8BB" w14:textId="77777777" w:rsidTr="00012CFB">
        <w:trPr>
          <w:trHeight w:val="205"/>
        </w:trPr>
        <w:tc>
          <w:tcPr>
            <w:tcW w:w="8356" w:type="dxa"/>
            <w:shd w:val="clear" w:color="auto" w:fill="D6E3BC" w:themeFill="accent3" w:themeFillTint="66"/>
          </w:tcPr>
          <w:p w14:paraId="44E30D79" w14:textId="0C6DF41A" w:rsidR="0030494D" w:rsidRPr="0030494D" w:rsidRDefault="00735B7D" w:rsidP="0030494D">
            <w:pPr>
              <w:suppressAutoHyphens/>
              <w:spacing w:before="120" w:after="120"/>
            </w:pPr>
            <w:r>
              <w:t xml:space="preserve">Umsetzung: JA / TEILWEISE / NEIN / ENTBEHRLICH </w:t>
            </w:r>
          </w:p>
        </w:tc>
      </w:tr>
      <w:tr w:rsidR="0030494D" w:rsidRPr="0030494D" w14:paraId="719084A5" w14:textId="77777777" w:rsidTr="00012CFB">
        <w:tc>
          <w:tcPr>
            <w:tcW w:w="8356" w:type="dxa"/>
          </w:tcPr>
          <w:p w14:paraId="76BDFC9A" w14:textId="77777777" w:rsidR="0030494D" w:rsidRPr="0030494D" w:rsidRDefault="0030494D" w:rsidP="0030494D">
            <w:pPr>
              <w:suppressAutoHyphens/>
              <w:spacing w:before="120" w:after="120"/>
              <w:rPr>
                <w:color w:val="000000" w:themeColor="text1"/>
              </w:rPr>
            </w:pPr>
            <w:bookmarkStart w:id="143" w:name="A9u4"/>
            <w:bookmarkEnd w:id="143"/>
            <w:r w:rsidRPr="0030494D">
              <w:rPr>
                <w:color w:val="000000" w:themeColor="text1"/>
              </w:rPr>
              <w:t>Ihr aktueller Umsetzungsstand</w:t>
            </w:r>
          </w:p>
        </w:tc>
      </w:tr>
    </w:tbl>
    <w:p w14:paraId="503DB2F0"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80BF1CD" w14:textId="77777777" w:rsidTr="00012CFB">
        <w:tc>
          <w:tcPr>
            <w:tcW w:w="8340" w:type="dxa"/>
            <w:tcBorders>
              <w:bottom w:val="single" w:sz="4" w:space="0" w:color="auto"/>
            </w:tcBorders>
            <w:shd w:val="clear" w:color="auto" w:fill="C6D9F1" w:themeFill="text2" w:themeFillTint="33"/>
          </w:tcPr>
          <w:p w14:paraId="6A068AE9"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E6285B9" w14:textId="77777777" w:rsidTr="00012CFB">
        <w:tc>
          <w:tcPr>
            <w:tcW w:w="8340" w:type="dxa"/>
            <w:shd w:val="clear" w:color="auto" w:fill="FFFFFF" w:themeFill="background1"/>
          </w:tcPr>
          <w:p w14:paraId="1D480131"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3D94715" w14:textId="77777777" w:rsidR="000B64F9" w:rsidRPr="0030494D" w:rsidRDefault="000B64F9" w:rsidP="0030494D">
      <w:pPr>
        <w:suppressAutoHyphens/>
        <w:spacing w:after="240"/>
        <w:ind w:left="720"/>
        <w:rPr>
          <w:color w:val="000000" w:themeColor="text1"/>
        </w:rPr>
      </w:pPr>
    </w:p>
    <w:p w14:paraId="222666BA" w14:textId="54368ACE" w:rsidR="0030494D" w:rsidRPr="0030494D" w:rsidRDefault="0030494D" w:rsidP="000D12BB">
      <w:pPr>
        <w:numPr>
          <w:ilvl w:val="0"/>
          <w:numId w:val="3"/>
        </w:numPr>
        <w:spacing w:after="2765"/>
        <w:ind w:left="709" w:hanging="709"/>
        <w:contextualSpacing/>
      </w:pPr>
      <w:bookmarkStart w:id="144" w:name="A9a5"/>
      <w:bookmarkEnd w:id="144"/>
      <w:r w:rsidRPr="0030494D">
        <w:t xml:space="preserve">(e) </w:t>
      </w:r>
      <w:r w:rsidR="00B05226">
        <w:t xml:space="preserve">  </w:t>
      </w:r>
      <w:r w:rsidRPr="0030494D">
        <w:t>Konfigurationsänderungen (möglichst automatisch).</w:t>
      </w:r>
    </w:p>
    <w:p w14:paraId="363FBC8C" w14:textId="77777777" w:rsidR="0030494D" w:rsidRPr="0030494D" w:rsidRDefault="0030494D" w:rsidP="0030494D">
      <w:pPr>
        <w:ind w:left="709"/>
        <w:contextualSpacing/>
      </w:pPr>
    </w:p>
    <w:p w14:paraId="46310B92"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295A92B"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287BB40" w14:textId="3C512B44"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10F59D7B"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D4AC7C8" w14:textId="77777777" w:rsidTr="00012CFB">
        <w:trPr>
          <w:trHeight w:val="205"/>
        </w:trPr>
        <w:tc>
          <w:tcPr>
            <w:tcW w:w="8356" w:type="dxa"/>
            <w:shd w:val="clear" w:color="auto" w:fill="D6E3BC" w:themeFill="accent3" w:themeFillTint="66"/>
          </w:tcPr>
          <w:p w14:paraId="4C275DEA" w14:textId="6578F64A" w:rsidR="0030494D" w:rsidRPr="0030494D" w:rsidRDefault="00735B7D" w:rsidP="0030494D">
            <w:pPr>
              <w:suppressAutoHyphens/>
              <w:spacing w:before="120" w:after="120"/>
            </w:pPr>
            <w:r>
              <w:t xml:space="preserve">Umsetzung: JA / TEILWEISE / NEIN / ENTBEHRLICH </w:t>
            </w:r>
          </w:p>
        </w:tc>
      </w:tr>
      <w:tr w:rsidR="0030494D" w:rsidRPr="0030494D" w14:paraId="7D53FE2A" w14:textId="77777777" w:rsidTr="00012CFB">
        <w:tc>
          <w:tcPr>
            <w:tcW w:w="8356" w:type="dxa"/>
          </w:tcPr>
          <w:p w14:paraId="58DEFB1A" w14:textId="77777777" w:rsidR="0030494D" w:rsidRPr="0030494D" w:rsidRDefault="0030494D" w:rsidP="0030494D">
            <w:pPr>
              <w:suppressAutoHyphens/>
              <w:spacing w:before="120" w:after="120"/>
              <w:rPr>
                <w:color w:val="000000" w:themeColor="text1"/>
              </w:rPr>
            </w:pPr>
            <w:bookmarkStart w:id="145" w:name="A9u5"/>
            <w:bookmarkEnd w:id="145"/>
            <w:r w:rsidRPr="0030494D">
              <w:rPr>
                <w:color w:val="000000" w:themeColor="text1"/>
              </w:rPr>
              <w:t>Ihr aktueller Umsetzungsstand</w:t>
            </w:r>
          </w:p>
        </w:tc>
      </w:tr>
    </w:tbl>
    <w:p w14:paraId="1A4A9CC7"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685D15C0" w14:textId="77777777" w:rsidTr="00012CFB">
        <w:tc>
          <w:tcPr>
            <w:tcW w:w="8340" w:type="dxa"/>
            <w:tcBorders>
              <w:bottom w:val="single" w:sz="4" w:space="0" w:color="auto"/>
            </w:tcBorders>
            <w:shd w:val="clear" w:color="auto" w:fill="C6D9F1" w:themeFill="text2" w:themeFillTint="33"/>
          </w:tcPr>
          <w:p w14:paraId="3B6D3A29"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00F33329" w14:textId="77777777" w:rsidTr="00012CFB">
        <w:tc>
          <w:tcPr>
            <w:tcW w:w="8340" w:type="dxa"/>
            <w:shd w:val="clear" w:color="auto" w:fill="FFFFFF" w:themeFill="background1"/>
          </w:tcPr>
          <w:p w14:paraId="5618654E"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0CFE6CDC" w14:textId="77777777" w:rsidR="0030494D" w:rsidRPr="0030494D" w:rsidRDefault="0030494D" w:rsidP="0030494D">
      <w:pPr>
        <w:spacing w:before="480" w:line="240" w:lineRule="auto"/>
        <w:ind w:left="714" w:hanging="357"/>
      </w:pPr>
    </w:p>
    <w:p w14:paraId="17A2F9E9" w14:textId="0797C28B" w:rsidR="0030494D" w:rsidRPr="00746C6E" w:rsidRDefault="00746C6E" w:rsidP="00746C6E">
      <w:pPr>
        <w:pStyle w:val="berschrift2"/>
      </w:pPr>
      <w:bookmarkStart w:id="146" w:name="A10"/>
      <w:bookmarkStart w:id="147" w:name="_Toc93436306"/>
      <w:bookmarkEnd w:id="146"/>
      <w:r>
        <w:t xml:space="preserve"> </w:t>
      </w:r>
      <w:bookmarkStart w:id="148" w:name="_Toc93444896"/>
      <w:r w:rsidR="0030494D" w:rsidRPr="00746C6E">
        <w:t>Abwehr von Fragmentierungsangriffen am Paketfilter (B)</w:t>
      </w:r>
      <w:r w:rsidR="0030494D" w:rsidRPr="00746C6E">
        <w:t xml:space="preserve"> </w:t>
      </w:r>
      <w:r>
        <w:br/>
        <w:t xml:space="preserve">   </w:t>
      </w:r>
      <w:r w:rsidR="0030494D" w:rsidRPr="00746C6E">
        <w:t>[A10]</w:t>
      </w:r>
      <w:bookmarkEnd w:id="147"/>
      <w:bookmarkEnd w:id="148"/>
    </w:p>
    <w:p w14:paraId="625A1148" w14:textId="77777777" w:rsidR="0030494D" w:rsidRPr="0030494D" w:rsidRDefault="0030494D" w:rsidP="0030494D">
      <w:pPr>
        <w:suppressAutoHyphens/>
        <w:spacing w:after="240"/>
        <w:ind w:left="720"/>
        <w:rPr>
          <w:color w:val="000000" w:themeColor="text1"/>
        </w:rPr>
      </w:pPr>
    </w:p>
    <w:p w14:paraId="3455F11A" w14:textId="77777777" w:rsidR="0030494D" w:rsidRPr="0030494D" w:rsidRDefault="0030494D" w:rsidP="000D12BB">
      <w:pPr>
        <w:numPr>
          <w:ilvl w:val="0"/>
          <w:numId w:val="3"/>
        </w:numPr>
        <w:spacing w:after="2765"/>
        <w:ind w:left="709" w:hanging="709"/>
        <w:contextualSpacing/>
      </w:pPr>
      <w:bookmarkStart w:id="149" w:name="A10a1"/>
      <w:bookmarkEnd w:id="149"/>
      <w:r w:rsidRPr="0030494D">
        <w:t xml:space="preserve">Am Paketfilter MÜSSEN Schutzmechanismen aktiviert sein, um IPv4- sowie IPv6 </w:t>
      </w:r>
    </w:p>
    <w:p w14:paraId="600F50DA" w14:textId="77777777" w:rsidR="0030494D" w:rsidRPr="0030494D" w:rsidRDefault="0030494D" w:rsidP="00B05226">
      <w:pPr>
        <w:spacing w:after="2765"/>
        <w:ind w:left="709"/>
        <w:contextualSpacing/>
      </w:pPr>
      <w:r w:rsidRPr="0030494D">
        <w:t>Fragmentierungsangriffe abzuwehren.</w:t>
      </w:r>
    </w:p>
    <w:p w14:paraId="469DB64D" w14:textId="77777777" w:rsidR="0030494D" w:rsidRPr="0030494D" w:rsidRDefault="0030494D" w:rsidP="0030494D">
      <w:pPr>
        <w:ind w:left="709"/>
        <w:contextualSpacing/>
      </w:pPr>
    </w:p>
    <w:p w14:paraId="2B679286"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F6CDD65"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E7646CE" w14:textId="0318E89F"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DA0DB73" w14:textId="5D40A7B9" w:rsidR="00B05226" w:rsidRDefault="00B05226" w:rsidP="0030494D">
      <w:pPr>
        <w:spacing w:after="240"/>
        <w:ind w:left="709"/>
        <w:contextualSpacing/>
        <w:rPr>
          <w:color w:val="FF0000"/>
        </w:rPr>
      </w:pPr>
    </w:p>
    <w:p w14:paraId="146F39EE" w14:textId="48ADBDEA" w:rsidR="00B05226" w:rsidRDefault="00B05226" w:rsidP="0030494D">
      <w:pPr>
        <w:spacing w:after="240"/>
        <w:ind w:left="709"/>
        <w:contextualSpacing/>
        <w:rPr>
          <w:color w:val="FF0000"/>
        </w:rPr>
      </w:pPr>
    </w:p>
    <w:p w14:paraId="4C5B8E14" w14:textId="54E4A053" w:rsidR="00B05226" w:rsidRDefault="00B05226" w:rsidP="0030494D">
      <w:pPr>
        <w:spacing w:after="240"/>
        <w:ind w:left="709"/>
        <w:contextualSpacing/>
        <w:rPr>
          <w:color w:val="FF0000"/>
        </w:rPr>
      </w:pPr>
    </w:p>
    <w:p w14:paraId="08E17A3A"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D2B94CC" w14:textId="77777777" w:rsidTr="00012CFB">
        <w:trPr>
          <w:trHeight w:val="205"/>
        </w:trPr>
        <w:tc>
          <w:tcPr>
            <w:tcW w:w="8356" w:type="dxa"/>
            <w:shd w:val="clear" w:color="auto" w:fill="D6E3BC" w:themeFill="accent3" w:themeFillTint="66"/>
          </w:tcPr>
          <w:p w14:paraId="2A8721E2" w14:textId="04FD9647" w:rsidR="0030494D" w:rsidRPr="0030494D" w:rsidRDefault="00735B7D" w:rsidP="0030494D">
            <w:pPr>
              <w:suppressAutoHyphens/>
              <w:spacing w:before="120" w:after="120"/>
            </w:pPr>
            <w:r>
              <w:t xml:space="preserve">Umsetzung: JA / TEILWEISE / NEIN / ENTBEHRLICH </w:t>
            </w:r>
          </w:p>
        </w:tc>
      </w:tr>
      <w:tr w:rsidR="0030494D" w:rsidRPr="0030494D" w14:paraId="6A8B1800" w14:textId="77777777" w:rsidTr="00012CFB">
        <w:tc>
          <w:tcPr>
            <w:tcW w:w="8356" w:type="dxa"/>
          </w:tcPr>
          <w:p w14:paraId="2BF82AB4" w14:textId="77777777" w:rsidR="0030494D" w:rsidRPr="0030494D" w:rsidRDefault="0030494D" w:rsidP="0030494D">
            <w:pPr>
              <w:suppressAutoHyphens/>
              <w:spacing w:before="120" w:after="120"/>
              <w:rPr>
                <w:color w:val="000000" w:themeColor="text1"/>
              </w:rPr>
            </w:pPr>
            <w:bookmarkStart w:id="150" w:name="A10u1"/>
            <w:bookmarkEnd w:id="150"/>
            <w:r w:rsidRPr="0030494D">
              <w:rPr>
                <w:color w:val="000000" w:themeColor="text1"/>
              </w:rPr>
              <w:t>Ihr aktueller Umsetzungsstand</w:t>
            </w:r>
          </w:p>
        </w:tc>
      </w:tr>
    </w:tbl>
    <w:p w14:paraId="7524A551"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51235567" w14:textId="77777777" w:rsidTr="00012CFB">
        <w:tc>
          <w:tcPr>
            <w:tcW w:w="8340" w:type="dxa"/>
            <w:tcBorders>
              <w:bottom w:val="single" w:sz="4" w:space="0" w:color="auto"/>
            </w:tcBorders>
            <w:shd w:val="clear" w:color="auto" w:fill="C6D9F1" w:themeFill="text2" w:themeFillTint="33"/>
          </w:tcPr>
          <w:p w14:paraId="19E71528"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0246FF2" w14:textId="77777777" w:rsidTr="00012CFB">
        <w:tc>
          <w:tcPr>
            <w:tcW w:w="8340" w:type="dxa"/>
            <w:shd w:val="clear" w:color="auto" w:fill="FFFFFF" w:themeFill="background1"/>
          </w:tcPr>
          <w:p w14:paraId="53904142"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0E77120" w14:textId="77777777" w:rsidR="0030494D" w:rsidRPr="0030494D" w:rsidRDefault="0030494D" w:rsidP="0030494D">
      <w:pPr>
        <w:spacing w:before="480" w:line="240" w:lineRule="auto"/>
        <w:ind w:left="714" w:hanging="357"/>
      </w:pPr>
    </w:p>
    <w:p w14:paraId="79EBCD23" w14:textId="77777777" w:rsidR="0030494D" w:rsidRPr="0030494D" w:rsidRDefault="0030494D" w:rsidP="00746C6E">
      <w:pPr>
        <w:pStyle w:val="berschrift2"/>
      </w:pPr>
      <w:bookmarkStart w:id="151" w:name="A11"/>
      <w:bookmarkStart w:id="152" w:name="_Toc93436307"/>
      <w:bookmarkStart w:id="153" w:name="_Toc93444897"/>
      <w:bookmarkEnd w:id="151"/>
      <w:r w:rsidRPr="0030494D">
        <w:t>ENTFALLEN  (B) [A11]</w:t>
      </w:r>
      <w:bookmarkEnd w:id="152"/>
      <w:bookmarkEnd w:id="153"/>
    </w:p>
    <w:p w14:paraId="0D6797CB" w14:textId="60FD23A2" w:rsidR="0030494D" w:rsidRPr="000B64F9" w:rsidRDefault="0030494D" w:rsidP="00746C6E">
      <w:pPr>
        <w:pStyle w:val="berschrift2"/>
      </w:pPr>
      <w:bookmarkStart w:id="154" w:name="A11u1"/>
      <w:bookmarkStart w:id="155" w:name="A12"/>
      <w:bookmarkStart w:id="156" w:name="_Toc93436308"/>
      <w:bookmarkStart w:id="157" w:name="_Toc93444898"/>
      <w:bookmarkEnd w:id="154"/>
      <w:bookmarkEnd w:id="155"/>
      <w:r w:rsidRPr="0030494D">
        <w:t>ENTFALLEN (B) [A12]</w:t>
      </w:r>
      <w:bookmarkEnd w:id="156"/>
      <w:bookmarkEnd w:id="157"/>
    </w:p>
    <w:p w14:paraId="613AE925" w14:textId="02B06859" w:rsidR="0030494D" w:rsidRDefault="0030494D" w:rsidP="00746C6E">
      <w:pPr>
        <w:pStyle w:val="berschrift2"/>
      </w:pPr>
      <w:bookmarkStart w:id="158" w:name="A12a1"/>
      <w:bookmarkStart w:id="159" w:name="A13"/>
      <w:bookmarkStart w:id="160" w:name="_Toc93436309"/>
      <w:bookmarkStart w:id="161" w:name="_Toc93444899"/>
      <w:bookmarkEnd w:id="158"/>
      <w:bookmarkEnd w:id="159"/>
      <w:r w:rsidRPr="0030494D">
        <w:t>ENTFALLEN (B) [A13]</w:t>
      </w:r>
      <w:bookmarkEnd w:id="160"/>
      <w:bookmarkEnd w:id="161"/>
    </w:p>
    <w:p w14:paraId="00921207" w14:textId="77777777" w:rsidR="00B05226" w:rsidRPr="00B05226" w:rsidRDefault="00B05226" w:rsidP="00B05226">
      <w:pPr>
        <w:rPr>
          <w:rFonts w:eastAsiaTheme="majorEastAsia"/>
        </w:rPr>
      </w:pPr>
    </w:p>
    <w:p w14:paraId="2C0F2A93" w14:textId="52F67C5C" w:rsidR="0030494D" w:rsidRDefault="0030494D" w:rsidP="0030494D">
      <w:pPr>
        <w:suppressAutoHyphens/>
        <w:spacing w:after="240"/>
        <w:ind w:left="720"/>
        <w:rPr>
          <w:color w:val="000000" w:themeColor="text1"/>
        </w:rPr>
      </w:pPr>
    </w:p>
    <w:p w14:paraId="28220F65" w14:textId="7F2FAC61" w:rsidR="0030494D" w:rsidRPr="0030494D" w:rsidRDefault="0030494D" w:rsidP="00746C6E">
      <w:pPr>
        <w:pStyle w:val="berschrift2"/>
      </w:pPr>
      <w:bookmarkStart w:id="162" w:name="A14"/>
      <w:bookmarkStart w:id="163" w:name="_Toc93436310"/>
      <w:bookmarkStart w:id="164" w:name="_Toc93444900"/>
      <w:bookmarkEnd w:id="162"/>
      <w:r w:rsidRPr="0030494D">
        <w:t>Betriebsdokumentationen (B) [A14]</w:t>
      </w:r>
      <w:bookmarkEnd w:id="163"/>
      <w:bookmarkEnd w:id="164"/>
    </w:p>
    <w:p w14:paraId="3DB56138" w14:textId="77777777" w:rsidR="0030494D" w:rsidRPr="0030494D" w:rsidRDefault="0030494D" w:rsidP="0030494D">
      <w:pPr>
        <w:suppressAutoHyphens/>
        <w:spacing w:after="240"/>
        <w:ind w:left="720"/>
        <w:rPr>
          <w:color w:val="000000" w:themeColor="text1"/>
        </w:rPr>
      </w:pPr>
    </w:p>
    <w:p w14:paraId="725F7EC7" w14:textId="77777777" w:rsidR="0030494D" w:rsidRPr="0030494D" w:rsidRDefault="0030494D" w:rsidP="000D12BB">
      <w:pPr>
        <w:numPr>
          <w:ilvl w:val="0"/>
          <w:numId w:val="3"/>
        </w:numPr>
        <w:spacing w:after="2765"/>
        <w:ind w:left="709" w:hanging="709"/>
        <w:contextualSpacing/>
      </w:pPr>
      <w:bookmarkStart w:id="165" w:name="A14a1"/>
      <w:bookmarkEnd w:id="165"/>
      <w:r w:rsidRPr="0030494D">
        <w:t xml:space="preserve">Die betrieblichen Aufgaben einer Firewall MÜSSEN nachvollziehbar dokumentiert werden. </w:t>
      </w:r>
    </w:p>
    <w:p w14:paraId="548F858A" w14:textId="77777777" w:rsidR="0030494D" w:rsidRPr="0030494D" w:rsidRDefault="0030494D" w:rsidP="0030494D">
      <w:pPr>
        <w:ind w:left="709"/>
        <w:contextualSpacing/>
      </w:pPr>
    </w:p>
    <w:p w14:paraId="2102D2AE"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045924FF"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AECFE8F" w14:textId="5F5545DA"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565A11F"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7FCCF5FC" w14:textId="77777777" w:rsidTr="00012CFB">
        <w:trPr>
          <w:trHeight w:val="205"/>
        </w:trPr>
        <w:tc>
          <w:tcPr>
            <w:tcW w:w="8356" w:type="dxa"/>
            <w:shd w:val="clear" w:color="auto" w:fill="D6E3BC" w:themeFill="accent3" w:themeFillTint="66"/>
          </w:tcPr>
          <w:p w14:paraId="20EEAF6F" w14:textId="775CFDD6" w:rsidR="0030494D" w:rsidRPr="0030494D" w:rsidRDefault="00735B7D" w:rsidP="0030494D">
            <w:pPr>
              <w:suppressAutoHyphens/>
              <w:spacing w:before="120" w:after="120"/>
            </w:pPr>
            <w:r>
              <w:t xml:space="preserve">Umsetzung: JA / TEILWEISE / NEIN / ENTBEHRLICH </w:t>
            </w:r>
          </w:p>
        </w:tc>
      </w:tr>
      <w:tr w:rsidR="0030494D" w:rsidRPr="0030494D" w14:paraId="77F27BBC" w14:textId="77777777" w:rsidTr="00012CFB">
        <w:tc>
          <w:tcPr>
            <w:tcW w:w="8356" w:type="dxa"/>
          </w:tcPr>
          <w:p w14:paraId="7505BB61" w14:textId="77777777" w:rsidR="0030494D" w:rsidRPr="0030494D" w:rsidRDefault="0030494D" w:rsidP="0030494D">
            <w:pPr>
              <w:suppressAutoHyphens/>
              <w:spacing w:before="120" w:after="120"/>
              <w:rPr>
                <w:color w:val="000000" w:themeColor="text1"/>
              </w:rPr>
            </w:pPr>
            <w:bookmarkStart w:id="166" w:name="A14u1"/>
            <w:bookmarkEnd w:id="166"/>
            <w:r w:rsidRPr="0030494D">
              <w:rPr>
                <w:color w:val="000000" w:themeColor="text1"/>
              </w:rPr>
              <w:t>Ihr aktueller Umsetzungsstand</w:t>
            </w:r>
          </w:p>
        </w:tc>
      </w:tr>
    </w:tbl>
    <w:p w14:paraId="2C81D31C"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2C8BF07E" w14:textId="77777777" w:rsidTr="00012CFB">
        <w:tc>
          <w:tcPr>
            <w:tcW w:w="8340" w:type="dxa"/>
            <w:tcBorders>
              <w:bottom w:val="single" w:sz="4" w:space="0" w:color="auto"/>
            </w:tcBorders>
            <w:shd w:val="clear" w:color="auto" w:fill="C6D9F1" w:themeFill="text2" w:themeFillTint="33"/>
          </w:tcPr>
          <w:p w14:paraId="0B8C9DBC"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02971914" w14:textId="77777777" w:rsidTr="00012CFB">
        <w:tc>
          <w:tcPr>
            <w:tcW w:w="8340" w:type="dxa"/>
            <w:shd w:val="clear" w:color="auto" w:fill="FFFFFF" w:themeFill="background1"/>
          </w:tcPr>
          <w:p w14:paraId="0F95D849"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9A9BC59" w14:textId="77777777" w:rsidR="0030494D" w:rsidRPr="0030494D" w:rsidRDefault="0030494D" w:rsidP="0030494D">
      <w:pPr>
        <w:suppressAutoHyphens/>
        <w:spacing w:after="240"/>
        <w:ind w:left="720"/>
        <w:rPr>
          <w:color w:val="000000" w:themeColor="text1"/>
        </w:rPr>
      </w:pPr>
    </w:p>
    <w:p w14:paraId="7FABA95A" w14:textId="77777777" w:rsidR="0030494D" w:rsidRPr="0030494D" w:rsidRDefault="0030494D" w:rsidP="000D12BB">
      <w:pPr>
        <w:numPr>
          <w:ilvl w:val="0"/>
          <w:numId w:val="3"/>
        </w:numPr>
        <w:spacing w:after="2765"/>
        <w:ind w:left="709" w:hanging="709"/>
        <w:contextualSpacing/>
      </w:pPr>
      <w:bookmarkStart w:id="167" w:name="A14a2"/>
      <w:bookmarkEnd w:id="167"/>
      <w:r w:rsidRPr="0030494D">
        <w:t xml:space="preserve">Es MÜSSEN alle Konfigurationsänderungen sowie sicherheitsrelevante Aufgaben dokumentiert werden, insbesondere Änderungen an den Systemdiensten und dem Regelwerk der Firewall. </w:t>
      </w:r>
    </w:p>
    <w:p w14:paraId="778CDEBF" w14:textId="77777777" w:rsidR="0030494D" w:rsidRPr="0030494D" w:rsidRDefault="0030494D" w:rsidP="0030494D">
      <w:pPr>
        <w:ind w:left="709"/>
        <w:contextualSpacing/>
      </w:pPr>
    </w:p>
    <w:p w14:paraId="724A4BBB"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7483900"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18BF766A" w14:textId="17D34C11"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019EAF0" w14:textId="77777777" w:rsidR="000B64F9" w:rsidRPr="0030494D" w:rsidRDefault="000B64F9"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86E9654" w14:textId="77777777" w:rsidTr="00012CFB">
        <w:trPr>
          <w:trHeight w:val="205"/>
        </w:trPr>
        <w:tc>
          <w:tcPr>
            <w:tcW w:w="8356" w:type="dxa"/>
            <w:shd w:val="clear" w:color="auto" w:fill="D6E3BC" w:themeFill="accent3" w:themeFillTint="66"/>
          </w:tcPr>
          <w:p w14:paraId="042E89F1" w14:textId="4D7D20AD" w:rsidR="0030494D" w:rsidRPr="0030494D" w:rsidRDefault="00735B7D" w:rsidP="0030494D">
            <w:pPr>
              <w:suppressAutoHyphens/>
              <w:spacing w:before="120" w:after="120"/>
            </w:pPr>
            <w:r>
              <w:t xml:space="preserve">Umsetzung: JA / TEILWEISE / NEIN / ENTBEHRLICH </w:t>
            </w:r>
          </w:p>
        </w:tc>
      </w:tr>
      <w:tr w:rsidR="0030494D" w:rsidRPr="0030494D" w14:paraId="64BE2AEE" w14:textId="77777777" w:rsidTr="00012CFB">
        <w:tc>
          <w:tcPr>
            <w:tcW w:w="8356" w:type="dxa"/>
          </w:tcPr>
          <w:p w14:paraId="1589DBB3" w14:textId="77777777" w:rsidR="0030494D" w:rsidRPr="0030494D" w:rsidRDefault="0030494D" w:rsidP="0030494D">
            <w:pPr>
              <w:suppressAutoHyphens/>
              <w:spacing w:before="120" w:after="120"/>
              <w:rPr>
                <w:color w:val="000000" w:themeColor="text1"/>
              </w:rPr>
            </w:pPr>
            <w:bookmarkStart w:id="168" w:name="A14u2"/>
            <w:bookmarkEnd w:id="168"/>
            <w:r w:rsidRPr="0030494D">
              <w:rPr>
                <w:color w:val="000000" w:themeColor="text1"/>
              </w:rPr>
              <w:t>Ihr aktueller Umsetzungsstand</w:t>
            </w:r>
          </w:p>
        </w:tc>
      </w:tr>
    </w:tbl>
    <w:p w14:paraId="6E81E28C"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3450930" w14:textId="77777777" w:rsidTr="00012CFB">
        <w:tc>
          <w:tcPr>
            <w:tcW w:w="8340" w:type="dxa"/>
            <w:tcBorders>
              <w:bottom w:val="single" w:sz="4" w:space="0" w:color="auto"/>
            </w:tcBorders>
            <w:shd w:val="clear" w:color="auto" w:fill="C6D9F1" w:themeFill="text2" w:themeFillTint="33"/>
          </w:tcPr>
          <w:p w14:paraId="07DCF8E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853C290" w14:textId="77777777" w:rsidTr="00012CFB">
        <w:tc>
          <w:tcPr>
            <w:tcW w:w="8340" w:type="dxa"/>
            <w:shd w:val="clear" w:color="auto" w:fill="FFFFFF" w:themeFill="background1"/>
          </w:tcPr>
          <w:p w14:paraId="4A7E3F6B"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64F119CE" w14:textId="77777777" w:rsidR="00B05226" w:rsidRDefault="00B05226" w:rsidP="00B05226">
      <w:pPr>
        <w:spacing w:after="2765"/>
        <w:ind w:left="709"/>
        <w:contextualSpacing/>
      </w:pPr>
      <w:bookmarkStart w:id="169" w:name="A14a3"/>
      <w:bookmarkEnd w:id="169"/>
    </w:p>
    <w:p w14:paraId="472963B5" w14:textId="77777777" w:rsidR="00B05226" w:rsidRDefault="00B05226" w:rsidP="00B05226">
      <w:pPr>
        <w:spacing w:after="2765"/>
        <w:ind w:left="709"/>
        <w:contextualSpacing/>
      </w:pPr>
    </w:p>
    <w:p w14:paraId="11CEC75E" w14:textId="673A6B0B" w:rsidR="0030494D" w:rsidRPr="0030494D" w:rsidRDefault="0030494D" w:rsidP="000D12BB">
      <w:pPr>
        <w:numPr>
          <w:ilvl w:val="0"/>
          <w:numId w:val="3"/>
        </w:numPr>
        <w:spacing w:after="2765"/>
        <w:ind w:left="709" w:hanging="709"/>
        <w:contextualSpacing/>
      </w:pPr>
      <w:r w:rsidRPr="0030494D">
        <w:t>Die Dokumentation MUSS vor unbefugten Zugriffen geschützt werden.</w:t>
      </w:r>
    </w:p>
    <w:p w14:paraId="44C31FB7" w14:textId="77777777" w:rsidR="0030494D" w:rsidRPr="0030494D" w:rsidRDefault="0030494D" w:rsidP="0030494D">
      <w:pPr>
        <w:ind w:left="709"/>
        <w:contextualSpacing/>
      </w:pPr>
    </w:p>
    <w:p w14:paraId="0CA47CA9"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D4F1652"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7E1800BB" w14:textId="4FD9ABCC"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9BEDF60" w14:textId="77777777" w:rsidR="00641F56" w:rsidRPr="0030494D" w:rsidRDefault="00641F56" w:rsidP="00B05226">
      <w:pPr>
        <w:spacing w:after="240"/>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8FA3B5C" w14:textId="77777777" w:rsidTr="00012CFB">
        <w:trPr>
          <w:trHeight w:val="205"/>
        </w:trPr>
        <w:tc>
          <w:tcPr>
            <w:tcW w:w="8356" w:type="dxa"/>
            <w:shd w:val="clear" w:color="auto" w:fill="D6E3BC" w:themeFill="accent3" w:themeFillTint="66"/>
          </w:tcPr>
          <w:p w14:paraId="79E107EE" w14:textId="539E872A" w:rsidR="0030494D" w:rsidRPr="0030494D" w:rsidRDefault="00735B7D" w:rsidP="0030494D">
            <w:pPr>
              <w:suppressAutoHyphens/>
              <w:spacing w:before="120" w:after="120"/>
            </w:pPr>
            <w:r>
              <w:t xml:space="preserve">Umsetzung: JA / TEILWEISE / NEIN / ENTBEHRLICH </w:t>
            </w:r>
          </w:p>
        </w:tc>
      </w:tr>
      <w:tr w:rsidR="0030494D" w:rsidRPr="0030494D" w14:paraId="74A780E9" w14:textId="77777777" w:rsidTr="00012CFB">
        <w:tc>
          <w:tcPr>
            <w:tcW w:w="8356" w:type="dxa"/>
          </w:tcPr>
          <w:p w14:paraId="42C402AD" w14:textId="77777777" w:rsidR="0030494D" w:rsidRPr="0030494D" w:rsidRDefault="0030494D" w:rsidP="0030494D">
            <w:pPr>
              <w:suppressAutoHyphens/>
              <w:spacing w:before="120" w:after="120"/>
              <w:rPr>
                <w:color w:val="000000" w:themeColor="text1"/>
              </w:rPr>
            </w:pPr>
            <w:bookmarkStart w:id="170" w:name="A14u3"/>
            <w:bookmarkEnd w:id="170"/>
            <w:r w:rsidRPr="0030494D">
              <w:rPr>
                <w:color w:val="000000" w:themeColor="text1"/>
              </w:rPr>
              <w:t>Ihr aktueller Umsetzungsstand</w:t>
            </w:r>
          </w:p>
        </w:tc>
      </w:tr>
    </w:tbl>
    <w:p w14:paraId="59095138"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54F40F84" w14:textId="77777777" w:rsidTr="00012CFB">
        <w:tc>
          <w:tcPr>
            <w:tcW w:w="8340" w:type="dxa"/>
            <w:tcBorders>
              <w:bottom w:val="single" w:sz="4" w:space="0" w:color="auto"/>
            </w:tcBorders>
            <w:shd w:val="clear" w:color="auto" w:fill="C6D9F1" w:themeFill="text2" w:themeFillTint="33"/>
          </w:tcPr>
          <w:p w14:paraId="557DC4CF"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30E70DD" w14:textId="77777777" w:rsidTr="00012CFB">
        <w:tc>
          <w:tcPr>
            <w:tcW w:w="8340" w:type="dxa"/>
            <w:shd w:val="clear" w:color="auto" w:fill="FFFFFF" w:themeFill="background1"/>
          </w:tcPr>
          <w:p w14:paraId="32041E62"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3C0CB144" w14:textId="77777777" w:rsidR="0030494D" w:rsidRPr="0030494D" w:rsidRDefault="0030494D" w:rsidP="0030494D">
      <w:pPr>
        <w:spacing w:before="480" w:line="240" w:lineRule="auto"/>
        <w:ind w:left="714" w:hanging="357"/>
      </w:pPr>
    </w:p>
    <w:p w14:paraId="4DF95585" w14:textId="77777777" w:rsidR="0030494D" w:rsidRPr="0030494D" w:rsidRDefault="0030494D" w:rsidP="00746C6E">
      <w:pPr>
        <w:pStyle w:val="berschrift2"/>
      </w:pPr>
      <w:bookmarkStart w:id="171" w:name="A15"/>
      <w:bookmarkStart w:id="172" w:name="_Toc93436311"/>
      <w:bookmarkStart w:id="173" w:name="_Toc93444901"/>
      <w:bookmarkEnd w:id="171"/>
      <w:r w:rsidRPr="0030494D">
        <w:t>Beschaffung einer Firewall (B) [A15]</w:t>
      </w:r>
      <w:bookmarkEnd w:id="172"/>
      <w:bookmarkEnd w:id="173"/>
    </w:p>
    <w:p w14:paraId="7152A4A8" w14:textId="77777777" w:rsidR="0030494D" w:rsidRPr="0030494D" w:rsidRDefault="0030494D" w:rsidP="0030494D">
      <w:pPr>
        <w:suppressAutoHyphens/>
        <w:spacing w:after="240"/>
        <w:ind w:left="720"/>
        <w:rPr>
          <w:color w:val="000000" w:themeColor="text1"/>
        </w:rPr>
      </w:pPr>
    </w:p>
    <w:p w14:paraId="0A83BCF7" w14:textId="77777777" w:rsidR="0030494D" w:rsidRPr="0030494D" w:rsidRDefault="0030494D" w:rsidP="000D12BB">
      <w:pPr>
        <w:numPr>
          <w:ilvl w:val="0"/>
          <w:numId w:val="3"/>
        </w:numPr>
        <w:spacing w:after="2765"/>
        <w:ind w:left="709" w:hanging="709"/>
        <w:contextualSpacing/>
      </w:pPr>
      <w:bookmarkStart w:id="174" w:name="A15a1"/>
      <w:bookmarkEnd w:id="174"/>
      <w:r w:rsidRPr="0030494D">
        <w:t xml:space="preserve">Bevor eine Firewall beschafft wird, MUSS eine Anforderungsliste erstellt werden, anhand derer die am Markt erhältlichen Produkte bewertet werden. </w:t>
      </w:r>
    </w:p>
    <w:p w14:paraId="7AF513FD" w14:textId="77777777" w:rsidR="0030494D" w:rsidRPr="0030494D" w:rsidRDefault="0030494D" w:rsidP="0030494D">
      <w:pPr>
        <w:ind w:left="709"/>
        <w:contextualSpacing/>
      </w:pPr>
    </w:p>
    <w:p w14:paraId="270CBCF5"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EB9DA26"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AF2A0CC" w14:textId="16929E11"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11C6B7CA"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23A40485" w14:textId="77777777" w:rsidTr="00012CFB">
        <w:trPr>
          <w:trHeight w:val="205"/>
        </w:trPr>
        <w:tc>
          <w:tcPr>
            <w:tcW w:w="8356" w:type="dxa"/>
            <w:shd w:val="clear" w:color="auto" w:fill="D6E3BC" w:themeFill="accent3" w:themeFillTint="66"/>
          </w:tcPr>
          <w:p w14:paraId="390F8668" w14:textId="3696F35D" w:rsidR="0030494D" w:rsidRPr="0030494D" w:rsidRDefault="00735B7D" w:rsidP="0030494D">
            <w:pPr>
              <w:suppressAutoHyphens/>
              <w:spacing w:before="120" w:after="120"/>
            </w:pPr>
            <w:r>
              <w:t xml:space="preserve">Umsetzung: JA / TEILWEISE / NEIN / ENTBEHRLICH </w:t>
            </w:r>
          </w:p>
        </w:tc>
      </w:tr>
      <w:tr w:rsidR="0030494D" w:rsidRPr="0030494D" w14:paraId="620AA057" w14:textId="77777777" w:rsidTr="00012CFB">
        <w:tc>
          <w:tcPr>
            <w:tcW w:w="8356" w:type="dxa"/>
          </w:tcPr>
          <w:p w14:paraId="664E39C1" w14:textId="77777777" w:rsidR="0030494D" w:rsidRPr="0030494D" w:rsidRDefault="0030494D" w:rsidP="0030494D">
            <w:pPr>
              <w:suppressAutoHyphens/>
              <w:spacing w:before="120" w:after="120"/>
              <w:rPr>
                <w:color w:val="000000" w:themeColor="text1"/>
              </w:rPr>
            </w:pPr>
            <w:bookmarkStart w:id="175" w:name="A15u1"/>
            <w:bookmarkEnd w:id="175"/>
            <w:r w:rsidRPr="0030494D">
              <w:rPr>
                <w:color w:val="000000" w:themeColor="text1"/>
              </w:rPr>
              <w:t>Ihr aktueller Umsetzungsstand</w:t>
            </w:r>
          </w:p>
        </w:tc>
      </w:tr>
    </w:tbl>
    <w:p w14:paraId="4CB613C7"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254C978C" w14:textId="77777777" w:rsidTr="00012CFB">
        <w:tc>
          <w:tcPr>
            <w:tcW w:w="8340" w:type="dxa"/>
            <w:tcBorders>
              <w:bottom w:val="single" w:sz="4" w:space="0" w:color="auto"/>
            </w:tcBorders>
            <w:shd w:val="clear" w:color="auto" w:fill="C6D9F1" w:themeFill="text2" w:themeFillTint="33"/>
          </w:tcPr>
          <w:p w14:paraId="0021A1E6"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78877198" w14:textId="77777777" w:rsidTr="00012CFB">
        <w:tc>
          <w:tcPr>
            <w:tcW w:w="8340" w:type="dxa"/>
            <w:shd w:val="clear" w:color="auto" w:fill="FFFFFF" w:themeFill="background1"/>
          </w:tcPr>
          <w:p w14:paraId="065EA909"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F1DBE50" w14:textId="277CFD51" w:rsidR="0030494D" w:rsidRDefault="0030494D" w:rsidP="0030494D">
      <w:pPr>
        <w:suppressAutoHyphens/>
        <w:spacing w:after="240"/>
        <w:ind w:left="720"/>
        <w:rPr>
          <w:color w:val="000000" w:themeColor="text1"/>
        </w:rPr>
      </w:pPr>
    </w:p>
    <w:p w14:paraId="010ECD3E" w14:textId="72880FB1" w:rsidR="00B05226" w:rsidRDefault="00B05226" w:rsidP="0030494D">
      <w:pPr>
        <w:suppressAutoHyphens/>
        <w:spacing w:after="240"/>
        <w:ind w:left="720"/>
        <w:rPr>
          <w:color w:val="000000" w:themeColor="text1"/>
        </w:rPr>
      </w:pPr>
    </w:p>
    <w:p w14:paraId="68CEFD79" w14:textId="247486F5" w:rsidR="00B05226" w:rsidRDefault="00B05226" w:rsidP="0030494D">
      <w:pPr>
        <w:suppressAutoHyphens/>
        <w:spacing w:after="240"/>
        <w:ind w:left="720"/>
        <w:rPr>
          <w:color w:val="000000" w:themeColor="text1"/>
        </w:rPr>
      </w:pPr>
    </w:p>
    <w:p w14:paraId="256A37BA" w14:textId="77777777" w:rsidR="00B05226" w:rsidRPr="0030494D" w:rsidRDefault="00B05226" w:rsidP="0030494D">
      <w:pPr>
        <w:suppressAutoHyphens/>
        <w:spacing w:after="240"/>
        <w:ind w:left="720"/>
        <w:rPr>
          <w:color w:val="000000" w:themeColor="text1"/>
        </w:rPr>
      </w:pPr>
    </w:p>
    <w:p w14:paraId="331B0B0F" w14:textId="7A4716F8" w:rsidR="0030494D" w:rsidRPr="0030494D" w:rsidRDefault="0030494D" w:rsidP="000D12BB">
      <w:pPr>
        <w:numPr>
          <w:ilvl w:val="0"/>
          <w:numId w:val="3"/>
        </w:numPr>
        <w:spacing w:after="2765"/>
        <w:ind w:left="709" w:hanging="709"/>
        <w:contextualSpacing/>
      </w:pPr>
      <w:bookmarkStart w:id="176" w:name="A15a2"/>
      <w:bookmarkEnd w:id="176"/>
      <w:r w:rsidRPr="0030494D">
        <w:t xml:space="preserve">Es MUSS darauf geachtet werden, dass das von der Institution angestrebte </w:t>
      </w:r>
      <w:r w:rsidR="00B05226">
        <w:br/>
      </w:r>
      <w:r w:rsidRPr="0030494D">
        <w:t xml:space="preserve">Sicherheitsniveau mit der Firewall erreichbar ist. </w:t>
      </w:r>
    </w:p>
    <w:p w14:paraId="2F840C00" w14:textId="77777777" w:rsidR="0030494D" w:rsidRPr="0030494D" w:rsidRDefault="0030494D" w:rsidP="0030494D">
      <w:pPr>
        <w:ind w:left="709"/>
        <w:contextualSpacing/>
      </w:pPr>
    </w:p>
    <w:p w14:paraId="77CD35C3"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6946AE9"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56D623DE" w14:textId="01CC77F2"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1C222CC6"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58C56BF" w14:textId="77777777" w:rsidTr="00012CFB">
        <w:trPr>
          <w:trHeight w:val="205"/>
        </w:trPr>
        <w:tc>
          <w:tcPr>
            <w:tcW w:w="8356" w:type="dxa"/>
            <w:shd w:val="clear" w:color="auto" w:fill="D6E3BC" w:themeFill="accent3" w:themeFillTint="66"/>
          </w:tcPr>
          <w:p w14:paraId="702AD077" w14:textId="0482AB43" w:rsidR="0030494D" w:rsidRPr="0030494D" w:rsidRDefault="00735B7D" w:rsidP="0030494D">
            <w:pPr>
              <w:suppressAutoHyphens/>
              <w:spacing w:before="120" w:after="120"/>
            </w:pPr>
            <w:r>
              <w:t xml:space="preserve">Umsetzung: JA / TEILWEISE / NEIN / ENTBEHRLICH </w:t>
            </w:r>
          </w:p>
        </w:tc>
      </w:tr>
      <w:tr w:rsidR="0030494D" w:rsidRPr="0030494D" w14:paraId="72DDF153" w14:textId="77777777" w:rsidTr="00012CFB">
        <w:tc>
          <w:tcPr>
            <w:tcW w:w="8356" w:type="dxa"/>
          </w:tcPr>
          <w:p w14:paraId="63E8BE6B" w14:textId="77777777" w:rsidR="0030494D" w:rsidRPr="0030494D" w:rsidRDefault="0030494D" w:rsidP="0030494D">
            <w:pPr>
              <w:suppressAutoHyphens/>
              <w:spacing w:before="120" w:after="120"/>
              <w:rPr>
                <w:color w:val="000000" w:themeColor="text1"/>
              </w:rPr>
            </w:pPr>
            <w:bookmarkStart w:id="177" w:name="A15u2"/>
            <w:bookmarkEnd w:id="177"/>
            <w:r w:rsidRPr="0030494D">
              <w:rPr>
                <w:color w:val="000000" w:themeColor="text1"/>
              </w:rPr>
              <w:t>Ihr aktueller Umsetzungsstand</w:t>
            </w:r>
          </w:p>
        </w:tc>
      </w:tr>
    </w:tbl>
    <w:p w14:paraId="477FF0EB"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39DDE58" w14:textId="77777777" w:rsidTr="00012CFB">
        <w:tc>
          <w:tcPr>
            <w:tcW w:w="8340" w:type="dxa"/>
            <w:tcBorders>
              <w:bottom w:val="single" w:sz="4" w:space="0" w:color="auto"/>
            </w:tcBorders>
            <w:shd w:val="clear" w:color="auto" w:fill="C6D9F1" w:themeFill="text2" w:themeFillTint="33"/>
          </w:tcPr>
          <w:p w14:paraId="124A3347"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16A26BF1" w14:textId="77777777" w:rsidTr="00012CFB">
        <w:tc>
          <w:tcPr>
            <w:tcW w:w="8340" w:type="dxa"/>
            <w:shd w:val="clear" w:color="auto" w:fill="FFFFFF" w:themeFill="background1"/>
          </w:tcPr>
          <w:p w14:paraId="1A67AE9D"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013CB26" w14:textId="77777777" w:rsidR="0030494D" w:rsidRPr="0030494D" w:rsidRDefault="0030494D" w:rsidP="0030494D">
      <w:pPr>
        <w:suppressAutoHyphens/>
        <w:spacing w:after="240"/>
        <w:ind w:left="720"/>
        <w:rPr>
          <w:color w:val="000000" w:themeColor="text1"/>
        </w:rPr>
      </w:pPr>
    </w:p>
    <w:p w14:paraId="42655F66" w14:textId="0242CADD" w:rsidR="0030494D" w:rsidRPr="0030494D" w:rsidRDefault="0030494D" w:rsidP="000D12BB">
      <w:pPr>
        <w:numPr>
          <w:ilvl w:val="0"/>
          <w:numId w:val="3"/>
        </w:numPr>
        <w:spacing w:after="2765"/>
        <w:ind w:left="709" w:hanging="709"/>
        <w:contextualSpacing/>
      </w:pPr>
      <w:bookmarkStart w:id="178" w:name="A15a3"/>
      <w:bookmarkEnd w:id="178"/>
      <w:r w:rsidRPr="0030494D">
        <w:t xml:space="preserve">Grundlage für die Beschaffung MÜSSEN daher die Anforderungen aus der </w:t>
      </w:r>
      <w:r w:rsidR="00B05226">
        <w:br/>
      </w:r>
      <w:r w:rsidRPr="0030494D">
        <w:t>Sicherheitsrichtlinie sein.</w:t>
      </w:r>
    </w:p>
    <w:p w14:paraId="7BC38D23" w14:textId="77777777" w:rsidR="0030494D" w:rsidRPr="0030494D" w:rsidRDefault="0030494D" w:rsidP="00B05226">
      <w:pPr>
        <w:spacing w:after="2765"/>
        <w:ind w:left="709"/>
        <w:contextualSpacing/>
      </w:pPr>
    </w:p>
    <w:p w14:paraId="180A60FE"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137ABB1"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FC280B7" w14:textId="2DC47ABD"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5A58098"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90AA3D9" w14:textId="77777777" w:rsidTr="00012CFB">
        <w:trPr>
          <w:trHeight w:val="205"/>
        </w:trPr>
        <w:tc>
          <w:tcPr>
            <w:tcW w:w="8356" w:type="dxa"/>
            <w:shd w:val="clear" w:color="auto" w:fill="D6E3BC" w:themeFill="accent3" w:themeFillTint="66"/>
          </w:tcPr>
          <w:p w14:paraId="53D0B709" w14:textId="6CB2944F" w:rsidR="0030494D" w:rsidRPr="0030494D" w:rsidRDefault="00735B7D" w:rsidP="0030494D">
            <w:pPr>
              <w:suppressAutoHyphens/>
              <w:spacing w:before="120" w:after="120"/>
            </w:pPr>
            <w:r>
              <w:t xml:space="preserve">Umsetzung: JA / TEILWEISE / NEIN / ENTBEHRLICH </w:t>
            </w:r>
          </w:p>
        </w:tc>
      </w:tr>
      <w:tr w:rsidR="0030494D" w:rsidRPr="0030494D" w14:paraId="40F741D6" w14:textId="77777777" w:rsidTr="00012CFB">
        <w:tc>
          <w:tcPr>
            <w:tcW w:w="8356" w:type="dxa"/>
          </w:tcPr>
          <w:p w14:paraId="783C6B8F" w14:textId="77777777" w:rsidR="0030494D" w:rsidRPr="0030494D" w:rsidRDefault="0030494D" w:rsidP="0030494D">
            <w:pPr>
              <w:suppressAutoHyphens/>
              <w:spacing w:before="120" w:after="120"/>
              <w:rPr>
                <w:color w:val="000000" w:themeColor="text1"/>
              </w:rPr>
            </w:pPr>
            <w:bookmarkStart w:id="179" w:name="A15u3"/>
            <w:bookmarkEnd w:id="179"/>
            <w:r w:rsidRPr="0030494D">
              <w:rPr>
                <w:color w:val="000000" w:themeColor="text1"/>
              </w:rPr>
              <w:t>Ihr aktueller Umsetzungsstand</w:t>
            </w:r>
          </w:p>
        </w:tc>
      </w:tr>
    </w:tbl>
    <w:p w14:paraId="68A5965E"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869E6BE" w14:textId="77777777" w:rsidTr="00012CFB">
        <w:tc>
          <w:tcPr>
            <w:tcW w:w="8340" w:type="dxa"/>
            <w:tcBorders>
              <w:bottom w:val="single" w:sz="4" w:space="0" w:color="auto"/>
            </w:tcBorders>
            <w:shd w:val="clear" w:color="auto" w:fill="C6D9F1" w:themeFill="text2" w:themeFillTint="33"/>
          </w:tcPr>
          <w:p w14:paraId="33867602"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2278F3D" w14:textId="77777777" w:rsidTr="00012CFB">
        <w:tc>
          <w:tcPr>
            <w:tcW w:w="8340" w:type="dxa"/>
            <w:shd w:val="clear" w:color="auto" w:fill="FFFFFF" w:themeFill="background1"/>
          </w:tcPr>
          <w:p w14:paraId="21C5F3D2"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02AEE9BC" w14:textId="77777777" w:rsidR="0030494D" w:rsidRPr="0030494D" w:rsidRDefault="0030494D" w:rsidP="0030494D">
      <w:pPr>
        <w:suppressAutoHyphens/>
        <w:spacing w:after="240"/>
        <w:ind w:left="720"/>
        <w:rPr>
          <w:color w:val="000000" w:themeColor="text1"/>
        </w:rPr>
      </w:pPr>
    </w:p>
    <w:p w14:paraId="1F6EA67C" w14:textId="4E2DFA68" w:rsidR="0030494D" w:rsidRPr="0030494D" w:rsidRDefault="0030494D" w:rsidP="000D12BB">
      <w:pPr>
        <w:numPr>
          <w:ilvl w:val="0"/>
          <w:numId w:val="3"/>
        </w:numPr>
        <w:spacing w:after="2765"/>
        <w:ind w:left="709" w:hanging="709"/>
        <w:contextualSpacing/>
      </w:pPr>
      <w:bookmarkStart w:id="180" w:name="A15a4"/>
      <w:bookmarkEnd w:id="180"/>
      <w:r w:rsidRPr="0030494D">
        <w:t xml:space="preserve">Wird IPv6 eingesetzt, MUSS der Paketfilter die IPv6-Erweiterungsheader </w:t>
      </w:r>
      <w:r w:rsidR="00B05226">
        <w:br/>
      </w:r>
      <w:r w:rsidRPr="0030494D">
        <w:t>(Extension Header) überprüfen.</w:t>
      </w:r>
    </w:p>
    <w:p w14:paraId="72F5A3EC" w14:textId="77777777" w:rsidR="0030494D" w:rsidRPr="0030494D" w:rsidRDefault="0030494D" w:rsidP="0030494D">
      <w:pPr>
        <w:ind w:left="709"/>
        <w:contextualSpacing/>
      </w:pPr>
    </w:p>
    <w:p w14:paraId="549E913A"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236434C"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56C0A3A8" w14:textId="7686CC2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C51E2E2"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344F9F9" w14:textId="77777777" w:rsidTr="00012CFB">
        <w:trPr>
          <w:trHeight w:val="205"/>
        </w:trPr>
        <w:tc>
          <w:tcPr>
            <w:tcW w:w="8356" w:type="dxa"/>
            <w:shd w:val="clear" w:color="auto" w:fill="D6E3BC" w:themeFill="accent3" w:themeFillTint="66"/>
          </w:tcPr>
          <w:p w14:paraId="37535732" w14:textId="3A8DEE77" w:rsidR="0030494D" w:rsidRPr="0030494D" w:rsidRDefault="00735B7D" w:rsidP="0030494D">
            <w:pPr>
              <w:suppressAutoHyphens/>
              <w:spacing w:before="120" w:after="120"/>
            </w:pPr>
            <w:r>
              <w:t xml:space="preserve">Umsetzung: JA / TEILWEISE / NEIN / ENTBEHRLICH </w:t>
            </w:r>
          </w:p>
        </w:tc>
      </w:tr>
      <w:tr w:rsidR="0030494D" w:rsidRPr="0030494D" w14:paraId="40B28D7E" w14:textId="77777777" w:rsidTr="00012CFB">
        <w:tc>
          <w:tcPr>
            <w:tcW w:w="8356" w:type="dxa"/>
          </w:tcPr>
          <w:p w14:paraId="58369302" w14:textId="77777777" w:rsidR="0030494D" w:rsidRPr="0030494D" w:rsidRDefault="0030494D" w:rsidP="0030494D">
            <w:pPr>
              <w:suppressAutoHyphens/>
              <w:spacing w:before="120" w:after="120"/>
              <w:rPr>
                <w:color w:val="000000" w:themeColor="text1"/>
              </w:rPr>
            </w:pPr>
            <w:bookmarkStart w:id="181" w:name="A15u4"/>
            <w:bookmarkEnd w:id="181"/>
            <w:r w:rsidRPr="0030494D">
              <w:rPr>
                <w:color w:val="000000" w:themeColor="text1"/>
              </w:rPr>
              <w:t>Ihr aktueller Umsetzungsstand</w:t>
            </w:r>
          </w:p>
        </w:tc>
      </w:tr>
    </w:tbl>
    <w:p w14:paraId="1CEAE57B"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0F79F73C" w14:textId="77777777" w:rsidTr="00012CFB">
        <w:tc>
          <w:tcPr>
            <w:tcW w:w="8340" w:type="dxa"/>
            <w:tcBorders>
              <w:bottom w:val="single" w:sz="4" w:space="0" w:color="auto"/>
            </w:tcBorders>
            <w:shd w:val="clear" w:color="auto" w:fill="C6D9F1" w:themeFill="text2" w:themeFillTint="33"/>
          </w:tcPr>
          <w:p w14:paraId="7A7256D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23CA1D36" w14:textId="77777777" w:rsidTr="00012CFB">
        <w:tc>
          <w:tcPr>
            <w:tcW w:w="8340" w:type="dxa"/>
            <w:shd w:val="clear" w:color="auto" w:fill="FFFFFF" w:themeFill="background1"/>
          </w:tcPr>
          <w:p w14:paraId="550E61C8"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BCF5525" w14:textId="7112DD2E" w:rsidR="0030494D" w:rsidRDefault="0030494D" w:rsidP="0030494D">
      <w:pPr>
        <w:suppressAutoHyphens/>
        <w:spacing w:after="240"/>
        <w:ind w:left="720"/>
        <w:rPr>
          <w:color w:val="000000" w:themeColor="text1"/>
        </w:rPr>
      </w:pPr>
    </w:p>
    <w:p w14:paraId="7BBC334E" w14:textId="77777777" w:rsidR="00B05226" w:rsidRPr="0030494D" w:rsidRDefault="00B05226" w:rsidP="0030494D">
      <w:pPr>
        <w:suppressAutoHyphens/>
        <w:spacing w:after="240"/>
        <w:ind w:left="720"/>
        <w:rPr>
          <w:color w:val="000000" w:themeColor="text1"/>
        </w:rPr>
      </w:pPr>
    </w:p>
    <w:p w14:paraId="7C022C94" w14:textId="77777777" w:rsidR="0030494D" w:rsidRPr="0030494D" w:rsidRDefault="0030494D" w:rsidP="000D12BB">
      <w:pPr>
        <w:numPr>
          <w:ilvl w:val="0"/>
          <w:numId w:val="3"/>
        </w:numPr>
        <w:spacing w:after="2765"/>
        <w:ind w:left="709" w:hanging="709"/>
        <w:contextualSpacing/>
      </w:pPr>
      <w:bookmarkStart w:id="182" w:name="A15a5"/>
      <w:bookmarkEnd w:id="182"/>
      <w:r w:rsidRPr="0030494D">
        <w:t xml:space="preserve"> Zudem MUSS sich IPv6 adäquat zu IPv4 konfigurieren lassen.</w:t>
      </w:r>
    </w:p>
    <w:p w14:paraId="7A75162F" w14:textId="77777777" w:rsidR="0030494D" w:rsidRPr="0030494D" w:rsidRDefault="0030494D" w:rsidP="0030494D">
      <w:pPr>
        <w:ind w:left="709"/>
        <w:contextualSpacing/>
      </w:pPr>
    </w:p>
    <w:p w14:paraId="78E102FB"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B3C4567"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23F61C1" w14:textId="19C530AD"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CE92288"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3F761A3" w14:textId="77777777" w:rsidTr="00012CFB">
        <w:trPr>
          <w:trHeight w:val="205"/>
        </w:trPr>
        <w:tc>
          <w:tcPr>
            <w:tcW w:w="8356" w:type="dxa"/>
            <w:shd w:val="clear" w:color="auto" w:fill="D6E3BC" w:themeFill="accent3" w:themeFillTint="66"/>
          </w:tcPr>
          <w:p w14:paraId="5495DACA" w14:textId="58D903C0" w:rsidR="0030494D" w:rsidRPr="0030494D" w:rsidRDefault="00735B7D" w:rsidP="0030494D">
            <w:pPr>
              <w:suppressAutoHyphens/>
              <w:spacing w:before="120" w:after="120"/>
            </w:pPr>
            <w:r>
              <w:t xml:space="preserve">Umsetzung: JA / TEILWEISE / NEIN / ENTBEHRLICH </w:t>
            </w:r>
          </w:p>
        </w:tc>
      </w:tr>
      <w:tr w:rsidR="0030494D" w:rsidRPr="0030494D" w14:paraId="2A3075FB" w14:textId="77777777" w:rsidTr="00012CFB">
        <w:tc>
          <w:tcPr>
            <w:tcW w:w="8356" w:type="dxa"/>
          </w:tcPr>
          <w:p w14:paraId="14696410" w14:textId="77777777" w:rsidR="0030494D" w:rsidRPr="0030494D" w:rsidRDefault="0030494D" w:rsidP="0030494D">
            <w:pPr>
              <w:suppressAutoHyphens/>
              <w:spacing w:before="120" w:after="120"/>
              <w:rPr>
                <w:color w:val="000000" w:themeColor="text1"/>
              </w:rPr>
            </w:pPr>
            <w:bookmarkStart w:id="183" w:name="A15u5"/>
            <w:bookmarkEnd w:id="183"/>
            <w:r w:rsidRPr="0030494D">
              <w:rPr>
                <w:color w:val="000000" w:themeColor="text1"/>
              </w:rPr>
              <w:t>Ihr aktueller Umsetzungsstand</w:t>
            </w:r>
          </w:p>
        </w:tc>
      </w:tr>
    </w:tbl>
    <w:p w14:paraId="202AF28E"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09138592" w14:textId="77777777" w:rsidTr="00012CFB">
        <w:tc>
          <w:tcPr>
            <w:tcW w:w="8340" w:type="dxa"/>
            <w:tcBorders>
              <w:bottom w:val="single" w:sz="4" w:space="0" w:color="auto"/>
            </w:tcBorders>
            <w:shd w:val="clear" w:color="auto" w:fill="C6D9F1" w:themeFill="text2" w:themeFillTint="33"/>
          </w:tcPr>
          <w:p w14:paraId="2AA7F94B"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D15CBA8" w14:textId="77777777" w:rsidTr="00012CFB">
        <w:tc>
          <w:tcPr>
            <w:tcW w:w="8340" w:type="dxa"/>
            <w:shd w:val="clear" w:color="auto" w:fill="FFFFFF" w:themeFill="background1"/>
          </w:tcPr>
          <w:p w14:paraId="4CF7E4EA"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2832E664" w14:textId="77777777" w:rsidR="0030494D" w:rsidRPr="0030494D" w:rsidRDefault="0030494D" w:rsidP="0030494D">
      <w:pPr>
        <w:spacing w:before="480" w:line="240" w:lineRule="auto"/>
        <w:ind w:left="714" w:hanging="357"/>
      </w:pPr>
    </w:p>
    <w:p w14:paraId="43BD558E" w14:textId="77777777" w:rsidR="0030494D" w:rsidRPr="0030494D" w:rsidRDefault="0030494D" w:rsidP="00746C6E">
      <w:pPr>
        <w:pStyle w:val="berschrift2"/>
      </w:pPr>
      <w:bookmarkStart w:id="184" w:name="A16"/>
      <w:bookmarkStart w:id="185" w:name="_Toc93436312"/>
      <w:bookmarkStart w:id="186" w:name="_Toc93444902"/>
      <w:bookmarkEnd w:id="184"/>
      <w:r w:rsidRPr="0030494D">
        <w:t>Aufbau einer „P-A-P“-Struktur (S) [A16]</w:t>
      </w:r>
      <w:bookmarkEnd w:id="185"/>
      <w:bookmarkEnd w:id="186"/>
    </w:p>
    <w:p w14:paraId="51881083" w14:textId="77777777" w:rsidR="0030494D" w:rsidRPr="0030494D" w:rsidRDefault="0030494D" w:rsidP="0030494D">
      <w:pPr>
        <w:suppressAutoHyphens/>
        <w:spacing w:after="240"/>
        <w:ind w:left="720"/>
        <w:rPr>
          <w:color w:val="000000" w:themeColor="text1"/>
        </w:rPr>
      </w:pPr>
    </w:p>
    <w:p w14:paraId="6BEE48F4" w14:textId="769D9F8B" w:rsidR="0030494D" w:rsidRPr="0030494D" w:rsidRDefault="0030494D" w:rsidP="000D12BB">
      <w:pPr>
        <w:numPr>
          <w:ilvl w:val="0"/>
          <w:numId w:val="3"/>
        </w:numPr>
        <w:spacing w:after="2765"/>
        <w:ind w:left="709" w:hanging="709"/>
        <w:contextualSpacing/>
      </w:pPr>
      <w:bookmarkStart w:id="187" w:name="A16a1"/>
      <w:bookmarkEnd w:id="187"/>
      <w:r w:rsidRPr="0030494D">
        <w:t xml:space="preserve">Eine „Paketfilter – Application-Level-Gateway – Paketfilter“-(P-A-P)-Struktur </w:t>
      </w:r>
      <w:r w:rsidR="00D35E57">
        <w:br/>
      </w:r>
      <w:r w:rsidRPr="0030494D">
        <w:t xml:space="preserve">MUSS eingesetzt werden. </w:t>
      </w:r>
    </w:p>
    <w:p w14:paraId="2F71B0E7" w14:textId="77777777" w:rsidR="0030494D" w:rsidRPr="0030494D" w:rsidRDefault="0030494D" w:rsidP="0030494D">
      <w:pPr>
        <w:ind w:left="709"/>
        <w:contextualSpacing/>
      </w:pPr>
    </w:p>
    <w:p w14:paraId="379C55ED"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03992DEF"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683CC38" w14:textId="21AB8733"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4C6E6CE5"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47BD842" w14:textId="77777777" w:rsidTr="00012CFB">
        <w:trPr>
          <w:trHeight w:val="205"/>
        </w:trPr>
        <w:tc>
          <w:tcPr>
            <w:tcW w:w="8356" w:type="dxa"/>
            <w:shd w:val="clear" w:color="auto" w:fill="D6E3BC" w:themeFill="accent3" w:themeFillTint="66"/>
          </w:tcPr>
          <w:p w14:paraId="293E4222" w14:textId="60453032" w:rsidR="0030494D" w:rsidRPr="0030494D" w:rsidRDefault="00735B7D" w:rsidP="0030494D">
            <w:pPr>
              <w:suppressAutoHyphens/>
              <w:spacing w:before="120" w:after="120"/>
            </w:pPr>
            <w:r>
              <w:t xml:space="preserve">Umsetzung: JA / TEILWEISE / NEIN / ENTBEHRLICH </w:t>
            </w:r>
          </w:p>
        </w:tc>
      </w:tr>
      <w:tr w:rsidR="0030494D" w:rsidRPr="0030494D" w14:paraId="40E6256E" w14:textId="77777777" w:rsidTr="00012CFB">
        <w:tc>
          <w:tcPr>
            <w:tcW w:w="8356" w:type="dxa"/>
          </w:tcPr>
          <w:p w14:paraId="2E2447E0" w14:textId="77777777" w:rsidR="0030494D" w:rsidRPr="0030494D" w:rsidRDefault="0030494D" w:rsidP="0030494D">
            <w:pPr>
              <w:suppressAutoHyphens/>
              <w:spacing w:before="120" w:after="120"/>
              <w:rPr>
                <w:color w:val="000000" w:themeColor="text1"/>
              </w:rPr>
            </w:pPr>
            <w:bookmarkStart w:id="188" w:name="A16u1"/>
            <w:bookmarkEnd w:id="188"/>
            <w:r w:rsidRPr="0030494D">
              <w:rPr>
                <w:color w:val="000000" w:themeColor="text1"/>
              </w:rPr>
              <w:t>Ihr aktueller Umsetzungsstand</w:t>
            </w:r>
          </w:p>
        </w:tc>
      </w:tr>
    </w:tbl>
    <w:p w14:paraId="5836CA9F"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55961541" w14:textId="77777777" w:rsidTr="00012CFB">
        <w:tc>
          <w:tcPr>
            <w:tcW w:w="8340" w:type="dxa"/>
            <w:tcBorders>
              <w:bottom w:val="single" w:sz="4" w:space="0" w:color="auto"/>
            </w:tcBorders>
            <w:shd w:val="clear" w:color="auto" w:fill="C6D9F1" w:themeFill="text2" w:themeFillTint="33"/>
          </w:tcPr>
          <w:p w14:paraId="4908118C"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7933FEE0" w14:textId="77777777" w:rsidTr="00012CFB">
        <w:tc>
          <w:tcPr>
            <w:tcW w:w="8340" w:type="dxa"/>
            <w:shd w:val="clear" w:color="auto" w:fill="FFFFFF" w:themeFill="background1"/>
          </w:tcPr>
          <w:p w14:paraId="79BA3FF1"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AC5E12B" w14:textId="77777777" w:rsidR="0030494D" w:rsidRPr="0030494D" w:rsidRDefault="0030494D" w:rsidP="0030494D">
      <w:pPr>
        <w:suppressAutoHyphens/>
        <w:spacing w:after="240"/>
        <w:ind w:left="720"/>
        <w:rPr>
          <w:color w:val="000000" w:themeColor="text1"/>
        </w:rPr>
      </w:pPr>
    </w:p>
    <w:p w14:paraId="09F6E5F5" w14:textId="3F5A3C4F" w:rsidR="0030494D" w:rsidRPr="0030494D" w:rsidRDefault="0030494D" w:rsidP="000D12BB">
      <w:pPr>
        <w:numPr>
          <w:ilvl w:val="0"/>
          <w:numId w:val="3"/>
        </w:numPr>
        <w:spacing w:after="2765"/>
        <w:ind w:left="709" w:hanging="709"/>
        <w:contextualSpacing/>
      </w:pPr>
      <w:bookmarkStart w:id="189" w:name="A16a2"/>
      <w:bookmarkEnd w:id="189"/>
      <w:r w:rsidRPr="0030494D">
        <w:t xml:space="preserve">Sie MUSS aus mehreren Komponenten mit jeweils dafür geeigneter Hard- und Software bestehen. </w:t>
      </w:r>
    </w:p>
    <w:p w14:paraId="5FE0957C" w14:textId="77777777" w:rsidR="0030494D" w:rsidRPr="0030494D" w:rsidRDefault="0030494D" w:rsidP="0030494D">
      <w:pPr>
        <w:ind w:left="709"/>
        <w:contextualSpacing/>
      </w:pPr>
    </w:p>
    <w:p w14:paraId="45D399B4"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1BC5831"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11904CC9" w14:textId="069876C9"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211BB36"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B1F515C" w14:textId="77777777" w:rsidTr="00012CFB">
        <w:trPr>
          <w:trHeight w:val="205"/>
        </w:trPr>
        <w:tc>
          <w:tcPr>
            <w:tcW w:w="8356" w:type="dxa"/>
            <w:shd w:val="clear" w:color="auto" w:fill="D6E3BC" w:themeFill="accent3" w:themeFillTint="66"/>
          </w:tcPr>
          <w:p w14:paraId="67DE6D98" w14:textId="7207173D" w:rsidR="0030494D" w:rsidRPr="0030494D" w:rsidRDefault="00735B7D" w:rsidP="0030494D">
            <w:pPr>
              <w:suppressAutoHyphens/>
              <w:spacing w:before="120" w:after="120"/>
            </w:pPr>
            <w:r>
              <w:t xml:space="preserve">Umsetzung: JA / TEILWEISE / NEIN / ENTBEHRLICH </w:t>
            </w:r>
          </w:p>
        </w:tc>
      </w:tr>
      <w:tr w:rsidR="0030494D" w:rsidRPr="0030494D" w14:paraId="02F1D9A7" w14:textId="77777777" w:rsidTr="00012CFB">
        <w:tc>
          <w:tcPr>
            <w:tcW w:w="8356" w:type="dxa"/>
          </w:tcPr>
          <w:p w14:paraId="5B811AE6" w14:textId="77777777" w:rsidR="0030494D" w:rsidRPr="0030494D" w:rsidRDefault="0030494D" w:rsidP="0030494D">
            <w:pPr>
              <w:suppressAutoHyphens/>
              <w:spacing w:before="120" w:after="120"/>
              <w:rPr>
                <w:color w:val="000000" w:themeColor="text1"/>
              </w:rPr>
            </w:pPr>
            <w:bookmarkStart w:id="190" w:name="A16u2"/>
            <w:bookmarkEnd w:id="190"/>
            <w:r w:rsidRPr="0030494D">
              <w:rPr>
                <w:color w:val="000000" w:themeColor="text1"/>
              </w:rPr>
              <w:t>Ihr aktueller Umsetzungsstand</w:t>
            </w:r>
          </w:p>
        </w:tc>
      </w:tr>
    </w:tbl>
    <w:p w14:paraId="133784F5" w14:textId="6404A43E" w:rsidR="0030494D" w:rsidRDefault="0030494D" w:rsidP="0030494D">
      <w:pPr>
        <w:suppressAutoHyphens/>
        <w:spacing w:line="240" w:lineRule="auto"/>
        <w:ind w:left="720"/>
        <w:rPr>
          <w:color w:val="000000" w:themeColor="text1"/>
        </w:rPr>
      </w:pPr>
    </w:p>
    <w:p w14:paraId="211DDBA8" w14:textId="77777777" w:rsidR="00D35E57" w:rsidRPr="0030494D" w:rsidRDefault="00D35E57"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615517CC" w14:textId="77777777" w:rsidTr="00012CFB">
        <w:tc>
          <w:tcPr>
            <w:tcW w:w="8340" w:type="dxa"/>
            <w:tcBorders>
              <w:bottom w:val="single" w:sz="4" w:space="0" w:color="auto"/>
            </w:tcBorders>
            <w:shd w:val="clear" w:color="auto" w:fill="C6D9F1" w:themeFill="text2" w:themeFillTint="33"/>
          </w:tcPr>
          <w:p w14:paraId="53F461B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366A127" w14:textId="77777777" w:rsidTr="00012CFB">
        <w:tc>
          <w:tcPr>
            <w:tcW w:w="8340" w:type="dxa"/>
            <w:shd w:val="clear" w:color="auto" w:fill="FFFFFF" w:themeFill="background1"/>
          </w:tcPr>
          <w:p w14:paraId="187ECC0C"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2341493C" w14:textId="77777777" w:rsidR="0030494D" w:rsidRPr="0030494D" w:rsidRDefault="0030494D" w:rsidP="0030494D">
      <w:pPr>
        <w:suppressAutoHyphens/>
        <w:spacing w:after="240"/>
        <w:ind w:left="720"/>
        <w:rPr>
          <w:color w:val="000000" w:themeColor="text1"/>
        </w:rPr>
      </w:pPr>
    </w:p>
    <w:p w14:paraId="1AA34423" w14:textId="77777777" w:rsidR="0030494D" w:rsidRPr="0030494D" w:rsidRDefault="0030494D" w:rsidP="000D12BB">
      <w:pPr>
        <w:numPr>
          <w:ilvl w:val="0"/>
          <w:numId w:val="3"/>
        </w:numPr>
        <w:spacing w:after="2765"/>
        <w:ind w:left="709" w:hanging="709"/>
        <w:contextualSpacing/>
      </w:pPr>
      <w:bookmarkStart w:id="191" w:name="A16a3"/>
      <w:bookmarkEnd w:id="191"/>
      <w:r w:rsidRPr="0030494D">
        <w:t xml:space="preserve">Für die wichtigsten verwendeten Protokolle MÜSSEN Sicherheitsproxies auf </w:t>
      </w:r>
    </w:p>
    <w:p w14:paraId="0479B52E" w14:textId="77777777" w:rsidR="0030494D" w:rsidRPr="0030494D" w:rsidRDefault="0030494D" w:rsidP="00D35E57">
      <w:pPr>
        <w:spacing w:after="2765"/>
        <w:ind w:left="709"/>
        <w:contextualSpacing/>
      </w:pPr>
      <w:r w:rsidRPr="0030494D">
        <w:t xml:space="preserve">Anwendungsschicht vorhanden sein. </w:t>
      </w:r>
    </w:p>
    <w:p w14:paraId="4C285D9B" w14:textId="77777777" w:rsidR="0030494D" w:rsidRPr="0030494D" w:rsidRDefault="0030494D" w:rsidP="0030494D">
      <w:pPr>
        <w:ind w:left="709"/>
        <w:contextualSpacing/>
      </w:pPr>
    </w:p>
    <w:p w14:paraId="439BF07B"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50656B1C"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5DCAF580" w14:textId="3E0B945D"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D477D10"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7E6731EB" w14:textId="77777777" w:rsidTr="00012CFB">
        <w:trPr>
          <w:trHeight w:val="205"/>
        </w:trPr>
        <w:tc>
          <w:tcPr>
            <w:tcW w:w="8356" w:type="dxa"/>
            <w:shd w:val="clear" w:color="auto" w:fill="D6E3BC" w:themeFill="accent3" w:themeFillTint="66"/>
          </w:tcPr>
          <w:p w14:paraId="4E3911A8" w14:textId="2638397C" w:rsidR="0030494D" w:rsidRPr="0030494D" w:rsidRDefault="00735B7D" w:rsidP="0030494D">
            <w:pPr>
              <w:suppressAutoHyphens/>
              <w:spacing w:before="120" w:after="120"/>
            </w:pPr>
            <w:r>
              <w:t xml:space="preserve">Umsetzung: JA / TEILWEISE / NEIN / ENTBEHRLICH </w:t>
            </w:r>
          </w:p>
        </w:tc>
      </w:tr>
      <w:tr w:rsidR="0030494D" w:rsidRPr="0030494D" w14:paraId="216228CF" w14:textId="77777777" w:rsidTr="00012CFB">
        <w:tc>
          <w:tcPr>
            <w:tcW w:w="8356" w:type="dxa"/>
          </w:tcPr>
          <w:p w14:paraId="57F3070B" w14:textId="77777777" w:rsidR="0030494D" w:rsidRPr="0030494D" w:rsidRDefault="0030494D" w:rsidP="0030494D">
            <w:pPr>
              <w:suppressAutoHyphens/>
              <w:spacing w:before="120" w:after="120"/>
              <w:rPr>
                <w:color w:val="000000" w:themeColor="text1"/>
              </w:rPr>
            </w:pPr>
            <w:bookmarkStart w:id="192" w:name="A16u3"/>
            <w:bookmarkEnd w:id="192"/>
            <w:r w:rsidRPr="0030494D">
              <w:rPr>
                <w:color w:val="000000" w:themeColor="text1"/>
              </w:rPr>
              <w:t>Ihr aktueller Umsetzungsstand</w:t>
            </w:r>
          </w:p>
        </w:tc>
      </w:tr>
    </w:tbl>
    <w:p w14:paraId="4DC451AF"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32DF2E3" w14:textId="77777777" w:rsidTr="00012CFB">
        <w:tc>
          <w:tcPr>
            <w:tcW w:w="8340" w:type="dxa"/>
            <w:tcBorders>
              <w:bottom w:val="single" w:sz="4" w:space="0" w:color="auto"/>
            </w:tcBorders>
            <w:shd w:val="clear" w:color="auto" w:fill="C6D9F1" w:themeFill="text2" w:themeFillTint="33"/>
          </w:tcPr>
          <w:p w14:paraId="7F7E8129"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1851AFB3" w14:textId="77777777" w:rsidTr="00012CFB">
        <w:tc>
          <w:tcPr>
            <w:tcW w:w="8340" w:type="dxa"/>
            <w:shd w:val="clear" w:color="auto" w:fill="FFFFFF" w:themeFill="background1"/>
          </w:tcPr>
          <w:p w14:paraId="04CBC503"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0CE34EE" w14:textId="77777777" w:rsidR="0030494D" w:rsidRPr="0030494D" w:rsidRDefault="0030494D" w:rsidP="0030494D">
      <w:pPr>
        <w:suppressAutoHyphens/>
        <w:spacing w:after="240"/>
        <w:ind w:left="720"/>
        <w:rPr>
          <w:color w:val="000000" w:themeColor="text1"/>
        </w:rPr>
      </w:pPr>
    </w:p>
    <w:p w14:paraId="0255673E" w14:textId="29A77011" w:rsidR="00D35E57" w:rsidRDefault="0030494D" w:rsidP="000D12BB">
      <w:pPr>
        <w:numPr>
          <w:ilvl w:val="0"/>
          <w:numId w:val="3"/>
        </w:numPr>
        <w:spacing w:after="2765"/>
        <w:ind w:left="709" w:hanging="709"/>
        <w:contextualSpacing/>
      </w:pPr>
      <w:bookmarkStart w:id="193" w:name="A16a4"/>
      <w:bookmarkEnd w:id="193"/>
      <w:r w:rsidRPr="0030494D">
        <w:t xml:space="preserve">Für andere Dienste MÜSSEN  zumindest generische Sicherheitsproxies für TCP </w:t>
      </w:r>
      <w:r w:rsidR="00D35E57">
        <w:br/>
      </w:r>
      <w:r w:rsidRPr="0030494D">
        <w:t xml:space="preserve">und UDP genutzt werden. </w:t>
      </w:r>
    </w:p>
    <w:p w14:paraId="26BAF669" w14:textId="47E678FC" w:rsidR="00D35E57" w:rsidRDefault="00D35E57" w:rsidP="00D35E57">
      <w:pPr>
        <w:spacing w:after="2765"/>
        <w:ind w:left="709"/>
        <w:contextualSpacing/>
      </w:pPr>
    </w:p>
    <w:p w14:paraId="6468A527" w14:textId="77777777" w:rsidR="00D35E57" w:rsidRPr="0030494D" w:rsidRDefault="00D35E57" w:rsidP="00D35E57">
      <w:pPr>
        <w:spacing w:after="240"/>
        <w:ind w:left="709"/>
        <w:contextualSpacing/>
        <w:rPr>
          <w:color w:val="FF0000"/>
        </w:rPr>
      </w:pPr>
      <w:r w:rsidRPr="0030494D">
        <w:rPr>
          <w:color w:val="FF0000"/>
        </w:rPr>
        <w:t xml:space="preserve">Hier steht Ihre Konkretisierung des BSI-Textes der Anforderungen unter </w:t>
      </w:r>
    </w:p>
    <w:p w14:paraId="1D94C434" w14:textId="77777777" w:rsidR="00D35E57" w:rsidRPr="0030494D" w:rsidRDefault="00D35E57" w:rsidP="00D35E57">
      <w:pPr>
        <w:spacing w:after="240"/>
        <w:ind w:left="709"/>
        <w:contextualSpacing/>
        <w:rPr>
          <w:color w:val="FF0000"/>
        </w:rPr>
      </w:pPr>
      <w:r w:rsidRPr="0030494D">
        <w:rPr>
          <w:color w:val="FF0000"/>
        </w:rPr>
        <w:t xml:space="preserve">Beachtung der Gegebenheiten der Behörde und unter der Aufrechterhaltung </w:t>
      </w:r>
    </w:p>
    <w:p w14:paraId="6F37BC1B" w14:textId="77777777" w:rsidR="00D35E57" w:rsidRDefault="00D35E57" w:rsidP="00D35E57">
      <w:pPr>
        <w:spacing w:after="240"/>
        <w:ind w:left="709"/>
        <w:contextualSpacing/>
        <w:rPr>
          <w:color w:val="FF0000"/>
        </w:rPr>
      </w:pPr>
      <w:r w:rsidRPr="0030494D">
        <w:rPr>
          <w:color w:val="FF0000"/>
        </w:rPr>
        <w:t xml:space="preserve">der Kernaussage </w:t>
      </w:r>
      <w:r>
        <w:rPr>
          <w:color w:val="FF0000"/>
        </w:rPr>
        <w:t>der BSI-Anforderung.</w:t>
      </w:r>
    </w:p>
    <w:p w14:paraId="48384102" w14:textId="77777777" w:rsidR="00D35E57" w:rsidRPr="0030494D" w:rsidRDefault="00D35E57" w:rsidP="00D35E57">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D35E57" w:rsidRPr="0030494D" w14:paraId="1DD7E1CC" w14:textId="77777777" w:rsidTr="00012CFB">
        <w:trPr>
          <w:trHeight w:val="205"/>
        </w:trPr>
        <w:tc>
          <w:tcPr>
            <w:tcW w:w="8356" w:type="dxa"/>
            <w:shd w:val="clear" w:color="auto" w:fill="D6E3BC" w:themeFill="accent3" w:themeFillTint="66"/>
          </w:tcPr>
          <w:p w14:paraId="3122C477" w14:textId="28B20976" w:rsidR="00D35E57" w:rsidRPr="0030494D" w:rsidRDefault="00735B7D" w:rsidP="00012CFB">
            <w:pPr>
              <w:suppressAutoHyphens/>
              <w:spacing w:before="120" w:after="120"/>
            </w:pPr>
            <w:r>
              <w:t xml:space="preserve">Umsetzung: JA / TEILWEISE / NEIN / ENTBEHRLICH </w:t>
            </w:r>
          </w:p>
        </w:tc>
      </w:tr>
      <w:tr w:rsidR="00D35E57" w:rsidRPr="0030494D" w14:paraId="18BB17DE" w14:textId="77777777" w:rsidTr="00012CFB">
        <w:tc>
          <w:tcPr>
            <w:tcW w:w="8356" w:type="dxa"/>
          </w:tcPr>
          <w:p w14:paraId="7DFE1D68" w14:textId="77777777" w:rsidR="00D35E57" w:rsidRPr="0030494D" w:rsidRDefault="00D35E57" w:rsidP="00012CFB">
            <w:pPr>
              <w:suppressAutoHyphens/>
              <w:spacing w:before="120" w:after="120"/>
              <w:rPr>
                <w:color w:val="000000" w:themeColor="text1"/>
              </w:rPr>
            </w:pPr>
            <w:r w:rsidRPr="0030494D">
              <w:rPr>
                <w:color w:val="000000" w:themeColor="text1"/>
              </w:rPr>
              <w:t>Ihr aktueller Umsetzungsstand</w:t>
            </w:r>
          </w:p>
        </w:tc>
      </w:tr>
    </w:tbl>
    <w:p w14:paraId="5C8F6781" w14:textId="77777777" w:rsidR="00D35E57" w:rsidRPr="0030494D" w:rsidRDefault="00D35E57" w:rsidP="00D35E57">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5E57" w:rsidRPr="0030494D" w14:paraId="226BF343" w14:textId="77777777" w:rsidTr="00012CFB">
        <w:tc>
          <w:tcPr>
            <w:tcW w:w="8340" w:type="dxa"/>
            <w:tcBorders>
              <w:bottom w:val="single" w:sz="4" w:space="0" w:color="auto"/>
            </w:tcBorders>
            <w:shd w:val="clear" w:color="auto" w:fill="C6D9F1" w:themeFill="text2" w:themeFillTint="33"/>
          </w:tcPr>
          <w:p w14:paraId="0482A120" w14:textId="77777777" w:rsidR="00D35E57" w:rsidRPr="0030494D" w:rsidRDefault="00D35E57" w:rsidP="00012CFB">
            <w:pPr>
              <w:spacing w:before="60" w:after="60"/>
              <w:rPr>
                <w:color w:val="000000" w:themeColor="text1"/>
              </w:rPr>
            </w:pPr>
            <w:r w:rsidRPr="0030494D">
              <w:rPr>
                <w:color w:val="000000" w:themeColor="text1"/>
              </w:rPr>
              <w:t>Einspruch - diese Anforderung soll nicht aufgenommen werden!</w:t>
            </w:r>
          </w:p>
        </w:tc>
      </w:tr>
      <w:tr w:rsidR="00D35E57" w:rsidRPr="0030494D" w14:paraId="5AADE030" w14:textId="77777777" w:rsidTr="00012CFB">
        <w:tc>
          <w:tcPr>
            <w:tcW w:w="8340" w:type="dxa"/>
            <w:shd w:val="clear" w:color="auto" w:fill="FFFFFF" w:themeFill="background1"/>
          </w:tcPr>
          <w:p w14:paraId="22601261" w14:textId="77777777" w:rsidR="00D35E57" w:rsidRPr="0030494D" w:rsidRDefault="00D35E57" w:rsidP="00012CFB">
            <w:pPr>
              <w:spacing w:before="60" w:after="60"/>
              <w:rPr>
                <w:color w:val="000000" w:themeColor="text1"/>
              </w:rPr>
            </w:pPr>
            <w:r w:rsidRPr="0030494D">
              <w:rPr>
                <w:color w:val="000000" w:themeColor="text1"/>
              </w:rPr>
              <w:t>Begründung der Fachseite:</w:t>
            </w:r>
          </w:p>
        </w:tc>
      </w:tr>
    </w:tbl>
    <w:p w14:paraId="6FBC3A41" w14:textId="5300D3BB" w:rsidR="00D35E57" w:rsidRDefault="00D35E57" w:rsidP="00D35E57">
      <w:pPr>
        <w:spacing w:after="2765"/>
        <w:ind w:left="709"/>
        <w:contextualSpacing/>
      </w:pPr>
    </w:p>
    <w:p w14:paraId="61C77CA8" w14:textId="77777777" w:rsidR="00D35E57" w:rsidRDefault="00D35E57" w:rsidP="00D35E57">
      <w:pPr>
        <w:spacing w:after="2765"/>
        <w:ind w:left="709"/>
        <w:contextualSpacing/>
      </w:pPr>
    </w:p>
    <w:p w14:paraId="51D14C33" w14:textId="0797A988" w:rsidR="0030494D" w:rsidRPr="0030494D" w:rsidRDefault="0030494D" w:rsidP="000D12BB">
      <w:pPr>
        <w:numPr>
          <w:ilvl w:val="0"/>
          <w:numId w:val="3"/>
        </w:numPr>
        <w:spacing w:after="2765"/>
        <w:ind w:left="709" w:hanging="709"/>
        <w:contextualSpacing/>
      </w:pPr>
      <w:r w:rsidRPr="0030494D">
        <w:t>Die Sicherheitsproxies MÜSSEN zudem innerhalb einer abgesicherten Laufzeit</w:t>
      </w:r>
      <w:r w:rsidR="00D35E57">
        <w:t>-</w:t>
      </w:r>
      <w:r w:rsidR="00D35E57">
        <w:br/>
      </w:r>
      <w:r w:rsidRPr="0030494D">
        <w:t>umgebung des Betriebssystems ablaufen.</w:t>
      </w:r>
    </w:p>
    <w:p w14:paraId="65653424" w14:textId="77777777" w:rsidR="0030494D" w:rsidRPr="0030494D" w:rsidRDefault="0030494D" w:rsidP="0030494D">
      <w:pPr>
        <w:ind w:left="709"/>
        <w:contextualSpacing/>
      </w:pPr>
    </w:p>
    <w:p w14:paraId="768E2D54"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476DF111"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5FC5F543" w14:textId="12D015E3"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3E46F7E" w14:textId="260FB57D" w:rsidR="005E47C8" w:rsidRDefault="005E47C8" w:rsidP="0030494D">
      <w:pPr>
        <w:spacing w:after="240"/>
        <w:ind w:left="709"/>
        <w:contextualSpacing/>
        <w:rPr>
          <w:color w:val="FF0000"/>
        </w:rPr>
      </w:pPr>
    </w:p>
    <w:p w14:paraId="43B24132" w14:textId="465E16D2" w:rsidR="005E47C8" w:rsidRDefault="005E47C8" w:rsidP="0030494D">
      <w:pPr>
        <w:spacing w:after="240"/>
        <w:ind w:left="709"/>
        <w:contextualSpacing/>
        <w:rPr>
          <w:color w:val="FF0000"/>
        </w:rPr>
      </w:pPr>
    </w:p>
    <w:p w14:paraId="229E43D8" w14:textId="3FFE0E37" w:rsidR="005E47C8" w:rsidRDefault="005E47C8" w:rsidP="0030494D">
      <w:pPr>
        <w:spacing w:after="240"/>
        <w:ind w:left="709"/>
        <w:contextualSpacing/>
        <w:rPr>
          <w:color w:val="FF0000"/>
        </w:rPr>
      </w:pPr>
    </w:p>
    <w:p w14:paraId="10741A7E" w14:textId="62F0E984" w:rsidR="005E47C8" w:rsidRDefault="005E47C8" w:rsidP="0030494D">
      <w:pPr>
        <w:spacing w:after="240"/>
        <w:ind w:left="709"/>
        <w:contextualSpacing/>
        <w:rPr>
          <w:color w:val="FF0000"/>
        </w:rPr>
      </w:pPr>
    </w:p>
    <w:p w14:paraId="4F3B5FF8" w14:textId="42FCBFA8" w:rsidR="005E47C8" w:rsidRDefault="005E47C8" w:rsidP="0030494D">
      <w:pPr>
        <w:spacing w:after="240"/>
        <w:ind w:left="709"/>
        <w:contextualSpacing/>
        <w:rPr>
          <w:color w:val="FF0000"/>
        </w:rPr>
      </w:pPr>
    </w:p>
    <w:p w14:paraId="75516B97" w14:textId="77777777" w:rsidR="005E47C8" w:rsidRDefault="005E47C8" w:rsidP="0030494D">
      <w:pPr>
        <w:spacing w:after="240"/>
        <w:ind w:left="709"/>
        <w:contextualSpacing/>
        <w:rPr>
          <w:color w:val="FF0000"/>
        </w:rPr>
      </w:pPr>
    </w:p>
    <w:p w14:paraId="58A5DF2F"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7CE6B7BB" w14:textId="77777777" w:rsidTr="00012CFB">
        <w:trPr>
          <w:trHeight w:val="205"/>
        </w:trPr>
        <w:tc>
          <w:tcPr>
            <w:tcW w:w="8356" w:type="dxa"/>
            <w:shd w:val="clear" w:color="auto" w:fill="D6E3BC" w:themeFill="accent3" w:themeFillTint="66"/>
          </w:tcPr>
          <w:p w14:paraId="485EEE3F" w14:textId="1611AAA1" w:rsidR="0030494D" w:rsidRPr="0030494D" w:rsidRDefault="00735B7D" w:rsidP="0030494D">
            <w:pPr>
              <w:suppressAutoHyphens/>
              <w:spacing w:before="120" w:after="120"/>
            </w:pPr>
            <w:r>
              <w:t xml:space="preserve">Umsetzung: JA / TEILWEISE / NEIN / ENTBEHRLICH </w:t>
            </w:r>
          </w:p>
        </w:tc>
      </w:tr>
      <w:tr w:rsidR="0030494D" w:rsidRPr="0030494D" w14:paraId="7F0F8E2E" w14:textId="77777777" w:rsidTr="00012CFB">
        <w:tc>
          <w:tcPr>
            <w:tcW w:w="8356" w:type="dxa"/>
          </w:tcPr>
          <w:p w14:paraId="3A2380C3" w14:textId="77777777" w:rsidR="0030494D" w:rsidRPr="0030494D" w:rsidRDefault="0030494D" w:rsidP="0030494D">
            <w:pPr>
              <w:suppressAutoHyphens/>
              <w:spacing w:before="120" w:after="120"/>
              <w:rPr>
                <w:color w:val="000000" w:themeColor="text1"/>
              </w:rPr>
            </w:pPr>
            <w:bookmarkStart w:id="194" w:name="A16u4"/>
            <w:bookmarkEnd w:id="194"/>
            <w:r w:rsidRPr="0030494D">
              <w:rPr>
                <w:color w:val="000000" w:themeColor="text1"/>
              </w:rPr>
              <w:t>Ihr aktueller Umsetzungsstand</w:t>
            </w:r>
          </w:p>
        </w:tc>
      </w:tr>
    </w:tbl>
    <w:p w14:paraId="12CE76A5" w14:textId="0FEE404A" w:rsidR="0030494D" w:rsidRDefault="0030494D" w:rsidP="0030494D">
      <w:pPr>
        <w:suppressAutoHyphens/>
        <w:spacing w:line="240" w:lineRule="auto"/>
        <w:ind w:left="720"/>
        <w:rPr>
          <w:color w:val="000000" w:themeColor="text1"/>
        </w:rPr>
      </w:pPr>
    </w:p>
    <w:p w14:paraId="42251573" w14:textId="77777777" w:rsidR="00D35E57" w:rsidRPr="0030494D" w:rsidRDefault="00D35E57"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39FFC93" w14:textId="77777777" w:rsidTr="00012CFB">
        <w:tc>
          <w:tcPr>
            <w:tcW w:w="8340" w:type="dxa"/>
            <w:tcBorders>
              <w:bottom w:val="single" w:sz="4" w:space="0" w:color="auto"/>
            </w:tcBorders>
            <w:shd w:val="clear" w:color="auto" w:fill="C6D9F1" w:themeFill="text2" w:themeFillTint="33"/>
          </w:tcPr>
          <w:p w14:paraId="15AA5C3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D637A1C" w14:textId="77777777" w:rsidTr="00012CFB">
        <w:tc>
          <w:tcPr>
            <w:tcW w:w="8340" w:type="dxa"/>
            <w:shd w:val="clear" w:color="auto" w:fill="FFFFFF" w:themeFill="background1"/>
          </w:tcPr>
          <w:p w14:paraId="6BA96A64"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4C5060B5" w14:textId="77777777" w:rsidR="0030494D" w:rsidRPr="0030494D" w:rsidRDefault="0030494D" w:rsidP="0030494D">
      <w:pPr>
        <w:spacing w:before="480" w:line="240" w:lineRule="auto"/>
        <w:ind w:left="714" w:hanging="357"/>
      </w:pPr>
    </w:p>
    <w:p w14:paraId="429AE61B" w14:textId="77777777" w:rsidR="0030494D" w:rsidRPr="0030494D" w:rsidRDefault="0030494D" w:rsidP="00746C6E">
      <w:pPr>
        <w:pStyle w:val="berschrift2"/>
      </w:pPr>
      <w:bookmarkStart w:id="195" w:name="A17"/>
      <w:bookmarkStart w:id="196" w:name="_Toc93436313"/>
      <w:bookmarkStart w:id="197" w:name="_Toc93444903"/>
      <w:bookmarkEnd w:id="195"/>
      <w:r w:rsidRPr="0030494D">
        <w:t>Deaktivierung von IPv4 oder IPv6 (S) [A17]</w:t>
      </w:r>
      <w:bookmarkEnd w:id="196"/>
      <w:bookmarkEnd w:id="197"/>
    </w:p>
    <w:p w14:paraId="4B7A784B" w14:textId="77777777" w:rsidR="0030494D" w:rsidRPr="0030494D" w:rsidRDefault="0030494D" w:rsidP="0030494D">
      <w:pPr>
        <w:suppressAutoHyphens/>
        <w:spacing w:after="240"/>
        <w:ind w:left="720"/>
        <w:rPr>
          <w:color w:val="000000" w:themeColor="text1"/>
        </w:rPr>
      </w:pPr>
    </w:p>
    <w:p w14:paraId="03873DA8" w14:textId="77777777" w:rsidR="00D35E57" w:rsidRDefault="0030494D" w:rsidP="000D12BB">
      <w:pPr>
        <w:numPr>
          <w:ilvl w:val="0"/>
          <w:numId w:val="3"/>
        </w:numPr>
        <w:spacing w:after="2765"/>
        <w:ind w:left="709" w:hanging="709"/>
        <w:contextualSpacing/>
      </w:pPr>
      <w:bookmarkStart w:id="198" w:name="A17a1"/>
      <w:bookmarkEnd w:id="198"/>
      <w:r w:rsidRPr="0030494D">
        <w:t xml:space="preserve">Wenn das IPv4- oder IPv6-Protokoll in einem Netzsegment nicht benötigt wird, MUSS es am jeweiligen Firewall-Netzzugangspunkt (z. B. am entsprechenden </w:t>
      </w:r>
    </w:p>
    <w:p w14:paraId="3465B0F6" w14:textId="4C08AAA4" w:rsidR="0030494D" w:rsidRPr="0030494D" w:rsidRDefault="0030494D" w:rsidP="00D35E57">
      <w:pPr>
        <w:spacing w:after="2765"/>
        <w:ind w:left="709"/>
        <w:contextualSpacing/>
      </w:pPr>
      <w:r w:rsidRPr="0030494D">
        <w:t xml:space="preserve">Firewall-Interface) deaktiviert werden. </w:t>
      </w:r>
    </w:p>
    <w:p w14:paraId="60389A6A" w14:textId="77777777" w:rsidR="0030494D" w:rsidRPr="0030494D" w:rsidRDefault="0030494D" w:rsidP="0030494D">
      <w:pPr>
        <w:ind w:left="709"/>
        <w:contextualSpacing/>
      </w:pPr>
    </w:p>
    <w:p w14:paraId="7688AC19"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743F21E1"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3503BD09" w14:textId="620A315B"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C144B06"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CDA1728" w14:textId="77777777" w:rsidTr="00012CFB">
        <w:trPr>
          <w:trHeight w:val="205"/>
        </w:trPr>
        <w:tc>
          <w:tcPr>
            <w:tcW w:w="8356" w:type="dxa"/>
            <w:shd w:val="clear" w:color="auto" w:fill="D6E3BC" w:themeFill="accent3" w:themeFillTint="66"/>
          </w:tcPr>
          <w:p w14:paraId="6B77C554" w14:textId="2780A5A6" w:rsidR="0030494D" w:rsidRPr="0030494D" w:rsidRDefault="00735B7D" w:rsidP="0030494D">
            <w:pPr>
              <w:suppressAutoHyphens/>
              <w:spacing w:before="120" w:after="120"/>
            </w:pPr>
            <w:r>
              <w:t xml:space="preserve">Umsetzung: JA / TEILWEISE / NEIN / ENTBEHRLICH </w:t>
            </w:r>
          </w:p>
        </w:tc>
      </w:tr>
      <w:tr w:rsidR="0030494D" w:rsidRPr="0030494D" w14:paraId="63F4EA52" w14:textId="77777777" w:rsidTr="00012CFB">
        <w:tc>
          <w:tcPr>
            <w:tcW w:w="8356" w:type="dxa"/>
          </w:tcPr>
          <w:p w14:paraId="05B74C40" w14:textId="77777777" w:rsidR="0030494D" w:rsidRPr="0030494D" w:rsidRDefault="0030494D" w:rsidP="0030494D">
            <w:pPr>
              <w:suppressAutoHyphens/>
              <w:spacing w:before="120" w:after="120"/>
              <w:rPr>
                <w:color w:val="000000" w:themeColor="text1"/>
              </w:rPr>
            </w:pPr>
            <w:bookmarkStart w:id="199" w:name="A17u1"/>
            <w:bookmarkEnd w:id="199"/>
            <w:r w:rsidRPr="0030494D">
              <w:rPr>
                <w:color w:val="000000" w:themeColor="text1"/>
              </w:rPr>
              <w:t>Ihr aktueller Umsetzungsstand</w:t>
            </w:r>
          </w:p>
        </w:tc>
      </w:tr>
    </w:tbl>
    <w:p w14:paraId="45CE3909"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FD416F8" w14:textId="77777777" w:rsidTr="00012CFB">
        <w:tc>
          <w:tcPr>
            <w:tcW w:w="8340" w:type="dxa"/>
            <w:tcBorders>
              <w:bottom w:val="single" w:sz="4" w:space="0" w:color="auto"/>
            </w:tcBorders>
            <w:shd w:val="clear" w:color="auto" w:fill="C6D9F1" w:themeFill="text2" w:themeFillTint="33"/>
          </w:tcPr>
          <w:p w14:paraId="136EE1AB"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01EB2B5" w14:textId="77777777" w:rsidTr="00012CFB">
        <w:tc>
          <w:tcPr>
            <w:tcW w:w="8340" w:type="dxa"/>
            <w:shd w:val="clear" w:color="auto" w:fill="FFFFFF" w:themeFill="background1"/>
          </w:tcPr>
          <w:p w14:paraId="2681E443"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4BAB7D4" w14:textId="77777777" w:rsidR="0030494D" w:rsidRPr="0030494D" w:rsidRDefault="0030494D" w:rsidP="0030494D">
      <w:pPr>
        <w:suppressAutoHyphens/>
        <w:spacing w:after="240"/>
        <w:ind w:left="720"/>
        <w:rPr>
          <w:color w:val="000000" w:themeColor="text1"/>
        </w:rPr>
      </w:pPr>
    </w:p>
    <w:p w14:paraId="5A2AECF9" w14:textId="3A36DA36" w:rsidR="0030494D" w:rsidRPr="0030494D" w:rsidRDefault="0030494D" w:rsidP="000D12BB">
      <w:pPr>
        <w:numPr>
          <w:ilvl w:val="0"/>
          <w:numId w:val="3"/>
        </w:numPr>
        <w:spacing w:after="2765"/>
        <w:ind w:left="709" w:hanging="709"/>
        <w:contextualSpacing/>
      </w:pPr>
      <w:bookmarkStart w:id="200" w:name="A17a2"/>
      <w:bookmarkEnd w:id="200"/>
      <w:r w:rsidRPr="0030494D">
        <w:t xml:space="preserve">Falls das IPv4- oder IPv6-Protokoll nicht benötigt bzw. eingesetzt wird, MUSS </w:t>
      </w:r>
      <w:r w:rsidR="00D35E57" w:rsidRPr="00206366">
        <w:br/>
      </w:r>
      <w:r w:rsidRPr="0030494D">
        <w:t>es auf der Firewall komplett deaktiviert werden.</w:t>
      </w:r>
    </w:p>
    <w:p w14:paraId="3BD1E5B2" w14:textId="77777777" w:rsidR="0030494D" w:rsidRPr="0030494D" w:rsidRDefault="0030494D" w:rsidP="0030494D">
      <w:pPr>
        <w:ind w:left="709"/>
        <w:contextualSpacing/>
      </w:pPr>
    </w:p>
    <w:p w14:paraId="7E65C450"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1292B6C"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373998A" w14:textId="2CF978D3"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799CF7FD"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28A4C00" w14:textId="77777777" w:rsidTr="00012CFB">
        <w:trPr>
          <w:trHeight w:val="205"/>
        </w:trPr>
        <w:tc>
          <w:tcPr>
            <w:tcW w:w="8356" w:type="dxa"/>
            <w:shd w:val="clear" w:color="auto" w:fill="D6E3BC" w:themeFill="accent3" w:themeFillTint="66"/>
          </w:tcPr>
          <w:p w14:paraId="44D60BAA" w14:textId="27473DDE" w:rsidR="0030494D" w:rsidRPr="0030494D" w:rsidRDefault="00735B7D" w:rsidP="0030494D">
            <w:pPr>
              <w:suppressAutoHyphens/>
              <w:spacing w:before="120" w:after="120"/>
            </w:pPr>
            <w:r>
              <w:t xml:space="preserve">Umsetzung: JA / TEILWEISE / NEIN / ENTBEHRLICH </w:t>
            </w:r>
          </w:p>
        </w:tc>
      </w:tr>
      <w:tr w:rsidR="0030494D" w:rsidRPr="0030494D" w14:paraId="085CF5A1" w14:textId="77777777" w:rsidTr="00012CFB">
        <w:tc>
          <w:tcPr>
            <w:tcW w:w="8356" w:type="dxa"/>
          </w:tcPr>
          <w:p w14:paraId="6E9294A2" w14:textId="77777777" w:rsidR="0030494D" w:rsidRPr="0030494D" w:rsidRDefault="0030494D" w:rsidP="0030494D">
            <w:pPr>
              <w:suppressAutoHyphens/>
              <w:spacing w:before="120" w:after="120"/>
              <w:rPr>
                <w:color w:val="000000" w:themeColor="text1"/>
              </w:rPr>
            </w:pPr>
            <w:bookmarkStart w:id="201" w:name="A17u2"/>
            <w:bookmarkEnd w:id="201"/>
            <w:r w:rsidRPr="0030494D">
              <w:rPr>
                <w:color w:val="000000" w:themeColor="text1"/>
              </w:rPr>
              <w:t>Ihr aktueller Umsetzungsstand</w:t>
            </w:r>
          </w:p>
        </w:tc>
      </w:tr>
    </w:tbl>
    <w:p w14:paraId="7147CED1"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43032C6" w14:textId="77777777" w:rsidTr="00012CFB">
        <w:tc>
          <w:tcPr>
            <w:tcW w:w="8340" w:type="dxa"/>
            <w:tcBorders>
              <w:bottom w:val="single" w:sz="4" w:space="0" w:color="auto"/>
            </w:tcBorders>
            <w:shd w:val="clear" w:color="auto" w:fill="C6D9F1" w:themeFill="text2" w:themeFillTint="33"/>
          </w:tcPr>
          <w:p w14:paraId="6AD62401"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258670F7" w14:textId="77777777" w:rsidTr="00012CFB">
        <w:tc>
          <w:tcPr>
            <w:tcW w:w="8340" w:type="dxa"/>
            <w:shd w:val="clear" w:color="auto" w:fill="FFFFFF" w:themeFill="background1"/>
          </w:tcPr>
          <w:p w14:paraId="3818ABE0"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31A87D3C" w14:textId="761956B7" w:rsidR="0030494D" w:rsidRDefault="0030494D" w:rsidP="0030494D">
      <w:pPr>
        <w:suppressAutoHyphens/>
        <w:spacing w:after="240"/>
        <w:ind w:left="720"/>
        <w:rPr>
          <w:color w:val="000000" w:themeColor="text1"/>
        </w:rPr>
      </w:pPr>
    </w:p>
    <w:p w14:paraId="6FA3F3C2" w14:textId="58751D84" w:rsidR="000E2EA6" w:rsidRPr="0030494D" w:rsidRDefault="000E2EA6" w:rsidP="000E2EA6">
      <w:pPr>
        <w:pStyle w:val="berschrift2"/>
      </w:pPr>
      <w:bookmarkStart w:id="202" w:name="A17a3"/>
      <w:bookmarkStart w:id="203" w:name="_Toc93444904"/>
      <w:bookmarkEnd w:id="202"/>
      <w:r w:rsidRPr="000E2EA6">
        <w:t>Administration über ein gesondertes Managementnetz (S)</w:t>
      </w:r>
      <w:r>
        <w:t xml:space="preserve"> </w:t>
      </w:r>
      <w:r w:rsidRPr="0030494D">
        <w:t>[A1</w:t>
      </w:r>
      <w:r>
        <w:t>8</w:t>
      </w:r>
      <w:r w:rsidRPr="0030494D">
        <w:t>]</w:t>
      </w:r>
      <w:bookmarkEnd w:id="203"/>
    </w:p>
    <w:p w14:paraId="556CAED0" w14:textId="77777777" w:rsidR="000E2EA6" w:rsidRDefault="000E2EA6" w:rsidP="000E2EA6">
      <w:pPr>
        <w:spacing w:after="2765"/>
        <w:ind w:left="709"/>
        <w:contextualSpacing/>
      </w:pPr>
    </w:p>
    <w:p w14:paraId="0645C331" w14:textId="77777777" w:rsidR="000E2EA6" w:rsidRDefault="000E2EA6" w:rsidP="000E2EA6">
      <w:pPr>
        <w:spacing w:after="2765"/>
        <w:ind w:left="709"/>
        <w:contextualSpacing/>
      </w:pPr>
    </w:p>
    <w:p w14:paraId="27D947E8" w14:textId="2A2C7308" w:rsidR="0030494D" w:rsidRPr="0030494D" w:rsidRDefault="0030494D" w:rsidP="000D12BB">
      <w:pPr>
        <w:numPr>
          <w:ilvl w:val="0"/>
          <w:numId w:val="3"/>
        </w:numPr>
        <w:spacing w:after="2765"/>
        <w:ind w:left="709" w:hanging="709"/>
        <w:contextualSpacing/>
      </w:pPr>
      <w:r w:rsidRPr="0030494D">
        <w:t xml:space="preserve">Firewalls DÜRFEN NUR ausschließlich über ein separates Managementnetz </w:t>
      </w:r>
      <w:r w:rsidR="00D35E57">
        <w:br/>
      </w:r>
      <w:r w:rsidRPr="0030494D">
        <w:t xml:space="preserve">(Out-of-Band-Management) administriert werden. </w:t>
      </w:r>
    </w:p>
    <w:p w14:paraId="3B148AB3" w14:textId="77777777" w:rsidR="00D35E57" w:rsidRPr="0030494D" w:rsidRDefault="00D35E57" w:rsidP="0030494D">
      <w:pPr>
        <w:ind w:left="709"/>
        <w:contextualSpacing/>
      </w:pPr>
    </w:p>
    <w:p w14:paraId="356BC340"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022E3A75"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2854391" w14:textId="506F7EA3"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05A203C"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01AAE26" w14:textId="77777777" w:rsidTr="00012CFB">
        <w:trPr>
          <w:trHeight w:val="205"/>
        </w:trPr>
        <w:tc>
          <w:tcPr>
            <w:tcW w:w="8356" w:type="dxa"/>
            <w:shd w:val="clear" w:color="auto" w:fill="D6E3BC" w:themeFill="accent3" w:themeFillTint="66"/>
          </w:tcPr>
          <w:p w14:paraId="0D7DD9D6" w14:textId="4571B667" w:rsidR="0030494D" w:rsidRPr="0030494D" w:rsidRDefault="00735B7D" w:rsidP="0030494D">
            <w:pPr>
              <w:suppressAutoHyphens/>
              <w:spacing w:before="120" w:after="120"/>
            </w:pPr>
            <w:r>
              <w:t xml:space="preserve">Umsetzung: JA / TEILWEISE / NEIN / ENTBEHRLICH </w:t>
            </w:r>
          </w:p>
        </w:tc>
      </w:tr>
      <w:tr w:rsidR="0030494D" w:rsidRPr="0030494D" w14:paraId="7B8501C1" w14:textId="77777777" w:rsidTr="00012CFB">
        <w:tc>
          <w:tcPr>
            <w:tcW w:w="8356" w:type="dxa"/>
          </w:tcPr>
          <w:p w14:paraId="0A97C59E" w14:textId="77777777" w:rsidR="0030494D" w:rsidRPr="0030494D" w:rsidRDefault="0030494D" w:rsidP="0030494D">
            <w:pPr>
              <w:suppressAutoHyphens/>
              <w:spacing w:before="120" w:after="120"/>
              <w:rPr>
                <w:color w:val="000000" w:themeColor="text1"/>
              </w:rPr>
            </w:pPr>
            <w:bookmarkStart w:id="204" w:name="A17u3"/>
            <w:bookmarkEnd w:id="204"/>
            <w:r w:rsidRPr="0030494D">
              <w:rPr>
                <w:color w:val="000000" w:themeColor="text1"/>
              </w:rPr>
              <w:t>Ihr aktueller Umsetzungsstand</w:t>
            </w:r>
          </w:p>
        </w:tc>
      </w:tr>
    </w:tbl>
    <w:p w14:paraId="38A154A1"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3951FB4" w14:textId="77777777" w:rsidTr="00012CFB">
        <w:tc>
          <w:tcPr>
            <w:tcW w:w="8340" w:type="dxa"/>
            <w:tcBorders>
              <w:bottom w:val="single" w:sz="4" w:space="0" w:color="auto"/>
            </w:tcBorders>
            <w:shd w:val="clear" w:color="auto" w:fill="C6D9F1" w:themeFill="text2" w:themeFillTint="33"/>
          </w:tcPr>
          <w:p w14:paraId="203886B9"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1A9869F4" w14:textId="77777777" w:rsidTr="00012CFB">
        <w:tc>
          <w:tcPr>
            <w:tcW w:w="8340" w:type="dxa"/>
            <w:shd w:val="clear" w:color="auto" w:fill="FFFFFF" w:themeFill="background1"/>
          </w:tcPr>
          <w:p w14:paraId="7AEE1494"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6425769A" w14:textId="77777777" w:rsidR="0030494D" w:rsidRPr="0030494D" w:rsidRDefault="0030494D" w:rsidP="0030494D">
      <w:pPr>
        <w:suppressAutoHyphens/>
        <w:spacing w:after="240"/>
        <w:ind w:left="720"/>
        <w:rPr>
          <w:color w:val="000000" w:themeColor="text1"/>
        </w:rPr>
      </w:pPr>
    </w:p>
    <w:p w14:paraId="0C43DE4C" w14:textId="0751FFA3" w:rsidR="0030494D" w:rsidRPr="0030494D" w:rsidRDefault="0030494D" w:rsidP="000D12BB">
      <w:pPr>
        <w:numPr>
          <w:ilvl w:val="0"/>
          <w:numId w:val="3"/>
        </w:numPr>
        <w:spacing w:after="2765"/>
        <w:ind w:left="709" w:hanging="709"/>
        <w:contextualSpacing/>
      </w:pPr>
      <w:bookmarkStart w:id="205" w:name="A17a4"/>
      <w:bookmarkEnd w:id="205"/>
      <w:r w:rsidRPr="0030494D">
        <w:t xml:space="preserve">Eine eventuell vorhandene Administrationsschnittstelle über das eigentliche </w:t>
      </w:r>
      <w:r w:rsidR="00D35E57">
        <w:br/>
      </w:r>
      <w:r w:rsidRPr="0030494D">
        <w:t>Datennetz (In-Band) MUSS deaktiviert werden.</w:t>
      </w:r>
    </w:p>
    <w:p w14:paraId="22B3AFC0" w14:textId="77777777" w:rsidR="0030494D" w:rsidRPr="0030494D" w:rsidRDefault="0030494D" w:rsidP="0030494D">
      <w:pPr>
        <w:ind w:left="709"/>
        <w:contextualSpacing/>
      </w:pPr>
    </w:p>
    <w:p w14:paraId="626A1DAF"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C01A09D"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57B58F1" w14:textId="66DACEDE"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733EFDA0"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077A507" w14:textId="77777777" w:rsidTr="00012CFB">
        <w:trPr>
          <w:trHeight w:val="205"/>
        </w:trPr>
        <w:tc>
          <w:tcPr>
            <w:tcW w:w="8356" w:type="dxa"/>
            <w:shd w:val="clear" w:color="auto" w:fill="D6E3BC" w:themeFill="accent3" w:themeFillTint="66"/>
          </w:tcPr>
          <w:p w14:paraId="680FC7FA" w14:textId="68833B8C" w:rsidR="0030494D" w:rsidRPr="0030494D" w:rsidRDefault="00735B7D" w:rsidP="0030494D">
            <w:pPr>
              <w:suppressAutoHyphens/>
              <w:spacing w:before="120" w:after="120"/>
            </w:pPr>
            <w:r>
              <w:t xml:space="preserve">Umsetzung: JA / TEILWEISE / NEIN / ENTBEHRLICH </w:t>
            </w:r>
          </w:p>
        </w:tc>
      </w:tr>
      <w:tr w:rsidR="0030494D" w:rsidRPr="0030494D" w14:paraId="0A223DE7" w14:textId="77777777" w:rsidTr="00012CFB">
        <w:tc>
          <w:tcPr>
            <w:tcW w:w="8356" w:type="dxa"/>
          </w:tcPr>
          <w:p w14:paraId="4902C3E7" w14:textId="77777777" w:rsidR="0030494D" w:rsidRPr="0030494D" w:rsidRDefault="0030494D" w:rsidP="0030494D">
            <w:pPr>
              <w:suppressAutoHyphens/>
              <w:spacing w:before="120" w:after="120"/>
              <w:rPr>
                <w:color w:val="000000" w:themeColor="text1"/>
              </w:rPr>
            </w:pPr>
            <w:bookmarkStart w:id="206" w:name="A17u4"/>
            <w:bookmarkEnd w:id="206"/>
            <w:r w:rsidRPr="0030494D">
              <w:rPr>
                <w:color w:val="000000" w:themeColor="text1"/>
              </w:rPr>
              <w:t>Ihr aktueller Umsetzungsstand</w:t>
            </w:r>
          </w:p>
        </w:tc>
      </w:tr>
    </w:tbl>
    <w:p w14:paraId="5EAD773F"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7233D7C4" w14:textId="77777777" w:rsidTr="00012CFB">
        <w:tc>
          <w:tcPr>
            <w:tcW w:w="8340" w:type="dxa"/>
            <w:tcBorders>
              <w:bottom w:val="single" w:sz="4" w:space="0" w:color="auto"/>
            </w:tcBorders>
            <w:shd w:val="clear" w:color="auto" w:fill="C6D9F1" w:themeFill="text2" w:themeFillTint="33"/>
          </w:tcPr>
          <w:p w14:paraId="3FC48BCC"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18F088CF" w14:textId="77777777" w:rsidTr="00012CFB">
        <w:tc>
          <w:tcPr>
            <w:tcW w:w="8340" w:type="dxa"/>
            <w:shd w:val="clear" w:color="auto" w:fill="FFFFFF" w:themeFill="background1"/>
          </w:tcPr>
          <w:p w14:paraId="49E95F0E"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EBD362E" w14:textId="77777777" w:rsidR="0030494D" w:rsidRPr="0030494D" w:rsidRDefault="0030494D" w:rsidP="0030494D">
      <w:pPr>
        <w:suppressAutoHyphens/>
        <w:spacing w:after="240"/>
        <w:ind w:left="720"/>
        <w:rPr>
          <w:color w:val="000000" w:themeColor="text1"/>
        </w:rPr>
      </w:pPr>
    </w:p>
    <w:p w14:paraId="1BD45968" w14:textId="54FC707E" w:rsidR="0030494D" w:rsidRPr="0030494D" w:rsidRDefault="0030494D" w:rsidP="000D12BB">
      <w:pPr>
        <w:numPr>
          <w:ilvl w:val="0"/>
          <w:numId w:val="3"/>
        </w:numPr>
        <w:spacing w:after="2765"/>
        <w:ind w:left="709" w:hanging="709"/>
        <w:contextualSpacing/>
      </w:pPr>
      <w:bookmarkStart w:id="207" w:name="A17a5"/>
      <w:bookmarkEnd w:id="207"/>
      <w:r w:rsidRPr="0030494D">
        <w:t xml:space="preserve">Die Kommunikation im Managementnetz MUSS über Management-Firewalls </w:t>
      </w:r>
      <w:r w:rsidR="00D35E57">
        <w:br/>
      </w:r>
      <w:r w:rsidRPr="0030494D">
        <w:t xml:space="preserve">(siehe NET.1.1 Netz-Architektur und -design) auf wenige Managementprotokolle mit genau festgelegten Ursprüngen und Zielen beschränkt werden. </w:t>
      </w:r>
    </w:p>
    <w:p w14:paraId="3C76A454" w14:textId="77777777" w:rsidR="0030494D" w:rsidRPr="0030494D" w:rsidRDefault="0030494D" w:rsidP="0030494D">
      <w:pPr>
        <w:ind w:left="709"/>
        <w:contextualSpacing/>
      </w:pPr>
    </w:p>
    <w:p w14:paraId="2E8AF12D"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35309D7"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3AD4350" w14:textId="32DBD19D"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6054615"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2E9C1B87" w14:textId="77777777" w:rsidTr="00012CFB">
        <w:trPr>
          <w:trHeight w:val="205"/>
        </w:trPr>
        <w:tc>
          <w:tcPr>
            <w:tcW w:w="8356" w:type="dxa"/>
            <w:shd w:val="clear" w:color="auto" w:fill="D6E3BC" w:themeFill="accent3" w:themeFillTint="66"/>
          </w:tcPr>
          <w:p w14:paraId="68FC3578" w14:textId="746AA5B6" w:rsidR="0030494D" w:rsidRPr="0030494D" w:rsidRDefault="00735B7D" w:rsidP="0030494D">
            <w:pPr>
              <w:suppressAutoHyphens/>
              <w:spacing w:before="120" w:after="120"/>
            </w:pPr>
            <w:r>
              <w:t xml:space="preserve">Umsetzung: JA / TEILWEISE / NEIN / ENTBEHRLICH </w:t>
            </w:r>
          </w:p>
        </w:tc>
      </w:tr>
      <w:tr w:rsidR="0030494D" w:rsidRPr="0030494D" w14:paraId="5D773D97" w14:textId="77777777" w:rsidTr="00012CFB">
        <w:tc>
          <w:tcPr>
            <w:tcW w:w="8356" w:type="dxa"/>
          </w:tcPr>
          <w:p w14:paraId="35D8E934" w14:textId="77777777" w:rsidR="0030494D" w:rsidRPr="0030494D" w:rsidRDefault="0030494D" w:rsidP="0030494D">
            <w:pPr>
              <w:suppressAutoHyphens/>
              <w:spacing w:before="120" w:after="120"/>
              <w:rPr>
                <w:color w:val="000000" w:themeColor="text1"/>
              </w:rPr>
            </w:pPr>
            <w:bookmarkStart w:id="208" w:name="A17u5"/>
            <w:bookmarkEnd w:id="208"/>
            <w:r w:rsidRPr="0030494D">
              <w:rPr>
                <w:color w:val="000000" w:themeColor="text1"/>
              </w:rPr>
              <w:t>Ihr aktueller Umsetzungsstand</w:t>
            </w:r>
          </w:p>
        </w:tc>
      </w:tr>
    </w:tbl>
    <w:p w14:paraId="4282B18E"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DF20367" w14:textId="77777777" w:rsidTr="00012CFB">
        <w:tc>
          <w:tcPr>
            <w:tcW w:w="8340" w:type="dxa"/>
            <w:tcBorders>
              <w:bottom w:val="single" w:sz="4" w:space="0" w:color="auto"/>
            </w:tcBorders>
            <w:shd w:val="clear" w:color="auto" w:fill="C6D9F1" w:themeFill="text2" w:themeFillTint="33"/>
          </w:tcPr>
          <w:p w14:paraId="2AE27D6A"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6543448" w14:textId="77777777" w:rsidTr="00012CFB">
        <w:tc>
          <w:tcPr>
            <w:tcW w:w="8340" w:type="dxa"/>
            <w:shd w:val="clear" w:color="auto" w:fill="FFFFFF" w:themeFill="background1"/>
          </w:tcPr>
          <w:p w14:paraId="58797396"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2766927D" w14:textId="77777777" w:rsidR="0030494D" w:rsidRPr="0030494D" w:rsidRDefault="0030494D" w:rsidP="0030494D">
      <w:pPr>
        <w:suppressAutoHyphens/>
        <w:spacing w:after="240"/>
        <w:ind w:left="720"/>
        <w:rPr>
          <w:color w:val="000000" w:themeColor="text1"/>
        </w:rPr>
      </w:pPr>
    </w:p>
    <w:p w14:paraId="250E8134" w14:textId="77777777" w:rsidR="0030494D" w:rsidRPr="0030494D" w:rsidRDefault="0030494D" w:rsidP="000D12BB">
      <w:pPr>
        <w:numPr>
          <w:ilvl w:val="0"/>
          <w:numId w:val="3"/>
        </w:numPr>
        <w:spacing w:after="2765"/>
        <w:ind w:left="709" w:hanging="709"/>
        <w:contextualSpacing/>
      </w:pPr>
      <w:bookmarkStart w:id="209" w:name="A17a6"/>
      <w:bookmarkEnd w:id="209"/>
      <w:r w:rsidRPr="0030494D">
        <w:t xml:space="preserve">Die verfügbaren Sicherheitsmechanismen der eingesetzten Managementprotokolle zur Authentisierung, Integritätssicherung und Verschlüsselung MÜSSEN aktiviert sein. </w:t>
      </w:r>
    </w:p>
    <w:p w14:paraId="387F7FC8" w14:textId="77777777" w:rsidR="0030494D" w:rsidRPr="0030494D" w:rsidRDefault="0030494D" w:rsidP="0030494D">
      <w:pPr>
        <w:ind w:left="709"/>
        <w:contextualSpacing/>
      </w:pPr>
    </w:p>
    <w:p w14:paraId="0E55F7F9"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316B68B"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965B6FA" w14:textId="1AC0C7CA"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70BD4F78"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C639790" w14:textId="77777777" w:rsidTr="00012CFB">
        <w:trPr>
          <w:trHeight w:val="205"/>
        </w:trPr>
        <w:tc>
          <w:tcPr>
            <w:tcW w:w="8356" w:type="dxa"/>
            <w:shd w:val="clear" w:color="auto" w:fill="D6E3BC" w:themeFill="accent3" w:themeFillTint="66"/>
          </w:tcPr>
          <w:p w14:paraId="7E2995C5" w14:textId="3018A8A5" w:rsidR="0030494D" w:rsidRPr="0030494D" w:rsidRDefault="00735B7D" w:rsidP="0030494D">
            <w:pPr>
              <w:suppressAutoHyphens/>
              <w:spacing w:before="120" w:after="120"/>
            </w:pPr>
            <w:r>
              <w:t xml:space="preserve">Umsetzung: JA / TEILWEISE / NEIN / ENTBEHRLICH </w:t>
            </w:r>
          </w:p>
        </w:tc>
      </w:tr>
      <w:tr w:rsidR="0030494D" w:rsidRPr="0030494D" w14:paraId="0656F6C0" w14:textId="77777777" w:rsidTr="00012CFB">
        <w:tc>
          <w:tcPr>
            <w:tcW w:w="8356" w:type="dxa"/>
          </w:tcPr>
          <w:p w14:paraId="33BA1F7E" w14:textId="77777777" w:rsidR="0030494D" w:rsidRPr="0030494D" w:rsidRDefault="0030494D" w:rsidP="0030494D">
            <w:pPr>
              <w:suppressAutoHyphens/>
              <w:spacing w:before="120" w:after="120"/>
              <w:rPr>
                <w:color w:val="000000" w:themeColor="text1"/>
              </w:rPr>
            </w:pPr>
            <w:bookmarkStart w:id="210" w:name="A17u6"/>
            <w:bookmarkEnd w:id="210"/>
            <w:r w:rsidRPr="0030494D">
              <w:rPr>
                <w:color w:val="000000" w:themeColor="text1"/>
              </w:rPr>
              <w:t>Ihr aktueller Umsetzungsstand</w:t>
            </w:r>
          </w:p>
        </w:tc>
      </w:tr>
    </w:tbl>
    <w:p w14:paraId="5144CC49"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9E4F760" w14:textId="77777777" w:rsidTr="00012CFB">
        <w:tc>
          <w:tcPr>
            <w:tcW w:w="8340" w:type="dxa"/>
            <w:tcBorders>
              <w:bottom w:val="single" w:sz="4" w:space="0" w:color="auto"/>
            </w:tcBorders>
            <w:shd w:val="clear" w:color="auto" w:fill="C6D9F1" w:themeFill="text2" w:themeFillTint="33"/>
          </w:tcPr>
          <w:p w14:paraId="575DF09F"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8A5872D" w14:textId="77777777" w:rsidTr="00012CFB">
        <w:tc>
          <w:tcPr>
            <w:tcW w:w="8340" w:type="dxa"/>
            <w:shd w:val="clear" w:color="auto" w:fill="FFFFFF" w:themeFill="background1"/>
          </w:tcPr>
          <w:p w14:paraId="6FF30220"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613FA56F" w14:textId="77777777" w:rsidR="0030494D" w:rsidRPr="0030494D" w:rsidRDefault="0030494D" w:rsidP="0030494D">
      <w:pPr>
        <w:suppressAutoHyphens/>
        <w:spacing w:after="240"/>
        <w:ind w:left="720"/>
        <w:rPr>
          <w:color w:val="000000" w:themeColor="text1"/>
        </w:rPr>
      </w:pPr>
    </w:p>
    <w:p w14:paraId="61BA763A" w14:textId="2C825F43" w:rsidR="0030494D" w:rsidRPr="0030494D" w:rsidRDefault="0030494D" w:rsidP="000D12BB">
      <w:pPr>
        <w:numPr>
          <w:ilvl w:val="0"/>
          <w:numId w:val="3"/>
        </w:numPr>
        <w:spacing w:after="2765"/>
        <w:ind w:left="709" w:hanging="709"/>
        <w:contextualSpacing/>
      </w:pPr>
      <w:bookmarkStart w:id="211" w:name="A17a7"/>
      <w:bookmarkEnd w:id="211"/>
      <w:r w:rsidRPr="0030494D">
        <w:t xml:space="preserve">Alle unsicheren Managementprotokolle MÜSSEN deaktiviert werden </w:t>
      </w:r>
      <w:r w:rsidR="00D35E57" w:rsidRPr="00206366">
        <w:br/>
      </w:r>
      <w:r w:rsidRPr="0030494D">
        <w:t>(siehe NET.1.2 Netz-Management).</w:t>
      </w:r>
    </w:p>
    <w:p w14:paraId="49568648" w14:textId="77777777" w:rsidR="0030494D" w:rsidRPr="0030494D" w:rsidRDefault="0030494D" w:rsidP="0030494D">
      <w:pPr>
        <w:ind w:left="709"/>
        <w:contextualSpacing/>
      </w:pPr>
    </w:p>
    <w:p w14:paraId="176A51A0"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4CA15F4"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37B91FA3" w14:textId="7E159DF2"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1E59536A"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B5AA40A" w14:textId="77777777" w:rsidTr="00012CFB">
        <w:trPr>
          <w:trHeight w:val="205"/>
        </w:trPr>
        <w:tc>
          <w:tcPr>
            <w:tcW w:w="8356" w:type="dxa"/>
            <w:shd w:val="clear" w:color="auto" w:fill="D6E3BC" w:themeFill="accent3" w:themeFillTint="66"/>
          </w:tcPr>
          <w:p w14:paraId="53FF7C91" w14:textId="567AEDB4" w:rsidR="0030494D" w:rsidRPr="0030494D" w:rsidRDefault="00735B7D" w:rsidP="0030494D">
            <w:pPr>
              <w:suppressAutoHyphens/>
              <w:spacing w:before="120" w:after="120"/>
            </w:pPr>
            <w:r>
              <w:t xml:space="preserve">Umsetzung: JA / TEILWEISE / NEIN / ENTBEHRLICH </w:t>
            </w:r>
          </w:p>
        </w:tc>
      </w:tr>
      <w:tr w:rsidR="0030494D" w:rsidRPr="0030494D" w14:paraId="3DE77960" w14:textId="77777777" w:rsidTr="00012CFB">
        <w:tc>
          <w:tcPr>
            <w:tcW w:w="8356" w:type="dxa"/>
          </w:tcPr>
          <w:p w14:paraId="2F53D38C" w14:textId="77777777" w:rsidR="0030494D" w:rsidRPr="0030494D" w:rsidRDefault="0030494D" w:rsidP="0030494D">
            <w:pPr>
              <w:suppressAutoHyphens/>
              <w:spacing w:before="120" w:after="120"/>
              <w:rPr>
                <w:color w:val="000000" w:themeColor="text1"/>
              </w:rPr>
            </w:pPr>
            <w:bookmarkStart w:id="212" w:name="A17u7"/>
            <w:bookmarkEnd w:id="212"/>
            <w:r w:rsidRPr="0030494D">
              <w:rPr>
                <w:color w:val="000000" w:themeColor="text1"/>
              </w:rPr>
              <w:t>Ihr aktueller Umsetzungsstand</w:t>
            </w:r>
          </w:p>
        </w:tc>
      </w:tr>
    </w:tbl>
    <w:p w14:paraId="742837B5"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56A1C7F6" w14:textId="77777777" w:rsidTr="00012CFB">
        <w:tc>
          <w:tcPr>
            <w:tcW w:w="8340" w:type="dxa"/>
            <w:tcBorders>
              <w:bottom w:val="single" w:sz="4" w:space="0" w:color="auto"/>
            </w:tcBorders>
            <w:shd w:val="clear" w:color="auto" w:fill="C6D9F1" w:themeFill="text2" w:themeFillTint="33"/>
          </w:tcPr>
          <w:p w14:paraId="45EE00CE"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A55A767" w14:textId="77777777" w:rsidTr="00012CFB">
        <w:tc>
          <w:tcPr>
            <w:tcW w:w="8340" w:type="dxa"/>
            <w:shd w:val="clear" w:color="auto" w:fill="FFFFFF" w:themeFill="background1"/>
          </w:tcPr>
          <w:p w14:paraId="1780FC24"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303E858" w14:textId="04993E77" w:rsidR="0030494D" w:rsidRDefault="0030494D" w:rsidP="0030494D">
      <w:pPr>
        <w:suppressAutoHyphens/>
        <w:spacing w:after="240"/>
        <w:ind w:left="720"/>
        <w:rPr>
          <w:color w:val="000000" w:themeColor="text1"/>
        </w:rPr>
      </w:pPr>
    </w:p>
    <w:p w14:paraId="05FE12E8" w14:textId="31E8DF07" w:rsidR="000E2EA6" w:rsidRDefault="000E2EA6" w:rsidP="0030494D">
      <w:pPr>
        <w:suppressAutoHyphens/>
        <w:spacing w:after="240"/>
        <w:ind w:left="720"/>
        <w:rPr>
          <w:color w:val="000000" w:themeColor="text1"/>
        </w:rPr>
      </w:pPr>
    </w:p>
    <w:p w14:paraId="4DC0D5D3" w14:textId="198EDA6A" w:rsidR="000E2EA6" w:rsidRDefault="000E2EA6" w:rsidP="0030494D">
      <w:pPr>
        <w:suppressAutoHyphens/>
        <w:spacing w:after="240"/>
        <w:ind w:left="720"/>
        <w:rPr>
          <w:color w:val="000000" w:themeColor="text1"/>
        </w:rPr>
      </w:pPr>
    </w:p>
    <w:p w14:paraId="185DCDD5" w14:textId="641EC290" w:rsidR="000E2EA6" w:rsidRDefault="000E2EA6" w:rsidP="0030494D">
      <w:pPr>
        <w:suppressAutoHyphens/>
        <w:spacing w:after="240"/>
        <w:ind w:left="720"/>
        <w:rPr>
          <w:color w:val="000000" w:themeColor="text1"/>
        </w:rPr>
      </w:pPr>
    </w:p>
    <w:p w14:paraId="0B1AF677" w14:textId="15CE0CF2" w:rsidR="000E2EA6" w:rsidRDefault="000E2EA6" w:rsidP="0030494D">
      <w:pPr>
        <w:suppressAutoHyphens/>
        <w:spacing w:after="240"/>
        <w:ind w:left="720"/>
        <w:rPr>
          <w:color w:val="000000" w:themeColor="text1"/>
        </w:rPr>
      </w:pPr>
    </w:p>
    <w:p w14:paraId="1CD350B2" w14:textId="4027761D" w:rsidR="000E2EA6" w:rsidRDefault="000E2EA6" w:rsidP="0030494D">
      <w:pPr>
        <w:suppressAutoHyphens/>
        <w:spacing w:after="240"/>
        <w:ind w:left="720"/>
        <w:rPr>
          <w:color w:val="000000" w:themeColor="text1"/>
        </w:rPr>
      </w:pPr>
    </w:p>
    <w:p w14:paraId="44EB1C4A" w14:textId="2952E069" w:rsidR="000E2EA6" w:rsidRDefault="000E2EA6" w:rsidP="0030494D">
      <w:pPr>
        <w:suppressAutoHyphens/>
        <w:spacing w:after="240"/>
        <w:ind w:left="720"/>
        <w:rPr>
          <w:color w:val="000000" w:themeColor="text1"/>
        </w:rPr>
      </w:pPr>
    </w:p>
    <w:p w14:paraId="51FBD78D" w14:textId="06DB3B63" w:rsidR="000E2EA6" w:rsidRPr="0030494D" w:rsidRDefault="00206366" w:rsidP="00612BDC">
      <w:pPr>
        <w:pStyle w:val="berschrift2"/>
      </w:pPr>
      <w:r>
        <w:t xml:space="preserve"> </w:t>
      </w:r>
      <w:bookmarkStart w:id="213" w:name="_Toc93444905"/>
      <w:r>
        <w:t xml:space="preserve">Schutz vor TCP SYN Flooding, UDP Paket Storm und </w:t>
      </w:r>
      <w:r>
        <w:br/>
        <w:t xml:space="preserve">   </w:t>
      </w:r>
      <w:r>
        <w:t>Sequence Number Guessing am Paketfi lter (S)</w:t>
      </w:r>
      <w:r w:rsidRPr="0030494D">
        <w:t xml:space="preserve"> </w:t>
      </w:r>
      <w:r w:rsidR="000E2EA6" w:rsidRPr="0030494D">
        <w:t>[A1</w:t>
      </w:r>
      <w:r>
        <w:t>9</w:t>
      </w:r>
      <w:r w:rsidR="000E2EA6" w:rsidRPr="0030494D">
        <w:t>]</w:t>
      </w:r>
      <w:bookmarkEnd w:id="213"/>
    </w:p>
    <w:p w14:paraId="6B77F083" w14:textId="524A1826" w:rsidR="000E2EA6" w:rsidRDefault="000E2EA6" w:rsidP="0030494D">
      <w:pPr>
        <w:suppressAutoHyphens/>
        <w:spacing w:after="240"/>
        <w:ind w:left="720"/>
        <w:rPr>
          <w:color w:val="000000" w:themeColor="text1"/>
        </w:rPr>
      </w:pPr>
    </w:p>
    <w:p w14:paraId="57F54E36" w14:textId="53DE6EB2" w:rsidR="0030494D" w:rsidRPr="0030494D" w:rsidRDefault="0030494D" w:rsidP="000D12BB">
      <w:pPr>
        <w:numPr>
          <w:ilvl w:val="0"/>
          <w:numId w:val="3"/>
        </w:numPr>
        <w:spacing w:after="2765"/>
        <w:ind w:left="709" w:hanging="709"/>
        <w:contextualSpacing/>
      </w:pPr>
      <w:bookmarkStart w:id="214" w:name="A17a8"/>
      <w:bookmarkEnd w:id="214"/>
      <w:r w:rsidRPr="0030494D">
        <w:t xml:space="preserve">Am Paketfilter, der Server-Dienste schützt, die aus nicht vertrauenswürdigen </w:t>
      </w:r>
      <w:r w:rsidR="00D35E57">
        <w:br/>
      </w:r>
      <w:r w:rsidRPr="0030494D">
        <w:t xml:space="preserve">Netzen erreichbar sind, MUSS ein geeignetes Limit für halboffene und offene </w:t>
      </w:r>
      <w:r w:rsidR="00812D23">
        <w:br/>
      </w:r>
      <w:r w:rsidRPr="0030494D">
        <w:t>Verbindungen gesetzt werden.</w:t>
      </w:r>
    </w:p>
    <w:p w14:paraId="78C64A13" w14:textId="49F2BCEC" w:rsidR="0030494D" w:rsidRDefault="0030494D" w:rsidP="00641F56">
      <w:pPr>
        <w:spacing w:after="2765"/>
        <w:ind w:left="709"/>
        <w:contextualSpacing/>
      </w:pPr>
    </w:p>
    <w:p w14:paraId="392F82FC"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EC0DFDA"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78589405" w14:textId="5F061536"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0768A844"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7820F64" w14:textId="77777777" w:rsidTr="00012CFB">
        <w:trPr>
          <w:trHeight w:val="205"/>
        </w:trPr>
        <w:tc>
          <w:tcPr>
            <w:tcW w:w="8356" w:type="dxa"/>
            <w:shd w:val="clear" w:color="auto" w:fill="D6E3BC" w:themeFill="accent3" w:themeFillTint="66"/>
          </w:tcPr>
          <w:p w14:paraId="79337E52" w14:textId="5F33A462" w:rsidR="0030494D" w:rsidRPr="0030494D" w:rsidRDefault="00735B7D" w:rsidP="0030494D">
            <w:pPr>
              <w:suppressAutoHyphens/>
              <w:spacing w:before="120" w:after="120"/>
            </w:pPr>
            <w:r>
              <w:t xml:space="preserve">Umsetzung: JA / TEILWEISE / NEIN / ENTBEHRLICH </w:t>
            </w:r>
          </w:p>
        </w:tc>
      </w:tr>
      <w:tr w:rsidR="0030494D" w:rsidRPr="0030494D" w14:paraId="7313320C" w14:textId="77777777" w:rsidTr="00012CFB">
        <w:tc>
          <w:tcPr>
            <w:tcW w:w="8356" w:type="dxa"/>
          </w:tcPr>
          <w:p w14:paraId="6395560E" w14:textId="77777777" w:rsidR="0030494D" w:rsidRPr="0030494D" w:rsidRDefault="0030494D" w:rsidP="0030494D">
            <w:pPr>
              <w:suppressAutoHyphens/>
              <w:spacing w:before="120" w:after="120"/>
              <w:rPr>
                <w:color w:val="000000" w:themeColor="text1"/>
              </w:rPr>
            </w:pPr>
            <w:bookmarkStart w:id="215" w:name="A17u8"/>
            <w:bookmarkEnd w:id="215"/>
            <w:r w:rsidRPr="0030494D">
              <w:rPr>
                <w:color w:val="000000" w:themeColor="text1"/>
              </w:rPr>
              <w:t>Ihr aktueller Umsetzungsstand</w:t>
            </w:r>
          </w:p>
        </w:tc>
      </w:tr>
    </w:tbl>
    <w:p w14:paraId="4273E3D4" w14:textId="38E95DE5" w:rsidR="0030494D" w:rsidRDefault="0030494D" w:rsidP="0030494D">
      <w:pPr>
        <w:suppressAutoHyphens/>
        <w:spacing w:line="240" w:lineRule="auto"/>
        <w:ind w:left="720"/>
        <w:rPr>
          <w:color w:val="000000" w:themeColor="text1"/>
        </w:rPr>
      </w:pPr>
    </w:p>
    <w:p w14:paraId="2BCB3D93" w14:textId="77777777" w:rsidR="00072DB0" w:rsidRPr="0030494D" w:rsidRDefault="00072DB0"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498EB24" w14:textId="77777777" w:rsidTr="00012CFB">
        <w:tc>
          <w:tcPr>
            <w:tcW w:w="8340" w:type="dxa"/>
            <w:tcBorders>
              <w:bottom w:val="single" w:sz="4" w:space="0" w:color="auto"/>
            </w:tcBorders>
            <w:shd w:val="clear" w:color="auto" w:fill="C6D9F1" w:themeFill="text2" w:themeFillTint="33"/>
          </w:tcPr>
          <w:p w14:paraId="72F82463"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2D6E8837" w14:textId="77777777" w:rsidTr="00012CFB">
        <w:tc>
          <w:tcPr>
            <w:tcW w:w="8340" w:type="dxa"/>
            <w:shd w:val="clear" w:color="auto" w:fill="FFFFFF" w:themeFill="background1"/>
          </w:tcPr>
          <w:p w14:paraId="6981A39C"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046C7914" w14:textId="77777777" w:rsidR="0030494D" w:rsidRPr="0030494D" w:rsidRDefault="0030494D" w:rsidP="0030494D">
      <w:pPr>
        <w:suppressAutoHyphens/>
        <w:spacing w:after="240"/>
        <w:ind w:left="720"/>
        <w:rPr>
          <w:color w:val="000000" w:themeColor="text1"/>
        </w:rPr>
      </w:pPr>
    </w:p>
    <w:p w14:paraId="1C4FB899" w14:textId="30C96AA7" w:rsidR="0030494D" w:rsidRPr="0030494D" w:rsidRDefault="0030494D" w:rsidP="000D12BB">
      <w:pPr>
        <w:numPr>
          <w:ilvl w:val="0"/>
          <w:numId w:val="3"/>
        </w:numPr>
        <w:spacing w:after="2765"/>
        <w:ind w:left="709" w:hanging="709"/>
        <w:contextualSpacing/>
      </w:pPr>
      <w:bookmarkStart w:id="216" w:name="A17a9"/>
      <w:bookmarkEnd w:id="216"/>
      <w:r w:rsidRPr="0030494D">
        <w:t>Am Paketfilter, der Server-Dienste schützt, die aus weniger oder nicht vertrauenswürdigen Netzen erreichbar sind, MÜSSEN die sogenannten Rate Limits für UDP-Datenströme gesetzt werden.</w:t>
      </w:r>
    </w:p>
    <w:p w14:paraId="39699874" w14:textId="77777777" w:rsidR="0030494D" w:rsidRPr="0030494D" w:rsidRDefault="0030494D" w:rsidP="0030494D">
      <w:pPr>
        <w:ind w:left="709"/>
        <w:contextualSpacing/>
      </w:pPr>
    </w:p>
    <w:p w14:paraId="230A6FF0"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274FCD6"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3D1495DA" w14:textId="25FD8F79"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0B75CC42"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F798DB1" w14:textId="77777777" w:rsidTr="00012CFB">
        <w:trPr>
          <w:trHeight w:val="205"/>
        </w:trPr>
        <w:tc>
          <w:tcPr>
            <w:tcW w:w="8356" w:type="dxa"/>
            <w:shd w:val="clear" w:color="auto" w:fill="D6E3BC" w:themeFill="accent3" w:themeFillTint="66"/>
          </w:tcPr>
          <w:p w14:paraId="59C5AC8D" w14:textId="4ABD340D" w:rsidR="0030494D" w:rsidRPr="0030494D" w:rsidRDefault="00735B7D" w:rsidP="0030494D">
            <w:pPr>
              <w:suppressAutoHyphens/>
              <w:spacing w:before="120" w:after="120"/>
            </w:pPr>
            <w:r>
              <w:t xml:space="preserve">Umsetzung: JA / TEILWEISE / NEIN / ENTBEHRLICH </w:t>
            </w:r>
          </w:p>
        </w:tc>
      </w:tr>
      <w:tr w:rsidR="0030494D" w:rsidRPr="0030494D" w14:paraId="651AC36A" w14:textId="77777777" w:rsidTr="00012CFB">
        <w:tc>
          <w:tcPr>
            <w:tcW w:w="8356" w:type="dxa"/>
          </w:tcPr>
          <w:p w14:paraId="453D8B6E" w14:textId="77777777" w:rsidR="0030494D" w:rsidRPr="0030494D" w:rsidRDefault="0030494D" w:rsidP="0030494D">
            <w:pPr>
              <w:suppressAutoHyphens/>
              <w:spacing w:before="120" w:after="120"/>
              <w:rPr>
                <w:color w:val="000000" w:themeColor="text1"/>
              </w:rPr>
            </w:pPr>
            <w:bookmarkStart w:id="217" w:name="A17u9"/>
            <w:bookmarkEnd w:id="217"/>
            <w:r w:rsidRPr="0030494D">
              <w:rPr>
                <w:color w:val="000000" w:themeColor="text1"/>
              </w:rPr>
              <w:t>Ihr aktueller Umsetzungsstand</w:t>
            </w:r>
          </w:p>
        </w:tc>
      </w:tr>
    </w:tbl>
    <w:p w14:paraId="4EC7AC26"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9C1DC90" w14:textId="77777777" w:rsidTr="00012CFB">
        <w:tc>
          <w:tcPr>
            <w:tcW w:w="8340" w:type="dxa"/>
            <w:tcBorders>
              <w:bottom w:val="single" w:sz="4" w:space="0" w:color="auto"/>
            </w:tcBorders>
            <w:shd w:val="clear" w:color="auto" w:fill="C6D9F1" w:themeFill="text2" w:themeFillTint="33"/>
          </w:tcPr>
          <w:p w14:paraId="5D240432"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3F22E07F" w14:textId="77777777" w:rsidTr="00012CFB">
        <w:tc>
          <w:tcPr>
            <w:tcW w:w="8340" w:type="dxa"/>
            <w:shd w:val="clear" w:color="auto" w:fill="FFFFFF" w:themeFill="background1"/>
          </w:tcPr>
          <w:p w14:paraId="2D375775"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380B3C6F" w14:textId="77777777" w:rsidR="0030494D" w:rsidRPr="0030494D" w:rsidRDefault="0030494D" w:rsidP="0030494D">
      <w:pPr>
        <w:suppressAutoHyphens/>
        <w:spacing w:after="240"/>
        <w:ind w:left="720"/>
        <w:rPr>
          <w:color w:val="000000" w:themeColor="text1"/>
        </w:rPr>
      </w:pPr>
    </w:p>
    <w:p w14:paraId="221A2F10" w14:textId="283940AE" w:rsidR="0030494D" w:rsidRPr="0030494D" w:rsidRDefault="0030494D" w:rsidP="000D12BB">
      <w:pPr>
        <w:numPr>
          <w:ilvl w:val="0"/>
          <w:numId w:val="3"/>
        </w:numPr>
        <w:spacing w:after="2765"/>
        <w:ind w:left="709" w:hanging="709"/>
        <w:contextualSpacing/>
      </w:pPr>
      <w:bookmarkStart w:id="218" w:name="A17a10"/>
      <w:bookmarkEnd w:id="218"/>
      <w:r w:rsidRPr="0030494D">
        <w:t xml:space="preserve">Am äußeren Paketfilter MUSS bei ausgehenden Verbindungen für TCP eine </w:t>
      </w:r>
      <w:r w:rsidR="00072DB0">
        <w:br/>
      </w:r>
      <w:r w:rsidRPr="0030494D">
        <w:t xml:space="preserve">zufällige Generierung von Initial Sequence Numbers (ISN) aktiviert werden, </w:t>
      </w:r>
      <w:r w:rsidR="00072DB0">
        <w:br/>
      </w:r>
      <w:r w:rsidRPr="0030494D">
        <w:t>sofern dieses nicht bereits durch Sicherheitsproxies realisiert wird.</w:t>
      </w:r>
    </w:p>
    <w:p w14:paraId="618C5041" w14:textId="77777777" w:rsidR="0030494D" w:rsidRPr="0030494D" w:rsidRDefault="0030494D" w:rsidP="0030494D">
      <w:pPr>
        <w:ind w:left="709"/>
        <w:contextualSpacing/>
      </w:pPr>
    </w:p>
    <w:p w14:paraId="5EEFA67A"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AD2807F"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8984A5F" w14:textId="629772A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71542FB" w14:textId="77777777" w:rsidR="00206366" w:rsidRDefault="00206366" w:rsidP="0030494D">
      <w:pPr>
        <w:spacing w:after="240"/>
        <w:ind w:left="709"/>
        <w:contextualSpacing/>
        <w:rPr>
          <w:color w:val="FF0000"/>
        </w:rPr>
      </w:pPr>
    </w:p>
    <w:p w14:paraId="35EC0058"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0B0C09B" w14:textId="77777777" w:rsidTr="00012CFB">
        <w:trPr>
          <w:trHeight w:val="205"/>
        </w:trPr>
        <w:tc>
          <w:tcPr>
            <w:tcW w:w="8356" w:type="dxa"/>
            <w:shd w:val="clear" w:color="auto" w:fill="D6E3BC" w:themeFill="accent3" w:themeFillTint="66"/>
          </w:tcPr>
          <w:p w14:paraId="356A0E3B" w14:textId="4E151AF4" w:rsidR="0030494D" w:rsidRPr="0030494D" w:rsidRDefault="00735B7D" w:rsidP="0030494D">
            <w:pPr>
              <w:suppressAutoHyphens/>
              <w:spacing w:before="120" w:after="120"/>
            </w:pPr>
            <w:r>
              <w:t xml:space="preserve">Umsetzung: JA / TEILWEISE / NEIN / ENTBEHRLICH </w:t>
            </w:r>
          </w:p>
        </w:tc>
      </w:tr>
      <w:tr w:rsidR="0030494D" w:rsidRPr="0030494D" w14:paraId="587EE091" w14:textId="77777777" w:rsidTr="00012CFB">
        <w:tc>
          <w:tcPr>
            <w:tcW w:w="8356" w:type="dxa"/>
          </w:tcPr>
          <w:p w14:paraId="57D9C59C" w14:textId="77777777" w:rsidR="0030494D" w:rsidRPr="0030494D" w:rsidRDefault="0030494D" w:rsidP="0030494D">
            <w:pPr>
              <w:suppressAutoHyphens/>
              <w:spacing w:before="120" w:after="120"/>
              <w:rPr>
                <w:color w:val="000000" w:themeColor="text1"/>
              </w:rPr>
            </w:pPr>
            <w:bookmarkStart w:id="219" w:name="A17u10"/>
            <w:bookmarkEnd w:id="219"/>
            <w:r w:rsidRPr="0030494D">
              <w:rPr>
                <w:color w:val="000000" w:themeColor="text1"/>
              </w:rPr>
              <w:t>Ihr aktueller Umsetzungsstand</w:t>
            </w:r>
          </w:p>
        </w:tc>
      </w:tr>
    </w:tbl>
    <w:p w14:paraId="1679EDED"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F629623" w14:textId="77777777" w:rsidTr="00012CFB">
        <w:tc>
          <w:tcPr>
            <w:tcW w:w="8340" w:type="dxa"/>
            <w:tcBorders>
              <w:bottom w:val="single" w:sz="4" w:space="0" w:color="auto"/>
            </w:tcBorders>
            <w:shd w:val="clear" w:color="auto" w:fill="C6D9F1" w:themeFill="text2" w:themeFillTint="33"/>
          </w:tcPr>
          <w:p w14:paraId="5EA94901"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767C01FD" w14:textId="77777777" w:rsidTr="00012CFB">
        <w:tc>
          <w:tcPr>
            <w:tcW w:w="8340" w:type="dxa"/>
            <w:shd w:val="clear" w:color="auto" w:fill="FFFFFF" w:themeFill="background1"/>
          </w:tcPr>
          <w:p w14:paraId="24269056"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23CBEDF" w14:textId="77777777" w:rsidR="00206366" w:rsidRDefault="00206366" w:rsidP="00206366">
      <w:pPr>
        <w:pStyle w:val="berschrift2"/>
        <w:numPr>
          <w:ilvl w:val="0"/>
          <w:numId w:val="0"/>
        </w:numPr>
        <w:ind w:left="578"/>
      </w:pPr>
      <w:bookmarkStart w:id="220" w:name="A20"/>
      <w:bookmarkStart w:id="221" w:name="_Toc93436314"/>
      <w:bookmarkEnd w:id="220"/>
    </w:p>
    <w:p w14:paraId="5DD91BB1" w14:textId="004C82A6" w:rsidR="0030494D" w:rsidRPr="001037C7" w:rsidRDefault="00746C6E" w:rsidP="00746C6E">
      <w:pPr>
        <w:pStyle w:val="berschrift2"/>
      </w:pPr>
      <w:r>
        <w:t xml:space="preserve"> </w:t>
      </w:r>
      <w:bookmarkStart w:id="222" w:name="_Toc93444906"/>
      <w:r w:rsidR="0030494D" w:rsidRPr="00C070FF">
        <w:t xml:space="preserve">Absicherung von grundlegenden Internetprotokollen (S) </w:t>
      </w:r>
      <w:r>
        <w:br/>
        <w:t xml:space="preserve">   </w:t>
      </w:r>
      <w:r w:rsidR="0030494D" w:rsidRPr="001037C7">
        <w:t>[A20]</w:t>
      </w:r>
      <w:bookmarkEnd w:id="221"/>
      <w:bookmarkEnd w:id="222"/>
    </w:p>
    <w:p w14:paraId="6D0846BD" w14:textId="77777777" w:rsidR="0030494D" w:rsidRPr="0030494D" w:rsidRDefault="0030494D" w:rsidP="0030494D">
      <w:pPr>
        <w:suppressAutoHyphens/>
        <w:spacing w:after="240"/>
        <w:ind w:left="720"/>
        <w:rPr>
          <w:color w:val="000000" w:themeColor="text1"/>
        </w:rPr>
      </w:pPr>
    </w:p>
    <w:p w14:paraId="718EC102" w14:textId="1EE6CE08" w:rsidR="0030494D" w:rsidRDefault="0030494D" w:rsidP="000D12BB">
      <w:pPr>
        <w:numPr>
          <w:ilvl w:val="0"/>
          <w:numId w:val="3"/>
        </w:numPr>
        <w:spacing w:after="2765"/>
        <w:ind w:left="709" w:hanging="709"/>
        <w:contextualSpacing/>
      </w:pPr>
      <w:bookmarkStart w:id="223" w:name="A20a1"/>
      <w:bookmarkEnd w:id="223"/>
      <w:r w:rsidRPr="0030494D">
        <w:t>Die Protokolle HTTP, SMTP und DNS inklusive ihrer verschlüsselten Versionen MÜSSEN über protokollspezifische Sicherheitsproxies geleitet werden.</w:t>
      </w:r>
    </w:p>
    <w:p w14:paraId="0C8F6FC7" w14:textId="77777777" w:rsidR="0030494D" w:rsidRPr="0030494D" w:rsidRDefault="0030494D" w:rsidP="0030494D">
      <w:pPr>
        <w:ind w:left="709"/>
        <w:contextualSpacing/>
      </w:pPr>
    </w:p>
    <w:p w14:paraId="75BFD71E"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5BAC9215"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66D16F5" w14:textId="62291328"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CD0BDCC"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3790869" w14:textId="77777777" w:rsidTr="00012CFB">
        <w:trPr>
          <w:trHeight w:val="205"/>
        </w:trPr>
        <w:tc>
          <w:tcPr>
            <w:tcW w:w="8356" w:type="dxa"/>
            <w:shd w:val="clear" w:color="auto" w:fill="D6E3BC" w:themeFill="accent3" w:themeFillTint="66"/>
          </w:tcPr>
          <w:p w14:paraId="22167AFD" w14:textId="1DA8A8CB" w:rsidR="0030494D" w:rsidRPr="0030494D" w:rsidRDefault="00735B7D" w:rsidP="0030494D">
            <w:pPr>
              <w:suppressAutoHyphens/>
              <w:spacing w:before="120" w:after="120"/>
            </w:pPr>
            <w:r>
              <w:t xml:space="preserve">Umsetzung: JA / TEILWEISE / NEIN / ENTBEHRLICH </w:t>
            </w:r>
          </w:p>
        </w:tc>
      </w:tr>
      <w:tr w:rsidR="0030494D" w:rsidRPr="0030494D" w14:paraId="123FC017" w14:textId="77777777" w:rsidTr="00012CFB">
        <w:tc>
          <w:tcPr>
            <w:tcW w:w="8356" w:type="dxa"/>
          </w:tcPr>
          <w:p w14:paraId="65448F71" w14:textId="77777777" w:rsidR="0030494D" w:rsidRPr="0030494D" w:rsidRDefault="0030494D" w:rsidP="0030494D">
            <w:pPr>
              <w:suppressAutoHyphens/>
              <w:spacing w:before="120" w:after="120"/>
              <w:rPr>
                <w:color w:val="000000" w:themeColor="text1"/>
              </w:rPr>
            </w:pPr>
            <w:bookmarkStart w:id="224" w:name="A20u1"/>
            <w:bookmarkEnd w:id="224"/>
            <w:r w:rsidRPr="0030494D">
              <w:rPr>
                <w:color w:val="000000" w:themeColor="text1"/>
              </w:rPr>
              <w:t>Ihr aktueller Umsetzungsstand</w:t>
            </w:r>
          </w:p>
        </w:tc>
      </w:tr>
    </w:tbl>
    <w:p w14:paraId="32B8E442"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1D39269" w14:textId="77777777" w:rsidTr="00012CFB">
        <w:tc>
          <w:tcPr>
            <w:tcW w:w="8340" w:type="dxa"/>
            <w:tcBorders>
              <w:bottom w:val="single" w:sz="4" w:space="0" w:color="auto"/>
            </w:tcBorders>
            <w:shd w:val="clear" w:color="auto" w:fill="C6D9F1" w:themeFill="text2" w:themeFillTint="33"/>
          </w:tcPr>
          <w:p w14:paraId="7A1990C3"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7FAEF9D7" w14:textId="77777777" w:rsidTr="00012CFB">
        <w:tc>
          <w:tcPr>
            <w:tcW w:w="8340" w:type="dxa"/>
            <w:shd w:val="clear" w:color="auto" w:fill="FFFFFF" w:themeFill="background1"/>
          </w:tcPr>
          <w:p w14:paraId="6CA48C80"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16C8C9E" w14:textId="77777777" w:rsidR="00C83583" w:rsidRDefault="00C83583" w:rsidP="00C83583">
      <w:pPr>
        <w:pStyle w:val="berschrift2"/>
        <w:numPr>
          <w:ilvl w:val="0"/>
          <w:numId w:val="0"/>
        </w:numPr>
        <w:ind w:left="578"/>
      </w:pPr>
    </w:p>
    <w:p w14:paraId="0C5B43EC" w14:textId="5D0441C6" w:rsidR="00C83583" w:rsidRPr="001037C7" w:rsidRDefault="00C83583" w:rsidP="00C83583">
      <w:pPr>
        <w:pStyle w:val="berschrift2"/>
      </w:pPr>
      <w:r>
        <w:t xml:space="preserve"> </w:t>
      </w:r>
      <w:bookmarkStart w:id="225" w:name="_Toc93444907"/>
      <w:r>
        <w:t>T</w:t>
      </w:r>
      <w:r w:rsidRPr="00C83583">
        <w:t>emporäre Entschlüsselung des Datenverkehrs (</w:t>
      </w:r>
      <w:r w:rsidRPr="00C83583">
        <w:t xml:space="preserve"> </w:t>
      </w:r>
      <w:r w:rsidRPr="00C070FF">
        <w:t xml:space="preserve">(S) </w:t>
      </w:r>
      <w:r w:rsidRPr="001037C7">
        <w:t>[A2</w:t>
      </w:r>
      <w:r>
        <w:t>1</w:t>
      </w:r>
      <w:r w:rsidRPr="001037C7">
        <w:t>]</w:t>
      </w:r>
      <w:bookmarkEnd w:id="225"/>
    </w:p>
    <w:p w14:paraId="76B3AA4F" w14:textId="6F68B8E8" w:rsidR="0030494D" w:rsidRDefault="0030494D" w:rsidP="0030494D">
      <w:pPr>
        <w:suppressAutoHyphens/>
        <w:spacing w:after="240"/>
        <w:ind w:left="720"/>
        <w:rPr>
          <w:color w:val="000000" w:themeColor="text1"/>
        </w:rPr>
      </w:pPr>
    </w:p>
    <w:p w14:paraId="6599869E" w14:textId="77777777" w:rsidR="0030494D" w:rsidRPr="0030494D" w:rsidRDefault="0030494D" w:rsidP="000D12BB">
      <w:pPr>
        <w:numPr>
          <w:ilvl w:val="0"/>
          <w:numId w:val="3"/>
        </w:numPr>
        <w:spacing w:after="2765"/>
        <w:ind w:left="709" w:hanging="709"/>
        <w:contextualSpacing/>
      </w:pPr>
      <w:bookmarkStart w:id="226" w:name="A20a2"/>
      <w:bookmarkEnd w:id="226"/>
      <w:r w:rsidRPr="0030494D">
        <w:t xml:space="preserve">Verschlüsselte Verbindungen in nicht vertrauenswürdige Netze MÜSSEN temporär entschlüsselt werden, um das Protokoll zu verifizieren und die Daten auf Schadsoftware zu prüfen. </w:t>
      </w:r>
    </w:p>
    <w:p w14:paraId="4DCE4738" w14:textId="77777777" w:rsidR="0030494D" w:rsidRPr="0030494D" w:rsidRDefault="0030494D" w:rsidP="0030494D">
      <w:pPr>
        <w:ind w:left="709"/>
        <w:contextualSpacing/>
      </w:pPr>
    </w:p>
    <w:p w14:paraId="7D8F17CA"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7590A886"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99E1E88" w14:textId="0F1D482B"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716647ED"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EFA0DC9" w14:textId="77777777" w:rsidTr="00012CFB">
        <w:trPr>
          <w:trHeight w:val="205"/>
        </w:trPr>
        <w:tc>
          <w:tcPr>
            <w:tcW w:w="8356" w:type="dxa"/>
            <w:shd w:val="clear" w:color="auto" w:fill="D6E3BC" w:themeFill="accent3" w:themeFillTint="66"/>
          </w:tcPr>
          <w:p w14:paraId="52061901" w14:textId="085FC9C4" w:rsidR="0030494D" w:rsidRPr="0030494D" w:rsidRDefault="00735B7D" w:rsidP="0030494D">
            <w:pPr>
              <w:suppressAutoHyphens/>
              <w:spacing w:before="120" w:after="120"/>
            </w:pPr>
            <w:r>
              <w:t xml:space="preserve">Umsetzung: JA / TEILWEISE / NEIN / ENTBEHRLICH </w:t>
            </w:r>
          </w:p>
        </w:tc>
      </w:tr>
      <w:tr w:rsidR="0030494D" w:rsidRPr="0030494D" w14:paraId="2A67A387" w14:textId="77777777" w:rsidTr="00012CFB">
        <w:tc>
          <w:tcPr>
            <w:tcW w:w="8356" w:type="dxa"/>
          </w:tcPr>
          <w:p w14:paraId="69EFAA5D" w14:textId="77777777" w:rsidR="0030494D" w:rsidRPr="0030494D" w:rsidRDefault="0030494D" w:rsidP="0030494D">
            <w:pPr>
              <w:suppressAutoHyphens/>
              <w:spacing w:before="120" w:after="120"/>
              <w:rPr>
                <w:color w:val="000000" w:themeColor="text1"/>
              </w:rPr>
            </w:pPr>
            <w:bookmarkStart w:id="227" w:name="A20u2"/>
            <w:bookmarkEnd w:id="227"/>
            <w:r w:rsidRPr="0030494D">
              <w:rPr>
                <w:color w:val="000000" w:themeColor="text1"/>
              </w:rPr>
              <w:t>Ihr aktueller Umsetzungsstand</w:t>
            </w:r>
          </w:p>
        </w:tc>
      </w:tr>
    </w:tbl>
    <w:p w14:paraId="64F9418A" w14:textId="138D2C88" w:rsidR="0030494D" w:rsidRDefault="0030494D" w:rsidP="0030494D">
      <w:pPr>
        <w:suppressAutoHyphens/>
        <w:spacing w:line="240" w:lineRule="auto"/>
        <w:ind w:left="720"/>
        <w:rPr>
          <w:color w:val="000000" w:themeColor="text1"/>
        </w:rPr>
      </w:pPr>
    </w:p>
    <w:p w14:paraId="29F209D7" w14:textId="77777777" w:rsidR="00C83583" w:rsidRPr="0030494D" w:rsidRDefault="00C83583"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03FE668" w14:textId="77777777" w:rsidTr="00012CFB">
        <w:tc>
          <w:tcPr>
            <w:tcW w:w="8340" w:type="dxa"/>
            <w:tcBorders>
              <w:bottom w:val="single" w:sz="4" w:space="0" w:color="auto"/>
            </w:tcBorders>
            <w:shd w:val="clear" w:color="auto" w:fill="C6D9F1" w:themeFill="text2" w:themeFillTint="33"/>
          </w:tcPr>
          <w:p w14:paraId="4954409F"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7EF1748" w14:textId="77777777" w:rsidTr="00012CFB">
        <w:tc>
          <w:tcPr>
            <w:tcW w:w="8340" w:type="dxa"/>
            <w:shd w:val="clear" w:color="auto" w:fill="FFFFFF" w:themeFill="background1"/>
          </w:tcPr>
          <w:p w14:paraId="6E770B08"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A263E36" w14:textId="77777777" w:rsidR="00206366" w:rsidRPr="0030494D" w:rsidRDefault="00206366" w:rsidP="0030494D">
      <w:pPr>
        <w:suppressAutoHyphens/>
        <w:spacing w:after="240"/>
        <w:ind w:left="720"/>
        <w:rPr>
          <w:color w:val="000000" w:themeColor="text1"/>
        </w:rPr>
      </w:pPr>
    </w:p>
    <w:p w14:paraId="2BA15773" w14:textId="5D5A6238" w:rsidR="0030494D" w:rsidRPr="0030494D" w:rsidRDefault="0030494D" w:rsidP="000D12BB">
      <w:pPr>
        <w:numPr>
          <w:ilvl w:val="0"/>
          <w:numId w:val="3"/>
        </w:numPr>
        <w:spacing w:after="2765"/>
        <w:ind w:left="709" w:hanging="709"/>
        <w:contextualSpacing/>
      </w:pPr>
      <w:bookmarkStart w:id="228" w:name="A20a3"/>
      <w:bookmarkEnd w:id="228"/>
      <w:r w:rsidRPr="0030494D">
        <w:t>Hierbei MÜSSEN die rechtlichen Rahmenbedingungen beachtet werden.</w:t>
      </w:r>
    </w:p>
    <w:p w14:paraId="67A49DA8" w14:textId="77777777" w:rsidR="0030494D" w:rsidRPr="0030494D" w:rsidRDefault="0030494D" w:rsidP="0030494D">
      <w:pPr>
        <w:ind w:left="709"/>
        <w:contextualSpacing/>
      </w:pPr>
    </w:p>
    <w:p w14:paraId="31412FCA"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CD33898"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3E2EDB63" w14:textId="2E7369C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1CACC81D"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EDB5FF2" w14:textId="77777777" w:rsidTr="00012CFB">
        <w:trPr>
          <w:trHeight w:val="205"/>
        </w:trPr>
        <w:tc>
          <w:tcPr>
            <w:tcW w:w="8356" w:type="dxa"/>
            <w:shd w:val="clear" w:color="auto" w:fill="D6E3BC" w:themeFill="accent3" w:themeFillTint="66"/>
          </w:tcPr>
          <w:p w14:paraId="26A33956" w14:textId="7BF14625" w:rsidR="0030494D" w:rsidRPr="0030494D" w:rsidRDefault="00735B7D" w:rsidP="0030494D">
            <w:pPr>
              <w:suppressAutoHyphens/>
              <w:spacing w:before="120" w:after="120"/>
            </w:pPr>
            <w:r>
              <w:t xml:space="preserve">Umsetzung: JA / TEILWEISE / NEIN / ENTBEHRLICH </w:t>
            </w:r>
          </w:p>
        </w:tc>
      </w:tr>
      <w:tr w:rsidR="0030494D" w:rsidRPr="0030494D" w14:paraId="1B7586D3" w14:textId="77777777" w:rsidTr="00012CFB">
        <w:tc>
          <w:tcPr>
            <w:tcW w:w="8356" w:type="dxa"/>
          </w:tcPr>
          <w:p w14:paraId="20FCC09A" w14:textId="77777777" w:rsidR="0030494D" w:rsidRPr="0030494D" w:rsidRDefault="0030494D" w:rsidP="0030494D">
            <w:pPr>
              <w:suppressAutoHyphens/>
              <w:spacing w:before="120" w:after="120"/>
              <w:rPr>
                <w:color w:val="000000" w:themeColor="text1"/>
              </w:rPr>
            </w:pPr>
            <w:bookmarkStart w:id="229" w:name="A20u3"/>
            <w:bookmarkEnd w:id="229"/>
            <w:r w:rsidRPr="0030494D">
              <w:rPr>
                <w:color w:val="000000" w:themeColor="text1"/>
              </w:rPr>
              <w:t>Ihr aktueller Umsetzungsstand</w:t>
            </w:r>
          </w:p>
        </w:tc>
      </w:tr>
    </w:tbl>
    <w:p w14:paraId="06C20CF2"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4E6BF16" w14:textId="77777777" w:rsidTr="00012CFB">
        <w:tc>
          <w:tcPr>
            <w:tcW w:w="8340" w:type="dxa"/>
            <w:tcBorders>
              <w:bottom w:val="single" w:sz="4" w:space="0" w:color="auto"/>
            </w:tcBorders>
            <w:shd w:val="clear" w:color="auto" w:fill="C6D9F1" w:themeFill="text2" w:themeFillTint="33"/>
          </w:tcPr>
          <w:p w14:paraId="5D774D8B"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CD38CBD" w14:textId="77777777" w:rsidTr="00012CFB">
        <w:tc>
          <w:tcPr>
            <w:tcW w:w="8340" w:type="dxa"/>
            <w:shd w:val="clear" w:color="auto" w:fill="FFFFFF" w:themeFill="background1"/>
          </w:tcPr>
          <w:p w14:paraId="633D96EA"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6ACB008E" w14:textId="2783BF2B" w:rsidR="0030494D" w:rsidRDefault="0030494D" w:rsidP="0030494D">
      <w:pPr>
        <w:suppressAutoHyphens/>
        <w:spacing w:after="240"/>
        <w:ind w:left="720"/>
        <w:rPr>
          <w:color w:val="000000" w:themeColor="text1"/>
        </w:rPr>
      </w:pPr>
    </w:p>
    <w:p w14:paraId="08E135E2" w14:textId="4653B81D" w:rsidR="0030494D" w:rsidRPr="0030494D" w:rsidRDefault="0030494D" w:rsidP="000D12BB">
      <w:pPr>
        <w:numPr>
          <w:ilvl w:val="0"/>
          <w:numId w:val="3"/>
        </w:numPr>
        <w:spacing w:after="2765"/>
        <w:ind w:left="709" w:hanging="709"/>
        <w:contextualSpacing/>
      </w:pPr>
      <w:bookmarkStart w:id="230" w:name="A20a4"/>
      <w:bookmarkEnd w:id="230"/>
      <w:r w:rsidRPr="0030494D">
        <w:t xml:space="preserve">Die Komponente, die den Datenverkehr temporär entschlüsselt, MUSS </w:t>
      </w:r>
      <w:r w:rsidR="00072DB0">
        <w:br/>
      </w:r>
      <w:r w:rsidRPr="0030494D">
        <w:t xml:space="preserve">unterbinden, dass veraltete Verschlüsselungsoptionen und kryptografische </w:t>
      </w:r>
      <w:r w:rsidR="00072DB0">
        <w:br/>
      </w:r>
      <w:r w:rsidRPr="0030494D">
        <w:t>Algorithmenbenutzt werden.</w:t>
      </w:r>
    </w:p>
    <w:p w14:paraId="42DCE0F7" w14:textId="77777777" w:rsidR="0030494D" w:rsidRPr="0030494D" w:rsidRDefault="0030494D" w:rsidP="0030494D">
      <w:pPr>
        <w:ind w:left="709"/>
        <w:contextualSpacing/>
      </w:pPr>
    </w:p>
    <w:p w14:paraId="2EAF309C"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1E89216"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2391F6D" w14:textId="1CBA2E6D"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D93D4F4"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FB9C60E" w14:textId="77777777" w:rsidTr="00012CFB">
        <w:trPr>
          <w:trHeight w:val="205"/>
        </w:trPr>
        <w:tc>
          <w:tcPr>
            <w:tcW w:w="8356" w:type="dxa"/>
            <w:shd w:val="clear" w:color="auto" w:fill="D6E3BC" w:themeFill="accent3" w:themeFillTint="66"/>
          </w:tcPr>
          <w:p w14:paraId="04774C61" w14:textId="5A65FA59" w:rsidR="0030494D" w:rsidRPr="0030494D" w:rsidRDefault="00735B7D" w:rsidP="0030494D">
            <w:pPr>
              <w:suppressAutoHyphens/>
              <w:spacing w:before="120" w:after="120"/>
            </w:pPr>
            <w:r>
              <w:t xml:space="preserve">Umsetzung: JA / TEILWEISE / NEIN / ENTBEHRLICH </w:t>
            </w:r>
          </w:p>
        </w:tc>
      </w:tr>
      <w:tr w:rsidR="0030494D" w:rsidRPr="0030494D" w14:paraId="44CAD0DB" w14:textId="77777777" w:rsidTr="00012CFB">
        <w:tc>
          <w:tcPr>
            <w:tcW w:w="8356" w:type="dxa"/>
          </w:tcPr>
          <w:p w14:paraId="44EFF65B" w14:textId="77777777" w:rsidR="0030494D" w:rsidRPr="0030494D" w:rsidRDefault="0030494D" w:rsidP="0030494D">
            <w:pPr>
              <w:suppressAutoHyphens/>
              <w:spacing w:before="120" w:after="120"/>
              <w:rPr>
                <w:color w:val="000000" w:themeColor="text1"/>
              </w:rPr>
            </w:pPr>
            <w:bookmarkStart w:id="231" w:name="A20u4"/>
            <w:bookmarkEnd w:id="231"/>
            <w:r w:rsidRPr="0030494D">
              <w:rPr>
                <w:color w:val="000000" w:themeColor="text1"/>
              </w:rPr>
              <w:t>Ihr aktueller Umsetzungsstand</w:t>
            </w:r>
          </w:p>
        </w:tc>
      </w:tr>
    </w:tbl>
    <w:p w14:paraId="33BB4C8F"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22C736EC" w14:textId="77777777" w:rsidTr="00012CFB">
        <w:tc>
          <w:tcPr>
            <w:tcW w:w="8340" w:type="dxa"/>
            <w:tcBorders>
              <w:bottom w:val="single" w:sz="4" w:space="0" w:color="auto"/>
            </w:tcBorders>
            <w:shd w:val="clear" w:color="auto" w:fill="C6D9F1" w:themeFill="text2" w:themeFillTint="33"/>
          </w:tcPr>
          <w:p w14:paraId="3374CC1D"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EB67E78" w14:textId="77777777" w:rsidTr="00012CFB">
        <w:tc>
          <w:tcPr>
            <w:tcW w:w="8340" w:type="dxa"/>
            <w:shd w:val="clear" w:color="auto" w:fill="FFFFFF" w:themeFill="background1"/>
          </w:tcPr>
          <w:p w14:paraId="4F92D306"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4A1EB402" w14:textId="77777777" w:rsidR="0030494D" w:rsidRPr="0030494D" w:rsidRDefault="0030494D" w:rsidP="0030494D">
      <w:pPr>
        <w:suppressAutoHyphens/>
        <w:spacing w:after="240"/>
        <w:ind w:left="720"/>
        <w:rPr>
          <w:color w:val="000000" w:themeColor="text1"/>
        </w:rPr>
      </w:pPr>
    </w:p>
    <w:p w14:paraId="16EC9894" w14:textId="77777777" w:rsidR="0030494D" w:rsidRPr="0030494D" w:rsidRDefault="0030494D" w:rsidP="000D12BB">
      <w:pPr>
        <w:numPr>
          <w:ilvl w:val="0"/>
          <w:numId w:val="3"/>
        </w:numPr>
        <w:spacing w:after="2765"/>
        <w:ind w:left="709" w:hanging="709"/>
        <w:contextualSpacing/>
      </w:pPr>
      <w:bookmarkStart w:id="232" w:name="A20a5"/>
      <w:bookmarkEnd w:id="232"/>
      <w:r w:rsidRPr="0030494D">
        <w:t>Der eingesetzte TLS-Proxy MUSS prüfen können, ob Zertifikate vertrauenswürdig sind.</w:t>
      </w:r>
    </w:p>
    <w:p w14:paraId="0DA6362B" w14:textId="77777777" w:rsidR="0030494D" w:rsidRPr="0030494D" w:rsidRDefault="0030494D" w:rsidP="0030494D">
      <w:pPr>
        <w:ind w:left="709"/>
        <w:contextualSpacing/>
      </w:pPr>
    </w:p>
    <w:p w14:paraId="3C78BF47"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7F4ECE59"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D4F1815" w14:textId="7240303C"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387738C"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B057D09" w14:textId="77777777" w:rsidTr="00012CFB">
        <w:trPr>
          <w:trHeight w:val="205"/>
        </w:trPr>
        <w:tc>
          <w:tcPr>
            <w:tcW w:w="8356" w:type="dxa"/>
            <w:shd w:val="clear" w:color="auto" w:fill="D6E3BC" w:themeFill="accent3" w:themeFillTint="66"/>
          </w:tcPr>
          <w:p w14:paraId="2E5B98E6" w14:textId="22768B58" w:rsidR="0030494D" w:rsidRPr="0030494D" w:rsidRDefault="00735B7D" w:rsidP="0030494D">
            <w:pPr>
              <w:suppressAutoHyphens/>
              <w:spacing w:before="120" w:after="120"/>
            </w:pPr>
            <w:r>
              <w:t xml:space="preserve">Umsetzung: JA / TEILWEISE / NEIN / ENTBEHRLICH </w:t>
            </w:r>
          </w:p>
        </w:tc>
      </w:tr>
      <w:tr w:rsidR="0030494D" w:rsidRPr="0030494D" w14:paraId="7B95BE36" w14:textId="77777777" w:rsidTr="00012CFB">
        <w:tc>
          <w:tcPr>
            <w:tcW w:w="8356" w:type="dxa"/>
          </w:tcPr>
          <w:p w14:paraId="6C9A6EB3" w14:textId="77777777" w:rsidR="0030494D" w:rsidRPr="0030494D" w:rsidRDefault="0030494D" w:rsidP="0030494D">
            <w:pPr>
              <w:suppressAutoHyphens/>
              <w:spacing w:before="120" w:after="120"/>
              <w:rPr>
                <w:color w:val="000000" w:themeColor="text1"/>
              </w:rPr>
            </w:pPr>
            <w:bookmarkStart w:id="233" w:name="A20u5"/>
            <w:bookmarkEnd w:id="233"/>
            <w:r w:rsidRPr="0030494D">
              <w:rPr>
                <w:color w:val="000000" w:themeColor="text1"/>
              </w:rPr>
              <w:t>Ihr aktueller Umsetzungsstand</w:t>
            </w:r>
          </w:p>
        </w:tc>
      </w:tr>
    </w:tbl>
    <w:p w14:paraId="3AAF211E" w14:textId="5DCDF249" w:rsidR="0030494D" w:rsidRDefault="0030494D" w:rsidP="0030494D">
      <w:pPr>
        <w:suppressAutoHyphens/>
        <w:spacing w:line="240" w:lineRule="auto"/>
        <w:ind w:left="720"/>
        <w:rPr>
          <w:color w:val="000000" w:themeColor="text1"/>
        </w:rPr>
      </w:pPr>
    </w:p>
    <w:p w14:paraId="40D4CB96" w14:textId="77777777" w:rsidR="00C83583" w:rsidRPr="0030494D" w:rsidRDefault="00C83583"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002213D2" w14:textId="77777777" w:rsidTr="00012CFB">
        <w:tc>
          <w:tcPr>
            <w:tcW w:w="8340" w:type="dxa"/>
            <w:tcBorders>
              <w:bottom w:val="single" w:sz="4" w:space="0" w:color="auto"/>
            </w:tcBorders>
            <w:shd w:val="clear" w:color="auto" w:fill="C6D9F1" w:themeFill="text2" w:themeFillTint="33"/>
          </w:tcPr>
          <w:p w14:paraId="6B964D58"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78823952" w14:textId="77777777" w:rsidTr="00012CFB">
        <w:tc>
          <w:tcPr>
            <w:tcW w:w="8340" w:type="dxa"/>
            <w:shd w:val="clear" w:color="auto" w:fill="FFFFFF" w:themeFill="background1"/>
          </w:tcPr>
          <w:p w14:paraId="365F13AA"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36DE01D7" w14:textId="77777777" w:rsidR="0030494D" w:rsidRPr="0030494D" w:rsidRDefault="0030494D" w:rsidP="0030494D">
      <w:pPr>
        <w:suppressAutoHyphens/>
        <w:spacing w:after="240"/>
        <w:ind w:left="720"/>
        <w:rPr>
          <w:color w:val="000000" w:themeColor="text1"/>
        </w:rPr>
      </w:pPr>
    </w:p>
    <w:p w14:paraId="7DF9631A" w14:textId="77777777" w:rsidR="0030494D" w:rsidRPr="0030494D" w:rsidRDefault="0030494D" w:rsidP="000D12BB">
      <w:pPr>
        <w:numPr>
          <w:ilvl w:val="0"/>
          <w:numId w:val="3"/>
        </w:numPr>
        <w:spacing w:after="2765"/>
        <w:ind w:left="709" w:hanging="709"/>
        <w:contextualSpacing/>
      </w:pPr>
      <w:bookmarkStart w:id="234" w:name="A20a6"/>
      <w:bookmarkEnd w:id="234"/>
      <w:r w:rsidRPr="0030494D">
        <w:t xml:space="preserve">Ist ein Zertifikat nicht vertrauenswürdig, MUSS es möglich sein, die Verbindung abzuweisen. </w:t>
      </w:r>
    </w:p>
    <w:p w14:paraId="635BE004" w14:textId="77777777" w:rsidR="0030494D" w:rsidRPr="0030494D" w:rsidRDefault="0030494D" w:rsidP="0030494D">
      <w:pPr>
        <w:ind w:left="709"/>
        <w:contextualSpacing/>
      </w:pPr>
    </w:p>
    <w:p w14:paraId="56ADF828"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B15F64A"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49653F8" w14:textId="029A4A61"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74242A53"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2841C559" w14:textId="77777777" w:rsidTr="00012CFB">
        <w:trPr>
          <w:trHeight w:val="205"/>
        </w:trPr>
        <w:tc>
          <w:tcPr>
            <w:tcW w:w="8356" w:type="dxa"/>
            <w:shd w:val="clear" w:color="auto" w:fill="D6E3BC" w:themeFill="accent3" w:themeFillTint="66"/>
          </w:tcPr>
          <w:p w14:paraId="562017E6" w14:textId="18788C95" w:rsidR="0030494D" w:rsidRPr="0030494D" w:rsidRDefault="00735B7D" w:rsidP="0030494D">
            <w:pPr>
              <w:suppressAutoHyphens/>
              <w:spacing w:before="120" w:after="120"/>
            </w:pPr>
            <w:r>
              <w:t xml:space="preserve">Umsetzung: JA / TEILWEISE / NEIN / ENTBEHRLICH </w:t>
            </w:r>
          </w:p>
        </w:tc>
      </w:tr>
      <w:tr w:rsidR="0030494D" w:rsidRPr="0030494D" w14:paraId="779E36C3" w14:textId="77777777" w:rsidTr="00012CFB">
        <w:tc>
          <w:tcPr>
            <w:tcW w:w="8356" w:type="dxa"/>
          </w:tcPr>
          <w:p w14:paraId="7E3CA54B" w14:textId="77777777" w:rsidR="0030494D" w:rsidRPr="0030494D" w:rsidRDefault="0030494D" w:rsidP="0030494D">
            <w:pPr>
              <w:suppressAutoHyphens/>
              <w:spacing w:before="120" w:after="120"/>
              <w:rPr>
                <w:color w:val="000000" w:themeColor="text1"/>
              </w:rPr>
            </w:pPr>
            <w:bookmarkStart w:id="235" w:name="A20u6"/>
            <w:bookmarkEnd w:id="235"/>
            <w:r w:rsidRPr="0030494D">
              <w:rPr>
                <w:color w:val="000000" w:themeColor="text1"/>
              </w:rPr>
              <w:t>Ihr aktueller Umsetzungsstand</w:t>
            </w:r>
          </w:p>
        </w:tc>
      </w:tr>
    </w:tbl>
    <w:p w14:paraId="0BA7D53F"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7FD7602" w14:textId="77777777" w:rsidTr="00012CFB">
        <w:tc>
          <w:tcPr>
            <w:tcW w:w="8340" w:type="dxa"/>
            <w:tcBorders>
              <w:bottom w:val="single" w:sz="4" w:space="0" w:color="auto"/>
            </w:tcBorders>
            <w:shd w:val="clear" w:color="auto" w:fill="C6D9F1" w:themeFill="text2" w:themeFillTint="33"/>
          </w:tcPr>
          <w:p w14:paraId="40AC95D9"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7EF86B06" w14:textId="77777777" w:rsidTr="00012CFB">
        <w:tc>
          <w:tcPr>
            <w:tcW w:w="8340" w:type="dxa"/>
            <w:shd w:val="clear" w:color="auto" w:fill="FFFFFF" w:themeFill="background1"/>
          </w:tcPr>
          <w:p w14:paraId="11A4EBD8"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B2EAFCE" w14:textId="77777777" w:rsidR="0030494D" w:rsidRPr="0030494D" w:rsidRDefault="0030494D" w:rsidP="0030494D">
      <w:pPr>
        <w:suppressAutoHyphens/>
        <w:spacing w:after="240"/>
        <w:ind w:left="720"/>
        <w:rPr>
          <w:color w:val="000000" w:themeColor="text1"/>
        </w:rPr>
      </w:pPr>
    </w:p>
    <w:p w14:paraId="691B3798" w14:textId="77777777" w:rsidR="0030494D" w:rsidRPr="0030494D" w:rsidRDefault="0030494D" w:rsidP="000D12BB">
      <w:pPr>
        <w:numPr>
          <w:ilvl w:val="0"/>
          <w:numId w:val="3"/>
        </w:numPr>
        <w:spacing w:after="2765"/>
        <w:ind w:left="709" w:hanging="709"/>
        <w:contextualSpacing/>
      </w:pPr>
      <w:bookmarkStart w:id="236" w:name="A20a7"/>
      <w:bookmarkEnd w:id="236"/>
      <w:r w:rsidRPr="0030494D">
        <w:t xml:space="preserve">Eigene Zertifikate MÜSSEN nachrüstbar sein, um auch „interne“ Root-Zertifikate konfigurieren und prüfen zu können. </w:t>
      </w:r>
    </w:p>
    <w:p w14:paraId="5430A02E" w14:textId="77777777" w:rsidR="0030494D" w:rsidRPr="0030494D" w:rsidRDefault="0030494D" w:rsidP="0030494D">
      <w:pPr>
        <w:ind w:left="709"/>
        <w:contextualSpacing/>
      </w:pPr>
    </w:p>
    <w:p w14:paraId="687DD602"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E87E7A3"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7ECE3B0B" w14:textId="0FCB24A2"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7F490ED9"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7021D2E5" w14:textId="77777777" w:rsidTr="00012CFB">
        <w:trPr>
          <w:trHeight w:val="205"/>
        </w:trPr>
        <w:tc>
          <w:tcPr>
            <w:tcW w:w="8356" w:type="dxa"/>
            <w:shd w:val="clear" w:color="auto" w:fill="D6E3BC" w:themeFill="accent3" w:themeFillTint="66"/>
          </w:tcPr>
          <w:p w14:paraId="48BC053D" w14:textId="56116A26" w:rsidR="0030494D" w:rsidRPr="0030494D" w:rsidRDefault="00735B7D" w:rsidP="0030494D">
            <w:pPr>
              <w:suppressAutoHyphens/>
              <w:spacing w:before="120" w:after="120"/>
            </w:pPr>
            <w:r>
              <w:t xml:space="preserve">Umsetzung: JA / TEILWEISE / NEIN / ENTBEHRLICH </w:t>
            </w:r>
          </w:p>
        </w:tc>
      </w:tr>
      <w:tr w:rsidR="0030494D" w:rsidRPr="0030494D" w14:paraId="2D809657" w14:textId="77777777" w:rsidTr="00012CFB">
        <w:tc>
          <w:tcPr>
            <w:tcW w:w="8356" w:type="dxa"/>
          </w:tcPr>
          <w:p w14:paraId="5CA47DF2" w14:textId="77777777" w:rsidR="0030494D" w:rsidRPr="0030494D" w:rsidRDefault="0030494D" w:rsidP="0030494D">
            <w:pPr>
              <w:suppressAutoHyphens/>
              <w:spacing w:before="120" w:after="120"/>
              <w:rPr>
                <w:color w:val="000000" w:themeColor="text1"/>
              </w:rPr>
            </w:pPr>
            <w:bookmarkStart w:id="237" w:name="A20u7"/>
            <w:bookmarkEnd w:id="237"/>
            <w:r w:rsidRPr="0030494D">
              <w:rPr>
                <w:color w:val="000000" w:themeColor="text1"/>
              </w:rPr>
              <w:t>Ihr aktueller Umsetzungsstand</w:t>
            </w:r>
          </w:p>
        </w:tc>
      </w:tr>
    </w:tbl>
    <w:p w14:paraId="391450E3"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6E0ACF8B" w14:textId="77777777" w:rsidTr="00012CFB">
        <w:tc>
          <w:tcPr>
            <w:tcW w:w="8340" w:type="dxa"/>
            <w:tcBorders>
              <w:bottom w:val="single" w:sz="4" w:space="0" w:color="auto"/>
            </w:tcBorders>
            <w:shd w:val="clear" w:color="auto" w:fill="C6D9F1" w:themeFill="text2" w:themeFillTint="33"/>
          </w:tcPr>
          <w:p w14:paraId="5B6FE0AA"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B92CE4B" w14:textId="77777777" w:rsidTr="00012CFB">
        <w:tc>
          <w:tcPr>
            <w:tcW w:w="8340" w:type="dxa"/>
            <w:shd w:val="clear" w:color="auto" w:fill="FFFFFF" w:themeFill="background1"/>
          </w:tcPr>
          <w:p w14:paraId="2FC8F604"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A010117" w14:textId="77777777" w:rsidR="0030494D" w:rsidRPr="0030494D" w:rsidRDefault="0030494D" w:rsidP="0030494D">
      <w:pPr>
        <w:suppressAutoHyphens/>
        <w:spacing w:after="240"/>
        <w:ind w:left="720"/>
        <w:rPr>
          <w:color w:val="000000" w:themeColor="text1"/>
        </w:rPr>
      </w:pPr>
    </w:p>
    <w:p w14:paraId="7393B422" w14:textId="77777777" w:rsidR="0030494D" w:rsidRPr="0030494D" w:rsidRDefault="0030494D" w:rsidP="000D12BB">
      <w:pPr>
        <w:numPr>
          <w:ilvl w:val="0"/>
          <w:numId w:val="3"/>
        </w:numPr>
        <w:spacing w:after="2765"/>
        <w:ind w:left="709" w:hanging="709"/>
        <w:contextualSpacing/>
      </w:pPr>
      <w:bookmarkStart w:id="238" w:name="A20a8"/>
      <w:bookmarkEnd w:id="238"/>
      <w:r w:rsidRPr="0030494D">
        <w:t>Vorkonfigurierte Zertifikate MÜSSEN überprüft und entfernt werden, wenn sie nicht benötigt werden.</w:t>
      </w:r>
    </w:p>
    <w:p w14:paraId="047261F5" w14:textId="77777777" w:rsidR="0030494D" w:rsidRPr="0030494D" w:rsidRDefault="0030494D" w:rsidP="0030494D">
      <w:pPr>
        <w:ind w:left="709"/>
        <w:contextualSpacing/>
      </w:pPr>
    </w:p>
    <w:p w14:paraId="3324B32B"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1FA572F"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1BEF6265" w14:textId="3D65F464"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0B5D79CC"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F86C4AD" w14:textId="77777777" w:rsidTr="00012CFB">
        <w:trPr>
          <w:trHeight w:val="205"/>
        </w:trPr>
        <w:tc>
          <w:tcPr>
            <w:tcW w:w="8356" w:type="dxa"/>
            <w:shd w:val="clear" w:color="auto" w:fill="D6E3BC" w:themeFill="accent3" w:themeFillTint="66"/>
          </w:tcPr>
          <w:p w14:paraId="499E78A2" w14:textId="3888EC8F" w:rsidR="0030494D" w:rsidRPr="0030494D" w:rsidRDefault="00735B7D" w:rsidP="0030494D">
            <w:pPr>
              <w:suppressAutoHyphens/>
              <w:spacing w:before="120" w:after="120"/>
            </w:pPr>
            <w:r>
              <w:t xml:space="preserve">Umsetzung: JA / TEILWEISE / NEIN / ENTBEHRLICH </w:t>
            </w:r>
          </w:p>
        </w:tc>
      </w:tr>
      <w:tr w:rsidR="0030494D" w:rsidRPr="0030494D" w14:paraId="7A076B59" w14:textId="77777777" w:rsidTr="00012CFB">
        <w:tc>
          <w:tcPr>
            <w:tcW w:w="8356" w:type="dxa"/>
          </w:tcPr>
          <w:p w14:paraId="50341B48" w14:textId="77777777" w:rsidR="0030494D" w:rsidRPr="0030494D" w:rsidRDefault="0030494D" w:rsidP="0030494D">
            <w:pPr>
              <w:suppressAutoHyphens/>
              <w:spacing w:before="120" w:after="120"/>
              <w:rPr>
                <w:color w:val="000000" w:themeColor="text1"/>
              </w:rPr>
            </w:pPr>
            <w:bookmarkStart w:id="239" w:name="A20u8"/>
            <w:bookmarkEnd w:id="239"/>
            <w:r w:rsidRPr="0030494D">
              <w:rPr>
                <w:color w:val="000000" w:themeColor="text1"/>
              </w:rPr>
              <w:t>Ihr aktueller Umsetzungsstand</w:t>
            </w:r>
          </w:p>
        </w:tc>
      </w:tr>
    </w:tbl>
    <w:p w14:paraId="09AE3F81" w14:textId="50BCC337" w:rsidR="0030494D" w:rsidRDefault="0030494D" w:rsidP="0030494D">
      <w:pPr>
        <w:suppressAutoHyphens/>
        <w:spacing w:line="240" w:lineRule="auto"/>
        <w:ind w:left="720"/>
        <w:rPr>
          <w:color w:val="000000" w:themeColor="text1"/>
        </w:rPr>
      </w:pPr>
    </w:p>
    <w:p w14:paraId="7499FA0E" w14:textId="5526A79C" w:rsidR="00C83583" w:rsidRDefault="00C83583" w:rsidP="0030494D">
      <w:pPr>
        <w:suppressAutoHyphens/>
        <w:spacing w:line="240" w:lineRule="auto"/>
        <w:ind w:left="720"/>
        <w:rPr>
          <w:color w:val="000000" w:themeColor="text1"/>
        </w:rPr>
      </w:pPr>
    </w:p>
    <w:p w14:paraId="46F8DE8B" w14:textId="77777777" w:rsidR="00C83583" w:rsidRPr="0030494D" w:rsidRDefault="00C83583"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75EEBDE5" w14:textId="77777777" w:rsidTr="00012CFB">
        <w:tc>
          <w:tcPr>
            <w:tcW w:w="8340" w:type="dxa"/>
            <w:tcBorders>
              <w:bottom w:val="single" w:sz="4" w:space="0" w:color="auto"/>
            </w:tcBorders>
            <w:shd w:val="clear" w:color="auto" w:fill="C6D9F1" w:themeFill="text2" w:themeFillTint="33"/>
          </w:tcPr>
          <w:p w14:paraId="7CC6E93D"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E4DC670" w14:textId="77777777" w:rsidTr="00012CFB">
        <w:tc>
          <w:tcPr>
            <w:tcW w:w="8340" w:type="dxa"/>
            <w:shd w:val="clear" w:color="auto" w:fill="FFFFFF" w:themeFill="background1"/>
          </w:tcPr>
          <w:p w14:paraId="62F7FA64"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68C2970B" w14:textId="77777777" w:rsidR="0030494D" w:rsidRPr="0030494D" w:rsidRDefault="0030494D" w:rsidP="0030494D">
      <w:pPr>
        <w:spacing w:before="480" w:line="240" w:lineRule="auto"/>
        <w:ind w:left="714" w:hanging="357"/>
      </w:pPr>
    </w:p>
    <w:p w14:paraId="0C297178" w14:textId="77777777" w:rsidR="0030494D" w:rsidRPr="0030494D" w:rsidRDefault="0030494D" w:rsidP="00746C6E">
      <w:pPr>
        <w:pStyle w:val="berschrift2"/>
      </w:pPr>
      <w:bookmarkStart w:id="240" w:name="A22"/>
      <w:bookmarkStart w:id="241" w:name="_Toc93436315"/>
      <w:bookmarkStart w:id="242" w:name="_Toc93444908"/>
      <w:bookmarkEnd w:id="240"/>
      <w:r w:rsidRPr="0030494D">
        <w:t>Sichere Zeitsynchronisation (S) [A22]</w:t>
      </w:r>
      <w:bookmarkEnd w:id="241"/>
      <w:bookmarkEnd w:id="242"/>
    </w:p>
    <w:p w14:paraId="2CF2AE5C" w14:textId="77777777" w:rsidR="0030494D" w:rsidRPr="0030494D" w:rsidRDefault="0030494D" w:rsidP="0030494D">
      <w:pPr>
        <w:suppressAutoHyphens/>
        <w:spacing w:after="240"/>
        <w:ind w:left="720"/>
        <w:rPr>
          <w:color w:val="000000" w:themeColor="text1"/>
        </w:rPr>
      </w:pPr>
    </w:p>
    <w:p w14:paraId="7517C7E0" w14:textId="53F238F5" w:rsidR="0030494D" w:rsidRPr="0030494D" w:rsidRDefault="0030494D" w:rsidP="000D12BB">
      <w:pPr>
        <w:numPr>
          <w:ilvl w:val="0"/>
          <w:numId w:val="3"/>
        </w:numPr>
        <w:spacing w:after="2765"/>
        <w:ind w:left="709" w:hanging="709"/>
        <w:contextualSpacing/>
      </w:pPr>
      <w:bookmarkStart w:id="243" w:name="A22a1"/>
      <w:bookmarkEnd w:id="243"/>
      <w:r w:rsidRPr="0030494D">
        <w:t xml:space="preserve">Die Uhrzeit der Firewall MUSS mit einem Network-Time-Protocol (NTP)-Server </w:t>
      </w:r>
      <w:r w:rsidR="00072DB0">
        <w:br/>
      </w:r>
      <w:r w:rsidRPr="0030494D">
        <w:t xml:space="preserve">synchronisiert werden. </w:t>
      </w:r>
    </w:p>
    <w:p w14:paraId="2C5BCF04" w14:textId="77777777" w:rsidR="0030494D" w:rsidRPr="0030494D" w:rsidRDefault="0030494D" w:rsidP="0030494D">
      <w:pPr>
        <w:ind w:left="709"/>
        <w:contextualSpacing/>
      </w:pPr>
    </w:p>
    <w:p w14:paraId="5921A2FE"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7A76E29B"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3DE04992" w14:textId="1A367687"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6941208"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1F31A90" w14:textId="77777777" w:rsidTr="00012CFB">
        <w:trPr>
          <w:trHeight w:val="205"/>
        </w:trPr>
        <w:tc>
          <w:tcPr>
            <w:tcW w:w="8356" w:type="dxa"/>
            <w:shd w:val="clear" w:color="auto" w:fill="D6E3BC" w:themeFill="accent3" w:themeFillTint="66"/>
          </w:tcPr>
          <w:p w14:paraId="60734A37" w14:textId="1AF1AD8A" w:rsidR="0030494D" w:rsidRPr="0030494D" w:rsidRDefault="00735B7D" w:rsidP="0030494D">
            <w:pPr>
              <w:suppressAutoHyphens/>
              <w:spacing w:before="120" w:after="120"/>
            </w:pPr>
            <w:r>
              <w:t xml:space="preserve">Umsetzung: JA / TEILWEISE / NEIN / ENTBEHRLICH </w:t>
            </w:r>
          </w:p>
        </w:tc>
      </w:tr>
      <w:tr w:rsidR="0030494D" w:rsidRPr="0030494D" w14:paraId="3BEB7EFA" w14:textId="77777777" w:rsidTr="00012CFB">
        <w:tc>
          <w:tcPr>
            <w:tcW w:w="8356" w:type="dxa"/>
          </w:tcPr>
          <w:p w14:paraId="264EE673" w14:textId="77777777" w:rsidR="0030494D" w:rsidRPr="0030494D" w:rsidRDefault="0030494D" w:rsidP="0030494D">
            <w:pPr>
              <w:suppressAutoHyphens/>
              <w:spacing w:before="120" w:after="120"/>
              <w:rPr>
                <w:color w:val="000000" w:themeColor="text1"/>
              </w:rPr>
            </w:pPr>
            <w:bookmarkStart w:id="244" w:name="A22u1"/>
            <w:bookmarkEnd w:id="244"/>
            <w:r w:rsidRPr="0030494D">
              <w:rPr>
                <w:color w:val="000000" w:themeColor="text1"/>
              </w:rPr>
              <w:t>Ihr aktueller Umsetzungsstand</w:t>
            </w:r>
          </w:p>
        </w:tc>
      </w:tr>
    </w:tbl>
    <w:p w14:paraId="5473154F"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00FAA89" w14:textId="77777777" w:rsidTr="00012CFB">
        <w:tc>
          <w:tcPr>
            <w:tcW w:w="8340" w:type="dxa"/>
            <w:tcBorders>
              <w:bottom w:val="single" w:sz="4" w:space="0" w:color="auto"/>
            </w:tcBorders>
            <w:shd w:val="clear" w:color="auto" w:fill="C6D9F1" w:themeFill="text2" w:themeFillTint="33"/>
          </w:tcPr>
          <w:p w14:paraId="5E056565"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AB8A907" w14:textId="77777777" w:rsidTr="00012CFB">
        <w:tc>
          <w:tcPr>
            <w:tcW w:w="8340" w:type="dxa"/>
            <w:shd w:val="clear" w:color="auto" w:fill="FFFFFF" w:themeFill="background1"/>
          </w:tcPr>
          <w:p w14:paraId="440E1140"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49395725" w14:textId="77777777" w:rsidR="0030494D" w:rsidRPr="0030494D" w:rsidRDefault="0030494D" w:rsidP="0030494D">
      <w:pPr>
        <w:suppressAutoHyphens/>
        <w:spacing w:after="240"/>
        <w:ind w:left="720"/>
        <w:rPr>
          <w:color w:val="000000" w:themeColor="text1"/>
        </w:rPr>
      </w:pPr>
    </w:p>
    <w:p w14:paraId="37D10BF8" w14:textId="77777777" w:rsidR="0030494D" w:rsidRPr="0030494D" w:rsidRDefault="0030494D" w:rsidP="000D12BB">
      <w:pPr>
        <w:numPr>
          <w:ilvl w:val="0"/>
          <w:numId w:val="3"/>
        </w:numPr>
        <w:spacing w:after="2765"/>
        <w:ind w:left="709" w:hanging="709"/>
        <w:contextualSpacing/>
      </w:pPr>
      <w:bookmarkStart w:id="245" w:name="A22a2"/>
      <w:bookmarkEnd w:id="245"/>
      <w:r w:rsidRPr="0030494D">
        <w:t>Die Firewall DARF KEINE externe Zeitsynchronisation zulassen.</w:t>
      </w:r>
    </w:p>
    <w:p w14:paraId="69C507A7" w14:textId="77777777" w:rsidR="0030494D" w:rsidRPr="0030494D" w:rsidRDefault="0030494D" w:rsidP="0030494D">
      <w:pPr>
        <w:ind w:left="709"/>
        <w:contextualSpacing/>
      </w:pPr>
    </w:p>
    <w:p w14:paraId="46C37459"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53535CA3"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015BF0B" w14:textId="142966E6"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135D4FBD"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7583A75F" w14:textId="77777777" w:rsidTr="00012CFB">
        <w:trPr>
          <w:trHeight w:val="205"/>
        </w:trPr>
        <w:tc>
          <w:tcPr>
            <w:tcW w:w="8356" w:type="dxa"/>
            <w:shd w:val="clear" w:color="auto" w:fill="D6E3BC" w:themeFill="accent3" w:themeFillTint="66"/>
          </w:tcPr>
          <w:p w14:paraId="1D4EDD11" w14:textId="15601F1A" w:rsidR="0030494D" w:rsidRPr="0030494D" w:rsidRDefault="00735B7D" w:rsidP="0030494D">
            <w:pPr>
              <w:suppressAutoHyphens/>
              <w:spacing w:before="120" w:after="120"/>
            </w:pPr>
            <w:r>
              <w:t xml:space="preserve">Umsetzung: JA / TEILWEISE / NEIN / ENTBEHRLICH </w:t>
            </w:r>
          </w:p>
        </w:tc>
      </w:tr>
      <w:tr w:rsidR="0030494D" w:rsidRPr="0030494D" w14:paraId="0A5CBA2C" w14:textId="77777777" w:rsidTr="00012CFB">
        <w:tc>
          <w:tcPr>
            <w:tcW w:w="8356" w:type="dxa"/>
          </w:tcPr>
          <w:p w14:paraId="56B8CB51" w14:textId="77777777" w:rsidR="0030494D" w:rsidRPr="0030494D" w:rsidRDefault="0030494D" w:rsidP="0030494D">
            <w:pPr>
              <w:suppressAutoHyphens/>
              <w:spacing w:before="120" w:after="120"/>
              <w:rPr>
                <w:color w:val="000000" w:themeColor="text1"/>
              </w:rPr>
            </w:pPr>
            <w:bookmarkStart w:id="246" w:name="A22u2"/>
            <w:bookmarkEnd w:id="246"/>
            <w:r w:rsidRPr="0030494D">
              <w:rPr>
                <w:color w:val="000000" w:themeColor="text1"/>
              </w:rPr>
              <w:t>Ihr aktueller Umsetzungsstand</w:t>
            </w:r>
          </w:p>
        </w:tc>
      </w:tr>
    </w:tbl>
    <w:p w14:paraId="225ED200"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7CC5433F" w14:textId="77777777" w:rsidTr="00012CFB">
        <w:tc>
          <w:tcPr>
            <w:tcW w:w="8340" w:type="dxa"/>
            <w:tcBorders>
              <w:bottom w:val="single" w:sz="4" w:space="0" w:color="auto"/>
            </w:tcBorders>
            <w:shd w:val="clear" w:color="auto" w:fill="C6D9F1" w:themeFill="text2" w:themeFillTint="33"/>
          </w:tcPr>
          <w:p w14:paraId="2AAAFD5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E80DEA7" w14:textId="77777777" w:rsidTr="00012CFB">
        <w:tc>
          <w:tcPr>
            <w:tcW w:w="8340" w:type="dxa"/>
            <w:shd w:val="clear" w:color="auto" w:fill="FFFFFF" w:themeFill="background1"/>
          </w:tcPr>
          <w:p w14:paraId="36B1CFE2"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0EA866F" w14:textId="09F85B22" w:rsidR="0030494D" w:rsidRDefault="0030494D" w:rsidP="00746C6E">
      <w:pPr>
        <w:pStyle w:val="berschrift2"/>
        <w:numPr>
          <w:ilvl w:val="0"/>
          <w:numId w:val="0"/>
        </w:numPr>
        <w:ind w:left="578"/>
      </w:pPr>
    </w:p>
    <w:p w14:paraId="17CCED1D" w14:textId="69357FBE" w:rsidR="00C83583" w:rsidRDefault="00C83583" w:rsidP="00C83583"/>
    <w:p w14:paraId="44728EAA" w14:textId="15D435E7" w:rsidR="00C83583" w:rsidRDefault="00C83583" w:rsidP="00C83583"/>
    <w:p w14:paraId="0924A009" w14:textId="3CD17865" w:rsidR="00C83583" w:rsidRDefault="00C83583" w:rsidP="00C83583"/>
    <w:p w14:paraId="4B0486BE" w14:textId="4B6BC66D" w:rsidR="00C83583" w:rsidRDefault="00C83583" w:rsidP="00C83583"/>
    <w:p w14:paraId="00A810C7" w14:textId="692F0134" w:rsidR="00C83583" w:rsidRDefault="00C83583" w:rsidP="00C83583"/>
    <w:p w14:paraId="4B4E2445" w14:textId="299D82B2" w:rsidR="00C83583" w:rsidRDefault="00C83583" w:rsidP="00C83583"/>
    <w:p w14:paraId="1AABA588" w14:textId="0E3DA6E7" w:rsidR="00C83583" w:rsidRDefault="00C83583" w:rsidP="00C83583"/>
    <w:p w14:paraId="6E38AC6E" w14:textId="77777777" w:rsidR="00C83583" w:rsidRPr="00C83583" w:rsidRDefault="00C83583" w:rsidP="00C83583"/>
    <w:p w14:paraId="10341B08" w14:textId="55390F77" w:rsidR="0030494D" w:rsidRPr="0030494D" w:rsidRDefault="0030494D" w:rsidP="00746C6E">
      <w:pPr>
        <w:pStyle w:val="berschrift2"/>
      </w:pPr>
      <w:bookmarkStart w:id="247" w:name="A23"/>
      <w:bookmarkStart w:id="248" w:name="_Toc93436316"/>
      <w:bookmarkStart w:id="249" w:name="_Toc93444909"/>
      <w:bookmarkEnd w:id="247"/>
      <w:r w:rsidRPr="0030494D">
        <w:t>Systemüberwachung und -Auswertung (S) [A23]</w:t>
      </w:r>
      <w:bookmarkEnd w:id="248"/>
      <w:bookmarkEnd w:id="249"/>
    </w:p>
    <w:p w14:paraId="39FDB90E" w14:textId="77777777" w:rsidR="0030494D" w:rsidRPr="0030494D" w:rsidRDefault="0030494D" w:rsidP="0030494D">
      <w:pPr>
        <w:suppressAutoHyphens/>
        <w:spacing w:after="240"/>
        <w:ind w:left="720"/>
        <w:rPr>
          <w:color w:val="000000" w:themeColor="text1"/>
        </w:rPr>
      </w:pPr>
    </w:p>
    <w:p w14:paraId="55B11BEF" w14:textId="5909582C" w:rsidR="0030494D" w:rsidRPr="0030494D" w:rsidRDefault="0030494D" w:rsidP="000D12BB">
      <w:pPr>
        <w:numPr>
          <w:ilvl w:val="0"/>
          <w:numId w:val="3"/>
        </w:numPr>
        <w:spacing w:after="2765"/>
        <w:ind w:left="709" w:hanging="709"/>
        <w:contextualSpacing/>
      </w:pPr>
      <w:bookmarkStart w:id="250" w:name="A23a1"/>
      <w:bookmarkEnd w:id="250"/>
      <w:r w:rsidRPr="0030494D">
        <w:t>Firewalls MÜSSEN in ein geeignetes Systemüberwachungs- bzw. Monitoring</w:t>
      </w:r>
      <w:r w:rsidR="00072DB0">
        <w:t>-</w:t>
      </w:r>
      <w:r w:rsidR="00072DB0">
        <w:br/>
      </w:r>
      <w:r w:rsidRPr="0030494D">
        <w:t xml:space="preserve">konzept eingebunden werden. </w:t>
      </w:r>
    </w:p>
    <w:p w14:paraId="06899577" w14:textId="77777777" w:rsidR="0030494D" w:rsidRPr="0030494D" w:rsidRDefault="0030494D" w:rsidP="0030494D">
      <w:pPr>
        <w:ind w:left="709"/>
        <w:contextualSpacing/>
      </w:pPr>
    </w:p>
    <w:p w14:paraId="6737B073"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5E790AC9"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49FA725" w14:textId="148AC075"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A0611DC" w14:textId="326D39E2" w:rsidR="00206366" w:rsidRDefault="0020636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27B965AE" w14:textId="77777777" w:rsidTr="00012CFB">
        <w:trPr>
          <w:trHeight w:val="205"/>
        </w:trPr>
        <w:tc>
          <w:tcPr>
            <w:tcW w:w="8356" w:type="dxa"/>
            <w:shd w:val="clear" w:color="auto" w:fill="D6E3BC" w:themeFill="accent3" w:themeFillTint="66"/>
          </w:tcPr>
          <w:p w14:paraId="5BDC2662" w14:textId="476D7B0B" w:rsidR="0030494D" w:rsidRPr="0030494D" w:rsidRDefault="00735B7D" w:rsidP="0030494D">
            <w:pPr>
              <w:suppressAutoHyphens/>
              <w:spacing w:before="120" w:after="120"/>
            </w:pPr>
            <w:r>
              <w:t xml:space="preserve">Umsetzung: JA / TEILWEISE / NEIN / ENTBEHRLICH </w:t>
            </w:r>
          </w:p>
        </w:tc>
      </w:tr>
      <w:tr w:rsidR="0030494D" w:rsidRPr="0030494D" w14:paraId="267A38D3" w14:textId="77777777" w:rsidTr="00012CFB">
        <w:tc>
          <w:tcPr>
            <w:tcW w:w="8356" w:type="dxa"/>
          </w:tcPr>
          <w:p w14:paraId="0E7E8327" w14:textId="77777777" w:rsidR="0030494D" w:rsidRPr="0030494D" w:rsidRDefault="0030494D" w:rsidP="0030494D">
            <w:pPr>
              <w:suppressAutoHyphens/>
              <w:spacing w:before="120" w:after="120"/>
              <w:rPr>
                <w:color w:val="000000" w:themeColor="text1"/>
              </w:rPr>
            </w:pPr>
            <w:bookmarkStart w:id="251" w:name="A23u1"/>
            <w:bookmarkEnd w:id="251"/>
            <w:r w:rsidRPr="0030494D">
              <w:rPr>
                <w:color w:val="000000" w:themeColor="text1"/>
              </w:rPr>
              <w:t>Ihr aktueller Umsetzungsstand</w:t>
            </w:r>
          </w:p>
        </w:tc>
      </w:tr>
    </w:tbl>
    <w:p w14:paraId="39E2BF55"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BDC8CD8" w14:textId="77777777" w:rsidTr="00012CFB">
        <w:tc>
          <w:tcPr>
            <w:tcW w:w="8340" w:type="dxa"/>
            <w:tcBorders>
              <w:bottom w:val="single" w:sz="4" w:space="0" w:color="auto"/>
            </w:tcBorders>
            <w:shd w:val="clear" w:color="auto" w:fill="C6D9F1" w:themeFill="text2" w:themeFillTint="33"/>
          </w:tcPr>
          <w:p w14:paraId="4AD30110"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5429010" w14:textId="77777777" w:rsidTr="00012CFB">
        <w:tc>
          <w:tcPr>
            <w:tcW w:w="8340" w:type="dxa"/>
            <w:shd w:val="clear" w:color="auto" w:fill="FFFFFF" w:themeFill="background1"/>
          </w:tcPr>
          <w:p w14:paraId="7713FFA0"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33CD1DC" w14:textId="77777777" w:rsidR="00206366" w:rsidRDefault="00206366" w:rsidP="00206366">
      <w:pPr>
        <w:spacing w:after="2765"/>
        <w:contextualSpacing/>
      </w:pPr>
      <w:bookmarkStart w:id="252" w:name="A23a2"/>
      <w:bookmarkEnd w:id="252"/>
    </w:p>
    <w:p w14:paraId="16159DC0" w14:textId="77777777" w:rsidR="00206366" w:rsidRDefault="00206366" w:rsidP="00206366">
      <w:pPr>
        <w:spacing w:after="2765"/>
        <w:contextualSpacing/>
      </w:pPr>
    </w:p>
    <w:p w14:paraId="3C4BA0EC" w14:textId="0485A4F2" w:rsidR="0030494D" w:rsidRPr="0030494D" w:rsidRDefault="0030494D" w:rsidP="000D12BB">
      <w:pPr>
        <w:numPr>
          <w:ilvl w:val="0"/>
          <w:numId w:val="3"/>
        </w:numPr>
        <w:spacing w:after="2765"/>
        <w:ind w:left="709" w:hanging="709"/>
        <w:contextualSpacing/>
      </w:pPr>
      <w:r w:rsidRPr="0030494D">
        <w:t xml:space="preserve">Es MUSS ständig überwacht werden, ob die Firewall selbst sowie die darauf </w:t>
      </w:r>
      <w:r w:rsidR="00072DB0">
        <w:br/>
      </w:r>
      <w:r w:rsidRPr="0030494D">
        <w:t xml:space="preserve">betriebenen Dienste korrekt funktionieren. </w:t>
      </w:r>
    </w:p>
    <w:p w14:paraId="3C694E48" w14:textId="77777777" w:rsidR="0030494D" w:rsidRPr="0030494D" w:rsidRDefault="0030494D" w:rsidP="0030494D">
      <w:pPr>
        <w:ind w:left="709"/>
        <w:contextualSpacing/>
      </w:pPr>
    </w:p>
    <w:p w14:paraId="2EED041D"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55C38BD9"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9D8F054" w14:textId="23147268"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275C829"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E9393B1" w14:textId="77777777" w:rsidTr="00012CFB">
        <w:trPr>
          <w:trHeight w:val="205"/>
        </w:trPr>
        <w:tc>
          <w:tcPr>
            <w:tcW w:w="8356" w:type="dxa"/>
            <w:shd w:val="clear" w:color="auto" w:fill="D6E3BC" w:themeFill="accent3" w:themeFillTint="66"/>
          </w:tcPr>
          <w:p w14:paraId="2288A0F5" w14:textId="452F0C7B" w:rsidR="0030494D" w:rsidRPr="0030494D" w:rsidRDefault="00735B7D" w:rsidP="0030494D">
            <w:pPr>
              <w:suppressAutoHyphens/>
              <w:spacing w:before="120" w:after="120"/>
            </w:pPr>
            <w:r>
              <w:t xml:space="preserve">Umsetzung: JA / TEILWEISE / NEIN / ENTBEHRLICH </w:t>
            </w:r>
          </w:p>
        </w:tc>
      </w:tr>
      <w:tr w:rsidR="0030494D" w:rsidRPr="0030494D" w14:paraId="4982F713" w14:textId="77777777" w:rsidTr="00012CFB">
        <w:tc>
          <w:tcPr>
            <w:tcW w:w="8356" w:type="dxa"/>
          </w:tcPr>
          <w:p w14:paraId="2E95F273" w14:textId="77777777" w:rsidR="0030494D" w:rsidRPr="0030494D" w:rsidRDefault="0030494D" w:rsidP="0030494D">
            <w:pPr>
              <w:suppressAutoHyphens/>
              <w:spacing w:before="120" w:after="120"/>
              <w:rPr>
                <w:color w:val="000000" w:themeColor="text1"/>
              </w:rPr>
            </w:pPr>
            <w:bookmarkStart w:id="253" w:name="A23u2"/>
            <w:bookmarkEnd w:id="253"/>
            <w:r w:rsidRPr="0030494D">
              <w:rPr>
                <w:color w:val="000000" w:themeColor="text1"/>
              </w:rPr>
              <w:t>Ihr aktueller Umsetzungsstand</w:t>
            </w:r>
          </w:p>
        </w:tc>
      </w:tr>
    </w:tbl>
    <w:p w14:paraId="404D70D0"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CADF292" w14:textId="77777777" w:rsidTr="00012CFB">
        <w:tc>
          <w:tcPr>
            <w:tcW w:w="8340" w:type="dxa"/>
            <w:tcBorders>
              <w:bottom w:val="single" w:sz="4" w:space="0" w:color="auto"/>
            </w:tcBorders>
            <w:shd w:val="clear" w:color="auto" w:fill="C6D9F1" w:themeFill="text2" w:themeFillTint="33"/>
          </w:tcPr>
          <w:p w14:paraId="75EDBE6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3D3A96B0" w14:textId="77777777" w:rsidTr="00012CFB">
        <w:tc>
          <w:tcPr>
            <w:tcW w:w="8340" w:type="dxa"/>
            <w:shd w:val="clear" w:color="auto" w:fill="FFFFFF" w:themeFill="background1"/>
          </w:tcPr>
          <w:p w14:paraId="783FA8C5"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0BB3A100" w14:textId="77777777" w:rsidR="0030494D" w:rsidRPr="0030494D" w:rsidRDefault="0030494D" w:rsidP="0030494D">
      <w:pPr>
        <w:suppressAutoHyphens/>
        <w:spacing w:after="240"/>
        <w:ind w:left="720"/>
        <w:rPr>
          <w:color w:val="000000" w:themeColor="text1"/>
        </w:rPr>
      </w:pPr>
    </w:p>
    <w:p w14:paraId="05344649" w14:textId="311884D5" w:rsidR="0030494D" w:rsidRPr="0030494D" w:rsidRDefault="0030494D" w:rsidP="000D12BB">
      <w:pPr>
        <w:numPr>
          <w:ilvl w:val="0"/>
          <w:numId w:val="3"/>
        </w:numPr>
        <w:spacing w:after="2765"/>
        <w:ind w:left="709" w:hanging="709"/>
        <w:contextualSpacing/>
      </w:pPr>
      <w:bookmarkStart w:id="254" w:name="A23a3"/>
      <w:bookmarkEnd w:id="254"/>
      <w:r w:rsidRPr="0030494D">
        <w:t>Bei Fehlern oder wenn Grenzwerte überschritten werden, MUSS das Betriebs</w:t>
      </w:r>
      <w:r w:rsidR="00072DB0">
        <w:t>-</w:t>
      </w:r>
      <w:r w:rsidR="00072DB0">
        <w:br/>
      </w:r>
      <w:r w:rsidRPr="0030494D">
        <w:t xml:space="preserve">personal alarmiert werden. </w:t>
      </w:r>
    </w:p>
    <w:p w14:paraId="4179045C" w14:textId="77777777" w:rsidR="0030494D" w:rsidRPr="0030494D" w:rsidRDefault="0030494D" w:rsidP="0030494D">
      <w:pPr>
        <w:ind w:left="709"/>
        <w:contextualSpacing/>
      </w:pPr>
    </w:p>
    <w:p w14:paraId="5AA90CD8"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25EA8FD"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485C8AE" w14:textId="1AB6748F"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4A264BE"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547511B" w14:textId="77777777" w:rsidTr="00012CFB">
        <w:trPr>
          <w:trHeight w:val="205"/>
        </w:trPr>
        <w:tc>
          <w:tcPr>
            <w:tcW w:w="8356" w:type="dxa"/>
            <w:shd w:val="clear" w:color="auto" w:fill="D6E3BC" w:themeFill="accent3" w:themeFillTint="66"/>
          </w:tcPr>
          <w:p w14:paraId="3B707BBA" w14:textId="1D64AA0F" w:rsidR="0030494D" w:rsidRPr="0030494D" w:rsidRDefault="00735B7D" w:rsidP="0030494D">
            <w:pPr>
              <w:suppressAutoHyphens/>
              <w:spacing w:before="120" w:after="120"/>
            </w:pPr>
            <w:r>
              <w:t xml:space="preserve">Umsetzung: JA / TEILWEISE / NEIN / ENTBEHRLICH </w:t>
            </w:r>
          </w:p>
        </w:tc>
      </w:tr>
      <w:tr w:rsidR="0030494D" w:rsidRPr="0030494D" w14:paraId="0EC76853" w14:textId="77777777" w:rsidTr="00012CFB">
        <w:tc>
          <w:tcPr>
            <w:tcW w:w="8356" w:type="dxa"/>
          </w:tcPr>
          <w:p w14:paraId="7BFF5E09" w14:textId="77777777" w:rsidR="0030494D" w:rsidRPr="0030494D" w:rsidRDefault="0030494D" w:rsidP="0030494D">
            <w:pPr>
              <w:suppressAutoHyphens/>
              <w:spacing w:before="120" w:after="120"/>
              <w:rPr>
                <w:color w:val="000000" w:themeColor="text1"/>
              </w:rPr>
            </w:pPr>
            <w:bookmarkStart w:id="255" w:name="A23u3"/>
            <w:bookmarkEnd w:id="255"/>
            <w:r w:rsidRPr="0030494D">
              <w:rPr>
                <w:color w:val="000000" w:themeColor="text1"/>
              </w:rPr>
              <w:t>Ihr aktueller Umsetzungsstand</w:t>
            </w:r>
          </w:p>
        </w:tc>
      </w:tr>
    </w:tbl>
    <w:p w14:paraId="12F9DEBE"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9D44618" w14:textId="77777777" w:rsidTr="00012CFB">
        <w:tc>
          <w:tcPr>
            <w:tcW w:w="8340" w:type="dxa"/>
            <w:tcBorders>
              <w:bottom w:val="single" w:sz="4" w:space="0" w:color="auto"/>
            </w:tcBorders>
            <w:shd w:val="clear" w:color="auto" w:fill="C6D9F1" w:themeFill="text2" w:themeFillTint="33"/>
          </w:tcPr>
          <w:p w14:paraId="16E2E768"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14BAC0AD" w14:textId="77777777" w:rsidTr="00012CFB">
        <w:tc>
          <w:tcPr>
            <w:tcW w:w="8340" w:type="dxa"/>
            <w:shd w:val="clear" w:color="auto" w:fill="FFFFFF" w:themeFill="background1"/>
          </w:tcPr>
          <w:p w14:paraId="7F91BADE"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B7E6139" w14:textId="77777777" w:rsidR="0030494D" w:rsidRPr="0030494D" w:rsidRDefault="0030494D" w:rsidP="0030494D">
      <w:pPr>
        <w:suppressAutoHyphens/>
        <w:spacing w:after="240"/>
        <w:ind w:left="720"/>
        <w:rPr>
          <w:color w:val="000000" w:themeColor="text1"/>
        </w:rPr>
      </w:pPr>
    </w:p>
    <w:p w14:paraId="1A64A046" w14:textId="7A7DA906" w:rsidR="0030494D" w:rsidRPr="0030494D" w:rsidRDefault="0030494D" w:rsidP="000D12BB">
      <w:pPr>
        <w:numPr>
          <w:ilvl w:val="0"/>
          <w:numId w:val="3"/>
        </w:numPr>
        <w:spacing w:after="2765"/>
        <w:ind w:left="709" w:hanging="709"/>
        <w:contextualSpacing/>
      </w:pPr>
      <w:bookmarkStart w:id="256" w:name="A23a4"/>
      <w:bookmarkEnd w:id="256"/>
      <w:r w:rsidRPr="0030494D">
        <w:t xml:space="preserve">Zudem MÜSSEN automatische Alarmmeldungen generiert werden, die bei </w:t>
      </w:r>
      <w:r w:rsidR="00072DB0">
        <w:br/>
      </w:r>
      <w:r w:rsidRPr="0030494D">
        <w:t xml:space="preserve">festgelegten Ereignissen ausgelöst werden. </w:t>
      </w:r>
    </w:p>
    <w:p w14:paraId="21656BBB" w14:textId="77777777" w:rsidR="0030494D" w:rsidRPr="0030494D" w:rsidRDefault="0030494D" w:rsidP="0030494D">
      <w:pPr>
        <w:ind w:left="709"/>
        <w:contextualSpacing/>
      </w:pPr>
    </w:p>
    <w:p w14:paraId="4AE2B7A7"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76AC6FE2"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504D38B9" w14:textId="0D32DF92"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73B7A141"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4498C08" w14:textId="77777777" w:rsidTr="00012CFB">
        <w:trPr>
          <w:trHeight w:val="205"/>
        </w:trPr>
        <w:tc>
          <w:tcPr>
            <w:tcW w:w="8356" w:type="dxa"/>
            <w:shd w:val="clear" w:color="auto" w:fill="D6E3BC" w:themeFill="accent3" w:themeFillTint="66"/>
          </w:tcPr>
          <w:p w14:paraId="3D85E25B" w14:textId="65B09BC4" w:rsidR="0030494D" w:rsidRPr="0030494D" w:rsidRDefault="00735B7D" w:rsidP="0030494D">
            <w:pPr>
              <w:suppressAutoHyphens/>
              <w:spacing w:before="120" w:after="120"/>
            </w:pPr>
            <w:r>
              <w:t xml:space="preserve">Umsetzung: JA / TEILWEISE / NEIN / ENTBEHRLICH </w:t>
            </w:r>
          </w:p>
        </w:tc>
      </w:tr>
      <w:tr w:rsidR="0030494D" w:rsidRPr="0030494D" w14:paraId="75BBDB50" w14:textId="77777777" w:rsidTr="00012CFB">
        <w:tc>
          <w:tcPr>
            <w:tcW w:w="8356" w:type="dxa"/>
          </w:tcPr>
          <w:p w14:paraId="248DF9FB" w14:textId="77777777" w:rsidR="0030494D" w:rsidRPr="0030494D" w:rsidRDefault="0030494D" w:rsidP="0030494D">
            <w:pPr>
              <w:suppressAutoHyphens/>
              <w:spacing w:before="120" w:after="120"/>
              <w:rPr>
                <w:color w:val="000000" w:themeColor="text1"/>
              </w:rPr>
            </w:pPr>
            <w:bookmarkStart w:id="257" w:name="A23u4"/>
            <w:bookmarkEnd w:id="257"/>
            <w:r w:rsidRPr="0030494D">
              <w:rPr>
                <w:color w:val="000000" w:themeColor="text1"/>
              </w:rPr>
              <w:t>Ihr aktueller Umsetzungsstand</w:t>
            </w:r>
          </w:p>
        </w:tc>
      </w:tr>
    </w:tbl>
    <w:p w14:paraId="42D970B1"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64B88A5F" w14:textId="77777777" w:rsidTr="00012CFB">
        <w:tc>
          <w:tcPr>
            <w:tcW w:w="8340" w:type="dxa"/>
            <w:tcBorders>
              <w:bottom w:val="single" w:sz="4" w:space="0" w:color="auto"/>
            </w:tcBorders>
            <w:shd w:val="clear" w:color="auto" w:fill="C6D9F1" w:themeFill="text2" w:themeFillTint="33"/>
          </w:tcPr>
          <w:p w14:paraId="2AC50E0B"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1F5E6A0" w14:textId="77777777" w:rsidTr="00012CFB">
        <w:tc>
          <w:tcPr>
            <w:tcW w:w="8340" w:type="dxa"/>
            <w:shd w:val="clear" w:color="auto" w:fill="FFFFFF" w:themeFill="background1"/>
          </w:tcPr>
          <w:p w14:paraId="16A13834"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19D69C2" w14:textId="77777777" w:rsidR="0030494D" w:rsidRPr="0030494D" w:rsidRDefault="0030494D" w:rsidP="0030494D">
      <w:pPr>
        <w:suppressAutoHyphens/>
        <w:spacing w:after="240"/>
        <w:ind w:left="720"/>
        <w:rPr>
          <w:color w:val="000000" w:themeColor="text1"/>
        </w:rPr>
      </w:pPr>
    </w:p>
    <w:p w14:paraId="5EEF04F3" w14:textId="77777777" w:rsidR="0030494D" w:rsidRPr="0030494D" w:rsidRDefault="0030494D" w:rsidP="000D12BB">
      <w:pPr>
        <w:numPr>
          <w:ilvl w:val="0"/>
          <w:numId w:val="3"/>
        </w:numPr>
        <w:spacing w:after="2765"/>
        <w:ind w:left="709" w:hanging="709"/>
        <w:contextualSpacing/>
      </w:pPr>
      <w:bookmarkStart w:id="258" w:name="A23a5"/>
      <w:bookmarkEnd w:id="258"/>
      <w:r w:rsidRPr="0030494D">
        <w:t>Protokolldaten oder Statusmeldungen DÜRFEN NUR über sichere Kommunikationswege übertragen werden.</w:t>
      </w:r>
    </w:p>
    <w:p w14:paraId="129DD771" w14:textId="77777777" w:rsidR="0030494D" w:rsidRPr="0030494D" w:rsidRDefault="0030494D" w:rsidP="0030494D">
      <w:pPr>
        <w:ind w:left="709"/>
        <w:contextualSpacing/>
      </w:pPr>
    </w:p>
    <w:p w14:paraId="4C5EB283"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7F328B9"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766E38F0" w14:textId="2DA19E26"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C3CD446"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5F2AFBE" w14:textId="77777777" w:rsidTr="00012CFB">
        <w:trPr>
          <w:trHeight w:val="205"/>
        </w:trPr>
        <w:tc>
          <w:tcPr>
            <w:tcW w:w="8356" w:type="dxa"/>
            <w:shd w:val="clear" w:color="auto" w:fill="D6E3BC" w:themeFill="accent3" w:themeFillTint="66"/>
          </w:tcPr>
          <w:p w14:paraId="7D8B596D" w14:textId="1D559B46" w:rsidR="0030494D" w:rsidRPr="0030494D" w:rsidRDefault="00735B7D" w:rsidP="0030494D">
            <w:pPr>
              <w:suppressAutoHyphens/>
              <w:spacing w:before="120" w:after="120"/>
            </w:pPr>
            <w:r>
              <w:t xml:space="preserve">Umsetzung: JA / TEILWEISE / NEIN / ENTBEHRLICH </w:t>
            </w:r>
          </w:p>
        </w:tc>
      </w:tr>
      <w:tr w:rsidR="0030494D" w:rsidRPr="0030494D" w14:paraId="67932D7C" w14:textId="77777777" w:rsidTr="00012CFB">
        <w:tc>
          <w:tcPr>
            <w:tcW w:w="8356" w:type="dxa"/>
          </w:tcPr>
          <w:p w14:paraId="2A4D03B0" w14:textId="77777777" w:rsidR="0030494D" w:rsidRPr="0030494D" w:rsidRDefault="0030494D" w:rsidP="0030494D">
            <w:pPr>
              <w:suppressAutoHyphens/>
              <w:spacing w:before="120" w:after="120"/>
              <w:rPr>
                <w:color w:val="000000" w:themeColor="text1"/>
              </w:rPr>
            </w:pPr>
            <w:bookmarkStart w:id="259" w:name="A23u5"/>
            <w:bookmarkEnd w:id="259"/>
            <w:r w:rsidRPr="0030494D">
              <w:rPr>
                <w:color w:val="000000" w:themeColor="text1"/>
              </w:rPr>
              <w:t>Ihr aktueller Umsetzungsstand</w:t>
            </w:r>
          </w:p>
        </w:tc>
      </w:tr>
    </w:tbl>
    <w:p w14:paraId="1444D0E1"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49C6B7FC" w14:textId="77777777" w:rsidTr="00012CFB">
        <w:tc>
          <w:tcPr>
            <w:tcW w:w="8340" w:type="dxa"/>
            <w:tcBorders>
              <w:bottom w:val="single" w:sz="4" w:space="0" w:color="auto"/>
            </w:tcBorders>
            <w:shd w:val="clear" w:color="auto" w:fill="C6D9F1" w:themeFill="text2" w:themeFillTint="33"/>
          </w:tcPr>
          <w:p w14:paraId="2F0E119E"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2A2CC84E" w14:textId="77777777" w:rsidTr="00012CFB">
        <w:tc>
          <w:tcPr>
            <w:tcW w:w="8340" w:type="dxa"/>
            <w:shd w:val="clear" w:color="auto" w:fill="FFFFFF" w:themeFill="background1"/>
          </w:tcPr>
          <w:p w14:paraId="678D135D"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30D12EF" w14:textId="77777777" w:rsidR="0030494D" w:rsidRPr="0030494D" w:rsidRDefault="0030494D" w:rsidP="0030494D">
      <w:pPr>
        <w:spacing w:before="480" w:line="240" w:lineRule="auto"/>
        <w:ind w:left="714" w:hanging="357"/>
      </w:pPr>
    </w:p>
    <w:p w14:paraId="779C0FF2" w14:textId="77777777" w:rsidR="0030494D" w:rsidRPr="0030494D" w:rsidRDefault="0030494D" w:rsidP="00746C6E">
      <w:pPr>
        <w:pStyle w:val="berschrift2"/>
      </w:pPr>
      <w:bookmarkStart w:id="260" w:name="A24"/>
      <w:bookmarkStart w:id="261" w:name="_Toc93436317"/>
      <w:bookmarkStart w:id="262" w:name="_Toc93444910"/>
      <w:bookmarkEnd w:id="260"/>
      <w:r w:rsidRPr="0030494D">
        <w:t>Revision und Penetrationstests (S) [A24]</w:t>
      </w:r>
      <w:bookmarkEnd w:id="261"/>
      <w:bookmarkEnd w:id="262"/>
    </w:p>
    <w:p w14:paraId="391CAECD" w14:textId="77777777" w:rsidR="0030494D" w:rsidRPr="0030494D" w:rsidRDefault="0030494D" w:rsidP="0030494D">
      <w:pPr>
        <w:suppressAutoHyphens/>
        <w:spacing w:after="240"/>
        <w:ind w:left="720"/>
        <w:rPr>
          <w:color w:val="000000" w:themeColor="text1"/>
        </w:rPr>
      </w:pPr>
    </w:p>
    <w:p w14:paraId="1C6AB9EE" w14:textId="77777777" w:rsidR="0030494D" w:rsidRPr="0030494D" w:rsidRDefault="0030494D" w:rsidP="000D12BB">
      <w:pPr>
        <w:numPr>
          <w:ilvl w:val="0"/>
          <w:numId w:val="3"/>
        </w:numPr>
        <w:spacing w:after="2765"/>
        <w:ind w:left="709" w:hanging="709"/>
        <w:contextualSpacing/>
      </w:pPr>
      <w:bookmarkStart w:id="263" w:name="A24a1"/>
      <w:bookmarkEnd w:id="263"/>
      <w:r w:rsidRPr="0030494D">
        <w:t xml:space="preserve">Die Firewall-Struktur MUSS regelmäßig auf bekannte Sicherheitsprobleme hin überprüft werden. </w:t>
      </w:r>
    </w:p>
    <w:p w14:paraId="456B8F91" w14:textId="77777777" w:rsidR="0030494D" w:rsidRPr="0030494D" w:rsidRDefault="0030494D" w:rsidP="0030494D">
      <w:pPr>
        <w:ind w:left="709"/>
        <w:contextualSpacing/>
      </w:pPr>
    </w:p>
    <w:p w14:paraId="4A6F78AE"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1757E3C"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378812B" w14:textId="0977CFC2"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469FC8C"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7017A67" w14:textId="77777777" w:rsidTr="00012CFB">
        <w:trPr>
          <w:trHeight w:val="205"/>
        </w:trPr>
        <w:tc>
          <w:tcPr>
            <w:tcW w:w="8356" w:type="dxa"/>
            <w:shd w:val="clear" w:color="auto" w:fill="D6E3BC" w:themeFill="accent3" w:themeFillTint="66"/>
          </w:tcPr>
          <w:p w14:paraId="40FFF908" w14:textId="465022B6" w:rsidR="0030494D" w:rsidRPr="0030494D" w:rsidRDefault="00735B7D" w:rsidP="0030494D">
            <w:pPr>
              <w:suppressAutoHyphens/>
              <w:spacing w:before="120" w:after="120"/>
            </w:pPr>
            <w:r>
              <w:t xml:space="preserve">Umsetzung: JA / TEILWEISE / NEIN / ENTBEHRLICH </w:t>
            </w:r>
          </w:p>
        </w:tc>
      </w:tr>
      <w:tr w:rsidR="0030494D" w:rsidRPr="0030494D" w14:paraId="7459E58D" w14:textId="77777777" w:rsidTr="00012CFB">
        <w:tc>
          <w:tcPr>
            <w:tcW w:w="8356" w:type="dxa"/>
          </w:tcPr>
          <w:p w14:paraId="4EC19ABB" w14:textId="77777777" w:rsidR="0030494D" w:rsidRPr="0030494D" w:rsidRDefault="0030494D" w:rsidP="0030494D">
            <w:pPr>
              <w:suppressAutoHyphens/>
              <w:spacing w:before="120" w:after="120"/>
              <w:rPr>
                <w:color w:val="000000" w:themeColor="text1"/>
              </w:rPr>
            </w:pPr>
            <w:bookmarkStart w:id="264" w:name="A24u1"/>
            <w:bookmarkEnd w:id="264"/>
            <w:r w:rsidRPr="0030494D">
              <w:rPr>
                <w:color w:val="000000" w:themeColor="text1"/>
              </w:rPr>
              <w:t>Ihr aktueller Umsetzungsstand</w:t>
            </w:r>
          </w:p>
        </w:tc>
      </w:tr>
    </w:tbl>
    <w:p w14:paraId="37C84876"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5CBB79BD" w14:textId="77777777" w:rsidTr="00012CFB">
        <w:tc>
          <w:tcPr>
            <w:tcW w:w="8340" w:type="dxa"/>
            <w:tcBorders>
              <w:bottom w:val="single" w:sz="4" w:space="0" w:color="auto"/>
            </w:tcBorders>
            <w:shd w:val="clear" w:color="auto" w:fill="C6D9F1" w:themeFill="text2" w:themeFillTint="33"/>
          </w:tcPr>
          <w:p w14:paraId="1990A29F"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15323105" w14:textId="77777777" w:rsidTr="00012CFB">
        <w:tc>
          <w:tcPr>
            <w:tcW w:w="8340" w:type="dxa"/>
            <w:shd w:val="clear" w:color="auto" w:fill="FFFFFF" w:themeFill="background1"/>
          </w:tcPr>
          <w:p w14:paraId="1F3A288B"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418F3C19" w14:textId="5EAC8276" w:rsidR="0030494D" w:rsidRDefault="0030494D" w:rsidP="0030494D">
      <w:pPr>
        <w:suppressAutoHyphens/>
        <w:spacing w:after="240"/>
        <w:ind w:left="720"/>
        <w:rPr>
          <w:color w:val="000000" w:themeColor="text1"/>
        </w:rPr>
      </w:pPr>
    </w:p>
    <w:p w14:paraId="2F015629" w14:textId="77777777" w:rsidR="0030494D" w:rsidRPr="0030494D" w:rsidRDefault="0030494D" w:rsidP="000D12BB">
      <w:pPr>
        <w:numPr>
          <w:ilvl w:val="0"/>
          <w:numId w:val="3"/>
        </w:numPr>
        <w:spacing w:after="2765"/>
        <w:ind w:left="709" w:hanging="709"/>
        <w:contextualSpacing/>
      </w:pPr>
      <w:bookmarkStart w:id="265" w:name="A24a2"/>
      <w:bookmarkEnd w:id="265"/>
      <w:r w:rsidRPr="0030494D">
        <w:t>Es MÜSSEN regelmäßige Penetrationstests und Revisionen durchgeführt werden.</w:t>
      </w:r>
    </w:p>
    <w:p w14:paraId="61533CE2" w14:textId="77777777" w:rsidR="0030494D" w:rsidRPr="0030494D" w:rsidRDefault="0030494D" w:rsidP="0030494D">
      <w:pPr>
        <w:ind w:left="709"/>
        <w:contextualSpacing/>
      </w:pPr>
    </w:p>
    <w:p w14:paraId="515389B6"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0CD6DC45"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9CCEBAE" w14:textId="29BDB956"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E7BD934"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2C99C4DE" w14:textId="77777777" w:rsidTr="00012CFB">
        <w:trPr>
          <w:trHeight w:val="205"/>
        </w:trPr>
        <w:tc>
          <w:tcPr>
            <w:tcW w:w="8356" w:type="dxa"/>
            <w:shd w:val="clear" w:color="auto" w:fill="D6E3BC" w:themeFill="accent3" w:themeFillTint="66"/>
          </w:tcPr>
          <w:p w14:paraId="357A36EC" w14:textId="269A9DC0" w:rsidR="0030494D" w:rsidRPr="0030494D" w:rsidRDefault="00735B7D" w:rsidP="0030494D">
            <w:pPr>
              <w:suppressAutoHyphens/>
              <w:spacing w:before="120" w:after="120"/>
            </w:pPr>
            <w:r>
              <w:t xml:space="preserve">Umsetzung: JA / TEILWEISE / NEIN / ENTBEHRLICH </w:t>
            </w:r>
          </w:p>
        </w:tc>
      </w:tr>
      <w:tr w:rsidR="0030494D" w:rsidRPr="0030494D" w14:paraId="15A186AD" w14:textId="77777777" w:rsidTr="00012CFB">
        <w:tc>
          <w:tcPr>
            <w:tcW w:w="8356" w:type="dxa"/>
          </w:tcPr>
          <w:p w14:paraId="222236EA" w14:textId="77777777" w:rsidR="0030494D" w:rsidRPr="0030494D" w:rsidRDefault="0030494D" w:rsidP="0030494D">
            <w:pPr>
              <w:suppressAutoHyphens/>
              <w:spacing w:before="120" w:after="120"/>
              <w:rPr>
                <w:color w:val="000000" w:themeColor="text1"/>
              </w:rPr>
            </w:pPr>
            <w:bookmarkStart w:id="266" w:name="A24u2"/>
            <w:bookmarkEnd w:id="266"/>
            <w:r w:rsidRPr="0030494D">
              <w:rPr>
                <w:color w:val="000000" w:themeColor="text1"/>
              </w:rPr>
              <w:t>Ihr aktueller Umsetzungsstand</w:t>
            </w:r>
          </w:p>
        </w:tc>
      </w:tr>
    </w:tbl>
    <w:p w14:paraId="104E7012" w14:textId="77777777" w:rsidR="00206366" w:rsidRPr="0030494D" w:rsidRDefault="00206366" w:rsidP="00206366">
      <w:pPr>
        <w:suppressAutoHyphens/>
        <w:spacing w:line="240" w:lineRule="auto"/>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0C7459F6" w14:textId="77777777" w:rsidTr="00012CFB">
        <w:tc>
          <w:tcPr>
            <w:tcW w:w="8340" w:type="dxa"/>
            <w:tcBorders>
              <w:bottom w:val="single" w:sz="4" w:space="0" w:color="auto"/>
            </w:tcBorders>
            <w:shd w:val="clear" w:color="auto" w:fill="C6D9F1" w:themeFill="text2" w:themeFillTint="33"/>
          </w:tcPr>
          <w:p w14:paraId="6C9E356C"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D524D7B" w14:textId="77777777" w:rsidTr="00012CFB">
        <w:tc>
          <w:tcPr>
            <w:tcW w:w="8340" w:type="dxa"/>
            <w:shd w:val="clear" w:color="auto" w:fill="FFFFFF" w:themeFill="background1"/>
          </w:tcPr>
          <w:p w14:paraId="66ABF13B"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09735ADA" w14:textId="77777777" w:rsidR="0030494D" w:rsidRPr="0030494D" w:rsidRDefault="0030494D" w:rsidP="0030494D">
      <w:pPr>
        <w:spacing w:before="480" w:line="240" w:lineRule="auto"/>
        <w:ind w:left="714" w:hanging="357"/>
      </w:pPr>
    </w:p>
    <w:p w14:paraId="297117B7" w14:textId="77777777" w:rsidR="0030494D" w:rsidRPr="0030494D" w:rsidRDefault="0030494D" w:rsidP="00746C6E">
      <w:pPr>
        <w:pStyle w:val="berschrift2"/>
      </w:pPr>
      <w:bookmarkStart w:id="267" w:name="A32"/>
      <w:bookmarkStart w:id="268" w:name="_Toc93436318"/>
      <w:bookmarkStart w:id="269" w:name="_Toc93444911"/>
      <w:bookmarkEnd w:id="267"/>
      <w:r w:rsidRPr="0030494D">
        <w:t>Notfallvorsorge für die Firewall (S) [A32]</w:t>
      </w:r>
      <w:bookmarkEnd w:id="268"/>
      <w:bookmarkEnd w:id="269"/>
    </w:p>
    <w:p w14:paraId="72A79BFF" w14:textId="77777777" w:rsidR="0030494D" w:rsidRPr="0030494D" w:rsidRDefault="0030494D" w:rsidP="0030494D">
      <w:pPr>
        <w:suppressAutoHyphens/>
        <w:spacing w:after="240"/>
        <w:ind w:left="720"/>
        <w:rPr>
          <w:color w:val="000000" w:themeColor="text1"/>
        </w:rPr>
      </w:pPr>
    </w:p>
    <w:p w14:paraId="07CE83DA" w14:textId="77777777" w:rsidR="00C5607B" w:rsidRDefault="0030494D" w:rsidP="000D12BB">
      <w:pPr>
        <w:numPr>
          <w:ilvl w:val="0"/>
          <w:numId w:val="3"/>
        </w:numPr>
        <w:spacing w:after="2765"/>
        <w:ind w:left="709" w:hanging="709"/>
        <w:contextualSpacing/>
      </w:pPr>
      <w:bookmarkStart w:id="270" w:name="A32a1"/>
      <w:bookmarkEnd w:id="270"/>
      <w:r w:rsidRPr="0030494D">
        <w:t xml:space="preserve">Diagnose und Fehlerbehebungen MÜSSEN bereits im Vorfeld geplant und </w:t>
      </w:r>
    </w:p>
    <w:p w14:paraId="231881A5" w14:textId="529DB8FC" w:rsidR="0030494D" w:rsidRPr="0030494D" w:rsidRDefault="0030494D" w:rsidP="00C5607B">
      <w:pPr>
        <w:spacing w:after="2765"/>
        <w:ind w:left="709"/>
        <w:contextualSpacing/>
      </w:pPr>
      <w:r w:rsidRPr="0030494D">
        <w:t xml:space="preserve">vorbereitet werden. </w:t>
      </w:r>
    </w:p>
    <w:p w14:paraId="7E326217" w14:textId="77777777" w:rsidR="0030494D" w:rsidRPr="0030494D" w:rsidRDefault="0030494D" w:rsidP="0030494D">
      <w:pPr>
        <w:ind w:left="709"/>
        <w:contextualSpacing/>
      </w:pPr>
    </w:p>
    <w:p w14:paraId="6DEA13AC"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4801AF7C"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03B60796" w14:textId="727D6D9A"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0E2A0DC"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3650ECC" w14:textId="77777777" w:rsidTr="00012CFB">
        <w:trPr>
          <w:trHeight w:val="205"/>
        </w:trPr>
        <w:tc>
          <w:tcPr>
            <w:tcW w:w="8356" w:type="dxa"/>
            <w:shd w:val="clear" w:color="auto" w:fill="D6E3BC" w:themeFill="accent3" w:themeFillTint="66"/>
          </w:tcPr>
          <w:p w14:paraId="794DA94E" w14:textId="3D08531A" w:rsidR="0030494D" w:rsidRPr="0030494D" w:rsidRDefault="00735B7D" w:rsidP="0030494D">
            <w:pPr>
              <w:suppressAutoHyphens/>
              <w:spacing w:before="120" w:after="120"/>
            </w:pPr>
            <w:r>
              <w:t xml:space="preserve">Umsetzung: JA / TEILWEISE / NEIN / ENTBEHRLICH </w:t>
            </w:r>
          </w:p>
        </w:tc>
      </w:tr>
      <w:tr w:rsidR="0030494D" w:rsidRPr="0030494D" w14:paraId="5050FDF0" w14:textId="77777777" w:rsidTr="00012CFB">
        <w:tc>
          <w:tcPr>
            <w:tcW w:w="8356" w:type="dxa"/>
          </w:tcPr>
          <w:p w14:paraId="46F56C85" w14:textId="77777777" w:rsidR="0030494D" w:rsidRPr="0030494D" w:rsidRDefault="0030494D" w:rsidP="0030494D">
            <w:pPr>
              <w:suppressAutoHyphens/>
              <w:spacing w:before="120" w:after="120"/>
              <w:rPr>
                <w:color w:val="000000" w:themeColor="text1"/>
              </w:rPr>
            </w:pPr>
            <w:bookmarkStart w:id="271" w:name="A32u1"/>
            <w:bookmarkEnd w:id="271"/>
            <w:r w:rsidRPr="0030494D">
              <w:rPr>
                <w:color w:val="000000" w:themeColor="text1"/>
              </w:rPr>
              <w:t>Ihr aktueller Umsetzungsstand</w:t>
            </w:r>
          </w:p>
        </w:tc>
      </w:tr>
    </w:tbl>
    <w:p w14:paraId="4E2AAEF0"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6E3B8F8D" w14:textId="77777777" w:rsidTr="00012CFB">
        <w:tc>
          <w:tcPr>
            <w:tcW w:w="8340" w:type="dxa"/>
            <w:tcBorders>
              <w:bottom w:val="single" w:sz="4" w:space="0" w:color="auto"/>
            </w:tcBorders>
            <w:shd w:val="clear" w:color="auto" w:fill="C6D9F1" w:themeFill="text2" w:themeFillTint="33"/>
          </w:tcPr>
          <w:p w14:paraId="5686035B"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39727CCD" w14:textId="77777777" w:rsidTr="00012CFB">
        <w:tc>
          <w:tcPr>
            <w:tcW w:w="8340" w:type="dxa"/>
            <w:shd w:val="clear" w:color="auto" w:fill="FFFFFF" w:themeFill="background1"/>
          </w:tcPr>
          <w:p w14:paraId="7DFEF7B9"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782AA367" w14:textId="77777777" w:rsidR="0030494D" w:rsidRPr="0030494D" w:rsidRDefault="0030494D" w:rsidP="0030494D">
      <w:pPr>
        <w:suppressAutoHyphens/>
        <w:spacing w:after="240"/>
        <w:ind w:left="720"/>
        <w:rPr>
          <w:color w:val="000000" w:themeColor="text1"/>
        </w:rPr>
      </w:pPr>
    </w:p>
    <w:p w14:paraId="3A281C44" w14:textId="77777777" w:rsidR="00C5607B" w:rsidRDefault="0030494D" w:rsidP="000D12BB">
      <w:pPr>
        <w:numPr>
          <w:ilvl w:val="0"/>
          <w:numId w:val="3"/>
        </w:numPr>
        <w:spacing w:after="2765"/>
        <w:ind w:left="709" w:hanging="709"/>
        <w:contextualSpacing/>
      </w:pPr>
      <w:bookmarkStart w:id="272" w:name="A32a2"/>
      <w:bookmarkEnd w:id="272"/>
      <w:r w:rsidRPr="0030494D">
        <w:t xml:space="preserve">Für typische Ausfallszenarien MÜSSEN entsprechende Handlungsanweisungen </w:t>
      </w:r>
    </w:p>
    <w:p w14:paraId="1E900A67" w14:textId="08287370" w:rsidR="0030494D" w:rsidRDefault="0030494D" w:rsidP="00C5607B">
      <w:pPr>
        <w:spacing w:after="2765"/>
        <w:ind w:left="709"/>
        <w:contextualSpacing/>
      </w:pPr>
      <w:r w:rsidRPr="0030494D">
        <w:t>definiert und in regelmäßigen Abständen aktualisiert werden.</w:t>
      </w:r>
    </w:p>
    <w:p w14:paraId="12E13F6B" w14:textId="6F040C69" w:rsidR="00C83583" w:rsidRDefault="00C83583" w:rsidP="00C5607B">
      <w:pPr>
        <w:spacing w:after="2765"/>
        <w:ind w:left="709"/>
        <w:contextualSpacing/>
      </w:pPr>
    </w:p>
    <w:p w14:paraId="095D1D5F" w14:textId="77777777" w:rsidR="00C83583" w:rsidRPr="0030494D" w:rsidRDefault="00C83583" w:rsidP="00C5607B">
      <w:pPr>
        <w:spacing w:after="2765"/>
        <w:ind w:left="709"/>
        <w:contextualSpacing/>
      </w:pPr>
    </w:p>
    <w:p w14:paraId="16EBE0B2" w14:textId="77777777" w:rsidR="0030494D" w:rsidRPr="0030494D" w:rsidRDefault="0030494D" w:rsidP="0030494D">
      <w:pPr>
        <w:ind w:left="709"/>
        <w:contextualSpacing/>
      </w:pPr>
    </w:p>
    <w:p w14:paraId="7217C6E1"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535AB1D"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6F2374D" w14:textId="6E5AECCE"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13B9173"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1F125F4D" w14:textId="77777777" w:rsidTr="00012CFB">
        <w:trPr>
          <w:trHeight w:val="205"/>
        </w:trPr>
        <w:tc>
          <w:tcPr>
            <w:tcW w:w="8356" w:type="dxa"/>
            <w:shd w:val="clear" w:color="auto" w:fill="D6E3BC" w:themeFill="accent3" w:themeFillTint="66"/>
          </w:tcPr>
          <w:p w14:paraId="55404E8D" w14:textId="66E1F806" w:rsidR="0030494D" w:rsidRPr="0030494D" w:rsidRDefault="00735B7D" w:rsidP="0030494D">
            <w:pPr>
              <w:suppressAutoHyphens/>
              <w:spacing w:before="120" w:after="120"/>
            </w:pPr>
            <w:r>
              <w:t xml:space="preserve">Umsetzung: JA / TEILWEISE / NEIN / ENTBEHRLICH </w:t>
            </w:r>
          </w:p>
        </w:tc>
      </w:tr>
      <w:tr w:rsidR="0030494D" w:rsidRPr="0030494D" w14:paraId="644199A9" w14:textId="77777777" w:rsidTr="00012CFB">
        <w:tc>
          <w:tcPr>
            <w:tcW w:w="8356" w:type="dxa"/>
          </w:tcPr>
          <w:p w14:paraId="1EDECBEA" w14:textId="77777777" w:rsidR="0030494D" w:rsidRPr="0030494D" w:rsidRDefault="0030494D" w:rsidP="0030494D">
            <w:pPr>
              <w:suppressAutoHyphens/>
              <w:spacing w:before="120" w:after="120"/>
              <w:rPr>
                <w:color w:val="000000" w:themeColor="text1"/>
              </w:rPr>
            </w:pPr>
            <w:bookmarkStart w:id="273" w:name="A32u2"/>
            <w:bookmarkEnd w:id="273"/>
            <w:r w:rsidRPr="0030494D">
              <w:rPr>
                <w:color w:val="000000" w:themeColor="text1"/>
              </w:rPr>
              <w:t>Ihr aktueller Umsetzungsstand</w:t>
            </w:r>
          </w:p>
        </w:tc>
      </w:tr>
    </w:tbl>
    <w:p w14:paraId="43B0D770"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799E690A" w14:textId="77777777" w:rsidTr="00012CFB">
        <w:tc>
          <w:tcPr>
            <w:tcW w:w="8340" w:type="dxa"/>
            <w:tcBorders>
              <w:bottom w:val="single" w:sz="4" w:space="0" w:color="auto"/>
            </w:tcBorders>
            <w:shd w:val="clear" w:color="auto" w:fill="C6D9F1" w:themeFill="text2" w:themeFillTint="33"/>
          </w:tcPr>
          <w:p w14:paraId="7245C4DE"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B171B2E" w14:textId="77777777" w:rsidTr="00012CFB">
        <w:tc>
          <w:tcPr>
            <w:tcW w:w="8340" w:type="dxa"/>
            <w:shd w:val="clear" w:color="auto" w:fill="FFFFFF" w:themeFill="background1"/>
          </w:tcPr>
          <w:p w14:paraId="4D309028"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0A4D99E9" w14:textId="4F89007B" w:rsidR="00383F8F" w:rsidRDefault="00383F8F" w:rsidP="0030494D">
      <w:pPr>
        <w:suppressAutoHyphens/>
        <w:spacing w:after="240"/>
        <w:ind w:left="720"/>
        <w:rPr>
          <w:color w:val="000000" w:themeColor="text1"/>
        </w:rPr>
      </w:pPr>
    </w:p>
    <w:p w14:paraId="1D4995B6" w14:textId="556982BE" w:rsidR="0030494D" w:rsidRDefault="0030494D" w:rsidP="000D12BB">
      <w:pPr>
        <w:numPr>
          <w:ilvl w:val="0"/>
          <w:numId w:val="3"/>
        </w:numPr>
        <w:spacing w:after="2765"/>
        <w:ind w:left="709" w:hanging="709"/>
        <w:contextualSpacing/>
      </w:pPr>
      <w:bookmarkStart w:id="274" w:name="A32a3"/>
      <w:bookmarkEnd w:id="274"/>
      <w:r w:rsidRPr="0030494D">
        <w:t xml:space="preserve">Die Notfallplanungen für die Firewall MÜSSEN mit der übergreifenden Störungs- und Notfallvorsorge abgestimmt sein. </w:t>
      </w:r>
    </w:p>
    <w:p w14:paraId="4BC984B2" w14:textId="7DCBC497" w:rsidR="00C5607B" w:rsidRDefault="00C5607B" w:rsidP="00C5607B">
      <w:pPr>
        <w:spacing w:after="2765"/>
        <w:ind w:left="709"/>
        <w:contextualSpacing/>
      </w:pPr>
    </w:p>
    <w:p w14:paraId="64466C50"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7CB6196B"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70FA0E56" w14:textId="00DFDDE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74F9918"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BD733B4" w14:textId="77777777" w:rsidTr="00012CFB">
        <w:trPr>
          <w:trHeight w:val="205"/>
        </w:trPr>
        <w:tc>
          <w:tcPr>
            <w:tcW w:w="8356" w:type="dxa"/>
            <w:shd w:val="clear" w:color="auto" w:fill="D6E3BC" w:themeFill="accent3" w:themeFillTint="66"/>
          </w:tcPr>
          <w:p w14:paraId="4404EBCF" w14:textId="1D7D4494" w:rsidR="0030494D" w:rsidRPr="0030494D" w:rsidRDefault="00735B7D" w:rsidP="0030494D">
            <w:pPr>
              <w:suppressAutoHyphens/>
              <w:spacing w:before="120" w:after="120"/>
            </w:pPr>
            <w:r>
              <w:t xml:space="preserve">Umsetzung: JA / TEILWEISE / NEIN / ENTBEHRLICH </w:t>
            </w:r>
          </w:p>
        </w:tc>
      </w:tr>
      <w:tr w:rsidR="0030494D" w:rsidRPr="0030494D" w14:paraId="14228FD1" w14:textId="77777777" w:rsidTr="00012CFB">
        <w:tc>
          <w:tcPr>
            <w:tcW w:w="8356" w:type="dxa"/>
          </w:tcPr>
          <w:p w14:paraId="59E72926" w14:textId="77777777" w:rsidR="0030494D" w:rsidRPr="0030494D" w:rsidRDefault="0030494D" w:rsidP="0030494D">
            <w:pPr>
              <w:suppressAutoHyphens/>
              <w:spacing w:before="120" w:after="120"/>
              <w:rPr>
                <w:color w:val="000000" w:themeColor="text1"/>
              </w:rPr>
            </w:pPr>
            <w:bookmarkStart w:id="275" w:name="A32u3"/>
            <w:bookmarkEnd w:id="275"/>
            <w:r w:rsidRPr="0030494D">
              <w:rPr>
                <w:color w:val="000000" w:themeColor="text1"/>
              </w:rPr>
              <w:t>Ihr aktueller Umsetzungsstand</w:t>
            </w:r>
          </w:p>
        </w:tc>
      </w:tr>
    </w:tbl>
    <w:p w14:paraId="0CF405D1"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2DBAB2D" w14:textId="77777777" w:rsidTr="00012CFB">
        <w:tc>
          <w:tcPr>
            <w:tcW w:w="8340" w:type="dxa"/>
            <w:tcBorders>
              <w:bottom w:val="single" w:sz="4" w:space="0" w:color="auto"/>
            </w:tcBorders>
            <w:shd w:val="clear" w:color="auto" w:fill="C6D9F1" w:themeFill="text2" w:themeFillTint="33"/>
          </w:tcPr>
          <w:p w14:paraId="088FE1F2"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74A22D6" w14:textId="77777777" w:rsidTr="00012CFB">
        <w:tc>
          <w:tcPr>
            <w:tcW w:w="8340" w:type="dxa"/>
            <w:shd w:val="clear" w:color="auto" w:fill="FFFFFF" w:themeFill="background1"/>
          </w:tcPr>
          <w:p w14:paraId="1042A1E9"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2227589D" w14:textId="77777777" w:rsidR="0030494D" w:rsidRPr="0030494D" w:rsidRDefault="0030494D" w:rsidP="0030494D">
      <w:pPr>
        <w:suppressAutoHyphens/>
        <w:spacing w:after="240"/>
        <w:ind w:left="720"/>
        <w:rPr>
          <w:color w:val="000000" w:themeColor="text1"/>
        </w:rPr>
      </w:pPr>
    </w:p>
    <w:p w14:paraId="62114017" w14:textId="2347F5DE" w:rsidR="0030494D" w:rsidRPr="0030494D" w:rsidRDefault="0030494D" w:rsidP="000D12BB">
      <w:pPr>
        <w:numPr>
          <w:ilvl w:val="0"/>
          <w:numId w:val="3"/>
        </w:numPr>
        <w:spacing w:after="2765"/>
        <w:ind w:left="709" w:hanging="709"/>
        <w:contextualSpacing/>
      </w:pPr>
      <w:bookmarkStart w:id="276" w:name="A32a4"/>
      <w:bookmarkEnd w:id="276"/>
      <w:r w:rsidRPr="0030494D">
        <w:t xml:space="preserve">Sie MÜSSEN sich am allgemeinen Notfallvorsorgekonzept orientieren </w:t>
      </w:r>
      <w:r w:rsidR="00C5607B">
        <w:br/>
      </w:r>
      <w:r w:rsidRPr="0030494D">
        <w:t xml:space="preserve">(siehe DER.4 Notfallmanagement). </w:t>
      </w:r>
    </w:p>
    <w:p w14:paraId="4AD49303" w14:textId="77777777" w:rsidR="0030494D" w:rsidRPr="0030494D" w:rsidRDefault="0030494D" w:rsidP="0030494D">
      <w:pPr>
        <w:ind w:left="709"/>
        <w:contextualSpacing/>
      </w:pPr>
    </w:p>
    <w:p w14:paraId="5818C011"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488D2E2F"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B318B07" w14:textId="5A46542D"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7181AC3"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736C3FED" w14:textId="77777777" w:rsidTr="00012CFB">
        <w:trPr>
          <w:trHeight w:val="205"/>
        </w:trPr>
        <w:tc>
          <w:tcPr>
            <w:tcW w:w="8356" w:type="dxa"/>
            <w:shd w:val="clear" w:color="auto" w:fill="D6E3BC" w:themeFill="accent3" w:themeFillTint="66"/>
          </w:tcPr>
          <w:p w14:paraId="66AF7018" w14:textId="022C4368" w:rsidR="0030494D" w:rsidRPr="0030494D" w:rsidRDefault="00735B7D" w:rsidP="0030494D">
            <w:pPr>
              <w:suppressAutoHyphens/>
              <w:spacing w:before="120" w:after="120"/>
            </w:pPr>
            <w:r>
              <w:t xml:space="preserve">Umsetzung: JA / TEILWEISE / NEIN / ENTBEHRLICH </w:t>
            </w:r>
          </w:p>
        </w:tc>
      </w:tr>
      <w:tr w:rsidR="0030494D" w:rsidRPr="0030494D" w14:paraId="3AC26771" w14:textId="77777777" w:rsidTr="00012CFB">
        <w:tc>
          <w:tcPr>
            <w:tcW w:w="8356" w:type="dxa"/>
          </w:tcPr>
          <w:p w14:paraId="1ADD66EE" w14:textId="77777777" w:rsidR="0030494D" w:rsidRPr="0030494D" w:rsidRDefault="0030494D" w:rsidP="0030494D">
            <w:pPr>
              <w:suppressAutoHyphens/>
              <w:spacing w:before="120" w:after="120"/>
              <w:rPr>
                <w:color w:val="000000" w:themeColor="text1"/>
              </w:rPr>
            </w:pPr>
            <w:bookmarkStart w:id="277" w:name="A32u4"/>
            <w:bookmarkEnd w:id="277"/>
            <w:r w:rsidRPr="0030494D">
              <w:rPr>
                <w:color w:val="000000" w:themeColor="text1"/>
              </w:rPr>
              <w:t>Ihr aktueller Umsetzungsstand</w:t>
            </w:r>
          </w:p>
        </w:tc>
      </w:tr>
    </w:tbl>
    <w:p w14:paraId="4F072F9E"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513A0B1F" w14:textId="77777777" w:rsidTr="00012CFB">
        <w:tc>
          <w:tcPr>
            <w:tcW w:w="8340" w:type="dxa"/>
            <w:tcBorders>
              <w:bottom w:val="single" w:sz="4" w:space="0" w:color="auto"/>
            </w:tcBorders>
            <w:shd w:val="clear" w:color="auto" w:fill="C6D9F1" w:themeFill="text2" w:themeFillTint="33"/>
          </w:tcPr>
          <w:p w14:paraId="61BAAADF"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FC673CE" w14:textId="77777777" w:rsidTr="00012CFB">
        <w:tc>
          <w:tcPr>
            <w:tcW w:w="8340" w:type="dxa"/>
            <w:shd w:val="clear" w:color="auto" w:fill="FFFFFF" w:themeFill="background1"/>
          </w:tcPr>
          <w:p w14:paraId="3AC9837F"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B55896A" w14:textId="080FFDDB" w:rsidR="0030494D" w:rsidRDefault="0030494D" w:rsidP="0030494D">
      <w:pPr>
        <w:suppressAutoHyphens/>
        <w:spacing w:after="240"/>
        <w:ind w:left="720"/>
        <w:rPr>
          <w:color w:val="000000" w:themeColor="text1"/>
        </w:rPr>
      </w:pPr>
    </w:p>
    <w:p w14:paraId="688A74B3" w14:textId="3A517D0C" w:rsidR="00C83583" w:rsidRDefault="00C83583" w:rsidP="0030494D">
      <w:pPr>
        <w:suppressAutoHyphens/>
        <w:spacing w:after="240"/>
        <w:ind w:left="720"/>
        <w:rPr>
          <w:color w:val="000000" w:themeColor="text1"/>
        </w:rPr>
      </w:pPr>
    </w:p>
    <w:p w14:paraId="6336FF9D" w14:textId="77777777" w:rsidR="00C83583" w:rsidRPr="0030494D" w:rsidRDefault="00C83583" w:rsidP="0030494D">
      <w:pPr>
        <w:suppressAutoHyphens/>
        <w:spacing w:after="240"/>
        <w:ind w:left="720"/>
        <w:rPr>
          <w:color w:val="000000" w:themeColor="text1"/>
        </w:rPr>
      </w:pPr>
    </w:p>
    <w:p w14:paraId="7B8590B4" w14:textId="77777777" w:rsidR="0030494D" w:rsidRPr="0030494D" w:rsidRDefault="0030494D" w:rsidP="000D12BB">
      <w:pPr>
        <w:numPr>
          <w:ilvl w:val="0"/>
          <w:numId w:val="3"/>
        </w:numPr>
        <w:spacing w:after="2765"/>
        <w:ind w:left="709" w:hanging="709"/>
        <w:contextualSpacing/>
      </w:pPr>
      <w:bookmarkStart w:id="278" w:name="A32a5"/>
      <w:bookmarkEnd w:id="278"/>
      <w:r w:rsidRPr="0030494D">
        <w:t xml:space="preserve">Es MUSS sichergestellt sein, dass die Dokumentationen zur Notfallvorsorge und </w:t>
      </w:r>
    </w:p>
    <w:p w14:paraId="4E0D4A7E" w14:textId="77777777" w:rsidR="0030494D" w:rsidRPr="0030494D" w:rsidRDefault="0030494D" w:rsidP="00C5607B">
      <w:pPr>
        <w:spacing w:after="2765"/>
        <w:ind w:left="709"/>
        <w:contextualSpacing/>
      </w:pPr>
      <w:r w:rsidRPr="0030494D">
        <w:t xml:space="preserve">die darin enthaltenen Handlungsanweisungen in Papierform vorliegen. </w:t>
      </w:r>
    </w:p>
    <w:p w14:paraId="6EEF9C69" w14:textId="77777777" w:rsidR="0030494D" w:rsidRPr="0030494D" w:rsidRDefault="0030494D" w:rsidP="0030494D">
      <w:pPr>
        <w:ind w:left="709"/>
        <w:contextualSpacing/>
      </w:pPr>
    </w:p>
    <w:p w14:paraId="795063C6"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C10980C"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3A5B43D" w14:textId="38F19511"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6F081C6"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75210724" w14:textId="77777777" w:rsidTr="00012CFB">
        <w:trPr>
          <w:trHeight w:val="205"/>
        </w:trPr>
        <w:tc>
          <w:tcPr>
            <w:tcW w:w="8356" w:type="dxa"/>
            <w:shd w:val="clear" w:color="auto" w:fill="D6E3BC" w:themeFill="accent3" w:themeFillTint="66"/>
          </w:tcPr>
          <w:p w14:paraId="4700649F" w14:textId="073F8C16" w:rsidR="0030494D" w:rsidRPr="0030494D" w:rsidRDefault="00735B7D" w:rsidP="0030494D">
            <w:pPr>
              <w:suppressAutoHyphens/>
              <w:spacing w:before="120" w:after="120"/>
            </w:pPr>
            <w:r>
              <w:t xml:space="preserve">Umsetzung: JA / TEILWEISE / NEIN / ENTBEHRLICH </w:t>
            </w:r>
          </w:p>
        </w:tc>
      </w:tr>
      <w:tr w:rsidR="0030494D" w:rsidRPr="0030494D" w14:paraId="3F2E1CB3" w14:textId="77777777" w:rsidTr="00012CFB">
        <w:tc>
          <w:tcPr>
            <w:tcW w:w="8356" w:type="dxa"/>
          </w:tcPr>
          <w:p w14:paraId="0F1BF90D" w14:textId="77777777" w:rsidR="0030494D" w:rsidRPr="0030494D" w:rsidRDefault="0030494D" w:rsidP="0030494D">
            <w:pPr>
              <w:suppressAutoHyphens/>
              <w:spacing w:before="120" w:after="120"/>
              <w:rPr>
                <w:color w:val="000000" w:themeColor="text1"/>
              </w:rPr>
            </w:pPr>
            <w:bookmarkStart w:id="279" w:name="A32u5"/>
            <w:bookmarkEnd w:id="279"/>
            <w:r w:rsidRPr="0030494D">
              <w:rPr>
                <w:color w:val="000000" w:themeColor="text1"/>
              </w:rPr>
              <w:t>Ihr aktueller Umsetzungsstand</w:t>
            </w:r>
          </w:p>
        </w:tc>
      </w:tr>
    </w:tbl>
    <w:p w14:paraId="670FC29C" w14:textId="68736BD9" w:rsidR="0030494D" w:rsidRDefault="0030494D" w:rsidP="0030494D">
      <w:pPr>
        <w:suppressAutoHyphens/>
        <w:spacing w:line="240" w:lineRule="auto"/>
        <w:ind w:left="720"/>
        <w:rPr>
          <w:color w:val="000000" w:themeColor="text1"/>
        </w:rPr>
      </w:pPr>
    </w:p>
    <w:p w14:paraId="2EFD410B" w14:textId="083F0782" w:rsidR="00206366" w:rsidRDefault="00206366" w:rsidP="0030494D">
      <w:pPr>
        <w:suppressAutoHyphens/>
        <w:spacing w:line="240" w:lineRule="auto"/>
        <w:ind w:left="720"/>
        <w:rPr>
          <w:color w:val="000000" w:themeColor="text1"/>
        </w:rPr>
      </w:pPr>
    </w:p>
    <w:p w14:paraId="750FCB88" w14:textId="77777777" w:rsidR="00206366" w:rsidRPr="0030494D" w:rsidRDefault="00206366"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2852DFA7" w14:textId="77777777" w:rsidTr="00012CFB">
        <w:tc>
          <w:tcPr>
            <w:tcW w:w="8340" w:type="dxa"/>
            <w:tcBorders>
              <w:bottom w:val="single" w:sz="4" w:space="0" w:color="auto"/>
            </w:tcBorders>
            <w:shd w:val="clear" w:color="auto" w:fill="C6D9F1" w:themeFill="text2" w:themeFillTint="33"/>
          </w:tcPr>
          <w:p w14:paraId="62A9D4BA"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4EABD159" w14:textId="77777777" w:rsidTr="00012CFB">
        <w:tc>
          <w:tcPr>
            <w:tcW w:w="8340" w:type="dxa"/>
            <w:shd w:val="clear" w:color="auto" w:fill="FFFFFF" w:themeFill="background1"/>
          </w:tcPr>
          <w:p w14:paraId="0E5ADBB8"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308B2351" w14:textId="3478720B" w:rsidR="0030494D" w:rsidRDefault="0030494D" w:rsidP="0030494D">
      <w:pPr>
        <w:suppressAutoHyphens/>
        <w:spacing w:after="240"/>
        <w:ind w:left="720"/>
        <w:rPr>
          <w:color w:val="000000" w:themeColor="text1"/>
        </w:rPr>
      </w:pPr>
    </w:p>
    <w:p w14:paraId="64D6A80D" w14:textId="6DF5646E" w:rsidR="0030494D" w:rsidRPr="0030494D" w:rsidRDefault="0030494D" w:rsidP="000D12BB">
      <w:pPr>
        <w:numPr>
          <w:ilvl w:val="0"/>
          <w:numId w:val="3"/>
        </w:numPr>
        <w:spacing w:after="2765"/>
        <w:ind w:left="709" w:hanging="709"/>
        <w:contextualSpacing/>
      </w:pPr>
      <w:bookmarkStart w:id="280" w:name="A32a6"/>
      <w:bookmarkEnd w:id="280"/>
      <w:r w:rsidRPr="0030494D">
        <w:t xml:space="preserve">Das im Rahmen der Notfallvorsorge beschriebene Vorgehen MUSS regelmäßig </w:t>
      </w:r>
      <w:r w:rsidR="00C5607B">
        <w:br/>
      </w:r>
      <w:r w:rsidRPr="0030494D">
        <w:t>geprobt werden.</w:t>
      </w:r>
    </w:p>
    <w:p w14:paraId="19F9DB75" w14:textId="77777777" w:rsidR="0030494D" w:rsidRPr="0030494D" w:rsidRDefault="0030494D" w:rsidP="0030494D">
      <w:pPr>
        <w:ind w:left="709"/>
        <w:contextualSpacing/>
      </w:pPr>
    </w:p>
    <w:p w14:paraId="2164DE17"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5A8CFE1"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283BB512" w14:textId="5A16F0BA"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D1DF686"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705F89B5" w14:textId="77777777" w:rsidTr="00012CFB">
        <w:trPr>
          <w:trHeight w:val="205"/>
        </w:trPr>
        <w:tc>
          <w:tcPr>
            <w:tcW w:w="8356" w:type="dxa"/>
            <w:shd w:val="clear" w:color="auto" w:fill="D6E3BC" w:themeFill="accent3" w:themeFillTint="66"/>
          </w:tcPr>
          <w:p w14:paraId="159E2E36" w14:textId="5CF8740F" w:rsidR="0030494D" w:rsidRPr="0030494D" w:rsidRDefault="00735B7D" w:rsidP="0030494D">
            <w:pPr>
              <w:suppressAutoHyphens/>
              <w:spacing w:before="120" w:after="120"/>
            </w:pPr>
            <w:r>
              <w:t xml:space="preserve">Umsetzung: JA / TEILWEISE / NEIN / ENTBEHRLICH </w:t>
            </w:r>
          </w:p>
        </w:tc>
      </w:tr>
      <w:tr w:rsidR="0030494D" w:rsidRPr="0030494D" w14:paraId="65A93237" w14:textId="77777777" w:rsidTr="00012CFB">
        <w:tc>
          <w:tcPr>
            <w:tcW w:w="8356" w:type="dxa"/>
          </w:tcPr>
          <w:p w14:paraId="1C32D885" w14:textId="77777777" w:rsidR="0030494D" w:rsidRPr="0030494D" w:rsidRDefault="0030494D" w:rsidP="0030494D">
            <w:pPr>
              <w:suppressAutoHyphens/>
              <w:spacing w:before="120" w:after="120"/>
              <w:rPr>
                <w:color w:val="000000" w:themeColor="text1"/>
              </w:rPr>
            </w:pPr>
            <w:bookmarkStart w:id="281" w:name="A32u6"/>
            <w:bookmarkEnd w:id="281"/>
            <w:r w:rsidRPr="0030494D">
              <w:rPr>
                <w:color w:val="000000" w:themeColor="text1"/>
              </w:rPr>
              <w:t>Ihr aktueller Umsetzungsstand</w:t>
            </w:r>
          </w:p>
        </w:tc>
      </w:tr>
    </w:tbl>
    <w:p w14:paraId="26F86842"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682076AA" w14:textId="77777777" w:rsidTr="00012CFB">
        <w:tc>
          <w:tcPr>
            <w:tcW w:w="8340" w:type="dxa"/>
            <w:tcBorders>
              <w:bottom w:val="single" w:sz="4" w:space="0" w:color="auto"/>
            </w:tcBorders>
            <w:shd w:val="clear" w:color="auto" w:fill="C6D9F1" w:themeFill="text2" w:themeFillTint="33"/>
          </w:tcPr>
          <w:p w14:paraId="22C4849E"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F0D1D6F" w14:textId="77777777" w:rsidTr="00012CFB">
        <w:tc>
          <w:tcPr>
            <w:tcW w:w="8340" w:type="dxa"/>
            <w:shd w:val="clear" w:color="auto" w:fill="FFFFFF" w:themeFill="background1"/>
          </w:tcPr>
          <w:p w14:paraId="40754CB9"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5013947" w14:textId="77777777" w:rsidR="00383F8F" w:rsidRDefault="00383F8F" w:rsidP="0030494D">
      <w:pPr>
        <w:suppressAutoHyphens/>
        <w:spacing w:after="240"/>
        <w:ind w:left="720"/>
        <w:rPr>
          <w:color w:val="000000" w:themeColor="text1"/>
        </w:rPr>
      </w:pPr>
    </w:p>
    <w:p w14:paraId="7D3AC377" w14:textId="24D60206" w:rsidR="00383F8F" w:rsidRPr="001D1E98" w:rsidRDefault="00746C6E" w:rsidP="00746C6E">
      <w:pPr>
        <w:pStyle w:val="berschrift2"/>
      </w:pPr>
      <w:r>
        <w:t xml:space="preserve"> </w:t>
      </w:r>
      <w:bookmarkStart w:id="282" w:name="_Toc93444912"/>
      <w:r w:rsidR="00383F8F" w:rsidRPr="001D1E98">
        <w:t xml:space="preserve">Erweiterter Integritätsschutz für die Konfigurationsdateien </w:t>
      </w:r>
      <w:r>
        <w:br/>
        <w:t xml:space="preserve">   </w:t>
      </w:r>
      <w:r w:rsidR="00383F8F" w:rsidRPr="001D1E98">
        <w:t>(H)</w:t>
      </w:r>
      <w:r w:rsidR="00383F8F" w:rsidRPr="001D1E98">
        <w:t xml:space="preserve"> [A25]</w:t>
      </w:r>
      <w:bookmarkEnd w:id="282"/>
    </w:p>
    <w:p w14:paraId="3144DEEE" w14:textId="48924F21" w:rsidR="00383F8F" w:rsidRDefault="00383F8F" w:rsidP="00383F8F">
      <w:pPr>
        <w:spacing w:after="2765"/>
        <w:ind w:left="709"/>
        <w:contextualSpacing/>
      </w:pPr>
      <w:bookmarkStart w:id="283" w:name="A32a7"/>
      <w:bookmarkEnd w:id="283"/>
    </w:p>
    <w:p w14:paraId="2FF293A9" w14:textId="77777777" w:rsidR="00383F8F" w:rsidRDefault="00383F8F" w:rsidP="00383F8F">
      <w:pPr>
        <w:spacing w:after="2765"/>
        <w:ind w:left="709"/>
        <w:contextualSpacing/>
      </w:pPr>
    </w:p>
    <w:p w14:paraId="5E3B2510" w14:textId="0446F580" w:rsidR="0030494D" w:rsidRPr="0030494D" w:rsidRDefault="0030494D" w:rsidP="000D12BB">
      <w:pPr>
        <w:numPr>
          <w:ilvl w:val="0"/>
          <w:numId w:val="3"/>
        </w:numPr>
        <w:spacing w:after="2765"/>
        <w:ind w:left="709" w:hanging="709"/>
        <w:contextualSpacing/>
      </w:pPr>
      <w:r w:rsidRPr="0030494D">
        <w:t xml:space="preserve">Um eine abgestürzte Firewall wieder herzustellen, MUSS sichergestellt werden, dass keine alten oder fehlerhaften Konfigurationen (unter anderem Access-Listen) benutzt werden. </w:t>
      </w:r>
    </w:p>
    <w:p w14:paraId="1E09C70F" w14:textId="77777777" w:rsidR="0030494D" w:rsidRPr="0030494D" w:rsidRDefault="0030494D" w:rsidP="0030494D">
      <w:pPr>
        <w:ind w:left="709"/>
        <w:contextualSpacing/>
      </w:pPr>
    </w:p>
    <w:p w14:paraId="782641AB"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6EB2384D"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626D37D" w14:textId="6135B18F"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63E996CF" w14:textId="6B67019E" w:rsidR="00641F56" w:rsidRDefault="00641F56" w:rsidP="0030494D">
      <w:pPr>
        <w:spacing w:after="240"/>
        <w:ind w:left="709"/>
        <w:contextualSpacing/>
        <w:rPr>
          <w:color w:val="FF0000"/>
        </w:rPr>
      </w:pPr>
    </w:p>
    <w:p w14:paraId="69B5E91B" w14:textId="055EAA2F" w:rsidR="00C83583" w:rsidRDefault="00C83583" w:rsidP="0030494D">
      <w:pPr>
        <w:spacing w:after="240"/>
        <w:ind w:left="709"/>
        <w:contextualSpacing/>
        <w:rPr>
          <w:color w:val="FF0000"/>
        </w:rPr>
      </w:pPr>
    </w:p>
    <w:p w14:paraId="1BB387BF" w14:textId="77777777" w:rsidR="00C83583" w:rsidRPr="0030494D" w:rsidRDefault="00C83583"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52042881" w14:textId="77777777" w:rsidTr="00012CFB">
        <w:trPr>
          <w:trHeight w:val="205"/>
        </w:trPr>
        <w:tc>
          <w:tcPr>
            <w:tcW w:w="8356" w:type="dxa"/>
            <w:shd w:val="clear" w:color="auto" w:fill="D6E3BC" w:themeFill="accent3" w:themeFillTint="66"/>
          </w:tcPr>
          <w:p w14:paraId="5A8C4371" w14:textId="2A569FA3" w:rsidR="0030494D" w:rsidRPr="0030494D" w:rsidRDefault="00735B7D" w:rsidP="0030494D">
            <w:pPr>
              <w:suppressAutoHyphens/>
              <w:spacing w:before="120" w:after="120"/>
            </w:pPr>
            <w:r>
              <w:t xml:space="preserve">Umsetzung: JA / TEILWEISE / NEIN / ENTBEHRLICH </w:t>
            </w:r>
          </w:p>
        </w:tc>
      </w:tr>
      <w:tr w:rsidR="0030494D" w:rsidRPr="0030494D" w14:paraId="0F5A7C52" w14:textId="77777777" w:rsidTr="00012CFB">
        <w:tc>
          <w:tcPr>
            <w:tcW w:w="8356" w:type="dxa"/>
          </w:tcPr>
          <w:p w14:paraId="0492D0A2" w14:textId="77777777" w:rsidR="0030494D" w:rsidRPr="0030494D" w:rsidRDefault="0030494D" w:rsidP="0030494D">
            <w:pPr>
              <w:suppressAutoHyphens/>
              <w:spacing w:before="120" w:after="120"/>
              <w:rPr>
                <w:color w:val="000000" w:themeColor="text1"/>
              </w:rPr>
            </w:pPr>
            <w:bookmarkStart w:id="284" w:name="A32u7"/>
            <w:bookmarkEnd w:id="284"/>
            <w:r w:rsidRPr="0030494D">
              <w:rPr>
                <w:color w:val="000000" w:themeColor="text1"/>
              </w:rPr>
              <w:t>Ihr aktueller Umsetzungsstand</w:t>
            </w:r>
          </w:p>
        </w:tc>
      </w:tr>
    </w:tbl>
    <w:p w14:paraId="1D600260"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6980F952" w14:textId="77777777" w:rsidTr="00012CFB">
        <w:tc>
          <w:tcPr>
            <w:tcW w:w="8340" w:type="dxa"/>
            <w:tcBorders>
              <w:bottom w:val="single" w:sz="4" w:space="0" w:color="auto"/>
            </w:tcBorders>
            <w:shd w:val="clear" w:color="auto" w:fill="C6D9F1" w:themeFill="text2" w:themeFillTint="33"/>
          </w:tcPr>
          <w:p w14:paraId="0747D347"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0828D545" w14:textId="77777777" w:rsidTr="00012CFB">
        <w:tc>
          <w:tcPr>
            <w:tcW w:w="8340" w:type="dxa"/>
            <w:shd w:val="clear" w:color="auto" w:fill="FFFFFF" w:themeFill="background1"/>
          </w:tcPr>
          <w:p w14:paraId="13E9B747"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8DB8E77" w14:textId="5EF07573" w:rsidR="005E47C8" w:rsidRDefault="005E47C8" w:rsidP="005E47C8">
      <w:pPr>
        <w:spacing w:after="2765"/>
        <w:ind w:left="709"/>
        <w:contextualSpacing/>
      </w:pPr>
      <w:bookmarkStart w:id="285" w:name="A32a8"/>
      <w:bookmarkEnd w:id="285"/>
    </w:p>
    <w:p w14:paraId="393BE20B" w14:textId="77777777" w:rsidR="005E47C8" w:rsidRDefault="005E47C8" w:rsidP="005E47C8">
      <w:pPr>
        <w:spacing w:after="2765"/>
        <w:ind w:left="709"/>
        <w:contextualSpacing/>
      </w:pPr>
    </w:p>
    <w:p w14:paraId="569A21AD" w14:textId="3761AD23" w:rsidR="0030494D" w:rsidRPr="0030494D" w:rsidRDefault="0030494D" w:rsidP="000D12BB">
      <w:pPr>
        <w:numPr>
          <w:ilvl w:val="0"/>
          <w:numId w:val="3"/>
        </w:numPr>
        <w:spacing w:after="2765"/>
        <w:ind w:left="709" w:hanging="709"/>
        <w:contextualSpacing/>
      </w:pPr>
      <w:r w:rsidRPr="0030494D">
        <w:t xml:space="preserve">Dies MUSS auch gelten, wenn es einem Angreifer gelingt, die Firewall neu zu </w:t>
      </w:r>
      <w:r w:rsidR="00C5607B">
        <w:br/>
      </w:r>
      <w:r w:rsidRPr="0030494D">
        <w:t>starten.</w:t>
      </w:r>
    </w:p>
    <w:p w14:paraId="17560245" w14:textId="77777777" w:rsidR="00206366" w:rsidRPr="0030494D" w:rsidRDefault="00206366" w:rsidP="0030494D">
      <w:pPr>
        <w:ind w:left="709"/>
        <w:contextualSpacing/>
      </w:pPr>
    </w:p>
    <w:p w14:paraId="228362CB"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2571BF38"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17C18709" w14:textId="7DB2677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40374101"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7EE71EF" w14:textId="77777777" w:rsidTr="00012CFB">
        <w:trPr>
          <w:trHeight w:val="205"/>
        </w:trPr>
        <w:tc>
          <w:tcPr>
            <w:tcW w:w="8356" w:type="dxa"/>
            <w:shd w:val="clear" w:color="auto" w:fill="D6E3BC" w:themeFill="accent3" w:themeFillTint="66"/>
          </w:tcPr>
          <w:p w14:paraId="766626E1" w14:textId="4FCC2C50" w:rsidR="0030494D" w:rsidRPr="0030494D" w:rsidRDefault="00735B7D" w:rsidP="0030494D">
            <w:pPr>
              <w:suppressAutoHyphens/>
              <w:spacing w:before="120" w:after="120"/>
            </w:pPr>
            <w:r>
              <w:t xml:space="preserve">Umsetzung: JA / TEILWEISE / NEIN / ENTBEHRLICH </w:t>
            </w:r>
          </w:p>
        </w:tc>
      </w:tr>
      <w:tr w:rsidR="0030494D" w:rsidRPr="0030494D" w14:paraId="095D334B" w14:textId="77777777" w:rsidTr="00012CFB">
        <w:tc>
          <w:tcPr>
            <w:tcW w:w="8356" w:type="dxa"/>
          </w:tcPr>
          <w:p w14:paraId="2195C2C1" w14:textId="77777777" w:rsidR="0030494D" w:rsidRPr="0030494D" w:rsidRDefault="0030494D" w:rsidP="0030494D">
            <w:pPr>
              <w:suppressAutoHyphens/>
              <w:spacing w:before="120" w:after="120"/>
              <w:rPr>
                <w:color w:val="000000" w:themeColor="text1"/>
              </w:rPr>
            </w:pPr>
            <w:bookmarkStart w:id="286" w:name="A32u8"/>
            <w:bookmarkEnd w:id="286"/>
            <w:r w:rsidRPr="0030494D">
              <w:rPr>
                <w:color w:val="000000" w:themeColor="text1"/>
              </w:rPr>
              <w:t>Ihr aktueller Umsetzungsstand</w:t>
            </w:r>
          </w:p>
        </w:tc>
      </w:tr>
    </w:tbl>
    <w:p w14:paraId="57857B2B"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57B12919" w14:textId="77777777" w:rsidTr="00012CFB">
        <w:tc>
          <w:tcPr>
            <w:tcW w:w="8340" w:type="dxa"/>
            <w:tcBorders>
              <w:bottom w:val="single" w:sz="4" w:space="0" w:color="auto"/>
            </w:tcBorders>
            <w:shd w:val="clear" w:color="auto" w:fill="C6D9F1" w:themeFill="text2" w:themeFillTint="33"/>
          </w:tcPr>
          <w:p w14:paraId="36D2FFEE"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23FD2EB5" w14:textId="77777777" w:rsidTr="00012CFB">
        <w:tc>
          <w:tcPr>
            <w:tcW w:w="8340" w:type="dxa"/>
            <w:shd w:val="clear" w:color="auto" w:fill="FFFFFF" w:themeFill="background1"/>
          </w:tcPr>
          <w:p w14:paraId="4282838A"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3207F5C" w14:textId="77777777" w:rsidR="005E47C8" w:rsidRDefault="005E47C8" w:rsidP="005E47C8">
      <w:pPr>
        <w:pStyle w:val="berschrift2"/>
        <w:numPr>
          <w:ilvl w:val="0"/>
          <w:numId w:val="0"/>
        </w:numPr>
        <w:ind w:left="578"/>
      </w:pPr>
    </w:p>
    <w:p w14:paraId="3CB578E8" w14:textId="5851BF30" w:rsidR="00383F8F" w:rsidRPr="001D1E98" w:rsidRDefault="00746C6E" w:rsidP="00746C6E">
      <w:pPr>
        <w:pStyle w:val="berschrift2"/>
      </w:pPr>
      <w:r>
        <w:t xml:space="preserve"> </w:t>
      </w:r>
      <w:bookmarkStart w:id="287" w:name="_Toc93444913"/>
      <w:r w:rsidR="001D1E98" w:rsidRPr="001D1E98">
        <w:t xml:space="preserve">Auslagerung von funktionalen Erweiterungen auf dedizierte </w:t>
      </w:r>
      <w:r>
        <w:br/>
        <w:t xml:space="preserve">   </w:t>
      </w:r>
      <w:r w:rsidR="001D1E98" w:rsidRPr="001D1E98">
        <w:t xml:space="preserve">Hardware </w:t>
      </w:r>
      <w:r w:rsidR="00383F8F" w:rsidRPr="001D1E98">
        <w:t>(H) [A2</w:t>
      </w:r>
      <w:r w:rsidR="001D1E98" w:rsidRPr="001D1E98">
        <w:t>6</w:t>
      </w:r>
      <w:r w:rsidR="00383F8F" w:rsidRPr="001D1E98">
        <w:t>]</w:t>
      </w:r>
      <w:bookmarkEnd w:id="287"/>
    </w:p>
    <w:p w14:paraId="5BFE1EC3" w14:textId="77777777" w:rsidR="00383F8F" w:rsidRPr="0030494D" w:rsidRDefault="00383F8F" w:rsidP="0030494D">
      <w:pPr>
        <w:suppressAutoHyphens/>
        <w:spacing w:after="240"/>
        <w:ind w:left="720"/>
        <w:rPr>
          <w:color w:val="000000" w:themeColor="text1"/>
        </w:rPr>
      </w:pPr>
    </w:p>
    <w:p w14:paraId="65F9906A" w14:textId="39502006" w:rsidR="0030494D" w:rsidRPr="0030494D" w:rsidRDefault="0030494D" w:rsidP="000D12BB">
      <w:pPr>
        <w:numPr>
          <w:ilvl w:val="0"/>
          <w:numId w:val="3"/>
        </w:numPr>
        <w:spacing w:after="2765"/>
        <w:ind w:left="709" w:hanging="709"/>
        <w:contextualSpacing/>
      </w:pPr>
      <w:bookmarkStart w:id="288" w:name="A32a9"/>
      <w:bookmarkEnd w:id="288"/>
      <w:r w:rsidRPr="0030494D">
        <w:t xml:space="preserve">Funktionale Erweiterungen der Firewall MÜSSEN auf dedizierte Hard- und </w:t>
      </w:r>
      <w:r w:rsidR="001D1E98">
        <w:br/>
      </w:r>
      <w:r w:rsidRPr="0030494D">
        <w:t>Software ausgelagert werden.</w:t>
      </w:r>
    </w:p>
    <w:p w14:paraId="3226290C" w14:textId="77777777" w:rsidR="0030494D" w:rsidRPr="0030494D" w:rsidRDefault="0030494D" w:rsidP="0030494D">
      <w:pPr>
        <w:ind w:left="709"/>
        <w:contextualSpacing/>
      </w:pPr>
    </w:p>
    <w:p w14:paraId="7D017278"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B915FE1"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5317FEFF" w14:textId="5F6B9240"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3CD695FD"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0A22D892" w14:textId="77777777" w:rsidTr="00012CFB">
        <w:trPr>
          <w:trHeight w:val="205"/>
        </w:trPr>
        <w:tc>
          <w:tcPr>
            <w:tcW w:w="8356" w:type="dxa"/>
            <w:shd w:val="clear" w:color="auto" w:fill="D6E3BC" w:themeFill="accent3" w:themeFillTint="66"/>
          </w:tcPr>
          <w:p w14:paraId="5A9E68AF" w14:textId="5BE8EC66" w:rsidR="0030494D" w:rsidRPr="0030494D" w:rsidRDefault="00735B7D" w:rsidP="0030494D">
            <w:pPr>
              <w:suppressAutoHyphens/>
              <w:spacing w:before="120" w:after="120"/>
            </w:pPr>
            <w:r>
              <w:t xml:space="preserve">Umsetzung: JA / TEILWEISE / NEIN / ENTBEHRLICH </w:t>
            </w:r>
          </w:p>
        </w:tc>
      </w:tr>
      <w:tr w:rsidR="0030494D" w:rsidRPr="0030494D" w14:paraId="6ED25D41" w14:textId="77777777" w:rsidTr="00012CFB">
        <w:tc>
          <w:tcPr>
            <w:tcW w:w="8356" w:type="dxa"/>
          </w:tcPr>
          <w:p w14:paraId="75DB0817" w14:textId="77777777" w:rsidR="0030494D" w:rsidRPr="0030494D" w:rsidRDefault="0030494D" w:rsidP="0030494D">
            <w:pPr>
              <w:suppressAutoHyphens/>
              <w:spacing w:before="120" w:after="120"/>
              <w:rPr>
                <w:color w:val="000000" w:themeColor="text1"/>
              </w:rPr>
            </w:pPr>
            <w:bookmarkStart w:id="289" w:name="A32u9"/>
            <w:bookmarkEnd w:id="289"/>
            <w:r w:rsidRPr="0030494D">
              <w:rPr>
                <w:color w:val="000000" w:themeColor="text1"/>
              </w:rPr>
              <w:t>Ihr aktueller Umsetzungsstand</w:t>
            </w:r>
          </w:p>
        </w:tc>
      </w:tr>
    </w:tbl>
    <w:p w14:paraId="17506D0B"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3EA4975" w14:textId="77777777" w:rsidTr="00012CFB">
        <w:tc>
          <w:tcPr>
            <w:tcW w:w="8340" w:type="dxa"/>
            <w:tcBorders>
              <w:bottom w:val="single" w:sz="4" w:space="0" w:color="auto"/>
            </w:tcBorders>
            <w:shd w:val="clear" w:color="auto" w:fill="C6D9F1" w:themeFill="text2" w:themeFillTint="33"/>
          </w:tcPr>
          <w:p w14:paraId="0373FE2A"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051B5F99" w14:textId="77777777" w:rsidTr="00012CFB">
        <w:tc>
          <w:tcPr>
            <w:tcW w:w="8340" w:type="dxa"/>
            <w:shd w:val="clear" w:color="auto" w:fill="FFFFFF" w:themeFill="background1"/>
          </w:tcPr>
          <w:p w14:paraId="1E10C9D3"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062F300D" w14:textId="3435BE51" w:rsidR="0030494D" w:rsidRDefault="0030494D" w:rsidP="0030494D">
      <w:pPr>
        <w:suppressAutoHyphens/>
        <w:spacing w:after="240"/>
        <w:ind w:left="720"/>
        <w:rPr>
          <w:color w:val="000000" w:themeColor="text1"/>
        </w:rPr>
      </w:pPr>
    </w:p>
    <w:p w14:paraId="0CD3085D" w14:textId="77777777" w:rsidR="005E47C8" w:rsidRDefault="005E47C8" w:rsidP="0030494D">
      <w:pPr>
        <w:suppressAutoHyphens/>
        <w:spacing w:after="240"/>
        <w:ind w:left="720"/>
        <w:rPr>
          <w:color w:val="000000" w:themeColor="text1"/>
        </w:rPr>
      </w:pPr>
    </w:p>
    <w:p w14:paraId="411CA0CF" w14:textId="61842DC7" w:rsidR="001D1E98" w:rsidRPr="001D1E98" w:rsidRDefault="00746C6E" w:rsidP="00746C6E">
      <w:pPr>
        <w:pStyle w:val="berschrift2"/>
      </w:pPr>
      <w:r>
        <w:t xml:space="preserve"> </w:t>
      </w:r>
      <w:bookmarkStart w:id="290" w:name="_Toc93444914"/>
      <w:r w:rsidR="001D1E98" w:rsidRPr="001D1E98">
        <w:t>Einsatz verschiedener Firewall-Betriebssysteme und -Pro</w:t>
      </w:r>
      <w:r>
        <w:br/>
        <w:t xml:space="preserve">   </w:t>
      </w:r>
      <w:r w:rsidR="001D1E98" w:rsidRPr="001D1E98">
        <w:t>dukte in einer mehrstufigen Firewall-Architektur</w:t>
      </w:r>
      <w:r w:rsidR="001D1E98" w:rsidRPr="001D1E98">
        <w:t xml:space="preserve">  </w:t>
      </w:r>
      <w:r w:rsidR="001D1E98" w:rsidRPr="001D1E98">
        <w:t>(H) [A2</w:t>
      </w:r>
      <w:r w:rsidR="001D1E98" w:rsidRPr="001D1E98">
        <w:t>7</w:t>
      </w:r>
      <w:r w:rsidR="001D1E98" w:rsidRPr="001D1E98">
        <w:t>]</w:t>
      </w:r>
      <w:bookmarkEnd w:id="290"/>
    </w:p>
    <w:p w14:paraId="4BD4F304" w14:textId="77777777" w:rsidR="001D1E98" w:rsidRPr="0030494D" w:rsidRDefault="001D1E98" w:rsidP="0030494D">
      <w:pPr>
        <w:suppressAutoHyphens/>
        <w:spacing w:after="240"/>
        <w:ind w:left="720"/>
        <w:rPr>
          <w:color w:val="000000" w:themeColor="text1"/>
        </w:rPr>
      </w:pPr>
    </w:p>
    <w:p w14:paraId="5B53106D" w14:textId="14831119" w:rsidR="0030494D" w:rsidRDefault="0030494D" w:rsidP="000D12BB">
      <w:pPr>
        <w:numPr>
          <w:ilvl w:val="0"/>
          <w:numId w:val="3"/>
        </w:numPr>
        <w:spacing w:after="2765"/>
        <w:ind w:left="709" w:hanging="709"/>
        <w:contextualSpacing/>
      </w:pPr>
      <w:bookmarkStart w:id="291" w:name="A32a10"/>
      <w:bookmarkEnd w:id="291"/>
      <w:r w:rsidRPr="0030494D">
        <w:t>In einer mehrstufigen Firewall-Architektur MÜSSEN unterschiedliche Betriebssysteme und -Produkte für die äußeren und inneren Firewalls eingesetzt werden.</w:t>
      </w:r>
    </w:p>
    <w:p w14:paraId="1CAA1E29" w14:textId="77777777" w:rsidR="0030494D" w:rsidRPr="0030494D" w:rsidRDefault="0030494D" w:rsidP="0030494D">
      <w:pPr>
        <w:ind w:left="709"/>
        <w:contextualSpacing/>
      </w:pPr>
    </w:p>
    <w:p w14:paraId="5BA36F44" w14:textId="77777777" w:rsidR="00206366" w:rsidRDefault="00206366" w:rsidP="0030494D">
      <w:pPr>
        <w:spacing w:after="240"/>
        <w:ind w:left="709"/>
        <w:contextualSpacing/>
        <w:rPr>
          <w:color w:val="FF0000"/>
        </w:rPr>
      </w:pPr>
    </w:p>
    <w:p w14:paraId="356A7118" w14:textId="77777777" w:rsidR="00206366" w:rsidRDefault="00206366" w:rsidP="0030494D">
      <w:pPr>
        <w:spacing w:after="240"/>
        <w:ind w:left="709"/>
        <w:contextualSpacing/>
        <w:rPr>
          <w:color w:val="FF0000"/>
        </w:rPr>
      </w:pPr>
    </w:p>
    <w:p w14:paraId="4553C856" w14:textId="4AFF0B89"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A3962FC"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6972BEC" w14:textId="24F17AC6"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EFFD691"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403AD755" w14:textId="77777777" w:rsidTr="00012CFB">
        <w:trPr>
          <w:trHeight w:val="205"/>
        </w:trPr>
        <w:tc>
          <w:tcPr>
            <w:tcW w:w="8356" w:type="dxa"/>
            <w:shd w:val="clear" w:color="auto" w:fill="D6E3BC" w:themeFill="accent3" w:themeFillTint="66"/>
          </w:tcPr>
          <w:p w14:paraId="307CD66D" w14:textId="55BEC6CB" w:rsidR="0030494D" w:rsidRPr="0030494D" w:rsidRDefault="00735B7D" w:rsidP="0030494D">
            <w:pPr>
              <w:suppressAutoHyphens/>
              <w:spacing w:before="120" w:after="120"/>
            </w:pPr>
            <w:r>
              <w:t xml:space="preserve">Umsetzung: JA / TEILWEISE / NEIN / ENTBEHRLICH </w:t>
            </w:r>
          </w:p>
        </w:tc>
      </w:tr>
      <w:tr w:rsidR="0030494D" w:rsidRPr="0030494D" w14:paraId="08D0A412" w14:textId="77777777" w:rsidTr="00012CFB">
        <w:tc>
          <w:tcPr>
            <w:tcW w:w="8356" w:type="dxa"/>
          </w:tcPr>
          <w:p w14:paraId="2C63B983" w14:textId="77777777" w:rsidR="0030494D" w:rsidRPr="0030494D" w:rsidRDefault="0030494D" w:rsidP="0030494D">
            <w:pPr>
              <w:suppressAutoHyphens/>
              <w:spacing w:before="120" w:after="120"/>
              <w:rPr>
                <w:color w:val="000000" w:themeColor="text1"/>
              </w:rPr>
            </w:pPr>
            <w:bookmarkStart w:id="292" w:name="A32u10"/>
            <w:bookmarkEnd w:id="292"/>
            <w:r w:rsidRPr="0030494D">
              <w:rPr>
                <w:color w:val="000000" w:themeColor="text1"/>
              </w:rPr>
              <w:t>Ihr aktueller Umsetzungsstand</w:t>
            </w:r>
          </w:p>
        </w:tc>
      </w:tr>
    </w:tbl>
    <w:p w14:paraId="4732F2F9"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7E90EC4A" w14:textId="77777777" w:rsidTr="00012CFB">
        <w:tc>
          <w:tcPr>
            <w:tcW w:w="8340" w:type="dxa"/>
            <w:tcBorders>
              <w:bottom w:val="single" w:sz="4" w:space="0" w:color="auto"/>
            </w:tcBorders>
            <w:shd w:val="clear" w:color="auto" w:fill="C6D9F1" w:themeFill="text2" w:themeFillTint="33"/>
          </w:tcPr>
          <w:p w14:paraId="08A00949"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76FAF36D" w14:textId="77777777" w:rsidTr="00012CFB">
        <w:tc>
          <w:tcPr>
            <w:tcW w:w="8340" w:type="dxa"/>
            <w:shd w:val="clear" w:color="auto" w:fill="FFFFFF" w:themeFill="background1"/>
          </w:tcPr>
          <w:p w14:paraId="18C5CA9F"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4C312972" w14:textId="77777777" w:rsidR="00206366" w:rsidRDefault="00206366" w:rsidP="00206366">
      <w:pPr>
        <w:pStyle w:val="berschrift2"/>
        <w:numPr>
          <w:ilvl w:val="0"/>
          <w:numId w:val="0"/>
        </w:numPr>
        <w:ind w:left="578"/>
      </w:pPr>
      <w:bookmarkStart w:id="293" w:name="A28"/>
      <w:bookmarkStart w:id="294" w:name="_Toc93436319"/>
      <w:bookmarkEnd w:id="293"/>
    </w:p>
    <w:p w14:paraId="49F2F80C" w14:textId="1CDC5838" w:rsidR="0030494D" w:rsidRPr="0030494D" w:rsidRDefault="0030494D" w:rsidP="00746C6E">
      <w:pPr>
        <w:pStyle w:val="berschrift2"/>
      </w:pPr>
      <w:bookmarkStart w:id="295" w:name="_Toc93444915"/>
      <w:r w:rsidRPr="0030494D">
        <w:t>Zentrale Filterung von aktiven Inhalten (H) [A28]</w:t>
      </w:r>
      <w:bookmarkEnd w:id="294"/>
      <w:bookmarkEnd w:id="295"/>
    </w:p>
    <w:p w14:paraId="0922CD1D" w14:textId="77777777" w:rsidR="0030494D" w:rsidRPr="0030494D" w:rsidRDefault="0030494D" w:rsidP="0030494D">
      <w:pPr>
        <w:suppressAutoHyphens/>
        <w:spacing w:after="240"/>
        <w:ind w:left="720"/>
        <w:rPr>
          <w:color w:val="000000" w:themeColor="text1"/>
        </w:rPr>
      </w:pPr>
    </w:p>
    <w:p w14:paraId="434B27EE" w14:textId="3F295B52" w:rsidR="00C5607B" w:rsidRDefault="0030494D" w:rsidP="000D12BB">
      <w:pPr>
        <w:numPr>
          <w:ilvl w:val="0"/>
          <w:numId w:val="3"/>
        </w:numPr>
        <w:spacing w:after="2765"/>
        <w:ind w:left="709" w:hanging="709"/>
        <w:contextualSpacing/>
      </w:pPr>
      <w:bookmarkStart w:id="296" w:name="A28a1"/>
      <w:bookmarkEnd w:id="296"/>
      <w:r w:rsidRPr="0030494D">
        <w:t xml:space="preserve">Aktive Inhalte MÜSSEN gemäß den Sicherheitszielen der Institution zentral </w:t>
      </w:r>
      <w:r w:rsidR="00C5607B">
        <w:br/>
      </w:r>
      <w:r w:rsidRPr="0030494D">
        <w:t xml:space="preserve">gefiltert werden. </w:t>
      </w:r>
    </w:p>
    <w:p w14:paraId="10CB6700" w14:textId="46F15DF3" w:rsidR="00C5607B" w:rsidRDefault="00C5607B" w:rsidP="00C5607B">
      <w:pPr>
        <w:spacing w:after="2765"/>
        <w:ind w:left="709"/>
        <w:contextualSpacing/>
      </w:pPr>
    </w:p>
    <w:p w14:paraId="32DADC74" w14:textId="77777777" w:rsidR="00C5607B" w:rsidRPr="0030494D" w:rsidRDefault="00C5607B" w:rsidP="00C5607B">
      <w:pPr>
        <w:spacing w:after="240"/>
        <w:ind w:left="709"/>
        <w:contextualSpacing/>
        <w:rPr>
          <w:color w:val="FF0000"/>
        </w:rPr>
      </w:pPr>
      <w:r w:rsidRPr="0030494D">
        <w:rPr>
          <w:color w:val="FF0000"/>
        </w:rPr>
        <w:t xml:space="preserve">Hier steht Ihre Konkretisierung des BSI-Textes der Anforderungen unter </w:t>
      </w:r>
    </w:p>
    <w:p w14:paraId="11481CD2" w14:textId="77777777" w:rsidR="00C5607B" w:rsidRPr="0030494D" w:rsidRDefault="00C5607B" w:rsidP="00C5607B">
      <w:pPr>
        <w:spacing w:after="240"/>
        <w:ind w:left="709"/>
        <w:contextualSpacing/>
        <w:rPr>
          <w:color w:val="FF0000"/>
        </w:rPr>
      </w:pPr>
      <w:r w:rsidRPr="0030494D">
        <w:rPr>
          <w:color w:val="FF0000"/>
        </w:rPr>
        <w:t xml:space="preserve">Beachtung der Gegebenheiten der Behörde und unter der Aufrechterhaltung </w:t>
      </w:r>
    </w:p>
    <w:p w14:paraId="16864D21" w14:textId="1ADC9F14" w:rsidR="00C5607B" w:rsidRDefault="00C5607B" w:rsidP="00C5607B">
      <w:pPr>
        <w:spacing w:after="240"/>
        <w:ind w:left="709"/>
        <w:contextualSpacing/>
        <w:rPr>
          <w:color w:val="FF0000"/>
        </w:rPr>
      </w:pPr>
      <w:r w:rsidRPr="0030494D">
        <w:rPr>
          <w:color w:val="FF0000"/>
        </w:rPr>
        <w:t xml:space="preserve">der Kernaussage </w:t>
      </w:r>
      <w:r>
        <w:rPr>
          <w:color w:val="FF0000"/>
        </w:rPr>
        <w:t>der BSI-Anforderung.</w:t>
      </w:r>
    </w:p>
    <w:p w14:paraId="39499E3D" w14:textId="77777777" w:rsidR="00C5607B" w:rsidRPr="0030494D" w:rsidRDefault="00C5607B" w:rsidP="001D1E98">
      <w:pPr>
        <w:spacing w:after="240"/>
        <w:contextualSpacing/>
        <w:rPr>
          <w:color w:val="FF0000"/>
        </w:rPr>
      </w:pPr>
    </w:p>
    <w:tbl>
      <w:tblPr>
        <w:tblStyle w:val="Tabellenraster"/>
        <w:tblW w:w="0" w:type="auto"/>
        <w:tblInd w:w="704" w:type="dxa"/>
        <w:tblLook w:val="04A0" w:firstRow="1" w:lastRow="0" w:firstColumn="1" w:lastColumn="0" w:noHBand="0" w:noVBand="1"/>
      </w:tblPr>
      <w:tblGrid>
        <w:gridCol w:w="8356"/>
      </w:tblGrid>
      <w:tr w:rsidR="00C5607B" w:rsidRPr="0030494D" w14:paraId="6D9595A2" w14:textId="77777777" w:rsidTr="00012CFB">
        <w:trPr>
          <w:trHeight w:val="205"/>
        </w:trPr>
        <w:tc>
          <w:tcPr>
            <w:tcW w:w="8356" w:type="dxa"/>
            <w:shd w:val="clear" w:color="auto" w:fill="D6E3BC" w:themeFill="accent3" w:themeFillTint="66"/>
          </w:tcPr>
          <w:p w14:paraId="58486D4A" w14:textId="4C9D8151" w:rsidR="00C5607B" w:rsidRPr="0030494D" w:rsidRDefault="00735B7D" w:rsidP="00012CFB">
            <w:pPr>
              <w:suppressAutoHyphens/>
              <w:spacing w:before="120" w:after="120"/>
            </w:pPr>
            <w:r>
              <w:t xml:space="preserve">Umsetzung: JA / TEILWEISE / NEIN / ENTBEHRLICH </w:t>
            </w:r>
          </w:p>
        </w:tc>
      </w:tr>
      <w:tr w:rsidR="00C5607B" w:rsidRPr="0030494D" w14:paraId="22AE08D2" w14:textId="77777777" w:rsidTr="00012CFB">
        <w:tc>
          <w:tcPr>
            <w:tcW w:w="8356" w:type="dxa"/>
          </w:tcPr>
          <w:p w14:paraId="1E9A5B52" w14:textId="77777777" w:rsidR="00C5607B" w:rsidRPr="0030494D" w:rsidRDefault="00C5607B" w:rsidP="00012CFB">
            <w:pPr>
              <w:suppressAutoHyphens/>
              <w:spacing w:before="120" w:after="120"/>
              <w:rPr>
                <w:color w:val="000000" w:themeColor="text1"/>
              </w:rPr>
            </w:pPr>
            <w:r w:rsidRPr="0030494D">
              <w:rPr>
                <w:color w:val="000000" w:themeColor="text1"/>
              </w:rPr>
              <w:t>Ihr aktueller Umsetzungsstand</w:t>
            </w:r>
          </w:p>
        </w:tc>
      </w:tr>
    </w:tbl>
    <w:p w14:paraId="09952454" w14:textId="77777777" w:rsidR="00C5607B" w:rsidRPr="0030494D" w:rsidRDefault="00C5607B" w:rsidP="00C5607B">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07B" w:rsidRPr="0030494D" w14:paraId="317E2F9A" w14:textId="77777777" w:rsidTr="00012CFB">
        <w:tc>
          <w:tcPr>
            <w:tcW w:w="8340" w:type="dxa"/>
            <w:tcBorders>
              <w:bottom w:val="single" w:sz="4" w:space="0" w:color="auto"/>
            </w:tcBorders>
            <w:shd w:val="clear" w:color="auto" w:fill="C6D9F1" w:themeFill="text2" w:themeFillTint="33"/>
          </w:tcPr>
          <w:p w14:paraId="399F5B4B" w14:textId="77777777" w:rsidR="00C5607B" w:rsidRPr="0030494D" w:rsidRDefault="00C5607B" w:rsidP="00012CFB">
            <w:pPr>
              <w:spacing w:before="60" w:after="60"/>
              <w:rPr>
                <w:color w:val="000000" w:themeColor="text1"/>
              </w:rPr>
            </w:pPr>
            <w:r w:rsidRPr="0030494D">
              <w:rPr>
                <w:color w:val="000000" w:themeColor="text1"/>
              </w:rPr>
              <w:t>Einspruch - diese Anforderung soll nicht aufgenommen werden!</w:t>
            </w:r>
          </w:p>
        </w:tc>
      </w:tr>
      <w:tr w:rsidR="00C5607B" w:rsidRPr="0030494D" w14:paraId="61573A43" w14:textId="77777777" w:rsidTr="00012CFB">
        <w:tc>
          <w:tcPr>
            <w:tcW w:w="8340" w:type="dxa"/>
            <w:shd w:val="clear" w:color="auto" w:fill="FFFFFF" w:themeFill="background1"/>
          </w:tcPr>
          <w:p w14:paraId="50F4FB3D" w14:textId="77777777" w:rsidR="00C5607B" w:rsidRPr="0030494D" w:rsidRDefault="00C5607B" w:rsidP="00012CFB">
            <w:pPr>
              <w:spacing w:before="60" w:after="60"/>
              <w:rPr>
                <w:color w:val="000000" w:themeColor="text1"/>
              </w:rPr>
            </w:pPr>
            <w:r w:rsidRPr="0030494D">
              <w:rPr>
                <w:color w:val="000000" w:themeColor="text1"/>
              </w:rPr>
              <w:t>Begründung der Fachseite:</w:t>
            </w:r>
          </w:p>
        </w:tc>
      </w:tr>
    </w:tbl>
    <w:p w14:paraId="6A62F3C7" w14:textId="77777777" w:rsidR="00C5607B" w:rsidRPr="0030494D" w:rsidRDefault="00C5607B" w:rsidP="00C5607B">
      <w:pPr>
        <w:spacing w:before="480" w:line="240" w:lineRule="auto"/>
      </w:pPr>
    </w:p>
    <w:p w14:paraId="2D34B125" w14:textId="77777777" w:rsidR="00C5607B" w:rsidRDefault="0030494D" w:rsidP="000D12BB">
      <w:pPr>
        <w:numPr>
          <w:ilvl w:val="0"/>
          <w:numId w:val="3"/>
        </w:numPr>
        <w:spacing w:after="2765"/>
        <w:ind w:left="709" w:hanging="709"/>
        <w:contextualSpacing/>
      </w:pPr>
      <w:r w:rsidRPr="0030494D">
        <w:t xml:space="preserve">Dafür MUSS auch der verschlüsselte Datenverkehr entschlüsselt werden. </w:t>
      </w:r>
    </w:p>
    <w:p w14:paraId="041C616B" w14:textId="3349D1B2" w:rsidR="00C5607B" w:rsidRDefault="00C5607B" w:rsidP="00C5607B">
      <w:pPr>
        <w:spacing w:after="2765"/>
        <w:ind w:left="709"/>
        <w:contextualSpacing/>
      </w:pPr>
    </w:p>
    <w:p w14:paraId="7AC5A2D8" w14:textId="77777777" w:rsidR="00C5607B" w:rsidRPr="0030494D" w:rsidRDefault="00C5607B" w:rsidP="00C5607B">
      <w:pPr>
        <w:spacing w:after="240"/>
        <w:ind w:left="709"/>
        <w:contextualSpacing/>
        <w:rPr>
          <w:color w:val="FF0000"/>
        </w:rPr>
      </w:pPr>
      <w:r w:rsidRPr="0030494D">
        <w:rPr>
          <w:color w:val="FF0000"/>
        </w:rPr>
        <w:t xml:space="preserve">Hier steht Ihre Konkretisierung des BSI-Textes der Anforderungen unter </w:t>
      </w:r>
    </w:p>
    <w:p w14:paraId="0B053A79" w14:textId="77777777" w:rsidR="00C5607B" w:rsidRPr="0030494D" w:rsidRDefault="00C5607B" w:rsidP="00C5607B">
      <w:pPr>
        <w:spacing w:after="240"/>
        <w:ind w:left="709"/>
        <w:contextualSpacing/>
        <w:rPr>
          <w:color w:val="FF0000"/>
        </w:rPr>
      </w:pPr>
      <w:r w:rsidRPr="0030494D">
        <w:rPr>
          <w:color w:val="FF0000"/>
        </w:rPr>
        <w:t xml:space="preserve">Beachtung der Gegebenheiten der Behörde und unter der Aufrechterhaltung </w:t>
      </w:r>
    </w:p>
    <w:p w14:paraId="62A0ED20" w14:textId="77777777" w:rsidR="00C5607B" w:rsidRDefault="00C5607B" w:rsidP="00C5607B">
      <w:pPr>
        <w:spacing w:after="240"/>
        <w:ind w:left="709"/>
        <w:contextualSpacing/>
        <w:rPr>
          <w:color w:val="FF0000"/>
        </w:rPr>
      </w:pPr>
      <w:r w:rsidRPr="0030494D">
        <w:rPr>
          <w:color w:val="FF0000"/>
        </w:rPr>
        <w:t xml:space="preserve">der Kernaussage </w:t>
      </w:r>
      <w:r>
        <w:rPr>
          <w:color w:val="FF0000"/>
        </w:rPr>
        <w:t>der BSI-Anforderung.</w:t>
      </w:r>
    </w:p>
    <w:p w14:paraId="52B5D52B" w14:textId="77777777" w:rsidR="00C5607B" w:rsidRPr="0030494D" w:rsidRDefault="00C5607B" w:rsidP="00C5607B">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C5607B" w:rsidRPr="0030494D" w14:paraId="6745482D" w14:textId="77777777" w:rsidTr="00012CFB">
        <w:trPr>
          <w:trHeight w:val="205"/>
        </w:trPr>
        <w:tc>
          <w:tcPr>
            <w:tcW w:w="8356" w:type="dxa"/>
            <w:shd w:val="clear" w:color="auto" w:fill="D6E3BC" w:themeFill="accent3" w:themeFillTint="66"/>
          </w:tcPr>
          <w:p w14:paraId="24BFA5B8" w14:textId="5891A983" w:rsidR="00C5607B" w:rsidRPr="0030494D" w:rsidRDefault="00735B7D" w:rsidP="00012CFB">
            <w:pPr>
              <w:suppressAutoHyphens/>
              <w:spacing w:before="120" w:after="120"/>
            </w:pPr>
            <w:r>
              <w:t xml:space="preserve">Umsetzung: JA / TEILWEISE / NEIN / ENTBEHRLICH </w:t>
            </w:r>
          </w:p>
        </w:tc>
      </w:tr>
      <w:tr w:rsidR="00C5607B" w:rsidRPr="0030494D" w14:paraId="511597A8" w14:textId="77777777" w:rsidTr="00012CFB">
        <w:tc>
          <w:tcPr>
            <w:tcW w:w="8356" w:type="dxa"/>
          </w:tcPr>
          <w:p w14:paraId="67EED95C" w14:textId="77777777" w:rsidR="00C5607B" w:rsidRPr="0030494D" w:rsidRDefault="00C5607B" w:rsidP="00012CFB">
            <w:pPr>
              <w:suppressAutoHyphens/>
              <w:spacing w:before="120" w:after="120"/>
              <w:rPr>
                <w:color w:val="000000" w:themeColor="text1"/>
              </w:rPr>
            </w:pPr>
            <w:r w:rsidRPr="0030494D">
              <w:rPr>
                <w:color w:val="000000" w:themeColor="text1"/>
              </w:rPr>
              <w:t>Ihr aktueller Umsetzungsstand</w:t>
            </w:r>
          </w:p>
        </w:tc>
      </w:tr>
    </w:tbl>
    <w:p w14:paraId="4467DDD3" w14:textId="77777777" w:rsidR="00C5607B" w:rsidRPr="0030494D" w:rsidRDefault="00C5607B" w:rsidP="00C5607B">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07B" w:rsidRPr="0030494D" w14:paraId="5AAD31DE" w14:textId="77777777" w:rsidTr="00012CFB">
        <w:tc>
          <w:tcPr>
            <w:tcW w:w="8340" w:type="dxa"/>
            <w:tcBorders>
              <w:bottom w:val="single" w:sz="4" w:space="0" w:color="auto"/>
            </w:tcBorders>
            <w:shd w:val="clear" w:color="auto" w:fill="C6D9F1" w:themeFill="text2" w:themeFillTint="33"/>
          </w:tcPr>
          <w:p w14:paraId="5FB5C0AA" w14:textId="77777777" w:rsidR="00C5607B" w:rsidRPr="0030494D" w:rsidRDefault="00C5607B" w:rsidP="00012CFB">
            <w:pPr>
              <w:spacing w:before="60" w:after="60"/>
              <w:rPr>
                <w:color w:val="000000" w:themeColor="text1"/>
              </w:rPr>
            </w:pPr>
            <w:r w:rsidRPr="0030494D">
              <w:rPr>
                <w:color w:val="000000" w:themeColor="text1"/>
              </w:rPr>
              <w:t>Einspruch - diese Anforderung soll nicht aufgenommen werden!</w:t>
            </w:r>
          </w:p>
        </w:tc>
      </w:tr>
      <w:tr w:rsidR="00C5607B" w:rsidRPr="0030494D" w14:paraId="727700D4" w14:textId="77777777" w:rsidTr="00012CFB">
        <w:tc>
          <w:tcPr>
            <w:tcW w:w="8340" w:type="dxa"/>
            <w:shd w:val="clear" w:color="auto" w:fill="FFFFFF" w:themeFill="background1"/>
          </w:tcPr>
          <w:p w14:paraId="415EF202" w14:textId="77777777" w:rsidR="00C5607B" w:rsidRPr="0030494D" w:rsidRDefault="00C5607B" w:rsidP="00012CFB">
            <w:pPr>
              <w:spacing w:before="60" w:after="60"/>
              <w:rPr>
                <w:color w:val="000000" w:themeColor="text1"/>
              </w:rPr>
            </w:pPr>
            <w:r w:rsidRPr="0030494D">
              <w:rPr>
                <w:color w:val="000000" w:themeColor="text1"/>
              </w:rPr>
              <w:t>Begründung der Fachseite:</w:t>
            </w:r>
          </w:p>
        </w:tc>
      </w:tr>
    </w:tbl>
    <w:p w14:paraId="31FE6B30" w14:textId="7D0E187F" w:rsidR="00C5607B" w:rsidRDefault="00C5607B" w:rsidP="00C5607B">
      <w:pPr>
        <w:spacing w:after="2765"/>
        <w:ind w:left="709"/>
        <w:contextualSpacing/>
      </w:pPr>
    </w:p>
    <w:p w14:paraId="6EAF6F4B" w14:textId="77777777" w:rsidR="005E47C8" w:rsidRDefault="005E47C8" w:rsidP="005E47C8">
      <w:pPr>
        <w:spacing w:after="2765"/>
        <w:ind w:left="709"/>
        <w:contextualSpacing/>
      </w:pPr>
    </w:p>
    <w:p w14:paraId="4850DA29" w14:textId="48AEA2FC" w:rsidR="0030494D" w:rsidRPr="0030494D" w:rsidRDefault="0030494D" w:rsidP="000D12BB">
      <w:pPr>
        <w:numPr>
          <w:ilvl w:val="0"/>
          <w:numId w:val="3"/>
        </w:numPr>
        <w:spacing w:after="2765"/>
        <w:ind w:left="709" w:hanging="709"/>
        <w:contextualSpacing/>
      </w:pPr>
      <w:r w:rsidRPr="0030494D">
        <w:t xml:space="preserve">Die erforderlichen Sicherheitsproxies MÜSSEN es unterstützen, aktive Inhalte </w:t>
      </w:r>
      <w:r w:rsidR="00C5607B" w:rsidRPr="00746C6E">
        <w:br/>
      </w:r>
      <w:r w:rsidRPr="0030494D">
        <w:t>zu filtern.</w:t>
      </w:r>
    </w:p>
    <w:p w14:paraId="60CE22F2" w14:textId="77777777" w:rsidR="0030494D" w:rsidRPr="0030494D" w:rsidRDefault="0030494D" w:rsidP="0030494D">
      <w:pPr>
        <w:ind w:left="709"/>
        <w:contextualSpacing/>
      </w:pPr>
    </w:p>
    <w:p w14:paraId="5F1F85C3"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575B809A"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6C6169F6" w14:textId="6D226802"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BFD05CB"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3A510C58" w14:textId="77777777" w:rsidTr="00012CFB">
        <w:trPr>
          <w:trHeight w:val="205"/>
        </w:trPr>
        <w:tc>
          <w:tcPr>
            <w:tcW w:w="8356" w:type="dxa"/>
            <w:shd w:val="clear" w:color="auto" w:fill="D6E3BC" w:themeFill="accent3" w:themeFillTint="66"/>
          </w:tcPr>
          <w:p w14:paraId="702AF049" w14:textId="731AEFF5" w:rsidR="0030494D" w:rsidRPr="0030494D" w:rsidRDefault="00735B7D" w:rsidP="0030494D">
            <w:pPr>
              <w:suppressAutoHyphens/>
              <w:spacing w:before="120" w:after="120"/>
            </w:pPr>
            <w:r>
              <w:t xml:space="preserve">Umsetzung: JA / TEILWEISE / NEIN / ENTBEHRLICH </w:t>
            </w:r>
          </w:p>
        </w:tc>
      </w:tr>
      <w:tr w:rsidR="0030494D" w:rsidRPr="0030494D" w14:paraId="60E930BD" w14:textId="77777777" w:rsidTr="00012CFB">
        <w:tc>
          <w:tcPr>
            <w:tcW w:w="8356" w:type="dxa"/>
          </w:tcPr>
          <w:p w14:paraId="52534E21" w14:textId="77777777" w:rsidR="0030494D" w:rsidRPr="0030494D" w:rsidRDefault="0030494D" w:rsidP="0030494D">
            <w:pPr>
              <w:suppressAutoHyphens/>
              <w:spacing w:before="120" w:after="120"/>
              <w:rPr>
                <w:color w:val="000000" w:themeColor="text1"/>
              </w:rPr>
            </w:pPr>
            <w:bookmarkStart w:id="297" w:name="A28u1"/>
            <w:bookmarkEnd w:id="297"/>
            <w:r w:rsidRPr="0030494D">
              <w:rPr>
                <w:color w:val="000000" w:themeColor="text1"/>
              </w:rPr>
              <w:t>Ihr aktueller Umsetzungsstand</w:t>
            </w:r>
          </w:p>
        </w:tc>
      </w:tr>
    </w:tbl>
    <w:p w14:paraId="6CFF99F3"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3F36DD17" w14:textId="77777777" w:rsidTr="00012CFB">
        <w:tc>
          <w:tcPr>
            <w:tcW w:w="8340" w:type="dxa"/>
            <w:tcBorders>
              <w:bottom w:val="single" w:sz="4" w:space="0" w:color="auto"/>
            </w:tcBorders>
            <w:shd w:val="clear" w:color="auto" w:fill="C6D9F1" w:themeFill="text2" w:themeFillTint="33"/>
          </w:tcPr>
          <w:p w14:paraId="24C1F092"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39DF8A6" w14:textId="77777777" w:rsidTr="00012CFB">
        <w:tc>
          <w:tcPr>
            <w:tcW w:w="8340" w:type="dxa"/>
            <w:shd w:val="clear" w:color="auto" w:fill="FFFFFF" w:themeFill="background1"/>
          </w:tcPr>
          <w:p w14:paraId="36CCA335"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2599298A" w14:textId="77777777" w:rsidR="0030494D" w:rsidRPr="0030494D" w:rsidRDefault="0030494D" w:rsidP="00A63758">
      <w:pPr>
        <w:spacing w:before="480" w:line="240" w:lineRule="auto"/>
      </w:pPr>
    </w:p>
    <w:p w14:paraId="7FDB579D" w14:textId="77777777" w:rsidR="0030494D" w:rsidRPr="0030494D" w:rsidRDefault="0030494D" w:rsidP="00746C6E">
      <w:pPr>
        <w:pStyle w:val="berschrift2"/>
      </w:pPr>
      <w:bookmarkStart w:id="298" w:name="A29"/>
      <w:bookmarkStart w:id="299" w:name="_Toc93436320"/>
      <w:bookmarkStart w:id="300" w:name="_Toc93444916"/>
      <w:bookmarkEnd w:id="298"/>
      <w:r w:rsidRPr="0030494D">
        <w:t>Einsatz von Hochverfügbarkeitslösungen (H) [A29]</w:t>
      </w:r>
      <w:bookmarkEnd w:id="299"/>
      <w:bookmarkEnd w:id="300"/>
    </w:p>
    <w:p w14:paraId="1CBD22FD" w14:textId="77777777" w:rsidR="0030494D" w:rsidRPr="0030494D" w:rsidRDefault="0030494D" w:rsidP="0030494D">
      <w:pPr>
        <w:suppressAutoHyphens/>
        <w:spacing w:after="240"/>
        <w:ind w:left="720"/>
        <w:rPr>
          <w:color w:val="000000" w:themeColor="text1"/>
        </w:rPr>
      </w:pPr>
    </w:p>
    <w:p w14:paraId="5216C06B" w14:textId="786F0418" w:rsidR="00A63758" w:rsidRDefault="0030494D" w:rsidP="000D12BB">
      <w:pPr>
        <w:numPr>
          <w:ilvl w:val="0"/>
          <w:numId w:val="3"/>
        </w:numPr>
        <w:spacing w:after="2765"/>
        <w:ind w:left="709" w:hanging="709"/>
        <w:contextualSpacing/>
      </w:pPr>
      <w:bookmarkStart w:id="301" w:name="A29a1"/>
      <w:bookmarkEnd w:id="301"/>
      <w:r w:rsidRPr="0030494D">
        <w:t xml:space="preserve">Paketfilter und Application-Level-Gateway MÜSSEN hochverfügbar ausgelegt </w:t>
      </w:r>
      <w:r w:rsidR="00A63758">
        <w:br/>
      </w:r>
      <w:r w:rsidRPr="0030494D">
        <w:t xml:space="preserve">werden. </w:t>
      </w:r>
    </w:p>
    <w:p w14:paraId="6CB79D66" w14:textId="1BB0A703" w:rsidR="00A63758" w:rsidRDefault="00A63758" w:rsidP="00A63758">
      <w:pPr>
        <w:spacing w:after="2765"/>
        <w:ind w:left="709"/>
        <w:contextualSpacing/>
      </w:pPr>
    </w:p>
    <w:p w14:paraId="01556359" w14:textId="77777777" w:rsidR="00A63758" w:rsidRPr="0030494D" w:rsidRDefault="00A63758" w:rsidP="00A63758">
      <w:pPr>
        <w:spacing w:after="240"/>
        <w:ind w:left="709"/>
        <w:contextualSpacing/>
        <w:rPr>
          <w:color w:val="FF0000"/>
        </w:rPr>
      </w:pPr>
      <w:r w:rsidRPr="0030494D">
        <w:rPr>
          <w:color w:val="FF0000"/>
        </w:rPr>
        <w:t xml:space="preserve">Hier steht Ihre Konkretisierung des BSI-Textes der Anforderungen unter </w:t>
      </w:r>
    </w:p>
    <w:p w14:paraId="43D0EFF3" w14:textId="77777777" w:rsidR="00A63758" w:rsidRPr="0030494D" w:rsidRDefault="00A63758" w:rsidP="00A63758">
      <w:pPr>
        <w:spacing w:after="240"/>
        <w:ind w:left="709"/>
        <w:contextualSpacing/>
        <w:rPr>
          <w:color w:val="FF0000"/>
        </w:rPr>
      </w:pPr>
      <w:r w:rsidRPr="0030494D">
        <w:rPr>
          <w:color w:val="FF0000"/>
        </w:rPr>
        <w:t xml:space="preserve">Beachtung der Gegebenheiten der Behörde und unter der Aufrechterhaltung </w:t>
      </w:r>
    </w:p>
    <w:p w14:paraId="419213F9" w14:textId="77777777" w:rsidR="00A63758" w:rsidRDefault="00A63758" w:rsidP="00A63758">
      <w:pPr>
        <w:spacing w:after="240"/>
        <w:ind w:left="709"/>
        <w:contextualSpacing/>
        <w:rPr>
          <w:color w:val="FF0000"/>
        </w:rPr>
      </w:pPr>
      <w:r w:rsidRPr="0030494D">
        <w:rPr>
          <w:color w:val="FF0000"/>
        </w:rPr>
        <w:t xml:space="preserve">der Kernaussage </w:t>
      </w:r>
      <w:r>
        <w:rPr>
          <w:color w:val="FF0000"/>
        </w:rPr>
        <w:t>der BSI-Anforderung.</w:t>
      </w:r>
    </w:p>
    <w:p w14:paraId="1C14FC78" w14:textId="77777777" w:rsidR="00A63758" w:rsidRPr="0030494D" w:rsidRDefault="00A63758" w:rsidP="00A63758">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A63758" w:rsidRPr="0030494D" w14:paraId="13613FF2" w14:textId="77777777" w:rsidTr="00012CFB">
        <w:trPr>
          <w:trHeight w:val="205"/>
        </w:trPr>
        <w:tc>
          <w:tcPr>
            <w:tcW w:w="8356" w:type="dxa"/>
            <w:shd w:val="clear" w:color="auto" w:fill="D6E3BC" w:themeFill="accent3" w:themeFillTint="66"/>
          </w:tcPr>
          <w:p w14:paraId="6C26463B" w14:textId="7073EA2C" w:rsidR="00A63758" w:rsidRPr="0030494D" w:rsidRDefault="00735B7D" w:rsidP="00012CFB">
            <w:pPr>
              <w:suppressAutoHyphens/>
              <w:spacing w:before="120" w:after="120"/>
            </w:pPr>
            <w:r>
              <w:t xml:space="preserve">Umsetzung: JA / TEILWEISE / NEIN / ENTBEHRLICH </w:t>
            </w:r>
          </w:p>
        </w:tc>
      </w:tr>
      <w:tr w:rsidR="00A63758" w:rsidRPr="0030494D" w14:paraId="44560109" w14:textId="77777777" w:rsidTr="00012CFB">
        <w:tc>
          <w:tcPr>
            <w:tcW w:w="8356" w:type="dxa"/>
          </w:tcPr>
          <w:p w14:paraId="14DED9CB" w14:textId="77777777" w:rsidR="00A63758" w:rsidRPr="0030494D" w:rsidRDefault="00A63758" w:rsidP="00012CFB">
            <w:pPr>
              <w:suppressAutoHyphens/>
              <w:spacing w:before="120" w:after="120"/>
              <w:rPr>
                <w:color w:val="000000" w:themeColor="text1"/>
              </w:rPr>
            </w:pPr>
            <w:r w:rsidRPr="0030494D">
              <w:rPr>
                <w:color w:val="000000" w:themeColor="text1"/>
              </w:rPr>
              <w:t>Ihr aktueller Umsetzungsstand</w:t>
            </w:r>
          </w:p>
        </w:tc>
      </w:tr>
    </w:tbl>
    <w:p w14:paraId="32728A44" w14:textId="77777777" w:rsidR="00A63758" w:rsidRPr="0030494D" w:rsidRDefault="00A63758" w:rsidP="00A63758">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63758" w:rsidRPr="0030494D" w14:paraId="7D9C1B62" w14:textId="77777777" w:rsidTr="00012CFB">
        <w:tc>
          <w:tcPr>
            <w:tcW w:w="8340" w:type="dxa"/>
            <w:tcBorders>
              <w:bottom w:val="single" w:sz="4" w:space="0" w:color="auto"/>
            </w:tcBorders>
            <w:shd w:val="clear" w:color="auto" w:fill="C6D9F1" w:themeFill="text2" w:themeFillTint="33"/>
          </w:tcPr>
          <w:p w14:paraId="6F2F1DEE" w14:textId="77777777" w:rsidR="00A63758" w:rsidRPr="0030494D" w:rsidRDefault="00A63758" w:rsidP="00012CFB">
            <w:pPr>
              <w:spacing w:before="60" w:after="60"/>
              <w:rPr>
                <w:color w:val="000000" w:themeColor="text1"/>
              </w:rPr>
            </w:pPr>
            <w:r w:rsidRPr="0030494D">
              <w:rPr>
                <w:color w:val="000000" w:themeColor="text1"/>
              </w:rPr>
              <w:t>Einspruch - diese Anforderung soll nicht aufgenommen werden!</w:t>
            </w:r>
          </w:p>
        </w:tc>
      </w:tr>
      <w:tr w:rsidR="00A63758" w:rsidRPr="0030494D" w14:paraId="14587AB9" w14:textId="77777777" w:rsidTr="00012CFB">
        <w:tc>
          <w:tcPr>
            <w:tcW w:w="8340" w:type="dxa"/>
            <w:shd w:val="clear" w:color="auto" w:fill="FFFFFF" w:themeFill="background1"/>
          </w:tcPr>
          <w:p w14:paraId="68D37C67" w14:textId="77777777" w:rsidR="00A63758" w:rsidRPr="0030494D" w:rsidRDefault="00A63758" w:rsidP="00012CFB">
            <w:pPr>
              <w:spacing w:before="60" w:after="60"/>
              <w:rPr>
                <w:color w:val="000000" w:themeColor="text1"/>
              </w:rPr>
            </w:pPr>
            <w:r w:rsidRPr="0030494D">
              <w:rPr>
                <w:color w:val="000000" w:themeColor="text1"/>
              </w:rPr>
              <w:t>Begründung der Fachseite:</w:t>
            </w:r>
          </w:p>
        </w:tc>
      </w:tr>
    </w:tbl>
    <w:p w14:paraId="6303DB74" w14:textId="6FE44D0E" w:rsidR="00A63758" w:rsidRDefault="00A63758" w:rsidP="00A63758">
      <w:pPr>
        <w:spacing w:after="2765"/>
        <w:ind w:left="709"/>
        <w:contextualSpacing/>
      </w:pPr>
    </w:p>
    <w:p w14:paraId="246CFAFD" w14:textId="06EA8B3D" w:rsidR="00C83583" w:rsidRDefault="00C83583" w:rsidP="00A63758">
      <w:pPr>
        <w:spacing w:after="2765"/>
        <w:ind w:left="709"/>
        <w:contextualSpacing/>
      </w:pPr>
    </w:p>
    <w:p w14:paraId="6EEC54E9" w14:textId="432FC6B4" w:rsidR="00C83583" w:rsidRDefault="00C83583" w:rsidP="00A63758">
      <w:pPr>
        <w:spacing w:after="2765"/>
        <w:ind w:left="709"/>
        <w:contextualSpacing/>
      </w:pPr>
    </w:p>
    <w:p w14:paraId="1AE6CAC0" w14:textId="77777777" w:rsidR="00C83583" w:rsidRDefault="00C83583" w:rsidP="00A63758">
      <w:pPr>
        <w:spacing w:after="2765"/>
        <w:ind w:left="709"/>
        <w:contextualSpacing/>
      </w:pPr>
    </w:p>
    <w:p w14:paraId="39DEB298" w14:textId="4902EB26" w:rsidR="00A63758" w:rsidRDefault="0030494D" w:rsidP="000D12BB">
      <w:pPr>
        <w:numPr>
          <w:ilvl w:val="0"/>
          <w:numId w:val="3"/>
        </w:numPr>
        <w:spacing w:after="2765"/>
        <w:ind w:left="709" w:hanging="709"/>
        <w:contextualSpacing/>
      </w:pPr>
      <w:r w:rsidRPr="0030494D">
        <w:t xml:space="preserve">Zudem MÜSSEN zwei voneinander unabhängige Zugangsmöglichkeiten zum </w:t>
      </w:r>
      <w:r w:rsidR="00A63758">
        <w:br/>
      </w:r>
      <w:r w:rsidRPr="0030494D">
        <w:t xml:space="preserve">externen Netz bestehen, z. B. zwei Internetzugänge von unterschiedlichen </w:t>
      </w:r>
      <w:r w:rsidR="00A63758">
        <w:br/>
      </w:r>
      <w:r w:rsidRPr="0030494D">
        <w:t>Providern.</w:t>
      </w:r>
    </w:p>
    <w:p w14:paraId="6E8D056E" w14:textId="77777777" w:rsidR="00A63758" w:rsidRDefault="00A63758" w:rsidP="00A63758">
      <w:pPr>
        <w:spacing w:after="2765"/>
        <w:ind w:left="709"/>
        <w:contextualSpacing/>
      </w:pPr>
    </w:p>
    <w:p w14:paraId="1BDDA226" w14:textId="77777777" w:rsidR="00A63758" w:rsidRPr="0030494D" w:rsidRDefault="00A63758" w:rsidP="00A63758">
      <w:pPr>
        <w:spacing w:after="240"/>
        <w:ind w:left="709"/>
        <w:contextualSpacing/>
        <w:rPr>
          <w:color w:val="FF0000"/>
        </w:rPr>
      </w:pPr>
      <w:r w:rsidRPr="0030494D">
        <w:rPr>
          <w:color w:val="FF0000"/>
        </w:rPr>
        <w:t xml:space="preserve">Hier steht Ihre Konkretisierung des BSI-Textes der Anforderungen unter </w:t>
      </w:r>
    </w:p>
    <w:p w14:paraId="20A24E6B" w14:textId="77777777" w:rsidR="00A63758" w:rsidRPr="0030494D" w:rsidRDefault="00A63758" w:rsidP="00A63758">
      <w:pPr>
        <w:spacing w:after="240"/>
        <w:ind w:left="709"/>
        <w:contextualSpacing/>
        <w:rPr>
          <w:color w:val="FF0000"/>
        </w:rPr>
      </w:pPr>
      <w:r w:rsidRPr="0030494D">
        <w:rPr>
          <w:color w:val="FF0000"/>
        </w:rPr>
        <w:t xml:space="preserve">Beachtung der Gegebenheiten der Behörde und unter der Aufrechterhaltung </w:t>
      </w:r>
    </w:p>
    <w:p w14:paraId="0DA724B5" w14:textId="6EEC1F65" w:rsidR="00A63758" w:rsidRDefault="00A63758" w:rsidP="00A63758">
      <w:pPr>
        <w:spacing w:after="240"/>
        <w:ind w:left="709"/>
        <w:contextualSpacing/>
        <w:rPr>
          <w:color w:val="FF0000"/>
        </w:rPr>
      </w:pPr>
      <w:r w:rsidRPr="0030494D">
        <w:rPr>
          <w:color w:val="FF0000"/>
        </w:rPr>
        <w:t xml:space="preserve">der Kernaussage </w:t>
      </w:r>
      <w:r>
        <w:rPr>
          <w:color w:val="FF0000"/>
        </w:rPr>
        <w:t>der BSI-Anforderung.</w:t>
      </w:r>
    </w:p>
    <w:p w14:paraId="737D55A2" w14:textId="61DBEBE6" w:rsidR="00206366" w:rsidRDefault="00206366" w:rsidP="00A63758">
      <w:pPr>
        <w:spacing w:after="240"/>
        <w:ind w:left="709"/>
        <w:contextualSpacing/>
        <w:rPr>
          <w:color w:val="FF0000"/>
        </w:rPr>
      </w:pPr>
    </w:p>
    <w:p w14:paraId="4CF5CD3E" w14:textId="77777777" w:rsidR="00206366" w:rsidRDefault="00206366" w:rsidP="00A63758">
      <w:pPr>
        <w:spacing w:after="240"/>
        <w:ind w:left="709"/>
        <w:contextualSpacing/>
        <w:rPr>
          <w:color w:val="FF0000"/>
        </w:rPr>
      </w:pPr>
    </w:p>
    <w:p w14:paraId="6037F251" w14:textId="77777777" w:rsidR="00A63758" w:rsidRPr="0030494D" w:rsidRDefault="00A63758" w:rsidP="00A63758">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A63758" w:rsidRPr="0030494D" w14:paraId="1429E105" w14:textId="77777777" w:rsidTr="00012CFB">
        <w:trPr>
          <w:trHeight w:val="205"/>
        </w:trPr>
        <w:tc>
          <w:tcPr>
            <w:tcW w:w="8356" w:type="dxa"/>
            <w:shd w:val="clear" w:color="auto" w:fill="D6E3BC" w:themeFill="accent3" w:themeFillTint="66"/>
          </w:tcPr>
          <w:p w14:paraId="5D5800F7" w14:textId="4B79185C" w:rsidR="00A63758" w:rsidRPr="0030494D" w:rsidRDefault="00735B7D" w:rsidP="00012CFB">
            <w:pPr>
              <w:suppressAutoHyphens/>
              <w:spacing w:before="120" w:after="120"/>
            </w:pPr>
            <w:r>
              <w:t xml:space="preserve">Umsetzung: JA / TEILWEISE / NEIN / ENTBEHRLICH </w:t>
            </w:r>
          </w:p>
        </w:tc>
      </w:tr>
      <w:tr w:rsidR="00A63758" w:rsidRPr="0030494D" w14:paraId="0DDD557B" w14:textId="77777777" w:rsidTr="00012CFB">
        <w:tc>
          <w:tcPr>
            <w:tcW w:w="8356" w:type="dxa"/>
          </w:tcPr>
          <w:p w14:paraId="25AA35C4" w14:textId="77777777" w:rsidR="00A63758" w:rsidRPr="0030494D" w:rsidRDefault="00A63758" w:rsidP="00012CFB">
            <w:pPr>
              <w:suppressAutoHyphens/>
              <w:spacing w:before="120" w:after="120"/>
              <w:rPr>
                <w:color w:val="000000" w:themeColor="text1"/>
              </w:rPr>
            </w:pPr>
            <w:r w:rsidRPr="0030494D">
              <w:rPr>
                <w:color w:val="000000" w:themeColor="text1"/>
              </w:rPr>
              <w:t>Ihr aktueller Umsetzungsstand</w:t>
            </w:r>
          </w:p>
        </w:tc>
      </w:tr>
    </w:tbl>
    <w:p w14:paraId="7F2508C7" w14:textId="77777777" w:rsidR="00A63758" w:rsidRPr="0030494D" w:rsidRDefault="00A63758" w:rsidP="00A63758">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63758" w:rsidRPr="0030494D" w14:paraId="747152F0" w14:textId="77777777" w:rsidTr="00012CFB">
        <w:tc>
          <w:tcPr>
            <w:tcW w:w="8340" w:type="dxa"/>
            <w:tcBorders>
              <w:bottom w:val="single" w:sz="4" w:space="0" w:color="auto"/>
            </w:tcBorders>
            <w:shd w:val="clear" w:color="auto" w:fill="C6D9F1" w:themeFill="text2" w:themeFillTint="33"/>
          </w:tcPr>
          <w:p w14:paraId="4ACEA3DE" w14:textId="77777777" w:rsidR="00A63758" w:rsidRPr="0030494D" w:rsidRDefault="00A63758" w:rsidP="00012CFB">
            <w:pPr>
              <w:spacing w:before="60" w:after="60"/>
              <w:rPr>
                <w:color w:val="000000" w:themeColor="text1"/>
              </w:rPr>
            </w:pPr>
            <w:r w:rsidRPr="0030494D">
              <w:rPr>
                <w:color w:val="000000" w:themeColor="text1"/>
              </w:rPr>
              <w:t>Einspruch - diese Anforderung soll nicht aufgenommen werden!</w:t>
            </w:r>
          </w:p>
        </w:tc>
      </w:tr>
      <w:tr w:rsidR="00A63758" w:rsidRPr="0030494D" w14:paraId="02D6E4BD" w14:textId="77777777" w:rsidTr="00012CFB">
        <w:tc>
          <w:tcPr>
            <w:tcW w:w="8340" w:type="dxa"/>
            <w:shd w:val="clear" w:color="auto" w:fill="FFFFFF" w:themeFill="background1"/>
          </w:tcPr>
          <w:p w14:paraId="3A87B27B" w14:textId="77777777" w:rsidR="00A63758" w:rsidRPr="0030494D" w:rsidRDefault="00A63758" w:rsidP="00012CFB">
            <w:pPr>
              <w:spacing w:before="60" w:after="60"/>
              <w:rPr>
                <w:color w:val="000000" w:themeColor="text1"/>
              </w:rPr>
            </w:pPr>
            <w:r w:rsidRPr="0030494D">
              <w:rPr>
                <w:color w:val="000000" w:themeColor="text1"/>
              </w:rPr>
              <w:t>Begründung der Fachseite:</w:t>
            </w:r>
          </w:p>
        </w:tc>
      </w:tr>
    </w:tbl>
    <w:p w14:paraId="04773401" w14:textId="4BB2B522" w:rsidR="00A63758" w:rsidRDefault="00A63758" w:rsidP="00A63758">
      <w:pPr>
        <w:spacing w:after="2765"/>
        <w:ind w:left="709"/>
        <w:contextualSpacing/>
      </w:pPr>
    </w:p>
    <w:p w14:paraId="21DBB451" w14:textId="77777777" w:rsidR="00A63758" w:rsidRDefault="00A63758" w:rsidP="00A63758">
      <w:pPr>
        <w:spacing w:after="2765"/>
        <w:ind w:left="709"/>
        <w:contextualSpacing/>
      </w:pPr>
    </w:p>
    <w:p w14:paraId="50446E1A" w14:textId="77777777" w:rsidR="00A63758" w:rsidRDefault="0030494D" w:rsidP="000D12BB">
      <w:pPr>
        <w:numPr>
          <w:ilvl w:val="0"/>
          <w:numId w:val="3"/>
        </w:numPr>
        <w:spacing w:after="2765"/>
        <w:ind w:left="709" w:hanging="709"/>
        <w:contextualSpacing/>
      </w:pPr>
      <w:r w:rsidRPr="0030494D">
        <w:t xml:space="preserve"> Interne und externe Router sowie alle weiteren beteiligten aktiven Komponenten (z. B. Switches) MÜSSEN ebenfalls hochverfügbar ausgelegt sein.</w:t>
      </w:r>
    </w:p>
    <w:p w14:paraId="38570584" w14:textId="792AF47F" w:rsidR="00A63758" w:rsidRDefault="00A63758" w:rsidP="00A63758">
      <w:pPr>
        <w:spacing w:after="2765"/>
        <w:ind w:left="709"/>
        <w:contextualSpacing/>
      </w:pPr>
    </w:p>
    <w:p w14:paraId="6696ED2F" w14:textId="77777777" w:rsidR="00A63758" w:rsidRPr="0030494D" w:rsidRDefault="00A63758" w:rsidP="00A63758">
      <w:pPr>
        <w:spacing w:after="240"/>
        <w:ind w:left="709"/>
        <w:contextualSpacing/>
        <w:rPr>
          <w:color w:val="FF0000"/>
        </w:rPr>
      </w:pPr>
      <w:r w:rsidRPr="0030494D">
        <w:rPr>
          <w:color w:val="FF0000"/>
        </w:rPr>
        <w:t xml:space="preserve">Hier steht Ihre Konkretisierung des BSI-Textes der Anforderungen unter </w:t>
      </w:r>
    </w:p>
    <w:p w14:paraId="47161FC8" w14:textId="77777777" w:rsidR="00A63758" w:rsidRPr="0030494D" w:rsidRDefault="00A63758" w:rsidP="00A63758">
      <w:pPr>
        <w:spacing w:after="240"/>
        <w:ind w:left="709"/>
        <w:contextualSpacing/>
        <w:rPr>
          <w:color w:val="FF0000"/>
        </w:rPr>
      </w:pPr>
      <w:r w:rsidRPr="0030494D">
        <w:rPr>
          <w:color w:val="FF0000"/>
        </w:rPr>
        <w:t xml:space="preserve">Beachtung der Gegebenheiten der Behörde und unter der Aufrechterhaltung </w:t>
      </w:r>
    </w:p>
    <w:p w14:paraId="36CE113A" w14:textId="77777777" w:rsidR="00A63758" w:rsidRDefault="00A63758" w:rsidP="00A63758">
      <w:pPr>
        <w:spacing w:after="240"/>
        <w:ind w:left="709"/>
        <w:contextualSpacing/>
        <w:rPr>
          <w:color w:val="FF0000"/>
        </w:rPr>
      </w:pPr>
      <w:r w:rsidRPr="0030494D">
        <w:rPr>
          <w:color w:val="FF0000"/>
        </w:rPr>
        <w:t xml:space="preserve">der Kernaussage </w:t>
      </w:r>
      <w:r>
        <w:rPr>
          <w:color w:val="FF0000"/>
        </w:rPr>
        <w:t>der BSI-Anforderung.</w:t>
      </w:r>
    </w:p>
    <w:p w14:paraId="1A77A22F" w14:textId="77777777" w:rsidR="00A63758" w:rsidRPr="0030494D" w:rsidRDefault="00A63758" w:rsidP="00A63758">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A63758" w:rsidRPr="0030494D" w14:paraId="58AE0386" w14:textId="77777777" w:rsidTr="00012CFB">
        <w:trPr>
          <w:trHeight w:val="205"/>
        </w:trPr>
        <w:tc>
          <w:tcPr>
            <w:tcW w:w="8356" w:type="dxa"/>
            <w:shd w:val="clear" w:color="auto" w:fill="D6E3BC" w:themeFill="accent3" w:themeFillTint="66"/>
          </w:tcPr>
          <w:p w14:paraId="7A959CD1" w14:textId="7AFDF146" w:rsidR="00A63758" w:rsidRPr="0030494D" w:rsidRDefault="00735B7D" w:rsidP="00012CFB">
            <w:pPr>
              <w:suppressAutoHyphens/>
              <w:spacing w:before="120" w:after="120"/>
            </w:pPr>
            <w:r>
              <w:t xml:space="preserve">Umsetzung: JA / TEILWEISE / NEIN / ENTBEHRLICH </w:t>
            </w:r>
          </w:p>
        </w:tc>
      </w:tr>
      <w:tr w:rsidR="00A63758" w:rsidRPr="0030494D" w14:paraId="2E7F19C9" w14:textId="77777777" w:rsidTr="00012CFB">
        <w:tc>
          <w:tcPr>
            <w:tcW w:w="8356" w:type="dxa"/>
          </w:tcPr>
          <w:p w14:paraId="26CA006D" w14:textId="77777777" w:rsidR="00A63758" w:rsidRPr="0030494D" w:rsidRDefault="00A63758" w:rsidP="00012CFB">
            <w:pPr>
              <w:suppressAutoHyphens/>
              <w:spacing w:before="120" w:after="120"/>
              <w:rPr>
                <w:color w:val="000000" w:themeColor="text1"/>
              </w:rPr>
            </w:pPr>
            <w:r w:rsidRPr="0030494D">
              <w:rPr>
                <w:color w:val="000000" w:themeColor="text1"/>
              </w:rPr>
              <w:t>Ihr aktueller Umsetzungsstand</w:t>
            </w:r>
          </w:p>
        </w:tc>
      </w:tr>
    </w:tbl>
    <w:p w14:paraId="5D0CF2BC" w14:textId="77777777" w:rsidR="00A63758" w:rsidRPr="0030494D" w:rsidRDefault="00A63758" w:rsidP="00A63758">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63758" w:rsidRPr="0030494D" w14:paraId="3BE21E30" w14:textId="77777777" w:rsidTr="00012CFB">
        <w:tc>
          <w:tcPr>
            <w:tcW w:w="8340" w:type="dxa"/>
            <w:tcBorders>
              <w:bottom w:val="single" w:sz="4" w:space="0" w:color="auto"/>
            </w:tcBorders>
            <w:shd w:val="clear" w:color="auto" w:fill="C6D9F1" w:themeFill="text2" w:themeFillTint="33"/>
          </w:tcPr>
          <w:p w14:paraId="54C8F169" w14:textId="77777777" w:rsidR="00A63758" w:rsidRPr="0030494D" w:rsidRDefault="00A63758" w:rsidP="00012CFB">
            <w:pPr>
              <w:spacing w:before="60" w:after="60"/>
              <w:rPr>
                <w:color w:val="000000" w:themeColor="text1"/>
              </w:rPr>
            </w:pPr>
            <w:r w:rsidRPr="0030494D">
              <w:rPr>
                <w:color w:val="000000" w:themeColor="text1"/>
              </w:rPr>
              <w:t>Einspruch - diese Anforderung soll nicht aufgenommen werden!</w:t>
            </w:r>
          </w:p>
        </w:tc>
      </w:tr>
      <w:tr w:rsidR="00A63758" w:rsidRPr="0030494D" w14:paraId="429F97BB" w14:textId="77777777" w:rsidTr="00012CFB">
        <w:tc>
          <w:tcPr>
            <w:tcW w:w="8340" w:type="dxa"/>
            <w:shd w:val="clear" w:color="auto" w:fill="FFFFFF" w:themeFill="background1"/>
          </w:tcPr>
          <w:p w14:paraId="6CACF77E" w14:textId="77777777" w:rsidR="00A63758" w:rsidRPr="0030494D" w:rsidRDefault="00A63758" w:rsidP="00012CFB">
            <w:pPr>
              <w:spacing w:before="60" w:after="60"/>
              <w:rPr>
                <w:color w:val="000000" w:themeColor="text1"/>
              </w:rPr>
            </w:pPr>
            <w:r w:rsidRPr="0030494D">
              <w:rPr>
                <w:color w:val="000000" w:themeColor="text1"/>
              </w:rPr>
              <w:t>Begründung der Fachseite:</w:t>
            </w:r>
          </w:p>
        </w:tc>
      </w:tr>
    </w:tbl>
    <w:p w14:paraId="7FF2ADC2" w14:textId="4FB4934B" w:rsidR="00A63758" w:rsidRDefault="00A63758" w:rsidP="00A63758">
      <w:pPr>
        <w:spacing w:after="2765"/>
        <w:ind w:left="709"/>
        <w:contextualSpacing/>
      </w:pPr>
    </w:p>
    <w:p w14:paraId="5D839550" w14:textId="77777777" w:rsidR="00A63758" w:rsidRDefault="00A63758" w:rsidP="00A63758">
      <w:pPr>
        <w:spacing w:after="2765"/>
        <w:ind w:left="709"/>
        <w:contextualSpacing/>
      </w:pPr>
    </w:p>
    <w:p w14:paraId="2303B4A8" w14:textId="0196C18F" w:rsidR="0030494D" w:rsidRDefault="0030494D" w:rsidP="000D12BB">
      <w:pPr>
        <w:numPr>
          <w:ilvl w:val="0"/>
          <w:numId w:val="3"/>
        </w:numPr>
        <w:spacing w:after="2765"/>
        <w:ind w:left="709" w:hanging="709"/>
        <w:contextualSpacing/>
      </w:pPr>
      <w:r w:rsidRPr="0030494D">
        <w:t xml:space="preserve">Auch nach einem automatischen Failover MUSS die Firewall-Struktur die </w:t>
      </w:r>
      <w:r w:rsidR="00A63758">
        <w:br/>
      </w:r>
      <w:r w:rsidRPr="0030494D">
        <w:t>Anforderungen der Sicherheitsrichtlinie erfüllen (Fail safe bzw. Fail secure).</w:t>
      </w:r>
    </w:p>
    <w:p w14:paraId="3340F527" w14:textId="3DDFD9B1" w:rsidR="00A63758" w:rsidRDefault="00A63758" w:rsidP="00A63758">
      <w:pPr>
        <w:spacing w:after="2765"/>
        <w:contextualSpacing/>
      </w:pPr>
    </w:p>
    <w:p w14:paraId="60BBD030" w14:textId="77777777" w:rsidR="00A63758" w:rsidRPr="0030494D" w:rsidRDefault="00A63758" w:rsidP="00A63758">
      <w:pPr>
        <w:spacing w:after="240"/>
        <w:ind w:left="709"/>
        <w:contextualSpacing/>
        <w:rPr>
          <w:color w:val="FF0000"/>
        </w:rPr>
      </w:pPr>
      <w:r w:rsidRPr="0030494D">
        <w:rPr>
          <w:color w:val="FF0000"/>
        </w:rPr>
        <w:t xml:space="preserve">Hier steht Ihre Konkretisierung des BSI-Textes der Anforderungen unter </w:t>
      </w:r>
    </w:p>
    <w:p w14:paraId="202EB7FA" w14:textId="77777777" w:rsidR="00A63758" w:rsidRPr="0030494D" w:rsidRDefault="00A63758" w:rsidP="00A63758">
      <w:pPr>
        <w:spacing w:after="240"/>
        <w:ind w:left="709"/>
        <w:contextualSpacing/>
        <w:rPr>
          <w:color w:val="FF0000"/>
        </w:rPr>
      </w:pPr>
      <w:r w:rsidRPr="0030494D">
        <w:rPr>
          <w:color w:val="FF0000"/>
        </w:rPr>
        <w:t xml:space="preserve">Beachtung der Gegebenheiten der Behörde und unter der Aufrechterhaltung </w:t>
      </w:r>
    </w:p>
    <w:p w14:paraId="3B54B2EF" w14:textId="77777777" w:rsidR="00A63758" w:rsidRDefault="00A63758" w:rsidP="00A63758">
      <w:pPr>
        <w:spacing w:after="240"/>
        <w:ind w:left="709"/>
        <w:contextualSpacing/>
        <w:rPr>
          <w:color w:val="FF0000"/>
        </w:rPr>
      </w:pPr>
      <w:r w:rsidRPr="0030494D">
        <w:rPr>
          <w:color w:val="FF0000"/>
        </w:rPr>
        <w:t xml:space="preserve">der Kernaussage </w:t>
      </w:r>
      <w:r>
        <w:rPr>
          <w:color w:val="FF0000"/>
        </w:rPr>
        <w:t>der BSI-Anforderung.</w:t>
      </w:r>
    </w:p>
    <w:p w14:paraId="3B614EBF" w14:textId="77777777" w:rsidR="00A63758" w:rsidRPr="0030494D" w:rsidRDefault="00A63758" w:rsidP="00A63758">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A63758" w:rsidRPr="0030494D" w14:paraId="45DCDAFD" w14:textId="77777777" w:rsidTr="00012CFB">
        <w:trPr>
          <w:trHeight w:val="205"/>
        </w:trPr>
        <w:tc>
          <w:tcPr>
            <w:tcW w:w="8356" w:type="dxa"/>
            <w:shd w:val="clear" w:color="auto" w:fill="D6E3BC" w:themeFill="accent3" w:themeFillTint="66"/>
          </w:tcPr>
          <w:p w14:paraId="1F16B9A6" w14:textId="48519434" w:rsidR="00A63758" w:rsidRPr="0030494D" w:rsidRDefault="00735B7D" w:rsidP="00012CFB">
            <w:pPr>
              <w:suppressAutoHyphens/>
              <w:spacing w:before="120" w:after="120"/>
            </w:pPr>
            <w:r>
              <w:t xml:space="preserve">Umsetzung: JA / TEILWEISE / NEIN / ENTBEHRLICH </w:t>
            </w:r>
          </w:p>
        </w:tc>
      </w:tr>
      <w:tr w:rsidR="00A63758" w:rsidRPr="0030494D" w14:paraId="12785D57" w14:textId="77777777" w:rsidTr="00012CFB">
        <w:tc>
          <w:tcPr>
            <w:tcW w:w="8356" w:type="dxa"/>
          </w:tcPr>
          <w:p w14:paraId="44C9F2E7" w14:textId="77777777" w:rsidR="00A63758" w:rsidRPr="0030494D" w:rsidRDefault="00A63758" w:rsidP="00012CFB">
            <w:pPr>
              <w:suppressAutoHyphens/>
              <w:spacing w:before="120" w:after="120"/>
              <w:rPr>
                <w:color w:val="000000" w:themeColor="text1"/>
              </w:rPr>
            </w:pPr>
            <w:r w:rsidRPr="0030494D">
              <w:rPr>
                <w:color w:val="000000" w:themeColor="text1"/>
              </w:rPr>
              <w:t>Ihr aktueller Umsetzungsstand</w:t>
            </w:r>
          </w:p>
        </w:tc>
      </w:tr>
    </w:tbl>
    <w:p w14:paraId="2EA188C8" w14:textId="68D5DA09" w:rsidR="00A63758" w:rsidRDefault="00A63758" w:rsidP="00A63758">
      <w:pPr>
        <w:suppressAutoHyphens/>
        <w:spacing w:line="240" w:lineRule="auto"/>
        <w:ind w:left="720"/>
        <w:rPr>
          <w:color w:val="000000" w:themeColor="text1"/>
        </w:rPr>
      </w:pPr>
    </w:p>
    <w:p w14:paraId="6F1A7B23" w14:textId="6859FB65" w:rsidR="00C83583" w:rsidRDefault="00C83583" w:rsidP="00A63758">
      <w:pPr>
        <w:suppressAutoHyphens/>
        <w:spacing w:line="240" w:lineRule="auto"/>
        <w:ind w:left="720"/>
        <w:rPr>
          <w:color w:val="000000" w:themeColor="text1"/>
        </w:rPr>
      </w:pPr>
    </w:p>
    <w:p w14:paraId="5F0E4D65" w14:textId="77777777" w:rsidR="00C83583" w:rsidRPr="0030494D" w:rsidRDefault="00C83583" w:rsidP="00A63758">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63758" w:rsidRPr="0030494D" w14:paraId="2736386E" w14:textId="77777777" w:rsidTr="00012CFB">
        <w:tc>
          <w:tcPr>
            <w:tcW w:w="8340" w:type="dxa"/>
            <w:tcBorders>
              <w:bottom w:val="single" w:sz="4" w:space="0" w:color="auto"/>
            </w:tcBorders>
            <w:shd w:val="clear" w:color="auto" w:fill="C6D9F1" w:themeFill="text2" w:themeFillTint="33"/>
          </w:tcPr>
          <w:p w14:paraId="060920A6" w14:textId="77777777" w:rsidR="00A63758" w:rsidRPr="0030494D" w:rsidRDefault="00A63758" w:rsidP="00012CFB">
            <w:pPr>
              <w:spacing w:before="60" w:after="60"/>
              <w:rPr>
                <w:color w:val="000000" w:themeColor="text1"/>
              </w:rPr>
            </w:pPr>
            <w:r w:rsidRPr="0030494D">
              <w:rPr>
                <w:color w:val="000000" w:themeColor="text1"/>
              </w:rPr>
              <w:t>Einspruch - diese Anforderung soll nicht aufgenommen werden!</w:t>
            </w:r>
          </w:p>
        </w:tc>
      </w:tr>
      <w:tr w:rsidR="00A63758" w:rsidRPr="0030494D" w14:paraId="62E38220" w14:textId="77777777" w:rsidTr="00012CFB">
        <w:tc>
          <w:tcPr>
            <w:tcW w:w="8340" w:type="dxa"/>
            <w:shd w:val="clear" w:color="auto" w:fill="FFFFFF" w:themeFill="background1"/>
          </w:tcPr>
          <w:p w14:paraId="661F894F" w14:textId="77777777" w:rsidR="00A63758" w:rsidRPr="0030494D" w:rsidRDefault="00A63758" w:rsidP="00012CFB">
            <w:pPr>
              <w:spacing w:before="60" w:after="60"/>
              <w:rPr>
                <w:color w:val="000000" w:themeColor="text1"/>
              </w:rPr>
            </w:pPr>
            <w:r w:rsidRPr="0030494D">
              <w:rPr>
                <w:color w:val="000000" w:themeColor="text1"/>
              </w:rPr>
              <w:t>Begründung der Fachseite:</w:t>
            </w:r>
          </w:p>
        </w:tc>
      </w:tr>
    </w:tbl>
    <w:p w14:paraId="4FAF38E3" w14:textId="77777777" w:rsidR="00A63758" w:rsidRDefault="00A63758" w:rsidP="00A63758">
      <w:pPr>
        <w:spacing w:after="2765"/>
        <w:contextualSpacing/>
      </w:pPr>
    </w:p>
    <w:p w14:paraId="77E32AF0" w14:textId="77777777" w:rsidR="00A63758" w:rsidRPr="0030494D" w:rsidRDefault="00A63758" w:rsidP="005E0B5D">
      <w:pPr>
        <w:spacing w:after="2765"/>
        <w:contextualSpacing/>
      </w:pPr>
    </w:p>
    <w:p w14:paraId="6A2C33C9" w14:textId="77777777" w:rsidR="005E0B5D" w:rsidRDefault="0030494D" w:rsidP="000D12BB">
      <w:pPr>
        <w:numPr>
          <w:ilvl w:val="0"/>
          <w:numId w:val="3"/>
        </w:numPr>
        <w:ind w:left="709" w:hanging="709"/>
        <w:contextualSpacing/>
      </w:pPr>
      <w:r w:rsidRPr="0030494D">
        <w:t xml:space="preserve">Die Funktion MUSS anhand von zahlreichen Parametern überwacht werden. </w:t>
      </w:r>
    </w:p>
    <w:p w14:paraId="322EE94D" w14:textId="77777777" w:rsidR="00A63758" w:rsidRDefault="00A63758" w:rsidP="00A63758">
      <w:pPr>
        <w:spacing w:after="240"/>
        <w:ind w:left="709"/>
        <w:contextualSpacing/>
        <w:rPr>
          <w:color w:val="FF0000"/>
        </w:rPr>
      </w:pPr>
    </w:p>
    <w:p w14:paraId="435F2BAE" w14:textId="6C55C9E3" w:rsidR="00A63758" w:rsidRPr="0030494D" w:rsidRDefault="00A63758" w:rsidP="00A63758">
      <w:pPr>
        <w:spacing w:after="240"/>
        <w:ind w:left="709"/>
        <w:contextualSpacing/>
        <w:rPr>
          <w:color w:val="FF0000"/>
        </w:rPr>
      </w:pPr>
      <w:r w:rsidRPr="0030494D">
        <w:rPr>
          <w:color w:val="FF0000"/>
        </w:rPr>
        <w:t xml:space="preserve">Hier steht Ihre Konkretisierung des BSI-Textes der Anforderungen unter </w:t>
      </w:r>
    </w:p>
    <w:p w14:paraId="351B8F0C" w14:textId="77777777" w:rsidR="00A63758" w:rsidRPr="0030494D" w:rsidRDefault="00A63758" w:rsidP="00A63758">
      <w:pPr>
        <w:spacing w:after="240"/>
        <w:ind w:left="709"/>
        <w:contextualSpacing/>
        <w:rPr>
          <w:color w:val="FF0000"/>
        </w:rPr>
      </w:pPr>
      <w:r w:rsidRPr="0030494D">
        <w:rPr>
          <w:color w:val="FF0000"/>
        </w:rPr>
        <w:t xml:space="preserve">Beachtung der Gegebenheiten der Behörde und unter der Aufrechterhaltung </w:t>
      </w:r>
    </w:p>
    <w:p w14:paraId="7D4B9B38" w14:textId="5749E3C8" w:rsidR="00A63758" w:rsidRDefault="00A63758" w:rsidP="00A63758">
      <w:pPr>
        <w:spacing w:after="240"/>
        <w:ind w:left="709"/>
        <w:contextualSpacing/>
        <w:rPr>
          <w:color w:val="FF0000"/>
        </w:rPr>
      </w:pPr>
      <w:r w:rsidRPr="0030494D">
        <w:rPr>
          <w:color w:val="FF0000"/>
        </w:rPr>
        <w:t xml:space="preserve">der Kernaussage </w:t>
      </w:r>
      <w:r>
        <w:rPr>
          <w:color w:val="FF0000"/>
        </w:rPr>
        <w:t>der BSI-Anforderung.</w:t>
      </w:r>
    </w:p>
    <w:p w14:paraId="588EA7B5" w14:textId="77777777" w:rsidR="00A63758" w:rsidRPr="0030494D" w:rsidRDefault="00A63758" w:rsidP="00A63758">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A63758" w:rsidRPr="0030494D" w14:paraId="5A6F66F1" w14:textId="77777777" w:rsidTr="00012CFB">
        <w:trPr>
          <w:trHeight w:val="205"/>
        </w:trPr>
        <w:tc>
          <w:tcPr>
            <w:tcW w:w="8356" w:type="dxa"/>
            <w:shd w:val="clear" w:color="auto" w:fill="D6E3BC" w:themeFill="accent3" w:themeFillTint="66"/>
          </w:tcPr>
          <w:p w14:paraId="73C4A809" w14:textId="72DB4260" w:rsidR="00A63758" w:rsidRPr="0030494D" w:rsidRDefault="00735B7D" w:rsidP="00012CFB">
            <w:pPr>
              <w:suppressAutoHyphens/>
              <w:spacing w:before="120" w:after="120"/>
            </w:pPr>
            <w:r>
              <w:t xml:space="preserve">Umsetzung: JA / TEILWEISE / NEIN / ENTBEHRLICH </w:t>
            </w:r>
          </w:p>
        </w:tc>
      </w:tr>
      <w:tr w:rsidR="00A63758" w:rsidRPr="0030494D" w14:paraId="1A999BE6" w14:textId="77777777" w:rsidTr="00012CFB">
        <w:tc>
          <w:tcPr>
            <w:tcW w:w="8356" w:type="dxa"/>
          </w:tcPr>
          <w:p w14:paraId="7ECD072F" w14:textId="77777777" w:rsidR="00A63758" w:rsidRPr="0030494D" w:rsidRDefault="00A63758" w:rsidP="00012CFB">
            <w:pPr>
              <w:suppressAutoHyphens/>
              <w:spacing w:before="120" w:after="120"/>
              <w:rPr>
                <w:color w:val="000000" w:themeColor="text1"/>
              </w:rPr>
            </w:pPr>
            <w:r w:rsidRPr="0030494D">
              <w:rPr>
                <w:color w:val="000000" w:themeColor="text1"/>
              </w:rPr>
              <w:t>Ihr aktueller Umsetzungsstand</w:t>
            </w:r>
          </w:p>
        </w:tc>
      </w:tr>
    </w:tbl>
    <w:p w14:paraId="11FE89EB" w14:textId="77777777" w:rsidR="00A63758" w:rsidRPr="0030494D" w:rsidRDefault="00A63758" w:rsidP="00A63758">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63758" w:rsidRPr="0030494D" w14:paraId="5D01F5F9" w14:textId="77777777" w:rsidTr="00012CFB">
        <w:tc>
          <w:tcPr>
            <w:tcW w:w="8340" w:type="dxa"/>
            <w:tcBorders>
              <w:bottom w:val="single" w:sz="4" w:space="0" w:color="auto"/>
            </w:tcBorders>
            <w:shd w:val="clear" w:color="auto" w:fill="C6D9F1" w:themeFill="text2" w:themeFillTint="33"/>
          </w:tcPr>
          <w:p w14:paraId="6CFDBB29" w14:textId="77777777" w:rsidR="00A63758" w:rsidRPr="0030494D" w:rsidRDefault="00A63758" w:rsidP="00012CFB">
            <w:pPr>
              <w:spacing w:before="60" w:after="60"/>
              <w:rPr>
                <w:color w:val="000000" w:themeColor="text1"/>
              </w:rPr>
            </w:pPr>
            <w:r w:rsidRPr="0030494D">
              <w:rPr>
                <w:color w:val="000000" w:themeColor="text1"/>
              </w:rPr>
              <w:t>Einspruch - diese Anforderung soll nicht aufgenommen werden!</w:t>
            </w:r>
          </w:p>
        </w:tc>
      </w:tr>
      <w:tr w:rsidR="00A63758" w:rsidRPr="0030494D" w14:paraId="36646154" w14:textId="77777777" w:rsidTr="00012CFB">
        <w:tc>
          <w:tcPr>
            <w:tcW w:w="8340" w:type="dxa"/>
            <w:shd w:val="clear" w:color="auto" w:fill="FFFFFF" w:themeFill="background1"/>
          </w:tcPr>
          <w:p w14:paraId="2F4648D2" w14:textId="77777777" w:rsidR="00A63758" w:rsidRPr="0030494D" w:rsidRDefault="00A63758" w:rsidP="00012CFB">
            <w:pPr>
              <w:spacing w:before="60" w:after="60"/>
              <w:rPr>
                <w:color w:val="000000" w:themeColor="text1"/>
              </w:rPr>
            </w:pPr>
            <w:r w:rsidRPr="0030494D">
              <w:rPr>
                <w:color w:val="000000" w:themeColor="text1"/>
              </w:rPr>
              <w:t>Begründung der Fachseite:</w:t>
            </w:r>
          </w:p>
        </w:tc>
      </w:tr>
    </w:tbl>
    <w:p w14:paraId="5489DD2E" w14:textId="6EB11FD9" w:rsidR="00A63758" w:rsidRDefault="00A63758" w:rsidP="005E0B5D">
      <w:pPr>
        <w:pStyle w:val="Listenabsatz"/>
      </w:pPr>
    </w:p>
    <w:p w14:paraId="1C1FC38B" w14:textId="77777777" w:rsidR="00A63758" w:rsidRDefault="00A63758" w:rsidP="005E0B5D">
      <w:pPr>
        <w:pStyle w:val="Listenabsatz"/>
      </w:pPr>
    </w:p>
    <w:p w14:paraId="1F375A49" w14:textId="3FE9E314" w:rsidR="00A63758" w:rsidRDefault="0030494D" w:rsidP="000D12BB">
      <w:pPr>
        <w:numPr>
          <w:ilvl w:val="0"/>
          <w:numId w:val="3"/>
        </w:numPr>
        <w:spacing w:after="2765"/>
        <w:ind w:left="709" w:hanging="709"/>
        <w:contextualSpacing/>
      </w:pPr>
      <w:r w:rsidRPr="0030494D">
        <w:t>Die Funktionsüberwachun</w:t>
      </w:r>
      <w:r w:rsidR="00A63758">
        <w:t>g DARF</w:t>
      </w:r>
      <w:r w:rsidRPr="0030494D">
        <w:t xml:space="preserve"> sich </w:t>
      </w:r>
      <w:r w:rsidR="00A63758">
        <w:t>NICHT</w:t>
      </w:r>
      <w:r w:rsidRPr="0030494D">
        <w:t xml:space="preserve"> auf ein einzelnes Kriterium stützen.</w:t>
      </w:r>
    </w:p>
    <w:p w14:paraId="78B47351" w14:textId="77777777" w:rsidR="00A63758" w:rsidRDefault="00A63758" w:rsidP="00A63758">
      <w:pPr>
        <w:spacing w:after="2765"/>
        <w:ind w:left="709"/>
        <w:contextualSpacing/>
      </w:pPr>
    </w:p>
    <w:p w14:paraId="20E8831F" w14:textId="77777777" w:rsidR="00A63758" w:rsidRPr="0030494D" w:rsidRDefault="00A63758" w:rsidP="00A63758">
      <w:pPr>
        <w:spacing w:after="240"/>
        <w:ind w:left="709"/>
        <w:contextualSpacing/>
        <w:rPr>
          <w:color w:val="FF0000"/>
        </w:rPr>
      </w:pPr>
      <w:r w:rsidRPr="0030494D">
        <w:rPr>
          <w:color w:val="FF0000"/>
        </w:rPr>
        <w:t xml:space="preserve">Hier steht Ihre Konkretisierung des BSI-Textes der Anforderungen unter </w:t>
      </w:r>
    </w:p>
    <w:p w14:paraId="12FB0745" w14:textId="77777777" w:rsidR="00A63758" w:rsidRPr="0030494D" w:rsidRDefault="00A63758" w:rsidP="00A63758">
      <w:pPr>
        <w:spacing w:after="240"/>
        <w:ind w:left="709"/>
        <w:contextualSpacing/>
        <w:rPr>
          <w:color w:val="FF0000"/>
        </w:rPr>
      </w:pPr>
      <w:r w:rsidRPr="0030494D">
        <w:rPr>
          <w:color w:val="FF0000"/>
        </w:rPr>
        <w:t xml:space="preserve">Beachtung der Gegebenheiten der Behörde und unter der Aufrechterhaltung </w:t>
      </w:r>
    </w:p>
    <w:p w14:paraId="43528EB9" w14:textId="77777777" w:rsidR="00A63758" w:rsidRDefault="00A63758" w:rsidP="00A63758">
      <w:pPr>
        <w:spacing w:after="240"/>
        <w:ind w:left="709"/>
        <w:contextualSpacing/>
        <w:rPr>
          <w:color w:val="FF0000"/>
        </w:rPr>
      </w:pPr>
      <w:r w:rsidRPr="0030494D">
        <w:rPr>
          <w:color w:val="FF0000"/>
        </w:rPr>
        <w:t xml:space="preserve">der Kernaussage </w:t>
      </w:r>
      <w:r>
        <w:rPr>
          <w:color w:val="FF0000"/>
        </w:rPr>
        <w:t>der BSI-Anforderung.</w:t>
      </w:r>
    </w:p>
    <w:p w14:paraId="513A32F0" w14:textId="77777777" w:rsidR="00A63758" w:rsidRPr="0030494D" w:rsidRDefault="00A63758" w:rsidP="00A63758">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A63758" w:rsidRPr="0030494D" w14:paraId="450F3CDD" w14:textId="77777777" w:rsidTr="00012CFB">
        <w:trPr>
          <w:trHeight w:val="205"/>
        </w:trPr>
        <w:tc>
          <w:tcPr>
            <w:tcW w:w="8356" w:type="dxa"/>
            <w:shd w:val="clear" w:color="auto" w:fill="D6E3BC" w:themeFill="accent3" w:themeFillTint="66"/>
          </w:tcPr>
          <w:p w14:paraId="40C0F1F6" w14:textId="4EEC2D27" w:rsidR="00A63758" w:rsidRPr="0030494D" w:rsidRDefault="00735B7D" w:rsidP="00012CFB">
            <w:pPr>
              <w:suppressAutoHyphens/>
              <w:spacing w:before="120" w:after="120"/>
            </w:pPr>
            <w:r>
              <w:t xml:space="preserve">Umsetzung: JA / TEILWEISE / NEIN / ENTBEHRLICH </w:t>
            </w:r>
          </w:p>
        </w:tc>
      </w:tr>
      <w:tr w:rsidR="00A63758" w:rsidRPr="0030494D" w14:paraId="09C2B235" w14:textId="77777777" w:rsidTr="00012CFB">
        <w:tc>
          <w:tcPr>
            <w:tcW w:w="8356" w:type="dxa"/>
          </w:tcPr>
          <w:p w14:paraId="749EC399" w14:textId="77777777" w:rsidR="00A63758" w:rsidRPr="0030494D" w:rsidRDefault="00A63758" w:rsidP="00012CFB">
            <w:pPr>
              <w:suppressAutoHyphens/>
              <w:spacing w:before="120" w:after="120"/>
              <w:rPr>
                <w:color w:val="000000" w:themeColor="text1"/>
              </w:rPr>
            </w:pPr>
            <w:r w:rsidRPr="0030494D">
              <w:rPr>
                <w:color w:val="000000" w:themeColor="text1"/>
              </w:rPr>
              <w:t>Ihr aktueller Umsetzungsstand</w:t>
            </w:r>
          </w:p>
        </w:tc>
      </w:tr>
    </w:tbl>
    <w:p w14:paraId="0D3B44D8" w14:textId="77777777" w:rsidR="00A63758" w:rsidRPr="0030494D" w:rsidRDefault="00A63758" w:rsidP="00A63758">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63758" w:rsidRPr="0030494D" w14:paraId="0ABBD322" w14:textId="77777777" w:rsidTr="00012CFB">
        <w:tc>
          <w:tcPr>
            <w:tcW w:w="8340" w:type="dxa"/>
            <w:tcBorders>
              <w:bottom w:val="single" w:sz="4" w:space="0" w:color="auto"/>
            </w:tcBorders>
            <w:shd w:val="clear" w:color="auto" w:fill="C6D9F1" w:themeFill="text2" w:themeFillTint="33"/>
          </w:tcPr>
          <w:p w14:paraId="35CCBEAD" w14:textId="77777777" w:rsidR="00A63758" w:rsidRPr="0030494D" w:rsidRDefault="00A63758" w:rsidP="00012CFB">
            <w:pPr>
              <w:spacing w:before="60" w:after="60"/>
              <w:rPr>
                <w:color w:val="000000" w:themeColor="text1"/>
              </w:rPr>
            </w:pPr>
            <w:r w:rsidRPr="0030494D">
              <w:rPr>
                <w:color w:val="000000" w:themeColor="text1"/>
              </w:rPr>
              <w:t>Einspruch - diese Anforderung soll nicht aufgenommen werden!</w:t>
            </w:r>
          </w:p>
        </w:tc>
      </w:tr>
      <w:tr w:rsidR="00A63758" w:rsidRPr="0030494D" w14:paraId="1C5DC5A9" w14:textId="77777777" w:rsidTr="00012CFB">
        <w:tc>
          <w:tcPr>
            <w:tcW w:w="8340" w:type="dxa"/>
            <w:shd w:val="clear" w:color="auto" w:fill="FFFFFF" w:themeFill="background1"/>
          </w:tcPr>
          <w:p w14:paraId="629F827C" w14:textId="77777777" w:rsidR="00A63758" w:rsidRPr="0030494D" w:rsidRDefault="00A63758" w:rsidP="00012CFB">
            <w:pPr>
              <w:spacing w:before="60" w:after="60"/>
              <w:rPr>
                <w:color w:val="000000" w:themeColor="text1"/>
              </w:rPr>
            </w:pPr>
            <w:r w:rsidRPr="0030494D">
              <w:rPr>
                <w:color w:val="000000" w:themeColor="text1"/>
              </w:rPr>
              <w:t>Begründung der Fachseite:</w:t>
            </w:r>
          </w:p>
        </w:tc>
      </w:tr>
    </w:tbl>
    <w:p w14:paraId="132A2445" w14:textId="0D9C7EB4" w:rsidR="00A63758" w:rsidRDefault="00A63758" w:rsidP="00A63758">
      <w:pPr>
        <w:spacing w:after="2765"/>
        <w:ind w:left="709"/>
        <w:contextualSpacing/>
      </w:pPr>
    </w:p>
    <w:p w14:paraId="47B580CE" w14:textId="77777777" w:rsidR="00A63758" w:rsidRDefault="00A63758" w:rsidP="00A63758">
      <w:pPr>
        <w:spacing w:after="2765"/>
        <w:ind w:left="709"/>
        <w:contextualSpacing/>
      </w:pPr>
    </w:p>
    <w:p w14:paraId="3D1E2703" w14:textId="714C6C48" w:rsidR="0030494D" w:rsidRPr="0030494D" w:rsidRDefault="0030494D" w:rsidP="000D12BB">
      <w:pPr>
        <w:numPr>
          <w:ilvl w:val="0"/>
          <w:numId w:val="3"/>
        </w:numPr>
        <w:spacing w:after="2765"/>
        <w:ind w:left="709" w:hanging="709"/>
        <w:contextualSpacing/>
      </w:pPr>
      <w:r w:rsidRPr="0030494D">
        <w:t xml:space="preserve">Protokolldateien und Warnmeldungen der Hochverfügbarkeitslösung MÜSSEN </w:t>
      </w:r>
      <w:r w:rsidR="00A63758">
        <w:br/>
      </w:r>
      <w:r w:rsidRPr="0030494D">
        <w:t>regelmäßig kontrolliert werden.</w:t>
      </w:r>
    </w:p>
    <w:p w14:paraId="48CB8365" w14:textId="77777777" w:rsidR="0030494D" w:rsidRPr="0030494D" w:rsidRDefault="0030494D" w:rsidP="0030494D">
      <w:pPr>
        <w:ind w:left="709"/>
        <w:contextualSpacing/>
      </w:pPr>
    </w:p>
    <w:p w14:paraId="427C8359"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3DC7B603"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319E7246" w14:textId="4F3B39D3"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2E264565"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64AEC106" w14:textId="77777777" w:rsidTr="00012CFB">
        <w:trPr>
          <w:trHeight w:val="205"/>
        </w:trPr>
        <w:tc>
          <w:tcPr>
            <w:tcW w:w="8356" w:type="dxa"/>
            <w:shd w:val="clear" w:color="auto" w:fill="D6E3BC" w:themeFill="accent3" w:themeFillTint="66"/>
          </w:tcPr>
          <w:p w14:paraId="2692B176" w14:textId="1F50B8E0" w:rsidR="0030494D" w:rsidRPr="0030494D" w:rsidRDefault="00735B7D" w:rsidP="0030494D">
            <w:pPr>
              <w:suppressAutoHyphens/>
              <w:spacing w:before="120" w:after="120"/>
            </w:pPr>
            <w:r>
              <w:t xml:space="preserve">Umsetzung: JA / TEILWEISE / NEIN / ENTBEHRLICH </w:t>
            </w:r>
          </w:p>
        </w:tc>
      </w:tr>
      <w:tr w:rsidR="0030494D" w:rsidRPr="0030494D" w14:paraId="0E01CF2B" w14:textId="77777777" w:rsidTr="00012CFB">
        <w:tc>
          <w:tcPr>
            <w:tcW w:w="8356" w:type="dxa"/>
          </w:tcPr>
          <w:p w14:paraId="1F2FF61F" w14:textId="77777777" w:rsidR="0030494D" w:rsidRPr="0030494D" w:rsidRDefault="0030494D" w:rsidP="0030494D">
            <w:pPr>
              <w:suppressAutoHyphens/>
              <w:spacing w:before="120" w:after="120"/>
              <w:rPr>
                <w:color w:val="000000" w:themeColor="text1"/>
              </w:rPr>
            </w:pPr>
            <w:bookmarkStart w:id="302" w:name="A29u1"/>
            <w:bookmarkEnd w:id="302"/>
            <w:r w:rsidRPr="0030494D">
              <w:rPr>
                <w:color w:val="000000" w:themeColor="text1"/>
              </w:rPr>
              <w:t>Ihr aktueller Umsetzungsstand</w:t>
            </w:r>
          </w:p>
        </w:tc>
      </w:tr>
    </w:tbl>
    <w:p w14:paraId="7675582B" w14:textId="2B7C9681" w:rsidR="0030494D" w:rsidRDefault="0030494D" w:rsidP="0030494D">
      <w:pPr>
        <w:suppressAutoHyphens/>
        <w:spacing w:line="240" w:lineRule="auto"/>
        <w:ind w:left="720"/>
        <w:rPr>
          <w:color w:val="000000" w:themeColor="text1"/>
        </w:rPr>
      </w:pPr>
    </w:p>
    <w:p w14:paraId="65A6A189" w14:textId="0FAEC897" w:rsidR="00C83583" w:rsidRDefault="00C83583" w:rsidP="0030494D">
      <w:pPr>
        <w:suppressAutoHyphens/>
        <w:spacing w:line="240" w:lineRule="auto"/>
        <w:ind w:left="720"/>
        <w:rPr>
          <w:color w:val="000000" w:themeColor="text1"/>
        </w:rPr>
      </w:pPr>
    </w:p>
    <w:p w14:paraId="3F51F271" w14:textId="77777777" w:rsidR="00C83583" w:rsidRPr="0030494D" w:rsidRDefault="00C83583"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1FEE9778" w14:textId="77777777" w:rsidTr="00012CFB">
        <w:tc>
          <w:tcPr>
            <w:tcW w:w="8340" w:type="dxa"/>
            <w:tcBorders>
              <w:bottom w:val="single" w:sz="4" w:space="0" w:color="auto"/>
            </w:tcBorders>
            <w:shd w:val="clear" w:color="auto" w:fill="C6D9F1" w:themeFill="text2" w:themeFillTint="33"/>
          </w:tcPr>
          <w:p w14:paraId="0EC468A1"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691A8B5E" w14:textId="77777777" w:rsidTr="00012CFB">
        <w:tc>
          <w:tcPr>
            <w:tcW w:w="8340" w:type="dxa"/>
            <w:shd w:val="clear" w:color="auto" w:fill="FFFFFF" w:themeFill="background1"/>
          </w:tcPr>
          <w:p w14:paraId="1F35AC2A"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10D7829A" w14:textId="77777777" w:rsidR="00206366" w:rsidRPr="0030494D" w:rsidRDefault="00206366" w:rsidP="0030494D">
      <w:pPr>
        <w:suppressAutoHyphens/>
        <w:spacing w:after="240"/>
        <w:ind w:left="720"/>
        <w:rPr>
          <w:color w:val="000000" w:themeColor="text1"/>
        </w:rPr>
      </w:pPr>
    </w:p>
    <w:p w14:paraId="2F45CFDF" w14:textId="2F608339" w:rsidR="0030494D" w:rsidRPr="0030494D" w:rsidRDefault="0030494D" w:rsidP="00746C6E">
      <w:pPr>
        <w:pStyle w:val="berschrift2"/>
      </w:pPr>
      <w:bookmarkStart w:id="303" w:name="A29a2"/>
      <w:bookmarkStart w:id="304" w:name="_Toc93436321"/>
      <w:bookmarkStart w:id="305" w:name="_Toc93444917"/>
      <w:bookmarkEnd w:id="303"/>
      <w:r w:rsidRPr="0030494D">
        <w:t xml:space="preserve">Bandbreitenmanagement für kritische Anwendungen und </w:t>
      </w:r>
      <w:r w:rsidR="00746C6E">
        <w:t xml:space="preserve"> </w:t>
      </w:r>
      <w:r w:rsidR="00746C6E">
        <w:br/>
        <w:t xml:space="preserve">   </w:t>
      </w:r>
      <w:r w:rsidRPr="0030494D">
        <w:t>Dienste (H) [A30]</w:t>
      </w:r>
      <w:bookmarkEnd w:id="304"/>
      <w:bookmarkEnd w:id="305"/>
    </w:p>
    <w:p w14:paraId="2444699E" w14:textId="77777777" w:rsidR="0030494D" w:rsidRPr="0030494D" w:rsidRDefault="0030494D" w:rsidP="0030494D">
      <w:pPr>
        <w:suppressAutoHyphens/>
        <w:spacing w:after="240"/>
        <w:ind w:left="720"/>
        <w:rPr>
          <w:color w:val="000000" w:themeColor="text1"/>
        </w:rPr>
      </w:pPr>
    </w:p>
    <w:p w14:paraId="17305C69" w14:textId="1A902D5F" w:rsidR="0030494D" w:rsidRPr="0030494D" w:rsidRDefault="0030494D" w:rsidP="000D12BB">
      <w:pPr>
        <w:numPr>
          <w:ilvl w:val="0"/>
          <w:numId w:val="3"/>
        </w:numPr>
        <w:spacing w:after="2765"/>
        <w:ind w:left="709" w:hanging="709"/>
        <w:contextualSpacing/>
      </w:pPr>
      <w:bookmarkStart w:id="306" w:name="A30a1"/>
      <w:bookmarkEnd w:id="306"/>
      <w:r w:rsidRPr="0030494D">
        <w:t xml:space="preserve">Um Bandbreitenmanagement für kritische Anwendungen und Dienste zu </w:t>
      </w:r>
      <w:r w:rsidR="007F26FD">
        <w:br/>
      </w:r>
      <w:r w:rsidRPr="0030494D">
        <w:t>gewährleisten, MÜSSEN Paketfi</w:t>
      </w:r>
      <w:r w:rsidR="007F26FD">
        <w:t>l</w:t>
      </w:r>
      <w:r w:rsidRPr="0030494D">
        <w:t>lter mit entsprechender Bandbreitenmanagementfunktion an Netzübergängen und am Übergang zwischen verschiedenen Sicherheitszonen eingesetzt werden.</w:t>
      </w:r>
    </w:p>
    <w:p w14:paraId="3555E570" w14:textId="77777777" w:rsidR="0030494D" w:rsidRPr="0030494D" w:rsidRDefault="0030494D" w:rsidP="0030494D">
      <w:pPr>
        <w:ind w:left="709"/>
        <w:contextualSpacing/>
      </w:pPr>
    </w:p>
    <w:p w14:paraId="3B4FC37E"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7E0B8F63"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1C88C845" w14:textId="254B9768"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5FFC4779"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7C8A27D1" w14:textId="77777777" w:rsidTr="00012CFB">
        <w:trPr>
          <w:trHeight w:val="205"/>
        </w:trPr>
        <w:tc>
          <w:tcPr>
            <w:tcW w:w="8356" w:type="dxa"/>
            <w:shd w:val="clear" w:color="auto" w:fill="D6E3BC" w:themeFill="accent3" w:themeFillTint="66"/>
          </w:tcPr>
          <w:p w14:paraId="4677C9EB" w14:textId="085EA375" w:rsidR="0030494D" w:rsidRPr="0030494D" w:rsidRDefault="00735B7D" w:rsidP="0030494D">
            <w:pPr>
              <w:suppressAutoHyphens/>
              <w:spacing w:before="120" w:after="120"/>
            </w:pPr>
            <w:r>
              <w:t xml:space="preserve">Umsetzung: JA / TEILWEISE / NEIN / ENTBEHRLICH </w:t>
            </w:r>
          </w:p>
        </w:tc>
      </w:tr>
      <w:tr w:rsidR="0030494D" w:rsidRPr="0030494D" w14:paraId="6B930FA7" w14:textId="77777777" w:rsidTr="00012CFB">
        <w:tc>
          <w:tcPr>
            <w:tcW w:w="8356" w:type="dxa"/>
          </w:tcPr>
          <w:p w14:paraId="5B2668E5" w14:textId="77777777" w:rsidR="0030494D" w:rsidRPr="0030494D" w:rsidRDefault="0030494D" w:rsidP="0030494D">
            <w:pPr>
              <w:suppressAutoHyphens/>
              <w:spacing w:before="120" w:after="120"/>
              <w:rPr>
                <w:color w:val="000000" w:themeColor="text1"/>
              </w:rPr>
            </w:pPr>
            <w:bookmarkStart w:id="307" w:name="A30u1"/>
            <w:bookmarkEnd w:id="307"/>
            <w:r w:rsidRPr="0030494D">
              <w:rPr>
                <w:color w:val="000000" w:themeColor="text1"/>
              </w:rPr>
              <w:t>Ihr aktueller Umsetzungsstand</w:t>
            </w:r>
          </w:p>
        </w:tc>
      </w:tr>
    </w:tbl>
    <w:p w14:paraId="03CC5A2E"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5961E836" w14:textId="77777777" w:rsidTr="00012CFB">
        <w:tc>
          <w:tcPr>
            <w:tcW w:w="8340" w:type="dxa"/>
            <w:tcBorders>
              <w:bottom w:val="single" w:sz="4" w:space="0" w:color="auto"/>
            </w:tcBorders>
            <w:shd w:val="clear" w:color="auto" w:fill="C6D9F1" w:themeFill="text2" w:themeFillTint="33"/>
          </w:tcPr>
          <w:p w14:paraId="51AC4863"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1EE8A9AC" w14:textId="77777777" w:rsidTr="00012CFB">
        <w:tc>
          <w:tcPr>
            <w:tcW w:w="8340" w:type="dxa"/>
            <w:shd w:val="clear" w:color="auto" w:fill="FFFFFF" w:themeFill="background1"/>
          </w:tcPr>
          <w:p w14:paraId="1C164F30"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5EC1FF07" w14:textId="77777777" w:rsidR="0030494D" w:rsidRPr="0030494D" w:rsidRDefault="0030494D" w:rsidP="0030494D">
      <w:pPr>
        <w:spacing w:before="480" w:line="240" w:lineRule="auto"/>
        <w:ind w:left="714" w:hanging="357"/>
      </w:pPr>
    </w:p>
    <w:p w14:paraId="53619DB0" w14:textId="5E2C2FAE" w:rsidR="0030494D" w:rsidRPr="0030494D" w:rsidRDefault="00746C6E" w:rsidP="00746C6E">
      <w:pPr>
        <w:pStyle w:val="berschrift2"/>
      </w:pPr>
      <w:bookmarkStart w:id="308" w:name="A31"/>
      <w:bookmarkStart w:id="309" w:name="_Toc93436322"/>
      <w:bookmarkEnd w:id="308"/>
      <w:r>
        <w:t xml:space="preserve"> </w:t>
      </w:r>
      <w:bookmarkStart w:id="310" w:name="_Toc93444918"/>
      <w:r w:rsidR="0030494D" w:rsidRPr="0030494D">
        <w:t>Einsatz von zertifizierten Produkten (H) [A31]</w:t>
      </w:r>
      <w:bookmarkEnd w:id="309"/>
      <w:bookmarkEnd w:id="310"/>
    </w:p>
    <w:p w14:paraId="62EB4339" w14:textId="77777777" w:rsidR="0030494D" w:rsidRPr="0030494D" w:rsidRDefault="0030494D" w:rsidP="0030494D">
      <w:pPr>
        <w:suppressAutoHyphens/>
        <w:spacing w:after="240"/>
        <w:ind w:left="720"/>
        <w:rPr>
          <w:color w:val="000000" w:themeColor="text1"/>
        </w:rPr>
      </w:pPr>
    </w:p>
    <w:p w14:paraId="767EDD30" w14:textId="526A1A18" w:rsidR="0030494D" w:rsidRPr="0030494D" w:rsidRDefault="0030494D" w:rsidP="000D12BB">
      <w:pPr>
        <w:numPr>
          <w:ilvl w:val="0"/>
          <w:numId w:val="3"/>
        </w:numPr>
        <w:spacing w:after="2765"/>
        <w:ind w:left="709" w:hanging="709"/>
        <w:contextualSpacing/>
      </w:pPr>
      <w:bookmarkStart w:id="311" w:name="A31a1"/>
      <w:bookmarkEnd w:id="311"/>
      <w:r w:rsidRPr="0030494D">
        <w:t xml:space="preserve">Firewalls mit einer Sicherheitsevaluierung nach Common Criteria MÜSSEN </w:t>
      </w:r>
      <w:r w:rsidR="007F26FD">
        <w:br/>
      </w:r>
      <w:r w:rsidRPr="0030494D">
        <w:t>eingesetzt werden, mindestens mit der Stufe EAL4.</w:t>
      </w:r>
    </w:p>
    <w:p w14:paraId="7BF86176" w14:textId="77777777" w:rsidR="0030494D" w:rsidRPr="0030494D" w:rsidRDefault="0030494D" w:rsidP="0030494D">
      <w:pPr>
        <w:ind w:left="709"/>
        <w:contextualSpacing/>
      </w:pPr>
    </w:p>
    <w:p w14:paraId="02BFE2C8" w14:textId="77777777" w:rsidR="0030494D" w:rsidRPr="0030494D" w:rsidRDefault="0030494D" w:rsidP="0030494D">
      <w:pPr>
        <w:spacing w:after="240"/>
        <w:ind w:left="709"/>
        <w:contextualSpacing/>
        <w:rPr>
          <w:color w:val="FF0000"/>
        </w:rPr>
      </w:pPr>
      <w:r w:rsidRPr="0030494D">
        <w:rPr>
          <w:color w:val="FF0000"/>
        </w:rPr>
        <w:t xml:space="preserve">Hier steht Ihre Konkretisierung des BSI-Textes der Anforderungen unter </w:t>
      </w:r>
    </w:p>
    <w:p w14:paraId="166BD053" w14:textId="77777777" w:rsidR="0030494D" w:rsidRPr="0030494D" w:rsidRDefault="0030494D" w:rsidP="0030494D">
      <w:pPr>
        <w:spacing w:after="240"/>
        <w:ind w:left="709"/>
        <w:contextualSpacing/>
        <w:rPr>
          <w:color w:val="FF0000"/>
        </w:rPr>
      </w:pPr>
      <w:r w:rsidRPr="0030494D">
        <w:rPr>
          <w:color w:val="FF0000"/>
        </w:rPr>
        <w:t xml:space="preserve">Beachtung der Gegebenheiten der Behörde und unter der Aufrechterhaltung </w:t>
      </w:r>
    </w:p>
    <w:p w14:paraId="4123C670" w14:textId="2D21B1C2" w:rsidR="0030494D" w:rsidRDefault="0030494D" w:rsidP="0030494D">
      <w:pPr>
        <w:spacing w:after="240"/>
        <w:ind w:left="709"/>
        <w:contextualSpacing/>
        <w:rPr>
          <w:color w:val="FF0000"/>
        </w:rPr>
      </w:pPr>
      <w:r w:rsidRPr="0030494D">
        <w:rPr>
          <w:color w:val="FF0000"/>
        </w:rPr>
        <w:t xml:space="preserve">der Kernaussage </w:t>
      </w:r>
      <w:r w:rsidR="00151568">
        <w:rPr>
          <w:color w:val="FF0000"/>
        </w:rPr>
        <w:t>der BSI-Anforderung.</w:t>
      </w:r>
    </w:p>
    <w:p w14:paraId="00AD2AEF" w14:textId="77777777" w:rsidR="00641F56" w:rsidRPr="0030494D" w:rsidRDefault="00641F56" w:rsidP="0030494D">
      <w:pPr>
        <w:spacing w:after="240"/>
        <w:ind w:left="709"/>
        <w:contextualSpacing/>
        <w:rPr>
          <w:color w:val="FF0000"/>
        </w:rPr>
      </w:pPr>
    </w:p>
    <w:tbl>
      <w:tblPr>
        <w:tblStyle w:val="Tabellenraster"/>
        <w:tblW w:w="0" w:type="auto"/>
        <w:tblInd w:w="704" w:type="dxa"/>
        <w:tblLook w:val="04A0" w:firstRow="1" w:lastRow="0" w:firstColumn="1" w:lastColumn="0" w:noHBand="0" w:noVBand="1"/>
      </w:tblPr>
      <w:tblGrid>
        <w:gridCol w:w="8356"/>
      </w:tblGrid>
      <w:tr w:rsidR="0030494D" w:rsidRPr="0030494D" w14:paraId="2315BE24" w14:textId="77777777" w:rsidTr="00012CFB">
        <w:trPr>
          <w:trHeight w:val="205"/>
        </w:trPr>
        <w:tc>
          <w:tcPr>
            <w:tcW w:w="8356" w:type="dxa"/>
            <w:shd w:val="clear" w:color="auto" w:fill="D6E3BC" w:themeFill="accent3" w:themeFillTint="66"/>
          </w:tcPr>
          <w:p w14:paraId="14808FB5" w14:textId="7E58A714" w:rsidR="0030494D" w:rsidRPr="0030494D" w:rsidRDefault="00735B7D" w:rsidP="0030494D">
            <w:pPr>
              <w:suppressAutoHyphens/>
              <w:spacing w:before="120" w:after="120"/>
            </w:pPr>
            <w:r>
              <w:t xml:space="preserve">Umsetzung: JA / TEILWEISE / NEIN / ENTBEHRLICH </w:t>
            </w:r>
          </w:p>
        </w:tc>
      </w:tr>
      <w:tr w:rsidR="0030494D" w:rsidRPr="0030494D" w14:paraId="7C971401" w14:textId="77777777" w:rsidTr="00012CFB">
        <w:tc>
          <w:tcPr>
            <w:tcW w:w="8356" w:type="dxa"/>
          </w:tcPr>
          <w:p w14:paraId="142C2513" w14:textId="77777777" w:rsidR="0030494D" w:rsidRPr="0030494D" w:rsidRDefault="0030494D" w:rsidP="0030494D">
            <w:pPr>
              <w:suppressAutoHyphens/>
              <w:spacing w:before="120" w:after="120"/>
              <w:rPr>
                <w:color w:val="000000" w:themeColor="text1"/>
              </w:rPr>
            </w:pPr>
            <w:bookmarkStart w:id="312" w:name="A31u1"/>
            <w:bookmarkEnd w:id="312"/>
            <w:r w:rsidRPr="0030494D">
              <w:rPr>
                <w:color w:val="000000" w:themeColor="text1"/>
              </w:rPr>
              <w:t>Ihr aktueller Umsetzungsstand</w:t>
            </w:r>
          </w:p>
        </w:tc>
      </w:tr>
    </w:tbl>
    <w:p w14:paraId="4AE75CDA" w14:textId="77777777" w:rsidR="0030494D" w:rsidRPr="0030494D" w:rsidRDefault="0030494D" w:rsidP="0030494D">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0494D" w:rsidRPr="0030494D" w14:paraId="020D93BC" w14:textId="77777777" w:rsidTr="00012CFB">
        <w:tc>
          <w:tcPr>
            <w:tcW w:w="9060" w:type="dxa"/>
            <w:tcBorders>
              <w:bottom w:val="single" w:sz="4" w:space="0" w:color="auto"/>
            </w:tcBorders>
            <w:shd w:val="clear" w:color="auto" w:fill="C6D9F1" w:themeFill="text2" w:themeFillTint="33"/>
          </w:tcPr>
          <w:p w14:paraId="28E20604" w14:textId="77777777" w:rsidR="0030494D" w:rsidRPr="0030494D" w:rsidRDefault="0030494D" w:rsidP="0030494D">
            <w:pPr>
              <w:spacing w:before="60" w:after="60"/>
              <w:rPr>
                <w:color w:val="000000" w:themeColor="text1"/>
              </w:rPr>
            </w:pPr>
            <w:r w:rsidRPr="0030494D">
              <w:rPr>
                <w:color w:val="000000" w:themeColor="text1"/>
              </w:rPr>
              <w:t>Einspruch - diese Anforderung soll nicht aufgenommen werden!</w:t>
            </w:r>
          </w:p>
        </w:tc>
      </w:tr>
      <w:tr w:rsidR="0030494D" w:rsidRPr="0030494D" w14:paraId="58C8B18D" w14:textId="77777777" w:rsidTr="00012CFB">
        <w:tc>
          <w:tcPr>
            <w:tcW w:w="9060" w:type="dxa"/>
            <w:shd w:val="clear" w:color="auto" w:fill="FFFFFF" w:themeFill="background1"/>
          </w:tcPr>
          <w:p w14:paraId="5DE94353" w14:textId="77777777" w:rsidR="0030494D" w:rsidRPr="0030494D" w:rsidRDefault="0030494D" w:rsidP="0030494D">
            <w:pPr>
              <w:spacing w:before="60" w:after="60"/>
              <w:rPr>
                <w:color w:val="000000" w:themeColor="text1"/>
              </w:rPr>
            </w:pPr>
            <w:r w:rsidRPr="0030494D">
              <w:rPr>
                <w:color w:val="000000" w:themeColor="text1"/>
              </w:rPr>
              <w:t>Begründung der Fachseite:</w:t>
            </w:r>
          </w:p>
        </w:tc>
      </w:tr>
    </w:tbl>
    <w:p w14:paraId="26505C5E" w14:textId="77777777" w:rsidR="0030494D" w:rsidRPr="0030494D" w:rsidRDefault="0030494D" w:rsidP="0030494D">
      <w:pPr>
        <w:suppressAutoHyphens/>
        <w:spacing w:line="240" w:lineRule="auto"/>
        <w:ind w:left="720"/>
        <w:rPr>
          <w:color w:val="000000" w:themeColor="text1"/>
        </w:rPr>
      </w:pPr>
    </w:p>
    <w:p w14:paraId="73F45C6F" w14:textId="77777777" w:rsidR="0030494D" w:rsidRPr="0030494D" w:rsidRDefault="0030494D" w:rsidP="0030494D">
      <w:pPr>
        <w:spacing w:after="240"/>
      </w:pPr>
    </w:p>
    <w:p w14:paraId="4CB15C85" w14:textId="77777777" w:rsidR="00237118" w:rsidRPr="001302A6" w:rsidRDefault="00237118">
      <w:pPr>
        <w:rPr>
          <w:sz w:val="18"/>
          <w:szCs w:val="18"/>
        </w:rPr>
      </w:pPr>
      <w:r w:rsidRPr="001302A6">
        <w:rPr>
          <w:sz w:val="18"/>
          <w:szCs w:val="18"/>
        </w:rPr>
        <w:br w:type="page"/>
      </w:r>
    </w:p>
    <w:p w14:paraId="4B37320F" w14:textId="72104677" w:rsidR="00225215" w:rsidRPr="001302A6" w:rsidRDefault="001452BD" w:rsidP="006676E5">
      <w:pPr>
        <w:pStyle w:val="berschrift1"/>
        <w:rPr>
          <w:b w:val="0"/>
          <w:bCs w:val="0"/>
        </w:rPr>
      </w:pPr>
      <w:bookmarkStart w:id="313" w:name="_Toc93444919"/>
      <w:r>
        <w:t>Behördenspezifische An</w:t>
      </w:r>
      <w:r w:rsidR="00374989" w:rsidRPr="006676E5">
        <w:t xml:space="preserve">forderungen </w:t>
      </w:r>
      <w:r w:rsidR="00374989" w:rsidRPr="001302A6">
        <w:rPr>
          <w:b w:val="0"/>
          <w:bCs w:val="0"/>
          <w:color w:val="FF0000"/>
          <w:sz w:val="20"/>
          <w:szCs w:val="20"/>
        </w:rPr>
        <w:t>[optional]</w:t>
      </w:r>
      <w:bookmarkEnd w:id="313"/>
    </w:p>
    <w:p w14:paraId="1F8837D4" w14:textId="34D166DC" w:rsidR="00225215" w:rsidRDefault="00225215" w:rsidP="00746C6E">
      <w:pPr>
        <w:pStyle w:val="berschrift2"/>
      </w:pPr>
      <w:bookmarkStart w:id="314" w:name="_Toc91597632"/>
      <w:bookmarkStart w:id="315" w:name="_Toc93444920"/>
      <w:r>
        <w:t>Text der Anforderung mit Quellangabe</w:t>
      </w:r>
      <w:bookmarkEnd w:id="314"/>
      <w:bookmarkEnd w:id="315"/>
    </w:p>
    <w:p w14:paraId="47D27357" w14:textId="77777777" w:rsidR="00AF0FD0" w:rsidRDefault="00AF0FD0" w:rsidP="00374989">
      <w:pPr>
        <w:spacing w:line="240" w:lineRule="auto"/>
      </w:pPr>
    </w:p>
    <w:p w14:paraId="77CCD600" w14:textId="77777777" w:rsidR="00CB1F29" w:rsidRDefault="00CB1F29" w:rsidP="00CB1F29">
      <w:pPr>
        <w:pStyle w:val="Listenabsatz"/>
        <w:spacing w:after="240"/>
      </w:pPr>
    </w:p>
    <w:p w14:paraId="6F9FBAB4" w14:textId="547DC3C9" w:rsidR="00374989" w:rsidRDefault="00374989" w:rsidP="000D12BB">
      <w:pPr>
        <w:pStyle w:val="Listenabsatz"/>
        <w:numPr>
          <w:ilvl w:val="0"/>
          <w:numId w:val="3"/>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316"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r>
              <w:rPr>
                <w:color w:val="000000" w:themeColor="text1"/>
              </w:rPr>
              <w:t>Hier  steht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1452BD">
      <w:pPr>
        <w:pStyle w:val="berschrift1"/>
        <w:rPr>
          <w:b w:val="0"/>
          <w:bCs w:val="0"/>
        </w:rPr>
      </w:pPr>
      <w:r>
        <w:br w:type="column"/>
      </w:r>
      <w:bookmarkStart w:id="317" w:name="_Toc93444921"/>
      <w:r w:rsidRPr="006676E5">
        <w:t xml:space="preserve">Weitere Anforderungen aus anderer Quellen </w:t>
      </w:r>
      <w:r w:rsidRPr="001302A6">
        <w:rPr>
          <w:b w:val="0"/>
          <w:bCs w:val="0"/>
          <w:color w:val="FF0000"/>
          <w:sz w:val="20"/>
          <w:szCs w:val="20"/>
        </w:rPr>
        <w:t>[optional]</w:t>
      </w:r>
      <w:bookmarkEnd w:id="317"/>
    </w:p>
    <w:p w14:paraId="0E8C66E0" w14:textId="77777777" w:rsidR="001452BD" w:rsidRDefault="001452BD" w:rsidP="00746C6E">
      <w:pPr>
        <w:pStyle w:val="berschrift2"/>
      </w:pPr>
      <w:bookmarkStart w:id="318" w:name="_Toc93444922"/>
      <w:r>
        <w:t>Text der Anforderung mit Quellangabe</w:t>
      </w:r>
      <w:bookmarkEnd w:id="318"/>
    </w:p>
    <w:p w14:paraId="3B534870" w14:textId="77777777" w:rsidR="001452BD" w:rsidRDefault="001452BD" w:rsidP="001452BD">
      <w:pPr>
        <w:spacing w:line="240" w:lineRule="auto"/>
      </w:pPr>
    </w:p>
    <w:p w14:paraId="050EB8D9" w14:textId="77777777" w:rsidR="001452BD" w:rsidRDefault="001452BD" w:rsidP="001452BD">
      <w:pPr>
        <w:pStyle w:val="Listenabsatz"/>
        <w:spacing w:after="240"/>
      </w:pPr>
    </w:p>
    <w:p w14:paraId="20D60D3D" w14:textId="77777777" w:rsidR="001452BD" w:rsidRDefault="001452BD" w:rsidP="000D12BB">
      <w:pPr>
        <w:pStyle w:val="Listenabsatz"/>
        <w:numPr>
          <w:ilvl w:val="0"/>
          <w:numId w:val="3"/>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349BB863" w14:textId="77777777" w:rsidR="001452BD" w:rsidRPr="00D93220" w:rsidRDefault="001452BD" w:rsidP="001452BD">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FD6CD4" w14:textId="77777777" w:rsidR="001452BD" w:rsidRPr="0083049A" w:rsidRDefault="001452BD" w:rsidP="001452BD">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1452BD" w14:paraId="03D45AFB" w14:textId="77777777" w:rsidTr="000915BD">
        <w:tc>
          <w:tcPr>
            <w:tcW w:w="8340" w:type="dxa"/>
            <w:tcBorders>
              <w:bottom w:val="single" w:sz="4" w:space="0" w:color="auto"/>
            </w:tcBorders>
            <w:shd w:val="clear" w:color="auto" w:fill="C6D9F1" w:themeFill="text2" w:themeFillTint="33"/>
          </w:tcPr>
          <w:p w14:paraId="1944EA11" w14:textId="77777777" w:rsidR="001452BD" w:rsidRPr="004A7508" w:rsidRDefault="001452BD" w:rsidP="000915BD">
            <w:pPr>
              <w:spacing w:before="120" w:after="120"/>
              <w:rPr>
                <w:color w:val="000000" w:themeColor="text1"/>
              </w:rPr>
            </w:pPr>
            <w:r w:rsidRPr="004A7508">
              <w:rPr>
                <w:color w:val="000000" w:themeColor="text1"/>
              </w:rPr>
              <w:t>Einspruch - diese Anforderung soll nicht aufgenommen werden!</w:t>
            </w:r>
          </w:p>
        </w:tc>
      </w:tr>
      <w:tr w:rsidR="001452BD" w14:paraId="6385330A" w14:textId="77777777" w:rsidTr="000915BD">
        <w:tc>
          <w:tcPr>
            <w:tcW w:w="8340" w:type="dxa"/>
            <w:shd w:val="clear" w:color="auto" w:fill="FFFFFF" w:themeFill="background1"/>
          </w:tcPr>
          <w:p w14:paraId="04B309A2" w14:textId="77777777" w:rsidR="001452BD" w:rsidRDefault="001452BD" w:rsidP="000915BD">
            <w:pPr>
              <w:spacing w:before="120" w:after="120"/>
              <w:rPr>
                <w:color w:val="000000" w:themeColor="text1"/>
              </w:rPr>
            </w:pPr>
            <w:r>
              <w:rPr>
                <w:color w:val="000000" w:themeColor="text1"/>
              </w:rPr>
              <w:t>Begründung der Fachseite:</w:t>
            </w:r>
          </w:p>
        </w:tc>
      </w:tr>
    </w:tbl>
    <w:p w14:paraId="0803E067" w14:textId="77777777" w:rsidR="001452BD" w:rsidRDefault="001452BD" w:rsidP="001452BD">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1452BD" w:rsidRPr="005B4E23" w14:paraId="6699B6FC" w14:textId="77777777" w:rsidTr="000915BD">
        <w:trPr>
          <w:trHeight w:val="205"/>
        </w:trPr>
        <w:tc>
          <w:tcPr>
            <w:tcW w:w="8356" w:type="dxa"/>
            <w:shd w:val="clear" w:color="auto" w:fill="D6E3BC" w:themeFill="accent3" w:themeFillTint="66"/>
          </w:tcPr>
          <w:p w14:paraId="17C473C3" w14:textId="77777777" w:rsidR="001452BD" w:rsidRPr="005B4E23" w:rsidRDefault="001452BD" w:rsidP="000915BD">
            <w:pPr>
              <w:suppressAutoHyphens/>
              <w:spacing w:before="120" w:after="120"/>
            </w:pPr>
            <w:r>
              <w:t xml:space="preserve">Umsetzung: JA / TEILWEISE / NEIN / ENTBEHRLICH </w:t>
            </w:r>
          </w:p>
        </w:tc>
      </w:tr>
      <w:tr w:rsidR="001452BD" w:rsidRPr="00CC02C2" w14:paraId="57CE691D" w14:textId="77777777" w:rsidTr="000915BD">
        <w:tc>
          <w:tcPr>
            <w:tcW w:w="8356" w:type="dxa"/>
          </w:tcPr>
          <w:p w14:paraId="320DD5C3" w14:textId="77777777" w:rsidR="001452BD" w:rsidRPr="00A87EF1" w:rsidRDefault="001452BD" w:rsidP="000915BD">
            <w:pPr>
              <w:suppressAutoHyphens/>
              <w:spacing w:before="120" w:after="120"/>
            </w:pPr>
            <w:r>
              <w:rPr>
                <w:color w:val="000000" w:themeColor="text1"/>
              </w:rPr>
              <w:t>Hier  steht Ihr Umsetzungsstand</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9A1927B" w:rsidR="00816B19" w:rsidRPr="001302A6" w:rsidRDefault="00816B19" w:rsidP="006676E5">
      <w:pPr>
        <w:pStyle w:val="berschrift1"/>
        <w:rPr>
          <w:b w:val="0"/>
          <w:bCs w:val="0"/>
        </w:rPr>
      </w:pPr>
      <w:bookmarkStart w:id="319" w:name="_Toc93444923"/>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316"/>
      <w:bookmarkEnd w:id="319"/>
    </w:p>
    <w:p w14:paraId="728B57B3" w14:textId="77777777" w:rsidR="00816B19" w:rsidRDefault="00816B19" w:rsidP="006567E6">
      <w:pPr>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bookmarkStart w:id="320" w:name="_Toc38773017"/>
    </w:p>
    <w:p w14:paraId="15658E84" w14:textId="77777777" w:rsidR="00816B19" w:rsidRPr="00AA4E7E" w:rsidRDefault="00816B19" w:rsidP="006676E5">
      <w:pPr>
        <w:ind w:left="567"/>
      </w:pPr>
    </w:p>
    <w:p w14:paraId="74192415" w14:textId="77777777" w:rsidR="00816B19" w:rsidRPr="009353AC" w:rsidRDefault="00816B19" w:rsidP="006676E5">
      <w:pPr>
        <w:pStyle w:val="berschrift1"/>
      </w:pPr>
      <w:bookmarkStart w:id="321" w:name="_Toc93444924"/>
      <w:r w:rsidRPr="00654397">
        <w:t>Notfallvorsorge</w:t>
      </w:r>
      <w:bookmarkEnd w:id="321"/>
      <w:r>
        <w:t xml:space="preserve"> </w:t>
      </w:r>
    </w:p>
    <w:p w14:paraId="68F07117" w14:textId="610DF432" w:rsidR="00816B19" w:rsidRPr="00C70212" w:rsidRDefault="006B0118" w:rsidP="00C70212">
      <w:pPr>
        <w:pStyle w:val="Listenabsatz"/>
        <w:spacing w:after="240"/>
        <w:rPr>
          <w:i/>
          <w:iCs/>
        </w:rPr>
      </w:pPr>
      <w:bookmarkStart w:id="322" w:name="_Hlk38774253"/>
      <w:bookmarkEnd w:id="320"/>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 w14:paraId="1446B047" w14:textId="2B6243F0" w:rsidR="00816B19" w:rsidRPr="009353AC" w:rsidRDefault="00FE439A" w:rsidP="006676E5">
      <w:pPr>
        <w:pStyle w:val="berschrift1"/>
      </w:pPr>
      <w:bookmarkStart w:id="323" w:name="_Toc38773018"/>
      <w:bookmarkEnd w:id="322"/>
      <w:r>
        <w:t xml:space="preserve">  </w:t>
      </w:r>
      <w:bookmarkStart w:id="324" w:name="_Toc93444925"/>
      <w:r w:rsidR="00816B19" w:rsidRPr="00654397">
        <w:t>Konsequenzen bei Nichtbeachtung</w:t>
      </w:r>
      <w:bookmarkEnd w:id="323"/>
      <w:bookmarkEnd w:id="324"/>
    </w:p>
    <w:p w14:paraId="76E543D2" w14:textId="6B264779" w:rsidR="006676E5" w:rsidRPr="006651A9" w:rsidRDefault="006676E5" w:rsidP="006567E6">
      <w:pPr>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325" w:name="_Toc38773019"/>
      <w:r>
        <w:t xml:space="preserve">  </w:t>
      </w:r>
      <w:bookmarkStart w:id="326" w:name="_Toc93444926"/>
      <w:r w:rsidR="00816B19" w:rsidRPr="00654397">
        <w:t>Ausnahmen</w:t>
      </w:r>
      <w:bookmarkEnd w:id="325"/>
      <w:bookmarkEnd w:id="326"/>
    </w:p>
    <w:p w14:paraId="4ED996E1" w14:textId="5C3E218E" w:rsidR="006B0118" w:rsidRDefault="006B0118" w:rsidP="006567E6">
      <w:pPr>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327" w:name="_Toc93444927"/>
      <w:bookmarkEnd w:id="6"/>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327"/>
    </w:p>
    <w:p w14:paraId="40192CCB" w14:textId="42733620" w:rsidR="006B0118" w:rsidRPr="00AF7679" w:rsidRDefault="006B0118" w:rsidP="00746C6E">
      <w:pPr>
        <w:pStyle w:val="berschrift2"/>
        <w:numPr>
          <w:ilvl w:val="0"/>
          <w:numId w:val="0"/>
        </w:numPr>
        <w:ind w:left="576"/>
      </w:pPr>
      <w:bookmarkStart w:id="328" w:name="_Toc41075670"/>
      <w:bookmarkStart w:id="329" w:name="_Toc55406481"/>
      <w:bookmarkStart w:id="330" w:name="_Toc72364071"/>
      <w:bookmarkStart w:id="331" w:name="_Toc91549481"/>
      <w:bookmarkStart w:id="332" w:name="_Toc91597638"/>
      <w:bookmarkStart w:id="333" w:name="_Toc93444928"/>
      <w:r w:rsidRPr="00891900">
        <w:t>A.1  Spezielle Gefährdungen</w:t>
      </w:r>
      <w:bookmarkEnd w:id="328"/>
      <w:bookmarkEnd w:id="329"/>
      <w:bookmarkEnd w:id="330"/>
      <w:bookmarkEnd w:id="331"/>
      <w:bookmarkEnd w:id="332"/>
      <w:bookmarkEnd w:id="333"/>
    </w:p>
    <w:p w14:paraId="6427A790" w14:textId="14A0107B" w:rsidR="00626A13" w:rsidRDefault="006B0118" w:rsidP="00626A13">
      <w:pPr>
        <w:pStyle w:val="Listenabsatz"/>
        <w:spacing w:after="240"/>
      </w:pPr>
      <w:r>
        <w:br/>
      </w:r>
      <w:r w:rsidR="00A737E6" w:rsidRPr="00735B7D">
        <w:t xml:space="preserve">Die nachfolgend genannte Gefährdungen werden vom </w:t>
      </w:r>
      <w:r w:rsidR="007E6176" w:rsidRPr="00735B7D">
        <w:t>Bundesamt für Sicherheit in der Informationstechnik (</w:t>
      </w:r>
      <w:r w:rsidR="00A737E6" w:rsidRPr="00735B7D">
        <w:t>BSI</w:t>
      </w:r>
      <w:r w:rsidR="007E6176" w:rsidRPr="00735B7D">
        <w:t>)</w:t>
      </w:r>
      <w:r w:rsidR="00A737E6" w:rsidRPr="00735B7D">
        <w:t xml:space="preserve"> </w:t>
      </w:r>
      <w:r w:rsidR="007E6176" w:rsidRPr="00735B7D">
        <w:t>nach Standard 200-1 bis 200-3</w:t>
      </w:r>
      <w:r w:rsidR="009E5B15" w:rsidRPr="00735B7D">
        <w:t xml:space="preserve"> im IT-Grundschutzbaustein</w:t>
      </w:r>
      <w:r w:rsidR="00CE413D" w:rsidRPr="00735B7D">
        <w:t xml:space="preserve"> </w:t>
      </w:r>
      <w:bookmarkStart w:id="334" w:name="BausteinName8"/>
      <w:bookmarkEnd w:id="334"/>
      <w:r w:rsidR="00C729B6" w:rsidRPr="00735B7D">
        <w:t>"</w:t>
      </w:r>
      <w:r w:rsidR="009C37E9" w:rsidRPr="00735B7D">
        <w:t>NET.3.2“</w:t>
      </w:r>
      <w:r w:rsidR="00A737E6" w:rsidRPr="00735B7D">
        <w:t xml:space="preserve"> genannt.</w:t>
      </w:r>
      <w:bookmarkStart w:id="335" w:name="Gefaehrdungen"/>
      <w:bookmarkEnd w:id="335"/>
    </w:p>
    <w:p w14:paraId="67DDA4F0" w14:textId="77777777" w:rsidR="00626A13" w:rsidRDefault="00626A13" w:rsidP="00626A13">
      <w:pPr>
        <w:pStyle w:val="Listenabsatz"/>
        <w:spacing w:after="240"/>
        <w:rPr>
          <w:b/>
          <w:bCs/>
          <w:color w:val="5567D3"/>
        </w:rPr>
      </w:pPr>
    </w:p>
    <w:tbl>
      <w:tblPr>
        <w:tblW w:w="16180" w:type="dxa"/>
        <w:tblCellMar>
          <w:left w:w="70" w:type="dxa"/>
          <w:right w:w="70" w:type="dxa"/>
        </w:tblCellMar>
        <w:tblLook w:val="04A0" w:firstRow="1" w:lastRow="0" w:firstColumn="1" w:lastColumn="0" w:noHBand="0" w:noVBand="1"/>
      </w:tblPr>
      <w:tblGrid>
        <w:gridCol w:w="16180"/>
      </w:tblGrid>
      <w:tr w:rsidR="00626A13" w:rsidRPr="00393BB6" w14:paraId="7CB96C70" w14:textId="77777777" w:rsidTr="00626A13">
        <w:trPr>
          <w:trHeight w:val="8628"/>
        </w:trPr>
        <w:tc>
          <w:tcPr>
            <w:tcW w:w="16180" w:type="dxa"/>
            <w:tcBorders>
              <w:top w:val="nil"/>
              <w:left w:val="nil"/>
              <w:bottom w:val="nil"/>
              <w:right w:val="nil"/>
            </w:tcBorders>
            <w:shd w:val="clear" w:color="auto" w:fill="auto"/>
            <w:noWrap/>
            <w:vAlign w:val="center"/>
            <w:hideMark/>
          </w:tcPr>
          <w:tbl>
            <w:tblPr>
              <w:tblW w:w="16040" w:type="dxa"/>
              <w:tblCellMar>
                <w:left w:w="70" w:type="dxa"/>
                <w:right w:w="70" w:type="dxa"/>
              </w:tblCellMar>
              <w:tblLook w:val="04A0" w:firstRow="1" w:lastRow="0" w:firstColumn="1" w:lastColumn="0" w:noHBand="0" w:noVBand="1"/>
            </w:tblPr>
            <w:tblGrid>
              <w:gridCol w:w="16040"/>
            </w:tblGrid>
            <w:tr w:rsidR="00393BB6" w:rsidRPr="00393BB6" w14:paraId="7AFEF74E" w14:textId="77777777" w:rsidTr="00D86AAD">
              <w:trPr>
                <w:trHeight w:val="292"/>
              </w:trPr>
              <w:tc>
                <w:tcPr>
                  <w:tcW w:w="16040" w:type="dxa"/>
                  <w:tcBorders>
                    <w:top w:val="nil"/>
                    <w:left w:val="nil"/>
                    <w:bottom w:val="nil"/>
                    <w:right w:val="nil"/>
                  </w:tcBorders>
                  <w:shd w:val="clear" w:color="auto" w:fill="auto"/>
                  <w:vAlign w:val="center"/>
                </w:tcPr>
                <w:p w14:paraId="552878DE" w14:textId="77777777" w:rsidR="00393BB6" w:rsidRDefault="00393BB6" w:rsidP="00393BB6">
                  <w:pPr>
                    <w:spacing w:line="240" w:lineRule="auto"/>
                    <w:ind w:left="847" w:right="6975"/>
                    <w:rPr>
                      <w:rFonts w:cs="Calibri"/>
                      <w:b/>
                      <w:bCs/>
                      <w:color w:val="0066FF"/>
                      <w:kern w:val="0"/>
                    </w:rPr>
                  </w:pPr>
                  <w:r w:rsidRPr="00393BB6">
                    <w:rPr>
                      <w:rFonts w:cs="Calibri"/>
                      <w:b/>
                      <w:bCs/>
                      <w:color w:val="0066FF"/>
                      <w:kern w:val="0"/>
                    </w:rPr>
                    <w:t>2.1 Distributed Denial of Service (DDoS)</w:t>
                  </w:r>
                </w:p>
                <w:p w14:paraId="763F71D5" w14:textId="3873FFC8" w:rsidR="00393BB6" w:rsidRPr="00393BB6" w:rsidRDefault="00393BB6" w:rsidP="00393BB6">
                  <w:pPr>
                    <w:spacing w:line="240" w:lineRule="auto"/>
                    <w:ind w:left="847" w:right="6975"/>
                    <w:rPr>
                      <w:rFonts w:ascii="Times New Roman" w:hAnsi="Times New Roman"/>
                      <w:b/>
                      <w:bCs/>
                      <w:kern w:val="0"/>
                      <w:sz w:val="24"/>
                      <w:szCs w:val="24"/>
                    </w:rPr>
                  </w:pPr>
                </w:p>
              </w:tc>
            </w:tr>
            <w:tr w:rsidR="00393BB6" w:rsidRPr="00393BB6" w14:paraId="330F728A" w14:textId="77777777" w:rsidTr="00D86AAD">
              <w:trPr>
                <w:trHeight w:val="292"/>
              </w:trPr>
              <w:tc>
                <w:tcPr>
                  <w:tcW w:w="16040" w:type="dxa"/>
                  <w:tcBorders>
                    <w:top w:val="nil"/>
                    <w:left w:val="nil"/>
                    <w:bottom w:val="nil"/>
                    <w:right w:val="nil"/>
                  </w:tcBorders>
                  <w:shd w:val="clear" w:color="auto" w:fill="auto"/>
                  <w:vAlign w:val="center"/>
                </w:tcPr>
                <w:p w14:paraId="732BEA0A" w14:textId="77777777" w:rsidR="00393BB6" w:rsidRDefault="00393BB6" w:rsidP="00393BB6">
                  <w:pPr>
                    <w:spacing w:line="240" w:lineRule="auto"/>
                    <w:ind w:left="847" w:right="6975"/>
                    <w:rPr>
                      <w:rFonts w:cs="Calibri"/>
                      <w:color w:val="333333"/>
                      <w:kern w:val="0"/>
                    </w:rPr>
                  </w:pPr>
                  <w:r w:rsidRPr="00393BB6">
                    <w:rPr>
                      <w:rFonts w:cs="Calibri"/>
                      <w:color w:val="333333"/>
                      <w:kern w:val="0"/>
                    </w:rPr>
                    <w:t>Bei einem DDoS-Angriff auf ein geschütztes Netz (z. B. TCP-SYN-Flooding, UDP Packet Storm) kann aufgrund der vielen Netzverbindungen, die verarbeitet werden müssen, die Firewall ausfallen. Das kann dazu führen, dass bestimmte Dienste im Local Area Network (LAN) nicht mehr verfügbar sind oder das gesamte LAN ausfällt.</w:t>
                  </w:r>
                </w:p>
                <w:p w14:paraId="22626027" w14:textId="230ADF79" w:rsidR="00393BB6" w:rsidRPr="00393BB6" w:rsidRDefault="00393BB6" w:rsidP="00393BB6">
                  <w:pPr>
                    <w:spacing w:line="240" w:lineRule="auto"/>
                    <w:ind w:left="847" w:right="6975"/>
                    <w:rPr>
                      <w:rFonts w:ascii="Times New Roman" w:hAnsi="Times New Roman"/>
                      <w:kern w:val="0"/>
                    </w:rPr>
                  </w:pPr>
                </w:p>
              </w:tc>
            </w:tr>
            <w:tr w:rsidR="00393BB6" w:rsidRPr="00393BB6" w14:paraId="79D1F05D" w14:textId="77777777" w:rsidTr="00D86AAD">
              <w:trPr>
                <w:trHeight w:val="292"/>
              </w:trPr>
              <w:tc>
                <w:tcPr>
                  <w:tcW w:w="16040" w:type="dxa"/>
                  <w:tcBorders>
                    <w:top w:val="nil"/>
                    <w:left w:val="nil"/>
                    <w:bottom w:val="nil"/>
                    <w:right w:val="nil"/>
                  </w:tcBorders>
                  <w:shd w:val="clear" w:color="auto" w:fill="auto"/>
                  <w:vAlign w:val="center"/>
                </w:tcPr>
                <w:p w14:paraId="72A9DEB6" w14:textId="77777777" w:rsidR="00393BB6" w:rsidRPr="00393BB6" w:rsidRDefault="00393BB6" w:rsidP="00393BB6">
                  <w:pPr>
                    <w:spacing w:line="240" w:lineRule="auto"/>
                    <w:ind w:right="6833"/>
                    <w:rPr>
                      <w:rFonts w:cs="Calibri"/>
                      <w:color w:val="0066FF"/>
                      <w:kern w:val="0"/>
                    </w:rPr>
                  </w:pPr>
                </w:p>
              </w:tc>
            </w:tr>
            <w:tr w:rsidR="00393BB6" w:rsidRPr="00393BB6" w14:paraId="252AD94D" w14:textId="77777777" w:rsidTr="00D86AAD">
              <w:trPr>
                <w:trHeight w:val="292"/>
              </w:trPr>
              <w:tc>
                <w:tcPr>
                  <w:tcW w:w="16040" w:type="dxa"/>
                  <w:tcBorders>
                    <w:top w:val="nil"/>
                    <w:left w:val="nil"/>
                    <w:bottom w:val="nil"/>
                    <w:right w:val="nil"/>
                  </w:tcBorders>
                  <w:shd w:val="clear" w:color="auto" w:fill="auto"/>
                  <w:vAlign w:val="center"/>
                </w:tcPr>
                <w:p w14:paraId="2B96DCF6" w14:textId="77777777" w:rsidR="00393BB6" w:rsidRDefault="00393BB6" w:rsidP="00393BB6">
                  <w:pPr>
                    <w:spacing w:line="240" w:lineRule="auto"/>
                    <w:ind w:left="847" w:right="6833"/>
                    <w:rPr>
                      <w:rFonts w:cs="Calibri"/>
                      <w:b/>
                      <w:bCs/>
                      <w:color w:val="0066FF"/>
                      <w:kern w:val="0"/>
                    </w:rPr>
                  </w:pPr>
                  <w:r w:rsidRPr="00393BB6">
                    <w:rPr>
                      <w:rFonts w:cs="Calibri"/>
                      <w:b/>
                      <w:bCs/>
                      <w:color w:val="0066FF"/>
                      <w:kern w:val="0"/>
                    </w:rPr>
                    <w:t>2.2 Manipulation</w:t>
                  </w:r>
                </w:p>
                <w:p w14:paraId="05FF108E" w14:textId="391667BF" w:rsidR="00393BB6" w:rsidRPr="00393BB6" w:rsidRDefault="00393BB6" w:rsidP="00393BB6">
                  <w:pPr>
                    <w:spacing w:line="240" w:lineRule="auto"/>
                    <w:ind w:left="847" w:right="6833"/>
                    <w:rPr>
                      <w:rFonts w:cs="Calibri"/>
                      <w:b/>
                      <w:bCs/>
                      <w:color w:val="000000"/>
                      <w:kern w:val="0"/>
                    </w:rPr>
                  </w:pPr>
                </w:p>
              </w:tc>
            </w:tr>
            <w:tr w:rsidR="00393BB6" w:rsidRPr="00393BB6" w14:paraId="458B63AA" w14:textId="77777777" w:rsidTr="00D86AAD">
              <w:trPr>
                <w:trHeight w:val="292"/>
              </w:trPr>
              <w:tc>
                <w:tcPr>
                  <w:tcW w:w="16040" w:type="dxa"/>
                  <w:tcBorders>
                    <w:top w:val="nil"/>
                    <w:left w:val="nil"/>
                    <w:bottom w:val="nil"/>
                    <w:right w:val="nil"/>
                  </w:tcBorders>
                  <w:shd w:val="clear" w:color="auto" w:fill="auto"/>
                  <w:vAlign w:val="center"/>
                </w:tcPr>
                <w:p w14:paraId="272DA90D" w14:textId="77777777" w:rsidR="00393BB6" w:rsidRDefault="00393BB6" w:rsidP="00393BB6">
                  <w:pPr>
                    <w:spacing w:line="240" w:lineRule="auto"/>
                    <w:ind w:left="847" w:right="6833"/>
                    <w:rPr>
                      <w:rFonts w:cs="Calibri"/>
                      <w:color w:val="333333"/>
                      <w:kern w:val="0"/>
                    </w:rPr>
                  </w:pPr>
                  <w:r w:rsidRPr="00393BB6">
                    <w:rPr>
                      <w:rFonts w:cs="Calibri"/>
                      <w:color w:val="333333"/>
                      <w:kern w:val="0"/>
                    </w:rPr>
                    <w:t>Gelingt es einem Angreifer, unberechtigt auf ein Firewall-System oder eine entsprechende Verwaltungsoberfläche zuzugreifen, kann er dort Dateien beliebig manipulieren. So kann er beispielsweise die Konfiguration ändern, zusätzliche Dienste starten oder Schadsoftware installieren. Ebenso kann er auf dem manipulierten System die Kommunikationsverbindungen mitschneiden. Auch lassen sich beispielsweise die Firewall-Regeln so verändern, dass aus dem Internet auf die Firewall und auf das Intranet der Institution zugegriffen werden kann. Weiterhin kann ein Angreifer einen Denial-of-Service-(DoS)-Angriff starten, indem er im Regelwerk den Zugriff auf einzelne Server-Dienste verhindert.</w:t>
                  </w:r>
                </w:p>
                <w:p w14:paraId="77DF1DE9" w14:textId="47551C5B" w:rsidR="00393BB6" w:rsidRPr="00393BB6" w:rsidRDefault="00393BB6" w:rsidP="00393BB6">
                  <w:pPr>
                    <w:spacing w:line="240" w:lineRule="auto"/>
                    <w:ind w:left="847" w:right="6833"/>
                    <w:rPr>
                      <w:rFonts w:cs="Calibri"/>
                      <w:color w:val="333333"/>
                      <w:kern w:val="0"/>
                    </w:rPr>
                  </w:pPr>
                </w:p>
              </w:tc>
            </w:tr>
            <w:tr w:rsidR="00393BB6" w:rsidRPr="00393BB6" w14:paraId="055A3EBE" w14:textId="77777777" w:rsidTr="00D86AAD">
              <w:trPr>
                <w:trHeight w:val="292"/>
              </w:trPr>
              <w:tc>
                <w:tcPr>
                  <w:tcW w:w="16040" w:type="dxa"/>
                  <w:tcBorders>
                    <w:top w:val="nil"/>
                    <w:left w:val="nil"/>
                    <w:bottom w:val="nil"/>
                    <w:right w:val="nil"/>
                  </w:tcBorders>
                  <w:shd w:val="clear" w:color="auto" w:fill="auto"/>
                  <w:vAlign w:val="center"/>
                </w:tcPr>
                <w:p w14:paraId="0F7B3984" w14:textId="5EC602BC" w:rsidR="00393BB6" w:rsidRPr="00393BB6" w:rsidRDefault="00393BB6" w:rsidP="00393BB6">
                  <w:pPr>
                    <w:spacing w:line="240" w:lineRule="auto"/>
                    <w:ind w:right="6833"/>
                    <w:rPr>
                      <w:rFonts w:cs="Calibri"/>
                      <w:color w:val="0066FF"/>
                      <w:kern w:val="0"/>
                    </w:rPr>
                  </w:pPr>
                </w:p>
              </w:tc>
            </w:tr>
            <w:tr w:rsidR="00393BB6" w:rsidRPr="00393BB6" w14:paraId="2E00CA5C" w14:textId="77777777" w:rsidTr="00D86AAD">
              <w:trPr>
                <w:trHeight w:val="1243"/>
              </w:trPr>
              <w:tc>
                <w:tcPr>
                  <w:tcW w:w="16040" w:type="dxa"/>
                  <w:tcBorders>
                    <w:top w:val="nil"/>
                    <w:left w:val="nil"/>
                    <w:bottom w:val="nil"/>
                    <w:right w:val="nil"/>
                  </w:tcBorders>
                  <w:shd w:val="clear" w:color="auto" w:fill="auto"/>
                  <w:vAlign w:val="center"/>
                </w:tcPr>
                <w:p w14:paraId="254BC1EE" w14:textId="77777777" w:rsidR="00393BB6" w:rsidRDefault="00393BB6" w:rsidP="00393BB6">
                  <w:pPr>
                    <w:spacing w:line="240" w:lineRule="auto"/>
                    <w:ind w:left="847" w:right="6833"/>
                    <w:rPr>
                      <w:rFonts w:cs="Calibri"/>
                      <w:color w:val="333333"/>
                      <w:kern w:val="0"/>
                    </w:rPr>
                  </w:pPr>
                  <w:r w:rsidRPr="00393BB6">
                    <w:rPr>
                      <w:rFonts w:cs="Calibri"/>
                      <w:b/>
                      <w:bCs/>
                      <w:color w:val="0066FF"/>
                      <w:kern w:val="0"/>
                    </w:rPr>
                    <w:t>2.3 Software-Schwachstellen oder -Fehler</w:t>
                  </w:r>
                  <w:r w:rsidRPr="00393BB6">
                    <w:rPr>
                      <w:rFonts w:cs="Calibri"/>
                      <w:color w:val="333333"/>
                      <w:kern w:val="0"/>
                    </w:rPr>
                    <w:t xml:space="preserve"> </w:t>
                  </w:r>
                </w:p>
                <w:p w14:paraId="1C504952" w14:textId="77777777" w:rsidR="00393BB6" w:rsidRDefault="00393BB6" w:rsidP="00393BB6">
                  <w:pPr>
                    <w:spacing w:line="240" w:lineRule="auto"/>
                    <w:ind w:left="847" w:right="6833"/>
                    <w:rPr>
                      <w:rFonts w:cs="Calibri"/>
                      <w:color w:val="333333"/>
                      <w:kern w:val="0"/>
                    </w:rPr>
                  </w:pPr>
                </w:p>
                <w:p w14:paraId="0BDDE1C0" w14:textId="77777777" w:rsidR="00393BB6" w:rsidRDefault="00393BB6" w:rsidP="00393BB6">
                  <w:pPr>
                    <w:spacing w:line="240" w:lineRule="auto"/>
                    <w:ind w:left="847" w:right="6833"/>
                    <w:rPr>
                      <w:rFonts w:cs="Calibri"/>
                      <w:color w:val="333333"/>
                      <w:kern w:val="0"/>
                    </w:rPr>
                  </w:pPr>
                  <w:r w:rsidRPr="00393BB6">
                    <w:rPr>
                      <w:rFonts w:cs="Calibri"/>
                      <w:color w:val="333333"/>
                      <w:kern w:val="0"/>
                    </w:rPr>
                    <w:t>Firewalls sind komplexe Systeme und besonders am Übergang vom Intranet zum Internet zahlreichen Angriffen ausgesetzt. Hersteller von Firewalls veröffentlichen daher regelmäßig Updates und Patches, um Softwarefehler und bekannt gewordene Schwachstellen in ihren Produkten zu beheben. Werden diese jedoch nicht oder zu spät eingespielt, kann das Firewall-System erfolgreich angegriffen werden. Dadurch ist es möglich, dass Angreifer die Systeme manipulieren und so geschäftskritische Daten abfließen, Dienste ausfallen oder ganze Produktionsprozesse still stehen.</w:t>
                  </w:r>
                </w:p>
                <w:p w14:paraId="7225C4EE" w14:textId="77978BDF" w:rsidR="00393BB6" w:rsidRPr="00393BB6" w:rsidRDefault="00393BB6" w:rsidP="00393BB6">
                  <w:pPr>
                    <w:spacing w:line="240" w:lineRule="auto"/>
                    <w:ind w:left="847" w:right="6833"/>
                    <w:rPr>
                      <w:rFonts w:cs="Calibri"/>
                      <w:b/>
                      <w:bCs/>
                      <w:color w:val="000000"/>
                      <w:kern w:val="0"/>
                    </w:rPr>
                  </w:pPr>
                </w:p>
              </w:tc>
            </w:tr>
            <w:tr w:rsidR="00393BB6" w:rsidRPr="00393BB6" w14:paraId="4F32C9FB" w14:textId="77777777" w:rsidTr="00D86AAD">
              <w:trPr>
                <w:trHeight w:val="292"/>
              </w:trPr>
              <w:tc>
                <w:tcPr>
                  <w:tcW w:w="16040" w:type="dxa"/>
                  <w:tcBorders>
                    <w:top w:val="nil"/>
                    <w:left w:val="nil"/>
                    <w:bottom w:val="nil"/>
                    <w:right w:val="nil"/>
                  </w:tcBorders>
                  <w:shd w:val="clear" w:color="auto" w:fill="auto"/>
                  <w:vAlign w:val="center"/>
                </w:tcPr>
                <w:p w14:paraId="6F5FF479" w14:textId="5956A8FB" w:rsidR="00393BB6" w:rsidRPr="00393BB6" w:rsidRDefault="00393BB6" w:rsidP="00393BB6">
                  <w:pPr>
                    <w:spacing w:line="240" w:lineRule="auto"/>
                    <w:ind w:left="847" w:right="6833"/>
                    <w:rPr>
                      <w:rFonts w:cs="Calibri"/>
                      <w:color w:val="000000"/>
                      <w:kern w:val="0"/>
                    </w:rPr>
                  </w:pPr>
                </w:p>
              </w:tc>
            </w:tr>
            <w:tr w:rsidR="00393BB6" w:rsidRPr="00393BB6" w14:paraId="1EA2403C" w14:textId="77777777" w:rsidTr="00D86AAD">
              <w:trPr>
                <w:trHeight w:val="292"/>
              </w:trPr>
              <w:tc>
                <w:tcPr>
                  <w:tcW w:w="16040" w:type="dxa"/>
                  <w:tcBorders>
                    <w:top w:val="nil"/>
                    <w:left w:val="nil"/>
                    <w:bottom w:val="nil"/>
                    <w:right w:val="nil"/>
                  </w:tcBorders>
                  <w:shd w:val="clear" w:color="auto" w:fill="auto"/>
                  <w:vAlign w:val="center"/>
                </w:tcPr>
                <w:p w14:paraId="6A7B7E1E" w14:textId="12907718" w:rsidR="00393BB6" w:rsidRPr="00393BB6" w:rsidRDefault="00393BB6" w:rsidP="00393BB6">
                  <w:pPr>
                    <w:spacing w:line="240" w:lineRule="auto"/>
                    <w:ind w:left="847" w:right="6833"/>
                    <w:rPr>
                      <w:rFonts w:cs="Calibri"/>
                      <w:color w:val="0066FF"/>
                      <w:kern w:val="0"/>
                    </w:rPr>
                  </w:pPr>
                  <w:r w:rsidRPr="00393BB6">
                    <w:rPr>
                      <w:rFonts w:cs="Calibri"/>
                      <w:b/>
                      <w:bCs/>
                      <w:color w:val="0066FF"/>
                      <w:kern w:val="0"/>
                    </w:rPr>
                    <w:t>2.4 Umgehung der Firewall-Regeln</w:t>
                  </w:r>
                </w:p>
              </w:tc>
            </w:tr>
            <w:tr w:rsidR="00393BB6" w:rsidRPr="00393BB6" w14:paraId="40C61D65" w14:textId="77777777" w:rsidTr="00D86AAD">
              <w:trPr>
                <w:trHeight w:val="746"/>
              </w:trPr>
              <w:tc>
                <w:tcPr>
                  <w:tcW w:w="16040" w:type="dxa"/>
                  <w:tcBorders>
                    <w:top w:val="nil"/>
                    <w:left w:val="nil"/>
                    <w:bottom w:val="nil"/>
                    <w:right w:val="nil"/>
                  </w:tcBorders>
                  <w:shd w:val="clear" w:color="auto" w:fill="auto"/>
                  <w:vAlign w:val="center"/>
                </w:tcPr>
                <w:p w14:paraId="5186F086" w14:textId="4B358326" w:rsidR="00393BB6" w:rsidRPr="00393BB6" w:rsidRDefault="00393BB6" w:rsidP="00393BB6">
                  <w:pPr>
                    <w:spacing w:line="240" w:lineRule="auto"/>
                    <w:ind w:left="847" w:right="6833"/>
                    <w:rPr>
                      <w:rFonts w:cs="Calibri"/>
                      <w:b/>
                      <w:bCs/>
                      <w:color w:val="000000"/>
                      <w:kern w:val="0"/>
                    </w:rPr>
                  </w:pPr>
                  <w:r w:rsidRPr="00393BB6">
                    <w:rPr>
                      <w:rFonts w:cs="Calibri"/>
                      <w:color w:val="333333"/>
                      <w:kern w:val="0"/>
                    </w:rPr>
                    <w:t>Angreifer können mithilfe grundlegender Mechanismen in den Netzprotokollen die Firewall-Regeln umgehen (z. B. durch Fragmentierungsangriffe), um in einen durch die Firewall geschützten Bereich einzudringen. Im geschützten Bereich können sie anschließend weiteren Schaden anrichten (z. B. sensible Daten auslesen, manipulieren oder löschen).</w:t>
                  </w:r>
                </w:p>
              </w:tc>
            </w:tr>
            <w:tr w:rsidR="00393BB6" w:rsidRPr="00393BB6" w14:paraId="5E057FF0" w14:textId="77777777" w:rsidTr="00D86AAD">
              <w:trPr>
                <w:trHeight w:val="292"/>
              </w:trPr>
              <w:tc>
                <w:tcPr>
                  <w:tcW w:w="16040" w:type="dxa"/>
                  <w:tcBorders>
                    <w:top w:val="nil"/>
                    <w:left w:val="nil"/>
                    <w:bottom w:val="nil"/>
                    <w:right w:val="nil"/>
                  </w:tcBorders>
                  <w:shd w:val="clear" w:color="auto" w:fill="auto"/>
                  <w:vAlign w:val="center"/>
                </w:tcPr>
                <w:p w14:paraId="0B6287EF" w14:textId="1DA2AF83" w:rsidR="00393BB6" w:rsidRPr="00393BB6" w:rsidRDefault="00393BB6" w:rsidP="00393BB6">
                  <w:pPr>
                    <w:spacing w:line="240" w:lineRule="auto"/>
                    <w:ind w:left="847" w:right="6833"/>
                    <w:rPr>
                      <w:rFonts w:cs="Calibri"/>
                      <w:color w:val="000000"/>
                      <w:kern w:val="0"/>
                    </w:rPr>
                  </w:pPr>
                </w:p>
              </w:tc>
            </w:tr>
            <w:tr w:rsidR="00393BB6" w:rsidRPr="00393BB6" w14:paraId="600E1DBE" w14:textId="77777777" w:rsidTr="00D86AAD">
              <w:trPr>
                <w:trHeight w:val="292"/>
              </w:trPr>
              <w:tc>
                <w:tcPr>
                  <w:tcW w:w="16040" w:type="dxa"/>
                  <w:tcBorders>
                    <w:top w:val="nil"/>
                    <w:left w:val="nil"/>
                    <w:bottom w:val="nil"/>
                    <w:right w:val="nil"/>
                  </w:tcBorders>
                  <w:shd w:val="clear" w:color="auto" w:fill="auto"/>
                  <w:vAlign w:val="center"/>
                </w:tcPr>
                <w:p w14:paraId="140A0929" w14:textId="773091CE" w:rsidR="00393BB6" w:rsidRPr="00393BB6" w:rsidRDefault="00393BB6" w:rsidP="00393BB6">
                  <w:pPr>
                    <w:spacing w:line="240" w:lineRule="auto"/>
                    <w:ind w:left="847" w:right="6833"/>
                    <w:rPr>
                      <w:rFonts w:cs="Calibri"/>
                      <w:color w:val="0066FF"/>
                      <w:kern w:val="0"/>
                    </w:rPr>
                  </w:pPr>
                </w:p>
              </w:tc>
            </w:tr>
            <w:tr w:rsidR="00393BB6" w:rsidRPr="00393BB6" w14:paraId="18D9D0EB" w14:textId="77777777" w:rsidTr="00D86AAD">
              <w:trPr>
                <w:trHeight w:val="995"/>
              </w:trPr>
              <w:tc>
                <w:tcPr>
                  <w:tcW w:w="16040" w:type="dxa"/>
                  <w:tcBorders>
                    <w:top w:val="nil"/>
                    <w:left w:val="nil"/>
                    <w:bottom w:val="nil"/>
                    <w:right w:val="nil"/>
                  </w:tcBorders>
                  <w:shd w:val="clear" w:color="auto" w:fill="auto"/>
                  <w:vAlign w:val="center"/>
                </w:tcPr>
                <w:p w14:paraId="1897F68A" w14:textId="3AEC60CB" w:rsidR="00393BB6" w:rsidRPr="00393BB6" w:rsidRDefault="00393BB6" w:rsidP="00393BB6">
                  <w:pPr>
                    <w:spacing w:line="240" w:lineRule="auto"/>
                    <w:ind w:left="847" w:right="6833"/>
                    <w:rPr>
                      <w:rFonts w:cs="Calibri"/>
                      <w:b/>
                      <w:bCs/>
                      <w:color w:val="000000"/>
                      <w:kern w:val="0"/>
                    </w:rPr>
                  </w:pPr>
                  <w:r w:rsidRPr="00393BB6">
                    <w:rPr>
                      <w:rFonts w:cs="Calibri"/>
                      <w:b/>
                      <w:bCs/>
                      <w:color w:val="0066FF"/>
                      <w:kern w:val="0"/>
                    </w:rPr>
                    <w:t>2.5 Fehlerhafte Konfiguration und Bedienungsfehler einer Firewall</w:t>
                  </w:r>
                </w:p>
              </w:tc>
            </w:tr>
            <w:tr w:rsidR="00393BB6" w:rsidRPr="00393BB6" w14:paraId="1E2FB71B" w14:textId="77777777" w:rsidTr="00D86AAD">
              <w:trPr>
                <w:trHeight w:val="292"/>
              </w:trPr>
              <w:tc>
                <w:tcPr>
                  <w:tcW w:w="16040" w:type="dxa"/>
                  <w:tcBorders>
                    <w:top w:val="nil"/>
                    <w:left w:val="nil"/>
                    <w:bottom w:val="nil"/>
                    <w:right w:val="nil"/>
                  </w:tcBorders>
                  <w:shd w:val="clear" w:color="auto" w:fill="auto"/>
                  <w:vAlign w:val="center"/>
                </w:tcPr>
                <w:p w14:paraId="77309777" w14:textId="497760DC" w:rsidR="00393BB6" w:rsidRPr="00393BB6" w:rsidRDefault="00393BB6" w:rsidP="00393BB6">
                  <w:pPr>
                    <w:spacing w:line="240" w:lineRule="auto"/>
                    <w:ind w:left="847" w:right="6833"/>
                    <w:rPr>
                      <w:rFonts w:cs="Calibri"/>
                      <w:color w:val="000000"/>
                      <w:kern w:val="0"/>
                    </w:rPr>
                  </w:pPr>
                  <w:r w:rsidRPr="00393BB6">
                    <w:rPr>
                      <w:rFonts w:cs="Calibri"/>
                      <w:color w:val="333333"/>
                      <w:kern w:val="0"/>
                    </w:rPr>
                    <w:t>Eine fehlerhaft konfigurierte oder falsch bediente Firewall kann sich gravierend auf die Verfügbarkeit von Diensten auswirken. Werden beispielsweise Firewall-Regeln falsch gesetzt, können Netzzugriffe blockiert werden. Weiterhin können fehlerhafte Konfigurationen dazu führen, dass IT-Systeme nicht mehr ganz oder auch gar nicht mehr geschützt sind. Im schlimmsten Fall sind dadurch interne Dienste für Angreifer erreichbar.</w:t>
                  </w:r>
                </w:p>
              </w:tc>
            </w:tr>
            <w:tr w:rsidR="00393BB6" w:rsidRPr="00393BB6" w14:paraId="62D3D74B" w14:textId="77777777" w:rsidTr="00D86AAD">
              <w:trPr>
                <w:trHeight w:val="292"/>
              </w:trPr>
              <w:tc>
                <w:tcPr>
                  <w:tcW w:w="16040" w:type="dxa"/>
                  <w:tcBorders>
                    <w:top w:val="nil"/>
                    <w:left w:val="nil"/>
                    <w:bottom w:val="nil"/>
                    <w:right w:val="nil"/>
                  </w:tcBorders>
                  <w:shd w:val="clear" w:color="auto" w:fill="auto"/>
                  <w:vAlign w:val="center"/>
                </w:tcPr>
                <w:p w14:paraId="2790387D" w14:textId="03A7EBAC" w:rsidR="00393BB6" w:rsidRPr="00393BB6" w:rsidRDefault="00393BB6" w:rsidP="00393BB6">
                  <w:pPr>
                    <w:spacing w:line="240" w:lineRule="auto"/>
                    <w:ind w:left="847" w:right="6833"/>
                    <w:rPr>
                      <w:rFonts w:cs="Calibri"/>
                      <w:color w:val="0066FF"/>
                      <w:kern w:val="0"/>
                    </w:rPr>
                  </w:pPr>
                </w:p>
              </w:tc>
            </w:tr>
            <w:tr w:rsidR="00393BB6" w:rsidRPr="00393BB6" w14:paraId="708AE228" w14:textId="77777777" w:rsidTr="00D86AAD">
              <w:trPr>
                <w:trHeight w:val="995"/>
              </w:trPr>
              <w:tc>
                <w:tcPr>
                  <w:tcW w:w="16040" w:type="dxa"/>
                  <w:tcBorders>
                    <w:top w:val="nil"/>
                    <w:left w:val="nil"/>
                    <w:bottom w:val="nil"/>
                    <w:right w:val="nil"/>
                  </w:tcBorders>
                  <w:shd w:val="clear" w:color="auto" w:fill="auto"/>
                  <w:vAlign w:val="center"/>
                </w:tcPr>
                <w:p w14:paraId="73F747D0" w14:textId="66B69851" w:rsidR="00393BB6" w:rsidRPr="00393BB6" w:rsidRDefault="00393BB6" w:rsidP="00393BB6">
                  <w:pPr>
                    <w:spacing w:line="240" w:lineRule="auto"/>
                    <w:ind w:left="847" w:right="6833"/>
                    <w:rPr>
                      <w:rFonts w:cs="Calibri"/>
                      <w:color w:val="000000"/>
                      <w:kern w:val="0"/>
                    </w:rPr>
                  </w:pPr>
                  <w:r w:rsidRPr="00970CDD">
                    <w:rPr>
                      <w:rFonts w:cs="Calibri"/>
                      <w:b/>
                      <w:bCs/>
                      <w:color w:val="000000"/>
                      <w:kern w:val="0"/>
                    </w:rPr>
                    <w:t>A.2  Elementare Gefährdungen</w:t>
                  </w:r>
                </w:p>
              </w:tc>
            </w:tr>
            <w:tr w:rsidR="00393BB6" w:rsidRPr="00393BB6" w14:paraId="45B740E8" w14:textId="77777777" w:rsidTr="003E3DE6">
              <w:trPr>
                <w:trHeight w:val="292"/>
              </w:trPr>
              <w:tc>
                <w:tcPr>
                  <w:tcW w:w="16040" w:type="dxa"/>
                  <w:tcBorders>
                    <w:top w:val="nil"/>
                    <w:left w:val="nil"/>
                    <w:bottom w:val="nil"/>
                    <w:right w:val="nil"/>
                  </w:tcBorders>
                  <w:shd w:val="clear" w:color="auto" w:fill="auto"/>
                </w:tcPr>
                <w:p w14:paraId="1B131271" w14:textId="4A518745" w:rsidR="00393BB6" w:rsidRPr="00393BB6" w:rsidRDefault="00393BB6" w:rsidP="00393BB6">
                  <w:pPr>
                    <w:spacing w:line="240" w:lineRule="auto"/>
                    <w:ind w:left="847" w:right="6833"/>
                    <w:rPr>
                      <w:rFonts w:cs="Calibri"/>
                      <w:color w:val="000000"/>
                      <w:kern w:val="0"/>
                    </w:rPr>
                  </w:pPr>
                </w:p>
              </w:tc>
            </w:tr>
            <w:tr w:rsidR="00393BB6" w:rsidRPr="00393BB6" w14:paraId="550FB021" w14:textId="77777777" w:rsidTr="003E3DE6">
              <w:trPr>
                <w:trHeight w:val="292"/>
              </w:trPr>
              <w:tc>
                <w:tcPr>
                  <w:tcW w:w="16040" w:type="dxa"/>
                  <w:tcBorders>
                    <w:top w:val="nil"/>
                    <w:left w:val="nil"/>
                    <w:bottom w:val="nil"/>
                    <w:right w:val="nil"/>
                  </w:tcBorders>
                  <w:shd w:val="clear" w:color="auto" w:fill="auto"/>
                  <w:vAlign w:val="bottom"/>
                </w:tcPr>
                <w:p w14:paraId="5D7E62A9" w14:textId="77777777" w:rsidR="00393BB6" w:rsidRDefault="00393BB6" w:rsidP="00393BB6">
                  <w:pPr>
                    <w:spacing w:line="240" w:lineRule="auto"/>
                    <w:ind w:left="847"/>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 </w:t>
                  </w:r>
                </w:p>
                <w:p w14:paraId="3C43F4EF" w14:textId="17E6C779" w:rsidR="00393BB6" w:rsidRDefault="00393BB6" w:rsidP="00393BB6">
                  <w:pPr>
                    <w:spacing w:line="240" w:lineRule="auto"/>
                    <w:ind w:left="847"/>
                    <w:rPr>
                      <w:rFonts w:cs="Calibri"/>
                      <w:color w:val="000000"/>
                      <w:kern w:val="0"/>
                    </w:rPr>
                  </w:pPr>
                  <w:r w:rsidRPr="00970CDD">
                    <w:rPr>
                      <w:rFonts w:cs="Calibri"/>
                      <w:color w:val="000000"/>
                      <w:kern w:val="0"/>
                    </w:rPr>
                    <w:t xml:space="preserve">Die folgenden elementaren Gefährdungen sind </w:t>
                  </w:r>
                  <w:r w:rsidRPr="007E5523">
                    <w:rPr>
                      <w:rFonts w:cs="Calibri"/>
                      <w:color w:val="000000"/>
                      <w:kern w:val="0"/>
                    </w:rPr>
                    <w:t>für den Baustein DER.1 von</w:t>
                  </w:r>
                  <w:r w:rsidRPr="00970CDD">
                    <w:rPr>
                      <w:rFonts w:cs="Calibri"/>
                      <w:color w:val="000000"/>
                      <w:kern w:val="0"/>
                    </w:rPr>
                    <w:t xml:space="preserve"> Bedeutung:</w:t>
                  </w:r>
                </w:p>
                <w:p w14:paraId="0B7F1DF7" w14:textId="16C9B098" w:rsidR="00393BB6" w:rsidRDefault="00393BB6" w:rsidP="00393BB6">
                  <w:pPr>
                    <w:spacing w:line="240" w:lineRule="auto"/>
                    <w:ind w:left="847"/>
                    <w:rPr>
                      <w:rFonts w:cs="Calibri"/>
                      <w:color w:val="000000"/>
                      <w:kern w:val="0"/>
                    </w:rPr>
                  </w:pPr>
                </w:p>
                <w:p w14:paraId="52887782" w14:textId="15F49489" w:rsidR="00393BB6" w:rsidRDefault="00393BB6" w:rsidP="00393BB6">
                  <w:pPr>
                    <w:spacing w:line="240" w:lineRule="auto"/>
                    <w:rPr>
                      <w:rFonts w:cs="Calibri"/>
                      <w:color w:val="000000"/>
                      <w:kern w:val="0"/>
                    </w:rPr>
                  </w:pPr>
                </w:p>
                <w:p w14:paraId="12BF2D88" w14:textId="77777777" w:rsidR="001C5C42" w:rsidRPr="001C5C42" w:rsidRDefault="001C5C42" w:rsidP="00B87F91">
                  <w:pPr>
                    <w:spacing w:line="360" w:lineRule="auto"/>
                    <w:ind w:left="1272"/>
                  </w:pPr>
                  <w:r w:rsidRPr="001C5C42">
                    <w:t>G 0.8 Ausfall oder Störung der Stromversorgung</w:t>
                  </w:r>
                </w:p>
                <w:p w14:paraId="4B4282C9" w14:textId="77777777" w:rsidR="001C5C42" w:rsidRPr="001C5C42" w:rsidRDefault="001C5C42" w:rsidP="00B87F91">
                  <w:pPr>
                    <w:spacing w:line="360" w:lineRule="auto"/>
                    <w:ind w:left="1272"/>
                  </w:pPr>
                  <w:r w:rsidRPr="001C5C42">
                    <w:t>G 0.9 Ausfall oder Störung von Kommunikationsnetzen</w:t>
                  </w:r>
                </w:p>
                <w:p w14:paraId="51A044B1" w14:textId="77777777" w:rsidR="001C5C42" w:rsidRPr="001C5C42" w:rsidRDefault="001C5C42" w:rsidP="00B87F91">
                  <w:pPr>
                    <w:spacing w:line="360" w:lineRule="auto"/>
                    <w:ind w:left="1272"/>
                  </w:pPr>
                  <w:r w:rsidRPr="001C5C42">
                    <w:t>G 0.14 Ausspähen von Informationen (Spionage)</w:t>
                  </w:r>
                </w:p>
                <w:p w14:paraId="0C7814D1" w14:textId="77777777" w:rsidR="001C5C42" w:rsidRPr="001C5C42" w:rsidRDefault="001C5C42" w:rsidP="00B87F91">
                  <w:pPr>
                    <w:spacing w:line="360" w:lineRule="auto"/>
                    <w:ind w:left="1272"/>
                  </w:pPr>
                  <w:r w:rsidRPr="001C5C42">
                    <w:t>G 0.18 Fehlplanung oder fehlende Anpassung</w:t>
                  </w:r>
                </w:p>
                <w:p w14:paraId="75C35995" w14:textId="77777777" w:rsidR="001C5C42" w:rsidRPr="001C5C42" w:rsidRDefault="001C5C42" w:rsidP="00B87F91">
                  <w:pPr>
                    <w:spacing w:line="360" w:lineRule="auto"/>
                    <w:ind w:left="1272"/>
                  </w:pPr>
                  <w:r w:rsidRPr="001C5C42">
                    <w:t>G 0.19 Offenlegung schützenswerter Informationen</w:t>
                  </w:r>
                </w:p>
                <w:p w14:paraId="6250AA27" w14:textId="77777777" w:rsidR="001C5C42" w:rsidRPr="001C5C42" w:rsidRDefault="001C5C42" w:rsidP="00B87F91">
                  <w:pPr>
                    <w:spacing w:line="360" w:lineRule="auto"/>
                    <w:ind w:left="1272"/>
                  </w:pPr>
                  <w:r w:rsidRPr="001C5C42">
                    <w:t>G 0.20 Informationen oder Produkte aus unzuverlässiger Quelle</w:t>
                  </w:r>
                </w:p>
                <w:p w14:paraId="4B9C9247" w14:textId="77777777" w:rsidR="001C5C42" w:rsidRPr="001C5C42" w:rsidRDefault="001C5C42" w:rsidP="00B87F91">
                  <w:pPr>
                    <w:spacing w:line="360" w:lineRule="auto"/>
                    <w:ind w:left="1272"/>
                  </w:pPr>
                  <w:r w:rsidRPr="001C5C42">
                    <w:t>G 0.21 Manipulation von Hard- oder Software</w:t>
                  </w:r>
                </w:p>
                <w:p w14:paraId="50A48E26" w14:textId="77777777" w:rsidR="001C5C42" w:rsidRPr="001C5C42" w:rsidRDefault="001C5C42" w:rsidP="00B87F91">
                  <w:pPr>
                    <w:spacing w:line="360" w:lineRule="auto"/>
                    <w:ind w:left="1272"/>
                  </w:pPr>
                  <w:r w:rsidRPr="001C5C42">
                    <w:t>G 0.22 Manipulation von Informationen</w:t>
                  </w:r>
                </w:p>
                <w:p w14:paraId="53EE3845" w14:textId="77777777" w:rsidR="001C5C42" w:rsidRPr="001C5C42" w:rsidRDefault="001C5C42" w:rsidP="00B87F91">
                  <w:pPr>
                    <w:spacing w:line="360" w:lineRule="auto"/>
                    <w:ind w:left="1272"/>
                  </w:pPr>
                  <w:r w:rsidRPr="001C5C42">
                    <w:t>G 0.23 Unbefugtes Eindringen in IT-Systeme</w:t>
                  </w:r>
                </w:p>
                <w:p w14:paraId="74F1A18E" w14:textId="77777777" w:rsidR="001C5C42" w:rsidRPr="001C5C42" w:rsidRDefault="001C5C42" w:rsidP="00B87F91">
                  <w:pPr>
                    <w:spacing w:line="360" w:lineRule="auto"/>
                    <w:ind w:left="1272"/>
                  </w:pPr>
                  <w:r w:rsidRPr="001C5C42">
                    <w:t>G 0.25 Ausfall von Geräten oder Systemen</w:t>
                  </w:r>
                </w:p>
                <w:p w14:paraId="74CFB367" w14:textId="77777777" w:rsidR="001C5C42" w:rsidRPr="001C5C42" w:rsidRDefault="001C5C42" w:rsidP="00B87F91">
                  <w:pPr>
                    <w:spacing w:line="360" w:lineRule="auto"/>
                    <w:ind w:left="1272"/>
                  </w:pPr>
                  <w:r w:rsidRPr="001C5C42">
                    <w:t>G 0.26 Fehlfunktion von Geräten oder Systemen</w:t>
                  </w:r>
                </w:p>
                <w:p w14:paraId="5F226922" w14:textId="77777777" w:rsidR="001C5C42" w:rsidRPr="001C5C42" w:rsidRDefault="001C5C42" w:rsidP="00B87F91">
                  <w:pPr>
                    <w:spacing w:line="360" w:lineRule="auto"/>
                    <w:ind w:left="1272"/>
                  </w:pPr>
                  <w:r w:rsidRPr="001C5C42">
                    <w:t>G 0.27 Ressourcenmangel</w:t>
                  </w:r>
                </w:p>
                <w:p w14:paraId="46281AC9" w14:textId="77777777" w:rsidR="001C5C42" w:rsidRPr="001C5C42" w:rsidRDefault="001C5C42" w:rsidP="00B87F91">
                  <w:pPr>
                    <w:spacing w:line="360" w:lineRule="auto"/>
                    <w:ind w:left="1272"/>
                  </w:pPr>
                  <w:r w:rsidRPr="001C5C42">
                    <w:t>G 0.29 Verstoß gegen Gesetze oder Regelungen</w:t>
                  </w:r>
                </w:p>
                <w:p w14:paraId="0B987E45" w14:textId="77777777" w:rsidR="001C5C42" w:rsidRPr="001C5C42" w:rsidRDefault="001C5C42" w:rsidP="00B87F91">
                  <w:pPr>
                    <w:spacing w:line="360" w:lineRule="auto"/>
                    <w:ind w:left="1272"/>
                  </w:pPr>
                  <w:r w:rsidRPr="001C5C42">
                    <w:t>G 0.30 Unberechtigte Nutzung oder Administration von Geräten und Systemen</w:t>
                  </w:r>
                </w:p>
                <w:p w14:paraId="3B632000" w14:textId="77777777" w:rsidR="001C5C42" w:rsidRDefault="001C5C42" w:rsidP="00B87F91">
                  <w:pPr>
                    <w:spacing w:line="360" w:lineRule="auto"/>
                    <w:ind w:left="1272"/>
                    <w:rPr>
                      <w:b/>
                      <w:bCs/>
                    </w:rPr>
                  </w:pPr>
                  <w:r w:rsidRPr="001C5C42">
                    <w:t>G 0.31 Fehlerhafte Nutzung oder Administration von Geräten und Systemen</w:t>
                  </w:r>
                </w:p>
                <w:p w14:paraId="083B1FC3" w14:textId="4E25AF53" w:rsidR="001C5C42" w:rsidRDefault="001C5C42" w:rsidP="00B87F91">
                  <w:pPr>
                    <w:spacing w:line="360" w:lineRule="auto"/>
                    <w:ind w:left="1272"/>
                    <w:rPr>
                      <w:rFonts w:cs="Calibri"/>
                      <w:color w:val="0066FF"/>
                      <w:kern w:val="0"/>
                    </w:rPr>
                  </w:pPr>
                  <w:r w:rsidRPr="001C5C42">
                    <w:t>G 0.39 Schadprogramme</w:t>
                  </w:r>
                </w:p>
                <w:p w14:paraId="2B93041E" w14:textId="77777777" w:rsidR="001C5C42" w:rsidRPr="00B87F91" w:rsidRDefault="001C5C42" w:rsidP="00B87F91">
                  <w:pPr>
                    <w:spacing w:line="360" w:lineRule="auto"/>
                    <w:ind w:left="1272"/>
                  </w:pPr>
                  <w:r w:rsidRPr="00B87F91">
                    <w:t>G 0.40 Verhinderung von Diensten (Denial of Service)</w:t>
                  </w:r>
                </w:p>
                <w:p w14:paraId="4211AE9E" w14:textId="77777777" w:rsidR="001C5C42" w:rsidRPr="00B87F91" w:rsidRDefault="001C5C42" w:rsidP="00B87F91">
                  <w:pPr>
                    <w:spacing w:line="360" w:lineRule="auto"/>
                    <w:ind w:left="1272"/>
                  </w:pPr>
                  <w:r w:rsidRPr="00B87F91">
                    <w:t>G 0.41 Sabotage</w:t>
                  </w:r>
                </w:p>
                <w:p w14:paraId="3B64B452" w14:textId="77777777" w:rsidR="001C5C42" w:rsidRPr="00B87F91" w:rsidRDefault="001C5C42" w:rsidP="00B87F91">
                  <w:pPr>
                    <w:spacing w:line="360" w:lineRule="auto"/>
                    <w:ind w:left="1272"/>
                  </w:pPr>
                  <w:r w:rsidRPr="00B87F91">
                    <w:t>G 0.43 Einspielen von Nachrichten</w:t>
                  </w:r>
                </w:p>
                <w:p w14:paraId="21668E39" w14:textId="77777777" w:rsidR="001C5C42" w:rsidRPr="00B87F91" w:rsidRDefault="001C5C42" w:rsidP="00B87F91">
                  <w:pPr>
                    <w:spacing w:line="360" w:lineRule="auto"/>
                    <w:ind w:left="1272"/>
                  </w:pPr>
                  <w:r w:rsidRPr="00B87F91">
                    <w:t>G 0.45 Datenverlust</w:t>
                  </w:r>
                </w:p>
                <w:p w14:paraId="087C9F78" w14:textId="77777777" w:rsidR="001C5C42" w:rsidRPr="00B87F91" w:rsidRDefault="001C5C42" w:rsidP="00B87F91">
                  <w:pPr>
                    <w:spacing w:line="360" w:lineRule="auto"/>
                    <w:ind w:left="1272"/>
                  </w:pPr>
                  <w:r w:rsidRPr="00B87F91">
                    <w:t>G 0.46 Integritätsverlust schützenswerter Informationen</w:t>
                  </w:r>
                </w:p>
                <w:p w14:paraId="2241E58A" w14:textId="4C5F8BA2" w:rsidR="001C5C42" w:rsidRPr="001C5C42" w:rsidRDefault="001C5C42" w:rsidP="001C5C42"/>
              </w:tc>
            </w:tr>
          </w:tbl>
          <w:p w14:paraId="30F3315C" w14:textId="42A6C4D9" w:rsidR="00626A13" w:rsidRPr="00393BB6" w:rsidRDefault="00626A13" w:rsidP="00D7293C">
            <w:pPr>
              <w:spacing w:line="240" w:lineRule="auto"/>
              <w:rPr>
                <w:rFonts w:cs="Calibri"/>
                <w:color w:val="000000"/>
                <w:kern w:val="0"/>
              </w:rPr>
            </w:pPr>
          </w:p>
        </w:tc>
      </w:tr>
    </w:tbl>
    <w:p w14:paraId="7081F29B" w14:textId="77777777" w:rsidR="00626A13" w:rsidRDefault="00626A13" w:rsidP="00626A13">
      <w:pPr>
        <w:rPr>
          <w:b/>
        </w:rPr>
      </w:pPr>
    </w:p>
    <w:p w14:paraId="767C3EF4" w14:textId="57C9746C" w:rsidR="00C70212" w:rsidRDefault="00C70212" w:rsidP="00393BB6">
      <w:pPr>
        <w:spacing w:line="240" w:lineRule="auto"/>
      </w:pPr>
    </w:p>
    <w:p w14:paraId="654FD772" w14:textId="571F629B" w:rsidR="00A737E6" w:rsidRDefault="00A737E6" w:rsidP="00393BB6">
      <w:pPr>
        <w:pStyle w:val="berschrift1"/>
        <w:numPr>
          <w:ilvl w:val="0"/>
          <w:numId w:val="0"/>
        </w:numPr>
      </w:pPr>
      <w:bookmarkStart w:id="336" w:name="_Toc93444929"/>
      <w:r>
        <w:t>Anhang B: Optionale Anhänge</w:t>
      </w:r>
      <w:bookmarkEnd w:id="336"/>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337" w:name="_Toc38773022"/>
      <w:bookmarkStart w:id="338" w:name="_Toc93444930"/>
      <w:r w:rsidR="00B61F18">
        <w:t xml:space="preserve">Anhang C: </w:t>
      </w:r>
      <w:r w:rsidR="00B61F18" w:rsidRPr="00340303">
        <w:t>Glossar</w:t>
      </w:r>
      <w:bookmarkEnd w:id="337"/>
      <w:bookmarkEnd w:id="338"/>
    </w:p>
    <w:p w14:paraId="547E511C" w14:textId="62EE5790" w:rsidR="00B61F18" w:rsidRPr="00B83973" w:rsidRDefault="00B61F18" w:rsidP="00B61F18">
      <w:pPr>
        <w:spacing w:after="240"/>
        <w:rPr>
          <w:rFonts w:cs="Tahoma"/>
          <w:color w:val="FF0000"/>
        </w:rPr>
      </w:pPr>
      <w:bookmarkStart w:id="339" w:name="DELETE_1"/>
      <w:bookmarkStart w:id="340" w:name="_Hlk32079783"/>
      <w:bookmarkEnd w:id="339"/>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0D12BB"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18"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340"/>
    </w:tbl>
    <w:p w14:paraId="6269B5FC" w14:textId="77777777" w:rsidR="00B61F18" w:rsidRDefault="00B61F18" w:rsidP="00B61F18">
      <w:pPr>
        <w:spacing w:after="240"/>
        <w:rPr>
          <w:color w:val="000000" w:themeColor="text1"/>
        </w:rPr>
      </w:pPr>
    </w:p>
    <w:sectPr w:rsidR="00B61F18"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BB45D" w14:textId="77777777" w:rsidR="000D12BB" w:rsidRDefault="000D12BB" w:rsidP="001416AA">
      <w:pPr>
        <w:spacing w:after="240"/>
      </w:pPr>
      <w:r>
        <w:separator/>
      </w:r>
    </w:p>
  </w:endnote>
  <w:endnote w:type="continuationSeparator" w:id="0">
    <w:p w14:paraId="67F42F24" w14:textId="77777777" w:rsidR="000D12BB" w:rsidRDefault="000D12BB"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497C4924"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7372DC" w:rsidRPr="007372DC">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14619ECF"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7372DC" w:rsidRPr="007372DC">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4E03A" w14:textId="77777777" w:rsidR="000D12BB" w:rsidRDefault="000D12BB" w:rsidP="001416AA">
      <w:pPr>
        <w:spacing w:after="240"/>
      </w:pPr>
      <w:r>
        <w:separator/>
      </w:r>
    </w:p>
  </w:footnote>
  <w:footnote w:type="continuationSeparator" w:id="0">
    <w:p w14:paraId="146557B9" w14:textId="77777777" w:rsidR="000D12BB" w:rsidRDefault="000D12BB"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rsidRPr="00685C03"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63E1CAC2" w:rsidR="006676E5" w:rsidRPr="001452BD" w:rsidRDefault="00685C03" w:rsidP="00742DBB">
          <w:pPr>
            <w:pStyle w:val="Kopfzeile"/>
            <w:rPr>
              <w:noProof/>
              <w:sz w:val="20"/>
            </w:rPr>
          </w:pPr>
          <w:r>
            <w:rPr>
              <w:sz w:val="18"/>
              <w:szCs w:val="18"/>
            </w:rPr>
            <w:t>Firewall</w:t>
          </w:r>
        </w:p>
      </w:tc>
      <w:tc>
        <w:tcPr>
          <w:tcW w:w="5000" w:type="dxa"/>
        </w:tcPr>
        <w:p w14:paraId="412C2025" w14:textId="1C5C8D72" w:rsidR="006676E5" w:rsidRPr="00685C03" w:rsidRDefault="006277D4" w:rsidP="00742DBB">
          <w:pPr>
            <w:pStyle w:val="Kopfzeile"/>
            <w:spacing w:after="240"/>
            <w:jc w:val="right"/>
            <w:rPr>
              <w:sz w:val="18"/>
              <w:szCs w:val="18"/>
            </w:rPr>
          </w:pPr>
          <w:r w:rsidRPr="00685C03">
            <w:rPr>
              <w:sz w:val="18"/>
              <w:szCs w:val="18"/>
            </w:rPr>
            <w:t xml:space="preserve">Baustein </w:t>
          </w:r>
          <w:r w:rsidR="00685C03" w:rsidRPr="00685C03">
            <w:rPr>
              <w:sz w:val="18"/>
              <w:szCs w:val="18"/>
            </w:rPr>
            <w:t>NET.3</w:t>
          </w:r>
          <w:r w:rsidR="00441818">
            <w:rPr>
              <w:sz w:val="18"/>
              <w:szCs w:val="18"/>
            </w:rPr>
            <w:t>.2</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36A1F18F" w:rsidR="00C70212" w:rsidRPr="0038105E" w:rsidRDefault="00685C03" w:rsidP="00786537">
          <w:pPr>
            <w:pStyle w:val="Kopfzeile"/>
            <w:spacing w:before="60" w:after="120"/>
            <w:rPr>
              <w:sz w:val="18"/>
              <w:szCs w:val="18"/>
            </w:rPr>
          </w:pPr>
          <w:r>
            <w:rPr>
              <w:sz w:val="18"/>
              <w:szCs w:val="18"/>
            </w:rPr>
            <w:t>NET.3</w:t>
          </w:r>
          <w:r w:rsidR="00441818">
            <w:rPr>
              <w:sz w:val="18"/>
              <w:szCs w:val="18"/>
            </w:rPr>
            <w:t>.2</w:t>
          </w:r>
          <w:r w:rsidR="0038105E" w:rsidRPr="0038105E">
            <w:rPr>
              <w:sz w:val="18"/>
              <w:szCs w:val="18"/>
            </w:rPr>
            <w:t xml:space="preserve"> </w:t>
          </w:r>
          <w:r>
            <w:rPr>
              <w:sz w:val="18"/>
              <w:szCs w:val="18"/>
            </w:rPr>
            <w:t>Firewall</w:t>
          </w:r>
        </w:p>
      </w:tc>
      <w:tc>
        <w:tcPr>
          <w:tcW w:w="5000" w:type="dxa"/>
        </w:tcPr>
        <w:p w14:paraId="7B897BCD" w14:textId="234CC8B3"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7372DC">
            <w:rPr>
              <w:noProof/>
              <w:sz w:val="18"/>
              <w:szCs w:val="18"/>
            </w:rPr>
            <w:fldChar w:fldCharType="separate"/>
          </w:r>
          <w:r w:rsidR="007372DC">
            <w:rPr>
              <w:noProof/>
              <w:sz w:val="18"/>
              <w:szCs w:val="18"/>
            </w:rPr>
            <w:t>Anforderungen aus dem Baustein NET.3.2</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9"/>
      <w:gridCol w:w="4888"/>
    </w:tblGrid>
    <w:tr w:rsidR="006676E5" w14:paraId="25CFCD9B" w14:textId="77777777" w:rsidTr="001A2502">
      <w:trPr>
        <w:jc w:val="center"/>
      </w:trPr>
      <w:tc>
        <w:tcPr>
          <w:tcW w:w="4924" w:type="dxa"/>
        </w:tcPr>
        <w:p w14:paraId="5D6BFC62" w14:textId="5E338EC8"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C83583">
            <w:rPr>
              <w:b/>
              <w:bCs/>
              <w:noProof/>
              <w:szCs w:val="16"/>
            </w:rPr>
            <w:t>Fehler! Kein Text mit angegebener Formatvorlage im Dokument.</w:t>
          </w:r>
          <w:r>
            <w:rPr>
              <w:noProof/>
            </w:rPr>
            <w:fldChar w:fldCharType="end"/>
          </w:r>
        </w:p>
      </w:tc>
      <w:tc>
        <w:tcPr>
          <w:tcW w:w="5000" w:type="dxa"/>
        </w:tcPr>
        <w:p w14:paraId="12BE33A4" w14:textId="4D30618D" w:rsidR="006676E5" w:rsidRDefault="006676E5" w:rsidP="00360464">
          <w:pPr>
            <w:pStyle w:val="Kopfzeile"/>
            <w:spacing w:after="240"/>
            <w:jc w:val="right"/>
          </w:pPr>
          <w:r>
            <w:rPr>
              <w:noProof/>
            </w:rPr>
            <w:fldChar w:fldCharType="begin"/>
          </w:r>
          <w:r>
            <w:rPr>
              <w:noProof/>
            </w:rPr>
            <w:instrText xml:space="preserve"> STYLEREF  "Überschrift 1"  \* MERGEFORMAT </w:instrText>
          </w:r>
          <w:r w:rsidR="00151568">
            <w:rPr>
              <w:noProof/>
            </w:rPr>
            <w:fldChar w:fldCharType="separate"/>
          </w:r>
          <w:r w:rsidR="00C83583">
            <w:rPr>
              <w:noProof/>
            </w:rPr>
            <w:t>Weitere Anforderungen aus anderer Quellen [optional]</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1696E"/>
    <w:multiLevelType w:val="hybridMultilevel"/>
    <w:tmpl w:val="68BC8202"/>
    <w:lvl w:ilvl="0" w:tplc="04A0E274">
      <w:start w:val="1"/>
      <w:numFmt w:val="decimal"/>
      <w:lvlText w:val="(%1)"/>
      <w:lvlJc w:val="left"/>
      <w:pPr>
        <w:ind w:left="643"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6264172"/>
    <w:multiLevelType w:val="multilevel"/>
    <w:tmpl w:val="BC186A2A"/>
    <w:lvl w:ilvl="0">
      <w:start w:val="1"/>
      <w:numFmt w:val="decimal"/>
      <w:pStyle w:val="berschrift1"/>
      <w:lvlText w:val="%1"/>
      <w:lvlJc w:val="left"/>
      <w:pPr>
        <w:ind w:left="432" w:hanging="432"/>
      </w:pPr>
      <w:rPr>
        <w:b/>
        <w:bCs/>
      </w:rPr>
    </w:lvl>
    <w:lvl w:ilvl="1">
      <w:start w:val="1"/>
      <w:numFmt w:val="decimal"/>
      <w:pStyle w:val="berschrift2"/>
      <w:lvlText w:val="%1.%2"/>
      <w:lvlJc w:val="left"/>
      <w:pPr>
        <w:ind w:left="717"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
  </w:num>
  <w:num w:numId="2">
    <w:abstractNumId w:val="2"/>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2DB0"/>
    <w:rsid w:val="00076395"/>
    <w:rsid w:val="000775DD"/>
    <w:rsid w:val="00080028"/>
    <w:rsid w:val="00081637"/>
    <w:rsid w:val="00081854"/>
    <w:rsid w:val="000826CD"/>
    <w:rsid w:val="000852D7"/>
    <w:rsid w:val="00093AA0"/>
    <w:rsid w:val="00094B7B"/>
    <w:rsid w:val="000A1835"/>
    <w:rsid w:val="000A2DCC"/>
    <w:rsid w:val="000A327F"/>
    <w:rsid w:val="000A462E"/>
    <w:rsid w:val="000B03FD"/>
    <w:rsid w:val="000B2273"/>
    <w:rsid w:val="000B2DF0"/>
    <w:rsid w:val="000B30E9"/>
    <w:rsid w:val="000B351B"/>
    <w:rsid w:val="000B604D"/>
    <w:rsid w:val="000B64F9"/>
    <w:rsid w:val="000C23F4"/>
    <w:rsid w:val="000C2515"/>
    <w:rsid w:val="000C36D2"/>
    <w:rsid w:val="000C3867"/>
    <w:rsid w:val="000C3B7A"/>
    <w:rsid w:val="000C65EE"/>
    <w:rsid w:val="000C6A86"/>
    <w:rsid w:val="000D12BB"/>
    <w:rsid w:val="000D322B"/>
    <w:rsid w:val="000D4DB5"/>
    <w:rsid w:val="000D65F8"/>
    <w:rsid w:val="000D7051"/>
    <w:rsid w:val="000E0B8B"/>
    <w:rsid w:val="000E2EA6"/>
    <w:rsid w:val="000E57E6"/>
    <w:rsid w:val="000E6700"/>
    <w:rsid w:val="000F0476"/>
    <w:rsid w:val="000F484D"/>
    <w:rsid w:val="000F5288"/>
    <w:rsid w:val="000F56AD"/>
    <w:rsid w:val="000F58B8"/>
    <w:rsid w:val="000F6741"/>
    <w:rsid w:val="000F7A8C"/>
    <w:rsid w:val="0010106D"/>
    <w:rsid w:val="00101EC8"/>
    <w:rsid w:val="001037C7"/>
    <w:rsid w:val="0010543F"/>
    <w:rsid w:val="0011109E"/>
    <w:rsid w:val="001128DF"/>
    <w:rsid w:val="001135DD"/>
    <w:rsid w:val="00114771"/>
    <w:rsid w:val="0011682C"/>
    <w:rsid w:val="00116A68"/>
    <w:rsid w:val="00121154"/>
    <w:rsid w:val="00124F86"/>
    <w:rsid w:val="00125260"/>
    <w:rsid w:val="00125D6A"/>
    <w:rsid w:val="00125DC4"/>
    <w:rsid w:val="00127DF9"/>
    <w:rsid w:val="00130174"/>
    <w:rsid w:val="001302A6"/>
    <w:rsid w:val="00131CAB"/>
    <w:rsid w:val="0013357B"/>
    <w:rsid w:val="001344B3"/>
    <w:rsid w:val="0013469A"/>
    <w:rsid w:val="0013470D"/>
    <w:rsid w:val="0013631E"/>
    <w:rsid w:val="001416AA"/>
    <w:rsid w:val="00144202"/>
    <w:rsid w:val="001452BD"/>
    <w:rsid w:val="001460C6"/>
    <w:rsid w:val="00147006"/>
    <w:rsid w:val="00150A70"/>
    <w:rsid w:val="00151513"/>
    <w:rsid w:val="00151568"/>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1884"/>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C5C42"/>
    <w:rsid w:val="001D1AE4"/>
    <w:rsid w:val="001D1E98"/>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06366"/>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03B1"/>
    <w:rsid w:val="002C152D"/>
    <w:rsid w:val="002C1F73"/>
    <w:rsid w:val="002C3A46"/>
    <w:rsid w:val="002C3C16"/>
    <w:rsid w:val="002C4443"/>
    <w:rsid w:val="002D0524"/>
    <w:rsid w:val="002D0AC5"/>
    <w:rsid w:val="002D11D9"/>
    <w:rsid w:val="002D13CD"/>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94D"/>
    <w:rsid w:val="00304E9A"/>
    <w:rsid w:val="00310156"/>
    <w:rsid w:val="00311859"/>
    <w:rsid w:val="00313260"/>
    <w:rsid w:val="0031609D"/>
    <w:rsid w:val="00321068"/>
    <w:rsid w:val="00326230"/>
    <w:rsid w:val="003267E8"/>
    <w:rsid w:val="003303C4"/>
    <w:rsid w:val="003307B3"/>
    <w:rsid w:val="00330B59"/>
    <w:rsid w:val="0033220F"/>
    <w:rsid w:val="00333299"/>
    <w:rsid w:val="00337151"/>
    <w:rsid w:val="00337972"/>
    <w:rsid w:val="00340303"/>
    <w:rsid w:val="003415FF"/>
    <w:rsid w:val="00342663"/>
    <w:rsid w:val="00342666"/>
    <w:rsid w:val="00342F88"/>
    <w:rsid w:val="00342FD4"/>
    <w:rsid w:val="00345BB0"/>
    <w:rsid w:val="00346FC4"/>
    <w:rsid w:val="0035250C"/>
    <w:rsid w:val="003548CC"/>
    <w:rsid w:val="003551D1"/>
    <w:rsid w:val="003574D0"/>
    <w:rsid w:val="00360464"/>
    <w:rsid w:val="00362E38"/>
    <w:rsid w:val="00363531"/>
    <w:rsid w:val="00363D7E"/>
    <w:rsid w:val="00367346"/>
    <w:rsid w:val="00373329"/>
    <w:rsid w:val="00374989"/>
    <w:rsid w:val="0038105E"/>
    <w:rsid w:val="00383F8F"/>
    <w:rsid w:val="00384ADA"/>
    <w:rsid w:val="0038631C"/>
    <w:rsid w:val="003901C3"/>
    <w:rsid w:val="00390557"/>
    <w:rsid w:val="00391464"/>
    <w:rsid w:val="003933F5"/>
    <w:rsid w:val="00393BB6"/>
    <w:rsid w:val="00394C4F"/>
    <w:rsid w:val="003958FB"/>
    <w:rsid w:val="003A08C4"/>
    <w:rsid w:val="003A0EFD"/>
    <w:rsid w:val="003A3DB8"/>
    <w:rsid w:val="003A6B5F"/>
    <w:rsid w:val="003A7AE7"/>
    <w:rsid w:val="003B1AB5"/>
    <w:rsid w:val="003B26E4"/>
    <w:rsid w:val="003B362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1E17"/>
    <w:rsid w:val="0041365F"/>
    <w:rsid w:val="00414813"/>
    <w:rsid w:val="00414CB1"/>
    <w:rsid w:val="00416B14"/>
    <w:rsid w:val="00416F55"/>
    <w:rsid w:val="00420F5A"/>
    <w:rsid w:val="00421A9D"/>
    <w:rsid w:val="00425B68"/>
    <w:rsid w:val="00426105"/>
    <w:rsid w:val="00427253"/>
    <w:rsid w:val="004277DA"/>
    <w:rsid w:val="00430B22"/>
    <w:rsid w:val="00430CED"/>
    <w:rsid w:val="00432EB3"/>
    <w:rsid w:val="00432F27"/>
    <w:rsid w:val="0043397A"/>
    <w:rsid w:val="00433ABF"/>
    <w:rsid w:val="00433AE6"/>
    <w:rsid w:val="00434137"/>
    <w:rsid w:val="00441818"/>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0314"/>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004F"/>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007"/>
    <w:rsid w:val="005B217F"/>
    <w:rsid w:val="005B5A6F"/>
    <w:rsid w:val="005B5EA9"/>
    <w:rsid w:val="005B6547"/>
    <w:rsid w:val="005C4E23"/>
    <w:rsid w:val="005C6CCF"/>
    <w:rsid w:val="005C7D1D"/>
    <w:rsid w:val="005C7E1A"/>
    <w:rsid w:val="005D05F6"/>
    <w:rsid w:val="005D2811"/>
    <w:rsid w:val="005D2AC5"/>
    <w:rsid w:val="005D2D12"/>
    <w:rsid w:val="005D4039"/>
    <w:rsid w:val="005D5069"/>
    <w:rsid w:val="005D7605"/>
    <w:rsid w:val="005D78EF"/>
    <w:rsid w:val="005E04A3"/>
    <w:rsid w:val="005E0B5D"/>
    <w:rsid w:val="005E2A17"/>
    <w:rsid w:val="005E33DF"/>
    <w:rsid w:val="005E47C8"/>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6A13"/>
    <w:rsid w:val="006277D4"/>
    <w:rsid w:val="006279EE"/>
    <w:rsid w:val="00627BB4"/>
    <w:rsid w:val="00631E65"/>
    <w:rsid w:val="0063377E"/>
    <w:rsid w:val="0063672E"/>
    <w:rsid w:val="00641F56"/>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5C03"/>
    <w:rsid w:val="00686F55"/>
    <w:rsid w:val="006877D5"/>
    <w:rsid w:val="0069325E"/>
    <w:rsid w:val="0069417B"/>
    <w:rsid w:val="0069707D"/>
    <w:rsid w:val="006A17DE"/>
    <w:rsid w:val="006A22EA"/>
    <w:rsid w:val="006A2CEE"/>
    <w:rsid w:val="006A6689"/>
    <w:rsid w:val="006B0118"/>
    <w:rsid w:val="006B1012"/>
    <w:rsid w:val="006B4CD0"/>
    <w:rsid w:val="006B786A"/>
    <w:rsid w:val="006B7FC8"/>
    <w:rsid w:val="006C0023"/>
    <w:rsid w:val="006C2C4A"/>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0EF1"/>
    <w:rsid w:val="007023D6"/>
    <w:rsid w:val="00703449"/>
    <w:rsid w:val="00705424"/>
    <w:rsid w:val="00705541"/>
    <w:rsid w:val="0070696A"/>
    <w:rsid w:val="00707555"/>
    <w:rsid w:val="0071051A"/>
    <w:rsid w:val="00715473"/>
    <w:rsid w:val="007157C9"/>
    <w:rsid w:val="00716723"/>
    <w:rsid w:val="00720BC9"/>
    <w:rsid w:val="007212B4"/>
    <w:rsid w:val="00721AE1"/>
    <w:rsid w:val="007258C3"/>
    <w:rsid w:val="00725C08"/>
    <w:rsid w:val="0072726E"/>
    <w:rsid w:val="00732F86"/>
    <w:rsid w:val="007349B8"/>
    <w:rsid w:val="00734EBD"/>
    <w:rsid w:val="00735B7D"/>
    <w:rsid w:val="00735EA3"/>
    <w:rsid w:val="007372DC"/>
    <w:rsid w:val="007375C4"/>
    <w:rsid w:val="0074162A"/>
    <w:rsid w:val="00742DBB"/>
    <w:rsid w:val="00746C6E"/>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5523"/>
    <w:rsid w:val="007E6176"/>
    <w:rsid w:val="007E6E0E"/>
    <w:rsid w:val="007F26FD"/>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D23"/>
    <w:rsid w:val="00812F25"/>
    <w:rsid w:val="00813BA2"/>
    <w:rsid w:val="00815216"/>
    <w:rsid w:val="00816B19"/>
    <w:rsid w:val="00820441"/>
    <w:rsid w:val="0082419D"/>
    <w:rsid w:val="0082686C"/>
    <w:rsid w:val="0082699D"/>
    <w:rsid w:val="0083049A"/>
    <w:rsid w:val="008355FE"/>
    <w:rsid w:val="008361B4"/>
    <w:rsid w:val="008374AE"/>
    <w:rsid w:val="00840459"/>
    <w:rsid w:val="00841B6C"/>
    <w:rsid w:val="00842E9C"/>
    <w:rsid w:val="00843D45"/>
    <w:rsid w:val="00843EB9"/>
    <w:rsid w:val="00845187"/>
    <w:rsid w:val="00846480"/>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E1E91"/>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C35"/>
    <w:rsid w:val="009A6EEF"/>
    <w:rsid w:val="009A7275"/>
    <w:rsid w:val="009B0D22"/>
    <w:rsid w:val="009B44BB"/>
    <w:rsid w:val="009B5A86"/>
    <w:rsid w:val="009B781A"/>
    <w:rsid w:val="009C2B8A"/>
    <w:rsid w:val="009C32EB"/>
    <w:rsid w:val="009C36E1"/>
    <w:rsid w:val="009C37E9"/>
    <w:rsid w:val="009C3ADE"/>
    <w:rsid w:val="009C7141"/>
    <w:rsid w:val="009C736B"/>
    <w:rsid w:val="009C79CD"/>
    <w:rsid w:val="009C7E0E"/>
    <w:rsid w:val="009D02CD"/>
    <w:rsid w:val="009D0CBF"/>
    <w:rsid w:val="009D43AD"/>
    <w:rsid w:val="009D608C"/>
    <w:rsid w:val="009D6906"/>
    <w:rsid w:val="009D6E22"/>
    <w:rsid w:val="009E1647"/>
    <w:rsid w:val="009E3133"/>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3758"/>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06D"/>
    <w:rsid w:val="00AA516A"/>
    <w:rsid w:val="00AA55D6"/>
    <w:rsid w:val="00AA7071"/>
    <w:rsid w:val="00AA7647"/>
    <w:rsid w:val="00AB341D"/>
    <w:rsid w:val="00AB3F36"/>
    <w:rsid w:val="00AB4C07"/>
    <w:rsid w:val="00AB5C59"/>
    <w:rsid w:val="00AB78CB"/>
    <w:rsid w:val="00AC4B4B"/>
    <w:rsid w:val="00AC770E"/>
    <w:rsid w:val="00AD14D8"/>
    <w:rsid w:val="00AD2088"/>
    <w:rsid w:val="00AE08A8"/>
    <w:rsid w:val="00AE204E"/>
    <w:rsid w:val="00AE25C2"/>
    <w:rsid w:val="00AE27FB"/>
    <w:rsid w:val="00AE2D2B"/>
    <w:rsid w:val="00AE2D80"/>
    <w:rsid w:val="00AE46F2"/>
    <w:rsid w:val="00AE4DFF"/>
    <w:rsid w:val="00AE5A9C"/>
    <w:rsid w:val="00AE5B0A"/>
    <w:rsid w:val="00AE79A7"/>
    <w:rsid w:val="00AF0FD0"/>
    <w:rsid w:val="00AF4A8E"/>
    <w:rsid w:val="00B00331"/>
    <w:rsid w:val="00B00DE8"/>
    <w:rsid w:val="00B011C2"/>
    <w:rsid w:val="00B05226"/>
    <w:rsid w:val="00B074DA"/>
    <w:rsid w:val="00B10FEB"/>
    <w:rsid w:val="00B113A8"/>
    <w:rsid w:val="00B164D0"/>
    <w:rsid w:val="00B16DCB"/>
    <w:rsid w:val="00B17158"/>
    <w:rsid w:val="00B247BB"/>
    <w:rsid w:val="00B24D78"/>
    <w:rsid w:val="00B30AE4"/>
    <w:rsid w:val="00B314FC"/>
    <w:rsid w:val="00B3252D"/>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87F9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070FF"/>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7F7"/>
    <w:rsid w:val="00C5607B"/>
    <w:rsid w:val="00C57179"/>
    <w:rsid w:val="00C578BB"/>
    <w:rsid w:val="00C6000F"/>
    <w:rsid w:val="00C6086C"/>
    <w:rsid w:val="00C61AE0"/>
    <w:rsid w:val="00C63C44"/>
    <w:rsid w:val="00C6691D"/>
    <w:rsid w:val="00C678B5"/>
    <w:rsid w:val="00C70212"/>
    <w:rsid w:val="00C729B6"/>
    <w:rsid w:val="00C75430"/>
    <w:rsid w:val="00C80460"/>
    <w:rsid w:val="00C83583"/>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50B0"/>
    <w:rsid w:val="00D216DC"/>
    <w:rsid w:val="00D2192E"/>
    <w:rsid w:val="00D232E2"/>
    <w:rsid w:val="00D26057"/>
    <w:rsid w:val="00D27C9B"/>
    <w:rsid w:val="00D30933"/>
    <w:rsid w:val="00D3290C"/>
    <w:rsid w:val="00D32E4A"/>
    <w:rsid w:val="00D355DB"/>
    <w:rsid w:val="00D35722"/>
    <w:rsid w:val="00D35E57"/>
    <w:rsid w:val="00D363B3"/>
    <w:rsid w:val="00D41C5D"/>
    <w:rsid w:val="00D41D0F"/>
    <w:rsid w:val="00D4307A"/>
    <w:rsid w:val="00D4700D"/>
    <w:rsid w:val="00D4707C"/>
    <w:rsid w:val="00D51388"/>
    <w:rsid w:val="00D52E11"/>
    <w:rsid w:val="00D53C35"/>
    <w:rsid w:val="00D549E6"/>
    <w:rsid w:val="00D55328"/>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1CDF"/>
    <w:rsid w:val="00DC3694"/>
    <w:rsid w:val="00DC4367"/>
    <w:rsid w:val="00DC4A8B"/>
    <w:rsid w:val="00DC5E4F"/>
    <w:rsid w:val="00DC5F79"/>
    <w:rsid w:val="00DD5B53"/>
    <w:rsid w:val="00DD65C0"/>
    <w:rsid w:val="00DE1BAF"/>
    <w:rsid w:val="00DE2A4F"/>
    <w:rsid w:val="00DE433F"/>
    <w:rsid w:val="00DE6782"/>
    <w:rsid w:val="00DF254C"/>
    <w:rsid w:val="00DF6AA3"/>
    <w:rsid w:val="00DF7356"/>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6DD3"/>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325A"/>
    <w:rsid w:val="00F55F9C"/>
    <w:rsid w:val="00F568E7"/>
    <w:rsid w:val="00F5789A"/>
    <w:rsid w:val="00F60685"/>
    <w:rsid w:val="00F627D8"/>
    <w:rsid w:val="00F65C40"/>
    <w:rsid w:val="00F667A5"/>
    <w:rsid w:val="00F67B30"/>
    <w:rsid w:val="00F70314"/>
    <w:rsid w:val="00F722AA"/>
    <w:rsid w:val="00F75F05"/>
    <w:rsid w:val="00F82F99"/>
    <w:rsid w:val="00F87DEF"/>
    <w:rsid w:val="00F9264D"/>
    <w:rsid w:val="00F966A8"/>
    <w:rsid w:val="00FA0982"/>
    <w:rsid w:val="00FA544A"/>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3758"/>
    <w:pPr>
      <w:spacing w:after="0"/>
    </w:pPr>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4"/>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746C6E"/>
    <w:pPr>
      <w:keepNext/>
      <w:keepLines/>
      <w:numPr>
        <w:ilvl w:val="1"/>
        <w:numId w:val="4"/>
      </w:numPr>
      <w:spacing w:beforeLines="150" w:before="36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4"/>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4"/>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4"/>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4"/>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4"/>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4"/>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746C6E"/>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numbering" w:customStyle="1" w:styleId="KeineListe1">
    <w:name w:val="Keine Liste1"/>
    <w:next w:val="KeineListe"/>
    <w:uiPriority w:val="99"/>
    <w:semiHidden/>
    <w:unhideWhenUsed/>
    <w:rsid w:val="00304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771D8"/>
    <w:rsid w:val="002F4F92"/>
    <w:rsid w:val="00387B49"/>
    <w:rsid w:val="004D7380"/>
    <w:rsid w:val="00532E46"/>
    <w:rsid w:val="00584A7B"/>
    <w:rsid w:val="005F1CE7"/>
    <w:rsid w:val="00626E64"/>
    <w:rsid w:val="00630263"/>
    <w:rsid w:val="00645FDB"/>
    <w:rsid w:val="0069043B"/>
    <w:rsid w:val="006B1332"/>
    <w:rsid w:val="007A13C5"/>
    <w:rsid w:val="007C2FCE"/>
    <w:rsid w:val="007D506E"/>
    <w:rsid w:val="00804346"/>
    <w:rsid w:val="00961FC0"/>
    <w:rsid w:val="00A212C9"/>
    <w:rsid w:val="00A42E0C"/>
    <w:rsid w:val="00B36157"/>
    <w:rsid w:val="00B43441"/>
    <w:rsid w:val="00C11FC8"/>
    <w:rsid w:val="00D904C8"/>
    <w:rsid w:val="00DD05C7"/>
    <w:rsid w:val="00F21F00"/>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57</Pages>
  <Words>10640</Words>
  <Characters>67033</Characters>
  <Application>Microsoft Office Word</Application>
  <DocSecurity>0</DocSecurity>
  <Lines>558</Lines>
  <Paragraphs>155</Paragraphs>
  <ScaleCrop>false</ScaleCrop>
  <HeadingPairs>
    <vt:vector size="4" baseType="variant">
      <vt:variant>
        <vt:lpstr>Titel</vt:lpstr>
      </vt:variant>
      <vt:variant>
        <vt:i4>1</vt:i4>
      </vt:variant>
      <vt:variant>
        <vt:lpstr>Überschriften</vt:lpstr>
      </vt:variant>
      <vt:variant>
        <vt:i4>59</vt:i4>
      </vt:variant>
    </vt:vector>
  </HeadingPairs>
  <TitlesOfParts>
    <vt:vector size="60" baseType="lpstr">
      <vt:lpstr/>
      <vt:lpstr>Grundlagen und Rahmenbedingungen</vt:lpstr>
      <vt:lpstr>Abgrenzung </vt:lpstr>
      <vt:lpstr>    Geltungsbereich </vt:lpstr>
      <vt:lpstr>    Modellierungsabgrenzung </vt:lpstr>
      <vt:lpstr/>
      <vt:lpstr>Zielsetzung und Zielgruppe</vt:lpstr>
      <vt:lpstr>Zugrundeliegende Schutzbedarfe</vt:lpstr>
      <vt:lpstr/>
      <vt:lpstr>Anforderungen aus dem Baustein NET.3.2</vt:lpstr>
      <vt:lpstr>    Erstellung einer Sicherheitsrichtlinie (B) [A1]</vt:lpstr>
      <vt:lpstr>    Festlegen der Firewall-Regeln (B) [A2]</vt:lpstr>
      <vt:lpstr>    Einrichten geeigneter Filterregeln am Paketfilter (B) [A3]</vt:lpstr>
      <vt:lpstr>    Sichere Konfiguration der Firewall (B) [A4]</vt:lpstr>
      <vt:lpstr>    ENTFALLEN (B) [A5]</vt:lpstr>
      <vt:lpstr>    Schutz der Administrationsschnittstellen (B) [A6]</vt:lpstr>
      <vt:lpstr>    Notfallzugriff auf die Firewall (B) [A7]</vt:lpstr>
      <vt:lpstr>    </vt:lpstr>
      <vt:lpstr>    Unterbindung von dynamischem Routing (B) [A8]</vt:lpstr>
      <vt:lpstr>    Protokollierung (B) [A9]</vt:lpstr>
      <vt:lpstr>    Abwehr von Fragmentierungsangriffen am Paketfilter (B)     [A10]</vt:lpstr>
      <vt:lpstr>    ENTFALLEN  (B) [A11]</vt:lpstr>
      <vt:lpstr>    ENTFALLEN (B) [A12]</vt:lpstr>
      <vt:lpstr>    ENTFALLEN (B) [A13]</vt:lpstr>
      <vt:lpstr>    Betriebsdokumentationen (B) [A14]</vt:lpstr>
      <vt:lpstr>    Beschaffung einer Firewall (B) [A15]</vt:lpstr>
      <vt:lpstr>    Aufbau einer „P-A-P“-Struktur (S) [A16]</vt:lpstr>
      <vt:lpstr>    Deaktivierung von IPv4 oder IPv6 (S) [A17]</vt:lpstr>
      <vt:lpstr>    Administration über ein gesondertes Managementnetz (S) [A18]</vt:lpstr>
      <vt:lpstr>    Schutz vor TCP SYN Flooding, UDP Paket Storm und     Sequence Number Guessing a</vt:lpstr>
      <vt:lpstr>    </vt:lpstr>
      <vt:lpstr>    Absicherung von grundlegenden Internetprotokollen (S)     [A20]</vt:lpstr>
      <vt:lpstr>    </vt:lpstr>
      <vt:lpstr>    Temporäre Entschlüsselung des Datenverkehrs ( (S) [A21]</vt:lpstr>
      <vt:lpstr>    Sichere Zeitsynchronisation (S) [A22]</vt:lpstr>
      <vt:lpstr>    </vt:lpstr>
      <vt:lpstr>    Systemüberwachung und -Auswertung (S) [A23]</vt:lpstr>
      <vt:lpstr>    Revision und Penetrationstests (S) [A24]</vt:lpstr>
      <vt:lpstr>    Notfallvorsorge für die Firewall (S) [A32]</vt:lpstr>
      <vt:lpstr>    Erweiterter Integritätsschutz für die Konfigurationsdateien     (H) [A25]</vt:lpstr>
      <vt:lpstr>    </vt:lpstr>
      <vt:lpstr>    Auslagerung von funktionalen Erweiterungen auf dedizierte     Hardware (H) [A26</vt:lpstr>
      <vt:lpstr>    Einsatz verschiedener Firewall-Betriebssysteme und -Pro    dukte in einer mehrs</vt:lpstr>
      <vt:lpstr>    </vt:lpstr>
      <vt:lpstr>    Zentrale Filterung von aktiven Inhalten (H) [A28]</vt:lpstr>
      <vt:lpstr>    Einsatz von Hochverfügbarkeitslösungen (H) [A29]</vt:lpstr>
      <vt:lpstr>    Bandbreitenmanagement für kritische Anwendungen und      Dienste (H) [A30]</vt:lpstr>
      <vt:lpstr>    Einsatz von zertifizierten Produkten (H) [A31]</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Anhang B: Optionale Anhänge</vt:lpstr>
      <vt:lpstr>Anhang C: Glossar</vt:lpstr>
    </vt:vector>
  </TitlesOfParts>
  <LinksUpToDate>false</LinksUpToDate>
  <CharactersWithSpaces>77518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2022-01-18T23:36:00Z</dcterms:created>
  <dcterms:modified xsi:type="dcterms:W3CDTF">2022-01-18T23:36:00Z</dcterms:modified>
</cp:coreProperties>
</file>