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448E4698"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715B06">
        <w:rPr>
          <w:color w:val="FFFFFF" w:themeColor="background1"/>
          <w:sz w:val="44"/>
          <w:szCs w:val="44"/>
          <w:lang w:val="en-US"/>
        </w:rPr>
        <w:t>NET.3.3</w:t>
      </w:r>
    </w:p>
    <w:p w14:paraId="43EDDB1A" w14:textId="50A77462" w:rsidR="005F2E4D" w:rsidRPr="005F2E4D" w:rsidRDefault="00715B06"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Virtual Private Network</w:t>
      </w:r>
      <w:r>
        <w:rPr>
          <w:color w:val="FFFFFF" w:themeColor="background1"/>
          <w:sz w:val="44"/>
          <w:szCs w:val="44"/>
          <w:lang w:val="en-US"/>
        </w:rPr>
        <w:br/>
        <w:t>(VPN)</w:t>
      </w:r>
      <w:r>
        <w:rPr>
          <w:color w:val="FFFFFF" w:themeColor="background1"/>
          <w:sz w:val="44"/>
          <w:szCs w:val="44"/>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 xml:space="preserve">Version: 1.0 [Entwurf]  </w:t>
      </w:r>
      <w:r w:rsidR="005F2E4D" w:rsidRPr="005F2E4D">
        <w:rPr>
          <w:rFonts w:ascii="Segoe UI Semilight" w:hAnsi="Segoe UI Semilight" w:cs="Segoe UI Semilight"/>
          <w:color w:val="FFFFFF" w:themeColor="background1"/>
          <w:sz w:val="24"/>
          <w:szCs w:val="24"/>
        </w:rPr>
        <w:t xml:space="preserve">Stand: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sidR="00796C9E">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W w:w="8506" w:type="dxa"/>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7368735"/>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1E7810">
            <w:pPr>
              <w:pStyle w:val="Tabellentext"/>
              <w:spacing w:before="100" w:after="100"/>
              <w:jc w:val="center"/>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1E7810">
            <w:pPr>
              <w:pStyle w:val="Tabellentext"/>
              <w:spacing w:before="100" w:after="100"/>
              <w:jc w:val="center"/>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1E7810">
            <w:pPr>
              <w:pStyle w:val="Tabellentext"/>
              <w:spacing w:before="100" w:after="100"/>
              <w:jc w:val="center"/>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1E7810">
            <w:pPr>
              <w:pStyle w:val="Tabellentext"/>
              <w:spacing w:before="100" w:after="100"/>
              <w:jc w:val="center"/>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1E7810">
            <w:pPr>
              <w:pStyle w:val="Tabellentext"/>
              <w:spacing w:before="100" w:after="100"/>
              <w:jc w:val="center"/>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1E7810">
            <w:pPr>
              <w:pStyle w:val="Tabellentext"/>
              <w:spacing w:before="100" w:after="100"/>
              <w:jc w:val="center"/>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1E7810">
            <w:pPr>
              <w:pStyle w:val="Tabellentext"/>
              <w:spacing w:before="100" w:after="100"/>
              <w:jc w:val="center"/>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1E7810">
            <w:pPr>
              <w:pStyle w:val="Tabellentext"/>
              <w:spacing w:before="100" w:after="100"/>
              <w:jc w:val="center"/>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1E7810">
            <w:pPr>
              <w:pStyle w:val="Tabellentext"/>
              <w:spacing w:before="100" w:after="100"/>
              <w:jc w:val="center"/>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1E7810">
            <w:pPr>
              <w:pStyle w:val="Tabellentext"/>
              <w:spacing w:before="100" w:after="100"/>
              <w:jc w:val="center"/>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1E7810">
            <w:pPr>
              <w:pStyle w:val="Tabellentext"/>
              <w:spacing w:before="100" w:after="100"/>
              <w:jc w:val="center"/>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1E7810">
            <w:pPr>
              <w:pStyle w:val="Tabellentext"/>
              <w:spacing w:before="100" w:after="100"/>
              <w:jc w:val="center"/>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1E7810">
            <w:pPr>
              <w:pStyle w:val="Tabellentext"/>
              <w:spacing w:before="100" w:after="100"/>
              <w:jc w:val="center"/>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1E7810">
            <w:pPr>
              <w:pStyle w:val="Tabellentext"/>
              <w:spacing w:before="100" w:after="100"/>
              <w:jc w:val="center"/>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1E7810">
            <w:pPr>
              <w:pStyle w:val="Tabellentext"/>
              <w:spacing w:before="100" w:after="100"/>
              <w:jc w:val="center"/>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1E7810">
            <w:pPr>
              <w:pStyle w:val="Tabellentext"/>
              <w:spacing w:before="100" w:after="100"/>
              <w:jc w:val="center"/>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1E7810">
            <w:pPr>
              <w:pStyle w:val="Tabellentext"/>
              <w:spacing w:before="100" w:after="100"/>
              <w:jc w:val="center"/>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1E7810">
            <w:pPr>
              <w:pStyle w:val="Tabellentext"/>
              <w:spacing w:before="100" w:after="100"/>
              <w:jc w:val="center"/>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1E7810" w:rsidRDefault="00E847CD" w:rsidP="001E7810">
            <w:pPr>
              <w:pStyle w:val="Tabellentext"/>
              <w:spacing w:before="100" w:after="100"/>
              <w:jc w:val="cente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1E7810">
            <w:pPr>
              <w:pStyle w:val="Tabellentext"/>
              <w:spacing w:before="100" w:after="100"/>
              <w:jc w:val="center"/>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1E7810">
            <w:pPr>
              <w:pStyle w:val="Tabellentext"/>
              <w:spacing w:before="100" w:after="100"/>
              <w:jc w:val="center"/>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1E7810">
            <w:pPr>
              <w:pStyle w:val="Tabellentext"/>
              <w:spacing w:before="100" w:after="100"/>
              <w:jc w:val="center"/>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1E7810">
            <w:pPr>
              <w:pStyle w:val="Tabellentext"/>
              <w:spacing w:before="100" w:after="100"/>
              <w:jc w:val="center"/>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1E7810">
            <w:pPr>
              <w:pStyle w:val="Tabellentext"/>
              <w:spacing w:before="100" w:after="100"/>
              <w:jc w:val="center"/>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1E7810">
            <w:pPr>
              <w:pStyle w:val="Tabellentext"/>
              <w:spacing w:before="100" w:after="100"/>
              <w:jc w:val="center"/>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1E7810">
            <w:pPr>
              <w:pStyle w:val="Tabellentext"/>
              <w:spacing w:before="100" w:after="100"/>
              <w:jc w:val="center"/>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1E7810">
            <w:pPr>
              <w:pStyle w:val="Tabellentext"/>
              <w:spacing w:before="100" w:after="100"/>
              <w:jc w:val="center"/>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1E7810">
            <w:pPr>
              <w:pStyle w:val="Tabellentext"/>
              <w:spacing w:before="100" w:after="100"/>
              <w:jc w:val="center"/>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1E7810">
            <w:pPr>
              <w:pStyle w:val="Tabellentext"/>
              <w:spacing w:before="100" w:after="100"/>
              <w:jc w:val="center"/>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1E7810">
            <w:pPr>
              <w:pStyle w:val="Tabellentext"/>
              <w:spacing w:before="100" w:after="100"/>
              <w:jc w:val="center"/>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7C0FE4C0" w14:textId="3165A435" w:rsidR="000A42B2"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08C78C8B" w14:textId="1593EC40"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36" w:history="1">
        <w:r w:rsidRPr="00856233">
          <w:rPr>
            <w:rStyle w:val="Hyperlink"/>
            <w:noProof/>
          </w:rPr>
          <w:t>1</w:t>
        </w:r>
        <w:r>
          <w:rPr>
            <w:rFonts w:asciiTheme="minorHAnsi" w:eastAsiaTheme="minorEastAsia" w:hAnsiTheme="minorHAnsi" w:cstheme="minorBidi"/>
            <w:noProof/>
            <w:kern w:val="0"/>
            <w:sz w:val="22"/>
            <w:szCs w:val="22"/>
          </w:rPr>
          <w:tab/>
        </w:r>
        <w:r w:rsidRPr="00856233">
          <w:rPr>
            <w:rStyle w:val="Hyperlink"/>
            <w:noProof/>
          </w:rPr>
          <w:t>Grundlagen und Rahmenbedingungen</w:t>
        </w:r>
        <w:r>
          <w:rPr>
            <w:noProof/>
            <w:webHidden/>
          </w:rPr>
          <w:tab/>
        </w:r>
        <w:r>
          <w:rPr>
            <w:noProof/>
            <w:webHidden/>
          </w:rPr>
          <w:fldChar w:fldCharType="begin"/>
        </w:r>
        <w:r>
          <w:rPr>
            <w:noProof/>
            <w:webHidden/>
          </w:rPr>
          <w:instrText xml:space="preserve"> PAGEREF _Toc97368736 \h </w:instrText>
        </w:r>
        <w:r>
          <w:rPr>
            <w:noProof/>
            <w:webHidden/>
          </w:rPr>
        </w:r>
        <w:r>
          <w:rPr>
            <w:noProof/>
            <w:webHidden/>
          </w:rPr>
          <w:fldChar w:fldCharType="separate"/>
        </w:r>
        <w:r>
          <w:rPr>
            <w:noProof/>
            <w:webHidden/>
          </w:rPr>
          <w:t>7</w:t>
        </w:r>
        <w:r>
          <w:rPr>
            <w:noProof/>
            <w:webHidden/>
          </w:rPr>
          <w:fldChar w:fldCharType="end"/>
        </w:r>
      </w:hyperlink>
    </w:p>
    <w:p w14:paraId="6A676E76" w14:textId="7C1979AE"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37" w:history="1">
        <w:r w:rsidRPr="00856233">
          <w:rPr>
            <w:rStyle w:val="Hyperlink"/>
            <w:noProof/>
          </w:rPr>
          <w:t>2</w:t>
        </w:r>
        <w:r>
          <w:rPr>
            <w:rFonts w:asciiTheme="minorHAnsi" w:eastAsiaTheme="minorEastAsia" w:hAnsiTheme="minorHAnsi" w:cstheme="minorBidi"/>
            <w:noProof/>
            <w:kern w:val="0"/>
            <w:sz w:val="22"/>
            <w:szCs w:val="22"/>
          </w:rPr>
          <w:tab/>
        </w:r>
        <w:r w:rsidRPr="00856233">
          <w:rPr>
            <w:rStyle w:val="Hyperlink"/>
            <w:noProof/>
          </w:rPr>
          <w:t>Abgrenzung</w:t>
        </w:r>
        <w:r>
          <w:rPr>
            <w:noProof/>
            <w:webHidden/>
          </w:rPr>
          <w:tab/>
        </w:r>
        <w:r>
          <w:rPr>
            <w:noProof/>
            <w:webHidden/>
          </w:rPr>
          <w:fldChar w:fldCharType="begin"/>
        </w:r>
        <w:r>
          <w:rPr>
            <w:noProof/>
            <w:webHidden/>
          </w:rPr>
          <w:instrText xml:space="preserve"> PAGEREF _Toc97368737 \h </w:instrText>
        </w:r>
        <w:r>
          <w:rPr>
            <w:noProof/>
            <w:webHidden/>
          </w:rPr>
        </w:r>
        <w:r>
          <w:rPr>
            <w:noProof/>
            <w:webHidden/>
          </w:rPr>
          <w:fldChar w:fldCharType="separate"/>
        </w:r>
        <w:r>
          <w:rPr>
            <w:noProof/>
            <w:webHidden/>
          </w:rPr>
          <w:t>7</w:t>
        </w:r>
        <w:r>
          <w:rPr>
            <w:noProof/>
            <w:webHidden/>
          </w:rPr>
          <w:fldChar w:fldCharType="end"/>
        </w:r>
      </w:hyperlink>
    </w:p>
    <w:p w14:paraId="1D058707" w14:textId="46D525F4" w:rsidR="000A42B2" w:rsidRDefault="000A42B2">
      <w:pPr>
        <w:pStyle w:val="Verzeichnis2"/>
        <w:rPr>
          <w:rFonts w:asciiTheme="minorHAnsi" w:eastAsiaTheme="minorEastAsia" w:hAnsiTheme="minorHAnsi" w:cstheme="minorBidi"/>
          <w:noProof/>
          <w:kern w:val="0"/>
          <w:sz w:val="22"/>
          <w:szCs w:val="22"/>
        </w:rPr>
      </w:pPr>
      <w:hyperlink w:anchor="_Toc97368738" w:history="1">
        <w:r w:rsidRPr="00856233">
          <w:rPr>
            <w:rStyle w:val="Hyperlink"/>
            <w:noProof/>
          </w:rPr>
          <w:t>2.1</w:t>
        </w:r>
        <w:r>
          <w:rPr>
            <w:rFonts w:asciiTheme="minorHAnsi" w:eastAsiaTheme="minorEastAsia" w:hAnsiTheme="minorHAnsi" w:cstheme="minorBidi"/>
            <w:noProof/>
            <w:kern w:val="0"/>
            <w:sz w:val="22"/>
            <w:szCs w:val="22"/>
          </w:rPr>
          <w:tab/>
        </w:r>
        <w:r w:rsidRPr="00856233">
          <w:rPr>
            <w:rStyle w:val="Hyperlink"/>
            <w:noProof/>
          </w:rPr>
          <w:t>Geltungsbereich</w:t>
        </w:r>
        <w:r>
          <w:rPr>
            <w:noProof/>
            <w:webHidden/>
          </w:rPr>
          <w:tab/>
        </w:r>
        <w:r>
          <w:rPr>
            <w:noProof/>
            <w:webHidden/>
          </w:rPr>
          <w:fldChar w:fldCharType="begin"/>
        </w:r>
        <w:r>
          <w:rPr>
            <w:noProof/>
            <w:webHidden/>
          </w:rPr>
          <w:instrText xml:space="preserve"> PAGEREF _Toc97368738 \h </w:instrText>
        </w:r>
        <w:r>
          <w:rPr>
            <w:noProof/>
            <w:webHidden/>
          </w:rPr>
        </w:r>
        <w:r>
          <w:rPr>
            <w:noProof/>
            <w:webHidden/>
          </w:rPr>
          <w:fldChar w:fldCharType="separate"/>
        </w:r>
        <w:r>
          <w:rPr>
            <w:noProof/>
            <w:webHidden/>
          </w:rPr>
          <w:t>7</w:t>
        </w:r>
        <w:r>
          <w:rPr>
            <w:noProof/>
            <w:webHidden/>
          </w:rPr>
          <w:fldChar w:fldCharType="end"/>
        </w:r>
      </w:hyperlink>
    </w:p>
    <w:p w14:paraId="7819C911" w14:textId="64ADE40C" w:rsidR="000A42B2" w:rsidRDefault="000A42B2">
      <w:pPr>
        <w:pStyle w:val="Verzeichnis2"/>
        <w:rPr>
          <w:rFonts w:asciiTheme="minorHAnsi" w:eastAsiaTheme="minorEastAsia" w:hAnsiTheme="minorHAnsi" w:cstheme="minorBidi"/>
          <w:noProof/>
          <w:kern w:val="0"/>
          <w:sz w:val="22"/>
          <w:szCs w:val="22"/>
        </w:rPr>
      </w:pPr>
      <w:hyperlink w:anchor="_Toc97368739" w:history="1">
        <w:r w:rsidRPr="00856233">
          <w:rPr>
            <w:rStyle w:val="Hyperlink"/>
            <w:noProof/>
          </w:rPr>
          <w:t>2.2</w:t>
        </w:r>
        <w:r>
          <w:rPr>
            <w:rFonts w:asciiTheme="minorHAnsi" w:eastAsiaTheme="minorEastAsia" w:hAnsiTheme="minorHAnsi" w:cstheme="minorBidi"/>
            <w:noProof/>
            <w:kern w:val="0"/>
            <w:sz w:val="22"/>
            <w:szCs w:val="22"/>
          </w:rPr>
          <w:tab/>
        </w:r>
        <w:r w:rsidRPr="00856233">
          <w:rPr>
            <w:rStyle w:val="Hyperlink"/>
            <w:noProof/>
          </w:rPr>
          <w:t>Modellierungsabgrenzung</w:t>
        </w:r>
        <w:r>
          <w:rPr>
            <w:noProof/>
            <w:webHidden/>
          </w:rPr>
          <w:tab/>
        </w:r>
        <w:r>
          <w:rPr>
            <w:noProof/>
            <w:webHidden/>
          </w:rPr>
          <w:fldChar w:fldCharType="begin"/>
        </w:r>
        <w:r>
          <w:rPr>
            <w:noProof/>
            <w:webHidden/>
          </w:rPr>
          <w:instrText xml:space="preserve"> PAGEREF _Toc97368739 \h </w:instrText>
        </w:r>
        <w:r>
          <w:rPr>
            <w:noProof/>
            <w:webHidden/>
          </w:rPr>
        </w:r>
        <w:r>
          <w:rPr>
            <w:noProof/>
            <w:webHidden/>
          </w:rPr>
          <w:fldChar w:fldCharType="separate"/>
        </w:r>
        <w:r>
          <w:rPr>
            <w:noProof/>
            <w:webHidden/>
          </w:rPr>
          <w:t>7</w:t>
        </w:r>
        <w:r>
          <w:rPr>
            <w:noProof/>
            <w:webHidden/>
          </w:rPr>
          <w:fldChar w:fldCharType="end"/>
        </w:r>
      </w:hyperlink>
    </w:p>
    <w:p w14:paraId="104393DB" w14:textId="26EF3C4E"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40" w:history="1">
        <w:r w:rsidRPr="00856233">
          <w:rPr>
            <w:rStyle w:val="Hyperlink"/>
            <w:noProof/>
          </w:rPr>
          <w:t>3</w:t>
        </w:r>
        <w:r>
          <w:rPr>
            <w:rFonts w:asciiTheme="minorHAnsi" w:eastAsiaTheme="minorEastAsia" w:hAnsiTheme="minorHAnsi" w:cstheme="minorBidi"/>
            <w:noProof/>
            <w:kern w:val="0"/>
            <w:sz w:val="22"/>
            <w:szCs w:val="22"/>
          </w:rPr>
          <w:tab/>
        </w:r>
        <w:r w:rsidRPr="00856233">
          <w:rPr>
            <w:rStyle w:val="Hyperlink"/>
            <w:noProof/>
          </w:rPr>
          <w:t>Zielsetzung und Zielgruppe</w:t>
        </w:r>
        <w:r>
          <w:rPr>
            <w:noProof/>
            <w:webHidden/>
          </w:rPr>
          <w:tab/>
        </w:r>
        <w:r>
          <w:rPr>
            <w:noProof/>
            <w:webHidden/>
          </w:rPr>
          <w:fldChar w:fldCharType="begin"/>
        </w:r>
        <w:r>
          <w:rPr>
            <w:noProof/>
            <w:webHidden/>
          </w:rPr>
          <w:instrText xml:space="preserve"> PAGEREF _Toc97368740 \h </w:instrText>
        </w:r>
        <w:r>
          <w:rPr>
            <w:noProof/>
            <w:webHidden/>
          </w:rPr>
        </w:r>
        <w:r>
          <w:rPr>
            <w:noProof/>
            <w:webHidden/>
          </w:rPr>
          <w:fldChar w:fldCharType="separate"/>
        </w:r>
        <w:r>
          <w:rPr>
            <w:noProof/>
            <w:webHidden/>
          </w:rPr>
          <w:t>8</w:t>
        </w:r>
        <w:r>
          <w:rPr>
            <w:noProof/>
            <w:webHidden/>
          </w:rPr>
          <w:fldChar w:fldCharType="end"/>
        </w:r>
      </w:hyperlink>
    </w:p>
    <w:p w14:paraId="0B8BE3A5" w14:textId="077D08FF"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41" w:history="1">
        <w:r w:rsidRPr="00856233">
          <w:rPr>
            <w:rStyle w:val="Hyperlink"/>
            <w:noProof/>
          </w:rPr>
          <w:t>4</w:t>
        </w:r>
        <w:r>
          <w:rPr>
            <w:rFonts w:asciiTheme="minorHAnsi" w:eastAsiaTheme="minorEastAsia" w:hAnsiTheme="minorHAnsi" w:cstheme="minorBidi"/>
            <w:noProof/>
            <w:kern w:val="0"/>
            <w:sz w:val="22"/>
            <w:szCs w:val="22"/>
          </w:rPr>
          <w:tab/>
        </w:r>
        <w:r w:rsidRPr="00856233">
          <w:rPr>
            <w:rStyle w:val="Hyperlink"/>
            <w:noProof/>
          </w:rPr>
          <w:t>Zugrundeliegende Schutzbedarfe</w:t>
        </w:r>
        <w:r>
          <w:rPr>
            <w:noProof/>
            <w:webHidden/>
          </w:rPr>
          <w:tab/>
        </w:r>
        <w:r>
          <w:rPr>
            <w:noProof/>
            <w:webHidden/>
          </w:rPr>
          <w:fldChar w:fldCharType="begin"/>
        </w:r>
        <w:r>
          <w:rPr>
            <w:noProof/>
            <w:webHidden/>
          </w:rPr>
          <w:instrText xml:space="preserve"> PAGEREF _Toc97368741 \h </w:instrText>
        </w:r>
        <w:r>
          <w:rPr>
            <w:noProof/>
            <w:webHidden/>
          </w:rPr>
        </w:r>
        <w:r>
          <w:rPr>
            <w:noProof/>
            <w:webHidden/>
          </w:rPr>
          <w:fldChar w:fldCharType="separate"/>
        </w:r>
        <w:r>
          <w:rPr>
            <w:noProof/>
            <w:webHidden/>
          </w:rPr>
          <w:t>8</w:t>
        </w:r>
        <w:r>
          <w:rPr>
            <w:noProof/>
            <w:webHidden/>
          </w:rPr>
          <w:fldChar w:fldCharType="end"/>
        </w:r>
      </w:hyperlink>
    </w:p>
    <w:p w14:paraId="10A8F56E" w14:textId="33373605"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42" w:history="1">
        <w:r w:rsidRPr="00856233">
          <w:rPr>
            <w:rStyle w:val="Hyperlink"/>
            <w:noProof/>
          </w:rPr>
          <w:t>5</w:t>
        </w:r>
        <w:r>
          <w:rPr>
            <w:rFonts w:asciiTheme="minorHAnsi" w:eastAsiaTheme="minorEastAsia" w:hAnsiTheme="minorHAnsi" w:cstheme="minorBidi"/>
            <w:noProof/>
            <w:kern w:val="0"/>
            <w:sz w:val="22"/>
            <w:szCs w:val="22"/>
          </w:rPr>
          <w:tab/>
        </w:r>
        <w:r w:rsidRPr="00856233">
          <w:rPr>
            <w:rStyle w:val="Hyperlink"/>
            <w:noProof/>
          </w:rPr>
          <w:t>Anforderungen aus dem Baustein NET.3.3</w:t>
        </w:r>
        <w:r>
          <w:rPr>
            <w:noProof/>
            <w:webHidden/>
          </w:rPr>
          <w:tab/>
        </w:r>
        <w:r>
          <w:rPr>
            <w:noProof/>
            <w:webHidden/>
          </w:rPr>
          <w:fldChar w:fldCharType="begin"/>
        </w:r>
        <w:r>
          <w:rPr>
            <w:noProof/>
            <w:webHidden/>
          </w:rPr>
          <w:instrText xml:space="preserve"> PAGEREF _Toc97368742 \h </w:instrText>
        </w:r>
        <w:r>
          <w:rPr>
            <w:noProof/>
            <w:webHidden/>
          </w:rPr>
        </w:r>
        <w:r>
          <w:rPr>
            <w:noProof/>
            <w:webHidden/>
          </w:rPr>
          <w:fldChar w:fldCharType="separate"/>
        </w:r>
        <w:r>
          <w:rPr>
            <w:noProof/>
            <w:webHidden/>
          </w:rPr>
          <w:t>9</w:t>
        </w:r>
        <w:r>
          <w:rPr>
            <w:noProof/>
            <w:webHidden/>
          </w:rPr>
          <w:fldChar w:fldCharType="end"/>
        </w:r>
      </w:hyperlink>
    </w:p>
    <w:p w14:paraId="3CDC3130" w14:textId="34189B54" w:rsidR="000A42B2" w:rsidRDefault="000A42B2">
      <w:pPr>
        <w:pStyle w:val="Verzeichnis2"/>
        <w:rPr>
          <w:rFonts w:asciiTheme="minorHAnsi" w:eastAsiaTheme="minorEastAsia" w:hAnsiTheme="minorHAnsi" w:cstheme="minorBidi"/>
          <w:noProof/>
          <w:kern w:val="0"/>
          <w:sz w:val="22"/>
          <w:szCs w:val="22"/>
        </w:rPr>
      </w:pPr>
      <w:hyperlink w:anchor="_Toc97368743" w:history="1">
        <w:r w:rsidRPr="00856233">
          <w:rPr>
            <w:rStyle w:val="Hyperlink"/>
            <w:noProof/>
          </w:rPr>
          <w:t>5.1</w:t>
        </w:r>
        <w:r>
          <w:rPr>
            <w:rFonts w:asciiTheme="minorHAnsi" w:eastAsiaTheme="minorEastAsia" w:hAnsiTheme="minorHAnsi" w:cstheme="minorBidi"/>
            <w:noProof/>
            <w:kern w:val="0"/>
            <w:sz w:val="22"/>
            <w:szCs w:val="22"/>
          </w:rPr>
          <w:tab/>
        </w:r>
        <w:r w:rsidRPr="00856233">
          <w:rPr>
            <w:rStyle w:val="Hyperlink"/>
            <w:noProof/>
          </w:rPr>
          <w:t>Planung des VPN-Einsatzes (B) [A1]</w:t>
        </w:r>
        <w:r>
          <w:rPr>
            <w:noProof/>
            <w:webHidden/>
          </w:rPr>
          <w:tab/>
        </w:r>
        <w:r>
          <w:rPr>
            <w:noProof/>
            <w:webHidden/>
          </w:rPr>
          <w:fldChar w:fldCharType="begin"/>
        </w:r>
        <w:r>
          <w:rPr>
            <w:noProof/>
            <w:webHidden/>
          </w:rPr>
          <w:instrText xml:space="preserve"> PAGEREF _Toc97368743 \h </w:instrText>
        </w:r>
        <w:r>
          <w:rPr>
            <w:noProof/>
            <w:webHidden/>
          </w:rPr>
        </w:r>
        <w:r>
          <w:rPr>
            <w:noProof/>
            <w:webHidden/>
          </w:rPr>
          <w:fldChar w:fldCharType="separate"/>
        </w:r>
        <w:r>
          <w:rPr>
            <w:noProof/>
            <w:webHidden/>
          </w:rPr>
          <w:t>9</w:t>
        </w:r>
        <w:r>
          <w:rPr>
            <w:noProof/>
            <w:webHidden/>
          </w:rPr>
          <w:fldChar w:fldCharType="end"/>
        </w:r>
      </w:hyperlink>
    </w:p>
    <w:p w14:paraId="6657C910" w14:textId="70401D29" w:rsidR="000A42B2" w:rsidRDefault="000A42B2">
      <w:pPr>
        <w:pStyle w:val="Verzeichnis2"/>
        <w:rPr>
          <w:rFonts w:asciiTheme="minorHAnsi" w:eastAsiaTheme="minorEastAsia" w:hAnsiTheme="minorHAnsi" w:cstheme="minorBidi"/>
          <w:noProof/>
          <w:kern w:val="0"/>
          <w:sz w:val="22"/>
          <w:szCs w:val="22"/>
        </w:rPr>
      </w:pPr>
      <w:hyperlink w:anchor="_Toc97368744" w:history="1">
        <w:r w:rsidRPr="00856233">
          <w:rPr>
            <w:rStyle w:val="Hyperlink"/>
            <w:noProof/>
          </w:rPr>
          <w:t>5.2</w:t>
        </w:r>
        <w:r>
          <w:rPr>
            <w:rFonts w:asciiTheme="minorHAnsi" w:eastAsiaTheme="minorEastAsia" w:hAnsiTheme="minorHAnsi" w:cstheme="minorBidi"/>
            <w:noProof/>
            <w:kern w:val="0"/>
            <w:sz w:val="22"/>
            <w:szCs w:val="22"/>
          </w:rPr>
          <w:tab/>
        </w:r>
        <w:r w:rsidRPr="00856233">
          <w:rPr>
            <w:rStyle w:val="Hyperlink"/>
            <w:noProof/>
          </w:rPr>
          <w:t>Auswahl eines VPN-Dienstleisters (B) [A2]</w:t>
        </w:r>
        <w:r>
          <w:rPr>
            <w:noProof/>
            <w:webHidden/>
          </w:rPr>
          <w:tab/>
        </w:r>
        <w:r>
          <w:rPr>
            <w:noProof/>
            <w:webHidden/>
          </w:rPr>
          <w:fldChar w:fldCharType="begin"/>
        </w:r>
        <w:r>
          <w:rPr>
            <w:noProof/>
            <w:webHidden/>
          </w:rPr>
          <w:instrText xml:space="preserve"> PAGEREF _Toc97368744 \h </w:instrText>
        </w:r>
        <w:r>
          <w:rPr>
            <w:noProof/>
            <w:webHidden/>
          </w:rPr>
        </w:r>
        <w:r>
          <w:rPr>
            <w:noProof/>
            <w:webHidden/>
          </w:rPr>
          <w:fldChar w:fldCharType="separate"/>
        </w:r>
        <w:r>
          <w:rPr>
            <w:noProof/>
            <w:webHidden/>
          </w:rPr>
          <w:t>10</w:t>
        </w:r>
        <w:r>
          <w:rPr>
            <w:noProof/>
            <w:webHidden/>
          </w:rPr>
          <w:fldChar w:fldCharType="end"/>
        </w:r>
      </w:hyperlink>
    </w:p>
    <w:p w14:paraId="50C967B8" w14:textId="6062E7EF" w:rsidR="000A42B2" w:rsidRDefault="000A42B2">
      <w:pPr>
        <w:pStyle w:val="Verzeichnis2"/>
        <w:rPr>
          <w:rFonts w:asciiTheme="minorHAnsi" w:eastAsiaTheme="minorEastAsia" w:hAnsiTheme="minorHAnsi" w:cstheme="minorBidi"/>
          <w:noProof/>
          <w:kern w:val="0"/>
          <w:sz w:val="22"/>
          <w:szCs w:val="22"/>
        </w:rPr>
      </w:pPr>
      <w:hyperlink w:anchor="_Toc97368745" w:history="1">
        <w:r w:rsidRPr="00856233">
          <w:rPr>
            <w:rStyle w:val="Hyperlink"/>
            <w:noProof/>
          </w:rPr>
          <w:t>5.3</w:t>
        </w:r>
        <w:r>
          <w:rPr>
            <w:rFonts w:asciiTheme="minorHAnsi" w:eastAsiaTheme="minorEastAsia" w:hAnsiTheme="minorHAnsi" w:cstheme="minorBidi"/>
            <w:noProof/>
            <w:kern w:val="0"/>
            <w:sz w:val="22"/>
            <w:szCs w:val="22"/>
          </w:rPr>
          <w:tab/>
        </w:r>
        <w:r w:rsidRPr="00856233">
          <w:rPr>
            <w:rStyle w:val="Hyperlink"/>
            <w:noProof/>
          </w:rPr>
          <w:t>Sichere Installation von VPN-Endgeräten (B) [A3]</w:t>
        </w:r>
        <w:r>
          <w:rPr>
            <w:noProof/>
            <w:webHidden/>
          </w:rPr>
          <w:tab/>
        </w:r>
        <w:r>
          <w:rPr>
            <w:noProof/>
            <w:webHidden/>
          </w:rPr>
          <w:fldChar w:fldCharType="begin"/>
        </w:r>
        <w:r>
          <w:rPr>
            <w:noProof/>
            <w:webHidden/>
          </w:rPr>
          <w:instrText xml:space="preserve"> PAGEREF _Toc97368745 \h </w:instrText>
        </w:r>
        <w:r>
          <w:rPr>
            <w:noProof/>
            <w:webHidden/>
          </w:rPr>
        </w:r>
        <w:r>
          <w:rPr>
            <w:noProof/>
            <w:webHidden/>
          </w:rPr>
          <w:fldChar w:fldCharType="separate"/>
        </w:r>
        <w:r>
          <w:rPr>
            <w:noProof/>
            <w:webHidden/>
          </w:rPr>
          <w:t>11</w:t>
        </w:r>
        <w:r>
          <w:rPr>
            <w:noProof/>
            <w:webHidden/>
          </w:rPr>
          <w:fldChar w:fldCharType="end"/>
        </w:r>
      </w:hyperlink>
    </w:p>
    <w:p w14:paraId="599CCFD0" w14:textId="441C6012" w:rsidR="000A42B2" w:rsidRDefault="000A42B2">
      <w:pPr>
        <w:pStyle w:val="Verzeichnis2"/>
        <w:rPr>
          <w:rFonts w:asciiTheme="minorHAnsi" w:eastAsiaTheme="minorEastAsia" w:hAnsiTheme="minorHAnsi" w:cstheme="minorBidi"/>
          <w:noProof/>
          <w:kern w:val="0"/>
          <w:sz w:val="22"/>
          <w:szCs w:val="22"/>
        </w:rPr>
      </w:pPr>
      <w:hyperlink w:anchor="_Toc97368746" w:history="1">
        <w:r w:rsidRPr="00856233">
          <w:rPr>
            <w:rStyle w:val="Hyperlink"/>
            <w:noProof/>
          </w:rPr>
          <w:t>5.4</w:t>
        </w:r>
        <w:r>
          <w:rPr>
            <w:rFonts w:asciiTheme="minorHAnsi" w:eastAsiaTheme="minorEastAsia" w:hAnsiTheme="minorHAnsi" w:cstheme="minorBidi"/>
            <w:noProof/>
            <w:kern w:val="0"/>
            <w:sz w:val="22"/>
            <w:szCs w:val="22"/>
          </w:rPr>
          <w:tab/>
        </w:r>
        <w:r w:rsidRPr="00856233">
          <w:rPr>
            <w:rStyle w:val="Hyperlink"/>
            <w:noProof/>
          </w:rPr>
          <w:t>Sichere Konfiguration eines VPN (B) [A4]</w:t>
        </w:r>
        <w:r>
          <w:rPr>
            <w:noProof/>
            <w:webHidden/>
          </w:rPr>
          <w:tab/>
        </w:r>
        <w:r>
          <w:rPr>
            <w:noProof/>
            <w:webHidden/>
          </w:rPr>
          <w:fldChar w:fldCharType="begin"/>
        </w:r>
        <w:r>
          <w:rPr>
            <w:noProof/>
            <w:webHidden/>
          </w:rPr>
          <w:instrText xml:space="preserve"> PAGEREF _Toc97368746 \h </w:instrText>
        </w:r>
        <w:r>
          <w:rPr>
            <w:noProof/>
            <w:webHidden/>
          </w:rPr>
        </w:r>
        <w:r>
          <w:rPr>
            <w:noProof/>
            <w:webHidden/>
          </w:rPr>
          <w:fldChar w:fldCharType="separate"/>
        </w:r>
        <w:r>
          <w:rPr>
            <w:noProof/>
            <w:webHidden/>
          </w:rPr>
          <w:t>13</w:t>
        </w:r>
        <w:r>
          <w:rPr>
            <w:noProof/>
            <w:webHidden/>
          </w:rPr>
          <w:fldChar w:fldCharType="end"/>
        </w:r>
      </w:hyperlink>
    </w:p>
    <w:p w14:paraId="6FDD53D3" w14:textId="4C826D78" w:rsidR="000A42B2" w:rsidRDefault="000A42B2">
      <w:pPr>
        <w:pStyle w:val="Verzeichnis2"/>
        <w:rPr>
          <w:rFonts w:asciiTheme="minorHAnsi" w:eastAsiaTheme="minorEastAsia" w:hAnsiTheme="minorHAnsi" w:cstheme="minorBidi"/>
          <w:noProof/>
          <w:kern w:val="0"/>
          <w:sz w:val="22"/>
          <w:szCs w:val="22"/>
        </w:rPr>
      </w:pPr>
      <w:hyperlink w:anchor="_Toc97368747" w:history="1">
        <w:r w:rsidRPr="00856233">
          <w:rPr>
            <w:rStyle w:val="Hyperlink"/>
            <w:noProof/>
          </w:rPr>
          <w:t>5.5</w:t>
        </w:r>
        <w:r>
          <w:rPr>
            <w:rFonts w:asciiTheme="minorHAnsi" w:eastAsiaTheme="minorEastAsia" w:hAnsiTheme="minorHAnsi" w:cstheme="minorBidi"/>
            <w:noProof/>
            <w:kern w:val="0"/>
            <w:sz w:val="22"/>
            <w:szCs w:val="22"/>
          </w:rPr>
          <w:tab/>
        </w:r>
        <w:r w:rsidRPr="00856233">
          <w:rPr>
            <w:rStyle w:val="Hyperlink"/>
            <w:noProof/>
          </w:rPr>
          <w:t>Sperrung nicht mehr benötigter VPN-Zugänge (B) [A5]</w:t>
        </w:r>
        <w:r>
          <w:rPr>
            <w:noProof/>
            <w:webHidden/>
          </w:rPr>
          <w:tab/>
        </w:r>
        <w:r>
          <w:rPr>
            <w:noProof/>
            <w:webHidden/>
          </w:rPr>
          <w:fldChar w:fldCharType="begin"/>
        </w:r>
        <w:r>
          <w:rPr>
            <w:noProof/>
            <w:webHidden/>
          </w:rPr>
          <w:instrText xml:space="preserve"> PAGEREF _Toc97368747 \h </w:instrText>
        </w:r>
        <w:r>
          <w:rPr>
            <w:noProof/>
            <w:webHidden/>
          </w:rPr>
        </w:r>
        <w:r>
          <w:rPr>
            <w:noProof/>
            <w:webHidden/>
          </w:rPr>
          <w:fldChar w:fldCharType="separate"/>
        </w:r>
        <w:r>
          <w:rPr>
            <w:noProof/>
            <w:webHidden/>
          </w:rPr>
          <w:t>14</w:t>
        </w:r>
        <w:r>
          <w:rPr>
            <w:noProof/>
            <w:webHidden/>
          </w:rPr>
          <w:fldChar w:fldCharType="end"/>
        </w:r>
      </w:hyperlink>
    </w:p>
    <w:p w14:paraId="18E5A9C2" w14:textId="39A7004C" w:rsidR="000A42B2" w:rsidRDefault="000A42B2">
      <w:pPr>
        <w:pStyle w:val="Verzeichnis2"/>
        <w:rPr>
          <w:rFonts w:asciiTheme="minorHAnsi" w:eastAsiaTheme="minorEastAsia" w:hAnsiTheme="minorHAnsi" w:cstheme="minorBidi"/>
          <w:noProof/>
          <w:kern w:val="0"/>
          <w:sz w:val="22"/>
          <w:szCs w:val="22"/>
        </w:rPr>
      </w:pPr>
      <w:hyperlink w:anchor="_Toc97368748" w:history="1">
        <w:r w:rsidRPr="00856233">
          <w:rPr>
            <w:rStyle w:val="Hyperlink"/>
            <w:noProof/>
          </w:rPr>
          <w:t>5.6</w:t>
        </w:r>
        <w:r>
          <w:rPr>
            <w:rFonts w:asciiTheme="minorHAnsi" w:eastAsiaTheme="minorEastAsia" w:hAnsiTheme="minorHAnsi" w:cstheme="minorBidi"/>
            <w:noProof/>
            <w:kern w:val="0"/>
            <w:sz w:val="22"/>
            <w:szCs w:val="22"/>
          </w:rPr>
          <w:tab/>
        </w:r>
        <w:r w:rsidRPr="00856233">
          <w:rPr>
            <w:rStyle w:val="Hyperlink"/>
            <w:noProof/>
          </w:rPr>
          <w:t>Durchführung einer VPN-Anforderungsanalyse (S) [A6]</w:t>
        </w:r>
        <w:r>
          <w:rPr>
            <w:noProof/>
            <w:webHidden/>
          </w:rPr>
          <w:tab/>
        </w:r>
        <w:r>
          <w:rPr>
            <w:noProof/>
            <w:webHidden/>
          </w:rPr>
          <w:fldChar w:fldCharType="begin"/>
        </w:r>
        <w:r>
          <w:rPr>
            <w:noProof/>
            <w:webHidden/>
          </w:rPr>
          <w:instrText xml:space="preserve"> PAGEREF _Toc97368748 \h </w:instrText>
        </w:r>
        <w:r>
          <w:rPr>
            <w:noProof/>
            <w:webHidden/>
          </w:rPr>
        </w:r>
        <w:r>
          <w:rPr>
            <w:noProof/>
            <w:webHidden/>
          </w:rPr>
          <w:fldChar w:fldCharType="separate"/>
        </w:r>
        <w:r>
          <w:rPr>
            <w:noProof/>
            <w:webHidden/>
          </w:rPr>
          <w:t>15</w:t>
        </w:r>
        <w:r>
          <w:rPr>
            <w:noProof/>
            <w:webHidden/>
          </w:rPr>
          <w:fldChar w:fldCharType="end"/>
        </w:r>
      </w:hyperlink>
    </w:p>
    <w:p w14:paraId="3DAE44BA" w14:textId="1AB49AFA" w:rsidR="000A42B2" w:rsidRDefault="000A42B2">
      <w:pPr>
        <w:pStyle w:val="Verzeichnis2"/>
        <w:rPr>
          <w:rFonts w:asciiTheme="minorHAnsi" w:eastAsiaTheme="minorEastAsia" w:hAnsiTheme="minorHAnsi" w:cstheme="minorBidi"/>
          <w:noProof/>
          <w:kern w:val="0"/>
          <w:sz w:val="22"/>
          <w:szCs w:val="22"/>
        </w:rPr>
      </w:pPr>
      <w:hyperlink w:anchor="_Toc97368749" w:history="1">
        <w:r w:rsidRPr="00856233">
          <w:rPr>
            <w:rStyle w:val="Hyperlink"/>
            <w:noProof/>
          </w:rPr>
          <w:t>5.7</w:t>
        </w:r>
        <w:r>
          <w:rPr>
            <w:rFonts w:asciiTheme="minorHAnsi" w:eastAsiaTheme="minorEastAsia" w:hAnsiTheme="minorHAnsi" w:cstheme="minorBidi"/>
            <w:noProof/>
            <w:kern w:val="0"/>
            <w:sz w:val="22"/>
            <w:szCs w:val="22"/>
          </w:rPr>
          <w:tab/>
        </w:r>
        <w:r w:rsidRPr="00856233">
          <w:rPr>
            <w:rStyle w:val="Hyperlink"/>
            <w:noProof/>
          </w:rPr>
          <w:t>Planung der technischen VPN-Realisierung (S) [A7]</w:t>
        </w:r>
        <w:r>
          <w:rPr>
            <w:noProof/>
            <w:webHidden/>
          </w:rPr>
          <w:tab/>
        </w:r>
        <w:r>
          <w:rPr>
            <w:noProof/>
            <w:webHidden/>
          </w:rPr>
          <w:fldChar w:fldCharType="begin"/>
        </w:r>
        <w:r>
          <w:rPr>
            <w:noProof/>
            <w:webHidden/>
          </w:rPr>
          <w:instrText xml:space="preserve"> PAGEREF _Toc97368749 \h </w:instrText>
        </w:r>
        <w:r>
          <w:rPr>
            <w:noProof/>
            <w:webHidden/>
          </w:rPr>
        </w:r>
        <w:r>
          <w:rPr>
            <w:noProof/>
            <w:webHidden/>
          </w:rPr>
          <w:fldChar w:fldCharType="separate"/>
        </w:r>
        <w:r>
          <w:rPr>
            <w:noProof/>
            <w:webHidden/>
          </w:rPr>
          <w:t>17</w:t>
        </w:r>
        <w:r>
          <w:rPr>
            <w:noProof/>
            <w:webHidden/>
          </w:rPr>
          <w:fldChar w:fldCharType="end"/>
        </w:r>
      </w:hyperlink>
    </w:p>
    <w:p w14:paraId="618F77D3" w14:textId="26594FC0" w:rsidR="000A42B2" w:rsidRDefault="000A42B2">
      <w:pPr>
        <w:pStyle w:val="Verzeichnis2"/>
        <w:rPr>
          <w:rFonts w:asciiTheme="minorHAnsi" w:eastAsiaTheme="minorEastAsia" w:hAnsiTheme="minorHAnsi" w:cstheme="minorBidi"/>
          <w:noProof/>
          <w:kern w:val="0"/>
          <w:sz w:val="22"/>
          <w:szCs w:val="22"/>
        </w:rPr>
      </w:pPr>
      <w:hyperlink w:anchor="_Toc97368750" w:history="1">
        <w:r w:rsidRPr="00856233">
          <w:rPr>
            <w:rStyle w:val="Hyperlink"/>
            <w:noProof/>
          </w:rPr>
          <w:t>5.8</w:t>
        </w:r>
        <w:r>
          <w:rPr>
            <w:rFonts w:asciiTheme="minorHAnsi" w:eastAsiaTheme="minorEastAsia" w:hAnsiTheme="minorHAnsi" w:cstheme="minorBidi"/>
            <w:noProof/>
            <w:kern w:val="0"/>
            <w:sz w:val="22"/>
            <w:szCs w:val="22"/>
          </w:rPr>
          <w:tab/>
        </w:r>
        <w:r w:rsidRPr="00856233">
          <w:rPr>
            <w:rStyle w:val="Hyperlink"/>
            <w:noProof/>
          </w:rPr>
          <w:t>Erstellung einer Sicherheitsrichtlinie zur VPN-Nutzung (S) [A8]</w:t>
        </w:r>
        <w:r>
          <w:rPr>
            <w:noProof/>
            <w:webHidden/>
          </w:rPr>
          <w:tab/>
        </w:r>
        <w:r>
          <w:rPr>
            <w:noProof/>
            <w:webHidden/>
          </w:rPr>
          <w:fldChar w:fldCharType="begin"/>
        </w:r>
        <w:r>
          <w:rPr>
            <w:noProof/>
            <w:webHidden/>
          </w:rPr>
          <w:instrText xml:space="preserve"> PAGEREF _Toc97368750 \h </w:instrText>
        </w:r>
        <w:r>
          <w:rPr>
            <w:noProof/>
            <w:webHidden/>
          </w:rPr>
        </w:r>
        <w:r>
          <w:rPr>
            <w:noProof/>
            <w:webHidden/>
          </w:rPr>
          <w:fldChar w:fldCharType="separate"/>
        </w:r>
        <w:r>
          <w:rPr>
            <w:noProof/>
            <w:webHidden/>
          </w:rPr>
          <w:t>19</w:t>
        </w:r>
        <w:r>
          <w:rPr>
            <w:noProof/>
            <w:webHidden/>
          </w:rPr>
          <w:fldChar w:fldCharType="end"/>
        </w:r>
      </w:hyperlink>
    </w:p>
    <w:p w14:paraId="57F4B4D7" w14:textId="226B26BF" w:rsidR="000A42B2" w:rsidRDefault="000A42B2">
      <w:pPr>
        <w:pStyle w:val="Verzeichnis2"/>
        <w:rPr>
          <w:rFonts w:asciiTheme="minorHAnsi" w:eastAsiaTheme="minorEastAsia" w:hAnsiTheme="minorHAnsi" w:cstheme="minorBidi"/>
          <w:noProof/>
          <w:kern w:val="0"/>
          <w:sz w:val="22"/>
          <w:szCs w:val="22"/>
        </w:rPr>
      </w:pPr>
      <w:hyperlink w:anchor="_Toc97368751" w:history="1">
        <w:r w:rsidRPr="00856233">
          <w:rPr>
            <w:rStyle w:val="Hyperlink"/>
            <w:noProof/>
          </w:rPr>
          <w:t>5.9</w:t>
        </w:r>
        <w:r>
          <w:rPr>
            <w:rFonts w:asciiTheme="minorHAnsi" w:eastAsiaTheme="minorEastAsia" w:hAnsiTheme="minorHAnsi" w:cstheme="minorBidi"/>
            <w:noProof/>
            <w:kern w:val="0"/>
            <w:sz w:val="22"/>
            <w:szCs w:val="22"/>
          </w:rPr>
          <w:tab/>
        </w:r>
        <w:r w:rsidRPr="00856233">
          <w:rPr>
            <w:rStyle w:val="Hyperlink"/>
            <w:noProof/>
          </w:rPr>
          <w:t>Geeignete Auswahl von VPN-Produkten (S) [A9]</w:t>
        </w:r>
        <w:r>
          <w:rPr>
            <w:noProof/>
            <w:webHidden/>
          </w:rPr>
          <w:tab/>
        </w:r>
        <w:r>
          <w:rPr>
            <w:noProof/>
            <w:webHidden/>
          </w:rPr>
          <w:fldChar w:fldCharType="begin"/>
        </w:r>
        <w:r>
          <w:rPr>
            <w:noProof/>
            <w:webHidden/>
          </w:rPr>
          <w:instrText xml:space="preserve"> PAGEREF _Toc97368751 \h </w:instrText>
        </w:r>
        <w:r>
          <w:rPr>
            <w:noProof/>
            <w:webHidden/>
          </w:rPr>
        </w:r>
        <w:r>
          <w:rPr>
            <w:noProof/>
            <w:webHidden/>
          </w:rPr>
          <w:fldChar w:fldCharType="separate"/>
        </w:r>
        <w:r>
          <w:rPr>
            <w:noProof/>
            <w:webHidden/>
          </w:rPr>
          <w:t>20</w:t>
        </w:r>
        <w:r>
          <w:rPr>
            <w:noProof/>
            <w:webHidden/>
          </w:rPr>
          <w:fldChar w:fldCharType="end"/>
        </w:r>
      </w:hyperlink>
    </w:p>
    <w:p w14:paraId="61CA781E" w14:textId="19461089" w:rsidR="000A42B2" w:rsidRDefault="000A42B2">
      <w:pPr>
        <w:pStyle w:val="Verzeichnis2"/>
        <w:rPr>
          <w:rFonts w:asciiTheme="minorHAnsi" w:eastAsiaTheme="minorEastAsia" w:hAnsiTheme="minorHAnsi" w:cstheme="minorBidi"/>
          <w:noProof/>
          <w:kern w:val="0"/>
          <w:sz w:val="22"/>
          <w:szCs w:val="22"/>
        </w:rPr>
      </w:pPr>
      <w:hyperlink w:anchor="_Toc97368752" w:history="1">
        <w:r w:rsidRPr="00856233">
          <w:rPr>
            <w:rStyle w:val="Hyperlink"/>
            <w:noProof/>
          </w:rPr>
          <w:t>5.10</w:t>
        </w:r>
        <w:r>
          <w:rPr>
            <w:rFonts w:asciiTheme="minorHAnsi" w:eastAsiaTheme="minorEastAsia" w:hAnsiTheme="minorHAnsi" w:cstheme="minorBidi"/>
            <w:noProof/>
            <w:kern w:val="0"/>
            <w:sz w:val="22"/>
            <w:szCs w:val="22"/>
          </w:rPr>
          <w:tab/>
        </w:r>
        <w:r w:rsidRPr="00856233">
          <w:rPr>
            <w:rStyle w:val="Hyperlink"/>
            <w:noProof/>
          </w:rPr>
          <w:t>Sicherer Betrieb eines VPNs (S) [A10]</w:t>
        </w:r>
        <w:r>
          <w:rPr>
            <w:noProof/>
            <w:webHidden/>
          </w:rPr>
          <w:tab/>
        </w:r>
        <w:r>
          <w:rPr>
            <w:noProof/>
            <w:webHidden/>
          </w:rPr>
          <w:fldChar w:fldCharType="begin"/>
        </w:r>
        <w:r>
          <w:rPr>
            <w:noProof/>
            <w:webHidden/>
          </w:rPr>
          <w:instrText xml:space="preserve"> PAGEREF _Toc97368752 \h </w:instrText>
        </w:r>
        <w:r>
          <w:rPr>
            <w:noProof/>
            <w:webHidden/>
          </w:rPr>
        </w:r>
        <w:r>
          <w:rPr>
            <w:noProof/>
            <w:webHidden/>
          </w:rPr>
          <w:fldChar w:fldCharType="separate"/>
        </w:r>
        <w:r>
          <w:rPr>
            <w:noProof/>
            <w:webHidden/>
          </w:rPr>
          <w:t>21</w:t>
        </w:r>
        <w:r>
          <w:rPr>
            <w:noProof/>
            <w:webHidden/>
          </w:rPr>
          <w:fldChar w:fldCharType="end"/>
        </w:r>
      </w:hyperlink>
    </w:p>
    <w:p w14:paraId="2F6EF2D6" w14:textId="6613A930" w:rsidR="000A42B2" w:rsidRDefault="000A42B2">
      <w:pPr>
        <w:pStyle w:val="Verzeichnis2"/>
        <w:rPr>
          <w:rFonts w:asciiTheme="minorHAnsi" w:eastAsiaTheme="minorEastAsia" w:hAnsiTheme="minorHAnsi" w:cstheme="minorBidi"/>
          <w:noProof/>
          <w:kern w:val="0"/>
          <w:sz w:val="22"/>
          <w:szCs w:val="22"/>
        </w:rPr>
      </w:pPr>
      <w:hyperlink w:anchor="_Toc97368753" w:history="1">
        <w:r w:rsidRPr="00856233">
          <w:rPr>
            <w:rStyle w:val="Hyperlink"/>
            <w:noProof/>
          </w:rPr>
          <w:t>5.11</w:t>
        </w:r>
        <w:r>
          <w:rPr>
            <w:rFonts w:asciiTheme="minorHAnsi" w:eastAsiaTheme="minorEastAsia" w:hAnsiTheme="minorHAnsi" w:cstheme="minorBidi"/>
            <w:noProof/>
            <w:kern w:val="0"/>
            <w:sz w:val="22"/>
            <w:szCs w:val="22"/>
          </w:rPr>
          <w:tab/>
        </w:r>
        <w:r w:rsidRPr="00856233">
          <w:rPr>
            <w:rStyle w:val="Hyperlink"/>
            <w:noProof/>
          </w:rPr>
          <w:t>Sichere Anbindung eines externen Netzes (S) [A11]</w:t>
        </w:r>
        <w:r>
          <w:rPr>
            <w:noProof/>
            <w:webHidden/>
          </w:rPr>
          <w:tab/>
        </w:r>
        <w:r>
          <w:rPr>
            <w:noProof/>
            <w:webHidden/>
          </w:rPr>
          <w:fldChar w:fldCharType="begin"/>
        </w:r>
        <w:r>
          <w:rPr>
            <w:noProof/>
            <w:webHidden/>
          </w:rPr>
          <w:instrText xml:space="preserve"> PAGEREF _Toc97368753 \h </w:instrText>
        </w:r>
        <w:r>
          <w:rPr>
            <w:noProof/>
            <w:webHidden/>
          </w:rPr>
        </w:r>
        <w:r>
          <w:rPr>
            <w:noProof/>
            <w:webHidden/>
          </w:rPr>
          <w:fldChar w:fldCharType="separate"/>
        </w:r>
        <w:r>
          <w:rPr>
            <w:noProof/>
            <w:webHidden/>
          </w:rPr>
          <w:t>22</w:t>
        </w:r>
        <w:r>
          <w:rPr>
            <w:noProof/>
            <w:webHidden/>
          </w:rPr>
          <w:fldChar w:fldCharType="end"/>
        </w:r>
      </w:hyperlink>
    </w:p>
    <w:p w14:paraId="4E66D0B6" w14:textId="2D162FDE" w:rsidR="000A42B2" w:rsidRDefault="000A42B2">
      <w:pPr>
        <w:pStyle w:val="Verzeichnis2"/>
        <w:rPr>
          <w:rFonts w:asciiTheme="minorHAnsi" w:eastAsiaTheme="minorEastAsia" w:hAnsiTheme="minorHAnsi" w:cstheme="minorBidi"/>
          <w:noProof/>
          <w:kern w:val="0"/>
          <w:sz w:val="22"/>
          <w:szCs w:val="22"/>
        </w:rPr>
      </w:pPr>
      <w:hyperlink w:anchor="_Toc97368754" w:history="1">
        <w:r w:rsidRPr="00856233">
          <w:rPr>
            <w:rStyle w:val="Hyperlink"/>
            <w:noProof/>
          </w:rPr>
          <w:t>5.12</w:t>
        </w:r>
        <w:r>
          <w:rPr>
            <w:rFonts w:asciiTheme="minorHAnsi" w:eastAsiaTheme="minorEastAsia" w:hAnsiTheme="minorHAnsi" w:cstheme="minorBidi"/>
            <w:noProof/>
            <w:kern w:val="0"/>
            <w:sz w:val="22"/>
            <w:szCs w:val="22"/>
          </w:rPr>
          <w:tab/>
        </w:r>
        <w:r w:rsidRPr="00856233">
          <w:rPr>
            <w:rStyle w:val="Hyperlink"/>
            <w:noProof/>
          </w:rPr>
          <w:t>Benutzer- und Zugriffsverwaltung bei Fernzugriff-VPNs (S) [A12]</w:t>
        </w:r>
        <w:r>
          <w:rPr>
            <w:noProof/>
            <w:webHidden/>
          </w:rPr>
          <w:tab/>
        </w:r>
        <w:r>
          <w:rPr>
            <w:noProof/>
            <w:webHidden/>
          </w:rPr>
          <w:fldChar w:fldCharType="begin"/>
        </w:r>
        <w:r>
          <w:rPr>
            <w:noProof/>
            <w:webHidden/>
          </w:rPr>
          <w:instrText xml:space="preserve"> PAGEREF _Toc97368754 \h </w:instrText>
        </w:r>
        <w:r>
          <w:rPr>
            <w:noProof/>
            <w:webHidden/>
          </w:rPr>
        </w:r>
        <w:r>
          <w:rPr>
            <w:noProof/>
            <w:webHidden/>
          </w:rPr>
          <w:fldChar w:fldCharType="separate"/>
        </w:r>
        <w:r>
          <w:rPr>
            <w:noProof/>
            <w:webHidden/>
          </w:rPr>
          <w:t>22</w:t>
        </w:r>
        <w:r>
          <w:rPr>
            <w:noProof/>
            <w:webHidden/>
          </w:rPr>
          <w:fldChar w:fldCharType="end"/>
        </w:r>
      </w:hyperlink>
    </w:p>
    <w:p w14:paraId="5961AF35" w14:textId="2BBA36DA" w:rsidR="000A42B2" w:rsidRDefault="000A42B2">
      <w:pPr>
        <w:pStyle w:val="Verzeichnis2"/>
        <w:rPr>
          <w:rFonts w:asciiTheme="minorHAnsi" w:eastAsiaTheme="minorEastAsia" w:hAnsiTheme="minorHAnsi" w:cstheme="minorBidi"/>
          <w:noProof/>
          <w:kern w:val="0"/>
          <w:sz w:val="22"/>
          <w:szCs w:val="22"/>
        </w:rPr>
      </w:pPr>
      <w:hyperlink w:anchor="_Toc97368755" w:history="1">
        <w:r w:rsidRPr="00856233">
          <w:rPr>
            <w:rStyle w:val="Hyperlink"/>
            <w:noProof/>
          </w:rPr>
          <w:t>5.13</w:t>
        </w:r>
        <w:r>
          <w:rPr>
            <w:rFonts w:asciiTheme="minorHAnsi" w:eastAsiaTheme="minorEastAsia" w:hAnsiTheme="minorHAnsi" w:cstheme="minorBidi"/>
            <w:noProof/>
            <w:kern w:val="0"/>
            <w:sz w:val="22"/>
            <w:szCs w:val="22"/>
          </w:rPr>
          <w:tab/>
        </w:r>
        <w:r w:rsidRPr="00856233">
          <w:rPr>
            <w:rStyle w:val="Hyperlink"/>
            <w:noProof/>
          </w:rPr>
          <w:t>Integration von VPN-Komponenten in eine Firewall (S) [A13]</w:t>
        </w:r>
        <w:r>
          <w:rPr>
            <w:noProof/>
            <w:webHidden/>
          </w:rPr>
          <w:tab/>
        </w:r>
        <w:r>
          <w:rPr>
            <w:noProof/>
            <w:webHidden/>
          </w:rPr>
          <w:fldChar w:fldCharType="begin"/>
        </w:r>
        <w:r>
          <w:rPr>
            <w:noProof/>
            <w:webHidden/>
          </w:rPr>
          <w:instrText xml:space="preserve"> PAGEREF _Toc97368755 \h </w:instrText>
        </w:r>
        <w:r>
          <w:rPr>
            <w:noProof/>
            <w:webHidden/>
          </w:rPr>
        </w:r>
        <w:r>
          <w:rPr>
            <w:noProof/>
            <w:webHidden/>
          </w:rPr>
          <w:fldChar w:fldCharType="separate"/>
        </w:r>
        <w:r>
          <w:rPr>
            <w:noProof/>
            <w:webHidden/>
          </w:rPr>
          <w:t>23</w:t>
        </w:r>
        <w:r>
          <w:rPr>
            <w:noProof/>
            <w:webHidden/>
          </w:rPr>
          <w:fldChar w:fldCharType="end"/>
        </w:r>
      </w:hyperlink>
    </w:p>
    <w:p w14:paraId="138B5CF9" w14:textId="5165B01C"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56" w:history="1">
        <w:r w:rsidRPr="00856233">
          <w:rPr>
            <w:rStyle w:val="Hyperlink"/>
            <w:noProof/>
          </w:rPr>
          <w:t>6</w:t>
        </w:r>
        <w:r>
          <w:rPr>
            <w:rFonts w:asciiTheme="minorHAnsi" w:eastAsiaTheme="minorEastAsia" w:hAnsiTheme="minorHAnsi" w:cstheme="minorBidi"/>
            <w:noProof/>
            <w:kern w:val="0"/>
            <w:sz w:val="22"/>
            <w:szCs w:val="22"/>
          </w:rPr>
          <w:tab/>
        </w:r>
        <w:r w:rsidRPr="00856233">
          <w:rPr>
            <w:rStyle w:val="Hyperlink"/>
            <w:noProof/>
          </w:rPr>
          <w:t>Behörden-spezifische Anforderungen [optional]</w:t>
        </w:r>
        <w:r>
          <w:rPr>
            <w:noProof/>
            <w:webHidden/>
          </w:rPr>
          <w:tab/>
        </w:r>
        <w:r>
          <w:rPr>
            <w:noProof/>
            <w:webHidden/>
          </w:rPr>
          <w:fldChar w:fldCharType="begin"/>
        </w:r>
        <w:r>
          <w:rPr>
            <w:noProof/>
            <w:webHidden/>
          </w:rPr>
          <w:instrText xml:space="preserve"> PAGEREF _Toc97368756 \h </w:instrText>
        </w:r>
        <w:r>
          <w:rPr>
            <w:noProof/>
            <w:webHidden/>
          </w:rPr>
        </w:r>
        <w:r>
          <w:rPr>
            <w:noProof/>
            <w:webHidden/>
          </w:rPr>
          <w:fldChar w:fldCharType="separate"/>
        </w:r>
        <w:r>
          <w:rPr>
            <w:noProof/>
            <w:webHidden/>
          </w:rPr>
          <w:t>24</w:t>
        </w:r>
        <w:r>
          <w:rPr>
            <w:noProof/>
            <w:webHidden/>
          </w:rPr>
          <w:fldChar w:fldCharType="end"/>
        </w:r>
      </w:hyperlink>
    </w:p>
    <w:p w14:paraId="647A7254" w14:textId="45BF1A63" w:rsidR="000A42B2" w:rsidRDefault="000A42B2">
      <w:pPr>
        <w:pStyle w:val="Verzeichnis2"/>
        <w:rPr>
          <w:rFonts w:asciiTheme="minorHAnsi" w:eastAsiaTheme="minorEastAsia" w:hAnsiTheme="minorHAnsi" w:cstheme="minorBidi"/>
          <w:noProof/>
          <w:kern w:val="0"/>
          <w:sz w:val="22"/>
          <w:szCs w:val="22"/>
        </w:rPr>
      </w:pPr>
      <w:hyperlink w:anchor="_Toc97368757" w:history="1">
        <w:r w:rsidRPr="00856233">
          <w:rPr>
            <w:rStyle w:val="Hyperlink"/>
            <w:noProof/>
          </w:rPr>
          <w:t>6.1</w:t>
        </w:r>
        <w:r>
          <w:rPr>
            <w:rFonts w:asciiTheme="minorHAnsi" w:eastAsiaTheme="minorEastAsia" w:hAnsiTheme="minorHAnsi" w:cstheme="minorBidi"/>
            <w:noProof/>
            <w:kern w:val="0"/>
            <w:sz w:val="22"/>
            <w:szCs w:val="22"/>
          </w:rPr>
          <w:tab/>
        </w:r>
        <w:r w:rsidRPr="00856233">
          <w:rPr>
            <w:rStyle w:val="Hyperlink"/>
            <w:noProof/>
          </w:rPr>
          <w:t>Text der Anforderung mit Begründung</w:t>
        </w:r>
        <w:r>
          <w:rPr>
            <w:noProof/>
            <w:webHidden/>
          </w:rPr>
          <w:tab/>
        </w:r>
        <w:r>
          <w:rPr>
            <w:noProof/>
            <w:webHidden/>
          </w:rPr>
          <w:fldChar w:fldCharType="begin"/>
        </w:r>
        <w:r>
          <w:rPr>
            <w:noProof/>
            <w:webHidden/>
          </w:rPr>
          <w:instrText xml:space="preserve"> PAGEREF _Toc97368757 \h </w:instrText>
        </w:r>
        <w:r>
          <w:rPr>
            <w:noProof/>
            <w:webHidden/>
          </w:rPr>
        </w:r>
        <w:r>
          <w:rPr>
            <w:noProof/>
            <w:webHidden/>
          </w:rPr>
          <w:fldChar w:fldCharType="separate"/>
        </w:r>
        <w:r>
          <w:rPr>
            <w:noProof/>
            <w:webHidden/>
          </w:rPr>
          <w:t>24</w:t>
        </w:r>
        <w:r>
          <w:rPr>
            <w:noProof/>
            <w:webHidden/>
          </w:rPr>
          <w:fldChar w:fldCharType="end"/>
        </w:r>
      </w:hyperlink>
    </w:p>
    <w:p w14:paraId="4880F15C" w14:textId="51C4B2BD"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58" w:history="1">
        <w:r w:rsidRPr="00856233">
          <w:rPr>
            <w:rStyle w:val="Hyperlink"/>
            <w:noProof/>
          </w:rPr>
          <w:t>7</w:t>
        </w:r>
        <w:r>
          <w:rPr>
            <w:rFonts w:asciiTheme="minorHAnsi" w:eastAsiaTheme="minorEastAsia" w:hAnsiTheme="minorHAnsi" w:cstheme="minorBidi"/>
            <w:noProof/>
            <w:kern w:val="0"/>
            <w:sz w:val="22"/>
            <w:szCs w:val="22"/>
          </w:rPr>
          <w:tab/>
        </w:r>
        <w:r w:rsidRPr="00856233">
          <w:rPr>
            <w:rStyle w:val="Hyperlink"/>
            <w:noProof/>
          </w:rPr>
          <w:t>Weitere Anforderungen aus anderer Quellen [optional]</w:t>
        </w:r>
        <w:r>
          <w:rPr>
            <w:noProof/>
            <w:webHidden/>
          </w:rPr>
          <w:tab/>
        </w:r>
        <w:r>
          <w:rPr>
            <w:noProof/>
            <w:webHidden/>
          </w:rPr>
          <w:fldChar w:fldCharType="begin"/>
        </w:r>
        <w:r>
          <w:rPr>
            <w:noProof/>
            <w:webHidden/>
          </w:rPr>
          <w:instrText xml:space="preserve"> PAGEREF _Toc97368758 \h </w:instrText>
        </w:r>
        <w:r>
          <w:rPr>
            <w:noProof/>
            <w:webHidden/>
          </w:rPr>
        </w:r>
        <w:r>
          <w:rPr>
            <w:noProof/>
            <w:webHidden/>
          </w:rPr>
          <w:fldChar w:fldCharType="separate"/>
        </w:r>
        <w:r>
          <w:rPr>
            <w:noProof/>
            <w:webHidden/>
          </w:rPr>
          <w:t>24</w:t>
        </w:r>
        <w:r>
          <w:rPr>
            <w:noProof/>
            <w:webHidden/>
          </w:rPr>
          <w:fldChar w:fldCharType="end"/>
        </w:r>
      </w:hyperlink>
    </w:p>
    <w:p w14:paraId="15B81F08" w14:textId="4D09AE99" w:rsidR="000A42B2" w:rsidRDefault="000A42B2">
      <w:pPr>
        <w:pStyle w:val="Verzeichnis2"/>
        <w:rPr>
          <w:rFonts w:asciiTheme="minorHAnsi" w:eastAsiaTheme="minorEastAsia" w:hAnsiTheme="minorHAnsi" w:cstheme="minorBidi"/>
          <w:noProof/>
          <w:kern w:val="0"/>
          <w:sz w:val="22"/>
          <w:szCs w:val="22"/>
        </w:rPr>
      </w:pPr>
      <w:hyperlink w:anchor="_Toc97368759" w:history="1">
        <w:r w:rsidRPr="00856233">
          <w:rPr>
            <w:rStyle w:val="Hyperlink"/>
            <w:noProof/>
          </w:rPr>
          <w:t>7.1</w:t>
        </w:r>
        <w:r>
          <w:rPr>
            <w:rFonts w:asciiTheme="minorHAnsi" w:eastAsiaTheme="minorEastAsia" w:hAnsiTheme="minorHAnsi" w:cstheme="minorBidi"/>
            <w:noProof/>
            <w:kern w:val="0"/>
            <w:sz w:val="22"/>
            <w:szCs w:val="22"/>
          </w:rPr>
          <w:tab/>
        </w:r>
        <w:r w:rsidRPr="00856233">
          <w:rPr>
            <w:rStyle w:val="Hyperlink"/>
            <w:noProof/>
          </w:rPr>
          <w:t>Text der Anforderung mit Quellangabe</w:t>
        </w:r>
        <w:r>
          <w:rPr>
            <w:noProof/>
            <w:webHidden/>
          </w:rPr>
          <w:tab/>
        </w:r>
        <w:r>
          <w:rPr>
            <w:noProof/>
            <w:webHidden/>
          </w:rPr>
          <w:fldChar w:fldCharType="begin"/>
        </w:r>
        <w:r>
          <w:rPr>
            <w:noProof/>
            <w:webHidden/>
          </w:rPr>
          <w:instrText xml:space="preserve"> PAGEREF _Toc97368759 \h </w:instrText>
        </w:r>
        <w:r>
          <w:rPr>
            <w:noProof/>
            <w:webHidden/>
          </w:rPr>
        </w:r>
        <w:r>
          <w:rPr>
            <w:noProof/>
            <w:webHidden/>
          </w:rPr>
          <w:fldChar w:fldCharType="separate"/>
        </w:r>
        <w:r>
          <w:rPr>
            <w:noProof/>
            <w:webHidden/>
          </w:rPr>
          <w:t>24</w:t>
        </w:r>
        <w:r>
          <w:rPr>
            <w:noProof/>
            <w:webHidden/>
          </w:rPr>
          <w:fldChar w:fldCharType="end"/>
        </w:r>
      </w:hyperlink>
    </w:p>
    <w:p w14:paraId="538B29C1" w14:textId="3896B95A"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60" w:history="1">
        <w:r w:rsidRPr="00856233">
          <w:rPr>
            <w:rStyle w:val="Hyperlink"/>
            <w:noProof/>
          </w:rPr>
          <w:t>8</w:t>
        </w:r>
        <w:r>
          <w:rPr>
            <w:rFonts w:asciiTheme="minorHAnsi" w:eastAsiaTheme="minorEastAsia" w:hAnsiTheme="minorHAnsi" w:cstheme="minorBidi"/>
            <w:noProof/>
            <w:kern w:val="0"/>
            <w:sz w:val="22"/>
            <w:szCs w:val="22"/>
          </w:rPr>
          <w:tab/>
        </w:r>
        <w:r w:rsidRPr="00856233">
          <w:rPr>
            <w:rStyle w:val="Hyperlink"/>
            <w:noProof/>
          </w:rPr>
          <w:t>Schulung / Information / Sensibilisierung der  Beschäftigten</w:t>
        </w:r>
        <w:r>
          <w:rPr>
            <w:noProof/>
            <w:webHidden/>
          </w:rPr>
          <w:tab/>
        </w:r>
        <w:r>
          <w:rPr>
            <w:noProof/>
            <w:webHidden/>
          </w:rPr>
          <w:fldChar w:fldCharType="begin"/>
        </w:r>
        <w:r>
          <w:rPr>
            <w:noProof/>
            <w:webHidden/>
          </w:rPr>
          <w:instrText xml:space="preserve"> PAGEREF _Toc97368760 \h </w:instrText>
        </w:r>
        <w:r>
          <w:rPr>
            <w:noProof/>
            <w:webHidden/>
          </w:rPr>
        </w:r>
        <w:r>
          <w:rPr>
            <w:noProof/>
            <w:webHidden/>
          </w:rPr>
          <w:fldChar w:fldCharType="separate"/>
        </w:r>
        <w:r>
          <w:rPr>
            <w:noProof/>
            <w:webHidden/>
          </w:rPr>
          <w:t>25</w:t>
        </w:r>
        <w:r>
          <w:rPr>
            <w:noProof/>
            <w:webHidden/>
          </w:rPr>
          <w:fldChar w:fldCharType="end"/>
        </w:r>
      </w:hyperlink>
    </w:p>
    <w:p w14:paraId="1CCDC5A1" w14:textId="18B354D3"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61" w:history="1">
        <w:r w:rsidRPr="00856233">
          <w:rPr>
            <w:rStyle w:val="Hyperlink"/>
            <w:noProof/>
          </w:rPr>
          <w:t>9</w:t>
        </w:r>
        <w:r>
          <w:rPr>
            <w:rFonts w:asciiTheme="minorHAnsi" w:eastAsiaTheme="minorEastAsia" w:hAnsiTheme="minorHAnsi" w:cstheme="minorBidi"/>
            <w:noProof/>
            <w:kern w:val="0"/>
            <w:sz w:val="22"/>
            <w:szCs w:val="22"/>
          </w:rPr>
          <w:tab/>
        </w:r>
        <w:r w:rsidRPr="00856233">
          <w:rPr>
            <w:rStyle w:val="Hyperlink"/>
            <w:noProof/>
          </w:rPr>
          <w:t>Notfallvorsorge</w:t>
        </w:r>
        <w:r>
          <w:rPr>
            <w:noProof/>
            <w:webHidden/>
          </w:rPr>
          <w:tab/>
        </w:r>
        <w:r>
          <w:rPr>
            <w:noProof/>
            <w:webHidden/>
          </w:rPr>
          <w:fldChar w:fldCharType="begin"/>
        </w:r>
        <w:r>
          <w:rPr>
            <w:noProof/>
            <w:webHidden/>
          </w:rPr>
          <w:instrText xml:space="preserve"> PAGEREF _Toc97368761 \h </w:instrText>
        </w:r>
        <w:r>
          <w:rPr>
            <w:noProof/>
            <w:webHidden/>
          </w:rPr>
        </w:r>
        <w:r>
          <w:rPr>
            <w:noProof/>
            <w:webHidden/>
          </w:rPr>
          <w:fldChar w:fldCharType="separate"/>
        </w:r>
        <w:r>
          <w:rPr>
            <w:noProof/>
            <w:webHidden/>
          </w:rPr>
          <w:t>25</w:t>
        </w:r>
        <w:r>
          <w:rPr>
            <w:noProof/>
            <w:webHidden/>
          </w:rPr>
          <w:fldChar w:fldCharType="end"/>
        </w:r>
      </w:hyperlink>
    </w:p>
    <w:p w14:paraId="1D237646" w14:textId="040BC2F5"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62" w:history="1">
        <w:r w:rsidRPr="00856233">
          <w:rPr>
            <w:rStyle w:val="Hyperlink"/>
            <w:noProof/>
          </w:rPr>
          <w:t>10</w:t>
        </w:r>
        <w:r>
          <w:rPr>
            <w:rFonts w:asciiTheme="minorHAnsi" w:eastAsiaTheme="minorEastAsia" w:hAnsiTheme="minorHAnsi" w:cstheme="minorBidi"/>
            <w:noProof/>
            <w:kern w:val="0"/>
            <w:sz w:val="22"/>
            <w:szCs w:val="22"/>
          </w:rPr>
          <w:tab/>
        </w:r>
        <w:r w:rsidRPr="00856233">
          <w:rPr>
            <w:rStyle w:val="Hyperlink"/>
            <w:noProof/>
          </w:rPr>
          <w:t>Konsequenzen bei Nichtbeachtung</w:t>
        </w:r>
        <w:r>
          <w:rPr>
            <w:noProof/>
            <w:webHidden/>
          </w:rPr>
          <w:tab/>
        </w:r>
        <w:r>
          <w:rPr>
            <w:noProof/>
            <w:webHidden/>
          </w:rPr>
          <w:fldChar w:fldCharType="begin"/>
        </w:r>
        <w:r>
          <w:rPr>
            <w:noProof/>
            <w:webHidden/>
          </w:rPr>
          <w:instrText xml:space="preserve"> PAGEREF _Toc97368762 \h </w:instrText>
        </w:r>
        <w:r>
          <w:rPr>
            <w:noProof/>
            <w:webHidden/>
          </w:rPr>
        </w:r>
        <w:r>
          <w:rPr>
            <w:noProof/>
            <w:webHidden/>
          </w:rPr>
          <w:fldChar w:fldCharType="separate"/>
        </w:r>
        <w:r>
          <w:rPr>
            <w:noProof/>
            <w:webHidden/>
          </w:rPr>
          <w:t>25</w:t>
        </w:r>
        <w:r>
          <w:rPr>
            <w:noProof/>
            <w:webHidden/>
          </w:rPr>
          <w:fldChar w:fldCharType="end"/>
        </w:r>
      </w:hyperlink>
    </w:p>
    <w:p w14:paraId="747D2B86" w14:textId="6BA01037"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63" w:history="1">
        <w:r w:rsidRPr="00856233">
          <w:rPr>
            <w:rStyle w:val="Hyperlink"/>
            <w:noProof/>
          </w:rPr>
          <w:t>11</w:t>
        </w:r>
        <w:r>
          <w:rPr>
            <w:rFonts w:asciiTheme="minorHAnsi" w:eastAsiaTheme="minorEastAsia" w:hAnsiTheme="minorHAnsi" w:cstheme="minorBidi"/>
            <w:noProof/>
            <w:kern w:val="0"/>
            <w:sz w:val="22"/>
            <w:szCs w:val="22"/>
          </w:rPr>
          <w:tab/>
        </w:r>
        <w:r w:rsidRPr="00856233">
          <w:rPr>
            <w:rStyle w:val="Hyperlink"/>
            <w:noProof/>
          </w:rPr>
          <w:t>Ausnahmen</w:t>
        </w:r>
        <w:r>
          <w:rPr>
            <w:noProof/>
            <w:webHidden/>
          </w:rPr>
          <w:tab/>
        </w:r>
        <w:r>
          <w:rPr>
            <w:noProof/>
            <w:webHidden/>
          </w:rPr>
          <w:fldChar w:fldCharType="begin"/>
        </w:r>
        <w:r>
          <w:rPr>
            <w:noProof/>
            <w:webHidden/>
          </w:rPr>
          <w:instrText xml:space="preserve"> PAGEREF _Toc97368763 \h </w:instrText>
        </w:r>
        <w:r>
          <w:rPr>
            <w:noProof/>
            <w:webHidden/>
          </w:rPr>
        </w:r>
        <w:r>
          <w:rPr>
            <w:noProof/>
            <w:webHidden/>
          </w:rPr>
          <w:fldChar w:fldCharType="separate"/>
        </w:r>
        <w:r>
          <w:rPr>
            <w:noProof/>
            <w:webHidden/>
          </w:rPr>
          <w:t>25</w:t>
        </w:r>
        <w:r>
          <w:rPr>
            <w:noProof/>
            <w:webHidden/>
          </w:rPr>
          <w:fldChar w:fldCharType="end"/>
        </w:r>
      </w:hyperlink>
    </w:p>
    <w:p w14:paraId="00FBBA8E" w14:textId="32E6D091"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64" w:history="1">
        <w:r w:rsidRPr="00856233">
          <w:rPr>
            <w:rStyle w:val="Hyperlink"/>
            <w:noProof/>
          </w:rPr>
          <w:t>Anhang A: Gefährdungslage</w:t>
        </w:r>
        <w:r>
          <w:rPr>
            <w:noProof/>
            <w:webHidden/>
          </w:rPr>
          <w:tab/>
        </w:r>
        <w:r>
          <w:rPr>
            <w:noProof/>
            <w:webHidden/>
          </w:rPr>
          <w:fldChar w:fldCharType="begin"/>
        </w:r>
        <w:r>
          <w:rPr>
            <w:noProof/>
            <w:webHidden/>
          </w:rPr>
          <w:instrText xml:space="preserve"> PAGEREF _Toc97368764 \h </w:instrText>
        </w:r>
        <w:r>
          <w:rPr>
            <w:noProof/>
            <w:webHidden/>
          </w:rPr>
        </w:r>
        <w:r>
          <w:rPr>
            <w:noProof/>
            <w:webHidden/>
          </w:rPr>
          <w:fldChar w:fldCharType="separate"/>
        </w:r>
        <w:r>
          <w:rPr>
            <w:noProof/>
            <w:webHidden/>
          </w:rPr>
          <w:t>26</w:t>
        </w:r>
        <w:r>
          <w:rPr>
            <w:noProof/>
            <w:webHidden/>
          </w:rPr>
          <w:fldChar w:fldCharType="end"/>
        </w:r>
      </w:hyperlink>
    </w:p>
    <w:p w14:paraId="54308B43" w14:textId="26BF75A5" w:rsidR="000A42B2" w:rsidRDefault="000A42B2">
      <w:pPr>
        <w:pStyle w:val="Verzeichnis2"/>
        <w:rPr>
          <w:rFonts w:asciiTheme="minorHAnsi" w:eastAsiaTheme="minorEastAsia" w:hAnsiTheme="minorHAnsi" w:cstheme="minorBidi"/>
          <w:noProof/>
          <w:kern w:val="0"/>
          <w:sz w:val="22"/>
          <w:szCs w:val="22"/>
        </w:rPr>
      </w:pPr>
      <w:hyperlink w:anchor="_Toc97368765" w:history="1">
        <w:r w:rsidRPr="00856233">
          <w:rPr>
            <w:rStyle w:val="Hyperlink"/>
            <w:noProof/>
          </w:rPr>
          <w:t>A.1  Spezielle Gefährdungen</w:t>
        </w:r>
        <w:r>
          <w:rPr>
            <w:noProof/>
            <w:webHidden/>
          </w:rPr>
          <w:tab/>
        </w:r>
        <w:r>
          <w:rPr>
            <w:noProof/>
            <w:webHidden/>
          </w:rPr>
          <w:fldChar w:fldCharType="begin"/>
        </w:r>
        <w:r>
          <w:rPr>
            <w:noProof/>
            <w:webHidden/>
          </w:rPr>
          <w:instrText xml:space="preserve"> PAGEREF _Toc97368765 \h </w:instrText>
        </w:r>
        <w:r>
          <w:rPr>
            <w:noProof/>
            <w:webHidden/>
          </w:rPr>
        </w:r>
        <w:r>
          <w:rPr>
            <w:noProof/>
            <w:webHidden/>
          </w:rPr>
          <w:fldChar w:fldCharType="separate"/>
        </w:r>
        <w:r>
          <w:rPr>
            <w:noProof/>
            <w:webHidden/>
          </w:rPr>
          <w:t>26</w:t>
        </w:r>
        <w:r>
          <w:rPr>
            <w:noProof/>
            <w:webHidden/>
          </w:rPr>
          <w:fldChar w:fldCharType="end"/>
        </w:r>
      </w:hyperlink>
    </w:p>
    <w:p w14:paraId="655B7396" w14:textId="1A51A59C"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66" w:history="1">
        <w:r w:rsidRPr="00856233">
          <w:rPr>
            <w:rStyle w:val="Hyperlink"/>
            <w:noProof/>
          </w:rPr>
          <w:t>Anhang B: Optionale Anhänge</w:t>
        </w:r>
        <w:r>
          <w:rPr>
            <w:noProof/>
            <w:webHidden/>
          </w:rPr>
          <w:tab/>
        </w:r>
        <w:r>
          <w:rPr>
            <w:noProof/>
            <w:webHidden/>
          </w:rPr>
          <w:fldChar w:fldCharType="begin"/>
        </w:r>
        <w:r>
          <w:rPr>
            <w:noProof/>
            <w:webHidden/>
          </w:rPr>
          <w:instrText xml:space="preserve"> PAGEREF _Toc97368766 \h </w:instrText>
        </w:r>
        <w:r>
          <w:rPr>
            <w:noProof/>
            <w:webHidden/>
          </w:rPr>
        </w:r>
        <w:r>
          <w:rPr>
            <w:noProof/>
            <w:webHidden/>
          </w:rPr>
          <w:fldChar w:fldCharType="separate"/>
        </w:r>
        <w:r>
          <w:rPr>
            <w:noProof/>
            <w:webHidden/>
          </w:rPr>
          <w:t>28</w:t>
        </w:r>
        <w:r>
          <w:rPr>
            <w:noProof/>
            <w:webHidden/>
          </w:rPr>
          <w:fldChar w:fldCharType="end"/>
        </w:r>
      </w:hyperlink>
    </w:p>
    <w:p w14:paraId="006E3C87" w14:textId="5FEE7F02" w:rsidR="000A42B2" w:rsidRDefault="000A42B2">
      <w:pPr>
        <w:pStyle w:val="Verzeichnis1"/>
        <w:spacing w:before="120" w:after="120"/>
        <w:rPr>
          <w:rFonts w:asciiTheme="minorHAnsi" w:eastAsiaTheme="minorEastAsia" w:hAnsiTheme="minorHAnsi" w:cstheme="minorBidi"/>
          <w:noProof/>
          <w:kern w:val="0"/>
          <w:sz w:val="22"/>
          <w:szCs w:val="22"/>
        </w:rPr>
      </w:pPr>
      <w:hyperlink w:anchor="_Toc97368767" w:history="1">
        <w:r w:rsidRPr="00856233">
          <w:rPr>
            <w:rStyle w:val="Hyperlink"/>
            <w:noProof/>
          </w:rPr>
          <w:t>Anhang C: Glossar</w:t>
        </w:r>
        <w:r>
          <w:rPr>
            <w:noProof/>
            <w:webHidden/>
          </w:rPr>
          <w:tab/>
        </w:r>
        <w:r>
          <w:rPr>
            <w:noProof/>
            <w:webHidden/>
          </w:rPr>
          <w:fldChar w:fldCharType="begin"/>
        </w:r>
        <w:r>
          <w:rPr>
            <w:noProof/>
            <w:webHidden/>
          </w:rPr>
          <w:instrText xml:space="preserve"> PAGEREF _Toc97368767 \h </w:instrText>
        </w:r>
        <w:r>
          <w:rPr>
            <w:noProof/>
            <w:webHidden/>
          </w:rPr>
        </w:r>
        <w:r>
          <w:rPr>
            <w:noProof/>
            <w:webHidden/>
          </w:rPr>
          <w:fldChar w:fldCharType="separate"/>
        </w:r>
        <w:r>
          <w:rPr>
            <w:noProof/>
            <w:webHidden/>
          </w:rPr>
          <w:t>29</w:t>
        </w:r>
        <w:r>
          <w:rPr>
            <w:noProof/>
            <w:webHidden/>
          </w:rPr>
          <w:fldChar w:fldCharType="end"/>
        </w:r>
      </w:hyperlink>
    </w:p>
    <w:p w14:paraId="74C81F59" w14:textId="2014C443"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6" w:name="_Toc38773006"/>
      <w:r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2A0D91BB" w14:textId="77777777" w:rsidR="00F85DF3" w:rsidRDefault="00F85DF3" w:rsidP="00F85DF3">
      <w:pPr>
        <w:spacing w:after="0"/>
      </w:pPr>
      <w:r>
        <w:t>Mit Hilfe Der mobile Zugriff auf Daten des internen Netzes, die Anbindung vom Telear-beitsplätzen (Home Office) und die Zusammenarbeit an verschiedenen Standorten erfor-dern eine gesicherte Verbindung zwischen den Kommunikationspartnern. Virtuelle Private Netze (VPN - Virtual Private Network) bieten hier den notwendigen Rahmen zur Absiche-rung der Sicherheitsgrundwerte Vertraulichkeit und Integrität.</w:t>
      </w:r>
    </w:p>
    <w:p w14:paraId="659C86C7" w14:textId="77777777" w:rsidR="00F85DF3" w:rsidRDefault="00F85DF3" w:rsidP="00F85DF3">
      <w:pPr>
        <w:spacing w:after="0"/>
      </w:pPr>
      <w:r>
        <w:t xml:space="preserve">Bei der Nutzung eines VPN muss notwendigerweise ein Kommunikationskanal in das interne Netz geöffnet werden, der ggf. von einem Angreifer missbraucht wer-den kann und den es gut zu schützen gilt. Auch wenn die vorgestellten Verfahren als sicher gelten, liegt in der konkreten Umsetzung (Konfiguration) und Handha-bung (v. a. bei der Nutzerauthentisierung) ein Risiko, dem größte Aufmerksam-keit gezollt werden muss. </w:t>
      </w:r>
    </w:p>
    <w:p w14:paraId="40EB6F73" w14:textId="77777777" w:rsidR="00F85DF3" w:rsidRDefault="00F85DF3" w:rsidP="00F85DF3">
      <w:pPr>
        <w:spacing w:after="0"/>
      </w:pPr>
    </w:p>
    <w:p w14:paraId="231F6732" w14:textId="77777777" w:rsidR="00F85DF3" w:rsidRDefault="00F85DF3" w:rsidP="00F85DF3">
      <w:pPr>
        <w:spacing w:after="0"/>
      </w:pPr>
      <w:r>
        <w:t xml:space="preserve">In den meisten Fällen dient das Internet als Transportmedium. Da das Internet als unsicher betrachtet werden muss, sind Sicherungsmaßnahmen zu treffen die gewährleisten, dass sich Unbefugte keinen Zugang zum internen Netz verschaf-fen (Authentisierung) und die Daten auf dem Weg durch das Internet nicht mit gelesen werden können (Verschlüsselung). Zur sicheren Authentisierung des VPN-Nutzers gibt es unterschiedliche Verfahren. Sie können auf folgenden Fakto-ren basieren: Wissen, Besitz und biometrisches Merkmal. Empfohlen wird eine </w:t>
      </w:r>
    </w:p>
    <w:p w14:paraId="06C6A988" w14:textId="77777777" w:rsidR="00F85DF3" w:rsidRDefault="00F85DF3" w:rsidP="00F85DF3">
      <w:pPr>
        <w:spacing w:after="0"/>
      </w:pPr>
      <w:r>
        <w:t xml:space="preserve">2-Faktor-Authentisierung bei der zwei der drei Faktoren verwendet werden. Am gebräuchlichsten ist die Nutzung der Faktoren Wissen und Besitz. </w:t>
      </w:r>
    </w:p>
    <w:p w14:paraId="0E627B02" w14:textId="77777777" w:rsidR="00F85DF3" w:rsidRDefault="00F85DF3" w:rsidP="00F85DF3">
      <w:pPr>
        <w:spacing w:after="0"/>
      </w:pPr>
    </w:p>
    <w:p w14:paraId="7315C2D5" w14:textId="77777777" w:rsidR="00F85DF3" w:rsidRDefault="00F85DF3" w:rsidP="00F85DF3">
      <w:pPr>
        <w:spacing w:after="0"/>
      </w:pPr>
      <w:r>
        <w:t>Der Authentisierungsschlüssel wird hierbei in einer Hardware  z. B. Chipkarte  gespeichert (Faktor Besitz) die nur durch Eingabe einer PIN eingesetzt werden kann (Faktor Wissen). Je nach Sicherheitsanforderungen kann der Schlüssel auch auf dem Client (z. B. Notebook) bzw. dem VPN-Server im Netz der Organi-sation gespeichert sein. Alternativ kann die Nutzung einer Public-Key-Infrastruktur (PKI) empfohlen werden, die auf digitale Signaturen und asymmet-rischen Kryptografieverfahren basiert. Die Gültigkeit der Signaturen wird über eine anerkannte Zertifizierungsstelle (CA  Certificate Authority) überprüft. Die Länge des Schlüssels bzw. der Signatur korreliert mit der Sicherheit des verwen-deten Kryptoverfahrens.</w:t>
      </w:r>
    </w:p>
    <w:p w14:paraId="24E04DAE" w14:textId="77777777" w:rsidR="00F85DF3" w:rsidRDefault="00F85DF3" w:rsidP="00F85DF3">
      <w:pPr>
        <w:spacing w:after="0"/>
      </w:pPr>
    </w:p>
    <w:p w14:paraId="021246F4" w14:textId="1330EDFE" w:rsidR="00766D5D" w:rsidRDefault="00F85DF3" w:rsidP="00F85DF3">
      <w:pPr>
        <w:spacing w:after="0"/>
      </w:pPr>
      <w:r>
        <w:t>Für die Verschlüsselung der Daten auf dem Weg durch das Internet existieren verschiedene Kryptoalgorithmen, die nach dem momentanen Stand mit entspre-chenden Schlüssellängen als sicher gelten (z. B. AES).</w:t>
      </w:r>
    </w:p>
    <w:p w14:paraId="7DEECA2C" w14:textId="0FDB5BCC" w:rsidR="00F85DF3" w:rsidRPr="00F85DF3" w:rsidRDefault="00F85DF3" w:rsidP="00F85DF3">
      <w:pPr>
        <w:spacing w:after="0"/>
      </w:pPr>
      <w:r w:rsidRPr="00F85DF3">
        <w:br/>
        <w:t>Ältere Verfahren (wie z. B. DES) bieten keinen ausreichenden Schutz mehr, da sie mit entsprechendem Aufwand entschlüsselt werden können. Zum Aufbau des VPN stehen verschiedene Verfahren zur Wahl, die sichere Authentisierungsmethoden und Verschlüsselungsverfahren bieten. Am weitesten verbreitet sind die Protokolle IPSec (Internet Protocol Security), L2TP over IPSec (Layer-2-Tunneling-Protocol) und SSL (Secure Socket Layer). Der konkrete Einsatzzweck legt die Auswahl des geeigneten Protokolls fest. Dies ist im Folgenden und in der zu Grunde liegenden Studie weiter ausgeführt.</w:t>
      </w:r>
    </w:p>
    <w:p w14:paraId="196BFD5B" w14:textId="77777777" w:rsidR="00F85DF3" w:rsidRDefault="00F85DF3" w:rsidP="005977F8">
      <w:pPr>
        <w:spacing w:after="0"/>
        <w:rPr>
          <w:i/>
          <w:iCs/>
          <w:color w:val="FF0000"/>
        </w:rPr>
      </w:pPr>
    </w:p>
    <w:p w14:paraId="4804A6E5" w14:textId="758C10C3"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streichen</w:t>
      </w:r>
      <w:r w:rsidRPr="00F004D3">
        <w:rPr>
          <w:i/>
          <w:iCs/>
          <w:color w:val="FF0000"/>
        </w:rPr>
        <w:t xml:space="preserve"> ]</w:t>
      </w: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2E5E6973" w14:textId="77777777" w:rsidR="006676E5" w:rsidRPr="00461E90" w:rsidRDefault="006676E5" w:rsidP="006676E5">
      <w:pPr>
        <w:pStyle w:val="berschrift1"/>
      </w:pPr>
      <w:bookmarkStart w:id="8" w:name="_Toc97368736"/>
      <w:r w:rsidRPr="00461E90">
        <w:t>Grundlagen und Rahmenbedingungen</w:t>
      </w:r>
      <w:bookmarkEnd w:id="7"/>
      <w:bookmarkEnd w:id="8"/>
    </w:p>
    <w:p w14:paraId="3848BB7F" w14:textId="77777777" w:rsidR="00F85DF3" w:rsidRPr="003F6F12" w:rsidRDefault="006676E5" w:rsidP="00F85DF3">
      <w:pPr>
        <w:spacing w:after="240"/>
      </w:pPr>
      <w:bookmarkStart w:id="9" w:name="_Toc308162472"/>
      <w:bookmarkStart w:id="10" w:name="_Toc444159780"/>
      <w:r w:rsidRPr="00B35E26">
        <w:br/>
      </w:r>
      <w:bookmarkStart w:id="11" w:name="_Toc504747109"/>
      <w:bookmarkEnd w:id="9"/>
      <w:bookmarkEnd w:id="10"/>
      <w:r w:rsidR="00F85DF3" w:rsidRPr="003F6F12">
        <w:t xml:space="preserve">Die Regelungen dieser IT-Sicherheitsrichtlinie orientieren sich an den Empfehlungen </w:t>
      </w:r>
      <w:r w:rsidR="00F85DF3" w:rsidRPr="003F6F12">
        <w:br/>
        <w:t xml:space="preserve">des IT-Grundschutzes [1]. Zentrale Bedeutung besitzt hierbei der Baustein </w:t>
      </w:r>
      <w:r w:rsidR="00F85DF3">
        <w:t>NET.3.3 VPN.</w:t>
      </w:r>
    </w:p>
    <w:p w14:paraId="17544FA5" w14:textId="6D304648" w:rsidR="00F85DF3" w:rsidRDefault="00F85DF3" w:rsidP="00F85DF3">
      <w:pPr>
        <w:spacing w:after="240"/>
      </w:pPr>
      <w:r w:rsidRPr="003F6F12">
        <w:t xml:space="preserve">Nach dem neuen IT-Grundschutzkompendium wird eine Standard Absicherung </w:t>
      </w:r>
      <w:r w:rsidRPr="003F6F12">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p>
    <w:p w14:paraId="70052C38" w14:textId="77777777" w:rsidR="00F85DF3" w:rsidRDefault="00F85DF3" w:rsidP="00F85DF3">
      <w:pPr>
        <w:spacing w:after="240"/>
      </w:pPr>
    </w:p>
    <w:p w14:paraId="188028BD" w14:textId="77777777" w:rsidR="00F85DF3" w:rsidRDefault="00F85DF3" w:rsidP="00F85DF3">
      <w:pPr>
        <w:pStyle w:val="berschrift1"/>
      </w:pPr>
      <w:bookmarkStart w:id="12" w:name="_Toc41075642"/>
      <w:bookmarkStart w:id="13" w:name="_Toc41590817"/>
      <w:bookmarkStart w:id="14" w:name="_Toc75539490"/>
      <w:bookmarkStart w:id="15" w:name="_Toc11150599"/>
      <w:bookmarkStart w:id="16" w:name="_Toc97368737"/>
      <w:r w:rsidRPr="00AE6246">
        <w:t>Abgrenzung</w:t>
      </w:r>
      <w:bookmarkEnd w:id="12"/>
      <w:bookmarkEnd w:id="13"/>
      <w:bookmarkEnd w:id="14"/>
      <w:bookmarkEnd w:id="16"/>
      <w:r w:rsidRPr="00AE6246">
        <w:t xml:space="preserve"> </w:t>
      </w:r>
      <w:bookmarkEnd w:id="15"/>
    </w:p>
    <w:p w14:paraId="07A78C31" w14:textId="77777777" w:rsidR="00F85DF3" w:rsidRPr="003F6F12" w:rsidRDefault="00F85DF3" w:rsidP="00F85DF3">
      <w:pPr>
        <w:spacing w:after="0" w:line="240" w:lineRule="auto"/>
        <w:rPr>
          <w:sz w:val="6"/>
          <w:szCs w:val="6"/>
        </w:rPr>
      </w:pPr>
    </w:p>
    <w:p w14:paraId="41B9E9C0" w14:textId="77777777" w:rsidR="00F85DF3" w:rsidRPr="000F1170" w:rsidRDefault="00F85DF3" w:rsidP="00F85DF3">
      <w:pPr>
        <w:pStyle w:val="berschrift2"/>
        <w:rPr>
          <w:rFonts w:eastAsia="Times New Roman" w:cs="Times New Roman"/>
          <w:sz w:val="20"/>
          <w:szCs w:val="20"/>
        </w:rPr>
      </w:pPr>
      <w:bookmarkStart w:id="17" w:name="_Toc41075643"/>
      <w:bookmarkStart w:id="18" w:name="_Toc41590818"/>
      <w:bookmarkStart w:id="19" w:name="_Toc75539491"/>
      <w:bookmarkStart w:id="20" w:name="_Toc97368738"/>
      <w:r w:rsidRPr="000F1170">
        <w:t>Geltungsbereich</w:t>
      </w:r>
      <w:bookmarkEnd w:id="17"/>
      <w:bookmarkEnd w:id="18"/>
      <w:bookmarkEnd w:id="19"/>
      <w:bookmarkEnd w:id="20"/>
      <w:r w:rsidRPr="000F1170">
        <w:br/>
      </w:r>
    </w:p>
    <w:p w14:paraId="14493C33" w14:textId="77777777" w:rsidR="00F85DF3" w:rsidRDefault="00F85DF3" w:rsidP="00F85DF3">
      <w:pPr>
        <w:spacing w:after="240"/>
        <w:rPr>
          <w:i/>
          <w:color w:val="FF0000"/>
        </w:rPr>
      </w:pPr>
      <w:r w:rsidRPr="00974D17">
        <w:t>D</w:t>
      </w:r>
      <w:r>
        <w:t>ie</w:t>
      </w:r>
      <w:r w:rsidRPr="00974D17">
        <w:t xml:space="preserve"> vorliegende </w:t>
      </w:r>
      <w:r w:rsidRPr="00F004D3">
        <w:t xml:space="preserve">Richtlinie gilt für </w:t>
      </w:r>
      <w:r w:rsidRPr="009E1160">
        <w:t>alle i</w:t>
      </w:r>
      <w:r>
        <w:t>n der</w:t>
      </w:r>
      <w:r w:rsidRPr="009E1160">
        <w:t xml:space="preserve"> </w:t>
      </w:r>
      <w:r w:rsidRPr="005D591C">
        <w:rPr>
          <w:color w:val="FF0000"/>
        </w:rPr>
        <w:t xml:space="preserve">[Name der Behörde] </w:t>
      </w:r>
      <w:r>
        <w:t xml:space="preserve">eingesetzten Virtual </w:t>
      </w:r>
      <w:r>
        <w:br/>
        <w:t xml:space="preserve">Private Network (VPN) -Verbindungen. </w:t>
      </w:r>
      <w:r>
        <w:br/>
      </w:r>
      <w:bookmarkStart w:id="21" w:name="_Hlk39009001"/>
      <w:r>
        <w:br/>
      </w:r>
      <w:r w:rsidRPr="00A56DB9">
        <w:t xml:space="preserve">Das vorliegende Dokument gilt für jeglichen Umgang mit elektronischen Daten </w:t>
      </w:r>
      <w:r>
        <w:t xml:space="preserve">in der </w:t>
      </w:r>
      <w:r w:rsidRPr="005D591C">
        <w:rPr>
          <w:color w:val="FF0000"/>
        </w:rPr>
        <w:t>[Name der Behörde]</w:t>
      </w:r>
      <w:r>
        <w:t>.</w:t>
      </w:r>
      <w:r w:rsidRPr="00A56DB9">
        <w:rPr>
          <w:color w:val="FF0000"/>
        </w:rPr>
        <w:t xml:space="preserve"> </w:t>
      </w:r>
      <w:r w:rsidRPr="00A56DB9">
        <w:t>Daher ist diese Richtlinie bereits bei der Planung des Einsatzes von IT-Systemen und bei der Entwicklung von IT-Anwendungen als Grundlage heranzuziehen.</w:t>
      </w:r>
      <w:r>
        <w:br/>
      </w:r>
      <w:r w:rsidRPr="00A56DB9">
        <w:t xml:space="preserve"> </w:t>
      </w:r>
      <w:bookmarkEnd w:id="21"/>
    </w:p>
    <w:p w14:paraId="58973503" w14:textId="77777777" w:rsidR="00F85DF3" w:rsidRPr="000F1170" w:rsidRDefault="00F85DF3" w:rsidP="00F85DF3">
      <w:pPr>
        <w:pStyle w:val="berschrift2"/>
        <w:rPr>
          <w:rFonts w:eastAsia="Times New Roman" w:cs="Times New Roman"/>
          <w:sz w:val="20"/>
          <w:szCs w:val="20"/>
        </w:rPr>
      </w:pPr>
      <w:bookmarkStart w:id="22" w:name="_Toc41075644"/>
      <w:bookmarkStart w:id="23" w:name="_Toc41590819"/>
      <w:bookmarkStart w:id="24" w:name="_Toc75539492"/>
      <w:bookmarkStart w:id="25" w:name="_Toc97368739"/>
      <w:r w:rsidRPr="001E1FB0">
        <w:t>Modellierung</w:t>
      </w:r>
      <w:bookmarkEnd w:id="22"/>
      <w:r>
        <w:t>sabgrenzung</w:t>
      </w:r>
      <w:bookmarkEnd w:id="23"/>
      <w:bookmarkEnd w:id="24"/>
      <w:bookmarkEnd w:id="25"/>
      <w:r>
        <w:br/>
      </w:r>
    </w:p>
    <w:p w14:paraId="3BD98EAE" w14:textId="77777777" w:rsidR="00F85DF3" w:rsidRDefault="00F85DF3" w:rsidP="00F85DF3">
      <w:pPr>
        <w:spacing w:after="240"/>
      </w:pPr>
      <w:r>
        <w:t>Der Baustein ist auf alle Zielobjekte im Informationsverbund anzuwenden, bei denen ein Virtual Private Network (VPN) genutzt wird.</w:t>
      </w:r>
    </w:p>
    <w:p w14:paraId="244373D7" w14:textId="77777777" w:rsidR="00F85DF3" w:rsidRDefault="00F85DF3" w:rsidP="00F85DF3">
      <w:pPr>
        <w:spacing w:after="240"/>
        <w:rPr>
          <w:i/>
        </w:rPr>
      </w:pPr>
      <w:r>
        <w:t>Dieser Baustein betrachtet die verschlüsselte Kommunikation über ein VPN überwiegend aus der Sicht des IT-Betriebs und gibt Hinweise für Administratoren, wie VPNs einzusetzen sind.n kann. Vor allem die Bausteine CON.1 Kryptokonzept, NET.1.1 Netzarchitektur und -design und OPS.1.2.5 Fernwartung sind zusätzlich zu beachten.</w:t>
      </w:r>
    </w:p>
    <w:p w14:paraId="079DB89A" w14:textId="4ABFD5A6" w:rsidR="008E086B" w:rsidRDefault="008E086B" w:rsidP="00F85DF3">
      <w:pPr>
        <w:spacing w:after="240"/>
        <w:ind w:right="-144"/>
      </w:pPr>
      <w:r>
        <w:br w:type="page"/>
      </w:r>
    </w:p>
    <w:p w14:paraId="48BFAAA9" w14:textId="77777777" w:rsidR="006676E5" w:rsidRPr="006651A9" w:rsidRDefault="006676E5" w:rsidP="006676E5">
      <w:pPr>
        <w:pStyle w:val="berschrift1"/>
      </w:pPr>
      <w:bookmarkStart w:id="26" w:name="_Toc44677863"/>
      <w:bookmarkStart w:id="27" w:name="_Toc97368740"/>
      <w:r w:rsidRPr="00914EF2">
        <w:t xml:space="preserve">Zielsetzung </w:t>
      </w:r>
      <w:r w:rsidRPr="006651A9">
        <w:t>und Zielgruppe</w:t>
      </w:r>
      <w:bookmarkEnd w:id="26"/>
      <w:bookmarkEnd w:id="27"/>
    </w:p>
    <w:bookmarkEnd w:id="11"/>
    <w:p w14:paraId="5700EA22" w14:textId="77777777" w:rsidR="00F85DF3" w:rsidRPr="009E1160" w:rsidRDefault="00F85DF3" w:rsidP="00F85DF3">
      <w:pPr>
        <w:spacing w:after="240"/>
      </w:pPr>
      <w:r w:rsidRPr="001A7400">
        <w:t xml:space="preserve">Durch diese IT-Sicherheitsrichtlinie </w:t>
      </w:r>
      <w:r>
        <w:t xml:space="preserve">wird </w:t>
      </w:r>
      <w:r w:rsidRPr="001A7400">
        <w:t xml:space="preserve">der </w:t>
      </w:r>
      <w:r w:rsidRPr="00A91078">
        <w:t xml:space="preserve">Einsatz von </w:t>
      </w:r>
      <w:bookmarkStart w:id="28" w:name="BausteinName3"/>
      <w:bookmarkEnd w:id="28"/>
      <w:r w:rsidRPr="00A91078">
        <w:t xml:space="preserve">Virtual </w:t>
      </w:r>
      <w:r>
        <w:t xml:space="preserve">Private Networks (VPNs) </w:t>
      </w:r>
      <w:r>
        <w:rPr>
          <w:color w:val="FF0000"/>
        </w:rPr>
        <w:t>in der</w:t>
      </w:r>
      <w:r w:rsidRPr="00A2635E">
        <w:rPr>
          <w:color w:val="FF0000"/>
        </w:rPr>
        <w:t xml:space="preserve"> </w:t>
      </w:r>
      <w:r w:rsidRPr="005D591C">
        <w:rPr>
          <w:color w:val="FF0000"/>
        </w:rPr>
        <w:t>[Name der Behörde]</w:t>
      </w:r>
      <w:r>
        <w:t xml:space="preserve"> </w:t>
      </w:r>
      <w:r w:rsidRPr="00DA4B4D">
        <w:t>geregelt. Sie gibt entsprechende organisatorische und tech</w:t>
      </w:r>
      <w:r>
        <w:t>-</w:t>
      </w:r>
      <w:r w:rsidRPr="00DA4B4D">
        <w:t>nische Regelungen zum Schut</w:t>
      </w:r>
      <w:r w:rsidRPr="001A7400">
        <w:t xml:space="preserve">z der Informationen vor, die auf </w:t>
      </w:r>
      <w:r>
        <w:t>den IT-Netzen des</w:t>
      </w:r>
      <w:r w:rsidRPr="009E1160">
        <w:t xml:space="preserve"> </w:t>
      </w:r>
      <w:r>
        <w:br/>
      </w:r>
      <w:r w:rsidRPr="005D591C">
        <w:rPr>
          <w:color w:val="FF0000"/>
        </w:rPr>
        <w:t>[Name der Behörde]</w:t>
      </w:r>
      <w:r>
        <w:t xml:space="preserve"> </w:t>
      </w:r>
      <w:r w:rsidRPr="009E1160">
        <w:t>gespeichert, verarbeitet und übertragen werden.</w:t>
      </w:r>
    </w:p>
    <w:p w14:paraId="59230041" w14:textId="77777777" w:rsidR="00F85DF3" w:rsidRDefault="00F85DF3" w:rsidP="00F85DF3">
      <w:pPr>
        <w:spacing w:after="240"/>
      </w:pPr>
      <w:r w:rsidRPr="009E1160">
        <w:t xml:space="preserve">Diese Regelungen gelten für alle Beschäftigten des </w:t>
      </w:r>
      <w:r w:rsidRPr="005D591C">
        <w:rPr>
          <w:color w:val="FF0000"/>
        </w:rPr>
        <w:t>[Name der Behörde]</w:t>
      </w:r>
      <w:r w:rsidRPr="009E1160">
        <w:t xml:space="preserve">, sowie für </w:t>
      </w:r>
      <w:r>
        <w:br/>
      </w:r>
      <w:r w:rsidRPr="009E1160">
        <w:t xml:space="preserve">Beschäftigte anderer Behörden, die zum </w:t>
      </w:r>
      <w:r w:rsidRPr="005D591C">
        <w:rPr>
          <w:color w:val="FF0000"/>
        </w:rPr>
        <w:t>[Name der Behörde]</w:t>
      </w:r>
      <w:r>
        <w:t xml:space="preserve"> </w:t>
      </w:r>
      <w:r w:rsidRPr="009E1160">
        <w:t xml:space="preserve">abgeordnet sind und für andere Personen, die z.B. im Rahmen eines Praktikums oder Referendariates </w:t>
      </w:r>
      <w:r>
        <w:t xml:space="preserve">oder als </w:t>
      </w:r>
      <w:r>
        <w:br/>
        <w:t xml:space="preserve">Externer Mitarbeiter </w:t>
      </w:r>
      <w:r w:rsidRPr="009E1160">
        <w:t xml:space="preserve">im </w:t>
      </w:r>
      <w:r w:rsidRPr="005D591C">
        <w:rPr>
          <w:color w:val="FF0000"/>
        </w:rPr>
        <w:t>[Name der Behörde]</w:t>
      </w:r>
      <w:r>
        <w:t xml:space="preserve"> </w:t>
      </w:r>
      <w:r w:rsidRPr="009E1160">
        <w:t>tätig sind.</w:t>
      </w:r>
    </w:p>
    <w:p w14:paraId="2ECD98A7" w14:textId="77777777" w:rsidR="00F85DF3" w:rsidRDefault="00F85DF3" w:rsidP="00F85DF3">
      <w:pPr>
        <w:spacing w:after="240"/>
        <w:rPr>
          <w:i/>
        </w:rPr>
      </w:pPr>
    </w:p>
    <w:p w14:paraId="20660CBF" w14:textId="77777777" w:rsidR="00F85DF3" w:rsidRPr="009E1160" w:rsidRDefault="00F85DF3" w:rsidP="00F85DF3">
      <w:pPr>
        <w:spacing w:after="240"/>
        <w:rPr>
          <w:i/>
        </w:rPr>
      </w:pPr>
    </w:p>
    <w:p w14:paraId="0603B935" w14:textId="77777777" w:rsidR="00F85DF3" w:rsidRPr="00914EF2" w:rsidRDefault="00F85DF3" w:rsidP="00F85DF3">
      <w:pPr>
        <w:pStyle w:val="berschrift1"/>
      </w:pPr>
      <w:bookmarkStart w:id="29" w:name="_Toc75539494"/>
      <w:bookmarkStart w:id="30" w:name="_Toc97368741"/>
      <w:r w:rsidRPr="00914EF2">
        <w:t>Zugrundeliegende Schutzbedarfe</w:t>
      </w:r>
      <w:bookmarkEnd w:id="29"/>
      <w:bookmarkEnd w:id="30"/>
    </w:p>
    <w:p w14:paraId="57E4D41C" w14:textId="77777777" w:rsidR="00F85DF3" w:rsidRDefault="00F85DF3" w:rsidP="00F85DF3">
      <w:pPr>
        <w:spacing w:after="240"/>
      </w:pPr>
      <w:r>
        <w:rPr>
          <w:kern w:val="0"/>
          <w:lang w:eastAsia="en-US"/>
        </w:rPr>
        <w:br/>
      </w:r>
      <w:r w:rsidRPr="00ED1CA7">
        <w:t>Bei eine</w:t>
      </w:r>
      <w:r>
        <w:t>m</w:t>
      </w:r>
      <w:r w:rsidRPr="00ED1CA7">
        <w:t xml:space="preserve"> </w:t>
      </w:r>
      <w:r>
        <w:t xml:space="preserve">Virtual Private Network (VPN) </w:t>
      </w:r>
      <w:r w:rsidRPr="00ED1CA7">
        <w:t xml:space="preserve">handelt es </w:t>
      </w:r>
      <w:r>
        <w:t>immer um einen höheren Schutz-</w:t>
      </w:r>
      <w:r>
        <w:br/>
        <w:t xml:space="preserve">bedarf bezüglich Integrität und Vertraulichkkeit. Der Schutzbredarf der Verfügbarkeit </w:t>
      </w:r>
      <w:r>
        <w:br/>
        <w:t>ist vom konkreten Einsatzscenario abhängig.</w:t>
      </w:r>
    </w:p>
    <w:p w14:paraId="5F1FB4C7" w14:textId="470669AD" w:rsidR="00952CA0" w:rsidRPr="00341293" w:rsidRDefault="00952CA0" w:rsidP="00952CA0">
      <w:pPr>
        <w:spacing w:before="120" w:after="240"/>
        <w:ind w:left="641" w:hanging="357"/>
        <w:rPr>
          <w:color w:val="FF0000"/>
        </w:rPr>
      </w:pPr>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31" w:name="ANFANG"/>
      <w:bookmarkStart w:id="32" w:name="BausteinName4"/>
      <w:bookmarkEnd w:id="31"/>
      <w:bookmarkEnd w:id="32"/>
    </w:p>
    <w:p w14:paraId="1FBA37AD" w14:textId="77777777" w:rsidR="00F85DF3" w:rsidRDefault="00F85DF3" w:rsidP="00F85DF3">
      <w:pPr>
        <w:pStyle w:val="berschrift1"/>
      </w:pPr>
      <w:bookmarkStart w:id="33" w:name="_Toc75480461"/>
      <w:bookmarkStart w:id="34" w:name="_Toc75539495"/>
      <w:bookmarkStart w:id="35" w:name="_Toc97368742"/>
      <w:r>
        <w:t>Anforderungen aus dem Baustein NET.3.3</w:t>
      </w:r>
      <w:bookmarkEnd w:id="33"/>
      <w:bookmarkEnd w:id="34"/>
      <w:bookmarkEnd w:id="35"/>
    </w:p>
    <w:p w14:paraId="45F69FE5" w14:textId="5C7AD995" w:rsidR="00F85DF3" w:rsidRDefault="00F85DF3" w:rsidP="00F85DF3">
      <w:pPr>
        <w:pStyle w:val="berschrift2"/>
      </w:pPr>
      <w:bookmarkStart w:id="36" w:name="_Toc75480462"/>
      <w:bookmarkStart w:id="37" w:name="_Toc75539496"/>
      <w:bookmarkStart w:id="38" w:name="_Toc97368743"/>
      <w:r>
        <w:t xml:space="preserve">Planung des VPN-Einsatzes </w:t>
      </w:r>
      <w:r w:rsidR="00EC3480">
        <w:t xml:space="preserve">(B) </w:t>
      </w:r>
      <w:r>
        <w:t>[A1]</w:t>
      </w:r>
      <w:bookmarkEnd w:id="36"/>
      <w:bookmarkEnd w:id="37"/>
      <w:bookmarkEnd w:id="38"/>
    </w:p>
    <w:p w14:paraId="2160E8F0" w14:textId="77777777" w:rsidR="00F85DF3" w:rsidRDefault="00F85DF3" w:rsidP="00F85DF3">
      <w:pPr>
        <w:suppressAutoHyphens/>
        <w:spacing w:after="240"/>
        <w:ind w:left="720"/>
        <w:rPr>
          <w:color w:val="000000" w:themeColor="text1"/>
        </w:rPr>
      </w:pPr>
    </w:p>
    <w:p w14:paraId="1DD50360" w14:textId="77777777" w:rsidR="00F85DF3" w:rsidRPr="0083049A" w:rsidRDefault="00F85DF3" w:rsidP="00F85DF3">
      <w:pPr>
        <w:pStyle w:val="Listenabsatz"/>
        <w:numPr>
          <w:ilvl w:val="0"/>
          <w:numId w:val="11"/>
        </w:numPr>
        <w:spacing w:after="0"/>
        <w:ind w:left="709" w:hanging="709"/>
      </w:pPr>
      <w:bookmarkStart w:id="39" w:name="A1a1"/>
      <w:bookmarkEnd w:id="39"/>
      <w:r>
        <w:t>Die Einführung eines VPN MUSS sorgfältig geplant werden.</w:t>
      </w:r>
    </w:p>
    <w:p w14:paraId="0FEF3898" w14:textId="77777777" w:rsidR="00F85DF3" w:rsidRDefault="00F85DF3" w:rsidP="00F85DF3">
      <w:pPr>
        <w:pStyle w:val="Listenabsatz"/>
        <w:spacing w:after="0"/>
      </w:pPr>
    </w:p>
    <w:p w14:paraId="675AD3F7"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2282A624"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2C6CC7" w14:textId="21FD7D1F" w:rsidR="00F85DF3"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1F2CC4" w:rsidRPr="005B4E23" w14:paraId="32A371A4" w14:textId="77777777" w:rsidTr="00A9334D">
        <w:trPr>
          <w:trHeight w:val="205"/>
        </w:trPr>
        <w:tc>
          <w:tcPr>
            <w:tcW w:w="8356" w:type="dxa"/>
            <w:shd w:val="clear" w:color="auto" w:fill="EEECE1" w:themeFill="background2"/>
          </w:tcPr>
          <w:p w14:paraId="422F7B8C" w14:textId="77777777" w:rsidR="001F2CC4" w:rsidRPr="005B4E23" w:rsidRDefault="001F2CC4" w:rsidP="001F2CC4">
            <w:pPr>
              <w:suppressAutoHyphens/>
              <w:spacing w:before="120" w:after="120"/>
            </w:pPr>
            <w:bookmarkStart w:id="40" w:name="A1a2"/>
            <w:bookmarkEnd w:id="40"/>
            <w:r>
              <w:t>Umsetzung:  JA / TEILWEISE / NEIN / ENTBEHRLICH</w:t>
            </w:r>
          </w:p>
        </w:tc>
      </w:tr>
      <w:tr w:rsidR="001F2CC4" w:rsidRPr="00CC02C2" w14:paraId="41B56BC4" w14:textId="77777777" w:rsidTr="00A9334D">
        <w:tc>
          <w:tcPr>
            <w:tcW w:w="8356" w:type="dxa"/>
          </w:tcPr>
          <w:p w14:paraId="434B7ADE" w14:textId="77777777" w:rsidR="001F2CC4" w:rsidRPr="00CC02C2" w:rsidRDefault="001F2CC4" w:rsidP="00A9334D">
            <w:pPr>
              <w:suppressAutoHyphens/>
              <w:spacing w:before="120" w:after="120"/>
              <w:rPr>
                <w:color w:val="000000" w:themeColor="text1"/>
              </w:rPr>
            </w:pPr>
            <w:r>
              <w:rPr>
                <w:color w:val="000000" w:themeColor="text1"/>
              </w:rPr>
              <w:t>Text Ihrer aktuellen Umsetzung xxx</w:t>
            </w:r>
          </w:p>
        </w:tc>
      </w:tr>
    </w:tbl>
    <w:p w14:paraId="67F4253A" w14:textId="77777777" w:rsidR="001F2CC4" w:rsidRDefault="001F2CC4" w:rsidP="001F2CC4">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1F2CC4" w14:paraId="21D95945" w14:textId="77777777" w:rsidTr="00A9334D">
        <w:tc>
          <w:tcPr>
            <w:tcW w:w="8340" w:type="dxa"/>
            <w:shd w:val="clear" w:color="auto" w:fill="C6D9F1" w:themeFill="text2" w:themeFillTint="33"/>
          </w:tcPr>
          <w:p w14:paraId="1C4518E9" w14:textId="77777777" w:rsidR="001F2CC4" w:rsidRDefault="001F2CC4" w:rsidP="00A9334D">
            <w:pPr>
              <w:spacing w:before="60" w:after="60"/>
              <w:rPr>
                <w:color w:val="000000" w:themeColor="text1"/>
              </w:rPr>
            </w:pPr>
            <w:r>
              <w:rPr>
                <w:color w:val="000000" w:themeColor="text1"/>
              </w:rPr>
              <w:t>Einspruch - diese Anforderung soll nicht aufgenommen werden!</w:t>
            </w:r>
          </w:p>
        </w:tc>
      </w:tr>
      <w:tr w:rsidR="001F2CC4" w14:paraId="51BC6D9F" w14:textId="77777777" w:rsidTr="00A9334D">
        <w:tc>
          <w:tcPr>
            <w:tcW w:w="8340" w:type="dxa"/>
            <w:shd w:val="clear" w:color="auto" w:fill="FFFFFF" w:themeFill="background1"/>
          </w:tcPr>
          <w:p w14:paraId="2A426F81" w14:textId="77777777" w:rsidR="001F2CC4" w:rsidRDefault="001F2CC4" w:rsidP="00A9334D">
            <w:pPr>
              <w:spacing w:before="60" w:after="60"/>
              <w:rPr>
                <w:color w:val="000000" w:themeColor="text1"/>
              </w:rPr>
            </w:pPr>
            <w:r>
              <w:rPr>
                <w:color w:val="000000" w:themeColor="text1"/>
              </w:rPr>
              <w:t>Begründung der Fachseite:</w:t>
            </w:r>
          </w:p>
        </w:tc>
      </w:tr>
    </w:tbl>
    <w:p w14:paraId="44C64AB9" w14:textId="77777777" w:rsidR="001F2CC4" w:rsidRPr="00CC02C2" w:rsidRDefault="001F2CC4" w:rsidP="001F2CC4">
      <w:pPr>
        <w:suppressAutoHyphens/>
        <w:spacing w:after="240"/>
        <w:ind w:left="720"/>
        <w:rPr>
          <w:color w:val="000000" w:themeColor="text1"/>
        </w:rPr>
      </w:pPr>
    </w:p>
    <w:p w14:paraId="50213DB8" w14:textId="77777777" w:rsidR="00F85DF3" w:rsidRPr="0083049A" w:rsidRDefault="00F85DF3" w:rsidP="00F85DF3">
      <w:pPr>
        <w:pStyle w:val="Listenabsatz"/>
        <w:numPr>
          <w:ilvl w:val="0"/>
          <w:numId w:val="11"/>
        </w:numPr>
        <w:spacing w:after="0"/>
        <w:ind w:left="709" w:hanging="709"/>
      </w:pPr>
      <w:r>
        <w:t>Dabei MÜSSEN die Verantwortlichkeiten für den VPN-Betrieb festgelegt werden.</w:t>
      </w:r>
    </w:p>
    <w:p w14:paraId="264998D5" w14:textId="77777777" w:rsidR="00F85DF3" w:rsidRDefault="00F85DF3" w:rsidP="00F85DF3">
      <w:pPr>
        <w:pStyle w:val="Listenabsatz"/>
        <w:spacing w:after="0"/>
      </w:pPr>
    </w:p>
    <w:p w14:paraId="7078E6D0"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693BA5AF"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50089C"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54676FFA" w14:textId="77777777" w:rsidTr="001F2CC4">
        <w:trPr>
          <w:trHeight w:val="205"/>
        </w:trPr>
        <w:tc>
          <w:tcPr>
            <w:tcW w:w="8356" w:type="dxa"/>
            <w:shd w:val="clear" w:color="auto" w:fill="EEECE1" w:themeFill="background2"/>
          </w:tcPr>
          <w:p w14:paraId="096720F1" w14:textId="77777777" w:rsidR="00F85DF3" w:rsidRPr="005B4E23" w:rsidRDefault="00F85DF3" w:rsidP="001F2CC4">
            <w:pPr>
              <w:suppressAutoHyphens/>
              <w:spacing w:before="120" w:after="120"/>
            </w:pPr>
            <w:r>
              <w:t>Umsetzung:  JA / TEILWEISE / NEIN / ENTBEHRLICH</w:t>
            </w:r>
          </w:p>
        </w:tc>
      </w:tr>
      <w:tr w:rsidR="00F85DF3" w:rsidRPr="00CC02C2" w14:paraId="68DDABE6" w14:textId="77777777" w:rsidTr="001F2CC4">
        <w:tc>
          <w:tcPr>
            <w:tcW w:w="8356" w:type="dxa"/>
          </w:tcPr>
          <w:p w14:paraId="1F3FAD07" w14:textId="77777777" w:rsidR="00F85DF3" w:rsidRPr="001F2CC4" w:rsidRDefault="00F85DF3" w:rsidP="001F2CC4">
            <w:pPr>
              <w:suppressAutoHyphens/>
              <w:spacing w:before="120" w:after="120"/>
            </w:pPr>
            <w:bookmarkStart w:id="41" w:name="A1u2"/>
            <w:bookmarkEnd w:id="41"/>
            <w:r w:rsidRPr="001F2CC4">
              <w:t>Text Ihrer aktuellen Umsetzung xxx</w:t>
            </w:r>
          </w:p>
        </w:tc>
      </w:tr>
    </w:tbl>
    <w:p w14:paraId="1B1885E7" w14:textId="77777777" w:rsidR="00F85DF3" w:rsidRPr="001D7F27" w:rsidRDefault="00F85DF3" w:rsidP="001D7F27">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1C4B13CC" w14:textId="77777777" w:rsidTr="001F2CC4">
        <w:tc>
          <w:tcPr>
            <w:tcW w:w="8340" w:type="dxa"/>
            <w:shd w:val="clear" w:color="auto" w:fill="C6D9F1" w:themeFill="text2" w:themeFillTint="33"/>
          </w:tcPr>
          <w:p w14:paraId="16D59F40" w14:textId="77777777" w:rsidR="00F85DF3" w:rsidRPr="001F2CC4" w:rsidRDefault="00F85DF3" w:rsidP="001F2CC4">
            <w:pPr>
              <w:suppressAutoHyphens/>
              <w:spacing w:before="120" w:after="120" w:line="240" w:lineRule="auto"/>
            </w:pPr>
            <w:r w:rsidRPr="001F2CC4">
              <w:t>Einspruch - diese Anforderung soll nicht aufgenommen werden!</w:t>
            </w:r>
          </w:p>
        </w:tc>
      </w:tr>
      <w:tr w:rsidR="00F85DF3" w14:paraId="39F2270F" w14:textId="77777777" w:rsidTr="001F2CC4">
        <w:tc>
          <w:tcPr>
            <w:tcW w:w="8340" w:type="dxa"/>
            <w:shd w:val="clear" w:color="auto" w:fill="FFFFFF" w:themeFill="background1"/>
          </w:tcPr>
          <w:p w14:paraId="07433FC5" w14:textId="77777777" w:rsidR="00F85DF3" w:rsidRPr="001F2CC4" w:rsidRDefault="00F85DF3" w:rsidP="001F2CC4">
            <w:pPr>
              <w:suppressAutoHyphens/>
              <w:spacing w:before="120" w:after="120" w:line="240" w:lineRule="auto"/>
            </w:pPr>
            <w:r w:rsidRPr="001F2CC4">
              <w:t>Begründung der Fachseite:</w:t>
            </w:r>
          </w:p>
        </w:tc>
      </w:tr>
    </w:tbl>
    <w:p w14:paraId="19D130A9" w14:textId="77777777" w:rsidR="00F85DF3" w:rsidRPr="00CC02C2" w:rsidRDefault="00F85DF3" w:rsidP="00F85DF3">
      <w:pPr>
        <w:suppressAutoHyphens/>
        <w:spacing w:after="240"/>
        <w:ind w:left="720"/>
        <w:rPr>
          <w:color w:val="000000" w:themeColor="text1"/>
        </w:rPr>
      </w:pPr>
    </w:p>
    <w:p w14:paraId="09447E71" w14:textId="77777777" w:rsidR="00F85DF3" w:rsidRPr="0083049A" w:rsidRDefault="00F85DF3" w:rsidP="00F85DF3">
      <w:pPr>
        <w:pStyle w:val="Listenabsatz"/>
        <w:numPr>
          <w:ilvl w:val="0"/>
          <w:numId w:val="11"/>
        </w:numPr>
        <w:spacing w:after="0"/>
        <w:ind w:left="709" w:hanging="709"/>
      </w:pPr>
      <w:bookmarkStart w:id="42" w:name="A1a3"/>
      <w:bookmarkEnd w:id="42"/>
      <w:r>
        <w:t xml:space="preserve">Es MÜSSEN für das VPN zudem Benutzergruppen und deren Berechtigungen </w:t>
      </w:r>
      <w:r>
        <w:br/>
        <w:t>geplant werden.</w:t>
      </w:r>
    </w:p>
    <w:p w14:paraId="23B36DA0" w14:textId="77777777" w:rsidR="00F85DF3" w:rsidRDefault="00F85DF3" w:rsidP="00F85DF3">
      <w:pPr>
        <w:pStyle w:val="Listenabsatz"/>
        <w:spacing w:after="0"/>
      </w:pPr>
    </w:p>
    <w:p w14:paraId="35814BEC"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3C4A6A70"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E20C07" w14:textId="77777777" w:rsidR="00F85DF3"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33F42B01" w14:textId="77777777" w:rsidR="00F85DF3" w:rsidRDefault="00F85DF3" w:rsidP="00F85DF3">
      <w:pPr>
        <w:pStyle w:val="Listenabsatz"/>
        <w:spacing w:after="240"/>
        <w:rPr>
          <w:color w:val="FF0000"/>
        </w:rPr>
      </w:pPr>
    </w:p>
    <w:p w14:paraId="3922A3A0" w14:textId="77777777" w:rsidR="00F85DF3" w:rsidRPr="001F352F" w:rsidRDefault="00F85DF3" w:rsidP="00F85DF3">
      <w:pPr>
        <w:pStyle w:val="Listenabsatz"/>
        <w:spacing w:after="240"/>
        <w:rPr>
          <w:color w:val="FF000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7793583F" w14:textId="77777777" w:rsidTr="001F2CC4">
        <w:trPr>
          <w:trHeight w:val="205"/>
        </w:trPr>
        <w:tc>
          <w:tcPr>
            <w:tcW w:w="8356" w:type="dxa"/>
            <w:shd w:val="clear" w:color="auto" w:fill="EEECE1" w:themeFill="background2"/>
          </w:tcPr>
          <w:p w14:paraId="00EBF7F0" w14:textId="77777777" w:rsidR="00F85DF3" w:rsidRPr="005B4E23" w:rsidRDefault="00F85DF3" w:rsidP="003B2F76">
            <w:pPr>
              <w:suppressAutoHyphens/>
              <w:spacing w:before="120" w:after="120"/>
            </w:pPr>
            <w:r>
              <w:t>Umsetzung:  JA / TEILWEISE / NEIN / ENTBEHRLICH</w:t>
            </w:r>
          </w:p>
        </w:tc>
      </w:tr>
      <w:tr w:rsidR="00F85DF3" w:rsidRPr="00CC02C2" w14:paraId="1B37E28A" w14:textId="77777777" w:rsidTr="001F2CC4">
        <w:tc>
          <w:tcPr>
            <w:tcW w:w="8356" w:type="dxa"/>
          </w:tcPr>
          <w:p w14:paraId="6AAD7394" w14:textId="77777777" w:rsidR="00F85DF3" w:rsidRPr="00CC02C2" w:rsidRDefault="00F85DF3" w:rsidP="003B2F76">
            <w:pPr>
              <w:suppressAutoHyphens/>
              <w:spacing w:before="120" w:after="120"/>
              <w:rPr>
                <w:color w:val="000000" w:themeColor="text1"/>
              </w:rPr>
            </w:pPr>
            <w:bookmarkStart w:id="43" w:name="A1u3"/>
            <w:bookmarkEnd w:id="43"/>
            <w:r>
              <w:rPr>
                <w:color w:val="000000" w:themeColor="text1"/>
              </w:rPr>
              <w:t>Text Ihrer aktuellen Umsetzung xxx</w:t>
            </w:r>
          </w:p>
        </w:tc>
      </w:tr>
    </w:tbl>
    <w:p w14:paraId="49FA7F94"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72B9B290" w14:textId="77777777" w:rsidTr="001F2CC4">
        <w:tc>
          <w:tcPr>
            <w:tcW w:w="8340" w:type="dxa"/>
            <w:shd w:val="clear" w:color="auto" w:fill="C6D9F1" w:themeFill="text2" w:themeFillTint="33"/>
          </w:tcPr>
          <w:p w14:paraId="29FD3A7E"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0E5B93B1" w14:textId="77777777" w:rsidTr="001F2CC4">
        <w:tc>
          <w:tcPr>
            <w:tcW w:w="8340" w:type="dxa"/>
            <w:shd w:val="clear" w:color="auto" w:fill="FFFFFF" w:themeFill="background1"/>
          </w:tcPr>
          <w:p w14:paraId="59042064" w14:textId="77777777" w:rsidR="00F85DF3" w:rsidRDefault="00F85DF3" w:rsidP="003B2F76">
            <w:pPr>
              <w:spacing w:before="60" w:after="60"/>
              <w:rPr>
                <w:color w:val="000000" w:themeColor="text1"/>
              </w:rPr>
            </w:pPr>
            <w:r>
              <w:rPr>
                <w:color w:val="000000" w:themeColor="text1"/>
              </w:rPr>
              <w:t>Begründung der Fachseite:</w:t>
            </w:r>
          </w:p>
        </w:tc>
      </w:tr>
    </w:tbl>
    <w:p w14:paraId="6A3DAE56" w14:textId="77777777" w:rsidR="00F85DF3" w:rsidRPr="00CC02C2" w:rsidRDefault="00F85DF3" w:rsidP="00F85DF3">
      <w:pPr>
        <w:suppressAutoHyphens/>
        <w:spacing w:after="240"/>
        <w:ind w:left="720"/>
        <w:rPr>
          <w:color w:val="000000" w:themeColor="text1"/>
        </w:rPr>
      </w:pPr>
    </w:p>
    <w:p w14:paraId="5B560C8E" w14:textId="77777777" w:rsidR="00F85DF3" w:rsidRPr="0083049A" w:rsidRDefault="00F85DF3" w:rsidP="00F85DF3">
      <w:pPr>
        <w:pStyle w:val="Listenabsatz"/>
        <w:numPr>
          <w:ilvl w:val="0"/>
          <w:numId w:val="11"/>
        </w:numPr>
        <w:spacing w:after="0"/>
        <w:ind w:left="709" w:hanging="709"/>
      </w:pPr>
      <w:bookmarkStart w:id="44" w:name="A1a4"/>
      <w:bookmarkEnd w:id="44"/>
      <w:r>
        <w:t>Ebenso MUSS definiert werden, wie erteilte, geänderte oder entzogene Zugriffs-</w:t>
      </w:r>
      <w:r>
        <w:br/>
        <w:t>berechtigungen zu dokumentieren sind.</w:t>
      </w:r>
    </w:p>
    <w:p w14:paraId="0F2C9255" w14:textId="77777777" w:rsidR="00F85DF3" w:rsidRDefault="00F85DF3" w:rsidP="00F85DF3">
      <w:pPr>
        <w:pStyle w:val="Listenabsatz"/>
        <w:spacing w:after="0"/>
      </w:pPr>
    </w:p>
    <w:p w14:paraId="3BF68C30"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7C6CE7F3"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0B3F4C"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6A33E9C1" w14:textId="77777777" w:rsidTr="001F2CC4">
        <w:trPr>
          <w:trHeight w:val="205"/>
        </w:trPr>
        <w:tc>
          <w:tcPr>
            <w:tcW w:w="8356" w:type="dxa"/>
            <w:shd w:val="clear" w:color="auto" w:fill="EEECE1" w:themeFill="background2"/>
          </w:tcPr>
          <w:p w14:paraId="3F8847B6" w14:textId="77777777" w:rsidR="00F85DF3" w:rsidRPr="005B4E23" w:rsidRDefault="00F85DF3" w:rsidP="003B2F76">
            <w:pPr>
              <w:suppressAutoHyphens/>
              <w:spacing w:before="120" w:after="120"/>
            </w:pPr>
            <w:r>
              <w:t>Umsetzung:  JA / TEILWEISE / NEIN / ENTBEHRLICH</w:t>
            </w:r>
          </w:p>
        </w:tc>
      </w:tr>
      <w:tr w:rsidR="00F85DF3" w:rsidRPr="00CC02C2" w14:paraId="3E7349FD" w14:textId="77777777" w:rsidTr="001F2CC4">
        <w:tc>
          <w:tcPr>
            <w:tcW w:w="8356" w:type="dxa"/>
          </w:tcPr>
          <w:p w14:paraId="649B8CBE" w14:textId="77777777" w:rsidR="00F85DF3" w:rsidRPr="00CC02C2" w:rsidRDefault="00F85DF3" w:rsidP="003B2F76">
            <w:pPr>
              <w:suppressAutoHyphens/>
              <w:spacing w:before="120" w:after="120"/>
              <w:rPr>
                <w:color w:val="000000" w:themeColor="text1"/>
              </w:rPr>
            </w:pPr>
            <w:bookmarkStart w:id="45" w:name="A1u4"/>
            <w:bookmarkEnd w:id="45"/>
            <w:r>
              <w:rPr>
                <w:color w:val="000000" w:themeColor="text1"/>
              </w:rPr>
              <w:t>Text Ihrer aktuellen Umsetzung xxx</w:t>
            </w:r>
          </w:p>
        </w:tc>
      </w:tr>
    </w:tbl>
    <w:p w14:paraId="67EA3724"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311A3752" w14:textId="77777777" w:rsidTr="001F2CC4">
        <w:tc>
          <w:tcPr>
            <w:tcW w:w="8340" w:type="dxa"/>
            <w:shd w:val="clear" w:color="auto" w:fill="C6D9F1" w:themeFill="text2" w:themeFillTint="33"/>
          </w:tcPr>
          <w:p w14:paraId="1F523DD1"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1C393FBD" w14:textId="77777777" w:rsidTr="001F2CC4">
        <w:tc>
          <w:tcPr>
            <w:tcW w:w="8340" w:type="dxa"/>
            <w:shd w:val="clear" w:color="auto" w:fill="FFFFFF" w:themeFill="background1"/>
          </w:tcPr>
          <w:p w14:paraId="55C907B3" w14:textId="77777777" w:rsidR="00F85DF3" w:rsidRDefault="00F85DF3" w:rsidP="003B2F76">
            <w:pPr>
              <w:spacing w:before="60" w:after="60"/>
              <w:rPr>
                <w:color w:val="000000" w:themeColor="text1"/>
              </w:rPr>
            </w:pPr>
            <w:r>
              <w:rPr>
                <w:color w:val="000000" w:themeColor="text1"/>
              </w:rPr>
              <w:t>Begründung der Fachseite:</w:t>
            </w:r>
          </w:p>
        </w:tc>
      </w:tr>
    </w:tbl>
    <w:p w14:paraId="5B4EE3BD" w14:textId="77777777" w:rsidR="00F85DF3" w:rsidRPr="00E126C7" w:rsidRDefault="00F85DF3" w:rsidP="00F85DF3">
      <w:pPr>
        <w:pStyle w:val="Aufzhlungeinfach"/>
        <w:numPr>
          <w:ilvl w:val="0"/>
          <w:numId w:val="0"/>
        </w:numPr>
        <w:spacing w:before="480" w:after="0" w:line="240" w:lineRule="auto"/>
        <w:ind w:left="714" w:hanging="357"/>
      </w:pPr>
    </w:p>
    <w:p w14:paraId="7C83BEB2" w14:textId="2A6104DE" w:rsidR="00F85DF3" w:rsidRDefault="00F85DF3" w:rsidP="00F85DF3">
      <w:pPr>
        <w:pStyle w:val="berschrift2"/>
      </w:pPr>
      <w:bookmarkStart w:id="46" w:name="A2"/>
      <w:bookmarkStart w:id="47" w:name="_Toc75480463"/>
      <w:bookmarkStart w:id="48" w:name="_Toc75539497"/>
      <w:bookmarkStart w:id="49" w:name="_Toc97368744"/>
      <w:bookmarkEnd w:id="46"/>
      <w:r>
        <w:t xml:space="preserve">Auswahl eines VPN-Dienstleisters </w:t>
      </w:r>
      <w:r w:rsidR="00EC3480">
        <w:t xml:space="preserve">(B) </w:t>
      </w:r>
      <w:r>
        <w:t>[A2]</w:t>
      </w:r>
      <w:bookmarkEnd w:id="47"/>
      <w:bookmarkEnd w:id="48"/>
      <w:bookmarkEnd w:id="49"/>
    </w:p>
    <w:p w14:paraId="6537A83A" w14:textId="77777777" w:rsidR="00F85DF3" w:rsidRPr="00CC02C2" w:rsidRDefault="00F85DF3" w:rsidP="00F85DF3">
      <w:pPr>
        <w:suppressAutoHyphens/>
        <w:spacing w:after="240"/>
        <w:ind w:left="720"/>
        <w:rPr>
          <w:color w:val="000000" w:themeColor="text1"/>
        </w:rPr>
      </w:pPr>
    </w:p>
    <w:p w14:paraId="233D92C3" w14:textId="77777777" w:rsidR="00F85DF3" w:rsidRPr="0083049A" w:rsidRDefault="00F85DF3" w:rsidP="00F85DF3">
      <w:pPr>
        <w:pStyle w:val="Listenabsatz"/>
        <w:numPr>
          <w:ilvl w:val="0"/>
          <w:numId w:val="11"/>
        </w:numPr>
        <w:spacing w:after="0"/>
        <w:ind w:left="709" w:hanging="709"/>
      </w:pPr>
      <w:bookmarkStart w:id="50" w:name="A2a1"/>
      <w:bookmarkEnd w:id="50"/>
      <w:r>
        <w:t xml:space="preserve">Falls ein VPN-Dienstleister eingesetzt wird, MÜSSEN mit diesem Service Level </w:t>
      </w:r>
      <w:r>
        <w:br/>
        <w:t>Agreements (SLAs) ausgehandelt und schriftlich dokumentiert werden.</w:t>
      </w:r>
    </w:p>
    <w:p w14:paraId="0C340694" w14:textId="77777777" w:rsidR="00F85DF3" w:rsidRDefault="00F85DF3" w:rsidP="00F85DF3">
      <w:pPr>
        <w:pStyle w:val="Listenabsatz"/>
        <w:spacing w:after="0"/>
      </w:pPr>
    </w:p>
    <w:p w14:paraId="42ED1709"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1C9981BF"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134F2F"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2D1730B1" w14:textId="77777777" w:rsidTr="001F2CC4">
        <w:trPr>
          <w:trHeight w:val="205"/>
        </w:trPr>
        <w:tc>
          <w:tcPr>
            <w:tcW w:w="8356" w:type="dxa"/>
            <w:shd w:val="clear" w:color="auto" w:fill="EEECE1" w:themeFill="background2"/>
          </w:tcPr>
          <w:p w14:paraId="27D18CE7" w14:textId="77777777" w:rsidR="00F85DF3" w:rsidRPr="005B4E23" w:rsidRDefault="00F85DF3" w:rsidP="003B2F76">
            <w:pPr>
              <w:suppressAutoHyphens/>
              <w:spacing w:before="120" w:after="120"/>
            </w:pPr>
            <w:r>
              <w:t>Umsetzung:  JA / TEILWEISE / NEIN / ENTBEHRLICH</w:t>
            </w:r>
          </w:p>
        </w:tc>
      </w:tr>
      <w:tr w:rsidR="00F85DF3" w:rsidRPr="00CC02C2" w14:paraId="24FFF55E" w14:textId="77777777" w:rsidTr="001F2CC4">
        <w:tc>
          <w:tcPr>
            <w:tcW w:w="8356" w:type="dxa"/>
          </w:tcPr>
          <w:p w14:paraId="6DB3C7AC" w14:textId="77777777" w:rsidR="00F85DF3" w:rsidRPr="00CC02C2" w:rsidRDefault="00F85DF3" w:rsidP="003B2F76">
            <w:pPr>
              <w:suppressAutoHyphens/>
              <w:spacing w:before="120" w:after="120"/>
              <w:rPr>
                <w:color w:val="000000" w:themeColor="text1"/>
              </w:rPr>
            </w:pPr>
            <w:bookmarkStart w:id="51" w:name="A2u1"/>
            <w:bookmarkEnd w:id="51"/>
            <w:r>
              <w:rPr>
                <w:color w:val="000000" w:themeColor="text1"/>
              </w:rPr>
              <w:t>Text Ihrer aktuellen Umsetzung xxx</w:t>
            </w:r>
          </w:p>
        </w:tc>
      </w:tr>
    </w:tbl>
    <w:p w14:paraId="0A74CF93"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00A71149" w14:textId="77777777" w:rsidTr="001F2CC4">
        <w:tc>
          <w:tcPr>
            <w:tcW w:w="8340" w:type="dxa"/>
            <w:shd w:val="clear" w:color="auto" w:fill="C6D9F1" w:themeFill="text2" w:themeFillTint="33"/>
          </w:tcPr>
          <w:p w14:paraId="3E4BE543"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00ABA1AF" w14:textId="77777777" w:rsidTr="001F2CC4">
        <w:tc>
          <w:tcPr>
            <w:tcW w:w="8340" w:type="dxa"/>
            <w:shd w:val="clear" w:color="auto" w:fill="FFFFFF" w:themeFill="background1"/>
          </w:tcPr>
          <w:p w14:paraId="244EDE1C" w14:textId="77777777" w:rsidR="00F85DF3" w:rsidRDefault="00F85DF3" w:rsidP="003B2F76">
            <w:pPr>
              <w:spacing w:before="60" w:after="60"/>
              <w:rPr>
                <w:color w:val="000000" w:themeColor="text1"/>
              </w:rPr>
            </w:pPr>
            <w:r>
              <w:rPr>
                <w:color w:val="000000" w:themeColor="text1"/>
              </w:rPr>
              <w:t>Begründung der Fachseite:</w:t>
            </w:r>
          </w:p>
        </w:tc>
      </w:tr>
    </w:tbl>
    <w:p w14:paraId="53665675" w14:textId="77777777" w:rsidR="00F85DF3" w:rsidRPr="00CC02C2" w:rsidRDefault="00F85DF3" w:rsidP="00F85DF3">
      <w:pPr>
        <w:suppressAutoHyphens/>
        <w:spacing w:after="240"/>
        <w:ind w:left="720"/>
        <w:rPr>
          <w:color w:val="000000" w:themeColor="text1"/>
        </w:rPr>
      </w:pPr>
    </w:p>
    <w:p w14:paraId="294F4B2D" w14:textId="45229FA8" w:rsidR="00F85DF3" w:rsidRDefault="00F85DF3" w:rsidP="00B97FF3">
      <w:pPr>
        <w:pStyle w:val="Listenabsatz"/>
        <w:numPr>
          <w:ilvl w:val="0"/>
          <w:numId w:val="11"/>
        </w:numPr>
        <w:spacing w:after="0"/>
        <w:ind w:left="709" w:hanging="709"/>
      </w:pPr>
      <w:bookmarkStart w:id="52" w:name="A2a2"/>
      <w:bookmarkEnd w:id="52"/>
      <w:r>
        <w:t>Es MUSS regelmäßig kontrolliert werden, ob der VPN-Dienstleister die vereinbarten SLAs einhält.</w:t>
      </w:r>
      <w:r>
        <w:br/>
      </w:r>
    </w:p>
    <w:p w14:paraId="6203C4FA"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45A89D89"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B06E21"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645EDE4B" w14:textId="77777777" w:rsidTr="001F2CC4">
        <w:trPr>
          <w:trHeight w:val="205"/>
        </w:trPr>
        <w:tc>
          <w:tcPr>
            <w:tcW w:w="8356" w:type="dxa"/>
            <w:shd w:val="clear" w:color="auto" w:fill="EEECE1" w:themeFill="background2"/>
          </w:tcPr>
          <w:p w14:paraId="3B7DCE44" w14:textId="77777777" w:rsidR="00F85DF3" w:rsidRPr="005B4E23" w:rsidRDefault="00F85DF3" w:rsidP="003B2F76">
            <w:pPr>
              <w:suppressAutoHyphens/>
              <w:spacing w:before="120" w:after="120"/>
            </w:pPr>
            <w:r>
              <w:t>Umsetzung:  JA / TEILWEISE / NEIN / ENTBEHRLICH</w:t>
            </w:r>
          </w:p>
        </w:tc>
      </w:tr>
      <w:tr w:rsidR="00F85DF3" w:rsidRPr="00CC02C2" w14:paraId="028E104B" w14:textId="77777777" w:rsidTr="001F2CC4">
        <w:tc>
          <w:tcPr>
            <w:tcW w:w="8356" w:type="dxa"/>
          </w:tcPr>
          <w:p w14:paraId="2682CA0D" w14:textId="77777777" w:rsidR="00F85DF3" w:rsidRPr="00CC02C2" w:rsidRDefault="00F85DF3" w:rsidP="003B2F76">
            <w:pPr>
              <w:suppressAutoHyphens/>
              <w:spacing w:before="120" w:after="120"/>
              <w:rPr>
                <w:color w:val="000000" w:themeColor="text1"/>
              </w:rPr>
            </w:pPr>
            <w:bookmarkStart w:id="53" w:name="A2u2"/>
            <w:bookmarkEnd w:id="53"/>
            <w:r>
              <w:rPr>
                <w:color w:val="000000" w:themeColor="text1"/>
              </w:rPr>
              <w:t>Text Ihrer aktuellen Umsetzung xxx</w:t>
            </w:r>
          </w:p>
        </w:tc>
      </w:tr>
    </w:tbl>
    <w:p w14:paraId="1F13D03C"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6396297F" w14:textId="77777777" w:rsidTr="001F2CC4">
        <w:tc>
          <w:tcPr>
            <w:tcW w:w="8340" w:type="dxa"/>
            <w:shd w:val="clear" w:color="auto" w:fill="C6D9F1" w:themeFill="text2" w:themeFillTint="33"/>
          </w:tcPr>
          <w:p w14:paraId="5628501C"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581E368C" w14:textId="77777777" w:rsidTr="001F2CC4">
        <w:tc>
          <w:tcPr>
            <w:tcW w:w="8340" w:type="dxa"/>
            <w:shd w:val="clear" w:color="auto" w:fill="FFFFFF" w:themeFill="background1"/>
          </w:tcPr>
          <w:p w14:paraId="12C2D97C" w14:textId="77777777" w:rsidR="00F85DF3" w:rsidRDefault="00F85DF3" w:rsidP="003B2F76">
            <w:pPr>
              <w:spacing w:before="60" w:after="60"/>
              <w:rPr>
                <w:color w:val="000000" w:themeColor="text1"/>
              </w:rPr>
            </w:pPr>
            <w:r>
              <w:rPr>
                <w:color w:val="000000" w:themeColor="text1"/>
              </w:rPr>
              <w:t>Begründung der Fachseite:</w:t>
            </w:r>
          </w:p>
        </w:tc>
      </w:tr>
    </w:tbl>
    <w:p w14:paraId="1A1F8429" w14:textId="77777777" w:rsidR="00F85DF3" w:rsidRPr="001D7F27" w:rsidRDefault="00F85DF3" w:rsidP="001D7F27">
      <w:pPr>
        <w:pStyle w:val="Aufzhlungeinfach"/>
        <w:numPr>
          <w:ilvl w:val="0"/>
          <w:numId w:val="0"/>
        </w:numPr>
        <w:spacing w:before="480" w:after="0" w:line="240" w:lineRule="auto"/>
        <w:ind w:left="714" w:hanging="357"/>
      </w:pPr>
    </w:p>
    <w:p w14:paraId="461DD091" w14:textId="07087E98" w:rsidR="00F85DF3" w:rsidRDefault="00F85DF3" w:rsidP="00F85DF3">
      <w:pPr>
        <w:pStyle w:val="berschrift2"/>
      </w:pPr>
      <w:bookmarkStart w:id="54" w:name="A3"/>
      <w:bookmarkStart w:id="55" w:name="_Toc75480464"/>
      <w:bookmarkStart w:id="56" w:name="_Toc75539498"/>
      <w:bookmarkStart w:id="57" w:name="_Toc97368745"/>
      <w:bookmarkEnd w:id="54"/>
      <w:r>
        <w:t xml:space="preserve">Sichere Installation von VPN-Endgeräten </w:t>
      </w:r>
      <w:r w:rsidR="00EC3480">
        <w:t xml:space="preserve">(B) </w:t>
      </w:r>
      <w:r>
        <w:t>[A3]</w:t>
      </w:r>
      <w:bookmarkEnd w:id="55"/>
      <w:bookmarkEnd w:id="56"/>
      <w:bookmarkEnd w:id="57"/>
    </w:p>
    <w:p w14:paraId="00D722F2" w14:textId="77777777" w:rsidR="00F85DF3" w:rsidRPr="00CC02C2" w:rsidRDefault="00F85DF3" w:rsidP="00F85DF3">
      <w:pPr>
        <w:suppressAutoHyphens/>
        <w:spacing w:after="240"/>
        <w:ind w:left="720"/>
        <w:rPr>
          <w:color w:val="000000" w:themeColor="text1"/>
        </w:rPr>
      </w:pPr>
    </w:p>
    <w:p w14:paraId="58645057" w14:textId="77777777" w:rsidR="00F85DF3" w:rsidRPr="0083049A" w:rsidRDefault="00F85DF3" w:rsidP="00F85DF3">
      <w:pPr>
        <w:pStyle w:val="Listenabsatz"/>
        <w:numPr>
          <w:ilvl w:val="0"/>
          <w:numId w:val="11"/>
        </w:numPr>
        <w:spacing w:after="0"/>
        <w:ind w:left="709" w:hanging="709"/>
      </w:pPr>
      <w:bookmarkStart w:id="58" w:name="A3a1"/>
      <w:bookmarkEnd w:id="58"/>
      <w:r>
        <w:t>Wird eine Appliance eingesetzt, die eine Wartung benötigt, MUSS es dafür einen gültigen Wartungsvertrag geben.</w:t>
      </w:r>
    </w:p>
    <w:p w14:paraId="1B6AFCD0" w14:textId="77777777" w:rsidR="00F85DF3" w:rsidRDefault="00F85DF3" w:rsidP="00F85DF3">
      <w:pPr>
        <w:pStyle w:val="Listenabsatz"/>
        <w:spacing w:after="0"/>
      </w:pPr>
    </w:p>
    <w:p w14:paraId="72718962"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08B05BEE"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C37F84"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71F8DA58" w14:textId="77777777" w:rsidTr="001F2CC4">
        <w:trPr>
          <w:trHeight w:val="205"/>
        </w:trPr>
        <w:tc>
          <w:tcPr>
            <w:tcW w:w="8356" w:type="dxa"/>
            <w:shd w:val="clear" w:color="auto" w:fill="EEECE1" w:themeFill="background2"/>
          </w:tcPr>
          <w:p w14:paraId="16FFE4CA" w14:textId="77777777" w:rsidR="00F85DF3" w:rsidRPr="005B4E23" w:rsidRDefault="00F85DF3" w:rsidP="003B2F76">
            <w:pPr>
              <w:suppressAutoHyphens/>
              <w:spacing w:before="120" w:after="120"/>
            </w:pPr>
            <w:r>
              <w:t>Umsetzung:  JA / TEILWEISE / NEIN / ENTBEHRLICH</w:t>
            </w:r>
          </w:p>
        </w:tc>
      </w:tr>
      <w:tr w:rsidR="00F85DF3" w:rsidRPr="00CC02C2" w14:paraId="2F124614" w14:textId="77777777" w:rsidTr="001F2CC4">
        <w:tc>
          <w:tcPr>
            <w:tcW w:w="8356" w:type="dxa"/>
          </w:tcPr>
          <w:p w14:paraId="72DD4E50" w14:textId="77777777" w:rsidR="00F85DF3" w:rsidRPr="00CC02C2" w:rsidRDefault="00F85DF3" w:rsidP="003B2F76">
            <w:pPr>
              <w:suppressAutoHyphens/>
              <w:spacing w:before="120" w:after="120"/>
              <w:rPr>
                <w:color w:val="000000" w:themeColor="text1"/>
              </w:rPr>
            </w:pPr>
            <w:bookmarkStart w:id="59" w:name="A3u1"/>
            <w:bookmarkEnd w:id="59"/>
            <w:r>
              <w:rPr>
                <w:color w:val="000000" w:themeColor="text1"/>
              </w:rPr>
              <w:t>Text Ihrer aktuellen Umsetzung xxx</w:t>
            </w:r>
          </w:p>
        </w:tc>
      </w:tr>
    </w:tbl>
    <w:p w14:paraId="6B174035"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0D714249" w14:textId="77777777" w:rsidTr="001F2CC4">
        <w:tc>
          <w:tcPr>
            <w:tcW w:w="8340" w:type="dxa"/>
            <w:shd w:val="clear" w:color="auto" w:fill="C6D9F1" w:themeFill="text2" w:themeFillTint="33"/>
          </w:tcPr>
          <w:p w14:paraId="76073460"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5F938672" w14:textId="77777777" w:rsidTr="001F2CC4">
        <w:tc>
          <w:tcPr>
            <w:tcW w:w="8340" w:type="dxa"/>
            <w:shd w:val="clear" w:color="auto" w:fill="FFFFFF" w:themeFill="background1"/>
          </w:tcPr>
          <w:p w14:paraId="4D08A44A" w14:textId="77777777" w:rsidR="00F85DF3" w:rsidRDefault="00F85DF3" w:rsidP="003B2F76">
            <w:pPr>
              <w:spacing w:before="60" w:after="60"/>
              <w:rPr>
                <w:color w:val="000000" w:themeColor="text1"/>
              </w:rPr>
            </w:pPr>
            <w:r>
              <w:rPr>
                <w:color w:val="000000" w:themeColor="text1"/>
              </w:rPr>
              <w:t>Begründung der Fachseite:</w:t>
            </w:r>
          </w:p>
        </w:tc>
      </w:tr>
    </w:tbl>
    <w:p w14:paraId="39999BE8" w14:textId="77777777" w:rsidR="00F85DF3" w:rsidRPr="00CC02C2" w:rsidRDefault="00F85DF3" w:rsidP="00F85DF3">
      <w:pPr>
        <w:suppressAutoHyphens/>
        <w:spacing w:after="240"/>
        <w:ind w:left="720"/>
        <w:rPr>
          <w:color w:val="000000" w:themeColor="text1"/>
        </w:rPr>
      </w:pPr>
    </w:p>
    <w:p w14:paraId="54FEDA9D" w14:textId="77777777" w:rsidR="00F85DF3" w:rsidRPr="0083049A" w:rsidRDefault="00F85DF3" w:rsidP="00F85DF3">
      <w:pPr>
        <w:pStyle w:val="Listenabsatz"/>
        <w:numPr>
          <w:ilvl w:val="0"/>
          <w:numId w:val="11"/>
        </w:numPr>
        <w:spacing w:after="0"/>
        <w:ind w:left="709" w:hanging="709"/>
      </w:pPr>
      <w:bookmarkStart w:id="60" w:name="A3a2"/>
      <w:bookmarkEnd w:id="60"/>
      <w:r>
        <w:t>Es MUSS sichergestellt werden, dass nur qualifiziertes Personal VPN-Komponenten installiert.</w:t>
      </w:r>
    </w:p>
    <w:p w14:paraId="50158FE0" w14:textId="77777777" w:rsidR="00F85DF3" w:rsidRDefault="00F85DF3" w:rsidP="00F85DF3">
      <w:pPr>
        <w:pStyle w:val="Listenabsatz"/>
        <w:spacing w:after="0"/>
      </w:pPr>
    </w:p>
    <w:p w14:paraId="663D7238"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5E53B31F"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0B91DD" w14:textId="77777777" w:rsidR="00F85DF3"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299B149A" w14:textId="77777777" w:rsidTr="001F2CC4">
        <w:trPr>
          <w:trHeight w:val="205"/>
        </w:trPr>
        <w:tc>
          <w:tcPr>
            <w:tcW w:w="8356" w:type="dxa"/>
            <w:shd w:val="clear" w:color="auto" w:fill="EEECE1" w:themeFill="background2"/>
          </w:tcPr>
          <w:p w14:paraId="18665A18" w14:textId="77777777" w:rsidR="00F85DF3" w:rsidRPr="005B4E23" w:rsidRDefault="00F85DF3" w:rsidP="003B2F76">
            <w:pPr>
              <w:suppressAutoHyphens/>
              <w:spacing w:before="120" w:after="120"/>
            </w:pPr>
            <w:r>
              <w:t>Umsetzung:  JA / TEILWEISE / NEIN / ENTBEHRLICH</w:t>
            </w:r>
          </w:p>
        </w:tc>
      </w:tr>
      <w:tr w:rsidR="00F85DF3" w:rsidRPr="00CC02C2" w14:paraId="5BBCB970" w14:textId="77777777" w:rsidTr="001F2CC4">
        <w:tc>
          <w:tcPr>
            <w:tcW w:w="8356" w:type="dxa"/>
          </w:tcPr>
          <w:p w14:paraId="3D720F2B" w14:textId="77777777" w:rsidR="00F85DF3" w:rsidRPr="00CC02C2" w:rsidRDefault="00F85DF3" w:rsidP="003B2F76">
            <w:pPr>
              <w:suppressAutoHyphens/>
              <w:spacing w:before="120" w:after="120"/>
              <w:rPr>
                <w:color w:val="000000" w:themeColor="text1"/>
              </w:rPr>
            </w:pPr>
            <w:bookmarkStart w:id="61" w:name="A3u2"/>
            <w:bookmarkEnd w:id="61"/>
            <w:r>
              <w:rPr>
                <w:color w:val="000000" w:themeColor="text1"/>
              </w:rPr>
              <w:t>Text Ihrer aktuellen Umsetzung xxx</w:t>
            </w:r>
          </w:p>
        </w:tc>
      </w:tr>
    </w:tbl>
    <w:p w14:paraId="7222EF33"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3BF22678" w14:textId="77777777" w:rsidTr="001F2CC4">
        <w:tc>
          <w:tcPr>
            <w:tcW w:w="8340" w:type="dxa"/>
            <w:shd w:val="clear" w:color="auto" w:fill="C6D9F1" w:themeFill="text2" w:themeFillTint="33"/>
          </w:tcPr>
          <w:p w14:paraId="413F7ED9"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3AF4414C" w14:textId="77777777" w:rsidTr="001F2CC4">
        <w:tc>
          <w:tcPr>
            <w:tcW w:w="8340" w:type="dxa"/>
            <w:shd w:val="clear" w:color="auto" w:fill="FFFFFF" w:themeFill="background1"/>
          </w:tcPr>
          <w:p w14:paraId="53BAA90D" w14:textId="77777777" w:rsidR="00F85DF3" w:rsidRDefault="00F85DF3" w:rsidP="003B2F76">
            <w:pPr>
              <w:spacing w:before="60" w:after="60"/>
              <w:rPr>
                <w:color w:val="000000" w:themeColor="text1"/>
              </w:rPr>
            </w:pPr>
            <w:r>
              <w:rPr>
                <w:color w:val="000000" w:themeColor="text1"/>
              </w:rPr>
              <w:t>Begründung der Fachseite:</w:t>
            </w:r>
          </w:p>
        </w:tc>
      </w:tr>
    </w:tbl>
    <w:p w14:paraId="4779D7D3" w14:textId="77777777" w:rsidR="00F85DF3" w:rsidRPr="00CC02C2" w:rsidRDefault="00F85DF3" w:rsidP="00F85DF3">
      <w:pPr>
        <w:suppressAutoHyphens/>
        <w:spacing w:after="240"/>
        <w:ind w:left="720"/>
        <w:rPr>
          <w:color w:val="000000" w:themeColor="text1"/>
        </w:rPr>
      </w:pPr>
    </w:p>
    <w:p w14:paraId="2859A3FA" w14:textId="30EC839A" w:rsidR="00F85DF3" w:rsidRPr="0083049A" w:rsidRDefault="00F85DF3" w:rsidP="00F85DF3">
      <w:pPr>
        <w:pStyle w:val="Listenabsatz"/>
        <w:numPr>
          <w:ilvl w:val="0"/>
          <w:numId w:val="11"/>
        </w:numPr>
        <w:spacing w:after="0"/>
        <w:ind w:left="709" w:hanging="709"/>
      </w:pPr>
      <w:bookmarkStart w:id="62" w:name="A3a3"/>
      <w:bookmarkEnd w:id="62"/>
      <w:r>
        <w:t xml:space="preserve">Die Installation der VPN-Komponenten sowie eventuelle Abweichungen von den Planungsvorgaben </w:t>
      </w:r>
      <w:bookmarkStart w:id="63" w:name="_Hlk97366905"/>
      <w:r w:rsidR="00F67AA5">
        <w:t>MÜSSEN</w:t>
      </w:r>
      <w:r>
        <w:t xml:space="preserve"> </w:t>
      </w:r>
      <w:bookmarkEnd w:id="63"/>
      <w:r>
        <w:t>dokumentiert werden.</w:t>
      </w:r>
    </w:p>
    <w:p w14:paraId="11F47DFF" w14:textId="77777777" w:rsidR="00F85DF3" w:rsidRDefault="00F85DF3" w:rsidP="00F85DF3">
      <w:pPr>
        <w:pStyle w:val="Listenabsatz"/>
        <w:spacing w:after="0"/>
      </w:pPr>
    </w:p>
    <w:p w14:paraId="6B9260BF"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699679AB"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C67FBE"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32B3F188" w14:textId="77777777" w:rsidTr="001F2CC4">
        <w:trPr>
          <w:trHeight w:val="205"/>
        </w:trPr>
        <w:tc>
          <w:tcPr>
            <w:tcW w:w="8356" w:type="dxa"/>
            <w:shd w:val="clear" w:color="auto" w:fill="EEECE1" w:themeFill="background2"/>
          </w:tcPr>
          <w:p w14:paraId="761F8811" w14:textId="77777777" w:rsidR="00F85DF3" w:rsidRPr="005B4E23" w:rsidRDefault="00F85DF3" w:rsidP="003B2F76">
            <w:pPr>
              <w:suppressAutoHyphens/>
              <w:spacing w:before="120" w:after="120"/>
            </w:pPr>
            <w:r>
              <w:t>Umsetzung:  JA / TEILWEISE / NEIN / ENTBEHRLICH</w:t>
            </w:r>
          </w:p>
        </w:tc>
      </w:tr>
      <w:tr w:rsidR="00F85DF3" w:rsidRPr="00CC02C2" w14:paraId="5B79320F" w14:textId="77777777" w:rsidTr="001F2CC4">
        <w:tc>
          <w:tcPr>
            <w:tcW w:w="8356" w:type="dxa"/>
          </w:tcPr>
          <w:p w14:paraId="3C45C3E6" w14:textId="77777777" w:rsidR="00F85DF3" w:rsidRPr="00CC02C2" w:rsidRDefault="00F85DF3" w:rsidP="003B2F76">
            <w:pPr>
              <w:suppressAutoHyphens/>
              <w:spacing w:before="120" w:after="120"/>
              <w:rPr>
                <w:color w:val="000000" w:themeColor="text1"/>
              </w:rPr>
            </w:pPr>
            <w:bookmarkStart w:id="64" w:name="A3u3"/>
            <w:bookmarkEnd w:id="64"/>
            <w:r>
              <w:rPr>
                <w:color w:val="000000" w:themeColor="text1"/>
              </w:rPr>
              <w:t>Text Ihrer aktuellen Umsetzung xxx</w:t>
            </w:r>
          </w:p>
        </w:tc>
      </w:tr>
    </w:tbl>
    <w:p w14:paraId="53824BAE"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77CD57BA" w14:textId="77777777" w:rsidTr="001F2CC4">
        <w:tc>
          <w:tcPr>
            <w:tcW w:w="8340" w:type="dxa"/>
            <w:shd w:val="clear" w:color="auto" w:fill="C6D9F1" w:themeFill="text2" w:themeFillTint="33"/>
          </w:tcPr>
          <w:p w14:paraId="489E3112"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1B5E3D71" w14:textId="77777777" w:rsidTr="001F2CC4">
        <w:tc>
          <w:tcPr>
            <w:tcW w:w="8340" w:type="dxa"/>
            <w:shd w:val="clear" w:color="auto" w:fill="FFFFFF" w:themeFill="background1"/>
          </w:tcPr>
          <w:p w14:paraId="1BAB72C2" w14:textId="77777777" w:rsidR="00F85DF3" w:rsidRDefault="00F85DF3" w:rsidP="003B2F76">
            <w:pPr>
              <w:spacing w:before="60" w:after="60"/>
              <w:rPr>
                <w:color w:val="000000" w:themeColor="text1"/>
              </w:rPr>
            </w:pPr>
            <w:r>
              <w:rPr>
                <w:color w:val="000000" w:themeColor="text1"/>
              </w:rPr>
              <w:t>Begründung der Fachseite:</w:t>
            </w:r>
          </w:p>
        </w:tc>
      </w:tr>
    </w:tbl>
    <w:p w14:paraId="0967DE0A" w14:textId="77777777" w:rsidR="00F85DF3" w:rsidRPr="00CC02C2" w:rsidRDefault="00F85DF3" w:rsidP="00F85DF3">
      <w:pPr>
        <w:suppressAutoHyphens/>
        <w:spacing w:after="240"/>
        <w:ind w:left="720"/>
        <w:rPr>
          <w:color w:val="000000" w:themeColor="text1"/>
        </w:rPr>
      </w:pPr>
    </w:p>
    <w:p w14:paraId="70BDCBC5" w14:textId="77777777" w:rsidR="00F85DF3" w:rsidRPr="0083049A" w:rsidRDefault="00F85DF3" w:rsidP="00F85DF3">
      <w:pPr>
        <w:pStyle w:val="Listenabsatz"/>
        <w:numPr>
          <w:ilvl w:val="0"/>
          <w:numId w:val="11"/>
        </w:numPr>
        <w:spacing w:after="0"/>
        <w:ind w:left="709" w:hanging="709"/>
      </w:pPr>
      <w:bookmarkStart w:id="65" w:name="A3a4"/>
      <w:bookmarkEnd w:id="65"/>
      <w:r>
        <w:t>Die Funktionalität und die gewählten Sicherheitsmechanismen des VPN MÜSSEN vor Inbetriebnahme geprüft werden.</w:t>
      </w:r>
    </w:p>
    <w:p w14:paraId="3C3F2FDD" w14:textId="77777777" w:rsidR="00F85DF3" w:rsidRDefault="00F85DF3" w:rsidP="00F85DF3">
      <w:pPr>
        <w:pStyle w:val="Listenabsatz"/>
        <w:spacing w:after="0"/>
      </w:pPr>
    </w:p>
    <w:p w14:paraId="5F1C0F52"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5284950E"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5712E0"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75E2607C" w14:textId="77777777" w:rsidTr="001F2CC4">
        <w:trPr>
          <w:trHeight w:val="205"/>
        </w:trPr>
        <w:tc>
          <w:tcPr>
            <w:tcW w:w="8356" w:type="dxa"/>
            <w:shd w:val="clear" w:color="auto" w:fill="EEECE1" w:themeFill="background2"/>
          </w:tcPr>
          <w:p w14:paraId="7E7BFE94" w14:textId="77777777" w:rsidR="00F85DF3" w:rsidRPr="005B4E23" w:rsidRDefault="00F85DF3" w:rsidP="003B2F76">
            <w:pPr>
              <w:suppressAutoHyphens/>
              <w:spacing w:before="120" w:after="120"/>
            </w:pPr>
            <w:r>
              <w:t>Umsetzung:  JA / TEILWEISE / NEIN / ENTBEHRLICH</w:t>
            </w:r>
          </w:p>
        </w:tc>
      </w:tr>
      <w:tr w:rsidR="00F85DF3" w:rsidRPr="00CC02C2" w14:paraId="72C706F7" w14:textId="77777777" w:rsidTr="001F2CC4">
        <w:tc>
          <w:tcPr>
            <w:tcW w:w="8356" w:type="dxa"/>
          </w:tcPr>
          <w:p w14:paraId="089C6478" w14:textId="77777777" w:rsidR="00F85DF3" w:rsidRPr="00CC02C2" w:rsidRDefault="00F85DF3" w:rsidP="003B2F76">
            <w:pPr>
              <w:suppressAutoHyphens/>
              <w:spacing w:before="120" w:after="120"/>
              <w:rPr>
                <w:color w:val="000000" w:themeColor="text1"/>
              </w:rPr>
            </w:pPr>
            <w:bookmarkStart w:id="66" w:name="A3u4"/>
            <w:bookmarkEnd w:id="66"/>
            <w:r>
              <w:rPr>
                <w:color w:val="000000" w:themeColor="text1"/>
              </w:rPr>
              <w:t>Text Ihrer aktuellen Umsetzung xxx</w:t>
            </w:r>
          </w:p>
        </w:tc>
      </w:tr>
    </w:tbl>
    <w:p w14:paraId="5863147C"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19D2653D" w14:textId="77777777" w:rsidTr="001F2CC4">
        <w:tc>
          <w:tcPr>
            <w:tcW w:w="8340" w:type="dxa"/>
            <w:shd w:val="clear" w:color="auto" w:fill="C6D9F1" w:themeFill="text2" w:themeFillTint="33"/>
          </w:tcPr>
          <w:p w14:paraId="6C15C278"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297AFBF4" w14:textId="77777777" w:rsidTr="001F2CC4">
        <w:tc>
          <w:tcPr>
            <w:tcW w:w="8340" w:type="dxa"/>
            <w:shd w:val="clear" w:color="auto" w:fill="FFFFFF" w:themeFill="background1"/>
          </w:tcPr>
          <w:p w14:paraId="3782A183" w14:textId="77777777" w:rsidR="00F85DF3" w:rsidRDefault="00F85DF3" w:rsidP="003B2F76">
            <w:pPr>
              <w:spacing w:before="60" w:after="60"/>
              <w:rPr>
                <w:color w:val="000000" w:themeColor="text1"/>
              </w:rPr>
            </w:pPr>
            <w:r>
              <w:rPr>
                <w:color w:val="000000" w:themeColor="text1"/>
              </w:rPr>
              <w:t>Begründung der Fachseite:</w:t>
            </w:r>
          </w:p>
        </w:tc>
      </w:tr>
    </w:tbl>
    <w:p w14:paraId="43F4ECEC" w14:textId="744442F4" w:rsidR="00F85DF3" w:rsidRDefault="00F85DF3" w:rsidP="00F85DF3">
      <w:pPr>
        <w:pStyle w:val="Aufzhlungeinfach"/>
        <w:numPr>
          <w:ilvl w:val="0"/>
          <w:numId w:val="0"/>
        </w:numPr>
        <w:spacing w:before="480" w:after="0" w:line="240" w:lineRule="auto"/>
        <w:ind w:left="714" w:hanging="357"/>
      </w:pPr>
    </w:p>
    <w:p w14:paraId="79C96FCA" w14:textId="20CEC7E5" w:rsidR="001D7F27" w:rsidRDefault="001D7F27" w:rsidP="00F85DF3">
      <w:pPr>
        <w:pStyle w:val="Aufzhlungeinfach"/>
        <w:numPr>
          <w:ilvl w:val="0"/>
          <w:numId w:val="0"/>
        </w:numPr>
        <w:spacing w:before="480" w:after="0" w:line="240" w:lineRule="auto"/>
        <w:ind w:left="714" w:hanging="357"/>
      </w:pPr>
    </w:p>
    <w:p w14:paraId="37D75B48" w14:textId="2FBDFB7C" w:rsidR="001D7F27" w:rsidRDefault="001D7F27" w:rsidP="00F85DF3">
      <w:pPr>
        <w:pStyle w:val="Aufzhlungeinfach"/>
        <w:numPr>
          <w:ilvl w:val="0"/>
          <w:numId w:val="0"/>
        </w:numPr>
        <w:spacing w:before="480" w:after="0" w:line="240" w:lineRule="auto"/>
        <w:ind w:left="714" w:hanging="357"/>
      </w:pPr>
    </w:p>
    <w:p w14:paraId="26659FD6" w14:textId="2E072893" w:rsidR="001D7F27" w:rsidRDefault="001D7F27" w:rsidP="00F85DF3">
      <w:pPr>
        <w:pStyle w:val="Aufzhlungeinfach"/>
        <w:numPr>
          <w:ilvl w:val="0"/>
          <w:numId w:val="0"/>
        </w:numPr>
        <w:spacing w:before="480" w:after="0" w:line="240" w:lineRule="auto"/>
        <w:ind w:left="714" w:hanging="357"/>
      </w:pPr>
    </w:p>
    <w:p w14:paraId="63AC5409" w14:textId="77777777" w:rsidR="001D7F27" w:rsidRPr="00E126C7" w:rsidRDefault="001D7F27" w:rsidP="00F85DF3">
      <w:pPr>
        <w:pStyle w:val="Aufzhlungeinfach"/>
        <w:numPr>
          <w:ilvl w:val="0"/>
          <w:numId w:val="0"/>
        </w:numPr>
        <w:spacing w:before="480" w:after="0" w:line="240" w:lineRule="auto"/>
        <w:ind w:left="714" w:hanging="357"/>
      </w:pPr>
    </w:p>
    <w:p w14:paraId="2631E351" w14:textId="02599576" w:rsidR="00F85DF3" w:rsidRDefault="00F85DF3" w:rsidP="00F85DF3">
      <w:pPr>
        <w:pStyle w:val="berschrift2"/>
      </w:pPr>
      <w:bookmarkStart w:id="67" w:name="A4"/>
      <w:bookmarkStart w:id="68" w:name="_Toc75480465"/>
      <w:bookmarkStart w:id="69" w:name="_Toc75539499"/>
      <w:bookmarkStart w:id="70" w:name="_Toc97368746"/>
      <w:bookmarkEnd w:id="67"/>
      <w:r>
        <w:t xml:space="preserve">Sichere Konfiguration eines VPN </w:t>
      </w:r>
      <w:r w:rsidR="00EC3480">
        <w:t xml:space="preserve">(B) </w:t>
      </w:r>
      <w:r>
        <w:t>[A4]</w:t>
      </w:r>
      <w:bookmarkEnd w:id="68"/>
      <w:bookmarkEnd w:id="69"/>
      <w:bookmarkEnd w:id="70"/>
    </w:p>
    <w:p w14:paraId="62EA5C23" w14:textId="77777777" w:rsidR="00F85DF3" w:rsidRPr="00CC02C2" w:rsidRDefault="00F85DF3" w:rsidP="00F85DF3">
      <w:pPr>
        <w:suppressAutoHyphens/>
        <w:spacing w:after="240"/>
        <w:ind w:left="720"/>
        <w:rPr>
          <w:color w:val="000000" w:themeColor="text1"/>
        </w:rPr>
      </w:pPr>
    </w:p>
    <w:p w14:paraId="53DD9004" w14:textId="77777777" w:rsidR="00F85DF3" w:rsidRPr="0083049A" w:rsidRDefault="00F85DF3" w:rsidP="00F85DF3">
      <w:pPr>
        <w:pStyle w:val="Listenabsatz"/>
        <w:numPr>
          <w:ilvl w:val="0"/>
          <w:numId w:val="11"/>
        </w:numPr>
        <w:spacing w:after="0"/>
        <w:ind w:left="709" w:hanging="709"/>
      </w:pPr>
      <w:bookmarkStart w:id="71" w:name="A4a1"/>
      <w:bookmarkEnd w:id="71"/>
      <w:r>
        <w:t>Für alle VPN-Komponenten MUSS eine sichere Konfiguration festgelegt werden.</w:t>
      </w:r>
    </w:p>
    <w:p w14:paraId="75EAD978" w14:textId="77777777" w:rsidR="00F85DF3" w:rsidRDefault="00F85DF3" w:rsidP="00F85DF3">
      <w:pPr>
        <w:pStyle w:val="Listenabsatz"/>
        <w:spacing w:after="0"/>
      </w:pPr>
    </w:p>
    <w:p w14:paraId="4DA5BFA3"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6AB5B18B"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691FD3" w14:textId="77777777" w:rsidR="00F85DF3"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76F6C4EE" w14:textId="77777777" w:rsidR="00F85DF3" w:rsidRDefault="00F85DF3" w:rsidP="00F85DF3">
      <w:pPr>
        <w:pStyle w:val="Listenabsatz"/>
        <w:spacing w:after="240"/>
        <w:rPr>
          <w:color w:val="FF0000"/>
        </w:rPr>
      </w:pPr>
    </w:p>
    <w:p w14:paraId="73EDD226" w14:textId="77777777" w:rsidR="00F85DF3" w:rsidRPr="001F352F" w:rsidRDefault="00F85DF3" w:rsidP="00F85DF3">
      <w:pPr>
        <w:pStyle w:val="Listenabsatz"/>
        <w:spacing w:after="240"/>
        <w:rPr>
          <w:color w:val="FF000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7BE2CEAE" w14:textId="77777777" w:rsidTr="001F2CC4">
        <w:trPr>
          <w:trHeight w:val="205"/>
        </w:trPr>
        <w:tc>
          <w:tcPr>
            <w:tcW w:w="8356" w:type="dxa"/>
            <w:shd w:val="clear" w:color="auto" w:fill="EEECE1" w:themeFill="background2"/>
          </w:tcPr>
          <w:p w14:paraId="05A3E708" w14:textId="77777777" w:rsidR="00F85DF3" w:rsidRPr="005B4E23" w:rsidRDefault="00F85DF3" w:rsidP="003B2F76">
            <w:pPr>
              <w:suppressAutoHyphens/>
              <w:spacing w:before="120" w:after="120"/>
            </w:pPr>
            <w:r>
              <w:t>Umsetzung:  JA / TEILWEISE / NEIN / ENTBEHRLICH</w:t>
            </w:r>
          </w:p>
        </w:tc>
      </w:tr>
      <w:tr w:rsidR="00F85DF3" w:rsidRPr="00CC02C2" w14:paraId="2FB768E8" w14:textId="77777777" w:rsidTr="001F2CC4">
        <w:tc>
          <w:tcPr>
            <w:tcW w:w="8356" w:type="dxa"/>
          </w:tcPr>
          <w:p w14:paraId="471FF2EE" w14:textId="77777777" w:rsidR="00F85DF3" w:rsidRPr="00CC02C2" w:rsidRDefault="00F85DF3" w:rsidP="003B2F76">
            <w:pPr>
              <w:suppressAutoHyphens/>
              <w:spacing w:before="120" w:after="120"/>
              <w:rPr>
                <w:color w:val="000000" w:themeColor="text1"/>
              </w:rPr>
            </w:pPr>
            <w:bookmarkStart w:id="72" w:name="A4u1"/>
            <w:bookmarkEnd w:id="72"/>
            <w:r>
              <w:rPr>
                <w:color w:val="000000" w:themeColor="text1"/>
              </w:rPr>
              <w:t>Text Ihrer aktuellen Umsetzung xxx</w:t>
            </w:r>
          </w:p>
        </w:tc>
      </w:tr>
    </w:tbl>
    <w:p w14:paraId="2A405AF5"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2AEEFC82" w14:textId="77777777" w:rsidTr="001F2CC4">
        <w:tc>
          <w:tcPr>
            <w:tcW w:w="8340" w:type="dxa"/>
            <w:shd w:val="clear" w:color="auto" w:fill="C6D9F1" w:themeFill="text2" w:themeFillTint="33"/>
          </w:tcPr>
          <w:p w14:paraId="01EE3835"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67C0E407" w14:textId="77777777" w:rsidTr="001F2CC4">
        <w:tc>
          <w:tcPr>
            <w:tcW w:w="8340" w:type="dxa"/>
            <w:shd w:val="clear" w:color="auto" w:fill="FFFFFF" w:themeFill="background1"/>
          </w:tcPr>
          <w:p w14:paraId="2D59C3FF" w14:textId="77777777" w:rsidR="00F85DF3" w:rsidRDefault="00F85DF3" w:rsidP="003B2F76">
            <w:pPr>
              <w:spacing w:before="60" w:after="60"/>
              <w:rPr>
                <w:color w:val="000000" w:themeColor="text1"/>
              </w:rPr>
            </w:pPr>
            <w:r>
              <w:rPr>
                <w:color w:val="000000" w:themeColor="text1"/>
              </w:rPr>
              <w:t>Begründung der Fachseite:</w:t>
            </w:r>
          </w:p>
        </w:tc>
      </w:tr>
    </w:tbl>
    <w:p w14:paraId="6DF8CAF0" w14:textId="77777777" w:rsidR="00F85DF3" w:rsidRPr="00CC02C2" w:rsidRDefault="00F85DF3" w:rsidP="00F85DF3">
      <w:pPr>
        <w:suppressAutoHyphens/>
        <w:spacing w:after="240"/>
        <w:ind w:left="720"/>
        <w:rPr>
          <w:color w:val="000000" w:themeColor="text1"/>
        </w:rPr>
      </w:pPr>
    </w:p>
    <w:p w14:paraId="7C8E56B0" w14:textId="77777777" w:rsidR="00F85DF3" w:rsidRPr="0083049A" w:rsidRDefault="00F85DF3" w:rsidP="00F85DF3">
      <w:pPr>
        <w:pStyle w:val="Listenabsatz"/>
        <w:numPr>
          <w:ilvl w:val="0"/>
          <w:numId w:val="11"/>
        </w:numPr>
        <w:spacing w:after="0"/>
        <w:ind w:left="709" w:hanging="709"/>
      </w:pPr>
      <w:bookmarkStart w:id="73" w:name="A4a2"/>
      <w:bookmarkEnd w:id="73"/>
      <w:r>
        <w:t>Diese MUSS geeignet dokumentiert werden.</w:t>
      </w:r>
    </w:p>
    <w:p w14:paraId="7BA0A7BA" w14:textId="77777777" w:rsidR="00F85DF3" w:rsidRDefault="00F85DF3" w:rsidP="00F85DF3">
      <w:pPr>
        <w:pStyle w:val="Listenabsatz"/>
        <w:spacing w:after="0"/>
      </w:pPr>
    </w:p>
    <w:p w14:paraId="5D4F8C45"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4FC51D17"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F9D604"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22B767EE" w14:textId="77777777" w:rsidTr="001F2CC4">
        <w:trPr>
          <w:trHeight w:val="205"/>
        </w:trPr>
        <w:tc>
          <w:tcPr>
            <w:tcW w:w="8356" w:type="dxa"/>
            <w:shd w:val="clear" w:color="auto" w:fill="EEECE1" w:themeFill="background2"/>
          </w:tcPr>
          <w:p w14:paraId="26944F6A" w14:textId="77777777" w:rsidR="00F85DF3" w:rsidRPr="005B4E23" w:rsidRDefault="00F85DF3" w:rsidP="003B2F76">
            <w:pPr>
              <w:suppressAutoHyphens/>
              <w:spacing w:before="120" w:after="120"/>
            </w:pPr>
            <w:r>
              <w:t>Umsetzung:  JA / TEILWEISE / NEIN / ENTBEHRLICH</w:t>
            </w:r>
          </w:p>
        </w:tc>
      </w:tr>
      <w:tr w:rsidR="00F85DF3" w:rsidRPr="00CC02C2" w14:paraId="303BBB94" w14:textId="77777777" w:rsidTr="001F2CC4">
        <w:tc>
          <w:tcPr>
            <w:tcW w:w="8356" w:type="dxa"/>
          </w:tcPr>
          <w:p w14:paraId="711AE7CE" w14:textId="77777777" w:rsidR="00F85DF3" w:rsidRPr="00CC02C2" w:rsidRDefault="00F85DF3" w:rsidP="003B2F76">
            <w:pPr>
              <w:suppressAutoHyphens/>
              <w:spacing w:before="120" w:after="120"/>
              <w:rPr>
                <w:color w:val="000000" w:themeColor="text1"/>
              </w:rPr>
            </w:pPr>
            <w:bookmarkStart w:id="74" w:name="A4u2"/>
            <w:bookmarkEnd w:id="74"/>
            <w:r>
              <w:rPr>
                <w:color w:val="000000" w:themeColor="text1"/>
              </w:rPr>
              <w:t>Text Ihrer aktuellen Umsetzung xxx</w:t>
            </w:r>
          </w:p>
        </w:tc>
      </w:tr>
    </w:tbl>
    <w:p w14:paraId="7E97EC69"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5B725A97" w14:textId="77777777" w:rsidTr="001F2CC4">
        <w:tc>
          <w:tcPr>
            <w:tcW w:w="8340" w:type="dxa"/>
            <w:shd w:val="clear" w:color="auto" w:fill="C6D9F1" w:themeFill="text2" w:themeFillTint="33"/>
          </w:tcPr>
          <w:p w14:paraId="25557B92"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1E9769D7" w14:textId="77777777" w:rsidTr="001F2CC4">
        <w:tc>
          <w:tcPr>
            <w:tcW w:w="8340" w:type="dxa"/>
            <w:shd w:val="clear" w:color="auto" w:fill="FFFFFF" w:themeFill="background1"/>
          </w:tcPr>
          <w:p w14:paraId="4D0A48CB" w14:textId="77777777" w:rsidR="00F85DF3" w:rsidRDefault="00F85DF3" w:rsidP="003B2F76">
            <w:pPr>
              <w:spacing w:before="60" w:after="60"/>
              <w:rPr>
                <w:color w:val="000000" w:themeColor="text1"/>
              </w:rPr>
            </w:pPr>
            <w:r>
              <w:rPr>
                <w:color w:val="000000" w:themeColor="text1"/>
              </w:rPr>
              <w:t>Begründung der Fachseite:</w:t>
            </w:r>
          </w:p>
        </w:tc>
      </w:tr>
    </w:tbl>
    <w:p w14:paraId="31C42BA2" w14:textId="77777777" w:rsidR="00F85DF3" w:rsidRPr="00CC02C2" w:rsidRDefault="00F85DF3" w:rsidP="00F85DF3">
      <w:pPr>
        <w:suppressAutoHyphens/>
        <w:spacing w:after="240"/>
        <w:ind w:left="720"/>
        <w:rPr>
          <w:color w:val="000000" w:themeColor="text1"/>
        </w:rPr>
      </w:pPr>
    </w:p>
    <w:p w14:paraId="4DCAA71D" w14:textId="77777777" w:rsidR="00F85DF3" w:rsidRPr="0083049A" w:rsidRDefault="00F85DF3" w:rsidP="00F85DF3">
      <w:pPr>
        <w:pStyle w:val="Listenabsatz"/>
        <w:numPr>
          <w:ilvl w:val="0"/>
          <w:numId w:val="11"/>
        </w:numPr>
        <w:spacing w:after="0"/>
        <w:ind w:left="709" w:hanging="709"/>
      </w:pPr>
      <w:bookmarkStart w:id="75" w:name="A4a3"/>
      <w:bookmarkEnd w:id="75"/>
      <w:r>
        <w:t xml:space="preserve">Auch MUSS der zuständige Administrator regelmäßig kontrollieren, ob die </w:t>
      </w:r>
      <w:r>
        <w:br/>
        <w:t>Konfiguration noch sicher ist und sie eventuell für alle IT-Systeme anpassen.</w:t>
      </w:r>
    </w:p>
    <w:p w14:paraId="7279E564" w14:textId="77777777" w:rsidR="00F85DF3" w:rsidRDefault="00F85DF3" w:rsidP="00F85DF3">
      <w:pPr>
        <w:pStyle w:val="Listenabsatz"/>
        <w:spacing w:after="0"/>
      </w:pPr>
    </w:p>
    <w:p w14:paraId="49620FB5"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52017FA0"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89F40B" w14:textId="77777777" w:rsidR="00F85DF3"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A968FA" w14:paraId="7FC3AA30" w14:textId="77777777" w:rsidTr="00A968FA">
        <w:trPr>
          <w:trHeight w:val="205"/>
        </w:trPr>
        <w:tc>
          <w:tcPr>
            <w:tcW w:w="8356" w:type="dxa"/>
            <w:shd w:val="clear" w:color="auto" w:fill="EEECE1" w:themeFill="background2"/>
          </w:tcPr>
          <w:p w14:paraId="1133800A" w14:textId="77777777" w:rsidR="00F85DF3" w:rsidRPr="00A968FA" w:rsidRDefault="00F85DF3" w:rsidP="00A968FA">
            <w:pPr>
              <w:suppressAutoHyphens/>
              <w:spacing w:after="240"/>
              <w:ind w:left="720"/>
              <w:rPr>
                <w:color w:val="000000" w:themeColor="text1"/>
              </w:rPr>
            </w:pPr>
            <w:r w:rsidRPr="00A968FA">
              <w:rPr>
                <w:color w:val="000000" w:themeColor="text1"/>
              </w:rPr>
              <w:t>Umsetzung:  JA / TEILWEISE / NEIN / ENTBEHRLICH</w:t>
            </w:r>
          </w:p>
        </w:tc>
      </w:tr>
      <w:tr w:rsidR="00F85DF3" w:rsidRPr="00A968FA" w14:paraId="0CE0A0F3" w14:textId="77777777" w:rsidTr="00A968FA">
        <w:tc>
          <w:tcPr>
            <w:tcW w:w="8356" w:type="dxa"/>
          </w:tcPr>
          <w:p w14:paraId="1064FA3D" w14:textId="77777777" w:rsidR="00F85DF3" w:rsidRPr="00CC02C2" w:rsidRDefault="00F85DF3" w:rsidP="00A968FA">
            <w:pPr>
              <w:suppressAutoHyphens/>
              <w:spacing w:after="240"/>
              <w:ind w:left="720"/>
              <w:rPr>
                <w:color w:val="000000" w:themeColor="text1"/>
              </w:rPr>
            </w:pPr>
            <w:bookmarkStart w:id="76" w:name="A4u3"/>
            <w:bookmarkEnd w:id="76"/>
            <w:r>
              <w:rPr>
                <w:color w:val="000000" w:themeColor="text1"/>
              </w:rPr>
              <w:t>Text Ihrer aktuellen Umsetzung xxx</w:t>
            </w:r>
          </w:p>
        </w:tc>
      </w:tr>
    </w:tbl>
    <w:p w14:paraId="208B32E4" w14:textId="5E57564A" w:rsidR="00F85DF3" w:rsidRDefault="00F85DF3" w:rsidP="00F85DF3">
      <w:pPr>
        <w:suppressAutoHyphens/>
        <w:spacing w:after="0" w:line="240" w:lineRule="auto"/>
        <w:ind w:left="720"/>
        <w:rPr>
          <w:color w:val="000000" w:themeColor="text1"/>
        </w:rPr>
      </w:pPr>
    </w:p>
    <w:p w14:paraId="57964FD7" w14:textId="77777777" w:rsidR="001D7F27" w:rsidRDefault="001D7F27"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11DC8C44" w14:textId="77777777" w:rsidTr="00A968FA">
        <w:tc>
          <w:tcPr>
            <w:tcW w:w="8340" w:type="dxa"/>
            <w:shd w:val="clear" w:color="auto" w:fill="C6D9F1" w:themeFill="text2" w:themeFillTint="33"/>
          </w:tcPr>
          <w:p w14:paraId="172C198A"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276063C3" w14:textId="77777777" w:rsidTr="00A968FA">
        <w:tc>
          <w:tcPr>
            <w:tcW w:w="8340" w:type="dxa"/>
            <w:shd w:val="clear" w:color="auto" w:fill="FFFFFF" w:themeFill="background1"/>
          </w:tcPr>
          <w:p w14:paraId="54FDCAF8" w14:textId="77777777" w:rsidR="00F85DF3" w:rsidRDefault="00F85DF3" w:rsidP="003B2F76">
            <w:pPr>
              <w:spacing w:before="60" w:after="60"/>
              <w:rPr>
                <w:color w:val="000000" w:themeColor="text1"/>
              </w:rPr>
            </w:pPr>
            <w:r>
              <w:rPr>
                <w:color w:val="000000" w:themeColor="text1"/>
              </w:rPr>
              <w:t>Begründung der Fachseite:</w:t>
            </w:r>
          </w:p>
        </w:tc>
      </w:tr>
    </w:tbl>
    <w:p w14:paraId="37DFF73F" w14:textId="77777777" w:rsidR="00F85DF3" w:rsidRPr="00E126C7" w:rsidRDefault="00F85DF3" w:rsidP="00F85DF3">
      <w:pPr>
        <w:pStyle w:val="Aufzhlungeinfach"/>
        <w:numPr>
          <w:ilvl w:val="0"/>
          <w:numId w:val="0"/>
        </w:numPr>
        <w:spacing w:before="480" w:after="0" w:line="240" w:lineRule="auto"/>
        <w:ind w:left="714" w:hanging="357"/>
      </w:pPr>
    </w:p>
    <w:p w14:paraId="261D09B3" w14:textId="6ABB3874" w:rsidR="00F85DF3" w:rsidRDefault="00F85DF3" w:rsidP="00F85DF3">
      <w:pPr>
        <w:pStyle w:val="berschrift2"/>
      </w:pPr>
      <w:bookmarkStart w:id="77" w:name="A5"/>
      <w:bookmarkStart w:id="78" w:name="_Toc75480466"/>
      <w:bookmarkStart w:id="79" w:name="_Toc75539500"/>
      <w:bookmarkStart w:id="80" w:name="_Toc97368747"/>
      <w:bookmarkEnd w:id="77"/>
      <w:r>
        <w:t xml:space="preserve">Sperrung nicht mehr benötigter VPN-Zugänge </w:t>
      </w:r>
      <w:r w:rsidR="00EC3480">
        <w:t xml:space="preserve">(B) </w:t>
      </w:r>
      <w:r>
        <w:t>[A5]</w:t>
      </w:r>
      <w:bookmarkEnd w:id="78"/>
      <w:bookmarkEnd w:id="79"/>
      <w:bookmarkEnd w:id="80"/>
    </w:p>
    <w:p w14:paraId="4309DB63" w14:textId="77777777" w:rsidR="00F85DF3" w:rsidRPr="00CC02C2" w:rsidRDefault="00F85DF3" w:rsidP="00F85DF3">
      <w:pPr>
        <w:suppressAutoHyphens/>
        <w:spacing w:after="240"/>
        <w:ind w:left="720"/>
        <w:rPr>
          <w:color w:val="000000" w:themeColor="text1"/>
        </w:rPr>
      </w:pPr>
    </w:p>
    <w:p w14:paraId="6C324A1E" w14:textId="77777777" w:rsidR="00F85DF3" w:rsidRPr="0083049A" w:rsidRDefault="00F85DF3" w:rsidP="00F85DF3">
      <w:pPr>
        <w:pStyle w:val="Listenabsatz"/>
        <w:numPr>
          <w:ilvl w:val="0"/>
          <w:numId w:val="11"/>
        </w:numPr>
        <w:spacing w:after="0"/>
        <w:ind w:left="709" w:hanging="709"/>
      </w:pPr>
      <w:bookmarkStart w:id="81" w:name="A5a1"/>
      <w:bookmarkEnd w:id="81"/>
      <w:r>
        <w:t>Es MUSS regelmäßig geprüft werden, ob ausschließlich berechtigte IT-Systeme und Benutzer auf das VPN zugreifen können.</w:t>
      </w:r>
    </w:p>
    <w:p w14:paraId="605242FA" w14:textId="77777777" w:rsidR="00F85DF3" w:rsidRDefault="00F85DF3" w:rsidP="00F85DF3">
      <w:pPr>
        <w:pStyle w:val="Listenabsatz"/>
        <w:spacing w:after="0"/>
      </w:pPr>
    </w:p>
    <w:p w14:paraId="4EE0682E"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1209941D"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83E97D"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78A6B90D" w14:textId="77777777" w:rsidTr="001F2CC4">
        <w:trPr>
          <w:trHeight w:val="205"/>
        </w:trPr>
        <w:tc>
          <w:tcPr>
            <w:tcW w:w="8356" w:type="dxa"/>
            <w:shd w:val="clear" w:color="auto" w:fill="EEECE1" w:themeFill="background2"/>
          </w:tcPr>
          <w:p w14:paraId="23A128CB" w14:textId="77777777" w:rsidR="00F85DF3" w:rsidRPr="005B4E23" w:rsidRDefault="00F85DF3" w:rsidP="003B2F76">
            <w:pPr>
              <w:suppressAutoHyphens/>
              <w:spacing w:before="120" w:after="120"/>
            </w:pPr>
            <w:r>
              <w:t>Umsetzung:  JA / TEILWEISE / NEIN / ENTBEHRLICH</w:t>
            </w:r>
          </w:p>
        </w:tc>
      </w:tr>
      <w:tr w:rsidR="00F85DF3" w:rsidRPr="00CC02C2" w14:paraId="00205F9C" w14:textId="77777777" w:rsidTr="001F2CC4">
        <w:tc>
          <w:tcPr>
            <w:tcW w:w="8356" w:type="dxa"/>
          </w:tcPr>
          <w:p w14:paraId="2F16289A" w14:textId="77777777" w:rsidR="00F85DF3" w:rsidRPr="00CC02C2" w:rsidRDefault="00F85DF3" w:rsidP="003B2F76">
            <w:pPr>
              <w:suppressAutoHyphens/>
              <w:spacing w:before="120" w:after="120"/>
              <w:rPr>
                <w:color w:val="000000" w:themeColor="text1"/>
              </w:rPr>
            </w:pPr>
            <w:bookmarkStart w:id="82" w:name="A5u1"/>
            <w:bookmarkEnd w:id="82"/>
            <w:r>
              <w:rPr>
                <w:color w:val="000000" w:themeColor="text1"/>
              </w:rPr>
              <w:t>Text Ihrer aktuellen Umsetzung xxx</w:t>
            </w:r>
          </w:p>
        </w:tc>
      </w:tr>
    </w:tbl>
    <w:p w14:paraId="750097F8"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6342E2F7" w14:textId="77777777" w:rsidTr="001F2CC4">
        <w:tc>
          <w:tcPr>
            <w:tcW w:w="8340" w:type="dxa"/>
            <w:shd w:val="clear" w:color="auto" w:fill="C6D9F1" w:themeFill="text2" w:themeFillTint="33"/>
          </w:tcPr>
          <w:p w14:paraId="32D2FD0E"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565F14AD" w14:textId="77777777" w:rsidTr="001F2CC4">
        <w:tc>
          <w:tcPr>
            <w:tcW w:w="8340" w:type="dxa"/>
            <w:shd w:val="clear" w:color="auto" w:fill="FFFFFF" w:themeFill="background1"/>
          </w:tcPr>
          <w:p w14:paraId="180A189E" w14:textId="77777777" w:rsidR="00F85DF3" w:rsidRDefault="00F85DF3" w:rsidP="003B2F76">
            <w:pPr>
              <w:spacing w:before="60" w:after="60"/>
              <w:rPr>
                <w:color w:val="000000" w:themeColor="text1"/>
              </w:rPr>
            </w:pPr>
            <w:r>
              <w:rPr>
                <w:color w:val="000000" w:themeColor="text1"/>
              </w:rPr>
              <w:t>Begründung der Fachseite:</w:t>
            </w:r>
          </w:p>
        </w:tc>
      </w:tr>
    </w:tbl>
    <w:p w14:paraId="18A9224B" w14:textId="77777777" w:rsidR="00F85DF3" w:rsidRPr="00CC02C2" w:rsidRDefault="00F85DF3" w:rsidP="00F85DF3">
      <w:pPr>
        <w:suppressAutoHyphens/>
        <w:spacing w:after="240"/>
        <w:ind w:left="720"/>
        <w:rPr>
          <w:color w:val="000000" w:themeColor="text1"/>
        </w:rPr>
      </w:pPr>
    </w:p>
    <w:p w14:paraId="2B954AE0" w14:textId="77777777" w:rsidR="00F85DF3" w:rsidRPr="0083049A" w:rsidRDefault="00F85DF3" w:rsidP="00F85DF3">
      <w:pPr>
        <w:pStyle w:val="Listenabsatz"/>
        <w:numPr>
          <w:ilvl w:val="0"/>
          <w:numId w:val="11"/>
        </w:numPr>
        <w:spacing w:after="0"/>
        <w:ind w:left="709" w:hanging="709"/>
      </w:pPr>
      <w:bookmarkStart w:id="83" w:name="A5a2"/>
      <w:bookmarkEnd w:id="83"/>
      <w:r>
        <w:t>Nicht mehr benötigte VPN-Zugänge MÜSSEN zeitnah deaktiviert werden.</w:t>
      </w:r>
    </w:p>
    <w:p w14:paraId="19662C9F" w14:textId="77777777" w:rsidR="00F85DF3" w:rsidRDefault="00F85DF3" w:rsidP="00F85DF3">
      <w:pPr>
        <w:pStyle w:val="Listenabsatz"/>
        <w:spacing w:after="0"/>
      </w:pPr>
    </w:p>
    <w:p w14:paraId="7FCAA0E8"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1B8BD99F"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286D9F"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4AF0F867" w14:textId="77777777" w:rsidTr="001F2CC4">
        <w:trPr>
          <w:trHeight w:val="205"/>
        </w:trPr>
        <w:tc>
          <w:tcPr>
            <w:tcW w:w="8356" w:type="dxa"/>
            <w:shd w:val="clear" w:color="auto" w:fill="EEECE1" w:themeFill="background2"/>
          </w:tcPr>
          <w:p w14:paraId="2D0243D4" w14:textId="77777777" w:rsidR="00F85DF3" w:rsidRPr="005B4E23" w:rsidRDefault="00F85DF3" w:rsidP="003B2F76">
            <w:pPr>
              <w:suppressAutoHyphens/>
              <w:spacing w:before="120" w:after="120"/>
            </w:pPr>
            <w:r>
              <w:t>Umsetzung:  JA / TEILWEISE / NEIN / ENTBEHRLICH</w:t>
            </w:r>
          </w:p>
        </w:tc>
      </w:tr>
      <w:tr w:rsidR="00F85DF3" w:rsidRPr="00CC02C2" w14:paraId="6D47551A" w14:textId="77777777" w:rsidTr="001F2CC4">
        <w:tc>
          <w:tcPr>
            <w:tcW w:w="8356" w:type="dxa"/>
          </w:tcPr>
          <w:p w14:paraId="19765FD6" w14:textId="77777777" w:rsidR="00F85DF3" w:rsidRPr="00CC02C2" w:rsidRDefault="00F85DF3" w:rsidP="003B2F76">
            <w:pPr>
              <w:suppressAutoHyphens/>
              <w:spacing w:before="120" w:after="120"/>
              <w:rPr>
                <w:color w:val="000000" w:themeColor="text1"/>
              </w:rPr>
            </w:pPr>
            <w:bookmarkStart w:id="84" w:name="A5u2"/>
            <w:bookmarkEnd w:id="84"/>
            <w:r>
              <w:rPr>
                <w:color w:val="000000" w:themeColor="text1"/>
              </w:rPr>
              <w:t>Text Ihrer aktuellen Umsetzung xxx</w:t>
            </w:r>
          </w:p>
        </w:tc>
      </w:tr>
    </w:tbl>
    <w:p w14:paraId="6498C7C5"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06710751" w14:textId="77777777" w:rsidTr="001F2CC4">
        <w:tc>
          <w:tcPr>
            <w:tcW w:w="8340" w:type="dxa"/>
            <w:shd w:val="clear" w:color="auto" w:fill="C6D9F1" w:themeFill="text2" w:themeFillTint="33"/>
          </w:tcPr>
          <w:p w14:paraId="5434BE30"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5AC08529" w14:textId="77777777" w:rsidTr="001F2CC4">
        <w:tc>
          <w:tcPr>
            <w:tcW w:w="8340" w:type="dxa"/>
            <w:shd w:val="clear" w:color="auto" w:fill="FFFFFF" w:themeFill="background1"/>
          </w:tcPr>
          <w:p w14:paraId="393253AA" w14:textId="77777777" w:rsidR="00F85DF3" w:rsidRDefault="00F85DF3" w:rsidP="003B2F76">
            <w:pPr>
              <w:spacing w:before="60" w:after="60"/>
              <w:rPr>
                <w:color w:val="000000" w:themeColor="text1"/>
              </w:rPr>
            </w:pPr>
            <w:r>
              <w:rPr>
                <w:color w:val="000000" w:themeColor="text1"/>
              </w:rPr>
              <w:t>Begründung der Fachseite:</w:t>
            </w:r>
          </w:p>
        </w:tc>
      </w:tr>
    </w:tbl>
    <w:p w14:paraId="04DA552F" w14:textId="77777777" w:rsidR="00F85DF3" w:rsidRPr="00CC02C2" w:rsidRDefault="00F85DF3" w:rsidP="00F85DF3">
      <w:pPr>
        <w:suppressAutoHyphens/>
        <w:spacing w:after="240"/>
        <w:ind w:left="720"/>
        <w:rPr>
          <w:color w:val="000000" w:themeColor="text1"/>
        </w:rPr>
      </w:pPr>
    </w:p>
    <w:p w14:paraId="470293A3" w14:textId="77777777" w:rsidR="00F85DF3" w:rsidRPr="0083049A" w:rsidRDefault="00F85DF3" w:rsidP="00F85DF3">
      <w:pPr>
        <w:pStyle w:val="Listenabsatz"/>
        <w:numPr>
          <w:ilvl w:val="0"/>
          <w:numId w:val="11"/>
        </w:numPr>
        <w:spacing w:after="0"/>
        <w:ind w:left="709" w:hanging="709"/>
      </w:pPr>
      <w:bookmarkStart w:id="85" w:name="A5a3"/>
      <w:bookmarkEnd w:id="85"/>
      <w:r>
        <w:t>Der VPN-Zugriff MUSS auf die benötigten Benutzungszeiten beschränkt werden.</w:t>
      </w:r>
    </w:p>
    <w:p w14:paraId="48E6AA75" w14:textId="77777777" w:rsidR="00F85DF3" w:rsidRDefault="00F85DF3" w:rsidP="00F85DF3">
      <w:pPr>
        <w:pStyle w:val="Listenabsatz"/>
        <w:spacing w:after="0"/>
      </w:pPr>
    </w:p>
    <w:p w14:paraId="542626F7"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56B1B11D"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E48823" w14:textId="77777777" w:rsidR="00F85DF3"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4F47A86A" w14:textId="77777777" w:rsidR="00F85DF3" w:rsidRDefault="00F85DF3" w:rsidP="00F85DF3">
      <w:pPr>
        <w:pStyle w:val="Listenabsatz"/>
        <w:spacing w:after="240"/>
        <w:rPr>
          <w:color w:val="FF0000"/>
        </w:rPr>
      </w:pPr>
    </w:p>
    <w:p w14:paraId="0B14D489" w14:textId="77777777" w:rsidR="00F85DF3" w:rsidRPr="001F352F" w:rsidRDefault="00F85DF3" w:rsidP="00F85DF3">
      <w:pPr>
        <w:pStyle w:val="Listenabsatz"/>
        <w:spacing w:after="240"/>
        <w:rPr>
          <w:color w:val="FF000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24E8C423" w14:textId="77777777" w:rsidTr="001F2CC4">
        <w:trPr>
          <w:trHeight w:val="205"/>
        </w:trPr>
        <w:tc>
          <w:tcPr>
            <w:tcW w:w="8356" w:type="dxa"/>
            <w:shd w:val="clear" w:color="auto" w:fill="EEECE1" w:themeFill="background2"/>
          </w:tcPr>
          <w:p w14:paraId="392A4012" w14:textId="77777777" w:rsidR="00F85DF3" w:rsidRPr="005B4E23" w:rsidRDefault="00F85DF3" w:rsidP="003B2F76">
            <w:pPr>
              <w:suppressAutoHyphens/>
              <w:spacing w:before="120" w:after="120"/>
            </w:pPr>
            <w:r>
              <w:t>Umsetzung:  JA / TEILWEISE / NEIN / ENTBEHRLICH</w:t>
            </w:r>
          </w:p>
        </w:tc>
      </w:tr>
      <w:tr w:rsidR="00F85DF3" w:rsidRPr="00CC02C2" w14:paraId="2E9E2210" w14:textId="77777777" w:rsidTr="001F2CC4">
        <w:tc>
          <w:tcPr>
            <w:tcW w:w="8356" w:type="dxa"/>
          </w:tcPr>
          <w:p w14:paraId="10B94524" w14:textId="77777777" w:rsidR="00F85DF3" w:rsidRPr="00CC02C2" w:rsidRDefault="00F85DF3" w:rsidP="003B2F76">
            <w:pPr>
              <w:suppressAutoHyphens/>
              <w:spacing w:before="120" w:after="120"/>
              <w:rPr>
                <w:color w:val="000000" w:themeColor="text1"/>
              </w:rPr>
            </w:pPr>
            <w:bookmarkStart w:id="86" w:name="A5u3"/>
            <w:bookmarkEnd w:id="86"/>
            <w:r>
              <w:rPr>
                <w:color w:val="000000" w:themeColor="text1"/>
              </w:rPr>
              <w:t>Text Ihrer aktuellen Umsetzung xxx</w:t>
            </w:r>
          </w:p>
        </w:tc>
      </w:tr>
    </w:tbl>
    <w:p w14:paraId="038D8B32"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6DF5A718" w14:textId="77777777" w:rsidTr="001F2CC4">
        <w:tc>
          <w:tcPr>
            <w:tcW w:w="8340" w:type="dxa"/>
            <w:shd w:val="clear" w:color="auto" w:fill="C6D9F1" w:themeFill="text2" w:themeFillTint="33"/>
          </w:tcPr>
          <w:p w14:paraId="6821A64C"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30DE92E6" w14:textId="77777777" w:rsidTr="001F2CC4">
        <w:tc>
          <w:tcPr>
            <w:tcW w:w="8340" w:type="dxa"/>
            <w:shd w:val="clear" w:color="auto" w:fill="FFFFFF" w:themeFill="background1"/>
          </w:tcPr>
          <w:p w14:paraId="04183CBB" w14:textId="77777777" w:rsidR="00F85DF3" w:rsidRDefault="00F85DF3" w:rsidP="003B2F76">
            <w:pPr>
              <w:spacing w:before="60" w:after="60"/>
              <w:rPr>
                <w:color w:val="000000" w:themeColor="text1"/>
              </w:rPr>
            </w:pPr>
            <w:r>
              <w:rPr>
                <w:color w:val="000000" w:themeColor="text1"/>
              </w:rPr>
              <w:t>Begründung der Fachseite:</w:t>
            </w:r>
          </w:p>
        </w:tc>
      </w:tr>
    </w:tbl>
    <w:p w14:paraId="65B64789" w14:textId="77777777" w:rsidR="00F85DF3" w:rsidRPr="001D7F27" w:rsidRDefault="00F85DF3" w:rsidP="001D7F27">
      <w:pPr>
        <w:pStyle w:val="Aufzhlungeinfach"/>
        <w:numPr>
          <w:ilvl w:val="0"/>
          <w:numId w:val="0"/>
        </w:numPr>
        <w:spacing w:before="480" w:after="0" w:line="240" w:lineRule="auto"/>
        <w:ind w:left="714" w:hanging="357"/>
      </w:pPr>
    </w:p>
    <w:p w14:paraId="1CE345A3" w14:textId="4D182BD3" w:rsidR="00F85DF3" w:rsidRDefault="00F85DF3" w:rsidP="00F85DF3">
      <w:pPr>
        <w:pStyle w:val="berschrift2"/>
      </w:pPr>
      <w:bookmarkStart w:id="87" w:name="A6"/>
      <w:bookmarkStart w:id="88" w:name="_Toc75480467"/>
      <w:bookmarkStart w:id="89" w:name="_Toc75539501"/>
      <w:bookmarkStart w:id="90" w:name="_Toc97368748"/>
      <w:bookmarkEnd w:id="87"/>
      <w:r>
        <w:t xml:space="preserve">Durchführung einer VPN-Anforderungsanalyse </w:t>
      </w:r>
      <w:r w:rsidR="00C42C19">
        <w:t xml:space="preserve">(S) </w:t>
      </w:r>
      <w:r>
        <w:t>[A6]</w:t>
      </w:r>
      <w:bookmarkEnd w:id="88"/>
      <w:bookmarkEnd w:id="89"/>
      <w:bookmarkEnd w:id="90"/>
    </w:p>
    <w:p w14:paraId="55F34326" w14:textId="77777777" w:rsidR="00F85DF3" w:rsidRPr="00CC02C2" w:rsidRDefault="00F85DF3" w:rsidP="00F85DF3">
      <w:pPr>
        <w:suppressAutoHyphens/>
        <w:spacing w:after="240"/>
        <w:ind w:left="720"/>
        <w:rPr>
          <w:color w:val="000000" w:themeColor="text1"/>
        </w:rPr>
      </w:pPr>
    </w:p>
    <w:p w14:paraId="439B9E5F" w14:textId="0FA9CCF4" w:rsidR="00F85DF3" w:rsidRDefault="00F85DF3" w:rsidP="00C42C19">
      <w:pPr>
        <w:pStyle w:val="Listenabsatz"/>
        <w:numPr>
          <w:ilvl w:val="0"/>
          <w:numId w:val="11"/>
        </w:numPr>
        <w:spacing w:after="0"/>
        <w:ind w:hanging="720"/>
      </w:pPr>
      <w:bookmarkStart w:id="91" w:name="A6a1"/>
      <w:bookmarkEnd w:id="91"/>
      <w:r>
        <w:t xml:space="preserve">Eine Anforderungsanalyse MUSS durchgeführt werden, </w:t>
      </w:r>
      <w:r w:rsidR="00C42C19">
        <w:t>um für das jeweilige VPN die Einsatzszenarien zu</w:t>
      </w:r>
      <w:r w:rsidR="00C42C19">
        <w:t xml:space="preserve"> </w:t>
      </w:r>
      <w:r w:rsidR="00C42C19">
        <w:t>bestimmen und daraus Anforderungen an die benötigten Hard- und Software-Komponenten ableiten zu</w:t>
      </w:r>
      <w:r w:rsidR="00C42C19">
        <w:t xml:space="preserve"> </w:t>
      </w:r>
      <w:r w:rsidR="00C42C19">
        <w:t>können. In der Anforderungs</w:t>
      </w:r>
      <w:r w:rsidR="00C42C19">
        <w:t>-</w:t>
      </w:r>
      <w:r w:rsidR="00C42C19">
        <w:t>analyse SOLLTEN folgende Punkte betrachtet werden:</w:t>
      </w:r>
    </w:p>
    <w:p w14:paraId="54EAEE4A" w14:textId="77777777" w:rsidR="00C42C19" w:rsidRDefault="00C42C19" w:rsidP="00C42C19">
      <w:pPr>
        <w:pStyle w:val="Listenabsatz"/>
        <w:spacing w:after="0"/>
        <w:ind w:left="720"/>
      </w:pPr>
    </w:p>
    <w:p w14:paraId="44177B74"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53E7DBEB"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ECAADB"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3"/>
      </w:tblGrid>
      <w:tr w:rsidR="001F2CC4" w:rsidRPr="005B4E23" w14:paraId="00876798" w14:textId="77777777" w:rsidTr="001F2CC4">
        <w:trPr>
          <w:trHeight w:val="205"/>
        </w:trPr>
        <w:tc>
          <w:tcPr>
            <w:tcW w:w="8356" w:type="dxa"/>
            <w:shd w:val="clear" w:color="auto" w:fill="EEECE1" w:themeFill="background2"/>
          </w:tcPr>
          <w:p w14:paraId="29B78573" w14:textId="77777777" w:rsidR="001F2CC4" w:rsidRPr="005B4E23" w:rsidRDefault="001F2CC4" w:rsidP="00A9334D">
            <w:pPr>
              <w:suppressAutoHyphens/>
              <w:spacing w:before="120" w:after="120"/>
            </w:pPr>
            <w:r>
              <w:t>Umsetzung:  JA / TEILWEISE / NEIN / ENTBEHRLICH</w:t>
            </w:r>
          </w:p>
        </w:tc>
      </w:tr>
      <w:tr w:rsidR="001F2CC4" w:rsidRPr="00CC02C2" w14:paraId="765C2581" w14:textId="77777777" w:rsidTr="001F2CC4">
        <w:tc>
          <w:tcPr>
            <w:tcW w:w="8356" w:type="dxa"/>
          </w:tcPr>
          <w:p w14:paraId="659DEB63" w14:textId="77777777" w:rsidR="001F2CC4" w:rsidRPr="00CC02C2" w:rsidRDefault="001F2CC4" w:rsidP="00A9334D">
            <w:pPr>
              <w:suppressAutoHyphens/>
              <w:spacing w:before="120" w:after="120"/>
              <w:rPr>
                <w:color w:val="000000" w:themeColor="text1"/>
              </w:rPr>
            </w:pPr>
            <w:r>
              <w:rPr>
                <w:color w:val="000000" w:themeColor="text1"/>
              </w:rPr>
              <w:t>Text Ihrer aktuellen Umsetzung xxx</w:t>
            </w:r>
          </w:p>
        </w:tc>
      </w:tr>
    </w:tbl>
    <w:p w14:paraId="60B9A0EE"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0E62564D" w14:textId="77777777" w:rsidTr="001F2CC4">
        <w:tc>
          <w:tcPr>
            <w:tcW w:w="8340" w:type="dxa"/>
            <w:shd w:val="clear" w:color="auto" w:fill="C6D9F1" w:themeFill="text2" w:themeFillTint="33"/>
          </w:tcPr>
          <w:p w14:paraId="4C5FB2FC"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1A4C00D9" w14:textId="77777777" w:rsidTr="001F2CC4">
        <w:tc>
          <w:tcPr>
            <w:tcW w:w="8340" w:type="dxa"/>
            <w:shd w:val="clear" w:color="auto" w:fill="FFFFFF" w:themeFill="background1"/>
          </w:tcPr>
          <w:p w14:paraId="6D9578E6" w14:textId="77777777" w:rsidR="00F85DF3" w:rsidRDefault="00F85DF3" w:rsidP="003B2F76">
            <w:pPr>
              <w:spacing w:before="60" w:after="60"/>
              <w:rPr>
                <w:color w:val="000000" w:themeColor="text1"/>
              </w:rPr>
            </w:pPr>
            <w:r>
              <w:rPr>
                <w:color w:val="000000" w:themeColor="text1"/>
              </w:rPr>
              <w:t>Begründung der Fachseite:</w:t>
            </w:r>
          </w:p>
        </w:tc>
      </w:tr>
    </w:tbl>
    <w:p w14:paraId="70C950E2" w14:textId="77777777" w:rsidR="00F85DF3" w:rsidRPr="00CC02C2" w:rsidRDefault="00F85DF3" w:rsidP="00F85DF3">
      <w:pPr>
        <w:suppressAutoHyphens/>
        <w:spacing w:after="240"/>
        <w:ind w:left="720"/>
        <w:rPr>
          <w:color w:val="000000" w:themeColor="text1"/>
        </w:rPr>
      </w:pPr>
    </w:p>
    <w:p w14:paraId="7630D5F3" w14:textId="008B6494" w:rsidR="00F85DF3" w:rsidRDefault="00F85DF3" w:rsidP="00F85DF3">
      <w:pPr>
        <w:pStyle w:val="Listenabsatz"/>
        <w:numPr>
          <w:ilvl w:val="0"/>
          <w:numId w:val="11"/>
        </w:numPr>
        <w:spacing w:after="0"/>
        <w:ind w:left="709" w:hanging="709"/>
      </w:pPr>
      <w:bookmarkStart w:id="92" w:name="A6a2"/>
      <w:bookmarkEnd w:id="92"/>
      <w:r>
        <w:t>In der Anforderungsanalyse MUSS folgende</w:t>
      </w:r>
      <w:r w:rsidR="00F67AA5">
        <w:t>r</w:t>
      </w:r>
      <w:r>
        <w:t xml:space="preserve"> Punkt betrachtet werden: </w:t>
      </w:r>
    </w:p>
    <w:p w14:paraId="4A8CC230" w14:textId="77777777" w:rsidR="00F85DF3" w:rsidRDefault="00F85DF3" w:rsidP="00F85DF3">
      <w:pPr>
        <w:pStyle w:val="Listenabsatz"/>
        <w:spacing w:after="0"/>
      </w:pPr>
    </w:p>
    <w:p w14:paraId="15028F78" w14:textId="77777777" w:rsidR="00F85DF3" w:rsidRPr="0083049A" w:rsidRDefault="00F85DF3" w:rsidP="00F85DF3">
      <w:pPr>
        <w:pStyle w:val="Listenabsatz"/>
        <w:spacing w:after="0"/>
      </w:pPr>
      <w:r>
        <w:t xml:space="preserve">•     Geschäftsprozesse beziehungsweise Fachaufgaben, </w:t>
      </w:r>
    </w:p>
    <w:p w14:paraId="1E46B4E1" w14:textId="77777777" w:rsidR="00F85DF3" w:rsidRDefault="00F85DF3" w:rsidP="00F85DF3">
      <w:pPr>
        <w:pStyle w:val="Listenabsatz"/>
        <w:spacing w:after="0"/>
      </w:pPr>
    </w:p>
    <w:p w14:paraId="1995DDC1"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2568E991"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D518D9"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Look w:val="04A0" w:firstRow="1" w:lastRow="0" w:firstColumn="1" w:lastColumn="0" w:noHBand="0" w:noVBand="1"/>
      </w:tblPr>
      <w:tblGrid>
        <w:gridCol w:w="8356"/>
      </w:tblGrid>
      <w:tr w:rsidR="00F85DF3" w:rsidRPr="005B4E23" w14:paraId="7A44D12F" w14:textId="77777777" w:rsidTr="001F2CC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tcPr>
          <w:p w14:paraId="3E270703" w14:textId="77777777" w:rsidR="00F85DF3" w:rsidRPr="005B4E23" w:rsidRDefault="00F85DF3" w:rsidP="003B2F76">
            <w:pPr>
              <w:suppressAutoHyphens/>
              <w:spacing w:before="120" w:after="120"/>
            </w:pPr>
            <w:r>
              <w:t>Umsetzung:  JA / TEILWEISE / NEIN / ENTBEHRLICH</w:t>
            </w:r>
          </w:p>
        </w:tc>
      </w:tr>
      <w:tr w:rsidR="00F85DF3" w:rsidRPr="00CC02C2" w14:paraId="251D9295" w14:textId="77777777" w:rsidTr="001F2CC4">
        <w:tc>
          <w:tcPr>
            <w:tcW w:w="8356" w:type="dxa"/>
            <w:tcBorders>
              <w:top w:val="single" w:sz="4" w:space="0" w:color="auto"/>
              <w:left w:val="single" w:sz="4" w:space="0" w:color="auto"/>
              <w:bottom w:val="single" w:sz="4" w:space="0" w:color="auto"/>
              <w:right w:val="single" w:sz="4" w:space="0" w:color="auto"/>
            </w:tcBorders>
          </w:tcPr>
          <w:p w14:paraId="3D19E2C6" w14:textId="77777777" w:rsidR="00F85DF3" w:rsidRPr="00CC02C2" w:rsidRDefault="00F85DF3" w:rsidP="003B2F76">
            <w:pPr>
              <w:suppressAutoHyphens/>
              <w:spacing w:before="120" w:after="120"/>
              <w:rPr>
                <w:color w:val="000000" w:themeColor="text1"/>
              </w:rPr>
            </w:pPr>
            <w:bookmarkStart w:id="93" w:name="A6u2"/>
            <w:bookmarkEnd w:id="93"/>
            <w:r>
              <w:rPr>
                <w:color w:val="000000" w:themeColor="text1"/>
              </w:rPr>
              <w:t>Text Ihrer aktuellen Umsetzung xxx</w:t>
            </w:r>
          </w:p>
        </w:tc>
      </w:tr>
    </w:tbl>
    <w:p w14:paraId="7A8D30FF"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5B7B1ED6" w14:textId="77777777" w:rsidTr="001F2CC4">
        <w:tc>
          <w:tcPr>
            <w:tcW w:w="8340" w:type="dxa"/>
            <w:shd w:val="clear" w:color="auto" w:fill="C6D9F1" w:themeFill="text2" w:themeFillTint="33"/>
          </w:tcPr>
          <w:p w14:paraId="159DA2CC"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3FFBF4BE" w14:textId="77777777" w:rsidTr="001F2CC4">
        <w:tc>
          <w:tcPr>
            <w:tcW w:w="8340" w:type="dxa"/>
            <w:shd w:val="clear" w:color="auto" w:fill="FFFFFF" w:themeFill="background1"/>
          </w:tcPr>
          <w:p w14:paraId="1D5AD076" w14:textId="77777777" w:rsidR="00F85DF3" w:rsidRDefault="00F85DF3" w:rsidP="003B2F76">
            <w:pPr>
              <w:spacing w:before="60" w:after="60"/>
              <w:rPr>
                <w:color w:val="000000" w:themeColor="text1"/>
              </w:rPr>
            </w:pPr>
            <w:r>
              <w:rPr>
                <w:color w:val="000000" w:themeColor="text1"/>
              </w:rPr>
              <w:t>Begründung der Fachseite:</w:t>
            </w:r>
          </w:p>
        </w:tc>
      </w:tr>
    </w:tbl>
    <w:p w14:paraId="3FE8E781" w14:textId="77777777" w:rsidR="00F85DF3" w:rsidRPr="00CC02C2" w:rsidRDefault="00F85DF3" w:rsidP="00F85DF3">
      <w:pPr>
        <w:suppressAutoHyphens/>
        <w:spacing w:after="240"/>
        <w:ind w:left="720"/>
        <w:rPr>
          <w:color w:val="000000" w:themeColor="text1"/>
        </w:rPr>
      </w:pPr>
    </w:p>
    <w:p w14:paraId="3C0375CE" w14:textId="77777777" w:rsidR="00F67AA5" w:rsidRDefault="00F67AA5" w:rsidP="00F67AA5">
      <w:pPr>
        <w:pStyle w:val="Listenabsatz"/>
        <w:numPr>
          <w:ilvl w:val="0"/>
          <w:numId w:val="11"/>
        </w:numPr>
        <w:spacing w:after="0"/>
        <w:ind w:left="709" w:hanging="709"/>
      </w:pPr>
      <w:bookmarkStart w:id="94" w:name="A6a3"/>
      <w:bookmarkEnd w:id="94"/>
      <w:r>
        <w:t xml:space="preserve">In der Anforderungsanalyse MUSS folgender Punkt betrachtet werden: </w:t>
      </w:r>
    </w:p>
    <w:p w14:paraId="337FBDCF" w14:textId="77777777" w:rsidR="00F85DF3" w:rsidRDefault="00F85DF3" w:rsidP="00F85DF3">
      <w:pPr>
        <w:pStyle w:val="Listenabsatz"/>
        <w:spacing w:after="0"/>
      </w:pPr>
    </w:p>
    <w:p w14:paraId="46A17C59" w14:textId="77777777" w:rsidR="00F85DF3" w:rsidRPr="0083049A" w:rsidRDefault="00F85DF3" w:rsidP="00F85DF3">
      <w:pPr>
        <w:pStyle w:val="Listenabsatz"/>
        <w:spacing w:after="0"/>
      </w:pPr>
      <w:r>
        <w:t xml:space="preserve">•     Zugriffswege, </w:t>
      </w:r>
    </w:p>
    <w:p w14:paraId="3C2C4D7B" w14:textId="77777777" w:rsidR="00F85DF3" w:rsidRDefault="00F85DF3" w:rsidP="00F85DF3">
      <w:pPr>
        <w:pStyle w:val="Listenabsatz"/>
        <w:spacing w:after="0"/>
      </w:pPr>
    </w:p>
    <w:p w14:paraId="0AA537C9"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7F59D429"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2D274D"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74B138FF" w14:textId="77777777" w:rsidTr="001F2CC4">
        <w:trPr>
          <w:trHeight w:val="205"/>
        </w:trPr>
        <w:tc>
          <w:tcPr>
            <w:tcW w:w="8356" w:type="dxa"/>
            <w:shd w:val="clear" w:color="auto" w:fill="EEECE1" w:themeFill="background2"/>
          </w:tcPr>
          <w:p w14:paraId="434978EF" w14:textId="77777777" w:rsidR="00F85DF3" w:rsidRPr="005B4E23" w:rsidRDefault="00F85DF3" w:rsidP="003B2F76">
            <w:pPr>
              <w:suppressAutoHyphens/>
              <w:spacing w:before="120" w:after="120"/>
            </w:pPr>
            <w:r>
              <w:t>Umsetzung:  JA / TEILWEISE / NEIN / ENTBEHRLICH</w:t>
            </w:r>
          </w:p>
        </w:tc>
      </w:tr>
      <w:tr w:rsidR="00F85DF3" w:rsidRPr="00CC02C2" w14:paraId="50940A87" w14:textId="77777777" w:rsidTr="001F2CC4">
        <w:tc>
          <w:tcPr>
            <w:tcW w:w="8356" w:type="dxa"/>
            <w:shd w:val="clear" w:color="auto" w:fill="FFFFFF" w:themeFill="background1"/>
          </w:tcPr>
          <w:p w14:paraId="4DE4761D" w14:textId="77777777" w:rsidR="00F85DF3" w:rsidRPr="00CC02C2" w:rsidRDefault="00F85DF3" w:rsidP="003B2F76">
            <w:pPr>
              <w:suppressAutoHyphens/>
              <w:spacing w:before="120" w:after="120"/>
              <w:rPr>
                <w:color w:val="000000" w:themeColor="text1"/>
              </w:rPr>
            </w:pPr>
            <w:bookmarkStart w:id="95" w:name="A6u3"/>
            <w:bookmarkEnd w:id="95"/>
            <w:r>
              <w:rPr>
                <w:color w:val="000000" w:themeColor="text1"/>
              </w:rPr>
              <w:t>Text Ihrer aktuellen Umsetzung xxx</w:t>
            </w:r>
          </w:p>
        </w:tc>
      </w:tr>
    </w:tbl>
    <w:p w14:paraId="5A64CEA2"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13BC1DAA" w14:textId="77777777" w:rsidTr="001F2CC4">
        <w:tc>
          <w:tcPr>
            <w:tcW w:w="8340" w:type="dxa"/>
            <w:shd w:val="clear" w:color="auto" w:fill="C6D9F1" w:themeFill="text2" w:themeFillTint="33"/>
          </w:tcPr>
          <w:p w14:paraId="685804C6"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248D3B2E" w14:textId="77777777" w:rsidTr="001F2CC4">
        <w:tc>
          <w:tcPr>
            <w:tcW w:w="8340" w:type="dxa"/>
            <w:shd w:val="clear" w:color="auto" w:fill="FFFFFF" w:themeFill="background1"/>
          </w:tcPr>
          <w:p w14:paraId="32CAAE4B" w14:textId="77777777" w:rsidR="00F85DF3" w:rsidRDefault="00F85DF3" w:rsidP="003B2F76">
            <w:pPr>
              <w:spacing w:before="60" w:after="60"/>
              <w:rPr>
                <w:color w:val="000000" w:themeColor="text1"/>
              </w:rPr>
            </w:pPr>
            <w:r>
              <w:rPr>
                <w:color w:val="000000" w:themeColor="text1"/>
              </w:rPr>
              <w:t>Begründung der Fachseite:</w:t>
            </w:r>
          </w:p>
        </w:tc>
      </w:tr>
    </w:tbl>
    <w:p w14:paraId="59241592" w14:textId="77777777" w:rsidR="00F85DF3" w:rsidRPr="00CC02C2" w:rsidRDefault="00F85DF3" w:rsidP="00F85DF3">
      <w:pPr>
        <w:suppressAutoHyphens/>
        <w:spacing w:after="240"/>
        <w:ind w:left="720"/>
        <w:rPr>
          <w:color w:val="000000" w:themeColor="text1"/>
        </w:rPr>
      </w:pPr>
    </w:p>
    <w:p w14:paraId="7C671E3C" w14:textId="77777777" w:rsidR="00F67AA5" w:rsidRDefault="00F67AA5" w:rsidP="00F67AA5">
      <w:pPr>
        <w:pStyle w:val="Listenabsatz"/>
        <w:numPr>
          <w:ilvl w:val="0"/>
          <w:numId w:val="11"/>
        </w:numPr>
        <w:spacing w:after="0"/>
        <w:ind w:left="709" w:hanging="709"/>
      </w:pPr>
      <w:bookmarkStart w:id="96" w:name="A6a4"/>
      <w:bookmarkEnd w:id="96"/>
      <w:r>
        <w:t xml:space="preserve">In der Anforderungsanalyse MUSS folgender Punkt betrachtet werden: </w:t>
      </w:r>
    </w:p>
    <w:p w14:paraId="6E0C0C91" w14:textId="77777777" w:rsidR="00F85DF3" w:rsidRDefault="00F85DF3" w:rsidP="00F85DF3">
      <w:pPr>
        <w:pStyle w:val="Listenabsatz"/>
        <w:spacing w:after="0"/>
      </w:pPr>
    </w:p>
    <w:p w14:paraId="5F4B0678" w14:textId="77777777" w:rsidR="00F85DF3" w:rsidRPr="0083049A" w:rsidRDefault="00F85DF3" w:rsidP="00F85DF3">
      <w:pPr>
        <w:pStyle w:val="Listenabsatz"/>
        <w:spacing w:after="0"/>
      </w:pPr>
      <w:r>
        <w:t xml:space="preserve">•     Identifikations- und Authentisierungsverfahren, </w:t>
      </w:r>
    </w:p>
    <w:p w14:paraId="5C4403BB" w14:textId="77777777" w:rsidR="00F85DF3" w:rsidRDefault="00F85DF3" w:rsidP="00F85DF3">
      <w:pPr>
        <w:pStyle w:val="Listenabsatz"/>
        <w:spacing w:after="0"/>
      </w:pPr>
    </w:p>
    <w:p w14:paraId="38500A7B"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71AED996"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DE4594"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60E3B264" w14:textId="77777777" w:rsidTr="001F2CC4">
        <w:trPr>
          <w:trHeight w:val="205"/>
        </w:trPr>
        <w:tc>
          <w:tcPr>
            <w:tcW w:w="8356" w:type="dxa"/>
            <w:shd w:val="clear" w:color="auto" w:fill="EEECE1" w:themeFill="background2"/>
          </w:tcPr>
          <w:p w14:paraId="792022CB" w14:textId="77777777" w:rsidR="00F85DF3" w:rsidRPr="005B4E23" w:rsidRDefault="00F85DF3" w:rsidP="003B2F76">
            <w:pPr>
              <w:suppressAutoHyphens/>
              <w:spacing w:before="120" w:after="120"/>
            </w:pPr>
            <w:r>
              <w:t>Umsetzung:  JA / TEILWEISE / NEIN / ENTBEHRLICH</w:t>
            </w:r>
          </w:p>
        </w:tc>
      </w:tr>
      <w:tr w:rsidR="00F85DF3" w:rsidRPr="00CC02C2" w14:paraId="135829F3" w14:textId="77777777" w:rsidTr="001F2CC4">
        <w:tc>
          <w:tcPr>
            <w:tcW w:w="8356" w:type="dxa"/>
          </w:tcPr>
          <w:p w14:paraId="1A3F8EDB" w14:textId="77777777" w:rsidR="00F85DF3" w:rsidRPr="00CC02C2" w:rsidRDefault="00F85DF3" w:rsidP="003B2F76">
            <w:pPr>
              <w:suppressAutoHyphens/>
              <w:spacing w:before="120" w:after="120"/>
              <w:rPr>
                <w:color w:val="000000" w:themeColor="text1"/>
              </w:rPr>
            </w:pPr>
            <w:bookmarkStart w:id="97" w:name="A6u4"/>
            <w:bookmarkEnd w:id="97"/>
            <w:r>
              <w:rPr>
                <w:color w:val="000000" w:themeColor="text1"/>
              </w:rPr>
              <w:t>Text Ihrer aktuellen Umsetzung xxx</w:t>
            </w:r>
          </w:p>
        </w:tc>
      </w:tr>
    </w:tbl>
    <w:p w14:paraId="384E0035"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50C22320" w14:textId="77777777" w:rsidTr="001F2CC4">
        <w:tc>
          <w:tcPr>
            <w:tcW w:w="8340" w:type="dxa"/>
            <w:shd w:val="clear" w:color="auto" w:fill="C6D9F1" w:themeFill="text2" w:themeFillTint="33"/>
          </w:tcPr>
          <w:p w14:paraId="236ABC2F"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6A639AB7" w14:textId="77777777" w:rsidTr="001F2CC4">
        <w:tc>
          <w:tcPr>
            <w:tcW w:w="8340" w:type="dxa"/>
            <w:shd w:val="clear" w:color="auto" w:fill="FFFFFF" w:themeFill="background1"/>
          </w:tcPr>
          <w:p w14:paraId="42CA6A7A" w14:textId="77777777" w:rsidR="00F85DF3" w:rsidRDefault="00F85DF3" w:rsidP="003B2F76">
            <w:pPr>
              <w:spacing w:before="60" w:after="60"/>
              <w:rPr>
                <w:color w:val="000000" w:themeColor="text1"/>
              </w:rPr>
            </w:pPr>
            <w:r>
              <w:rPr>
                <w:color w:val="000000" w:themeColor="text1"/>
              </w:rPr>
              <w:t>Begründung der Fachseite:</w:t>
            </w:r>
          </w:p>
        </w:tc>
      </w:tr>
    </w:tbl>
    <w:p w14:paraId="0A335ADD" w14:textId="77777777" w:rsidR="00F85DF3" w:rsidRPr="00CC02C2" w:rsidRDefault="00F85DF3" w:rsidP="00F85DF3">
      <w:pPr>
        <w:suppressAutoHyphens/>
        <w:spacing w:after="240"/>
        <w:ind w:left="720"/>
        <w:rPr>
          <w:color w:val="000000" w:themeColor="text1"/>
        </w:rPr>
      </w:pPr>
    </w:p>
    <w:p w14:paraId="0713C563" w14:textId="77777777" w:rsidR="00F67AA5" w:rsidRDefault="00F67AA5" w:rsidP="00F67AA5">
      <w:pPr>
        <w:pStyle w:val="Listenabsatz"/>
        <w:numPr>
          <w:ilvl w:val="0"/>
          <w:numId w:val="11"/>
        </w:numPr>
        <w:spacing w:after="0"/>
        <w:ind w:left="709" w:hanging="709"/>
      </w:pPr>
      <w:bookmarkStart w:id="98" w:name="A6a5"/>
      <w:bookmarkEnd w:id="98"/>
      <w:r>
        <w:t xml:space="preserve">In der Anforderungsanalyse MUSS folgender Punkt betrachtet werden: </w:t>
      </w:r>
    </w:p>
    <w:p w14:paraId="5C9AFEDA" w14:textId="77777777" w:rsidR="00F85DF3" w:rsidRDefault="00F85DF3" w:rsidP="00F85DF3">
      <w:pPr>
        <w:pStyle w:val="Listenabsatz"/>
        <w:spacing w:after="0"/>
      </w:pPr>
    </w:p>
    <w:p w14:paraId="412FD2D4" w14:textId="77777777" w:rsidR="00F85DF3" w:rsidRDefault="00F85DF3" w:rsidP="00F85DF3">
      <w:pPr>
        <w:pStyle w:val="Listenabsatz"/>
        <w:spacing w:after="0"/>
      </w:pPr>
      <w:r>
        <w:t xml:space="preserve">•     Benutzer und Benutzerberechtigungen, </w:t>
      </w:r>
    </w:p>
    <w:p w14:paraId="62B7DC7D" w14:textId="77777777" w:rsidR="00F85DF3" w:rsidRPr="0083049A" w:rsidRDefault="00F85DF3" w:rsidP="00F85DF3">
      <w:pPr>
        <w:pStyle w:val="Listenabsatz"/>
        <w:spacing w:after="0"/>
      </w:pPr>
    </w:p>
    <w:p w14:paraId="4292A092" w14:textId="77777777" w:rsidR="00F85DF3" w:rsidRDefault="00F85DF3" w:rsidP="00F85DF3">
      <w:pPr>
        <w:pStyle w:val="Listenabsatz"/>
        <w:spacing w:after="0"/>
      </w:pPr>
    </w:p>
    <w:p w14:paraId="0E26CFDE"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02012E6D"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25EB69C"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6661F325" w14:textId="77777777" w:rsidTr="001F2CC4">
        <w:trPr>
          <w:trHeight w:val="205"/>
        </w:trPr>
        <w:tc>
          <w:tcPr>
            <w:tcW w:w="8356" w:type="dxa"/>
            <w:shd w:val="clear" w:color="auto" w:fill="EEECE1" w:themeFill="background2"/>
          </w:tcPr>
          <w:p w14:paraId="06903C32" w14:textId="77777777" w:rsidR="00F85DF3" w:rsidRPr="005B4E23" w:rsidRDefault="00F85DF3" w:rsidP="003B2F76">
            <w:pPr>
              <w:suppressAutoHyphens/>
              <w:spacing w:before="120" w:after="120"/>
            </w:pPr>
            <w:r>
              <w:t>Umsetzung:  JA / TEILWEISE / NEIN / ENTBEHRLICH</w:t>
            </w:r>
          </w:p>
        </w:tc>
      </w:tr>
      <w:tr w:rsidR="00F85DF3" w:rsidRPr="00CC02C2" w14:paraId="2CFC774C" w14:textId="77777777" w:rsidTr="001F2CC4">
        <w:tc>
          <w:tcPr>
            <w:tcW w:w="8356" w:type="dxa"/>
          </w:tcPr>
          <w:p w14:paraId="56B9B25D" w14:textId="77777777" w:rsidR="00F85DF3" w:rsidRPr="00CC02C2" w:rsidRDefault="00F85DF3" w:rsidP="003B2F76">
            <w:pPr>
              <w:suppressAutoHyphens/>
              <w:spacing w:before="120" w:after="120"/>
              <w:rPr>
                <w:color w:val="000000" w:themeColor="text1"/>
              </w:rPr>
            </w:pPr>
            <w:bookmarkStart w:id="99" w:name="A6u5"/>
            <w:bookmarkEnd w:id="99"/>
            <w:r>
              <w:rPr>
                <w:color w:val="000000" w:themeColor="text1"/>
              </w:rPr>
              <w:t>Text Ihrer aktuellen Umsetzung xxx</w:t>
            </w:r>
          </w:p>
        </w:tc>
      </w:tr>
    </w:tbl>
    <w:p w14:paraId="6C796C75"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5FEBD7CF" w14:textId="77777777" w:rsidTr="001F2CC4">
        <w:tc>
          <w:tcPr>
            <w:tcW w:w="8340" w:type="dxa"/>
            <w:shd w:val="clear" w:color="auto" w:fill="C6D9F1" w:themeFill="text2" w:themeFillTint="33"/>
          </w:tcPr>
          <w:p w14:paraId="0942BA25"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56DC2253" w14:textId="77777777" w:rsidTr="001F2CC4">
        <w:tc>
          <w:tcPr>
            <w:tcW w:w="8340" w:type="dxa"/>
            <w:shd w:val="clear" w:color="auto" w:fill="FFFFFF" w:themeFill="background1"/>
          </w:tcPr>
          <w:p w14:paraId="75C30D24" w14:textId="77777777" w:rsidR="00F85DF3" w:rsidRDefault="00F85DF3" w:rsidP="003B2F76">
            <w:pPr>
              <w:spacing w:before="60" w:after="60"/>
              <w:rPr>
                <w:color w:val="000000" w:themeColor="text1"/>
              </w:rPr>
            </w:pPr>
            <w:r>
              <w:rPr>
                <w:color w:val="000000" w:themeColor="text1"/>
              </w:rPr>
              <w:t>Begründung der Fachseite:</w:t>
            </w:r>
          </w:p>
        </w:tc>
      </w:tr>
    </w:tbl>
    <w:p w14:paraId="561DBAEB" w14:textId="77777777" w:rsidR="00F85DF3" w:rsidRPr="00CC02C2" w:rsidRDefault="00F85DF3" w:rsidP="00F85DF3">
      <w:pPr>
        <w:suppressAutoHyphens/>
        <w:spacing w:after="240"/>
        <w:ind w:left="720"/>
        <w:rPr>
          <w:color w:val="000000" w:themeColor="text1"/>
        </w:rPr>
      </w:pPr>
    </w:p>
    <w:p w14:paraId="09FA47D8" w14:textId="77777777" w:rsidR="00F67AA5" w:rsidRDefault="00F67AA5" w:rsidP="00F67AA5">
      <w:pPr>
        <w:pStyle w:val="Listenabsatz"/>
        <w:numPr>
          <w:ilvl w:val="0"/>
          <w:numId w:val="11"/>
        </w:numPr>
        <w:spacing w:after="0"/>
        <w:ind w:left="709" w:hanging="709"/>
      </w:pPr>
      <w:bookmarkStart w:id="100" w:name="A6a6"/>
      <w:bookmarkEnd w:id="100"/>
      <w:r>
        <w:t xml:space="preserve">In der Anforderungsanalyse MUSS folgender Punkt betrachtet werden: </w:t>
      </w:r>
    </w:p>
    <w:p w14:paraId="75D967D8" w14:textId="77777777" w:rsidR="00F85DF3" w:rsidRDefault="00F85DF3" w:rsidP="00F85DF3">
      <w:pPr>
        <w:pStyle w:val="Listenabsatz"/>
        <w:spacing w:after="0"/>
      </w:pPr>
    </w:p>
    <w:p w14:paraId="3071BD9C" w14:textId="77777777" w:rsidR="00F85DF3" w:rsidRPr="0083049A" w:rsidRDefault="00F85DF3" w:rsidP="00F85DF3">
      <w:pPr>
        <w:pStyle w:val="Listenabsatz"/>
        <w:spacing w:after="0"/>
      </w:pPr>
      <w:r>
        <w:t xml:space="preserve">•     Zuständigkeiten sowie </w:t>
      </w:r>
    </w:p>
    <w:p w14:paraId="1683D221" w14:textId="77777777" w:rsidR="00F85DF3" w:rsidRDefault="00F85DF3" w:rsidP="00F85DF3">
      <w:pPr>
        <w:pStyle w:val="Listenabsatz"/>
        <w:spacing w:after="0"/>
      </w:pPr>
    </w:p>
    <w:p w14:paraId="5A210844"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4046EF19"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4F561D"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59E72710" w14:textId="77777777" w:rsidTr="001F2CC4">
        <w:trPr>
          <w:trHeight w:val="205"/>
        </w:trPr>
        <w:tc>
          <w:tcPr>
            <w:tcW w:w="8356" w:type="dxa"/>
            <w:shd w:val="clear" w:color="auto" w:fill="EEECE1" w:themeFill="background2"/>
          </w:tcPr>
          <w:p w14:paraId="0AA7940B" w14:textId="77777777" w:rsidR="00F85DF3" w:rsidRPr="005B4E23" w:rsidRDefault="00F85DF3" w:rsidP="003B2F76">
            <w:pPr>
              <w:suppressAutoHyphens/>
              <w:spacing w:before="120" w:after="120"/>
            </w:pPr>
            <w:r>
              <w:t>Umsetzung:  JA / TEILWEISE / NEIN / ENTBEHRLICH</w:t>
            </w:r>
          </w:p>
        </w:tc>
      </w:tr>
      <w:tr w:rsidR="00F85DF3" w:rsidRPr="00CC02C2" w14:paraId="0A88F7E3" w14:textId="77777777" w:rsidTr="001F2CC4">
        <w:tc>
          <w:tcPr>
            <w:tcW w:w="8356" w:type="dxa"/>
          </w:tcPr>
          <w:p w14:paraId="13D26C14" w14:textId="77777777" w:rsidR="00F85DF3" w:rsidRPr="00CC02C2" w:rsidRDefault="00F85DF3" w:rsidP="003B2F76">
            <w:pPr>
              <w:suppressAutoHyphens/>
              <w:spacing w:before="120" w:after="120"/>
              <w:rPr>
                <w:color w:val="000000" w:themeColor="text1"/>
              </w:rPr>
            </w:pPr>
            <w:bookmarkStart w:id="101" w:name="A6u6"/>
            <w:bookmarkEnd w:id="101"/>
            <w:r>
              <w:rPr>
                <w:color w:val="000000" w:themeColor="text1"/>
              </w:rPr>
              <w:t>Text Ihrer aktuellen Umsetzung xxx</w:t>
            </w:r>
          </w:p>
        </w:tc>
      </w:tr>
    </w:tbl>
    <w:p w14:paraId="439A70EB"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46568E0C" w14:textId="77777777" w:rsidTr="001F2CC4">
        <w:tc>
          <w:tcPr>
            <w:tcW w:w="8340" w:type="dxa"/>
            <w:shd w:val="clear" w:color="auto" w:fill="C6D9F1" w:themeFill="text2" w:themeFillTint="33"/>
          </w:tcPr>
          <w:p w14:paraId="16EABCB8"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3154657D" w14:textId="77777777" w:rsidTr="001F2CC4">
        <w:tc>
          <w:tcPr>
            <w:tcW w:w="8340" w:type="dxa"/>
            <w:shd w:val="clear" w:color="auto" w:fill="FFFFFF" w:themeFill="background1"/>
          </w:tcPr>
          <w:p w14:paraId="01944CD6" w14:textId="77777777" w:rsidR="00F85DF3" w:rsidRDefault="00F85DF3" w:rsidP="003B2F76">
            <w:pPr>
              <w:spacing w:before="60" w:after="60"/>
              <w:rPr>
                <w:color w:val="000000" w:themeColor="text1"/>
              </w:rPr>
            </w:pPr>
            <w:r>
              <w:rPr>
                <w:color w:val="000000" w:themeColor="text1"/>
              </w:rPr>
              <w:t>Begründung der Fachseite:</w:t>
            </w:r>
          </w:p>
        </w:tc>
      </w:tr>
    </w:tbl>
    <w:p w14:paraId="0DC64BA6" w14:textId="77777777" w:rsidR="00F85DF3" w:rsidRPr="00CC02C2" w:rsidRDefault="00F85DF3" w:rsidP="00F85DF3">
      <w:pPr>
        <w:suppressAutoHyphens/>
        <w:spacing w:after="240"/>
        <w:ind w:left="720"/>
        <w:rPr>
          <w:color w:val="000000" w:themeColor="text1"/>
        </w:rPr>
      </w:pPr>
    </w:p>
    <w:p w14:paraId="6FBAACF5" w14:textId="77777777" w:rsidR="00F67AA5" w:rsidRDefault="00F67AA5" w:rsidP="00F67AA5">
      <w:pPr>
        <w:pStyle w:val="Listenabsatz"/>
        <w:numPr>
          <w:ilvl w:val="0"/>
          <w:numId w:val="11"/>
        </w:numPr>
        <w:spacing w:after="0"/>
        <w:ind w:left="709" w:hanging="709"/>
      </w:pPr>
      <w:bookmarkStart w:id="102" w:name="A6a7"/>
      <w:bookmarkEnd w:id="102"/>
      <w:r>
        <w:t xml:space="preserve">In der Anforderungsanalyse MUSS folgender Punkt betrachtet werden: </w:t>
      </w:r>
    </w:p>
    <w:p w14:paraId="37A5F967" w14:textId="77777777" w:rsidR="00F85DF3" w:rsidRDefault="00F85DF3" w:rsidP="00F85DF3">
      <w:pPr>
        <w:pStyle w:val="Listenabsatz"/>
        <w:spacing w:after="0"/>
      </w:pPr>
    </w:p>
    <w:p w14:paraId="755DA7AA" w14:textId="77777777" w:rsidR="00F85DF3" w:rsidRPr="0083049A" w:rsidRDefault="00F85DF3" w:rsidP="00F85DF3">
      <w:pPr>
        <w:pStyle w:val="Listenabsatz"/>
        <w:spacing w:after="0"/>
      </w:pPr>
      <w:r>
        <w:t>•     Meldewege.</w:t>
      </w:r>
    </w:p>
    <w:p w14:paraId="24F6129B" w14:textId="77777777" w:rsidR="00F85DF3" w:rsidRDefault="00F85DF3" w:rsidP="00F85DF3">
      <w:pPr>
        <w:pStyle w:val="Listenabsatz"/>
        <w:spacing w:after="0"/>
      </w:pPr>
    </w:p>
    <w:p w14:paraId="0F3482E1"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6C8D988C"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223683"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30FB5B47" w14:textId="77777777" w:rsidTr="001F2CC4">
        <w:trPr>
          <w:trHeight w:val="205"/>
        </w:trPr>
        <w:tc>
          <w:tcPr>
            <w:tcW w:w="8356" w:type="dxa"/>
            <w:shd w:val="clear" w:color="auto" w:fill="EEECE1" w:themeFill="background2"/>
          </w:tcPr>
          <w:p w14:paraId="2E91F89D" w14:textId="77777777" w:rsidR="00F85DF3" w:rsidRPr="005B4E23" w:rsidRDefault="00F85DF3" w:rsidP="003B2F76">
            <w:pPr>
              <w:suppressAutoHyphens/>
              <w:spacing w:before="120" w:after="120"/>
            </w:pPr>
            <w:r>
              <w:t>Umsetzung:  JA / TEILWEISE / NEIN / ENTBEHRLICH</w:t>
            </w:r>
          </w:p>
        </w:tc>
      </w:tr>
      <w:tr w:rsidR="00F85DF3" w:rsidRPr="00CC02C2" w14:paraId="5BFE71EF" w14:textId="77777777" w:rsidTr="001F2CC4">
        <w:tc>
          <w:tcPr>
            <w:tcW w:w="8356" w:type="dxa"/>
          </w:tcPr>
          <w:p w14:paraId="35E98E22" w14:textId="77777777" w:rsidR="00F85DF3" w:rsidRPr="00CC02C2" w:rsidRDefault="00F85DF3" w:rsidP="003B2F76">
            <w:pPr>
              <w:suppressAutoHyphens/>
              <w:spacing w:before="120" w:after="120"/>
              <w:rPr>
                <w:color w:val="000000" w:themeColor="text1"/>
              </w:rPr>
            </w:pPr>
            <w:bookmarkStart w:id="103" w:name="A6u7"/>
            <w:bookmarkEnd w:id="103"/>
            <w:r>
              <w:rPr>
                <w:color w:val="000000" w:themeColor="text1"/>
              </w:rPr>
              <w:t>Text Ihrer aktuellen Umsetzung xxx</w:t>
            </w:r>
          </w:p>
        </w:tc>
      </w:tr>
    </w:tbl>
    <w:p w14:paraId="4B65D7E2"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35662056" w14:textId="77777777" w:rsidTr="001F2CC4">
        <w:tc>
          <w:tcPr>
            <w:tcW w:w="8340" w:type="dxa"/>
            <w:shd w:val="clear" w:color="auto" w:fill="C6D9F1" w:themeFill="text2" w:themeFillTint="33"/>
          </w:tcPr>
          <w:p w14:paraId="1D17CED2"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77AE6727" w14:textId="77777777" w:rsidTr="001F2CC4">
        <w:tc>
          <w:tcPr>
            <w:tcW w:w="8340" w:type="dxa"/>
            <w:shd w:val="clear" w:color="auto" w:fill="FFFFFF" w:themeFill="background1"/>
          </w:tcPr>
          <w:p w14:paraId="29F3591D" w14:textId="77777777" w:rsidR="00F85DF3" w:rsidRDefault="00F85DF3" w:rsidP="003B2F76">
            <w:pPr>
              <w:spacing w:before="60" w:after="60"/>
              <w:rPr>
                <w:color w:val="000000" w:themeColor="text1"/>
              </w:rPr>
            </w:pPr>
            <w:r>
              <w:rPr>
                <w:color w:val="000000" w:themeColor="text1"/>
              </w:rPr>
              <w:t>Begründung der Fachseite:</w:t>
            </w:r>
          </w:p>
        </w:tc>
      </w:tr>
    </w:tbl>
    <w:p w14:paraId="78B83727" w14:textId="77777777" w:rsidR="00F85DF3" w:rsidRPr="00E126C7" w:rsidRDefault="00F85DF3" w:rsidP="00F85DF3">
      <w:pPr>
        <w:pStyle w:val="Aufzhlungeinfach"/>
        <w:numPr>
          <w:ilvl w:val="0"/>
          <w:numId w:val="0"/>
        </w:numPr>
        <w:spacing w:before="480" w:after="0" w:line="240" w:lineRule="auto"/>
        <w:ind w:left="714" w:hanging="357"/>
      </w:pPr>
    </w:p>
    <w:p w14:paraId="4E28DA43" w14:textId="43210D39" w:rsidR="00F85DF3" w:rsidRDefault="00F85DF3" w:rsidP="00F85DF3">
      <w:pPr>
        <w:pStyle w:val="berschrift2"/>
      </w:pPr>
      <w:bookmarkStart w:id="104" w:name="A7"/>
      <w:bookmarkStart w:id="105" w:name="_Toc75480468"/>
      <w:bookmarkStart w:id="106" w:name="_Toc75539502"/>
      <w:bookmarkStart w:id="107" w:name="_Toc97368749"/>
      <w:bookmarkEnd w:id="104"/>
      <w:r>
        <w:t xml:space="preserve">Planung der technischen VPN-Realisierung </w:t>
      </w:r>
      <w:r w:rsidR="00C42C19">
        <w:t xml:space="preserve">(S) </w:t>
      </w:r>
      <w:r>
        <w:t>[A7]</w:t>
      </w:r>
      <w:bookmarkEnd w:id="105"/>
      <w:bookmarkEnd w:id="106"/>
      <w:bookmarkEnd w:id="107"/>
    </w:p>
    <w:p w14:paraId="104A295D" w14:textId="77777777" w:rsidR="00F85DF3" w:rsidRPr="00CC02C2" w:rsidRDefault="00F85DF3" w:rsidP="00F85DF3">
      <w:pPr>
        <w:suppressAutoHyphens/>
        <w:spacing w:after="240"/>
        <w:ind w:left="720"/>
        <w:rPr>
          <w:color w:val="000000" w:themeColor="text1"/>
        </w:rPr>
      </w:pPr>
    </w:p>
    <w:p w14:paraId="08219347" w14:textId="664E46FF" w:rsidR="00F85DF3" w:rsidRDefault="00F85DF3" w:rsidP="00F85DF3">
      <w:pPr>
        <w:pStyle w:val="Listenabsatz"/>
        <w:numPr>
          <w:ilvl w:val="0"/>
          <w:numId w:val="11"/>
        </w:numPr>
        <w:spacing w:after="0"/>
        <w:ind w:left="709" w:hanging="709"/>
      </w:pPr>
      <w:bookmarkStart w:id="108" w:name="A7a1"/>
      <w:bookmarkEnd w:id="108"/>
      <w:r>
        <w:t xml:space="preserve">Neben der allgemeinen Planung (siehe NET.3.3.A1 Planung des VPN-Einsatzes) </w:t>
      </w:r>
      <w:r w:rsidR="00F67AA5">
        <w:br/>
        <w:t xml:space="preserve">MÜSSEN </w:t>
      </w:r>
      <w:r>
        <w:t>die technischen Aspekte eines VPN sorgfältig geplant werden.</w:t>
      </w:r>
    </w:p>
    <w:p w14:paraId="0B1BD101" w14:textId="366A64EF" w:rsidR="00F85DF3" w:rsidRDefault="00F85DF3" w:rsidP="00F85DF3">
      <w:pPr>
        <w:pStyle w:val="Listenabsatz"/>
        <w:spacing w:after="0"/>
      </w:pPr>
    </w:p>
    <w:p w14:paraId="2AAEE32B" w14:textId="77777777" w:rsidR="001D7F27" w:rsidRPr="0083049A" w:rsidRDefault="001D7F27" w:rsidP="00F85DF3">
      <w:pPr>
        <w:pStyle w:val="Listenabsatz"/>
        <w:spacing w:after="0"/>
      </w:pPr>
    </w:p>
    <w:p w14:paraId="452DCE68" w14:textId="77777777" w:rsidR="00F85DF3" w:rsidRDefault="00F85DF3" w:rsidP="00F85DF3">
      <w:pPr>
        <w:pStyle w:val="Listenabsatz"/>
        <w:spacing w:after="0"/>
      </w:pPr>
    </w:p>
    <w:p w14:paraId="09544AB8"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01C32DA5"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891D80" w14:textId="1B87B8C8" w:rsidR="00F85DF3" w:rsidRPr="001D7F27" w:rsidRDefault="00F85DF3" w:rsidP="001D7F2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532F6B23" w14:textId="77777777" w:rsidTr="001F2CC4">
        <w:trPr>
          <w:trHeight w:val="205"/>
        </w:trPr>
        <w:tc>
          <w:tcPr>
            <w:tcW w:w="8356" w:type="dxa"/>
            <w:shd w:val="clear" w:color="auto" w:fill="EEECE1" w:themeFill="background2"/>
          </w:tcPr>
          <w:p w14:paraId="543D6A9A" w14:textId="77777777" w:rsidR="00F85DF3" w:rsidRPr="005B4E23" w:rsidRDefault="00F85DF3" w:rsidP="003B2F76">
            <w:pPr>
              <w:suppressAutoHyphens/>
              <w:spacing w:before="120" w:after="120"/>
            </w:pPr>
            <w:r>
              <w:t>Umsetzung:  JA / TEILWEISE / NEIN / ENTBEHRLICH</w:t>
            </w:r>
          </w:p>
        </w:tc>
      </w:tr>
      <w:tr w:rsidR="00F85DF3" w:rsidRPr="00CC02C2" w14:paraId="4A841178" w14:textId="77777777" w:rsidTr="001F2CC4">
        <w:tc>
          <w:tcPr>
            <w:tcW w:w="8356" w:type="dxa"/>
          </w:tcPr>
          <w:p w14:paraId="5D2E0BB5" w14:textId="77777777" w:rsidR="00F85DF3" w:rsidRPr="00CC02C2" w:rsidRDefault="00F85DF3" w:rsidP="003B2F76">
            <w:pPr>
              <w:suppressAutoHyphens/>
              <w:spacing w:before="120" w:after="120"/>
              <w:rPr>
                <w:color w:val="000000" w:themeColor="text1"/>
              </w:rPr>
            </w:pPr>
            <w:bookmarkStart w:id="109" w:name="A7u1"/>
            <w:bookmarkEnd w:id="109"/>
            <w:r>
              <w:rPr>
                <w:color w:val="000000" w:themeColor="text1"/>
              </w:rPr>
              <w:t>Text Ihrer aktuellen Umsetzung xxx</w:t>
            </w:r>
          </w:p>
        </w:tc>
      </w:tr>
    </w:tbl>
    <w:p w14:paraId="479F05F4"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3137D9E3" w14:textId="77777777" w:rsidTr="001F2CC4">
        <w:tc>
          <w:tcPr>
            <w:tcW w:w="8340" w:type="dxa"/>
            <w:shd w:val="clear" w:color="auto" w:fill="C6D9F1" w:themeFill="text2" w:themeFillTint="33"/>
          </w:tcPr>
          <w:p w14:paraId="3AB447EB"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38077EAA" w14:textId="77777777" w:rsidTr="001F2CC4">
        <w:tc>
          <w:tcPr>
            <w:tcW w:w="8340" w:type="dxa"/>
            <w:shd w:val="clear" w:color="auto" w:fill="FFFFFF" w:themeFill="background1"/>
          </w:tcPr>
          <w:p w14:paraId="46AEB94C" w14:textId="77777777" w:rsidR="00F85DF3" w:rsidRDefault="00F85DF3" w:rsidP="003B2F76">
            <w:pPr>
              <w:spacing w:before="60" w:after="60"/>
              <w:rPr>
                <w:color w:val="000000" w:themeColor="text1"/>
              </w:rPr>
            </w:pPr>
            <w:r>
              <w:rPr>
                <w:color w:val="000000" w:themeColor="text1"/>
              </w:rPr>
              <w:t>Begründung der Fachseite:</w:t>
            </w:r>
          </w:p>
        </w:tc>
      </w:tr>
    </w:tbl>
    <w:p w14:paraId="1293025F" w14:textId="77777777" w:rsidR="00F85DF3" w:rsidRPr="00CC02C2" w:rsidRDefault="00F85DF3" w:rsidP="00F85DF3">
      <w:pPr>
        <w:suppressAutoHyphens/>
        <w:spacing w:after="240"/>
        <w:ind w:left="720"/>
        <w:rPr>
          <w:color w:val="000000" w:themeColor="text1"/>
        </w:rPr>
      </w:pPr>
    </w:p>
    <w:p w14:paraId="2CCEBC59" w14:textId="00709F2A" w:rsidR="00F85DF3" w:rsidRPr="0083049A" w:rsidRDefault="00F85DF3" w:rsidP="00F85DF3">
      <w:pPr>
        <w:pStyle w:val="Listenabsatz"/>
        <w:numPr>
          <w:ilvl w:val="0"/>
          <w:numId w:val="11"/>
        </w:numPr>
        <w:spacing w:after="0"/>
        <w:ind w:left="709" w:hanging="709"/>
      </w:pPr>
      <w:bookmarkStart w:id="110" w:name="A7a2"/>
      <w:bookmarkEnd w:id="110"/>
      <w:r>
        <w:t xml:space="preserve">So </w:t>
      </w:r>
      <w:r w:rsidR="00C42C19">
        <w:t>MÜSSEN</w:t>
      </w:r>
      <w:r>
        <w:t xml:space="preserve"> für das VPN die Verschlüsselungsverfahren, VPN-Endpunkte, erlaubten Zugangsprotokolle, Dienste und Ressourcen festgelegt werden.</w:t>
      </w:r>
    </w:p>
    <w:p w14:paraId="121C60E6" w14:textId="77777777" w:rsidR="00F85DF3" w:rsidRDefault="00F85DF3" w:rsidP="00F85DF3">
      <w:pPr>
        <w:pStyle w:val="Listenabsatz"/>
        <w:spacing w:after="0"/>
      </w:pPr>
    </w:p>
    <w:p w14:paraId="65BE24BB"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4A93F738"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97FFEA7"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2D6C17CC" w14:textId="77777777" w:rsidTr="001F2CC4">
        <w:trPr>
          <w:trHeight w:val="205"/>
        </w:trPr>
        <w:tc>
          <w:tcPr>
            <w:tcW w:w="8356" w:type="dxa"/>
            <w:shd w:val="clear" w:color="auto" w:fill="EEECE1" w:themeFill="background2"/>
          </w:tcPr>
          <w:p w14:paraId="2E59284F" w14:textId="77777777" w:rsidR="00F85DF3" w:rsidRPr="005B4E23" w:rsidRDefault="00F85DF3" w:rsidP="003B2F76">
            <w:pPr>
              <w:suppressAutoHyphens/>
              <w:spacing w:before="120" w:after="120"/>
            </w:pPr>
            <w:r>
              <w:t>Umsetzung:  JA / TEILWEISE / NEIN / ENTBEHRLICH</w:t>
            </w:r>
          </w:p>
        </w:tc>
      </w:tr>
      <w:tr w:rsidR="00F85DF3" w:rsidRPr="00CC02C2" w14:paraId="084E1102" w14:textId="77777777" w:rsidTr="001F2CC4">
        <w:tc>
          <w:tcPr>
            <w:tcW w:w="8356" w:type="dxa"/>
          </w:tcPr>
          <w:p w14:paraId="26D9B052" w14:textId="77777777" w:rsidR="00F85DF3" w:rsidRPr="00CC02C2" w:rsidRDefault="00F85DF3" w:rsidP="003B2F76">
            <w:pPr>
              <w:suppressAutoHyphens/>
              <w:spacing w:before="120" w:after="120"/>
              <w:rPr>
                <w:color w:val="000000" w:themeColor="text1"/>
              </w:rPr>
            </w:pPr>
            <w:bookmarkStart w:id="111" w:name="A7u2"/>
            <w:bookmarkEnd w:id="111"/>
            <w:r>
              <w:rPr>
                <w:color w:val="000000" w:themeColor="text1"/>
              </w:rPr>
              <w:t>Text Ihrer aktuellen Umsetzung xxx</w:t>
            </w:r>
          </w:p>
        </w:tc>
      </w:tr>
    </w:tbl>
    <w:p w14:paraId="35EF3DB0"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454D6EA6" w14:textId="77777777" w:rsidTr="001F2CC4">
        <w:tc>
          <w:tcPr>
            <w:tcW w:w="8340" w:type="dxa"/>
            <w:shd w:val="clear" w:color="auto" w:fill="C6D9F1" w:themeFill="text2" w:themeFillTint="33"/>
          </w:tcPr>
          <w:p w14:paraId="361E591D"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36813755" w14:textId="77777777" w:rsidTr="001F2CC4">
        <w:tc>
          <w:tcPr>
            <w:tcW w:w="8340" w:type="dxa"/>
            <w:shd w:val="clear" w:color="auto" w:fill="FFFFFF" w:themeFill="background1"/>
          </w:tcPr>
          <w:p w14:paraId="469AAA39" w14:textId="77777777" w:rsidR="00F85DF3" w:rsidRDefault="00F85DF3" w:rsidP="003B2F76">
            <w:pPr>
              <w:spacing w:before="60" w:after="60"/>
              <w:rPr>
                <w:color w:val="000000" w:themeColor="text1"/>
              </w:rPr>
            </w:pPr>
            <w:r>
              <w:rPr>
                <w:color w:val="000000" w:themeColor="text1"/>
              </w:rPr>
              <w:t>Begründung der Fachseite:</w:t>
            </w:r>
          </w:p>
        </w:tc>
      </w:tr>
    </w:tbl>
    <w:p w14:paraId="16347D91" w14:textId="77777777" w:rsidR="00F85DF3" w:rsidRPr="00CC02C2" w:rsidRDefault="00F85DF3" w:rsidP="00F85DF3">
      <w:pPr>
        <w:suppressAutoHyphens/>
        <w:spacing w:after="240"/>
        <w:ind w:left="720"/>
        <w:rPr>
          <w:color w:val="000000" w:themeColor="text1"/>
        </w:rPr>
      </w:pPr>
    </w:p>
    <w:p w14:paraId="76C1D44D" w14:textId="05B95B4E" w:rsidR="00F85DF3" w:rsidRPr="0083049A" w:rsidRDefault="00F85DF3" w:rsidP="00F85DF3">
      <w:pPr>
        <w:pStyle w:val="Listenabsatz"/>
        <w:numPr>
          <w:ilvl w:val="0"/>
          <w:numId w:val="11"/>
        </w:numPr>
        <w:spacing w:after="0"/>
        <w:ind w:left="709" w:hanging="709"/>
      </w:pPr>
      <w:bookmarkStart w:id="112" w:name="A7a3"/>
      <w:bookmarkEnd w:id="112"/>
      <w:r>
        <w:t xml:space="preserve">Zudem </w:t>
      </w:r>
      <w:r w:rsidR="00F67AA5">
        <w:t>MÜSSEN</w:t>
      </w:r>
      <w:r>
        <w:t xml:space="preserve"> die Teilnetze definiert werden, die über das VPN erreichbar sind (siehe NET.1.1 Netzarchitektur und -design).</w:t>
      </w:r>
    </w:p>
    <w:p w14:paraId="04FA89C2" w14:textId="77777777" w:rsidR="00F85DF3" w:rsidRDefault="00F85DF3" w:rsidP="00F85DF3">
      <w:pPr>
        <w:pStyle w:val="Listenabsatz"/>
        <w:spacing w:after="0"/>
      </w:pPr>
    </w:p>
    <w:p w14:paraId="1A838DA7"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43DDFFA8"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A5AE84"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59BF352F" w14:textId="77777777" w:rsidTr="001F2CC4">
        <w:trPr>
          <w:trHeight w:val="205"/>
        </w:trPr>
        <w:tc>
          <w:tcPr>
            <w:tcW w:w="8356" w:type="dxa"/>
            <w:shd w:val="clear" w:color="auto" w:fill="EEECE1" w:themeFill="background2"/>
          </w:tcPr>
          <w:p w14:paraId="0D24D9AB" w14:textId="77777777" w:rsidR="00F85DF3" w:rsidRPr="005B4E23" w:rsidRDefault="00F85DF3" w:rsidP="003B2F76">
            <w:pPr>
              <w:suppressAutoHyphens/>
              <w:spacing w:before="120" w:after="120"/>
            </w:pPr>
            <w:r>
              <w:t>Umsetzung:  JA / TEILWEISE / NEIN / ENTBEHRLICH</w:t>
            </w:r>
          </w:p>
        </w:tc>
      </w:tr>
      <w:tr w:rsidR="00F85DF3" w:rsidRPr="00CC02C2" w14:paraId="1340DFA3" w14:textId="77777777" w:rsidTr="001F2CC4">
        <w:tc>
          <w:tcPr>
            <w:tcW w:w="8356" w:type="dxa"/>
          </w:tcPr>
          <w:p w14:paraId="17683188" w14:textId="77777777" w:rsidR="00F85DF3" w:rsidRPr="00CC02C2" w:rsidRDefault="00F85DF3" w:rsidP="003B2F76">
            <w:pPr>
              <w:suppressAutoHyphens/>
              <w:spacing w:before="120" w:after="120"/>
              <w:rPr>
                <w:color w:val="000000" w:themeColor="text1"/>
              </w:rPr>
            </w:pPr>
            <w:bookmarkStart w:id="113" w:name="A7u3"/>
            <w:bookmarkEnd w:id="113"/>
            <w:r>
              <w:rPr>
                <w:color w:val="000000" w:themeColor="text1"/>
              </w:rPr>
              <w:t>Text Ihrer aktuellen Umsetzung xxx</w:t>
            </w:r>
          </w:p>
        </w:tc>
      </w:tr>
    </w:tbl>
    <w:p w14:paraId="3AD030A7"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493ECEEE" w14:textId="77777777" w:rsidTr="001F2CC4">
        <w:tc>
          <w:tcPr>
            <w:tcW w:w="8340" w:type="dxa"/>
            <w:shd w:val="clear" w:color="auto" w:fill="C6D9F1" w:themeFill="text2" w:themeFillTint="33"/>
          </w:tcPr>
          <w:p w14:paraId="5FE75899"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43EF340A" w14:textId="77777777" w:rsidTr="001F2CC4">
        <w:tc>
          <w:tcPr>
            <w:tcW w:w="8340" w:type="dxa"/>
            <w:shd w:val="clear" w:color="auto" w:fill="FFFFFF" w:themeFill="background1"/>
          </w:tcPr>
          <w:p w14:paraId="09956924" w14:textId="77777777" w:rsidR="00F85DF3" w:rsidRDefault="00F85DF3" w:rsidP="003B2F76">
            <w:pPr>
              <w:spacing w:before="60" w:after="60"/>
              <w:rPr>
                <w:color w:val="000000" w:themeColor="text1"/>
              </w:rPr>
            </w:pPr>
            <w:r>
              <w:rPr>
                <w:color w:val="000000" w:themeColor="text1"/>
              </w:rPr>
              <w:t>Begründung der Fachseite:</w:t>
            </w:r>
          </w:p>
        </w:tc>
      </w:tr>
    </w:tbl>
    <w:p w14:paraId="4AAC32AF" w14:textId="77777777" w:rsidR="00F85DF3" w:rsidRDefault="00F85DF3" w:rsidP="00F85DF3">
      <w:pPr>
        <w:pStyle w:val="Aufzhlungeinfach"/>
        <w:numPr>
          <w:ilvl w:val="0"/>
          <w:numId w:val="0"/>
        </w:numPr>
        <w:spacing w:before="480" w:after="0" w:line="240" w:lineRule="auto"/>
        <w:ind w:left="714" w:hanging="357"/>
      </w:pPr>
    </w:p>
    <w:p w14:paraId="4B212F40" w14:textId="38045F69" w:rsidR="00F85DF3" w:rsidRDefault="00F85DF3" w:rsidP="00F85DF3">
      <w:pPr>
        <w:pStyle w:val="berschrift2"/>
      </w:pPr>
      <w:bookmarkStart w:id="114" w:name="A8"/>
      <w:bookmarkStart w:id="115" w:name="_Toc75480469"/>
      <w:bookmarkStart w:id="116" w:name="_Toc75539503"/>
      <w:bookmarkStart w:id="117" w:name="_Toc97368750"/>
      <w:bookmarkEnd w:id="114"/>
      <w:r>
        <w:t xml:space="preserve">Erstellung einer Sicherheitsrichtlinie zur VPN-Nutzung </w:t>
      </w:r>
      <w:r w:rsidR="00C42C19">
        <w:t xml:space="preserve">(S) </w:t>
      </w:r>
      <w:r>
        <w:t>[A8]</w:t>
      </w:r>
      <w:bookmarkEnd w:id="115"/>
      <w:bookmarkEnd w:id="116"/>
      <w:bookmarkEnd w:id="117"/>
    </w:p>
    <w:p w14:paraId="531E959F" w14:textId="77777777" w:rsidR="00F85DF3" w:rsidRPr="00CC02C2" w:rsidRDefault="00F85DF3" w:rsidP="00F85DF3">
      <w:pPr>
        <w:suppressAutoHyphens/>
        <w:spacing w:after="240"/>
        <w:ind w:left="720"/>
        <w:rPr>
          <w:color w:val="000000" w:themeColor="text1"/>
        </w:rPr>
      </w:pPr>
    </w:p>
    <w:p w14:paraId="575ED9C4" w14:textId="77777777" w:rsidR="00F85DF3" w:rsidRPr="0083049A" w:rsidRDefault="00F85DF3" w:rsidP="00F85DF3">
      <w:pPr>
        <w:pStyle w:val="Listenabsatz"/>
        <w:numPr>
          <w:ilvl w:val="0"/>
          <w:numId w:val="11"/>
        </w:numPr>
        <w:spacing w:after="0"/>
        <w:ind w:left="709" w:hanging="709"/>
      </w:pPr>
      <w:bookmarkStart w:id="118" w:name="A8a1"/>
      <w:bookmarkEnd w:id="118"/>
      <w:r>
        <w:t>Eine Sicherheitsrichtlinie zur VPN-Nutzung MUSS erstellt werden.</w:t>
      </w:r>
    </w:p>
    <w:p w14:paraId="6CD50858" w14:textId="77777777" w:rsidR="00F85DF3" w:rsidRDefault="00F85DF3" w:rsidP="00F85DF3">
      <w:pPr>
        <w:pStyle w:val="Listenabsatz"/>
        <w:spacing w:after="0"/>
      </w:pPr>
    </w:p>
    <w:p w14:paraId="43AE177F"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08C842F9"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BE0A26"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73A0CCB4" w14:textId="77777777" w:rsidTr="001F2CC4">
        <w:trPr>
          <w:trHeight w:val="205"/>
        </w:trPr>
        <w:tc>
          <w:tcPr>
            <w:tcW w:w="8356" w:type="dxa"/>
            <w:shd w:val="clear" w:color="auto" w:fill="EEECE1" w:themeFill="background2"/>
          </w:tcPr>
          <w:p w14:paraId="6698166A" w14:textId="77777777" w:rsidR="00F85DF3" w:rsidRPr="005B4E23" w:rsidRDefault="00F85DF3" w:rsidP="003B2F76">
            <w:pPr>
              <w:suppressAutoHyphens/>
              <w:spacing w:before="120" w:after="120"/>
            </w:pPr>
            <w:r>
              <w:t>Umsetzung:  JA / TEILWEISE / NEIN / ENTBEHRLICH</w:t>
            </w:r>
          </w:p>
        </w:tc>
      </w:tr>
      <w:tr w:rsidR="00F85DF3" w:rsidRPr="00CC02C2" w14:paraId="1764E90B" w14:textId="77777777" w:rsidTr="001F2CC4">
        <w:tc>
          <w:tcPr>
            <w:tcW w:w="8356" w:type="dxa"/>
          </w:tcPr>
          <w:p w14:paraId="7AD9FA51" w14:textId="77777777" w:rsidR="00F85DF3" w:rsidRPr="00CC02C2" w:rsidRDefault="00F85DF3" w:rsidP="003B2F76">
            <w:pPr>
              <w:suppressAutoHyphens/>
              <w:spacing w:before="120" w:after="120"/>
              <w:rPr>
                <w:color w:val="000000" w:themeColor="text1"/>
              </w:rPr>
            </w:pPr>
            <w:bookmarkStart w:id="119" w:name="A8u1"/>
            <w:bookmarkEnd w:id="119"/>
            <w:r>
              <w:rPr>
                <w:color w:val="000000" w:themeColor="text1"/>
              </w:rPr>
              <w:t>Text Ihrer aktuellen Umsetzung xxx</w:t>
            </w:r>
          </w:p>
        </w:tc>
      </w:tr>
    </w:tbl>
    <w:p w14:paraId="154D08F7"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6EF09791" w14:textId="77777777" w:rsidTr="001F2CC4">
        <w:tc>
          <w:tcPr>
            <w:tcW w:w="8340" w:type="dxa"/>
            <w:shd w:val="clear" w:color="auto" w:fill="C6D9F1" w:themeFill="text2" w:themeFillTint="33"/>
          </w:tcPr>
          <w:p w14:paraId="475DA786"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02288625" w14:textId="77777777" w:rsidTr="001F2CC4">
        <w:tc>
          <w:tcPr>
            <w:tcW w:w="8340" w:type="dxa"/>
            <w:shd w:val="clear" w:color="auto" w:fill="FFFFFF" w:themeFill="background1"/>
          </w:tcPr>
          <w:p w14:paraId="1EF3985A" w14:textId="77777777" w:rsidR="00F85DF3" w:rsidRDefault="00F85DF3" w:rsidP="003B2F76">
            <w:pPr>
              <w:spacing w:before="60" w:after="60"/>
              <w:rPr>
                <w:color w:val="000000" w:themeColor="text1"/>
              </w:rPr>
            </w:pPr>
            <w:r>
              <w:rPr>
                <w:color w:val="000000" w:themeColor="text1"/>
              </w:rPr>
              <w:t>Begründung der Fachseite:</w:t>
            </w:r>
          </w:p>
        </w:tc>
      </w:tr>
    </w:tbl>
    <w:p w14:paraId="67AEFDEC" w14:textId="77777777" w:rsidR="00F85DF3" w:rsidRPr="00CC02C2" w:rsidRDefault="00F85DF3" w:rsidP="00F85DF3">
      <w:pPr>
        <w:suppressAutoHyphens/>
        <w:spacing w:after="240"/>
        <w:ind w:left="720"/>
        <w:rPr>
          <w:color w:val="000000" w:themeColor="text1"/>
        </w:rPr>
      </w:pPr>
    </w:p>
    <w:p w14:paraId="3F5047B0" w14:textId="77777777" w:rsidR="00F85DF3" w:rsidRPr="0083049A" w:rsidRDefault="00F85DF3" w:rsidP="00F85DF3">
      <w:pPr>
        <w:pStyle w:val="Listenabsatz"/>
        <w:numPr>
          <w:ilvl w:val="0"/>
          <w:numId w:val="11"/>
        </w:numPr>
        <w:spacing w:after="0"/>
        <w:ind w:left="709" w:hanging="709"/>
      </w:pPr>
      <w:bookmarkStart w:id="120" w:name="A8a2"/>
      <w:bookmarkEnd w:id="120"/>
      <w:r>
        <w:t>Diese MUSS allen Mitarbeitern bekannt gegeben werden.</w:t>
      </w:r>
    </w:p>
    <w:p w14:paraId="05DB0C93" w14:textId="77777777" w:rsidR="00F85DF3" w:rsidRDefault="00F85DF3" w:rsidP="00F85DF3">
      <w:pPr>
        <w:pStyle w:val="Listenabsatz"/>
        <w:spacing w:after="0"/>
      </w:pPr>
    </w:p>
    <w:p w14:paraId="3F7E0A84"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61663CBF"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356094"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506EB381" w14:textId="77777777" w:rsidTr="001F2CC4">
        <w:trPr>
          <w:trHeight w:val="205"/>
        </w:trPr>
        <w:tc>
          <w:tcPr>
            <w:tcW w:w="8356" w:type="dxa"/>
            <w:shd w:val="clear" w:color="auto" w:fill="EEECE1" w:themeFill="background2"/>
          </w:tcPr>
          <w:p w14:paraId="5CC6C489" w14:textId="77777777" w:rsidR="00F85DF3" w:rsidRPr="005B4E23" w:rsidRDefault="00F85DF3" w:rsidP="003B2F76">
            <w:pPr>
              <w:suppressAutoHyphens/>
              <w:spacing w:before="120" w:after="120"/>
            </w:pPr>
            <w:r>
              <w:t>Umsetzung:  JA / TEILWEISE / NEIN / ENTBEHRLICH</w:t>
            </w:r>
          </w:p>
        </w:tc>
      </w:tr>
      <w:tr w:rsidR="00F85DF3" w:rsidRPr="00CC02C2" w14:paraId="2C3F3ABC" w14:textId="77777777" w:rsidTr="001F2CC4">
        <w:tc>
          <w:tcPr>
            <w:tcW w:w="8356" w:type="dxa"/>
          </w:tcPr>
          <w:p w14:paraId="41E93FBE" w14:textId="77777777" w:rsidR="00F85DF3" w:rsidRPr="00CC02C2" w:rsidRDefault="00F85DF3" w:rsidP="003B2F76">
            <w:pPr>
              <w:suppressAutoHyphens/>
              <w:spacing w:before="120" w:after="120"/>
              <w:rPr>
                <w:color w:val="000000" w:themeColor="text1"/>
              </w:rPr>
            </w:pPr>
            <w:bookmarkStart w:id="121" w:name="A8u2"/>
            <w:bookmarkEnd w:id="121"/>
            <w:r>
              <w:rPr>
                <w:color w:val="000000" w:themeColor="text1"/>
              </w:rPr>
              <w:t>Text Ihrer aktuellen Umsetzung xxx</w:t>
            </w:r>
          </w:p>
        </w:tc>
      </w:tr>
    </w:tbl>
    <w:p w14:paraId="10BD088E"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2D054E19" w14:textId="77777777" w:rsidTr="001F2CC4">
        <w:tc>
          <w:tcPr>
            <w:tcW w:w="8340" w:type="dxa"/>
            <w:shd w:val="clear" w:color="auto" w:fill="C6D9F1" w:themeFill="text2" w:themeFillTint="33"/>
          </w:tcPr>
          <w:p w14:paraId="3EFDE349"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5A9C1B85" w14:textId="77777777" w:rsidTr="001F2CC4">
        <w:tc>
          <w:tcPr>
            <w:tcW w:w="8340" w:type="dxa"/>
            <w:shd w:val="clear" w:color="auto" w:fill="FFFFFF" w:themeFill="background1"/>
          </w:tcPr>
          <w:p w14:paraId="3F91E21C" w14:textId="77777777" w:rsidR="00F85DF3" w:rsidRDefault="00F85DF3" w:rsidP="003B2F76">
            <w:pPr>
              <w:spacing w:before="60" w:after="60"/>
              <w:rPr>
                <w:color w:val="000000" w:themeColor="text1"/>
              </w:rPr>
            </w:pPr>
            <w:r>
              <w:rPr>
                <w:color w:val="000000" w:themeColor="text1"/>
              </w:rPr>
              <w:t>Begründung der Fachseite:</w:t>
            </w:r>
          </w:p>
        </w:tc>
      </w:tr>
    </w:tbl>
    <w:p w14:paraId="31D8A4DE" w14:textId="77777777" w:rsidR="00F85DF3" w:rsidRPr="00CC02C2" w:rsidRDefault="00F85DF3" w:rsidP="00F85DF3">
      <w:pPr>
        <w:suppressAutoHyphens/>
        <w:spacing w:after="240"/>
        <w:ind w:left="720"/>
        <w:rPr>
          <w:color w:val="000000" w:themeColor="text1"/>
        </w:rPr>
      </w:pPr>
    </w:p>
    <w:p w14:paraId="5F39B389" w14:textId="37B0F17C" w:rsidR="00F85DF3" w:rsidRPr="0083049A" w:rsidRDefault="00F85DF3" w:rsidP="00F85DF3">
      <w:pPr>
        <w:pStyle w:val="Listenabsatz"/>
        <w:numPr>
          <w:ilvl w:val="0"/>
          <w:numId w:val="11"/>
        </w:numPr>
        <w:spacing w:after="0"/>
        <w:ind w:left="709" w:hanging="709"/>
      </w:pPr>
      <w:bookmarkStart w:id="122" w:name="A8a3"/>
      <w:bookmarkEnd w:id="122"/>
      <w:r>
        <w:t xml:space="preserve">Die in der Sicherheitsrichtlinie beschriebenen Sicherheitsmaßnahmen </w:t>
      </w:r>
      <w:r w:rsidR="00F67AA5">
        <w:t xml:space="preserve">MÜSSEN </w:t>
      </w:r>
      <w:r w:rsidR="00F67AA5">
        <w:br/>
      </w:r>
      <w:r>
        <w:t>im Rahmen von Schulungen erläutert werden.</w:t>
      </w:r>
    </w:p>
    <w:p w14:paraId="43A97546" w14:textId="77777777" w:rsidR="00F85DF3" w:rsidRDefault="00F85DF3" w:rsidP="00F85DF3">
      <w:pPr>
        <w:pStyle w:val="Listenabsatz"/>
        <w:spacing w:after="0"/>
      </w:pPr>
    </w:p>
    <w:p w14:paraId="5704C47D"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6CF2C2E1"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82B18EA"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Look w:val="04A0" w:firstRow="1" w:lastRow="0" w:firstColumn="1" w:lastColumn="0" w:noHBand="0" w:noVBand="1"/>
      </w:tblPr>
      <w:tblGrid>
        <w:gridCol w:w="8356"/>
      </w:tblGrid>
      <w:tr w:rsidR="00F85DF3" w:rsidRPr="005B4E23" w14:paraId="6B91687C" w14:textId="77777777" w:rsidTr="001F2CC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tcPr>
          <w:p w14:paraId="6867A77E" w14:textId="77777777" w:rsidR="00F85DF3" w:rsidRPr="005B4E23" w:rsidRDefault="00F85DF3" w:rsidP="003B2F76">
            <w:pPr>
              <w:suppressAutoHyphens/>
              <w:spacing w:before="120" w:after="120"/>
            </w:pPr>
            <w:r>
              <w:t>Umsetzung:  JA / TEILWEISE / NEIN / ENTBEHRLICH</w:t>
            </w:r>
          </w:p>
        </w:tc>
      </w:tr>
      <w:tr w:rsidR="00F85DF3" w:rsidRPr="00CC02C2" w14:paraId="08C35E7D" w14:textId="77777777" w:rsidTr="001F2CC4">
        <w:tc>
          <w:tcPr>
            <w:tcW w:w="8356" w:type="dxa"/>
            <w:tcBorders>
              <w:top w:val="single" w:sz="4" w:space="0" w:color="auto"/>
              <w:left w:val="single" w:sz="4" w:space="0" w:color="auto"/>
              <w:bottom w:val="single" w:sz="4" w:space="0" w:color="auto"/>
              <w:right w:val="single" w:sz="4" w:space="0" w:color="auto"/>
            </w:tcBorders>
          </w:tcPr>
          <w:p w14:paraId="44624379" w14:textId="77777777" w:rsidR="00F85DF3" w:rsidRPr="00CC02C2" w:rsidRDefault="00F85DF3" w:rsidP="003B2F76">
            <w:pPr>
              <w:suppressAutoHyphens/>
              <w:spacing w:before="120" w:after="120"/>
              <w:rPr>
                <w:color w:val="000000" w:themeColor="text1"/>
              </w:rPr>
            </w:pPr>
            <w:bookmarkStart w:id="123" w:name="A8u3"/>
            <w:bookmarkEnd w:id="123"/>
            <w:r>
              <w:rPr>
                <w:color w:val="000000" w:themeColor="text1"/>
              </w:rPr>
              <w:t>Text Ihrer aktuellen Umsetzung xxx</w:t>
            </w:r>
          </w:p>
        </w:tc>
      </w:tr>
    </w:tbl>
    <w:p w14:paraId="4A0C999B"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6B521937" w14:textId="77777777" w:rsidTr="001F2CC4">
        <w:tc>
          <w:tcPr>
            <w:tcW w:w="8340" w:type="dxa"/>
            <w:shd w:val="clear" w:color="auto" w:fill="C6D9F1" w:themeFill="text2" w:themeFillTint="33"/>
          </w:tcPr>
          <w:p w14:paraId="606DB1FD"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1BF63159" w14:textId="77777777" w:rsidTr="001F2CC4">
        <w:tc>
          <w:tcPr>
            <w:tcW w:w="8340" w:type="dxa"/>
            <w:shd w:val="clear" w:color="auto" w:fill="FFFFFF" w:themeFill="background1"/>
          </w:tcPr>
          <w:p w14:paraId="479E38CF" w14:textId="77777777" w:rsidR="00F85DF3" w:rsidRDefault="00F85DF3" w:rsidP="003B2F76">
            <w:pPr>
              <w:spacing w:before="60" w:after="60"/>
              <w:rPr>
                <w:color w:val="000000" w:themeColor="text1"/>
              </w:rPr>
            </w:pPr>
            <w:r>
              <w:rPr>
                <w:color w:val="000000" w:themeColor="text1"/>
              </w:rPr>
              <w:t>Begründung der Fachseite:</w:t>
            </w:r>
          </w:p>
        </w:tc>
      </w:tr>
    </w:tbl>
    <w:p w14:paraId="1656B60A" w14:textId="77777777" w:rsidR="00F85DF3" w:rsidRPr="0083049A" w:rsidRDefault="00F85DF3" w:rsidP="00F85DF3">
      <w:pPr>
        <w:pStyle w:val="Listenabsatz"/>
        <w:numPr>
          <w:ilvl w:val="0"/>
          <w:numId w:val="11"/>
        </w:numPr>
        <w:spacing w:after="0"/>
        <w:ind w:left="709" w:hanging="709"/>
      </w:pPr>
      <w:bookmarkStart w:id="124" w:name="A8a4"/>
      <w:bookmarkEnd w:id="124"/>
      <w:r>
        <w:t>Wird einem Mitarbeiter ein VPN-Zugang eingerichtet, MUSS ihm ein Merkblatt mit den wichtigsten VPN-Sicherheitsmechanismen ausgehändigt werden.</w:t>
      </w:r>
    </w:p>
    <w:p w14:paraId="17924F63" w14:textId="77777777" w:rsidR="00F85DF3" w:rsidRDefault="00F85DF3" w:rsidP="00F85DF3">
      <w:pPr>
        <w:pStyle w:val="Listenabsatz"/>
        <w:spacing w:after="0"/>
      </w:pPr>
    </w:p>
    <w:p w14:paraId="62FC53D1"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05286460"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9F7C7B"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5F399914" w14:textId="77777777" w:rsidTr="001F2CC4">
        <w:trPr>
          <w:trHeight w:val="205"/>
        </w:trPr>
        <w:tc>
          <w:tcPr>
            <w:tcW w:w="8356" w:type="dxa"/>
            <w:shd w:val="clear" w:color="auto" w:fill="EEECE1" w:themeFill="background2"/>
          </w:tcPr>
          <w:p w14:paraId="76777111" w14:textId="77777777" w:rsidR="00F85DF3" w:rsidRPr="005B4E23" w:rsidRDefault="00F85DF3" w:rsidP="003B2F76">
            <w:pPr>
              <w:suppressAutoHyphens/>
              <w:spacing w:before="120" w:after="120"/>
            </w:pPr>
            <w:r>
              <w:t>Umsetzung:  JA / TEILWEISE / NEIN / ENTBEHRLICH</w:t>
            </w:r>
          </w:p>
        </w:tc>
      </w:tr>
      <w:tr w:rsidR="00F85DF3" w:rsidRPr="00CC02C2" w14:paraId="3B92CF58" w14:textId="77777777" w:rsidTr="001F2CC4">
        <w:tc>
          <w:tcPr>
            <w:tcW w:w="8356" w:type="dxa"/>
          </w:tcPr>
          <w:p w14:paraId="3FB27081" w14:textId="77777777" w:rsidR="00F85DF3" w:rsidRPr="00CC02C2" w:rsidRDefault="00F85DF3" w:rsidP="003B2F76">
            <w:pPr>
              <w:suppressAutoHyphens/>
              <w:spacing w:before="120" w:after="120"/>
              <w:rPr>
                <w:color w:val="000000" w:themeColor="text1"/>
              </w:rPr>
            </w:pPr>
            <w:bookmarkStart w:id="125" w:name="A8u4"/>
            <w:bookmarkEnd w:id="125"/>
            <w:r>
              <w:rPr>
                <w:color w:val="000000" w:themeColor="text1"/>
              </w:rPr>
              <w:t>Text Ihrer aktuellen Umsetzung xxx</w:t>
            </w:r>
          </w:p>
        </w:tc>
      </w:tr>
    </w:tbl>
    <w:p w14:paraId="0A292B94"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1847FB8D" w14:textId="77777777" w:rsidTr="001F2CC4">
        <w:tc>
          <w:tcPr>
            <w:tcW w:w="8340" w:type="dxa"/>
            <w:shd w:val="clear" w:color="auto" w:fill="C6D9F1" w:themeFill="text2" w:themeFillTint="33"/>
          </w:tcPr>
          <w:p w14:paraId="6879809D"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7854BDD2" w14:textId="77777777" w:rsidTr="001F2CC4">
        <w:tc>
          <w:tcPr>
            <w:tcW w:w="8340" w:type="dxa"/>
            <w:shd w:val="clear" w:color="auto" w:fill="FFFFFF" w:themeFill="background1"/>
          </w:tcPr>
          <w:p w14:paraId="1C8A1502" w14:textId="77777777" w:rsidR="00F85DF3" w:rsidRDefault="00F85DF3" w:rsidP="003B2F76">
            <w:pPr>
              <w:spacing w:before="60" w:after="60"/>
              <w:rPr>
                <w:color w:val="000000" w:themeColor="text1"/>
              </w:rPr>
            </w:pPr>
            <w:r>
              <w:rPr>
                <w:color w:val="000000" w:themeColor="text1"/>
              </w:rPr>
              <w:t>Begründung der Fachseite:</w:t>
            </w:r>
          </w:p>
        </w:tc>
      </w:tr>
    </w:tbl>
    <w:p w14:paraId="66032828" w14:textId="77777777" w:rsidR="00F85DF3" w:rsidRPr="00CC02C2" w:rsidRDefault="00F85DF3" w:rsidP="00F85DF3">
      <w:pPr>
        <w:suppressAutoHyphens/>
        <w:spacing w:after="240"/>
        <w:ind w:left="720"/>
        <w:rPr>
          <w:color w:val="000000" w:themeColor="text1"/>
        </w:rPr>
      </w:pPr>
    </w:p>
    <w:p w14:paraId="222884F0" w14:textId="42651643" w:rsidR="00F85DF3" w:rsidRPr="0083049A" w:rsidRDefault="00F85DF3" w:rsidP="00F85DF3">
      <w:pPr>
        <w:pStyle w:val="Listenabsatz"/>
        <w:numPr>
          <w:ilvl w:val="0"/>
          <w:numId w:val="11"/>
        </w:numPr>
        <w:spacing w:after="0"/>
        <w:ind w:left="709" w:right="-286" w:hanging="709"/>
      </w:pPr>
      <w:bookmarkStart w:id="126" w:name="A8a5"/>
      <w:bookmarkEnd w:id="126"/>
      <w:r>
        <w:t xml:space="preserve">Alle VPN-Benutzer </w:t>
      </w:r>
      <w:r w:rsidR="00F67AA5">
        <w:t xml:space="preserve">MÜSSEN </w:t>
      </w:r>
      <w:r>
        <w:t xml:space="preserve">verpflichtet werden, die Sicherheitsrichtlinien </w:t>
      </w:r>
      <w:r w:rsidR="00F67AA5">
        <w:br/>
      </w:r>
      <w:r>
        <w:t>einzuhalten.</w:t>
      </w:r>
    </w:p>
    <w:p w14:paraId="0780AF14" w14:textId="77777777" w:rsidR="00F85DF3" w:rsidRDefault="00F85DF3" w:rsidP="00F85DF3">
      <w:pPr>
        <w:pStyle w:val="Listenabsatz"/>
        <w:spacing w:after="0"/>
      </w:pPr>
    </w:p>
    <w:p w14:paraId="6EC9351B"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38073868"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80BC154"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34FAECE6" w14:textId="77777777" w:rsidTr="001F2CC4">
        <w:trPr>
          <w:trHeight w:val="205"/>
        </w:trPr>
        <w:tc>
          <w:tcPr>
            <w:tcW w:w="8356" w:type="dxa"/>
            <w:shd w:val="clear" w:color="auto" w:fill="EEECE1" w:themeFill="background2"/>
          </w:tcPr>
          <w:p w14:paraId="46047B4C" w14:textId="77777777" w:rsidR="00F85DF3" w:rsidRPr="005B4E23" w:rsidRDefault="00F85DF3" w:rsidP="003B2F76">
            <w:pPr>
              <w:suppressAutoHyphens/>
              <w:spacing w:before="120" w:after="120"/>
            </w:pPr>
            <w:r>
              <w:t>Umsetzung:  JA / TEILWEISE / NEIN / ENTBEHRLICH</w:t>
            </w:r>
          </w:p>
        </w:tc>
      </w:tr>
      <w:tr w:rsidR="00F85DF3" w:rsidRPr="00CC02C2" w14:paraId="6DDC9582" w14:textId="77777777" w:rsidTr="001F2CC4">
        <w:tc>
          <w:tcPr>
            <w:tcW w:w="8356" w:type="dxa"/>
          </w:tcPr>
          <w:p w14:paraId="195F08AD" w14:textId="77777777" w:rsidR="00F85DF3" w:rsidRPr="00CC02C2" w:rsidRDefault="00F85DF3" w:rsidP="003B2F76">
            <w:pPr>
              <w:suppressAutoHyphens/>
              <w:spacing w:before="120" w:after="120"/>
              <w:rPr>
                <w:color w:val="000000" w:themeColor="text1"/>
              </w:rPr>
            </w:pPr>
            <w:bookmarkStart w:id="127" w:name="A8u5"/>
            <w:bookmarkEnd w:id="127"/>
            <w:r>
              <w:rPr>
                <w:color w:val="000000" w:themeColor="text1"/>
              </w:rPr>
              <w:t>Text Ihrer aktuellen Umsetzung xxx</w:t>
            </w:r>
          </w:p>
        </w:tc>
      </w:tr>
    </w:tbl>
    <w:p w14:paraId="42609310"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4AE2A0A6" w14:textId="77777777" w:rsidTr="001F2CC4">
        <w:tc>
          <w:tcPr>
            <w:tcW w:w="8340" w:type="dxa"/>
            <w:shd w:val="clear" w:color="auto" w:fill="C6D9F1" w:themeFill="text2" w:themeFillTint="33"/>
          </w:tcPr>
          <w:p w14:paraId="0DF6A9F4"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0EF3BDC9" w14:textId="77777777" w:rsidTr="001F2CC4">
        <w:tc>
          <w:tcPr>
            <w:tcW w:w="8340" w:type="dxa"/>
            <w:shd w:val="clear" w:color="auto" w:fill="FFFFFF" w:themeFill="background1"/>
          </w:tcPr>
          <w:p w14:paraId="7339E42E" w14:textId="77777777" w:rsidR="00F85DF3" w:rsidRDefault="00F85DF3" w:rsidP="003B2F76">
            <w:pPr>
              <w:spacing w:before="60" w:after="60"/>
              <w:rPr>
                <w:color w:val="000000" w:themeColor="text1"/>
              </w:rPr>
            </w:pPr>
            <w:r>
              <w:rPr>
                <w:color w:val="000000" w:themeColor="text1"/>
              </w:rPr>
              <w:t>Begründung der Fachseite:</w:t>
            </w:r>
          </w:p>
        </w:tc>
      </w:tr>
    </w:tbl>
    <w:p w14:paraId="37C49246" w14:textId="77777777" w:rsidR="00F85DF3" w:rsidRDefault="00F85DF3" w:rsidP="00F85DF3">
      <w:pPr>
        <w:pStyle w:val="Aufzhlungeinfach"/>
        <w:numPr>
          <w:ilvl w:val="0"/>
          <w:numId w:val="0"/>
        </w:numPr>
        <w:spacing w:before="480" w:after="0" w:line="240" w:lineRule="auto"/>
        <w:ind w:left="714" w:hanging="357"/>
      </w:pPr>
    </w:p>
    <w:p w14:paraId="2BCCFA8F" w14:textId="1B17FED1" w:rsidR="00F85DF3" w:rsidRDefault="00F85DF3" w:rsidP="00F85DF3">
      <w:pPr>
        <w:pStyle w:val="berschrift2"/>
      </w:pPr>
      <w:bookmarkStart w:id="128" w:name="A9"/>
      <w:bookmarkStart w:id="129" w:name="_Toc75480470"/>
      <w:bookmarkStart w:id="130" w:name="_Toc75539504"/>
      <w:bookmarkStart w:id="131" w:name="_Toc97368751"/>
      <w:bookmarkEnd w:id="128"/>
      <w:r>
        <w:t xml:space="preserve">Geeignete Auswahl von VPN-Produkten </w:t>
      </w:r>
      <w:r w:rsidR="00C42C19">
        <w:t xml:space="preserve">(S) </w:t>
      </w:r>
      <w:r>
        <w:t>[A9]</w:t>
      </w:r>
      <w:bookmarkEnd w:id="129"/>
      <w:bookmarkEnd w:id="130"/>
      <w:bookmarkEnd w:id="131"/>
    </w:p>
    <w:p w14:paraId="71B50122" w14:textId="77777777" w:rsidR="00F85DF3" w:rsidRPr="00CC02C2" w:rsidRDefault="00F85DF3" w:rsidP="00F85DF3">
      <w:pPr>
        <w:suppressAutoHyphens/>
        <w:spacing w:after="240"/>
        <w:ind w:left="720"/>
        <w:rPr>
          <w:color w:val="000000" w:themeColor="text1"/>
        </w:rPr>
      </w:pPr>
    </w:p>
    <w:p w14:paraId="47F9769A" w14:textId="77777777" w:rsidR="00F85DF3" w:rsidRPr="0083049A" w:rsidRDefault="00F85DF3" w:rsidP="00F85DF3">
      <w:pPr>
        <w:pStyle w:val="Listenabsatz"/>
        <w:numPr>
          <w:ilvl w:val="0"/>
          <w:numId w:val="11"/>
        </w:numPr>
        <w:spacing w:after="0"/>
        <w:ind w:left="709" w:hanging="709"/>
      </w:pPr>
      <w:bookmarkStart w:id="132" w:name="A9a1"/>
      <w:bookmarkEnd w:id="132"/>
      <w:r>
        <w:t>Bei der Auswahl von VPN-Produkten MUSS die Anforderungen der Institutionen an die Vernetzung unterschiedlicher Standorte und die Anbindung mobiler Mitarbeiter oder Telearbeiter berücksichtigt werden.</w:t>
      </w:r>
    </w:p>
    <w:p w14:paraId="4847D886" w14:textId="77777777" w:rsidR="00F85DF3" w:rsidRDefault="00F85DF3" w:rsidP="00F85DF3">
      <w:pPr>
        <w:pStyle w:val="Listenabsatz"/>
        <w:spacing w:after="0"/>
      </w:pPr>
    </w:p>
    <w:p w14:paraId="074A59B6"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4A60441A"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2180FE" w14:textId="77777777" w:rsidR="00F85DF3"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225E9187" w14:textId="77777777" w:rsidR="00F85DF3" w:rsidRDefault="00F85DF3" w:rsidP="00F85DF3">
      <w:pPr>
        <w:pStyle w:val="Listenabsatz"/>
        <w:spacing w:after="240"/>
        <w:rPr>
          <w:color w:val="FF0000"/>
        </w:rPr>
      </w:pPr>
    </w:p>
    <w:p w14:paraId="2101A82F" w14:textId="77777777" w:rsidR="00F85DF3" w:rsidRDefault="00F85DF3" w:rsidP="00F85DF3">
      <w:pPr>
        <w:pStyle w:val="Listenabsatz"/>
        <w:spacing w:after="240"/>
        <w:rPr>
          <w:color w:val="FF0000"/>
        </w:rPr>
      </w:pPr>
    </w:p>
    <w:p w14:paraId="579DD922" w14:textId="77777777" w:rsidR="00F85DF3" w:rsidRPr="001F352F" w:rsidRDefault="00F85DF3" w:rsidP="00F85DF3">
      <w:pPr>
        <w:pStyle w:val="Listenabsatz"/>
        <w:spacing w:after="240"/>
        <w:rPr>
          <w:color w:val="FF000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54B51F77" w14:textId="77777777" w:rsidTr="001F2CC4">
        <w:trPr>
          <w:trHeight w:val="205"/>
        </w:trPr>
        <w:tc>
          <w:tcPr>
            <w:tcW w:w="8356" w:type="dxa"/>
            <w:shd w:val="clear" w:color="auto" w:fill="EEECE1" w:themeFill="background2"/>
          </w:tcPr>
          <w:p w14:paraId="5D9FC0D2" w14:textId="77777777" w:rsidR="00F85DF3" w:rsidRPr="005B4E23" w:rsidRDefault="00F85DF3" w:rsidP="003B2F76">
            <w:pPr>
              <w:suppressAutoHyphens/>
              <w:spacing w:before="120" w:after="120"/>
            </w:pPr>
            <w:r>
              <w:t>Umsetzung:  JA / TEILWEISE / NEIN / ENTBEHRLICH</w:t>
            </w:r>
          </w:p>
        </w:tc>
      </w:tr>
      <w:tr w:rsidR="00F85DF3" w:rsidRPr="00CC02C2" w14:paraId="5EF6C652" w14:textId="77777777" w:rsidTr="001F2CC4">
        <w:tc>
          <w:tcPr>
            <w:tcW w:w="8356" w:type="dxa"/>
          </w:tcPr>
          <w:p w14:paraId="4384F6A4" w14:textId="77777777" w:rsidR="00F85DF3" w:rsidRPr="00CC02C2" w:rsidRDefault="00F85DF3" w:rsidP="003B2F76">
            <w:pPr>
              <w:suppressAutoHyphens/>
              <w:spacing w:before="120" w:after="120"/>
              <w:rPr>
                <w:color w:val="000000" w:themeColor="text1"/>
              </w:rPr>
            </w:pPr>
            <w:bookmarkStart w:id="133" w:name="A9u1"/>
            <w:bookmarkEnd w:id="133"/>
            <w:r>
              <w:rPr>
                <w:color w:val="000000" w:themeColor="text1"/>
              </w:rPr>
              <w:t>Text Ihrer aktuellen Umsetzung xxx</w:t>
            </w:r>
          </w:p>
        </w:tc>
      </w:tr>
    </w:tbl>
    <w:p w14:paraId="3C232256"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4CD67EE7" w14:textId="77777777" w:rsidTr="001F2CC4">
        <w:tc>
          <w:tcPr>
            <w:tcW w:w="8340" w:type="dxa"/>
            <w:shd w:val="clear" w:color="auto" w:fill="C6D9F1" w:themeFill="text2" w:themeFillTint="33"/>
          </w:tcPr>
          <w:p w14:paraId="2AE92252"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37C9156D" w14:textId="77777777" w:rsidTr="001F2CC4">
        <w:tc>
          <w:tcPr>
            <w:tcW w:w="8340" w:type="dxa"/>
            <w:shd w:val="clear" w:color="auto" w:fill="FFFFFF" w:themeFill="background1"/>
          </w:tcPr>
          <w:p w14:paraId="5BCF38F6" w14:textId="77777777" w:rsidR="00F85DF3" w:rsidRDefault="00F85DF3" w:rsidP="003B2F76">
            <w:pPr>
              <w:spacing w:before="60" w:after="60"/>
              <w:rPr>
                <w:color w:val="000000" w:themeColor="text1"/>
              </w:rPr>
            </w:pPr>
            <w:r>
              <w:rPr>
                <w:color w:val="000000" w:themeColor="text1"/>
              </w:rPr>
              <w:t>Begründung der Fachseite:</w:t>
            </w:r>
          </w:p>
        </w:tc>
      </w:tr>
    </w:tbl>
    <w:p w14:paraId="3847CB31" w14:textId="77777777" w:rsidR="00F85DF3" w:rsidRPr="001D7F27" w:rsidRDefault="00F85DF3" w:rsidP="001D7F27">
      <w:pPr>
        <w:pStyle w:val="Aufzhlungeinfach"/>
        <w:numPr>
          <w:ilvl w:val="0"/>
          <w:numId w:val="0"/>
        </w:numPr>
        <w:spacing w:before="480" w:after="0" w:line="240" w:lineRule="auto"/>
        <w:ind w:left="714" w:hanging="357"/>
      </w:pPr>
    </w:p>
    <w:p w14:paraId="354AF36A" w14:textId="6086A5D2" w:rsidR="00F85DF3" w:rsidRDefault="00F85DF3" w:rsidP="00F85DF3">
      <w:pPr>
        <w:pStyle w:val="berschrift2"/>
      </w:pPr>
      <w:bookmarkStart w:id="134" w:name="A10"/>
      <w:bookmarkStart w:id="135" w:name="_Toc75480471"/>
      <w:bookmarkStart w:id="136" w:name="_Toc75539505"/>
      <w:bookmarkStart w:id="137" w:name="_Toc97368752"/>
      <w:bookmarkEnd w:id="134"/>
      <w:r>
        <w:t xml:space="preserve">Sicherer Betrieb eines VPNs </w:t>
      </w:r>
      <w:r w:rsidR="00A968FA">
        <w:t xml:space="preserve">(S) </w:t>
      </w:r>
      <w:r>
        <w:t>[A10]</w:t>
      </w:r>
      <w:bookmarkEnd w:id="135"/>
      <w:bookmarkEnd w:id="136"/>
      <w:bookmarkEnd w:id="137"/>
    </w:p>
    <w:p w14:paraId="1768F078" w14:textId="77777777" w:rsidR="00F85DF3" w:rsidRPr="00CC02C2" w:rsidRDefault="00F85DF3" w:rsidP="00F85DF3">
      <w:pPr>
        <w:suppressAutoHyphens/>
        <w:spacing w:after="240"/>
        <w:ind w:left="720"/>
        <w:rPr>
          <w:color w:val="000000" w:themeColor="text1"/>
        </w:rPr>
      </w:pPr>
    </w:p>
    <w:p w14:paraId="2FDDDF98" w14:textId="77777777" w:rsidR="00F85DF3" w:rsidRPr="0083049A" w:rsidRDefault="00F85DF3" w:rsidP="00F85DF3">
      <w:pPr>
        <w:pStyle w:val="Listenabsatz"/>
        <w:numPr>
          <w:ilvl w:val="0"/>
          <w:numId w:val="11"/>
        </w:numPr>
        <w:spacing w:after="0"/>
        <w:ind w:left="709" w:hanging="709"/>
      </w:pPr>
      <w:bookmarkStart w:id="138" w:name="A10a1"/>
      <w:bookmarkEnd w:id="138"/>
      <w:r>
        <w:t>Für VPNs MUSS ein Betriebskonzept erstellt werden.</w:t>
      </w:r>
    </w:p>
    <w:p w14:paraId="6DD7A64E" w14:textId="77777777" w:rsidR="00F85DF3" w:rsidRDefault="00F85DF3" w:rsidP="00F85DF3">
      <w:pPr>
        <w:pStyle w:val="Listenabsatz"/>
        <w:spacing w:after="0"/>
      </w:pPr>
    </w:p>
    <w:p w14:paraId="0513E13F"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66B4D85E"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2DD8DFA"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37A7B216" w14:textId="77777777" w:rsidTr="001F2CC4">
        <w:trPr>
          <w:trHeight w:val="205"/>
        </w:trPr>
        <w:tc>
          <w:tcPr>
            <w:tcW w:w="8356" w:type="dxa"/>
            <w:shd w:val="clear" w:color="auto" w:fill="EEECE1" w:themeFill="background2"/>
          </w:tcPr>
          <w:p w14:paraId="489C8503" w14:textId="77777777" w:rsidR="00F85DF3" w:rsidRPr="005B4E23" w:rsidRDefault="00F85DF3" w:rsidP="003B2F76">
            <w:pPr>
              <w:suppressAutoHyphens/>
              <w:spacing w:before="120" w:after="120"/>
            </w:pPr>
            <w:r>
              <w:t>Umsetzung:  JA / TEILWEISE / NEIN / ENTBEHRLICH</w:t>
            </w:r>
          </w:p>
        </w:tc>
      </w:tr>
      <w:tr w:rsidR="00F85DF3" w:rsidRPr="00CC02C2" w14:paraId="22978755" w14:textId="77777777" w:rsidTr="001F2CC4">
        <w:tc>
          <w:tcPr>
            <w:tcW w:w="8356" w:type="dxa"/>
          </w:tcPr>
          <w:p w14:paraId="3767C258" w14:textId="77777777" w:rsidR="00F85DF3" w:rsidRPr="00CC02C2" w:rsidRDefault="00F85DF3" w:rsidP="003B2F76">
            <w:pPr>
              <w:suppressAutoHyphens/>
              <w:spacing w:before="120" w:after="120"/>
              <w:rPr>
                <w:color w:val="000000" w:themeColor="text1"/>
              </w:rPr>
            </w:pPr>
            <w:bookmarkStart w:id="139" w:name="A10u1"/>
            <w:bookmarkEnd w:id="139"/>
            <w:r>
              <w:rPr>
                <w:color w:val="000000" w:themeColor="text1"/>
              </w:rPr>
              <w:t>Text Ihrer aktuellen Umsetzung xxx</w:t>
            </w:r>
          </w:p>
        </w:tc>
      </w:tr>
    </w:tbl>
    <w:p w14:paraId="2A2F87CB"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54BC402C" w14:textId="77777777" w:rsidTr="001F2CC4">
        <w:tc>
          <w:tcPr>
            <w:tcW w:w="8340" w:type="dxa"/>
            <w:shd w:val="clear" w:color="auto" w:fill="C6D9F1" w:themeFill="text2" w:themeFillTint="33"/>
          </w:tcPr>
          <w:p w14:paraId="7C794E42"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18E8281E" w14:textId="77777777" w:rsidTr="001F2CC4">
        <w:tc>
          <w:tcPr>
            <w:tcW w:w="8340" w:type="dxa"/>
            <w:shd w:val="clear" w:color="auto" w:fill="FFFFFF" w:themeFill="background1"/>
          </w:tcPr>
          <w:p w14:paraId="54F6BE1C" w14:textId="77777777" w:rsidR="00F85DF3" w:rsidRDefault="00F85DF3" w:rsidP="003B2F76">
            <w:pPr>
              <w:spacing w:before="60" w:after="60"/>
              <w:rPr>
                <w:color w:val="000000" w:themeColor="text1"/>
              </w:rPr>
            </w:pPr>
            <w:r>
              <w:rPr>
                <w:color w:val="000000" w:themeColor="text1"/>
              </w:rPr>
              <w:t>Begründung der Fachseite:</w:t>
            </w:r>
          </w:p>
        </w:tc>
      </w:tr>
    </w:tbl>
    <w:p w14:paraId="4BB7EDF9" w14:textId="77777777" w:rsidR="00F85DF3" w:rsidRPr="00CC02C2" w:rsidRDefault="00F85DF3" w:rsidP="00F85DF3">
      <w:pPr>
        <w:suppressAutoHyphens/>
        <w:spacing w:after="240"/>
        <w:ind w:left="720"/>
        <w:rPr>
          <w:color w:val="000000" w:themeColor="text1"/>
        </w:rPr>
      </w:pPr>
    </w:p>
    <w:p w14:paraId="6A315979" w14:textId="4A62A00F" w:rsidR="00F85DF3" w:rsidRPr="0083049A" w:rsidRDefault="00F85DF3" w:rsidP="00F85DF3">
      <w:pPr>
        <w:pStyle w:val="Listenabsatz"/>
        <w:numPr>
          <w:ilvl w:val="0"/>
          <w:numId w:val="11"/>
        </w:numPr>
        <w:spacing w:after="0"/>
        <w:ind w:left="709" w:hanging="709"/>
      </w:pPr>
      <w:bookmarkStart w:id="140" w:name="A10a2"/>
      <w:bookmarkEnd w:id="140"/>
      <w:r>
        <w:t xml:space="preserve">Darin </w:t>
      </w:r>
      <w:r w:rsidR="00F67AA5">
        <w:t xml:space="preserve">MÜSSEN </w:t>
      </w:r>
      <w:r>
        <w:t>die Aspekte Qualitätsmanagement, Überwachung, Wartung, Schulung und Autorisierung beachtet werden.</w:t>
      </w:r>
    </w:p>
    <w:p w14:paraId="02426601" w14:textId="77777777" w:rsidR="00F85DF3" w:rsidRDefault="00F85DF3" w:rsidP="00F85DF3">
      <w:pPr>
        <w:pStyle w:val="Listenabsatz"/>
        <w:spacing w:after="0"/>
      </w:pPr>
    </w:p>
    <w:p w14:paraId="484FEF2F"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3D97A81B"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18EFF8"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263B84E6" w14:textId="77777777" w:rsidTr="001F2CC4">
        <w:trPr>
          <w:trHeight w:val="205"/>
        </w:trPr>
        <w:tc>
          <w:tcPr>
            <w:tcW w:w="8356" w:type="dxa"/>
            <w:shd w:val="clear" w:color="auto" w:fill="EEECE1" w:themeFill="background2"/>
          </w:tcPr>
          <w:p w14:paraId="1DBAE6F8" w14:textId="77777777" w:rsidR="00F85DF3" w:rsidRPr="005B4E23" w:rsidRDefault="00F85DF3" w:rsidP="003B2F76">
            <w:pPr>
              <w:suppressAutoHyphens/>
              <w:spacing w:before="120" w:after="120"/>
            </w:pPr>
            <w:r>
              <w:t>Umsetzung:  JA / TEILWEISE / NEIN / ENTBEHRLICH</w:t>
            </w:r>
          </w:p>
        </w:tc>
      </w:tr>
      <w:tr w:rsidR="00F85DF3" w:rsidRPr="00CC02C2" w14:paraId="6DCC9B8C" w14:textId="77777777" w:rsidTr="001F2CC4">
        <w:tc>
          <w:tcPr>
            <w:tcW w:w="8356" w:type="dxa"/>
          </w:tcPr>
          <w:p w14:paraId="546625FF" w14:textId="77777777" w:rsidR="00F85DF3" w:rsidRPr="00CC02C2" w:rsidRDefault="00F85DF3" w:rsidP="003B2F76">
            <w:pPr>
              <w:suppressAutoHyphens/>
              <w:spacing w:before="120" w:after="120"/>
              <w:rPr>
                <w:color w:val="000000" w:themeColor="text1"/>
              </w:rPr>
            </w:pPr>
            <w:bookmarkStart w:id="141" w:name="A10u2"/>
            <w:bookmarkEnd w:id="141"/>
            <w:r>
              <w:rPr>
                <w:color w:val="000000" w:themeColor="text1"/>
              </w:rPr>
              <w:t>Text Ihrer aktuellen Umsetzung xxx</w:t>
            </w:r>
          </w:p>
        </w:tc>
      </w:tr>
    </w:tbl>
    <w:p w14:paraId="5D7849FC"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2BA3D94A" w14:textId="77777777" w:rsidTr="001F2CC4">
        <w:tc>
          <w:tcPr>
            <w:tcW w:w="8340" w:type="dxa"/>
            <w:shd w:val="clear" w:color="auto" w:fill="C6D9F1" w:themeFill="text2" w:themeFillTint="33"/>
          </w:tcPr>
          <w:p w14:paraId="6ABB39C3"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1F4CFECD" w14:textId="77777777" w:rsidTr="001F2CC4">
        <w:tc>
          <w:tcPr>
            <w:tcW w:w="8340" w:type="dxa"/>
            <w:shd w:val="clear" w:color="auto" w:fill="FFFFFF" w:themeFill="background1"/>
          </w:tcPr>
          <w:p w14:paraId="47D3B17E" w14:textId="77777777" w:rsidR="00F85DF3" w:rsidRDefault="00F85DF3" w:rsidP="003B2F76">
            <w:pPr>
              <w:spacing w:before="60" w:after="60"/>
              <w:rPr>
                <w:color w:val="000000" w:themeColor="text1"/>
              </w:rPr>
            </w:pPr>
            <w:r>
              <w:rPr>
                <w:color w:val="000000" w:themeColor="text1"/>
              </w:rPr>
              <w:t>Begründung der Fachseite:</w:t>
            </w:r>
          </w:p>
        </w:tc>
      </w:tr>
    </w:tbl>
    <w:p w14:paraId="67D7B1A6" w14:textId="765F2F7D" w:rsidR="00F85DF3" w:rsidRDefault="00F85DF3" w:rsidP="00A968FA">
      <w:pPr>
        <w:suppressAutoHyphens/>
        <w:spacing w:after="240"/>
        <w:ind w:left="720"/>
        <w:rPr>
          <w:color w:val="000000" w:themeColor="text1"/>
        </w:rPr>
      </w:pPr>
    </w:p>
    <w:p w14:paraId="3CADC1E0" w14:textId="5AC80274" w:rsidR="001D7F27" w:rsidRDefault="001D7F27" w:rsidP="00A968FA">
      <w:pPr>
        <w:suppressAutoHyphens/>
        <w:spacing w:after="240"/>
        <w:ind w:left="720"/>
        <w:rPr>
          <w:color w:val="000000" w:themeColor="text1"/>
        </w:rPr>
      </w:pPr>
    </w:p>
    <w:p w14:paraId="4612FD19" w14:textId="77777777" w:rsidR="001D7F27" w:rsidRPr="00A968FA" w:rsidRDefault="001D7F27" w:rsidP="00A968FA">
      <w:pPr>
        <w:suppressAutoHyphens/>
        <w:spacing w:after="240"/>
        <w:ind w:left="720"/>
        <w:rPr>
          <w:color w:val="000000" w:themeColor="text1"/>
        </w:rPr>
      </w:pPr>
    </w:p>
    <w:p w14:paraId="58C70977" w14:textId="1615ADB9" w:rsidR="00F85DF3" w:rsidRDefault="00F85DF3" w:rsidP="00F85DF3">
      <w:pPr>
        <w:pStyle w:val="berschrift2"/>
      </w:pPr>
      <w:bookmarkStart w:id="142" w:name="A11"/>
      <w:bookmarkStart w:id="143" w:name="_Toc75480472"/>
      <w:bookmarkStart w:id="144" w:name="_Toc75539506"/>
      <w:bookmarkStart w:id="145" w:name="_Toc97368753"/>
      <w:bookmarkEnd w:id="142"/>
      <w:r>
        <w:t xml:space="preserve">Sichere Anbindung eines externen Netzes </w:t>
      </w:r>
      <w:r w:rsidR="00A968FA">
        <w:t xml:space="preserve">(S) </w:t>
      </w:r>
      <w:r>
        <w:t>[A11]</w:t>
      </w:r>
      <w:bookmarkEnd w:id="143"/>
      <w:bookmarkEnd w:id="144"/>
      <w:bookmarkEnd w:id="145"/>
    </w:p>
    <w:p w14:paraId="66C3041A" w14:textId="77777777" w:rsidR="00F85DF3" w:rsidRPr="00CC02C2" w:rsidRDefault="00F85DF3" w:rsidP="00F85DF3">
      <w:pPr>
        <w:suppressAutoHyphens/>
        <w:spacing w:after="240"/>
        <w:ind w:left="720"/>
        <w:rPr>
          <w:color w:val="000000" w:themeColor="text1"/>
        </w:rPr>
      </w:pPr>
    </w:p>
    <w:p w14:paraId="62814C89" w14:textId="51F162C9" w:rsidR="00F85DF3" w:rsidRPr="0083049A" w:rsidRDefault="00F85DF3" w:rsidP="00F85DF3">
      <w:pPr>
        <w:pStyle w:val="Listenabsatz"/>
        <w:numPr>
          <w:ilvl w:val="0"/>
          <w:numId w:val="11"/>
        </w:numPr>
        <w:spacing w:after="0"/>
        <w:ind w:left="709" w:hanging="709"/>
      </w:pPr>
      <w:bookmarkStart w:id="146" w:name="A11a1"/>
      <w:bookmarkEnd w:id="146"/>
      <w:r>
        <w:t xml:space="preserve">Es MUSS sichergestellt werden, dass VPN-Verbindungen NUR zwischen den </w:t>
      </w:r>
      <w:r w:rsidR="00A968FA">
        <w:br/>
      </w:r>
      <w:r>
        <w:t>dafür vorgesehenen IT-Systemen und Diensten aufgebaut werden.</w:t>
      </w:r>
    </w:p>
    <w:p w14:paraId="1561FD9D" w14:textId="77777777" w:rsidR="00F85DF3" w:rsidRDefault="00F85DF3" w:rsidP="00F85DF3">
      <w:pPr>
        <w:pStyle w:val="Listenabsatz"/>
        <w:spacing w:after="0"/>
      </w:pPr>
    </w:p>
    <w:p w14:paraId="6B4B1B57"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3B64D85C"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CD0FB9"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09A0B852" w14:textId="77777777" w:rsidTr="001F2CC4">
        <w:trPr>
          <w:trHeight w:val="205"/>
        </w:trPr>
        <w:tc>
          <w:tcPr>
            <w:tcW w:w="8356" w:type="dxa"/>
            <w:shd w:val="clear" w:color="auto" w:fill="EEECE1" w:themeFill="background2"/>
          </w:tcPr>
          <w:p w14:paraId="23E0FEEE" w14:textId="77777777" w:rsidR="00F85DF3" w:rsidRPr="005B4E23" w:rsidRDefault="00F85DF3" w:rsidP="003B2F76">
            <w:pPr>
              <w:suppressAutoHyphens/>
              <w:spacing w:before="120" w:after="120"/>
            </w:pPr>
            <w:r>
              <w:t>Umsetzung:  JA / TEILWEISE / NEIN / ENTBEHRLICH</w:t>
            </w:r>
          </w:p>
        </w:tc>
      </w:tr>
      <w:tr w:rsidR="00F85DF3" w:rsidRPr="00CC02C2" w14:paraId="28DDF693" w14:textId="77777777" w:rsidTr="001F2CC4">
        <w:tc>
          <w:tcPr>
            <w:tcW w:w="8356" w:type="dxa"/>
          </w:tcPr>
          <w:p w14:paraId="75CBDCAE" w14:textId="77777777" w:rsidR="00F85DF3" w:rsidRPr="00CC02C2" w:rsidRDefault="00F85DF3" w:rsidP="003B2F76">
            <w:pPr>
              <w:suppressAutoHyphens/>
              <w:spacing w:before="120" w:after="120"/>
              <w:rPr>
                <w:color w:val="000000" w:themeColor="text1"/>
              </w:rPr>
            </w:pPr>
            <w:bookmarkStart w:id="147" w:name="A11u1"/>
            <w:bookmarkEnd w:id="147"/>
            <w:r>
              <w:rPr>
                <w:color w:val="000000" w:themeColor="text1"/>
              </w:rPr>
              <w:t>Text Ihrer aktuellen Umsetzung xxx</w:t>
            </w:r>
          </w:p>
        </w:tc>
      </w:tr>
    </w:tbl>
    <w:p w14:paraId="66492683"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77857AA2" w14:textId="77777777" w:rsidTr="001F2CC4">
        <w:tc>
          <w:tcPr>
            <w:tcW w:w="8340" w:type="dxa"/>
            <w:shd w:val="clear" w:color="auto" w:fill="C6D9F1" w:themeFill="text2" w:themeFillTint="33"/>
          </w:tcPr>
          <w:p w14:paraId="1F5769E0"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65FD42B2" w14:textId="77777777" w:rsidTr="001F2CC4">
        <w:tc>
          <w:tcPr>
            <w:tcW w:w="8340" w:type="dxa"/>
            <w:shd w:val="clear" w:color="auto" w:fill="FFFFFF" w:themeFill="background1"/>
          </w:tcPr>
          <w:p w14:paraId="56BE84E6" w14:textId="77777777" w:rsidR="00F85DF3" w:rsidRDefault="00F85DF3" w:rsidP="003B2F76">
            <w:pPr>
              <w:spacing w:before="60" w:after="60"/>
              <w:rPr>
                <w:color w:val="000000" w:themeColor="text1"/>
              </w:rPr>
            </w:pPr>
            <w:r>
              <w:rPr>
                <w:color w:val="000000" w:themeColor="text1"/>
              </w:rPr>
              <w:t>Begründung der Fachseite:</w:t>
            </w:r>
          </w:p>
        </w:tc>
      </w:tr>
    </w:tbl>
    <w:p w14:paraId="3FF48A05" w14:textId="77777777" w:rsidR="00F85DF3" w:rsidRPr="00CC02C2" w:rsidRDefault="00F85DF3" w:rsidP="00F85DF3">
      <w:pPr>
        <w:suppressAutoHyphens/>
        <w:spacing w:after="240"/>
        <w:ind w:left="720"/>
        <w:rPr>
          <w:color w:val="000000" w:themeColor="text1"/>
        </w:rPr>
      </w:pPr>
    </w:p>
    <w:p w14:paraId="235FB61D" w14:textId="2725E248" w:rsidR="00F85DF3" w:rsidRPr="0083049A" w:rsidRDefault="00F85DF3" w:rsidP="00F85DF3">
      <w:pPr>
        <w:pStyle w:val="Listenabsatz"/>
        <w:numPr>
          <w:ilvl w:val="0"/>
          <w:numId w:val="11"/>
        </w:numPr>
        <w:spacing w:after="0"/>
        <w:ind w:left="709" w:hanging="709"/>
      </w:pPr>
      <w:bookmarkStart w:id="148" w:name="A11a2"/>
      <w:bookmarkEnd w:id="148"/>
      <w:r>
        <w:t xml:space="preserve">Die dabei eingesetzten Tunnel-Protokolle </w:t>
      </w:r>
      <w:r w:rsidR="00F273DB">
        <w:t xml:space="preserve">MÜSSEN </w:t>
      </w:r>
      <w:r>
        <w:t>für den Einsatz geeignet sein.</w:t>
      </w:r>
    </w:p>
    <w:p w14:paraId="29DA3746" w14:textId="77777777" w:rsidR="00F85DF3" w:rsidRDefault="00F85DF3" w:rsidP="00F85DF3">
      <w:pPr>
        <w:pStyle w:val="Listenabsatz"/>
        <w:spacing w:after="0"/>
      </w:pPr>
    </w:p>
    <w:p w14:paraId="33874FDF"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690FF6E0"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47ED98D"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32ED5039" w14:textId="77777777" w:rsidTr="001F2CC4">
        <w:trPr>
          <w:trHeight w:val="205"/>
        </w:trPr>
        <w:tc>
          <w:tcPr>
            <w:tcW w:w="8356" w:type="dxa"/>
            <w:shd w:val="clear" w:color="auto" w:fill="EEECE1" w:themeFill="background2"/>
          </w:tcPr>
          <w:p w14:paraId="316CB876" w14:textId="77777777" w:rsidR="00F85DF3" w:rsidRPr="005B4E23" w:rsidRDefault="00F85DF3" w:rsidP="003B2F76">
            <w:pPr>
              <w:suppressAutoHyphens/>
              <w:spacing w:before="120" w:after="120"/>
            </w:pPr>
            <w:r>
              <w:t>Umsetzung:  JA / TEILWEISE / NEIN / ENTBEHRLICH</w:t>
            </w:r>
          </w:p>
        </w:tc>
      </w:tr>
      <w:tr w:rsidR="00F85DF3" w:rsidRPr="00CC02C2" w14:paraId="7E231C0A" w14:textId="77777777" w:rsidTr="001F2CC4">
        <w:tc>
          <w:tcPr>
            <w:tcW w:w="8356" w:type="dxa"/>
          </w:tcPr>
          <w:p w14:paraId="552B6DE0" w14:textId="77777777" w:rsidR="00F85DF3" w:rsidRPr="00CC02C2" w:rsidRDefault="00F85DF3" w:rsidP="003B2F76">
            <w:pPr>
              <w:suppressAutoHyphens/>
              <w:spacing w:before="120" w:after="120"/>
              <w:rPr>
                <w:color w:val="000000" w:themeColor="text1"/>
              </w:rPr>
            </w:pPr>
            <w:bookmarkStart w:id="149" w:name="A11u2"/>
            <w:bookmarkEnd w:id="149"/>
            <w:r>
              <w:rPr>
                <w:color w:val="000000" w:themeColor="text1"/>
              </w:rPr>
              <w:t>Text Ihrer aktuellen Umsetzung xxx</w:t>
            </w:r>
          </w:p>
        </w:tc>
      </w:tr>
    </w:tbl>
    <w:p w14:paraId="23F79A87"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4E47E927" w14:textId="77777777" w:rsidTr="001F2CC4">
        <w:tc>
          <w:tcPr>
            <w:tcW w:w="8340" w:type="dxa"/>
            <w:shd w:val="clear" w:color="auto" w:fill="C6D9F1" w:themeFill="text2" w:themeFillTint="33"/>
          </w:tcPr>
          <w:p w14:paraId="6CF00049"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1E4E1BEA" w14:textId="77777777" w:rsidTr="001F2CC4">
        <w:tc>
          <w:tcPr>
            <w:tcW w:w="8340" w:type="dxa"/>
            <w:shd w:val="clear" w:color="auto" w:fill="FFFFFF" w:themeFill="background1"/>
          </w:tcPr>
          <w:p w14:paraId="37C86817" w14:textId="77777777" w:rsidR="00F85DF3" w:rsidRDefault="00F85DF3" w:rsidP="003B2F76">
            <w:pPr>
              <w:spacing w:before="60" w:after="60"/>
              <w:rPr>
                <w:color w:val="000000" w:themeColor="text1"/>
              </w:rPr>
            </w:pPr>
            <w:r>
              <w:rPr>
                <w:color w:val="000000" w:themeColor="text1"/>
              </w:rPr>
              <w:t>Begründung der Fachseite:</w:t>
            </w:r>
          </w:p>
        </w:tc>
      </w:tr>
    </w:tbl>
    <w:p w14:paraId="3591A684" w14:textId="77777777" w:rsidR="00F85DF3" w:rsidRPr="001D7F27" w:rsidRDefault="00F85DF3" w:rsidP="001D7F27">
      <w:pPr>
        <w:pStyle w:val="Aufzhlungeinfach"/>
        <w:numPr>
          <w:ilvl w:val="0"/>
          <w:numId w:val="0"/>
        </w:numPr>
        <w:spacing w:before="480" w:after="0" w:line="240" w:lineRule="auto"/>
        <w:ind w:left="714" w:hanging="357"/>
      </w:pPr>
    </w:p>
    <w:p w14:paraId="2FADECDF" w14:textId="4E9BC305" w:rsidR="00F85DF3" w:rsidRDefault="00F85DF3" w:rsidP="00F85DF3">
      <w:pPr>
        <w:pStyle w:val="berschrift2"/>
      </w:pPr>
      <w:bookmarkStart w:id="150" w:name="A12"/>
      <w:bookmarkStart w:id="151" w:name="_Toc75480473"/>
      <w:bookmarkStart w:id="152" w:name="_Toc75539507"/>
      <w:bookmarkStart w:id="153" w:name="_Toc97368754"/>
      <w:bookmarkEnd w:id="150"/>
      <w:r>
        <w:t xml:space="preserve">Benutzer- und Zugriffsverwaltung bei Fernzugriff-VPNs </w:t>
      </w:r>
      <w:r w:rsidR="00A968FA">
        <w:t xml:space="preserve">(S) </w:t>
      </w:r>
      <w:r>
        <w:t>[A12]</w:t>
      </w:r>
      <w:bookmarkEnd w:id="151"/>
      <w:bookmarkEnd w:id="152"/>
      <w:bookmarkEnd w:id="153"/>
    </w:p>
    <w:p w14:paraId="3E64F576" w14:textId="77777777" w:rsidR="00F85DF3" w:rsidRPr="00CC02C2" w:rsidRDefault="00F85DF3" w:rsidP="00F85DF3">
      <w:pPr>
        <w:suppressAutoHyphens/>
        <w:spacing w:after="240"/>
        <w:ind w:left="720"/>
        <w:rPr>
          <w:color w:val="000000" w:themeColor="text1"/>
        </w:rPr>
      </w:pPr>
    </w:p>
    <w:p w14:paraId="42299086" w14:textId="77777777" w:rsidR="00F85DF3" w:rsidRPr="0083049A" w:rsidRDefault="00F85DF3" w:rsidP="00F85DF3">
      <w:pPr>
        <w:pStyle w:val="Listenabsatz"/>
        <w:numPr>
          <w:ilvl w:val="0"/>
          <w:numId w:val="11"/>
        </w:numPr>
        <w:spacing w:after="0"/>
        <w:ind w:left="709" w:hanging="709"/>
      </w:pPr>
      <w:bookmarkStart w:id="154" w:name="A12a1"/>
      <w:bookmarkEnd w:id="154"/>
      <w:r>
        <w:t>Für Fernzugriff-VPNs MUSS eine zentrale und konsistente Benutzer- und Zugriffsverwaltung gewährleistet werden.</w:t>
      </w:r>
    </w:p>
    <w:p w14:paraId="4F9A4AA8" w14:textId="77777777" w:rsidR="00F85DF3" w:rsidRDefault="00F85DF3" w:rsidP="00F85DF3">
      <w:pPr>
        <w:pStyle w:val="Listenabsatz"/>
        <w:spacing w:after="0"/>
      </w:pPr>
    </w:p>
    <w:p w14:paraId="6D2EF109"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3CE1D696"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F21D1F" w14:textId="77777777" w:rsidR="00F85DF3"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695405ED" w14:textId="77777777" w:rsidR="00F85DF3" w:rsidRPr="001F352F" w:rsidRDefault="00F85DF3" w:rsidP="00F85DF3">
      <w:pPr>
        <w:pStyle w:val="Listenabsatz"/>
        <w:spacing w:after="240"/>
        <w:rPr>
          <w:color w:val="FF000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22361C76" w14:textId="77777777" w:rsidTr="001F2CC4">
        <w:trPr>
          <w:trHeight w:val="205"/>
        </w:trPr>
        <w:tc>
          <w:tcPr>
            <w:tcW w:w="8356" w:type="dxa"/>
            <w:shd w:val="clear" w:color="auto" w:fill="EEECE1" w:themeFill="background2"/>
          </w:tcPr>
          <w:p w14:paraId="577442DE" w14:textId="77777777" w:rsidR="00F85DF3" w:rsidRPr="005B4E23" w:rsidRDefault="00F85DF3" w:rsidP="003B2F76">
            <w:pPr>
              <w:suppressAutoHyphens/>
              <w:spacing w:before="120" w:after="120"/>
            </w:pPr>
            <w:r>
              <w:t>Umsetzung:  JA / TEILWEISE / NEIN / ENTBEHRLICH</w:t>
            </w:r>
          </w:p>
        </w:tc>
      </w:tr>
      <w:tr w:rsidR="00F85DF3" w:rsidRPr="00CC02C2" w14:paraId="2D38FC3A" w14:textId="77777777" w:rsidTr="001F2CC4">
        <w:tc>
          <w:tcPr>
            <w:tcW w:w="8356" w:type="dxa"/>
          </w:tcPr>
          <w:p w14:paraId="10EE9E3B" w14:textId="77777777" w:rsidR="00F85DF3" w:rsidRPr="00CC02C2" w:rsidRDefault="00F85DF3" w:rsidP="003B2F76">
            <w:pPr>
              <w:suppressAutoHyphens/>
              <w:spacing w:before="120" w:after="120"/>
              <w:rPr>
                <w:color w:val="000000" w:themeColor="text1"/>
              </w:rPr>
            </w:pPr>
            <w:bookmarkStart w:id="155" w:name="A12u1"/>
            <w:bookmarkEnd w:id="155"/>
            <w:r>
              <w:rPr>
                <w:color w:val="000000" w:themeColor="text1"/>
              </w:rPr>
              <w:t>Text Ihrer aktuellen Umsetzung xxx</w:t>
            </w:r>
          </w:p>
        </w:tc>
      </w:tr>
    </w:tbl>
    <w:p w14:paraId="7E30F8C9"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228E46C5" w14:textId="77777777" w:rsidTr="001F2CC4">
        <w:tc>
          <w:tcPr>
            <w:tcW w:w="8340" w:type="dxa"/>
            <w:shd w:val="clear" w:color="auto" w:fill="C6D9F1" w:themeFill="text2" w:themeFillTint="33"/>
          </w:tcPr>
          <w:p w14:paraId="37C52E4E" w14:textId="77777777" w:rsidR="00F85DF3" w:rsidRPr="00744F1C" w:rsidRDefault="00F85DF3" w:rsidP="003B2F76">
            <w:pPr>
              <w:suppressAutoHyphens/>
              <w:spacing w:before="120" w:after="120"/>
            </w:pPr>
            <w:r w:rsidRPr="00744F1C">
              <w:t>Einspruch - diese Anforderung soll nicht aufgenommen werden!</w:t>
            </w:r>
          </w:p>
        </w:tc>
      </w:tr>
      <w:tr w:rsidR="00F85DF3" w14:paraId="27AD8F96" w14:textId="77777777" w:rsidTr="001F2CC4">
        <w:tc>
          <w:tcPr>
            <w:tcW w:w="8340" w:type="dxa"/>
            <w:shd w:val="clear" w:color="auto" w:fill="FFFFFF" w:themeFill="background1"/>
          </w:tcPr>
          <w:p w14:paraId="473DC4A4" w14:textId="77777777" w:rsidR="00F85DF3" w:rsidRDefault="00F85DF3" w:rsidP="003B2F76">
            <w:pPr>
              <w:spacing w:before="60" w:after="60"/>
              <w:rPr>
                <w:color w:val="000000" w:themeColor="text1"/>
              </w:rPr>
            </w:pPr>
            <w:r>
              <w:rPr>
                <w:color w:val="000000" w:themeColor="text1"/>
              </w:rPr>
              <w:t>Begründung der Fachseite:</w:t>
            </w:r>
          </w:p>
        </w:tc>
      </w:tr>
    </w:tbl>
    <w:p w14:paraId="486A3653" w14:textId="77777777" w:rsidR="00F85DF3" w:rsidRPr="001D7F27" w:rsidRDefault="00F85DF3" w:rsidP="001D7F27">
      <w:pPr>
        <w:pStyle w:val="Aufzhlungeinfach"/>
        <w:numPr>
          <w:ilvl w:val="0"/>
          <w:numId w:val="0"/>
        </w:numPr>
        <w:spacing w:before="480" w:after="0" w:line="240" w:lineRule="auto"/>
        <w:ind w:left="714" w:hanging="357"/>
      </w:pPr>
    </w:p>
    <w:p w14:paraId="2DB2D6E9" w14:textId="4C421BC9" w:rsidR="00F85DF3" w:rsidRDefault="00F85DF3" w:rsidP="00F85DF3">
      <w:pPr>
        <w:pStyle w:val="berschrift2"/>
      </w:pPr>
      <w:bookmarkStart w:id="156" w:name="_Toc75480474"/>
      <w:bookmarkStart w:id="157" w:name="_Toc75539508"/>
      <w:bookmarkStart w:id="158" w:name="_Toc97368755"/>
      <w:r>
        <w:t xml:space="preserve">Integration von VPN-Komponenten in eine Firewall </w:t>
      </w:r>
      <w:r w:rsidR="00A968FA">
        <w:t xml:space="preserve">(S) </w:t>
      </w:r>
      <w:r>
        <w:t>[A13]</w:t>
      </w:r>
      <w:bookmarkEnd w:id="156"/>
      <w:bookmarkEnd w:id="157"/>
      <w:bookmarkEnd w:id="158"/>
    </w:p>
    <w:p w14:paraId="40EB6A6F" w14:textId="77777777" w:rsidR="00F85DF3" w:rsidRPr="00CC02C2" w:rsidRDefault="00F85DF3" w:rsidP="00F85DF3">
      <w:pPr>
        <w:suppressAutoHyphens/>
        <w:spacing w:after="240"/>
        <w:ind w:left="720"/>
        <w:rPr>
          <w:color w:val="000000" w:themeColor="text1"/>
        </w:rPr>
      </w:pPr>
    </w:p>
    <w:p w14:paraId="225EEA3C" w14:textId="77777777" w:rsidR="00F85DF3" w:rsidRPr="0083049A" w:rsidRDefault="00F85DF3" w:rsidP="00F85DF3">
      <w:pPr>
        <w:pStyle w:val="Listenabsatz"/>
        <w:numPr>
          <w:ilvl w:val="0"/>
          <w:numId w:val="11"/>
        </w:numPr>
        <w:spacing w:after="0"/>
        <w:ind w:left="709" w:hanging="709"/>
      </w:pPr>
      <w:r>
        <w:t>Die VPN-Komponenten MUSS in die Firewall integriert werden.</w:t>
      </w:r>
    </w:p>
    <w:p w14:paraId="2E4CC555" w14:textId="77777777" w:rsidR="00F85DF3" w:rsidRDefault="00F85DF3" w:rsidP="00F85DF3">
      <w:pPr>
        <w:pStyle w:val="Listenabsatz"/>
        <w:spacing w:after="0"/>
      </w:pPr>
    </w:p>
    <w:p w14:paraId="523B16EF"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3FEBAC7C"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44ECD5"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55DE5143" w14:textId="77777777" w:rsidTr="001F2CC4">
        <w:trPr>
          <w:trHeight w:val="205"/>
        </w:trPr>
        <w:tc>
          <w:tcPr>
            <w:tcW w:w="8356" w:type="dxa"/>
            <w:shd w:val="clear" w:color="auto" w:fill="EEECE1" w:themeFill="background2"/>
          </w:tcPr>
          <w:p w14:paraId="223E94C7" w14:textId="77777777" w:rsidR="00F85DF3" w:rsidRPr="005B4E23" w:rsidRDefault="00F85DF3" w:rsidP="003B2F76">
            <w:pPr>
              <w:suppressAutoHyphens/>
              <w:spacing w:before="120" w:after="120"/>
            </w:pPr>
            <w:r>
              <w:t>Umsetzung:  JA / TEILWEISE / NEIN / ENTBEHRLICH</w:t>
            </w:r>
          </w:p>
        </w:tc>
      </w:tr>
      <w:tr w:rsidR="00F85DF3" w:rsidRPr="00CC02C2" w14:paraId="544F469D" w14:textId="77777777" w:rsidTr="001F2CC4">
        <w:tc>
          <w:tcPr>
            <w:tcW w:w="8356" w:type="dxa"/>
          </w:tcPr>
          <w:p w14:paraId="4CE04F4E" w14:textId="77777777" w:rsidR="00F85DF3" w:rsidRPr="00744F1C" w:rsidRDefault="00F85DF3" w:rsidP="003B2F76">
            <w:pPr>
              <w:suppressAutoHyphens/>
              <w:spacing w:before="120" w:after="120"/>
            </w:pPr>
            <w:r w:rsidRPr="00744F1C">
              <w:t>Text Ihrer aktuellen Umsetzung xxx</w:t>
            </w:r>
          </w:p>
        </w:tc>
      </w:tr>
    </w:tbl>
    <w:p w14:paraId="0054E8BB"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0B2B0F08" w14:textId="77777777" w:rsidTr="001F2CC4">
        <w:tc>
          <w:tcPr>
            <w:tcW w:w="8340" w:type="dxa"/>
            <w:shd w:val="clear" w:color="auto" w:fill="C6D9F1" w:themeFill="text2" w:themeFillTint="33"/>
          </w:tcPr>
          <w:p w14:paraId="5470EC6E"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41B7790C" w14:textId="77777777" w:rsidTr="001F2CC4">
        <w:tc>
          <w:tcPr>
            <w:tcW w:w="8340" w:type="dxa"/>
            <w:shd w:val="clear" w:color="auto" w:fill="FFFFFF" w:themeFill="background1"/>
          </w:tcPr>
          <w:p w14:paraId="0DEC6A52" w14:textId="77777777" w:rsidR="00F85DF3" w:rsidRDefault="00F85DF3" w:rsidP="003B2F76">
            <w:pPr>
              <w:spacing w:before="60" w:after="60"/>
              <w:rPr>
                <w:color w:val="000000" w:themeColor="text1"/>
              </w:rPr>
            </w:pPr>
            <w:r>
              <w:rPr>
                <w:color w:val="000000" w:themeColor="text1"/>
              </w:rPr>
              <w:t>Begründung der Fachseite:</w:t>
            </w:r>
          </w:p>
        </w:tc>
      </w:tr>
    </w:tbl>
    <w:p w14:paraId="7D7DD718" w14:textId="77777777" w:rsidR="00F85DF3" w:rsidRPr="00CC02C2" w:rsidRDefault="00F85DF3" w:rsidP="00F85DF3">
      <w:pPr>
        <w:suppressAutoHyphens/>
        <w:spacing w:after="240"/>
        <w:ind w:left="720"/>
        <w:rPr>
          <w:color w:val="000000" w:themeColor="text1"/>
        </w:rPr>
      </w:pPr>
    </w:p>
    <w:p w14:paraId="5FB1BDA9" w14:textId="77777777" w:rsidR="00F85DF3" w:rsidRPr="0083049A" w:rsidRDefault="00F85DF3" w:rsidP="00F85DF3">
      <w:pPr>
        <w:pStyle w:val="Listenabsatz"/>
        <w:numPr>
          <w:ilvl w:val="0"/>
          <w:numId w:val="11"/>
        </w:numPr>
        <w:spacing w:after="0"/>
        <w:ind w:left="709" w:hanging="709"/>
      </w:pPr>
      <w:bookmarkStart w:id="159" w:name="A13a2"/>
      <w:bookmarkEnd w:id="159"/>
      <w:r>
        <w:t>Dies MUSS dokumentiert werden.</w:t>
      </w:r>
    </w:p>
    <w:p w14:paraId="40C5E5AB" w14:textId="77777777" w:rsidR="00F85DF3" w:rsidRDefault="00F85DF3" w:rsidP="00F85DF3">
      <w:pPr>
        <w:pStyle w:val="Listenabsatz"/>
        <w:spacing w:after="0"/>
      </w:pPr>
    </w:p>
    <w:p w14:paraId="0308B2D5" w14:textId="77777777" w:rsidR="00F85DF3" w:rsidRDefault="00F85DF3" w:rsidP="00F85DF3">
      <w:pPr>
        <w:pStyle w:val="Listenabsatz"/>
        <w:spacing w:after="240"/>
        <w:rPr>
          <w:color w:val="FF0000"/>
        </w:rPr>
      </w:pPr>
      <w:r w:rsidRPr="001568BD">
        <w:rPr>
          <w:color w:val="FF0000"/>
        </w:rPr>
        <w:t xml:space="preserve">Hier steht Ihre Konkretisierung des BSI-Textes der Anforderungen unter </w:t>
      </w:r>
    </w:p>
    <w:p w14:paraId="7FC14375" w14:textId="77777777" w:rsidR="00F85DF3" w:rsidRDefault="00F85DF3" w:rsidP="00F85D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45D48C" w14:textId="77777777" w:rsidR="00F85DF3" w:rsidRPr="001F352F" w:rsidRDefault="00F85DF3" w:rsidP="00F85D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85DF3" w:rsidRPr="005B4E23" w14:paraId="3C5E8972" w14:textId="77777777" w:rsidTr="001F2CC4">
        <w:trPr>
          <w:trHeight w:val="205"/>
        </w:trPr>
        <w:tc>
          <w:tcPr>
            <w:tcW w:w="8356" w:type="dxa"/>
            <w:shd w:val="clear" w:color="auto" w:fill="EEECE1" w:themeFill="background2"/>
          </w:tcPr>
          <w:p w14:paraId="75F7BEC5" w14:textId="77777777" w:rsidR="00F85DF3" w:rsidRPr="005B4E23" w:rsidRDefault="00F85DF3" w:rsidP="003B2F76">
            <w:pPr>
              <w:suppressAutoHyphens/>
              <w:spacing w:before="120" w:after="120"/>
            </w:pPr>
            <w:r>
              <w:t>Umsetzung:  JA / TEILWEISE / NEIN / ENTBEHRLICH</w:t>
            </w:r>
          </w:p>
        </w:tc>
      </w:tr>
      <w:tr w:rsidR="00F85DF3" w:rsidRPr="00CC02C2" w14:paraId="4FB4E8F0" w14:textId="77777777" w:rsidTr="001F2CC4">
        <w:tc>
          <w:tcPr>
            <w:tcW w:w="8356" w:type="dxa"/>
          </w:tcPr>
          <w:p w14:paraId="11CBBA40" w14:textId="77777777" w:rsidR="00F85DF3" w:rsidRPr="00CC02C2" w:rsidRDefault="00F85DF3" w:rsidP="003B2F76">
            <w:pPr>
              <w:suppressAutoHyphens/>
              <w:spacing w:before="120" w:after="120"/>
              <w:rPr>
                <w:color w:val="000000" w:themeColor="text1"/>
              </w:rPr>
            </w:pPr>
            <w:bookmarkStart w:id="160" w:name="A13u2"/>
            <w:bookmarkEnd w:id="160"/>
            <w:r>
              <w:rPr>
                <w:color w:val="000000" w:themeColor="text1"/>
              </w:rPr>
              <w:t>Text Ihrer aktuellen Umsetzung xxx</w:t>
            </w:r>
          </w:p>
        </w:tc>
      </w:tr>
    </w:tbl>
    <w:p w14:paraId="6A592829" w14:textId="77777777" w:rsidR="00F85DF3" w:rsidRDefault="00F85DF3" w:rsidP="00F85DF3">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F85DF3" w14:paraId="700BEC48" w14:textId="77777777" w:rsidTr="001F2CC4">
        <w:tc>
          <w:tcPr>
            <w:tcW w:w="8340" w:type="dxa"/>
            <w:shd w:val="clear" w:color="auto" w:fill="C6D9F1" w:themeFill="text2" w:themeFillTint="33"/>
          </w:tcPr>
          <w:p w14:paraId="79669916" w14:textId="77777777" w:rsidR="00F85DF3" w:rsidRDefault="00F85DF3" w:rsidP="003B2F76">
            <w:pPr>
              <w:spacing w:before="60" w:after="60"/>
              <w:rPr>
                <w:color w:val="000000" w:themeColor="text1"/>
              </w:rPr>
            </w:pPr>
            <w:r>
              <w:rPr>
                <w:color w:val="000000" w:themeColor="text1"/>
              </w:rPr>
              <w:t>Einspruch - diese Anforderung soll nicht aufgenommen werden!</w:t>
            </w:r>
          </w:p>
        </w:tc>
      </w:tr>
      <w:tr w:rsidR="00F85DF3" w14:paraId="53705EE5" w14:textId="77777777" w:rsidTr="001F2CC4">
        <w:tc>
          <w:tcPr>
            <w:tcW w:w="8340" w:type="dxa"/>
            <w:shd w:val="clear" w:color="auto" w:fill="FFFFFF" w:themeFill="background1"/>
          </w:tcPr>
          <w:p w14:paraId="147479C6" w14:textId="77777777" w:rsidR="00F85DF3" w:rsidRDefault="00F85DF3" w:rsidP="003B2F76">
            <w:pPr>
              <w:spacing w:before="60" w:after="60"/>
              <w:rPr>
                <w:color w:val="000000" w:themeColor="text1"/>
              </w:rPr>
            </w:pPr>
            <w:r>
              <w:rPr>
                <w:color w:val="000000" w:themeColor="text1"/>
              </w:rPr>
              <w:t>Begründung der Fachseite:</w:t>
            </w:r>
          </w:p>
        </w:tc>
      </w:tr>
    </w:tbl>
    <w:p w14:paraId="326E680D" w14:textId="77777777" w:rsidR="001D7F27" w:rsidRDefault="001D7F27" w:rsidP="00A968FA">
      <w:pPr>
        <w:spacing w:after="0"/>
        <w:rPr>
          <w:b/>
          <w:bCs/>
          <w:sz w:val="22"/>
          <w:szCs w:val="22"/>
        </w:rPr>
      </w:pPr>
      <w:bookmarkStart w:id="161" w:name="A13"/>
      <w:bookmarkEnd w:id="161"/>
    </w:p>
    <w:p w14:paraId="7C390739" w14:textId="5E1A4FA5" w:rsidR="00A968FA" w:rsidRPr="00A968FA" w:rsidRDefault="00A968FA" w:rsidP="00A968FA">
      <w:pPr>
        <w:spacing w:after="0"/>
        <w:rPr>
          <w:b/>
          <w:bCs/>
          <w:sz w:val="22"/>
          <w:szCs w:val="22"/>
        </w:rPr>
      </w:pPr>
      <w:r w:rsidRPr="00A968FA">
        <w:rPr>
          <w:b/>
          <w:bCs/>
          <w:sz w:val="22"/>
          <w:szCs w:val="22"/>
        </w:rPr>
        <w:t xml:space="preserve">Hinweis: </w:t>
      </w:r>
    </w:p>
    <w:p w14:paraId="1771833A" w14:textId="2260689E" w:rsidR="00F85DF3" w:rsidRDefault="00A968FA" w:rsidP="00A968FA">
      <w:pPr>
        <w:spacing w:after="0"/>
      </w:pPr>
      <w:r>
        <w:t>Für den Baustein NET.3.3 VPN sind keine Anforderungen für einen erhöhten Schutzbedarf definiert.</w:t>
      </w:r>
      <w:r w:rsidR="00F85DF3">
        <w:br w:type="page"/>
      </w:r>
    </w:p>
    <w:p w14:paraId="78C3FE04" w14:textId="77777777" w:rsidR="00F85DF3" w:rsidRDefault="00F85DF3" w:rsidP="00F85DF3">
      <w:pPr>
        <w:suppressAutoHyphens/>
        <w:spacing w:after="0" w:line="240" w:lineRule="auto"/>
        <w:ind w:left="720"/>
        <w:rPr>
          <w:color w:val="000000" w:themeColor="text1"/>
        </w:rPr>
      </w:pPr>
    </w:p>
    <w:p w14:paraId="11F4D744" w14:textId="77777777" w:rsidR="00F85DF3" w:rsidRPr="001E7810" w:rsidRDefault="00F85DF3" w:rsidP="00F85DF3">
      <w:pPr>
        <w:pStyle w:val="berschrift1"/>
        <w:rPr>
          <w:b w:val="0"/>
          <w:bCs w:val="0"/>
        </w:rPr>
      </w:pPr>
      <w:bookmarkStart w:id="162" w:name="_Toc75539509"/>
      <w:bookmarkStart w:id="163" w:name="_Toc97368756"/>
      <w:r>
        <w:t xml:space="preserve">Behörden-spezifische Anforderungen </w:t>
      </w:r>
      <w:r w:rsidRPr="001E7810">
        <w:rPr>
          <w:b w:val="0"/>
          <w:bCs w:val="0"/>
          <w:color w:val="FF0000"/>
          <w:sz w:val="20"/>
          <w:szCs w:val="20"/>
        </w:rPr>
        <w:t>[optional]</w:t>
      </w:r>
      <w:bookmarkEnd w:id="162"/>
      <w:bookmarkEnd w:id="163"/>
    </w:p>
    <w:p w14:paraId="78F31042" w14:textId="77777777" w:rsidR="00F85DF3" w:rsidRDefault="00F85DF3" w:rsidP="00F85DF3">
      <w:pPr>
        <w:pStyle w:val="berschrift2"/>
      </w:pPr>
      <w:bookmarkStart w:id="164" w:name="_Toc75539510"/>
      <w:bookmarkStart w:id="165" w:name="_Toc97368757"/>
      <w:r>
        <w:t>Text der Anforderung mit Begründung</w:t>
      </w:r>
      <w:bookmarkEnd w:id="164"/>
      <w:bookmarkEnd w:id="165"/>
    </w:p>
    <w:p w14:paraId="1FC3BBE6" w14:textId="77777777" w:rsidR="00F85DF3" w:rsidRDefault="00F85DF3" w:rsidP="00F85DF3">
      <w:pPr>
        <w:spacing w:after="0" w:line="240" w:lineRule="auto"/>
      </w:pPr>
    </w:p>
    <w:p w14:paraId="330C2D37" w14:textId="7C8C4D6F" w:rsidR="00F85DF3" w:rsidRDefault="00F85DF3" w:rsidP="00F85DF3">
      <w:pPr>
        <w:pStyle w:val="Listenabsatz"/>
        <w:numPr>
          <w:ilvl w:val="0"/>
          <w:numId w:val="11"/>
        </w:numPr>
        <w:spacing w:after="240"/>
        <w:ind w:left="709" w:hanging="709"/>
      </w:pPr>
      <w:r>
        <w:t>Text der Unteranforderung xxx</w:t>
      </w:r>
    </w:p>
    <w:p w14:paraId="2D83A3C5" w14:textId="77777777" w:rsidR="00007C36" w:rsidRPr="0083049A" w:rsidRDefault="00007C36" w:rsidP="00007C36">
      <w:pPr>
        <w:pStyle w:val="Listenabsatz"/>
        <w:spacing w:after="240"/>
      </w:pPr>
    </w:p>
    <w:tbl>
      <w:tblPr>
        <w:tblStyle w:val="Tabellenraster"/>
        <w:tblW w:w="0" w:type="auto"/>
        <w:tblInd w:w="704" w:type="dxa"/>
        <w:tblLook w:val="04A0" w:firstRow="1" w:lastRow="0" w:firstColumn="1" w:lastColumn="0" w:noHBand="0" w:noVBand="1"/>
      </w:tblPr>
      <w:tblGrid>
        <w:gridCol w:w="8356"/>
      </w:tblGrid>
      <w:tr w:rsidR="00007C36" w:rsidRPr="005B4E23" w14:paraId="33FDD828" w14:textId="77777777" w:rsidTr="00FC3ED1">
        <w:trPr>
          <w:trHeight w:val="205"/>
        </w:trPr>
        <w:tc>
          <w:tcPr>
            <w:tcW w:w="8356" w:type="dxa"/>
            <w:shd w:val="clear" w:color="auto" w:fill="EEECE1" w:themeFill="background2"/>
          </w:tcPr>
          <w:p w14:paraId="44D17EE4" w14:textId="77777777" w:rsidR="00007C36" w:rsidRPr="005B4E23" w:rsidRDefault="00007C36" w:rsidP="00D14FC2">
            <w:pPr>
              <w:suppressAutoHyphens/>
              <w:spacing w:before="120" w:after="120" w:line="276" w:lineRule="auto"/>
            </w:pPr>
            <w:r>
              <w:t>Umsetzung: JA  / TEILWEISE / NEIN / ENTBEHRLICH</w:t>
            </w:r>
          </w:p>
        </w:tc>
      </w:tr>
      <w:tr w:rsidR="00007C36" w:rsidRPr="00CC02C2" w14:paraId="1CD06075" w14:textId="77777777" w:rsidTr="00A9334D">
        <w:tc>
          <w:tcPr>
            <w:tcW w:w="8356" w:type="dxa"/>
          </w:tcPr>
          <w:p w14:paraId="2C5A3C84" w14:textId="77777777" w:rsidR="00007C36" w:rsidRPr="00CC02C2" w:rsidRDefault="00007C36" w:rsidP="00A9334D">
            <w:pPr>
              <w:suppressAutoHyphens/>
              <w:spacing w:before="120" w:after="120"/>
              <w:rPr>
                <w:color w:val="000000" w:themeColor="text1"/>
              </w:rPr>
            </w:pPr>
            <w:r>
              <w:rPr>
                <w:color w:val="000000" w:themeColor="text1"/>
              </w:rPr>
              <w:t>Hier steht Ihr aktueller Umsetzungsstand (IST-Aufnahme)</w:t>
            </w:r>
          </w:p>
        </w:tc>
      </w:tr>
    </w:tbl>
    <w:p w14:paraId="01112D71" w14:textId="77777777" w:rsidR="00007C36" w:rsidRPr="00007C36" w:rsidRDefault="00007C36" w:rsidP="00007C36">
      <w:pPr>
        <w:pStyle w:val="Listenabsatz"/>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07C36" w14:paraId="73473479" w14:textId="77777777" w:rsidTr="00A9334D">
        <w:tc>
          <w:tcPr>
            <w:tcW w:w="8340" w:type="dxa"/>
            <w:tcBorders>
              <w:bottom w:val="single" w:sz="4" w:space="0" w:color="auto"/>
            </w:tcBorders>
            <w:shd w:val="clear" w:color="auto" w:fill="C6D9F1" w:themeFill="text2" w:themeFillTint="33"/>
          </w:tcPr>
          <w:p w14:paraId="0B08FFBA" w14:textId="77777777" w:rsidR="00007C36" w:rsidRDefault="00007C36" w:rsidP="00A9334D">
            <w:pPr>
              <w:spacing w:before="60" w:after="60"/>
              <w:rPr>
                <w:color w:val="000000" w:themeColor="text1"/>
              </w:rPr>
            </w:pPr>
            <w:r>
              <w:rPr>
                <w:color w:val="000000" w:themeColor="text1"/>
              </w:rPr>
              <w:t>Einspruch - diese Anforderung soll nicht aufgenommen werden!</w:t>
            </w:r>
          </w:p>
        </w:tc>
      </w:tr>
      <w:tr w:rsidR="00007C36" w14:paraId="708B64DA" w14:textId="77777777" w:rsidTr="00A9334D">
        <w:tc>
          <w:tcPr>
            <w:tcW w:w="8340" w:type="dxa"/>
            <w:shd w:val="clear" w:color="auto" w:fill="FFFFFF" w:themeFill="background1"/>
          </w:tcPr>
          <w:p w14:paraId="0DB4EA41" w14:textId="77777777" w:rsidR="00007C36" w:rsidRDefault="00007C36" w:rsidP="00A9334D">
            <w:pPr>
              <w:spacing w:before="60" w:after="60"/>
              <w:rPr>
                <w:color w:val="000000" w:themeColor="text1"/>
              </w:rPr>
            </w:pPr>
            <w:r>
              <w:rPr>
                <w:color w:val="000000" w:themeColor="text1"/>
              </w:rPr>
              <w:t>Begründung der Fachseite:</w:t>
            </w:r>
          </w:p>
        </w:tc>
      </w:tr>
    </w:tbl>
    <w:p w14:paraId="2EA8E39A" w14:textId="77777777" w:rsidR="00007C36" w:rsidRDefault="00007C36" w:rsidP="00007C36">
      <w:pPr>
        <w:pStyle w:val="Listenabsatz"/>
        <w:spacing w:after="240"/>
        <w:ind w:left="720"/>
      </w:pPr>
    </w:p>
    <w:p w14:paraId="5F5873DD" w14:textId="6EBE6614" w:rsidR="00F85DF3" w:rsidRDefault="00F85DF3" w:rsidP="00F85DF3">
      <w:pPr>
        <w:spacing w:after="120"/>
        <w:ind w:left="170"/>
      </w:pPr>
    </w:p>
    <w:p w14:paraId="195EF75E" w14:textId="1E2FBBA8" w:rsidR="001E7810" w:rsidRDefault="001E7810" w:rsidP="00F85DF3">
      <w:pPr>
        <w:spacing w:after="120"/>
        <w:ind w:left="170"/>
      </w:pPr>
    </w:p>
    <w:p w14:paraId="283EE217" w14:textId="6452E0AC" w:rsidR="001E7810" w:rsidRDefault="001E7810" w:rsidP="00F85DF3">
      <w:pPr>
        <w:spacing w:after="120"/>
        <w:ind w:left="170"/>
      </w:pPr>
    </w:p>
    <w:p w14:paraId="5A820006" w14:textId="77777777" w:rsidR="001E7810" w:rsidRDefault="001E7810" w:rsidP="00F85DF3">
      <w:pPr>
        <w:spacing w:after="120"/>
        <w:ind w:left="170"/>
      </w:pPr>
    </w:p>
    <w:p w14:paraId="5F61C305" w14:textId="77777777" w:rsidR="00F85DF3" w:rsidRPr="001E7810" w:rsidRDefault="00F85DF3" w:rsidP="00F85DF3">
      <w:pPr>
        <w:pStyle w:val="berschrift1"/>
        <w:rPr>
          <w:b w:val="0"/>
          <w:bCs w:val="0"/>
        </w:rPr>
      </w:pPr>
      <w:bookmarkStart w:id="166" w:name="_Toc75539511"/>
      <w:bookmarkStart w:id="167" w:name="_Toc97368758"/>
      <w:r w:rsidRPr="009906DC">
        <w:t xml:space="preserve">Weitere Anforderungen aus anderer Quellen </w:t>
      </w:r>
      <w:r w:rsidRPr="001E7810">
        <w:rPr>
          <w:b w:val="0"/>
          <w:bCs w:val="0"/>
          <w:color w:val="FF0000"/>
          <w:sz w:val="20"/>
          <w:szCs w:val="20"/>
        </w:rPr>
        <w:t>[optional]</w:t>
      </w:r>
      <w:bookmarkEnd w:id="166"/>
      <w:bookmarkEnd w:id="167"/>
    </w:p>
    <w:p w14:paraId="44837992" w14:textId="77777777" w:rsidR="00F85DF3" w:rsidRDefault="00F85DF3" w:rsidP="00F85DF3">
      <w:pPr>
        <w:pStyle w:val="berschrift2"/>
      </w:pPr>
      <w:bookmarkStart w:id="168" w:name="_Toc75539512"/>
      <w:bookmarkStart w:id="169" w:name="_Toc97368759"/>
      <w:r>
        <w:t>Text der Anforderung mit Quellangabe</w:t>
      </w:r>
      <w:bookmarkEnd w:id="168"/>
      <w:bookmarkEnd w:id="169"/>
    </w:p>
    <w:p w14:paraId="02DBBF51" w14:textId="77777777" w:rsidR="00F85DF3" w:rsidRDefault="00F85DF3" w:rsidP="00F85DF3">
      <w:pPr>
        <w:spacing w:after="0" w:line="240" w:lineRule="auto"/>
      </w:pPr>
    </w:p>
    <w:p w14:paraId="434741C5" w14:textId="77777777" w:rsidR="00F85DF3" w:rsidRPr="0083049A" w:rsidRDefault="00F85DF3" w:rsidP="00F85DF3">
      <w:pPr>
        <w:pStyle w:val="Listenabsatz"/>
        <w:numPr>
          <w:ilvl w:val="0"/>
          <w:numId w:val="11"/>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007C36" w:rsidRPr="005B4E23" w14:paraId="05726DA9" w14:textId="77777777" w:rsidTr="00FC3ED1">
        <w:trPr>
          <w:trHeight w:val="205"/>
        </w:trPr>
        <w:tc>
          <w:tcPr>
            <w:tcW w:w="8356" w:type="dxa"/>
            <w:shd w:val="clear" w:color="auto" w:fill="EEECE1" w:themeFill="background2"/>
          </w:tcPr>
          <w:p w14:paraId="47EDB62B" w14:textId="77777777" w:rsidR="00007C36" w:rsidRPr="005B4E23" w:rsidRDefault="00007C36" w:rsidP="00D14FC2">
            <w:pPr>
              <w:suppressAutoHyphens/>
              <w:spacing w:before="120" w:after="120" w:line="276" w:lineRule="auto"/>
            </w:pPr>
            <w:r>
              <w:t>Umsetzung: JA  / TEILWEISE / NEIN / ENTBEHRLICH</w:t>
            </w:r>
          </w:p>
        </w:tc>
      </w:tr>
      <w:tr w:rsidR="00007C36" w:rsidRPr="00CC02C2" w14:paraId="30F6A267" w14:textId="77777777" w:rsidTr="00A9334D">
        <w:tc>
          <w:tcPr>
            <w:tcW w:w="8356" w:type="dxa"/>
          </w:tcPr>
          <w:p w14:paraId="11E59E4D" w14:textId="77777777" w:rsidR="00007C36" w:rsidRPr="00CC02C2" w:rsidRDefault="00007C36" w:rsidP="00A9334D">
            <w:pPr>
              <w:suppressAutoHyphens/>
              <w:spacing w:before="120" w:after="120"/>
              <w:rPr>
                <w:color w:val="000000" w:themeColor="text1"/>
              </w:rPr>
            </w:pPr>
            <w:r>
              <w:rPr>
                <w:color w:val="000000" w:themeColor="text1"/>
              </w:rPr>
              <w:t>Hier steht Ihr aktueller Umsetzungsstand (IST-Aufnahme)</w:t>
            </w:r>
          </w:p>
        </w:tc>
      </w:tr>
    </w:tbl>
    <w:p w14:paraId="00C10644" w14:textId="77777777" w:rsidR="00007C36" w:rsidRPr="00007C36" w:rsidRDefault="00007C36" w:rsidP="00007C36">
      <w:pPr>
        <w:pStyle w:val="Listenabsatz"/>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07C36" w14:paraId="684CE202" w14:textId="77777777" w:rsidTr="00A9334D">
        <w:tc>
          <w:tcPr>
            <w:tcW w:w="8340" w:type="dxa"/>
            <w:tcBorders>
              <w:bottom w:val="single" w:sz="4" w:space="0" w:color="auto"/>
            </w:tcBorders>
            <w:shd w:val="clear" w:color="auto" w:fill="C6D9F1" w:themeFill="text2" w:themeFillTint="33"/>
          </w:tcPr>
          <w:p w14:paraId="0819FEB4" w14:textId="77777777" w:rsidR="00007C36" w:rsidRDefault="00007C36" w:rsidP="00A9334D">
            <w:pPr>
              <w:spacing w:before="60" w:after="60"/>
              <w:rPr>
                <w:color w:val="000000" w:themeColor="text1"/>
              </w:rPr>
            </w:pPr>
            <w:r>
              <w:rPr>
                <w:color w:val="000000" w:themeColor="text1"/>
              </w:rPr>
              <w:t>Einspruch - diese Anforderung soll nicht aufgenommen werden!</w:t>
            </w:r>
          </w:p>
        </w:tc>
      </w:tr>
      <w:tr w:rsidR="00007C36" w14:paraId="29054DF8" w14:textId="77777777" w:rsidTr="00A9334D">
        <w:tc>
          <w:tcPr>
            <w:tcW w:w="8340" w:type="dxa"/>
            <w:shd w:val="clear" w:color="auto" w:fill="FFFFFF" w:themeFill="background1"/>
          </w:tcPr>
          <w:p w14:paraId="688748EB" w14:textId="77777777" w:rsidR="00007C36" w:rsidRDefault="00007C36" w:rsidP="00A9334D">
            <w:pPr>
              <w:spacing w:before="60" w:after="60"/>
              <w:rPr>
                <w:color w:val="000000" w:themeColor="text1"/>
              </w:rPr>
            </w:pPr>
            <w:r>
              <w:rPr>
                <w:color w:val="000000" w:themeColor="text1"/>
              </w:rPr>
              <w:t>Begründung der Fachseite:</w:t>
            </w:r>
          </w:p>
        </w:tc>
      </w:tr>
    </w:tbl>
    <w:p w14:paraId="4B8CDA77" w14:textId="77777777" w:rsidR="00007C36" w:rsidRDefault="00007C36" w:rsidP="00007C36">
      <w:pPr>
        <w:pStyle w:val="Listenabsatz"/>
        <w:spacing w:after="240"/>
        <w:ind w:left="720"/>
      </w:pPr>
    </w:p>
    <w:p w14:paraId="075886DF" w14:textId="77777777" w:rsidR="00F85DF3" w:rsidRDefault="00F85DF3" w:rsidP="00F85DF3">
      <w:pPr>
        <w:pStyle w:val="berschrift1"/>
        <w:numPr>
          <w:ilvl w:val="0"/>
          <w:numId w:val="0"/>
        </w:numPr>
        <w:ind w:left="431"/>
      </w:pPr>
    </w:p>
    <w:p w14:paraId="6A3AD879" w14:textId="5376C654" w:rsidR="00F85DF3" w:rsidRDefault="001E7810" w:rsidP="00F85DF3">
      <w:pPr>
        <w:pStyle w:val="berschrift1"/>
      </w:pPr>
      <w:bookmarkStart w:id="170" w:name="_Toc75539513"/>
      <w:r>
        <w:br w:type="column"/>
      </w:r>
      <w:bookmarkStart w:id="171" w:name="_Toc97368760"/>
      <w:r w:rsidR="00F85DF3" w:rsidRPr="00654397">
        <w:t xml:space="preserve">Schulung / </w:t>
      </w:r>
      <w:r w:rsidR="00F85DF3">
        <w:t xml:space="preserve">Information </w:t>
      </w:r>
      <w:r w:rsidR="00F85DF3" w:rsidRPr="00654397">
        <w:t xml:space="preserve">/ Sensibilisierung der </w:t>
      </w:r>
      <w:r w:rsidR="00F85DF3" w:rsidRPr="00D6674B">
        <w:br/>
      </w:r>
      <w:r w:rsidR="00F85DF3" w:rsidRPr="00654397">
        <w:t>Beschäftigten</w:t>
      </w:r>
      <w:bookmarkEnd w:id="170"/>
      <w:bookmarkEnd w:id="171"/>
    </w:p>
    <w:p w14:paraId="6E8F9463" w14:textId="77777777" w:rsidR="00F85DF3" w:rsidRDefault="00F85DF3" w:rsidP="00F85DF3">
      <w:pPr>
        <w:spacing w:after="0"/>
        <w:ind w:left="567"/>
      </w:pPr>
      <w:r>
        <w:t xml:space="preserve">Hier wird auf das Sensibilisierungskonzept des </w:t>
      </w:r>
      <w:r w:rsidRPr="005D591C">
        <w:rPr>
          <w:color w:val="FF0000"/>
        </w:rPr>
        <w:t>[Name der Behörde]</w:t>
      </w:r>
      <w:r>
        <w:t xml:space="preserve"> verwiesen.</w:t>
      </w:r>
    </w:p>
    <w:p w14:paraId="153C9287" w14:textId="77777777" w:rsidR="00F85DF3" w:rsidRDefault="00F85DF3" w:rsidP="00F85DF3">
      <w:pPr>
        <w:spacing w:after="0"/>
      </w:pPr>
    </w:p>
    <w:p w14:paraId="4FCE028F" w14:textId="77777777" w:rsidR="00F85DF3" w:rsidRPr="00AA4E7E" w:rsidRDefault="00F85DF3" w:rsidP="00F85DF3">
      <w:pPr>
        <w:spacing w:after="0"/>
      </w:pPr>
    </w:p>
    <w:p w14:paraId="2D4506A9" w14:textId="77777777" w:rsidR="00F85DF3" w:rsidRPr="009353AC" w:rsidRDefault="00F85DF3" w:rsidP="00F85DF3">
      <w:pPr>
        <w:pStyle w:val="berschrift1"/>
      </w:pPr>
      <w:bookmarkStart w:id="172" w:name="_Toc75539514"/>
      <w:bookmarkStart w:id="173" w:name="_Toc97368761"/>
      <w:r w:rsidRPr="00654397">
        <w:t>Notfallvorsorge</w:t>
      </w:r>
      <w:bookmarkEnd w:id="172"/>
      <w:bookmarkEnd w:id="173"/>
      <w:r>
        <w:t xml:space="preserve"> </w:t>
      </w:r>
    </w:p>
    <w:p w14:paraId="4C1D4BA6" w14:textId="77777777" w:rsidR="00F85DF3" w:rsidRPr="009353AC" w:rsidRDefault="00F85DF3" w:rsidP="00F85DF3">
      <w:pPr>
        <w:spacing w:after="0"/>
        <w:ind w:left="567"/>
      </w:pPr>
      <w:r>
        <w:t xml:space="preserve">Grundsätzlich gilt das IT-Notfallvorsorgekonzept, das Notfallhandbuch der IT </w:t>
      </w:r>
      <w:r>
        <w:br/>
        <w:t xml:space="preserve">sowie die aktuelle IT-Notfallmeldeliste. Hierbei gilt ein besonderer Augenmerk </w:t>
      </w:r>
      <w:r>
        <w:br/>
        <w:t>den regelmäßigen IT-Notfallübungen im Rahmen dieser IT-Sicherheitsrichtlinie.</w:t>
      </w:r>
    </w:p>
    <w:p w14:paraId="1AEBF95F" w14:textId="77777777" w:rsidR="00F85DF3" w:rsidRDefault="00F85DF3" w:rsidP="00F85DF3">
      <w:pPr>
        <w:spacing w:after="0"/>
      </w:pPr>
    </w:p>
    <w:p w14:paraId="69CA71B9" w14:textId="77777777" w:rsidR="00F85DF3" w:rsidRPr="00AA4E7E" w:rsidRDefault="00F85DF3" w:rsidP="00F85DF3">
      <w:pPr>
        <w:spacing w:after="0"/>
      </w:pPr>
    </w:p>
    <w:p w14:paraId="1679B999" w14:textId="77777777" w:rsidR="00F85DF3" w:rsidRPr="009353AC" w:rsidRDefault="00F85DF3" w:rsidP="00F85DF3">
      <w:pPr>
        <w:pStyle w:val="berschrift1"/>
      </w:pPr>
      <w:bookmarkStart w:id="174" w:name="_Toc75539515"/>
      <w:bookmarkStart w:id="175" w:name="_Toc97368762"/>
      <w:r w:rsidRPr="00654397">
        <w:t>Konsequenzen bei Nichtbeachtung</w:t>
      </w:r>
      <w:bookmarkEnd w:id="174"/>
      <w:bookmarkEnd w:id="175"/>
    </w:p>
    <w:p w14:paraId="56D1F1EE" w14:textId="77777777" w:rsidR="00F85DF3" w:rsidRPr="0091623A" w:rsidRDefault="00F85DF3" w:rsidP="00F85DF3">
      <w:pPr>
        <w:spacing w:after="0"/>
        <w:ind w:left="567"/>
        <w:rPr>
          <w:color w:val="000000" w:themeColor="text1"/>
        </w:rPr>
      </w:pPr>
      <w:r w:rsidRPr="0091623A">
        <w:rPr>
          <w:color w:val="000000" w:themeColor="text1"/>
        </w:rPr>
        <w:t>Aus einer Nicht-Beachtung können weitreichende Konsequenzen wie Betriebs-</w:t>
      </w:r>
      <w:r w:rsidRPr="0091623A">
        <w:rPr>
          <w:color w:val="000000" w:themeColor="text1"/>
        </w:rPr>
        <w:br/>
        <w:t xml:space="preserve">ausfälle, Virenbefall, Datenverluste,Beeinträchtigung von Fachverfahren oder ein </w:t>
      </w:r>
      <w:r w:rsidRPr="0091623A">
        <w:rPr>
          <w:color w:val="000000" w:themeColor="text1"/>
        </w:rPr>
        <w:br/>
        <w:t xml:space="preserve">Reputationsschaden für die </w:t>
      </w:r>
      <w:r w:rsidRPr="00FC5F8F">
        <w:rPr>
          <w:color w:val="FF0000"/>
        </w:rPr>
        <w:t xml:space="preserve">[Name der Behörde] </w:t>
      </w:r>
      <w:r w:rsidRPr="0091623A">
        <w:rPr>
          <w:color w:val="000000" w:themeColor="text1"/>
        </w:rPr>
        <w:t xml:space="preserve">resultieren. </w:t>
      </w:r>
      <w:r w:rsidRPr="0091623A">
        <w:rPr>
          <w:color w:val="000000" w:themeColor="text1"/>
        </w:rPr>
        <w:br/>
      </w:r>
      <w:r w:rsidRPr="0091623A">
        <w:rPr>
          <w:color w:val="000000" w:themeColor="text1"/>
        </w:rPr>
        <w:br/>
        <w:t xml:space="preserve">Da die Verfügbarkeit und die Integrität der Daten im </w:t>
      </w:r>
      <w:r w:rsidRPr="00FC5F8F">
        <w:rPr>
          <w:color w:val="FF0000"/>
        </w:rPr>
        <w:t xml:space="preserve">[Name der Behörde] </w:t>
      </w:r>
      <w:r w:rsidRPr="0091623A">
        <w:rPr>
          <w:color w:val="000000" w:themeColor="text1"/>
        </w:rPr>
        <w:t xml:space="preserve">eine Grundvoraussetzung für die Arbeitsfähigkeit des </w:t>
      </w:r>
      <w:r w:rsidRPr="00FC5F8F">
        <w:rPr>
          <w:color w:val="FF0000"/>
        </w:rPr>
        <w:t xml:space="preserve">[Name der Behörde] </w:t>
      </w:r>
      <w:r w:rsidRPr="0091623A">
        <w:rPr>
          <w:color w:val="000000" w:themeColor="text1"/>
        </w:rPr>
        <w:t xml:space="preserve">darstellen, </w:t>
      </w:r>
      <w:r>
        <w:rPr>
          <w:color w:val="000000" w:themeColor="text1"/>
        </w:rPr>
        <w:br/>
      </w:r>
      <w:r w:rsidRPr="0091623A">
        <w:rPr>
          <w:color w:val="000000" w:themeColor="text1"/>
        </w:rPr>
        <w:t xml:space="preserve">ist die Einhaltung der Regelungen in diesem Dokument von erheblicher Bedeutung für die Aufrechterhaltung der Informationssicherheit des </w:t>
      </w:r>
      <w:r w:rsidRPr="00FC5F8F">
        <w:rPr>
          <w:color w:val="FF0000"/>
        </w:rPr>
        <w:t>[Name der Behörde]</w:t>
      </w:r>
      <w:r w:rsidRPr="0091623A">
        <w:rPr>
          <w:color w:val="000000" w:themeColor="text1"/>
        </w:rPr>
        <w:t>.</w:t>
      </w:r>
    </w:p>
    <w:p w14:paraId="4F3B1F03" w14:textId="77777777" w:rsidR="00F85DF3" w:rsidRDefault="00F85DF3" w:rsidP="00F85DF3">
      <w:pPr>
        <w:spacing w:afterLines="50" w:after="120"/>
      </w:pPr>
    </w:p>
    <w:p w14:paraId="2A2190FB" w14:textId="77777777" w:rsidR="00F85DF3" w:rsidRPr="00540B20" w:rsidRDefault="00F85DF3" w:rsidP="00F85DF3">
      <w:pPr>
        <w:spacing w:afterLines="50" w:after="120"/>
      </w:pPr>
    </w:p>
    <w:p w14:paraId="64C3AD52" w14:textId="77777777" w:rsidR="00F85DF3" w:rsidRPr="00654397" w:rsidRDefault="00F85DF3" w:rsidP="00F85DF3">
      <w:pPr>
        <w:pStyle w:val="berschrift1"/>
      </w:pPr>
      <w:bookmarkStart w:id="176" w:name="_Toc75539516"/>
      <w:bookmarkStart w:id="177" w:name="_Toc97368763"/>
      <w:r w:rsidRPr="00654397">
        <w:t>Ausnahmen</w:t>
      </w:r>
      <w:bookmarkEnd w:id="176"/>
      <w:bookmarkEnd w:id="177"/>
    </w:p>
    <w:p w14:paraId="41DD0F36" w14:textId="77777777" w:rsidR="00F85DF3" w:rsidRDefault="00F85DF3" w:rsidP="00F85DF3">
      <w:pPr>
        <w:spacing w:after="0"/>
        <w:ind w:left="567"/>
      </w:pPr>
      <w:bookmarkStart w:id="178" w:name="_Hlk44659100"/>
      <w:r w:rsidRPr="001A7400">
        <w:t xml:space="preserve">Über Ausnahmen von den Regelungen dieser IT-Sicherheitsrichtlinie entscheidet </w:t>
      </w:r>
      <w:r>
        <w:br/>
      </w:r>
      <w:r w:rsidRPr="001A7400">
        <w:t xml:space="preserve">der </w:t>
      </w:r>
      <w:r w:rsidRPr="000D0A6F">
        <w:rPr>
          <w:color w:val="FF0000"/>
        </w:rPr>
        <w:t xml:space="preserve">[Referatsleiter IT / Unterabteilungsleiter Z2 / Abteilungsleiter XX]  </w:t>
      </w:r>
      <w:r w:rsidRPr="001A7400">
        <w:t xml:space="preserve">bzw. sein Stellvertreter. </w:t>
      </w:r>
    </w:p>
    <w:bookmarkEnd w:id="178"/>
    <w:p w14:paraId="589D5E16" w14:textId="77777777" w:rsidR="00F85DF3" w:rsidRDefault="00F85DF3" w:rsidP="00F85DF3">
      <w:pPr>
        <w:spacing w:after="240"/>
        <w:ind w:left="170"/>
      </w:pPr>
    </w:p>
    <w:p w14:paraId="282F592C" w14:textId="77777777" w:rsidR="00F85DF3" w:rsidRDefault="00F85DF3" w:rsidP="00F85DF3">
      <w:pPr>
        <w:spacing w:after="240"/>
        <w:ind w:left="170"/>
      </w:pPr>
    </w:p>
    <w:p w14:paraId="3B7CA508" w14:textId="77777777" w:rsidR="00F85DF3" w:rsidRDefault="00F85DF3" w:rsidP="00F85DF3">
      <w:pPr>
        <w:spacing w:after="240"/>
        <w:ind w:left="170"/>
      </w:pPr>
    </w:p>
    <w:p w14:paraId="37D3F8A7" w14:textId="77777777" w:rsidR="00F85DF3" w:rsidRDefault="00F85DF3" w:rsidP="00F85DF3">
      <w:pPr>
        <w:spacing w:after="240"/>
        <w:ind w:left="170"/>
      </w:pPr>
    </w:p>
    <w:p w14:paraId="59F6E2DA" w14:textId="77777777" w:rsidR="00F85DF3" w:rsidRDefault="00F85DF3" w:rsidP="00F85DF3">
      <w:pPr>
        <w:spacing w:after="240"/>
        <w:ind w:left="708" w:hanging="708"/>
        <w:rPr>
          <w:i/>
        </w:rPr>
      </w:pPr>
      <w:r>
        <w:rPr>
          <w:i/>
        </w:rPr>
        <w:br w:type="page"/>
      </w:r>
    </w:p>
    <w:p w14:paraId="6F69AA45" w14:textId="77777777" w:rsidR="00F85DF3" w:rsidRDefault="00F85DF3" w:rsidP="00F85DF3">
      <w:pPr>
        <w:pStyle w:val="berschrift1"/>
        <w:numPr>
          <w:ilvl w:val="0"/>
          <w:numId w:val="0"/>
        </w:numPr>
      </w:pPr>
      <w:bookmarkStart w:id="179" w:name="_Toc75539517"/>
      <w:bookmarkStart w:id="180" w:name="_Toc97368764"/>
      <w:r>
        <w:t>Anhang A: Gefährdungslage</w:t>
      </w:r>
      <w:bookmarkEnd w:id="179"/>
      <w:bookmarkEnd w:id="180"/>
    </w:p>
    <w:p w14:paraId="43B61A8B" w14:textId="77777777" w:rsidR="00F85DF3" w:rsidRDefault="00F85DF3" w:rsidP="00F85DF3">
      <w:pPr>
        <w:spacing w:after="240"/>
      </w:pPr>
      <w:r>
        <w:t>Die nachfolgend genannte Gefährdungen werden vom Bundesamt für Sicherheit in der Informationstechnik (BSI) nach Standard 200-1 bis 200-3</w:t>
      </w:r>
      <w:r w:rsidRPr="009E5B15">
        <w:t xml:space="preserve"> </w:t>
      </w:r>
      <w:r>
        <w:t>im IT-Grundschutzbaustein</w:t>
      </w:r>
      <w:r>
        <w:br/>
        <w:t>"NET.3.3 VPN" genannt.</w:t>
      </w:r>
      <w:r>
        <w:br/>
      </w:r>
    </w:p>
    <w:p w14:paraId="3C251B8A" w14:textId="77777777" w:rsidR="00F85DF3" w:rsidRPr="00AF7679" w:rsidRDefault="00F85DF3" w:rsidP="00F85DF3">
      <w:pPr>
        <w:pStyle w:val="berschrift2"/>
        <w:numPr>
          <w:ilvl w:val="0"/>
          <w:numId w:val="0"/>
        </w:numPr>
        <w:ind w:left="576" w:hanging="576"/>
      </w:pPr>
      <w:bookmarkStart w:id="181" w:name="_Toc44677899"/>
      <w:bookmarkStart w:id="182" w:name="_Toc75539518"/>
      <w:bookmarkStart w:id="183" w:name="_Toc97368765"/>
      <w:r w:rsidRPr="0024026E">
        <w:t>A.1  Spezielle Gefährdungen</w:t>
      </w:r>
      <w:bookmarkEnd w:id="181"/>
      <w:bookmarkEnd w:id="182"/>
      <w:bookmarkEnd w:id="183"/>
    </w:p>
    <w:p w14:paraId="769E5D30" w14:textId="77777777" w:rsidR="00F85DF3" w:rsidRPr="00F85DF3" w:rsidRDefault="00F85DF3" w:rsidP="00F747A3">
      <w:pPr>
        <w:spacing w:after="0"/>
        <w:rPr>
          <w:b/>
          <w:bCs/>
          <w:color w:val="3366FF"/>
        </w:rPr>
      </w:pPr>
      <w:r>
        <w:rPr>
          <w:b/>
          <w:bCs/>
          <w:color w:val="548DD4" w:themeColor="text2" w:themeTint="99"/>
        </w:rPr>
        <w:br/>
      </w:r>
      <w:r w:rsidRPr="00F85DF3">
        <w:rPr>
          <w:b/>
          <w:bCs/>
          <w:color w:val="3366FF"/>
        </w:rPr>
        <w:t>2.1 Fehlende oder unzureichende Planung des VPN-Einsatzes</w:t>
      </w:r>
    </w:p>
    <w:p w14:paraId="3469F565" w14:textId="77777777" w:rsidR="00F85DF3" w:rsidRPr="00F85DF3" w:rsidRDefault="00F85DF3" w:rsidP="00F85DF3">
      <w:pPr>
        <w:pStyle w:val="StandardWeb"/>
        <w:spacing w:after="300"/>
        <w:rPr>
          <w:rFonts w:ascii="Verdana" w:hAnsi="Verdana" w:cs="Arial"/>
          <w:sz w:val="20"/>
          <w:szCs w:val="20"/>
        </w:rPr>
      </w:pPr>
      <w:r w:rsidRPr="00F85DF3">
        <w:rPr>
          <w:rFonts w:ascii="Verdana" w:hAnsi="Verdana" w:cs="Arial"/>
          <w:sz w:val="20"/>
          <w:szCs w:val="20"/>
        </w:rPr>
        <w:t xml:space="preserve">Bei einem nicht sorgfältig geplanten, aufgebauten oder konfigurierten VPN können </w:t>
      </w:r>
      <w:r w:rsidRPr="00F85DF3">
        <w:rPr>
          <w:rFonts w:ascii="Verdana" w:hAnsi="Verdana" w:cs="Arial"/>
          <w:sz w:val="20"/>
          <w:szCs w:val="20"/>
        </w:rPr>
        <w:br/>
        <w:t>Sicherheitslücken entstehen, die alle IT-Systeme betreffen könnten, die mit dem VPN verbunden sind. Angreifern kann es so möglich sein, auf vertrauliche Informationen der Institution zuzugreifen.</w:t>
      </w:r>
    </w:p>
    <w:p w14:paraId="4833572A" w14:textId="46A338AC" w:rsidR="00F85DF3" w:rsidRPr="00F85DF3" w:rsidRDefault="00F85DF3" w:rsidP="00F85DF3">
      <w:pPr>
        <w:pStyle w:val="StandardWeb"/>
        <w:spacing w:after="300"/>
        <w:rPr>
          <w:rFonts w:ascii="Verdana" w:hAnsi="Verdana" w:cs="Arial"/>
          <w:sz w:val="20"/>
          <w:szCs w:val="20"/>
        </w:rPr>
      </w:pPr>
      <w:r w:rsidRPr="00F85DF3">
        <w:rPr>
          <w:rFonts w:ascii="Verdana" w:hAnsi="Verdana" w:cs="Arial"/>
          <w:sz w:val="20"/>
          <w:szCs w:val="20"/>
        </w:rPr>
        <w:t xml:space="preserve">So ist es durch eine unzureichende VPN-Planung beispielsweise möglich, dass die </w:t>
      </w:r>
      <w:r w:rsidRPr="00F85DF3">
        <w:rPr>
          <w:rFonts w:ascii="Verdana" w:hAnsi="Verdana" w:cs="Arial"/>
          <w:sz w:val="20"/>
          <w:szCs w:val="20"/>
        </w:rPr>
        <w:br/>
        <w:t xml:space="preserve">Benutzer nicht ordnungsgemäß geschult wurden. Dadurch könnten sie das VPN in </w:t>
      </w:r>
      <w:r w:rsidRPr="00F85DF3">
        <w:rPr>
          <w:rFonts w:ascii="Verdana" w:hAnsi="Verdana" w:cs="Arial"/>
          <w:sz w:val="20"/>
          <w:szCs w:val="20"/>
        </w:rPr>
        <w:br/>
        <w:t>einer unsicheren Umgebung benutzen oder sich von unsicheren Clients aus einwählen. Dies ermöglicht es Angreifern eventuell, auf das gesamte Institutionsnetz zuzugreifen.</w:t>
      </w:r>
      <w:r w:rsidR="00391AB0">
        <w:rPr>
          <w:rFonts w:ascii="Verdana" w:hAnsi="Verdana" w:cs="Arial"/>
          <w:sz w:val="20"/>
          <w:szCs w:val="20"/>
        </w:rPr>
        <w:t xml:space="preserve"> </w:t>
      </w:r>
      <w:r w:rsidRPr="00F85DF3">
        <w:rPr>
          <w:rFonts w:ascii="Verdana" w:hAnsi="Verdana" w:cs="Arial"/>
          <w:sz w:val="20"/>
          <w:szCs w:val="20"/>
        </w:rPr>
        <w:t xml:space="preserve">Auch wenn die regelmäßige Kontrolle der Zugriffe auf das VPN unzureichend geplant wurde, könnten Angriffe nicht rechtzeitig erkannt werden. Somit kann nicht zeitnah </w:t>
      </w:r>
      <w:r w:rsidRPr="00F85DF3">
        <w:rPr>
          <w:rFonts w:ascii="Verdana" w:hAnsi="Verdana" w:cs="Arial"/>
          <w:sz w:val="20"/>
          <w:szCs w:val="20"/>
        </w:rPr>
        <w:br/>
        <w:t>reagiert werden und ein Angreifer kann unbemerkt Daten stehlen oder ganze Prozesse sabotieren.</w:t>
      </w:r>
      <w:r w:rsidRPr="00F85DF3">
        <w:rPr>
          <w:rFonts w:ascii="Verdana" w:hAnsi="Verdana" w:cs="Arial"/>
          <w:sz w:val="20"/>
          <w:szCs w:val="20"/>
        </w:rPr>
        <w:br/>
      </w:r>
    </w:p>
    <w:p w14:paraId="74A3BC7F" w14:textId="77777777" w:rsidR="00F85DF3" w:rsidRPr="00F85DF3" w:rsidRDefault="00F85DF3" w:rsidP="00F747A3">
      <w:pPr>
        <w:spacing w:after="0"/>
        <w:rPr>
          <w:b/>
          <w:bCs/>
          <w:color w:val="3366FF"/>
        </w:rPr>
      </w:pPr>
      <w:r w:rsidRPr="00F85DF3">
        <w:rPr>
          <w:b/>
          <w:bCs/>
          <w:color w:val="3366FF"/>
        </w:rPr>
        <w:t>2.2 Unsichere VPN-Dienstleister</w:t>
      </w:r>
    </w:p>
    <w:p w14:paraId="488356F6" w14:textId="77777777" w:rsidR="00F85DF3" w:rsidRPr="00F85DF3" w:rsidRDefault="00F85DF3" w:rsidP="00F85DF3">
      <w:pPr>
        <w:pStyle w:val="StandardWeb"/>
        <w:spacing w:after="300"/>
        <w:rPr>
          <w:rFonts w:ascii="Verdana" w:hAnsi="Verdana" w:cs="Arial"/>
          <w:sz w:val="20"/>
          <w:szCs w:val="20"/>
        </w:rPr>
      </w:pPr>
      <w:r w:rsidRPr="00F85DF3">
        <w:rPr>
          <w:rFonts w:ascii="Verdana" w:hAnsi="Verdana" w:cs="Arial"/>
          <w:sz w:val="20"/>
          <w:szCs w:val="20"/>
        </w:rPr>
        <w:t>Hat eine Institution einen VPN-Dienstleister nicht sorgfältig ausgewählt, könnte dadurch das gesamte Netz der Institution unsicher werden. So könnte beispielsweise ein vom Dienstleister unsicher angebotener VPN-Zugang von Angreifern genutzt werden, um gezielt Informationen zu stehlen.</w:t>
      </w:r>
      <w:r w:rsidRPr="00F85DF3">
        <w:rPr>
          <w:rFonts w:ascii="Verdana" w:hAnsi="Verdana" w:cs="Arial"/>
          <w:sz w:val="20"/>
          <w:szCs w:val="20"/>
        </w:rPr>
        <w:br/>
      </w:r>
    </w:p>
    <w:p w14:paraId="71ABFAE6" w14:textId="77777777" w:rsidR="00F85DF3" w:rsidRPr="00F85DF3" w:rsidRDefault="00F85DF3" w:rsidP="00F747A3">
      <w:pPr>
        <w:spacing w:after="0"/>
        <w:rPr>
          <w:b/>
          <w:bCs/>
          <w:color w:val="3366FF"/>
        </w:rPr>
      </w:pPr>
      <w:r w:rsidRPr="00F85DF3">
        <w:rPr>
          <w:b/>
          <w:bCs/>
          <w:color w:val="3366FF"/>
        </w:rPr>
        <w:t>2.3 Unsichere Konfiguration der VPN-Clients für den Fernzugriff</w:t>
      </w:r>
    </w:p>
    <w:p w14:paraId="4252A454" w14:textId="4CA4C5CB" w:rsidR="00F85DF3" w:rsidRPr="00F85DF3" w:rsidRDefault="00F85DF3" w:rsidP="00F85DF3">
      <w:pPr>
        <w:pStyle w:val="StandardWeb"/>
        <w:spacing w:after="300"/>
        <w:rPr>
          <w:rFonts w:ascii="Verdana" w:hAnsi="Verdana" w:cs="Arial"/>
          <w:sz w:val="20"/>
          <w:szCs w:val="20"/>
        </w:rPr>
      </w:pPr>
      <w:r w:rsidRPr="00F85DF3">
        <w:rPr>
          <w:rFonts w:ascii="Verdana" w:hAnsi="Verdana" w:cs="Arial"/>
          <w:sz w:val="20"/>
          <w:szCs w:val="20"/>
        </w:rPr>
        <w:t>Wird ein VPN-Client nicht sicher konfiguriert, könnten die Benutzer dessen Sicherheitsmechanismen falsch oder gar nicht benutzen. Auch verändern sie eventuell die Konfiguration des VPN-Clients.Ebenso ist es durch eine unsichere Konfiguration möglich, dass vom Benutzer installierte Software auch die Sicherheit des VPN-Clients gefährdet.</w:t>
      </w:r>
      <w:r w:rsidRPr="00F85DF3">
        <w:rPr>
          <w:rFonts w:ascii="Verdana" w:hAnsi="Verdana" w:cs="Arial"/>
          <w:sz w:val="20"/>
          <w:szCs w:val="20"/>
        </w:rPr>
        <w:br/>
      </w:r>
    </w:p>
    <w:p w14:paraId="73E1CA67" w14:textId="77777777" w:rsidR="00F85DF3" w:rsidRPr="00F85DF3" w:rsidRDefault="00F85DF3" w:rsidP="00F747A3">
      <w:pPr>
        <w:spacing w:after="0"/>
        <w:rPr>
          <w:b/>
          <w:bCs/>
          <w:color w:val="3366FF"/>
        </w:rPr>
      </w:pPr>
      <w:r w:rsidRPr="00F85DF3">
        <w:rPr>
          <w:b/>
          <w:bCs/>
          <w:color w:val="3366FF"/>
        </w:rPr>
        <w:t>2.4 Unsichere Standard-Einstellungen auf VPN-Komponenten</w:t>
      </w:r>
    </w:p>
    <w:p w14:paraId="381ED4D8" w14:textId="3B99B34D" w:rsidR="00F85DF3" w:rsidRPr="00F85DF3" w:rsidRDefault="00F85DF3" w:rsidP="00F85DF3">
      <w:pPr>
        <w:pStyle w:val="StandardWeb"/>
        <w:spacing w:after="300"/>
        <w:rPr>
          <w:rFonts w:ascii="Verdana" w:hAnsi="Verdana" w:cs="Arial"/>
          <w:sz w:val="20"/>
          <w:szCs w:val="20"/>
        </w:rPr>
      </w:pPr>
      <w:r w:rsidRPr="00F85DF3">
        <w:rPr>
          <w:rFonts w:ascii="Verdana" w:hAnsi="Verdana" w:cs="Arial"/>
          <w:sz w:val="20"/>
          <w:szCs w:val="20"/>
        </w:rPr>
        <w:t>In der Standard-Einstellung sind VPN-Komponenten meist ohne oder nur mit unzureichenden Sicherheitsmechanismen vorkonfiguriert. Oft wird mehr auf Benutzerfreundlichkeit und problemlose Integration in bestehende IT-Systeme als auf Sicherheit geachtet. Werden VPN-Komponenten nicht oder nur mangelhaft an die konkreten Sicherheitsbedürfnisse der Institution angepasst, können Schwachstellen und somit gefährliche Angriffspunkte entstehen. Werden beispielsweise vom Hersteller voreingestellte Passwörter nicht geändert, könnte das gesamte VPN und damit das interne Netz der Institution angegriffen werden.</w:t>
      </w:r>
      <w:r w:rsidRPr="00F85DF3">
        <w:rPr>
          <w:rFonts w:ascii="Verdana" w:hAnsi="Verdana" w:cs="Arial"/>
          <w:sz w:val="20"/>
          <w:szCs w:val="20"/>
        </w:rPr>
        <w:cr/>
      </w:r>
    </w:p>
    <w:p w14:paraId="2D440EC1" w14:textId="77777777" w:rsidR="00F85DF3" w:rsidRPr="00735856" w:rsidRDefault="00F85DF3" w:rsidP="00F85DF3">
      <w:pPr>
        <w:spacing w:after="240"/>
        <w:rPr>
          <w:rFonts w:eastAsiaTheme="majorEastAsia" w:cstheme="majorBidi"/>
          <w:b/>
          <w:bCs/>
          <w:sz w:val="24"/>
          <w:szCs w:val="24"/>
        </w:rPr>
      </w:pPr>
      <w:r w:rsidRPr="00B8253C">
        <w:rPr>
          <w:rFonts w:eastAsiaTheme="majorEastAsia" w:cstheme="majorBidi"/>
          <w:b/>
          <w:bCs/>
          <w:sz w:val="24"/>
          <w:szCs w:val="24"/>
        </w:rPr>
        <w:t>A.2  Elementare Gefährdungen</w:t>
      </w:r>
    </w:p>
    <w:p w14:paraId="26F6D835" w14:textId="77777777" w:rsidR="00F85DF3" w:rsidRDefault="00F85DF3" w:rsidP="00F85DF3">
      <w:pPr>
        <w:spacing w:after="240"/>
      </w:pPr>
      <w:r>
        <w:t xml:space="preserve">Die folgenden elementaren Gefährdungen sind für den Baustein NET.3.3 VPN </w:t>
      </w:r>
      <w:r>
        <w:br/>
        <w:t>von Bedeutung.</w:t>
      </w:r>
    </w:p>
    <w:p w14:paraId="66D137C7" w14:textId="77777777" w:rsidR="00F85DF3" w:rsidRDefault="00F85DF3" w:rsidP="00F85DF3">
      <w:pPr>
        <w:spacing w:after="0" w:line="360" w:lineRule="auto"/>
      </w:pPr>
      <w:r>
        <w:t>G 0.9 Ausfall oder Störung von Kommunikationsnetzen</w:t>
      </w:r>
    </w:p>
    <w:p w14:paraId="0355B4EC" w14:textId="77777777" w:rsidR="00F85DF3" w:rsidRDefault="00F85DF3" w:rsidP="00F85DF3">
      <w:pPr>
        <w:spacing w:after="0" w:line="360" w:lineRule="auto"/>
      </w:pPr>
      <w:r>
        <w:t>G 0.11 Ausfall oder Störung von Dienstleistern</w:t>
      </w:r>
    </w:p>
    <w:p w14:paraId="0A0A7D3B" w14:textId="77777777" w:rsidR="00F85DF3" w:rsidRDefault="00F85DF3" w:rsidP="00F85DF3">
      <w:pPr>
        <w:spacing w:after="0" w:line="360" w:lineRule="auto"/>
      </w:pPr>
      <w:r>
        <w:t>G 0.14 Ausspähen von Informationen (Spionage)</w:t>
      </w:r>
    </w:p>
    <w:p w14:paraId="4F72FC73" w14:textId="77777777" w:rsidR="00F85DF3" w:rsidRDefault="00F85DF3" w:rsidP="00F85DF3">
      <w:pPr>
        <w:spacing w:after="0" w:line="360" w:lineRule="auto"/>
      </w:pPr>
      <w:r>
        <w:t>G 0.18 Fehlplanung oder fehlende Anpassung</w:t>
      </w:r>
    </w:p>
    <w:p w14:paraId="094BB494" w14:textId="77777777" w:rsidR="00F85DF3" w:rsidRDefault="00F85DF3" w:rsidP="00F85DF3">
      <w:pPr>
        <w:spacing w:after="0" w:line="360" w:lineRule="auto"/>
      </w:pPr>
      <w:r>
        <w:t>G 0.19 Offenlegung schützenswerter Informationen</w:t>
      </w:r>
    </w:p>
    <w:p w14:paraId="385B3B5A" w14:textId="77777777" w:rsidR="00F85DF3" w:rsidRDefault="00F85DF3" w:rsidP="00F85DF3">
      <w:pPr>
        <w:spacing w:after="0" w:line="360" w:lineRule="auto"/>
      </w:pPr>
      <w:r>
        <w:t>G 0.22 Manipulation von Informationen</w:t>
      </w:r>
    </w:p>
    <w:p w14:paraId="1F00BE45" w14:textId="77777777" w:rsidR="00F85DF3" w:rsidRDefault="00F85DF3" w:rsidP="00F85DF3">
      <w:pPr>
        <w:spacing w:after="0" w:line="360" w:lineRule="auto"/>
      </w:pPr>
      <w:r>
        <w:t>G 0.23 Unbefugtes Eindringen in IT-Systeme</w:t>
      </w:r>
    </w:p>
    <w:p w14:paraId="7A9016FC" w14:textId="77777777" w:rsidR="00F85DF3" w:rsidRDefault="00F85DF3" w:rsidP="00F85DF3">
      <w:pPr>
        <w:spacing w:after="0" w:line="360" w:lineRule="auto"/>
      </w:pPr>
      <w:r>
        <w:t>G 0.28 Software-Schwachstellen oder -Fehler</w:t>
      </w:r>
    </w:p>
    <w:p w14:paraId="04CEAB0D" w14:textId="77777777" w:rsidR="00F85DF3" w:rsidRDefault="00F85DF3" w:rsidP="00F85DF3">
      <w:pPr>
        <w:spacing w:after="0" w:line="360" w:lineRule="auto"/>
      </w:pPr>
      <w:r>
        <w:t>G 0.32 Missbrauch von Berechtigungen</w:t>
      </w:r>
    </w:p>
    <w:p w14:paraId="0784BB9D" w14:textId="77777777" w:rsidR="00F85DF3" w:rsidRDefault="00F85DF3" w:rsidP="00F85DF3">
      <w:pPr>
        <w:spacing w:after="0" w:line="360" w:lineRule="auto"/>
      </w:pPr>
      <w:r>
        <w:t>G 0.40 Verhinderung von Diensten (Denial of Service)</w:t>
      </w:r>
    </w:p>
    <w:p w14:paraId="0A1E17C2" w14:textId="77777777" w:rsidR="00F85DF3" w:rsidRDefault="00F85DF3" w:rsidP="00F85DF3">
      <w:pPr>
        <w:spacing w:after="0" w:line="360" w:lineRule="auto"/>
      </w:pPr>
      <w:r>
        <w:t>G 0.43 Einspielen von Nachrichten</w:t>
      </w:r>
    </w:p>
    <w:p w14:paraId="3F8216EA" w14:textId="77777777" w:rsidR="00F85DF3" w:rsidRDefault="00F85DF3" w:rsidP="00F85DF3">
      <w:pPr>
        <w:spacing w:after="0" w:line="360" w:lineRule="auto"/>
      </w:pPr>
      <w:r>
        <w:t>G 0.46 Integritätsverlust schützenswerter Informationen</w:t>
      </w:r>
    </w:p>
    <w:p w14:paraId="7CB5D3A4" w14:textId="77777777" w:rsidR="00F85DF3" w:rsidRDefault="00F85DF3" w:rsidP="00F85DF3">
      <w:pPr>
        <w:spacing w:after="0" w:line="360" w:lineRule="auto"/>
      </w:pPr>
    </w:p>
    <w:p w14:paraId="6685231A" w14:textId="77777777" w:rsidR="00F85DF3" w:rsidRDefault="00F85DF3" w:rsidP="00F85DF3">
      <w:pPr>
        <w:rPr>
          <w:b/>
        </w:rPr>
      </w:pPr>
      <w:r w:rsidRPr="00626577">
        <w:t xml:space="preserve">Die Zuordnung dieser Gefährdungen zu den einzelnen Anforderungen finden sich </w:t>
      </w:r>
      <w:r>
        <w:t>im</w:t>
      </w:r>
      <w:r w:rsidRPr="00626577">
        <w:br/>
        <w:t xml:space="preserve">Baustein </w:t>
      </w:r>
      <w:r>
        <w:t>unter</w:t>
      </w:r>
      <w:r w:rsidRPr="00626577">
        <w:t xml:space="preserve"> </w:t>
      </w:r>
      <w:r>
        <w:t>„</w:t>
      </w:r>
      <w:r w:rsidRPr="009328A3">
        <w:t>5 Anlage: Kreuzreferenztabelle zu elementaren Gefährdungen</w:t>
      </w:r>
      <w:r>
        <w:t>“.</w:t>
      </w:r>
      <w:r>
        <w:rPr>
          <w:b/>
        </w:rPr>
        <w:br w:type="page"/>
      </w:r>
    </w:p>
    <w:p w14:paraId="1CA08546" w14:textId="77777777" w:rsidR="00F85DF3" w:rsidRDefault="00F85DF3" w:rsidP="00F85DF3">
      <w:pPr>
        <w:pStyle w:val="berschrift1"/>
        <w:numPr>
          <w:ilvl w:val="0"/>
          <w:numId w:val="0"/>
        </w:numPr>
        <w:ind w:left="431"/>
      </w:pPr>
      <w:bookmarkStart w:id="184" w:name="_Toc75539519"/>
      <w:bookmarkStart w:id="185" w:name="_Toc97368766"/>
      <w:r>
        <w:t>Anhang B: Optionale Anhänge</w:t>
      </w:r>
      <w:bookmarkEnd w:id="184"/>
      <w:bookmarkEnd w:id="185"/>
    </w:p>
    <w:p w14:paraId="55258653" w14:textId="77777777" w:rsidR="00F85DF3" w:rsidRPr="00451F3B" w:rsidRDefault="00F85DF3" w:rsidP="00F85DF3">
      <w:pPr>
        <w:spacing w:after="240"/>
        <w:ind w:left="426"/>
        <w:rPr>
          <w:bCs/>
          <w:color w:val="FF0000"/>
        </w:rPr>
      </w:pPr>
      <w:r w:rsidRPr="001460C6">
        <w:t>Umfang</w:t>
      </w:r>
      <w:r>
        <w:t xml:space="preserve">reiche oder ergänzende Dokumente, ein Glossar sowie Tabellen- oder Abbildungsverzeichnisse </w:t>
      </w:r>
      <w:r w:rsidRPr="001460C6">
        <w:t xml:space="preserve">werden am Ende des </w:t>
      </w:r>
      <w:r>
        <w:t xml:space="preserve">Dokumentes als Anhang angefügt. </w:t>
      </w:r>
      <w:r>
        <w:br/>
      </w:r>
      <w:r>
        <w:br/>
      </w:r>
      <w:r w:rsidRPr="00451F3B">
        <w:rPr>
          <w:bCs/>
          <w:color w:val="FF0000"/>
        </w:rPr>
        <w:t>Bitte auch die Anzahl und die Bezeichnung der Anlagen aufführen.</w:t>
      </w:r>
    </w:p>
    <w:p w14:paraId="1B9F0B53" w14:textId="77777777" w:rsidR="00F85DF3" w:rsidRDefault="00F85DF3" w:rsidP="00F85DF3">
      <w:pPr>
        <w:spacing w:after="240"/>
        <w:rPr>
          <w:b/>
        </w:rPr>
      </w:pPr>
    </w:p>
    <w:p w14:paraId="3F823B94" w14:textId="77777777" w:rsidR="00F85DF3" w:rsidRDefault="00F85DF3" w:rsidP="00F85DF3">
      <w:pPr>
        <w:spacing w:after="240"/>
        <w:rPr>
          <w:b/>
        </w:rPr>
      </w:pPr>
    </w:p>
    <w:p w14:paraId="02348119" w14:textId="77777777" w:rsidR="00F85DF3" w:rsidRDefault="00F85DF3" w:rsidP="00F85DF3">
      <w:pPr>
        <w:spacing w:after="240"/>
        <w:rPr>
          <w:b/>
        </w:rPr>
      </w:pPr>
    </w:p>
    <w:p w14:paraId="334957E0" w14:textId="77777777" w:rsidR="00F85DF3" w:rsidRPr="00CD38FE" w:rsidRDefault="00F85DF3" w:rsidP="00F85DF3">
      <w:pPr>
        <w:pStyle w:val="berschrift1"/>
        <w:numPr>
          <w:ilvl w:val="0"/>
          <w:numId w:val="0"/>
        </w:numPr>
      </w:pPr>
      <w:r>
        <w:br w:type="column"/>
      </w:r>
      <w:bookmarkStart w:id="186" w:name="_Toc75539520"/>
      <w:bookmarkStart w:id="187" w:name="_Toc97368767"/>
      <w:r>
        <w:t xml:space="preserve">Anhang C: </w:t>
      </w:r>
      <w:r w:rsidRPr="00340303">
        <w:t>Glossar</w:t>
      </w:r>
      <w:bookmarkEnd w:id="186"/>
      <w:bookmarkEnd w:id="187"/>
    </w:p>
    <w:p w14:paraId="1FBD0445" w14:textId="77777777" w:rsidR="00F85DF3" w:rsidRPr="00B83973" w:rsidRDefault="00F85DF3" w:rsidP="00F85DF3">
      <w:pPr>
        <w:spacing w:after="240"/>
        <w:rPr>
          <w:rFonts w:cs="Tahoma"/>
          <w:color w:val="FF0000"/>
        </w:rPr>
      </w:pPr>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W w:w="0" w:type="auto"/>
        <w:tblInd w:w="-5" w:type="dxa"/>
        <w:tblLook w:val="01E0" w:firstRow="1" w:lastRow="1" w:firstColumn="1" w:lastColumn="1" w:noHBand="0" w:noVBand="0"/>
      </w:tblPr>
      <w:tblGrid>
        <w:gridCol w:w="1843"/>
        <w:gridCol w:w="7222"/>
      </w:tblGrid>
      <w:tr w:rsidR="00F85DF3" w:rsidRPr="00A33FEF" w14:paraId="3DBF29D6" w14:textId="77777777" w:rsidTr="003B2F76">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31599805" w14:textId="77777777" w:rsidR="00F85DF3" w:rsidRPr="001D41FA" w:rsidRDefault="00F85DF3" w:rsidP="003B2F76">
            <w:pPr>
              <w:pStyle w:val="Tabellentext"/>
              <w:spacing w:before="240" w:after="240"/>
            </w:pPr>
            <w:r w:rsidRPr="001D41FA">
              <w:t xml:space="preserve">Begriff / </w:t>
            </w:r>
            <w:r>
              <w:br/>
            </w:r>
            <w:r w:rsidRPr="001D41FA">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529C032" w14:textId="77777777" w:rsidR="00F85DF3" w:rsidRPr="001D41FA" w:rsidRDefault="00F85DF3" w:rsidP="003B2F76">
            <w:pPr>
              <w:pStyle w:val="Tabellentext"/>
              <w:spacing w:before="240" w:after="240"/>
            </w:pPr>
            <w:r w:rsidRPr="001D41FA">
              <w:t>Erklärung</w:t>
            </w:r>
          </w:p>
        </w:tc>
      </w:tr>
      <w:tr w:rsidR="00F85DF3" w:rsidRPr="00AB3CB7" w14:paraId="3B6F0BE1" w14:textId="77777777" w:rsidTr="003B2F76">
        <w:tc>
          <w:tcPr>
            <w:tcW w:w="1843" w:type="dxa"/>
            <w:tcBorders>
              <w:top w:val="single" w:sz="4" w:space="0" w:color="auto"/>
              <w:left w:val="single" w:sz="4" w:space="0" w:color="auto"/>
              <w:bottom w:val="single" w:sz="4" w:space="0" w:color="auto"/>
              <w:right w:val="single" w:sz="4" w:space="0" w:color="auto"/>
            </w:tcBorders>
          </w:tcPr>
          <w:p w14:paraId="69B4D141"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58CC94A3"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F85DF3" w:rsidRPr="00AB3CB7" w14:paraId="28CCD51B" w14:textId="77777777" w:rsidTr="003B2F76">
        <w:tc>
          <w:tcPr>
            <w:tcW w:w="1843" w:type="dxa"/>
            <w:tcBorders>
              <w:top w:val="single" w:sz="4" w:space="0" w:color="auto"/>
              <w:left w:val="single" w:sz="4" w:space="0" w:color="auto"/>
              <w:bottom w:val="single" w:sz="4" w:space="0" w:color="auto"/>
              <w:right w:val="single" w:sz="4" w:space="0" w:color="auto"/>
            </w:tcBorders>
          </w:tcPr>
          <w:p w14:paraId="2E278856"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3DA61DAA"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F85DF3" w:rsidRPr="00AB3CB7" w14:paraId="62D0BE4F" w14:textId="77777777" w:rsidTr="003B2F76">
        <w:tc>
          <w:tcPr>
            <w:tcW w:w="1843" w:type="dxa"/>
            <w:tcBorders>
              <w:top w:val="single" w:sz="4" w:space="0" w:color="auto"/>
              <w:left w:val="single" w:sz="4" w:space="0" w:color="auto"/>
              <w:bottom w:val="single" w:sz="4" w:space="0" w:color="auto"/>
              <w:right w:val="single" w:sz="4" w:space="0" w:color="auto"/>
            </w:tcBorders>
          </w:tcPr>
          <w:p w14:paraId="5518382F"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1D3058F0"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F85DF3" w:rsidRPr="0030527C" w14:paraId="0E72D3E5" w14:textId="77777777" w:rsidTr="003B2F76">
        <w:tc>
          <w:tcPr>
            <w:tcW w:w="1843" w:type="dxa"/>
            <w:tcBorders>
              <w:top w:val="single" w:sz="4" w:space="0" w:color="auto"/>
              <w:left w:val="single" w:sz="4" w:space="0" w:color="auto"/>
              <w:bottom w:val="single" w:sz="4" w:space="0" w:color="auto"/>
              <w:right w:val="single" w:sz="4" w:space="0" w:color="auto"/>
            </w:tcBorders>
          </w:tcPr>
          <w:p w14:paraId="7D21D5B4"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16106802"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F85DF3" w:rsidRPr="0030527C" w14:paraId="4030A43F" w14:textId="77777777" w:rsidTr="003B2F76">
        <w:tc>
          <w:tcPr>
            <w:tcW w:w="1843" w:type="dxa"/>
            <w:tcBorders>
              <w:top w:val="single" w:sz="4" w:space="0" w:color="auto"/>
              <w:left w:val="single" w:sz="4" w:space="0" w:color="auto"/>
              <w:bottom w:val="single" w:sz="4" w:space="0" w:color="auto"/>
              <w:right w:val="single" w:sz="4" w:space="0" w:color="auto"/>
            </w:tcBorders>
          </w:tcPr>
          <w:p w14:paraId="6637B063"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0176A8A6" w14:textId="77777777" w:rsidR="00F85DF3" w:rsidRPr="0030527C" w:rsidRDefault="00F85DF3" w:rsidP="003B2F76">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F85DF3" w:rsidRPr="00AB3CB7" w14:paraId="4D13B9A2" w14:textId="77777777" w:rsidTr="003B2F76">
        <w:tc>
          <w:tcPr>
            <w:tcW w:w="1843" w:type="dxa"/>
            <w:tcBorders>
              <w:top w:val="single" w:sz="4" w:space="0" w:color="auto"/>
              <w:left w:val="single" w:sz="4" w:space="0" w:color="auto"/>
              <w:bottom w:val="single" w:sz="4" w:space="0" w:color="auto"/>
              <w:right w:val="single" w:sz="4" w:space="0" w:color="auto"/>
            </w:tcBorders>
          </w:tcPr>
          <w:p w14:paraId="2519EAB8"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6E4E4E03"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F85DF3" w:rsidRPr="00AB3CB7" w14:paraId="64E31B77" w14:textId="77777777" w:rsidTr="003B2F76">
        <w:tc>
          <w:tcPr>
            <w:tcW w:w="1843" w:type="dxa"/>
            <w:tcBorders>
              <w:top w:val="single" w:sz="4" w:space="0" w:color="auto"/>
              <w:left w:val="single" w:sz="4" w:space="0" w:color="auto"/>
              <w:bottom w:val="single" w:sz="4" w:space="0" w:color="auto"/>
              <w:right w:val="single" w:sz="4" w:space="0" w:color="auto"/>
            </w:tcBorders>
          </w:tcPr>
          <w:p w14:paraId="08C54F1A"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1478445B"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F85DF3" w:rsidRPr="00AB3CB7" w14:paraId="3321462D" w14:textId="77777777" w:rsidTr="003B2F76">
        <w:tc>
          <w:tcPr>
            <w:tcW w:w="1843" w:type="dxa"/>
            <w:tcBorders>
              <w:top w:val="single" w:sz="4" w:space="0" w:color="auto"/>
              <w:left w:val="single" w:sz="4" w:space="0" w:color="auto"/>
              <w:bottom w:val="single" w:sz="4" w:space="0" w:color="auto"/>
              <w:right w:val="single" w:sz="4" w:space="0" w:color="auto"/>
            </w:tcBorders>
          </w:tcPr>
          <w:p w14:paraId="77A19E36"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0E3F72BC"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F85DF3" w:rsidRPr="00AB3CB7" w14:paraId="4F5952BC" w14:textId="77777777" w:rsidTr="003B2F76">
        <w:tc>
          <w:tcPr>
            <w:tcW w:w="1843" w:type="dxa"/>
            <w:tcBorders>
              <w:top w:val="single" w:sz="4" w:space="0" w:color="auto"/>
              <w:left w:val="single" w:sz="4" w:space="0" w:color="auto"/>
              <w:bottom w:val="single" w:sz="4" w:space="0" w:color="auto"/>
              <w:right w:val="single" w:sz="4" w:space="0" w:color="auto"/>
            </w:tcBorders>
          </w:tcPr>
          <w:p w14:paraId="1E8E08D0"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49F4CC95"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F85DF3" w:rsidRPr="00AB3CB7" w14:paraId="3DFE152B" w14:textId="77777777" w:rsidTr="003B2F76">
        <w:tc>
          <w:tcPr>
            <w:tcW w:w="1843" w:type="dxa"/>
            <w:tcBorders>
              <w:top w:val="single" w:sz="4" w:space="0" w:color="auto"/>
              <w:left w:val="single" w:sz="4" w:space="0" w:color="auto"/>
              <w:bottom w:val="single" w:sz="4" w:space="0" w:color="auto"/>
              <w:right w:val="single" w:sz="4" w:space="0" w:color="auto"/>
            </w:tcBorders>
          </w:tcPr>
          <w:p w14:paraId="30C7D1A3"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CC21DCC"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F85DF3" w:rsidRPr="00AB3CB7" w14:paraId="343EFD6D" w14:textId="77777777" w:rsidTr="003B2F76">
        <w:tc>
          <w:tcPr>
            <w:tcW w:w="1843" w:type="dxa"/>
            <w:tcBorders>
              <w:top w:val="single" w:sz="4" w:space="0" w:color="auto"/>
              <w:left w:val="single" w:sz="4" w:space="0" w:color="auto"/>
              <w:bottom w:val="single" w:sz="4" w:space="0" w:color="auto"/>
              <w:right w:val="single" w:sz="4" w:space="0" w:color="auto"/>
            </w:tcBorders>
          </w:tcPr>
          <w:p w14:paraId="577EE86A"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AA70386"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F85DF3" w:rsidRPr="0030527C" w14:paraId="7C25695F" w14:textId="77777777" w:rsidTr="003B2F76">
        <w:tc>
          <w:tcPr>
            <w:tcW w:w="1843" w:type="dxa"/>
            <w:tcBorders>
              <w:top w:val="single" w:sz="4" w:space="0" w:color="auto"/>
              <w:left w:val="single" w:sz="4" w:space="0" w:color="auto"/>
              <w:bottom w:val="single" w:sz="4" w:space="0" w:color="auto"/>
              <w:right w:val="single" w:sz="4" w:space="0" w:color="auto"/>
            </w:tcBorders>
          </w:tcPr>
          <w:p w14:paraId="6F8D1EF4"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13E9671C" w14:textId="77777777" w:rsidR="00F85DF3"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F85DF3" w:rsidRPr="00A33FEF" w14:paraId="6B1AE1C1" w14:textId="77777777" w:rsidTr="003B2F76">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4248574D" w14:textId="77777777" w:rsidR="00F85DF3" w:rsidRPr="001D41FA" w:rsidRDefault="00F85DF3" w:rsidP="003B2F76">
            <w:pPr>
              <w:pStyle w:val="Tabellentext"/>
              <w:spacing w:before="240" w:after="240"/>
            </w:pPr>
            <w:r w:rsidRPr="001D41FA">
              <w:t xml:space="preserve">Begriff / </w:t>
            </w:r>
            <w:r>
              <w:br/>
            </w:r>
            <w:r w:rsidRPr="001D41FA">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C49ED20" w14:textId="77777777" w:rsidR="00F85DF3" w:rsidRPr="001D41FA" w:rsidRDefault="00F85DF3" w:rsidP="003B2F76">
            <w:pPr>
              <w:pStyle w:val="Tabellentext"/>
              <w:spacing w:before="240" w:after="240"/>
            </w:pPr>
            <w:r w:rsidRPr="001D41FA">
              <w:t>Erklärung</w:t>
            </w:r>
          </w:p>
        </w:tc>
      </w:tr>
      <w:tr w:rsidR="00F85DF3" w:rsidRPr="0030527C" w14:paraId="508C2F14" w14:textId="77777777" w:rsidTr="003B2F76">
        <w:tc>
          <w:tcPr>
            <w:tcW w:w="1843" w:type="dxa"/>
            <w:tcBorders>
              <w:top w:val="single" w:sz="4" w:space="0" w:color="auto"/>
              <w:left w:val="single" w:sz="4" w:space="0" w:color="auto"/>
              <w:bottom w:val="single" w:sz="4" w:space="0" w:color="auto"/>
              <w:right w:val="single" w:sz="4" w:space="0" w:color="auto"/>
            </w:tcBorders>
          </w:tcPr>
          <w:p w14:paraId="01539025"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DCD859F"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F85DF3" w:rsidRPr="00AB3CB7" w14:paraId="04F9EAF7" w14:textId="77777777" w:rsidTr="003B2F76">
        <w:tc>
          <w:tcPr>
            <w:tcW w:w="1843" w:type="dxa"/>
            <w:tcBorders>
              <w:top w:val="single" w:sz="4" w:space="0" w:color="auto"/>
              <w:left w:val="single" w:sz="4" w:space="0" w:color="auto"/>
              <w:bottom w:val="single" w:sz="4" w:space="0" w:color="auto"/>
              <w:right w:val="single" w:sz="4" w:space="0" w:color="auto"/>
            </w:tcBorders>
          </w:tcPr>
          <w:p w14:paraId="2CF7037C"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1B4D7122"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F85DF3" w:rsidRPr="00AB3CB7" w14:paraId="6553E8D0" w14:textId="77777777" w:rsidTr="003B2F76">
        <w:tc>
          <w:tcPr>
            <w:tcW w:w="1843" w:type="dxa"/>
            <w:tcBorders>
              <w:top w:val="single" w:sz="4" w:space="0" w:color="auto"/>
              <w:left w:val="single" w:sz="4" w:space="0" w:color="auto"/>
              <w:bottom w:val="single" w:sz="4" w:space="0" w:color="auto"/>
              <w:right w:val="single" w:sz="4" w:space="0" w:color="auto"/>
            </w:tcBorders>
          </w:tcPr>
          <w:p w14:paraId="02B7AF65"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5BD068DE"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F85DF3" w:rsidRPr="00AB3CB7" w14:paraId="569816C3" w14:textId="77777777" w:rsidTr="003B2F76">
        <w:tc>
          <w:tcPr>
            <w:tcW w:w="1843" w:type="dxa"/>
            <w:tcBorders>
              <w:top w:val="single" w:sz="4" w:space="0" w:color="auto"/>
              <w:left w:val="single" w:sz="4" w:space="0" w:color="auto"/>
              <w:bottom w:val="single" w:sz="4" w:space="0" w:color="auto"/>
              <w:right w:val="single" w:sz="4" w:space="0" w:color="auto"/>
            </w:tcBorders>
          </w:tcPr>
          <w:p w14:paraId="5F174E13"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C1B18EE"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F85DF3" w:rsidRPr="00AB3CB7" w14:paraId="51609B84" w14:textId="77777777" w:rsidTr="003B2F76">
        <w:tc>
          <w:tcPr>
            <w:tcW w:w="1843" w:type="dxa"/>
            <w:tcBorders>
              <w:top w:val="single" w:sz="4" w:space="0" w:color="auto"/>
              <w:left w:val="single" w:sz="4" w:space="0" w:color="auto"/>
              <w:bottom w:val="single" w:sz="4" w:space="0" w:color="auto"/>
              <w:right w:val="single" w:sz="4" w:space="0" w:color="auto"/>
            </w:tcBorders>
          </w:tcPr>
          <w:p w14:paraId="23AE0870" w14:textId="77777777" w:rsidR="00F85DF3" w:rsidRPr="001D41FA" w:rsidRDefault="00F85DF3" w:rsidP="003B2F76">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6686831B" w14:textId="77777777" w:rsidR="00F85DF3" w:rsidRPr="0030527C" w:rsidRDefault="00F85DF3" w:rsidP="003B2F76">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F85DF3" w:rsidRPr="00AB3CB7" w14:paraId="22146E63" w14:textId="77777777" w:rsidTr="003B2F76">
        <w:tc>
          <w:tcPr>
            <w:tcW w:w="1843" w:type="dxa"/>
            <w:tcBorders>
              <w:top w:val="single" w:sz="4" w:space="0" w:color="auto"/>
              <w:left w:val="single" w:sz="4" w:space="0" w:color="auto"/>
              <w:bottom w:val="single" w:sz="4" w:space="0" w:color="auto"/>
              <w:right w:val="single" w:sz="4" w:space="0" w:color="auto"/>
            </w:tcBorders>
          </w:tcPr>
          <w:p w14:paraId="023B08B3"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2DC9642A" w14:textId="77777777" w:rsidR="00F85DF3" w:rsidRPr="006779ED" w:rsidRDefault="0005432E" w:rsidP="003B2F76">
            <w:pPr>
              <w:spacing w:before="120" w:after="240"/>
              <w:rPr>
                <w:rFonts w:ascii="Arial" w:hAnsi="Arial" w:cs="Arial"/>
                <w:color w:val="222222"/>
                <w:shd w:val="clear" w:color="auto" w:fill="FFFFFF"/>
              </w:rPr>
            </w:pPr>
            <w:hyperlink r:id="rId17" w:tooltip="Extensible Authentication Protocol" w:history="1">
              <w:r w:rsidR="00F85DF3" w:rsidRPr="006779ED">
                <w:rPr>
                  <w:rFonts w:ascii="Arial" w:hAnsi="Arial" w:cs="Arial"/>
                  <w:color w:val="222222"/>
                  <w:shd w:val="clear" w:color="auto" w:fill="FFFFFF"/>
                </w:rPr>
                <w:t>Extensible Authentication Protocol</w:t>
              </w:r>
            </w:hyperlink>
            <w:r w:rsidR="00F85DF3" w:rsidRPr="006779ED">
              <w:rPr>
                <w:rFonts w:ascii="Arial" w:hAnsi="Arial" w:cs="Arial"/>
                <w:color w:val="222222"/>
                <w:shd w:val="clear" w:color="auto" w:fill="FFFFFF"/>
              </w:rPr>
              <w:t xml:space="preserve"> over </w:t>
            </w:r>
            <w:hyperlink r:id="rId18" w:tooltip="Local Area Network" w:history="1">
              <w:r w:rsidR="00F85DF3" w:rsidRPr="006779ED">
                <w:rPr>
                  <w:rFonts w:ascii="Arial" w:hAnsi="Arial" w:cs="Arial"/>
                  <w:color w:val="222222"/>
                  <w:shd w:val="clear" w:color="auto" w:fill="FFFFFF"/>
                </w:rPr>
                <w:t>Local Area Network</w:t>
              </w:r>
            </w:hyperlink>
            <w:r w:rsidR="00F85DF3"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F85DF3" w:rsidRPr="0030527C" w14:paraId="619A5086" w14:textId="77777777" w:rsidTr="003B2F76">
        <w:tc>
          <w:tcPr>
            <w:tcW w:w="1843" w:type="dxa"/>
            <w:tcBorders>
              <w:top w:val="single" w:sz="4" w:space="0" w:color="auto"/>
              <w:left w:val="single" w:sz="4" w:space="0" w:color="auto"/>
              <w:bottom w:val="single" w:sz="4" w:space="0" w:color="auto"/>
              <w:right w:val="single" w:sz="4" w:space="0" w:color="auto"/>
            </w:tcBorders>
          </w:tcPr>
          <w:p w14:paraId="04DB8F41"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7613686F"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F85DF3" w:rsidRPr="0030527C" w14:paraId="0A3F1208" w14:textId="77777777" w:rsidTr="003B2F76">
        <w:tc>
          <w:tcPr>
            <w:tcW w:w="1843" w:type="dxa"/>
            <w:tcBorders>
              <w:top w:val="single" w:sz="4" w:space="0" w:color="auto"/>
              <w:left w:val="single" w:sz="4" w:space="0" w:color="auto"/>
              <w:bottom w:val="single" w:sz="4" w:space="0" w:color="auto"/>
              <w:right w:val="single" w:sz="4" w:space="0" w:color="auto"/>
            </w:tcBorders>
          </w:tcPr>
          <w:p w14:paraId="78101B96"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1CFF53D0"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F85DF3" w:rsidRPr="00AB3CB7" w14:paraId="48104A3D" w14:textId="77777777" w:rsidTr="003B2F76">
        <w:tc>
          <w:tcPr>
            <w:tcW w:w="1843" w:type="dxa"/>
            <w:tcBorders>
              <w:top w:val="single" w:sz="4" w:space="0" w:color="auto"/>
              <w:left w:val="single" w:sz="4" w:space="0" w:color="auto"/>
              <w:bottom w:val="single" w:sz="4" w:space="0" w:color="auto"/>
              <w:right w:val="single" w:sz="4" w:space="0" w:color="auto"/>
            </w:tcBorders>
          </w:tcPr>
          <w:p w14:paraId="30A36A9D"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083DDB3C"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F85DF3" w:rsidRPr="00AB3CB7" w14:paraId="690CD7EF" w14:textId="77777777" w:rsidTr="003B2F76">
        <w:tc>
          <w:tcPr>
            <w:tcW w:w="1843" w:type="dxa"/>
            <w:tcBorders>
              <w:top w:val="single" w:sz="4" w:space="0" w:color="auto"/>
              <w:left w:val="single" w:sz="4" w:space="0" w:color="auto"/>
              <w:bottom w:val="single" w:sz="4" w:space="0" w:color="auto"/>
              <w:right w:val="single" w:sz="4" w:space="0" w:color="auto"/>
            </w:tcBorders>
          </w:tcPr>
          <w:p w14:paraId="33FCDDE7"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06D9B54C" w14:textId="77777777" w:rsidR="00F85DF3" w:rsidRPr="0030527C" w:rsidRDefault="00F85DF3" w:rsidP="003B2F76">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F85DF3" w:rsidRPr="00A33FEF" w14:paraId="07C803A1" w14:textId="77777777" w:rsidTr="003B2F76">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CC4D5ED" w14:textId="77777777" w:rsidR="00F85DF3" w:rsidRPr="001D41FA" w:rsidRDefault="00F85DF3" w:rsidP="003B2F76">
            <w:pPr>
              <w:pStyle w:val="Tabellentext"/>
              <w:spacing w:before="240" w:after="240"/>
            </w:pPr>
            <w:r w:rsidRPr="001D41FA">
              <w:t xml:space="preserve">Begriff / </w:t>
            </w:r>
            <w:r>
              <w:br/>
            </w:r>
            <w:r w:rsidRPr="001D41FA">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164FA05E" w14:textId="77777777" w:rsidR="00F85DF3" w:rsidRPr="001D41FA" w:rsidRDefault="00F85DF3" w:rsidP="003B2F76">
            <w:pPr>
              <w:pStyle w:val="Tabellentext"/>
              <w:spacing w:before="240" w:after="240"/>
            </w:pPr>
            <w:r w:rsidRPr="001D41FA">
              <w:t>Erklärung</w:t>
            </w:r>
          </w:p>
        </w:tc>
      </w:tr>
      <w:tr w:rsidR="00F85DF3" w:rsidRPr="00AB3CB7" w14:paraId="32EA8216" w14:textId="77777777" w:rsidTr="003B2F76">
        <w:tc>
          <w:tcPr>
            <w:tcW w:w="1843" w:type="dxa"/>
            <w:tcBorders>
              <w:top w:val="single" w:sz="4" w:space="0" w:color="auto"/>
              <w:left w:val="single" w:sz="4" w:space="0" w:color="auto"/>
              <w:bottom w:val="single" w:sz="4" w:space="0" w:color="auto"/>
              <w:right w:val="single" w:sz="4" w:space="0" w:color="auto"/>
            </w:tcBorders>
          </w:tcPr>
          <w:p w14:paraId="1F3FE3EC"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7117A38E"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F85DF3" w:rsidRPr="00AB3CB7" w14:paraId="7FB1B85B" w14:textId="77777777" w:rsidTr="003B2F76">
        <w:tc>
          <w:tcPr>
            <w:tcW w:w="1843" w:type="dxa"/>
            <w:tcBorders>
              <w:top w:val="single" w:sz="4" w:space="0" w:color="auto"/>
              <w:left w:val="single" w:sz="4" w:space="0" w:color="auto"/>
              <w:bottom w:val="single" w:sz="4" w:space="0" w:color="auto"/>
              <w:right w:val="single" w:sz="4" w:space="0" w:color="auto"/>
            </w:tcBorders>
          </w:tcPr>
          <w:p w14:paraId="698D5770"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E604E88"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F85DF3" w:rsidRPr="00AB3CB7" w14:paraId="60F01D6F" w14:textId="77777777" w:rsidTr="003B2F76">
        <w:tc>
          <w:tcPr>
            <w:tcW w:w="1843" w:type="dxa"/>
            <w:tcBorders>
              <w:top w:val="single" w:sz="4" w:space="0" w:color="auto"/>
              <w:left w:val="single" w:sz="4" w:space="0" w:color="auto"/>
              <w:bottom w:val="single" w:sz="4" w:space="0" w:color="auto"/>
              <w:right w:val="single" w:sz="4" w:space="0" w:color="auto"/>
            </w:tcBorders>
          </w:tcPr>
          <w:p w14:paraId="5FFA6C20"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2512E536"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F85DF3" w:rsidRPr="00AB3CB7" w14:paraId="5B3F5273" w14:textId="77777777" w:rsidTr="003B2F76">
        <w:tc>
          <w:tcPr>
            <w:tcW w:w="1843" w:type="dxa"/>
            <w:tcBorders>
              <w:top w:val="single" w:sz="4" w:space="0" w:color="auto"/>
              <w:left w:val="single" w:sz="4" w:space="0" w:color="auto"/>
              <w:bottom w:val="single" w:sz="4" w:space="0" w:color="auto"/>
              <w:right w:val="single" w:sz="4" w:space="0" w:color="auto"/>
            </w:tcBorders>
          </w:tcPr>
          <w:p w14:paraId="76A61CD6"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5DAD4510"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F85DF3" w:rsidRPr="00AB3CB7" w14:paraId="3238CBBB" w14:textId="77777777" w:rsidTr="003B2F76">
        <w:tc>
          <w:tcPr>
            <w:tcW w:w="1843" w:type="dxa"/>
            <w:tcBorders>
              <w:top w:val="single" w:sz="4" w:space="0" w:color="auto"/>
              <w:left w:val="single" w:sz="4" w:space="0" w:color="auto"/>
              <w:bottom w:val="single" w:sz="4" w:space="0" w:color="auto"/>
              <w:right w:val="single" w:sz="4" w:space="0" w:color="auto"/>
            </w:tcBorders>
          </w:tcPr>
          <w:p w14:paraId="274AE53D"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F49185E" w14:textId="77777777" w:rsidR="00F85DF3" w:rsidRPr="0030527C" w:rsidRDefault="00F85DF3" w:rsidP="003B2F76">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F85DF3" w:rsidRPr="00AB3CB7" w14:paraId="0B3E9C44" w14:textId="77777777" w:rsidTr="003B2F76">
        <w:tc>
          <w:tcPr>
            <w:tcW w:w="1843" w:type="dxa"/>
            <w:tcBorders>
              <w:top w:val="single" w:sz="4" w:space="0" w:color="auto"/>
              <w:left w:val="single" w:sz="4" w:space="0" w:color="auto"/>
              <w:bottom w:val="single" w:sz="4" w:space="0" w:color="auto"/>
              <w:right w:val="single" w:sz="4" w:space="0" w:color="auto"/>
            </w:tcBorders>
          </w:tcPr>
          <w:p w14:paraId="47EC88E5"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84C895D"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F85DF3" w:rsidRPr="00AB3CB7" w14:paraId="53F409B4" w14:textId="77777777" w:rsidTr="003B2F76">
        <w:tc>
          <w:tcPr>
            <w:tcW w:w="1843" w:type="dxa"/>
            <w:tcBorders>
              <w:top w:val="single" w:sz="4" w:space="0" w:color="auto"/>
              <w:left w:val="single" w:sz="4" w:space="0" w:color="auto"/>
              <w:bottom w:val="single" w:sz="4" w:space="0" w:color="auto"/>
              <w:right w:val="single" w:sz="4" w:space="0" w:color="auto"/>
            </w:tcBorders>
          </w:tcPr>
          <w:p w14:paraId="7BFD8A42"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48ADF099" w14:textId="77777777" w:rsidR="00F85DF3" w:rsidRPr="0030527C" w:rsidRDefault="00F85DF3" w:rsidP="003B2F76">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F85DF3" w:rsidRPr="00AB3CB7" w14:paraId="35FDE22F" w14:textId="77777777" w:rsidTr="003B2F76">
        <w:tc>
          <w:tcPr>
            <w:tcW w:w="1843" w:type="dxa"/>
            <w:tcBorders>
              <w:top w:val="single" w:sz="4" w:space="0" w:color="auto"/>
              <w:left w:val="single" w:sz="4" w:space="0" w:color="auto"/>
              <w:bottom w:val="single" w:sz="4" w:space="0" w:color="auto"/>
              <w:right w:val="single" w:sz="4" w:space="0" w:color="auto"/>
            </w:tcBorders>
          </w:tcPr>
          <w:p w14:paraId="54251C5A"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2EBD79FE"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F85DF3" w:rsidRPr="00AB3CB7" w14:paraId="0291177C" w14:textId="77777777" w:rsidTr="003B2F76">
        <w:tc>
          <w:tcPr>
            <w:tcW w:w="1843" w:type="dxa"/>
            <w:tcBorders>
              <w:top w:val="single" w:sz="4" w:space="0" w:color="auto"/>
              <w:left w:val="single" w:sz="4" w:space="0" w:color="auto"/>
              <w:bottom w:val="single" w:sz="4" w:space="0" w:color="auto"/>
              <w:right w:val="single" w:sz="4" w:space="0" w:color="auto"/>
            </w:tcBorders>
          </w:tcPr>
          <w:p w14:paraId="67DB07E7"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58CB1929"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F85DF3" w:rsidRPr="00AB3CB7" w14:paraId="73493F69" w14:textId="77777777" w:rsidTr="003B2F76">
        <w:tc>
          <w:tcPr>
            <w:tcW w:w="1843" w:type="dxa"/>
            <w:tcBorders>
              <w:top w:val="single" w:sz="4" w:space="0" w:color="auto"/>
              <w:left w:val="single" w:sz="4" w:space="0" w:color="auto"/>
              <w:bottom w:val="single" w:sz="4" w:space="0" w:color="auto"/>
              <w:right w:val="single" w:sz="4" w:space="0" w:color="auto"/>
            </w:tcBorders>
          </w:tcPr>
          <w:p w14:paraId="133E9E81"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64538604" w14:textId="77777777" w:rsidR="00F85DF3" w:rsidRPr="0030527C" w:rsidRDefault="00F85DF3" w:rsidP="003B2F76">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F85DF3" w:rsidRPr="00AB3CB7" w14:paraId="5B446B93" w14:textId="77777777" w:rsidTr="003B2F76">
        <w:tc>
          <w:tcPr>
            <w:tcW w:w="1843" w:type="dxa"/>
            <w:tcBorders>
              <w:top w:val="single" w:sz="4" w:space="0" w:color="auto"/>
              <w:left w:val="single" w:sz="4" w:space="0" w:color="auto"/>
              <w:bottom w:val="single" w:sz="4" w:space="0" w:color="auto"/>
              <w:right w:val="single" w:sz="4" w:space="0" w:color="auto"/>
            </w:tcBorders>
          </w:tcPr>
          <w:p w14:paraId="5C1297ED"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505B57CE" w14:textId="77777777" w:rsidR="00F85DF3" w:rsidRPr="0030527C" w:rsidRDefault="00F85DF3" w:rsidP="003B2F76">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F85DF3" w:rsidRPr="00A33FEF" w14:paraId="2F90F6AA" w14:textId="77777777" w:rsidTr="003B2F76">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6ADFDC43" w14:textId="77777777" w:rsidR="00F85DF3" w:rsidRPr="001D41FA" w:rsidRDefault="00F85DF3" w:rsidP="003B2F76">
            <w:pPr>
              <w:pStyle w:val="Tabellentext"/>
              <w:spacing w:before="240" w:after="240"/>
            </w:pPr>
            <w:r w:rsidRPr="001D41FA">
              <w:t xml:space="preserve">Begriff / </w:t>
            </w:r>
            <w:r>
              <w:br/>
            </w:r>
            <w:r w:rsidRPr="001D41FA">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911EBD4" w14:textId="77777777" w:rsidR="00F85DF3" w:rsidRPr="001D41FA" w:rsidRDefault="00F85DF3" w:rsidP="003B2F76">
            <w:pPr>
              <w:pStyle w:val="Tabellentext"/>
              <w:spacing w:before="240" w:after="240"/>
            </w:pPr>
            <w:r w:rsidRPr="001D41FA">
              <w:t>Erklärung</w:t>
            </w:r>
          </w:p>
        </w:tc>
      </w:tr>
      <w:tr w:rsidR="00F85DF3" w:rsidRPr="00AB3CB7" w14:paraId="4D383569" w14:textId="77777777" w:rsidTr="003B2F76">
        <w:tc>
          <w:tcPr>
            <w:tcW w:w="1843" w:type="dxa"/>
            <w:tcBorders>
              <w:top w:val="single" w:sz="4" w:space="0" w:color="auto"/>
              <w:left w:val="single" w:sz="4" w:space="0" w:color="auto"/>
              <w:bottom w:val="single" w:sz="4" w:space="0" w:color="auto"/>
              <w:right w:val="single" w:sz="4" w:space="0" w:color="auto"/>
            </w:tcBorders>
          </w:tcPr>
          <w:p w14:paraId="675398A5"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0D13D753" w14:textId="77777777" w:rsidR="00F85DF3" w:rsidRPr="0030527C" w:rsidRDefault="00F85DF3" w:rsidP="003B2F76">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F85DF3" w:rsidRPr="00AB3CB7" w14:paraId="59CACB23" w14:textId="77777777" w:rsidTr="003B2F76">
        <w:tc>
          <w:tcPr>
            <w:tcW w:w="1843" w:type="dxa"/>
            <w:tcBorders>
              <w:top w:val="single" w:sz="4" w:space="0" w:color="auto"/>
              <w:left w:val="single" w:sz="4" w:space="0" w:color="auto"/>
              <w:bottom w:val="single" w:sz="4" w:space="0" w:color="auto"/>
              <w:right w:val="single" w:sz="4" w:space="0" w:color="auto"/>
            </w:tcBorders>
          </w:tcPr>
          <w:p w14:paraId="0065E812"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6084B5BB"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5E3CB3CE" w14:textId="77777777" w:rsidR="00F85DF3" w:rsidRPr="0030527C" w:rsidRDefault="00F85DF3" w:rsidP="003B2F76">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F85DF3" w:rsidRPr="00AB3CB7" w14:paraId="0D151101" w14:textId="77777777" w:rsidTr="003B2F76">
        <w:tc>
          <w:tcPr>
            <w:tcW w:w="1843" w:type="dxa"/>
            <w:tcBorders>
              <w:top w:val="single" w:sz="4" w:space="0" w:color="auto"/>
              <w:left w:val="single" w:sz="4" w:space="0" w:color="auto"/>
              <w:bottom w:val="single" w:sz="4" w:space="0" w:color="auto"/>
              <w:right w:val="single" w:sz="4" w:space="0" w:color="auto"/>
            </w:tcBorders>
          </w:tcPr>
          <w:p w14:paraId="53DFEDBB"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50B00DFA"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F85DF3" w:rsidRPr="00AB3CB7" w14:paraId="2CA427D9" w14:textId="77777777" w:rsidTr="003B2F76">
        <w:tc>
          <w:tcPr>
            <w:tcW w:w="1843" w:type="dxa"/>
            <w:tcBorders>
              <w:top w:val="single" w:sz="4" w:space="0" w:color="auto"/>
              <w:left w:val="single" w:sz="4" w:space="0" w:color="auto"/>
              <w:bottom w:val="single" w:sz="4" w:space="0" w:color="auto"/>
              <w:right w:val="single" w:sz="4" w:space="0" w:color="auto"/>
            </w:tcBorders>
          </w:tcPr>
          <w:p w14:paraId="7C3A1D64"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5C8670D9"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F85DF3" w:rsidRPr="00AB3CB7" w14:paraId="5CC52916" w14:textId="77777777" w:rsidTr="003B2F76">
        <w:tc>
          <w:tcPr>
            <w:tcW w:w="1843" w:type="dxa"/>
            <w:tcBorders>
              <w:top w:val="single" w:sz="4" w:space="0" w:color="auto"/>
              <w:left w:val="single" w:sz="4" w:space="0" w:color="auto"/>
              <w:bottom w:val="single" w:sz="4" w:space="0" w:color="auto"/>
              <w:right w:val="single" w:sz="4" w:space="0" w:color="auto"/>
            </w:tcBorders>
          </w:tcPr>
          <w:p w14:paraId="309982B4"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0C380930" w14:textId="77777777" w:rsidR="00F85DF3" w:rsidRPr="0030527C" w:rsidRDefault="00F85DF3" w:rsidP="003B2F76">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F85DF3" w:rsidRPr="00AB3CB7" w14:paraId="0E5C6AF2" w14:textId="77777777" w:rsidTr="003B2F76">
        <w:tc>
          <w:tcPr>
            <w:tcW w:w="1843" w:type="dxa"/>
            <w:tcBorders>
              <w:top w:val="single" w:sz="4" w:space="0" w:color="auto"/>
              <w:left w:val="single" w:sz="4" w:space="0" w:color="auto"/>
              <w:bottom w:val="single" w:sz="4" w:space="0" w:color="auto"/>
              <w:right w:val="single" w:sz="4" w:space="0" w:color="auto"/>
            </w:tcBorders>
          </w:tcPr>
          <w:p w14:paraId="12C6291B"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5723AACD" w14:textId="77777777" w:rsidR="00F85DF3" w:rsidRPr="0030527C" w:rsidRDefault="00F85DF3" w:rsidP="003B2F76">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tbl>
    <w:p w14:paraId="0A7F6BAE" w14:textId="77777777" w:rsidR="00F85DF3" w:rsidRDefault="00F85DF3" w:rsidP="00F85DF3">
      <w:pPr>
        <w:spacing w:after="240"/>
        <w:rPr>
          <w:color w:val="000000" w:themeColor="text1"/>
        </w:rPr>
      </w:pPr>
    </w:p>
    <w:p w14:paraId="5552BAAA" w14:textId="77777777" w:rsidR="00F85DF3" w:rsidRDefault="00F85DF3" w:rsidP="00F85DF3">
      <w:pPr>
        <w:spacing w:after="240"/>
        <w:rPr>
          <w:color w:val="000000" w:themeColor="text1"/>
        </w:rPr>
      </w:pPr>
      <w:bookmarkStart w:id="188" w:name="DruckVermerk"/>
      <w:bookmarkStart w:id="189" w:name="DELETE_3"/>
      <w:bookmarkStart w:id="190" w:name="DELETE_2"/>
      <w:bookmarkEnd w:id="4"/>
      <w:bookmarkEnd w:id="188"/>
      <w:bookmarkEnd w:id="189"/>
      <w:bookmarkEnd w:id="190"/>
    </w:p>
    <w:sectPr w:rsidR="00F85DF3"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9E6B9" w14:textId="77777777" w:rsidR="0005432E" w:rsidRDefault="0005432E" w:rsidP="001416AA">
      <w:pPr>
        <w:spacing w:after="240"/>
      </w:pPr>
      <w:r>
        <w:separator/>
      </w:r>
    </w:p>
  </w:endnote>
  <w:endnote w:type="continuationSeparator" w:id="0">
    <w:p w14:paraId="38283893" w14:textId="77777777" w:rsidR="0005432E" w:rsidRDefault="0005432E"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23BA43F9"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F42EE9" w:rsidRPr="00F42EE9">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795835A5"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F42EE9" w:rsidRPr="00F42EE9">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52DDC" w14:textId="77777777" w:rsidR="0005432E" w:rsidRDefault="0005432E" w:rsidP="001416AA">
      <w:pPr>
        <w:spacing w:after="240"/>
      </w:pPr>
      <w:r>
        <w:separator/>
      </w:r>
    </w:p>
  </w:footnote>
  <w:footnote w:type="continuationSeparator" w:id="0">
    <w:p w14:paraId="6B2BC80F" w14:textId="77777777" w:rsidR="0005432E" w:rsidRDefault="0005432E"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33"/>
      <w:gridCol w:w="4874"/>
    </w:tblGrid>
    <w:tr w:rsidR="006676E5" w:rsidRPr="003F24FA"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098A84A7" w:rsidR="006676E5" w:rsidRPr="001452BD" w:rsidRDefault="00007C36" w:rsidP="00742DBB">
          <w:pPr>
            <w:pStyle w:val="Kopfzeile"/>
            <w:rPr>
              <w:noProof/>
              <w:sz w:val="20"/>
            </w:rPr>
          </w:pPr>
          <w:r>
            <w:rPr>
              <w:sz w:val="18"/>
              <w:szCs w:val="18"/>
            </w:rPr>
            <w:t>Virtual Private Network (VPN)</w:t>
          </w:r>
        </w:p>
      </w:tc>
      <w:tc>
        <w:tcPr>
          <w:tcW w:w="5000" w:type="dxa"/>
        </w:tcPr>
        <w:p w14:paraId="412C2025" w14:textId="6A2CA08D" w:rsidR="006676E5" w:rsidRPr="003F24FA" w:rsidRDefault="006277D4" w:rsidP="00742DBB">
          <w:pPr>
            <w:pStyle w:val="Kopfzeile"/>
            <w:spacing w:after="240"/>
            <w:jc w:val="right"/>
            <w:rPr>
              <w:sz w:val="18"/>
              <w:szCs w:val="18"/>
            </w:rPr>
          </w:pPr>
          <w:r w:rsidRPr="001E7810">
            <w:rPr>
              <w:sz w:val="18"/>
              <w:szCs w:val="18"/>
            </w:rPr>
            <w:t xml:space="preserve">Baustein </w:t>
          </w:r>
          <w:r w:rsidR="00007C36" w:rsidRPr="001E7810">
            <w:rPr>
              <w:sz w:val="18"/>
              <w:szCs w:val="18"/>
            </w:rPr>
            <w:t>N</w:t>
          </w:r>
          <w:r w:rsidR="00007C36">
            <w:rPr>
              <w:sz w:val="18"/>
              <w:szCs w:val="18"/>
            </w:rPr>
            <w:t>ET.3.3</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14"/>
      <w:gridCol w:w="4893"/>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54ED5BC6" w:rsidR="00C70212" w:rsidRPr="0038105E" w:rsidRDefault="00007C36" w:rsidP="00786537">
          <w:pPr>
            <w:pStyle w:val="Kopfzeile"/>
            <w:spacing w:before="60" w:after="120"/>
            <w:rPr>
              <w:sz w:val="18"/>
              <w:szCs w:val="18"/>
            </w:rPr>
          </w:pPr>
          <w:r>
            <w:rPr>
              <w:sz w:val="18"/>
              <w:szCs w:val="18"/>
            </w:rPr>
            <w:t>NET.3.3 VPN</w:t>
          </w:r>
        </w:p>
      </w:tc>
      <w:tc>
        <w:tcPr>
          <w:tcW w:w="5000" w:type="dxa"/>
        </w:tcPr>
        <w:p w14:paraId="7B897BCD" w14:textId="1A502920"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F42EE9">
            <w:rPr>
              <w:noProof/>
              <w:sz w:val="18"/>
              <w:szCs w:val="18"/>
            </w:rPr>
            <w:fldChar w:fldCharType="separate"/>
          </w:r>
          <w:r w:rsidR="00F42EE9">
            <w:rPr>
              <w:noProof/>
              <w:sz w:val="18"/>
              <w:szCs w:val="18"/>
            </w:rPr>
            <w:t>Grundlagen und Rahmenbedingungen</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18"/>
      <w:gridCol w:w="4889"/>
    </w:tblGrid>
    <w:tr w:rsidR="006676E5" w14:paraId="25CFCD9B" w14:textId="77777777" w:rsidTr="001A2502">
      <w:trPr>
        <w:jc w:val="center"/>
      </w:trPr>
      <w:tc>
        <w:tcPr>
          <w:tcW w:w="4924" w:type="dxa"/>
        </w:tcPr>
        <w:p w14:paraId="5D6BFC62" w14:textId="074AEDCC"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F42EE9">
            <w:rPr>
              <w:b/>
              <w:bCs/>
              <w:noProof/>
              <w:szCs w:val="16"/>
            </w:rPr>
            <w:t>Fehler! Kein Text mit angegebener Formatvorlage im Dokument.</w:t>
          </w:r>
          <w:r>
            <w:rPr>
              <w:noProof/>
            </w:rPr>
            <w:fldChar w:fldCharType="end"/>
          </w:r>
        </w:p>
      </w:tc>
      <w:tc>
        <w:tcPr>
          <w:tcW w:w="5000" w:type="dxa"/>
        </w:tcPr>
        <w:p w14:paraId="12BE33A4" w14:textId="42F21D28"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F42EE9">
            <w:rPr>
              <w:noProof/>
            </w:rPr>
            <w:t xml:space="preserve">Schulung / Information / Sensibilisierung der </w:t>
          </w:r>
          <w:r w:rsidR="00F42EE9">
            <w:rPr>
              <w:noProof/>
            </w:rPr>
            <w:br/>
            <w:t>Beschäftigten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38B5DAB"/>
    <w:multiLevelType w:val="multilevel"/>
    <w:tmpl w:val="6E8C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B8349A"/>
    <w:multiLevelType w:val="hybridMultilevel"/>
    <w:tmpl w:val="329CFC10"/>
    <w:lvl w:ilvl="0" w:tplc="8F10F5A0">
      <w:start w:val="1"/>
      <w:numFmt w:val="decimal"/>
      <w:lvlText w:val="5.%1"/>
      <w:lvlJc w:val="left"/>
      <w:rPr>
        <w:rFonts w:cs="Times New Roman"/>
        <w:b w:val="0"/>
        <w:bCs w:val="0"/>
        <w:i w:val="0"/>
        <w:iCs w:val="0"/>
        <w:caps w:val="0"/>
        <w:smallCaps w:val="0"/>
        <w:strike w:val="0"/>
        <w:dstrike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264172"/>
    <w:multiLevelType w:val="multilevel"/>
    <w:tmpl w:val="E65CFD54"/>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rPr>
        <w:sz w:val="24"/>
        <w:szCs w:val="24"/>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11"/>
  </w:num>
  <w:num w:numId="3">
    <w:abstractNumId w:val="0"/>
  </w:num>
  <w:num w:numId="4">
    <w:abstractNumId w:val="17"/>
  </w:num>
  <w:num w:numId="5">
    <w:abstractNumId w:val="7"/>
  </w:num>
  <w:num w:numId="6">
    <w:abstractNumId w:val="5"/>
  </w:num>
  <w:num w:numId="7">
    <w:abstractNumId w:val="0"/>
    <w:lvlOverride w:ilvl="0">
      <w:startOverride w:val="1"/>
    </w:lvlOverride>
  </w:num>
  <w:num w:numId="8">
    <w:abstractNumId w:val="5"/>
    <w:lvlOverride w:ilvl="0">
      <w:startOverride w:val="1"/>
    </w:lvlOverride>
  </w:num>
  <w:num w:numId="9">
    <w:abstractNumId w:val="5"/>
    <w:lvlOverride w:ilvl="0">
      <w:startOverride w:val="1"/>
    </w:lvlOverride>
  </w:num>
  <w:num w:numId="10">
    <w:abstractNumId w:val="1"/>
  </w:num>
  <w:num w:numId="11">
    <w:abstractNumId w:val="3"/>
  </w:num>
  <w:num w:numId="12">
    <w:abstractNumId w:val="8"/>
  </w:num>
  <w:num w:numId="13">
    <w:abstractNumId w:val="14"/>
  </w:num>
  <w:num w:numId="14">
    <w:abstractNumId w:val="5"/>
  </w:num>
  <w:num w:numId="15">
    <w:abstractNumId w:val="5"/>
  </w:num>
  <w:num w:numId="16">
    <w:abstractNumId w:val="5"/>
  </w:num>
  <w:num w:numId="17">
    <w:abstractNumId w:val="5"/>
  </w:num>
  <w:num w:numId="18">
    <w:abstractNumId w:val="9"/>
  </w:num>
  <w:num w:numId="19">
    <w:abstractNumId w:val="16"/>
  </w:num>
  <w:num w:numId="20">
    <w:abstractNumId w:val="6"/>
  </w:num>
  <w:num w:numId="21">
    <w:abstractNumId w:val="4"/>
  </w:num>
  <w:num w:numId="22">
    <w:abstractNumId w:val="15"/>
  </w:num>
  <w:num w:numId="23">
    <w:abstractNumId w:val="13"/>
  </w:num>
  <w:num w:numId="24">
    <w:abstractNumId w:val="10"/>
  </w:num>
  <w:num w:numId="25">
    <w:abstractNumId w:val="18"/>
  </w:num>
  <w:num w:numId="26">
    <w:abstractNumId w:val="12"/>
  </w:num>
  <w:num w:numId="27">
    <w:abstractNumId w:val="14"/>
  </w:num>
  <w:num w:numId="28">
    <w:abstractNumId w:val="14"/>
  </w:num>
  <w:num w:numId="29">
    <w:abstractNumId w:val="2"/>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07C3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432E"/>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A42B2"/>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1D3"/>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D7F27"/>
    <w:rsid w:val="001E0C4F"/>
    <w:rsid w:val="001E10BC"/>
    <w:rsid w:val="001E3167"/>
    <w:rsid w:val="001E566E"/>
    <w:rsid w:val="001E5F63"/>
    <w:rsid w:val="001E7810"/>
    <w:rsid w:val="001F2404"/>
    <w:rsid w:val="001F2CC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6870"/>
    <w:rsid w:val="00367346"/>
    <w:rsid w:val="00373329"/>
    <w:rsid w:val="00374989"/>
    <w:rsid w:val="0038105E"/>
    <w:rsid w:val="00384ADA"/>
    <w:rsid w:val="0038631C"/>
    <w:rsid w:val="003901C3"/>
    <w:rsid w:val="00390557"/>
    <w:rsid w:val="00391464"/>
    <w:rsid w:val="00391AB0"/>
    <w:rsid w:val="003933F5"/>
    <w:rsid w:val="00394C4F"/>
    <w:rsid w:val="003958FB"/>
    <w:rsid w:val="003A08C4"/>
    <w:rsid w:val="003A0EFD"/>
    <w:rsid w:val="003A3DB8"/>
    <w:rsid w:val="003A6B5F"/>
    <w:rsid w:val="003A7AE7"/>
    <w:rsid w:val="003B1AB5"/>
    <w:rsid w:val="003B26E4"/>
    <w:rsid w:val="003B2F76"/>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004F"/>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007"/>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6A13"/>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5B06"/>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6C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5523"/>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2699D"/>
    <w:rsid w:val="0083049A"/>
    <w:rsid w:val="00834AD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C89"/>
    <w:rsid w:val="00A13D3D"/>
    <w:rsid w:val="00A14E88"/>
    <w:rsid w:val="00A14F3B"/>
    <w:rsid w:val="00A20A32"/>
    <w:rsid w:val="00A233DA"/>
    <w:rsid w:val="00A24069"/>
    <w:rsid w:val="00A2635E"/>
    <w:rsid w:val="00A31F63"/>
    <w:rsid w:val="00A33638"/>
    <w:rsid w:val="00A33F90"/>
    <w:rsid w:val="00A33FEF"/>
    <w:rsid w:val="00A34877"/>
    <w:rsid w:val="00A34B1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68FA"/>
    <w:rsid w:val="00A97EF7"/>
    <w:rsid w:val="00AA16FF"/>
    <w:rsid w:val="00AA1DD8"/>
    <w:rsid w:val="00AA4B91"/>
    <w:rsid w:val="00AA4E7E"/>
    <w:rsid w:val="00AA4FEC"/>
    <w:rsid w:val="00AA506D"/>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52D"/>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42C19"/>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4FC2"/>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C3480"/>
    <w:rsid w:val="00EC381B"/>
    <w:rsid w:val="00ED1026"/>
    <w:rsid w:val="00ED18DC"/>
    <w:rsid w:val="00ED6E4B"/>
    <w:rsid w:val="00ED71E0"/>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273DB"/>
    <w:rsid w:val="00F31473"/>
    <w:rsid w:val="00F34BE6"/>
    <w:rsid w:val="00F40C8F"/>
    <w:rsid w:val="00F415D7"/>
    <w:rsid w:val="00F42EE9"/>
    <w:rsid w:val="00F432EF"/>
    <w:rsid w:val="00F44D14"/>
    <w:rsid w:val="00F45C08"/>
    <w:rsid w:val="00F50646"/>
    <w:rsid w:val="00F55F9C"/>
    <w:rsid w:val="00F568E7"/>
    <w:rsid w:val="00F5789A"/>
    <w:rsid w:val="00F60685"/>
    <w:rsid w:val="00F65C40"/>
    <w:rsid w:val="00F667A5"/>
    <w:rsid w:val="00F67AA5"/>
    <w:rsid w:val="00F67B30"/>
    <w:rsid w:val="00F70314"/>
    <w:rsid w:val="00F722AA"/>
    <w:rsid w:val="00F747A3"/>
    <w:rsid w:val="00F75F05"/>
    <w:rsid w:val="00F82F99"/>
    <w:rsid w:val="00F85DF3"/>
    <w:rsid w:val="00F87DEF"/>
    <w:rsid w:val="00F9264D"/>
    <w:rsid w:val="00F966A8"/>
    <w:rsid w:val="00FA0982"/>
    <w:rsid w:val="00FA5808"/>
    <w:rsid w:val="00FB0AB6"/>
    <w:rsid w:val="00FB105F"/>
    <w:rsid w:val="00FB192D"/>
    <w:rsid w:val="00FB28F1"/>
    <w:rsid w:val="00FB4CA9"/>
    <w:rsid w:val="00FB4FA3"/>
    <w:rsid w:val="00FB77F3"/>
    <w:rsid w:val="00FC118F"/>
    <w:rsid w:val="00FC3ED1"/>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2CC4"/>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paragraph" w:customStyle="1" w:styleId="Tabelle2p">
    <w:name w:val="Tabelle_2p"/>
    <w:basedOn w:val="Standard"/>
    <w:rsid w:val="004A1AAA"/>
    <w:pPr>
      <w:spacing w:before="40" w:after="40"/>
    </w:pPr>
    <w:rPr>
      <w:rFonts w:ascii="Helvetica" w:hAnsi="Helvetica"/>
      <w:b/>
      <w:i/>
      <w:kern w:val="0"/>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character" w:customStyle="1" w:styleId="FunotentextZchn">
    <w:name w:val="Fußnotentext Zchn"/>
    <w:basedOn w:val="Absatz-Standardschriftart"/>
    <w:link w:val="Funotentext"/>
    <w:uiPriority w:val="99"/>
    <w:semiHidden/>
    <w:rsid w:val="00F85DF3"/>
    <w:rPr>
      <w:rFonts w:ascii="Verdana" w:hAnsi="Verdana" w:cs="Times New Roman"/>
      <w:kern w:val="10"/>
      <w:sz w:val="20"/>
      <w:szCs w:val="20"/>
      <w:lang w:eastAsia="de-DE"/>
    </w:rPr>
  </w:style>
  <w:style w:type="paragraph" w:styleId="Funotentext">
    <w:name w:val="footnote text"/>
    <w:basedOn w:val="Standard"/>
    <w:link w:val="FunotentextZchn"/>
    <w:uiPriority w:val="99"/>
    <w:semiHidden/>
    <w:unhideWhenUsed/>
    <w:rsid w:val="00F85DF3"/>
    <w:pPr>
      <w:spacing w:after="0" w:line="240" w:lineRule="auto"/>
    </w:pPr>
  </w:style>
  <w:style w:type="paragraph" w:styleId="StandardWeb">
    <w:name w:val="Normal (Web)"/>
    <w:basedOn w:val="Standard"/>
    <w:uiPriority w:val="99"/>
    <w:unhideWhenUsed/>
    <w:rsid w:val="00F85DF3"/>
    <w:pPr>
      <w:spacing w:before="100" w:beforeAutospacing="1" w:after="100" w:afterAutospacing="1" w:line="240" w:lineRule="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34C8"/>
    <w:rsid w:val="000E518A"/>
    <w:rsid w:val="00190D54"/>
    <w:rsid w:val="00220317"/>
    <w:rsid w:val="002771D8"/>
    <w:rsid w:val="002F4F92"/>
    <w:rsid w:val="00387B49"/>
    <w:rsid w:val="004D7380"/>
    <w:rsid w:val="00584A7B"/>
    <w:rsid w:val="005F1CE7"/>
    <w:rsid w:val="00626E64"/>
    <w:rsid w:val="00630263"/>
    <w:rsid w:val="0069043B"/>
    <w:rsid w:val="007A5E99"/>
    <w:rsid w:val="00A42E0C"/>
    <w:rsid w:val="00B36157"/>
    <w:rsid w:val="00B43441"/>
    <w:rsid w:val="00B82DAB"/>
    <w:rsid w:val="00D904C8"/>
    <w:rsid w:val="00DB66F7"/>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32</Pages>
  <Words>6063</Words>
  <Characters>38201</Characters>
  <Application>Microsoft Office Word</Application>
  <DocSecurity>0</DocSecurity>
  <Lines>318</Lines>
  <Paragraphs>88</Paragraphs>
  <ScaleCrop>false</ScaleCrop>
  <HeadingPairs>
    <vt:vector size="4" baseType="variant">
      <vt:variant>
        <vt:lpstr>Titel</vt:lpstr>
      </vt:variant>
      <vt:variant>
        <vt:i4>1</vt:i4>
      </vt:variant>
      <vt:variant>
        <vt:lpstr>Überschriften</vt:lpstr>
      </vt:variant>
      <vt:variant>
        <vt:i4>63</vt:i4>
      </vt:variant>
    </vt:vector>
  </HeadingPairs>
  <TitlesOfParts>
    <vt:vector size="64"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NET.3.3</vt:lpstr>
      <vt:lpstr>    Planung des VPN-Einsatzes [A1]</vt:lpstr>
      <vt:lpstr>    Auswahl eines VPN-Dienstleisters [A2]</vt:lpstr>
      <vt:lpstr>    Sichere Installation von VPN-Endgeräten [A3]</vt:lpstr>
      <vt:lpstr>    Sichere Konfiguration eines VPN [A4]</vt:lpstr>
      <vt:lpstr>    Sperrung nicht mehr benötigter VPN-Zugänge [A5]</vt:lpstr>
      <vt:lpstr>    Durchführung einer VPN-Anforderungsanalyse (S) [A6]</vt:lpstr>
      <vt:lpstr>    Planung der technischen VPN-Realisierung (S) [A7]</vt:lpstr>
      <vt:lpstr>    Erstellung einer Sicherheitsrichtlinie zur VPN-Nutzung (S) [A8]</vt:lpstr>
      <vt:lpstr>    Geeignete Auswahl von VPN-Produkten (S) [A9]</vt:lpstr>
      <vt:lpstr>    Sicherer Betrieb eines VPNs (S) [A10]</vt:lpstr>
      <vt:lpstr>    Sichere Anbindung eines externen Netzes (S) [A11]</vt:lpstr>
      <vt:lpstr>    Benutzer- und Zugriffsverwaltung bei Fernzugriff-VPNs (S) [A12]</vt:lpstr>
      <vt:lpstr>    Integration von VPN-Komponenten in eine Firewall (S) [A13]</vt:lpstr>
      <vt:lpstr>Behörden-spezifische Anforderungen [optional]</vt:lpstr>
      <vt:lpstr>    Text der Anforderung mit Begründung</vt:lpstr>
      <vt:lpstr>Weitere Anforderungen aus anderer Quellen [optional]</vt:lpstr>
      <vt:lpstr>    Text der Anforderung mit Quellangabe</vt:lpstr>
      <vt:lpstr/>
      <vt:lpstr>Schulung / Information / Sensibilisierung der  Beschäftigten</vt:lpstr>
      <vt:lpstr>Notfallvorsorge </vt:lpstr>
      <vt:lpstr>Konsequenzen bei Nichtbeachtung</vt:lpstr>
      <vt:lpstr>Ausnahmen</vt:lpstr>
      <vt:lpstr>Anhang A: Gefährdungslage</vt:lpstr>
      <vt:lpstr>    A.1  Spezielle Gefährdungen</vt:lpstr>
      <vt:lpstr>Anhang B: Optionale Anhänge</vt:lpstr>
      <vt:lpstr>Anhang C: Glossar</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
      <vt:lpstr>G 0.18 Fehlplanung oder fehlende Anpassung</vt:lpstr>
      <vt:lpstr>G 0.21 Manipulation von Hard- oder Software</vt:lpstr>
      <vt:lpstr>G 0.22 Manipulation von Informationen</vt:lpstr>
      <vt:lpstr>G 0.23 Unbefugtes Eindringen in IT-Systeme</vt:lpstr>
      <vt:lpstr>G 0.25 Ausfall von Geräten oder Systemen</vt:lpstr>
      <vt:lpstr>G 0.26 Fehlfunktion von Geräten oder Systemen</vt:lpstr>
      <vt:lpstr>G 0.27 Ressourcenmangel</vt:lpstr>
      <vt:lpstr>G 0.29 Verstoß gegen Gesetze oder Regelungen</vt:lpstr>
      <vt:lpstr>G 0.30 Unberechtigte Nutzung oder Administration von Geräten und Systemen</vt:lpstr>
      <vt:lpstr>G 0.31 Fehlerhafte Nutzung oder Administration von Geräten und Systemen</vt:lpstr>
      <vt:lpstr>G 0.32 Missbrauch von Berechtigungen</vt:lpstr>
      <vt:lpstr>G 0.33 Personalausfall</vt:lpstr>
      <vt:lpstr>G 0.37 Abstreiten von Handlungen</vt:lpstr>
      <vt:lpstr>G 0.38 Missbrauch personenbezogener Daten</vt:lpstr>
      <vt:lpstr>G 0.39 Schadprogramme</vt:lpstr>
      <vt:lpstr>G 0.40 Verhinderung von Diensten (Denial of Service)</vt:lpstr>
      <vt:lpstr>G 0.46 Integritätsverlust schützenswerter Informationen Anhang B: Optionale Anhä</vt:lpstr>
      <vt:lpstr>Anhang C: Glossar</vt:lpstr>
    </vt:vector>
  </TitlesOfParts>
  <LinksUpToDate>false</LinksUpToDate>
  <CharactersWithSpaces>44176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2022-03-05T09:55:00Z</dcterms:created>
  <dcterms:modified xsi:type="dcterms:W3CDTF">2022-03-05T09:55:00Z</dcterms:modified>
</cp:coreProperties>
</file>