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45F57601" w14:textId="59425EDE" w:rsidR="007F484B" w:rsidRPr="007F484B" w:rsidRDefault="007F484B" w:rsidP="005F2E4D">
      <w:pPr>
        <w:pStyle w:val="DeckblattTitelmitBild"/>
        <w:tabs>
          <w:tab w:val="left" w:pos="5670"/>
        </w:tabs>
        <w:ind w:left="426"/>
        <w:rPr>
          <w:color w:val="FFFFFF" w:themeColor="background1"/>
          <w:sz w:val="20"/>
          <w:szCs w:val="20"/>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F484B">
      <w:pPr>
        <w:pStyle w:val="DeckblattTitelmitBild"/>
        <w:tabs>
          <w:tab w:val="left" w:pos="5670"/>
        </w:tabs>
        <w:spacing w:before="100"/>
        <w:ind w:left="142"/>
        <w:rPr>
          <w:color w:val="FFFFFF" w:themeColor="background1"/>
          <w:lang w:val="en-US"/>
        </w:rPr>
      </w:pPr>
      <w:r w:rsidRPr="005F2E4D">
        <w:rPr>
          <w:color w:val="FFFFFF" w:themeColor="background1"/>
          <w:lang w:val="en-US"/>
        </w:rPr>
        <w:t>IT-Sicherheit</w:t>
      </w:r>
    </w:p>
    <w:p w14:paraId="48932A24" w14:textId="39312860" w:rsidR="000F58B8" w:rsidRPr="00A52944" w:rsidRDefault="00AC770E" w:rsidP="007F484B">
      <w:pPr>
        <w:pStyle w:val="DeckblattUntertitelmitBild"/>
        <w:spacing w:before="0" w:line="240" w:lineRule="auto"/>
        <w:ind w:left="142"/>
        <w:rPr>
          <w:color w:val="FFFFFF" w:themeColor="background1"/>
          <w:sz w:val="44"/>
          <w:szCs w:val="44"/>
          <w:lang w:val="en-US"/>
        </w:rPr>
      </w:pPr>
      <w:r>
        <w:rPr>
          <w:color w:val="FFFFFF" w:themeColor="background1"/>
          <w:sz w:val="44"/>
          <w:szCs w:val="44"/>
          <w:lang w:val="en-US"/>
        </w:rPr>
        <w:br/>
      </w:r>
      <w:r w:rsidR="005F2E4D" w:rsidRPr="005F2E4D">
        <w:rPr>
          <w:color w:val="FFFFFF" w:themeColor="background1"/>
          <w:sz w:val="44"/>
          <w:szCs w:val="44"/>
          <w:lang w:val="en-US"/>
        </w:rPr>
        <w:t xml:space="preserve">Richtlinie </w:t>
      </w:r>
      <w:r w:rsidR="008B01E9">
        <w:rPr>
          <w:color w:val="FFFFFF" w:themeColor="background1"/>
          <w:sz w:val="44"/>
          <w:szCs w:val="44"/>
          <w:lang w:val="en-US"/>
        </w:rPr>
        <w:t>O</w:t>
      </w:r>
      <w:r w:rsidR="00CB5C0D">
        <w:rPr>
          <w:color w:val="FFFFFF" w:themeColor="background1"/>
          <w:sz w:val="44"/>
          <w:szCs w:val="44"/>
          <w:lang w:val="en-US"/>
        </w:rPr>
        <w:t>PS</w:t>
      </w:r>
      <w:r w:rsidR="008B01E9">
        <w:rPr>
          <w:color w:val="FFFFFF" w:themeColor="background1"/>
          <w:sz w:val="44"/>
          <w:szCs w:val="44"/>
          <w:lang w:val="en-US"/>
        </w:rPr>
        <w:t>.1.1.2</w:t>
      </w:r>
    </w:p>
    <w:p w14:paraId="706BFBA7" w14:textId="7ED25560" w:rsidR="00EB06B2" w:rsidRDefault="00EB06B2" w:rsidP="007F484B">
      <w:pPr>
        <w:pStyle w:val="DeckblattUntertitelmitBild"/>
        <w:spacing w:before="0" w:line="240" w:lineRule="auto"/>
        <w:ind w:left="142"/>
        <w:rPr>
          <w:rFonts w:ascii="Segoe UI Semilight" w:hAnsi="Segoe UI Semilight" w:cs="Segoe UI Semilight"/>
          <w:color w:val="FFFFFF" w:themeColor="background1"/>
          <w:sz w:val="24"/>
          <w:szCs w:val="24"/>
          <w:lang w:val="en-US"/>
        </w:rPr>
      </w:pPr>
      <w:r w:rsidRPr="005F2E4D">
        <w:rPr>
          <w:noProof/>
          <w:color w:val="FFFFFF" w:themeColor="background1"/>
        </w:rPr>
        <w:drawing>
          <wp:anchor distT="0" distB="0" distL="114300" distR="114300" simplePos="0" relativeHeight="251662335" behindDoc="1" locked="0" layoutInCell="1" allowOverlap="1" wp14:anchorId="42A0B090" wp14:editId="1FFADD1A">
            <wp:simplePos x="0" y="0"/>
            <wp:positionH relativeFrom="column">
              <wp:posOffset>-900430</wp:posOffset>
            </wp:positionH>
            <wp:positionV relativeFrom="paragraph">
              <wp:posOffset>288096</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1E9">
        <w:rPr>
          <w:color w:val="FFFFFF" w:themeColor="background1"/>
          <w:sz w:val="44"/>
          <w:szCs w:val="44"/>
          <w:lang w:val="en-US"/>
        </w:rPr>
        <w:t xml:space="preserve">Ordnungsgemäße </w:t>
      </w:r>
      <w:r w:rsidR="008B01E9">
        <w:rPr>
          <w:color w:val="FFFFFF" w:themeColor="background1"/>
          <w:sz w:val="44"/>
          <w:szCs w:val="44"/>
          <w:lang w:val="en-US"/>
        </w:rPr>
        <w:br/>
        <w:t>IT-Administration</w:t>
      </w:r>
      <w:r w:rsidR="00A52944">
        <w:rPr>
          <w:rFonts w:ascii="Segoe UI Semilight" w:hAnsi="Segoe UI Semilight" w:cs="Segoe UI Semilight"/>
          <w:color w:val="FFFFFF" w:themeColor="background1"/>
          <w:sz w:val="24"/>
          <w:szCs w:val="24"/>
          <w:lang w:val="en-US"/>
        </w:rPr>
        <w:br/>
      </w:r>
      <w:r w:rsidR="005F2E4D" w:rsidRPr="005F2E4D">
        <w:rPr>
          <w:rFonts w:ascii="Segoe UI Semilight" w:hAnsi="Segoe UI Semilight" w:cs="Segoe UI Semilight"/>
          <w:color w:val="FFFFFF" w:themeColor="background1"/>
          <w:sz w:val="24"/>
          <w:szCs w:val="24"/>
          <w:lang w:val="en-US"/>
        </w:rPr>
        <w:br/>
      </w:r>
    </w:p>
    <w:p w14:paraId="43EDDB1A" w14:textId="15156262" w:rsidR="005F2E4D" w:rsidRPr="005F2E4D" w:rsidRDefault="005F2E4D" w:rsidP="007F484B">
      <w:pPr>
        <w:pStyle w:val="DeckblattUntertitelmitBild"/>
        <w:spacing w:before="0" w:line="240" w:lineRule="auto"/>
        <w:ind w:left="142"/>
        <w:rPr>
          <w:rFonts w:ascii="Segoe UI Semilight" w:hAnsi="Segoe UI Semilight" w:cs="Segoe UI Semilight"/>
          <w:color w:val="FFFFFF" w:themeColor="background1"/>
          <w:sz w:val="24"/>
          <w:szCs w:val="24"/>
        </w:rPr>
      </w:pPr>
      <w:r w:rsidRPr="005F2E4D">
        <w:rPr>
          <w:rFonts w:ascii="Segoe UI Semilight" w:hAnsi="Segoe UI Semilight" w:cs="Segoe UI Semilight"/>
          <w:color w:val="FFFFFF" w:themeColor="background1"/>
          <w:sz w:val="24"/>
          <w:szCs w:val="24"/>
          <w:lang w:val="en-US"/>
        </w:rPr>
        <w:t xml:space="preserve">Version: 1.0 [Entwurf]  </w:t>
      </w:r>
      <w:r w:rsidRPr="005F2E4D">
        <w:rPr>
          <w:rFonts w:ascii="Segoe UI Semilight" w:hAnsi="Segoe UI Semilight" w:cs="Segoe UI Semilight"/>
          <w:color w:val="FFFFFF" w:themeColor="background1"/>
          <w:sz w:val="24"/>
          <w:szCs w:val="24"/>
        </w:rPr>
        <w:t>Stand:</w:t>
      </w:r>
      <w:r w:rsidR="008B01E9">
        <w:rPr>
          <w:rFonts w:ascii="Segoe UI Semilight" w:hAnsi="Segoe UI Semilight" w:cs="Segoe UI Semilight"/>
          <w:color w:val="FFFFFF" w:themeColor="background1"/>
          <w:sz w:val="24"/>
          <w:szCs w:val="24"/>
        </w:rPr>
        <w:t xml:space="preserve"> </w:t>
      </w:r>
      <w:r w:rsidRPr="005F2E4D">
        <w:rPr>
          <w:rFonts w:ascii="Segoe UI Semilight" w:hAnsi="Segoe UI Semilight" w:cs="Segoe UI Semilight"/>
          <w:color w:val="FFFFFF" w:themeColor="background1"/>
          <w:sz w:val="24"/>
          <w:szCs w:val="24"/>
        </w:rPr>
        <w:t xml:space="preserve"> </w:t>
      </w:r>
      <w:r w:rsidR="008B01E9">
        <w:rPr>
          <w:rFonts w:ascii="Segoe UI Semilight" w:hAnsi="Segoe UI Semilight" w:cs="Segoe UI Semilight"/>
          <w:color w:val="FFFFFF" w:themeColor="background1"/>
          <w:sz w:val="24"/>
          <w:szCs w:val="24"/>
        </w:rPr>
        <w:t>MÄRZ</w:t>
      </w:r>
      <w:r w:rsidRPr="005F2E4D">
        <w:rPr>
          <w:rFonts w:ascii="Segoe UI Semilight" w:hAnsi="Segoe UI Semilight" w:cs="Segoe UI Semilight"/>
          <w:color w:val="FFFFFF" w:themeColor="background1"/>
          <w:sz w:val="24"/>
          <w:szCs w:val="24"/>
        </w:rPr>
        <w:t xml:space="preserve"> 202</w:t>
      </w:r>
      <w:r w:rsidR="00D854D5">
        <w:rPr>
          <w:rFonts w:ascii="Segoe UI Semilight" w:hAnsi="Segoe UI Semilight" w:cs="Segoe UI Semilight"/>
          <w:color w:val="FFFFFF" w:themeColor="background1"/>
          <w:sz w:val="24"/>
          <w:szCs w:val="24"/>
        </w:rPr>
        <w:t>2</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57BF3E20">
            <wp:simplePos x="0" y="0"/>
            <wp:positionH relativeFrom="margin">
              <wp:posOffset>-302260</wp:posOffset>
            </wp:positionH>
            <wp:positionV relativeFrom="page">
              <wp:posOffset>2148205</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Default="00BC531A" w:rsidP="00BC531A">
      <w:pPr>
        <w:pStyle w:val="Tabellentext"/>
        <w:spacing w:line="480" w:lineRule="auto"/>
      </w:pPr>
    </w:p>
    <w:p w14:paraId="0CC0C58A"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5A670364" w14:textId="77777777" w:rsidR="00BC531A" w:rsidRPr="00062F89" w:rsidRDefault="00BC531A" w:rsidP="00BC531A">
      <w:pPr>
        <w:pStyle w:val="Tabellentext"/>
        <w:spacing w:line="480" w:lineRule="auto"/>
        <w:rPr>
          <w:color w:val="FF0000"/>
        </w:rPr>
      </w:pPr>
      <w:r>
        <w:t xml:space="preserve">Geltungsbereich : </w:t>
      </w:r>
      <w:r>
        <w:tab/>
      </w:r>
      <w:r>
        <w:tab/>
      </w:r>
      <w:r>
        <w:tab/>
      </w:r>
      <w:r w:rsidRPr="00062F89">
        <w:rPr>
          <w:color w:val="FF0000"/>
        </w:rPr>
        <w:t>IT-intern</w:t>
      </w:r>
    </w:p>
    <w:p w14:paraId="3CF9FF60"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FE0B5A0C77B548AC93E40167CEC3C56D"/>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DC6DCDE"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F1B5AA418056454D9E52A2E899E6B46C"/>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31140611" w14:textId="77777777" w:rsidR="00BC531A" w:rsidRDefault="00BC531A" w:rsidP="00BC531A">
      <w:pPr>
        <w:pStyle w:val="Tabellentext"/>
        <w:spacing w:line="480" w:lineRule="auto"/>
      </w:pPr>
      <w:r>
        <w:t>Organisationseinheit:</w:t>
      </w:r>
      <w:r>
        <w:tab/>
      </w:r>
      <w:r>
        <w:tab/>
      </w:r>
      <w:r w:rsidRPr="00A6579C">
        <w:rPr>
          <w:color w:val="FF0000"/>
        </w:rPr>
        <w:t>Die für das Dokument verantwortliche Org-Einheit</w:t>
      </w:r>
    </w:p>
    <w:p w14:paraId="683996B6"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Name des Verantwortliche für dieses Dokument</w:t>
      </w:r>
    </w:p>
    <w:p w14:paraId="0457AA79"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2747EDD0EE7D45A0A8D287B99C8CEB8A"/>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sidR="00796C9E">
            <w:rPr>
              <w:color w:val="FF0000"/>
            </w:rPr>
            <w:t>In Bearbeitung</w:t>
          </w:r>
        </w:sdtContent>
      </w:sdt>
    </w:p>
    <w:p w14:paraId="32339C14"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W w:w="8506" w:type="dxa"/>
        <w:tblLook w:val="04A0" w:firstRow="1" w:lastRow="0" w:firstColumn="1" w:lastColumn="0" w:noHBand="0" w:noVBand="1"/>
      </w:tblPr>
      <w:tblGrid>
        <w:gridCol w:w="2945"/>
        <w:gridCol w:w="5561"/>
      </w:tblGrid>
      <w:tr w:rsidR="00BC531A" w:rsidRPr="00A6579C" w14:paraId="70765557" w14:textId="77777777" w:rsidTr="006676E5">
        <w:trPr>
          <w:trHeight w:val="234"/>
        </w:trPr>
        <w:tc>
          <w:tcPr>
            <w:tcW w:w="2945" w:type="dxa"/>
            <w:shd w:val="clear" w:color="auto" w:fill="auto"/>
          </w:tcPr>
          <w:p w14:paraId="00F786FB" w14:textId="77777777" w:rsidR="00BC531A" w:rsidRDefault="00BC531A" w:rsidP="006676E5">
            <w:pPr>
              <w:pStyle w:val="Tabellentext"/>
              <w:spacing w:line="480" w:lineRule="auto"/>
              <w:ind w:left="-107"/>
            </w:pPr>
            <w:r w:rsidRPr="00F50646">
              <w:t>Version:</w:t>
            </w:r>
          </w:p>
        </w:tc>
        <w:tc>
          <w:tcPr>
            <w:tcW w:w="5561" w:type="dxa"/>
            <w:shd w:val="clear" w:color="auto" w:fill="auto"/>
          </w:tcPr>
          <w:p w14:paraId="33020B40" w14:textId="371A4B5D" w:rsidR="00BC531A" w:rsidRPr="00A6579C" w:rsidRDefault="00BC531A" w:rsidP="006676E5">
            <w:pPr>
              <w:pStyle w:val="Version"/>
              <w:spacing w:line="480" w:lineRule="auto"/>
              <w:ind w:left="348"/>
              <w:rPr>
                <w:color w:val="FF0000"/>
              </w:rPr>
            </w:pPr>
            <w:r>
              <w:rPr>
                <w:color w:val="FF0000"/>
              </w:rPr>
              <w:t xml:space="preserve">  </w:t>
            </w:r>
            <w:r w:rsidR="00451F3B">
              <w:rPr>
                <w:color w:val="FF0000"/>
              </w:rPr>
              <w:t>1</w:t>
            </w:r>
            <w:r w:rsidR="00420F5A">
              <w:rPr>
                <w:color w:val="FF0000"/>
              </w:rPr>
              <w:t>.0</w:t>
            </w:r>
          </w:p>
        </w:tc>
      </w:tr>
    </w:tbl>
    <w:p w14:paraId="06B4CDB4" w14:textId="6D795055" w:rsidR="00BC531A" w:rsidRPr="00062F89" w:rsidRDefault="00C729B6" w:rsidP="00BC531A">
      <w:r>
        <w:rPr>
          <w:bCs/>
        </w:rPr>
        <w:t>Bildnachweis:</w:t>
      </w:r>
      <w:r>
        <w:rPr>
          <w:bCs/>
        </w:rPr>
        <w:tab/>
      </w:r>
      <w:r>
        <w:rPr>
          <w:bCs/>
        </w:rPr>
        <w:tab/>
      </w:r>
      <w:r>
        <w:rPr>
          <w:bCs/>
        </w:rPr>
        <w:tab/>
      </w:r>
      <w:r>
        <w:rPr>
          <w:bCs/>
        </w:rPr>
        <w:tab/>
        <w:t>Pixabay.com, CO0-Lizenz</w:t>
      </w:r>
    </w:p>
    <w:p w14:paraId="61441B3A" w14:textId="77777777" w:rsidR="00BC531A" w:rsidRDefault="00BC531A" w:rsidP="00BC531A">
      <w:pPr>
        <w:pStyle w:val="Titelseite14fett"/>
        <w:spacing w:after="240"/>
      </w:pPr>
    </w:p>
    <w:p w14:paraId="0CD559B0" w14:textId="77777777" w:rsidR="00BC531A" w:rsidRDefault="00BC531A" w:rsidP="00BC531A">
      <w:pPr>
        <w:pStyle w:val="Titelseite14fett"/>
        <w:spacing w:after="240"/>
      </w:pPr>
    </w:p>
    <w:p w14:paraId="6FDE71B4" w14:textId="77777777" w:rsidR="00BC531A" w:rsidRDefault="00BC531A" w:rsidP="00BC531A">
      <w:pPr>
        <w:pStyle w:val="Titelseite14fett"/>
        <w:spacing w:after="240"/>
      </w:pPr>
    </w:p>
    <w:p w14:paraId="43BCEC25" w14:textId="1ECF3CFF" w:rsidR="00BC531A" w:rsidRDefault="00BC531A" w:rsidP="00BC531A">
      <w:pPr>
        <w:pStyle w:val="Titelseite14fett"/>
        <w:spacing w:after="240"/>
      </w:pPr>
    </w:p>
    <w:p w14:paraId="0F63CBC5" w14:textId="77777777" w:rsidR="00AC770E" w:rsidRDefault="00AC770E" w:rsidP="00BC531A">
      <w:pPr>
        <w:pStyle w:val="Titelseite14fett"/>
        <w:spacing w:after="240"/>
      </w:pPr>
    </w:p>
    <w:p w14:paraId="41BC14B1" w14:textId="77777777" w:rsidR="00BC531A" w:rsidRDefault="00BC531A" w:rsidP="00BC531A">
      <w:pPr>
        <w:pStyle w:val="Titelseite14fett"/>
        <w:spacing w:after="240"/>
      </w:pPr>
    </w:p>
    <w:p w14:paraId="6772AE8E" w14:textId="77777777" w:rsidR="00BC531A" w:rsidRPr="00487C40" w:rsidRDefault="00BC531A" w:rsidP="00BC531A">
      <w:pPr>
        <w:pStyle w:val="Titelseite14fett"/>
        <w:spacing w:after="240"/>
      </w:pPr>
      <w:r w:rsidRPr="00487C40">
        <w:t>Autorinnen und Autoren:</w:t>
      </w:r>
    </w:p>
    <w:p w14:paraId="359F58C6" w14:textId="4173817B"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3D1D7FF1" w14:textId="74A5EA12"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2FC21C7D" w14:textId="77777777" w:rsidR="000A327F" w:rsidRDefault="000A327F" w:rsidP="00B577E8">
      <w:pPr>
        <w:pStyle w:val="Tabellentext"/>
        <w:spacing w:after="240"/>
        <w:rPr>
          <w:b/>
        </w:rPr>
      </w:pPr>
    </w:p>
    <w:p w14:paraId="44CBBC61" w14:textId="08D587F8" w:rsidR="004A1AAA" w:rsidRPr="006F5140" w:rsidRDefault="00CB5C0D" w:rsidP="00AA1DD8">
      <w:pPr>
        <w:pStyle w:val="berschriftohneNummerierung"/>
        <w:spacing w:after="240"/>
      </w:pPr>
      <w:bookmarkStart w:id="1" w:name="_Toc91549450"/>
      <w:bookmarkStart w:id="2" w:name="_Toc91597607"/>
      <w:bookmarkStart w:id="3" w:name="_Toc97368735"/>
      <w:bookmarkStart w:id="4" w:name="_Toc97486175"/>
      <w:r>
        <w:br/>
      </w:r>
      <w:r w:rsidR="004A1AAA" w:rsidRPr="006F5140">
        <w:t>Informationen zum vorliegenden Dokument</w:t>
      </w:r>
      <w:bookmarkEnd w:id="1"/>
      <w:bookmarkEnd w:id="2"/>
      <w:bookmarkEnd w:id="3"/>
      <w:bookmarkEnd w:id="4"/>
    </w:p>
    <w:p w14:paraId="5706AE54" w14:textId="77777777" w:rsidR="00E847CD" w:rsidRPr="00451D05" w:rsidRDefault="00E847CD" w:rsidP="00E847CD">
      <w:pPr>
        <w:keepNext/>
        <w:spacing w:beforeLines="100" w:before="240" w:after="240"/>
        <w:rPr>
          <w:b/>
        </w:rPr>
      </w:pPr>
      <w:bookmarkStart w:id="5" w:name="_Toc298857608"/>
      <w:r>
        <w:rPr>
          <w:b/>
        </w:rPr>
        <w:t>Weitere z</w:t>
      </w:r>
      <w:r w:rsidRPr="00451D05">
        <w:rPr>
          <w:b/>
        </w:rPr>
        <w:t>u beachtende Vorschriften und Empfehlungen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5"/>
        <w:gridCol w:w="1275"/>
        <w:gridCol w:w="1984"/>
        <w:gridCol w:w="2269"/>
      </w:tblGrid>
      <w:tr w:rsidR="00E847CD" w:rsidRPr="00CF7B50" w14:paraId="304EDFA8" w14:textId="77777777" w:rsidTr="00D854D5">
        <w:tc>
          <w:tcPr>
            <w:tcW w:w="234"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E143C4">
            <w:pPr>
              <w:pStyle w:val="Tabellentext"/>
              <w:spacing w:after="240"/>
            </w:pPr>
            <w:r w:rsidRPr="00CF7B50">
              <w:t>Nr.</w:t>
            </w:r>
          </w:p>
        </w:tc>
        <w:tc>
          <w:tcPr>
            <w:tcW w:w="171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E143C4">
            <w:pPr>
              <w:pStyle w:val="Tabellentext"/>
              <w:spacing w:after="240"/>
            </w:pPr>
            <w:r w:rsidRPr="00CF7B50">
              <w:t>Titel des Dokuments</w:t>
            </w:r>
          </w:p>
        </w:tc>
        <w:tc>
          <w:tcPr>
            <w:tcW w:w="703"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E143C4">
            <w:pPr>
              <w:pStyle w:val="Tabellentext"/>
              <w:spacing w:after="240"/>
              <w:ind w:left="282" w:hanging="282"/>
            </w:pPr>
            <w:r w:rsidRPr="00CF7B50">
              <w:t>Version</w:t>
            </w:r>
          </w:p>
        </w:tc>
        <w:tc>
          <w:tcPr>
            <w:tcW w:w="1094"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E143C4">
            <w:pPr>
              <w:pStyle w:val="Tabellentext"/>
              <w:spacing w:after="240"/>
            </w:pPr>
            <w:r w:rsidRPr="00CF7B50">
              <w:t>Ansprechpartner</w:t>
            </w:r>
            <w:r>
              <w:t>/-in</w:t>
            </w:r>
          </w:p>
        </w:tc>
        <w:tc>
          <w:tcPr>
            <w:tcW w:w="125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E143C4">
            <w:pPr>
              <w:pStyle w:val="Tabellentext"/>
              <w:spacing w:after="240"/>
            </w:pPr>
            <w:r w:rsidRPr="00CF7B50">
              <w:t>Bemerkungen</w:t>
            </w:r>
          </w:p>
        </w:tc>
      </w:tr>
      <w:tr w:rsidR="00A6579C" w:rsidRPr="00CF7B50" w14:paraId="66D26BBE" w14:textId="77777777" w:rsidTr="00D854D5">
        <w:tc>
          <w:tcPr>
            <w:tcW w:w="234"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1E7810">
            <w:pPr>
              <w:pStyle w:val="Tabellentext"/>
              <w:spacing w:before="100" w:after="100"/>
              <w:jc w:val="center"/>
            </w:pPr>
            <w:r w:rsidRPr="00CF7B50">
              <w:t>1</w:t>
            </w:r>
          </w:p>
        </w:tc>
        <w:tc>
          <w:tcPr>
            <w:tcW w:w="1718"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1E7810">
            <w:pPr>
              <w:pStyle w:val="Tabellentext"/>
              <w:spacing w:before="100" w:after="100"/>
              <w:jc w:val="center"/>
            </w:pPr>
            <w:bookmarkStart w:id="6" w:name="_Hlt73496116"/>
            <w:bookmarkEnd w:id="6"/>
            <w:r>
              <w:t>IT-Grundschutz des BSI</w:t>
            </w:r>
            <w:r>
              <w:br/>
              <w:t>Standards 200-1 bis 200-3</w:t>
            </w:r>
          </w:p>
        </w:tc>
        <w:tc>
          <w:tcPr>
            <w:tcW w:w="703"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1E7810">
            <w:pPr>
              <w:pStyle w:val="Tabellentext"/>
              <w:spacing w:before="100" w:after="100"/>
              <w:jc w:val="center"/>
            </w:pPr>
            <w:r>
              <w:t>Aktuelle Version</w:t>
            </w:r>
          </w:p>
        </w:tc>
        <w:tc>
          <w:tcPr>
            <w:tcW w:w="1094"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1E7810">
            <w:pPr>
              <w:pStyle w:val="Tabellentext"/>
              <w:spacing w:before="100" w:after="100"/>
              <w:jc w:val="center"/>
            </w:pPr>
            <w:r>
              <w:t>BSI Bonn</w:t>
            </w:r>
          </w:p>
        </w:tc>
        <w:tc>
          <w:tcPr>
            <w:tcW w:w="1251"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1E7810">
            <w:pPr>
              <w:pStyle w:val="Tabellentext"/>
              <w:spacing w:before="100" w:after="100"/>
              <w:jc w:val="center"/>
            </w:pPr>
          </w:p>
        </w:tc>
      </w:tr>
      <w:tr w:rsidR="00A6579C" w:rsidRPr="00CF7B50" w14:paraId="69D93B4C" w14:textId="77777777" w:rsidTr="00D854D5">
        <w:tc>
          <w:tcPr>
            <w:tcW w:w="234" w:type="pct"/>
            <w:tcBorders>
              <w:top w:val="single" w:sz="4" w:space="0" w:color="auto"/>
              <w:left w:val="single" w:sz="4" w:space="0" w:color="auto"/>
              <w:bottom w:val="single" w:sz="4" w:space="0" w:color="auto"/>
              <w:right w:val="single" w:sz="4" w:space="0" w:color="auto"/>
            </w:tcBorders>
          </w:tcPr>
          <w:p w14:paraId="317C439F" w14:textId="4AA62A54" w:rsidR="00A6579C" w:rsidRPr="00CF7B50" w:rsidRDefault="00A6579C" w:rsidP="001E7810">
            <w:pPr>
              <w:pStyle w:val="Tabellentext"/>
              <w:spacing w:before="100" w:after="100"/>
              <w:jc w:val="center"/>
            </w:pPr>
          </w:p>
        </w:tc>
        <w:tc>
          <w:tcPr>
            <w:tcW w:w="1718" w:type="pct"/>
            <w:tcBorders>
              <w:top w:val="single" w:sz="4" w:space="0" w:color="auto"/>
              <w:left w:val="single" w:sz="4" w:space="0" w:color="auto"/>
              <w:bottom w:val="single" w:sz="4" w:space="0" w:color="auto"/>
              <w:right w:val="single" w:sz="4" w:space="0" w:color="auto"/>
            </w:tcBorders>
          </w:tcPr>
          <w:p w14:paraId="073AFE50" w14:textId="77777777" w:rsidR="00A6579C" w:rsidRPr="00CF7B50" w:rsidRDefault="00A6579C" w:rsidP="001E7810">
            <w:pPr>
              <w:pStyle w:val="Tabellentext"/>
              <w:spacing w:before="100" w:after="100"/>
              <w:jc w:val="center"/>
            </w:pPr>
          </w:p>
        </w:tc>
        <w:tc>
          <w:tcPr>
            <w:tcW w:w="703"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1E7810">
            <w:pPr>
              <w:pStyle w:val="Tabellentext"/>
              <w:spacing w:before="100" w:after="100"/>
              <w:jc w:val="center"/>
            </w:pPr>
          </w:p>
        </w:tc>
        <w:tc>
          <w:tcPr>
            <w:tcW w:w="1094" w:type="pct"/>
            <w:tcBorders>
              <w:top w:val="single" w:sz="4" w:space="0" w:color="auto"/>
              <w:left w:val="single" w:sz="4" w:space="0" w:color="auto"/>
              <w:bottom w:val="single" w:sz="4" w:space="0" w:color="auto"/>
              <w:right w:val="single" w:sz="4" w:space="0" w:color="auto"/>
            </w:tcBorders>
          </w:tcPr>
          <w:p w14:paraId="575C1CF9" w14:textId="77777777" w:rsidR="00A6579C" w:rsidRPr="00CF7B50" w:rsidRDefault="00A6579C" w:rsidP="001E7810">
            <w:pPr>
              <w:pStyle w:val="Tabellentext"/>
              <w:spacing w:before="100" w:after="100"/>
              <w:jc w:val="center"/>
            </w:pPr>
          </w:p>
        </w:tc>
        <w:tc>
          <w:tcPr>
            <w:tcW w:w="1251"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1E7810">
            <w:pPr>
              <w:pStyle w:val="Tabellentext"/>
              <w:spacing w:before="100" w:after="100"/>
              <w:jc w:val="center"/>
            </w:pPr>
          </w:p>
        </w:tc>
      </w:tr>
      <w:tr w:rsidR="00E847CD" w:rsidRPr="00CF7B50" w14:paraId="18DCD469" w14:textId="77777777" w:rsidTr="00D854D5">
        <w:tc>
          <w:tcPr>
            <w:tcW w:w="234" w:type="pct"/>
            <w:tcBorders>
              <w:top w:val="single" w:sz="4" w:space="0" w:color="auto"/>
              <w:left w:val="single" w:sz="4" w:space="0" w:color="auto"/>
              <w:bottom w:val="single" w:sz="4" w:space="0" w:color="auto"/>
              <w:right w:val="single" w:sz="4" w:space="0" w:color="auto"/>
            </w:tcBorders>
          </w:tcPr>
          <w:p w14:paraId="4DC4C553" w14:textId="4CC38D50" w:rsidR="00E847CD" w:rsidRPr="00CF7B50" w:rsidRDefault="00E847CD" w:rsidP="001E7810">
            <w:pPr>
              <w:pStyle w:val="Tabellentext"/>
              <w:spacing w:before="100" w:after="100"/>
              <w:jc w:val="center"/>
            </w:pPr>
          </w:p>
        </w:tc>
        <w:tc>
          <w:tcPr>
            <w:tcW w:w="1718" w:type="pct"/>
            <w:tcBorders>
              <w:top w:val="single" w:sz="4" w:space="0" w:color="auto"/>
              <w:left w:val="single" w:sz="4" w:space="0" w:color="auto"/>
              <w:bottom w:val="single" w:sz="4" w:space="0" w:color="auto"/>
              <w:right w:val="single" w:sz="4" w:space="0" w:color="auto"/>
            </w:tcBorders>
          </w:tcPr>
          <w:p w14:paraId="10D2DE84" w14:textId="77777777" w:rsidR="00E847CD" w:rsidRPr="00CF7B50" w:rsidRDefault="00E847CD" w:rsidP="001E7810">
            <w:pPr>
              <w:pStyle w:val="Tabellentext"/>
              <w:spacing w:before="100" w:after="100"/>
              <w:jc w:val="center"/>
            </w:pPr>
          </w:p>
        </w:tc>
        <w:tc>
          <w:tcPr>
            <w:tcW w:w="703"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1E7810">
            <w:pPr>
              <w:pStyle w:val="Tabellentext"/>
              <w:spacing w:before="100" w:after="100"/>
              <w:jc w:val="center"/>
            </w:pPr>
          </w:p>
        </w:tc>
        <w:tc>
          <w:tcPr>
            <w:tcW w:w="1094" w:type="pct"/>
            <w:tcBorders>
              <w:top w:val="single" w:sz="4" w:space="0" w:color="auto"/>
              <w:left w:val="single" w:sz="4" w:space="0" w:color="auto"/>
              <w:bottom w:val="single" w:sz="4" w:space="0" w:color="auto"/>
              <w:right w:val="single" w:sz="4" w:space="0" w:color="auto"/>
            </w:tcBorders>
          </w:tcPr>
          <w:p w14:paraId="4F7F752A" w14:textId="77777777" w:rsidR="00E847CD" w:rsidRPr="00CF7B50" w:rsidRDefault="00E847CD" w:rsidP="001E7810">
            <w:pPr>
              <w:pStyle w:val="Tabellentext"/>
              <w:spacing w:before="100" w:after="100"/>
              <w:jc w:val="center"/>
            </w:pPr>
          </w:p>
        </w:tc>
        <w:tc>
          <w:tcPr>
            <w:tcW w:w="1251"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1E7810">
            <w:pPr>
              <w:pStyle w:val="Tabellentext"/>
              <w:spacing w:before="100" w:after="100"/>
              <w:jc w:val="center"/>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E143C4">
            <w:pPr>
              <w:pStyle w:val="Tabellentext"/>
              <w:spacing w:after="24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805C57C" w:rsidR="00E847CD" w:rsidRPr="00CF7B50" w:rsidRDefault="00E847CD" w:rsidP="001E7810">
            <w:pPr>
              <w:pStyle w:val="Tabellentext"/>
              <w:spacing w:before="100" w:after="100"/>
              <w:jc w:val="center"/>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1E7810">
            <w:pPr>
              <w:pStyle w:val="Tabellentext"/>
              <w:spacing w:before="100" w:after="100"/>
              <w:jc w:val="center"/>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1E7810">
            <w:pPr>
              <w:pStyle w:val="Tabellentext"/>
              <w:spacing w:before="100" w:after="100"/>
              <w:jc w:val="center"/>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1E7810">
            <w:pPr>
              <w:pStyle w:val="Tabellentext"/>
              <w:spacing w:before="100" w:after="100"/>
              <w:jc w:val="center"/>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1E7810" w:rsidRDefault="00E847CD" w:rsidP="001E7810">
            <w:pPr>
              <w:pStyle w:val="Tabellentext"/>
              <w:spacing w:before="100" w:after="100"/>
              <w:jc w:val="center"/>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1E7810">
            <w:pPr>
              <w:pStyle w:val="Tabellentext"/>
              <w:spacing w:before="100" w:after="100"/>
              <w:jc w:val="center"/>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1E7810">
            <w:pPr>
              <w:pStyle w:val="Tabellentext"/>
              <w:spacing w:before="100" w:after="100"/>
              <w:jc w:val="center"/>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1E7810">
            <w:pPr>
              <w:pStyle w:val="Tabellentext"/>
              <w:spacing w:before="100" w:after="100"/>
              <w:jc w:val="center"/>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1E7810">
            <w:pPr>
              <w:pStyle w:val="Tabellentext"/>
              <w:spacing w:before="100" w:after="100"/>
              <w:jc w:val="center"/>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1E7810">
            <w:pPr>
              <w:pStyle w:val="Tabellentext"/>
              <w:spacing w:before="100" w:after="100"/>
              <w:jc w:val="center"/>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1E7810">
            <w:pPr>
              <w:pStyle w:val="Tabellentext"/>
              <w:spacing w:before="100" w:after="100"/>
              <w:jc w:val="center"/>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1E7810">
            <w:pPr>
              <w:pStyle w:val="Tabellentext"/>
              <w:spacing w:before="100" w:after="100"/>
              <w:jc w:val="center"/>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1E7810">
            <w:pPr>
              <w:pStyle w:val="Tabellentext"/>
              <w:spacing w:before="100" w:after="100"/>
              <w:jc w:val="center"/>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1E7810">
            <w:pPr>
              <w:pStyle w:val="Tabellentext"/>
              <w:spacing w:before="100" w:after="100"/>
              <w:jc w:val="center"/>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1E7810">
            <w:pPr>
              <w:pStyle w:val="Tabellentext"/>
              <w:spacing w:before="100" w:after="100"/>
              <w:jc w:val="center"/>
            </w:pPr>
          </w:p>
        </w:tc>
      </w:tr>
    </w:tbl>
    <w:p w14:paraId="6711218B" w14:textId="77777777" w:rsidR="00E847CD" w:rsidRPr="00015039" w:rsidRDefault="00E847CD" w:rsidP="00E847CD">
      <w:pPr>
        <w:pStyle w:val="berschrift2ohneNummerierung"/>
        <w:spacing w:before="240" w:after="240"/>
        <w:rPr>
          <w:b/>
        </w:rPr>
      </w:pPr>
      <w:r w:rsidRPr="00015039">
        <w:rPr>
          <w:b/>
        </w:rPr>
        <w:t>Prüfverzeichnis</w:t>
      </w:r>
    </w:p>
    <w:p w14:paraId="1740C065"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E143C4">
            <w:pPr>
              <w:pStyle w:val="Tabellentext"/>
              <w:spacing w:after="24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1E7810">
            <w:pPr>
              <w:pStyle w:val="Tabellentext"/>
              <w:spacing w:before="100" w:after="100"/>
              <w:jc w:val="center"/>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1E7810">
            <w:pPr>
              <w:pStyle w:val="Tabellentext"/>
              <w:spacing w:before="100" w:after="100"/>
              <w:jc w:val="center"/>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1E7810">
            <w:pPr>
              <w:pStyle w:val="Tabellentext"/>
              <w:spacing w:before="100" w:after="100"/>
              <w:jc w:val="center"/>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1E7810">
            <w:pPr>
              <w:pStyle w:val="Tabellentext"/>
              <w:spacing w:before="100" w:after="100"/>
              <w:jc w:val="center"/>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1E7810">
            <w:pPr>
              <w:pStyle w:val="Tabellentext"/>
              <w:spacing w:before="100" w:after="100"/>
              <w:jc w:val="center"/>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1E7810">
            <w:pPr>
              <w:pStyle w:val="Tabellentext"/>
              <w:spacing w:before="100" w:after="100"/>
              <w:jc w:val="center"/>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1E7810">
            <w:pPr>
              <w:pStyle w:val="Tabellentext"/>
              <w:spacing w:before="100" w:after="100"/>
              <w:jc w:val="center"/>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1E7810">
            <w:pPr>
              <w:pStyle w:val="Tabellentext"/>
              <w:spacing w:before="100" w:after="100"/>
              <w:jc w:val="center"/>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1E7810">
            <w:pPr>
              <w:pStyle w:val="Tabellentext"/>
              <w:spacing w:before="100" w:after="100"/>
              <w:jc w:val="center"/>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1E7810">
            <w:pPr>
              <w:pStyle w:val="Tabellentext"/>
              <w:spacing w:before="100" w:after="100"/>
              <w:jc w:val="center"/>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1E7810">
            <w:pPr>
              <w:pStyle w:val="Tabellentext"/>
              <w:spacing w:before="100" w:after="100"/>
              <w:jc w:val="center"/>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1E7810">
            <w:pPr>
              <w:pStyle w:val="Tabellentext"/>
              <w:spacing w:before="100" w:after="100"/>
              <w:jc w:val="center"/>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1E7810">
            <w:pPr>
              <w:pStyle w:val="Tabellentext"/>
              <w:spacing w:before="100" w:after="100"/>
              <w:jc w:val="center"/>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1E7810">
            <w:pPr>
              <w:pStyle w:val="Tabellentext"/>
              <w:spacing w:before="100" w:after="100"/>
              <w:jc w:val="center"/>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1E7810">
            <w:pPr>
              <w:pStyle w:val="Tabellentext"/>
              <w:spacing w:before="100" w:after="100"/>
              <w:jc w:val="center"/>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1E7810">
            <w:pPr>
              <w:pStyle w:val="Tabellentext"/>
              <w:spacing w:before="100" w:after="100"/>
              <w:jc w:val="center"/>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1E7810">
            <w:pPr>
              <w:pStyle w:val="Tabellentext"/>
              <w:spacing w:before="100" w:after="100"/>
              <w:jc w:val="center"/>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1E7810">
            <w:pPr>
              <w:pStyle w:val="Tabellentext"/>
              <w:spacing w:before="100" w:after="100"/>
              <w:jc w:val="center"/>
            </w:pPr>
          </w:p>
        </w:tc>
      </w:tr>
    </w:tbl>
    <w:p w14:paraId="168FD958" w14:textId="77777777" w:rsidR="00E847CD" w:rsidRDefault="00E847CD" w:rsidP="00E847CD">
      <w:pPr>
        <w:pStyle w:val="TextStandard"/>
      </w:pPr>
    </w:p>
    <w:p w14:paraId="6E888C0C" w14:textId="77777777" w:rsidR="00927552" w:rsidRDefault="00927552" w:rsidP="00E847CD">
      <w:pPr>
        <w:pStyle w:val="berschrift2ohneNummerierung"/>
        <w:spacing w:before="240" w:after="240"/>
        <w:rPr>
          <w:b/>
        </w:rPr>
      </w:pPr>
    </w:p>
    <w:p w14:paraId="2791D3DF" w14:textId="66EEB452" w:rsidR="00E847CD" w:rsidRPr="00015039" w:rsidRDefault="00E847CD" w:rsidP="00E847CD">
      <w:pPr>
        <w:pStyle w:val="berschrift2ohneNummerierung"/>
        <w:spacing w:before="240" w:after="240"/>
        <w:rPr>
          <w:b/>
        </w:rPr>
      </w:pPr>
      <w:r>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41A9788E"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D854D5">
        <w:br/>
      </w:r>
      <w:r>
        <w:t>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00B5AAF9" w14:textId="4760DC02" w:rsidR="00463E3C" w:rsidRPr="00D26057" w:rsidRDefault="00420F5A" w:rsidP="00BF07CF">
      <w:pPr>
        <w:pStyle w:val="Inhaltsverzeichnis"/>
        <w:spacing w:after="240"/>
      </w:pPr>
      <w:r>
        <w:br/>
      </w:r>
      <w:r w:rsidR="00463E3C" w:rsidRPr="00D26057">
        <w:t>I</w:t>
      </w:r>
      <w:r w:rsidR="0027455D" w:rsidRPr="00D26057">
        <w:t>nhaltsverzeichnis</w:t>
      </w:r>
    </w:p>
    <w:p w14:paraId="6C26CE8B" w14:textId="65B4B980" w:rsidR="00CB5C0D" w:rsidRDefault="00C50573">
      <w:pPr>
        <w:pStyle w:val="Verzeichnis1"/>
        <w:spacing w:before="120" w:after="120"/>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p>
    <w:p w14:paraId="27CEADD9" w14:textId="29F2640F" w:rsidR="00CB5C0D" w:rsidRDefault="00BB528F">
      <w:pPr>
        <w:pStyle w:val="Verzeichnis1"/>
        <w:spacing w:before="120" w:after="120"/>
        <w:rPr>
          <w:rFonts w:asciiTheme="minorHAnsi" w:eastAsiaTheme="minorEastAsia" w:hAnsiTheme="minorHAnsi" w:cstheme="minorBidi"/>
          <w:noProof/>
          <w:kern w:val="0"/>
          <w:sz w:val="22"/>
          <w:szCs w:val="22"/>
        </w:rPr>
      </w:pPr>
      <w:hyperlink w:anchor="_Toc97486176" w:history="1">
        <w:r w:rsidR="00CB5C0D" w:rsidRPr="00FD7148">
          <w:rPr>
            <w:rStyle w:val="Hyperlink"/>
            <w:noProof/>
          </w:rPr>
          <w:t>1</w:t>
        </w:r>
        <w:r w:rsidR="00CB5C0D">
          <w:rPr>
            <w:rFonts w:asciiTheme="minorHAnsi" w:eastAsiaTheme="minorEastAsia" w:hAnsiTheme="minorHAnsi" w:cstheme="minorBidi"/>
            <w:noProof/>
            <w:kern w:val="0"/>
            <w:sz w:val="22"/>
            <w:szCs w:val="22"/>
          </w:rPr>
          <w:tab/>
        </w:r>
        <w:r w:rsidR="00CB5C0D" w:rsidRPr="00FD7148">
          <w:rPr>
            <w:rStyle w:val="Hyperlink"/>
            <w:noProof/>
          </w:rPr>
          <w:t>Grundlagen und Rahmenbedingungen</w:t>
        </w:r>
        <w:r w:rsidR="00CB5C0D">
          <w:rPr>
            <w:noProof/>
            <w:webHidden/>
          </w:rPr>
          <w:tab/>
        </w:r>
        <w:r w:rsidR="00CB5C0D">
          <w:rPr>
            <w:noProof/>
            <w:webHidden/>
          </w:rPr>
          <w:fldChar w:fldCharType="begin"/>
        </w:r>
        <w:r w:rsidR="00CB5C0D">
          <w:rPr>
            <w:noProof/>
            <w:webHidden/>
          </w:rPr>
          <w:instrText xml:space="preserve"> PAGEREF _Toc97486176 \h </w:instrText>
        </w:r>
        <w:r w:rsidR="00CB5C0D">
          <w:rPr>
            <w:noProof/>
            <w:webHidden/>
          </w:rPr>
        </w:r>
        <w:r w:rsidR="00CB5C0D">
          <w:rPr>
            <w:noProof/>
            <w:webHidden/>
          </w:rPr>
          <w:fldChar w:fldCharType="separate"/>
        </w:r>
        <w:r w:rsidR="00123568">
          <w:rPr>
            <w:noProof/>
            <w:webHidden/>
          </w:rPr>
          <w:t>6</w:t>
        </w:r>
        <w:r w:rsidR="00CB5C0D">
          <w:rPr>
            <w:noProof/>
            <w:webHidden/>
          </w:rPr>
          <w:fldChar w:fldCharType="end"/>
        </w:r>
      </w:hyperlink>
    </w:p>
    <w:p w14:paraId="3EF02158" w14:textId="13681557" w:rsidR="00CB5C0D" w:rsidRDefault="00BB528F">
      <w:pPr>
        <w:pStyle w:val="Verzeichnis1"/>
        <w:spacing w:before="120" w:after="120"/>
        <w:rPr>
          <w:rFonts w:asciiTheme="minorHAnsi" w:eastAsiaTheme="minorEastAsia" w:hAnsiTheme="minorHAnsi" w:cstheme="minorBidi"/>
          <w:noProof/>
          <w:kern w:val="0"/>
          <w:sz w:val="22"/>
          <w:szCs w:val="22"/>
        </w:rPr>
      </w:pPr>
      <w:hyperlink w:anchor="_Toc97486177" w:history="1">
        <w:r w:rsidR="00CB5C0D" w:rsidRPr="00FD7148">
          <w:rPr>
            <w:rStyle w:val="Hyperlink"/>
            <w:noProof/>
          </w:rPr>
          <w:t>2</w:t>
        </w:r>
        <w:r w:rsidR="00CB5C0D">
          <w:rPr>
            <w:rFonts w:asciiTheme="minorHAnsi" w:eastAsiaTheme="minorEastAsia" w:hAnsiTheme="minorHAnsi" w:cstheme="minorBidi"/>
            <w:noProof/>
            <w:kern w:val="0"/>
            <w:sz w:val="22"/>
            <w:szCs w:val="22"/>
          </w:rPr>
          <w:tab/>
        </w:r>
        <w:r w:rsidR="00CB5C0D" w:rsidRPr="00FD7148">
          <w:rPr>
            <w:rStyle w:val="Hyperlink"/>
            <w:noProof/>
          </w:rPr>
          <w:t>Abgrenzung des Geltungsbereichs</w:t>
        </w:r>
        <w:r w:rsidR="00CB5C0D">
          <w:rPr>
            <w:noProof/>
            <w:webHidden/>
          </w:rPr>
          <w:tab/>
        </w:r>
        <w:r w:rsidR="00CB5C0D">
          <w:rPr>
            <w:noProof/>
            <w:webHidden/>
          </w:rPr>
          <w:fldChar w:fldCharType="begin"/>
        </w:r>
        <w:r w:rsidR="00CB5C0D">
          <w:rPr>
            <w:noProof/>
            <w:webHidden/>
          </w:rPr>
          <w:instrText xml:space="preserve"> PAGEREF _Toc97486177 \h </w:instrText>
        </w:r>
        <w:r w:rsidR="00CB5C0D">
          <w:rPr>
            <w:noProof/>
            <w:webHidden/>
          </w:rPr>
        </w:r>
        <w:r w:rsidR="00CB5C0D">
          <w:rPr>
            <w:noProof/>
            <w:webHidden/>
          </w:rPr>
          <w:fldChar w:fldCharType="separate"/>
        </w:r>
        <w:r w:rsidR="00123568">
          <w:rPr>
            <w:noProof/>
            <w:webHidden/>
          </w:rPr>
          <w:t>6</w:t>
        </w:r>
        <w:r w:rsidR="00CB5C0D">
          <w:rPr>
            <w:noProof/>
            <w:webHidden/>
          </w:rPr>
          <w:fldChar w:fldCharType="end"/>
        </w:r>
      </w:hyperlink>
    </w:p>
    <w:p w14:paraId="1D3BF9B3" w14:textId="29526432" w:rsidR="00CB5C0D" w:rsidRDefault="00BB528F">
      <w:pPr>
        <w:pStyle w:val="Verzeichnis1"/>
        <w:spacing w:before="120" w:after="120"/>
        <w:rPr>
          <w:rFonts w:asciiTheme="minorHAnsi" w:eastAsiaTheme="minorEastAsia" w:hAnsiTheme="minorHAnsi" w:cstheme="minorBidi"/>
          <w:noProof/>
          <w:kern w:val="0"/>
          <w:sz w:val="22"/>
          <w:szCs w:val="22"/>
        </w:rPr>
      </w:pPr>
      <w:hyperlink w:anchor="_Toc97486178" w:history="1">
        <w:r w:rsidR="00CB5C0D" w:rsidRPr="00FD7148">
          <w:rPr>
            <w:rStyle w:val="Hyperlink"/>
            <w:noProof/>
          </w:rPr>
          <w:t>3</w:t>
        </w:r>
        <w:r w:rsidR="00CB5C0D">
          <w:rPr>
            <w:rFonts w:asciiTheme="minorHAnsi" w:eastAsiaTheme="minorEastAsia" w:hAnsiTheme="minorHAnsi" w:cstheme="minorBidi"/>
            <w:noProof/>
            <w:kern w:val="0"/>
            <w:sz w:val="22"/>
            <w:szCs w:val="22"/>
          </w:rPr>
          <w:tab/>
        </w:r>
        <w:r w:rsidR="00CB5C0D" w:rsidRPr="00FD7148">
          <w:rPr>
            <w:rStyle w:val="Hyperlink"/>
            <w:noProof/>
          </w:rPr>
          <w:t>Zielsetzung und Zielgruppe</w:t>
        </w:r>
        <w:r w:rsidR="00CB5C0D">
          <w:rPr>
            <w:noProof/>
            <w:webHidden/>
          </w:rPr>
          <w:tab/>
        </w:r>
        <w:r w:rsidR="00CB5C0D">
          <w:rPr>
            <w:noProof/>
            <w:webHidden/>
          </w:rPr>
          <w:fldChar w:fldCharType="begin"/>
        </w:r>
        <w:r w:rsidR="00CB5C0D">
          <w:rPr>
            <w:noProof/>
            <w:webHidden/>
          </w:rPr>
          <w:instrText xml:space="preserve"> PAGEREF _Toc97486178 \h </w:instrText>
        </w:r>
        <w:r w:rsidR="00CB5C0D">
          <w:rPr>
            <w:noProof/>
            <w:webHidden/>
          </w:rPr>
        </w:r>
        <w:r w:rsidR="00CB5C0D">
          <w:rPr>
            <w:noProof/>
            <w:webHidden/>
          </w:rPr>
          <w:fldChar w:fldCharType="separate"/>
        </w:r>
        <w:r w:rsidR="00123568">
          <w:rPr>
            <w:noProof/>
            <w:webHidden/>
          </w:rPr>
          <w:t>6</w:t>
        </w:r>
        <w:r w:rsidR="00CB5C0D">
          <w:rPr>
            <w:noProof/>
            <w:webHidden/>
          </w:rPr>
          <w:fldChar w:fldCharType="end"/>
        </w:r>
      </w:hyperlink>
    </w:p>
    <w:p w14:paraId="20E6FB81" w14:textId="60B1C8BE" w:rsidR="00CB5C0D" w:rsidRDefault="00BB528F">
      <w:pPr>
        <w:pStyle w:val="Verzeichnis1"/>
        <w:spacing w:before="120" w:after="120"/>
        <w:rPr>
          <w:rFonts w:asciiTheme="minorHAnsi" w:eastAsiaTheme="minorEastAsia" w:hAnsiTheme="minorHAnsi" w:cstheme="minorBidi"/>
          <w:noProof/>
          <w:kern w:val="0"/>
          <w:sz w:val="22"/>
          <w:szCs w:val="22"/>
        </w:rPr>
      </w:pPr>
      <w:hyperlink w:anchor="_Toc97486179" w:history="1">
        <w:r w:rsidR="00CB5C0D" w:rsidRPr="00FD7148">
          <w:rPr>
            <w:rStyle w:val="Hyperlink"/>
            <w:noProof/>
          </w:rPr>
          <w:t>4</w:t>
        </w:r>
        <w:r w:rsidR="00CB5C0D">
          <w:rPr>
            <w:rFonts w:asciiTheme="minorHAnsi" w:eastAsiaTheme="minorEastAsia" w:hAnsiTheme="minorHAnsi" w:cstheme="minorBidi"/>
            <w:noProof/>
            <w:kern w:val="0"/>
            <w:sz w:val="22"/>
            <w:szCs w:val="22"/>
          </w:rPr>
          <w:tab/>
        </w:r>
        <w:r w:rsidR="00CB5C0D" w:rsidRPr="00FD7148">
          <w:rPr>
            <w:rStyle w:val="Hyperlink"/>
            <w:noProof/>
          </w:rPr>
          <w:t>Anforderungen aus dem Baustein OPS.1.1.2</w:t>
        </w:r>
        <w:r w:rsidR="00CB5C0D">
          <w:rPr>
            <w:noProof/>
            <w:webHidden/>
          </w:rPr>
          <w:tab/>
        </w:r>
        <w:r w:rsidR="00CB5C0D">
          <w:rPr>
            <w:noProof/>
            <w:webHidden/>
          </w:rPr>
          <w:fldChar w:fldCharType="begin"/>
        </w:r>
        <w:r w:rsidR="00CB5C0D">
          <w:rPr>
            <w:noProof/>
            <w:webHidden/>
          </w:rPr>
          <w:instrText xml:space="preserve"> PAGEREF _Toc97486179 \h </w:instrText>
        </w:r>
        <w:r w:rsidR="00CB5C0D">
          <w:rPr>
            <w:noProof/>
            <w:webHidden/>
          </w:rPr>
        </w:r>
        <w:r w:rsidR="00CB5C0D">
          <w:rPr>
            <w:noProof/>
            <w:webHidden/>
          </w:rPr>
          <w:fldChar w:fldCharType="separate"/>
        </w:r>
        <w:r w:rsidR="00123568">
          <w:rPr>
            <w:noProof/>
            <w:webHidden/>
          </w:rPr>
          <w:t>7</w:t>
        </w:r>
        <w:r w:rsidR="00CB5C0D">
          <w:rPr>
            <w:noProof/>
            <w:webHidden/>
          </w:rPr>
          <w:fldChar w:fldCharType="end"/>
        </w:r>
      </w:hyperlink>
    </w:p>
    <w:p w14:paraId="584B5589" w14:textId="3F1B22D4" w:rsidR="00CB5C0D" w:rsidRDefault="00BB528F">
      <w:pPr>
        <w:pStyle w:val="Verzeichnis2"/>
        <w:rPr>
          <w:rFonts w:asciiTheme="minorHAnsi" w:eastAsiaTheme="minorEastAsia" w:hAnsiTheme="minorHAnsi" w:cstheme="minorBidi"/>
          <w:noProof/>
          <w:kern w:val="0"/>
          <w:sz w:val="22"/>
          <w:szCs w:val="22"/>
        </w:rPr>
      </w:pPr>
      <w:hyperlink w:anchor="_Toc97486180" w:history="1">
        <w:r w:rsidR="00CB5C0D" w:rsidRPr="00FD7148">
          <w:rPr>
            <w:rStyle w:val="Hyperlink"/>
            <w:noProof/>
          </w:rPr>
          <w:t>4.1</w:t>
        </w:r>
        <w:r w:rsidR="00CB5C0D">
          <w:rPr>
            <w:rFonts w:asciiTheme="minorHAnsi" w:eastAsiaTheme="minorEastAsia" w:hAnsiTheme="minorHAnsi" w:cstheme="minorBidi"/>
            <w:noProof/>
            <w:kern w:val="0"/>
            <w:sz w:val="22"/>
            <w:szCs w:val="22"/>
          </w:rPr>
          <w:tab/>
        </w:r>
        <w:r w:rsidR="00CB5C0D" w:rsidRPr="00FD7148">
          <w:rPr>
            <w:rStyle w:val="Hyperlink"/>
            <w:noProof/>
          </w:rPr>
          <w:t>Vertretungsregelungen und Notfallvorsorge [A2]</w:t>
        </w:r>
        <w:r w:rsidR="00CB5C0D">
          <w:rPr>
            <w:noProof/>
            <w:webHidden/>
          </w:rPr>
          <w:tab/>
        </w:r>
        <w:r w:rsidR="00CB5C0D">
          <w:rPr>
            <w:noProof/>
            <w:webHidden/>
          </w:rPr>
          <w:fldChar w:fldCharType="begin"/>
        </w:r>
        <w:r w:rsidR="00CB5C0D">
          <w:rPr>
            <w:noProof/>
            <w:webHidden/>
          </w:rPr>
          <w:instrText xml:space="preserve"> PAGEREF _Toc97486180 \h </w:instrText>
        </w:r>
        <w:r w:rsidR="00CB5C0D">
          <w:rPr>
            <w:noProof/>
            <w:webHidden/>
          </w:rPr>
        </w:r>
        <w:r w:rsidR="00CB5C0D">
          <w:rPr>
            <w:noProof/>
            <w:webHidden/>
          </w:rPr>
          <w:fldChar w:fldCharType="separate"/>
        </w:r>
        <w:r w:rsidR="00123568">
          <w:rPr>
            <w:noProof/>
            <w:webHidden/>
          </w:rPr>
          <w:t>7</w:t>
        </w:r>
        <w:r w:rsidR="00CB5C0D">
          <w:rPr>
            <w:noProof/>
            <w:webHidden/>
          </w:rPr>
          <w:fldChar w:fldCharType="end"/>
        </w:r>
      </w:hyperlink>
    </w:p>
    <w:p w14:paraId="5D1D4228" w14:textId="02BD75E5" w:rsidR="00CB5C0D" w:rsidRDefault="00BB528F">
      <w:pPr>
        <w:pStyle w:val="Verzeichnis2"/>
        <w:rPr>
          <w:rFonts w:asciiTheme="minorHAnsi" w:eastAsiaTheme="minorEastAsia" w:hAnsiTheme="minorHAnsi" w:cstheme="minorBidi"/>
          <w:noProof/>
          <w:kern w:val="0"/>
          <w:sz w:val="22"/>
          <w:szCs w:val="22"/>
        </w:rPr>
      </w:pPr>
      <w:hyperlink w:anchor="_Toc97486181" w:history="1">
        <w:r w:rsidR="00CB5C0D" w:rsidRPr="00FD7148">
          <w:rPr>
            <w:rStyle w:val="Hyperlink"/>
            <w:noProof/>
          </w:rPr>
          <w:t>4.2</w:t>
        </w:r>
        <w:r w:rsidR="00CB5C0D">
          <w:rPr>
            <w:rFonts w:asciiTheme="minorHAnsi" w:eastAsiaTheme="minorEastAsia" w:hAnsiTheme="minorHAnsi" w:cstheme="minorBidi"/>
            <w:noProof/>
            <w:kern w:val="0"/>
            <w:sz w:val="22"/>
            <w:szCs w:val="22"/>
          </w:rPr>
          <w:tab/>
        </w:r>
        <w:r w:rsidR="00CB5C0D" w:rsidRPr="00FD7148">
          <w:rPr>
            <w:rStyle w:val="Hyperlink"/>
            <w:noProof/>
          </w:rPr>
          <w:t>Geregelte Einstellung von IT-Administratoren [A3]</w:t>
        </w:r>
        <w:r w:rsidR="00CB5C0D">
          <w:rPr>
            <w:noProof/>
            <w:webHidden/>
          </w:rPr>
          <w:tab/>
        </w:r>
        <w:r w:rsidR="00CB5C0D">
          <w:rPr>
            <w:noProof/>
            <w:webHidden/>
          </w:rPr>
          <w:fldChar w:fldCharType="begin"/>
        </w:r>
        <w:r w:rsidR="00CB5C0D">
          <w:rPr>
            <w:noProof/>
            <w:webHidden/>
          </w:rPr>
          <w:instrText xml:space="preserve"> PAGEREF _Toc97486181 \h </w:instrText>
        </w:r>
        <w:r w:rsidR="00CB5C0D">
          <w:rPr>
            <w:noProof/>
            <w:webHidden/>
          </w:rPr>
        </w:r>
        <w:r w:rsidR="00CB5C0D">
          <w:rPr>
            <w:noProof/>
            <w:webHidden/>
          </w:rPr>
          <w:fldChar w:fldCharType="separate"/>
        </w:r>
        <w:r w:rsidR="00123568">
          <w:rPr>
            <w:noProof/>
            <w:webHidden/>
          </w:rPr>
          <w:t>8</w:t>
        </w:r>
        <w:r w:rsidR="00CB5C0D">
          <w:rPr>
            <w:noProof/>
            <w:webHidden/>
          </w:rPr>
          <w:fldChar w:fldCharType="end"/>
        </w:r>
      </w:hyperlink>
    </w:p>
    <w:p w14:paraId="467FED1F" w14:textId="1EF71F6A" w:rsidR="00CB5C0D" w:rsidRDefault="00BB528F">
      <w:pPr>
        <w:pStyle w:val="Verzeichnis2"/>
        <w:rPr>
          <w:rFonts w:asciiTheme="minorHAnsi" w:eastAsiaTheme="minorEastAsia" w:hAnsiTheme="minorHAnsi" w:cstheme="minorBidi"/>
          <w:noProof/>
          <w:kern w:val="0"/>
          <w:sz w:val="22"/>
          <w:szCs w:val="22"/>
        </w:rPr>
      </w:pPr>
      <w:hyperlink w:anchor="_Toc97486182" w:history="1">
        <w:r w:rsidR="00CB5C0D" w:rsidRPr="00FD7148">
          <w:rPr>
            <w:rStyle w:val="Hyperlink"/>
            <w:noProof/>
          </w:rPr>
          <w:t>4.3</w:t>
        </w:r>
        <w:r w:rsidR="00CB5C0D">
          <w:rPr>
            <w:rFonts w:asciiTheme="minorHAnsi" w:eastAsiaTheme="minorEastAsia" w:hAnsiTheme="minorHAnsi" w:cstheme="minorBidi"/>
            <w:noProof/>
            <w:kern w:val="0"/>
            <w:sz w:val="22"/>
            <w:szCs w:val="22"/>
          </w:rPr>
          <w:tab/>
        </w:r>
        <w:r w:rsidR="00CB5C0D" w:rsidRPr="00FD7148">
          <w:rPr>
            <w:rStyle w:val="Hyperlink"/>
            <w:noProof/>
          </w:rPr>
          <w:t>Beendigung der Tätigkeit als IT-Administrator  [A4]</w:t>
        </w:r>
        <w:r w:rsidR="00CB5C0D">
          <w:rPr>
            <w:noProof/>
            <w:webHidden/>
          </w:rPr>
          <w:tab/>
        </w:r>
        <w:r w:rsidR="00CB5C0D">
          <w:rPr>
            <w:noProof/>
            <w:webHidden/>
          </w:rPr>
          <w:fldChar w:fldCharType="begin"/>
        </w:r>
        <w:r w:rsidR="00CB5C0D">
          <w:rPr>
            <w:noProof/>
            <w:webHidden/>
          </w:rPr>
          <w:instrText xml:space="preserve"> PAGEREF _Toc97486182 \h </w:instrText>
        </w:r>
        <w:r w:rsidR="00CB5C0D">
          <w:rPr>
            <w:noProof/>
            <w:webHidden/>
          </w:rPr>
        </w:r>
        <w:r w:rsidR="00CB5C0D">
          <w:rPr>
            <w:noProof/>
            <w:webHidden/>
          </w:rPr>
          <w:fldChar w:fldCharType="separate"/>
        </w:r>
        <w:r w:rsidR="00123568">
          <w:rPr>
            <w:noProof/>
            <w:webHidden/>
          </w:rPr>
          <w:t>8</w:t>
        </w:r>
        <w:r w:rsidR="00CB5C0D">
          <w:rPr>
            <w:noProof/>
            <w:webHidden/>
          </w:rPr>
          <w:fldChar w:fldCharType="end"/>
        </w:r>
      </w:hyperlink>
    </w:p>
    <w:p w14:paraId="34B88A04" w14:textId="5CBD733F" w:rsidR="00CB5C0D" w:rsidRDefault="00BB528F">
      <w:pPr>
        <w:pStyle w:val="Verzeichnis2"/>
        <w:rPr>
          <w:rFonts w:asciiTheme="minorHAnsi" w:eastAsiaTheme="minorEastAsia" w:hAnsiTheme="minorHAnsi" w:cstheme="minorBidi"/>
          <w:noProof/>
          <w:kern w:val="0"/>
          <w:sz w:val="22"/>
          <w:szCs w:val="22"/>
        </w:rPr>
      </w:pPr>
      <w:hyperlink w:anchor="_Toc97486183" w:history="1">
        <w:r w:rsidR="00CB5C0D" w:rsidRPr="00FD7148">
          <w:rPr>
            <w:rStyle w:val="Hyperlink"/>
            <w:noProof/>
          </w:rPr>
          <w:t>4.4</w:t>
        </w:r>
        <w:r w:rsidR="00CB5C0D">
          <w:rPr>
            <w:rFonts w:asciiTheme="minorHAnsi" w:eastAsiaTheme="minorEastAsia" w:hAnsiTheme="minorHAnsi" w:cstheme="minorBidi"/>
            <w:noProof/>
            <w:kern w:val="0"/>
            <w:sz w:val="22"/>
            <w:szCs w:val="22"/>
          </w:rPr>
          <w:tab/>
        </w:r>
        <w:r w:rsidR="00CB5C0D" w:rsidRPr="00FD7148">
          <w:rPr>
            <w:rStyle w:val="Hyperlink"/>
            <w:noProof/>
          </w:rPr>
          <w:t>Administrationskennungen  [A5]</w:t>
        </w:r>
        <w:r w:rsidR="00CB5C0D">
          <w:rPr>
            <w:noProof/>
            <w:webHidden/>
          </w:rPr>
          <w:tab/>
        </w:r>
        <w:r w:rsidR="00CB5C0D">
          <w:rPr>
            <w:noProof/>
            <w:webHidden/>
          </w:rPr>
          <w:fldChar w:fldCharType="begin"/>
        </w:r>
        <w:r w:rsidR="00CB5C0D">
          <w:rPr>
            <w:noProof/>
            <w:webHidden/>
          </w:rPr>
          <w:instrText xml:space="preserve"> PAGEREF _Toc97486183 \h </w:instrText>
        </w:r>
        <w:r w:rsidR="00CB5C0D">
          <w:rPr>
            <w:noProof/>
            <w:webHidden/>
          </w:rPr>
        </w:r>
        <w:r w:rsidR="00CB5C0D">
          <w:rPr>
            <w:noProof/>
            <w:webHidden/>
          </w:rPr>
          <w:fldChar w:fldCharType="separate"/>
        </w:r>
        <w:r w:rsidR="00123568">
          <w:rPr>
            <w:noProof/>
            <w:webHidden/>
          </w:rPr>
          <w:t>11</w:t>
        </w:r>
        <w:r w:rsidR="00CB5C0D">
          <w:rPr>
            <w:noProof/>
            <w:webHidden/>
          </w:rPr>
          <w:fldChar w:fldCharType="end"/>
        </w:r>
      </w:hyperlink>
    </w:p>
    <w:p w14:paraId="2693876F" w14:textId="4B61E374" w:rsidR="00CB5C0D" w:rsidRDefault="00BB528F">
      <w:pPr>
        <w:pStyle w:val="Verzeichnis2"/>
        <w:rPr>
          <w:rFonts w:asciiTheme="minorHAnsi" w:eastAsiaTheme="minorEastAsia" w:hAnsiTheme="minorHAnsi" w:cstheme="minorBidi"/>
          <w:noProof/>
          <w:kern w:val="0"/>
          <w:sz w:val="22"/>
          <w:szCs w:val="22"/>
        </w:rPr>
      </w:pPr>
      <w:hyperlink w:anchor="_Toc97486184" w:history="1">
        <w:r w:rsidR="00CB5C0D" w:rsidRPr="00FD7148">
          <w:rPr>
            <w:rStyle w:val="Hyperlink"/>
            <w:noProof/>
          </w:rPr>
          <w:t>4.5</w:t>
        </w:r>
        <w:r w:rsidR="00CB5C0D">
          <w:rPr>
            <w:rFonts w:asciiTheme="minorHAnsi" w:eastAsiaTheme="minorEastAsia" w:hAnsiTheme="minorHAnsi" w:cstheme="minorBidi"/>
            <w:noProof/>
            <w:kern w:val="0"/>
            <w:sz w:val="22"/>
            <w:szCs w:val="22"/>
          </w:rPr>
          <w:tab/>
        </w:r>
        <w:r w:rsidR="00CB5C0D" w:rsidRPr="00FD7148">
          <w:rPr>
            <w:rStyle w:val="Hyperlink"/>
            <w:noProof/>
          </w:rPr>
          <w:t>Schutz administrativer Tätigkeiten [A6]</w:t>
        </w:r>
        <w:r w:rsidR="00CB5C0D">
          <w:rPr>
            <w:noProof/>
            <w:webHidden/>
          </w:rPr>
          <w:tab/>
        </w:r>
        <w:r w:rsidR="00CB5C0D">
          <w:rPr>
            <w:noProof/>
            <w:webHidden/>
          </w:rPr>
          <w:fldChar w:fldCharType="begin"/>
        </w:r>
        <w:r w:rsidR="00CB5C0D">
          <w:rPr>
            <w:noProof/>
            <w:webHidden/>
          </w:rPr>
          <w:instrText xml:space="preserve"> PAGEREF _Toc97486184 \h </w:instrText>
        </w:r>
        <w:r w:rsidR="00CB5C0D">
          <w:rPr>
            <w:noProof/>
            <w:webHidden/>
          </w:rPr>
        </w:r>
        <w:r w:rsidR="00CB5C0D">
          <w:rPr>
            <w:noProof/>
            <w:webHidden/>
          </w:rPr>
          <w:fldChar w:fldCharType="separate"/>
        </w:r>
        <w:r w:rsidR="00123568">
          <w:rPr>
            <w:noProof/>
            <w:webHidden/>
          </w:rPr>
          <w:t>12</w:t>
        </w:r>
        <w:r w:rsidR="00CB5C0D">
          <w:rPr>
            <w:noProof/>
            <w:webHidden/>
          </w:rPr>
          <w:fldChar w:fldCharType="end"/>
        </w:r>
      </w:hyperlink>
    </w:p>
    <w:p w14:paraId="04BF67D9" w14:textId="7FE7358E" w:rsidR="00CB5C0D" w:rsidRDefault="00BB528F">
      <w:pPr>
        <w:pStyle w:val="Verzeichnis2"/>
        <w:rPr>
          <w:rFonts w:asciiTheme="minorHAnsi" w:eastAsiaTheme="minorEastAsia" w:hAnsiTheme="minorHAnsi" w:cstheme="minorBidi"/>
          <w:noProof/>
          <w:kern w:val="0"/>
          <w:sz w:val="22"/>
          <w:szCs w:val="22"/>
        </w:rPr>
      </w:pPr>
      <w:hyperlink w:anchor="_Toc97486185" w:history="1">
        <w:r w:rsidR="00CB5C0D" w:rsidRPr="00FD7148">
          <w:rPr>
            <w:rStyle w:val="Hyperlink"/>
            <w:noProof/>
          </w:rPr>
          <w:t>4.6</w:t>
        </w:r>
        <w:r w:rsidR="00CB5C0D">
          <w:rPr>
            <w:rFonts w:asciiTheme="minorHAnsi" w:eastAsiaTheme="minorEastAsia" w:hAnsiTheme="minorHAnsi" w:cstheme="minorBidi"/>
            <w:noProof/>
            <w:kern w:val="0"/>
            <w:sz w:val="22"/>
            <w:szCs w:val="22"/>
          </w:rPr>
          <w:tab/>
        </w:r>
        <w:r w:rsidR="00CB5C0D" w:rsidRPr="00FD7148">
          <w:rPr>
            <w:rStyle w:val="Hyperlink"/>
            <w:noProof/>
          </w:rPr>
          <w:t>Regelung der IT-Administrationstätigkeit [A7]</w:t>
        </w:r>
        <w:r w:rsidR="00CB5C0D">
          <w:rPr>
            <w:noProof/>
            <w:webHidden/>
          </w:rPr>
          <w:tab/>
        </w:r>
        <w:r w:rsidR="00CB5C0D">
          <w:rPr>
            <w:noProof/>
            <w:webHidden/>
          </w:rPr>
          <w:fldChar w:fldCharType="begin"/>
        </w:r>
        <w:r w:rsidR="00CB5C0D">
          <w:rPr>
            <w:noProof/>
            <w:webHidden/>
          </w:rPr>
          <w:instrText xml:space="preserve"> PAGEREF _Toc97486185 \h </w:instrText>
        </w:r>
        <w:r w:rsidR="00CB5C0D">
          <w:rPr>
            <w:noProof/>
            <w:webHidden/>
          </w:rPr>
        </w:r>
        <w:r w:rsidR="00CB5C0D">
          <w:rPr>
            <w:noProof/>
            <w:webHidden/>
          </w:rPr>
          <w:fldChar w:fldCharType="separate"/>
        </w:r>
        <w:r w:rsidR="00123568">
          <w:rPr>
            <w:noProof/>
            <w:webHidden/>
          </w:rPr>
          <w:t>14</w:t>
        </w:r>
        <w:r w:rsidR="00CB5C0D">
          <w:rPr>
            <w:noProof/>
            <w:webHidden/>
          </w:rPr>
          <w:fldChar w:fldCharType="end"/>
        </w:r>
      </w:hyperlink>
    </w:p>
    <w:p w14:paraId="3DFF9DFD" w14:textId="4463F559" w:rsidR="00CB5C0D" w:rsidRDefault="00BB528F">
      <w:pPr>
        <w:pStyle w:val="Verzeichnis2"/>
        <w:rPr>
          <w:rFonts w:asciiTheme="minorHAnsi" w:eastAsiaTheme="minorEastAsia" w:hAnsiTheme="minorHAnsi" w:cstheme="minorBidi"/>
          <w:noProof/>
          <w:kern w:val="0"/>
          <w:sz w:val="22"/>
          <w:szCs w:val="22"/>
        </w:rPr>
      </w:pPr>
      <w:hyperlink w:anchor="_Toc97486186" w:history="1">
        <w:r w:rsidR="00CB5C0D" w:rsidRPr="00FD7148">
          <w:rPr>
            <w:rStyle w:val="Hyperlink"/>
            <w:noProof/>
          </w:rPr>
          <w:t>4.7</w:t>
        </w:r>
        <w:r w:rsidR="00CB5C0D">
          <w:rPr>
            <w:rFonts w:asciiTheme="minorHAnsi" w:eastAsiaTheme="minorEastAsia" w:hAnsiTheme="minorHAnsi" w:cstheme="minorBidi"/>
            <w:noProof/>
            <w:kern w:val="0"/>
            <w:sz w:val="22"/>
            <w:szCs w:val="22"/>
          </w:rPr>
          <w:tab/>
        </w:r>
        <w:r w:rsidR="00CB5C0D" w:rsidRPr="00FD7148">
          <w:rPr>
            <w:rStyle w:val="Hyperlink"/>
            <w:noProof/>
          </w:rPr>
          <w:t>Administration von Fachanwendungen [A8]</w:t>
        </w:r>
        <w:r w:rsidR="00CB5C0D">
          <w:rPr>
            <w:noProof/>
            <w:webHidden/>
          </w:rPr>
          <w:tab/>
        </w:r>
        <w:r w:rsidR="00CB5C0D">
          <w:rPr>
            <w:noProof/>
            <w:webHidden/>
          </w:rPr>
          <w:fldChar w:fldCharType="begin"/>
        </w:r>
        <w:r w:rsidR="00CB5C0D">
          <w:rPr>
            <w:noProof/>
            <w:webHidden/>
          </w:rPr>
          <w:instrText xml:space="preserve"> PAGEREF _Toc97486186 \h </w:instrText>
        </w:r>
        <w:r w:rsidR="00CB5C0D">
          <w:rPr>
            <w:noProof/>
            <w:webHidden/>
          </w:rPr>
        </w:r>
        <w:r w:rsidR="00CB5C0D">
          <w:rPr>
            <w:noProof/>
            <w:webHidden/>
          </w:rPr>
          <w:fldChar w:fldCharType="separate"/>
        </w:r>
        <w:r w:rsidR="00123568">
          <w:rPr>
            <w:noProof/>
            <w:webHidden/>
          </w:rPr>
          <w:t>16</w:t>
        </w:r>
        <w:r w:rsidR="00CB5C0D">
          <w:rPr>
            <w:noProof/>
            <w:webHidden/>
          </w:rPr>
          <w:fldChar w:fldCharType="end"/>
        </w:r>
      </w:hyperlink>
    </w:p>
    <w:p w14:paraId="125CC88E" w14:textId="2661C762" w:rsidR="00CB5C0D" w:rsidRDefault="00BB528F">
      <w:pPr>
        <w:pStyle w:val="Verzeichnis2"/>
        <w:rPr>
          <w:rFonts w:asciiTheme="minorHAnsi" w:eastAsiaTheme="minorEastAsia" w:hAnsiTheme="minorHAnsi" w:cstheme="minorBidi"/>
          <w:noProof/>
          <w:kern w:val="0"/>
          <w:sz w:val="22"/>
          <w:szCs w:val="22"/>
        </w:rPr>
      </w:pPr>
      <w:hyperlink w:anchor="_Toc97486187" w:history="1">
        <w:r w:rsidR="00CB5C0D" w:rsidRPr="00FD7148">
          <w:rPr>
            <w:rStyle w:val="Hyperlink"/>
            <w:noProof/>
          </w:rPr>
          <w:t>4.8</w:t>
        </w:r>
        <w:r w:rsidR="00CB5C0D">
          <w:rPr>
            <w:rFonts w:asciiTheme="minorHAnsi" w:eastAsiaTheme="minorEastAsia" w:hAnsiTheme="minorHAnsi" w:cstheme="minorBidi"/>
            <w:noProof/>
            <w:kern w:val="0"/>
            <w:sz w:val="22"/>
            <w:szCs w:val="22"/>
          </w:rPr>
          <w:tab/>
        </w:r>
        <w:r w:rsidR="00CB5C0D" w:rsidRPr="00FD7148">
          <w:rPr>
            <w:rStyle w:val="Hyperlink"/>
            <w:noProof/>
          </w:rPr>
          <w:t>Ausreichende Ressourcen für den IT-Betrieb [A9]</w:t>
        </w:r>
        <w:r w:rsidR="00CB5C0D">
          <w:rPr>
            <w:noProof/>
            <w:webHidden/>
          </w:rPr>
          <w:tab/>
        </w:r>
        <w:r w:rsidR="00CB5C0D">
          <w:rPr>
            <w:noProof/>
            <w:webHidden/>
          </w:rPr>
          <w:fldChar w:fldCharType="begin"/>
        </w:r>
        <w:r w:rsidR="00CB5C0D">
          <w:rPr>
            <w:noProof/>
            <w:webHidden/>
          </w:rPr>
          <w:instrText xml:space="preserve"> PAGEREF _Toc97486187 \h </w:instrText>
        </w:r>
        <w:r w:rsidR="00CB5C0D">
          <w:rPr>
            <w:noProof/>
            <w:webHidden/>
          </w:rPr>
        </w:r>
        <w:r w:rsidR="00CB5C0D">
          <w:rPr>
            <w:noProof/>
            <w:webHidden/>
          </w:rPr>
          <w:fldChar w:fldCharType="separate"/>
        </w:r>
        <w:r w:rsidR="00123568">
          <w:rPr>
            <w:noProof/>
            <w:webHidden/>
          </w:rPr>
          <w:t>17</w:t>
        </w:r>
        <w:r w:rsidR="00CB5C0D">
          <w:rPr>
            <w:noProof/>
            <w:webHidden/>
          </w:rPr>
          <w:fldChar w:fldCharType="end"/>
        </w:r>
      </w:hyperlink>
    </w:p>
    <w:p w14:paraId="0C86BAAB" w14:textId="63D2E862" w:rsidR="00CB5C0D" w:rsidRDefault="00BB528F">
      <w:pPr>
        <w:pStyle w:val="Verzeichnis2"/>
        <w:rPr>
          <w:rFonts w:asciiTheme="minorHAnsi" w:eastAsiaTheme="minorEastAsia" w:hAnsiTheme="minorHAnsi" w:cstheme="minorBidi"/>
          <w:noProof/>
          <w:kern w:val="0"/>
          <w:sz w:val="22"/>
          <w:szCs w:val="22"/>
        </w:rPr>
      </w:pPr>
      <w:hyperlink w:anchor="_Toc97486188" w:history="1">
        <w:r w:rsidR="00CB5C0D" w:rsidRPr="00FD7148">
          <w:rPr>
            <w:rStyle w:val="Hyperlink"/>
            <w:noProof/>
          </w:rPr>
          <w:t>4.9</w:t>
        </w:r>
        <w:r w:rsidR="00CB5C0D">
          <w:rPr>
            <w:rFonts w:asciiTheme="minorHAnsi" w:eastAsiaTheme="minorEastAsia" w:hAnsiTheme="minorHAnsi" w:cstheme="minorBidi"/>
            <w:noProof/>
            <w:kern w:val="0"/>
            <w:sz w:val="22"/>
            <w:szCs w:val="22"/>
          </w:rPr>
          <w:tab/>
        </w:r>
        <w:r w:rsidR="00CB5C0D" w:rsidRPr="00FD7148">
          <w:rPr>
            <w:rStyle w:val="Hyperlink"/>
            <w:noProof/>
          </w:rPr>
          <w:t>Fortbildung und Information [A10]</w:t>
        </w:r>
        <w:r w:rsidR="00CB5C0D">
          <w:rPr>
            <w:noProof/>
            <w:webHidden/>
          </w:rPr>
          <w:tab/>
        </w:r>
        <w:r w:rsidR="00CB5C0D">
          <w:rPr>
            <w:noProof/>
            <w:webHidden/>
          </w:rPr>
          <w:fldChar w:fldCharType="begin"/>
        </w:r>
        <w:r w:rsidR="00CB5C0D">
          <w:rPr>
            <w:noProof/>
            <w:webHidden/>
          </w:rPr>
          <w:instrText xml:space="preserve"> PAGEREF _Toc97486188 \h </w:instrText>
        </w:r>
        <w:r w:rsidR="00CB5C0D">
          <w:rPr>
            <w:noProof/>
            <w:webHidden/>
          </w:rPr>
        </w:r>
        <w:r w:rsidR="00CB5C0D">
          <w:rPr>
            <w:noProof/>
            <w:webHidden/>
          </w:rPr>
          <w:fldChar w:fldCharType="separate"/>
        </w:r>
        <w:r w:rsidR="00123568">
          <w:rPr>
            <w:noProof/>
            <w:webHidden/>
          </w:rPr>
          <w:t>19</w:t>
        </w:r>
        <w:r w:rsidR="00CB5C0D">
          <w:rPr>
            <w:noProof/>
            <w:webHidden/>
          </w:rPr>
          <w:fldChar w:fldCharType="end"/>
        </w:r>
      </w:hyperlink>
    </w:p>
    <w:p w14:paraId="27B3E5C0" w14:textId="2E864F8E" w:rsidR="00CB5C0D" w:rsidRDefault="00BB528F">
      <w:pPr>
        <w:pStyle w:val="Verzeichnis2"/>
        <w:rPr>
          <w:rFonts w:asciiTheme="minorHAnsi" w:eastAsiaTheme="minorEastAsia" w:hAnsiTheme="minorHAnsi" w:cstheme="minorBidi"/>
          <w:noProof/>
          <w:kern w:val="0"/>
          <w:sz w:val="22"/>
          <w:szCs w:val="22"/>
        </w:rPr>
      </w:pPr>
      <w:hyperlink w:anchor="_Toc97486189" w:history="1">
        <w:r w:rsidR="00CB5C0D" w:rsidRPr="00FD7148">
          <w:rPr>
            <w:rStyle w:val="Hyperlink"/>
            <w:noProof/>
          </w:rPr>
          <w:t>4.10</w:t>
        </w:r>
        <w:r w:rsidR="00CB5C0D">
          <w:rPr>
            <w:rFonts w:asciiTheme="minorHAnsi" w:eastAsiaTheme="minorEastAsia" w:hAnsiTheme="minorHAnsi" w:cstheme="minorBidi"/>
            <w:noProof/>
            <w:kern w:val="0"/>
            <w:sz w:val="22"/>
            <w:szCs w:val="22"/>
          </w:rPr>
          <w:tab/>
        </w:r>
        <w:r w:rsidR="00CB5C0D" w:rsidRPr="00FD7148">
          <w:rPr>
            <w:rStyle w:val="Hyperlink"/>
            <w:noProof/>
          </w:rPr>
          <w:t>Dokumentation von IT-Administrationstätigkeiten [A11]</w:t>
        </w:r>
        <w:r w:rsidR="00CB5C0D">
          <w:rPr>
            <w:noProof/>
            <w:webHidden/>
          </w:rPr>
          <w:tab/>
        </w:r>
        <w:r w:rsidR="00CB5C0D">
          <w:rPr>
            <w:noProof/>
            <w:webHidden/>
          </w:rPr>
          <w:fldChar w:fldCharType="begin"/>
        </w:r>
        <w:r w:rsidR="00CB5C0D">
          <w:rPr>
            <w:noProof/>
            <w:webHidden/>
          </w:rPr>
          <w:instrText xml:space="preserve"> PAGEREF _Toc97486189 \h </w:instrText>
        </w:r>
        <w:r w:rsidR="00CB5C0D">
          <w:rPr>
            <w:noProof/>
            <w:webHidden/>
          </w:rPr>
        </w:r>
        <w:r w:rsidR="00CB5C0D">
          <w:rPr>
            <w:noProof/>
            <w:webHidden/>
          </w:rPr>
          <w:fldChar w:fldCharType="separate"/>
        </w:r>
        <w:r w:rsidR="00123568">
          <w:rPr>
            <w:noProof/>
            <w:webHidden/>
          </w:rPr>
          <w:t>20</w:t>
        </w:r>
        <w:r w:rsidR="00CB5C0D">
          <w:rPr>
            <w:noProof/>
            <w:webHidden/>
          </w:rPr>
          <w:fldChar w:fldCharType="end"/>
        </w:r>
      </w:hyperlink>
    </w:p>
    <w:p w14:paraId="3B81AFFF" w14:textId="0CD43E29" w:rsidR="00CB5C0D" w:rsidRDefault="00BB528F">
      <w:pPr>
        <w:pStyle w:val="Verzeichnis2"/>
        <w:rPr>
          <w:rFonts w:asciiTheme="minorHAnsi" w:eastAsiaTheme="minorEastAsia" w:hAnsiTheme="minorHAnsi" w:cstheme="minorBidi"/>
          <w:noProof/>
          <w:kern w:val="0"/>
          <w:sz w:val="22"/>
          <w:szCs w:val="22"/>
        </w:rPr>
      </w:pPr>
      <w:hyperlink w:anchor="_Toc97486190" w:history="1">
        <w:r w:rsidR="00CB5C0D" w:rsidRPr="00FD7148">
          <w:rPr>
            <w:rStyle w:val="Hyperlink"/>
            <w:noProof/>
          </w:rPr>
          <w:t>4.11</w:t>
        </w:r>
        <w:r w:rsidR="00CB5C0D">
          <w:rPr>
            <w:rFonts w:asciiTheme="minorHAnsi" w:eastAsiaTheme="minorEastAsia" w:hAnsiTheme="minorHAnsi" w:cstheme="minorBidi"/>
            <w:noProof/>
            <w:kern w:val="0"/>
            <w:sz w:val="22"/>
            <w:szCs w:val="22"/>
          </w:rPr>
          <w:tab/>
        </w:r>
        <w:r w:rsidR="00CB5C0D" w:rsidRPr="00FD7148">
          <w:rPr>
            <w:rStyle w:val="Hyperlink"/>
            <w:noProof/>
          </w:rPr>
          <w:t>Aufteilung von Administrationstätigkeiten [A15]</w:t>
        </w:r>
        <w:r w:rsidR="00CB5C0D">
          <w:rPr>
            <w:noProof/>
            <w:webHidden/>
          </w:rPr>
          <w:tab/>
        </w:r>
        <w:r w:rsidR="00CB5C0D">
          <w:rPr>
            <w:noProof/>
            <w:webHidden/>
          </w:rPr>
          <w:fldChar w:fldCharType="begin"/>
        </w:r>
        <w:r w:rsidR="00CB5C0D">
          <w:rPr>
            <w:noProof/>
            <w:webHidden/>
          </w:rPr>
          <w:instrText xml:space="preserve"> PAGEREF _Toc97486190 \h </w:instrText>
        </w:r>
        <w:r w:rsidR="00CB5C0D">
          <w:rPr>
            <w:noProof/>
            <w:webHidden/>
          </w:rPr>
        </w:r>
        <w:r w:rsidR="00CB5C0D">
          <w:rPr>
            <w:noProof/>
            <w:webHidden/>
          </w:rPr>
          <w:fldChar w:fldCharType="separate"/>
        </w:r>
        <w:r w:rsidR="00123568">
          <w:rPr>
            <w:noProof/>
            <w:webHidden/>
          </w:rPr>
          <w:t>22</w:t>
        </w:r>
        <w:r w:rsidR="00CB5C0D">
          <w:rPr>
            <w:noProof/>
            <w:webHidden/>
          </w:rPr>
          <w:fldChar w:fldCharType="end"/>
        </w:r>
      </w:hyperlink>
    </w:p>
    <w:p w14:paraId="79499AC8" w14:textId="6D5F6C75" w:rsidR="00CB5C0D" w:rsidRDefault="00BB528F">
      <w:pPr>
        <w:pStyle w:val="Verzeichnis2"/>
        <w:rPr>
          <w:rFonts w:asciiTheme="minorHAnsi" w:eastAsiaTheme="minorEastAsia" w:hAnsiTheme="minorHAnsi" w:cstheme="minorBidi"/>
          <w:noProof/>
          <w:kern w:val="0"/>
          <w:sz w:val="22"/>
          <w:szCs w:val="22"/>
        </w:rPr>
      </w:pPr>
      <w:hyperlink w:anchor="_Toc97486191" w:history="1">
        <w:r w:rsidR="00CB5C0D" w:rsidRPr="00FD7148">
          <w:rPr>
            <w:rStyle w:val="Hyperlink"/>
            <w:noProof/>
          </w:rPr>
          <w:t>4.12</w:t>
        </w:r>
        <w:r w:rsidR="00CB5C0D">
          <w:rPr>
            <w:rFonts w:asciiTheme="minorHAnsi" w:eastAsiaTheme="minorEastAsia" w:hAnsiTheme="minorHAnsi" w:cstheme="minorBidi"/>
            <w:noProof/>
            <w:kern w:val="0"/>
            <w:sz w:val="22"/>
            <w:szCs w:val="22"/>
          </w:rPr>
          <w:tab/>
        </w:r>
        <w:r w:rsidR="00CB5C0D" w:rsidRPr="00FD7148">
          <w:rPr>
            <w:rStyle w:val="Hyperlink"/>
            <w:noProof/>
          </w:rPr>
          <w:t>IT-Administration im Vier-Augen-Prinzip [A17]</w:t>
        </w:r>
        <w:r w:rsidR="00CB5C0D">
          <w:rPr>
            <w:noProof/>
            <w:webHidden/>
          </w:rPr>
          <w:tab/>
        </w:r>
        <w:r w:rsidR="00CB5C0D">
          <w:rPr>
            <w:noProof/>
            <w:webHidden/>
          </w:rPr>
          <w:fldChar w:fldCharType="begin"/>
        </w:r>
        <w:r w:rsidR="00CB5C0D">
          <w:rPr>
            <w:noProof/>
            <w:webHidden/>
          </w:rPr>
          <w:instrText xml:space="preserve"> PAGEREF _Toc97486191 \h </w:instrText>
        </w:r>
        <w:r w:rsidR="00CB5C0D">
          <w:rPr>
            <w:noProof/>
            <w:webHidden/>
          </w:rPr>
        </w:r>
        <w:r w:rsidR="00CB5C0D">
          <w:rPr>
            <w:noProof/>
            <w:webHidden/>
          </w:rPr>
          <w:fldChar w:fldCharType="separate"/>
        </w:r>
        <w:r w:rsidR="00123568">
          <w:rPr>
            <w:noProof/>
            <w:webHidden/>
          </w:rPr>
          <w:t>23</w:t>
        </w:r>
        <w:r w:rsidR="00CB5C0D">
          <w:rPr>
            <w:noProof/>
            <w:webHidden/>
          </w:rPr>
          <w:fldChar w:fldCharType="end"/>
        </w:r>
      </w:hyperlink>
    </w:p>
    <w:p w14:paraId="17C3DFFF" w14:textId="519E3EBA" w:rsidR="00CB5C0D" w:rsidRDefault="00BB528F">
      <w:pPr>
        <w:pStyle w:val="Verzeichnis2"/>
        <w:rPr>
          <w:rFonts w:asciiTheme="minorHAnsi" w:eastAsiaTheme="minorEastAsia" w:hAnsiTheme="minorHAnsi" w:cstheme="minorBidi"/>
          <w:noProof/>
          <w:kern w:val="0"/>
          <w:sz w:val="22"/>
          <w:szCs w:val="22"/>
        </w:rPr>
      </w:pPr>
      <w:hyperlink w:anchor="_Toc97486192" w:history="1">
        <w:r w:rsidR="00CB5C0D" w:rsidRPr="00FD7148">
          <w:rPr>
            <w:rStyle w:val="Hyperlink"/>
            <w:noProof/>
          </w:rPr>
          <w:t>4.13</w:t>
        </w:r>
        <w:r w:rsidR="00CB5C0D">
          <w:rPr>
            <w:rFonts w:asciiTheme="minorHAnsi" w:eastAsiaTheme="minorEastAsia" w:hAnsiTheme="minorHAnsi" w:cstheme="minorBidi"/>
            <w:noProof/>
            <w:kern w:val="0"/>
            <w:sz w:val="22"/>
            <w:szCs w:val="22"/>
          </w:rPr>
          <w:tab/>
        </w:r>
        <w:r w:rsidR="00CB5C0D" w:rsidRPr="00FD7148">
          <w:rPr>
            <w:rStyle w:val="Hyperlink"/>
            <w:noProof/>
          </w:rPr>
          <w:t>Durchgängige Protokollierung administrativer Tätigkeiten    [A18]</w:t>
        </w:r>
        <w:r w:rsidR="00CB5C0D">
          <w:rPr>
            <w:noProof/>
            <w:webHidden/>
          </w:rPr>
          <w:tab/>
        </w:r>
        <w:r w:rsidR="00CB5C0D">
          <w:rPr>
            <w:noProof/>
            <w:webHidden/>
          </w:rPr>
          <w:fldChar w:fldCharType="begin"/>
        </w:r>
        <w:r w:rsidR="00CB5C0D">
          <w:rPr>
            <w:noProof/>
            <w:webHidden/>
          </w:rPr>
          <w:instrText xml:space="preserve"> PAGEREF _Toc97486192 \h </w:instrText>
        </w:r>
        <w:r w:rsidR="00CB5C0D">
          <w:rPr>
            <w:noProof/>
            <w:webHidden/>
          </w:rPr>
        </w:r>
        <w:r w:rsidR="00CB5C0D">
          <w:rPr>
            <w:noProof/>
            <w:webHidden/>
          </w:rPr>
          <w:fldChar w:fldCharType="separate"/>
        </w:r>
        <w:r w:rsidR="00123568">
          <w:rPr>
            <w:noProof/>
            <w:webHidden/>
          </w:rPr>
          <w:t>28</w:t>
        </w:r>
        <w:r w:rsidR="00CB5C0D">
          <w:rPr>
            <w:noProof/>
            <w:webHidden/>
          </w:rPr>
          <w:fldChar w:fldCharType="end"/>
        </w:r>
      </w:hyperlink>
    </w:p>
    <w:p w14:paraId="5074FE7F" w14:textId="0F7F91F0" w:rsidR="00CB5C0D" w:rsidRDefault="00BB528F">
      <w:pPr>
        <w:pStyle w:val="Verzeichnis1"/>
        <w:spacing w:before="120" w:after="120"/>
        <w:rPr>
          <w:rFonts w:asciiTheme="minorHAnsi" w:eastAsiaTheme="minorEastAsia" w:hAnsiTheme="minorHAnsi" w:cstheme="minorBidi"/>
          <w:noProof/>
          <w:kern w:val="0"/>
          <w:sz w:val="22"/>
          <w:szCs w:val="22"/>
        </w:rPr>
      </w:pPr>
      <w:hyperlink w:anchor="_Toc97486193" w:history="1">
        <w:r w:rsidR="00CB5C0D" w:rsidRPr="00FD7148">
          <w:rPr>
            <w:rStyle w:val="Hyperlink"/>
            <w:noProof/>
          </w:rPr>
          <w:t>5</w:t>
        </w:r>
        <w:r w:rsidR="00CB5C0D">
          <w:rPr>
            <w:rFonts w:asciiTheme="minorHAnsi" w:eastAsiaTheme="minorEastAsia" w:hAnsiTheme="minorHAnsi" w:cstheme="minorBidi"/>
            <w:noProof/>
            <w:kern w:val="0"/>
            <w:sz w:val="22"/>
            <w:szCs w:val="22"/>
          </w:rPr>
          <w:tab/>
        </w:r>
        <w:r w:rsidR="00CB5C0D" w:rsidRPr="00FD7148">
          <w:rPr>
            <w:rStyle w:val="Hyperlink"/>
            <w:noProof/>
          </w:rPr>
          <w:t>Schulung / Information / Sensibilisierung der  Beschäftigten</w:t>
        </w:r>
        <w:r w:rsidR="00CB5C0D">
          <w:rPr>
            <w:noProof/>
            <w:webHidden/>
          </w:rPr>
          <w:tab/>
        </w:r>
        <w:r w:rsidR="00CB5C0D">
          <w:rPr>
            <w:noProof/>
            <w:webHidden/>
          </w:rPr>
          <w:fldChar w:fldCharType="begin"/>
        </w:r>
        <w:r w:rsidR="00CB5C0D">
          <w:rPr>
            <w:noProof/>
            <w:webHidden/>
          </w:rPr>
          <w:instrText xml:space="preserve"> PAGEREF _Toc97486193 \h </w:instrText>
        </w:r>
        <w:r w:rsidR="00CB5C0D">
          <w:rPr>
            <w:noProof/>
            <w:webHidden/>
          </w:rPr>
        </w:r>
        <w:r w:rsidR="00CB5C0D">
          <w:rPr>
            <w:noProof/>
            <w:webHidden/>
          </w:rPr>
          <w:fldChar w:fldCharType="separate"/>
        </w:r>
        <w:r w:rsidR="00123568">
          <w:rPr>
            <w:noProof/>
            <w:webHidden/>
          </w:rPr>
          <w:t>30</w:t>
        </w:r>
        <w:r w:rsidR="00CB5C0D">
          <w:rPr>
            <w:noProof/>
            <w:webHidden/>
          </w:rPr>
          <w:fldChar w:fldCharType="end"/>
        </w:r>
      </w:hyperlink>
    </w:p>
    <w:p w14:paraId="33542534" w14:textId="040FC75D" w:rsidR="00CB5C0D" w:rsidRDefault="00BB528F">
      <w:pPr>
        <w:pStyle w:val="Verzeichnis1"/>
        <w:spacing w:before="120" w:after="120"/>
        <w:rPr>
          <w:rFonts w:asciiTheme="minorHAnsi" w:eastAsiaTheme="minorEastAsia" w:hAnsiTheme="minorHAnsi" w:cstheme="minorBidi"/>
          <w:noProof/>
          <w:kern w:val="0"/>
          <w:sz w:val="22"/>
          <w:szCs w:val="22"/>
        </w:rPr>
      </w:pPr>
      <w:hyperlink w:anchor="_Toc97486194" w:history="1">
        <w:r w:rsidR="00CB5C0D" w:rsidRPr="00FD7148">
          <w:rPr>
            <w:rStyle w:val="Hyperlink"/>
            <w:noProof/>
          </w:rPr>
          <w:t>6</w:t>
        </w:r>
        <w:r w:rsidR="00CB5C0D">
          <w:rPr>
            <w:rFonts w:asciiTheme="minorHAnsi" w:eastAsiaTheme="minorEastAsia" w:hAnsiTheme="minorHAnsi" w:cstheme="minorBidi"/>
            <w:noProof/>
            <w:kern w:val="0"/>
            <w:sz w:val="22"/>
            <w:szCs w:val="22"/>
          </w:rPr>
          <w:tab/>
        </w:r>
        <w:r w:rsidR="00CB5C0D" w:rsidRPr="00FD7148">
          <w:rPr>
            <w:rStyle w:val="Hyperlink"/>
            <w:noProof/>
          </w:rPr>
          <w:t>Notfallvorsorge</w:t>
        </w:r>
        <w:r w:rsidR="00CB5C0D">
          <w:rPr>
            <w:noProof/>
            <w:webHidden/>
          </w:rPr>
          <w:tab/>
        </w:r>
        <w:r w:rsidR="00CB5C0D">
          <w:rPr>
            <w:noProof/>
            <w:webHidden/>
          </w:rPr>
          <w:fldChar w:fldCharType="begin"/>
        </w:r>
        <w:r w:rsidR="00CB5C0D">
          <w:rPr>
            <w:noProof/>
            <w:webHidden/>
          </w:rPr>
          <w:instrText xml:space="preserve"> PAGEREF _Toc97486194 \h </w:instrText>
        </w:r>
        <w:r w:rsidR="00CB5C0D">
          <w:rPr>
            <w:noProof/>
            <w:webHidden/>
          </w:rPr>
        </w:r>
        <w:r w:rsidR="00CB5C0D">
          <w:rPr>
            <w:noProof/>
            <w:webHidden/>
          </w:rPr>
          <w:fldChar w:fldCharType="separate"/>
        </w:r>
        <w:r w:rsidR="00123568">
          <w:rPr>
            <w:noProof/>
            <w:webHidden/>
          </w:rPr>
          <w:t>30</w:t>
        </w:r>
        <w:r w:rsidR="00CB5C0D">
          <w:rPr>
            <w:noProof/>
            <w:webHidden/>
          </w:rPr>
          <w:fldChar w:fldCharType="end"/>
        </w:r>
      </w:hyperlink>
    </w:p>
    <w:p w14:paraId="3E241847" w14:textId="54D2DD83" w:rsidR="00CB5C0D" w:rsidRDefault="00BB528F">
      <w:pPr>
        <w:pStyle w:val="Verzeichnis1"/>
        <w:spacing w:before="120" w:after="120"/>
        <w:rPr>
          <w:rFonts w:asciiTheme="minorHAnsi" w:eastAsiaTheme="minorEastAsia" w:hAnsiTheme="minorHAnsi" w:cstheme="minorBidi"/>
          <w:noProof/>
          <w:kern w:val="0"/>
          <w:sz w:val="22"/>
          <w:szCs w:val="22"/>
        </w:rPr>
      </w:pPr>
      <w:hyperlink w:anchor="_Toc97486195" w:history="1">
        <w:r w:rsidR="00CB5C0D" w:rsidRPr="00FD7148">
          <w:rPr>
            <w:rStyle w:val="Hyperlink"/>
            <w:noProof/>
          </w:rPr>
          <w:t>7</w:t>
        </w:r>
        <w:r w:rsidR="00CB5C0D">
          <w:rPr>
            <w:rFonts w:asciiTheme="minorHAnsi" w:eastAsiaTheme="minorEastAsia" w:hAnsiTheme="minorHAnsi" w:cstheme="minorBidi"/>
            <w:noProof/>
            <w:kern w:val="0"/>
            <w:sz w:val="22"/>
            <w:szCs w:val="22"/>
          </w:rPr>
          <w:tab/>
        </w:r>
        <w:r w:rsidR="00CB5C0D" w:rsidRPr="00FD7148">
          <w:rPr>
            <w:rStyle w:val="Hyperlink"/>
            <w:noProof/>
          </w:rPr>
          <w:t>Konsequenzen bei Nichtbeachtung</w:t>
        </w:r>
        <w:r w:rsidR="00CB5C0D">
          <w:rPr>
            <w:noProof/>
            <w:webHidden/>
          </w:rPr>
          <w:tab/>
        </w:r>
        <w:r w:rsidR="00CB5C0D">
          <w:rPr>
            <w:noProof/>
            <w:webHidden/>
          </w:rPr>
          <w:fldChar w:fldCharType="begin"/>
        </w:r>
        <w:r w:rsidR="00CB5C0D">
          <w:rPr>
            <w:noProof/>
            <w:webHidden/>
          </w:rPr>
          <w:instrText xml:space="preserve"> PAGEREF _Toc97486195 \h </w:instrText>
        </w:r>
        <w:r w:rsidR="00CB5C0D">
          <w:rPr>
            <w:noProof/>
            <w:webHidden/>
          </w:rPr>
        </w:r>
        <w:r w:rsidR="00CB5C0D">
          <w:rPr>
            <w:noProof/>
            <w:webHidden/>
          </w:rPr>
          <w:fldChar w:fldCharType="separate"/>
        </w:r>
        <w:r w:rsidR="00123568">
          <w:rPr>
            <w:noProof/>
            <w:webHidden/>
          </w:rPr>
          <w:t>30</w:t>
        </w:r>
        <w:r w:rsidR="00CB5C0D">
          <w:rPr>
            <w:noProof/>
            <w:webHidden/>
          </w:rPr>
          <w:fldChar w:fldCharType="end"/>
        </w:r>
      </w:hyperlink>
    </w:p>
    <w:p w14:paraId="09C43436" w14:textId="2D5372C9" w:rsidR="00CB5C0D" w:rsidRDefault="00BB528F">
      <w:pPr>
        <w:pStyle w:val="Verzeichnis1"/>
        <w:spacing w:before="120" w:after="120"/>
        <w:rPr>
          <w:rFonts w:asciiTheme="minorHAnsi" w:eastAsiaTheme="minorEastAsia" w:hAnsiTheme="minorHAnsi" w:cstheme="minorBidi"/>
          <w:noProof/>
          <w:kern w:val="0"/>
          <w:sz w:val="22"/>
          <w:szCs w:val="22"/>
        </w:rPr>
      </w:pPr>
      <w:hyperlink w:anchor="_Toc97486196" w:history="1">
        <w:r w:rsidR="00CB5C0D" w:rsidRPr="00FD7148">
          <w:rPr>
            <w:rStyle w:val="Hyperlink"/>
            <w:noProof/>
          </w:rPr>
          <w:t>8</w:t>
        </w:r>
        <w:r w:rsidR="00CB5C0D">
          <w:rPr>
            <w:rFonts w:asciiTheme="minorHAnsi" w:eastAsiaTheme="minorEastAsia" w:hAnsiTheme="minorHAnsi" w:cstheme="minorBidi"/>
            <w:noProof/>
            <w:kern w:val="0"/>
            <w:sz w:val="22"/>
            <w:szCs w:val="22"/>
          </w:rPr>
          <w:tab/>
        </w:r>
        <w:r w:rsidR="00CB5C0D" w:rsidRPr="00FD7148">
          <w:rPr>
            <w:rStyle w:val="Hyperlink"/>
            <w:noProof/>
          </w:rPr>
          <w:t>Ausnahmen</w:t>
        </w:r>
        <w:r w:rsidR="00CB5C0D">
          <w:rPr>
            <w:noProof/>
            <w:webHidden/>
          </w:rPr>
          <w:tab/>
        </w:r>
        <w:r w:rsidR="00CB5C0D">
          <w:rPr>
            <w:noProof/>
            <w:webHidden/>
          </w:rPr>
          <w:fldChar w:fldCharType="begin"/>
        </w:r>
        <w:r w:rsidR="00CB5C0D">
          <w:rPr>
            <w:noProof/>
            <w:webHidden/>
          </w:rPr>
          <w:instrText xml:space="preserve"> PAGEREF _Toc97486196 \h </w:instrText>
        </w:r>
        <w:r w:rsidR="00CB5C0D">
          <w:rPr>
            <w:noProof/>
            <w:webHidden/>
          </w:rPr>
        </w:r>
        <w:r w:rsidR="00CB5C0D">
          <w:rPr>
            <w:noProof/>
            <w:webHidden/>
          </w:rPr>
          <w:fldChar w:fldCharType="separate"/>
        </w:r>
        <w:r w:rsidR="00123568">
          <w:rPr>
            <w:noProof/>
            <w:webHidden/>
          </w:rPr>
          <w:t>30</w:t>
        </w:r>
        <w:r w:rsidR="00CB5C0D">
          <w:rPr>
            <w:noProof/>
            <w:webHidden/>
          </w:rPr>
          <w:fldChar w:fldCharType="end"/>
        </w:r>
      </w:hyperlink>
    </w:p>
    <w:p w14:paraId="4713BBFB" w14:textId="116E8E73" w:rsidR="00CB5C0D" w:rsidRDefault="00BB528F">
      <w:pPr>
        <w:pStyle w:val="Verzeichnis1"/>
        <w:spacing w:before="120" w:after="120"/>
        <w:rPr>
          <w:rFonts w:asciiTheme="minorHAnsi" w:eastAsiaTheme="minorEastAsia" w:hAnsiTheme="minorHAnsi" w:cstheme="minorBidi"/>
          <w:noProof/>
          <w:kern w:val="0"/>
          <w:sz w:val="22"/>
          <w:szCs w:val="22"/>
        </w:rPr>
      </w:pPr>
      <w:hyperlink w:anchor="_Toc97486197" w:history="1">
        <w:r w:rsidR="00CB5C0D" w:rsidRPr="00FD7148">
          <w:rPr>
            <w:rStyle w:val="Hyperlink"/>
            <w:noProof/>
          </w:rPr>
          <w:t>Anhang A: Gefährdungslage</w:t>
        </w:r>
        <w:r w:rsidR="00CB5C0D">
          <w:rPr>
            <w:noProof/>
            <w:webHidden/>
          </w:rPr>
          <w:tab/>
        </w:r>
        <w:r w:rsidR="00CB5C0D">
          <w:rPr>
            <w:noProof/>
            <w:webHidden/>
          </w:rPr>
          <w:fldChar w:fldCharType="begin"/>
        </w:r>
        <w:r w:rsidR="00CB5C0D">
          <w:rPr>
            <w:noProof/>
            <w:webHidden/>
          </w:rPr>
          <w:instrText xml:space="preserve"> PAGEREF _Toc97486197 \h </w:instrText>
        </w:r>
        <w:r w:rsidR="00CB5C0D">
          <w:rPr>
            <w:noProof/>
            <w:webHidden/>
          </w:rPr>
        </w:r>
        <w:r w:rsidR="00CB5C0D">
          <w:rPr>
            <w:noProof/>
            <w:webHidden/>
          </w:rPr>
          <w:fldChar w:fldCharType="separate"/>
        </w:r>
        <w:r w:rsidR="00123568">
          <w:rPr>
            <w:noProof/>
            <w:webHidden/>
          </w:rPr>
          <w:t>31</w:t>
        </w:r>
        <w:r w:rsidR="00CB5C0D">
          <w:rPr>
            <w:noProof/>
            <w:webHidden/>
          </w:rPr>
          <w:fldChar w:fldCharType="end"/>
        </w:r>
      </w:hyperlink>
    </w:p>
    <w:p w14:paraId="5B1F6725" w14:textId="7397CDF5" w:rsidR="00CB5C0D" w:rsidRDefault="00BB528F">
      <w:pPr>
        <w:pStyle w:val="Verzeichnis2"/>
        <w:rPr>
          <w:rFonts w:asciiTheme="minorHAnsi" w:eastAsiaTheme="minorEastAsia" w:hAnsiTheme="minorHAnsi" w:cstheme="minorBidi"/>
          <w:noProof/>
          <w:kern w:val="0"/>
          <w:sz w:val="22"/>
          <w:szCs w:val="22"/>
        </w:rPr>
      </w:pPr>
      <w:hyperlink w:anchor="_Toc97486198" w:history="1">
        <w:r w:rsidR="00CB5C0D" w:rsidRPr="00FD7148">
          <w:rPr>
            <w:rStyle w:val="Hyperlink"/>
            <w:noProof/>
          </w:rPr>
          <w:t>A.2  Elementare Gefährdungen</w:t>
        </w:r>
        <w:r w:rsidR="00CB5C0D">
          <w:rPr>
            <w:noProof/>
            <w:webHidden/>
          </w:rPr>
          <w:tab/>
        </w:r>
        <w:r w:rsidR="00CB5C0D">
          <w:rPr>
            <w:noProof/>
            <w:webHidden/>
          </w:rPr>
          <w:fldChar w:fldCharType="begin"/>
        </w:r>
        <w:r w:rsidR="00CB5C0D">
          <w:rPr>
            <w:noProof/>
            <w:webHidden/>
          </w:rPr>
          <w:instrText xml:space="preserve"> PAGEREF _Toc97486198 \h </w:instrText>
        </w:r>
        <w:r w:rsidR="00CB5C0D">
          <w:rPr>
            <w:noProof/>
            <w:webHidden/>
          </w:rPr>
        </w:r>
        <w:r w:rsidR="00CB5C0D">
          <w:rPr>
            <w:noProof/>
            <w:webHidden/>
          </w:rPr>
          <w:fldChar w:fldCharType="separate"/>
        </w:r>
        <w:r w:rsidR="00123568">
          <w:rPr>
            <w:noProof/>
            <w:webHidden/>
          </w:rPr>
          <w:t>32</w:t>
        </w:r>
        <w:r w:rsidR="00CB5C0D">
          <w:rPr>
            <w:noProof/>
            <w:webHidden/>
          </w:rPr>
          <w:fldChar w:fldCharType="end"/>
        </w:r>
      </w:hyperlink>
    </w:p>
    <w:p w14:paraId="5EC4E3E9" w14:textId="1C7CB68A" w:rsidR="00CB5C0D" w:rsidRDefault="00BB528F">
      <w:pPr>
        <w:pStyle w:val="Verzeichnis1"/>
        <w:spacing w:before="120" w:after="120"/>
        <w:rPr>
          <w:rFonts w:asciiTheme="minorHAnsi" w:eastAsiaTheme="minorEastAsia" w:hAnsiTheme="minorHAnsi" w:cstheme="minorBidi"/>
          <w:noProof/>
          <w:kern w:val="0"/>
          <w:sz w:val="22"/>
          <w:szCs w:val="22"/>
        </w:rPr>
      </w:pPr>
      <w:hyperlink w:anchor="_Toc97486199" w:history="1">
        <w:r w:rsidR="00CB5C0D" w:rsidRPr="00FD7148">
          <w:rPr>
            <w:rStyle w:val="Hyperlink"/>
            <w:noProof/>
          </w:rPr>
          <w:t>Anhang C: Glossar</w:t>
        </w:r>
        <w:r w:rsidR="00CB5C0D">
          <w:rPr>
            <w:noProof/>
            <w:webHidden/>
          </w:rPr>
          <w:tab/>
        </w:r>
        <w:r w:rsidR="00CB5C0D">
          <w:rPr>
            <w:noProof/>
            <w:webHidden/>
          </w:rPr>
          <w:fldChar w:fldCharType="begin"/>
        </w:r>
        <w:r w:rsidR="00CB5C0D">
          <w:rPr>
            <w:noProof/>
            <w:webHidden/>
          </w:rPr>
          <w:instrText xml:space="preserve"> PAGEREF _Toc97486199 \h </w:instrText>
        </w:r>
        <w:r w:rsidR="00CB5C0D">
          <w:rPr>
            <w:noProof/>
            <w:webHidden/>
          </w:rPr>
        </w:r>
        <w:r w:rsidR="00CB5C0D">
          <w:rPr>
            <w:noProof/>
            <w:webHidden/>
          </w:rPr>
          <w:fldChar w:fldCharType="separate"/>
        </w:r>
        <w:r w:rsidR="00123568">
          <w:rPr>
            <w:noProof/>
            <w:webHidden/>
          </w:rPr>
          <w:t>33</w:t>
        </w:r>
        <w:r w:rsidR="00CB5C0D">
          <w:rPr>
            <w:noProof/>
            <w:webHidden/>
          </w:rPr>
          <w:fldChar w:fldCharType="end"/>
        </w:r>
      </w:hyperlink>
    </w:p>
    <w:p w14:paraId="74C81F59" w14:textId="426849F2" w:rsidR="00766D5D" w:rsidRDefault="00C50573" w:rsidP="00766D5D">
      <w:r>
        <w:fldChar w:fldCharType="end"/>
      </w:r>
    </w:p>
    <w:p w14:paraId="3C679467" w14:textId="77777777" w:rsidR="00766D5D" w:rsidRDefault="00766D5D" w:rsidP="00766D5D">
      <w:pPr>
        <w:sectPr w:rsidR="00766D5D" w:rsidSect="00766D5D">
          <w:footerReference w:type="default" r:id="rId15"/>
          <w:pgSz w:w="11906" w:h="16838" w:code="9"/>
          <w:pgMar w:top="1134" w:right="1418" w:bottom="1134" w:left="1418" w:header="709" w:footer="55" w:gutter="0"/>
          <w:cols w:space="708"/>
          <w:docGrid w:linePitch="360"/>
        </w:sectPr>
      </w:pPr>
    </w:p>
    <w:p w14:paraId="33F508A9" w14:textId="2017C6E2" w:rsidR="00742DBB" w:rsidRPr="00C61AE0" w:rsidRDefault="004A79F5" w:rsidP="00766D5D">
      <w:pPr>
        <w:pStyle w:val="Inhaltsverzeichnis"/>
        <w:spacing w:afterLines="0" w:after="0"/>
      </w:pPr>
      <w:bookmarkStart w:id="7" w:name="_Toc38773006"/>
      <w:r>
        <w:br/>
      </w:r>
      <w:r>
        <w:br/>
      </w:r>
      <w:r w:rsidR="00742DBB" w:rsidRPr="00C61AE0">
        <w:t>Management Summary</w:t>
      </w:r>
      <w:bookmarkEnd w:id="7"/>
    </w:p>
    <w:p w14:paraId="5A59F816" w14:textId="227630C8" w:rsidR="00451F3B" w:rsidRDefault="00451F3B" w:rsidP="00766D5D">
      <w:pPr>
        <w:spacing w:after="0" w:line="240" w:lineRule="auto"/>
        <w:rPr>
          <w:sz w:val="22"/>
          <w:szCs w:val="22"/>
        </w:rPr>
      </w:pPr>
    </w:p>
    <w:p w14:paraId="165445CC" w14:textId="6A9FCE1A" w:rsidR="00613257" w:rsidRDefault="00613257" w:rsidP="00613257">
      <w:pPr>
        <w:spacing w:after="0"/>
      </w:pPr>
      <w:r>
        <w:t>Die vorliegende Richtlinie definiert Rollen für die Administration und umfasst einheitliche Reglungen zur Gewährung, Dokumentation und Rücknahme von Administrationsrechten für IT-Systeme und Verfahren in der IT.</w:t>
      </w:r>
    </w:p>
    <w:p w14:paraId="0FB2A8C5" w14:textId="1C962ED7" w:rsidR="006A4228" w:rsidRDefault="006A4228" w:rsidP="00613257">
      <w:pPr>
        <w:spacing w:after="0"/>
      </w:pPr>
    </w:p>
    <w:p w14:paraId="488FB6F0" w14:textId="02F06654" w:rsidR="006A4228" w:rsidRDefault="006A4228" w:rsidP="00613257">
      <w:pPr>
        <w:spacing w:after="0"/>
      </w:pPr>
    </w:p>
    <w:p w14:paraId="5B926148" w14:textId="1EEA75AB" w:rsidR="006A4228" w:rsidRDefault="006A4228" w:rsidP="00613257">
      <w:pPr>
        <w:spacing w:after="0"/>
      </w:pPr>
    </w:p>
    <w:p w14:paraId="23B0E263" w14:textId="18DA369C" w:rsidR="006A4228" w:rsidRDefault="006A4228" w:rsidP="00613257">
      <w:pPr>
        <w:spacing w:after="0"/>
      </w:pPr>
    </w:p>
    <w:p w14:paraId="066DABDC" w14:textId="018AC513" w:rsidR="006A4228" w:rsidRDefault="006A4228" w:rsidP="00613257">
      <w:pPr>
        <w:spacing w:after="0"/>
      </w:pPr>
    </w:p>
    <w:p w14:paraId="43B7295E" w14:textId="33B70DBC" w:rsidR="006A4228" w:rsidRDefault="006A4228" w:rsidP="00613257">
      <w:pPr>
        <w:spacing w:after="0"/>
      </w:pPr>
    </w:p>
    <w:p w14:paraId="1096C189" w14:textId="3F34F006" w:rsidR="006A4228" w:rsidRDefault="006A4228" w:rsidP="00613257">
      <w:pPr>
        <w:spacing w:after="0"/>
      </w:pPr>
    </w:p>
    <w:p w14:paraId="6CE8EBD2" w14:textId="3E49AC13" w:rsidR="006A4228" w:rsidRDefault="006A4228" w:rsidP="00613257">
      <w:pPr>
        <w:spacing w:after="0"/>
      </w:pPr>
    </w:p>
    <w:p w14:paraId="2B5B3C01" w14:textId="5D98A336" w:rsidR="006A4228" w:rsidRDefault="006A4228" w:rsidP="00613257">
      <w:pPr>
        <w:spacing w:after="0"/>
      </w:pPr>
    </w:p>
    <w:p w14:paraId="43BA350B" w14:textId="6F4A4F97" w:rsidR="006A4228" w:rsidRDefault="006A4228" w:rsidP="00613257">
      <w:pPr>
        <w:spacing w:after="0"/>
      </w:pPr>
    </w:p>
    <w:p w14:paraId="10DC4201" w14:textId="313C6B84" w:rsidR="006A4228" w:rsidRDefault="006A4228" w:rsidP="00613257">
      <w:pPr>
        <w:spacing w:after="0"/>
      </w:pPr>
    </w:p>
    <w:p w14:paraId="75F56F08" w14:textId="0F8D25D7" w:rsidR="006A4228" w:rsidRDefault="006A4228" w:rsidP="00613257">
      <w:pPr>
        <w:spacing w:after="0"/>
      </w:pPr>
    </w:p>
    <w:p w14:paraId="34F171DD" w14:textId="749FF733" w:rsidR="006A4228" w:rsidRDefault="006A4228" w:rsidP="00613257">
      <w:pPr>
        <w:spacing w:after="0"/>
      </w:pPr>
    </w:p>
    <w:p w14:paraId="37DB4AC0" w14:textId="7ED5AEB6" w:rsidR="006A4228" w:rsidRDefault="006A4228" w:rsidP="00613257">
      <w:pPr>
        <w:spacing w:after="0"/>
      </w:pPr>
    </w:p>
    <w:p w14:paraId="669C653D" w14:textId="7FA75394" w:rsidR="006A4228" w:rsidRDefault="006A4228" w:rsidP="00613257">
      <w:pPr>
        <w:spacing w:after="0"/>
      </w:pPr>
    </w:p>
    <w:p w14:paraId="513E4562" w14:textId="1680C15F" w:rsidR="006A4228" w:rsidRDefault="006A4228" w:rsidP="00613257">
      <w:pPr>
        <w:spacing w:after="0"/>
      </w:pPr>
    </w:p>
    <w:p w14:paraId="64870D36" w14:textId="283DBAA2" w:rsidR="006A4228" w:rsidRDefault="006A4228" w:rsidP="00613257">
      <w:pPr>
        <w:spacing w:after="0"/>
      </w:pPr>
    </w:p>
    <w:p w14:paraId="632DB17D" w14:textId="77E9D116" w:rsidR="006A4228" w:rsidRDefault="006A4228" w:rsidP="00613257">
      <w:pPr>
        <w:spacing w:after="0"/>
      </w:pPr>
    </w:p>
    <w:p w14:paraId="60073EAA" w14:textId="7489DF51" w:rsidR="006A4228" w:rsidRDefault="006A4228" w:rsidP="00613257">
      <w:pPr>
        <w:spacing w:after="0"/>
      </w:pPr>
    </w:p>
    <w:p w14:paraId="68490C7A" w14:textId="130D471C" w:rsidR="006A4228" w:rsidRDefault="006A4228" w:rsidP="00613257">
      <w:pPr>
        <w:spacing w:after="0"/>
      </w:pPr>
    </w:p>
    <w:p w14:paraId="469FB55C" w14:textId="77777777" w:rsidR="006A4228" w:rsidRDefault="006A4228" w:rsidP="00613257">
      <w:pPr>
        <w:spacing w:after="0"/>
      </w:pPr>
    </w:p>
    <w:p w14:paraId="3A065071" w14:textId="77777777" w:rsidR="00613257" w:rsidRDefault="00613257" w:rsidP="00613257">
      <w:pPr>
        <w:spacing w:after="0"/>
        <w:rPr>
          <w:color w:val="FF0000"/>
          <w:sz w:val="22"/>
          <w:szCs w:val="22"/>
        </w:rPr>
      </w:pPr>
    </w:p>
    <w:p w14:paraId="494F1189" w14:textId="77777777" w:rsidR="006A4228" w:rsidRDefault="006A4228" w:rsidP="006A4228">
      <w:pPr>
        <w:spacing w:after="0"/>
        <w:rPr>
          <w:i/>
          <w:color w:val="0070C0"/>
        </w:rPr>
      </w:pPr>
      <w:bookmarkStart w:id="8" w:name="_Toc44677859"/>
      <w:r w:rsidRPr="00F1112F">
        <w:t>Diese Version der IT-Sicherheits</w:t>
      </w:r>
      <w:r>
        <w:t>ri</w:t>
      </w:r>
      <w:r w:rsidRPr="00F1112F">
        <w:t xml:space="preserve">chtlinie beinhaltet die Beschreibungen der </w:t>
      </w:r>
      <w:r>
        <w:br/>
      </w:r>
      <w:r w:rsidRPr="00F1112F">
        <w:t>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79608670" w14:textId="77777777" w:rsidR="006A4228" w:rsidRPr="007C11D5" w:rsidRDefault="006A4228" w:rsidP="006A4228">
      <w:pPr>
        <w:spacing w:after="0"/>
        <w:rPr>
          <w:i/>
          <w:color w:val="0070C0"/>
        </w:rPr>
      </w:pPr>
    </w:p>
    <w:p w14:paraId="07127672" w14:textId="77777777" w:rsidR="006A4228" w:rsidRDefault="006A4228" w:rsidP="006A4228">
      <w:pPr>
        <w:spacing w:after="240"/>
      </w:pPr>
      <w:r w:rsidRPr="00F1112F">
        <w:t xml:space="preserve">Nach dem Beschluss dieser Version mit Umsetzungsständen ist aus diesem Dokument </w:t>
      </w:r>
      <w:r>
        <w:br/>
      </w:r>
      <w:r w:rsidRPr="00F1112F">
        <w:t>die eigentliche IT-Sicherheits</w:t>
      </w:r>
      <w:r>
        <w:t>r</w:t>
      </w:r>
      <w:r w:rsidRPr="00F1112F">
        <w:t>ichtlinie ohne Umsetzungsstände zu generieren</w:t>
      </w:r>
      <w:r>
        <w:t xml:space="preserve"> und dieser Hinweis zu entfernen</w:t>
      </w:r>
      <w:r w:rsidRPr="00F1112F">
        <w:t xml:space="preserve">. </w:t>
      </w:r>
    </w:p>
    <w:p w14:paraId="6A569B59" w14:textId="77777777" w:rsidR="006A4228" w:rsidRDefault="006A4228" w:rsidP="006A4228">
      <w:pPr>
        <w:spacing w:after="240"/>
      </w:pPr>
      <w:r>
        <w:t>Dieses gilt auch für Anforderungen, die im diesem Dokument aufgeführt und inzwischen weggefallen sind. Die Aufnahme dieser Anforderung dient lediglich dazu, dem Prüfer die vollständige Bearbeitung des Bausteins aufzuzeigen.</w:t>
      </w:r>
    </w:p>
    <w:p w14:paraId="7E58C3D9" w14:textId="17929E6B" w:rsidR="005977F8" w:rsidRDefault="006A4228" w:rsidP="006A4228">
      <w:pPr>
        <w:spacing w:after="240"/>
        <w:rPr>
          <w:rFonts w:eastAsiaTheme="majorEastAsia" w:cstheme="majorBidi"/>
          <w:b/>
          <w:bCs/>
          <w:sz w:val="28"/>
          <w:szCs w:val="28"/>
        </w:rPr>
      </w:pPr>
      <w:r>
        <w:t xml:space="preserve">Bitte denken Sie ganz am Ende an die Aktualisierung des Inhaltsverzeichnisses </w:t>
      </w:r>
      <w:r>
        <w:br/>
        <w:t>(rechte Maustaste – Aktualisierung Seitenzahlen).</w:t>
      </w:r>
    </w:p>
    <w:p w14:paraId="0F01FD12" w14:textId="77777777" w:rsidR="004A79F5" w:rsidRDefault="00613257" w:rsidP="00AA1E7D">
      <w:pPr>
        <w:pStyle w:val="berschrift1"/>
      </w:pPr>
      <w:r>
        <w:br w:type="column"/>
      </w:r>
    </w:p>
    <w:p w14:paraId="2E5E6973" w14:textId="154EE709" w:rsidR="006676E5" w:rsidRPr="00461E90" w:rsidRDefault="006676E5" w:rsidP="00AA1E7D">
      <w:pPr>
        <w:pStyle w:val="berschrift1"/>
      </w:pPr>
      <w:bookmarkStart w:id="9" w:name="_Toc97486176"/>
      <w:r w:rsidRPr="00461E90">
        <w:t>Grundlagen und Rahmenbedingungen</w:t>
      </w:r>
      <w:bookmarkEnd w:id="8"/>
      <w:bookmarkEnd w:id="9"/>
    </w:p>
    <w:p w14:paraId="2E7D02DA" w14:textId="77777777" w:rsidR="00613257" w:rsidRDefault="006676E5" w:rsidP="00613257">
      <w:pPr>
        <w:spacing w:after="230"/>
        <w:ind w:left="-5"/>
      </w:pPr>
      <w:bookmarkStart w:id="10" w:name="_Toc308162472"/>
      <w:bookmarkStart w:id="11" w:name="_Toc444159780"/>
      <w:r w:rsidRPr="00B35E26">
        <w:br/>
      </w:r>
      <w:bookmarkStart w:id="12" w:name="DruckVermerk"/>
      <w:bookmarkStart w:id="13" w:name="DELETE_3"/>
      <w:bookmarkStart w:id="14" w:name="DELETE_2"/>
      <w:bookmarkEnd w:id="5"/>
      <w:bookmarkEnd w:id="10"/>
      <w:bookmarkEnd w:id="11"/>
      <w:bookmarkEnd w:id="12"/>
      <w:bookmarkEnd w:id="13"/>
      <w:bookmarkEnd w:id="14"/>
      <w:r w:rsidR="00613257">
        <w:t xml:space="preserve">Regelungen für die Gewährung, Dokumentation und Rücknahme von Administrationsrechten sind eine wichtige Voraussetzung für den geordneten und sicheren Betrieb von IT-Systemen und Verfahren.  </w:t>
      </w:r>
    </w:p>
    <w:p w14:paraId="0CE33A3E" w14:textId="77777777" w:rsidR="00613257" w:rsidRDefault="00613257" w:rsidP="00613257">
      <w:pPr>
        <w:spacing w:after="6"/>
        <w:ind w:left="-5"/>
      </w:pPr>
      <w:r>
        <w:t xml:space="preserve">Der IT-Grundschutz adressiert das Thema Administratorenrechte in diversen IT-Grundschutzbausteinen. Die vorliegende Richtlinie legt ein einheitliches Vorgehen bei den </w:t>
      </w:r>
      <w:r>
        <w:br/>
        <w:t xml:space="preserve">Administrationsrechten für alle IT-Systeme und Verfahren in der IT fest. </w:t>
      </w:r>
    </w:p>
    <w:p w14:paraId="043E1639" w14:textId="77777777" w:rsidR="00613257" w:rsidRPr="00815741" w:rsidRDefault="00613257" w:rsidP="00613257">
      <w:pPr>
        <w:spacing w:after="120"/>
        <w:rPr>
          <w:sz w:val="40"/>
          <w:szCs w:val="40"/>
        </w:rPr>
      </w:pPr>
    </w:p>
    <w:p w14:paraId="5CE736F0" w14:textId="77777777" w:rsidR="00613257" w:rsidRPr="0036118F" w:rsidRDefault="00613257" w:rsidP="00AA1E7D">
      <w:pPr>
        <w:pStyle w:val="berschrift1"/>
      </w:pPr>
      <w:bookmarkStart w:id="15" w:name="_Toc46872047"/>
      <w:bookmarkStart w:id="16" w:name="_Toc46919659"/>
      <w:bookmarkStart w:id="17" w:name="_Toc97486177"/>
      <w:bookmarkStart w:id="18" w:name="_Toc15938"/>
      <w:r w:rsidRPr="0036118F">
        <w:t>Abgrenzung des Geltungsbereichs</w:t>
      </w:r>
      <w:bookmarkEnd w:id="15"/>
      <w:bookmarkEnd w:id="16"/>
      <w:bookmarkEnd w:id="17"/>
      <w:r w:rsidRPr="0036118F">
        <w:t xml:space="preserve"> </w:t>
      </w:r>
      <w:bookmarkEnd w:id="18"/>
    </w:p>
    <w:p w14:paraId="2D3371CD" w14:textId="77777777" w:rsidR="00613257" w:rsidRDefault="00613257" w:rsidP="00613257">
      <w:pPr>
        <w:spacing w:after="250"/>
        <w:ind w:left="-5" w:right="164"/>
      </w:pPr>
      <w:r>
        <w:t xml:space="preserve">Die vorliegende Richtlinie regelt die Gewährung, Dokumentation und Rücknahme von Administrationsrechte für IT-Systeme und Verfahren. Die Regelungen in dieser Richtlinie sind mit der Einführung eines Identity and Access Management (IAM) Werkzeugs zu überprüfen und ggfs. zu überarbeiten. </w:t>
      </w:r>
    </w:p>
    <w:p w14:paraId="29A18C6E" w14:textId="77777777" w:rsidR="00613257" w:rsidRDefault="00613257" w:rsidP="00613257">
      <w:pPr>
        <w:spacing w:after="6"/>
        <w:ind w:left="-5"/>
      </w:pPr>
      <w:r>
        <w:t>Nicht im Geltungsbereich dieser Richtlinie liegen administrative Rechte von Fach-</w:t>
      </w:r>
      <w:r>
        <w:br/>
        <w:t xml:space="preserve">administratoren und administrative Rechte auf Entwicklungs- und Testsystemen.  </w:t>
      </w:r>
    </w:p>
    <w:p w14:paraId="35953253" w14:textId="77777777" w:rsidR="00613257" w:rsidRPr="00815741" w:rsidRDefault="00613257" w:rsidP="00613257">
      <w:pPr>
        <w:spacing w:after="120"/>
        <w:rPr>
          <w:sz w:val="40"/>
          <w:szCs w:val="40"/>
        </w:rPr>
      </w:pPr>
    </w:p>
    <w:p w14:paraId="37B8763D" w14:textId="77777777" w:rsidR="00613257" w:rsidRPr="002D273E" w:rsidRDefault="00613257" w:rsidP="00AA1E7D">
      <w:pPr>
        <w:pStyle w:val="berschrift1"/>
      </w:pPr>
      <w:bookmarkStart w:id="19" w:name="_Toc46872048"/>
      <w:bookmarkStart w:id="20" w:name="_Toc46919660"/>
      <w:bookmarkStart w:id="21" w:name="_Toc97486178"/>
      <w:r w:rsidRPr="002D273E">
        <w:t>Zielsetzung und Zielgruppe</w:t>
      </w:r>
      <w:bookmarkEnd w:id="19"/>
      <w:bookmarkEnd w:id="20"/>
      <w:bookmarkEnd w:id="21"/>
      <w:r w:rsidRPr="002D273E">
        <w:t xml:space="preserve"> </w:t>
      </w:r>
    </w:p>
    <w:p w14:paraId="3A9CE511" w14:textId="77777777" w:rsidR="00613257" w:rsidRDefault="00613257" w:rsidP="00613257">
      <w:pPr>
        <w:spacing w:after="120"/>
      </w:pPr>
      <w:r>
        <w:t xml:space="preserve">Diese Richtlinie ist für alle Bediensteten des IT-Referates sowie deren externe Dienstleister bindend, die mit der Administration von und Verfahren betraut sind. </w:t>
      </w:r>
    </w:p>
    <w:p w14:paraId="300C8E06" w14:textId="2F5D61AC" w:rsidR="00613257" w:rsidRPr="00D000DC" w:rsidRDefault="00613257" w:rsidP="00613257">
      <w:pPr>
        <w:spacing w:after="240"/>
        <w:rPr>
          <w:color w:val="000000" w:themeColor="text1"/>
        </w:rPr>
      </w:pPr>
      <w:r w:rsidRPr="00425CA3">
        <w:rPr>
          <w:color w:val="000000" w:themeColor="text1"/>
        </w:rPr>
        <w:t>Diese Regelungen gelten für alle Beschäftigten de</w:t>
      </w:r>
      <w:r w:rsidR="0094690B">
        <w:rPr>
          <w:color w:val="000000" w:themeColor="text1"/>
        </w:rPr>
        <w:t xml:space="preserve">r </w:t>
      </w:r>
      <w:r w:rsidR="0094690B" w:rsidRPr="0094690B">
        <w:rPr>
          <w:color w:val="FF0000"/>
        </w:rPr>
        <w:t>[NAME der BEHÖRDE]</w:t>
      </w:r>
      <w:r w:rsidRPr="0094690B">
        <w:rPr>
          <w:color w:val="FF0000"/>
        </w:rPr>
        <w:t xml:space="preserve">, </w:t>
      </w:r>
      <w:r w:rsidRPr="00425CA3">
        <w:rPr>
          <w:color w:val="000000" w:themeColor="text1"/>
        </w:rPr>
        <w:t xml:space="preserve">sowie für Beschäftigte </w:t>
      </w:r>
      <w:r>
        <w:rPr>
          <w:color w:val="000000" w:themeColor="text1"/>
        </w:rPr>
        <w:br/>
      </w:r>
      <w:r w:rsidRPr="00425CA3">
        <w:rPr>
          <w:color w:val="000000" w:themeColor="text1"/>
        </w:rPr>
        <w:t>anderer Behörden, die zu</w:t>
      </w:r>
      <w:r w:rsidR="0094690B">
        <w:rPr>
          <w:color w:val="000000" w:themeColor="text1"/>
        </w:rPr>
        <w:t>r</w:t>
      </w:r>
      <w:r w:rsidRPr="00425CA3">
        <w:rPr>
          <w:color w:val="000000" w:themeColor="text1"/>
        </w:rPr>
        <w:t xml:space="preserve"> </w:t>
      </w:r>
      <w:r w:rsidR="0094690B" w:rsidRPr="0094690B">
        <w:rPr>
          <w:color w:val="FF0000"/>
        </w:rPr>
        <w:t>[NAME DER BEHÖRDE]</w:t>
      </w:r>
      <w:r w:rsidRPr="0094690B">
        <w:rPr>
          <w:color w:val="FF0000"/>
        </w:rPr>
        <w:t xml:space="preserve"> </w:t>
      </w:r>
      <w:r w:rsidRPr="00425CA3">
        <w:rPr>
          <w:color w:val="000000" w:themeColor="text1"/>
        </w:rPr>
        <w:t xml:space="preserve">abgeordnet sind und für andere Personen, </w:t>
      </w:r>
      <w:r>
        <w:rPr>
          <w:color w:val="000000" w:themeColor="text1"/>
        </w:rPr>
        <w:br/>
      </w:r>
      <w:r w:rsidRPr="00425CA3">
        <w:rPr>
          <w:color w:val="000000" w:themeColor="text1"/>
        </w:rPr>
        <w:t xml:space="preserve">die z.B. im Rahmen eines Praktikums oder Referendariates </w:t>
      </w:r>
      <w:r>
        <w:rPr>
          <w:color w:val="000000" w:themeColor="text1"/>
        </w:rPr>
        <w:t xml:space="preserve">oder als Externer </w:t>
      </w:r>
      <w:r>
        <w:rPr>
          <w:color w:val="000000" w:themeColor="text1"/>
        </w:rPr>
        <w:br/>
        <w:t xml:space="preserve">Mitarbeiter im Rahmen ihrer Tätigkeit administrative Rechte in </w:t>
      </w:r>
      <w:r>
        <w:t>IT-Systemen de</w:t>
      </w:r>
      <w:r w:rsidR="0094690B">
        <w:t>r</w:t>
      </w:r>
      <w:r>
        <w:t xml:space="preserve"> </w:t>
      </w:r>
      <w:r w:rsidR="0094690B" w:rsidRPr="0094690B">
        <w:rPr>
          <w:color w:val="FF0000"/>
        </w:rPr>
        <w:t>[NAME DER BEHÖRDE]</w:t>
      </w:r>
      <w:r w:rsidRPr="0094690B">
        <w:rPr>
          <w:color w:val="FF0000"/>
        </w:rPr>
        <w:t xml:space="preserve"> </w:t>
      </w:r>
      <w:r>
        <w:rPr>
          <w:color w:val="000000" w:themeColor="text1"/>
        </w:rPr>
        <w:t>ausüben. Diese Richtlinie ist für diesen Personenkreis bindend.</w:t>
      </w:r>
    </w:p>
    <w:p w14:paraId="6CB155A4" w14:textId="77777777" w:rsidR="00613257" w:rsidRDefault="00613257" w:rsidP="00613257">
      <w:pPr>
        <w:spacing w:after="240"/>
      </w:pPr>
      <w:r w:rsidRPr="007874FB">
        <w:rPr>
          <w:color w:val="000000" w:themeColor="text1"/>
        </w:rPr>
        <w:t xml:space="preserve">Die Regelungen dieser IT-Sicherheitsrichtlinie orientieren sich an den Empfehlungen </w:t>
      </w:r>
      <w:r>
        <w:rPr>
          <w:color w:val="000000" w:themeColor="text1"/>
        </w:rPr>
        <w:br/>
      </w:r>
      <w:r w:rsidRPr="007874FB">
        <w:rPr>
          <w:color w:val="000000" w:themeColor="text1"/>
        </w:rPr>
        <w:t xml:space="preserve">des IT-Grundschutzes [1]. Zentrale Bedeutung besitzt hierbei der Baustein </w:t>
      </w:r>
      <w:r>
        <w:t>OPS.1.1.2 Ordnungsgemäße IT-Administration.</w:t>
      </w:r>
    </w:p>
    <w:p w14:paraId="6A2F7022" w14:textId="38DD206D" w:rsidR="00613257" w:rsidRPr="009E1160" w:rsidRDefault="00613257" w:rsidP="00613257">
      <w:pPr>
        <w:spacing w:after="240"/>
      </w:pPr>
      <w:r w:rsidRPr="007874FB">
        <w:rPr>
          <w:color w:val="000000" w:themeColor="text1"/>
        </w:rPr>
        <w:t xml:space="preserve">Nach dem neuen IT-Grundschutzkompendium wird eine Standard-Absicherung angestrebt, die diese Richtlinie abbildet. Aufgrund dessen werden die vom BSI formulierten SOLL-Anforderung des IT-Grundschutzes zu </w:t>
      </w:r>
      <w:r w:rsidR="00962A99">
        <w:rPr>
          <w:color w:val="000000" w:themeColor="text1"/>
        </w:rPr>
        <w:t>MUSS</w:t>
      </w:r>
      <w:r w:rsidRPr="007874FB">
        <w:rPr>
          <w:color w:val="000000" w:themeColor="text1"/>
        </w:rPr>
        <w:t xml:space="preserve">-Anforderungen. </w:t>
      </w:r>
      <w:r w:rsidRPr="001A7400">
        <w:t xml:space="preserve">Durch diese IT-Sicherheitsrichtlinie </w:t>
      </w:r>
      <w:r>
        <w:t xml:space="preserve">wird </w:t>
      </w:r>
      <w:r w:rsidRPr="001A7400">
        <w:t xml:space="preserve">der </w:t>
      </w:r>
      <w:r w:rsidRPr="00D000DC">
        <w:rPr>
          <w:color w:val="000000" w:themeColor="text1"/>
        </w:rPr>
        <w:t xml:space="preserve">Einsatz von IT-Administration geregelt. Sie gibt entsprechende </w:t>
      </w:r>
      <w:r w:rsidR="00233AE1">
        <w:rPr>
          <w:color w:val="000000" w:themeColor="text1"/>
        </w:rPr>
        <w:br/>
      </w:r>
      <w:r w:rsidRPr="00D000DC">
        <w:rPr>
          <w:color w:val="000000" w:themeColor="text1"/>
        </w:rPr>
        <w:t xml:space="preserve">organisatorische und technische Regelungen zum Schutz der Informationen </w:t>
      </w:r>
      <w:r w:rsidRPr="001A7400">
        <w:t xml:space="preserve">vor, die auf </w:t>
      </w:r>
      <w:r>
        <w:t>den IT-Netzen de</w:t>
      </w:r>
      <w:r w:rsidR="0094690B">
        <w:t>r</w:t>
      </w:r>
      <w:r w:rsidRPr="009E1160">
        <w:t xml:space="preserve"> </w:t>
      </w:r>
      <w:r w:rsidR="0094690B" w:rsidRPr="0094690B">
        <w:rPr>
          <w:color w:val="FF0000"/>
        </w:rPr>
        <w:t>[NAME DER BEHÖRDE]</w:t>
      </w:r>
      <w:r w:rsidRPr="0094690B">
        <w:rPr>
          <w:color w:val="FF0000"/>
        </w:rPr>
        <w:t xml:space="preserve"> </w:t>
      </w:r>
      <w:r w:rsidRPr="009E1160">
        <w:t>gespeichert, verarbeitet und übertragen werden.</w:t>
      </w:r>
    </w:p>
    <w:p w14:paraId="38EDB66C" w14:textId="77777777" w:rsidR="00613257" w:rsidRDefault="00613257" w:rsidP="00AA1E7D">
      <w:pPr>
        <w:pStyle w:val="berschrift1"/>
      </w:pPr>
      <w:bookmarkStart w:id="22" w:name="ANFANG"/>
      <w:bookmarkStart w:id="23" w:name="BausteinName4"/>
      <w:bookmarkStart w:id="24" w:name="_Toc46874440"/>
      <w:bookmarkEnd w:id="22"/>
      <w:bookmarkEnd w:id="23"/>
    </w:p>
    <w:p w14:paraId="127C208F" w14:textId="77777777" w:rsidR="00613257" w:rsidRDefault="00613257" w:rsidP="00AA1E7D">
      <w:pPr>
        <w:pStyle w:val="berschrift1"/>
      </w:pPr>
      <w:bookmarkStart w:id="25" w:name="_Toc46919667"/>
      <w:bookmarkStart w:id="26" w:name="_Toc97486179"/>
      <w:bookmarkStart w:id="27" w:name="_Hlk97503574"/>
      <w:r>
        <w:t xml:space="preserve">Anforderungen aus dem Baustein </w:t>
      </w:r>
      <w:bookmarkStart w:id="28" w:name="BausteinName12"/>
      <w:bookmarkEnd w:id="28"/>
      <w:r>
        <w:t>OPS.1.1.2</w:t>
      </w:r>
      <w:bookmarkEnd w:id="24"/>
      <w:bookmarkEnd w:id="25"/>
      <w:bookmarkEnd w:id="26"/>
      <w:r>
        <w:br/>
      </w:r>
      <w:bookmarkStart w:id="29" w:name="A7000"/>
      <w:bookmarkEnd w:id="29"/>
    </w:p>
    <w:p w14:paraId="724A51CB" w14:textId="0924C99B" w:rsidR="001B4B73" w:rsidRDefault="001B4B73" w:rsidP="00613257">
      <w:pPr>
        <w:pStyle w:val="uber51"/>
        <w:ind w:left="426" w:hanging="426"/>
      </w:pPr>
      <w:bookmarkStart w:id="30" w:name="A2"/>
      <w:bookmarkStart w:id="31" w:name="_Toc46874442"/>
      <w:bookmarkStart w:id="32" w:name="_Toc46919668"/>
      <w:bookmarkStart w:id="33" w:name="_Toc97486180"/>
      <w:bookmarkEnd w:id="30"/>
      <w:r>
        <w:t>ENTFALLEN (B) [A1]</w:t>
      </w:r>
      <w:r w:rsidR="00CA6359">
        <w:br/>
      </w:r>
    </w:p>
    <w:p w14:paraId="3EF9C0D3" w14:textId="050F304F" w:rsidR="00613257" w:rsidRPr="008A25E7" w:rsidRDefault="00613257" w:rsidP="00613257">
      <w:pPr>
        <w:pStyle w:val="uber51"/>
        <w:ind w:left="426" w:hanging="426"/>
      </w:pPr>
      <w:r>
        <w:t xml:space="preserve">Vertretungsregelungen und Notfallvorsorge </w:t>
      </w:r>
      <w:r w:rsidR="00210335">
        <w:t xml:space="preserve">(B) </w:t>
      </w:r>
      <w:r>
        <w:t>[A2]</w:t>
      </w:r>
      <w:bookmarkEnd w:id="31"/>
      <w:bookmarkEnd w:id="32"/>
      <w:bookmarkEnd w:id="33"/>
    </w:p>
    <w:p w14:paraId="1E9FA91C" w14:textId="24ECA664" w:rsidR="00613257" w:rsidRPr="00F266FF" w:rsidRDefault="00613257" w:rsidP="00613257">
      <w:pPr>
        <w:pStyle w:val="Listenabsatz"/>
        <w:numPr>
          <w:ilvl w:val="0"/>
          <w:numId w:val="11"/>
        </w:numPr>
        <w:spacing w:after="0"/>
        <w:ind w:left="709" w:hanging="709"/>
      </w:pPr>
      <w:bookmarkStart w:id="34" w:name="A2a1"/>
      <w:bookmarkStart w:id="35" w:name="A2a2"/>
      <w:bookmarkEnd w:id="34"/>
      <w:bookmarkEnd w:id="35"/>
      <w:r w:rsidRPr="00F266FF">
        <w:t xml:space="preserve">Es </w:t>
      </w:r>
      <w:r w:rsidR="00962A99" w:rsidRPr="00F266FF">
        <w:t>MUSS</w:t>
      </w:r>
      <w:r w:rsidRPr="00F266FF">
        <w:t xml:space="preserve"> sichergestellt sein, dass benannte Vertreter auf die zu betreuenden</w:t>
      </w:r>
      <w:r w:rsidRPr="00F266FF">
        <w:br/>
        <w:t>IT-Systeme zugreifen können.</w:t>
      </w:r>
    </w:p>
    <w:p w14:paraId="6E2758BB" w14:textId="415AE164" w:rsidR="00613257" w:rsidRDefault="00613257" w:rsidP="00613257">
      <w:pPr>
        <w:pStyle w:val="Listenabsatz"/>
        <w:spacing w:after="0"/>
      </w:pPr>
    </w:p>
    <w:p w14:paraId="35D05A84"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152D4735"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5117A26"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13C2D481" w14:textId="77777777" w:rsidTr="00806216">
        <w:trPr>
          <w:trHeight w:val="205"/>
        </w:trPr>
        <w:tc>
          <w:tcPr>
            <w:tcW w:w="8356" w:type="dxa"/>
            <w:shd w:val="clear" w:color="auto" w:fill="EEECE1" w:themeFill="background2"/>
          </w:tcPr>
          <w:p w14:paraId="0A87B8A2" w14:textId="77777777" w:rsidR="006A4228" w:rsidRPr="005B4E23" w:rsidRDefault="006A4228" w:rsidP="00806216">
            <w:pPr>
              <w:suppressAutoHyphens/>
              <w:spacing w:before="120" w:after="120"/>
            </w:pPr>
            <w:r>
              <w:t>Umsetzung:  JA / TEILWEISE / NEIN / ENTBEHRLICH</w:t>
            </w:r>
          </w:p>
        </w:tc>
      </w:tr>
      <w:tr w:rsidR="006A4228" w:rsidRPr="00CC02C2" w14:paraId="3DB9B3A8" w14:textId="77777777" w:rsidTr="00806216">
        <w:tc>
          <w:tcPr>
            <w:tcW w:w="8356" w:type="dxa"/>
          </w:tcPr>
          <w:p w14:paraId="345F0E70" w14:textId="77777777" w:rsidR="006A4228" w:rsidRPr="001F2CC4" w:rsidRDefault="006A4228" w:rsidP="00806216">
            <w:pPr>
              <w:suppressAutoHyphens/>
              <w:spacing w:before="120" w:after="120"/>
            </w:pPr>
            <w:bookmarkStart w:id="36" w:name="A1u2"/>
            <w:bookmarkEnd w:id="36"/>
            <w:r w:rsidRPr="001F2CC4">
              <w:t>Text Ihrer aktuellen Umsetzung xxx</w:t>
            </w:r>
          </w:p>
        </w:tc>
      </w:tr>
    </w:tbl>
    <w:p w14:paraId="182E0D20"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37DBF10F" w14:textId="77777777" w:rsidTr="00806216">
        <w:tc>
          <w:tcPr>
            <w:tcW w:w="8340" w:type="dxa"/>
            <w:shd w:val="clear" w:color="auto" w:fill="C6D9F1" w:themeFill="text2" w:themeFillTint="33"/>
          </w:tcPr>
          <w:p w14:paraId="39BA36FA"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3699F111" w14:textId="77777777" w:rsidTr="00806216">
        <w:tc>
          <w:tcPr>
            <w:tcW w:w="8340" w:type="dxa"/>
            <w:shd w:val="clear" w:color="auto" w:fill="FFFFFF" w:themeFill="background1"/>
          </w:tcPr>
          <w:p w14:paraId="0BBB96EE" w14:textId="77777777" w:rsidR="006A4228" w:rsidRPr="001F2CC4" w:rsidRDefault="006A4228" w:rsidP="00806216">
            <w:pPr>
              <w:suppressAutoHyphens/>
              <w:spacing w:before="120" w:after="120" w:line="240" w:lineRule="auto"/>
            </w:pPr>
            <w:r w:rsidRPr="001F2CC4">
              <w:t>Begründung der Fachseite:</w:t>
            </w:r>
          </w:p>
        </w:tc>
      </w:tr>
    </w:tbl>
    <w:p w14:paraId="56859989" w14:textId="77777777" w:rsidR="006A4228" w:rsidRPr="00CB47F9" w:rsidRDefault="006A4228" w:rsidP="00CB47F9">
      <w:pPr>
        <w:suppressAutoHyphens/>
        <w:spacing w:after="240"/>
        <w:ind w:left="720"/>
        <w:rPr>
          <w:color w:val="000000" w:themeColor="text1"/>
        </w:rPr>
      </w:pPr>
    </w:p>
    <w:p w14:paraId="405A7ACE" w14:textId="03F17478" w:rsidR="00613257" w:rsidRDefault="001B4B73" w:rsidP="00295FC8">
      <w:pPr>
        <w:pStyle w:val="Listenabsatz"/>
        <w:numPr>
          <w:ilvl w:val="0"/>
          <w:numId w:val="11"/>
        </w:numPr>
        <w:spacing w:after="0"/>
        <w:ind w:left="709" w:hanging="709"/>
      </w:pPr>
      <w:bookmarkStart w:id="37" w:name="A2a3"/>
      <w:bookmarkEnd w:id="37"/>
      <w:r>
        <w:t xml:space="preserve">Für Notfälle </w:t>
      </w:r>
      <w:r w:rsidR="002E6F44">
        <w:t>MÜSSEN</w:t>
      </w:r>
      <w:r>
        <w:t xml:space="preserve"> Notfalluser mit Administrationsrechten eingerichtet werden.</w:t>
      </w:r>
    </w:p>
    <w:p w14:paraId="34B570F8" w14:textId="47319432" w:rsidR="001B4B73" w:rsidRDefault="001B4B73" w:rsidP="001B4B73">
      <w:pPr>
        <w:pStyle w:val="Listenabsatz"/>
      </w:pPr>
    </w:p>
    <w:p w14:paraId="7924A3F3"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0DB299B1"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7BECAE2"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1C794FCF" w14:textId="77777777" w:rsidTr="00806216">
        <w:trPr>
          <w:trHeight w:val="205"/>
        </w:trPr>
        <w:tc>
          <w:tcPr>
            <w:tcW w:w="8356" w:type="dxa"/>
            <w:shd w:val="clear" w:color="auto" w:fill="EEECE1" w:themeFill="background2"/>
          </w:tcPr>
          <w:p w14:paraId="0D7A00B1" w14:textId="77777777" w:rsidR="006A4228" w:rsidRPr="005B4E23" w:rsidRDefault="006A4228" w:rsidP="00806216">
            <w:pPr>
              <w:suppressAutoHyphens/>
              <w:spacing w:before="120" w:after="120"/>
            </w:pPr>
            <w:r>
              <w:t>Umsetzung:  JA / TEILWEISE / NEIN / ENTBEHRLICH</w:t>
            </w:r>
          </w:p>
        </w:tc>
      </w:tr>
      <w:tr w:rsidR="006A4228" w:rsidRPr="00CC02C2" w14:paraId="540170F9" w14:textId="77777777" w:rsidTr="00806216">
        <w:tc>
          <w:tcPr>
            <w:tcW w:w="8356" w:type="dxa"/>
          </w:tcPr>
          <w:p w14:paraId="74F772F1" w14:textId="77777777" w:rsidR="006A4228" w:rsidRPr="001F2CC4" w:rsidRDefault="006A4228" w:rsidP="00806216">
            <w:pPr>
              <w:suppressAutoHyphens/>
              <w:spacing w:before="120" w:after="120"/>
            </w:pPr>
            <w:r w:rsidRPr="001F2CC4">
              <w:t>Text Ihrer aktuellen Umsetzung xxx</w:t>
            </w:r>
          </w:p>
        </w:tc>
      </w:tr>
    </w:tbl>
    <w:p w14:paraId="5657F02D"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1FFDD69F" w14:textId="77777777" w:rsidTr="00806216">
        <w:tc>
          <w:tcPr>
            <w:tcW w:w="8340" w:type="dxa"/>
            <w:shd w:val="clear" w:color="auto" w:fill="C6D9F1" w:themeFill="text2" w:themeFillTint="33"/>
          </w:tcPr>
          <w:p w14:paraId="06A5C186"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15D7C27F" w14:textId="77777777" w:rsidTr="00806216">
        <w:tc>
          <w:tcPr>
            <w:tcW w:w="8340" w:type="dxa"/>
            <w:shd w:val="clear" w:color="auto" w:fill="FFFFFF" w:themeFill="background1"/>
          </w:tcPr>
          <w:p w14:paraId="681F5A4A" w14:textId="77777777" w:rsidR="006A4228" w:rsidRPr="001F2CC4" w:rsidRDefault="006A4228" w:rsidP="00806216">
            <w:pPr>
              <w:suppressAutoHyphens/>
              <w:spacing w:before="120" w:after="120" w:line="240" w:lineRule="auto"/>
            </w:pPr>
            <w:r w:rsidRPr="001F2CC4">
              <w:t>Begründung der Fachseite:</w:t>
            </w:r>
          </w:p>
        </w:tc>
      </w:tr>
    </w:tbl>
    <w:p w14:paraId="114D2E0C" w14:textId="77777777" w:rsidR="006A4228" w:rsidRPr="00CC02C2" w:rsidRDefault="006A4228" w:rsidP="006A4228">
      <w:pPr>
        <w:suppressAutoHyphens/>
        <w:spacing w:after="240"/>
        <w:ind w:left="720"/>
        <w:rPr>
          <w:color w:val="000000" w:themeColor="text1"/>
        </w:rPr>
      </w:pPr>
    </w:p>
    <w:p w14:paraId="540F273E" w14:textId="1F84BBAA" w:rsidR="006A4228" w:rsidRDefault="006A4228" w:rsidP="001B4B73">
      <w:pPr>
        <w:pStyle w:val="Listenabsatz"/>
      </w:pPr>
    </w:p>
    <w:p w14:paraId="422030FD" w14:textId="36ECE359" w:rsidR="00CA6359" w:rsidRDefault="00CA6359" w:rsidP="001B4B73">
      <w:pPr>
        <w:pStyle w:val="Listenabsatz"/>
      </w:pPr>
    </w:p>
    <w:p w14:paraId="38DAA67F" w14:textId="77777777" w:rsidR="00CA6359" w:rsidRDefault="00CA6359" w:rsidP="001B4B73">
      <w:pPr>
        <w:pStyle w:val="Listenabsatz"/>
      </w:pPr>
    </w:p>
    <w:p w14:paraId="252008EF" w14:textId="77777777" w:rsidR="001B4B73" w:rsidRDefault="001B4B73" w:rsidP="001B4B73">
      <w:pPr>
        <w:pStyle w:val="Listenabsatz"/>
        <w:spacing w:after="0"/>
      </w:pPr>
    </w:p>
    <w:p w14:paraId="6A2606C7" w14:textId="033E67DF" w:rsidR="00613257" w:rsidRPr="008A25E7" w:rsidRDefault="00613257" w:rsidP="00613257">
      <w:pPr>
        <w:pStyle w:val="uber51"/>
        <w:ind w:left="426" w:hanging="426"/>
      </w:pPr>
      <w:bookmarkStart w:id="38" w:name="A3"/>
      <w:bookmarkStart w:id="39" w:name="_Toc46874443"/>
      <w:bookmarkStart w:id="40" w:name="_Toc46919669"/>
      <w:bookmarkStart w:id="41" w:name="_Toc97486181"/>
      <w:bookmarkEnd w:id="38"/>
      <w:r>
        <w:t xml:space="preserve">Geregelte Einstellung von IT-Administratoren </w:t>
      </w:r>
      <w:r w:rsidR="00210335">
        <w:t xml:space="preserve">(B) </w:t>
      </w:r>
      <w:r>
        <w:t>[A3]</w:t>
      </w:r>
      <w:bookmarkEnd w:id="39"/>
      <w:bookmarkEnd w:id="40"/>
      <w:bookmarkEnd w:id="41"/>
    </w:p>
    <w:p w14:paraId="355A2564" w14:textId="6323516C" w:rsidR="00613257" w:rsidRDefault="001B4B73" w:rsidP="000B2858">
      <w:pPr>
        <w:pStyle w:val="Listenabsatz"/>
        <w:numPr>
          <w:ilvl w:val="0"/>
          <w:numId w:val="11"/>
        </w:numPr>
        <w:spacing w:after="0"/>
        <w:ind w:left="709" w:hanging="709"/>
      </w:pPr>
      <w:bookmarkStart w:id="42" w:name="A3a1"/>
      <w:bookmarkEnd w:id="42"/>
      <w:r>
        <w:t>Wenn Mitarbeiter administrative Aufgaben innerhalb einer IT-Umgebung übernehmen, MÜSSEN sie in ihre Tätigkeit eingewiesen werden, insbesondere in die vorhandene IT-Architektur und die von ihnen zu betreuenden IT-Systeme und Anwendungen.</w:t>
      </w:r>
    </w:p>
    <w:p w14:paraId="46B049DA" w14:textId="77777777" w:rsidR="006A4228" w:rsidRDefault="006A4228" w:rsidP="006A4228">
      <w:pPr>
        <w:pStyle w:val="Listenabsatz"/>
        <w:spacing w:after="0"/>
      </w:pPr>
    </w:p>
    <w:p w14:paraId="740E1126"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5AB4E0A7"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81B5EA0"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076A74FF" w14:textId="77777777" w:rsidTr="00806216">
        <w:trPr>
          <w:trHeight w:val="205"/>
        </w:trPr>
        <w:tc>
          <w:tcPr>
            <w:tcW w:w="8356" w:type="dxa"/>
            <w:shd w:val="clear" w:color="auto" w:fill="EEECE1" w:themeFill="background2"/>
          </w:tcPr>
          <w:p w14:paraId="7D0A18E8" w14:textId="77777777" w:rsidR="006A4228" w:rsidRPr="005B4E23" w:rsidRDefault="006A4228" w:rsidP="00806216">
            <w:pPr>
              <w:suppressAutoHyphens/>
              <w:spacing w:before="120" w:after="120"/>
            </w:pPr>
            <w:r>
              <w:t>Umsetzung:  JA / TEILWEISE / NEIN / ENTBEHRLICH</w:t>
            </w:r>
          </w:p>
        </w:tc>
      </w:tr>
      <w:tr w:rsidR="006A4228" w:rsidRPr="00CC02C2" w14:paraId="7F5D5909" w14:textId="77777777" w:rsidTr="00806216">
        <w:tc>
          <w:tcPr>
            <w:tcW w:w="8356" w:type="dxa"/>
          </w:tcPr>
          <w:p w14:paraId="1A16FFBB" w14:textId="77777777" w:rsidR="006A4228" w:rsidRPr="001F2CC4" w:rsidRDefault="006A4228" w:rsidP="00806216">
            <w:pPr>
              <w:suppressAutoHyphens/>
              <w:spacing w:before="120" w:after="120"/>
            </w:pPr>
            <w:r w:rsidRPr="001F2CC4">
              <w:t>Text Ihrer aktuellen Umsetzung xxx</w:t>
            </w:r>
          </w:p>
        </w:tc>
      </w:tr>
    </w:tbl>
    <w:p w14:paraId="3B2D9FA3"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4555D866" w14:textId="77777777" w:rsidTr="00806216">
        <w:tc>
          <w:tcPr>
            <w:tcW w:w="8340" w:type="dxa"/>
            <w:shd w:val="clear" w:color="auto" w:fill="C6D9F1" w:themeFill="text2" w:themeFillTint="33"/>
          </w:tcPr>
          <w:p w14:paraId="6052034F"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18582BA1" w14:textId="77777777" w:rsidTr="00806216">
        <w:tc>
          <w:tcPr>
            <w:tcW w:w="8340" w:type="dxa"/>
            <w:shd w:val="clear" w:color="auto" w:fill="FFFFFF" w:themeFill="background1"/>
          </w:tcPr>
          <w:p w14:paraId="095B8DB6" w14:textId="77777777" w:rsidR="006A4228" w:rsidRPr="001F2CC4" w:rsidRDefault="006A4228" w:rsidP="00806216">
            <w:pPr>
              <w:suppressAutoHyphens/>
              <w:spacing w:before="120" w:after="120" w:line="240" w:lineRule="auto"/>
            </w:pPr>
            <w:r w:rsidRPr="001F2CC4">
              <w:t>Begründung der Fachseite:</w:t>
            </w:r>
          </w:p>
        </w:tc>
      </w:tr>
    </w:tbl>
    <w:p w14:paraId="098E6EEC" w14:textId="77777777" w:rsidR="006A4228" w:rsidRPr="00CC02C2" w:rsidRDefault="006A4228" w:rsidP="006A4228">
      <w:pPr>
        <w:suppressAutoHyphens/>
        <w:spacing w:after="240"/>
        <w:ind w:left="720"/>
        <w:rPr>
          <w:color w:val="000000" w:themeColor="text1"/>
        </w:rPr>
      </w:pPr>
    </w:p>
    <w:p w14:paraId="5E594E6F" w14:textId="1DCC87C1" w:rsidR="00613257" w:rsidRPr="00F266FF" w:rsidRDefault="00613257" w:rsidP="00613257">
      <w:pPr>
        <w:pStyle w:val="Listenabsatz"/>
        <w:numPr>
          <w:ilvl w:val="0"/>
          <w:numId w:val="11"/>
        </w:numPr>
        <w:spacing w:after="0"/>
        <w:ind w:left="709" w:hanging="709"/>
      </w:pPr>
      <w:bookmarkStart w:id="43" w:name="A3a2"/>
      <w:bookmarkEnd w:id="43"/>
      <w:r w:rsidRPr="00F266FF">
        <w:t xml:space="preserve">Die in der Institution gültigen und für ihre Tätigkeit relevanten Sicherheitsbestimmungen </w:t>
      </w:r>
      <w:r w:rsidR="00962A99" w:rsidRPr="00F266FF">
        <w:t>MÜSSEN</w:t>
      </w:r>
      <w:r w:rsidRPr="00F266FF">
        <w:t xml:space="preserve"> den IT-Administratoren bekannt </w:t>
      </w:r>
      <w:r w:rsidR="001B4B73" w:rsidRPr="00F266FF">
        <w:t>sein</w:t>
      </w:r>
      <w:r w:rsidRPr="00F266FF">
        <w:t>.</w:t>
      </w:r>
    </w:p>
    <w:p w14:paraId="48EAACAA" w14:textId="77777777" w:rsidR="006A4228" w:rsidRDefault="006A4228" w:rsidP="006A4228">
      <w:pPr>
        <w:pStyle w:val="Listenabsatz"/>
        <w:spacing w:after="0"/>
      </w:pPr>
    </w:p>
    <w:p w14:paraId="6DEECFE5"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7DAA71BC"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EDA28B8"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04856ABD" w14:textId="77777777" w:rsidTr="00806216">
        <w:trPr>
          <w:trHeight w:val="205"/>
        </w:trPr>
        <w:tc>
          <w:tcPr>
            <w:tcW w:w="8356" w:type="dxa"/>
            <w:shd w:val="clear" w:color="auto" w:fill="EEECE1" w:themeFill="background2"/>
          </w:tcPr>
          <w:p w14:paraId="6258D237" w14:textId="77777777" w:rsidR="006A4228" w:rsidRPr="005B4E23" w:rsidRDefault="006A4228" w:rsidP="00806216">
            <w:pPr>
              <w:suppressAutoHyphens/>
              <w:spacing w:before="120" w:after="120"/>
            </w:pPr>
            <w:r>
              <w:t>Umsetzung:  JA / TEILWEISE / NEIN / ENTBEHRLICH</w:t>
            </w:r>
          </w:p>
        </w:tc>
      </w:tr>
      <w:tr w:rsidR="006A4228" w:rsidRPr="00CC02C2" w14:paraId="342F9DBF" w14:textId="77777777" w:rsidTr="00806216">
        <w:tc>
          <w:tcPr>
            <w:tcW w:w="8356" w:type="dxa"/>
          </w:tcPr>
          <w:p w14:paraId="0D5C9793" w14:textId="77777777" w:rsidR="006A4228" w:rsidRPr="001F2CC4" w:rsidRDefault="006A4228" w:rsidP="00806216">
            <w:pPr>
              <w:suppressAutoHyphens/>
              <w:spacing w:before="120" w:after="120"/>
            </w:pPr>
            <w:r w:rsidRPr="001F2CC4">
              <w:t>Text Ihrer aktuellen Umsetzung xxx</w:t>
            </w:r>
          </w:p>
        </w:tc>
      </w:tr>
    </w:tbl>
    <w:p w14:paraId="21C37CD5"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76F2D648" w14:textId="77777777" w:rsidTr="00806216">
        <w:tc>
          <w:tcPr>
            <w:tcW w:w="8340" w:type="dxa"/>
            <w:shd w:val="clear" w:color="auto" w:fill="C6D9F1" w:themeFill="text2" w:themeFillTint="33"/>
          </w:tcPr>
          <w:p w14:paraId="6398C60D"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515A637B" w14:textId="77777777" w:rsidTr="00806216">
        <w:tc>
          <w:tcPr>
            <w:tcW w:w="8340" w:type="dxa"/>
            <w:shd w:val="clear" w:color="auto" w:fill="FFFFFF" w:themeFill="background1"/>
          </w:tcPr>
          <w:p w14:paraId="5D138822" w14:textId="77777777" w:rsidR="006A4228" w:rsidRPr="001F2CC4" w:rsidRDefault="006A4228" w:rsidP="00806216">
            <w:pPr>
              <w:suppressAutoHyphens/>
              <w:spacing w:before="120" w:after="120" w:line="240" w:lineRule="auto"/>
            </w:pPr>
            <w:r w:rsidRPr="001F2CC4">
              <w:t>Begründung der Fachseite:</w:t>
            </w:r>
          </w:p>
        </w:tc>
      </w:tr>
    </w:tbl>
    <w:p w14:paraId="13A74B70" w14:textId="77777777" w:rsidR="006A4228" w:rsidRPr="00CC02C2" w:rsidRDefault="006A4228" w:rsidP="006A4228">
      <w:pPr>
        <w:suppressAutoHyphens/>
        <w:spacing w:after="240"/>
        <w:ind w:left="720"/>
        <w:rPr>
          <w:color w:val="000000" w:themeColor="text1"/>
        </w:rPr>
      </w:pPr>
    </w:p>
    <w:p w14:paraId="18AB5099" w14:textId="4AED79FC" w:rsidR="00613257" w:rsidRPr="00F266FF" w:rsidRDefault="00613257" w:rsidP="00613257">
      <w:pPr>
        <w:pStyle w:val="uber51"/>
        <w:ind w:left="426" w:hanging="426"/>
      </w:pPr>
      <w:bookmarkStart w:id="44" w:name="A3a3"/>
      <w:bookmarkStart w:id="45" w:name="A3a4"/>
      <w:bookmarkStart w:id="46" w:name="A4"/>
      <w:bookmarkStart w:id="47" w:name="_Toc46874444"/>
      <w:bookmarkStart w:id="48" w:name="_Toc46919670"/>
      <w:bookmarkStart w:id="49" w:name="_Toc97486182"/>
      <w:bookmarkEnd w:id="44"/>
      <w:bookmarkEnd w:id="45"/>
      <w:bookmarkEnd w:id="46"/>
      <w:r w:rsidRPr="00F266FF">
        <w:t xml:space="preserve">Beendigung der Tätigkeit als IT-Administrator  </w:t>
      </w:r>
      <w:r w:rsidR="00210335">
        <w:t xml:space="preserve">(B) </w:t>
      </w:r>
      <w:r w:rsidRPr="00F266FF">
        <w:t>[A4]</w:t>
      </w:r>
      <w:bookmarkEnd w:id="47"/>
      <w:bookmarkEnd w:id="48"/>
      <w:bookmarkEnd w:id="49"/>
    </w:p>
    <w:p w14:paraId="7F3FC5BC" w14:textId="6DF6205D" w:rsidR="00613257" w:rsidRDefault="00613257" w:rsidP="00613257">
      <w:pPr>
        <w:pStyle w:val="Listenabsatz"/>
        <w:numPr>
          <w:ilvl w:val="0"/>
          <w:numId w:val="11"/>
        </w:numPr>
        <w:spacing w:after="0"/>
        <w:ind w:left="709" w:hanging="709"/>
      </w:pPr>
      <w:bookmarkStart w:id="50" w:name="A4a1"/>
      <w:bookmarkEnd w:id="50"/>
      <w:r w:rsidRPr="00F266FF">
        <w:t xml:space="preserve">Wenn Administratoren von ihren Aufgaben wieder entbunden werden, </w:t>
      </w:r>
      <w:r w:rsidR="00962A99" w:rsidRPr="00F266FF">
        <w:t>MÜSSEN</w:t>
      </w:r>
      <w:r w:rsidRPr="00F266FF">
        <w:t xml:space="preserve"> alle ihnen zugewiesenen persönlichen Administrationskennungen gesperrt werden. </w:t>
      </w:r>
    </w:p>
    <w:p w14:paraId="16448C3E" w14:textId="63EEEC51" w:rsidR="006A4228" w:rsidRDefault="006A4228" w:rsidP="006A4228">
      <w:pPr>
        <w:pStyle w:val="Listenabsatz"/>
        <w:spacing w:after="0"/>
      </w:pPr>
    </w:p>
    <w:p w14:paraId="647E4398"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5AF41BDF"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1DE2B4D"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07978CD2" w14:textId="77777777" w:rsidTr="00806216">
        <w:trPr>
          <w:trHeight w:val="205"/>
        </w:trPr>
        <w:tc>
          <w:tcPr>
            <w:tcW w:w="8356" w:type="dxa"/>
            <w:shd w:val="clear" w:color="auto" w:fill="EEECE1" w:themeFill="background2"/>
          </w:tcPr>
          <w:p w14:paraId="23301B64" w14:textId="77777777" w:rsidR="006A4228" w:rsidRPr="005B4E23" w:rsidRDefault="006A4228" w:rsidP="00806216">
            <w:pPr>
              <w:suppressAutoHyphens/>
              <w:spacing w:before="120" w:after="120"/>
            </w:pPr>
            <w:r>
              <w:t>Umsetzung:  JA / TEILWEISE / NEIN / ENTBEHRLICH</w:t>
            </w:r>
          </w:p>
        </w:tc>
      </w:tr>
      <w:tr w:rsidR="006A4228" w:rsidRPr="00CC02C2" w14:paraId="53868C2B" w14:textId="77777777" w:rsidTr="00806216">
        <w:tc>
          <w:tcPr>
            <w:tcW w:w="8356" w:type="dxa"/>
          </w:tcPr>
          <w:p w14:paraId="5C01FE53" w14:textId="77777777" w:rsidR="006A4228" w:rsidRPr="001F2CC4" w:rsidRDefault="006A4228" w:rsidP="00806216">
            <w:pPr>
              <w:suppressAutoHyphens/>
              <w:spacing w:before="120" w:after="120"/>
            </w:pPr>
            <w:r w:rsidRPr="001F2CC4">
              <w:t>Text Ihrer aktuellen Umsetzung xxx</w:t>
            </w:r>
          </w:p>
        </w:tc>
      </w:tr>
    </w:tbl>
    <w:p w14:paraId="6BBC3B8A"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06728160" w14:textId="77777777" w:rsidTr="00806216">
        <w:tc>
          <w:tcPr>
            <w:tcW w:w="8340" w:type="dxa"/>
            <w:shd w:val="clear" w:color="auto" w:fill="C6D9F1" w:themeFill="text2" w:themeFillTint="33"/>
          </w:tcPr>
          <w:p w14:paraId="2F4508E2"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4F7F4AB5" w14:textId="77777777" w:rsidTr="00806216">
        <w:tc>
          <w:tcPr>
            <w:tcW w:w="8340" w:type="dxa"/>
            <w:shd w:val="clear" w:color="auto" w:fill="FFFFFF" w:themeFill="background1"/>
          </w:tcPr>
          <w:p w14:paraId="71D9E6FC" w14:textId="77777777" w:rsidR="006A4228" w:rsidRPr="001F2CC4" w:rsidRDefault="006A4228" w:rsidP="00806216">
            <w:pPr>
              <w:suppressAutoHyphens/>
              <w:spacing w:before="120" w:after="120" w:line="240" w:lineRule="auto"/>
            </w:pPr>
            <w:r w:rsidRPr="001F2CC4">
              <w:t>Begründung der Fachseite:</w:t>
            </w:r>
          </w:p>
        </w:tc>
      </w:tr>
    </w:tbl>
    <w:p w14:paraId="6161D0A7" w14:textId="77777777" w:rsidR="006A4228" w:rsidRPr="00CC02C2" w:rsidRDefault="006A4228" w:rsidP="006A4228">
      <w:pPr>
        <w:suppressAutoHyphens/>
        <w:spacing w:after="240"/>
        <w:ind w:left="720"/>
        <w:rPr>
          <w:color w:val="000000" w:themeColor="text1"/>
        </w:rPr>
      </w:pPr>
    </w:p>
    <w:p w14:paraId="5EB0306D" w14:textId="77777777" w:rsidR="00F266FF" w:rsidRPr="00F266FF" w:rsidRDefault="00613257" w:rsidP="00613257">
      <w:pPr>
        <w:pStyle w:val="Listenabsatz"/>
        <w:numPr>
          <w:ilvl w:val="0"/>
          <w:numId w:val="11"/>
        </w:numPr>
        <w:spacing w:after="0"/>
        <w:ind w:left="709" w:hanging="709"/>
      </w:pPr>
      <w:bookmarkStart w:id="51" w:name="A4a2"/>
      <w:bookmarkEnd w:id="51"/>
      <w:r w:rsidRPr="00F266FF">
        <w:t xml:space="preserve">Es </w:t>
      </w:r>
      <w:r w:rsidR="00962A99" w:rsidRPr="00F266FF">
        <w:t>MUSS</w:t>
      </w:r>
      <w:r w:rsidRPr="00F266FF">
        <w:t xml:space="preserve"> geprüft werden, welche Passwörter die ausscheidenden Mitarbeiter </w:t>
      </w:r>
      <w:r w:rsidRPr="00F266FF">
        <w:br/>
        <w:t xml:space="preserve">darüber hinaus noch kennen. </w:t>
      </w:r>
    </w:p>
    <w:p w14:paraId="67892427" w14:textId="0152FC0B" w:rsidR="00F266FF" w:rsidRDefault="00F266FF" w:rsidP="00F266FF">
      <w:pPr>
        <w:pStyle w:val="Listenabsatz"/>
      </w:pPr>
    </w:p>
    <w:p w14:paraId="064F3987"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285EAD7C"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33245C9"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490B002A" w14:textId="77777777" w:rsidTr="00806216">
        <w:trPr>
          <w:trHeight w:val="205"/>
        </w:trPr>
        <w:tc>
          <w:tcPr>
            <w:tcW w:w="8356" w:type="dxa"/>
            <w:shd w:val="clear" w:color="auto" w:fill="EEECE1" w:themeFill="background2"/>
          </w:tcPr>
          <w:p w14:paraId="4AAC24C2" w14:textId="77777777" w:rsidR="006A4228" w:rsidRPr="005B4E23" w:rsidRDefault="006A4228" w:rsidP="00806216">
            <w:pPr>
              <w:suppressAutoHyphens/>
              <w:spacing w:before="120" w:after="120"/>
            </w:pPr>
            <w:r>
              <w:t>Umsetzung:  JA / TEILWEISE / NEIN / ENTBEHRLICH</w:t>
            </w:r>
          </w:p>
        </w:tc>
      </w:tr>
      <w:tr w:rsidR="006A4228" w:rsidRPr="00CC02C2" w14:paraId="4395C5B1" w14:textId="77777777" w:rsidTr="00806216">
        <w:tc>
          <w:tcPr>
            <w:tcW w:w="8356" w:type="dxa"/>
          </w:tcPr>
          <w:p w14:paraId="4612355B" w14:textId="77777777" w:rsidR="006A4228" w:rsidRPr="001F2CC4" w:rsidRDefault="006A4228" w:rsidP="00806216">
            <w:pPr>
              <w:suppressAutoHyphens/>
              <w:spacing w:before="120" w:after="120"/>
            </w:pPr>
            <w:r w:rsidRPr="001F2CC4">
              <w:t>Text Ihrer aktuellen Umsetzung xxx</w:t>
            </w:r>
          </w:p>
        </w:tc>
      </w:tr>
    </w:tbl>
    <w:p w14:paraId="63CDE4C6"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4808362E" w14:textId="77777777" w:rsidTr="00806216">
        <w:tc>
          <w:tcPr>
            <w:tcW w:w="8340" w:type="dxa"/>
            <w:shd w:val="clear" w:color="auto" w:fill="C6D9F1" w:themeFill="text2" w:themeFillTint="33"/>
          </w:tcPr>
          <w:p w14:paraId="6CCE7916"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4850D934" w14:textId="77777777" w:rsidTr="00806216">
        <w:tc>
          <w:tcPr>
            <w:tcW w:w="8340" w:type="dxa"/>
            <w:shd w:val="clear" w:color="auto" w:fill="FFFFFF" w:themeFill="background1"/>
          </w:tcPr>
          <w:p w14:paraId="7E135FD8" w14:textId="77777777" w:rsidR="006A4228" w:rsidRPr="001F2CC4" w:rsidRDefault="006A4228" w:rsidP="00806216">
            <w:pPr>
              <w:suppressAutoHyphens/>
              <w:spacing w:before="120" w:after="120" w:line="240" w:lineRule="auto"/>
            </w:pPr>
            <w:r w:rsidRPr="001F2CC4">
              <w:t>Begründung der Fachseite:</w:t>
            </w:r>
          </w:p>
        </w:tc>
      </w:tr>
    </w:tbl>
    <w:p w14:paraId="60A983EB" w14:textId="77777777" w:rsidR="006A4228" w:rsidRPr="00CC02C2" w:rsidRDefault="006A4228" w:rsidP="006A4228">
      <w:pPr>
        <w:suppressAutoHyphens/>
        <w:spacing w:after="240"/>
        <w:ind w:left="720"/>
        <w:rPr>
          <w:color w:val="000000" w:themeColor="text1"/>
        </w:rPr>
      </w:pPr>
    </w:p>
    <w:p w14:paraId="0DA9CEA1" w14:textId="1A4185A1" w:rsidR="00613257" w:rsidRPr="00F266FF" w:rsidRDefault="00613257" w:rsidP="00613257">
      <w:pPr>
        <w:pStyle w:val="Listenabsatz"/>
        <w:numPr>
          <w:ilvl w:val="0"/>
          <w:numId w:val="11"/>
        </w:numPr>
        <w:spacing w:after="0"/>
        <w:ind w:left="709" w:hanging="709"/>
      </w:pPr>
      <w:r w:rsidRPr="00F266FF">
        <w:t xml:space="preserve">Solche Passwörter </w:t>
      </w:r>
      <w:r w:rsidR="00962A99" w:rsidRPr="00F266FF">
        <w:t>MÜSSEN</w:t>
      </w:r>
      <w:r w:rsidRPr="00F266FF">
        <w:t xml:space="preserve"> geändert werden.</w:t>
      </w:r>
    </w:p>
    <w:p w14:paraId="2AFD8CFD" w14:textId="77777777" w:rsidR="006A4228" w:rsidRDefault="006A4228" w:rsidP="006A4228">
      <w:pPr>
        <w:pStyle w:val="Listenabsatz"/>
        <w:spacing w:after="0"/>
      </w:pPr>
    </w:p>
    <w:p w14:paraId="5C169269"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68FBB171"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AD31A17" w14:textId="67672DCA" w:rsidR="006A4228"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15575410" w14:textId="77777777" w:rsidR="00CA6359" w:rsidRPr="001F352F" w:rsidRDefault="00CA6359" w:rsidP="006A4228">
      <w:pPr>
        <w:pStyle w:val="Listenabsatz"/>
        <w:spacing w:after="240"/>
        <w:rPr>
          <w:color w:val="FF000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253D3AC5" w14:textId="77777777" w:rsidTr="00806216">
        <w:trPr>
          <w:trHeight w:val="205"/>
        </w:trPr>
        <w:tc>
          <w:tcPr>
            <w:tcW w:w="8356" w:type="dxa"/>
            <w:shd w:val="clear" w:color="auto" w:fill="EEECE1" w:themeFill="background2"/>
          </w:tcPr>
          <w:p w14:paraId="2F9C9642" w14:textId="77777777" w:rsidR="006A4228" w:rsidRPr="005B4E23" w:rsidRDefault="006A4228" w:rsidP="00806216">
            <w:pPr>
              <w:suppressAutoHyphens/>
              <w:spacing w:before="120" w:after="120"/>
            </w:pPr>
            <w:r>
              <w:t>Umsetzung:  JA / TEILWEISE / NEIN / ENTBEHRLICH</w:t>
            </w:r>
          </w:p>
        </w:tc>
      </w:tr>
      <w:tr w:rsidR="006A4228" w:rsidRPr="00CC02C2" w14:paraId="76270680" w14:textId="77777777" w:rsidTr="00806216">
        <w:tc>
          <w:tcPr>
            <w:tcW w:w="8356" w:type="dxa"/>
          </w:tcPr>
          <w:p w14:paraId="39045469" w14:textId="77777777" w:rsidR="006A4228" w:rsidRPr="001F2CC4" w:rsidRDefault="006A4228" w:rsidP="00806216">
            <w:pPr>
              <w:suppressAutoHyphens/>
              <w:spacing w:before="120" w:after="120"/>
            </w:pPr>
            <w:r w:rsidRPr="001F2CC4">
              <w:t>Text Ihrer aktuellen Umsetzung xxx</w:t>
            </w:r>
          </w:p>
        </w:tc>
      </w:tr>
    </w:tbl>
    <w:p w14:paraId="52314BD8"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1275E88C" w14:textId="77777777" w:rsidTr="00806216">
        <w:tc>
          <w:tcPr>
            <w:tcW w:w="8340" w:type="dxa"/>
            <w:shd w:val="clear" w:color="auto" w:fill="C6D9F1" w:themeFill="text2" w:themeFillTint="33"/>
          </w:tcPr>
          <w:p w14:paraId="4837744F"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1AA8C009" w14:textId="77777777" w:rsidTr="00806216">
        <w:tc>
          <w:tcPr>
            <w:tcW w:w="8340" w:type="dxa"/>
            <w:shd w:val="clear" w:color="auto" w:fill="FFFFFF" w:themeFill="background1"/>
          </w:tcPr>
          <w:p w14:paraId="50670146" w14:textId="77777777" w:rsidR="006A4228" w:rsidRPr="001F2CC4" w:rsidRDefault="006A4228" w:rsidP="00806216">
            <w:pPr>
              <w:suppressAutoHyphens/>
              <w:spacing w:before="120" w:after="120" w:line="240" w:lineRule="auto"/>
            </w:pPr>
            <w:r w:rsidRPr="001F2CC4">
              <w:t>Begründung der Fachseite:</w:t>
            </w:r>
          </w:p>
        </w:tc>
      </w:tr>
    </w:tbl>
    <w:p w14:paraId="56DBD86F" w14:textId="77777777" w:rsidR="006A4228" w:rsidRPr="00CC02C2" w:rsidRDefault="006A4228" w:rsidP="006A4228">
      <w:pPr>
        <w:suppressAutoHyphens/>
        <w:spacing w:after="240"/>
        <w:ind w:left="720"/>
        <w:rPr>
          <w:color w:val="000000" w:themeColor="text1"/>
        </w:rPr>
      </w:pPr>
    </w:p>
    <w:p w14:paraId="5E004939" w14:textId="32C66800" w:rsidR="00613257" w:rsidRPr="0083049A" w:rsidRDefault="00613257" w:rsidP="00613257">
      <w:pPr>
        <w:pStyle w:val="Listenabsatz"/>
        <w:numPr>
          <w:ilvl w:val="0"/>
          <w:numId w:val="11"/>
        </w:numPr>
        <w:spacing w:after="0"/>
        <w:ind w:left="709" w:hanging="709"/>
      </w:pPr>
      <w:bookmarkStart w:id="52" w:name="A4a4"/>
      <w:bookmarkEnd w:id="52"/>
      <w:r>
        <w:t xml:space="preserve">Weiterhin </w:t>
      </w:r>
      <w:r w:rsidR="00962A99">
        <w:t>MUSS</w:t>
      </w:r>
      <w:r>
        <w:t xml:space="preserve"> geprüft werden, ob die ausscheidenden Mitarbeiter gegenüber Dritten als Ansprechpartner benannt wurden, z. B. in Verträgen oder als</w:t>
      </w:r>
      <w:r>
        <w:br/>
        <w:t xml:space="preserve"> Admin-C-Eintrag bei Internet-Domains. </w:t>
      </w:r>
    </w:p>
    <w:p w14:paraId="2E40CB54" w14:textId="2B24F6FA" w:rsidR="006A4228" w:rsidRDefault="006A4228" w:rsidP="006A4228">
      <w:pPr>
        <w:pStyle w:val="Listenabsatz"/>
        <w:spacing w:after="0"/>
      </w:pPr>
    </w:p>
    <w:p w14:paraId="4423A751" w14:textId="77777777" w:rsidR="0006575C" w:rsidRDefault="0006575C" w:rsidP="006A4228">
      <w:pPr>
        <w:pStyle w:val="Listenabsatz"/>
        <w:spacing w:after="0"/>
      </w:pPr>
    </w:p>
    <w:p w14:paraId="06C5235F"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53EA9C6C"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A7FBBD1"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79B6F9F3" w14:textId="77777777" w:rsidTr="00806216">
        <w:trPr>
          <w:trHeight w:val="205"/>
        </w:trPr>
        <w:tc>
          <w:tcPr>
            <w:tcW w:w="8356" w:type="dxa"/>
            <w:shd w:val="clear" w:color="auto" w:fill="EEECE1" w:themeFill="background2"/>
          </w:tcPr>
          <w:p w14:paraId="41551FEF" w14:textId="77777777" w:rsidR="006A4228" w:rsidRPr="005B4E23" w:rsidRDefault="006A4228" w:rsidP="00806216">
            <w:pPr>
              <w:suppressAutoHyphens/>
              <w:spacing w:before="120" w:after="120"/>
            </w:pPr>
            <w:r>
              <w:t>Umsetzung:  JA / TEILWEISE / NEIN / ENTBEHRLICH</w:t>
            </w:r>
          </w:p>
        </w:tc>
      </w:tr>
      <w:tr w:rsidR="006A4228" w:rsidRPr="00CC02C2" w14:paraId="3CDD7F92" w14:textId="77777777" w:rsidTr="00806216">
        <w:tc>
          <w:tcPr>
            <w:tcW w:w="8356" w:type="dxa"/>
          </w:tcPr>
          <w:p w14:paraId="7B9FCF38" w14:textId="77777777" w:rsidR="006A4228" w:rsidRPr="001F2CC4" w:rsidRDefault="006A4228" w:rsidP="00806216">
            <w:pPr>
              <w:suppressAutoHyphens/>
              <w:spacing w:before="120" w:after="120"/>
            </w:pPr>
            <w:r w:rsidRPr="001F2CC4">
              <w:t>Text Ihrer aktuellen Umsetzung xxx</w:t>
            </w:r>
          </w:p>
        </w:tc>
      </w:tr>
    </w:tbl>
    <w:p w14:paraId="1873D0FE"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6C2CBA56" w14:textId="77777777" w:rsidTr="00806216">
        <w:tc>
          <w:tcPr>
            <w:tcW w:w="8340" w:type="dxa"/>
            <w:shd w:val="clear" w:color="auto" w:fill="C6D9F1" w:themeFill="text2" w:themeFillTint="33"/>
          </w:tcPr>
          <w:p w14:paraId="2E2568A8"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05C146ED" w14:textId="77777777" w:rsidTr="00806216">
        <w:tc>
          <w:tcPr>
            <w:tcW w:w="8340" w:type="dxa"/>
            <w:shd w:val="clear" w:color="auto" w:fill="FFFFFF" w:themeFill="background1"/>
          </w:tcPr>
          <w:p w14:paraId="0AF5761F" w14:textId="77777777" w:rsidR="006A4228" w:rsidRPr="001F2CC4" w:rsidRDefault="006A4228" w:rsidP="00806216">
            <w:pPr>
              <w:suppressAutoHyphens/>
              <w:spacing w:before="120" w:after="120" w:line="240" w:lineRule="auto"/>
            </w:pPr>
            <w:r w:rsidRPr="001F2CC4">
              <w:t>Begründung der Fachseite:</w:t>
            </w:r>
          </w:p>
        </w:tc>
      </w:tr>
    </w:tbl>
    <w:p w14:paraId="1DC85EEC" w14:textId="3BDECF11" w:rsidR="006A4228" w:rsidRPr="00CA6359" w:rsidRDefault="006A4228" w:rsidP="00CA6359">
      <w:pPr>
        <w:suppressAutoHyphens/>
        <w:spacing w:after="240"/>
        <w:ind w:left="720"/>
        <w:rPr>
          <w:color w:val="000000" w:themeColor="text1"/>
        </w:rPr>
      </w:pPr>
    </w:p>
    <w:p w14:paraId="1E557E10" w14:textId="433A0179" w:rsidR="00613257" w:rsidRPr="0083049A" w:rsidRDefault="00613257" w:rsidP="00613257">
      <w:pPr>
        <w:pStyle w:val="Listenabsatz"/>
        <w:numPr>
          <w:ilvl w:val="0"/>
          <w:numId w:val="11"/>
        </w:numPr>
        <w:spacing w:after="0"/>
        <w:ind w:left="709" w:hanging="709"/>
      </w:pPr>
      <w:bookmarkStart w:id="53" w:name="A4a5"/>
      <w:bookmarkEnd w:id="53"/>
      <w:r>
        <w:t xml:space="preserve">In diesem Fall </w:t>
      </w:r>
      <w:r w:rsidR="00962A99">
        <w:t>MÜSSEN</w:t>
      </w:r>
      <w:r>
        <w:t xml:space="preserve"> neue Ansprechpartner festgelegt und die betroffenen </w:t>
      </w:r>
      <w:r>
        <w:br/>
        <w:t xml:space="preserve">Dritten informiert werden. </w:t>
      </w:r>
    </w:p>
    <w:p w14:paraId="50D1E847" w14:textId="4C930B90" w:rsidR="00613257" w:rsidRDefault="00613257" w:rsidP="00613257">
      <w:pPr>
        <w:pStyle w:val="Listenabsatz"/>
        <w:spacing w:after="0"/>
      </w:pPr>
    </w:p>
    <w:p w14:paraId="198F35E4"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26131DE2"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66E2777"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3BA1D446" w14:textId="77777777" w:rsidTr="00806216">
        <w:trPr>
          <w:trHeight w:val="205"/>
        </w:trPr>
        <w:tc>
          <w:tcPr>
            <w:tcW w:w="8356" w:type="dxa"/>
            <w:shd w:val="clear" w:color="auto" w:fill="EEECE1" w:themeFill="background2"/>
          </w:tcPr>
          <w:p w14:paraId="0AECDB32" w14:textId="77777777" w:rsidR="006A4228" w:rsidRPr="005B4E23" w:rsidRDefault="006A4228" w:rsidP="00806216">
            <w:pPr>
              <w:suppressAutoHyphens/>
              <w:spacing w:before="120" w:after="120"/>
            </w:pPr>
            <w:r>
              <w:t>Umsetzung:  JA / TEILWEISE / NEIN / ENTBEHRLICH</w:t>
            </w:r>
          </w:p>
        </w:tc>
      </w:tr>
      <w:tr w:rsidR="006A4228" w:rsidRPr="00CC02C2" w14:paraId="5D7A40FE" w14:textId="77777777" w:rsidTr="00806216">
        <w:tc>
          <w:tcPr>
            <w:tcW w:w="8356" w:type="dxa"/>
          </w:tcPr>
          <w:p w14:paraId="4A59435E" w14:textId="77777777" w:rsidR="006A4228" w:rsidRPr="001F2CC4" w:rsidRDefault="006A4228" w:rsidP="00806216">
            <w:pPr>
              <w:suppressAutoHyphens/>
              <w:spacing w:before="120" w:after="120"/>
            </w:pPr>
            <w:r w:rsidRPr="001F2CC4">
              <w:t>Text Ihrer aktuellen Umsetzung xxx</w:t>
            </w:r>
          </w:p>
        </w:tc>
      </w:tr>
    </w:tbl>
    <w:p w14:paraId="361C33EE"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07B43653" w14:textId="77777777" w:rsidTr="00806216">
        <w:tc>
          <w:tcPr>
            <w:tcW w:w="8340" w:type="dxa"/>
            <w:shd w:val="clear" w:color="auto" w:fill="C6D9F1" w:themeFill="text2" w:themeFillTint="33"/>
          </w:tcPr>
          <w:p w14:paraId="7300FB43"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10B290B7" w14:textId="77777777" w:rsidTr="00806216">
        <w:tc>
          <w:tcPr>
            <w:tcW w:w="8340" w:type="dxa"/>
            <w:shd w:val="clear" w:color="auto" w:fill="FFFFFF" w:themeFill="background1"/>
          </w:tcPr>
          <w:p w14:paraId="2794C0BB" w14:textId="77777777" w:rsidR="006A4228" w:rsidRPr="001F2CC4" w:rsidRDefault="006A4228" w:rsidP="00806216">
            <w:pPr>
              <w:suppressAutoHyphens/>
              <w:spacing w:before="120" w:after="120" w:line="240" w:lineRule="auto"/>
            </w:pPr>
            <w:r w:rsidRPr="001F2CC4">
              <w:t>Begründung der Fachseite:</w:t>
            </w:r>
          </w:p>
        </w:tc>
      </w:tr>
    </w:tbl>
    <w:p w14:paraId="402F6270" w14:textId="3DA3CEAC" w:rsidR="006A4228" w:rsidRPr="0006575C" w:rsidRDefault="006A4228" w:rsidP="0006575C">
      <w:pPr>
        <w:suppressAutoHyphens/>
        <w:spacing w:after="240"/>
        <w:ind w:left="720"/>
        <w:rPr>
          <w:color w:val="000000" w:themeColor="text1"/>
        </w:rPr>
      </w:pPr>
    </w:p>
    <w:p w14:paraId="1FC8DC0A" w14:textId="665E59A7" w:rsidR="00613257" w:rsidRPr="0083049A" w:rsidRDefault="00613257" w:rsidP="00613257">
      <w:pPr>
        <w:pStyle w:val="Listenabsatz"/>
        <w:numPr>
          <w:ilvl w:val="0"/>
          <w:numId w:val="11"/>
        </w:numPr>
        <w:spacing w:after="0"/>
        <w:ind w:left="709" w:hanging="709"/>
      </w:pPr>
      <w:bookmarkStart w:id="54" w:name="A4a6"/>
      <w:bookmarkEnd w:id="54"/>
      <w:r>
        <w:t xml:space="preserve">Die Benutzer der betroffenen IT-Systeme und Anwendungen </w:t>
      </w:r>
      <w:r w:rsidR="00962A99">
        <w:t>MÜSSEN</w:t>
      </w:r>
      <w:r>
        <w:t xml:space="preserve"> darüber </w:t>
      </w:r>
      <w:r>
        <w:br/>
        <w:t>informiert werden, dass der bisherige Administrator ausgeschieden ist.</w:t>
      </w:r>
    </w:p>
    <w:p w14:paraId="197557E7" w14:textId="77777777" w:rsidR="006A4228" w:rsidRDefault="006A4228" w:rsidP="006A4228">
      <w:pPr>
        <w:pStyle w:val="Listenabsatz"/>
        <w:spacing w:after="0"/>
      </w:pPr>
      <w:bookmarkStart w:id="55" w:name="A4a7"/>
      <w:bookmarkEnd w:id="55"/>
    </w:p>
    <w:p w14:paraId="45B9EC9E"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08B74FFB"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B83F6D8"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263D7657" w14:textId="77777777" w:rsidTr="00806216">
        <w:trPr>
          <w:trHeight w:val="205"/>
        </w:trPr>
        <w:tc>
          <w:tcPr>
            <w:tcW w:w="8356" w:type="dxa"/>
            <w:shd w:val="clear" w:color="auto" w:fill="EEECE1" w:themeFill="background2"/>
          </w:tcPr>
          <w:p w14:paraId="10A1B22F" w14:textId="77777777" w:rsidR="006A4228" w:rsidRPr="005B4E23" w:rsidRDefault="006A4228" w:rsidP="00806216">
            <w:pPr>
              <w:suppressAutoHyphens/>
              <w:spacing w:before="120" w:after="120"/>
            </w:pPr>
            <w:r>
              <w:t>Umsetzung:  JA / TEILWEISE / NEIN / ENTBEHRLICH</w:t>
            </w:r>
          </w:p>
        </w:tc>
      </w:tr>
      <w:tr w:rsidR="006A4228" w:rsidRPr="00CC02C2" w14:paraId="370AD877" w14:textId="77777777" w:rsidTr="00806216">
        <w:tc>
          <w:tcPr>
            <w:tcW w:w="8356" w:type="dxa"/>
          </w:tcPr>
          <w:p w14:paraId="1EF1A31A" w14:textId="77777777" w:rsidR="006A4228" w:rsidRPr="001F2CC4" w:rsidRDefault="006A4228" w:rsidP="00806216">
            <w:pPr>
              <w:suppressAutoHyphens/>
              <w:spacing w:before="120" w:after="120"/>
            </w:pPr>
            <w:r w:rsidRPr="001F2CC4">
              <w:t>Text Ihrer aktuellen Umsetzung xxx</w:t>
            </w:r>
          </w:p>
        </w:tc>
      </w:tr>
    </w:tbl>
    <w:p w14:paraId="361F13AA"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43536253" w14:textId="77777777" w:rsidTr="00806216">
        <w:tc>
          <w:tcPr>
            <w:tcW w:w="8340" w:type="dxa"/>
            <w:shd w:val="clear" w:color="auto" w:fill="C6D9F1" w:themeFill="text2" w:themeFillTint="33"/>
          </w:tcPr>
          <w:p w14:paraId="614230B4"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3F018DD3" w14:textId="77777777" w:rsidTr="00806216">
        <w:tc>
          <w:tcPr>
            <w:tcW w:w="8340" w:type="dxa"/>
            <w:shd w:val="clear" w:color="auto" w:fill="FFFFFF" w:themeFill="background1"/>
          </w:tcPr>
          <w:p w14:paraId="70EFEA6F" w14:textId="77777777" w:rsidR="006A4228" w:rsidRPr="001F2CC4" w:rsidRDefault="006A4228" w:rsidP="00806216">
            <w:pPr>
              <w:suppressAutoHyphens/>
              <w:spacing w:before="120" w:after="120" w:line="240" w:lineRule="auto"/>
            </w:pPr>
            <w:r w:rsidRPr="001F2CC4">
              <w:t>Begründung der Fachseite:</w:t>
            </w:r>
          </w:p>
        </w:tc>
      </w:tr>
    </w:tbl>
    <w:p w14:paraId="13E90CB2" w14:textId="77777777" w:rsidR="006A4228" w:rsidRPr="0006575C" w:rsidRDefault="006A4228" w:rsidP="0006575C">
      <w:pPr>
        <w:suppressAutoHyphens/>
        <w:spacing w:after="240"/>
        <w:ind w:left="720"/>
        <w:rPr>
          <w:color w:val="000000" w:themeColor="text1"/>
        </w:rPr>
      </w:pPr>
    </w:p>
    <w:p w14:paraId="6E7C0060" w14:textId="3E5FC9D5" w:rsidR="00613257" w:rsidRDefault="00613257" w:rsidP="00613257">
      <w:pPr>
        <w:pStyle w:val="uber51"/>
        <w:ind w:left="426" w:hanging="426"/>
      </w:pPr>
      <w:bookmarkStart w:id="56" w:name="A5"/>
      <w:bookmarkStart w:id="57" w:name="_Toc46874445"/>
      <w:bookmarkStart w:id="58" w:name="_Toc46919671"/>
      <w:bookmarkStart w:id="59" w:name="_Toc97486183"/>
      <w:bookmarkEnd w:id="56"/>
      <w:r>
        <w:t xml:space="preserve">Administrationskennungen  </w:t>
      </w:r>
      <w:r w:rsidR="00210335">
        <w:t xml:space="preserve">(B) </w:t>
      </w:r>
      <w:r>
        <w:t>[A5]</w:t>
      </w:r>
      <w:bookmarkEnd w:id="57"/>
      <w:bookmarkEnd w:id="58"/>
      <w:bookmarkEnd w:id="59"/>
    </w:p>
    <w:p w14:paraId="26275465" w14:textId="43B533C8" w:rsidR="00613257" w:rsidRPr="0083049A" w:rsidRDefault="00613257" w:rsidP="00613257">
      <w:pPr>
        <w:pStyle w:val="Listenabsatz"/>
        <w:numPr>
          <w:ilvl w:val="0"/>
          <w:numId w:val="11"/>
        </w:numPr>
        <w:spacing w:after="0"/>
        <w:ind w:left="709" w:hanging="709"/>
      </w:pPr>
      <w:bookmarkStart w:id="60" w:name="A5a1"/>
      <w:bookmarkEnd w:id="60"/>
      <w:r>
        <w:t xml:space="preserve">Die Institution </w:t>
      </w:r>
      <w:r w:rsidR="00962A99">
        <w:t>MUSS</w:t>
      </w:r>
      <w:r>
        <w:t xml:space="preserve"> jederzeit nachweisen können, welcher Administrator welche Aktion durchgeführt hat. </w:t>
      </w:r>
    </w:p>
    <w:p w14:paraId="278D8F88" w14:textId="77777777" w:rsidR="006A4228" w:rsidRDefault="006A4228" w:rsidP="006A4228">
      <w:pPr>
        <w:pStyle w:val="Listenabsatz"/>
        <w:spacing w:after="0"/>
      </w:pPr>
    </w:p>
    <w:p w14:paraId="7CC81990"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23899C41"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13C35AA"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10E20B39" w14:textId="77777777" w:rsidTr="00806216">
        <w:trPr>
          <w:trHeight w:val="205"/>
        </w:trPr>
        <w:tc>
          <w:tcPr>
            <w:tcW w:w="8356" w:type="dxa"/>
            <w:shd w:val="clear" w:color="auto" w:fill="EEECE1" w:themeFill="background2"/>
          </w:tcPr>
          <w:p w14:paraId="2DE3A29C" w14:textId="77777777" w:rsidR="006A4228" w:rsidRPr="005B4E23" w:rsidRDefault="006A4228" w:rsidP="00806216">
            <w:pPr>
              <w:suppressAutoHyphens/>
              <w:spacing w:before="120" w:after="120"/>
            </w:pPr>
            <w:r>
              <w:t>Umsetzung:  JA / TEILWEISE / NEIN / ENTBEHRLICH</w:t>
            </w:r>
          </w:p>
        </w:tc>
      </w:tr>
      <w:tr w:rsidR="006A4228" w:rsidRPr="00CC02C2" w14:paraId="731D1449" w14:textId="77777777" w:rsidTr="00806216">
        <w:tc>
          <w:tcPr>
            <w:tcW w:w="8356" w:type="dxa"/>
          </w:tcPr>
          <w:p w14:paraId="4AD5474C" w14:textId="77777777" w:rsidR="006A4228" w:rsidRPr="001F2CC4" w:rsidRDefault="006A4228" w:rsidP="00806216">
            <w:pPr>
              <w:suppressAutoHyphens/>
              <w:spacing w:before="120" w:after="120"/>
            </w:pPr>
            <w:r w:rsidRPr="001F2CC4">
              <w:t>Text Ihrer aktuellen Umsetzung xxx</w:t>
            </w:r>
          </w:p>
        </w:tc>
      </w:tr>
    </w:tbl>
    <w:p w14:paraId="3DA02104"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283ABDE3" w14:textId="77777777" w:rsidTr="00806216">
        <w:tc>
          <w:tcPr>
            <w:tcW w:w="8340" w:type="dxa"/>
            <w:shd w:val="clear" w:color="auto" w:fill="C6D9F1" w:themeFill="text2" w:themeFillTint="33"/>
          </w:tcPr>
          <w:p w14:paraId="431F70E4"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61B886AF" w14:textId="77777777" w:rsidTr="00806216">
        <w:tc>
          <w:tcPr>
            <w:tcW w:w="8340" w:type="dxa"/>
            <w:shd w:val="clear" w:color="auto" w:fill="FFFFFF" w:themeFill="background1"/>
          </w:tcPr>
          <w:p w14:paraId="709365E2" w14:textId="77777777" w:rsidR="006A4228" w:rsidRPr="001F2CC4" w:rsidRDefault="006A4228" w:rsidP="00806216">
            <w:pPr>
              <w:suppressAutoHyphens/>
              <w:spacing w:before="120" w:after="120" w:line="240" w:lineRule="auto"/>
            </w:pPr>
            <w:r w:rsidRPr="001F2CC4">
              <w:t>Begründung der Fachseite:</w:t>
            </w:r>
          </w:p>
        </w:tc>
      </w:tr>
    </w:tbl>
    <w:p w14:paraId="7F13E3E0" w14:textId="77777777" w:rsidR="006A4228" w:rsidRPr="00CC02C2" w:rsidRDefault="006A4228" w:rsidP="006A4228">
      <w:pPr>
        <w:suppressAutoHyphens/>
        <w:spacing w:after="240"/>
        <w:ind w:left="720"/>
        <w:rPr>
          <w:color w:val="000000" w:themeColor="text1"/>
        </w:rPr>
      </w:pPr>
    </w:p>
    <w:p w14:paraId="40ECE8E1" w14:textId="53E861B3" w:rsidR="00613257" w:rsidRPr="0083049A" w:rsidRDefault="00613257" w:rsidP="00613257">
      <w:pPr>
        <w:pStyle w:val="Listenabsatz"/>
        <w:numPr>
          <w:ilvl w:val="0"/>
          <w:numId w:val="11"/>
        </w:numPr>
        <w:spacing w:after="0"/>
        <w:ind w:left="709" w:hanging="709"/>
      </w:pPr>
      <w:bookmarkStart w:id="61" w:name="A5a2"/>
      <w:bookmarkEnd w:id="61"/>
      <w:r>
        <w:t xml:space="preserve">Dazu </w:t>
      </w:r>
      <w:r w:rsidR="00962A99">
        <w:t>MUSS</w:t>
      </w:r>
      <w:r>
        <w:t xml:space="preserve"> jeder Administrator über eine eigene Benutzerkennung verfügen. </w:t>
      </w:r>
    </w:p>
    <w:p w14:paraId="5BAECD23" w14:textId="2E52D7D9" w:rsidR="00613257" w:rsidRDefault="00613257" w:rsidP="00613257">
      <w:pPr>
        <w:pStyle w:val="Listenabsatz"/>
        <w:spacing w:after="0"/>
      </w:pPr>
    </w:p>
    <w:p w14:paraId="0E507E1F"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41031D64"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F8B4CA9"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01A9D9A5" w14:textId="77777777" w:rsidTr="00806216">
        <w:trPr>
          <w:trHeight w:val="205"/>
        </w:trPr>
        <w:tc>
          <w:tcPr>
            <w:tcW w:w="8356" w:type="dxa"/>
            <w:shd w:val="clear" w:color="auto" w:fill="EEECE1" w:themeFill="background2"/>
          </w:tcPr>
          <w:p w14:paraId="0E08C63D" w14:textId="77777777" w:rsidR="006A4228" w:rsidRPr="005B4E23" w:rsidRDefault="006A4228" w:rsidP="00806216">
            <w:pPr>
              <w:suppressAutoHyphens/>
              <w:spacing w:before="120" w:after="120"/>
            </w:pPr>
            <w:r>
              <w:t>Umsetzung:  JA / TEILWEISE / NEIN / ENTBEHRLICH</w:t>
            </w:r>
          </w:p>
        </w:tc>
      </w:tr>
      <w:tr w:rsidR="006A4228" w:rsidRPr="00CC02C2" w14:paraId="221781AA" w14:textId="77777777" w:rsidTr="00806216">
        <w:tc>
          <w:tcPr>
            <w:tcW w:w="8356" w:type="dxa"/>
          </w:tcPr>
          <w:p w14:paraId="6C0F4D5B" w14:textId="77777777" w:rsidR="006A4228" w:rsidRPr="001F2CC4" w:rsidRDefault="006A4228" w:rsidP="00806216">
            <w:pPr>
              <w:suppressAutoHyphens/>
              <w:spacing w:before="120" w:after="120"/>
            </w:pPr>
            <w:r w:rsidRPr="001F2CC4">
              <w:t>Text Ihrer aktuellen Umsetzung xxx</w:t>
            </w:r>
          </w:p>
        </w:tc>
      </w:tr>
    </w:tbl>
    <w:p w14:paraId="7AD62175" w14:textId="65678854" w:rsidR="006A4228"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25791C17" w14:textId="77777777" w:rsidTr="00806216">
        <w:tc>
          <w:tcPr>
            <w:tcW w:w="8340" w:type="dxa"/>
            <w:shd w:val="clear" w:color="auto" w:fill="C6D9F1" w:themeFill="text2" w:themeFillTint="33"/>
          </w:tcPr>
          <w:p w14:paraId="03CE8962"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13759A13" w14:textId="77777777" w:rsidTr="00806216">
        <w:tc>
          <w:tcPr>
            <w:tcW w:w="8340" w:type="dxa"/>
            <w:shd w:val="clear" w:color="auto" w:fill="FFFFFF" w:themeFill="background1"/>
          </w:tcPr>
          <w:p w14:paraId="32376DA1" w14:textId="77777777" w:rsidR="006A4228" w:rsidRPr="001F2CC4" w:rsidRDefault="006A4228" w:rsidP="00806216">
            <w:pPr>
              <w:suppressAutoHyphens/>
              <w:spacing w:before="120" w:after="120" w:line="240" w:lineRule="auto"/>
            </w:pPr>
            <w:r w:rsidRPr="001F2CC4">
              <w:t>Begründung der Fachseite:</w:t>
            </w:r>
          </w:p>
        </w:tc>
      </w:tr>
    </w:tbl>
    <w:p w14:paraId="21A4838D" w14:textId="77777777" w:rsidR="006A4228" w:rsidRPr="00CC02C2" w:rsidRDefault="006A4228" w:rsidP="006A4228">
      <w:pPr>
        <w:suppressAutoHyphens/>
        <w:spacing w:after="240"/>
        <w:ind w:left="720"/>
        <w:rPr>
          <w:color w:val="000000" w:themeColor="text1"/>
        </w:rPr>
      </w:pPr>
    </w:p>
    <w:p w14:paraId="5C00A9E7" w14:textId="3AF3388A" w:rsidR="00613257" w:rsidRDefault="00613257" w:rsidP="00613257">
      <w:pPr>
        <w:pStyle w:val="Listenabsatz"/>
        <w:numPr>
          <w:ilvl w:val="0"/>
          <w:numId w:val="11"/>
        </w:numPr>
        <w:spacing w:after="0"/>
        <w:ind w:left="709" w:hanging="709"/>
      </w:pPr>
      <w:bookmarkStart w:id="62" w:name="A5a3"/>
      <w:bookmarkEnd w:id="62"/>
      <w:r>
        <w:t xml:space="preserve">Auch Vertreter von Administratoren </w:t>
      </w:r>
      <w:r w:rsidR="00962A99">
        <w:t>MÜSSEN</w:t>
      </w:r>
      <w:r>
        <w:t xml:space="preserve"> eigene Benutzerkennungen erhalten. </w:t>
      </w:r>
    </w:p>
    <w:p w14:paraId="31BFB391" w14:textId="2CEF9E6B" w:rsidR="00F266FF" w:rsidRDefault="00F266FF" w:rsidP="00F266FF">
      <w:pPr>
        <w:pStyle w:val="Listenabsatz"/>
      </w:pPr>
    </w:p>
    <w:p w14:paraId="261C2CEE"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21F47A29"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AFF3D41"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0FA630EA" w14:textId="77777777" w:rsidTr="00806216">
        <w:trPr>
          <w:trHeight w:val="205"/>
        </w:trPr>
        <w:tc>
          <w:tcPr>
            <w:tcW w:w="8356" w:type="dxa"/>
            <w:shd w:val="clear" w:color="auto" w:fill="EEECE1" w:themeFill="background2"/>
          </w:tcPr>
          <w:p w14:paraId="6CDDAF97" w14:textId="77777777" w:rsidR="006A4228" w:rsidRPr="005B4E23" w:rsidRDefault="006A4228" w:rsidP="00806216">
            <w:pPr>
              <w:suppressAutoHyphens/>
              <w:spacing w:before="120" w:after="120"/>
            </w:pPr>
            <w:r>
              <w:t>Umsetzung:  JA / TEILWEISE / NEIN / ENTBEHRLICH</w:t>
            </w:r>
          </w:p>
        </w:tc>
      </w:tr>
      <w:tr w:rsidR="006A4228" w:rsidRPr="00CC02C2" w14:paraId="5E69001D" w14:textId="77777777" w:rsidTr="00806216">
        <w:tc>
          <w:tcPr>
            <w:tcW w:w="8356" w:type="dxa"/>
          </w:tcPr>
          <w:p w14:paraId="75AF3AA0" w14:textId="77777777" w:rsidR="006A4228" w:rsidRPr="001F2CC4" w:rsidRDefault="006A4228" w:rsidP="00806216">
            <w:pPr>
              <w:suppressAutoHyphens/>
              <w:spacing w:before="120" w:after="120"/>
            </w:pPr>
            <w:r w:rsidRPr="001F2CC4">
              <w:t>Text Ihrer aktuellen Umsetzung xxx</w:t>
            </w:r>
          </w:p>
        </w:tc>
      </w:tr>
    </w:tbl>
    <w:p w14:paraId="7D363944" w14:textId="4816D31F" w:rsidR="006A4228" w:rsidRDefault="006A4228" w:rsidP="006A4228">
      <w:pPr>
        <w:suppressAutoHyphens/>
        <w:spacing w:after="0" w:line="240" w:lineRule="auto"/>
        <w:ind w:left="720"/>
        <w:rPr>
          <w:color w:val="000000" w:themeColor="text1"/>
        </w:rPr>
      </w:pPr>
    </w:p>
    <w:p w14:paraId="2EAE2F9E" w14:textId="3CB1A926" w:rsidR="0006575C" w:rsidRDefault="0006575C" w:rsidP="006A4228">
      <w:pPr>
        <w:suppressAutoHyphens/>
        <w:spacing w:after="0" w:line="240" w:lineRule="auto"/>
        <w:ind w:left="720"/>
        <w:rPr>
          <w:color w:val="000000" w:themeColor="text1"/>
        </w:rPr>
      </w:pPr>
    </w:p>
    <w:p w14:paraId="06B2EE7A" w14:textId="77777777" w:rsidR="0006575C" w:rsidRPr="001D7F27" w:rsidRDefault="0006575C"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3F810857" w14:textId="77777777" w:rsidTr="00806216">
        <w:tc>
          <w:tcPr>
            <w:tcW w:w="8340" w:type="dxa"/>
            <w:shd w:val="clear" w:color="auto" w:fill="C6D9F1" w:themeFill="text2" w:themeFillTint="33"/>
          </w:tcPr>
          <w:p w14:paraId="243FD2A7"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623248CD" w14:textId="77777777" w:rsidTr="00806216">
        <w:tc>
          <w:tcPr>
            <w:tcW w:w="8340" w:type="dxa"/>
            <w:shd w:val="clear" w:color="auto" w:fill="FFFFFF" w:themeFill="background1"/>
          </w:tcPr>
          <w:p w14:paraId="5429C9DF" w14:textId="77777777" w:rsidR="006A4228" w:rsidRPr="001F2CC4" w:rsidRDefault="006A4228" w:rsidP="00806216">
            <w:pPr>
              <w:suppressAutoHyphens/>
              <w:spacing w:before="120" w:after="120" w:line="240" w:lineRule="auto"/>
            </w:pPr>
            <w:r w:rsidRPr="001F2CC4">
              <w:t>Begründung der Fachseite:</w:t>
            </w:r>
          </w:p>
        </w:tc>
      </w:tr>
    </w:tbl>
    <w:p w14:paraId="3E1FC3AE" w14:textId="77777777" w:rsidR="006A4228" w:rsidRPr="00CC02C2" w:rsidRDefault="006A4228" w:rsidP="006A4228">
      <w:pPr>
        <w:suppressAutoHyphens/>
        <w:spacing w:after="240"/>
        <w:ind w:left="720"/>
        <w:rPr>
          <w:color w:val="000000" w:themeColor="text1"/>
        </w:rPr>
      </w:pPr>
    </w:p>
    <w:p w14:paraId="1FCCD868" w14:textId="6EB54956" w:rsidR="00F266FF" w:rsidRPr="0094690B" w:rsidRDefault="00F266FF" w:rsidP="00613257">
      <w:pPr>
        <w:pStyle w:val="Listenabsatz"/>
        <w:numPr>
          <w:ilvl w:val="0"/>
          <w:numId w:val="11"/>
        </w:numPr>
        <w:spacing w:after="0"/>
        <w:ind w:left="709" w:hanging="709"/>
      </w:pPr>
      <w:r w:rsidRPr="0094690B">
        <w:t xml:space="preserve">Jeder Anmeldevorgang (Login) über eine Administrationskennung MUSS </w:t>
      </w:r>
      <w:r w:rsidRPr="0094690B">
        <w:br/>
        <w:t>protokolliert werden.</w:t>
      </w:r>
    </w:p>
    <w:p w14:paraId="3F009770" w14:textId="77777777" w:rsidR="006A4228" w:rsidRDefault="006A4228" w:rsidP="006A4228">
      <w:pPr>
        <w:pStyle w:val="Listenabsatz"/>
        <w:spacing w:after="0"/>
      </w:pPr>
    </w:p>
    <w:p w14:paraId="14BE6913"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67D1B905"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3B3DAB7"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3F346F41" w14:textId="77777777" w:rsidTr="00806216">
        <w:trPr>
          <w:trHeight w:val="205"/>
        </w:trPr>
        <w:tc>
          <w:tcPr>
            <w:tcW w:w="8356" w:type="dxa"/>
            <w:shd w:val="clear" w:color="auto" w:fill="EEECE1" w:themeFill="background2"/>
          </w:tcPr>
          <w:p w14:paraId="55DA9FE1" w14:textId="77777777" w:rsidR="006A4228" w:rsidRPr="005B4E23" w:rsidRDefault="006A4228" w:rsidP="00806216">
            <w:pPr>
              <w:suppressAutoHyphens/>
              <w:spacing w:before="120" w:after="120"/>
            </w:pPr>
            <w:r>
              <w:t>Umsetzung:  JA / TEILWEISE / NEIN / ENTBEHRLICH</w:t>
            </w:r>
          </w:p>
        </w:tc>
      </w:tr>
      <w:tr w:rsidR="006A4228" w:rsidRPr="00CC02C2" w14:paraId="70B37A26" w14:textId="77777777" w:rsidTr="00806216">
        <w:tc>
          <w:tcPr>
            <w:tcW w:w="8356" w:type="dxa"/>
          </w:tcPr>
          <w:p w14:paraId="599CD565" w14:textId="77777777" w:rsidR="006A4228" w:rsidRPr="001F2CC4" w:rsidRDefault="006A4228" w:rsidP="00806216">
            <w:pPr>
              <w:suppressAutoHyphens/>
              <w:spacing w:before="120" w:after="120"/>
            </w:pPr>
            <w:r w:rsidRPr="001F2CC4">
              <w:t>Text Ihrer aktuellen Umsetzung xxx</w:t>
            </w:r>
          </w:p>
        </w:tc>
      </w:tr>
    </w:tbl>
    <w:p w14:paraId="30620AAD"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0DB7FCB7" w14:textId="77777777" w:rsidTr="00806216">
        <w:tc>
          <w:tcPr>
            <w:tcW w:w="8340" w:type="dxa"/>
            <w:shd w:val="clear" w:color="auto" w:fill="C6D9F1" w:themeFill="text2" w:themeFillTint="33"/>
          </w:tcPr>
          <w:p w14:paraId="3C4066E4"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0F21422D" w14:textId="77777777" w:rsidTr="00806216">
        <w:tc>
          <w:tcPr>
            <w:tcW w:w="8340" w:type="dxa"/>
            <w:shd w:val="clear" w:color="auto" w:fill="FFFFFF" w:themeFill="background1"/>
          </w:tcPr>
          <w:p w14:paraId="6666C1AF" w14:textId="77777777" w:rsidR="006A4228" w:rsidRPr="001F2CC4" w:rsidRDefault="006A4228" w:rsidP="00806216">
            <w:pPr>
              <w:suppressAutoHyphens/>
              <w:spacing w:before="120" w:after="120" w:line="240" w:lineRule="auto"/>
            </w:pPr>
            <w:r w:rsidRPr="001F2CC4">
              <w:t>Begründung der Fachseite:</w:t>
            </w:r>
          </w:p>
        </w:tc>
      </w:tr>
    </w:tbl>
    <w:p w14:paraId="5C1319D5" w14:textId="77777777" w:rsidR="00613257" w:rsidRPr="0006575C" w:rsidRDefault="00613257" w:rsidP="0006575C">
      <w:pPr>
        <w:suppressAutoHyphens/>
        <w:spacing w:after="240"/>
        <w:ind w:left="720"/>
        <w:rPr>
          <w:color w:val="000000" w:themeColor="text1"/>
        </w:rPr>
      </w:pPr>
      <w:bookmarkStart w:id="63" w:name="A5a4"/>
      <w:bookmarkEnd w:id="63"/>
    </w:p>
    <w:p w14:paraId="63D2D545" w14:textId="49C6CA6E" w:rsidR="00613257" w:rsidRPr="0094690B" w:rsidRDefault="00613257" w:rsidP="00613257">
      <w:pPr>
        <w:pStyle w:val="uber51"/>
        <w:ind w:left="426" w:hanging="426"/>
      </w:pPr>
      <w:bookmarkStart w:id="64" w:name="A6"/>
      <w:bookmarkStart w:id="65" w:name="_Toc46874446"/>
      <w:bookmarkStart w:id="66" w:name="_Toc46919672"/>
      <w:bookmarkStart w:id="67" w:name="_Toc97486184"/>
      <w:bookmarkEnd w:id="64"/>
      <w:r w:rsidRPr="0094690B">
        <w:t xml:space="preserve">Schutz administrativer Tätigkeiten </w:t>
      </w:r>
      <w:r w:rsidR="00210335" w:rsidRPr="0094690B">
        <w:t xml:space="preserve">(B) </w:t>
      </w:r>
      <w:r w:rsidRPr="0094690B">
        <w:t>[A6]</w:t>
      </w:r>
      <w:bookmarkEnd w:id="65"/>
      <w:bookmarkEnd w:id="66"/>
      <w:bookmarkEnd w:id="67"/>
    </w:p>
    <w:p w14:paraId="2A4CB08E" w14:textId="0CD09A7B" w:rsidR="00613257" w:rsidRPr="0094690B" w:rsidRDefault="00613257" w:rsidP="00613257">
      <w:pPr>
        <w:pStyle w:val="Listenabsatz"/>
        <w:numPr>
          <w:ilvl w:val="0"/>
          <w:numId w:val="11"/>
        </w:numPr>
        <w:spacing w:after="0"/>
        <w:ind w:left="709" w:hanging="709"/>
      </w:pPr>
      <w:bookmarkStart w:id="68" w:name="A6a1"/>
      <w:bookmarkEnd w:id="68"/>
      <w:r w:rsidRPr="0094690B">
        <w:t xml:space="preserve">Administratoren </w:t>
      </w:r>
      <w:r w:rsidR="00962A99" w:rsidRPr="0094690B">
        <w:t>MÜSSEN</w:t>
      </w:r>
      <w:r w:rsidRPr="0094690B">
        <w:t xml:space="preserve"> sich durch geeignete Verfahren authentisieren, bevor </w:t>
      </w:r>
      <w:r w:rsidRPr="0094690B">
        <w:br/>
        <w:t xml:space="preserve">sie Aktionen mit administrativen Rechten durchführen. </w:t>
      </w:r>
    </w:p>
    <w:p w14:paraId="5B1DEE0F" w14:textId="7A59389D" w:rsidR="00613257" w:rsidRDefault="00613257" w:rsidP="00613257">
      <w:pPr>
        <w:pStyle w:val="Listenabsatz"/>
        <w:spacing w:after="0"/>
      </w:pPr>
    </w:p>
    <w:p w14:paraId="5F6211E5"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5055619F"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68EEC05"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295E4DCA" w14:textId="77777777" w:rsidTr="00806216">
        <w:trPr>
          <w:trHeight w:val="205"/>
        </w:trPr>
        <w:tc>
          <w:tcPr>
            <w:tcW w:w="8356" w:type="dxa"/>
            <w:shd w:val="clear" w:color="auto" w:fill="EEECE1" w:themeFill="background2"/>
          </w:tcPr>
          <w:p w14:paraId="64018528" w14:textId="77777777" w:rsidR="006A4228" w:rsidRPr="005B4E23" w:rsidRDefault="006A4228" w:rsidP="00806216">
            <w:pPr>
              <w:suppressAutoHyphens/>
              <w:spacing w:before="120" w:after="120"/>
            </w:pPr>
            <w:r>
              <w:t>Umsetzung:  JA / TEILWEISE / NEIN / ENTBEHRLICH</w:t>
            </w:r>
          </w:p>
        </w:tc>
      </w:tr>
      <w:tr w:rsidR="006A4228" w:rsidRPr="00CC02C2" w14:paraId="67DC3253" w14:textId="77777777" w:rsidTr="00806216">
        <w:tc>
          <w:tcPr>
            <w:tcW w:w="8356" w:type="dxa"/>
          </w:tcPr>
          <w:p w14:paraId="21DAF455" w14:textId="77777777" w:rsidR="006A4228" w:rsidRPr="001F2CC4" w:rsidRDefault="006A4228" w:rsidP="00806216">
            <w:pPr>
              <w:suppressAutoHyphens/>
              <w:spacing w:before="120" w:after="120"/>
            </w:pPr>
            <w:r w:rsidRPr="001F2CC4">
              <w:t>Text Ihrer aktuellen Umsetzung xxx</w:t>
            </w:r>
          </w:p>
        </w:tc>
      </w:tr>
    </w:tbl>
    <w:p w14:paraId="05838501"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7F9F0A7B" w14:textId="77777777" w:rsidTr="00806216">
        <w:tc>
          <w:tcPr>
            <w:tcW w:w="8340" w:type="dxa"/>
            <w:shd w:val="clear" w:color="auto" w:fill="C6D9F1" w:themeFill="text2" w:themeFillTint="33"/>
          </w:tcPr>
          <w:p w14:paraId="21922B97"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33B02BE7" w14:textId="77777777" w:rsidTr="00806216">
        <w:tc>
          <w:tcPr>
            <w:tcW w:w="8340" w:type="dxa"/>
            <w:shd w:val="clear" w:color="auto" w:fill="FFFFFF" w:themeFill="background1"/>
          </w:tcPr>
          <w:p w14:paraId="13620D98" w14:textId="77777777" w:rsidR="006A4228" w:rsidRPr="001F2CC4" w:rsidRDefault="006A4228" w:rsidP="00806216">
            <w:pPr>
              <w:suppressAutoHyphens/>
              <w:spacing w:before="120" w:after="120" w:line="240" w:lineRule="auto"/>
            </w:pPr>
            <w:r w:rsidRPr="001F2CC4">
              <w:t>Begründung der Fachseite:</w:t>
            </w:r>
          </w:p>
        </w:tc>
      </w:tr>
    </w:tbl>
    <w:p w14:paraId="089112CA" w14:textId="77777777" w:rsidR="006A4228" w:rsidRPr="00CC02C2" w:rsidRDefault="006A4228" w:rsidP="006A4228">
      <w:pPr>
        <w:suppressAutoHyphens/>
        <w:spacing w:after="240"/>
        <w:ind w:left="720"/>
        <w:rPr>
          <w:color w:val="000000" w:themeColor="text1"/>
        </w:rPr>
      </w:pPr>
    </w:p>
    <w:p w14:paraId="15926722" w14:textId="77777777" w:rsidR="00F266FF" w:rsidRPr="0094690B" w:rsidRDefault="00613257" w:rsidP="00613257">
      <w:pPr>
        <w:pStyle w:val="Listenabsatz"/>
        <w:numPr>
          <w:ilvl w:val="0"/>
          <w:numId w:val="11"/>
        </w:numPr>
        <w:spacing w:after="0"/>
        <w:ind w:left="709" w:hanging="709"/>
      </w:pPr>
      <w:bookmarkStart w:id="69" w:name="A6a2"/>
      <w:bookmarkStart w:id="70" w:name="A6a3"/>
      <w:bookmarkEnd w:id="69"/>
      <w:bookmarkEnd w:id="70"/>
      <w:r w:rsidRPr="0094690B">
        <w:t xml:space="preserve">Aktionen und Tätigkeiten, für die keine erhöhten Berechtigungen erforderlich sind, DÜRFEN NICHT mit administrativen Berechtigungen durchgeführt werden. </w:t>
      </w:r>
    </w:p>
    <w:p w14:paraId="7894C289" w14:textId="03957429" w:rsidR="00F266FF" w:rsidRDefault="00F266FF" w:rsidP="00F266FF">
      <w:pPr>
        <w:pStyle w:val="Listenabsatz"/>
      </w:pPr>
    </w:p>
    <w:p w14:paraId="5D576A24"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7D8FBF31"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EA6AC05"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528C4365" w14:textId="77777777" w:rsidTr="00806216">
        <w:trPr>
          <w:trHeight w:val="205"/>
        </w:trPr>
        <w:tc>
          <w:tcPr>
            <w:tcW w:w="8356" w:type="dxa"/>
            <w:shd w:val="clear" w:color="auto" w:fill="EEECE1" w:themeFill="background2"/>
          </w:tcPr>
          <w:p w14:paraId="2B2200FA" w14:textId="77777777" w:rsidR="006A4228" w:rsidRPr="005B4E23" w:rsidRDefault="006A4228" w:rsidP="00806216">
            <w:pPr>
              <w:suppressAutoHyphens/>
              <w:spacing w:before="120" w:after="120"/>
            </w:pPr>
            <w:r>
              <w:t>Umsetzung:  JA / TEILWEISE / NEIN / ENTBEHRLICH</w:t>
            </w:r>
          </w:p>
        </w:tc>
      </w:tr>
      <w:tr w:rsidR="006A4228" w:rsidRPr="00CC02C2" w14:paraId="79F46FEA" w14:textId="77777777" w:rsidTr="00806216">
        <w:tc>
          <w:tcPr>
            <w:tcW w:w="8356" w:type="dxa"/>
          </w:tcPr>
          <w:p w14:paraId="6A026BF4" w14:textId="77777777" w:rsidR="006A4228" w:rsidRPr="001F2CC4" w:rsidRDefault="006A4228" w:rsidP="00806216">
            <w:pPr>
              <w:suppressAutoHyphens/>
              <w:spacing w:before="120" w:after="120"/>
            </w:pPr>
            <w:r w:rsidRPr="001F2CC4">
              <w:t>Text Ihrer aktuellen Umsetzung xxx</w:t>
            </w:r>
          </w:p>
        </w:tc>
      </w:tr>
    </w:tbl>
    <w:p w14:paraId="31766303"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01AB5AE5" w14:textId="77777777" w:rsidTr="00806216">
        <w:tc>
          <w:tcPr>
            <w:tcW w:w="8340" w:type="dxa"/>
            <w:shd w:val="clear" w:color="auto" w:fill="C6D9F1" w:themeFill="text2" w:themeFillTint="33"/>
          </w:tcPr>
          <w:p w14:paraId="25C13F6F"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6F4CB315" w14:textId="77777777" w:rsidTr="00806216">
        <w:tc>
          <w:tcPr>
            <w:tcW w:w="8340" w:type="dxa"/>
            <w:shd w:val="clear" w:color="auto" w:fill="FFFFFF" w:themeFill="background1"/>
          </w:tcPr>
          <w:p w14:paraId="25CAC74E" w14:textId="77777777" w:rsidR="006A4228" w:rsidRPr="001F2CC4" w:rsidRDefault="006A4228" w:rsidP="00806216">
            <w:pPr>
              <w:suppressAutoHyphens/>
              <w:spacing w:before="120" w:after="120" w:line="240" w:lineRule="auto"/>
            </w:pPr>
            <w:r w:rsidRPr="001F2CC4">
              <w:t>Begründung der Fachseite:</w:t>
            </w:r>
          </w:p>
        </w:tc>
      </w:tr>
    </w:tbl>
    <w:p w14:paraId="17960E48" w14:textId="77777777" w:rsidR="006A4228" w:rsidRPr="0006575C" w:rsidRDefault="006A4228" w:rsidP="0006575C">
      <w:pPr>
        <w:suppressAutoHyphens/>
        <w:spacing w:after="240"/>
        <w:ind w:left="720"/>
        <w:rPr>
          <w:color w:val="000000" w:themeColor="text1"/>
        </w:rPr>
      </w:pPr>
    </w:p>
    <w:p w14:paraId="1512A3DF" w14:textId="77777777" w:rsidR="00F266FF" w:rsidRPr="0094690B" w:rsidRDefault="00F266FF" w:rsidP="00694E66">
      <w:pPr>
        <w:pStyle w:val="Listenabsatz"/>
        <w:numPr>
          <w:ilvl w:val="0"/>
          <w:numId w:val="11"/>
        </w:numPr>
        <w:spacing w:after="0"/>
        <w:ind w:left="709" w:hanging="709"/>
      </w:pPr>
      <w:r w:rsidRPr="0094690B">
        <w:t xml:space="preserve">Die Institution MUSS sicherstellen, das nur Administratoren Zugriff auf administrative Schnittstellen und Funktionen haben. </w:t>
      </w:r>
    </w:p>
    <w:p w14:paraId="391EC7E3" w14:textId="62A5D165" w:rsidR="00F266FF" w:rsidRDefault="00F266FF" w:rsidP="00F266FF">
      <w:pPr>
        <w:pStyle w:val="Listenabsatz"/>
      </w:pPr>
    </w:p>
    <w:p w14:paraId="0AD2C2E6"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528BA8ED"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2DC6EDA"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1CEDFF4D" w14:textId="77777777" w:rsidTr="00806216">
        <w:trPr>
          <w:trHeight w:val="205"/>
        </w:trPr>
        <w:tc>
          <w:tcPr>
            <w:tcW w:w="8356" w:type="dxa"/>
            <w:shd w:val="clear" w:color="auto" w:fill="EEECE1" w:themeFill="background2"/>
          </w:tcPr>
          <w:p w14:paraId="6D958A78" w14:textId="77777777" w:rsidR="006A4228" w:rsidRPr="005B4E23" w:rsidRDefault="006A4228" w:rsidP="00806216">
            <w:pPr>
              <w:suppressAutoHyphens/>
              <w:spacing w:before="120" w:after="120"/>
            </w:pPr>
            <w:r>
              <w:t>Umsetzung:  JA / TEILWEISE / NEIN / ENTBEHRLICH</w:t>
            </w:r>
          </w:p>
        </w:tc>
      </w:tr>
      <w:tr w:rsidR="006A4228" w:rsidRPr="00CC02C2" w14:paraId="3E0B348C" w14:textId="77777777" w:rsidTr="00806216">
        <w:tc>
          <w:tcPr>
            <w:tcW w:w="8356" w:type="dxa"/>
          </w:tcPr>
          <w:p w14:paraId="7168016A" w14:textId="77777777" w:rsidR="006A4228" w:rsidRPr="001F2CC4" w:rsidRDefault="006A4228" w:rsidP="00806216">
            <w:pPr>
              <w:suppressAutoHyphens/>
              <w:spacing w:before="120" w:after="120"/>
            </w:pPr>
            <w:r w:rsidRPr="001F2CC4">
              <w:t>Text Ihrer aktuellen Umsetzung xxx</w:t>
            </w:r>
          </w:p>
        </w:tc>
      </w:tr>
    </w:tbl>
    <w:p w14:paraId="4EEBAE35"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524FCFB9" w14:textId="77777777" w:rsidTr="00806216">
        <w:tc>
          <w:tcPr>
            <w:tcW w:w="8340" w:type="dxa"/>
            <w:shd w:val="clear" w:color="auto" w:fill="C6D9F1" w:themeFill="text2" w:themeFillTint="33"/>
          </w:tcPr>
          <w:p w14:paraId="42870ECE"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7E00562C" w14:textId="77777777" w:rsidTr="00806216">
        <w:tc>
          <w:tcPr>
            <w:tcW w:w="8340" w:type="dxa"/>
            <w:shd w:val="clear" w:color="auto" w:fill="FFFFFF" w:themeFill="background1"/>
          </w:tcPr>
          <w:p w14:paraId="5AE0D2B5" w14:textId="77777777" w:rsidR="006A4228" w:rsidRPr="001F2CC4" w:rsidRDefault="006A4228" w:rsidP="00806216">
            <w:pPr>
              <w:suppressAutoHyphens/>
              <w:spacing w:before="120" w:after="120" w:line="240" w:lineRule="auto"/>
            </w:pPr>
            <w:r w:rsidRPr="001F2CC4">
              <w:t>Begründung der Fachseite:</w:t>
            </w:r>
          </w:p>
        </w:tc>
      </w:tr>
    </w:tbl>
    <w:p w14:paraId="6DF6CFD1" w14:textId="77777777" w:rsidR="006A4228" w:rsidRPr="00CC02C2" w:rsidRDefault="006A4228" w:rsidP="006A4228">
      <w:pPr>
        <w:suppressAutoHyphens/>
        <w:spacing w:after="240"/>
        <w:ind w:left="720"/>
        <w:rPr>
          <w:color w:val="000000" w:themeColor="text1"/>
        </w:rPr>
      </w:pPr>
    </w:p>
    <w:p w14:paraId="46379794" w14:textId="77777777" w:rsidR="00F266FF" w:rsidRPr="0094690B" w:rsidRDefault="00F266FF" w:rsidP="00694E66">
      <w:pPr>
        <w:pStyle w:val="Listenabsatz"/>
        <w:numPr>
          <w:ilvl w:val="0"/>
          <w:numId w:val="11"/>
        </w:numPr>
        <w:spacing w:after="0"/>
        <w:ind w:left="709" w:hanging="709"/>
      </w:pPr>
      <w:r w:rsidRPr="0094690B">
        <w:t xml:space="preserve">Insbesondere MUSS die Institution sicherstellen, dass nur Administratoren </w:t>
      </w:r>
      <w:r w:rsidRPr="0094690B">
        <w:br/>
        <w:t xml:space="preserve">sicherheitsrelevante Änderungen an IT-Systemen und Anwendungen vornehmen können. </w:t>
      </w:r>
    </w:p>
    <w:p w14:paraId="5E595A6F" w14:textId="7DF86404" w:rsidR="00F266FF" w:rsidRDefault="00F266FF" w:rsidP="00F266FF">
      <w:pPr>
        <w:pStyle w:val="Listenabsatz"/>
      </w:pPr>
    </w:p>
    <w:p w14:paraId="64079503"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11EC91F9"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BA8B6ED"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5B3A02C7" w14:textId="77777777" w:rsidTr="00806216">
        <w:trPr>
          <w:trHeight w:val="205"/>
        </w:trPr>
        <w:tc>
          <w:tcPr>
            <w:tcW w:w="8356" w:type="dxa"/>
            <w:shd w:val="clear" w:color="auto" w:fill="EEECE1" w:themeFill="background2"/>
          </w:tcPr>
          <w:p w14:paraId="527E8826" w14:textId="77777777" w:rsidR="006A4228" w:rsidRPr="005B4E23" w:rsidRDefault="006A4228" w:rsidP="00806216">
            <w:pPr>
              <w:suppressAutoHyphens/>
              <w:spacing w:before="120" w:after="120"/>
            </w:pPr>
            <w:r>
              <w:t>Umsetzung:  JA / TEILWEISE / NEIN / ENTBEHRLICH</w:t>
            </w:r>
          </w:p>
        </w:tc>
      </w:tr>
      <w:tr w:rsidR="006A4228" w:rsidRPr="00CC02C2" w14:paraId="43E03857" w14:textId="77777777" w:rsidTr="00806216">
        <w:tc>
          <w:tcPr>
            <w:tcW w:w="8356" w:type="dxa"/>
          </w:tcPr>
          <w:p w14:paraId="5B89787D" w14:textId="77777777" w:rsidR="006A4228" w:rsidRPr="001F2CC4" w:rsidRDefault="006A4228" w:rsidP="00806216">
            <w:pPr>
              <w:suppressAutoHyphens/>
              <w:spacing w:before="120" w:after="120"/>
            </w:pPr>
            <w:r w:rsidRPr="001F2CC4">
              <w:t>Text Ihrer aktuellen Umsetzung xxx</w:t>
            </w:r>
          </w:p>
        </w:tc>
      </w:tr>
    </w:tbl>
    <w:p w14:paraId="0BDE2EC9"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00C67BDD" w14:textId="77777777" w:rsidTr="00806216">
        <w:tc>
          <w:tcPr>
            <w:tcW w:w="8340" w:type="dxa"/>
            <w:shd w:val="clear" w:color="auto" w:fill="C6D9F1" w:themeFill="text2" w:themeFillTint="33"/>
          </w:tcPr>
          <w:p w14:paraId="65B58BF1"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31BF8769" w14:textId="77777777" w:rsidTr="00806216">
        <w:tc>
          <w:tcPr>
            <w:tcW w:w="8340" w:type="dxa"/>
            <w:shd w:val="clear" w:color="auto" w:fill="FFFFFF" w:themeFill="background1"/>
          </w:tcPr>
          <w:p w14:paraId="598A828F" w14:textId="77777777" w:rsidR="006A4228" w:rsidRPr="001F2CC4" w:rsidRDefault="006A4228" w:rsidP="00806216">
            <w:pPr>
              <w:suppressAutoHyphens/>
              <w:spacing w:before="120" w:after="120" w:line="240" w:lineRule="auto"/>
            </w:pPr>
            <w:r w:rsidRPr="001F2CC4">
              <w:t>Begründung der Fachseite:</w:t>
            </w:r>
          </w:p>
        </w:tc>
      </w:tr>
    </w:tbl>
    <w:p w14:paraId="1BBA95D2" w14:textId="42463706" w:rsidR="006A4228" w:rsidRDefault="006A4228" w:rsidP="006A4228">
      <w:pPr>
        <w:suppressAutoHyphens/>
        <w:spacing w:after="240"/>
        <w:ind w:left="720"/>
        <w:rPr>
          <w:color w:val="000000" w:themeColor="text1"/>
        </w:rPr>
      </w:pPr>
    </w:p>
    <w:p w14:paraId="1AB9C5BC" w14:textId="5523651C" w:rsidR="0006575C" w:rsidRDefault="0006575C" w:rsidP="006A4228">
      <w:pPr>
        <w:suppressAutoHyphens/>
        <w:spacing w:after="240"/>
        <w:ind w:left="720"/>
        <w:rPr>
          <w:color w:val="000000" w:themeColor="text1"/>
        </w:rPr>
      </w:pPr>
    </w:p>
    <w:p w14:paraId="49EABAC3" w14:textId="77777777" w:rsidR="0006575C" w:rsidRPr="00CC02C2" w:rsidRDefault="0006575C" w:rsidP="006A4228">
      <w:pPr>
        <w:suppressAutoHyphens/>
        <w:spacing w:after="240"/>
        <w:ind w:left="720"/>
        <w:rPr>
          <w:color w:val="000000" w:themeColor="text1"/>
        </w:rPr>
      </w:pPr>
    </w:p>
    <w:p w14:paraId="2C1A1DC8" w14:textId="3A9952B4" w:rsidR="00F266FF" w:rsidRPr="0094690B" w:rsidRDefault="00F266FF" w:rsidP="00694E66">
      <w:pPr>
        <w:pStyle w:val="Listenabsatz"/>
        <w:numPr>
          <w:ilvl w:val="0"/>
          <w:numId w:val="11"/>
        </w:numPr>
        <w:spacing w:after="0"/>
        <w:ind w:left="709" w:hanging="709"/>
      </w:pPr>
      <w:r w:rsidRPr="0094690B">
        <w:t xml:space="preserve">Die Administration MUSS über sichere Protokolle erfolgen. </w:t>
      </w:r>
    </w:p>
    <w:p w14:paraId="1231DCFE" w14:textId="7B78BBC2" w:rsidR="00F266FF" w:rsidRDefault="00F266FF" w:rsidP="00F266FF">
      <w:pPr>
        <w:pStyle w:val="Listenabsatz"/>
      </w:pPr>
    </w:p>
    <w:p w14:paraId="1626B819"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667158DE"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56B28EC"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76703F1E" w14:textId="77777777" w:rsidTr="00806216">
        <w:trPr>
          <w:trHeight w:val="205"/>
        </w:trPr>
        <w:tc>
          <w:tcPr>
            <w:tcW w:w="8356" w:type="dxa"/>
            <w:shd w:val="clear" w:color="auto" w:fill="EEECE1" w:themeFill="background2"/>
          </w:tcPr>
          <w:p w14:paraId="1B0DAB45" w14:textId="77777777" w:rsidR="006A4228" w:rsidRPr="005B4E23" w:rsidRDefault="006A4228" w:rsidP="00806216">
            <w:pPr>
              <w:suppressAutoHyphens/>
              <w:spacing w:before="120" w:after="120"/>
            </w:pPr>
            <w:r>
              <w:t>Umsetzung:  JA / TEILWEISE / NEIN / ENTBEHRLICH</w:t>
            </w:r>
          </w:p>
        </w:tc>
      </w:tr>
      <w:tr w:rsidR="006A4228" w:rsidRPr="00CC02C2" w14:paraId="677CEAAB" w14:textId="77777777" w:rsidTr="00806216">
        <w:tc>
          <w:tcPr>
            <w:tcW w:w="8356" w:type="dxa"/>
          </w:tcPr>
          <w:p w14:paraId="4B3265EC" w14:textId="77777777" w:rsidR="006A4228" w:rsidRPr="001F2CC4" w:rsidRDefault="006A4228" w:rsidP="00806216">
            <w:pPr>
              <w:suppressAutoHyphens/>
              <w:spacing w:before="120" w:after="120"/>
            </w:pPr>
            <w:r w:rsidRPr="001F2CC4">
              <w:t>Text Ihrer aktuellen Umsetzung xxx</w:t>
            </w:r>
          </w:p>
        </w:tc>
      </w:tr>
    </w:tbl>
    <w:p w14:paraId="3E439D74"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62D26426" w14:textId="77777777" w:rsidTr="00806216">
        <w:tc>
          <w:tcPr>
            <w:tcW w:w="8340" w:type="dxa"/>
            <w:shd w:val="clear" w:color="auto" w:fill="C6D9F1" w:themeFill="text2" w:themeFillTint="33"/>
          </w:tcPr>
          <w:p w14:paraId="42FC443B"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38E48A7A" w14:textId="77777777" w:rsidTr="00806216">
        <w:tc>
          <w:tcPr>
            <w:tcW w:w="8340" w:type="dxa"/>
            <w:shd w:val="clear" w:color="auto" w:fill="FFFFFF" w:themeFill="background1"/>
          </w:tcPr>
          <w:p w14:paraId="3C58E20B" w14:textId="77777777" w:rsidR="006A4228" w:rsidRPr="001F2CC4" w:rsidRDefault="006A4228" w:rsidP="00806216">
            <w:pPr>
              <w:suppressAutoHyphens/>
              <w:spacing w:before="120" w:after="120" w:line="240" w:lineRule="auto"/>
            </w:pPr>
            <w:r w:rsidRPr="001F2CC4">
              <w:t>Begründung der Fachseite:</w:t>
            </w:r>
          </w:p>
        </w:tc>
      </w:tr>
    </w:tbl>
    <w:p w14:paraId="32A132ED" w14:textId="77777777" w:rsidR="006A4228" w:rsidRPr="00CC02C2" w:rsidRDefault="006A4228" w:rsidP="006A4228">
      <w:pPr>
        <w:suppressAutoHyphens/>
        <w:spacing w:after="240"/>
        <w:ind w:left="720"/>
        <w:rPr>
          <w:color w:val="000000" w:themeColor="text1"/>
        </w:rPr>
      </w:pPr>
    </w:p>
    <w:p w14:paraId="00764D86" w14:textId="0FCC4FB2" w:rsidR="00613257" w:rsidRDefault="00F266FF" w:rsidP="00694E66">
      <w:pPr>
        <w:pStyle w:val="Listenabsatz"/>
        <w:numPr>
          <w:ilvl w:val="0"/>
          <w:numId w:val="11"/>
        </w:numPr>
        <w:spacing w:after="0"/>
        <w:ind w:left="709" w:hanging="709"/>
      </w:pPr>
      <w:r w:rsidRPr="0094690B">
        <w:t>Es SOLLTE überlegt werden, ein eigenes Administrationsnetz</w:t>
      </w:r>
      <w:r>
        <w:t xml:space="preserve"> einzurichten.</w:t>
      </w:r>
    </w:p>
    <w:p w14:paraId="79A0D0E0" w14:textId="77777777" w:rsidR="00F266FF" w:rsidRDefault="00F266FF" w:rsidP="00F266FF">
      <w:pPr>
        <w:pStyle w:val="Listenabsatz"/>
      </w:pPr>
    </w:p>
    <w:p w14:paraId="4FF40631"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5F9E5E84"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99CCA30"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41B086C3" w14:textId="77777777" w:rsidTr="00806216">
        <w:trPr>
          <w:trHeight w:val="205"/>
        </w:trPr>
        <w:tc>
          <w:tcPr>
            <w:tcW w:w="8356" w:type="dxa"/>
            <w:shd w:val="clear" w:color="auto" w:fill="EEECE1" w:themeFill="background2"/>
          </w:tcPr>
          <w:p w14:paraId="6F058447" w14:textId="77777777" w:rsidR="006A4228" w:rsidRPr="005B4E23" w:rsidRDefault="006A4228" w:rsidP="00806216">
            <w:pPr>
              <w:suppressAutoHyphens/>
              <w:spacing w:before="120" w:after="120"/>
            </w:pPr>
            <w:r>
              <w:t>Umsetzung:  JA / TEILWEISE / NEIN / ENTBEHRLICH</w:t>
            </w:r>
          </w:p>
        </w:tc>
      </w:tr>
      <w:tr w:rsidR="006A4228" w:rsidRPr="00CC02C2" w14:paraId="18B3E41C" w14:textId="77777777" w:rsidTr="00806216">
        <w:tc>
          <w:tcPr>
            <w:tcW w:w="8356" w:type="dxa"/>
          </w:tcPr>
          <w:p w14:paraId="2C2EC121" w14:textId="77777777" w:rsidR="006A4228" w:rsidRPr="001F2CC4" w:rsidRDefault="006A4228" w:rsidP="00806216">
            <w:pPr>
              <w:suppressAutoHyphens/>
              <w:spacing w:before="120" w:after="120"/>
            </w:pPr>
            <w:r w:rsidRPr="001F2CC4">
              <w:t>Text Ihrer aktuellen Umsetzung xxx</w:t>
            </w:r>
          </w:p>
        </w:tc>
      </w:tr>
    </w:tbl>
    <w:p w14:paraId="4842C6D6"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668AAAF7" w14:textId="77777777" w:rsidTr="00806216">
        <w:tc>
          <w:tcPr>
            <w:tcW w:w="8340" w:type="dxa"/>
            <w:shd w:val="clear" w:color="auto" w:fill="C6D9F1" w:themeFill="text2" w:themeFillTint="33"/>
          </w:tcPr>
          <w:p w14:paraId="44D2D037"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1DD3BA2B" w14:textId="77777777" w:rsidTr="00806216">
        <w:tc>
          <w:tcPr>
            <w:tcW w:w="8340" w:type="dxa"/>
            <w:shd w:val="clear" w:color="auto" w:fill="FFFFFF" w:themeFill="background1"/>
          </w:tcPr>
          <w:p w14:paraId="70CDAF87" w14:textId="77777777" w:rsidR="006A4228" w:rsidRPr="001F2CC4" w:rsidRDefault="006A4228" w:rsidP="00806216">
            <w:pPr>
              <w:suppressAutoHyphens/>
              <w:spacing w:before="120" w:after="120" w:line="240" w:lineRule="auto"/>
            </w:pPr>
            <w:r w:rsidRPr="001F2CC4">
              <w:t>Begründung der Fachseite:</w:t>
            </w:r>
          </w:p>
        </w:tc>
      </w:tr>
    </w:tbl>
    <w:p w14:paraId="5E99BB4B" w14:textId="77777777" w:rsidR="006A4228" w:rsidRPr="00CC02C2" w:rsidRDefault="006A4228" w:rsidP="006A4228">
      <w:pPr>
        <w:suppressAutoHyphens/>
        <w:spacing w:after="240"/>
        <w:ind w:left="720"/>
        <w:rPr>
          <w:color w:val="000000" w:themeColor="text1"/>
        </w:rPr>
      </w:pPr>
    </w:p>
    <w:p w14:paraId="5588C726" w14:textId="2B88E56E" w:rsidR="00613257" w:rsidRDefault="00613257" w:rsidP="00613257">
      <w:pPr>
        <w:pStyle w:val="uber51"/>
        <w:ind w:left="426" w:hanging="426"/>
      </w:pPr>
      <w:bookmarkStart w:id="71" w:name="A7"/>
      <w:bookmarkStart w:id="72" w:name="_Toc46874447"/>
      <w:bookmarkStart w:id="73" w:name="_Toc46919673"/>
      <w:bookmarkStart w:id="74" w:name="_Toc97486185"/>
      <w:bookmarkEnd w:id="71"/>
      <w:r>
        <w:t xml:space="preserve">Regelung der IT-Administrationstätigkeit </w:t>
      </w:r>
      <w:r w:rsidR="00210335">
        <w:t>(S) [</w:t>
      </w:r>
      <w:r>
        <w:t>A7]</w:t>
      </w:r>
      <w:bookmarkEnd w:id="72"/>
      <w:bookmarkEnd w:id="73"/>
      <w:bookmarkEnd w:id="74"/>
    </w:p>
    <w:p w14:paraId="7B4CE2DB" w14:textId="4D5D3BA7" w:rsidR="00613257" w:rsidRPr="0083049A" w:rsidRDefault="00210335" w:rsidP="00613257">
      <w:pPr>
        <w:pStyle w:val="Listenabsatz"/>
        <w:numPr>
          <w:ilvl w:val="0"/>
          <w:numId w:val="11"/>
        </w:numPr>
        <w:spacing w:after="0"/>
        <w:ind w:left="709" w:hanging="709"/>
      </w:pPr>
      <w:bookmarkStart w:id="75" w:name="A7a1"/>
      <w:bookmarkEnd w:id="75"/>
      <w:r>
        <w:t xml:space="preserve">Die Befugnisse, Aufgaben und Pflichten der Administratoren MÜSSEN in einer </w:t>
      </w:r>
      <w:r>
        <w:br/>
        <w:t xml:space="preserve">Arbeitsanweisung oder Richtlinie verbindlich festgeschrieben werden und </w:t>
      </w:r>
      <w:r>
        <w:br/>
        <w:t>andererseits keine Administrationslücken entstehen.</w:t>
      </w:r>
    </w:p>
    <w:p w14:paraId="4FA7DFFF" w14:textId="0EB4EB63" w:rsidR="00613257" w:rsidRDefault="00613257" w:rsidP="00613257">
      <w:pPr>
        <w:pStyle w:val="Listenabsatz"/>
        <w:spacing w:after="0"/>
      </w:pPr>
    </w:p>
    <w:p w14:paraId="7CF168C8"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544DADC0"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30F8A92"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36ADFC31" w14:textId="77777777" w:rsidTr="00806216">
        <w:trPr>
          <w:trHeight w:val="205"/>
        </w:trPr>
        <w:tc>
          <w:tcPr>
            <w:tcW w:w="8356" w:type="dxa"/>
            <w:shd w:val="clear" w:color="auto" w:fill="EEECE1" w:themeFill="background2"/>
          </w:tcPr>
          <w:p w14:paraId="4643EB7D" w14:textId="77777777" w:rsidR="006A4228" w:rsidRPr="005B4E23" w:rsidRDefault="006A4228" w:rsidP="00806216">
            <w:pPr>
              <w:suppressAutoHyphens/>
              <w:spacing w:before="120" w:after="120"/>
            </w:pPr>
            <w:r>
              <w:t>Umsetzung:  JA / TEILWEISE / NEIN / ENTBEHRLICH</w:t>
            </w:r>
          </w:p>
        </w:tc>
      </w:tr>
      <w:tr w:rsidR="006A4228" w:rsidRPr="00CC02C2" w14:paraId="56A46B88" w14:textId="77777777" w:rsidTr="00806216">
        <w:tc>
          <w:tcPr>
            <w:tcW w:w="8356" w:type="dxa"/>
          </w:tcPr>
          <w:p w14:paraId="4BB0BF37" w14:textId="77777777" w:rsidR="006A4228" w:rsidRPr="001F2CC4" w:rsidRDefault="006A4228" w:rsidP="00806216">
            <w:pPr>
              <w:suppressAutoHyphens/>
              <w:spacing w:before="120" w:after="120"/>
            </w:pPr>
            <w:r w:rsidRPr="001F2CC4">
              <w:t>Text Ihrer aktuellen Umsetzung xxx</w:t>
            </w:r>
          </w:p>
        </w:tc>
      </w:tr>
    </w:tbl>
    <w:p w14:paraId="7CBE3657" w14:textId="433D49E4" w:rsidR="006A4228" w:rsidRDefault="006A4228" w:rsidP="006A4228">
      <w:pPr>
        <w:suppressAutoHyphens/>
        <w:spacing w:after="0" w:line="240" w:lineRule="auto"/>
        <w:ind w:left="720"/>
        <w:rPr>
          <w:color w:val="000000" w:themeColor="text1"/>
        </w:rPr>
      </w:pPr>
    </w:p>
    <w:p w14:paraId="21488F37" w14:textId="77777777" w:rsidR="0006575C" w:rsidRPr="001D7F27" w:rsidRDefault="0006575C"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799DC869" w14:textId="77777777" w:rsidTr="00806216">
        <w:tc>
          <w:tcPr>
            <w:tcW w:w="8340" w:type="dxa"/>
            <w:shd w:val="clear" w:color="auto" w:fill="C6D9F1" w:themeFill="text2" w:themeFillTint="33"/>
          </w:tcPr>
          <w:p w14:paraId="2837A410"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6758FA65" w14:textId="77777777" w:rsidTr="00806216">
        <w:tc>
          <w:tcPr>
            <w:tcW w:w="8340" w:type="dxa"/>
            <w:shd w:val="clear" w:color="auto" w:fill="FFFFFF" w:themeFill="background1"/>
          </w:tcPr>
          <w:p w14:paraId="351E52BD" w14:textId="77777777" w:rsidR="006A4228" w:rsidRPr="001F2CC4" w:rsidRDefault="006A4228" w:rsidP="00806216">
            <w:pPr>
              <w:suppressAutoHyphens/>
              <w:spacing w:before="120" w:after="120" w:line="240" w:lineRule="auto"/>
            </w:pPr>
            <w:r w:rsidRPr="001F2CC4">
              <w:t>Begründung der Fachseite:</w:t>
            </w:r>
          </w:p>
        </w:tc>
      </w:tr>
    </w:tbl>
    <w:p w14:paraId="5B8AD772" w14:textId="77777777" w:rsidR="006A4228" w:rsidRPr="00CC02C2" w:rsidRDefault="006A4228" w:rsidP="006A4228">
      <w:pPr>
        <w:suppressAutoHyphens/>
        <w:spacing w:after="240"/>
        <w:ind w:left="720"/>
        <w:rPr>
          <w:color w:val="000000" w:themeColor="text1"/>
        </w:rPr>
      </w:pPr>
    </w:p>
    <w:p w14:paraId="35DFB6F9" w14:textId="77777777" w:rsidR="00FB3089" w:rsidRDefault="00210335" w:rsidP="00210335">
      <w:pPr>
        <w:pStyle w:val="Listenabsatz"/>
        <w:numPr>
          <w:ilvl w:val="0"/>
          <w:numId w:val="11"/>
        </w:numPr>
        <w:spacing w:after="0"/>
        <w:ind w:left="709" w:hanging="709"/>
      </w:pPr>
      <w:bookmarkStart w:id="76" w:name="A7a2"/>
      <w:bookmarkStart w:id="77" w:name="A7a4"/>
      <w:bookmarkEnd w:id="76"/>
      <w:bookmarkEnd w:id="77"/>
      <w:r>
        <w:t xml:space="preserve">Die Regelungen </w:t>
      </w:r>
      <w:r w:rsidR="00FB3089">
        <w:t xml:space="preserve">MÜSSEN </w:t>
      </w:r>
      <w:r>
        <w:t xml:space="preserve">regelmäßig aktualisiert werden. </w:t>
      </w:r>
    </w:p>
    <w:p w14:paraId="6C6141EB" w14:textId="5396EE43" w:rsidR="00FB3089" w:rsidRDefault="00FB3089" w:rsidP="00FB3089">
      <w:pPr>
        <w:pStyle w:val="Listenabsatz"/>
      </w:pPr>
    </w:p>
    <w:p w14:paraId="14C3ABDC"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31A4CB73"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A1DBAEB"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54C3426E" w14:textId="77777777" w:rsidTr="00806216">
        <w:trPr>
          <w:trHeight w:val="205"/>
        </w:trPr>
        <w:tc>
          <w:tcPr>
            <w:tcW w:w="8356" w:type="dxa"/>
            <w:shd w:val="clear" w:color="auto" w:fill="EEECE1" w:themeFill="background2"/>
          </w:tcPr>
          <w:p w14:paraId="01988F6F" w14:textId="77777777" w:rsidR="006A4228" w:rsidRPr="005B4E23" w:rsidRDefault="006A4228" w:rsidP="00806216">
            <w:pPr>
              <w:suppressAutoHyphens/>
              <w:spacing w:before="120" w:after="120"/>
            </w:pPr>
            <w:r>
              <w:t>Umsetzung:  JA / TEILWEISE / NEIN / ENTBEHRLICH</w:t>
            </w:r>
          </w:p>
        </w:tc>
      </w:tr>
      <w:tr w:rsidR="006A4228" w:rsidRPr="00CC02C2" w14:paraId="4479F197" w14:textId="77777777" w:rsidTr="00806216">
        <w:tc>
          <w:tcPr>
            <w:tcW w:w="8356" w:type="dxa"/>
          </w:tcPr>
          <w:p w14:paraId="61D85D23" w14:textId="77777777" w:rsidR="006A4228" w:rsidRPr="001F2CC4" w:rsidRDefault="006A4228" w:rsidP="00806216">
            <w:pPr>
              <w:suppressAutoHyphens/>
              <w:spacing w:before="120" w:after="120"/>
            </w:pPr>
            <w:r w:rsidRPr="001F2CC4">
              <w:t>Text Ihrer aktuellen Umsetzung xxx</w:t>
            </w:r>
          </w:p>
        </w:tc>
      </w:tr>
    </w:tbl>
    <w:p w14:paraId="1535FA96"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369A9EC4" w14:textId="77777777" w:rsidTr="00806216">
        <w:tc>
          <w:tcPr>
            <w:tcW w:w="8340" w:type="dxa"/>
            <w:shd w:val="clear" w:color="auto" w:fill="C6D9F1" w:themeFill="text2" w:themeFillTint="33"/>
          </w:tcPr>
          <w:p w14:paraId="52DAFFF8"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25D5FB72" w14:textId="77777777" w:rsidTr="00806216">
        <w:tc>
          <w:tcPr>
            <w:tcW w:w="8340" w:type="dxa"/>
            <w:shd w:val="clear" w:color="auto" w:fill="FFFFFF" w:themeFill="background1"/>
          </w:tcPr>
          <w:p w14:paraId="64C99E97" w14:textId="77777777" w:rsidR="006A4228" w:rsidRPr="001F2CC4" w:rsidRDefault="006A4228" w:rsidP="00806216">
            <w:pPr>
              <w:suppressAutoHyphens/>
              <w:spacing w:before="120" w:after="120" w:line="240" w:lineRule="auto"/>
            </w:pPr>
            <w:r w:rsidRPr="001F2CC4">
              <w:t>Begründung der Fachseite:</w:t>
            </w:r>
          </w:p>
        </w:tc>
      </w:tr>
    </w:tbl>
    <w:p w14:paraId="1D1C102B" w14:textId="77777777" w:rsidR="006A4228" w:rsidRPr="00CC02C2" w:rsidRDefault="006A4228" w:rsidP="006A4228">
      <w:pPr>
        <w:suppressAutoHyphens/>
        <w:spacing w:after="240"/>
        <w:ind w:left="720"/>
        <w:rPr>
          <w:color w:val="000000" w:themeColor="text1"/>
        </w:rPr>
      </w:pPr>
    </w:p>
    <w:p w14:paraId="05F15AD5" w14:textId="091D9647" w:rsidR="00613257" w:rsidRDefault="00210335" w:rsidP="00210335">
      <w:pPr>
        <w:pStyle w:val="Listenabsatz"/>
        <w:numPr>
          <w:ilvl w:val="0"/>
          <w:numId w:val="11"/>
        </w:numPr>
        <w:spacing w:after="0"/>
        <w:ind w:left="709" w:hanging="709"/>
      </w:pPr>
      <w:r>
        <w:t xml:space="preserve">Die Vorgaben </w:t>
      </w:r>
      <w:r w:rsidR="00FB3089">
        <w:t xml:space="preserve">MÜSSEN </w:t>
      </w:r>
      <w:r>
        <w:t>insbesondere eigenmächtige Änderungen der Adminis</w:t>
      </w:r>
      <w:r w:rsidR="00FB3089">
        <w:t>-</w:t>
      </w:r>
      <w:r w:rsidR="00FB3089">
        <w:br/>
      </w:r>
      <w:r>
        <w:t>tratoren im Informationsverbund ausschließen, soweit diese über die ihnen explizit übertragenen Aufgaben hinausgehen und nicht notwendig sind, um einen Sicherheitsvorfall oder Störfall abzuwenden.</w:t>
      </w:r>
    </w:p>
    <w:p w14:paraId="4F1AE42E" w14:textId="7C569F02" w:rsidR="00FB3089" w:rsidRDefault="00FB3089" w:rsidP="00FB3089">
      <w:pPr>
        <w:pStyle w:val="Listenabsatz"/>
        <w:spacing w:after="0"/>
      </w:pPr>
    </w:p>
    <w:p w14:paraId="120A4AA6"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2FDE742C"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41B7E1D"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7E790C25" w14:textId="77777777" w:rsidTr="00806216">
        <w:trPr>
          <w:trHeight w:val="205"/>
        </w:trPr>
        <w:tc>
          <w:tcPr>
            <w:tcW w:w="8356" w:type="dxa"/>
            <w:shd w:val="clear" w:color="auto" w:fill="EEECE1" w:themeFill="background2"/>
          </w:tcPr>
          <w:p w14:paraId="2DC1CA42" w14:textId="77777777" w:rsidR="006A4228" w:rsidRPr="005B4E23" w:rsidRDefault="006A4228" w:rsidP="00806216">
            <w:pPr>
              <w:suppressAutoHyphens/>
              <w:spacing w:before="120" w:after="120"/>
            </w:pPr>
            <w:r>
              <w:t>Umsetzung:  JA / TEILWEISE / NEIN / ENTBEHRLICH</w:t>
            </w:r>
          </w:p>
        </w:tc>
      </w:tr>
      <w:tr w:rsidR="006A4228" w:rsidRPr="00CC02C2" w14:paraId="4E2740B6" w14:textId="77777777" w:rsidTr="00806216">
        <w:tc>
          <w:tcPr>
            <w:tcW w:w="8356" w:type="dxa"/>
          </w:tcPr>
          <w:p w14:paraId="04D3D88D" w14:textId="77777777" w:rsidR="006A4228" w:rsidRPr="001F2CC4" w:rsidRDefault="006A4228" w:rsidP="00806216">
            <w:pPr>
              <w:suppressAutoHyphens/>
              <w:spacing w:before="120" w:after="120"/>
            </w:pPr>
            <w:r w:rsidRPr="001F2CC4">
              <w:t>Text Ihrer aktuellen Umsetzung xxx</w:t>
            </w:r>
          </w:p>
        </w:tc>
      </w:tr>
    </w:tbl>
    <w:p w14:paraId="52EA5564"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1CB472A8" w14:textId="77777777" w:rsidTr="00806216">
        <w:tc>
          <w:tcPr>
            <w:tcW w:w="8340" w:type="dxa"/>
            <w:shd w:val="clear" w:color="auto" w:fill="C6D9F1" w:themeFill="text2" w:themeFillTint="33"/>
          </w:tcPr>
          <w:p w14:paraId="02DABDEA"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68D1B0B1" w14:textId="77777777" w:rsidTr="00806216">
        <w:tc>
          <w:tcPr>
            <w:tcW w:w="8340" w:type="dxa"/>
            <w:shd w:val="clear" w:color="auto" w:fill="FFFFFF" w:themeFill="background1"/>
          </w:tcPr>
          <w:p w14:paraId="519F56CC" w14:textId="77777777" w:rsidR="006A4228" w:rsidRPr="001F2CC4" w:rsidRDefault="006A4228" w:rsidP="00806216">
            <w:pPr>
              <w:suppressAutoHyphens/>
              <w:spacing w:before="120" w:after="120" w:line="240" w:lineRule="auto"/>
            </w:pPr>
            <w:r w:rsidRPr="001F2CC4">
              <w:t>Begründung der Fachseite:</w:t>
            </w:r>
          </w:p>
        </w:tc>
      </w:tr>
    </w:tbl>
    <w:p w14:paraId="4F74554F" w14:textId="77777777" w:rsidR="006A4228" w:rsidRPr="00CC02C2" w:rsidRDefault="006A4228" w:rsidP="006A4228">
      <w:pPr>
        <w:suppressAutoHyphens/>
        <w:spacing w:after="240"/>
        <w:ind w:left="720"/>
        <w:rPr>
          <w:color w:val="000000" w:themeColor="text1"/>
        </w:rPr>
      </w:pPr>
    </w:p>
    <w:p w14:paraId="221EF9D4" w14:textId="0731CA5A" w:rsidR="006A4228" w:rsidRDefault="006A4228" w:rsidP="00FB3089">
      <w:pPr>
        <w:pStyle w:val="Listenabsatz"/>
        <w:spacing w:after="0"/>
      </w:pPr>
    </w:p>
    <w:p w14:paraId="1C2C8510" w14:textId="65DBE8FF" w:rsidR="00CB47F9" w:rsidRDefault="00CB47F9" w:rsidP="00FB3089">
      <w:pPr>
        <w:pStyle w:val="Listenabsatz"/>
        <w:spacing w:after="0"/>
      </w:pPr>
    </w:p>
    <w:p w14:paraId="40865FF8" w14:textId="04CF8A0C" w:rsidR="00CB47F9" w:rsidRDefault="00CB47F9" w:rsidP="00FB3089">
      <w:pPr>
        <w:pStyle w:val="Listenabsatz"/>
        <w:spacing w:after="0"/>
      </w:pPr>
    </w:p>
    <w:p w14:paraId="28EF915A" w14:textId="69904AC2" w:rsidR="00CB47F9" w:rsidRDefault="00CB47F9" w:rsidP="00FB3089">
      <w:pPr>
        <w:pStyle w:val="Listenabsatz"/>
        <w:spacing w:after="0"/>
      </w:pPr>
    </w:p>
    <w:p w14:paraId="5F90E3AB" w14:textId="3323D406" w:rsidR="00CB47F9" w:rsidRDefault="00CB47F9" w:rsidP="00FB3089">
      <w:pPr>
        <w:pStyle w:val="Listenabsatz"/>
        <w:spacing w:after="0"/>
      </w:pPr>
    </w:p>
    <w:p w14:paraId="0089A753" w14:textId="7EDAF31E" w:rsidR="00CB47F9" w:rsidRDefault="00CB47F9" w:rsidP="00FB3089">
      <w:pPr>
        <w:pStyle w:val="Listenabsatz"/>
        <w:spacing w:after="0"/>
      </w:pPr>
    </w:p>
    <w:p w14:paraId="30ADCD25" w14:textId="77777777" w:rsidR="00CB47F9" w:rsidRDefault="00CB47F9" w:rsidP="00FB3089">
      <w:pPr>
        <w:pStyle w:val="Listenabsatz"/>
        <w:spacing w:after="0"/>
      </w:pPr>
    </w:p>
    <w:p w14:paraId="17366311" w14:textId="0A165D31" w:rsidR="00613257" w:rsidRDefault="00613257" w:rsidP="00CB47F9">
      <w:pPr>
        <w:pStyle w:val="uber51"/>
        <w:ind w:left="426" w:hanging="426"/>
      </w:pPr>
      <w:bookmarkStart w:id="78" w:name="A8"/>
      <w:bookmarkStart w:id="79" w:name="_Toc46874448"/>
      <w:bookmarkStart w:id="80" w:name="_Toc46919674"/>
      <w:bookmarkStart w:id="81" w:name="_Toc97486186"/>
      <w:bookmarkEnd w:id="78"/>
      <w:r>
        <w:t xml:space="preserve">Administration von Fachanwendungen </w:t>
      </w:r>
      <w:r w:rsidR="00210335">
        <w:t xml:space="preserve">(S) </w:t>
      </w:r>
      <w:r>
        <w:t>[A8]</w:t>
      </w:r>
      <w:bookmarkEnd w:id="79"/>
      <w:bookmarkEnd w:id="80"/>
      <w:bookmarkEnd w:id="81"/>
    </w:p>
    <w:p w14:paraId="72C66A12" w14:textId="03F13389" w:rsidR="00FB3089" w:rsidRDefault="00FB3089" w:rsidP="00FB3089">
      <w:pPr>
        <w:pStyle w:val="Listenabsatz"/>
        <w:numPr>
          <w:ilvl w:val="0"/>
          <w:numId w:val="11"/>
        </w:numPr>
        <w:spacing w:after="0"/>
        <w:ind w:left="709" w:hanging="709"/>
      </w:pPr>
      <w:bookmarkStart w:id="82" w:name="A8a1"/>
      <w:bookmarkStart w:id="83" w:name="A8a2"/>
      <w:bookmarkEnd w:id="82"/>
      <w:bookmarkEnd w:id="83"/>
      <w:r>
        <w:t xml:space="preserve">Die in diesem Baustein aufgeführten Basisanforderungen MÜSSEN auch für Mitarbeiter mit administrativen Aufgaben für einzelne Fachanwendungen durchgängig umgesetzt werden. </w:t>
      </w:r>
    </w:p>
    <w:p w14:paraId="6E5D55B8" w14:textId="77777777" w:rsidR="006A4228" w:rsidRDefault="006A4228" w:rsidP="006A4228">
      <w:pPr>
        <w:pStyle w:val="Listenabsatz"/>
        <w:spacing w:after="0"/>
      </w:pPr>
    </w:p>
    <w:p w14:paraId="0DAE5B53"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74F22CC8"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9ACE640"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1BE890EE" w14:textId="77777777" w:rsidTr="00806216">
        <w:trPr>
          <w:trHeight w:val="205"/>
        </w:trPr>
        <w:tc>
          <w:tcPr>
            <w:tcW w:w="8356" w:type="dxa"/>
            <w:shd w:val="clear" w:color="auto" w:fill="EEECE1" w:themeFill="background2"/>
          </w:tcPr>
          <w:p w14:paraId="4909E6D0" w14:textId="77777777" w:rsidR="006A4228" w:rsidRPr="005B4E23" w:rsidRDefault="006A4228" w:rsidP="00806216">
            <w:pPr>
              <w:suppressAutoHyphens/>
              <w:spacing w:before="120" w:after="120"/>
            </w:pPr>
            <w:r>
              <w:t>Umsetzung:  JA / TEILWEISE / NEIN / ENTBEHRLICH</w:t>
            </w:r>
          </w:p>
        </w:tc>
      </w:tr>
      <w:tr w:rsidR="006A4228" w:rsidRPr="00CC02C2" w14:paraId="3A08AD5B" w14:textId="77777777" w:rsidTr="00806216">
        <w:tc>
          <w:tcPr>
            <w:tcW w:w="8356" w:type="dxa"/>
          </w:tcPr>
          <w:p w14:paraId="440CCC5C" w14:textId="77777777" w:rsidR="006A4228" w:rsidRPr="001F2CC4" w:rsidRDefault="006A4228" w:rsidP="00806216">
            <w:pPr>
              <w:suppressAutoHyphens/>
              <w:spacing w:before="120" w:after="120"/>
            </w:pPr>
            <w:r w:rsidRPr="001F2CC4">
              <w:t>Text Ihrer aktuellen Umsetzung xxx</w:t>
            </w:r>
          </w:p>
        </w:tc>
      </w:tr>
    </w:tbl>
    <w:p w14:paraId="79EF3DEB"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01BF6F9A" w14:textId="77777777" w:rsidTr="00806216">
        <w:tc>
          <w:tcPr>
            <w:tcW w:w="8340" w:type="dxa"/>
            <w:shd w:val="clear" w:color="auto" w:fill="C6D9F1" w:themeFill="text2" w:themeFillTint="33"/>
          </w:tcPr>
          <w:p w14:paraId="6A27539C"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4B88972D" w14:textId="77777777" w:rsidTr="00806216">
        <w:tc>
          <w:tcPr>
            <w:tcW w:w="8340" w:type="dxa"/>
            <w:shd w:val="clear" w:color="auto" w:fill="FFFFFF" w:themeFill="background1"/>
          </w:tcPr>
          <w:p w14:paraId="282917F3" w14:textId="77777777" w:rsidR="006A4228" w:rsidRPr="001F2CC4" w:rsidRDefault="006A4228" w:rsidP="00806216">
            <w:pPr>
              <w:suppressAutoHyphens/>
              <w:spacing w:before="120" w:after="120" w:line="240" w:lineRule="auto"/>
            </w:pPr>
            <w:r w:rsidRPr="001F2CC4">
              <w:t>Begründung der Fachseite:</w:t>
            </w:r>
          </w:p>
        </w:tc>
      </w:tr>
    </w:tbl>
    <w:p w14:paraId="521C7848" w14:textId="77777777" w:rsidR="006A4228" w:rsidRPr="00CC02C2" w:rsidRDefault="006A4228" w:rsidP="006A4228">
      <w:pPr>
        <w:suppressAutoHyphens/>
        <w:spacing w:after="240"/>
        <w:ind w:left="720"/>
        <w:rPr>
          <w:color w:val="000000" w:themeColor="text1"/>
        </w:rPr>
      </w:pPr>
    </w:p>
    <w:p w14:paraId="26566A51" w14:textId="5F2B6CE5" w:rsidR="00FB3089" w:rsidRDefault="00FB3089" w:rsidP="00FB3089">
      <w:pPr>
        <w:pStyle w:val="Listenabsatz"/>
        <w:numPr>
          <w:ilvl w:val="0"/>
          <w:numId w:val="11"/>
        </w:numPr>
        <w:spacing w:after="0"/>
        <w:ind w:left="709" w:hanging="709"/>
      </w:pPr>
      <w:r>
        <w:t xml:space="preserve">Die Aufgabenteilung zwischen Anwendungs- und Systemadministration MUSS </w:t>
      </w:r>
      <w:r>
        <w:br/>
        <w:t xml:space="preserve">klar definiert und schriftlich festgehalten werden. </w:t>
      </w:r>
    </w:p>
    <w:p w14:paraId="4BC385AD" w14:textId="77777777" w:rsidR="006A4228" w:rsidRDefault="006A4228" w:rsidP="006A4228">
      <w:pPr>
        <w:pStyle w:val="Listenabsatz"/>
        <w:spacing w:after="0"/>
      </w:pPr>
    </w:p>
    <w:p w14:paraId="26EC2C5E"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4D6EE8EA"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2EA3FE3"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5803A73A" w14:textId="77777777" w:rsidTr="00806216">
        <w:trPr>
          <w:trHeight w:val="205"/>
        </w:trPr>
        <w:tc>
          <w:tcPr>
            <w:tcW w:w="8356" w:type="dxa"/>
            <w:shd w:val="clear" w:color="auto" w:fill="EEECE1" w:themeFill="background2"/>
          </w:tcPr>
          <w:p w14:paraId="5FA1AA00" w14:textId="77777777" w:rsidR="006A4228" w:rsidRPr="005B4E23" w:rsidRDefault="006A4228" w:rsidP="00806216">
            <w:pPr>
              <w:suppressAutoHyphens/>
              <w:spacing w:before="120" w:after="120"/>
            </w:pPr>
            <w:r>
              <w:t>Umsetzung:  JA / TEILWEISE / NEIN / ENTBEHRLICH</w:t>
            </w:r>
          </w:p>
        </w:tc>
      </w:tr>
      <w:tr w:rsidR="006A4228" w:rsidRPr="00CC02C2" w14:paraId="0CEF8311" w14:textId="77777777" w:rsidTr="00806216">
        <w:tc>
          <w:tcPr>
            <w:tcW w:w="8356" w:type="dxa"/>
          </w:tcPr>
          <w:p w14:paraId="1F33451F" w14:textId="77777777" w:rsidR="006A4228" w:rsidRPr="001F2CC4" w:rsidRDefault="006A4228" w:rsidP="00806216">
            <w:pPr>
              <w:suppressAutoHyphens/>
              <w:spacing w:before="120" w:after="120"/>
            </w:pPr>
            <w:r w:rsidRPr="001F2CC4">
              <w:t>Text Ihrer aktuellen Umsetzung xxx</w:t>
            </w:r>
          </w:p>
        </w:tc>
      </w:tr>
    </w:tbl>
    <w:p w14:paraId="5B83DD9E"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7EFED8D3" w14:textId="77777777" w:rsidTr="00806216">
        <w:tc>
          <w:tcPr>
            <w:tcW w:w="8340" w:type="dxa"/>
            <w:shd w:val="clear" w:color="auto" w:fill="C6D9F1" w:themeFill="text2" w:themeFillTint="33"/>
          </w:tcPr>
          <w:p w14:paraId="6CD9EA4F"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1B27BB2C" w14:textId="77777777" w:rsidTr="00806216">
        <w:tc>
          <w:tcPr>
            <w:tcW w:w="8340" w:type="dxa"/>
            <w:shd w:val="clear" w:color="auto" w:fill="FFFFFF" w:themeFill="background1"/>
          </w:tcPr>
          <w:p w14:paraId="11D107DF" w14:textId="77777777" w:rsidR="006A4228" w:rsidRPr="001F2CC4" w:rsidRDefault="006A4228" w:rsidP="00806216">
            <w:pPr>
              <w:suppressAutoHyphens/>
              <w:spacing w:before="120" w:after="120" w:line="240" w:lineRule="auto"/>
            </w:pPr>
            <w:r w:rsidRPr="001F2CC4">
              <w:t>Begründung der Fachseite:</w:t>
            </w:r>
          </w:p>
        </w:tc>
      </w:tr>
    </w:tbl>
    <w:p w14:paraId="5E44538F" w14:textId="77777777" w:rsidR="006A4228" w:rsidRPr="00CC02C2" w:rsidRDefault="006A4228" w:rsidP="006A4228">
      <w:pPr>
        <w:suppressAutoHyphens/>
        <w:spacing w:after="240"/>
        <w:ind w:left="720"/>
        <w:rPr>
          <w:color w:val="000000" w:themeColor="text1"/>
        </w:rPr>
      </w:pPr>
    </w:p>
    <w:p w14:paraId="030B1D81" w14:textId="00D7DCB2" w:rsidR="00FB3089" w:rsidRDefault="00FB3089" w:rsidP="00FB3089">
      <w:pPr>
        <w:pStyle w:val="Listenabsatz"/>
        <w:numPr>
          <w:ilvl w:val="0"/>
          <w:numId w:val="11"/>
        </w:numPr>
        <w:spacing w:after="0"/>
        <w:ind w:left="709" w:hanging="709"/>
      </w:pPr>
      <w:r>
        <w:t>Zwischen den Verantwortlichen für die System- und Fachanwendungsadminis</w:t>
      </w:r>
      <w:r w:rsidR="009F4EF4">
        <w:t>-</w:t>
      </w:r>
      <w:r w:rsidR="009F4EF4">
        <w:br/>
      </w:r>
      <w:r>
        <w:t xml:space="preserve">tration </w:t>
      </w:r>
      <w:r w:rsidR="009F4EF4">
        <w:t xml:space="preserve">MÜSSEN </w:t>
      </w:r>
      <w:r>
        <w:t xml:space="preserve">Schnittstellen definiert sein. </w:t>
      </w:r>
    </w:p>
    <w:p w14:paraId="0BBD605C" w14:textId="77777777" w:rsidR="006A4228" w:rsidRDefault="006A4228" w:rsidP="006A4228">
      <w:pPr>
        <w:pStyle w:val="Listenabsatz"/>
        <w:spacing w:after="0"/>
      </w:pPr>
    </w:p>
    <w:p w14:paraId="7B26686F"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0B816150"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D7EFE9E"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36883F73" w14:textId="77777777" w:rsidTr="00806216">
        <w:trPr>
          <w:trHeight w:val="205"/>
        </w:trPr>
        <w:tc>
          <w:tcPr>
            <w:tcW w:w="8356" w:type="dxa"/>
            <w:shd w:val="clear" w:color="auto" w:fill="EEECE1" w:themeFill="background2"/>
          </w:tcPr>
          <w:p w14:paraId="0BFAFB52" w14:textId="77777777" w:rsidR="006A4228" w:rsidRPr="005B4E23" w:rsidRDefault="006A4228" w:rsidP="00806216">
            <w:pPr>
              <w:suppressAutoHyphens/>
              <w:spacing w:before="120" w:after="120"/>
            </w:pPr>
            <w:r>
              <w:t>Umsetzung:  JA / TEILWEISE / NEIN / ENTBEHRLICH</w:t>
            </w:r>
          </w:p>
        </w:tc>
      </w:tr>
      <w:tr w:rsidR="006A4228" w:rsidRPr="00CC02C2" w14:paraId="50936646" w14:textId="77777777" w:rsidTr="00806216">
        <w:tc>
          <w:tcPr>
            <w:tcW w:w="8356" w:type="dxa"/>
          </w:tcPr>
          <w:p w14:paraId="23F6DD45" w14:textId="77777777" w:rsidR="006A4228" w:rsidRPr="001F2CC4" w:rsidRDefault="006A4228" w:rsidP="00806216">
            <w:pPr>
              <w:suppressAutoHyphens/>
              <w:spacing w:before="120" w:after="120"/>
            </w:pPr>
            <w:r w:rsidRPr="001F2CC4">
              <w:t>Text Ihrer aktuellen Umsetzung xxx</w:t>
            </w:r>
          </w:p>
        </w:tc>
      </w:tr>
    </w:tbl>
    <w:p w14:paraId="41C76CD6"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1A69C802" w14:textId="77777777" w:rsidTr="00806216">
        <w:tc>
          <w:tcPr>
            <w:tcW w:w="8340" w:type="dxa"/>
            <w:shd w:val="clear" w:color="auto" w:fill="C6D9F1" w:themeFill="text2" w:themeFillTint="33"/>
          </w:tcPr>
          <w:p w14:paraId="1AA72CAE"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6E71B74C" w14:textId="77777777" w:rsidTr="00806216">
        <w:tc>
          <w:tcPr>
            <w:tcW w:w="8340" w:type="dxa"/>
            <w:shd w:val="clear" w:color="auto" w:fill="FFFFFF" w:themeFill="background1"/>
          </w:tcPr>
          <w:p w14:paraId="672AC26D" w14:textId="77777777" w:rsidR="006A4228" w:rsidRPr="001F2CC4" w:rsidRDefault="006A4228" w:rsidP="00806216">
            <w:pPr>
              <w:suppressAutoHyphens/>
              <w:spacing w:before="120" w:after="120" w:line="240" w:lineRule="auto"/>
            </w:pPr>
            <w:r w:rsidRPr="001F2CC4">
              <w:t>Begründung der Fachseite:</w:t>
            </w:r>
          </w:p>
        </w:tc>
      </w:tr>
    </w:tbl>
    <w:p w14:paraId="1B91C770" w14:textId="77777777" w:rsidR="006A4228" w:rsidRPr="00CC02C2" w:rsidRDefault="006A4228" w:rsidP="006A4228">
      <w:pPr>
        <w:suppressAutoHyphens/>
        <w:spacing w:after="240"/>
        <w:ind w:left="720"/>
        <w:rPr>
          <w:color w:val="000000" w:themeColor="text1"/>
        </w:rPr>
      </w:pPr>
    </w:p>
    <w:p w14:paraId="57E1B543" w14:textId="4574426C" w:rsidR="00FB3089" w:rsidRDefault="00FB3089" w:rsidP="00FB3089">
      <w:pPr>
        <w:pStyle w:val="Listenabsatz"/>
        <w:numPr>
          <w:ilvl w:val="0"/>
          <w:numId w:val="11"/>
        </w:numPr>
        <w:spacing w:after="0"/>
        <w:ind w:left="709" w:hanging="709"/>
      </w:pPr>
      <w:r>
        <w:t xml:space="preserve">Wenn administrativ in den Anwendungsbetrieb eingegriffen wird, </w:t>
      </w:r>
      <w:r w:rsidR="009F4EF4">
        <w:t>MUSS</w:t>
      </w:r>
      <w:r>
        <w:t xml:space="preserve"> das im Vorfeld mit dem Fachbereich abgestimmt sein</w:t>
      </w:r>
      <w:r w:rsidR="009F4EF4">
        <w:t>.</w:t>
      </w:r>
    </w:p>
    <w:p w14:paraId="182503FA" w14:textId="60FCB726" w:rsidR="006A4228" w:rsidRDefault="006A4228" w:rsidP="006A4228">
      <w:pPr>
        <w:pStyle w:val="Listenabsatz"/>
        <w:spacing w:after="0"/>
      </w:pPr>
    </w:p>
    <w:p w14:paraId="5F066F67"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14ECAE3E"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6E5429C"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12D1098E" w14:textId="77777777" w:rsidTr="00806216">
        <w:trPr>
          <w:trHeight w:val="205"/>
        </w:trPr>
        <w:tc>
          <w:tcPr>
            <w:tcW w:w="8356" w:type="dxa"/>
            <w:shd w:val="clear" w:color="auto" w:fill="EEECE1" w:themeFill="background2"/>
          </w:tcPr>
          <w:p w14:paraId="34393C74" w14:textId="77777777" w:rsidR="006A4228" w:rsidRPr="005B4E23" w:rsidRDefault="006A4228" w:rsidP="00806216">
            <w:pPr>
              <w:suppressAutoHyphens/>
              <w:spacing w:before="120" w:after="120"/>
            </w:pPr>
            <w:r>
              <w:t>Umsetzung:  JA / TEILWEISE / NEIN / ENTBEHRLICH</w:t>
            </w:r>
          </w:p>
        </w:tc>
      </w:tr>
      <w:tr w:rsidR="006A4228" w:rsidRPr="00CC02C2" w14:paraId="55E3CFA7" w14:textId="77777777" w:rsidTr="00806216">
        <w:tc>
          <w:tcPr>
            <w:tcW w:w="8356" w:type="dxa"/>
          </w:tcPr>
          <w:p w14:paraId="78685723" w14:textId="77777777" w:rsidR="006A4228" w:rsidRPr="001F2CC4" w:rsidRDefault="006A4228" w:rsidP="00806216">
            <w:pPr>
              <w:suppressAutoHyphens/>
              <w:spacing w:before="120" w:after="120"/>
            </w:pPr>
            <w:r w:rsidRPr="001F2CC4">
              <w:t>Text Ihrer aktuellen Umsetzung xxx</w:t>
            </w:r>
          </w:p>
        </w:tc>
      </w:tr>
    </w:tbl>
    <w:p w14:paraId="1FA20FEA"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3F46FD31" w14:textId="77777777" w:rsidTr="00806216">
        <w:tc>
          <w:tcPr>
            <w:tcW w:w="8340" w:type="dxa"/>
            <w:shd w:val="clear" w:color="auto" w:fill="C6D9F1" w:themeFill="text2" w:themeFillTint="33"/>
          </w:tcPr>
          <w:p w14:paraId="27493A1C"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4C97281E" w14:textId="77777777" w:rsidTr="00806216">
        <w:tc>
          <w:tcPr>
            <w:tcW w:w="8340" w:type="dxa"/>
            <w:shd w:val="clear" w:color="auto" w:fill="FFFFFF" w:themeFill="background1"/>
          </w:tcPr>
          <w:p w14:paraId="216C2369" w14:textId="77777777" w:rsidR="006A4228" w:rsidRPr="001F2CC4" w:rsidRDefault="006A4228" w:rsidP="00806216">
            <w:pPr>
              <w:suppressAutoHyphens/>
              <w:spacing w:before="120" w:after="120" w:line="240" w:lineRule="auto"/>
            </w:pPr>
            <w:r w:rsidRPr="001F2CC4">
              <w:t>Begründung der Fachseite:</w:t>
            </w:r>
          </w:p>
        </w:tc>
      </w:tr>
    </w:tbl>
    <w:p w14:paraId="5DEAF0D8" w14:textId="77777777" w:rsidR="006A4228" w:rsidRPr="00CC02C2" w:rsidRDefault="006A4228" w:rsidP="006A4228">
      <w:pPr>
        <w:suppressAutoHyphens/>
        <w:spacing w:after="240"/>
        <w:ind w:left="720"/>
        <w:rPr>
          <w:color w:val="000000" w:themeColor="text1"/>
        </w:rPr>
      </w:pPr>
    </w:p>
    <w:p w14:paraId="5A92AD0E" w14:textId="54285FFF" w:rsidR="00613257" w:rsidRDefault="00FB3089" w:rsidP="004C37D3">
      <w:pPr>
        <w:pStyle w:val="Listenabsatz"/>
        <w:numPr>
          <w:ilvl w:val="0"/>
          <w:numId w:val="11"/>
        </w:numPr>
        <w:spacing w:after="0"/>
        <w:ind w:left="709" w:hanging="709"/>
      </w:pPr>
      <w:r>
        <w:t xml:space="preserve">Dabei MÜSSEN </w:t>
      </w:r>
      <w:r w:rsidR="009F4EF4">
        <w:t>die Bedürfnisse des Fachbereichs berücksichtigt werden.</w:t>
      </w:r>
    </w:p>
    <w:p w14:paraId="179AF1F0" w14:textId="2EE21C36" w:rsidR="009F4EF4" w:rsidRDefault="009F4EF4" w:rsidP="009F4EF4">
      <w:pPr>
        <w:pStyle w:val="Listenabsatz"/>
      </w:pPr>
    </w:p>
    <w:p w14:paraId="23A0A6E1"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652ED16A"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024BAE1"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3668032B" w14:textId="77777777" w:rsidTr="00806216">
        <w:trPr>
          <w:trHeight w:val="205"/>
        </w:trPr>
        <w:tc>
          <w:tcPr>
            <w:tcW w:w="8356" w:type="dxa"/>
            <w:shd w:val="clear" w:color="auto" w:fill="EEECE1" w:themeFill="background2"/>
          </w:tcPr>
          <w:p w14:paraId="2C222EBE" w14:textId="77777777" w:rsidR="006A4228" w:rsidRPr="005B4E23" w:rsidRDefault="006A4228" w:rsidP="00806216">
            <w:pPr>
              <w:suppressAutoHyphens/>
              <w:spacing w:before="120" w:after="120"/>
            </w:pPr>
            <w:r>
              <w:t>Umsetzung:  JA / TEILWEISE / NEIN / ENTBEHRLICH</w:t>
            </w:r>
          </w:p>
        </w:tc>
      </w:tr>
      <w:tr w:rsidR="006A4228" w:rsidRPr="00CC02C2" w14:paraId="0D0A3BB5" w14:textId="77777777" w:rsidTr="00806216">
        <w:tc>
          <w:tcPr>
            <w:tcW w:w="8356" w:type="dxa"/>
          </w:tcPr>
          <w:p w14:paraId="4F4E61C9" w14:textId="77777777" w:rsidR="006A4228" w:rsidRPr="001F2CC4" w:rsidRDefault="006A4228" w:rsidP="00806216">
            <w:pPr>
              <w:suppressAutoHyphens/>
              <w:spacing w:before="120" w:after="120"/>
            </w:pPr>
            <w:r w:rsidRPr="001F2CC4">
              <w:t>Text Ihrer aktuellen Umsetzung xxx</w:t>
            </w:r>
          </w:p>
        </w:tc>
      </w:tr>
    </w:tbl>
    <w:p w14:paraId="5CA14081"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470898B6" w14:textId="77777777" w:rsidTr="00806216">
        <w:tc>
          <w:tcPr>
            <w:tcW w:w="8340" w:type="dxa"/>
            <w:shd w:val="clear" w:color="auto" w:fill="C6D9F1" w:themeFill="text2" w:themeFillTint="33"/>
          </w:tcPr>
          <w:p w14:paraId="31348615"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760DC460" w14:textId="77777777" w:rsidTr="00806216">
        <w:tc>
          <w:tcPr>
            <w:tcW w:w="8340" w:type="dxa"/>
            <w:shd w:val="clear" w:color="auto" w:fill="FFFFFF" w:themeFill="background1"/>
          </w:tcPr>
          <w:p w14:paraId="2FD76A17" w14:textId="77777777" w:rsidR="006A4228" w:rsidRPr="001F2CC4" w:rsidRDefault="006A4228" w:rsidP="00806216">
            <w:pPr>
              <w:suppressAutoHyphens/>
              <w:spacing w:before="120" w:after="120" w:line="240" w:lineRule="auto"/>
            </w:pPr>
            <w:r w:rsidRPr="001F2CC4">
              <w:t>Begründung der Fachseite:</w:t>
            </w:r>
          </w:p>
        </w:tc>
      </w:tr>
    </w:tbl>
    <w:p w14:paraId="093396C8" w14:textId="77777777" w:rsidR="006A4228" w:rsidRPr="00CC02C2" w:rsidRDefault="006A4228" w:rsidP="006A4228">
      <w:pPr>
        <w:suppressAutoHyphens/>
        <w:spacing w:after="240"/>
        <w:ind w:left="720"/>
        <w:rPr>
          <w:color w:val="000000" w:themeColor="text1"/>
        </w:rPr>
      </w:pPr>
    </w:p>
    <w:p w14:paraId="4805D8E3" w14:textId="39272AAF" w:rsidR="00613257" w:rsidRDefault="00613257" w:rsidP="00613257">
      <w:pPr>
        <w:pStyle w:val="uber51"/>
        <w:ind w:left="426" w:hanging="426"/>
      </w:pPr>
      <w:bookmarkStart w:id="84" w:name="A9"/>
      <w:bookmarkStart w:id="85" w:name="_Toc46874449"/>
      <w:bookmarkStart w:id="86" w:name="_Toc46919675"/>
      <w:bookmarkStart w:id="87" w:name="_Toc97486187"/>
      <w:bookmarkEnd w:id="84"/>
      <w:r>
        <w:t xml:space="preserve">Ausreichende Ressourcen für den IT-Betrieb </w:t>
      </w:r>
      <w:r w:rsidR="00210335">
        <w:t xml:space="preserve">(S) </w:t>
      </w:r>
      <w:r>
        <w:t>[A9]</w:t>
      </w:r>
      <w:bookmarkEnd w:id="85"/>
      <w:bookmarkEnd w:id="86"/>
      <w:bookmarkEnd w:id="87"/>
    </w:p>
    <w:p w14:paraId="235E5E66" w14:textId="45C744B6" w:rsidR="00613257" w:rsidRPr="0083049A" w:rsidRDefault="00613257" w:rsidP="00613257">
      <w:pPr>
        <w:pStyle w:val="Listenabsatz"/>
        <w:numPr>
          <w:ilvl w:val="0"/>
          <w:numId w:val="11"/>
        </w:numPr>
        <w:spacing w:after="0"/>
        <w:ind w:left="709" w:hanging="709"/>
      </w:pPr>
      <w:bookmarkStart w:id="88" w:name="A9a1"/>
      <w:bookmarkEnd w:id="88"/>
      <w:r>
        <w:t xml:space="preserve">Es </w:t>
      </w:r>
      <w:r w:rsidR="00962A99">
        <w:t xml:space="preserve">MÜSSEN </w:t>
      </w:r>
      <w:r>
        <w:t xml:space="preserve">ausreichende Personal- und Sachressourcen bereitgestellt werden, </w:t>
      </w:r>
      <w:r>
        <w:br/>
        <w:t>um die anfallenden administrativen Aufgaben ordnungsgemäß zu bewältigen.</w:t>
      </w:r>
    </w:p>
    <w:p w14:paraId="7658320A" w14:textId="4417BE8E" w:rsidR="00613257" w:rsidRDefault="00613257" w:rsidP="00613257">
      <w:pPr>
        <w:pStyle w:val="Listenabsatz"/>
        <w:spacing w:after="0"/>
      </w:pPr>
    </w:p>
    <w:p w14:paraId="06785090"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50B75F35"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5CC4541"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4058C69F" w14:textId="77777777" w:rsidTr="00806216">
        <w:trPr>
          <w:trHeight w:val="205"/>
        </w:trPr>
        <w:tc>
          <w:tcPr>
            <w:tcW w:w="8356" w:type="dxa"/>
            <w:shd w:val="clear" w:color="auto" w:fill="EEECE1" w:themeFill="background2"/>
          </w:tcPr>
          <w:p w14:paraId="28898FA7" w14:textId="77777777" w:rsidR="006A4228" w:rsidRPr="005B4E23" w:rsidRDefault="006A4228" w:rsidP="00806216">
            <w:pPr>
              <w:suppressAutoHyphens/>
              <w:spacing w:before="120" w:after="120"/>
            </w:pPr>
            <w:r>
              <w:t>Umsetzung:  JA / TEILWEISE / NEIN / ENTBEHRLICH</w:t>
            </w:r>
          </w:p>
        </w:tc>
      </w:tr>
      <w:tr w:rsidR="006A4228" w:rsidRPr="00CC02C2" w14:paraId="306872C0" w14:textId="77777777" w:rsidTr="00806216">
        <w:tc>
          <w:tcPr>
            <w:tcW w:w="8356" w:type="dxa"/>
          </w:tcPr>
          <w:p w14:paraId="28C88A25" w14:textId="77777777" w:rsidR="006A4228" w:rsidRPr="001F2CC4" w:rsidRDefault="006A4228" w:rsidP="00806216">
            <w:pPr>
              <w:suppressAutoHyphens/>
              <w:spacing w:before="120" w:after="120"/>
            </w:pPr>
            <w:r w:rsidRPr="001F2CC4">
              <w:t>Text Ihrer aktuellen Umsetzung xxx</w:t>
            </w:r>
          </w:p>
        </w:tc>
      </w:tr>
    </w:tbl>
    <w:p w14:paraId="32070A44"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4A924873" w14:textId="77777777" w:rsidTr="00806216">
        <w:tc>
          <w:tcPr>
            <w:tcW w:w="8340" w:type="dxa"/>
            <w:shd w:val="clear" w:color="auto" w:fill="C6D9F1" w:themeFill="text2" w:themeFillTint="33"/>
          </w:tcPr>
          <w:p w14:paraId="5321965D"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2EF6764C" w14:textId="77777777" w:rsidTr="00806216">
        <w:tc>
          <w:tcPr>
            <w:tcW w:w="8340" w:type="dxa"/>
            <w:shd w:val="clear" w:color="auto" w:fill="FFFFFF" w:themeFill="background1"/>
          </w:tcPr>
          <w:p w14:paraId="68F2355F" w14:textId="77777777" w:rsidR="006A4228" w:rsidRPr="001F2CC4" w:rsidRDefault="006A4228" w:rsidP="00806216">
            <w:pPr>
              <w:suppressAutoHyphens/>
              <w:spacing w:before="120" w:after="120" w:line="240" w:lineRule="auto"/>
            </w:pPr>
            <w:r w:rsidRPr="001F2CC4">
              <w:t>Begründung der Fachseite:</w:t>
            </w:r>
          </w:p>
        </w:tc>
      </w:tr>
    </w:tbl>
    <w:p w14:paraId="402513F5" w14:textId="77777777" w:rsidR="006A4228" w:rsidRPr="00CC02C2" w:rsidRDefault="006A4228" w:rsidP="006A4228">
      <w:pPr>
        <w:suppressAutoHyphens/>
        <w:spacing w:after="240"/>
        <w:ind w:left="720"/>
        <w:rPr>
          <w:color w:val="000000" w:themeColor="text1"/>
        </w:rPr>
      </w:pPr>
    </w:p>
    <w:p w14:paraId="7338C4E0" w14:textId="77777777" w:rsidR="009F4EF4" w:rsidRDefault="00613257" w:rsidP="00613257">
      <w:pPr>
        <w:pStyle w:val="Listenabsatz"/>
        <w:numPr>
          <w:ilvl w:val="0"/>
          <w:numId w:val="11"/>
        </w:numPr>
        <w:spacing w:after="0"/>
        <w:ind w:left="709" w:hanging="709"/>
      </w:pPr>
      <w:bookmarkStart w:id="89" w:name="A9a2"/>
      <w:bookmarkEnd w:id="89"/>
      <w:r>
        <w:t xml:space="preserve">Dabei </w:t>
      </w:r>
      <w:r w:rsidR="00962A99">
        <w:t>MUSS</w:t>
      </w:r>
      <w:r>
        <w:t xml:space="preserve"> berücksichtigt werden, dass auch für unvorhersehbare Tätigkeiten entsprechende Kapazitäten vorhanden sein </w:t>
      </w:r>
      <w:r w:rsidR="00962A99">
        <w:t>MÜSSEN</w:t>
      </w:r>
      <w:r w:rsidR="009F4EF4">
        <w:t>.</w:t>
      </w:r>
    </w:p>
    <w:p w14:paraId="23A2E881" w14:textId="1DDD4EF0" w:rsidR="009F4EF4" w:rsidRDefault="009F4EF4" w:rsidP="009F4EF4">
      <w:pPr>
        <w:pStyle w:val="Listenabsatz"/>
      </w:pPr>
    </w:p>
    <w:p w14:paraId="76A5977C"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49B15BF1"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4211BF8"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6D4D85E6" w14:textId="77777777" w:rsidTr="00806216">
        <w:trPr>
          <w:trHeight w:val="205"/>
        </w:trPr>
        <w:tc>
          <w:tcPr>
            <w:tcW w:w="8356" w:type="dxa"/>
            <w:shd w:val="clear" w:color="auto" w:fill="EEECE1" w:themeFill="background2"/>
          </w:tcPr>
          <w:p w14:paraId="753AD6C0" w14:textId="77777777" w:rsidR="006A4228" w:rsidRPr="005B4E23" w:rsidRDefault="006A4228" w:rsidP="00806216">
            <w:pPr>
              <w:suppressAutoHyphens/>
              <w:spacing w:before="120" w:after="120"/>
            </w:pPr>
            <w:r>
              <w:t>Umsetzung:  JA / TEILWEISE / NEIN / ENTBEHRLICH</w:t>
            </w:r>
          </w:p>
        </w:tc>
      </w:tr>
      <w:tr w:rsidR="006A4228" w:rsidRPr="00CC02C2" w14:paraId="4C51EC8E" w14:textId="77777777" w:rsidTr="00806216">
        <w:tc>
          <w:tcPr>
            <w:tcW w:w="8356" w:type="dxa"/>
          </w:tcPr>
          <w:p w14:paraId="5216B606" w14:textId="77777777" w:rsidR="006A4228" w:rsidRPr="001F2CC4" w:rsidRDefault="006A4228" w:rsidP="00806216">
            <w:pPr>
              <w:suppressAutoHyphens/>
              <w:spacing w:before="120" w:after="120"/>
            </w:pPr>
            <w:r w:rsidRPr="001F2CC4">
              <w:t>Text Ihrer aktuellen Umsetzung xxx</w:t>
            </w:r>
          </w:p>
        </w:tc>
      </w:tr>
    </w:tbl>
    <w:p w14:paraId="7DECDE65"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032E411D" w14:textId="77777777" w:rsidTr="00806216">
        <w:tc>
          <w:tcPr>
            <w:tcW w:w="8340" w:type="dxa"/>
            <w:shd w:val="clear" w:color="auto" w:fill="C6D9F1" w:themeFill="text2" w:themeFillTint="33"/>
          </w:tcPr>
          <w:p w14:paraId="031CCE98"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1C5D6060" w14:textId="77777777" w:rsidTr="00806216">
        <w:tc>
          <w:tcPr>
            <w:tcW w:w="8340" w:type="dxa"/>
            <w:shd w:val="clear" w:color="auto" w:fill="FFFFFF" w:themeFill="background1"/>
          </w:tcPr>
          <w:p w14:paraId="2084A93E" w14:textId="77777777" w:rsidR="006A4228" w:rsidRPr="001F2CC4" w:rsidRDefault="006A4228" w:rsidP="00806216">
            <w:pPr>
              <w:suppressAutoHyphens/>
              <w:spacing w:before="120" w:after="120" w:line="240" w:lineRule="auto"/>
            </w:pPr>
            <w:r w:rsidRPr="001F2CC4">
              <w:t>Begründung der Fachseite:</w:t>
            </w:r>
          </w:p>
        </w:tc>
      </w:tr>
    </w:tbl>
    <w:p w14:paraId="4546FF31" w14:textId="77777777" w:rsidR="006A4228" w:rsidRPr="00CC02C2" w:rsidRDefault="006A4228" w:rsidP="006A4228">
      <w:pPr>
        <w:suppressAutoHyphens/>
        <w:spacing w:after="240"/>
        <w:ind w:left="720"/>
        <w:rPr>
          <w:color w:val="000000" w:themeColor="text1"/>
        </w:rPr>
      </w:pPr>
    </w:p>
    <w:p w14:paraId="01AFE21B" w14:textId="4FDD4D3F" w:rsidR="00613257" w:rsidRPr="0083049A" w:rsidRDefault="00613257" w:rsidP="00613257">
      <w:pPr>
        <w:pStyle w:val="Listenabsatz"/>
        <w:numPr>
          <w:ilvl w:val="0"/>
          <w:numId w:val="11"/>
        </w:numPr>
        <w:spacing w:after="0"/>
        <w:ind w:left="709" w:hanging="709"/>
      </w:pPr>
      <w:bookmarkStart w:id="90" w:name="A9a3"/>
      <w:bookmarkEnd w:id="90"/>
      <w:r>
        <w:t xml:space="preserve">Die Ressourcenplanung </w:t>
      </w:r>
      <w:r w:rsidR="00962A99">
        <w:t>MUSS</w:t>
      </w:r>
      <w:r>
        <w:t xml:space="preserve"> in regelmäßigen Zyklen</w:t>
      </w:r>
      <w:r w:rsidR="009F4EF4">
        <w:t xml:space="preserve"> </w:t>
      </w:r>
      <w:r>
        <w:t>geprüft und den aktuellen Erfordernissen angepasst werden.</w:t>
      </w:r>
    </w:p>
    <w:p w14:paraId="54ABC042" w14:textId="77777777" w:rsidR="006A4228" w:rsidRDefault="006A4228" w:rsidP="006A4228">
      <w:pPr>
        <w:pStyle w:val="Listenabsatz"/>
        <w:spacing w:after="0"/>
      </w:pPr>
    </w:p>
    <w:p w14:paraId="5BFB8682"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5B63FD98"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6049E4A"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23C6B422" w14:textId="77777777" w:rsidTr="00806216">
        <w:trPr>
          <w:trHeight w:val="205"/>
        </w:trPr>
        <w:tc>
          <w:tcPr>
            <w:tcW w:w="8356" w:type="dxa"/>
            <w:shd w:val="clear" w:color="auto" w:fill="EEECE1" w:themeFill="background2"/>
          </w:tcPr>
          <w:p w14:paraId="1A395035" w14:textId="77777777" w:rsidR="006A4228" w:rsidRPr="005B4E23" w:rsidRDefault="006A4228" w:rsidP="00806216">
            <w:pPr>
              <w:suppressAutoHyphens/>
              <w:spacing w:before="120" w:after="120"/>
            </w:pPr>
            <w:r>
              <w:t>Umsetzung:  JA / TEILWEISE / NEIN / ENTBEHRLICH</w:t>
            </w:r>
          </w:p>
        </w:tc>
      </w:tr>
      <w:tr w:rsidR="006A4228" w:rsidRPr="00CC02C2" w14:paraId="2C983393" w14:textId="77777777" w:rsidTr="00806216">
        <w:tc>
          <w:tcPr>
            <w:tcW w:w="8356" w:type="dxa"/>
          </w:tcPr>
          <w:p w14:paraId="18F93CA5" w14:textId="77777777" w:rsidR="006A4228" w:rsidRPr="001F2CC4" w:rsidRDefault="006A4228" w:rsidP="00806216">
            <w:pPr>
              <w:suppressAutoHyphens/>
              <w:spacing w:before="120" w:after="120"/>
            </w:pPr>
            <w:r w:rsidRPr="001F2CC4">
              <w:t>Text Ihrer aktuellen Umsetzung xxx</w:t>
            </w:r>
          </w:p>
        </w:tc>
      </w:tr>
    </w:tbl>
    <w:p w14:paraId="65FF59A1"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77F282DF" w14:textId="77777777" w:rsidTr="00806216">
        <w:tc>
          <w:tcPr>
            <w:tcW w:w="8340" w:type="dxa"/>
            <w:shd w:val="clear" w:color="auto" w:fill="C6D9F1" w:themeFill="text2" w:themeFillTint="33"/>
          </w:tcPr>
          <w:p w14:paraId="101E5D6B"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13054E70" w14:textId="77777777" w:rsidTr="00806216">
        <w:tc>
          <w:tcPr>
            <w:tcW w:w="8340" w:type="dxa"/>
            <w:shd w:val="clear" w:color="auto" w:fill="FFFFFF" w:themeFill="background1"/>
          </w:tcPr>
          <w:p w14:paraId="2D939D46" w14:textId="77777777" w:rsidR="006A4228" w:rsidRPr="001F2CC4" w:rsidRDefault="006A4228" w:rsidP="00806216">
            <w:pPr>
              <w:suppressAutoHyphens/>
              <w:spacing w:before="120" w:after="120" w:line="240" w:lineRule="auto"/>
            </w:pPr>
            <w:r w:rsidRPr="001F2CC4">
              <w:t>Begründung der Fachseite:</w:t>
            </w:r>
          </w:p>
        </w:tc>
      </w:tr>
    </w:tbl>
    <w:p w14:paraId="4D9EE784" w14:textId="77777777" w:rsidR="006A4228" w:rsidRPr="00CC02C2" w:rsidRDefault="006A4228" w:rsidP="006A4228">
      <w:pPr>
        <w:suppressAutoHyphens/>
        <w:spacing w:after="240"/>
        <w:ind w:left="720"/>
        <w:rPr>
          <w:color w:val="000000" w:themeColor="text1"/>
        </w:rPr>
      </w:pPr>
    </w:p>
    <w:p w14:paraId="7927A7CB" w14:textId="77777777" w:rsidR="006A4228" w:rsidRDefault="006A4228" w:rsidP="00613257">
      <w:pPr>
        <w:pStyle w:val="Listenabsatz"/>
        <w:spacing w:after="0"/>
      </w:pPr>
    </w:p>
    <w:p w14:paraId="6A2916E0" w14:textId="689C8497" w:rsidR="009F4EF4" w:rsidRDefault="009F4EF4" w:rsidP="00613257">
      <w:pPr>
        <w:pStyle w:val="Listenabsatz"/>
        <w:spacing w:after="0"/>
      </w:pPr>
    </w:p>
    <w:p w14:paraId="579782A0" w14:textId="77777777" w:rsidR="009F4EF4" w:rsidRDefault="009F4EF4" w:rsidP="00613257">
      <w:pPr>
        <w:pStyle w:val="Listenabsatz"/>
        <w:spacing w:after="0"/>
      </w:pPr>
    </w:p>
    <w:p w14:paraId="34BC36C0" w14:textId="737E0BB7" w:rsidR="00613257" w:rsidRDefault="00613257" w:rsidP="00613257">
      <w:pPr>
        <w:pStyle w:val="uber51"/>
        <w:ind w:left="426" w:hanging="426"/>
      </w:pPr>
      <w:bookmarkStart w:id="91" w:name="A10"/>
      <w:bookmarkStart w:id="92" w:name="_Toc46874450"/>
      <w:bookmarkStart w:id="93" w:name="_Toc46919676"/>
      <w:bookmarkStart w:id="94" w:name="_Toc97486188"/>
      <w:bookmarkEnd w:id="91"/>
      <w:r>
        <w:t xml:space="preserve">Fortbildung und Information </w:t>
      </w:r>
      <w:r w:rsidR="00210335">
        <w:t xml:space="preserve">(S) </w:t>
      </w:r>
      <w:r>
        <w:t>[A10]</w:t>
      </w:r>
      <w:bookmarkEnd w:id="92"/>
      <w:bookmarkEnd w:id="93"/>
      <w:bookmarkEnd w:id="94"/>
    </w:p>
    <w:p w14:paraId="5CD2F4A1" w14:textId="7D115C19" w:rsidR="009F4EF4" w:rsidRDefault="00613257" w:rsidP="00613257">
      <w:pPr>
        <w:pStyle w:val="Listenabsatz"/>
        <w:numPr>
          <w:ilvl w:val="0"/>
          <w:numId w:val="11"/>
        </w:numPr>
        <w:spacing w:after="0"/>
        <w:ind w:left="709" w:hanging="709"/>
      </w:pPr>
      <w:bookmarkStart w:id="95" w:name="A10a1"/>
      <w:bookmarkEnd w:id="95"/>
      <w:r>
        <w:t xml:space="preserve">Für die eingesetzten IT-Administratoren </w:t>
      </w:r>
      <w:r w:rsidR="00962A99">
        <w:t xml:space="preserve">MÜSSEN </w:t>
      </w:r>
      <w:r>
        <w:t>geeignete Fort- und Weiter</w:t>
      </w:r>
      <w:r w:rsidR="009F4EF4">
        <w:t>-</w:t>
      </w:r>
      <w:r w:rsidR="009F4EF4">
        <w:br/>
      </w:r>
      <w:r>
        <w:t>bildungsmaßnahmen ergriffen werden</w:t>
      </w:r>
      <w:r w:rsidR="009F4EF4">
        <w:t>.</w:t>
      </w:r>
    </w:p>
    <w:p w14:paraId="7A6E9C7B" w14:textId="3698528A" w:rsidR="009F4EF4" w:rsidRDefault="009F4EF4" w:rsidP="009F4EF4">
      <w:pPr>
        <w:pStyle w:val="Listenabsatz"/>
        <w:spacing w:after="0"/>
      </w:pPr>
    </w:p>
    <w:p w14:paraId="40F841F3"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0F06CE76"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32B4DC7"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3FAF0EB3" w14:textId="77777777" w:rsidTr="00806216">
        <w:trPr>
          <w:trHeight w:val="205"/>
        </w:trPr>
        <w:tc>
          <w:tcPr>
            <w:tcW w:w="8356" w:type="dxa"/>
            <w:shd w:val="clear" w:color="auto" w:fill="EEECE1" w:themeFill="background2"/>
          </w:tcPr>
          <w:p w14:paraId="7F5374A6" w14:textId="77777777" w:rsidR="006A4228" w:rsidRPr="005B4E23" w:rsidRDefault="006A4228" w:rsidP="00806216">
            <w:pPr>
              <w:suppressAutoHyphens/>
              <w:spacing w:before="120" w:after="120"/>
            </w:pPr>
            <w:r>
              <w:t>Umsetzung:  JA / TEILWEISE / NEIN / ENTBEHRLICH</w:t>
            </w:r>
          </w:p>
        </w:tc>
      </w:tr>
      <w:tr w:rsidR="006A4228" w:rsidRPr="00CC02C2" w14:paraId="08FC31F3" w14:textId="77777777" w:rsidTr="00806216">
        <w:tc>
          <w:tcPr>
            <w:tcW w:w="8356" w:type="dxa"/>
          </w:tcPr>
          <w:p w14:paraId="39D3AF63" w14:textId="77777777" w:rsidR="006A4228" w:rsidRPr="001F2CC4" w:rsidRDefault="006A4228" w:rsidP="00806216">
            <w:pPr>
              <w:suppressAutoHyphens/>
              <w:spacing w:before="120" w:after="120"/>
            </w:pPr>
            <w:r w:rsidRPr="001F2CC4">
              <w:t>Text Ihrer aktuellen Umsetzung xxx</w:t>
            </w:r>
          </w:p>
        </w:tc>
      </w:tr>
    </w:tbl>
    <w:p w14:paraId="4E14E79B"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6902FC00" w14:textId="77777777" w:rsidTr="00806216">
        <w:tc>
          <w:tcPr>
            <w:tcW w:w="8340" w:type="dxa"/>
            <w:shd w:val="clear" w:color="auto" w:fill="C6D9F1" w:themeFill="text2" w:themeFillTint="33"/>
          </w:tcPr>
          <w:p w14:paraId="13060538"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041847C5" w14:textId="77777777" w:rsidTr="00806216">
        <w:tc>
          <w:tcPr>
            <w:tcW w:w="8340" w:type="dxa"/>
            <w:shd w:val="clear" w:color="auto" w:fill="FFFFFF" w:themeFill="background1"/>
          </w:tcPr>
          <w:p w14:paraId="328A70DB" w14:textId="77777777" w:rsidR="006A4228" w:rsidRPr="001F2CC4" w:rsidRDefault="006A4228" w:rsidP="00806216">
            <w:pPr>
              <w:suppressAutoHyphens/>
              <w:spacing w:before="120" w:after="120" w:line="240" w:lineRule="auto"/>
            </w:pPr>
            <w:r w:rsidRPr="001F2CC4">
              <w:t>Begründung der Fachseite:</w:t>
            </w:r>
          </w:p>
        </w:tc>
      </w:tr>
    </w:tbl>
    <w:p w14:paraId="0CA34BE8" w14:textId="77777777" w:rsidR="006A4228" w:rsidRDefault="006A4228" w:rsidP="009F4EF4">
      <w:pPr>
        <w:pStyle w:val="Listenabsatz"/>
        <w:spacing w:after="0"/>
      </w:pPr>
    </w:p>
    <w:p w14:paraId="5F0DD4D5" w14:textId="2059E469" w:rsidR="009F4EF4" w:rsidRDefault="009F4EF4" w:rsidP="009F4EF4">
      <w:pPr>
        <w:pStyle w:val="Listenabsatz"/>
        <w:numPr>
          <w:ilvl w:val="0"/>
          <w:numId w:val="11"/>
        </w:numPr>
        <w:spacing w:after="0"/>
        <w:ind w:left="709" w:hanging="709"/>
      </w:pPr>
      <w:r>
        <w:t xml:space="preserve">Dabei MÜSSEN auch technische Entwicklungen berücksichtigt werden, die noch nicht aktuell sind, aber für die Institution in absehbarer Zeit wichtig werden </w:t>
      </w:r>
      <w:r>
        <w:br/>
        <w:t xml:space="preserve">könnten. </w:t>
      </w:r>
    </w:p>
    <w:p w14:paraId="4B28939E" w14:textId="77777777" w:rsidR="006A4228" w:rsidRDefault="006A4228" w:rsidP="006A4228">
      <w:pPr>
        <w:pStyle w:val="Listenabsatz"/>
        <w:spacing w:after="0"/>
      </w:pPr>
    </w:p>
    <w:p w14:paraId="6EB400D1"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0A904BC3"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CB738CD"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4C91D0CA" w14:textId="77777777" w:rsidTr="00806216">
        <w:trPr>
          <w:trHeight w:val="205"/>
        </w:trPr>
        <w:tc>
          <w:tcPr>
            <w:tcW w:w="8356" w:type="dxa"/>
            <w:shd w:val="clear" w:color="auto" w:fill="EEECE1" w:themeFill="background2"/>
          </w:tcPr>
          <w:p w14:paraId="7C0AFCD1" w14:textId="77777777" w:rsidR="006A4228" w:rsidRPr="005B4E23" w:rsidRDefault="006A4228" w:rsidP="00806216">
            <w:pPr>
              <w:suppressAutoHyphens/>
              <w:spacing w:before="120" w:after="120"/>
            </w:pPr>
            <w:r>
              <w:t>Umsetzung:  JA / TEILWEISE / NEIN / ENTBEHRLICH</w:t>
            </w:r>
          </w:p>
        </w:tc>
      </w:tr>
      <w:tr w:rsidR="006A4228" w:rsidRPr="00CC02C2" w14:paraId="5806911E" w14:textId="77777777" w:rsidTr="00806216">
        <w:tc>
          <w:tcPr>
            <w:tcW w:w="8356" w:type="dxa"/>
          </w:tcPr>
          <w:p w14:paraId="1103C0C2" w14:textId="77777777" w:rsidR="006A4228" w:rsidRPr="001F2CC4" w:rsidRDefault="006A4228" w:rsidP="00806216">
            <w:pPr>
              <w:suppressAutoHyphens/>
              <w:spacing w:before="120" w:after="120"/>
            </w:pPr>
            <w:r w:rsidRPr="001F2CC4">
              <w:t>Text Ihrer aktuellen Umsetzung xxx</w:t>
            </w:r>
          </w:p>
        </w:tc>
      </w:tr>
    </w:tbl>
    <w:p w14:paraId="0EFA000C"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6A7B2793" w14:textId="77777777" w:rsidTr="00806216">
        <w:tc>
          <w:tcPr>
            <w:tcW w:w="8340" w:type="dxa"/>
            <w:shd w:val="clear" w:color="auto" w:fill="C6D9F1" w:themeFill="text2" w:themeFillTint="33"/>
          </w:tcPr>
          <w:p w14:paraId="27E07F2A"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492218F4" w14:textId="77777777" w:rsidTr="00806216">
        <w:tc>
          <w:tcPr>
            <w:tcW w:w="8340" w:type="dxa"/>
            <w:shd w:val="clear" w:color="auto" w:fill="FFFFFF" w:themeFill="background1"/>
          </w:tcPr>
          <w:p w14:paraId="11AA30E2" w14:textId="77777777" w:rsidR="006A4228" w:rsidRPr="001F2CC4" w:rsidRDefault="006A4228" w:rsidP="00806216">
            <w:pPr>
              <w:suppressAutoHyphens/>
              <w:spacing w:before="120" w:after="120" w:line="240" w:lineRule="auto"/>
            </w:pPr>
            <w:r w:rsidRPr="001F2CC4">
              <w:t>Begründung der Fachseite:</w:t>
            </w:r>
          </w:p>
        </w:tc>
      </w:tr>
    </w:tbl>
    <w:p w14:paraId="3C243417" w14:textId="77777777" w:rsidR="006A4228" w:rsidRPr="00CC02C2" w:rsidRDefault="006A4228" w:rsidP="006A4228">
      <w:pPr>
        <w:suppressAutoHyphens/>
        <w:spacing w:after="240"/>
        <w:ind w:left="720"/>
        <w:rPr>
          <w:color w:val="000000" w:themeColor="text1"/>
        </w:rPr>
      </w:pPr>
    </w:p>
    <w:p w14:paraId="4E35BE7E" w14:textId="3FEF3EF4" w:rsidR="009F4EF4" w:rsidRDefault="009F4EF4" w:rsidP="009F4EF4">
      <w:pPr>
        <w:pStyle w:val="Listenabsatz"/>
        <w:numPr>
          <w:ilvl w:val="0"/>
          <w:numId w:val="11"/>
        </w:numPr>
        <w:spacing w:after="0"/>
        <w:ind w:left="709" w:hanging="709"/>
      </w:pPr>
      <w:r>
        <w:t xml:space="preserve">Die Fortbildungsmaßnahmen MÜSSEN durch einen Schulungsplan unterstützt </w:t>
      </w:r>
      <w:r>
        <w:br/>
        <w:t xml:space="preserve">werden. </w:t>
      </w:r>
    </w:p>
    <w:p w14:paraId="66280793" w14:textId="7920E472" w:rsidR="009F4EF4" w:rsidRDefault="009F4EF4" w:rsidP="009F4EF4">
      <w:pPr>
        <w:pStyle w:val="Listenabsatz"/>
      </w:pPr>
    </w:p>
    <w:p w14:paraId="5A70612C"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244CC6F4"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0793CAF"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16275F04" w14:textId="77777777" w:rsidTr="00806216">
        <w:trPr>
          <w:trHeight w:val="205"/>
        </w:trPr>
        <w:tc>
          <w:tcPr>
            <w:tcW w:w="8356" w:type="dxa"/>
            <w:shd w:val="clear" w:color="auto" w:fill="EEECE1" w:themeFill="background2"/>
          </w:tcPr>
          <w:p w14:paraId="3619C856" w14:textId="77777777" w:rsidR="006A4228" w:rsidRPr="005B4E23" w:rsidRDefault="006A4228" w:rsidP="00806216">
            <w:pPr>
              <w:suppressAutoHyphens/>
              <w:spacing w:before="120" w:after="120"/>
            </w:pPr>
            <w:r>
              <w:t>Umsetzung:  JA / TEILWEISE / NEIN / ENTBEHRLICH</w:t>
            </w:r>
          </w:p>
        </w:tc>
      </w:tr>
      <w:tr w:rsidR="006A4228" w:rsidRPr="00CC02C2" w14:paraId="3FC6EA38" w14:textId="77777777" w:rsidTr="00806216">
        <w:tc>
          <w:tcPr>
            <w:tcW w:w="8356" w:type="dxa"/>
          </w:tcPr>
          <w:p w14:paraId="7F74D2C6" w14:textId="77777777" w:rsidR="006A4228" w:rsidRPr="001F2CC4" w:rsidRDefault="006A4228" w:rsidP="00806216">
            <w:pPr>
              <w:suppressAutoHyphens/>
              <w:spacing w:before="120" w:after="120"/>
            </w:pPr>
            <w:r w:rsidRPr="001F2CC4">
              <w:t>Text Ihrer aktuellen Umsetzung xxx</w:t>
            </w:r>
          </w:p>
        </w:tc>
      </w:tr>
    </w:tbl>
    <w:p w14:paraId="4D143C96"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6EFACA06" w14:textId="77777777" w:rsidTr="00806216">
        <w:tc>
          <w:tcPr>
            <w:tcW w:w="8340" w:type="dxa"/>
            <w:shd w:val="clear" w:color="auto" w:fill="C6D9F1" w:themeFill="text2" w:themeFillTint="33"/>
          </w:tcPr>
          <w:p w14:paraId="1C6522F5"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7AE73C5B" w14:textId="77777777" w:rsidTr="00806216">
        <w:tc>
          <w:tcPr>
            <w:tcW w:w="8340" w:type="dxa"/>
            <w:shd w:val="clear" w:color="auto" w:fill="FFFFFF" w:themeFill="background1"/>
          </w:tcPr>
          <w:p w14:paraId="26252ACA" w14:textId="77777777" w:rsidR="006A4228" w:rsidRPr="001F2CC4" w:rsidRDefault="006A4228" w:rsidP="00806216">
            <w:pPr>
              <w:suppressAutoHyphens/>
              <w:spacing w:before="120" w:after="120" w:line="240" w:lineRule="auto"/>
            </w:pPr>
            <w:r w:rsidRPr="001F2CC4">
              <w:t>Begründung der Fachseite:</w:t>
            </w:r>
          </w:p>
        </w:tc>
      </w:tr>
    </w:tbl>
    <w:p w14:paraId="14035903" w14:textId="77777777" w:rsidR="006A4228" w:rsidRPr="00CC02C2" w:rsidRDefault="006A4228" w:rsidP="006A4228">
      <w:pPr>
        <w:suppressAutoHyphens/>
        <w:spacing w:after="240"/>
        <w:ind w:left="720"/>
        <w:rPr>
          <w:color w:val="000000" w:themeColor="text1"/>
        </w:rPr>
      </w:pPr>
    </w:p>
    <w:p w14:paraId="62A3D1B9" w14:textId="36619B89" w:rsidR="009F4EF4" w:rsidRDefault="009F4EF4" w:rsidP="009F4EF4">
      <w:pPr>
        <w:pStyle w:val="Listenabsatz"/>
        <w:numPr>
          <w:ilvl w:val="0"/>
          <w:numId w:val="11"/>
        </w:numPr>
        <w:spacing w:after="0"/>
        <w:ind w:left="709" w:hanging="709"/>
      </w:pPr>
      <w:r>
        <w:t xml:space="preserve">Dieser Schulungsplan MUSS das gesamte Team berücksichtigen, sodass alle </w:t>
      </w:r>
      <w:r>
        <w:br/>
        <w:t xml:space="preserve">erforderlichen Qualifikationen im Team mehrfach vorhanden sind. </w:t>
      </w:r>
    </w:p>
    <w:p w14:paraId="583F731E" w14:textId="77777777" w:rsidR="006A4228" w:rsidRDefault="006A4228" w:rsidP="006A4228">
      <w:pPr>
        <w:pStyle w:val="Listenabsatz"/>
        <w:spacing w:after="0"/>
      </w:pPr>
    </w:p>
    <w:p w14:paraId="153032FF"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75212618"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3BF4F2C"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7F013891" w14:textId="77777777" w:rsidTr="00806216">
        <w:trPr>
          <w:trHeight w:val="205"/>
        </w:trPr>
        <w:tc>
          <w:tcPr>
            <w:tcW w:w="8356" w:type="dxa"/>
            <w:shd w:val="clear" w:color="auto" w:fill="EEECE1" w:themeFill="background2"/>
          </w:tcPr>
          <w:p w14:paraId="2D4D068E" w14:textId="77777777" w:rsidR="006A4228" w:rsidRPr="005B4E23" w:rsidRDefault="006A4228" w:rsidP="00806216">
            <w:pPr>
              <w:suppressAutoHyphens/>
              <w:spacing w:before="120" w:after="120"/>
            </w:pPr>
            <w:r>
              <w:t>Umsetzung:  JA / TEILWEISE / NEIN / ENTBEHRLICH</w:t>
            </w:r>
          </w:p>
        </w:tc>
      </w:tr>
      <w:tr w:rsidR="006A4228" w:rsidRPr="00CC02C2" w14:paraId="06EE39E2" w14:textId="77777777" w:rsidTr="00806216">
        <w:tc>
          <w:tcPr>
            <w:tcW w:w="8356" w:type="dxa"/>
          </w:tcPr>
          <w:p w14:paraId="6CE421B6" w14:textId="77777777" w:rsidR="006A4228" w:rsidRPr="001F2CC4" w:rsidRDefault="006A4228" w:rsidP="00806216">
            <w:pPr>
              <w:suppressAutoHyphens/>
              <w:spacing w:before="120" w:after="120"/>
            </w:pPr>
            <w:r w:rsidRPr="001F2CC4">
              <w:t>Text Ihrer aktuellen Umsetzung xxx</w:t>
            </w:r>
          </w:p>
        </w:tc>
      </w:tr>
    </w:tbl>
    <w:p w14:paraId="7C2F42D4"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40B98C8B" w14:textId="77777777" w:rsidTr="00806216">
        <w:tc>
          <w:tcPr>
            <w:tcW w:w="8340" w:type="dxa"/>
            <w:shd w:val="clear" w:color="auto" w:fill="C6D9F1" w:themeFill="text2" w:themeFillTint="33"/>
          </w:tcPr>
          <w:p w14:paraId="3C23B3E8"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39686914" w14:textId="77777777" w:rsidTr="00806216">
        <w:tc>
          <w:tcPr>
            <w:tcW w:w="8340" w:type="dxa"/>
            <w:shd w:val="clear" w:color="auto" w:fill="FFFFFF" w:themeFill="background1"/>
          </w:tcPr>
          <w:p w14:paraId="2951925B" w14:textId="77777777" w:rsidR="006A4228" w:rsidRPr="001F2CC4" w:rsidRDefault="006A4228" w:rsidP="00806216">
            <w:pPr>
              <w:suppressAutoHyphens/>
              <w:spacing w:before="120" w:after="120" w:line="240" w:lineRule="auto"/>
            </w:pPr>
            <w:r w:rsidRPr="001F2CC4">
              <w:t>Begründung der Fachseite:</w:t>
            </w:r>
          </w:p>
        </w:tc>
      </w:tr>
    </w:tbl>
    <w:p w14:paraId="7593EAB2" w14:textId="77777777" w:rsidR="006A4228" w:rsidRPr="00CC02C2" w:rsidRDefault="006A4228" w:rsidP="006A4228">
      <w:pPr>
        <w:suppressAutoHyphens/>
        <w:spacing w:after="240"/>
        <w:ind w:left="720"/>
        <w:rPr>
          <w:color w:val="000000" w:themeColor="text1"/>
        </w:rPr>
      </w:pPr>
    </w:p>
    <w:p w14:paraId="4B5888D9" w14:textId="782A68FC" w:rsidR="00613257" w:rsidRDefault="009F4EF4" w:rsidP="009F4EF4">
      <w:pPr>
        <w:pStyle w:val="Listenabsatz"/>
        <w:numPr>
          <w:ilvl w:val="0"/>
          <w:numId w:val="11"/>
        </w:numPr>
        <w:spacing w:after="0"/>
        <w:ind w:left="709" w:hanging="709"/>
      </w:pPr>
      <w:r>
        <w:t xml:space="preserve">Administratoren </w:t>
      </w:r>
      <w:r w:rsidR="00C94FDF">
        <w:t xml:space="preserve">MÜSSEN </w:t>
      </w:r>
      <w:r>
        <w:t xml:space="preserve">sich regelmäßig über die Sicherheit der von ihnen </w:t>
      </w:r>
      <w:r w:rsidR="00C94FDF">
        <w:br/>
      </w:r>
      <w:r>
        <w:t>betreuten Anwendungen, IT</w:t>
      </w:r>
      <w:r w:rsidR="00C94FDF">
        <w:t>-</w:t>
      </w:r>
      <w:r>
        <w:t xml:space="preserve">Systeme, Dienste und Protokolle informieren, </w:t>
      </w:r>
      <w:r w:rsidR="00C94FDF">
        <w:br/>
      </w:r>
      <w:r>
        <w:t>insbesondere über aktuelle Gefährdungen und Sicherheitsmaßnahmen.</w:t>
      </w:r>
    </w:p>
    <w:p w14:paraId="15CB9718" w14:textId="77777777" w:rsidR="006A4228" w:rsidRDefault="006A4228" w:rsidP="006A4228">
      <w:pPr>
        <w:pStyle w:val="Listenabsatz"/>
        <w:spacing w:after="0"/>
      </w:pPr>
    </w:p>
    <w:p w14:paraId="3E702360"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6F09E16E"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91A24B5"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16E44472" w14:textId="77777777" w:rsidTr="00806216">
        <w:trPr>
          <w:trHeight w:val="205"/>
        </w:trPr>
        <w:tc>
          <w:tcPr>
            <w:tcW w:w="8356" w:type="dxa"/>
            <w:shd w:val="clear" w:color="auto" w:fill="EEECE1" w:themeFill="background2"/>
          </w:tcPr>
          <w:p w14:paraId="2AFF1563" w14:textId="77777777" w:rsidR="006A4228" w:rsidRPr="005B4E23" w:rsidRDefault="006A4228" w:rsidP="00806216">
            <w:pPr>
              <w:suppressAutoHyphens/>
              <w:spacing w:before="120" w:after="120"/>
            </w:pPr>
            <w:r>
              <w:t>Umsetzung:  JA / TEILWEISE / NEIN / ENTBEHRLICH</w:t>
            </w:r>
          </w:p>
        </w:tc>
      </w:tr>
      <w:tr w:rsidR="006A4228" w:rsidRPr="00CC02C2" w14:paraId="1B0FD4A9" w14:textId="77777777" w:rsidTr="00806216">
        <w:tc>
          <w:tcPr>
            <w:tcW w:w="8356" w:type="dxa"/>
          </w:tcPr>
          <w:p w14:paraId="4E2275D9" w14:textId="77777777" w:rsidR="006A4228" w:rsidRPr="001F2CC4" w:rsidRDefault="006A4228" w:rsidP="00806216">
            <w:pPr>
              <w:suppressAutoHyphens/>
              <w:spacing w:before="120" w:after="120"/>
            </w:pPr>
            <w:r w:rsidRPr="001F2CC4">
              <w:t>Text Ihrer aktuellen Umsetzung xxx</w:t>
            </w:r>
          </w:p>
        </w:tc>
      </w:tr>
    </w:tbl>
    <w:p w14:paraId="495E0E2B"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4A2CEC27" w14:textId="77777777" w:rsidTr="00806216">
        <w:tc>
          <w:tcPr>
            <w:tcW w:w="8340" w:type="dxa"/>
            <w:shd w:val="clear" w:color="auto" w:fill="C6D9F1" w:themeFill="text2" w:themeFillTint="33"/>
          </w:tcPr>
          <w:p w14:paraId="385258FE"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337FEBFE" w14:textId="77777777" w:rsidTr="00806216">
        <w:tc>
          <w:tcPr>
            <w:tcW w:w="8340" w:type="dxa"/>
            <w:shd w:val="clear" w:color="auto" w:fill="FFFFFF" w:themeFill="background1"/>
          </w:tcPr>
          <w:p w14:paraId="386C72E1" w14:textId="77777777" w:rsidR="006A4228" w:rsidRPr="001F2CC4" w:rsidRDefault="006A4228" w:rsidP="00806216">
            <w:pPr>
              <w:suppressAutoHyphens/>
              <w:spacing w:before="120" w:after="120" w:line="240" w:lineRule="auto"/>
            </w:pPr>
            <w:r w:rsidRPr="001F2CC4">
              <w:t>Begründung der Fachseite:</w:t>
            </w:r>
          </w:p>
        </w:tc>
      </w:tr>
    </w:tbl>
    <w:p w14:paraId="4D8D4956" w14:textId="77777777" w:rsidR="006A4228" w:rsidRPr="00CC02C2" w:rsidRDefault="006A4228" w:rsidP="006A4228">
      <w:pPr>
        <w:suppressAutoHyphens/>
        <w:spacing w:after="240"/>
        <w:ind w:left="720"/>
        <w:rPr>
          <w:color w:val="000000" w:themeColor="text1"/>
        </w:rPr>
      </w:pPr>
    </w:p>
    <w:p w14:paraId="4B50D871" w14:textId="0BC5A457" w:rsidR="00613257" w:rsidRDefault="00613257" w:rsidP="00613257">
      <w:pPr>
        <w:pStyle w:val="uber51"/>
        <w:ind w:left="426" w:hanging="426"/>
      </w:pPr>
      <w:bookmarkStart w:id="96" w:name="A11"/>
      <w:bookmarkStart w:id="97" w:name="_Toc46874451"/>
      <w:bookmarkStart w:id="98" w:name="_Toc46919677"/>
      <w:bookmarkStart w:id="99" w:name="_Toc97486189"/>
      <w:bookmarkEnd w:id="96"/>
      <w:r>
        <w:t xml:space="preserve">Dokumentation von IT-Administrationstätigkeiten </w:t>
      </w:r>
      <w:r w:rsidR="00210335">
        <w:t xml:space="preserve">(S) </w:t>
      </w:r>
      <w:r>
        <w:t>[A11]</w:t>
      </w:r>
      <w:bookmarkEnd w:id="97"/>
      <w:bookmarkEnd w:id="98"/>
      <w:bookmarkEnd w:id="99"/>
    </w:p>
    <w:p w14:paraId="778C31FA" w14:textId="450C4959" w:rsidR="00613257" w:rsidRPr="0083049A" w:rsidRDefault="00613257" w:rsidP="00613257">
      <w:pPr>
        <w:pStyle w:val="Listenabsatz"/>
        <w:numPr>
          <w:ilvl w:val="0"/>
          <w:numId w:val="11"/>
        </w:numPr>
        <w:spacing w:after="0"/>
        <w:ind w:left="709" w:hanging="709"/>
      </w:pPr>
      <w:bookmarkStart w:id="100" w:name="A11a1"/>
      <w:bookmarkEnd w:id="100"/>
      <w:r>
        <w:t xml:space="preserve">Systemänderungen </w:t>
      </w:r>
      <w:r w:rsidR="00962A99">
        <w:t>MÜSSEN</w:t>
      </w:r>
      <w:r>
        <w:t xml:space="preserve"> in geeigneter Form nachvollziehbar dokumentiert </w:t>
      </w:r>
      <w:r>
        <w:br/>
        <w:t>werden (z.B. im Betriebshandbuch).</w:t>
      </w:r>
    </w:p>
    <w:p w14:paraId="5866363C" w14:textId="3B4412A3" w:rsidR="00613257" w:rsidRDefault="00613257" w:rsidP="00613257">
      <w:pPr>
        <w:pStyle w:val="Listenabsatz"/>
        <w:spacing w:after="0"/>
      </w:pPr>
    </w:p>
    <w:p w14:paraId="70D7D23C"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22A9295C"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EA465A5"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0386E6FF" w14:textId="77777777" w:rsidTr="00806216">
        <w:trPr>
          <w:trHeight w:val="205"/>
        </w:trPr>
        <w:tc>
          <w:tcPr>
            <w:tcW w:w="8356" w:type="dxa"/>
            <w:shd w:val="clear" w:color="auto" w:fill="EEECE1" w:themeFill="background2"/>
          </w:tcPr>
          <w:p w14:paraId="13DC3FC3" w14:textId="77777777" w:rsidR="006A4228" w:rsidRPr="005B4E23" w:rsidRDefault="006A4228" w:rsidP="00806216">
            <w:pPr>
              <w:suppressAutoHyphens/>
              <w:spacing w:before="120" w:after="120"/>
            </w:pPr>
            <w:r>
              <w:t>Umsetzung:  JA / TEILWEISE / NEIN / ENTBEHRLICH</w:t>
            </w:r>
          </w:p>
        </w:tc>
      </w:tr>
      <w:tr w:rsidR="006A4228" w:rsidRPr="00CC02C2" w14:paraId="0315D5ED" w14:textId="77777777" w:rsidTr="00806216">
        <w:tc>
          <w:tcPr>
            <w:tcW w:w="8356" w:type="dxa"/>
          </w:tcPr>
          <w:p w14:paraId="69587F3A" w14:textId="77777777" w:rsidR="006A4228" w:rsidRPr="001F2CC4" w:rsidRDefault="006A4228" w:rsidP="00806216">
            <w:pPr>
              <w:suppressAutoHyphens/>
              <w:spacing w:before="120" w:after="120"/>
            </w:pPr>
            <w:r w:rsidRPr="001F2CC4">
              <w:t>Text Ihrer aktuellen Umsetzung xxx</w:t>
            </w:r>
          </w:p>
        </w:tc>
      </w:tr>
    </w:tbl>
    <w:p w14:paraId="77BC9041"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79B20C6E" w14:textId="77777777" w:rsidTr="00806216">
        <w:tc>
          <w:tcPr>
            <w:tcW w:w="8340" w:type="dxa"/>
            <w:shd w:val="clear" w:color="auto" w:fill="C6D9F1" w:themeFill="text2" w:themeFillTint="33"/>
          </w:tcPr>
          <w:p w14:paraId="17F6FF6F"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45439E2F" w14:textId="77777777" w:rsidTr="00806216">
        <w:tc>
          <w:tcPr>
            <w:tcW w:w="8340" w:type="dxa"/>
            <w:shd w:val="clear" w:color="auto" w:fill="FFFFFF" w:themeFill="background1"/>
          </w:tcPr>
          <w:p w14:paraId="3E93C043" w14:textId="77777777" w:rsidR="006A4228" w:rsidRPr="001F2CC4" w:rsidRDefault="006A4228" w:rsidP="00806216">
            <w:pPr>
              <w:suppressAutoHyphens/>
              <w:spacing w:before="120" w:after="120" w:line="240" w:lineRule="auto"/>
            </w:pPr>
            <w:r w:rsidRPr="001F2CC4">
              <w:t>Begründung der Fachseite:</w:t>
            </w:r>
          </w:p>
        </w:tc>
      </w:tr>
    </w:tbl>
    <w:p w14:paraId="4E1854BA" w14:textId="77777777" w:rsidR="006A4228" w:rsidRPr="00CC02C2" w:rsidRDefault="006A4228" w:rsidP="006A4228">
      <w:pPr>
        <w:suppressAutoHyphens/>
        <w:spacing w:after="240"/>
        <w:ind w:left="720"/>
        <w:rPr>
          <w:color w:val="000000" w:themeColor="text1"/>
        </w:rPr>
      </w:pPr>
    </w:p>
    <w:p w14:paraId="0908B067" w14:textId="77777777" w:rsidR="00C94FDF" w:rsidRDefault="00613257" w:rsidP="00613257">
      <w:pPr>
        <w:pStyle w:val="Listenabsatz"/>
        <w:numPr>
          <w:ilvl w:val="0"/>
          <w:numId w:val="11"/>
        </w:numPr>
        <w:spacing w:after="0"/>
        <w:ind w:left="709" w:hanging="709"/>
      </w:pPr>
      <w:bookmarkStart w:id="101" w:name="A11a2"/>
      <w:bookmarkEnd w:id="101"/>
      <w:r>
        <w:t xml:space="preserve">Aus der Dokumentation </w:t>
      </w:r>
      <w:r w:rsidR="00962A99">
        <w:t>MUSS</w:t>
      </w:r>
      <w:r>
        <w:t xml:space="preserve"> hervorgehen</w:t>
      </w:r>
    </w:p>
    <w:p w14:paraId="1EF63C4A" w14:textId="77777777" w:rsidR="00C94FDF" w:rsidRDefault="00C94FDF" w:rsidP="00C94FDF">
      <w:pPr>
        <w:pStyle w:val="Listenabsatz"/>
      </w:pPr>
    </w:p>
    <w:p w14:paraId="05C121A7" w14:textId="77777777" w:rsidR="00C94FDF" w:rsidRDefault="00C94FDF" w:rsidP="00C94FDF">
      <w:pPr>
        <w:pStyle w:val="Listenabsatz"/>
        <w:spacing w:after="0"/>
        <w:ind w:left="1134" w:hanging="141"/>
      </w:pPr>
      <w:r>
        <w:t xml:space="preserve">• welche Änderungen erfolgt sind, </w:t>
      </w:r>
    </w:p>
    <w:p w14:paraId="2EBF5D40" w14:textId="77777777" w:rsidR="00C94FDF" w:rsidRDefault="00C94FDF" w:rsidP="00C94FDF">
      <w:pPr>
        <w:pStyle w:val="Listenabsatz"/>
        <w:ind w:left="1134" w:hanging="141"/>
      </w:pPr>
    </w:p>
    <w:p w14:paraId="77F756AC" w14:textId="77777777" w:rsidR="00C94FDF" w:rsidRDefault="00C94FDF" w:rsidP="00C94FDF">
      <w:pPr>
        <w:pStyle w:val="Listenabsatz"/>
        <w:spacing w:after="0"/>
        <w:ind w:left="1134" w:hanging="141"/>
      </w:pPr>
      <w:r>
        <w:t xml:space="preserve">• wann die Änderungen erfolgt sind, </w:t>
      </w:r>
    </w:p>
    <w:p w14:paraId="0C662F2C" w14:textId="77777777" w:rsidR="00C94FDF" w:rsidRDefault="00C94FDF" w:rsidP="00C94FDF">
      <w:pPr>
        <w:pStyle w:val="Listenabsatz"/>
        <w:ind w:left="1134" w:hanging="141"/>
      </w:pPr>
    </w:p>
    <w:p w14:paraId="7E373BC9" w14:textId="77777777" w:rsidR="00C94FDF" w:rsidRDefault="00C94FDF" w:rsidP="00C94FDF">
      <w:pPr>
        <w:pStyle w:val="Listenabsatz"/>
        <w:spacing w:after="0"/>
        <w:ind w:left="1134" w:hanging="141"/>
      </w:pPr>
      <w:r>
        <w:t xml:space="preserve">• wer die Änderungen durchgeführt hat sowie </w:t>
      </w:r>
    </w:p>
    <w:p w14:paraId="72057423" w14:textId="77777777" w:rsidR="00C94FDF" w:rsidRDefault="00C94FDF" w:rsidP="00C94FDF">
      <w:pPr>
        <w:pStyle w:val="Listenabsatz"/>
        <w:ind w:left="1134" w:hanging="141"/>
      </w:pPr>
    </w:p>
    <w:p w14:paraId="0101B660" w14:textId="77777777" w:rsidR="00C94FDF" w:rsidRDefault="00C94FDF" w:rsidP="00C94FDF">
      <w:pPr>
        <w:pStyle w:val="Listenabsatz"/>
        <w:spacing w:after="0"/>
        <w:ind w:left="1134" w:hanging="141"/>
      </w:pPr>
      <w:r>
        <w:t xml:space="preserve">• auf welcher Grundlage bzw. aus welchem Anlass die Änderungen erfolgt sind. </w:t>
      </w:r>
    </w:p>
    <w:p w14:paraId="6B8CE980" w14:textId="722A36F0" w:rsidR="00C94FDF" w:rsidRDefault="00C94FDF" w:rsidP="00C94FDF">
      <w:pPr>
        <w:pStyle w:val="Listenabsatz"/>
        <w:spacing w:after="0"/>
        <w:ind w:left="1134" w:hanging="141"/>
      </w:pPr>
    </w:p>
    <w:p w14:paraId="7A34BC84"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54311042"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9499B00"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129FFFE2" w14:textId="77777777" w:rsidTr="00806216">
        <w:trPr>
          <w:trHeight w:val="205"/>
        </w:trPr>
        <w:tc>
          <w:tcPr>
            <w:tcW w:w="8356" w:type="dxa"/>
            <w:shd w:val="clear" w:color="auto" w:fill="EEECE1" w:themeFill="background2"/>
          </w:tcPr>
          <w:p w14:paraId="17CC45D7" w14:textId="77777777" w:rsidR="006A4228" w:rsidRPr="005B4E23" w:rsidRDefault="006A4228" w:rsidP="00806216">
            <w:pPr>
              <w:suppressAutoHyphens/>
              <w:spacing w:before="120" w:after="120"/>
            </w:pPr>
            <w:r>
              <w:t>Umsetzung:  JA / TEILWEISE / NEIN / ENTBEHRLICH</w:t>
            </w:r>
          </w:p>
        </w:tc>
      </w:tr>
      <w:tr w:rsidR="006A4228" w:rsidRPr="00CC02C2" w14:paraId="6331120D" w14:textId="77777777" w:rsidTr="00806216">
        <w:tc>
          <w:tcPr>
            <w:tcW w:w="8356" w:type="dxa"/>
          </w:tcPr>
          <w:p w14:paraId="1F282C1D" w14:textId="77777777" w:rsidR="006A4228" w:rsidRPr="001F2CC4" w:rsidRDefault="006A4228" w:rsidP="00806216">
            <w:pPr>
              <w:suppressAutoHyphens/>
              <w:spacing w:before="120" w:after="120"/>
            </w:pPr>
            <w:r w:rsidRPr="001F2CC4">
              <w:t>Text Ihrer aktuellen Umsetzung xxx</w:t>
            </w:r>
          </w:p>
        </w:tc>
      </w:tr>
    </w:tbl>
    <w:p w14:paraId="6C8E5B6E"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0CCFB6E8" w14:textId="77777777" w:rsidTr="00806216">
        <w:tc>
          <w:tcPr>
            <w:tcW w:w="8340" w:type="dxa"/>
            <w:shd w:val="clear" w:color="auto" w:fill="C6D9F1" w:themeFill="text2" w:themeFillTint="33"/>
          </w:tcPr>
          <w:p w14:paraId="2C567B94"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3C7A0323" w14:textId="77777777" w:rsidTr="00806216">
        <w:tc>
          <w:tcPr>
            <w:tcW w:w="8340" w:type="dxa"/>
            <w:shd w:val="clear" w:color="auto" w:fill="FFFFFF" w:themeFill="background1"/>
          </w:tcPr>
          <w:p w14:paraId="17A8A977" w14:textId="77777777" w:rsidR="006A4228" w:rsidRPr="001F2CC4" w:rsidRDefault="006A4228" w:rsidP="00806216">
            <w:pPr>
              <w:suppressAutoHyphens/>
              <w:spacing w:before="120" w:after="120" w:line="240" w:lineRule="auto"/>
            </w:pPr>
            <w:r w:rsidRPr="001F2CC4">
              <w:t>Begründung der Fachseite:</w:t>
            </w:r>
          </w:p>
        </w:tc>
      </w:tr>
    </w:tbl>
    <w:p w14:paraId="2FD72571" w14:textId="77777777" w:rsidR="006A4228" w:rsidRPr="00CC02C2" w:rsidRDefault="006A4228" w:rsidP="006A4228">
      <w:pPr>
        <w:suppressAutoHyphens/>
        <w:spacing w:after="240"/>
        <w:ind w:left="720"/>
        <w:rPr>
          <w:color w:val="000000" w:themeColor="text1"/>
        </w:rPr>
      </w:pPr>
    </w:p>
    <w:p w14:paraId="643B83B8" w14:textId="438C9FEB" w:rsidR="00613257" w:rsidRPr="0083049A" w:rsidRDefault="00C94FDF" w:rsidP="00C94FDF">
      <w:pPr>
        <w:pStyle w:val="Listenabsatz"/>
        <w:numPr>
          <w:ilvl w:val="0"/>
          <w:numId w:val="11"/>
        </w:numPr>
        <w:spacing w:after="0"/>
        <w:ind w:left="709" w:hanging="709"/>
      </w:pPr>
      <w:r>
        <w:t>Sicherheitsrelevante Aspekte MÜSSEN nachvollziehbar erläutert und hervorge-</w:t>
      </w:r>
      <w:r>
        <w:br/>
        <w:t>hoben werden.</w:t>
      </w:r>
    </w:p>
    <w:p w14:paraId="3D7853BF" w14:textId="77777777" w:rsidR="006A4228" w:rsidRDefault="006A4228" w:rsidP="006A4228">
      <w:pPr>
        <w:pStyle w:val="Listenabsatz"/>
        <w:spacing w:after="0"/>
      </w:pPr>
    </w:p>
    <w:p w14:paraId="4C31955C"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253BD57F"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37A3245"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1F75778C" w14:textId="77777777" w:rsidTr="00806216">
        <w:trPr>
          <w:trHeight w:val="205"/>
        </w:trPr>
        <w:tc>
          <w:tcPr>
            <w:tcW w:w="8356" w:type="dxa"/>
            <w:shd w:val="clear" w:color="auto" w:fill="EEECE1" w:themeFill="background2"/>
          </w:tcPr>
          <w:p w14:paraId="01E73F56" w14:textId="77777777" w:rsidR="006A4228" w:rsidRPr="005B4E23" w:rsidRDefault="006A4228" w:rsidP="00806216">
            <w:pPr>
              <w:suppressAutoHyphens/>
              <w:spacing w:before="120" w:after="120"/>
            </w:pPr>
            <w:r>
              <w:t>Umsetzung:  JA / TEILWEISE / NEIN / ENTBEHRLICH</w:t>
            </w:r>
          </w:p>
        </w:tc>
      </w:tr>
      <w:tr w:rsidR="006A4228" w:rsidRPr="00CC02C2" w14:paraId="2E3C0E85" w14:textId="77777777" w:rsidTr="00806216">
        <w:tc>
          <w:tcPr>
            <w:tcW w:w="8356" w:type="dxa"/>
          </w:tcPr>
          <w:p w14:paraId="7877FD44" w14:textId="77777777" w:rsidR="006A4228" w:rsidRPr="001F2CC4" w:rsidRDefault="006A4228" w:rsidP="00806216">
            <w:pPr>
              <w:suppressAutoHyphens/>
              <w:spacing w:before="120" w:after="120"/>
            </w:pPr>
            <w:r w:rsidRPr="001F2CC4">
              <w:t>Text Ihrer aktuellen Umsetzung xxx</w:t>
            </w:r>
          </w:p>
        </w:tc>
      </w:tr>
    </w:tbl>
    <w:p w14:paraId="5105BEAF"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64C5C833" w14:textId="77777777" w:rsidTr="00806216">
        <w:tc>
          <w:tcPr>
            <w:tcW w:w="8340" w:type="dxa"/>
            <w:shd w:val="clear" w:color="auto" w:fill="C6D9F1" w:themeFill="text2" w:themeFillTint="33"/>
          </w:tcPr>
          <w:p w14:paraId="64712C85"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5B9F6E60" w14:textId="77777777" w:rsidTr="00806216">
        <w:tc>
          <w:tcPr>
            <w:tcW w:w="8340" w:type="dxa"/>
            <w:shd w:val="clear" w:color="auto" w:fill="FFFFFF" w:themeFill="background1"/>
          </w:tcPr>
          <w:p w14:paraId="129E3D39" w14:textId="77777777" w:rsidR="006A4228" w:rsidRPr="001F2CC4" w:rsidRDefault="006A4228" w:rsidP="00806216">
            <w:pPr>
              <w:suppressAutoHyphens/>
              <w:spacing w:before="120" w:after="120" w:line="240" w:lineRule="auto"/>
            </w:pPr>
            <w:r w:rsidRPr="001F2CC4">
              <w:t>Begründung der Fachseite:</w:t>
            </w:r>
          </w:p>
        </w:tc>
      </w:tr>
    </w:tbl>
    <w:p w14:paraId="5DB0044C" w14:textId="428A337F" w:rsidR="00613257" w:rsidRDefault="00613257" w:rsidP="00613257">
      <w:pPr>
        <w:pStyle w:val="uber51"/>
        <w:ind w:left="426" w:hanging="426"/>
      </w:pPr>
      <w:bookmarkStart w:id="102" w:name="A12"/>
      <w:bookmarkStart w:id="103" w:name="A13"/>
      <w:bookmarkStart w:id="104" w:name="A15"/>
      <w:bookmarkStart w:id="105" w:name="_Toc46874455"/>
      <w:bookmarkStart w:id="106" w:name="_Toc46919678"/>
      <w:bookmarkStart w:id="107" w:name="_Toc97486190"/>
      <w:bookmarkEnd w:id="102"/>
      <w:bookmarkEnd w:id="103"/>
      <w:bookmarkEnd w:id="104"/>
      <w:r>
        <w:t xml:space="preserve">Aufteilung von Administrationstätigkeiten </w:t>
      </w:r>
      <w:r w:rsidR="00210335">
        <w:t xml:space="preserve">(S) </w:t>
      </w:r>
      <w:r>
        <w:t>[A15]</w:t>
      </w:r>
      <w:bookmarkEnd w:id="105"/>
      <w:bookmarkEnd w:id="106"/>
      <w:bookmarkEnd w:id="107"/>
    </w:p>
    <w:p w14:paraId="4FE6D78D" w14:textId="7D6DF20B" w:rsidR="00C36815" w:rsidRPr="00C36815" w:rsidRDefault="00C36815" w:rsidP="00F23840">
      <w:pPr>
        <w:pStyle w:val="Listenabsatz"/>
        <w:numPr>
          <w:ilvl w:val="0"/>
          <w:numId w:val="11"/>
        </w:numPr>
        <w:spacing w:after="240"/>
        <w:ind w:left="709" w:hanging="709"/>
      </w:pPr>
      <w:bookmarkStart w:id="108" w:name="A15a1"/>
      <w:bookmarkStart w:id="109" w:name="A16"/>
      <w:bookmarkEnd w:id="108"/>
      <w:bookmarkEnd w:id="109"/>
      <w:r w:rsidRPr="00C36815">
        <w:t xml:space="preserve">IT-Systeme </w:t>
      </w:r>
      <w:r>
        <w:t xml:space="preserve">MÜSSEN </w:t>
      </w:r>
      <w:r w:rsidRPr="00C36815">
        <w:t xml:space="preserve">regelmäßig gewartet werden. </w:t>
      </w:r>
    </w:p>
    <w:p w14:paraId="34348F2B" w14:textId="771A621A" w:rsidR="00C36815" w:rsidRDefault="00C36815" w:rsidP="00C36815">
      <w:pPr>
        <w:pStyle w:val="Listenabsatz"/>
        <w:spacing w:after="240"/>
      </w:pPr>
    </w:p>
    <w:p w14:paraId="48D5E991" w14:textId="77777777" w:rsidR="006A4228" w:rsidRDefault="006A4228" w:rsidP="006A4228">
      <w:pPr>
        <w:pStyle w:val="Listenabsatz"/>
        <w:spacing w:after="240"/>
        <w:rPr>
          <w:color w:val="FF0000"/>
        </w:rPr>
      </w:pPr>
      <w:r w:rsidRPr="001568BD">
        <w:rPr>
          <w:color w:val="FF0000"/>
        </w:rPr>
        <w:t xml:space="preserve">Hier steht Ihre Konkretisierung des BSI-Textes der Anforderungen unter </w:t>
      </w:r>
    </w:p>
    <w:p w14:paraId="516E298E" w14:textId="77777777" w:rsidR="006A4228" w:rsidRDefault="006A4228" w:rsidP="006A422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A3D0A2D" w14:textId="77777777" w:rsidR="006A4228" w:rsidRPr="001F352F" w:rsidRDefault="006A4228" w:rsidP="006A4228">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6A4228" w:rsidRPr="005B4E23" w14:paraId="6390BFFD" w14:textId="77777777" w:rsidTr="00806216">
        <w:trPr>
          <w:trHeight w:val="205"/>
        </w:trPr>
        <w:tc>
          <w:tcPr>
            <w:tcW w:w="8356" w:type="dxa"/>
            <w:shd w:val="clear" w:color="auto" w:fill="EEECE1" w:themeFill="background2"/>
          </w:tcPr>
          <w:p w14:paraId="62BC0ECD" w14:textId="77777777" w:rsidR="006A4228" w:rsidRPr="005B4E23" w:rsidRDefault="006A4228" w:rsidP="00806216">
            <w:pPr>
              <w:suppressAutoHyphens/>
              <w:spacing w:before="120" w:after="120"/>
            </w:pPr>
            <w:r>
              <w:t>Umsetzung:  JA / TEILWEISE / NEIN / ENTBEHRLICH</w:t>
            </w:r>
          </w:p>
        </w:tc>
      </w:tr>
      <w:tr w:rsidR="006A4228" w:rsidRPr="00CC02C2" w14:paraId="11467924" w14:textId="77777777" w:rsidTr="00806216">
        <w:tc>
          <w:tcPr>
            <w:tcW w:w="8356" w:type="dxa"/>
          </w:tcPr>
          <w:p w14:paraId="43222DDE" w14:textId="77777777" w:rsidR="006A4228" w:rsidRPr="001F2CC4" w:rsidRDefault="006A4228" w:rsidP="00806216">
            <w:pPr>
              <w:suppressAutoHyphens/>
              <w:spacing w:before="120" w:after="120"/>
            </w:pPr>
            <w:r w:rsidRPr="001F2CC4">
              <w:t>Text Ihrer aktuellen Umsetzung xxx</w:t>
            </w:r>
          </w:p>
        </w:tc>
      </w:tr>
    </w:tbl>
    <w:p w14:paraId="57A2053C" w14:textId="77777777" w:rsidR="006A4228" w:rsidRPr="001D7F27" w:rsidRDefault="006A4228" w:rsidP="006A4228">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6A4228" w14:paraId="5A7D1D80" w14:textId="77777777" w:rsidTr="00806216">
        <w:tc>
          <w:tcPr>
            <w:tcW w:w="8340" w:type="dxa"/>
            <w:shd w:val="clear" w:color="auto" w:fill="C6D9F1" w:themeFill="text2" w:themeFillTint="33"/>
          </w:tcPr>
          <w:p w14:paraId="7DAFC09C" w14:textId="77777777" w:rsidR="006A4228" w:rsidRPr="001F2CC4" w:rsidRDefault="006A4228" w:rsidP="00806216">
            <w:pPr>
              <w:suppressAutoHyphens/>
              <w:spacing w:before="120" w:after="120" w:line="240" w:lineRule="auto"/>
            </w:pPr>
            <w:r w:rsidRPr="001F2CC4">
              <w:t>Einspruch - diese Anforderung soll nicht aufgenommen werden!</w:t>
            </w:r>
          </w:p>
        </w:tc>
      </w:tr>
      <w:tr w:rsidR="006A4228" w14:paraId="481DDF69" w14:textId="77777777" w:rsidTr="00806216">
        <w:tc>
          <w:tcPr>
            <w:tcW w:w="8340" w:type="dxa"/>
            <w:shd w:val="clear" w:color="auto" w:fill="FFFFFF" w:themeFill="background1"/>
          </w:tcPr>
          <w:p w14:paraId="0CE1A905" w14:textId="77777777" w:rsidR="006A4228" w:rsidRPr="001F2CC4" w:rsidRDefault="006A4228" w:rsidP="00806216">
            <w:pPr>
              <w:suppressAutoHyphens/>
              <w:spacing w:before="120" w:after="120" w:line="240" w:lineRule="auto"/>
            </w:pPr>
            <w:r w:rsidRPr="001F2CC4">
              <w:t>Begründung der Fachseite:</w:t>
            </w:r>
          </w:p>
        </w:tc>
      </w:tr>
    </w:tbl>
    <w:p w14:paraId="4A3277EE" w14:textId="77777777" w:rsidR="006A4228" w:rsidRPr="00C36815" w:rsidRDefault="006A4228" w:rsidP="00C36815">
      <w:pPr>
        <w:pStyle w:val="Listenabsatz"/>
        <w:spacing w:after="240"/>
      </w:pPr>
    </w:p>
    <w:p w14:paraId="30FB8476" w14:textId="3058AB0B" w:rsidR="00C36815" w:rsidRPr="00C36815" w:rsidRDefault="00C36815" w:rsidP="00F23840">
      <w:pPr>
        <w:pStyle w:val="Listenabsatz"/>
        <w:numPr>
          <w:ilvl w:val="0"/>
          <w:numId w:val="11"/>
        </w:numPr>
        <w:spacing w:after="240"/>
        <w:ind w:left="709" w:hanging="709"/>
      </w:pPr>
      <w:r w:rsidRPr="00C36815">
        <w:t xml:space="preserve">Es </w:t>
      </w:r>
      <w:r>
        <w:t>MUSS</w:t>
      </w:r>
      <w:r w:rsidRPr="00C36815">
        <w:t xml:space="preserve"> geregelt sein, welche Sicherheitsaspekte bei Wartungs- und </w:t>
      </w:r>
      <w:r>
        <w:br/>
      </w:r>
      <w:r w:rsidRPr="00C36815">
        <w:t xml:space="preserve">Reparaturarbeiten zu beachten sind. </w:t>
      </w:r>
    </w:p>
    <w:p w14:paraId="7F62839C" w14:textId="331D374B" w:rsidR="00C36815" w:rsidRDefault="00C36815" w:rsidP="00C36815">
      <w:pPr>
        <w:pStyle w:val="Listenabsatz"/>
      </w:pPr>
    </w:p>
    <w:p w14:paraId="155123E4" w14:textId="77777777" w:rsidR="00EF6569" w:rsidRDefault="00EF6569" w:rsidP="00EF6569">
      <w:pPr>
        <w:pStyle w:val="Listenabsatz"/>
        <w:spacing w:after="240"/>
        <w:rPr>
          <w:color w:val="FF0000"/>
        </w:rPr>
      </w:pPr>
      <w:r w:rsidRPr="001568BD">
        <w:rPr>
          <w:color w:val="FF0000"/>
        </w:rPr>
        <w:t xml:space="preserve">Hier steht Ihre Konkretisierung des BSI-Textes der Anforderungen unter </w:t>
      </w:r>
    </w:p>
    <w:p w14:paraId="64DAA962" w14:textId="77777777" w:rsidR="00EF6569" w:rsidRDefault="00EF6569" w:rsidP="00EF656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3A10059" w14:textId="77777777" w:rsidR="00EF6569" w:rsidRPr="001F352F" w:rsidRDefault="00EF6569" w:rsidP="00EF656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EF6569" w:rsidRPr="005B4E23" w14:paraId="3E450C77" w14:textId="77777777" w:rsidTr="00806216">
        <w:trPr>
          <w:trHeight w:val="205"/>
        </w:trPr>
        <w:tc>
          <w:tcPr>
            <w:tcW w:w="8356" w:type="dxa"/>
            <w:shd w:val="clear" w:color="auto" w:fill="EEECE1" w:themeFill="background2"/>
          </w:tcPr>
          <w:p w14:paraId="429737D0" w14:textId="77777777" w:rsidR="00EF6569" w:rsidRPr="005B4E23" w:rsidRDefault="00EF6569" w:rsidP="00806216">
            <w:pPr>
              <w:suppressAutoHyphens/>
              <w:spacing w:before="120" w:after="120"/>
            </w:pPr>
            <w:r>
              <w:t>Umsetzung:  JA / TEILWEISE / NEIN / ENTBEHRLICH</w:t>
            </w:r>
          </w:p>
        </w:tc>
      </w:tr>
      <w:tr w:rsidR="00EF6569" w:rsidRPr="00CC02C2" w14:paraId="556F8124" w14:textId="77777777" w:rsidTr="00806216">
        <w:tc>
          <w:tcPr>
            <w:tcW w:w="8356" w:type="dxa"/>
          </w:tcPr>
          <w:p w14:paraId="79FC0C44" w14:textId="77777777" w:rsidR="00EF6569" w:rsidRPr="001F2CC4" w:rsidRDefault="00EF6569" w:rsidP="00806216">
            <w:pPr>
              <w:suppressAutoHyphens/>
              <w:spacing w:before="120" w:after="120"/>
            </w:pPr>
            <w:r w:rsidRPr="001F2CC4">
              <w:t>Text Ihrer aktuellen Umsetzung xxx</w:t>
            </w:r>
          </w:p>
        </w:tc>
      </w:tr>
    </w:tbl>
    <w:p w14:paraId="31BA2669" w14:textId="77777777" w:rsidR="00EF6569" w:rsidRPr="001D7F27" w:rsidRDefault="00EF6569" w:rsidP="00EF6569">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EF6569" w14:paraId="0167E015" w14:textId="77777777" w:rsidTr="00806216">
        <w:tc>
          <w:tcPr>
            <w:tcW w:w="8340" w:type="dxa"/>
            <w:shd w:val="clear" w:color="auto" w:fill="C6D9F1" w:themeFill="text2" w:themeFillTint="33"/>
          </w:tcPr>
          <w:p w14:paraId="4D6045F0" w14:textId="77777777" w:rsidR="00EF6569" w:rsidRPr="001F2CC4" w:rsidRDefault="00EF6569" w:rsidP="00806216">
            <w:pPr>
              <w:suppressAutoHyphens/>
              <w:spacing w:before="120" w:after="120" w:line="240" w:lineRule="auto"/>
            </w:pPr>
            <w:r w:rsidRPr="001F2CC4">
              <w:t>Einspruch - diese Anforderung soll nicht aufgenommen werden!</w:t>
            </w:r>
          </w:p>
        </w:tc>
      </w:tr>
      <w:tr w:rsidR="00EF6569" w14:paraId="35566E37" w14:textId="77777777" w:rsidTr="00806216">
        <w:tc>
          <w:tcPr>
            <w:tcW w:w="8340" w:type="dxa"/>
            <w:shd w:val="clear" w:color="auto" w:fill="FFFFFF" w:themeFill="background1"/>
          </w:tcPr>
          <w:p w14:paraId="090C3B95" w14:textId="77777777" w:rsidR="00EF6569" w:rsidRPr="001F2CC4" w:rsidRDefault="00EF6569" w:rsidP="00806216">
            <w:pPr>
              <w:suppressAutoHyphens/>
              <w:spacing w:before="120" w:after="120" w:line="240" w:lineRule="auto"/>
            </w:pPr>
            <w:r w:rsidRPr="001F2CC4">
              <w:t>Begründung der Fachseite:</w:t>
            </w:r>
          </w:p>
        </w:tc>
      </w:tr>
    </w:tbl>
    <w:p w14:paraId="4FCF03F7" w14:textId="77777777" w:rsidR="00EF6569" w:rsidRPr="00CC02C2" w:rsidRDefault="00EF6569" w:rsidP="00EF6569">
      <w:pPr>
        <w:suppressAutoHyphens/>
        <w:spacing w:after="240"/>
        <w:ind w:left="720"/>
        <w:rPr>
          <w:color w:val="000000" w:themeColor="text1"/>
        </w:rPr>
      </w:pPr>
    </w:p>
    <w:p w14:paraId="36799783" w14:textId="63BE7C66" w:rsidR="00C36815" w:rsidRPr="00C36815" w:rsidRDefault="00C36815" w:rsidP="00F23840">
      <w:pPr>
        <w:pStyle w:val="Listenabsatz"/>
        <w:numPr>
          <w:ilvl w:val="0"/>
          <w:numId w:val="11"/>
        </w:numPr>
        <w:spacing w:after="240"/>
        <w:ind w:left="709" w:hanging="709"/>
      </w:pPr>
      <w:r w:rsidRPr="00C36815">
        <w:t xml:space="preserve">Hierüber hinaus </w:t>
      </w:r>
      <w:r>
        <w:t>MUSS</w:t>
      </w:r>
      <w:r w:rsidRPr="00C36815">
        <w:t xml:space="preserve"> festgelegt werden, wer für die Wartung oder Reparatur von Geräten zuständig ist. </w:t>
      </w:r>
    </w:p>
    <w:p w14:paraId="700322A0" w14:textId="3F56C429" w:rsidR="00C36815" w:rsidRDefault="00C36815" w:rsidP="00C36815">
      <w:pPr>
        <w:pStyle w:val="Listenabsatz"/>
      </w:pPr>
    </w:p>
    <w:p w14:paraId="6D00D2E9" w14:textId="77777777" w:rsidR="00EF6569" w:rsidRDefault="00EF6569" w:rsidP="00EF6569">
      <w:pPr>
        <w:pStyle w:val="Listenabsatz"/>
        <w:spacing w:after="240"/>
        <w:rPr>
          <w:color w:val="FF0000"/>
        </w:rPr>
      </w:pPr>
      <w:r w:rsidRPr="001568BD">
        <w:rPr>
          <w:color w:val="FF0000"/>
        </w:rPr>
        <w:t xml:space="preserve">Hier steht Ihre Konkretisierung des BSI-Textes der Anforderungen unter </w:t>
      </w:r>
    </w:p>
    <w:p w14:paraId="53A82363" w14:textId="77777777" w:rsidR="00EF6569" w:rsidRDefault="00EF6569" w:rsidP="00EF656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46278C9" w14:textId="77777777" w:rsidR="00EF6569" w:rsidRPr="001F352F" w:rsidRDefault="00EF6569" w:rsidP="00EF656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EF6569" w:rsidRPr="005B4E23" w14:paraId="78B2A086" w14:textId="77777777" w:rsidTr="00806216">
        <w:trPr>
          <w:trHeight w:val="205"/>
        </w:trPr>
        <w:tc>
          <w:tcPr>
            <w:tcW w:w="8356" w:type="dxa"/>
            <w:shd w:val="clear" w:color="auto" w:fill="EEECE1" w:themeFill="background2"/>
          </w:tcPr>
          <w:p w14:paraId="00C09F79" w14:textId="77777777" w:rsidR="00EF6569" w:rsidRPr="005B4E23" w:rsidRDefault="00EF6569" w:rsidP="00806216">
            <w:pPr>
              <w:suppressAutoHyphens/>
              <w:spacing w:before="120" w:after="120"/>
            </w:pPr>
            <w:r>
              <w:t>Umsetzung:  JA / TEILWEISE / NEIN / ENTBEHRLICH</w:t>
            </w:r>
          </w:p>
        </w:tc>
      </w:tr>
      <w:tr w:rsidR="00EF6569" w:rsidRPr="00CC02C2" w14:paraId="601DE6C1" w14:textId="77777777" w:rsidTr="00806216">
        <w:tc>
          <w:tcPr>
            <w:tcW w:w="8356" w:type="dxa"/>
          </w:tcPr>
          <w:p w14:paraId="77C51E07" w14:textId="77777777" w:rsidR="00EF6569" w:rsidRPr="001F2CC4" w:rsidRDefault="00EF6569" w:rsidP="00806216">
            <w:pPr>
              <w:suppressAutoHyphens/>
              <w:spacing w:before="120" w:after="120"/>
            </w:pPr>
            <w:r w:rsidRPr="001F2CC4">
              <w:t>Text Ihrer aktuellen Umsetzung xxx</w:t>
            </w:r>
          </w:p>
        </w:tc>
      </w:tr>
    </w:tbl>
    <w:p w14:paraId="762A6FD3" w14:textId="6FBD56D5" w:rsidR="00EF6569" w:rsidRDefault="00EF6569" w:rsidP="00EF6569">
      <w:pPr>
        <w:suppressAutoHyphens/>
        <w:spacing w:after="0" w:line="240" w:lineRule="auto"/>
        <w:ind w:left="720"/>
        <w:rPr>
          <w:color w:val="000000" w:themeColor="text1"/>
        </w:rPr>
      </w:pPr>
    </w:p>
    <w:p w14:paraId="4DB90ADC" w14:textId="3F9F1D53" w:rsidR="00CB47F9" w:rsidRDefault="00CB47F9" w:rsidP="00EF6569">
      <w:pPr>
        <w:suppressAutoHyphens/>
        <w:spacing w:after="0" w:line="240" w:lineRule="auto"/>
        <w:ind w:left="720"/>
        <w:rPr>
          <w:color w:val="000000" w:themeColor="text1"/>
        </w:rPr>
      </w:pPr>
    </w:p>
    <w:p w14:paraId="5634C1D5" w14:textId="77777777" w:rsidR="00CB47F9" w:rsidRPr="001D7F27" w:rsidRDefault="00CB47F9" w:rsidP="00EF6569">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EF6569" w14:paraId="02697AEF" w14:textId="77777777" w:rsidTr="00806216">
        <w:tc>
          <w:tcPr>
            <w:tcW w:w="8340" w:type="dxa"/>
            <w:shd w:val="clear" w:color="auto" w:fill="C6D9F1" w:themeFill="text2" w:themeFillTint="33"/>
          </w:tcPr>
          <w:p w14:paraId="5510D934" w14:textId="77777777" w:rsidR="00EF6569" w:rsidRPr="001F2CC4" w:rsidRDefault="00EF6569" w:rsidP="00806216">
            <w:pPr>
              <w:suppressAutoHyphens/>
              <w:spacing w:before="120" w:after="120" w:line="240" w:lineRule="auto"/>
            </w:pPr>
            <w:r w:rsidRPr="001F2CC4">
              <w:t>Einspruch - diese Anforderung soll nicht aufgenommen werden!</w:t>
            </w:r>
          </w:p>
        </w:tc>
      </w:tr>
      <w:tr w:rsidR="00EF6569" w14:paraId="776FCDF3" w14:textId="77777777" w:rsidTr="00806216">
        <w:tc>
          <w:tcPr>
            <w:tcW w:w="8340" w:type="dxa"/>
            <w:shd w:val="clear" w:color="auto" w:fill="FFFFFF" w:themeFill="background1"/>
          </w:tcPr>
          <w:p w14:paraId="239DCA8A" w14:textId="77777777" w:rsidR="00EF6569" w:rsidRPr="001F2CC4" w:rsidRDefault="00EF6569" w:rsidP="00806216">
            <w:pPr>
              <w:suppressAutoHyphens/>
              <w:spacing w:before="120" w:after="120" w:line="240" w:lineRule="auto"/>
            </w:pPr>
            <w:r w:rsidRPr="001F2CC4">
              <w:t>Begründung der Fachseite:</w:t>
            </w:r>
          </w:p>
        </w:tc>
      </w:tr>
    </w:tbl>
    <w:p w14:paraId="173CCE81" w14:textId="77777777" w:rsidR="00EF6569" w:rsidRPr="00CC02C2" w:rsidRDefault="00EF6569" w:rsidP="00EF6569">
      <w:pPr>
        <w:suppressAutoHyphens/>
        <w:spacing w:after="240"/>
        <w:ind w:left="720"/>
        <w:rPr>
          <w:color w:val="000000" w:themeColor="text1"/>
        </w:rPr>
      </w:pPr>
    </w:p>
    <w:p w14:paraId="0D321726" w14:textId="4094E6DC" w:rsidR="00613257" w:rsidRPr="00C36815" w:rsidRDefault="00C36815" w:rsidP="00F23840">
      <w:pPr>
        <w:pStyle w:val="Listenabsatz"/>
        <w:numPr>
          <w:ilvl w:val="0"/>
          <w:numId w:val="11"/>
        </w:numPr>
        <w:spacing w:after="240"/>
        <w:ind w:left="709" w:hanging="709"/>
      </w:pPr>
      <w:r w:rsidRPr="00C36815">
        <w:t xml:space="preserve">Durchgeführte Wartungsarbeiten </w:t>
      </w:r>
      <w:bookmarkStart w:id="110" w:name="_Hlk97489509"/>
      <w:r>
        <w:t xml:space="preserve">MÜSSEN </w:t>
      </w:r>
      <w:bookmarkEnd w:id="110"/>
      <w:r w:rsidRPr="00C36815">
        <w:t>dokumentiert werden.</w:t>
      </w:r>
    </w:p>
    <w:p w14:paraId="4D13E698" w14:textId="77777777" w:rsidR="00C36815" w:rsidRPr="00C36815" w:rsidRDefault="00C36815" w:rsidP="00C36815">
      <w:pPr>
        <w:pStyle w:val="Listenabsatz"/>
      </w:pPr>
    </w:p>
    <w:p w14:paraId="7E9585EF" w14:textId="77777777" w:rsidR="00EF6569" w:rsidRDefault="00EF6569" w:rsidP="00EF6569">
      <w:pPr>
        <w:pStyle w:val="Listenabsatz"/>
        <w:spacing w:after="240"/>
        <w:rPr>
          <w:color w:val="FF0000"/>
        </w:rPr>
      </w:pPr>
      <w:bookmarkStart w:id="111" w:name="A16a2"/>
      <w:bookmarkEnd w:id="111"/>
      <w:r w:rsidRPr="001568BD">
        <w:rPr>
          <w:color w:val="FF0000"/>
        </w:rPr>
        <w:t xml:space="preserve">Hier steht Ihre Konkretisierung des BSI-Textes der Anforderungen unter </w:t>
      </w:r>
    </w:p>
    <w:p w14:paraId="49402CAB" w14:textId="77777777" w:rsidR="00EF6569" w:rsidRDefault="00EF6569" w:rsidP="00EF656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DFE65ED" w14:textId="77777777" w:rsidR="00EF6569" w:rsidRPr="001F352F" w:rsidRDefault="00EF6569" w:rsidP="00EF656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EF6569" w:rsidRPr="005B4E23" w14:paraId="0163446D" w14:textId="77777777" w:rsidTr="00806216">
        <w:trPr>
          <w:trHeight w:val="205"/>
        </w:trPr>
        <w:tc>
          <w:tcPr>
            <w:tcW w:w="8356" w:type="dxa"/>
            <w:shd w:val="clear" w:color="auto" w:fill="EEECE1" w:themeFill="background2"/>
          </w:tcPr>
          <w:p w14:paraId="63990BB7" w14:textId="77777777" w:rsidR="00EF6569" w:rsidRPr="005B4E23" w:rsidRDefault="00EF6569" w:rsidP="00806216">
            <w:pPr>
              <w:suppressAutoHyphens/>
              <w:spacing w:before="120" w:after="120"/>
            </w:pPr>
            <w:r>
              <w:t>Umsetzung:  JA / TEILWEISE / NEIN / ENTBEHRLICH</w:t>
            </w:r>
          </w:p>
        </w:tc>
      </w:tr>
      <w:tr w:rsidR="00EF6569" w:rsidRPr="00CC02C2" w14:paraId="5DD48D91" w14:textId="77777777" w:rsidTr="00806216">
        <w:tc>
          <w:tcPr>
            <w:tcW w:w="8356" w:type="dxa"/>
          </w:tcPr>
          <w:p w14:paraId="5844AE03" w14:textId="77777777" w:rsidR="00EF6569" w:rsidRPr="001F2CC4" w:rsidRDefault="00EF6569" w:rsidP="00806216">
            <w:pPr>
              <w:suppressAutoHyphens/>
              <w:spacing w:before="120" w:after="120"/>
            </w:pPr>
            <w:r w:rsidRPr="001F2CC4">
              <w:t>Text Ihrer aktuellen Umsetzung xxx</w:t>
            </w:r>
          </w:p>
        </w:tc>
      </w:tr>
    </w:tbl>
    <w:p w14:paraId="3E47EF3C" w14:textId="77777777" w:rsidR="00EF6569" w:rsidRPr="001D7F27" w:rsidRDefault="00EF6569" w:rsidP="00EF6569">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EF6569" w14:paraId="00318051" w14:textId="77777777" w:rsidTr="00806216">
        <w:tc>
          <w:tcPr>
            <w:tcW w:w="8340" w:type="dxa"/>
            <w:shd w:val="clear" w:color="auto" w:fill="C6D9F1" w:themeFill="text2" w:themeFillTint="33"/>
          </w:tcPr>
          <w:p w14:paraId="68B1986D" w14:textId="77777777" w:rsidR="00EF6569" w:rsidRPr="001F2CC4" w:rsidRDefault="00EF6569" w:rsidP="00806216">
            <w:pPr>
              <w:suppressAutoHyphens/>
              <w:spacing w:before="120" w:after="120" w:line="240" w:lineRule="auto"/>
            </w:pPr>
            <w:r w:rsidRPr="001F2CC4">
              <w:t>Einspruch - diese Anforderung soll nicht aufgenommen werden!</w:t>
            </w:r>
          </w:p>
        </w:tc>
      </w:tr>
      <w:tr w:rsidR="00EF6569" w14:paraId="55DDC783" w14:textId="77777777" w:rsidTr="00806216">
        <w:tc>
          <w:tcPr>
            <w:tcW w:w="8340" w:type="dxa"/>
            <w:shd w:val="clear" w:color="auto" w:fill="FFFFFF" w:themeFill="background1"/>
          </w:tcPr>
          <w:p w14:paraId="06145A6D" w14:textId="77777777" w:rsidR="00EF6569" w:rsidRPr="001F2CC4" w:rsidRDefault="00EF6569" w:rsidP="00806216">
            <w:pPr>
              <w:suppressAutoHyphens/>
              <w:spacing w:before="120" w:after="120" w:line="240" w:lineRule="auto"/>
            </w:pPr>
            <w:r w:rsidRPr="001F2CC4">
              <w:t>Begründung der Fachseite:</w:t>
            </w:r>
          </w:p>
        </w:tc>
      </w:tr>
    </w:tbl>
    <w:p w14:paraId="383BD27B" w14:textId="77777777" w:rsidR="00EF6569" w:rsidRPr="00CC02C2" w:rsidRDefault="00EF6569" w:rsidP="00EF6569">
      <w:pPr>
        <w:suppressAutoHyphens/>
        <w:spacing w:after="240"/>
        <w:ind w:left="720"/>
        <w:rPr>
          <w:color w:val="000000" w:themeColor="text1"/>
        </w:rPr>
      </w:pPr>
    </w:p>
    <w:p w14:paraId="2A221234" w14:textId="08E1B6D6" w:rsidR="00613257" w:rsidRDefault="00C36815" w:rsidP="00613257">
      <w:pPr>
        <w:pStyle w:val="uber51"/>
        <w:ind w:left="426" w:hanging="426"/>
      </w:pPr>
      <w:bookmarkStart w:id="112" w:name="A16u2"/>
      <w:bookmarkStart w:id="113" w:name="A17"/>
      <w:bookmarkStart w:id="114" w:name="_Toc46874457"/>
      <w:bookmarkStart w:id="115" w:name="_Toc46919679"/>
      <w:bookmarkStart w:id="116" w:name="_Toc97486191"/>
      <w:bookmarkEnd w:id="112"/>
      <w:bookmarkEnd w:id="113"/>
      <w:r>
        <w:t xml:space="preserve">ENTFALLEN </w:t>
      </w:r>
      <w:r w:rsidR="00210335">
        <w:t xml:space="preserve">(S) </w:t>
      </w:r>
      <w:r w:rsidR="00613257">
        <w:t>[A17]</w:t>
      </w:r>
      <w:bookmarkEnd w:id="114"/>
      <w:bookmarkEnd w:id="115"/>
      <w:bookmarkEnd w:id="116"/>
    </w:p>
    <w:p w14:paraId="562FE9BC" w14:textId="77777777" w:rsidR="009C5D51" w:rsidRDefault="009C5D51" w:rsidP="009C5D51">
      <w:pPr>
        <w:pStyle w:val="uber51"/>
        <w:numPr>
          <w:ilvl w:val="0"/>
          <w:numId w:val="0"/>
        </w:numPr>
        <w:ind w:left="426"/>
      </w:pPr>
    </w:p>
    <w:p w14:paraId="6153AA1D" w14:textId="07A4F0D9" w:rsidR="00067F5D" w:rsidRDefault="00067F5D" w:rsidP="00067F5D">
      <w:pPr>
        <w:pStyle w:val="uber51"/>
        <w:ind w:left="426" w:hanging="426"/>
      </w:pPr>
      <w:r>
        <w:t>Verwaltung und Inbetriebnahme von Geräten (S) [A20]</w:t>
      </w:r>
    </w:p>
    <w:p w14:paraId="36C17FAC" w14:textId="77777777" w:rsidR="00CF139C" w:rsidRDefault="00067F5D" w:rsidP="00067F5D">
      <w:pPr>
        <w:pStyle w:val="Listenabsatz"/>
        <w:numPr>
          <w:ilvl w:val="0"/>
          <w:numId w:val="11"/>
        </w:numPr>
        <w:spacing w:after="240"/>
        <w:ind w:left="709" w:hanging="709"/>
      </w:pPr>
      <w:r>
        <w:t xml:space="preserve">Es </w:t>
      </w:r>
      <w:r w:rsidR="009C5D51">
        <w:t>MUSS</w:t>
      </w:r>
      <w:r>
        <w:t xml:space="preserve"> eine Übersicht aller Geräte vorhanden sein, die in der Institution genutzt werden und Einfluss auf die Informationssicherheit haben können. </w:t>
      </w:r>
    </w:p>
    <w:p w14:paraId="25B9CBE0" w14:textId="77777777" w:rsidR="00EF6569" w:rsidRDefault="00EF6569" w:rsidP="00EF6569">
      <w:pPr>
        <w:pStyle w:val="Listenabsatz"/>
        <w:spacing w:after="0"/>
      </w:pPr>
    </w:p>
    <w:p w14:paraId="63CF1981" w14:textId="77777777" w:rsidR="00EF6569" w:rsidRDefault="00EF6569" w:rsidP="00EF6569">
      <w:pPr>
        <w:pStyle w:val="Listenabsatz"/>
        <w:spacing w:after="240"/>
        <w:rPr>
          <w:color w:val="FF0000"/>
        </w:rPr>
      </w:pPr>
      <w:r w:rsidRPr="001568BD">
        <w:rPr>
          <w:color w:val="FF0000"/>
        </w:rPr>
        <w:t xml:space="preserve">Hier steht Ihre Konkretisierung des BSI-Textes der Anforderungen unter </w:t>
      </w:r>
    </w:p>
    <w:p w14:paraId="1B1259FF" w14:textId="77777777" w:rsidR="00EF6569" w:rsidRDefault="00EF6569" w:rsidP="00EF656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A134BA1" w14:textId="77777777" w:rsidR="00EF6569" w:rsidRPr="001F352F" w:rsidRDefault="00EF6569" w:rsidP="00EF656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EF6569" w:rsidRPr="005B4E23" w14:paraId="2C1B9763" w14:textId="77777777" w:rsidTr="00806216">
        <w:trPr>
          <w:trHeight w:val="205"/>
        </w:trPr>
        <w:tc>
          <w:tcPr>
            <w:tcW w:w="8356" w:type="dxa"/>
            <w:shd w:val="clear" w:color="auto" w:fill="EEECE1" w:themeFill="background2"/>
          </w:tcPr>
          <w:p w14:paraId="4149179C" w14:textId="77777777" w:rsidR="00EF6569" w:rsidRPr="005B4E23" w:rsidRDefault="00EF6569" w:rsidP="00806216">
            <w:pPr>
              <w:suppressAutoHyphens/>
              <w:spacing w:before="120" w:after="120"/>
            </w:pPr>
            <w:r>
              <w:t>Umsetzung:  JA / TEILWEISE / NEIN / ENTBEHRLICH</w:t>
            </w:r>
          </w:p>
        </w:tc>
      </w:tr>
      <w:tr w:rsidR="00EF6569" w:rsidRPr="00CC02C2" w14:paraId="357BFEFF" w14:textId="77777777" w:rsidTr="00806216">
        <w:tc>
          <w:tcPr>
            <w:tcW w:w="8356" w:type="dxa"/>
          </w:tcPr>
          <w:p w14:paraId="398B7107" w14:textId="77777777" w:rsidR="00EF6569" w:rsidRPr="001F2CC4" w:rsidRDefault="00EF6569" w:rsidP="00806216">
            <w:pPr>
              <w:suppressAutoHyphens/>
              <w:spacing w:before="120" w:after="120"/>
            </w:pPr>
            <w:r w:rsidRPr="001F2CC4">
              <w:t>Text Ihrer aktuellen Umsetzung xxx</w:t>
            </w:r>
          </w:p>
        </w:tc>
      </w:tr>
    </w:tbl>
    <w:p w14:paraId="70F2543A" w14:textId="77777777" w:rsidR="00EF6569" w:rsidRPr="001D7F27" w:rsidRDefault="00EF6569" w:rsidP="00EF6569">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EF6569" w14:paraId="68B81BF1" w14:textId="77777777" w:rsidTr="00806216">
        <w:tc>
          <w:tcPr>
            <w:tcW w:w="8340" w:type="dxa"/>
            <w:shd w:val="clear" w:color="auto" w:fill="C6D9F1" w:themeFill="text2" w:themeFillTint="33"/>
          </w:tcPr>
          <w:p w14:paraId="1B961BE0" w14:textId="77777777" w:rsidR="00EF6569" w:rsidRPr="001F2CC4" w:rsidRDefault="00EF6569" w:rsidP="00806216">
            <w:pPr>
              <w:suppressAutoHyphens/>
              <w:spacing w:before="120" w:after="120" w:line="240" w:lineRule="auto"/>
            </w:pPr>
            <w:r w:rsidRPr="001F2CC4">
              <w:t>Einspruch - diese Anforderung soll nicht aufgenommen werden!</w:t>
            </w:r>
          </w:p>
        </w:tc>
      </w:tr>
      <w:tr w:rsidR="00EF6569" w14:paraId="0C5EC13C" w14:textId="77777777" w:rsidTr="00806216">
        <w:tc>
          <w:tcPr>
            <w:tcW w:w="8340" w:type="dxa"/>
            <w:shd w:val="clear" w:color="auto" w:fill="FFFFFF" w:themeFill="background1"/>
          </w:tcPr>
          <w:p w14:paraId="7A14D5E6" w14:textId="77777777" w:rsidR="00EF6569" w:rsidRPr="001F2CC4" w:rsidRDefault="00EF6569" w:rsidP="00806216">
            <w:pPr>
              <w:suppressAutoHyphens/>
              <w:spacing w:before="120" w:after="120" w:line="240" w:lineRule="auto"/>
            </w:pPr>
            <w:r w:rsidRPr="001F2CC4">
              <w:t>Begründung der Fachseite:</w:t>
            </w:r>
          </w:p>
        </w:tc>
      </w:tr>
    </w:tbl>
    <w:p w14:paraId="424FD6D2" w14:textId="77777777" w:rsidR="00EF6569" w:rsidRDefault="00EF6569" w:rsidP="00CF139C">
      <w:pPr>
        <w:pStyle w:val="Listenabsatz"/>
        <w:spacing w:after="240"/>
      </w:pPr>
    </w:p>
    <w:p w14:paraId="63BF48E9" w14:textId="77777777" w:rsidR="00CF139C" w:rsidRDefault="00067F5D" w:rsidP="00067F5D">
      <w:pPr>
        <w:pStyle w:val="Listenabsatz"/>
        <w:numPr>
          <w:ilvl w:val="0"/>
          <w:numId w:val="11"/>
        </w:numPr>
        <w:spacing w:after="240"/>
        <w:ind w:left="709" w:hanging="709"/>
      </w:pPr>
      <w:r>
        <w:t xml:space="preserve">Dazu </w:t>
      </w:r>
      <w:r w:rsidR="009C5D51">
        <w:t xml:space="preserve">MÜSSEN </w:t>
      </w:r>
      <w:r>
        <w:t xml:space="preserve">neben IT-Systemen und ICS-Komponenten auch Geräte aus dem Bereich „Internet der Dinge“ (engl. „Internet of Things“, IoT) berücksichtigt werden. </w:t>
      </w:r>
    </w:p>
    <w:p w14:paraId="09E557BB" w14:textId="77777777" w:rsidR="00EF6569" w:rsidRDefault="00EF6569" w:rsidP="00EF6569">
      <w:pPr>
        <w:pStyle w:val="Listenabsatz"/>
        <w:spacing w:after="0"/>
      </w:pPr>
    </w:p>
    <w:p w14:paraId="3E6349B2" w14:textId="77777777" w:rsidR="00EF6569" w:rsidRDefault="00EF6569" w:rsidP="00EF6569">
      <w:pPr>
        <w:pStyle w:val="Listenabsatz"/>
        <w:spacing w:after="240"/>
        <w:rPr>
          <w:color w:val="FF0000"/>
        </w:rPr>
      </w:pPr>
      <w:r w:rsidRPr="001568BD">
        <w:rPr>
          <w:color w:val="FF0000"/>
        </w:rPr>
        <w:t xml:space="preserve">Hier steht Ihre Konkretisierung des BSI-Textes der Anforderungen unter </w:t>
      </w:r>
    </w:p>
    <w:p w14:paraId="020F0450" w14:textId="77777777" w:rsidR="00EF6569" w:rsidRDefault="00EF6569" w:rsidP="00EF656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52531F4" w14:textId="77777777" w:rsidR="00EF6569" w:rsidRPr="001F352F" w:rsidRDefault="00EF6569" w:rsidP="00EF656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EF6569" w:rsidRPr="005B4E23" w14:paraId="6C2A40A8" w14:textId="77777777" w:rsidTr="00806216">
        <w:trPr>
          <w:trHeight w:val="205"/>
        </w:trPr>
        <w:tc>
          <w:tcPr>
            <w:tcW w:w="8356" w:type="dxa"/>
            <w:shd w:val="clear" w:color="auto" w:fill="EEECE1" w:themeFill="background2"/>
          </w:tcPr>
          <w:p w14:paraId="4EFA1CA8" w14:textId="77777777" w:rsidR="00EF6569" w:rsidRPr="005B4E23" w:rsidRDefault="00EF6569" w:rsidP="00806216">
            <w:pPr>
              <w:suppressAutoHyphens/>
              <w:spacing w:before="120" w:after="120"/>
            </w:pPr>
            <w:r>
              <w:t>Umsetzung:  JA / TEILWEISE / NEIN / ENTBEHRLICH</w:t>
            </w:r>
          </w:p>
        </w:tc>
      </w:tr>
      <w:tr w:rsidR="00EF6569" w:rsidRPr="00CC02C2" w14:paraId="7C823CFE" w14:textId="77777777" w:rsidTr="00806216">
        <w:tc>
          <w:tcPr>
            <w:tcW w:w="8356" w:type="dxa"/>
          </w:tcPr>
          <w:p w14:paraId="2BFF4EE4" w14:textId="77777777" w:rsidR="00EF6569" w:rsidRPr="001F2CC4" w:rsidRDefault="00EF6569" w:rsidP="00806216">
            <w:pPr>
              <w:suppressAutoHyphens/>
              <w:spacing w:before="120" w:after="120"/>
            </w:pPr>
            <w:r w:rsidRPr="001F2CC4">
              <w:t>Text Ihrer aktuellen Umsetzung xxx</w:t>
            </w:r>
          </w:p>
        </w:tc>
      </w:tr>
    </w:tbl>
    <w:p w14:paraId="2B6AD702" w14:textId="77777777" w:rsidR="00EF6569" w:rsidRPr="001D7F27" w:rsidRDefault="00EF6569" w:rsidP="00EF6569">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EF6569" w14:paraId="40794863" w14:textId="77777777" w:rsidTr="00806216">
        <w:tc>
          <w:tcPr>
            <w:tcW w:w="8340" w:type="dxa"/>
            <w:shd w:val="clear" w:color="auto" w:fill="C6D9F1" w:themeFill="text2" w:themeFillTint="33"/>
          </w:tcPr>
          <w:p w14:paraId="3CC72F95" w14:textId="77777777" w:rsidR="00EF6569" w:rsidRPr="001F2CC4" w:rsidRDefault="00EF6569" w:rsidP="00806216">
            <w:pPr>
              <w:suppressAutoHyphens/>
              <w:spacing w:before="120" w:after="120" w:line="240" w:lineRule="auto"/>
            </w:pPr>
            <w:r w:rsidRPr="001F2CC4">
              <w:t>Einspruch - diese Anforderung soll nicht aufgenommen werden!</w:t>
            </w:r>
          </w:p>
        </w:tc>
      </w:tr>
      <w:tr w:rsidR="00EF6569" w14:paraId="70429AC4" w14:textId="77777777" w:rsidTr="00806216">
        <w:tc>
          <w:tcPr>
            <w:tcW w:w="8340" w:type="dxa"/>
            <w:shd w:val="clear" w:color="auto" w:fill="FFFFFF" w:themeFill="background1"/>
          </w:tcPr>
          <w:p w14:paraId="07DACEF7" w14:textId="77777777" w:rsidR="00EF6569" w:rsidRPr="001F2CC4" w:rsidRDefault="00EF6569" w:rsidP="00806216">
            <w:pPr>
              <w:suppressAutoHyphens/>
              <w:spacing w:before="120" w:after="120" w:line="240" w:lineRule="auto"/>
            </w:pPr>
            <w:r w:rsidRPr="001F2CC4">
              <w:t>Begründung der Fachseite:</w:t>
            </w:r>
          </w:p>
        </w:tc>
      </w:tr>
    </w:tbl>
    <w:p w14:paraId="46384485" w14:textId="77777777" w:rsidR="00EF6569" w:rsidRPr="00CC02C2" w:rsidRDefault="00EF6569" w:rsidP="00EF6569">
      <w:pPr>
        <w:suppressAutoHyphens/>
        <w:spacing w:after="240"/>
        <w:ind w:left="720"/>
        <w:rPr>
          <w:color w:val="000000" w:themeColor="text1"/>
        </w:rPr>
      </w:pPr>
    </w:p>
    <w:p w14:paraId="5138DABD" w14:textId="012E111D" w:rsidR="00CF139C" w:rsidRDefault="00067F5D" w:rsidP="00067F5D">
      <w:pPr>
        <w:pStyle w:val="Listenabsatz"/>
        <w:numPr>
          <w:ilvl w:val="0"/>
          <w:numId w:val="11"/>
        </w:numPr>
        <w:spacing w:after="240"/>
        <w:ind w:left="709" w:hanging="709"/>
      </w:pPr>
      <w:r>
        <w:t xml:space="preserve">Vor der ersten Inbetriebnahme der Geräte </w:t>
      </w:r>
      <w:r w:rsidR="009C5D51">
        <w:t xml:space="preserve">MÜSSEN </w:t>
      </w:r>
      <w:r>
        <w:t xml:space="preserve">geeignete Prüf- und </w:t>
      </w:r>
      <w:r w:rsidR="00CF139C">
        <w:br/>
      </w:r>
      <w:r>
        <w:t xml:space="preserve">Genehmigungsverfahren vorgeschaltet werden. </w:t>
      </w:r>
    </w:p>
    <w:p w14:paraId="217E5FEA" w14:textId="1D286945" w:rsidR="00CF139C" w:rsidRDefault="00CF139C" w:rsidP="00CF139C">
      <w:pPr>
        <w:pStyle w:val="Listenabsatz"/>
      </w:pPr>
    </w:p>
    <w:p w14:paraId="23231CAF" w14:textId="77777777" w:rsidR="00EF6569" w:rsidRDefault="00EF6569" w:rsidP="00EF6569">
      <w:pPr>
        <w:pStyle w:val="Listenabsatz"/>
        <w:spacing w:after="240"/>
        <w:rPr>
          <w:color w:val="FF0000"/>
        </w:rPr>
      </w:pPr>
      <w:r w:rsidRPr="001568BD">
        <w:rPr>
          <w:color w:val="FF0000"/>
        </w:rPr>
        <w:t xml:space="preserve">Hier steht Ihre Konkretisierung des BSI-Textes der Anforderungen unter </w:t>
      </w:r>
    </w:p>
    <w:p w14:paraId="15101C6D" w14:textId="77777777" w:rsidR="00EF6569" w:rsidRDefault="00EF6569" w:rsidP="00EF656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61F3394" w14:textId="77777777" w:rsidR="00EF6569" w:rsidRPr="001F352F" w:rsidRDefault="00EF6569" w:rsidP="00EF656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EF6569" w:rsidRPr="005B4E23" w14:paraId="2930F9FB" w14:textId="77777777" w:rsidTr="00806216">
        <w:trPr>
          <w:trHeight w:val="205"/>
        </w:trPr>
        <w:tc>
          <w:tcPr>
            <w:tcW w:w="8356" w:type="dxa"/>
            <w:shd w:val="clear" w:color="auto" w:fill="EEECE1" w:themeFill="background2"/>
          </w:tcPr>
          <w:p w14:paraId="160A6E2A" w14:textId="77777777" w:rsidR="00EF6569" w:rsidRPr="005B4E23" w:rsidRDefault="00EF6569" w:rsidP="00806216">
            <w:pPr>
              <w:suppressAutoHyphens/>
              <w:spacing w:before="120" w:after="120"/>
            </w:pPr>
            <w:r>
              <w:t>Umsetzung:  JA / TEILWEISE / NEIN / ENTBEHRLICH</w:t>
            </w:r>
          </w:p>
        </w:tc>
      </w:tr>
      <w:tr w:rsidR="00EF6569" w:rsidRPr="00CC02C2" w14:paraId="3D7874D5" w14:textId="77777777" w:rsidTr="00806216">
        <w:tc>
          <w:tcPr>
            <w:tcW w:w="8356" w:type="dxa"/>
          </w:tcPr>
          <w:p w14:paraId="56F2D8EA" w14:textId="77777777" w:rsidR="00EF6569" w:rsidRPr="001F2CC4" w:rsidRDefault="00EF6569" w:rsidP="00806216">
            <w:pPr>
              <w:suppressAutoHyphens/>
              <w:spacing w:before="120" w:after="120"/>
            </w:pPr>
            <w:r w:rsidRPr="001F2CC4">
              <w:t>Text Ihrer aktuellen Umsetzung xxx</w:t>
            </w:r>
          </w:p>
        </w:tc>
      </w:tr>
    </w:tbl>
    <w:p w14:paraId="5126D177" w14:textId="77777777" w:rsidR="00EF6569" w:rsidRPr="001D7F27" w:rsidRDefault="00EF6569" w:rsidP="00EF6569">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EF6569" w14:paraId="5326E280" w14:textId="77777777" w:rsidTr="00806216">
        <w:tc>
          <w:tcPr>
            <w:tcW w:w="8340" w:type="dxa"/>
            <w:shd w:val="clear" w:color="auto" w:fill="C6D9F1" w:themeFill="text2" w:themeFillTint="33"/>
          </w:tcPr>
          <w:p w14:paraId="593EA403" w14:textId="77777777" w:rsidR="00EF6569" w:rsidRPr="001F2CC4" w:rsidRDefault="00EF6569" w:rsidP="00806216">
            <w:pPr>
              <w:suppressAutoHyphens/>
              <w:spacing w:before="120" w:after="120" w:line="240" w:lineRule="auto"/>
            </w:pPr>
            <w:r w:rsidRPr="001F2CC4">
              <w:t>Einspruch - diese Anforderung soll nicht aufgenommen werden!</w:t>
            </w:r>
          </w:p>
        </w:tc>
      </w:tr>
      <w:tr w:rsidR="00EF6569" w14:paraId="56C38D72" w14:textId="77777777" w:rsidTr="00806216">
        <w:tc>
          <w:tcPr>
            <w:tcW w:w="8340" w:type="dxa"/>
            <w:shd w:val="clear" w:color="auto" w:fill="FFFFFF" w:themeFill="background1"/>
          </w:tcPr>
          <w:p w14:paraId="15CC396B" w14:textId="77777777" w:rsidR="00EF6569" w:rsidRPr="001F2CC4" w:rsidRDefault="00EF6569" w:rsidP="00806216">
            <w:pPr>
              <w:suppressAutoHyphens/>
              <w:spacing w:before="120" w:after="120" w:line="240" w:lineRule="auto"/>
            </w:pPr>
            <w:r w:rsidRPr="001F2CC4">
              <w:t>Begründung der Fachseite:</w:t>
            </w:r>
          </w:p>
        </w:tc>
      </w:tr>
    </w:tbl>
    <w:p w14:paraId="27162482" w14:textId="77777777" w:rsidR="00EF6569" w:rsidRPr="00CC02C2" w:rsidRDefault="00EF6569" w:rsidP="00EF6569">
      <w:pPr>
        <w:suppressAutoHyphens/>
        <w:spacing w:after="240"/>
        <w:ind w:left="720"/>
        <w:rPr>
          <w:color w:val="000000" w:themeColor="text1"/>
        </w:rPr>
      </w:pPr>
    </w:p>
    <w:p w14:paraId="0A2A9815" w14:textId="10325F38" w:rsidR="00067F5D" w:rsidRDefault="00067F5D" w:rsidP="00067F5D">
      <w:pPr>
        <w:pStyle w:val="Listenabsatz"/>
        <w:numPr>
          <w:ilvl w:val="0"/>
          <w:numId w:val="11"/>
        </w:numPr>
        <w:spacing w:after="240"/>
        <w:ind w:left="709" w:hanging="709"/>
      </w:pPr>
      <w:r>
        <w:t xml:space="preserve">Die Übersicht </w:t>
      </w:r>
      <w:r w:rsidR="009C5D51">
        <w:t>MUSS</w:t>
      </w:r>
      <w:r>
        <w:t xml:space="preserve"> stets aktuell gehalten werden und mit der Dokumentation </w:t>
      </w:r>
      <w:r w:rsidR="00CF139C">
        <w:br/>
      </w:r>
      <w:r>
        <w:t>von administrativen Tätigkeiten korrespondieren.</w:t>
      </w:r>
    </w:p>
    <w:p w14:paraId="19E185D0" w14:textId="77777777" w:rsidR="00EF6569" w:rsidRDefault="00EF6569" w:rsidP="00EF6569">
      <w:pPr>
        <w:pStyle w:val="Listenabsatz"/>
        <w:spacing w:after="0"/>
      </w:pPr>
    </w:p>
    <w:p w14:paraId="7BD737C1" w14:textId="77777777" w:rsidR="00EF6569" w:rsidRDefault="00EF6569" w:rsidP="00EF6569">
      <w:pPr>
        <w:pStyle w:val="Listenabsatz"/>
        <w:spacing w:after="240"/>
        <w:rPr>
          <w:color w:val="FF0000"/>
        </w:rPr>
      </w:pPr>
      <w:r w:rsidRPr="001568BD">
        <w:rPr>
          <w:color w:val="FF0000"/>
        </w:rPr>
        <w:t xml:space="preserve">Hier steht Ihre Konkretisierung des BSI-Textes der Anforderungen unter </w:t>
      </w:r>
    </w:p>
    <w:p w14:paraId="0A82D3FD" w14:textId="77777777" w:rsidR="00EF6569" w:rsidRDefault="00EF6569" w:rsidP="00EF656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80B418A" w14:textId="77777777" w:rsidR="00EF6569" w:rsidRPr="001F352F" w:rsidRDefault="00EF6569" w:rsidP="00EF656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EF6569" w:rsidRPr="005B4E23" w14:paraId="5E939DC2" w14:textId="77777777" w:rsidTr="00806216">
        <w:trPr>
          <w:trHeight w:val="205"/>
        </w:trPr>
        <w:tc>
          <w:tcPr>
            <w:tcW w:w="8356" w:type="dxa"/>
            <w:shd w:val="clear" w:color="auto" w:fill="EEECE1" w:themeFill="background2"/>
          </w:tcPr>
          <w:p w14:paraId="42DE208D" w14:textId="77777777" w:rsidR="00EF6569" w:rsidRPr="005B4E23" w:rsidRDefault="00EF6569" w:rsidP="00806216">
            <w:pPr>
              <w:suppressAutoHyphens/>
              <w:spacing w:before="120" w:after="120"/>
            </w:pPr>
            <w:r>
              <w:t>Umsetzung:  JA / TEILWEISE / NEIN / ENTBEHRLICH</w:t>
            </w:r>
          </w:p>
        </w:tc>
      </w:tr>
      <w:tr w:rsidR="00EF6569" w:rsidRPr="00CC02C2" w14:paraId="140B0081" w14:textId="77777777" w:rsidTr="00806216">
        <w:tc>
          <w:tcPr>
            <w:tcW w:w="8356" w:type="dxa"/>
          </w:tcPr>
          <w:p w14:paraId="601801D4" w14:textId="77777777" w:rsidR="00EF6569" w:rsidRPr="001F2CC4" w:rsidRDefault="00EF6569" w:rsidP="00806216">
            <w:pPr>
              <w:suppressAutoHyphens/>
              <w:spacing w:before="120" w:after="120"/>
            </w:pPr>
            <w:r w:rsidRPr="001F2CC4">
              <w:t>Text Ihrer aktuellen Umsetzung xxx</w:t>
            </w:r>
          </w:p>
        </w:tc>
      </w:tr>
    </w:tbl>
    <w:p w14:paraId="051F0A37" w14:textId="77777777" w:rsidR="00EF6569" w:rsidRPr="001D7F27" w:rsidRDefault="00EF6569" w:rsidP="00EF6569">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EF6569" w14:paraId="7523AB72" w14:textId="77777777" w:rsidTr="00806216">
        <w:tc>
          <w:tcPr>
            <w:tcW w:w="8340" w:type="dxa"/>
            <w:shd w:val="clear" w:color="auto" w:fill="C6D9F1" w:themeFill="text2" w:themeFillTint="33"/>
          </w:tcPr>
          <w:p w14:paraId="12D7A00C" w14:textId="77777777" w:rsidR="00EF6569" w:rsidRPr="001F2CC4" w:rsidRDefault="00EF6569" w:rsidP="00806216">
            <w:pPr>
              <w:suppressAutoHyphens/>
              <w:spacing w:before="120" w:after="120" w:line="240" w:lineRule="auto"/>
            </w:pPr>
            <w:r w:rsidRPr="001F2CC4">
              <w:t>Einspruch - diese Anforderung soll nicht aufgenommen werden!</w:t>
            </w:r>
          </w:p>
        </w:tc>
      </w:tr>
      <w:tr w:rsidR="00EF6569" w14:paraId="4F1A2706" w14:textId="77777777" w:rsidTr="00806216">
        <w:tc>
          <w:tcPr>
            <w:tcW w:w="8340" w:type="dxa"/>
            <w:shd w:val="clear" w:color="auto" w:fill="FFFFFF" w:themeFill="background1"/>
          </w:tcPr>
          <w:p w14:paraId="7475325E" w14:textId="77777777" w:rsidR="00EF6569" w:rsidRPr="001F2CC4" w:rsidRDefault="00EF6569" w:rsidP="00806216">
            <w:pPr>
              <w:suppressAutoHyphens/>
              <w:spacing w:before="120" w:after="120" w:line="240" w:lineRule="auto"/>
            </w:pPr>
            <w:r w:rsidRPr="001F2CC4">
              <w:t>Begründung der Fachseite:</w:t>
            </w:r>
          </w:p>
        </w:tc>
      </w:tr>
    </w:tbl>
    <w:p w14:paraId="3957FA28" w14:textId="77777777" w:rsidR="00EF6569" w:rsidRPr="00CC02C2" w:rsidRDefault="00EF6569" w:rsidP="00EF6569">
      <w:pPr>
        <w:suppressAutoHyphens/>
        <w:spacing w:after="240"/>
        <w:ind w:left="720"/>
        <w:rPr>
          <w:color w:val="000000" w:themeColor="text1"/>
        </w:rPr>
      </w:pPr>
    </w:p>
    <w:p w14:paraId="059B2DDD" w14:textId="71108FC5" w:rsidR="00067F5D" w:rsidRDefault="00067F5D" w:rsidP="00067F5D">
      <w:pPr>
        <w:pStyle w:val="uber51"/>
        <w:ind w:left="426" w:hanging="426"/>
      </w:pPr>
      <w:r>
        <w:t xml:space="preserve">Sicherheitsüberprüfung von Administratoren (H) [A14] </w:t>
      </w:r>
    </w:p>
    <w:p w14:paraId="0F1A66E4" w14:textId="77301732" w:rsidR="00067F5D" w:rsidRDefault="00067F5D" w:rsidP="009C5D51">
      <w:pPr>
        <w:pStyle w:val="Listenabsatz"/>
        <w:numPr>
          <w:ilvl w:val="0"/>
          <w:numId w:val="11"/>
        </w:numPr>
        <w:spacing w:after="240"/>
        <w:ind w:left="709" w:hanging="709"/>
      </w:pPr>
      <w:r>
        <w:t xml:space="preserve">Bei erhöhtem Schutzbedarf </w:t>
      </w:r>
      <w:r w:rsidR="009C5D51">
        <w:t xml:space="preserve">MÜSSEN </w:t>
      </w:r>
      <w:r>
        <w:t xml:space="preserve">Administratoren einer zusätzlichen </w:t>
      </w:r>
      <w:r w:rsidR="009C5D51">
        <w:br/>
      </w:r>
      <w:r>
        <w:t xml:space="preserve">Sicherheitsüberprüfung unterzogen werden. </w:t>
      </w:r>
    </w:p>
    <w:p w14:paraId="0AF6E356" w14:textId="19A384BA" w:rsidR="00CF139C" w:rsidRDefault="00CF139C" w:rsidP="00CF139C">
      <w:pPr>
        <w:pStyle w:val="Listenabsatz"/>
        <w:spacing w:after="240"/>
      </w:pPr>
    </w:p>
    <w:p w14:paraId="6BD1F1DC" w14:textId="77777777" w:rsidR="00EF6569" w:rsidRDefault="00EF6569" w:rsidP="00EF6569">
      <w:pPr>
        <w:pStyle w:val="Listenabsatz"/>
        <w:spacing w:after="240"/>
        <w:rPr>
          <w:color w:val="FF0000"/>
        </w:rPr>
      </w:pPr>
      <w:r w:rsidRPr="001568BD">
        <w:rPr>
          <w:color w:val="FF0000"/>
        </w:rPr>
        <w:t xml:space="preserve">Hier steht Ihre Konkretisierung des BSI-Textes der Anforderungen unter </w:t>
      </w:r>
    </w:p>
    <w:p w14:paraId="703884E6" w14:textId="77777777" w:rsidR="00EF6569" w:rsidRDefault="00EF6569" w:rsidP="00EF656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34F4EAF" w14:textId="77777777" w:rsidR="00EF6569" w:rsidRPr="001F352F" w:rsidRDefault="00EF6569" w:rsidP="00EF656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EF6569" w:rsidRPr="005B4E23" w14:paraId="5EC6C47C" w14:textId="77777777" w:rsidTr="00806216">
        <w:trPr>
          <w:trHeight w:val="205"/>
        </w:trPr>
        <w:tc>
          <w:tcPr>
            <w:tcW w:w="8356" w:type="dxa"/>
            <w:shd w:val="clear" w:color="auto" w:fill="EEECE1" w:themeFill="background2"/>
          </w:tcPr>
          <w:p w14:paraId="548A7567" w14:textId="77777777" w:rsidR="00EF6569" w:rsidRPr="005B4E23" w:rsidRDefault="00EF6569" w:rsidP="00806216">
            <w:pPr>
              <w:suppressAutoHyphens/>
              <w:spacing w:before="120" w:after="120"/>
            </w:pPr>
            <w:r>
              <w:t>Umsetzung:  JA / TEILWEISE / NEIN / ENTBEHRLICH</w:t>
            </w:r>
          </w:p>
        </w:tc>
      </w:tr>
      <w:tr w:rsidR="00EF6569" w:rsidRPr="00CC02C2" w14:paraId="094C3B1E" w14:textId="77777777" w:rsidTr="00806216">
        <w:tc>
          <w:tcPr>
            <w:tcW w:w="8356" w:type="dxa"/>
          </w:tcPr>
          <w:p w14:paraId="0A6CC19C" w14:textId="77777777" w:rsidR="00EF6569" w:rsidRPr="001F2CC4" w:rsidRDefault="00EF6569" w:rsidP="00806216">
            <w:pPr>
              <w:suppressAutoHyphens/>
              <w:spacing w:before="120" w:after="120"/>
            </w:pPr>
            <w:r w:rsidRPr="001F2CC4">
              <w:t>Text Ihrer aktuellen Umsetzung xxx</w:t>
            </w:r>
          </w:p>
        </w:tc>
      </w:tr>
    </w:tbl>
    <w:p w14:paraId="4C849F47" w14:textId="77777777" w:rsidR="00EF6569" w:rsidRPr="001D7F27" w:rsidRDefault="00EF6569" w:rsidP="00EF6569">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EF6569" w14:paraId="0C078C50" w14:textId="77777777" w:rsidTr="00806216">
        <w:tc>
          <w:tcPr>
            <w:tcW w:w="8340" w:type="dxa"/>
            <w:shd w:val="clear" w:color="auto" w:fill="C6D9F1" w:themeFill="text2" w:themeFillTint="33"/>
          </w:tcPr>
          <w:p w14:paraId="16DF352C" w14:textId="77777777" w:rsidR="00EF6569" w:rsidRPr="001F2CC4" w:rsidRDefault="00EF6569" w:rsidP="00806216">
            <w:pPr>
              <w:suppressAutoHyphens/>
              <w:spacing w:before="120" w:after="120" w:line="240" w:lineRule="auto"/>
            </w:pPr>
            <w:r w:rsidRPr="001F2CC4">
              <w:t>Einspruch - diese Anforderung soll nicht aufgenommen werden!</w:t>
            </w:r>
          </w:p>
        </w:tc>
      </w:tr>
      <w:tr w:rsidR="00EF6569" w14:paraId="17F21FBE" w14:textId="77777777" w:rsidTr="00806216">
        <w:tc>
          <w:tcPr>
            <w:tcW w:w="8340" w:type="dxa"/>
            <w:shd w:val="clear" w:color="auto" w:fill="FFFFFF" w:themeFill="background1"/>
          </w:tcPr>
          <w:p w14:paraId="189E9CCD" w14:textId="77777777" w:rsidR="00EF6569" w:rsidRPr="001F2CC4" w:rsidRDefault="00EF6569" w:rsidP="00806216">
            <w:pPr>
              <w:suppressAutoHyphens/>
              <w:spacing w:before="120" w:after="120" w:line="240" w:lineRule="auto"/>
            </w:pPr>
            <w:r w:rsidRPr="001F2CC4">
              <w:t>Begründung der Fachseite:</w:t>
            </w:r>
          </w:p>
        </w:tc>
      </w:tr>
    </w:tbl>
    <w:p w14:paraId="3EB88980" w14:textId="77777777" w:rsidR="00EF6569" w:rsidRPr="00CC02C2" w:rsidRDefault="00EF6569" w:rsidP="00EF6569">
      <w:pPr>
        <w:suppressAutoHyphens/>
        <w:spacing w:after="240"/>
        <w:ind w:left="720"/>
        <w:rPr>
          <w:color w:val="000000" w:themeColor="text1"/>
        </w:rPr>
      </w:pPr>
    </w:p>
    <w:p w14:paraId="7CE09208" w14:textId="7533A29A" w:rsidR="00067F5D" w:rsidRDefault="00067F5D" w:rsidP="00067F5D">
      <w:pPr>
        <w:pStyle w:val="uber51"/>
        <w:ind w:left="426" w:hanging="426"/>
      </w:pPr>
      <w:r>
        <w:t>Aufteilung von Administrationstätigkeiten (H) [A15]</w:t>
      </w:r>
    </w:p>
    <w:p w14:paraId="18271B17" w14:textId="77777777" w:rsidR="00CF139C" w:rsidRDefault="00067F5D" w:rsidP="009C5D51">
      <w:pPr>
        <w:pStyle w:val="Listenabsatz"/>
        <w:numPr>
          <w:ilvl w:val="0"/>
          <w:numId w:val="11"/>
        </w:numPr>
        <w:spacing w:after="240"/>
        <w:ind w:left="709" w:hanging="709"/>
      </w:pPr>
      <w:r>
        <w:t xml:space="preserve">Es </w:t>
      </w:r>
      <w:r w:rsidR="009C5D51">
        <w:t xml:space="preserve">MÜSSEN </w:t>
      </w:r>
      <w:r>
        <w:t xml:space="preserve">unterschiedliche Administrationsrollen für Teilaufgaben eingerichtet werden. </w:t>
      </w:r>
    </w:p>
    <w:p w14:paraId="38C0EFAC" w14:textId="5043C700" w:rsidR="00CF139C" w:rsidRDefault="00CF139C" w:rsidP="00CF139C">
      <w:pPr>
        <w:pStyle w:val="Listenabsatz"/>
        <w:spacing w:after="240"/>
      </w:pPr>
    </w:p>
    <w:p w14:paraId="7CCA6E20" w14:textId="77777777" w:rsidR="00EF6569" w:rsidRDefault="00EF6569" w:rsidP="00EF6569">
      <w:pPr>
        <w:pStyle w:val="Listenabsatz"/>
        <w:spacing w:after="240"/>
        <w:rPr>
          <w:color w:val="FF0000"/>
        </w:rPr>
      </w:pPr>
      <w:r w:rsidRPr="001568BD">
        <w:rPr>
          <w:color w:val="FF0000"/>
        </w:rPr>
        <w:t xml:space="preserve">Hier steht Ihre Konkretisierung des BSI-Textes der Anforderungen unter </w:t>
      </w:r>
    </w:p>
    <w:p w14:paraId="7CEFBAA1" w14:textId="77777777" w:rsidR="00EF6569" w:rsidRDefault="00EF6569" w:rsidP="00EF656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3D7C02E" w14:textId="77777777" w:rsidR="00EF6569" w:rsidRPr="001F352F" w:rsidRDefault="00EF6569" w:rsidP="00EF656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EF6569" w:rsidRPr="005B4E23" w14:paraId="79B0DB09" w14:textId="77777777" w:rsidTr="00806216">
        <w:trPr>
          <w:trHeight w:val="205"/>
        </w:trPr>
        <w:tc>
          <w:tcPr>
            <w:tcW w:w="8356" w:type="dxa"/>
            <w:shd w:val="clear" w:color="auto" w:fill="EEECE1" w:themeFill="background2"/>
          </w:tcPr>
          <w:p w14:paraId="56F46AC5" w14:textId="77777777" w:rsidR="00EF6569" w:rsidRPr="005B4E23" w:rsidRDefault="00EF6569" w:rsidP="00806216">
            <w:pPr>
              <w:suppressAutoHyphens/>
              <w:spacing w:before="120" w:after="120"/>
            </w:pPr>
            <w:r>
              <w:t>Umsetzung:  JA / TEILWEISE / NEIN / ENTBEHRLICH</w:t>
            </w:r>
          </w:p>
        </w:tc>
      </w:tr>
      <w:tr w:rsidR="00EF6569" w:rsidRPr="00CC02C2" w14:paraId="0F5626E7" w14:textId="77777777" w:rsidTr="00806216">
        <w:tc>
          <w:tcPr>
            <w:tcW w:w="8356" w:type="dxa"/>
          </w:tcPr>
          <w:p w14:paraId="10CFCF73" w14:textId="77777777" w:rsidR="00EF6569" w:rsidRPr="001F2CC4" w:rsidRDefault="00EF6569" w:rsidP="00806216">
            <w:pPr>
              <w:suppressAutoHyphens/>
              <w:spacing w:before="120" w:after="120"/>
            </w:pPr>
            <w:r w:rsidRPr="001F2CC4">
              <w:t>Text Ihrer aktuellen Umsetzung xxx</w:t>
            </w:r>
          </w:p>
        </w:tc>
      </w:tr>
    </w:tbl>
    <w:p w14:paraId="771F2144" w14:textId="77777777" w:rsidR="00EF6569" w:rsidRPr="001D7F27" w:rsidRDefault="00EF6569" w:rsidP="00EF6569">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EF6569" w14:paraId="01AD1B85" w14:textId="77777777" w:rsidTr="00806216">
        <w:tc>
          <w:tcPr>
            <w:tcW w:w="8340" w:type="dxa"/>
            <w:shd w:val="clear" w:color="auto" w:fill="C6D9F1" w:themeFill="text2" w:themeFillTint="33"/>
          </w:tcPr>
          <w:p w14:paraId="004C1422" w14:textId="77777777" w:rsidR="00EF6569" w:rsidRPr="001F2CC4" w:rsidRDefault="00EF6569" w:rsidP="00806216">
            <w:pPr>
              <w:suppressAutoHyphens/>
              <w:spacing w:before="120" w:after="120" w:line="240" w:lineRule="auto"/>
            </w:pPr>
            <w:r w:rsidRPr="001F2CC4">
              <w:t>Einspruch - diese Anforderung soll nicht aufgenommen werden!</w:t>
            </w:r>
          </w:p>
        </w:tc>
      </w:tr>
      <w:tr w:rsidR="00EF6569" w14:paraId="117A13A6" w14:textId="77777777" w:rsidTr="00806216">
        <w:tc>
          <w:tcPr>
            <w:tcW w:w="8340" w:type="dxa"/>
            <w:shd w:val="clear" w:color="auto" w:fill="FFFFFF" w:themeFill="background1"/>
          </w:tcPr>
          <w:p w14:paraId="69057583" w14:textId="77777777" w:rsidR="00EF6569" w:rsidRPr="001F2CC4" w:rsidRDefault="00EF6569" w:rsidP="00806216">
            <w:pPr>
              <w:suppressAutoHyphens/>
              <w:spacing w:before="120" w:after="120" w:line="240" w:lineRule="auto"/>
            </w:pPr>
            <w:r w:rsidRPr="001F2CC4">
              <w:t>Begründung der Fachseite:</w:t>
            </w:r>
          </w:p>
        </w:tc>
      </w:tr>
    </w:tbl>
    <w:p w14:paraId="13507E88" w14:textId="77777777" w:rsidR="00EF6569" w:rsidRPr="00CC02C2" w:rsidRDefault="00EF6569" w:rsidP="00EF6569">
      <w:pPr>
        <w:suppressAutoHyphens/>
        <w:spacing w:after="240"/>
        <w:ind w:left="720"/>
        <w:rPr>
          <w:color w:val="000000" w:themeColor="text1"/>
        </w:rPr>
      </w:pPr>
    </w:p>
    <w:p w14:paraId="4FC87D07" w14:textId="4E1B5EB8" w:rsidR="00067F5D" w:rsidRDefault="00067F5D" w:rsidP="009C5D51">
      <w:pPr>
        <w:pStyle w:val="Listenabsatz"/>
        <w:numPr>
          <w:ilvl w:val="0"/>
          <w:numId w:val="11"/>
        </w:numPr>
        <w:spacing w:after="240"/>
        <w:ind w:left="709" w:hanging="709"/>
      </w:pPr>
      <w:r>
        <w:t xml:space="preserve">Bei der Abgrenzung der Aufgaben </w:t>
      </w:r>
      <w:r w:rsidR="009C5D51">
        <w:t xml:space="preserve">MÜSSEN </w:t>
      </w:r>
      <w:r>
        <w:t xml:space="preserve">die Art der Daten und die </w:t>
      </w:r>
      <w:r w:rsidR="009C5D51">
        <w:br/>
      </w:r>
      <w:r>
        <w:t xml:space="preserve">vorhandene Systemarchitektur berücksichtigt werden. </w:t>
      </w:r>
    </w:p>
    <w:p w14:paraId="400EB05F" w14:textId="77777777" w:rsidR="00EF6569" w:rsidRDefault="00EF6569" w:rsidP="00EF6569">
      <w:pPr>
        <w:pStyle w:val="Listenabsatz"/>
        <w:spacing w:after="0"/>
      </w:pPr>
    </w:p>
    <w:p w14:paraId="0E910F92" w14:textId="77777777" w:rsidR="00EF6569" w:rsidRDefault="00EF6569" w:rsidP="00EF6569">
      <w:pPr>
        <w:pStyle w:val="Listenabsatz"/>
        <w:spacing w:after="240"/>
        <w:rPr>
          <w:color w:val="FF0000"/>
        </w:rPr>
      </w:pPr>
      <w:r w:rsidRPr="001568BD">
        <w:rPr>
          <w:color w:val="FF0000"/>
        </w:rPr>
        <w:t xml:space="preserve">Hier steht Ihre Konkretisierung des BSI-Textes der Anforderungen unter </w:t>
      </w:r>
    </w:p>
    <w:p w14:paraId="6E0F0C75" w14:textId="77777777" w:rsidR="00EF6569" w:rsidRDefault="00EF6569" w:rsidP="00EF656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25DDC17" w14:textId="4303E209" w:rsidR="00EF6569" w:rsidRDefault="00EF6569" w:rsidP="00EF656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070356B4" w14:textId="4CB327C2" w:rsidR="00CB47F9" w:rsidRDefault="00CB47F9" w:rsidP="00EF6569">
      <w:pPr>
        <w:pStyle w:val="Listenabsatz"/>
        <w:spacing w:after="240"/>
        <w:rPr>
          <w:color w:val="FF0000"/>
        </w:rPr>
      </w:pPr>
    </w:p>
    <w:p w14:paraId="100911A0" w14:textId="77777777" w:rsidR="00CB47F9" w:rsidRPr="001F352F" w:rsidRDefault="00CB47F9" w:rsidP="00EF6569">
      <w:pPr>
        <w:pStyle w:val="Listenabsatz"/>
        <w:spacing w:after="240"/>
        <w:rPr>
          <w:color w:val="FF000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EF6569" w:rsidRPr="005B4E23" w14:paraId="75D02E8F" w14:textId="77777777" w:rsidTr="00806216">
        <w:trPr>
          <w:trHeight w:val="205"/>
        </w:trPr>
        <w:tc>
          <w:tcPr>
            <w:tcW w:w="8356" w:type="dxa"/>
            <w:shd w:val="clear" w:color="auto" w:fill="EEECE1" w:themeFill="background2"/>
          </w:tcPr>
          <w:p w14:paraId="75D1344C" w14:textId="77777777" w:rsidR="00EF6569" w:rsidRPr="005B4E23" w:rsidRDefault="00EF6569" w:rsidP="00806216">
            <w:pPr>
              <w:suppressAutoHyphens/>
              <w:spacing w:before="120" w:after="120"/>
            </w:pPr>
            <w:r>
              <w:t>Umsetzung:  JA / TEILWEISE / NEIN / ENTBEHRLICH</w:t>
            </w:r>
          </w:p>
        </w:tc>
      </w:tr>
      <w:tr w:rsidR="00EF6569" w:rsidRPr="00CC02C2" w14:paraId="14E5D9DA" w14:textId="77777777" w:rsidTr="00806216">
        <w:tc>
          <w:tcPr>
            <w:tcW w:w="8356" w:type="dxa"/>
          </w:tcPr>
          <w:p w14:paraId="4E9713F7" w14:textId="77777777" w:rsidR="00EF6569" w:rsidRPr="001F2CC4" w:rsidRDefault="00EF6569" w:rsidP="00806216">
            <w:pPr>
              <w:suppressAutoHyphens/>
              <w:spacing w:before="120" w:after="120"/>
            </w:pPr>
            <w:r w:rsidRPr="001F2CC4">
              <w:t>Text Ihrer aktuellen Umsetzung xxx</w:t>
            </w:r>
          </w:p>
        </w:tc>
      </w:tr>
    </w:tbl>
    <w:p w14:paraId="50E341FB" w14:textId="77777777" w:rsidR="00EF6569" w:rsidRPr="001D7F27" w:rsidRDefault="00EF6569" w:rsidP="00EF6569">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EF6569" w14:paraId="453B1C0A" w14:textId="77777777" w:rsidTr="00806216">
        <w:tc>
          <w:tcPr>
            <w:tcW w:w="8340" w:type="dxa"/>
            <w:shd w:val="clear" w:color="auto" w:fill="C6D9F1" w:themeFill="text2" w:themeFillTint="33"/>
          </w:tcPr>
          <w:p w14:paraId="39672675" w14:textId="77777777" w:rsidR="00EF6569" w:rsidRPr="001F2CC4" w:rsidRDefault="00EF6569" w:rsidP="00806216">
            <w:pPr>
              <w:suppressAutoHyphens/>
              <w:spacing w:before="120" w:after="120" w:line="240" w:lineRule="auto"/>
            </w:pPr>
            <w:r w:rsidRPr="001F2CC4">
              <w:t>Einspruch - diese Anforderung soll nicht aufgenommen werden!</w:t>
            </w:r>
          </w:p>
        </w:tc>
      </w:tr>
      <w:tr w:rsidR="00EF6569" w14:paraId="711C6198" w14:textId="77777777" w:rsidTr="00806216">
        <w:tc>
          <w:tcPr>
            <w:tcW w:w="8340" w:type="dxa"/>
            <w:shd w:val="clear" w:color="auto" w:fill="FFFFFF" w:themeFill="background1"/>
          </w:tcPr>
          <w:p w14:paraId="07AF74B1" w14:textId="77777777" w:rsidR="00EF6569" w:rsidRPr="001F2CC4" w:rsidRDefault="00EF6569" w:rsidP="00806216">
            <w:pPr>
              <w:suppressAutoHyphens/>
              <w:spacing w:before="120" w:after="120" w:line="240" w:lineRule="auto"/>
            </w:pPr>
            <w:r w:rsidRPr="001F2CC4">
              <w:t>Begründung der Fachseite:</w:t>
            </w:r>
          </w:p>
        </w:tc>
      </w:tr>
    </w:tbl>
    <w:p w14:paraId="68D9065E" w14:textId="77777777" w:rsidR="00EF6569" w:rsidRPr="00CC02C2" w:rsidRDefault="00EF6569" w:rsidP="00EF6569">
      <w:pPr>
        <w:suppressAutoHyphens/>
        <w:spacing w:after="240"/>
        <w:ind w:left="720"/>
        <w:rPr>
          <w:color w:val="000000" w:themeColor="text1"/>
        </w:rPr>
      </w:pPr>
    </w:p>
    <w:p w14:paraId="242BEF29" w14:textId="1784F535" w:rsidR="00067F5D" w:rsidRDefault="00067F5D" w:rsidP="00067F5D">
      <w:pPr>
        <w:pStyle w:val="uber51"/>
        <w:ind w:left="426" w:hanging="426"/>
      </w:pPr>
      <w:r>
        <w:t>Zugangsbeschränkungen für administrative Zugänge (H) [A16]</w:t>
      </w:r>
    </w:p>
    <w:p w14:paraId="0756737B" w14:textId="6AB30191" w:rsidR="00CF139C" w:rsidRDefault="00067F5D" w:rsidP="00CF139C">
      <w:pPr>
        <w:pStyle w:val="Listenabsatz"/>
        <w:numPr>
          <w:ilvl w:val="0"/>
          <w:numId w:val="11"/>
        </w:numPr>
        <w:spacing w:after="240"/>
        <w:ind w:left="709" w:hanging="709"/>
      </w:pPr>
      <w:r w:rsidRPr="00CF139C">
        <w:t xml:space="preserve">Der Zugang zu administrativen Oberflächen oder Schnittstellen </w:t>
      </w:r>
      <w:r w:rsidR="009C5D51" w:rsidRPr="00CF139C">
        <w:t>MUSS</w:t>
      </w:r>
      <w:r w:rsidRPr="00CF139C">
        <w:t xml:space="preserve"> mit Filter-</w:t>
      </w:r>
      <w:r w:rsidR="009C5D51" w:rsidRPr="00CF139C">
        <w:br/>
      </w:r>
      <w:r w:rsidRPr="00CF139C">
        <w:t xml:space="preserve">und Separierungsmaßnahmen technisch beschränkt werden. </w:t>
      </w:r>
    </w:p>
    <w:p w14:paraId="70500B23" w14:textId="5B61E5F7" w:rsidR="00CF139C" w:rsidRDefault="00CF139C" w:rsidP="00CF139C">
      <w:pPr>
        <w:pStyle w:val="Listenabsatz"/>
        <w:spacing w:after="240"/>
      </w:pPr>
    </w:p>
    <w:p w14:paraId="6FE52206" w14:textId="77777777" w:rsidR="00EF6569" w:rsidRDefault="00EF6569" w:rsidP="00EF6569">
      <w:pPr>
        <w:pStyle w:val="Listenabsatz"/>
        <w:spacing w:after="240"/>
        <w:rPr>
          <w:color w:val="FF0000"/>
        </w:rPr>
      </w:pPr>
      <w:r w:rsidRPr="001568BD">
        <w:rPr>
          <w:color w:val="FF0000"/>
        </w:rPr>
        <w:t xml:space="preserve">Hier steht Ihre Konkretisierung des BSI-Textes der Anforderungen unter </w:t>
      </w:r>
    </w:p>
    <w:p w14:paraId="445739A3" w14:textId="77777777" w:rsidR="00EF6569" w:rsidRDefault="00EF6569" w:rsidP="00EF656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14B0CFC" w14:textId="77777777" w:rsidR="00EF6569" w:rsidRPr="001F352F" w:rsidRDefault="00EF6569" w:rsidP="00EF656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EF6569" w:rsidRPr="005B4E23" w14:paraId="44664528" w14:textId="77777777" w:rsidTr="00806216">
        <w:trPr>
          <w:trHeight w:val="205"/>
        </w:trPr>
        <w:tc>
          <w:tcPr>
            <w:tcW w:w="8356" w:type="dxa"/>
            <w:shd w:val="clear" w:color="auto" w:fill="EEECE1" w:themeFill="background2"/>
          </w:tcPr>
          <w:p w14:paraId="173E1988" w14:textId="77777777" w:rsidR="00EF6569" w:rsidRPr="005B4E23" w:rsidRDefault="00EF6569" w:rsidP="00806216">
            <w:pPr>
              <w:suppressAutoHyphens/>
              <w:spacing w:before="120" w:after="120"/>
            </w:pPr>
            <w:r>
              <w:t>Umsetzung:  JA / TEILWEISE / NEIN / ENTBEHRLICH</w:t>
            </w:r>
          </w:p>
        </w:tc>
      </w:tr>
      <w:tr w:rsidR="00EF6569" w:rsidRPr="00CC02C2" w14:paraId="6CB3D985" w14:textId="77777777" w:rsidTr="00806216">
        <w:tc>
          <w:tcPr>
            <w:tcW w:w="8356" w:type="dxa"/>
          </w:tcPr>
          <w:p w14:paraId="2277E5B3" w14:textId="77777777" w:rsidR="00EF6569" w:rsidRPr="001F2CC4" w:rsidRDefault="00EF6569" w:rsidP="00806216">
            <w:pPr>
              <w:suppressAutoHyphens/>
              <w:spacing w:before="120" w:after="120"/>
            </w:pPr>
            <w:r w:rsidRPr="001F2CC4">
              <w:t>Text Ihrer aktuellen Umsetzung xxx</w:t>
            </w:r>
          </w:p>
        </w:tc>
      </w:tr>
    </w:tbl>
    <w:p w14:paraId="4AACA6D2" w14:textId="77777777" w:rsidR="00EF6569" w:rsidRPr="001D7F27" w:rsidRDefault="00EF6569" w:rsidP="00EF6569">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EF6569" w14:paraId="01B5D52E" w14:textId="77777777" w:rsidTr="00806216">
        <w:tc>
          <w:tcPr>
            <w:tcW w:w="8340" w:type="dxa"/>
            <w:shd w:val="clear" w:color="auto" w:fill="C6D9F1" w:themeFill="text2" w:themeFillTint="33"/>
          </w:tcPr>
          <w:p w14:paraId="5C88A885" w14:textId="77777777" w:rsidR="00EF6569" w:rsidRPr="001F2CC4" w:rsidRDefault="00EF6569" w:rsidP="00806216">
            <w:pPr>
              <w:suppressAutoHyphens/>
              <w:spacing w:before="120" w:after="120" w:line="240" w:lineRule="auto"/>
            </w:pPr>
            <w:r w:rsidRPr="001F2CC4">
              <w:t>Einspruch - diese Anforderung soll nicht aufgenommen werden!</w:t>
            </w:r>
          </w:p>
        </w:tc>
      </w:tr>
      <w:tr w:rsidR="00EF6569" w14:paraId="5A883AF5" w14:textId="77777777" w:rsidTr="00806216">
        <w:tc>
          <w:tcPr>
            <w:tcW w:w="8340" w:type="dxa"/>
            <w:shd w:val="clear" w:color="auto" w:fill="FFFFFF" w:themeFill="background1"/>
          </w:tcPr>
          <w:p w14:paraId="37BFF78A" w14:textId="77777777" w:rsidR="00EF6569" w:rsidRPr="001F2CC4" w:rsidRDefault="00EF6569" w:rsidP="00806216">
            <w:pPr>
              <w:suppressAutoHyphens/>
              <w:spacing w:before="120" w:after="120" w:line="240" w:lineRule="auto"/>
            </w:pPr>
            <w:r w:rsidRPr="001F2CC4">
              <w:t>Begründung der Fachseite:</w:t>
            </w:r>
          </w:p>
        </w:tc>
      </w:tr>
    </w:tbl>
    <w:p w14:paraId="374AA0F8" w14:textId="77777777" w:rsidR="00EF6569" w:rsidRPr="00CC02C2" w:rsidRDefault="00EF6569" w:rsidP="00EF6569">
      <w:pPr>
        <w:suppressAutoHyphens/>
        <w:spacing w:after="240"/>
        <w:ind w:left="720"/>
        <w:rPr>
          <w:color w:val="000000" w:themeColor="text1"/>
        </w:rPr>
      </w:pPr>
    </w:p>
    <w:p w14:paraId="0FE083CF" w14:textId="77777777" w:rsidR="00CF139C" w:rsidRDefault="00067F5D" w:rsidP="00CF139C">
      <w:pPr>
        <w:pStyle w:val="Listenabsatz"/>
        <w:numPr>
          <w:ilvl w:val="0"/>
          <w:numId w:val="11"/>
        </w:numPr>
        <w:spacing w:after="240"/>
        <w:ind w:left="709" w:hanging="709"/>
      </w:pPr>
      <w:r w:rsidRPr="00CF139C">
        <w:t xml:space="preserve">Oberflächen und Schnittstellen </w:t>
      </w:r>
      <w:r w:rsidR="00140CF8" w:rsidRPr="00CF139C">
        <w:t xml:space="preserve">MÜSSEN </w:t>
      </w:r>
      <w:r w:rsidRPr="00CF139C">
        <w:t xml:space="preserve">für Personen außerhalb der zuständigen Administrationsteams nicht erreichbar sein. </w:t>
      </w:r>
    </w:p>
    <w:p w14:paraId="0B17A3D8" w14:textId="66D69347" w:rsidR="00CF139C" w:rsidRDefault="00CF139C" w:rsidP="00CF139C">
      <w:pPr>
        <w:pStyle w:val="Listenabsatz"/>
      </w:pPr>
    </w:p>
    <w:p w14:paraId="10F1EA9F" w14:textId="77777777" w:rsidR="00EF6569" w:rsidRDefault="00EF6569" w:rsidP="00EF6569">
      <w:pPr>
        <w:pStyle w:val="Listenabsatz"/>
        <w:spacing w:after="240"/>
        <w:rPr>
          <w:color w:val="FF0000"/>
        </w:rPr>
      </w:pPr>
      <w:r w:rsidRPr="001568BD">
        <w:rPr>
          <w:color w:val="FF0000"/>
        </w:rPr>
        <w:t xml:space="preserve">Hier steht Ihre Konkretisierung des BSI-Textes der Anforderungen unter </w:t>
      </w:r>
    </w:p>
    <w:p w14:paraId="2BC2A21D" w14:textId="77777777" w:rsidR="00EF6569" w:rsidRDefault="00EF6569" w:rsidP="00EF656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4D20FE5" w14:textId="77777777" w:rsidR="00EF6569" w:rsidRPr="001F352F" w:rsidRDefault="00EF6569" w:rsidP="00EF656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EF6569" w:rsidRPr="005B4E23" w14:paraId="6C70951C" w14:textId="77777777" w:rsidTr="00806216">
        <w:trPr>
          <w:trHeight w:val="205"/>
        </w:trPr>
        <w:tc>
          <w:tcPr>
            <w:tcW w:w="8356" w:type="dxa"/>
            <w:shd w:val="clear" w:color="auto" w:fill="EEECE1" w:themeFill="background2"/>
          </w:tcPr>
          <w:p w14:paraId="69B8AA77" w14:textId="77777777" w:rsidR="00EF6569" w:rsidRPr="005B4E23" w:rsidRDefault="00EF6569" w:rsidP="00806216">
            <w:pPr>
              <w:suppressAutoHyphens/>
              <w:spacing w:before="120" w:after="120"/>
            </w:pPr>
            <w:r>
              <w:t>Umsetzung:  JA / TEILWEISE / NEIN / ENTBEHRLICH</w:t>
            </w:r>
          </w:p>
        </w:tc>
      </w:tr>
      <w:tr w:rsidR="00EF6569" w:rsidRPr="00CC02C2" w14:paraId="6652937D" w14:textId="77777777" w:rsidTr="00806216">
        <w:tc>
          <w:tcPr>
            <w:tcW w:w="8356" w:type="dxa"/>
          </w:tcPr>
          <w:p w14:paraId="36153302" w14:textId="77777777" w:rsidR="00EF6569" w:rsidRPr="001F2CC4" w:rsidRDefault="00EF6569" w:rsidP="00806216">
            <w:pPr>
              <w:suppressAutoHyphens/>
              <w:spacing w:before="120" w:after="120"/>
            </w:pPr>
            <w:r w:rsidRPr="001F2CC4">
              <w:t>Text Ihrer aktuellen Umsetzung xxx</w:t>
            </w:r>
          </w:p>
        </w:tc>
      </w:tr>
    </w:tbl>
    <w:p w14:paraId="08F1125B" w14:textId="77777777" w:rsidR="00EF6569" w:rsidRPr="001D7F27" w:rsidRDefault="00EF6569" w:rsidP="00EF6569">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EF6569" w14:paraId="4C29E0DE" w14:textId="77777777" w:rsidTr="00806216">
        <w:tc>
          <w:tcPr>
            <w:tcW w:w="8340" w:type="dxa"/>
            <w:shd w:val="clear" w:color="auto" w:fill="C6D9F1" w:themeFill="text2" w:themeFillTint="33"/>
          </w:tcPr>
          <w:p w14:paraId="2359EEC6" w14:textId="77777777" w:rsidR="00EF6569" w:rsidRPr="001F2CC4" w:rsidRDefault="00EF6569" w:rsidP="00806216">
            <w:pPr>
              <w:suppressAutoHyphens/>
              <w:spacing w:before="120" w:after="120" w:line="240" w:lineRule="auto"/>
            </w:pPr>
            <w:r w:rsidRPr="001F2CC4">
              <w:t>Einspruch - diese Anforderung soll nicht aufgenommen werden!</w:t>
            </w:r>
          </w:p>
        </w:tc>
      </w:tr>
      <w:tr w:rsidR="00EF6569" w14:paraId="2DE82CCE" w14:textId="77777777" w:rsidTr="00806216">
        <w:tc>
          <w:tcPr>
            <w:tcW w:w="8340" w:type="dxa"/>
            <w:shd w:val="clear" w:color="auto" w:fill="FFFFFF" w:themeFill="background1"/>
          </w:tcPr>
          <w:p w14:paraId="7DA494AA" w14:textId="77777777" w:rsidR="00EF6569" w:rsidRPr="001F2CC4" w:rsidRDefault="00EF6569" w:rsidP="00806216">
            <w:pPr>
              <w:suppressAutoHyphens/>
              <w:spacing w:before="120" w:after="120" w:line="240" w:lineRule="auto"/>
            </w:pPr>
            <w:r w:rsidRPr="001F2CC4">
              <w:t>Begründung der Fachseite:</w:t>
            </w:r>
          </w:p>
        </w:tc>
      </w:tr>
    </w:tbl>
    <w:p w14:paraId="3F0B95CE" w14:textId="77777777" w:rsidR="00EF6569" w:rsidRPr="00CC02C2" w:rsidRDefault="00EF6569" w:rsidP="00EF6569">
      <w:pPr>
        <w:suppressAutoHyphens/>
        <w:spacing w:after="240"/>
        <w:ind w:left="720"/>
        <w:rPr>
          <w:color w:val="000000" w:themeColor="text1"/>
        </w:rPr>
      </w:pPr>
    </w:p>
    <w:p w14:paraId="5D3D6402" w14:textId="66015D36" w:rsidR="00CF139C" w:rsidRDefault="00067F5D" w:rsidP="00CF139C">
      <w:pPr>
        <w:pStyle w:val="Listenabsatz"/>
        <w:numPr>
          <w:ilvl w:val="0"/>
          <w:numId w:val="11"/>
        </w:numPr>
        <w:spacing w:after="240"/>
        <w:ind w:left="709" w:hanging="709"/>
      </w:pPr>
      <w:r w:rsidRPr="00CF139C">
        <w:t xml:space="preserve">Auf IT-Systeme in anderen Schutzzonen </w:t>
      </w:r>
      <w:r w:rsidR="00CF139C">
        <w:t>DARF</w:t>
      </w:r>
      <w:r w:rsidRPr="00CF139C">
        <w:t xml:space="preserve"> ausschließlich über einen Sprung</w:t>
      </w:r>
      <w:r w:rsidR="00CF139C">
        <w:t>-</w:t>
      </w:r>
      <w:r w:rsidRPr="00CF139C">
        <w:t xml:space="preserve">server in der jeweiligen Sicherheitszone administrativ zugegriffen werden. </w:t>
      </w:r>
    </w:p>
    <w:p w14:paraId="2F1643F4" w14:textId="306A7AF7" w:rsidR="00CF139C" w:rsidRDefault="00CF139C" w:rsidP="00CF139C">
      <w:pPr>
        <w:pStyle w:val="Listenabsatz"/>
      </w:pPr>
    </w:p>
    <w:p w14:paraId="375B3D27" w14:textId="77777777" w:rsidR="00EF6569" w:rsidRDefault="00EF6569" w:rsidP="00EF6569">
      <w:pPr>
        <w:pStyle w:val="Listenabsatz"/>
        <w:spacing w:after="240"/>
        <w:rPr>
          <w:color w:val="FF0000"/>
        </w:rPr>
      </w:pPr>
      <w:r w:rsidRPr="001568BD">
        <w:rPr>
          <w:color w:val="FF0000"/>
        </w:rPr>
        <w:t xml:space="preserve">Hier steht Ihre Konkretisierung des BSI-Textes der Anforderungen unter </w:t>
      </w:r>
    </w:p>
    <w:p w14:paraId="4245DF21" w14:textId="77777777" w:rsidR="00EF6569" w:rsidRDefault="00EF6569" w:rsidP="00EF656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D8DDD4B" w14:textId="77777777" w:rsidR="00EF6569" w:rsidRPr="001F352F" w:rsidRDefault="00EF6569" w:rsidP="00EF656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EF6569" w:rsidRPr="005B4E23" w14:paraId="43204A3A" w14:textId="77777777" w:rsidTr="00806216">
        <w:trPr>
          <w:trHeight w:val="205"/>
        </w:trPr>
        <w:tc>
          <w:tcPr>
            <w:tcW w:w="8356" w:type="dxa"/>
            <w:shd w:val="clear" w:color="auto" w:fill="EEECE1" w:themeFill="background2"/>
          </w:tcPr>
          <w:p w14:paraId="166F33BB" w14:textId="77777777" w:rsidR="00EF6569" w:rsidRPr="005B4E23" w:rsidRDefault="00EF6569" w:rsidP="00806216">
            <w:pPr>
              <w:suppressAutoHyphens/>
              <w:spacing w:before="120" w:after="120"/>
            </w:pPr>
            <w:r>
              <w:t>Umsetzung:  JA / TEILWEISE / NEIN / ENTBEHRLICH</w:t>
            </w:r>
          </w:p>
        </w:tc>
      </w:tr>
      <w:tr w:rsidR="00EF6569" w:rsidRPr="00CC02C2" w14:paraId="6313D3FE" w14:textId="77777777" w:rsidTr="00806216">
        <w:tc>
          <w:tcPr>
            <w:tcW w:w="8356" w:type="dxa"/>
          </w:tcPr>
          <w:p w14:paraId="48CC5CE0" w14:textId="77777777" w:rsidR="00EF6569" w:rsidRPr="001F2CC4" w:rsidRDefault="00EF6569" w:rsidP="00806216">
            <w:pPr>
              <w:suppressAutoHyphens/>
              <w:spacing w:before="120" w:after="120"/>
            </w:pPr>
            <w:r w:rsidRPr="001F2CC4">
              <w:t>Text Ihrer aktuellen Umsetzung xxx</w:t>
            </w:r>
          </w:p>
        </w:tc>
      </w:tr>
    </w:tbl>
    <w:p w14:paraId="0AB89038" w14:textId="77777777" w:rsidR="00EF6569" w:rsidRPr="001D7F27" w:rsidRDefault="00EF6569" w:rsidP="00EF6569">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EF6569" w14:paraId="2E36EEF5" w14:textId="77777777" w:rsidTr="00806216">
        <w:tc>
          <w:tcPr>
            <w:tcW w:w="8340" w:type="dxa"/>
            <w:shd w:val="clear" w:color="auto" w:fill="C6D9F1" w:themeFill="text2" w:themeFillTint="33"/>
          </w:tcPr>
          <w:p w14:paraId="658158C2" w14:textId="77777777" w:rsidR="00EF6569" w:rsidRPr="001F2CC4" w:rsidRDefault="00EF6569" w:rsidP="00806216">
            <w:pPr>
              <w:suppressAutoHyphens/>
              <w:spacing w:before="120" w:after="120" w:line="240" w:lineRule="auto"/>
            </w:pPr>
            <w:r w:rsidRPr="001F2CC4">
              <w:t>Einspruch - diese Anforderung soll nicht aufgenommen werden!</w:t>
            </w:r>
          </w:p>
        </w:tc>
      </w:tr>
      <w:tr w:rsidR="00EF6569" w14:paraId="3DFB59F2" w14:textId="77777777" w:rsidTr="00806216">
        <w:tc>
          <w:tcPr>
            <w:tcW w:w="8340" w:type="dxa"/>
            <w:shd w:val="clear" w:color="auto" w:fill="FFFFFF" w:themeFill="background1"/>
          </w:tcPr>
          <w:p w14:paraId="0C79F6BD" w14:textId="77777777" w:rsidR="00EF6569" w:rsidRPr="001F2CC4" w:rsidRDefault="00EF6569" w:rsidP="00806216">
            <w:pPr>
              <w:suppressAutoHyphens/>
              <w:spacing w:before="120" w:after="120" w:line="240" w:lineRule="auto"/>
            </w:pPr>
            <w:r w:rsidRPr="001F2CC4">
              <w:t>Begründung der Fachseite:</w:t>
            </w:r>
          </w:p>
        </w:tc>
      </w:tr>
    </w:tbl>
    <w:p w14:paraId="6EB675F9" w14:textId="77777777" w:rsidR="00EF6569" w:rsidRPr="00CC02C2" w:rsidRDefault="00EF6569" w:rsidP="00EF6569">
      <w:pPr>
        <w:suppressAutoHyphens/>
        <w:spacing w:after="240"/>
        <w:ind w:left="720"/>
        <w:rPr>
          <w:color w:val="000000" w:themeColor="text1"/>
        </w:rPr>
      </w:pPr>
    </w:p>
    <w:p w14:paraId="23312C73" w14:textId="032704F6" w:rsidR="00CF139C" w:rsidRDefault="00067F5D" w:rsidP="00CF139C">
      <w:pPr>
        <w:pStyle w:val="Listenabsatz"/>
        <w:numPr>
          <w:ilvl w:val="0"/>
          <w:numId w:val="11"/>
        </w:numPr>
        <w:spacing w:after="240"/>
        <w:ind w:left="709" w:hanging="709"/>
      </w:pPr>
      <w:r w:rsidRPr="00CF139C">
        <w:t xml:space="preserve">Zugriffe von anderen Systemen oder aus anderen Sicherheitszonen heraus </w:t>
      </w:r>
      <w:r w:rsidR="00CF139C">
        <w:br/>
      </w:r>
      <w:r w:rsidR="00140CF8" w:rsidRPr="00CF139C">
        <w:t xml:space="preserve">MÜSSEN </w:t>
      </w:r>
      <w:r w:rsidRPr="00CF139C">
        <w:t>abgewiesen werden.</w:t>
      </w:r>
      <w:r>
        <w:t xml:space="preserve"> </w:t>
      </w:r>
    </w:p>
    <w:p w14:paraId="0E8D3E6E" w14:textId="3E4BA019" w:rsidR="00CF139C" w:rsidRDefault="00CF139C" w:rsidP="00CF139C">
      <w:pPr>
        <w:pStyle w:val="Listenabsatz"/>
      </w:pPr>
    </w:p>
    <w:p w14:paraId="4EF03AB7" w14:textId="77777777" w:rsidR="00EF6569" w:rsidRDefault="00EF6569" w:rsidP="00EF6569">
      <w:pPr>
        <w:pStyle w:val="Listenabsatz"/>
        <w:spacing w:after="240"/>
        <w:rPr>
          <w:color w:val="FF0000"/>
        </w:rPr>
      </w:pPr>
      <w:r w:rsidRPr="001568BD">
        <w:rPr>
          <w:color w:val="FF0000"/>
        </w:rPr>
        <w:t xml:space="preserve">Hier steht Ihre Konkretisierung des BSI-Textes der Anforderungen unter </w:t>
      </w:r>
    </w:p>
    <w:p w14:paraId="71095C70" w14:textId="77777777" w:rsidR="00EF6569" w:rsidRDefault="00EF6569" w:rsidP="00EF656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F2C2C5A" w14:textId="77777777" w:rsidR="00EF6569" w:rsidRPr="001F352F" w:rsidRDefault="00EF6569" w:rsidP="00EF656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EF6569" w:rsidRPr="005B4E23" w14:paraId="315A203A" w14:textId="77777777" w:rsidTr="00806216">
        <w:trPr>
          <w:trHeight w:val="205"/>
        </w:trPr>
        <w:tc>
          <w:tcPr>
            <w:tcW w:w="8356" w:type="dxa"/>
            <w:shd w:val="clear" w:color="auto" w:fill="EEECE1" w:themeFill="background2"/>
          </w:tcPr>
          <w:p w14:paraId="2CAE2F52" w14:textId="77777777" w:rsidR="00EF6569" w:rsidRPr="005B4E23" w:rsidRDefault="00EF6569" w:rsidP="00806216">
            <w:pPr>
              <w:suppressAutoHyphens/>
              <w:spacing w:before="120" w:after="120"/>
            </w:pPr>
            <w:r>
              <w:t>Umsetzung:  JA / TEILWEISE / NEIN / ENTBEHRLICH</w:t>
            </w:r>
          </w:p>
        </w:tc>
      </w:tr>
      <w:tr w:rsidR="00EF6569" w:rsidRPr="00CC02C2" w14:paraId="4ADFA0FA" w14:textId="77777777" w:rsidTr="00806216">
        <w:tc>
          <w:tcPr>
            <w:tcW w:w="8356" w:type="dxa"/>
          </w:tcPr>
          <w:p w14:paraId="699316D4" w14:textId="77777777" w:rsidR="00EF6569" w:rsidRPr="001F2CC4" w:rsidRDefault="00EF6569" w:rsidP="00806216">
            <w:pPr>
              <w:suppressAutoHyphens/>
              <w:spacing w:before="120" w:after="120"/>
            </w:pPr>
            <w:r w:rsidRPr="001F2CC4">
              <w:t>Text Ihrer aktuellen Umsetzung xxx</w:t>
            </w:r>
          </w:p>
        </w:tc>
      </w:tr>
    </w:tbl>
    <w:p w14:paraId="002F681F" w14:textId="77777777" w:rsidR="00EF6569" w:rsidRPr="001D7F27" w:rsidRDefault="00EF6569" w:rsidP="00EF6569">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EF6569" w14:paraId="40FC9F08" w14:textId="77777777" w:rsidTr="00806216">
        <w:tc>
          <w:tcPr>
            <w:tcW w:w="8340" w:type="dxa"/>
            <w:shd w:val="clear" w:color="auto" w:fill="C6D9F1" w:themeFill="text2" w:themeFillTint="33"/>
          </w:tcPr>
          <w:p w14:paraId="35BA23CF" w14:textId="77777777" w:rsidR="00EF6569" w:rsidRPr="001F2CC4" w:rsidRDefault="00EF6569" w:rsidP="00806216">
            <w:pPr>
              <w:suppressAutoHyphens/>
              <w:spacing w:before="120" w:after="120" w:line="240" w:lineRule="auto"/>
            </w:pPr>
            <w:r w:rsidRPr="001F2CC4">
              <w:t>Einspruch - diese Anforderung soll nicht aufgenommen werden!</w:t>
            </w:r>
          </w:p>
        </w:tc>
      </w:tr>
      <w:tr w:rsidR="00EF6569" w14:paraId="2D8B46C7" w14:textId="77777777" w:rsidTr="00806216">
        <w:tc>
          <w:tcPr>
            <w:tcW w:w="8340" w:type="dxa"/>
            <w:shd w:val="clear" w:color="auto" w:fill="FFFFFF" w:themeFill="background1"/>
          </w:tcPr>
          <w:p w14:paraId="366DCE2C" w14:textId="77777777" w:rsidR="00EF6569" w:rsidRPr="001F2CC4" w:rsidRDefault="00EF6569" w:rsidP="00806216">
            <w:pPr>
              <w:suppressAutoHyphens/>
              <w:spacing w:before="120" w:after="120" w:line="240" w:lineRule="auto"/>
            </w:pPr>
            <w:r w:rsidRPr="001F2CC4">
              <w:t>Begründung der Fachseite:</w:t>
            </w:r>
          </w:p>
        </w:tc>
      </w:tr>
    </w:tbl>
    <w:p w14:paraId="5326FD22" w14:textId="77777777" w:rsidR="00EF6569" w:rsidRPr="00CC02C2" w:rsidRDefault="00EF6569" w:rsidP="00EF6569">
      <w:pPr>
        <w:suppressAutoHyphens/>
        <w:spacing w:after="240"/>
        <w:ind w:left="720"/>
        <w:rPr>
          <w:color w:val="000000" w:themeColor="text1"/>
        </w:rPr>
      </w:pPr>
    </w:p>
    <w:p w14:paraId="67264666" w14:textId="797BBE83" w:rsidR="00067F5D" w:rsidRDefault="00067F5D" w:rsidP="00067F5D">
      <w:pPr>
        <w:pStyle w:val="uber51"/>
        <w:ind w:left="426" w:hanging="426"/>
      </w:pPr>
      <w:r>
        <w:t>IT-Administration im Vier-Augen-Prinzip (H) [A17]</w:t>
      </w:r>
    </w:p>
    <w:p w14:paraId="59F08843" w14:textId="77777777" w:rsidR="00CF139C" w:rsidRDefault="00067F5D" w:rsidP="009C5D51">
      <w:pPr>
        <w:pStyle w:val="Listenabsatz"/>
        <w:numPr>
          <w:ilvl w:val="0"/>
          <w:numId w:val="11"/>
        </w:numPr>
        <w:spacing w:after="240"/>
        <w:ind w:left="709" w:hanging="709"/>
      </w:pPr>
      <w:r>
        <w:t xml:space="preserve">Bei besonders sicherheitskritischen IT-Systemen </w:t>
      </w:r>
      <w:r w:rsidR="00140CF8" w:rsidRPr="00140CF8">
        <w:t xml:space="preserve">MÜSSEN </w:t>
      </w:r>
      <w:r>
        <w:t>der Zugang zu Kennungen mit administrativen Berechtigungen so realisiert werden, dass dafür zwei</w:t>
      </w:r>
      <w:r w:rsidR="009C5D51">
        <w:br/>
      </w:r>
      <w:r>
        <w:t xml:space="preserve">Mitarbeiter erforderlich sind. </w:t>
      </w:r>
    </w:p>
    <w:p w14:paraId="52EEEA8C" w14:textId="77777777" w:rsidR="00EF6569" w:rsidRDefault="00EF6569" w:rsidP="00EF6569">
      <w:pPr>
        <w:pStyle w:val="Listenabsatz"/>
        <w:spacing w:after="0"/>
      </w:pPr>
    </w:p>
    <w:p w14:paraId="32A8D820" w14:textId="77777777" w:rsidR="00EF6569" w:rsidRDefault="00EF6569" w:rsidP="00EF6569">
      <w:pPr>
        <w:pStyle w:val="Listenabsatz"/>
        <w:spacing w:after="240"/>
        <w:rPr>
          <w:color w:val="FF0000"/>
        </w:rPr>
      </w:pPr>
      <w:r w:rsidRPr="001568BD">
        <w:rPr>
          <w:color w:val="FF0000"/>
        </w:rPr>
        <w:t xml:space="preserve">Hier steht Ihre Konkretisierung des BSI-Textes der Anforderungen unter </w:t>
      </w:r>
    </w:p>
    <w:p w14:paraId="1278003F" w14:textId="77777777" w:rsidR="00EF6569" w:rsidRDefault="00EF6569" w:rsidP="00EF656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0AE2257" w14:textId="77777777" w:rsidR="00EF6569" w:rsidRPr="001F352F" w:rsidRDefault="00EF6569" w:rsidP="00EF656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EF6569" w:rsidRPr="005B4E23" w14:paraId="605D97D8" w14:textId="77777777" w:rsidTr="00806216">
        <w:trPr>
          <w:trHeight w:val="205"/>
        </w:trPr>
        <w:tc>
          <w:tcPr>
            <w:tcW w:w="8356" w:type="dxa"/>
            <w:shd w:val="clear" w:color="auto" w:fill="EEECE1" w:themeFill="background2"/>
          </w:tcPr>
          <w:p w14:paraId="536838F3" w14:textId="77777777" w:rsidR="00EF6569" w:rsidRPr="005B4E23" w:rsidRDefault="00EF6569" w:rsidP="00806216">
            <w:pPr>
              <w:suppressAutoHyphens/>
              <w:spacing w:before="120" w:after="120"/>
            </w:pPr>
            <w:r>
              <w:t>Umsetzung:  JA / TEILWEISE / NEIN / ENTBEHRLICH</w:t>
            </w:r>
          </w:p>
        </w:tc>
      </w:tr>
      <w:tr w:rsidR="00EF6569" w:rsidRPr="00CC02C2" w14:paraId="1E4AB2AA" w14:textId="77777777" w:rsidTr="00806216">
        <w:tc>
          <w:tcPr>
            <w:tcW w:w="8356" w:type="dxa"/>
          </w:tcPr>
          <w:p w14:paraId="019723F2" w14:textId="77777777" w:rsidR="00EF6569" w:rsidRPr="001F2CC4" w:rsidRDefault="00EF6569" w:rsidP="00806216">
            <w:pPr>
              <w:suppressAutoHyphens/>
              <w:spacing w:before="120" w:after="120"/>
            </w:pPr>
            <w:r w:rsidRPr="001F2CC4">
              <w:t>Text Ihrer aktuellen Umsetzung xxx</w:t>
            </w:r>
          </w:p>
        </w:tc>
      </w:tr>
    </w:tbl>
    <w:p w14:paraId="32B4DCA1" w14:textId="77777777" w:rsidR="00EF6569" w:rsidRPr="001D7F27" w:rsidRDefault="00EF6569" w:rsidP="00EF6569">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EF6569" w14:paraId="7003DB42" w14:textId="77777777" w:rsidTr="00806216">
        <w:tc>
          <w:tcPr>
            <w:tcW w:w="8340" w:type="dxa"/>
            <w:shd w:val="clear" w:color="auto" w:fill="C6D9F1" w:themeFill="text2" w:themeFillTint="33"/>
          </w:tcPr>
          <w:p w14:paraId="5F80ECA8" w14:textId="77777777" w:rsidR="00EF6569" w:rsidRPr="001F2CC4" w:rsidRDefault="00EF6569" w:rsidP="00806216">
            <w:pPr>
              <w:suppressAutoHyphens/>
              <w:spacing w:before="120" w:after="120" w:line="240" w:lineRule="auto"/>
            </w:pPr>
            <w:r w:rsidRPr="001F2CC4">
              <w:t>Einspruch - diese Anforderung soll nicht aufgenommen werden!</w:t>
            </w:r>
          </w:p>
        </w:tc>
      </w:tr>
      <w:tr w:rsidR="00EF6569" w14:paraId="05914477" w14:textId="77777777" w:rsidTr="00806216">
        <w:tc>
          <w:tcPr>
            <w:tcW w:w="8340" w:type="dxa"/>
            <w:shd w:val="clear" w:color="auto" w:fill="FFFFFF" w:themeFill="background1"/>
          </w:tcPr>
          <w:p w14:paraId="5EFF5CA0" w14:textId="77777777" w:rsidR="00EF6569" w:rsidRPr="001F2CC4" w:rsidRDefault="00EF6569" w:rsidP="00806216">
            <w:pPr>
              <w:suppressAutoHyphens/>
              <w:spacing w:before="120" w:after="120" w:line="240" w:lineRule="auto"/>
            </w:pPr>
            <w:r w:rsidRPr="001F2CC4">
              <w:t>Begründung der Fachseite:</w:t>
            </w:r>
          </w:p>
        </w:tc>
      </w:tr>
    </w:tbl>
    <w:p w14:paraId="30FC30A5" w14:textId="77777777" w:rsidR="00EF6569" w:rsidRPr="00CC02C2" w:rsidRDefault="00EF6569" w:rsidP="00EF6569">
      <w:pPr>
        <w:suppressAutoHyphens/>
        <w:spacing w:after="240"/>
        <w:ind w:left="720"/>
        <w:rPr>
          <w:color w:val="000000" w:themeColor="text1"/>
        </w:rPr>
      </w:pPr>
    </w:p>
    <w:p w14:paraId="6FF15AD1" w14:textId="1609DFCE" w:rsidR="00067F5D" w:rsidRDefault="00067F5D" w:rsidP="009C5D51">
      <w:pPr>
        <w:pStyle w:val="Listenabsatz"/>
        <w:numPr>
          <w:ilvl w:val="0"/>
          <w:numId w:val="11"/>
        </w:numPr>
        <w:spacing w:after="240"/>
        <w:ind w:left="709" w:hanging="709"/>
      </w:pPr>
      <w:r>
        <w:t xml:space="preserve">Dabei </w:t>
      </w:r>
      <w:r w:rsidR="00140CF8">
        <w:t>MUSS</w:t>
      </w:r>
      <w:r>
        <w:t xml:space="preserve"> jeweils ein Administrator die anstehenden administrativen Tätigkeiten ausführen, während er von einem weiteren</w:t>
      </w:r>
      <w:r w:rsidR="00CF139C">
        <w:t xml:space="preserve"> </w:t>
      </w:r>
      <w:r>
        <w:t>Administrator kontrolliert wird.</w:t>
      </w:r>
    </w:p>
    <w:p w14:paraId="10922EFF" w14:textId="78066675" w:rsidR="00CF139C" w:rsidRDefault="00CF139C" w:rsidP="00CF139C">
      <w:pPr>
        <w:pStyle w:val="Listenabsatz"/>
      </w:pPr>
    </w:p>
    <w:p w14:paraId="3C46C192" w14:textId="77777777" w:rsidR="00EF6569" w:rsidRDefault="00EF6569" w:rsidP="00EF6569">
      <w:pPr>
        <w:pStyle w:val="Listenabsatz"/>
        <w:spacing w:after="240"/>
        <w:rPr>
          <w:color w:val="FF0000"/>
        </w:rPr>
      </w:pPr>
      <w:r w:rsidRPr="001568BD">
        <w:rPr>
          <w:color w:val="FF0000"/>
        </w:rPr>
        <w:t xml:space="preserve">Hier steht Ihre Konkretisierung des BSI-Textes der Anforderungen unter </w:t>
      </w:r>
    </w:p>
    <w:p w14:paraId="017CD14A" w14:textId="77777777" w:rsidR="00EF6569" w:rsidRDefault="00EF6569" w:rsidP="00EF656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C75AFCB" w14:textId="77777777" w:rsidR="00EF6569" w:rsidRPr="001F352F" w:rsidRDefault="00EF6569" w:rsidP="00EF656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EF6569" w:rsidRPr="005B4E23" w14:paraId="3E7CB4A7" w14:textId="77777777" w:rsidTr="00806216">
        <w:trPr>
          <w:trHeight w:val="205"/>
        </w:trPr>
        <w:tc>
          <w:tcPr>
            <w:tcW w:w="8356" w:type="dxa"/>
            <w:shd w:val="clear" w:color="auto" w:fill="EEECE1" w:themeFill="background2"/>
          </w:tcPr>
          <w:p w14:paraId="39E5C328" w14:textId="77777777" w:rsidR="00EF6569" w:rsidRPr="005B4E23" w:rsidRDefault="00EF6569" w:rsidP="00806216">
            <w:pPr>
              <w:suppressAutoHyphens/>
              <w:spacing w:before="120" w:after="120"/>
            </w:pPr>
            <w:r>
              <w:t>Umsetzung:  JA / TEILWEISE / NEIN / ENTBEHRLICH</w:t>
            </w:r>
          </w:p>
        </w:tc>
      </w:tr>
      <w:tr w:rsidR="00EF6569" w:rsidRPr="00CC02C2" w14:paraId="04771AD3" w14:textId="77777777" w:rsidTr="00806216">
        <w:tc>
          <w:tcPr>
            <w:tcW w:w="8356" w:type="dxa"/>
          </w:tcPr>
          <w:p w14:paraId="512B4807" w14:textId="77777777" w:rsidR="00EF6569" w:rsidRPr="001F2CC4" w:rsidRDefault="00EF6569" w:rsidP="00806216">
            <w:pPr>
              <w:suppressAutoHyphens/>
              <w:spacing w:before="120" w:after="120"/>
            </w:pPr>
            <w:r w:rsidRPr="001F2CC4">
              <w:t>Text Ihrer aktuellen Umsetzung xxx</w:t>
            </w:r>
          </w:p>
        </w:tc>
      </w:tr>
    </w:tbl>
    <w:p w14:paraId="684CC1CE" w14:textId="77777777" w:rsidR="00EF6569" w:rsidRPr="001D7F27" w:rsidRDefault="00EF6569" w:rsidP="00EF6569">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EF6569" w14:paraId="05FF152D" w14:textId="77777777" w:rsidTr="00806216">
        <w:tc>
          <w:tcPr>
            <w:tcW w:w="8340" w:type="dxa"/>
            <w:shd w:val="clear" w:color="auto" w:fill="C6D9F1" w:themeFill="text2" w:themeFillTint="33"/>
          </w:tcPr>
          <w:p w14:paraId="63B3DBAB" w14:textId="77777777" w:rsidR="00EF6569" w:rsidRPr="001F2CC4" w:rsidRDefault="00EF6569" w:rsidP="00806216">
            <w:pPr>
              <w:suppressAutoHyphens/>
              <w:spacing w:before="120" w:after="120" w:line="240" w:lineRule="auto"/>
            </w:pPr>
            <w:r w:rsidRPr="001F2CC4">
              <w:t>Einspruch - diese Anforderung soll nicht aufgenommen werden!</w:t>
            </w:r>
          </w:p>
        </w:tc>
      </w:tr>
      <w:tr w:rsidR="00EF6569" w14:paraId="090FA034" w14:textId="77777777" w:rsidTr="00806216">
        <w:tc>
          <w:tcPr>
            <w:tcW w:w="8340" w:type="dxa"/>
            <w:shd w:val="clear" w:color="auto" w:fill="FFFFFF" w:themeFill="background1"/>
          </w:tcPr>
          <w:p w14:paraId="25DC21F6" w14:textId="77777777" w:rsidR="00EF6569" w:rsidRPr="001F2CC4" w:rsidRDefault="00EF6569" w:rsidP="00806216">
            <w:pPr>
              <w:suppressAutoHyphens/>
              <w:spacing w:before="120" w:after="120" w:line="240" w:lineRule="auto"/>
            </w:pPr>
            <w:r w:rsidRPr="001F2CC4">
              <w:t>Begründung der Fachseite:</w:t>
            </w:r>
          </w:p>
        </w:tc>
      </w:tr>
    </w:tbl>
    <w:p w14:paraId="3781A975" w14:textId="77777777" w:rsidR="00EF6569" w:rsidRPr="00CC02C2" w:rsidRDefault="00EF6569" w:rsidP="00EF6569">
      <w:pPr>
        <w:suppressAutoHyphens/>
        <w:spacing w:after="240"/>
        <w:ind w:left="720"/>
        <w:rPr>
          <w:color w:val="000000" w:themeColor="text1"/>
        </w:rPr>
      </w:pPr>
    </w:p>
    <w:p w14:paraId="54920C7E" w14:textId="09477BC8" w:rsidR="00613257" w:rsidRDefault="00613257" w:rsidP="00613257">
      <w:pPr>
        <w:pStyle w:val="uber51"/>
        <w:ind w:left="426" w:hanging="426"/>
      </w:pPr>
      <w:bookmarkStart w:id="117" w:name="A17a1"/>
      <w:bookmarkStart w:id="118" w:name="A18"/>
      <w:bookmarkStart w:id="119" w:name="_Toc46874458"/>
      <w:bookmarkStart w:id="120" w:name="_Toc46919680"/>
      <w:bookmarkStart w:id="121" w:name="_Toc97486192"/>
      <w:bookmarkEnd w:id="117"/>
      <w:bookmarkEnd w:id="118"/>
      <w:r>
        <w:t>Durchgängige Protokollierung administrativer Tätigkeiten</w:t>
      </w:r>
      <w:r>
        <w:br/>
        <w:t xml:space="preserve">   </w:t>
      </w:r>
      <w:r w:rsidR="00210335">
        <w:t xml:space="preserve"> (S) </w:t>
      </w:r>
      <w:r>
        <w:t>[A18]</w:t>
      </w:r>
      <w:bookmarkEnd w:id="119"/>
      <w:bookmarkEnd w:id="120"/>
      <w:bookmarkEnd w:id="121"/>
    </w:p>
    <w:p w14:paraId="5961EECB" w14:textId="2A7495E8" w:rsidR="00613257" w:rsidRDefault="00613257" w:rsidP="00613257">
      <w:pPr>
        <w:pStyle w:val="Listenabsatz"/>
        <w:numPr>
          <w:ilvl w:val="0"/>
          <w:numId w:val="11"/>
        </w:numPr>
        <w:spacing w:after="0"/>
        <w:ind w:left="709" w:hanging="709"/>
      </w:pPr>
      <w:bookmarkStart w:id="122" w:name="A18a1"/>
      <w:bookmarkStart w:id="123" w:name="A18a2"/>
      <w:bookmarkEnd w:id="122"/>
      <w:bookmarkEnd w:id="123"/>
      <w:r>
        <w:t xml:space="preserve">Bei besonders sicherheitskritischen Systemen </w:t>
      </w:r>
      <w:r w:rsidR="00962A99">
        <w:t xml:space="preserve">MÜSSEN </w:t>
      </w:r>
      <w:r>
        <w:t xml:space="preserve">alle administrativen </w:t>
      </w:r>
      <w:r w:rsidR="009C5D51">
        <w:br/>
      </w:r>
      <w:r>
        <w:t>Zugriffe durchgängig und vollständig protokolliert werden.</w:t>
      </w:r>
    </w:p>
    <w:p w14:paraId="513617EF" w14:textId="77777777" w:rsidR="00EF6569" w:rsidRDefault="00EF6569" w:rsidP="00EF6569">
      <w:pPr>
        <w:pStyle w:val="Listenabsatz"/>
        <w:spacing w:after="0"/>
      </w:pPr>
    </w:p>
    <w:p w14:paraId="2340FEC6" w14:textId="77777777" w:rsidR="00EF6569" w:rsidRDefault="00EF6569" w:rsidP="00EF6569">
      <w:pPr>
        <w:pStyle w:val="Listenabsatz"/>
        <w:spacing w:after="240"/>
        <w:rPr>
          <w:color w:val="FF0000"/>
        </w:rPr>
      </w:pPr>
      <w:r w:rsidRPr="001568BD">
        <w:rPr>
          <w:color w:val="FF0000"/>
        </w:rPr>
        <w:t xml:space="preserve">Hier steht Ihre Konkretisierung des BSI-Textes der Anforderungen unter </w:t>
      </w:r>
    </w:p>
    <w:p w14:paraId="0F7AA855" w14:textId="77777777" w:rsidR="00EF6569" w:rsidRDefault="00EF6569" w:rsidP="00EF656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F987368" w14:textId="77777777" w:rsidR="00EF6569" w:rsidRPr="001F352F" w:rsidRDefault="00EF6569" w:rsidP="00EF656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EF6569" w:rsidRPr="005B4E23" w14:paraId="2A23EE8A" w14:textId="77777777" w:rsidTr="00806216">
        <w:trPr>
          <w:trHeight w:val="205"/>
        </w:trPr>
        <w:tc>
          <w:tcPr>
            <w:tcW w:w="8356" w:type="dxa"/>
            <w:shd w:val="clear" w:color="auto" w:fill="EEECE1" w:themeFill="background2"/>
          </w:tcPr>
          <w:p w14:paraId="46905544" w14:textId="77777777" w:rsidR="00EF6569" w:rsidRPr="005B4E23" w:rsidRDefault="00EF6569" w:rsidP="00806216">
            <w:pPr>
              <w:suppressAutoHyphens/>
              <w:spacing w:before="120" w:after="120"/>
            </w:pPr>
            <w:r>
              <w:t>Umsetzung:  JA / TEILWEISE / NEIN / ENTBEHRLICH</w:t>
            </w:r>
          </w:p>
        </w:tc>
      </w:tr>
      <w:tr w:rsidR="00EF6569" w:rsidRPr="00CC02C2" w14:paraId="1FA3A7A4" w14:textId="77777777" w:rsidTr="00806216">
        <w:tc>
          <w:tcPr>
            <w:tcW w:w="8356" w:type="dxa"/>
          </w:tcPr>
          <w:p w14:paraId="3F82FFFF" w14:textId="77777777" w:rsidR="00EF6569" w:rsidRPr="001F2CC4" w:rsidRDefault="00EF6569" w:rsidP="00806216">
            <w:pPr>
              <w:suppressAutoHyphens/>
              <w:spacing w:before="120" w:after="120"/>
            </w:pPr>
            <w:r w:rsidRPr="001F2CC4">
              <w:t>Text Ihrer aktuellen Umsetzung xxx</w:t>
            </w:r>
          </w:p>
        </w:tc>
      </w:tr>
    </w:tbl>
    <w:p w14:paraId="6462F56C" w14:textId="77777777" w:rsidR="00EF6569" w:rsidRPr="001D7F27" w:rsidRDefault="00EF6569" w:rsidP="00EF6569">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EF6569" w14:paraId="750B8CF1" w14:textId="77777777" w:rsidTr="00806216">
        <w:tc>
          <w:tcPr>
            <w:tcW w:w="8340" w:type="dxa"/>
            <w:shd w:val="clear" w:color="auto" w:fill="C6D9F1" w:themeFill="text2" w:themeFillTint="33"/>
          </w:tcPr>
          <w:p w14:paraId="436E2EF0" w14:textId="77777777" w:rsidR="00EF6569" w:rsidRPr="001F2CC4" w:rsidRDefault="00EF6569" w:rsidP="00806216">
            <w:pPr>
              <w:suppressAutoHyphens/>
              <w:spacing w:before="120" w:after="120" w:line="240" w:lineRule="auto"/>
            </w:pPr>
            <w:r w:rsidRPr="001F2CC4">
              <w:t>Einspruch - diese Anforderung soll nicht aufgenommen werden!</w:t>
            </w:r>
          </w:p>
        </w:tc>
      </w:tr>
      <w:tr w:rsidR="00EF6569" w14:paraId="278569CF" w14:textId="77777777" w:rsidTr="00806216">
        <w:tc>
          <w:tcPr>
            <w:tcW w:w="8340" w:type="dxa"/>
            <w:shd w:val="clear" w:color="auto" w:fill="FFFFFF" w:themeFill="background1"/>
          </w:tcPr>
          <w:p w14:paraId="572AFEFF" w14:textId="77777777" w:rsidR="00EF6569" w:rsidRPr="001F2CC4" w:rsidRDefault="00EF6569" w:rsidP="00806216">
            <w:pPr>
              <w:suppressAutoHyphens/>
              <w:spacing w:before="120" w:after="120" w:line="240" w:lineRule="auto"/>
            </w:pPr>
            <w:r w:rsidRPr="001F2CC4">
              <w:t>Begründung der Fachseite:</w:t>
            </w:r>
          </w:p>
        </w:tc>
      </w:tr>
    </w:tbl>
    <w:p w14:paraId="4438F6A0" w14:textId="77777777" w:rsidR="00EF6569" w:rsidRPr="00CC02C2" w:rsidRDefault="00EF6569" w:rsidP="00EF6569">
      <w:pPr>
        <w:suppressAutoHyphens/>
        <w:spacing w:after="240"/>
        <w:ind w:left="720"/>
        <w:rPr>
          <w:color w:val="000000" w:themeColor="text1"/>
        </w:rPr>
      </w:pPr>
    </w:p>
    <w:p w14:paraId="7229585F" w14:textId="77777777" w:rsidR="00613257" w:rsidRPr="0083049A" w:rsidRDefault="00613257" w:rsidP="00613257">
      <w:pPr>
        <w:pStyle w:val="Listenabsatz"/>
        <w:numPr>
          <w:ilvl w:val="0"/>
          <w:numId w:val="11"/>
        </w:numPr>
        <w:spacing w:after="0"/>
        <w:ind w:left="709" w:hanging="709"/>
      </w:pPr>
      <w:bookmarkStart w:id="124" w:name="A18a3"/>
      <w:bookmarkEnd w:id="124"/>
      <w:r>
        <w:t xml:space="preserve">Die ausführenden IT-Administratoren dürfen dabei selbst keine Berechtigung </w:t>
      </w:r>
      <w:r>
        <w:br/>
        <w:t>haben, die aufgezeichneten Protokolldateien zu verändern oder zu löschen.</w:t>
      </w:r>
    </w:p>
    <w:p w14:paraId="453D659F" w14:textId="77777777" w:rsidR="00EF6569" w:rsidRDefault="00EF6569" w:rsidP="00EF6569">
      <w:pPr>
        <w:pStyle w:val="Listenabsatz"/>
        <w:spacing w:after="0"/>
      </w:pPr>
    </w:p>
    <w:p w14:paraId="5F706545" w14:textId="77777777" w:rsidR="00EF6569" w:rsidRDefault="00EF6569" w:rsidP="00EF6569">
      <w:pPr>
        <w:pStyle w:val="Listenabsatz"/>
        <w:spacing w:after="240"/>
        <w:rPr>
          <w:color w:val="FF0000"/>
        </w:rPr>
      </w:pPr>
      <w:r w:rsidRPr="001568BD">
        <w:rPr>
          <w:color w:val="FF0000"/>
        </w:rPr>
        <w:t xml:space="preserve">Hier steht Ihre Konkretisierung des BSI-Textes der Anforderungen unter </w:t>
      </w:r>
    </w:p>
    <w:p w14:paraId="75E9E01B" w14:textId="77777777" w:rsidR="00EF6569" w:rsidRDefault="00EF6569" w:rsidP="00EF656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847560F" w14:textId="77777777" w:rsidR="00EF6569" w:rsidRPr="001F352F" w:rsidRDefault="00EF6569" w:rsidP="00EF656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EF6569" w:rsidRPr="005B4E23" w14:paraId="1F522002" w14:textId="77777777" w:rsidTr="00806216">
        <w:trPr>
          <w:trHeight w:val="205"/>
        </w:trPr>
        <w:tc>
          <w:tcPr>
            <w:tcW w:w="8356" w:type="dxa"/>
            <w:shd w:val="clear" w:color="auto" w:fill="EEECE1" w:themeFill="background2"/>
          </w:tcPr>
          <w:p w14:paraId="53BD46CE" w14:textId="77777777" w:rsidR="00EF6569" w:rsidRPr="005B4E23" w:rsidRDefault="00EF6569" w:rsidP="00806216">
            <w:pPr>
              <w:suppressAutoHyphens/>
              <w:spacing w:before="120" w:after="120"/>
            </w:pPr>
            <w:r>
              <w:t>Umsetzung:  JA / TEILWEISE / NEIN / ENTBEHRLICH</w:t>
            </w:r>
          </w:p>
        </w:tc>
      </w:tr>
      <w:tr w:rsidR="00EF6569" w:rsidRPr="00CC02C2" w14:paraId="797AD36F" w14:textId="77777777" w:rsidTr="00806216">
        <w:tc>
          <w:tcPr>
            <w:tcW w:w="8356" w:type="dxa"/>
          </w:tcPr>
          <w:p w14:paraId="2CA2B808" w14:textId="77777777" w:rsidR="00EF6569" w:rsidRPr="001F2CC4" w:rsidRDefault="00EF6569" w:rsidP="00806216">
            <w:pPr>
              <w:suppressAutoHyphens/>
              <w:spacing w:before="120" w:after="120"/>
            </w:pPr>
            <w:r w:rsidRPr="001F2CC4">
              <w:t>Text Ihrer aktuellen Umsetzung xxx</w:t>
            </w:r>
          </w:p>
        </w:tc>
      </w:tr>
    </w:tbl>
    <w:p w14:paraId="780E42EE" w14:textId="77777777" w:rsidR="00EF6569" w:rsidRPr="001D7F27" w:rsidRDefault="00EF6569" w:rsidP="00EF6569">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EF6569" w14:paraId="3BDC6C70" w14:textId="77777777" w:rsidTr="00806216">
        <w:tc>
          <w:tcPr>
            <w:tcW w:w="8340" w:type="dxa"/>
            <w:shd w:val="clear" w:color="auto" w:fill="C6D9F1" w:themeFill="text2" w:themeFillTint="33"/>
          </w:tcPr>
          <w:p w14:paraId="562A9D2B" w14:textId="77777777" w:rsidR="00EF6569" w:rsidRPr="001F2CC4" w:rsidRDefault="00EF6569" w:rsidP="00806216">
            <w:pPr>
              <w:suppressAutoHyphens/>
              <w:spacing w:before="120" w:after="120" w:line="240" w:lineRule="auto"/>
            </w:pPr>
            <w:r w:rsidRPr="001F2CC4">
              <w:t>Einspruch - diese Anforderung soll nicht aufgenommen werden!</w:t>
            </w:r>
          </w:p>
        </w:tc>
      </w:tr>
      <w:tr w:rsidR="00EF6569" w14:paraId="2A3C5889" w14:textId="77777777" w:rsidTr="00806216">
        <w:tc>
          <w:tcPr>
            <w:tcW w:w="8340" w:type="dxa"/>
            <w:shd w:val="clear" w:color="auto" w:fill="FFFFFF" w:themeFill="background1"/>
          </w:tcPr>
          <w:p w14:paraId="1238DB28" w14:textId="77777777" w:rsidR="00EF6569" w:rsidRPr="001F2CC4" w:rsidRDefault="00EF6569" w:rsidP="00806216">
            <w:pPr>
              <w:suppressAutoHyphens/>
              <w:spacing w:before="120" w:after="120" w:line="240" w:lineRule="auto"/>
            </w:pPr>
            <w:r w:rsidRPr="001F2CC4">
              <w:t>Begründung der Fachseite:</w:t>
            </w:r>
          </w:p>
        </w:tc>
      </w:tr>
    </w:tbl>
    <w:p w14:paraId="681D52CA" w14:textId="77777777" w:rsidR="00EF6569" w:rsidRPr="00CC02C2" w:rsidRDefault="00EF6569" w:rsidP="00EF6569">
      <w:pPr>
        <w:suppressAutoHyphens/>
        <w:spacing w:after="240"/>
        <w:ind w:left="720"/>
        <w:rPr>
          <w:color w:val="000000" w:themeColor="text1"/>
        </w:rPr>
      </w:pPr>
    </w:p>
    <w:p w14:paraId="4EDC083B" w14:textId="3093CC2B" w:rsidR="00613257" w:rsidRPr="0083049A" w:rsidRDefault="00613257" w:rsidP="00613257">
      <w:pPr>
        <w:pStyle w:val="Listenabsatz"/>
        <w:numPr>
          <w:ilvl w:val="0"/>
          <w:numId w:val="11"/>
        </w:numPr>
        <w:spacing w:after="0"/>
        <w:ind w:left="709" w:hanging="709"/>
      </w:pPr>
      <w:bookmarkStart w:id="125" w:name="A18a4"/>
      <w:bookmarkEnd w:id="125"/>
      <w:r>
        <w:t xml:space="preserve">Die Protokolldateien </w:t>
      </w:r>
      <w:r w:rsidR="00962A99">
        <w:t>MÜSSEN</w:t>
      </w:r>
      <w:r>
        <w:t xml:space="preserve"> für eine Zeitdauer aufbewahrt werden, die dem Schutzbedarf angemessen ist und die es ermöglicht, nachträgliche Eingriffe </w:t>
      </w:r>
      <w:r>
        <w:br/>
        <w:t>in das System aufzuklären.</w:t>
      </w:r>
    </w:p>
    <w:p w14:paraId="6A349AB2" w14:textId="778D7882" w:rsidR="00613257" w:rsidRDefault="00613257" w:rsidP="00613257">
      <w:pPr>
        <w:pStyle w:val="Listenabsatz"/>
        <w:spacing w:after="0"/>
      </w:pPr>
    </w:p>
    <w:p w14:paraId="02A8AAAC" w14:textId="77777777" w:rsidR="00EF6569" w:rsidRDefault="00EF6569" w:rsidP="00EF6569">
      <w:pPr>
        <w:pStyle w:val="Listenabsatz"/>
        <w:spacing w:after="240"/>
        <w:rPr>
          <w:color w:val="FF0000"/>
        </w:rPr>
      </w:pPr>
      <w:r w:rsidRPr="001568BD">
        <w:rPr>
          <w:color w:val="FF0000"/>
        </w:rPr>
        <w:t xml:space="preserve">Hier steht Ihre Konkretisierung des BSI-Textes der Anforderungen unter </w:t>
      </w:r>
    </w:p>
    <w:p w14:paraId="1BA83585" w14:textId="77777777" w:rsidR="00EF6569" w:rsidRDefault="00EF6569" w:rsidP="00EF656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F19E92A" w14:textId="77777777" w:rsidR="00EF6569" w:rsidRPr="001F352F" w:rsidRDefault="00EF6569" w:rsidP="00EF656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6"/>
      </w:tblGrid>
      <w:tr w:rsidR="00EF6569" w:rsidRPr="005B4E23" w14:paraId="2AE01E44" w14:textId="77777777" w:rsidTr="00806216">
        <w:trPr>
          <w:trHeight w:val="205"/>
        </w:trPr>
        <w:tc>
          <w:tcPr>
            <w:tcW w:w="8356" w:type="dxa"/>
            <w:shd w:val="clear" w:color="auto" w:fill="EEECE1" w:themeFill="background2"/>
          </w:tcPr>
          <w:p w14:paraId="4012C36E" w14:textId="77777777" w:rsidR="00EF6569" w:rsidRPr="005B4E23" w:rsidRDefault="00EF6569" w:rsidP="00806216">
            <w:pPr>
              <w:suppressAutoHyphens/>
              <w:spacing w:before="120" w:after="120"/>
            </w:pPr>
            <w:r>
              <w:t>Umsetzung:  JA / TEILWEISE / NEIN / ENTBEHRLICH</w:t>
            </w:r>
          </w:p>
        </w:tc>
      </w:tr>
      <w:tr w:rsidR="00EF6569" w:rsidRPr="00CC02C2" w14:paraId="5D81D40A" w14:textId="77777777" w:rsidTr="00806216">
        <w:tc>
          <w:tcPr>
            <w:tcW w:w="8356" w:type="dxa"/>
          </w:tcPr>
          <w:p w14:paraId="72F5DF3B" w14:textId="77777777" w:rsidR="00EF6569" w:rsidRPr="001F2CC4" w:rsidRDefault="00EF6569" w:rsidP="00806216">
            <w:pPr>
              <w:suppressAutoHyphens/>
              <w:spacing w:before="120" w:after="120"/>
            </w:pPr>
            <w:r w:rsidRPr="001F2CC4">
              <w:t>Text Ihrer aktuellen Umsetzung xxx</w:t>
            </w:r>
          </w:p>
        </w:tc>
      </w:tr>
    </w:tbl>
    <w:p w14:paraId="58B07C57" w14:textId="77777777" w:rsidR="00EF6569" w:rsidRPr="001D7F27" w:rsidRDefault="00EF6569" w:rsidP="00EF6569">
      <w:pPr>
        <w:suppressAutoHyphens/>
        <w:spacing w:after="0" w:line="240" w:lineRule="auto"/>
        <w:ind w:left="720"/>
        <w:rPr>
          <w:color w:val="000000" w:themeColor="text1"/>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tblGrid>
      <w:tr w:rsidR="00EF6569" w14:paraId="40E9B0D5" w14:textId="77777777" w:rsidTr="00806216">
        <w:tc>
          <w:tcPr>
            <w:tcW w:w="8340" w:type="dxa"/>
            <w:shd w:val="clear" w:color="auto" w:fill="C6D9F1" w:themeFill="text2" w:themeFillTint="33"/>
          </w:tcPr>
          <w:p w14:paraId="059F075A" w14:textId="77777777" w:rsidR="00EF6569" w:rsidRPr="001F2CC4" w:rsidRDefault="00EF6569" w:rsidP="00806216">
            <w:pPr>
              <w:suppressAutoHyphens/>
              <w:spacing w:before="120" w:after="120" w:line="240" w:lineRule="auto"/>
            </w:pPr>
            <w:r w:rsidRPr="001F2CC4">
              <w:t>Einspruch - diese Anforderung soll nicht aufgenommen werden!</w:t>
            </w:r>
          </w:p>
        </w:tc>
      </w:tr>
      <w:tr w:rsidR="00EF6569" w14:paraId="6C66E982" w14:textId="77777777" w:rsidTr="00806216">
        <w:tc>
          <w:tcPr>
            <w:tcW w:w="8340" w:type="dxa"/>
            <w:shd w:val="clear" w:color="auto" w:fill="FFFFFF" w:themeFill="background1"/>
          </w:tcPr>
          <w:p w14:paraId="6031AA80" w14:textId="77777777" w:rsidR="00EF6569" w:rsidRPr="001F2CC4" w:rsidRDefault="00EF6569" w:rsidP="00806216">
            <w:pPr>
              <w:suppressAutoHyphens/>
              <w:spacing w:before="120" w:after="120" w:line="240" w:lineRule="auto"/>
            </w:pPr>
            <w:r w:rsidRPr="001F2CC4">
              <w:t>Begründung der Fachseite:</w:t>
            </w:r>
          </w:p>
        </w:tc>
      </w:tr>
    </w:tbl>
    <w:p w14:paraId="4319077A" w14:textId="77777777" w:rsidR="00EF6569" w:rsidRPr="00CC02C2" w:rsidRDefault="00EF6569" w:rsidP="00EF6569">
      <w:pPr>
        <w:suppressAutoHyphens/>
        <w:spacing w:after="240"/>
        <w:ind w:left="720"/>
        <w:rPr>
          <w:color w:val="000000" w:themeColor="text1"/>
        </w:rPr>
      </w:pPr>
    </w:p>
    <w:p w14:paraId="76BD6EC1" w14:textId="77777777" w:rsidR="00613257" w:rsidRDefault="00613257" w:rsidP="00613257">
      <w:pPr>
        <w:pStyle w:val="uber51"/>
        <w:ind w:left="426" w:hanging="426"/>
      </w:pPr>
      <w:r>
        <w:br w:type="page"/>
      </w:r>
    </w:p>
    <w:p w14:paraId="5C4EDDD2" w14:textId="77777777" w:rsidR="00613257" w:rsidRPr="00CC02C2" w:rsidRDefault="00613257" w:rsidP="00613257">
      <w:pPr>
        <w:suppressAutoHyphens/>
        <w:spacing w:after="240"/>
        <w:ind w:left="720"/>
        <w:rPr>
          <w:color w:val="000000" w:themeColor="text1"/>
        </w:rPr>
      </w:pPr>
    </w:p>
    <w:p w14:paraId="58A096EE" w14:textId="77777777" w:rsidR="00613257" w:rsidRPr="00E935E2" w:rsidRDefault="00613257" w:rsidP="00AA1E7D">
      <w:pPr>
        <w:pStyle w:val="berschrift1"/>
      </w:pPr>
      <w:bookmarkStart w:id="126" w:name="_Toc38773016"/>
      <w:bookmarkStart w:id="127" w:name="_Toc46919685"/>
      <w:bookmarkStart w:id="128" w:name="_Toc97486193"/>
      <w:bookmarkEnd w:id="27"/>
      <w:r w:rsidRPr="00E935E2">
        <w:t xml:space="preserve">Schulung / Information / Sensibilisierung der </w:t>
      </w:r>
      <w:r w:rsidRPr="00E935E2">
        <w:br/>
        <w:t>Beschäftigten</w:t>
      </w:r>
      <w:bookmarkEnd w:id="126"/>
      <w:bookmarkEnd w:id="127"/>
      <w:bookmarkEnd w:id="128"/>
    </w:p>
    <w:p w14:paraId="23CB19E8" w14:textId="7D245B2C" w:rsidR="00613257" w:rsidRDefault="00613257" w:rsidP="00613257">
      <w:pPr>
        <w:spacing w:after="0"/>
        <w:ind w:left="567"/>
      </w:pPr>
      <w:r>
        <w:t xml:space="preserve">Hier wird auf das </w:t>
      </w:r>
      <w:r w:rsidRPr="006651A9">
        <w:t>Sensibilisierungskonzept de</w:t>
      </w:r>
      <w:r w:rsidR="0094690B">
        <w:t>r</w:t>
      </w:r>
      <w:r w:rsidRPr="006651A9">
        <w:t xml:space="preserve"> </w:t>
      </w:r>
      <w:r w:rsidR="0094690B" w:rsidRPr="0094690B">
        <w:rPr>
          <w:color w:val="FF0000"/>
        </w:rPr>
        <w:t>[NAME DER BEHÖRDE]</w:t>
      </w:r>
      <w:r w:rsidRPr="0094690B">
        <w:rPr>
          <w:color w:val="FF0000"/>
        </w:rPr>
        <w:t xml:space="preserve"> </w:t>
      </w:r>
      <w:r w:rsidRPr="006651A9">
        <w:t>verwiesen</w:t>
      </w:r>
      <w:r>
        <w:t>.</w:t>
      </w:r>
    </w:p>
    <w:p w14:paraId="41AD8CE8" w14:textId="77777777" w:rsidR="00613257" w:rsidRDefault="00613257" w:rsidP="00613257">
      <w:pPr>
        <w:spacing w:after="0"/>
      </w:pPr>
      <w:bookmarkStart w:id="129" w:name="_Toc38773017"/>
    </w:p>
    <w:p w14:paraId="3A037FE4" w14:textId="77777777" w:rsidR="00613257" w:rsidRPr="00AA4E7E" w:rsidRDefault="00613257" w:rsidP="00613257">
      <w:pPr>
        <w:spacing w:after="0"/>
      </w:pPr>
    </w:p>
    <w:p w14:paraId="334E1EFA" w14:textId="77777777" w:rsidR="00613257" w:rsidRPr="009353AC" w:rsidRDefault="00613257" w:rsidP="00AA1E7D">
      <w:pPr>
        <w:pStyle w:val="berschrift1"/>
      </w:pPr>
      <w:bookmarkStart w:id="130" w:name="_Toc44677895"/>
      <w:bookmarkStart w:id="131" w:name="_Toc46796492"/>
      <w:bookmarkStart w:id="132" w:name="_Toc46919686"/>
      <w:bookmarkStart w:id="133" w:name="_Toc97486194"/>
      <w:r w:rsidRPr="00654397">
        <w:t>Notfallvorsorge</w:t>
      </w:r>
      <w:bookmarkEnd w:id="130"/>
      <w:bookmarkEnd w:id="131"/>
      <w:bookmarkEnd w:id="132"/>
      <w:bookmarkEnd w:id="133"/>
      <w:r>
        <w:t xml:space="preserve"> </w:t>
      </w:r>
    </w:p>
    <w:bookmarkEnd w:id="129"/>
    <w:p w14:paraId="57072BCB" w14:textId="77777777" w:rsidR="00613257" w:rsidRPr="009353AC" w:rsidRDefault="00613257" w:rsidP="00613257">
      <w:pPr>
        <w:spacing w:after="0"/>
        <w:ind w:left="567"/>
      </w:pPr>
      <w:r>
        <w:t xml:space="preserve">Grundsätzlich gilt das IT-Notfallvorsorgekonzept , das Notfallhandbuch der IT </w:t>
      </w:r>
      <w:r>
        <w:br/>
        <w:t xml:space="preserve">sowie die aktuelle IT-Notfallmeldeliste. Hierbei gilt ein besonderer Augenmerk </w:t>
      </w:r>
      <w:r>
        <w:br/>
        <w:t>den regelmäßigen IT-Notfallübungen im Rahmen dieser IT-Sicherheitsrichtlinie.</w:t>
      </w:r>
    </w:p>
    <w:p w14:paraId="4927F5D2" w14:textId="77777777" w:rsidR="00613257" w:rsidRDefault="00613257" w:rsidP="00613257">
      <w:pPr>
        <w:spacing w:after="0"/>
      </w:pPr>
      <w:bookmarkStart w:id="134" w:name="_Hlk38774253"/>
    </w:p>
    <w:p w14:paraId="1D0E426C" w14:textId="77777777" w:rsidR="00613257" w:rsidRPr="00AA4E7E" w:rsidRDefault="00613257" w:rsidP="00613257">
      <w:pPr>
        <w:spacing w:after="0"/>
      </w:pPr>
    </w:p>
    <w:p w14:paraId="4716E780" w14:textId="77777777" w:rsidR="00613257" w:rsidRPr="009353AC" w:rsidRDefault="00613257" w:rsidP="00AA1E7D">
      <w:pPr>
        <w:pStyle w:val="berschrift1"/>
      </w:pPr>
      <w:bookmarkStart w:id="135" w:name="_Toc38773018"/>
      <w:bookmarkStart w:id="136" w:name="_Toc44677896"/>
      <w:bookmarkStart w:id="137" w:name="_Toc46796493"/>
      <w:bookmarkStart w:id="138" w:name="_Toc46919687"/>
      <w:bookmarkStart w:id="139" w:name="_Toc97486195"/>
      <w:bookmarkEnd w:id="134"/>
      <w:r w:rsidRPr="00654397">
        <w:t>Konsequenzen bei Nichtbeachtung</w:t>
      </w:r>
      <w:bookmarkEnd w:id="135"/>
      <w:bookmarkEnd w:id="136"/>
      <w:bookmarkEnd w:id="137"/>
      <w:bookmarkEnd w:id="138"/>
      <w:bookmarkEnd w:id="139"/>
    </w:p>
    <w:p w14:paraId="54BBF12A" w14:textId="70219C8D" w:rsidR="00613257" w:rsidRPr="006651A9" w:rsidRDefault="00613257" w:rsidP="00613257">
      <w:pPr>
        <w:spacing w:after="0"/>
        <w:ind w:left="567"/>
      </w:pPr>
      <w:r w:rsidRPr="006651A9">
        <w:t>Aus einer Nicht-Beachtung können weitreichende Konsequenzen wie Betriebs-</w:t>
      </w:r>
      <w:r w:rsidRPr="006651A9">
        <w:br/>
        <w:t xml:space="preserve">ausfälle, Virenbefall, Datenverluste,Beeinträchtigung von Fachverfahren oder </w:t>
      </w:r>
      <w:r w:rsidRPr="006651A9">
        <w:br/>
        <w:t>ein Reputationsschaden für d</w:t>
      </w:r>
      <w:r w:rsidR="0094690B">
        <w:t>ie</w:t>
      </w:r>
      <w:r w:rsidRPr="006651A9">
        <w:t xml:space="preserve"> </w:t>
      </w:r>
      <w:r w:rsidR="0094690B" w:rsidRPr="0094690B">
        <w:rPr>
          <w:color w:val="FF0000"/>
        </w:rPr>
        <w:t>[NAME DER BEHÖRDE]</w:t>
      </w:r>
      <w:r w:rsidRPr="0094690B">
        <w:rPr>
          <w:color w:val="FF0000"/>
        </w:rPr>
        <w:t xml:space="preserve"> </w:t>
      </w:r>
      <w:r w:rsidRPr="006651A9">
        <w:t xml:space="preserve">resultieren. </w:t>
      </w:r>
      <w:r w:rsidRPr="006651A9">
        <w:br/>
      </w:r>
      <w:r w:rsidRPr="006651A9">
        <w:br/>
        <w:t>Da die Verfügbarkeit und die Integrität der Daten i</w:t>
      </w:r>
      <w:r w:rsidR="0094690B">
        <w:t>n der</w:t>
      </w:r>
      <w:r w:rsidRPr="006651A9">
        <w:t xml:space="preserve"> </w:t>
      </w:r>
      <w:r w:rsidR="0094690B" w:rsidRPr="0094690B">
        <w:rPr>
          <w:color w:val="FF0000"/>
        </w:rPr>
        <w:t>[NAME DER BEHÖRDE]</w:t>
      </w:r>
      <w:r w:rsidRPr="0094690B">
        <w:rPr>
          <w:color w:val="FF0000"/>
        </w:rPr>
        <w:t xml:space="preserve"> </w:t>
      </w:r>
      <w:r w:rsidRPr="006651A9">
        <w:t>eine Grundvoraussetzung für die Arbeitsfähigkeit de</w:t>
      </w:r>
      <w:r w:rsidR="0094690B">
        <w:t>r</w:t>
      </w:r>
      <w:r w:rsidRPr="006651A9">
        <w:t xml:space="preserve"> </w:t>
      </w:r>
      <w:r w:rsidR="0094690B" w:rsidRPr="0094690B">
        <w:rPr>
          <w:color w:val="FF0000"/>
        </w:rPr>
        <w:t>[NAME DER BEHÖRDE]</w:t>
      </w:r>
      <w:r w:rsidRPr="0094690B">
        <w:rPr>
          <w:color w:val="FF0000"/>
        </w:rPr>
        <w:t xml:space="preserve"> </w:t>
      </w:r>
      <w:r w:rsidRPr="006651A9">
        <w:t>darstellen, ist die Einhaltung der Regelungen in diesem Dokument von erheblicher Bedeutung für die Aufrechterhaltung der Informationssicherheit de</w:t>
      </w:r>
      <w:r w:rsidR="0094690B">
        <w:t>r</w:t>
      </w:r>
      <w:r w:rsidRPr="006651A9">
        <w:t xml:space="preserve"> </w:t>
      </w:r>
      <w:r w:rsidR="0094690B" w:rsidRPr="0094690B">
        <w:rPr>
          <w:color w:val="FF0000"/>
        </w:rPr>
        <w:t>[NAME DER BEHÖRDE]</w:t>
      </w:r>
      <w:r w:rsidRPr="0094690B">
        <w:rPr>
          <w:color w:val="FF0000"/>
        </w:rPr>
        <w:t>.</w:t>
      </w:r>
    </w:p>
    <w:p w14:paraId="491FC607" w14:textId="77777777" w:rsidR="00613257" w:rsidRPr="006651A9" w:rsidRDefault="00613257" w:rsidP="00613257">
      <w:pPr>
        <w:spacing w:afterLines="50" w:after="120"/>
      </w:pPr>
    </w:p>
    <w:p w14:paraId="62FCD85A" w14:textId="77777777" w:rsidR="00613257" w:rsidRPr="006651A9" w:rsidRDefault="00613257" w:rsidP="00613257">
      <w:pPr>
        <w:spacing w:afterLines="50" w:after="120"/>
      </w:pPr>
    </w:p>
    <w:p w14:paraId="1904DE6C" w14:textId="77777777" w:rsidR="00613257" w:rsidRPr="00654397" w:rsidRDefault="00613257" w:rsidP="00AA1E7D">
      <w:pPr>
        <w:pStyle w:val="berschrift1"/>
      </w:pPr>
      <w:bookmarkStart w:id="140" w:name="_Toc38773019"/>
      <w:bookmarkStart w:id="141" w:name="_Toc44677897"/>
      <w:bookmarkStart w:id="142" w:name="_Toc46796494"/>
      <w:bookmarkStart w:id="143" w:name="_Toc46919688"/>
      <w:bookmarkStart w:id="144" w:name="_Toc97486196"/>
      <w:r w:rsidRPr="00654397">
        <w:t>Ausnahmen</w:t>
      </w:r>
      <w:bookmarkEnd w:id="140"/>
      <w:bookmarkEnd w:id="141"/>
      <w:bookmarkEnd w:id="142"/>
      <w:bookmarkEnd w:id="143"/>
      <w:bookmarkEnd w:id="144"/>
    </w:p>
    <w:p w14:paraId="6AD59406" w14:textId="0205D0A0" w:rsidR="00613257" w:rsidRDefault="00613257" w:rsidP="00613257">
      <w:pPr>
        <w:spacing w:after="0"/>
        <w:ind w:left="567"/>
      </w:pPr>
      <w:bookmarkStart w:id="145" w:name="_Hlk44659100"/>
      <w:r w:rsidRPr="001A7400">
        <w:t xml:space="preserve">Über Ausnahmen von den Regelungen dieser IT-Sicherheitsrichtlinie entscheidet </w:t>
      </w:r>
      <w:r>
        <w:br/>
      </w:r>
      <w:r w:rsidRPr="00B073CF">
        <w:t xml:space="preserve">der </w:t>
      </w:r>
      <w:r w:rsidRPr="009626D0">
        <w:rPr>
          <w:color w:val="FF0000"/>
        </w:rPr>
        <w:t>[Referatsleiter IT</w:t>
      </w:r>
      <w:r w:rsidR="009626D0">
        <w:rPr>
          <w:color w:val="FF0000"/>
        </w:rPr>
        <w:t xml:space="preserve"> / Abteilungsleiter XX</w:t>
      </w:r>
      <w:r w:rsidRPr="009626D0">
        <w:rPr>
          <w:color w:val="FF0000"/>
        </w:rPr>
        <w:t xml:space="preserve">]  </w:t>
      </w:r>
      <w:r w:rsidRPr="00B073CF">
        <w:t>bzw. sein Stellvertreter</w:t>
      </w:r>
      <w:r w:rsidRPr="001A7400">
        <w:t xml:space="preserve">. </w:t>
      </w:r>
    </w:p>
    <w:bookmarkEnd w:id="145"/>
    <w:p w14:paraId="1E9C8C43" w14:textId="77777777" w:rsidR="00613257" w:rsidRDefault="00613257" w:rsidP="00613257">
      <w:pPr>
        <w:spacing w:after="240"/>
        <w:ind w:left="170"/>
      </w:pPr>
    </w:p>
    <w:p w14:paraId="76BDB756" w14:textId="77777777" w:rsidR="00613257" w:rsidRDefault="00613257" w:rsidP="00613257">
      <w:pPr>
        <w:spacing w:after="240"/>
        <w:ind w:left="170"/>
      </w:pPr>
    </w:p>
    <w:p w14:paraId="672F45A4" w14:textId="77777777" w:rsidR="00613257" w:rsidRDefault="00613257" w:rsidP="00613257">
      <w:pPr>
        <w:spacing w:after="240"/>
        <w:ind w:left="708" w:hanging="708"/>
        <w:rPr>
          <w:i/>
        </w:rPr>
      </w:pPr>
      <w:r>
        <w:rPr>
          <w:i/>
        </w:rPr>
        <w:br w:type="page"/>
      </w:r>
    </w:p>
    <w:p w14:paraId="1B8F97E5" w14:textId="77777777" w:rsidR="00613257" w:rsidRDefault="00613257" w:rsidP="00AA1E7D">
      <w:pPr>
        <w:pStyle w:val="berschrift1"/>
      </w:pPr>
      <w:r>
        <w:br/>
      </w:r>
      <w:bookmarkStart w:id="146" w:name="_Toc46919689"/>
      <w:bookmarkStart w:id="147" w:name="_Toc97486197"/>
      <w:r>
        <w:t>Anhang A: Gefährdungslage</w:t>
      </w:r>
      <w:bookmarkEnd w:id="146"/>
      <w:bookmarkEnd w:id="147"/>
    </w:p>
    <w:tbl>
      <w:tblPr>
        <w:tblW w:w="9200" w:type="dxa"/>
        <w:tblCellMar>
          <w:left w:w="70" w:type="dxa"/>
          <w:right w:w="70" w:type="dxa"/>
        </w:tblCellMar>
        <w:tblLook w:val="04A0" w:firstRow="1" w:lastRow="0" w:firstColumn="1" w:lastColumn="0" w:noHBand="0" w:noVBand="1"/>
      </w:tblPr>
      <w:tblGrid>
        <w:gridCol w:w="9200"/>
      </w:tblGrid>
      <w:tr w:rsidR="00613257" w:rsidRPr="004E606F" w14:paraId="482D70B6" w14:textId="77777777" w:rsidTr="00CC4209">
        <w:trPr>
          <w:trHeight w:val="285"/>
        </w:trPr>
        <w:tc>
          <w:tcPr>
            <w:tcW w:w="9200" w:type="dxa"/>
            <w:tcBorders>
              <w:top w:val="nil"/>
              <w:left w:val="nil"/>
              <w:bottom w:val="nil"/>
              <w:right w:val="nil"/>
            </w:tcBorders>
            <w:shd w:val="clear" w:color="auto" w:fill="auto"/>
            <w:hideMark/>
          </w:tcPr>
          <w:p w14:paraId="6EC2F492" w14:textId="77777777" w:rsidR="00613257" w:rsidRPr="004E606F" w:rsidRDefault="00613257" w:rsidP="00CC4209">
            <w:pPr>
              <w:spacing w:after="120" w:line="240" w:lineRule="auto"/>
              <w:rPr>
                <w:rFonts w:cs="Calibri"/>
                <w:b/>
                <w:bCs/>
                <w:color w:val="0066FF"/>
                <w:kern w:val="0"/>
              </w:rPr>
            </w:pPr>
            <w:bookmarkStart w:id="148" w:name="Gefaehrdungen"/>
            <w:bookmarkEnd w:id="148"/>
          </w:p>
        </w:tc>
      </w:tr>
      <w:tr w:rsidR="00613257" w:rsidRPr="004E606F" w14:paraId="7EBB19D8" w14:textId="77777777" w:rsidTr="00CC4209">
        <w:trPr>
          <w:trHeight w:val="1238"/>
        </w:trPr>
        <w:tc>
          <w:tcPr>
            <w:tcW w:w="9200" w:type="dxa"/>
            <w:tcBorders>
              <w:top w:val="nil"/>
              <w:left w:val="nil"/>
              <w:bottom w:val="nil"/>
              <w:right w:val="nil"/>
            </w:tcBorders>
            <w:shd w:val="clear" w:color="auto" w:fill="auto"/>
            <w:vAlign w:val="center"/>
          </w:tcPr>
          <w:p w14:paraId="1249D0B5" w14:textId="77777777" w:rsidR="00613257" w:rsidRPr="00A84F57" w:rsidRDefault="00613257" w:rsidP="00CC4209">
            <w:pPr>
              <w:spacing w:after="0" w:line="240" w:lineRule="auto"/>
              <w:rPr>
                <w:rFonts w:cs="Calibri"/>
                <w:color w:val="333333"/>
                <w:kern w:val="0"/>
              </w:rPr>
            </w:pPr>
            <w:r w:rsidRPr="00A84F57">
              <w:rPr>
                <w:rFonts w:cs="Calibri"/>
                <w:color w:val="333333"/>
                <w:kern w:val="0"/>
              </w:rPr>
              <w:t xml:space="preserve">Folgende spezifische Bedrohungen und Schwachstellen sind für den Baustein </w:t>
            </w:r>
            <w:r w:rsidRPr="00A84F57">
              <w:rPr>
                <w:rFonts w:cs="Calibri"/>
                <w:color w:val="333333"/>
                <w:kern w:val="0"/>
              </w:rPr>
              <w:br/>
              <w:t>OPS.1.1.2 Ordnungsgemäße IT-Administration von besonderer Bedeutung:</w:t>
            </w:r>
          </w:p>
          <w:p w14:paraId="34D87A62" w14:textId="77777777" w:rsidR="00613257" w:rsidRPr="00A84F57" w:rsidRDefault="00613257" w:rsidP="00CC4209">
            <w:pPr>
              <w:spacing w:after="0" w:line="240" w:lineRule="auto"/>
              <w:rPr>
                <w:rFonts w:cs="Calibri"/>
                <w:color w:val="333333"/>
                <w:kern w:val="0"/>
              </w:rPr>
            </w:pPr>
          </w:p>
          <w:p w14:paraId="6FDBD824" w14:textId="77777777" w:rsidR="00613257" w:rsidRPr="00A84F57" w:rsidRDefault="00613257" w:rsidP="00CC4209">
            <w:pPr>
              <w:spacing w:after="0" w:line="240" w:lineRule="auto"/>
              <w:rPr>
                <w:rFonts w:cs="Calibri"/>
                <w:color w:val="333333"/>
                <w:kern w:val="0"/>
              </w:rPr>
            </w:pPr>
          </w:p>
          <w:p w14:paraId="5FFFD569" w14:textId="77777777" w:rsidR="00613257" w:rsidRPr="00A84F57" w:rsidRDefault="00613257" w:rsidP="00CC4209">
            <w:pPr>
              <w:spacing w:after="120" w:line="240" w:lineRule="auto"/>
              <w:rPr>
                <w:rFonts w:cs="Calibri"/>
                <w:b/>
                <w:bCs/>
                <w:color w:val="0000FF"/>
                <w:kern w:val="0"/>
              </w:rPr>
            </w:pPr>
            <w:r w:rsidRPr="00A84F57">
              <w:rPr>
                <w:rFonts w:cs="Calibri"/>
                <w:b/>
                <w:bCs/>
                <w:color w:val="0000FF"/>
                <w:kern w:val="0"/>
              </w:rPr>
              <w:t>2.1 Versäumnisse durch ungeregelte Zuständigkeiten</w:t>
            </w:r>
          </w:p>
          <w:p w14:paraId="74AB128E" w14:textId="77777777" w:rsidR="00613257" w:rsidRPr="00A84F57" w:rsidRDefault="00613257" w:rsidP="00CC4209">
            <w:pPr>
              <w:spacing w:after="0" w:line="240" w:lineRule="auto"/>
              <w:rPr>
                <w:rFonts w:cs="Calibri"/>
                <w:color w:val="333333"/>
                <w:kern w:val="0"/>
              </w:rPr>
            </w:pPr>
            <w:r w:rsidRPr="00A84F57">
              <w:rPr>
                <w:rFonts w:cs="Calibri"/>
                <w:color w:val="333333"/>
                <w:kern w:val="0"/>
              </w:rPr>
              <w:t>Hat der IT-Betrieb die administrativen Zuständigkeiten z. B. in den Bereichen Planung, Installation, Dokumentation, Patch-Management und Überwachung nicht klar geregelt, können sicherheitsrelevante Aufgaben aus diesen Bereichen nicht oder nicht systematisch durchgeführt werden. Das Gleiche gilt, wenn die Regelungen den beteiligten Mitarbeitern nicht bekannt und verständlich sind. Typische Beispiele hierfür sind eine unklare Abgrenzung der Zuständigkeiten zwischen IT und Telekommunikationstechnik, zwischen Büro-IT und Fertigungsanlagen oder zwischen Anwendungs- und Plattformbetrieb.</w:t>
            </w:r>
          </w:p>
          <w:p w14:paraId="61F3C3A0" w14:textId="77777777" w:rsidR="00613257" w:rsidRPr="00A84F57" w:rsidRDefault="00613257" w:rsidP="00CC4209">
            <w:pPr>
              <w:spacing w:after="0" w:line="240" w:lineRule="auto"/>
              <w:rPr>
                <w:rFonts w:cs="Calibri"/>
                <w:color w:val="333333"/>
                <w:kern w:val="0"/>
              </w:rPr>
            </w:pPr>
          </w:p>
          <w:p w14:paraId="5FA4BCA5" w14:textId="77777777" w:rsidR="00613257" w:rsidRPr="00A84F57" w:rsidRDefault="00613257" w:rsidP="00CC4209">
            <w:pPr>
              <w:spacing w:after="0" w:line="240" w:lineRule="auto"/>
              <w:rPr>
                <w:rFonts w:cs="Calibri"/>
                <w:color w:val="333333"/>
                <w:kern w:val="0"/>
              </w:rPr>
            </w:pPr>
          </w:p>
          <w:p w14:paraId="4DE5F8E2" w14:textId="77777777" w:rsidR="00613257" w:rsidRPr="00A84F57" w:rsidRDefault="00613257" w:rsidP="00CC4209">
            <w:pPr>
              <w:spacing w:after="120" w:line="240" w:lineRule="auto"/>
              <w:rPr>
                <w:rFonts w:cs="Calibri"/>
                <w:b/>
                <w:bCs/>
                <w:color w:val="0000FF"/>
                <w:kern w:val="0"/>
              </w:rPr>
            </w:pPr>
            <w:r w:rsidRPr="00A84F57">
              <w:rPr>
                <w:rFonts w:cs="Calibri"/>
                <w:b/>
                <w:bCs/>
                <w:color w:val="0000FF"/>
                <w:kern w:val="0"/>
              </w:rPr>
              <w:t>2.2 Personalausfall von Kernkompetenzträgern</w:t>
            </w:r>
          </w:p>
          <w:p w14:paraId="0A89C202" w14:textId="77777777" w:rsidR="00613257" w:rsidRPr="00A84F57" w:rsidRDefault="00613257" w:rsidP="00CC4209">
            <w:pPr>
              <w:spacing w:after="0" w:line="240" w:lineRule="auto"/>
              <w:rPr>
                <w:rFonts w:cs="Calibri"/>
                <w:color w:val="333333"/>
                <w:kern w:val="0"/>
              </w:rPr>
            </w:pPr>
            <w:r w:rsidRPr="00A84F57">
              <w:rPr>
                <w:rFonts w:cs="Calibri"/>
                <w:color w:val="333333"/>
                <w:kern w:val="0"/>
              </w:rPr>
              <w:t>Auch Administratoren können ungeplant oder längerfristig ausfallen. Ohne eingearbeitete Vertreter ist nicht sichergestellt, dass die von ihnen betreuten IT-Systeme und Anwendungen ordnungsgemäß und sicher weiterbetrieben werden können. Administratoren bauen zum Teil sehr umfangreiches Detailwissen zu den von ihnen betreuten IT-Systemen und Anwendungen auf. Dies umfasst einerseits die eingesetzten Produkte und Lösungen, andererseits aber gerade auch Besonderheiten der Einsatzumgebung und der spezifischen Konfiguration. Mit diesem Wissen können sie Fehler schnell erkennen und Anforderungen einfacher umsetzen. Häufig führt dies jedoch dazu, dass gerade komplexe IT-Systeme und Anwendungen oft von einzelnen Personen administriert werden. Fällt diese Person aus, ist auch das Wissen für die Institution nicht mehr verfügbar.</w:t>
            </w:r>
          </w:p>
          <w:p w14:paraId="61E47A47" w14:textId="77777777" w:rsidR="00613257" w:rsidRPr="00A84F57" w:rsidRDefault="00613257" w:rsidP="00CC4209">
            <w:pPr>
              <w:spacing w:after="0" w:line="240" w:lineRule="auto"/>
              <w:rPr>
                <w:rFonts w:cs="Calibri"/>
                <w:color w:val="333333"/>
                <w:kern w:val="0"/>
              </w:rPr>
            </w:pPr>
          </w:p>
          <w:p w14:paraId="1533CE70" w14:textId="77777777" w:rsidR="00613257" w:rsidRPr="00A84F57" w:rsidRDefault="00613257" w:rsidP="00CC4209">
            <w:pPr>
              <w:spacing w:after="0" w:line="240" w:lineRule="auto"/>
              <w:rPr>
                <w:rFonts w:cs="Calibri"/>
                <w:color w:val="333333"/>
                <w:kern w:val="0"/>
              </w:rPr>
            </w:pPr>
          </w:p>
          <w:p w14:paraId="7F834D97" w14:textId="77777777" w:rsidR="00613257" w:rsidRPr="00A84F57" w:rsidRDefault="00613257" w:rsidP="00CC4209">
            <w:pPr>
              <w:spacing w:after="120" w:line="240" w:lineRule="auto"/>
              <w:rPr>
                <w:rFonts w:cs="Calibri"/>
                <w:b/>
                <w:bCs/>
                <w:color w:val="0000FF"/>
                <w:kern w:val="0"/>
              </w:rPr>
            </w:pPr>
            <w:r w:rsidRPr="00A84F57">
              <w:rPr>
                <w:rFonts w:cs="Calibri"/>
                <w:b/>
                <w:bCs/>
                <w:color w:val="0000FF"/>
                <w:kern w:val="0"/>
              </w:rPr>
              <w:t>2.3 Missbrauch von administrativen Berechtigungen</w:t>
            </w:r>
          </w:p>
          <w:p w14:paraId="6B448ED1" w14:textId="77777777" w:rsidR="00613257" w:rsidRPr="00A84F57" w:rsidRDefault="00613257" w:rsidP="00CC4209">
            <w:pPr>
              <w:spacing w:after="0" w:line="240" w:lineRule="auto"/>
              <w:rPr>
                <w:rFonts w:cs="Calibri"/>
                <w:color w:val="333333"/>
                <w:kern w:val="0"/>
              </w:rPr>
            </w:pPr>
            <w:r w:rsidRPr="00A84F57">
              <w:rPr>
                <w:rFonts w:cs="Calibri"/>
                <w:color w:val="333333"/>
                <w:kern w:val="0"/>
              </w:rPr>
              <w:t>Administrative Berechtigungen erlauben es, umfassend auf vertrauliche Informationen wie Dokumente, Kommunikationsinhalte oder Datenbanken zuzugreifen. Administratoren können diese weitreichenden Berechtigungen nicht nur dazu benutzen, die ihnen übertragenen Aufgaben zu erfüllen, sondern auch für eigene Zwecke oder im Sinne von Dritten. So könnten sie z. B. Personalunterlagen einsehen oder Kommunikationsvorgänge von Kollegen mitlesen. Weiterhin könnten auch Dritte Druck auf Administratoren ausüben oder Anreize für diese schaffen, um mit ihrer Hilfe missbräuchlich auf Daten oder IT-Systeme zuzugreifen.</w:t>
            </w:r>
          </w:p>
          <w:p w14:paraId="4027D698" w14:textId="77777777" w:rsidR="00613257" w:rsidRPr="00A84F57" w:rsidRDefault="00613257" w:rsidP="00CC4209">
            <w:pPr>
              <w:spacing w:after="0" w:line="240" w:lineRule="auto"/>
              <w:rPr>
                <w:rFonts w:cs="Calibri"/>
                <w:color w:val="333333"/>
                <w:kern w:val="0"/>
              </w:rPr>
            </w:pPr>
          </w:p>
          <w:p w14:paraId="536069FF" w14:textId="77777777" w:rsidR="00613257" w:rsidRPr="00A84F57" w:rsidRDefault="00613257" w:rsidP="00CC4209">
            <w:pPr>
              <w:spacing w:after="0" w:line="240" w:lineRule="auto"/>
              <w:rPr>
                <w:rFonts w:cs="Calibri"/>
                <w:color w:val="0000FF"/>
                <w:kern w:val="0"/>
              </w:rPr>
            </w:pPr>
          </w:p>
          <w:p w14:paraId="34CF413E" w14:textId="77777777" w:rsidR="00613257" w:rsidRPr="00A84F57" w:rsidRDefault="00613257" w:rsidP="00CC4209">
            <w:pPr>
              <w:spacing w:after="120" w:line="240" w:lineRule="auto"/>
              <w:rPr>
                <w:rFonts w:cs="Calibri"/>
                <w:b/>
                <w:bCs/>
                <w:color w:val="0000FF"/>
                <w:kern w:val="0"/>
              </w:rPr>
            </w:pPr>
            <w:r w:rsidRPr="00A84F57">
              <w:rPr>
                <w:rFonts w:cs="Calibri"/>
                <w:b/>
                <w:bCs/>
                <w:color w:val="0000FF"/>
                <w:kern w:val="0"/>
              </w:rPr>
              <w:t>2 4 Mangelhafte Berücksichtigung von administrativen Aufgaben</w:t>
            </w:r>
          </w:p>
          <w:p w14:paraId="0E06A6B1" w14:textId="77777777" w:rsidR="00613257" w:rsidRPr="00A84F57" w:rsidRDefault="00613257" w:rsidP="00CC4209">
            <w:pPr>
              <w:spacing w:after="0" w:line="240" w:lineRule="auto"/>
              <w:rPr>
                <w:rFonts w:cs="Calibri"/>
                <w:color w:val="333333"/>
                <w:kern w:val="0"/>
              </w:rPr>
            </w:pPr>
            <w:r w:rsidRPr="00A84F57">
              <w:rPr>
                <w:rFonts w:cs="Calibri"/>
                <w:color w:val="333333"/>
                <w:kern w:val="0"/>
              </w:rPr>
              <w:t xml:space="preserve">Die privilegierten Systemzugänge der Administratoren stehen häufig im Fokus von Angreifern. Werden administrative Aufgaben nicht ordnungsgemäß erfüllt, dann werden dadurch Angriffe auf den Informationsverbund erheblich erleichtert. </w:t>
            </w:r>
          </w:p>
          <w:p w14:paraId="30358C80" w14:textId="77777777" w:rsidR="00613257" w:rsidRPr="00A84F57" w:rsidRDefault="00613257" w:rsidP="00CC4209">
            <w:pPr>
              <w:spacing w:after="0" w:line="240" w:lineRule="auto"/>
              <w:rPr>
                <w:rFonts w:cs="Calibri"/>
                <w:color w:val="333333"/>
                <w:kern w:val="0"/>
              </w:rPr>
            </w:pPr>
          </w:p>
          <w:p w14:paraId="115BC6D2" w14:textId="77777777" w:rsidR="00613257" w:rsidRPr="00A84F57" w:rsidRDefault="00613257" w:rsidP="00CC4209">
            <w:pPr>
              <w:spacing w:after="0" w:line="240" w:lineRule="auto"/>
              <w:rPr>
                <w:rFonts w:cs="Calibri"/>
                <w:color w:val="333333"/>
                <w:kern w:val="0"/>
              </w:rPr>
            </w:pPr>
          </w:p>
          <w:p w14:paraId="08E7223C" w14:textId="77777777" w:rsidR="00613257" w:rsidRPr="00A84F57" w:rsidRDefault="00613257" w:rsidP="00CC4209">
            <w:pPr>
              <w:spacing w:after="0" w:line="240" w:lineRule="auto"/>
              <w:rPr>
                <w:rFonts w:cs="Calibri"/>
                <w:color w:val="333333"/>
                <w:kern w:val="0"/>
              </w:rPr>
            </w:pPr>
          </w:p>
          <w:p w14:paraId="26191743" w14:textId="77777777" w:rsidR="00613257" w:rsidRPr="00A84F57" w:rsidRDefault="00613257" w:rsidP="00CC4209">
            <w:pPr>
              <w:spacing w:after="0" w:line="240" w:lineRule="auto"/>
              <w:rPr>
                <w:rFonts w:cs="Calibri"/>
                <w:color w:val="333333"/>
                <w:kern w:val="0"/>
              </w:rPr>
            </w:pPr>
          </w:p>
          <w:p w14:paraId="2B9E3969" w14:textId="77777777" w:rsidR="00613257" w:rsidRPr="00A84F57" w:rsidRDefault="00613257" w:rsidP="00CC4209">
            <w:pPr>
              <w:spacing w:after="0" w:line="240" w:lineRule="auto"/>
              <w:rPr>
                <w:rFonts w:cs="Calibri"/>
                <w:color w:val="333333"/>
                <w:kern w:val="0"/>
              </w:rPr>
            </w:pPr>
          </w:p>
          <w:p w14:paraId="700D4357" w14:textId="77777777" w:rsidR="00613257" w:rsidRPr="00A84F57" w:rsidRDefault="00613257" w:rsidP="00CC4209">
            <w:pPr>
              <w:spacing w:after="0" w:line="240" w:lineRule="auto"/>
              <w:rPr>
                <w:rFonts w:cs="Calibri"/>
                <w:color w:val="333333"/>
                <w:kern w:val="0"/>
              </w:rPr>
            </w:pPr>
          </w:p>
          <w:p w14:paraId="47DD4469" w14:textId="541B8727" w:rsidR="00613257" w:rsidRPr="00A84F57" w:rsidRDefault="00F20C58" w:rsidP="00CC4209">
            <w:pPr>
              <w:spacing w:after="0" w:line="240" w:lineRule="auto"/>
              <w:rPr>
                <w:rFonts w:cs="Calibri"/>
                <w:color w:val="333333"/>
                <w:kern w:val="0"/>
              </w:rPr>
            </w:pPr>
            <w:r>
              <w:rPr>
                <w:rFonts w:cs="Calibri"/>
                <w:color w:val="333333"/>
                <w:kern w:val="0"/>
              </w:rPr>
              <w:br/>
            </w:r>
            <w:r w:rsidR="00613257" w:rsidRPr="00A84F57">
              <w:rPr>
                <w:rFonts w:cs="Calibri"/>
                <w:color w:val="333333"/>
                <w:kern w:val="0"/>
              </w:rPr>
              <w:t>So können durch Fahrlässigkeit Fehler in der Konfiguration entstehen, vorgesehene Schutzmaßnahmen nicht oder nur unzulänglich umgesetzt oder auftretende Verdachtsmomente nicht verfolgt werden. Ursachen dafür sind z. B. ein fehlendes Sicherheitsbewusstsein, hoher Zeitdruck oder fehlende Prozesse und Verfahrensweisen. Daraus können sich Schwachstellen ergeben, die von Angreifern ausgenutzt werden könnten.</w:t>
            </w:r>
          </w:p>
          <w:p w14:paraId="0E9647E4" w14:textId="77777777" w:rsidR="00613257" w:rsidRPr="00A84F57" w:rsidRDefault="00613257" w:rsidP="00CC4209">
            <w:pPr>
              <w:spacing w:after="0" w:line="240" w:lineRule="auto"/>
              <w:rPr>
                <w:rFonts w:cs="Calibri"/>
                <w:color w:val="333333"/>
                <w:kern w:val="0"/>
              </w:rPr>
            </w:pPr>
          </w:p>
          <w:p w14:paraId="36509DD7" w14:textId="77777777" w:rsidR="00613257" w:rsidRPr="00A84F57" w:rsidRDefault="00613257" w:rsidP="00CC4209">
            <w:pPr>
              <w:spacing w:after="0" w:line="240" w:lineRule="auto"/>
              <w:rPr>
                <w:rFonts w:cs="Calibri"/>
                <w:color w:val="333333"/>
                <w:kern w:val="0"/>
              </w:rPr>
            </w:pPr>
          </w:p>
          <w:p w14:paraId="4DC41ACB" w14:textId="77777777" w:rsidR="00613257" w:rsidRPr="00A84F57" w:rsidRDefault="00613257" w:rsidP="00CC4209">
            <w:pPr>
              <w:spacing w:after="120" w:line="240" w:lineRule="auto"/>
              <w:rPr>
                <w:rFonts w:cs="Calibri"/>
                <w:b/>
                <w:bCs/>
                <w:color w:val="0000FF"/>
                <w:kern w:val="0"/>
              </w:rPr>
            </w:pPr>
            <w:r w:rsidRPr="00A84F57">
              <w:rPr>
                <w:rFonts w:cs="Calibri"/>
                <w:b/>
                <w:bCs/>
                <w:color w:val="0000FF"/>
                <w:kern w:val="0"/>
              </w:rPr>
              <w:t>2.5 Störung des Betriebs</w:t>
            </w:r>
          </w:p>
          <w:p w14:paraId="7744C7D7" w14:textId="45345348" w:rsidR="00613257" w:rsidRPr="00A84F57" w:rsidRDefault="00613257" w:rsidP="00CC4209">
            <w:pPr>
              <w:spacing w:after="0" w:line="240" w:lineRule="auto"/>
              <w:rPr>
                <w:rFonts w:cs="Calibri"/>
                <w:color w:val="333333"/>
                <w:kern w:val="0"/>
              </w:rPr>
            </w:pPr>
            <w:r w:rsidRPr="00A84F57">
              <w:rPr>
                <w:rFonts w:cs="Calibri"/>
                <w:color w:val="333333"/>
                <w:kern w:val="0"/>
              </w:rPr>
              <w:t xml:space="preserve">Administrative Tätigkeiten beeinflussen unmittelbar den Betrieb von IT-Systemen und Anwendungen. So können zum Beispiel laufende Benutzersitzungen abgebrochen werden, wenn IT-Systeme neu gestartet werden oder berechtigte Zugriffe verhindert werden, während ein Firewall-Regelwerk angepasst wird. Werden solche Vorgänge ausgeführt, ohne zu berücksichtigen, wie </w:t>
            </w:r>
            <w:r w:rsidR="00F20C58">
              <w:rPr>
                <w:rFonts w:cs="Calibri"/>
                <w:color w:val="333333"/>
                <w:kern w:val="0"/>
              </w:rPr>
              <w:t>Sie</w:t>
            </w:r>
            <w:r w:rsidRPr="00A84F57">
              <w:rPr>
                <w:rFonts w:cs="Calibri"/>
                <w:color w:val="333333"/>
                <w:kern w:val="0"/>
              </w:rPr>
              <w:t xml:space="preserve"> sich auf die Benutzer auswirken und ohne </w:t>
            </w:r>
            <w:r w:rsidR="00F20C58">
              <w:rPr>
                <w:rFonts w:cs="Calibri"/>
                <w:color w:val="333333"/>
                <w:kern w:val="0"/>
              </w:rPr>
              <w:t>Sie</w:t>
            </w:r>
            <w:r w:rsidRPr="00A84F57">
              <w:rPr>
                <w:rFonts w:cs="Calibri"/>
                <w:color w:val="333333"/>
                <w:kern w:val="0"/>
              </w:rPr>
              <w:t xml:space="preserve"> mit den betroffenen Bereichen abzustimmen, kann der Betrieb erheblich gestört werden.</w:t>
            </w:r>
          </w:p>
          <w:p w14:paraId="24B38B1A" w14:textId="77777777" w:rsidR="00613257" w:rsidRPr="00A84F57" w:rsidRDefault="00613257" w:rsidP="00CC4209">
            <w:pPr>
              <w:spacing w:after="0" w:line="240" w:lineRule="auto"/>
              <w:rPr>
                <w:rFonts w:cs="Calibri"/>
                <w:color w:val="333333"/>
                <w:kern w:val="0"/>
              </w:rPr>
            </w:pPr>
          </w:p>
          <w:p w14:paraId="16EC3200" w14:textId="77777777" w:rsidR="00613257" w:rsidRPr="00A84F57" w:rsidRDefault="00613257" w:rsidP="00CC4209">
            <w:pPr>
              <w:spacing w:after="120" w:line="240" w:lineRule="auto"/>
              <w:rPr>
                <w:rFonts w:cs="Calibri"/>
                <w:b/>
                <w:bCs/>
                <w:color w:val="0000FF"/>
                <w:kern w:val="0"/>
              </w:rPr>
            </w:pPr>
          </w:p>
          <w:p w14:paraId="7E46DD66" w14:textId="77777777" w:rsidR="00613257" w:rsidRPr="00A84F57" w:rsidRDefault="00613257" w:rsidP="00CC4209">
            <w:pPr>
              <w:spacing w:after="120" w:line="240" w:lineRule="auto"/>
              <w:rPr>
                <w:rFonts w:cs="Calibri"/>
                <w:b/>
                <w:bCs/>
                <w:color w:val="0000FF"/>
                <w:kern w:val="0"/>
              </w:rPr>
            </w:pPr>
            <w:r w:rsidRPr="00A84F57">
              <w:rPr>
                <w:rFonts w:cs="Calibri"/>
                <w:b/>
                <w:bCs/>
                <w:color w:val="0000FF"/>
                <w:kern w:val="0"/>
              </w:rPr>
              <w:t>2.6 Fehlende Aufklärungsmöglichkeiten bei Vorfällen</w:t>
            </w:r>
          </w:p>
          <w:p w14:paraId="7FA8831E" w14:textId="0614D8F4" w:rsidR="00613257" w:rsidRPr="00A84F57" w:rsidRDefault="00613257" w:rsidP="00CC4209">
            <w:pPr>
              <w:spacing w:after="0" w:line="240" w:lineRule="auto"/>
              <w:rPr>
                <w:rFonts w:cs="Calibri"/>
                <w:color w:val="333333"/>
                <w:kern w:val="0"/>
              </w:rPr>
            </w:pPr>
            <w:r w:rsidRPr="00A84F57">
              <w:rPr>
                <w:rFonts w:cs="Calibri"/>
                <w:color w:val="333333"/>
                <w:kern w:val="0"/>
              </w:rPr>
              <w:t xml:space="preserve">Mängel in der Dokumentation des IT-Betriebs oder fehlende Aufzeichnungen können dazu führen, dass Sicherheitsvorfälle nicht aufgeklärt oder nachverfolgt werden können. Da bei Sicherheitsvorfällen häufig nicht einfach erkennbar ist, wie z. B. der Angriff durchgeführt wurde, welches Ausmaß er hatte oder wie manipuliert wurde, </w:t>
            </w:r>
            <w:r w:rsidR="00962A99">
              <w:rPr>
                <w:rFonts w:cs="Calibri"/>
                <w:color w:val="333333"/>
                <w:kern w:val="0"/>
              </w:rPr>
              <w:t>MUSS</w:t>
            </w:r>
            <w:r w:rsidRPr="00A84F57">
              <w:rPr>
                <w:rFonts w:cs="Calibri"/>
                <w:color w:val="333333"/>
                <w:kern w:val="0"/>
              </w:rPr>
              <w:t xml:space="preserve"> dies erst durch geeignete Untersuchungen ermittelt werden. Das setzt jedoch voraus, dass beispielsweise der Sollzustand von IT-Systemen vor dem Sicherheitsvorfall dokumentiert und prüfbar ist. Auch müssten ordnungsgemäße von unbefugten Änderungen an IT-Systemen anhand geeigneter Aufzeichnungen unterschieden werden können. Fehlen entsprechende Informationen, können Vorfälle nur schwer oder überhaupt nicht mehr aufgeklärt werden. Auch eine gerichtsfeste Beweisführung gegenüber den Tätern ist in solchen Fällen nicht mehr möglich.</w:t>
            </w:r>
            <w:r w:rsidRPr="00A84F57">
              <w:rPr>
                <w:rFonts w:cs="Calibri"/>
                <w:color w:val="333333"/>
                <w:kern w:val="0"/>
              </w:rPr>
              <w:br/>
            </w:r>
          </w:p>
        </w:tc>
      </w:tr>
      <w:tr w:rsidR="00613257" w:rsidRPr="004E606F" w14:paraId="3F5805A4" w14:textId="77777777" w:rsidTr="00CC4209">
        <w:trPr>
          <w:trHeight w:val="743"/>
        </w:trPr>
        <w:tc>
          <w:tcPr>
            <w:tcW w:w="9200" w:type="dxa"/>
            <w:tcBorders>
              <w:top w:val="nil"/>
              <w:left w:val="nil"/>
              <w:bottom w:val="nil"/>
              <w:right w:val="nil"/>
            </w:tcBorders>
            <w:shd w:val="clear" w:color="auto" w:fill="auto"/>
            <w:vAlign w:val="center"/>
          </w:tcPr>
          <w:p w14:paraId="6ADB6EB9" w14:textId="77777777" w:rsidR="00613257" w:rsidRPr="00A84F57" w:rsidRDefault="00613257" w:rsidP="00CC4209">
            <w:pPr>
              <w:pStyle w:val="berschrift2"/>
              <w:numPr>
                <w:ilvl w:val="0"/>
                <w:numId w:val="0"/>
              </w:numPr>
              <w:ind w:left="360" w:hanging="360"/>
              <w:rPr>
                <w:sz w:val="20"/>
                <w:szCs w:val="20"/>
              </w:rPr>
            </w:pPr>
            <w:bookmarkStart w:id="149" w:name="_Toc46919690"/>
            <w:bookmarkStart w:id="150" w:name="_Toc97486198"/>
            <w:r w:rsidRPr="00A84F57">
              <w:rPr>
                <w:sz w:val="20"/>
                <w:szCs w:val="20"/>
              </w:rPr>
              <w:t>A.2  Elementare Gefährdungen</w:t>
            </w:r>
            <w:bookmarkEnd w:id="149"/>
            <w:bookmarkEnd w:id="150"/>
          </w:p>
          <w:p w14:paraId="7F33A7C3" w14:textId="77777777" w:rsidR="00613257" w:rsidRPr="00A84F57" w:rsidRDefault="00613257" w:rsidP="00613257">
            <w:pPr>
              <w:numPr>
                <w:ilvl w:val="0"/>
                <w:numId w:val="38"/>
              </w:numPr>
              <w:spacing w:before="100" w:beforeAutospacing="1" w:after="140" w:line="240" w:lineRule="auto"/>
              <w:ind w:left="0" w:hanging="357"/>
              <w:rPr>
                <w:rFonts w:cs="Arial"/>
                <w:color w:val="393F46"/>
                <w:kern w:val="0"/>
              </w:rPr>
            </w:pPr>
            <w:r w:rsidRPr="00A84F57">
              <w:rPr>
                <w:rFonts w:cs="Arial"/>
                <w:color w:val="393F46"/>
                <w:kern w:val="0"/>
              </w:rPr>
              <w:t>G 0.14 Ausspähen von Informationen (Spionage)</w:t>
            </w:r>
          </w:p>
          <w:p w14:paraId="7BB7EE14" w14:textId="77777777" w:rsidR="00613257" w:rsidRPr="00A84F57" w:rsidRDefault="00613257" w:rsidP="00613257">
            <w:pPr>
              <w:numPr>
                <w:ilvl w:val="0"/>
                <w:numId w:val="38"/>
              </w:numPr>
              <w:spacing w:before="100" w:beforeAutospacing="1" w:after="140" w:line="240" w:lineRule="auto"/>
              <w:ind w:left="0" w:hanging="357"/>
              <w:rPr>
                <w:rFonts w:cs="Arial"/>
                <w:color w:val="393F46"/>
                <w:kern w:val="0"/>
              </w:rPr>
            </w:pPr>
            <w:r w:rsidRPr="00A84F57">
              <w:rPr>
                <w:rFonts w:cs="Arial"/>
                <w:color w:val="393F46"/>
                <w:kern w:val="0"/>
              </w:rPr>
              <w:t>G 0.16 Diebstahl von Geräten, Datenträgern oder Dokumenten</w:t>
            </w:r>
          </w:p>
          <w:p w14:paraId="5A357A69" w14:textId="77777777" w:rsidR="00613257" w:rsidRPr="00A84F57" w:rsidRDefault="00613257" w:rsidP="00613257">
            <w:pPr>
              <w:numPr>
                <w:ilvl w:val="0"/>
                <w:numId w:val="38"/>
              </w:numPr>
              <w:spacing w:before="100" w:beforeAutospacing="1" w:after="140" w:line="240" w:lineRule="auto"/>
              <w:ind w:left="0" w:hanging="357"/>
              <w:rPr>
                <w:rFonts w:cs="Arial"/>
                <w:color w:val="393F46"/>
                <w:kern w:val="0"/>
              </w:rPr>
            </w:pPr>
            <w:r w:rsidRPr="00A84F57">
              <w:rPr>
                <w:rFonts w:cs="Arial"/>
                <w:color w:val="393F46"/>
                <w:kern w:val="0"/>
              </w:rPr>
              <w:t>G 0.21 Manipulation von Hard- oder Software</w:t>
            </w:r>
          </w:p>
          <w:p w14:paraId="50A605CE" w14:textId="77777777" w:rsidR="00613257" w:rsidRPr="00A84F57" w:rsidRDefault="00613257" w:rsidP="00613257">
            <w:pPr>
              <w:numPr>
                <w:ilvl w:val="0"/>
                <w:numId w:val="38"/>
              </w:numPr>
              <w:spacing w:before="100" w:beforeAutospacing="1" w:after="140" w:line="240" w:lineRule="auto"/>
              <w:ind w:left="0" w:hanging="357"/>
              <w:rPr>
                <w:rFonts w:cs="Arial"/>
                <w:color w:val="393F46"/>
                <w:kern w:val="0"/>
              </w:rPr>
            </w:pPr>
            <w:r w:rsidRPr="00A84F57">
              <w:rPr>
                <w:rFonts w:cs="Arial"/>
                <w:color w:val="393F46"/>
                <w:kern w:val="0"/>
              </w:rPr>
              <w:t>G 0.22 Manipulation von Informationen</w:t>
            </w:r>
          </w:p>
          <w:p w14:paraId="0C398CC0" w14:textId="77777777" w:rsidR="00613257" w:rsidRPr="00A84F57" w:rsidRDefault="00613257" w:rsidP="00613257">
            <w:pPr>
              <w:numPr>
                <w:ilvl w:val="0"/>
                <w:numId w:val="38"/>
              </w:numPr>
              <w:spacing w:before="100" w:beforeAutospacing="1" w:after="140" w:line="240" w:lineRule="auto"/>
              <w:ind w:left="0" w:hanging="357"/>
              <w:rPr>
                <w:rFonts w:cs="Arial"/>
                <w:color w:val="393F46"/>
                <w:kern w:val="0"/>
              </w:rPr>
            </w:pPr>
            <w:r w:rsidRPr="00A84F57">
              <w:rPr>
                <w:rFonts w:cs="Arial"/>
                <w:color w:val="393F46"/>
                <w:kern w:val="0"/>
              </w:rPr>
              <w:t>G 0.27 Ressourcenmangel</w:t>
            </w:r>
          </w:p>
          <w:p w14:paraId="16D95E38" w14:textId="77777777" w:rsidR="00613257" w:rsidRPr="00A84F57" w:rsidRDefault="00613257" w:rsidP="00613257">
            <w:pPr>
              <w:numPr>
                <w:ilvl w:val="0"/>
                <w:numId w:val="38"/>
              </w:numPr>
              <w:spacing w:before="100" w:beforeAutospacing="1" w:after="140" w:line="240" w:lineRule="auto"/>
              <w:ind w:left="0" w:hanging="357"/>
              <w:rPr>
                <w:rFonts w:cs="Arial"/>
                <w:color w:val="393F46"/>
                <w:kern w:val="0"/>
              </w:rPr>
            </w:pPr>
            <w:r w:rsidRPr="00A84F57">
              <w:rPr>
                <w:rFonts w:cs="Arial"/>
                <w:color w:val="393F46"/>
                <w:kern w:val="0"/>
              </w:rPr>
              <w:t>G 0.29 Verstoß gegen Gesetze oder Regelungen</w:t>
            </w:r>
          </w:p>
          <w:p w14:paraId="2C005439" w14:textId="77777777" w:rsidR="00613257" w:rsidRPr="00A84F57" w:rsidRDefault="00613257" w:rsidP="00613257">
            <w:pPr>
              <w:numPr>
                <w:ilvl w:val="0"/>
                <w:numId w:val="38"/>
              </w:numPr>
              <w:spacing w:before="100" w:beforeAutospacing="1" w:after="140" w:line="240" w:lineRule="auto"/>
              <w:ind w:left="0" w:hanging="357"/>
              <w:rPr>
                <w:rFonts w:cs="Arial"/>
                <w:color w:val="393F46"/>
                <w:kern w:val="0"/>
              </w:rPr>
            </w:pPr>
            <w:r w:rsidRPr="00A84F57">
              <w:rPr>
                <w:rFonts w:cs="Arial"/>
                <w:color w:val="393F46"/>
                <w:kern w:val="0"/>
              </w:rPr>
              <w:t>G 0.30 Unberechtigte Nutzung oder Administration von Geräten und Systemen</w:t>
            </w:r>
          </w:p>
          <w:p w14:paraId="23ABEC4B" w14:textId="77777777" w:rsidR="00613257" w:rsidRPr="00A84F57" w:rsidRDefault="00613257" w:rsidP="00613257">
            <w:pPr>
              <w:numPr>
                <w:ilvl w:val="0"/>
                <w:numId w:val="38"/>
              </w:numPr>
              <w:spacing w:before="100" w:beforeAutospacing="1" w:after="140" w:line="240" w:lineRule="auto"/>
              <w:ind w:left="0" w:hanging="357"/>
              <w:rPr>
                <w:rFonts w:cs="Arial"/>
                <w:color w:val="393F46"/>
                <w:kern w:val="0"/>
              </w:rPr>
            </w:pPr>
            <w:r w:rsidRPr="00A84F57">
              <w:rPr>
                <w:rFonts w:cs="Arial"/>
                <w:color w:val="393F46"/>
                <w:kern w:val="0"/>
              </w:rPr>
              <w:t>G 0.31 Fehlerhafte Nutzung oder Administration von Geräten und Systemen</w:t>
            </w:r>
          </w:p>
          <w:p w14:paraId="1594CE11" w14:textId="77777777" w:rsidR="00613257" w:rsidRPr="00A84F57" w:rsidRDefault="00613257" w:rsidP="00613257">
            <w:pPr>
              <w:numPr>
                <w:ilvl w:val="0"/>
                <w:numId w:val="38"/>
              </w:numPr>
              <w:spacing w:before="100" w:beforeAutospacing="1" w:after="140" w:line="240" w:lineRule="auto"/>
              <w:ind w:left="0" w:hanging="357"/>
              <w:rPr>
                <w:rFonts w:cs="Arial"/>
                <w:color w:val="393F46"/>
                <w:kern w:val="0"/>
              </w:rPr>
            </w:pPr>
            <w:r w:rsidRPr="00A84F57">
              <w:rPr>
                <w:rFonts w:cs="Arial"/>
                <w:color w:val="393F46"/>
                <w:kern w:val="0"/>
              </w:rPr>
              <w:t>G 0.32 Missbrauch von Berechtigungen</w:t>
            </w:r>
          </w:p>
          <w:p w14:paraId="08B22D55" w14:textId="77777777" w:rsidR="00613257" w:rsidRPr="00A84F57" w:rsidRDefault="00613257" w:rsidP="00613257">
            <w:pPr>
              <w:numPr>
                <w:ilvl w:val="0"/>
                <w:numId w:val="38"/>
              </w:numPr>
              <w:spacing w:before="100" w:beforeAutospacing="1" w:after="140" w:line="240" w:lineRule="auto"/>
              <w:ind w:left="0" w:hanging="357"/>
              <w:rPr>
                <w:rFonts w:cs="Arial"/>
                <w:color w:val="393F46"/>
                <w:kern w:val="0"/>
              </w:rPr>
            </w:pPr>
            <w:r w:rsidRPr="00A84F57">
              <w:rPr>
                <w:rFonts w:cs="Arial"/>
                <w:color w:val="393F46"/>
                <w:kern w:val="0"/>
              </w:rPr>
              <w:t>G 0.33 Personalausfall</w:t>
            </w:r>
          </w:p>
          <w:p w14:paraId="3681D079" w14:textId="77777777" w:rsidR="00613257" w:rsidRPr="00A84F57" w:rsidRDefault="00613257" w:rsidP="00613257">
            <w:pPr>
              <w:numPr>
                <w:ilvl w:val="0"/>
                <w:numId w:val="38"/>
              </w:numPr>
              <w:spacing w:before="100" w:beforeAutospacing="1" w:after="140" w:line="240" w:lineRule="auto"/>
              <w:ind w:left="0" w:hanging="357"/>
              <w:rPr>
                <w:rFonts w:cs="Arial"/>
                <w:color w:val="393F46"/>
                <w:kern w:val="0"/>
              </w:rPr>
            </w:pPr>
            <w:r w:rsidRPr="00A84F57">
              <w:rPr>
                <w:rFonts w:cs="Arial"/>
                <w:color w:val="393F46"/>
                <w:kern w:val="0"/>
              </w:rPr>
              <w:t>G 0.35 Nötigung, Erpressung oder Korruption</w:t>
            </w:r>
          </w:p>
          <w:p w14:paraId="2D278D72" w14:textId="77777777" w:rsidR="00613257" w:rsidRPr="00A84F57" w:rsidRDefault="00613257" w:rsidP="00613257">
            <w:pPr>
              <w:numPr>
                <w:ilvl w:val="0"/>
                <w:numId w:val="38"/>
              </w:numPr>
              <w:spacing w:before="100" w:beforeAutospacing="1" w:after="140" w:line="240" w:lineRule="auto"/>
              <w:ind w:left="0" w:hanging="357"/>
              <w:rPr>
                <w:rFonts w:cs="Arial"/>
                <w:color w:val="393F46"/>
                <w:kern w:val="0"/>
              </w:rPr>
            </w:pPr>
            <w:r w:rsidRPr="00A84F57">
              <w:rPr>
                <w:rFonts w:cs="Arial"/>
                <w:color w:val="393F46"/>
                <w:kern w:val="0"/>
              </w:rPr>
              <w:t>G 0.37 Abstreiten von Handlungen</w:t>
            </w:r>
          </w:p>
          <w:p w14:paraId="616A1FEF" w14:textId="77777777" w:rsidR="00613257" w:rsidRPr="00A84F57" w:rsidRDefault="00613257" w:rsidP="00613257">
            <w:pPr>
              <w:numPr>
                <w:ilvl w:val="0"/>
                <w:numId w:val="38"/>
              </w:numPr>
              <w:spacing w:before="100" w:beforeAutospacing="1" w:after="140" w:line="240" w:lineRule="auto"/>
              <w:ind w:left="0" w:hanging="357"/>
              <w:rPr>
                <w:rFonts w:cs="Calibri"/>
                <w:color w:val="333333"/>
                <w:kern w:val="0"/>
              </w:rPr>
            </w:pPr>
            <w:r w:rsidRPr="00A84F57">
              <w:rPr>
                <w:rFonts w:cs="Arial"/>
                <w:color w:val="393F46"/>
                <w:kern w:val="0"/>
              </w:rPr>
              <w:t>G 0.42 Social Engineering</w:t>
            </w:r>
          </w:p>
        </w:tc>
      </w:tr>
    </w:tbl>
    <w:p w14:paraId="2EDD3B0C" w14:textId="77777777" w:rsidR="00613257" w:rsidRPr="00B16EEE" w:rsidRDefault="00613257" w:rsidP="00613257">
      <w:pPr>
        <w:rPr>
          <w:rFonts w:cs="Calibri"/>
          <w:color w:val="333333"/>
          <w:kern w:val="0"/>
        </w:rPr>
      </w:pPr>
      <w:r w:rsidRPr="00B16EEE">
        <w:rPr>
          <w:rFonts w:cs="Calibri"/>
          <w:color w:val="333333"/>
          <w:kern w:val="0"/>
        </w:rPr>
        <w:br w:type="page"/>
      </w:r>
    </w:p>
    <w:p w14:paraId="3EBB53E0" w14:textId="77777777" w:rsidR="00F26F7E" w:rsidRDefault="004A79F5" w:rsidP="00AA1E7D">
      <w:pPr>
        <w:pStyle w:val="berschrift1"/>
      </w:pPr>
      <w:bookmarkStart w:id="151" w:name="_Toc38773022"/>
      <w:bookmarkStart w:id="152" w:name="_Toc46919691"/>
      <w:r>
        <w:br/>
      </w:r>
      <w:bookmarkStart w:id="153" w:name="_Toc75539519"/>
      <w:bookmarkStart w:id="154" w:name="_Toc97368766"/>
      <w:bookmarkStart w:id="155" w:name="_Toc97486199"/>
      <w:r w:rsidR="00F26F7E">
        <w:t>Anhang B: Optionale Anhänge</w:t>
      </w:r>
      <w:bookmarkEnd w:id="153"/>
      <w:bookmarkEnd w:id="154"/>
    </w:p>
    <w:p w14:paraId="338D8733" w14:textId="77777777" w:rsidR="00F26F7E" w:rsidRPr="00451F3B" w:rsidRDefault="00F26F7E" w:rsidP="00F26F7E">
      <w:pPr>
        <w:spacing w:after="240"/>
        <w:rPr>
          <w:bCs/>
          <w:color w:val="FF0000"/>
        </w:rPr>
      </w:pPr>
      <w:r w:rsidRPr="001460C6">
        <w:t>Umfang</w:t>
      </w:r>
      <w:r>
        <w:t xml:space="preserve">reiche oder ergänzende Dokumente, ein Glossar sowie Tabellen- oder Abbildungsverzeichnisse </w:t>
      </w:r>
      <w:r w:rsidRPr="001460C6">
        <w:t xml:space="preserve">werden am Ende des </w:t>
      </w:r>
      <w:r>
        <w:t xml:space="preserve">Dokumentes als Anhang angefügt. </w:t>
      </w:r>
      <w:r>
        <w:br/>
      </w:r>
      <w:r>
        <w:br/>
      </w:r>
      <w:r w:rsidRPr="00451F3B">
        <w:rPr>
          <w:bCs/>
          <w:color w:val="FF0000"/>
        </w:rPr>
        <w:t>Bitte auch die Anzahl und die Bezeichnung der Anlagen aufführen.</w:t>
      </w:r>
    </w:p>
    <w:p w14:paraId="0772A3DB" w14:textId="77777777" w:rsidR="00F26F7E" w:rsidRDefault="00F26F7E">
      <w:pPr>
        <w:rPr>
          <w:rFonts w:eastAsiaTheme="majorEastAsia" w:cstheme="majorBidi"/>
          <w:b/>
          <w:bCs/>
          <w:sz w:val="28"/>
          <w:szCs w:val="28"/>
        </w:rPr>
      </w:pPr>
      <w:r>
        <w:br w:type="page"/>
      </w:r>
    </w:p>
    <w:p w14:paraId="782F065C" w14:textId="37991976" w:rsidR="00613257" w:rsidRPr="00CD38FE" w:rsidRDefault="00613257" w:rsidP="00AA1E7D">
      <w:pPr>
        <w:pStyle w:val="berschrift1"/>
      </w:pPr>
      <w:r>
        <w:t xml:space="preserve">Anhang C: </w:t>
      </w:r>
      <w:r w:rsidRPr="00340303">
        <w:t>Glossar</w:t>
      </w:r>
      <w:bookmarkEnd w:id="151"/>
      <w:bookmarkEnd w:id="152"/>
      <w:bookmarkEnd w:id="155"/>
    </w:p>
    <w:p w14:paraId="3F13F0CE" w14:textId="358072B6" w:rsidR="00613257" w:rsidRPr="00B83973" w:rsidRDefault="00613257" w:rsidP="00613257">
      <w:pPr>
        <w:spacing w:after="240"/>
        <w:rPr>
          <w:rFonts w:cs="Tahoma"/>
          <w:color w:val="FF0000"/>
        </w:rPr>
      </w:pPr>
      <w:bookmarkStart w:id="156" w:name="DELETE_1"/>
      <w:bookmarkStart w:id="157" w:name="_Hlk32079783"/>
      <w:bookmarkEnd w:id="156"/>
      <w:r w:rsidRPr="002D2AEC">
        <w:rPr>
          <w:rFonts w:cs="Tahoma"/>
        </w:rPr>
        <w:t xml:space="preserve">Das nachstehende Glossar erläutert die im Dokument verwenden Fachbegriffe und </w:t>
      </w:r>
      <w:r>
        <w:rPr>
          <w:rFonts w:cs="Tahoma"/>
        </w:rPr>
        <w:br/>
      </w:r>
      <w:r w:rsidRPr="002D2AEC">
        <w:rPr>
          <w:rFonts w:cs="Tahoma"/>
        </w:rPr>
        <w:t>Ab</w:t>
      </w:r>
      <w:r>
        <w:rPr>
          <w:rFonts w:cs="Tahoma"/>
        </w:rPr>
        <w:t>kürzungen.</w:t>
      </w:r>
      <w:r>
        <w:rPr>
          <w:rFonts w:cs="Tahoma"/>
        </w:rPr>
        <w:br/>
      </w:r>
    </w:p>
    <w:tbl>
      <w:tblPr>
        <w:tblStyle w:val="Tabellenraster"/>
        <w:tblW w:w="0" w:type="auto"/>
        <w:tblInd w:w="-5" w:type="dxa"/>
        <w:tblLook w:val="01E0" w:firstRow="1" w:lastRow="1" w:firstColumn="1" w:lastColumn="1" w:noHBand="0" w:noVBand="0"/>
      </w:tblPr>
      <w:tblGrid>
        <w:gridCol w:w="1843"/>
        <w:gridCol w:w="7222"/>
      </w:tblGrid>
      <w:tr w:rsidR="00613257" w:rsidRPr="00A33FEF" w14:paraId="17C58F6D" w14:textId="77777777" w:rsidTr="00CC4209">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7B09F290" w14:textId="77777777" w:rsidR="00613257" w:rsidRPr="001D41FA" w:rsidRDefault="00613257" w:rsidP="00CC4209">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47AB7573" w14:textId="77777777" w:rsidR="00613257" w:rsidRPr="001D41FA" w:rsidRDefault="00613257" w:rsidP="00CC4209">
            <w:pPr>
              <w:pStyle w:val="Tabellentext"/>
              <w:spacing w:before="240" w:after="240"/>
              <w:rPr>
                <w:b/>
              </w:rPr>
            </w:pPr>
            <w:r w:rsidRPr="001D41FA">
              <w:rPr>
                <w:b/>
              </w:rPr>
              <w:t>Erklärung</w:t>
            </w:r>
          </w:p>
        </w:tc>
      </w:tr>
      <w:tr w:rsidR="00613257" w:rsidRPr="00AB3CB7" w14:paraId="7A508938" w14:textId="77777777" w:rsidTr="00CC4209">
        <w:tc>
          <w:tcPr>
            <w:tcW w:w="1843" w:type="dxa"/>
            <w:tcBorders>
              <w:top w:val="single" w:sz="4" w:space="0" w:color="auto"/>
              <w:left w:val="single" w:sz="4" w:space="0" w:color="auto"/>
              <w:bottom w:val="single" w:sz="4" w:space="0" w:color="auto"/>
              <w:right w:val="single" w:sz="4" w:space="0" w:color="auto"/>
            </w:tcBorders>
          </w:tcPr>
          <w:p w14:paraId="111C097D"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7BA4BF6C"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6"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613257" w:rsidRPr="00AB3CB7" w14:paraId="08CFEECC" w14:textId="77777777" w:rsidTr="00CC4209">
        <w:tc>
          <w:tcPr>
            <w:tcW w:w="1843" w:type="dxa"/>
            <w:tcBorders>
              <w:top w:val="single" w:sz="4" w:space="0" w:color="auto"/>
              <w:left w:val="single" w:sz="4" w:space="0" w:color="auto"/>
              <w:bottom w:val="single" w:sz="4" w:space="0" w:color="auto"/>
              <w:right w:val="single" w:sz="4" w:space="0" w:color="auto"/>
            </w:tcBorders>
          </w:tcPr>
          <w:p w14:paraId="7EAD1443"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50EF5656"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Berechtigungs- und Zugriffslisten / Acess Control List (ACL)</w:t>
            </w:r>
          </w:p>
        </w:tc>
      </w:tr>
      <w:tr w:rsidR="00613257" w:rsidRPr="00AB3CB7" w14:paraId="4FD129C2" w14:textId="77777777" w:rsidTr="00CC4209">
        <w:tc>
          <w:tcPr>
            <w:tcW w:w="1843" w:type="dxa"/>
            <w:tcBorders>
              <w:top w:val="single" w:sz="4" w:space="0" w:color="auto"/>
              <w:left w:val="single" w:sz="4" w:space="0" w:color="auto"/>
              <w:bottom w:val="single" w:sz="4" w:space="0" w:color="auto"/>
              <w:right w:val="single" w:sz="4" w:space="0" w:color="auto"/>
            </w:tcBorders>
          </w:tcPr>
          <w:p w14:paraId="2C08BB83"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660E5B4B"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Active Directory</w:t>
            </w:r>
          </w:p>
        </w:tc>
      </w:tr>
      <w:tr w:rsidR="00613257" w:rsidRPr="0030527C" w14:paraId="58C183F7" w14:textId="77777777" w:rsidTr="00CC4209">
        <w:tc>
          <w:tcPr>
            <w:tcW w:w="1843" w:type="dxa"/>
            <w:tcBorders>
              <w:top w:val="single" w:sz="4" w:space="0" w:color="auto"/>
              <w:left w:val="single" w:sz="4" w:space="0" w:color="auto"/>
              <w:bottom w:val="single" w:sz="4" w:space="0" w:color="auto"/>
              <w:right w:val="single" w:sz="4" w:space="0" w:color="auto"/>
            </w:tcBorders>
          </w:tcPr>
          <w:p w14:paraId="263BC554"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5E0DF6CA"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Gruppe im Active Directory (AD), in der alle Mitglieder die gleichen administrativen Rechte haben.</w:t>
            </w:r>
          </w:p>
        </w:tc>
      </w:tr>
      <w:tr w:rsidR="00613257" w:rsidRPr="0030527C" w14:paraId="469867F6" w14:textId="77777777" w:rsidTr="00CC4209">
        <w:tc>
          <w:tcPr>
            <w:tcW w:w="1843" w:type="dxa"/>
            <w:tcBorders>
              <w:top w:val="single" w:sz="4" w:space="0" w:color="auto"/>
              <w:left w:val="single" w:sz="4" w:space="0" w:color="auto"/>
              <w:bottom w:val="single" w:sz="4" w:space="0" w:color="auto"/>
              <w:right w:val="single" w:sz="4" w:space="0" w:color="auto"/>
            </w:tcBorders>
          </w:tcPr>
          <w:p w14:paraId="12F079BE"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2E7B2DCA" w14:textId="77777777" w:rsidR="00613257" w:rsidRPr="0030527C" w:rsidRDefault="00613257" w:rsidP="00CC4209">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613257" w:rsidRPr="00AB3CB7" w14:paraId="4C5F20B6" w14:textId="77777777" w:rsidTr="00CC4209">
        <w:tc>
          <w:tcPr>
            <w:tcW w:w="1843" w:type="dxa"/>
            <w:tcBorders>
              <w:top w:val="single" w:sz="4" w:space="0" w:color="auto"/>
              <w:left w:val="single" w:sz="4" w:space="0" w:color="auto"/>
              <w:bottom w:val="single" w:sz="4" w:space="0" w:color="auto"/>
              <w:right w:val="single" w:sz="4" w:space="0" w:color="auto"/>
            </w:tcBorders>
          </w:tcPr>
          <w:p w14:paraId="5FD93071"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2A24445B"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613257" w:rsidRPr="00AB3CB7" w14:paraId="7F6B345E" w14:textId="77777777" w:rsidTr="00CC4209">
        <w:tc>
          <w:tcPr>
            <w:tcW w:w="1843" w:type="dxa"/>
            <w:tcBorders>
              <w:top w:val="single" w:sz="4" w:space="0" w:color="auto"/>
              <w:left w:val="single" w:sz="4" w:space="0" w:color="auto"/>
              <w:bottom w:val="single" w:sz="4" w:space="0" w:color="auto"/>
              <w:right w:val="single" w:sz="4" w:space="0" w:color="auto"/>
            </w:tcBorders>
          </w:tcPr>
          <w:p w14:paraId="7876D528"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01DC6715"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613257" w:rsidRPr="00AB3CB7" w14:paraId="559735B7" w14:textId="77777777" w:rsidTr="00CC4209">
        <w:tc>
          <w:tcPr>
            <w:tcW w:w="1843" w:type="dxa"/>
            <w:tcBorders>
              <w:top w:val="single" w:sz="4" w:space="0" w:color="auto"/>
              <w:left w:val="single" w:sz="4" w:space="0" w:color="auto"/>
              <w:bottom w:val="single" w:sz="4" w:space="0" w:color="auto"/>
              <w:right w:val="single" w:sz="4" w:space="0" w:color="auto"/>
            </w:tcBorders>
          </w:tcPr>
          <w:p w14:paraId="4EC4ECA4"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73B72F1C"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613257" w:rsidRPr="00AB3CB7" w14:paraId="09B3EFE2" w14:textId="77777777" w:rsidTr="00CC4209">
        <w:tc>
          <w:tcPr>
            <w:tcW w:w="1843" w:type="dxa"/>
            <w:tcBorders>
              <w:top w:val="single" w:sz="4" w:space="0" w:color="auto"/>
              <w:left w:val="single" w:sz="4" w:space="0" w:color="auto"/>
              <w:bottom w:val="single" w:sz="4" w:space="0" w:color="auto"/>
              <w:right w:val="single" w:sz="4" w:space="0" w:color="auto"/>
            </w:tcBorders>
          </w:tcPr>
          <w:p w14:paraId="24F480BA"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52FB31D7"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613257" w:rsidRPr="00AB3CB7" w14:paraId="0FB27428" w14:textId="77777777" w:rsidTr="00CC4209">
        <w:tc>
          <w:tcPr>
            <w:tcW w:w="1843" w:type="dxa"/>
            <w:tcBorders>
              <w:top w:val="single" w:sz="4" w:space="0" w:color="auto"/>
              <w:left w:val="single" w:sz="4" w:space="0" w:color="auto"/>
              <w:bottom w:val="single" w:sz="4" w:space="0" w:color="auto"/>
              <w:right w:val="single" w:sz="4" w:space="0" w:color="auto"/>
            </w:tcBorders>
          </w:tcPr>
          <w:p w14:paraId="57065E5B"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2A5EBE2C"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613257" w:rsidRPr="00AB3CB7" w14:paraId="179410CA" w14:textId="77777777" w:rsidTr="00CC4209">
        <w:tc>
          <w:tcPr>
            <w:tcW w:w="1843" w:type="dxa"/>
            <w:tcBorders>
              <w:top w:val="single" w:sz="4" w:space="0" w:color="auto"/>
              <w:left w:val="single" w:sz="4" w:space="0" w:color="auto"/>
              <w:bottom w:val="single" w:sz="4" w:space="0" w:color="auto"/>
              <w:right w:val="single" w:sz="4" w:space="0" w:color="auto"/>
            </w:tcBorders>
          </w:tcPr>
          <w:p w14:paraId="4C1ED1A9"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555E23E6"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613257" w:rsidRPr="0030527C" w14:paraId="0B426449" w14:textId="77777777" w:rsidTr="00CC4209">
        <w:tc>
          <w:tcPr>
            <w:tcW w:w="1843" w:type="dxa"/>
            <w:tcBorders>
              <w:top w:val="single" w:sz="4" w:space="0" w:color="auto"/>
              <w:left w:val="single" w:sz="4" w:space="0" w:color="auto"/>
              <w:bottom w:val="single" w:sz="4" w:space="0" w:color="auto"/>
              <w:right w:val="single" w:sz="4" w:space="0" w:color="auto"/>
            </w:tcBorders>
          </w:tcPr>
          <w:p w14:paraId="2654CDE1"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w:t>
            </w:r>
          </w:p>
        </w:tc>
        <w:tc>
          <w:tcPr>
            <w:tcW w:w="7222" w:type="dxa"/>
            <w:tcBorders>
              <w:top w:val="single" w:sz="4" w:space="0" w:color="auto"/>
              <w:left w:val="single" w:sz="4" w:space="0" w:color="auto"/>
              <w:bottom w:val="single" w:sz="4" w:space="0" w:color="auto"/>
              <w:right w:val="single" w:sz="4" w:space="0" w:color="auto"/>
            </w:tcBorders>
          </w:tcPr>
          <w:p w14:paraId="1E6B08EE" w14:textId="77777777" w:rsidR="00613257"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Die CC Version 3.1 wurde im September 2006 von der Staatengemeinschaft im internationalen Common Criteria Anerkennungsabkommen verabschiedet und gemäß BSI-Zertifizierungsverordnung im Bundesanzeiger vom 23.02.2007 offiziell bekannt gegeben. Diese Version der CC liegt ebenfalls als internationaler Standard ISO/IEC 15408 vor.</w:t>
            </w:r>
          </w:p>
        </w:tc>
      </w:tr>
      <w:tr w:rsidR="00613257" w:rsidRPr="00A33FEF" w14:paraId="71A6FB68" w14:textId="77777777" w:rsidTr="00CC4209">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0D0E057C" w14:textId="01333410" w:rsidR="00613257" w:rsidRPr="001D41FA" w:rsidRDefault="00F20C58" w:rsidP="00CC4209">
            <w:pPr>
              <w:pStyle w:val="Tabellentext"/>
              <w:spacing w:before="240" w:after="240"/>
              <w:rPr>
                <w:b/>
              </w:rPr>
            </w:pPr>
            <w:r>
              <w:rPr>
                <w:b/>
              </w:rPr>
              <w:br/>
            </w:r>
            <w:r w:rsidR="00613257" w:rsidRPr="001D41FA">
              <w:rPr>
                <w:b/>
              </w:rPr>
              <w:t xml:space="preserve">Begriff / </w:t>
            </w:r>
            <w:r w:rsidR="00613257">
              <w:rPr>
                <w:b/>
              </w:rPr>
              <w:br/>
            </w:r>
            <w:r w:rsidR="00613257"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6DF52C07" w14:textId="77777777" w:rsidR="00613257" w:rsidRPr="001D41FA" w:rsidRDefault="00613257" w:rsidP="00CC4209">
            <w:pPr>
              <w:pStyle w:val="Tabellentext"/>
              <w:spacing w:before="240" w:after="240"/>
              <w:rPr>
                <w:b/>
              </w:rPr>
            </w:pPr>
            <w:r w:rsidRPr="001D41FA">
              <w:rPr>
                <w:b/>
              </w:rPr>
              <w:t>Erklärung</w:t>
            </w:r>
          </w:p>
        </w:tc>
      </w:tr>
      <w:tr w:rsidR="00613257" w:rsidRPr="0030527C" w14:paraId="59EC2500" w14:textId="77777777" w:rsidTr="00CC4209">
        <w:tc>
          <w:tcPr>
            <w:tcW w:w="1843" w:type="dxa"/>
            <w:tcBorders>
              <w:top w:val="single" w:sz="4" w:space="0" w:color="auto"/>
              <w:left w:val="single" w:sz="4" w:space="0" w:color="auto"/>
              <w:bottom w:val="single" w:sz="4" w:space="0" w:color="auto"/>
              <w:right w:val="single" w:sz="4" w:space="0" w:color="auto"/>
            </w:tcBorders>
          </w:tcPr>
          <w:p w14:paraId="2E07B028"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 EAL4</w:t>
            </w:r>
          </w:p>
        </w:tc>
        <w:tc>
          <w:tcPr>
            <w:tcW w:w="7222" w:type="dxa"/>
            <w:tcBorders>
              <w:top w:val="single" w:sz="4" w:space="0" w:color="auto"/>
              <w:left w:val="single" w:sz="4" w:space="0" w:color="auto"/>
              <w:bottom w:val="single" w:sz="4" w:space="0" w:color="auto"/>
              <w:right w:val="single" w:sz="4" w:space="0" w:color="auto"/>
            </w:tcBorders>
          </w:tcPr>
          <w:p w14:paraId="77FDAD3E"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Die EAL-Stufen der Common Criteria (ISO 15408) beschreiben präzise Anforderungen an eine IT-Sicherheitsprüfung. Mit wachsender EAL-Nummer steigen die Anforderungen an den zu prüfenden Umfang, an die Prüftiefe und an die Prüfmethoden. Ziel einer Common Criteria-Evaluierung ist die Bestätigung, dass die vom Hersteller behauptete Sicherheitsfunktionalität wirksam ist.</w:t>
            </w:r>
          </w:p>
        </w:tc>
      </w:tr>
      <w:tr w:rsidR="00613257" w:rsidRPr="00AB3CB7" w14:paraId="761291AD" w14:textId="77777777" w:rsidTr="00CC4209">
        <w:tc>
          <w:tcPr>
            <w:tcW w:w="1843" w:type="dxa"/>
            <w:tcBorders>
              <w:top w:val="single" w:sz="4" w:space="0" w:color="auto"/>
              <w:left w:val="single" w:sz="4" w:space="0" w:color="auto"/>
              <w:bottom w:val="single" w:sz="4" w:space="0" w:color="auto"/>
              <w:right w:val="single" w:sz="4" w:space="0" w:color="auto"/>
            </w:tcBorders>
          </w:tcPr>
          <w:p w14:paraId="5354460B"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Confluence</w:t>
            </w:r>
          </w:p>
        </w:tc>
        <w:tc>
          <w:tcPr>
            <w:tcW w:w="7222" w:type="dxa"/>
            <w:tcBorders>
              <w:top w:val="single" w:sz="4" w:space="0" w:color="auto"/>
              <w:left w:val="single" w:sz="4" w:space="0" w:color="auto"/>
              <w:bottom w:val="single" w:sz="4" w:space="0" w:color="auto"/>
              <w:right w:val="single" w:sz="4" w:space="0" w:color="auto"/>
            </w:tcBorders>
          </w:tcPr>
          <w:p w14:paraId="630FF40D"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Kollaborationstool, Confluence ist ein browserbasiertes Wiki-Tool zur Verwaltung von Wissen</w:t>
            </w:r>
          </w:p>
        </w:tc>
      </w:tr>
      <w:tr w:rsidR="00613257" w:rsidRPr="00AB3CB7" w14:paraId="44EC6809" w14:textId="77777777" w:rsidTr="00CC4209">
        <w:tc>
          <w:tcPr>
            <w:tcW w:w="1843" w:type="dxa"/>
            <w:tcBorders>
              <w:top w:val="single" w:sz="4" w:space="0" w:color="auto"/>
              <w:left w:val="single" w:sz="4" w:space="0" w:color="auto"/>
              <w:bottom w:val="single" w:sz="4" w:space="0" w:color="auto"/>
              <w:right w:val="single" w:sz="4" w:space="0" w:color="auto"/>
            </w:tcBorders>
          </w:tcPr>
          <w:p w14:paraId="416B9CD3"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586C119C"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Distributed Denial of Service - Ein DDoS-Angriff versucht durch eine gezielt herbeigeführte Überlastung die Nichtverfügbarkeit eines Internetservices </w:t>
            </w:r>
            <w:r>
              <w:rPr>
                <w:rFonts w:ascii="Arial" w:hAnsi="Arial" w:cs="Arial"/>
                <w:color w:val="222222"/>
                <w:shd w:val="clear" w:color="auto" w:fill="FFFFFF"/>
              </w:rPr>
              <w:br/>
            </w:r>
            <w:r w:rsidRPr="0030527C">
              <w:rPr>
                <w:rFonts w:ascii="Arial" w:hAnsi="Arial" w:cs="Arial"/>
                <w:color w:val="222222"/>
                <w:shd w:val="clear" w:color="auto" w:fill="FFFFFF"/>
              </w:rPr>
              <w:t>herbeizuführen.</w:t>
            </w:r>
          </w:p>
        </w:tc>
      </w:tr>
      <w:tr w:rsidR="00613257" w:rsidRPr="00AB3CB7" w14:paraId="6BB8CA93" w14:textId="77777777" w:rsidTr="00CC4209">
        <w:tc>
          <w:tcPr>
            <w:tcW w:w="1843" w:type="dxa"/>
            <w:tcBorders>
              <w:top w:val="single" w:sz="4" w:space="0" w:color="auto"/>
              <w:left w:val="single" w:sz="4" w:space="0" w:color="auto"/>
              <w:bottom w:val="single" w:sz="4" w:space="0" w:color="auto"/>
              <w:right w:val="single" w:sz="4" w:space="0" w:color="auto"/>
            </w:tcBorders>
          </w:tcPr>
          <w:p w14:paraId="3C5FFD5B"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default-settings</w:t>
            </w:r>
          </w:p>
        </w:tc>
        <w:tc>
          <w:tcPr>
            <w:tcW w:w="7222" w:type="dxa"/>
            <w:tcBorders>
              <w:top w:val="single" w:sz="4" w:space="0" w:color="auto"/>
              <w:left w:val="single" w:sz="4" w:space="0" w:color="auto"/>
              <w:bottom w:val="single" w:sz="4" w:space="0" w:color="auto"/>
              <w:right w:val="single" w:sz="4" w:space="0" w:color="auto"/>
            </w:tcBorders>
          </w:tcPr>
          <w:p w14:paraId="49876EF7"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613257" w:rsidRPr="00AB3CB7" w14:paraId="03A994DD" w14:textId="77777777" w:rsidTr="00CC4209">
        <w:tc>
          <w:tcPr>
            <w:tcW w:w="1843" w:type="dxa"/>
            <w:tcBorders>
              <w:top w:val="single" w:sz="4" w:space="0" w:color="auto"/>
              <w:left w:val="single" w:sz="4" w:space="0" w:color="auto"/>
              <w:bottom w:val="single" w:sz="4" w:space="0" w:color="auto"/>
              <w:right w:val="single" w:sz="4" w:space="0" w:color="auto"/>
            </w:tcBorders>
          </w:tcPr>
          <w:p w14:paraId="2B40693B" w14:textId="77777777" w:rsidR="00613257" w:rsidRPr="001D41FA" w:rsidRDefault="00613257" w:rsidP="00CC4209">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6111D1C6" w14:textId="77777777" w:rsidR="00613257" w:rsidRPr="0030527C" w:rsidRDefault="00613257" w:rsidP="00CC4209">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r w:rsidRPr="0030527C">
              <w:rPr>
                <w:rFonts w:ascii="Arial" w:hAnsi="Arial" w:cs="Arial"/>
                <w:bCs/>
                <w:color w:val="222222"/>
              </w:rPr>
              <w:t>Demilitarized Zone</w:t>
            </w:r>
            <w:r w:rsidRPr="0030527C">
              <w:rPr>
                <w:rFonts w:ascii="Arial" w:hAnsi="Arial" w:cs="Arial"/>
                <w:color w:val="222222"/>
                <w:shd w:val="clear" w:color="auto" w:fill="FFFFFF"/>
              </w:rPr>
              <w:t xml:space="preserve">) bezeichnet ein Computernetz mit sicherheitstechnisch kontrollierten Zugriffsmöglichkeiten </w:t>
            </w:r>
            <w:r>
              <w:rPr>
                <w:rFonts w:ascii="Arial" w:hAnsi="Arial" w:cs="Arial"/>
                <w:color w:val="222222"/>
                <w:shd w:val="clear" w:color="auto" w:fill="FFFFFF"/>
              </w:rPr>
              <w:br/>
            </w:r>
            <w:r w:rsidRPr="0030527C">
              <w:rPr>
                <w:rFonts w:ascii="Arial" w:hAnsi="Arial" w:cs="Arial"/>
                <w:color w:val="222222"/>
                <w:shd w:val="clear" w:color="auto" w:fill="FFFFFF"/>
              </w:rPr>
              <w:t xml:space="preserve">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613257" w:rsidRPr="00AB3CB7" w14:paraId="7B27EDB4" w14:textId="77777777" w:rsidTr="00CC4209">
        <w:tc>
          <w:tcPr>
            <w:tcW w:w="1843" w:type="dxa"/>
            <w:tcBorders>
              <w:top w:val="single" w:sz="4" w:space="0" w:color="auto"/>
              <w:left w:val="single" w:sz="4" w:space="0" w:color="auto"/>
              <w:bottom w:val="single" w:sz="4" w:space="0" w:color="auto"/>
              <w:right w:val="single" w:sz="4" w:space="0" w:color="auto"/>
            </w:tcBorders>
          </w:tcPr>
          <w:p w14:paraId="1BC0A666"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EAPoL</w:t>
            </w:r>
          </w:p>
        </w:tc>
        <w:tc>
          <w:tcPr>
            <w:tcW w:w="7222" w:type="dxa"/>
            <w:tcBorders>
              <w:top w:val="single" w:sz="4" w:space="0" w:color="auto"/>
              <w:left w:val="single" w:sz="4" w:space="0" w:color="auto"/>
              <w:bottom w:val="single" w:sz="4" w:space="0" w:color="auto"/>
              <w:right w:val="single" w:sz="4" w:space="0" w:color="auto"/>
            </w:tcBorders>
          </w:tcPr>
          <w:p w14:paraId="48BC4ECD" w14:textId="77777777" w:rsidR="00613257" w:rsidRPr="006779ED" w:rsidRDefault="00BB528F" w:rsidP="00CC4209">
            <w:pPr>
              <w:spacing w:before="120" w:after="240"/>
              <w:rPr>
                <w:rFonts w:ascii="Arial" w:hAnsi="Arial" w:cs="Arial"/>
                <w:color w:val="222222"/>
                <w:shd w:val="clear" w:color="auto" w:fill="FFFFFF"/>
              </w:rPr>
            </w:pPr>
            <w:hyperlink r:id="rId17" w:tooltip="Extensible Authentication Protocol" w:history="1">
              <w:r w:rsidR="00613257" w:rsidRPr="006779ED">
                <w:rPr>
                  <w:rFonts w:ascii="Arial" w:hAnsi="Arial" w:cs="Arial"/>
                  <w:color w:val="222222"/>
                  <w:shd w:val="clear" w:color="auto" w:fill="FFFFFF"/>
                </w:rPr>
                <w:t>Extensible Authentication Protocol</w:t>
              </w:r>
            </w:hyperlink>
            <w:r w:rsidR="00613257" w:rsidRPr="006779ED">
              <w:rPr>
                <w:rFonts w:ascii="Arial" w:hAnsi="Arial" w:cs="Arial"/>
                <w:color w:val="222222"/>
                <w:shd w:val="clear" w:color="auto" w:fill="FFFFFF"/>
              </w:rPr>
              <w:t xml:space="preserve"> over </w:t>
            </w:r>
            <w:hyperlink r:id="rId18" w:tooltip="Local Area Network" w:history="1">
              <w:r w:rsidR="00613257" w:rsidRPr="006779ED">
                <w:rPr>
                  <w:rFonts w:ascii="Arial" w:hAnsi="Arial" w:cs="Arial"/>
                  <w:color w:val="222222"/>
                  <w:shd w:val="clear" w:color="auto" w:fill="FFFFFF"/>
                </w:rPr>
                <w:t>Local Area Network</w:t>
              </w:r>
            </w:hyperlink>
            <w:r w:rsidR="00613257" w:rsidRPr="006779ED">
              <w:rPr>
                <w:rFonts w:ascii="Arial" w:hAnsi="Arial" w:cs="Arial"/>
                <w:color w:val="222222"/>
                <w:shd w:val="clear" w:color="auto" w:fill="FFFFFF"/>
              </w:rPr>
              <w:t xml:space="preserve"> (EAPoL) ist eines der Nachrichtenformate vom Authentifizierungprotokoll Extensible Authentication Protocol (EAP). Andere EAP-Nachrichtenformate sind "EAP over Wireless (EAPoW)" und "EAP over Point-to-Point-Protocoll (EAPoPPP)". </w:t>
            </w:r>
          </w:p>
        </w:tc>
      </w:tr>
      <w:tr w:rsidR="00613257" w:rsidRPr="0030527C" w14:paraId="12DF9382" w14:textId="77777777" w:rsidTr="00CC4209">
        <w:tc>
          <w:tcPr>
            <w:tcW w:w="1843" w:type="dxa"/>
            <w:tcBorders>
              <w:top w:val="single" w:sz="4" w:space="0" w:color="auto"/>
              <w:left w:val="single" w:sz="4" w:space="0" w:color="auto"/>
              <w:bottom w:val="single" w:sz="4" w:space="0" w:color="auto"/>
              <w:right w:val="single" w:sz="4" w:space="0" w:color="auto"/>
            </w:tcBorders>
          </w:tcPr>
          <w:p w14:paraId="45D70D6C"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662ACBF6"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19"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0"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1"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2"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3"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613257" w:rsidRPr="0030527C" w14:paraId="3C2171EB" w14:textId="77777777" w:rsidTr="00CC4209">
        <w:tc>
          <w:tcPr>
            <w:tcW w:w="1843" w:type="dxa"/>
            <w:tcBorders>
              <w:top w:val="single" w:sz="4" w:space="0" w:color="auto"/>
              <w:left w:val="single" w:sz="4" w:space="0" w:color="auto"/>
              <w:bottom w:val="single" w:sz="4" w:space="0" w:color="auto"/>
              <w:right w:val="single" w:sz="4" w:space="0" w:color="auto"/>
            </w:tcBorders>
          </w:tcPr>
          <w:p w14:paraId="262A8E5C"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49A438BC"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613257" w:rsidRPr="00AB3CB7" w14:paraId="35EB1FD1" w14:textId="77777777" w:rsidTr="00CC4209">
        <w:tc>
          <w:tcPr>
            <w:tcW w:w="1843" w:type="dxa"/>
            <w:tcBorders>
              <w:top w:val="single" w:sz="4" w:space="0" w:color="auto"/>
              <w:left w:val="single" w:sz="4" w:space="0" w:color="auto"/>
              <w:bottom w:val="single" w:sz="4" w:space="0" w:color="auto"/>
              <w:right w:val="single" w:sz="4" w:space="0" w:color="auto"/>
            </w:tcBorders>
          </w:tcPr>
          <w:p w14:paraId="6A1C143E"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5241807D"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613257" w:rsidRPr="00AB3CB7" w14:paraId="6126D270" w14:textId="77777777" w:rsidTr="00CC4209">
        <w:tc>
          <w:tcPr>
            <w:tcW w:w="1843" w:type="dxa"/>
            <w:tcBorders>
              <w:top w:val="single" w:sz="4" w:space="0" w:color="auto"/>
              <w:left w:val="single" w:sz="4" w:space="0" w:color="auto"/>
              <w:bottom w:val="single" w:sz="4" w:space="0" w:color="auto"/>
              <w:right w:val="single" w:sz="4" w:space="0" w:color="auto"/>
            </w:tcBorders>
          </w:tcPr>
          <w:p w14:paraId="183057B1"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11A0CEB6" w14:textId="77777777" w:rsidR="00613257" w:rsidRPr="0030527C" w:rsidRDefault="00613257" w:rsidP="00CC4209">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613257" w:rsidRPr="00A33FEF" w14:paraId="45B9F146" w14:textId="77777777" w:rsidTr="00CC4209">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296406FA" w14:textId="77777777" w:rsidR="00613257" w:rsidRPr="001D41FA" w:rsidRDefault="00613257" w:rsidP="00CC4209">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7D6C7B0F" w14:textId="77777777" w:rsidR="00613257" w:rsidRPr="001D41FA" w:rsidRDefault="00613257" w:rsidP="00CC4209">
            <w:pPr>
              <w:pStyle w:val="Tabellentext"/>
              <w:spacing w:before="240" w:after="240"/>
              <w:rPr>
                <w:b/>
              </w:rPr>
            </w:pPr>
            <w:r w:rsidRPr="001D41FA">
              <w:rPr>
                <w:b/>
              </w:rPr>
              <w:t>Erklärung</w:t>
            </w:r>
          </w:p>
        </w:tc>
      </w:tr>
      <w:tr w:rsidR="00613257" w:rsidRPr="00AB3CB7" w14:paraId="4CE227BD" w14:textId="77777777" w:rsidTr="00CC4209">
        <w:tc>
          <w:tcPr>
            <w:tcW w:w="1843" w:type="dxa"/>
            <w:tcBorders>
              <w:top w:val="single" w:sz="4" w:space="0" w:color="auto"/>
              <w:left w:val="single" w:sz="4" w:space="0" w:color="auto"/>
              <w:bottom w:val="single" w:sz="4" w:space="0" w:color="auto"/>
              <w:right w:val="single" w:sz="4" w:space="0" w:color="auto"/>
            </w:tcBorders>
          </w:tcPr>
          <w:p w14:paraId="0969E9F8"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3F4172E9"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Der Informationsverbund Berlin-Bonn (IVBB) ist ein Informationsverbund des Bundes zur Vernetzung der Obersten Bundesbehörden.</w:t>
            </w:r>
          </w:p>
        </w:tc>
      </w:tr>
      <w:tr w:rsidR="00613257" w:rsidRPr="00AB3CB7" w14:paraId="0248D1C7" w14:textId="77777777" w:rsidTr="00CC4209">
        <w:tc>
          <w:tcPr>
            <w:tcW w:w="1843" w:type="dxa"/>
            <w:tcBorders>
              <w:top w:val="single" w:sz="4" w:space="0" w:color="auto"/>
              <w:left w:val="single" w:sz="4" w:space="0" w:color="auto"/>
              <w:bottom w:val="single" w:sz="4" w:space="0" w:color="auto"/>
              <w:right w:val="single" w:sz="4" w:space="0" w:color="auto"/>
            </w:tcBorders>
          </w:tcPr>
          <w:p w14:paraId="1B1B685C"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057F5E14"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613257" w:rsidRPr="00AB3CB7" w14:paraId="24CEDB75" w14:textId="77777777" w:rsidTr="00CC4209">
        <w:tc>
          <w:tcPr>
            <w:tcW w:w="1843" w:type="dxa"/>
            <w:tcBorders>
              <w:top w:val="single" w:sz="4" w:space="0" w:color="auto"/>
              <w:left w:val="single" w:sz="4" w:space="0" w:color="auto"/>
              <w:bottom w:val="single" w:sz="4" w:space="0" w:color="auto"/>
              <w:right w:val="single" w:sz="4" w:space="0" w:color="auto"/>
            </w:tcBorders>
          </w:tcPr>
          <w:p w14:paraId="3EA46EB9"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45388839"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Shortest Path First (OSPF) bezeichnet ein von der </w:t>
            </w:r>
            <w:hyperlink r:id="rId24"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5"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6"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613257" w:rsidRPr="00AB3CB7" w14:paraId="55BAF2AF" w14:textId="77777777" w:rsidTr="00CC4209">
        <w:tc>
          <w:tcPr>
            <w:tcW w:w="1843" w:type="dxa"/>
            <w:tcBorders>
              <w:top w:val="single" w:sz="4" w:space="0" w:color="auto"/>
              <w:left w:val="single" w:sz="4" w:space="0" w:color="auto"/>
              <w:bottom w:val="single" w:sz="4" w:space="0" w:color="auto"/>
              <w:right w:val="single" w:sz="4" w:space="0" w:color="auto"/>
            </w:tcBorders>
          </w:tcPr>
          <w:p w14:paraId="2EC5EECC"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7A66D309"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613257" w:rsidRPr="00AB3CB7" w14:paraId="3A5A8AB2" w14:textId="77777777" w:rsidTr="00CC4209">
        <w:tc>
          <w:tcPr>
            <w:tcW w:w="1843" w:type="dxa"/>
            <w:tcBorders>
              <w:top w:val="single" w:sz="4" w:space="0" w:color="auto"/>
              <w:left w:val="single" w:sz="4" w:space="0" w:color="auto"/>
              <w:bottom w:val="single" w:sz="4" w:space="0" w:color="auto"/>
              <w:right w:val="single" w:sz="4" w:space="0" w:color="auto"/>
            </w:tcBorders>
          </w:tcPr>
          <w:p w14:paraId="7FFD0B7F"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29AF04DE" w14:textId="77777777" w:rsidR="00613257" w:rsidRPr="0030527C" w:rsidRDefault="00613257" w:rsidP="00CC4209">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27"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28"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29"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0"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1"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2"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3"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613257" w:rsidRPr="00AB3CB7" w14:paraId="7E6A2AF3" w14:textId="77777777" w:rsidTr="00CC4209">
        <w:tc>
          <w:tcPr>
            <w:tcW w:w="1843" w:type="dxa"/>
            <w:tcBorders>
              <w:top w:val="single" w:sz="4" w:space="0" w:color="auto"/>
              <w:left w:val="single" w:sz="4" w:space="0" w:color="auto"/>
              <w:bottom w:val="single" w:sz="4" w:space="0" w:color="auto"/>
              <w:right w:val="single" w:sz="4" w:space="0" w:color="auto"/>
            </w:tcBorders>
          </w:tcPr>
          <w:p w14:paraId="3E87A488"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Proof of Concept</w:t>
            </w:r>
          </w:p>
        </w:tc>
        <w:tc>
          <w:tcPr>
            <w:tcW w:w="7222" w:type="dxa"/>
            <w:tcBorders>
              <w:top w:val="single" w:sz="4" w:space="0" w:color="auto"/>
              <w:left w:val="single" w:sz="4" w:space="0" w:color="auto"/>
              <w:bottom w:val="single" w:sz="4" w:space="0" w:color="auto"/>
              <w:right w:val="single" w:sz="4" w:space="0" w:color="auto"/>
            </w:tcBorders>
          </w:tcPr>
          <w:p w14:paraId="74BFD563"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613257" w:rsidRPr="00AB3CB7" w14:paraId="2C36B643" w14:textId="77777777" w:rsidTr="00CC4209">
        <w:tc>
          <w:tcPr>
            <w:tcW w:w="1843" w:type="dxa"/>
            <w:tcBorders>
              <w:top w:val="single" w:sz="4" w:space="0" w:color="auto"/>
              <w:left w:val="single" w:sz="4" w:space="0" w:color="auto"/>
              <w:bottom w:val="single" w:sz="4" w:space="0" w:color="auto"/>
              <w:right w:val="single" w:sz="4" w:space="0" w:color="auto"/>
            </w:tcBorders>
          </w:tcPr>
          <w:p w14:paraId="49FEB35F"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4B343088" w14:textId="77777777" w:rsidR="00613257" w:rsidRPr="0030527C" w:rsidRDefault="00613257" w:rsidP="00CC4209">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Dial-In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 xml:space="preserve">-Protokoll, </w:t>
            </w:r>
            <w:r>
              <w:rPr>
                <w:rFonts w:ascii="Arial" w:hAnsi="Arial" w:cs="Arial"/>
                <w:color w:val="222222"/>
                <w:shd w:val="clear" w:color="auto" w:fill="FFFFFF"/>
              </w:rPr>
              <w:br/>
              <w:t>das zur Authentifizierung, Autorisierung und zum Accounting (Triple-A-System) von Benutzern bei Einwahlverbindungen in ein Computernetzwerk dient.</w:t>
            </w:r>
          </w:p>
        </w:tc>
      </w:tr>
      <w:tr w:rsidR="00613257" w:rsidRPr="00AB3CB7" w14:paraId="66C6D9A3" w14:textId="77777777" w:rsidTr="00CC4209">
        <w:tc>
          <w:tcPr>
            <w:tcW w:w="1843" w:type="dxa"/>
            <w:tcBorders>
              <w:top w:val="single" w:sz="4" w:space="0" w:color="auto"/>
              <w:left w:val="single" w:sz="4" w:space="0" w:color="auto"/>
              <w:bottom w:val="single" w:sz="4" w:space="0" w:color="auto"/>
              <w:right w:val="single" w:sz="4" w:space="0" w:color="auto"/>
            </w:tcBorders>
          </w:tcPr>
          <w:p w14:paraId="49FAEE8C"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3A9E5244"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4"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613257" w:rsidRPr="00AB3CB7" w14:paraId="40F2482E" w14:textId="77777777" w:rsidTr="00CC4209">
        <w:tc>
          <w:tcPr>
            <w:tcW w:w="1843" w:type="dxa"/>
            <w:tcBorders>
              <w:top w:val="single" w:sz="4" w:space="0" w:color="auto"/>
              <w:left w:val="single" w:sz="4" w:space="0" w:color="auto"/>
              <w:bottom w:val="single" w:sz="4" w:space="0" w:color="auto"/>
              <w:right w:val="single" w:sz="4" w:space="0" w:color="auto"/>
            </w:tcBorders>
          </w:tcPr>
          <w:p w14:paraId="7598215F"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68452D93"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613257" w:rsidRPr="00AB3CB7" w14:paraId="26F51487" w14:textId="77777777" w:rsidTr="00CC4209">
        <w:tc>
          <w:tcPr>
            <w:tcW w:w="1843" w:type="dxa"/>
            <w:tcBorders>
              <w:top w:val="single" w:sz="4" w:space="0" w:color="auto"/>
              <w:left w:val="single" w:sz="4" w:space="0" w:color="auto"/>
              <w:bottom w:val="single" w:sz="4" w:space="0" w:color="auto"/>
              <w:right w:val="single" w:sz="4" w:space="0" w:color="auto"/>
            </w:tcBorders>
          </w:tcPr>
          <w:p w14:paraId="29C7D624"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726EFD37" w14:textId="77777777" w:rsidR="00613257" w:rsidRPr="0030527C" w:rsidRDefault="00613257" w:rsidP="00CC4209">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5"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6"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37"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38"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39"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0"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xml:space="preserve">, Drucker, Computer usw.) von einer zentralen Station aus </w:t>
            </w:r>
            <w:r>
              <w:rPr>
                <w:rFonts w:ascii="Arial" w:hAnsi="Arial" w:cs="Arial"/>
                <w:color w:val="222222"/>
                <w:shd w:val="clear" w:color="auto" w:fill="FFFFFF"/>
              </w:rPr>
              <w:br/>
            </w:r>
            <w:r w:rsidRPr="002A1C9E">
              <w:rPr>
                <w:rFonts w:ascii="Arial" w:hAnsi="Arial" w:cs="Arial"/>
                <w:color w:val="222222"/>
                <w:shd w:val="clear" w:color="auto" w:fill="FFFFFF"/>
              </w:rPr>
              <w:t>überwachen und steuern zu können.</w:t>
            </w:r>
          </w:p>
        </w:tc>
      </w:tr>
      <w:tr w:rsidR="00613257" w:rsidRPr="00AB3CB7" w14:paraId="46A388CF" w14:textId="77777777" w:rsidTr="00CC4209">
        <w:tc>
          <w:tcPr>
            <w:tcW w:w="1843" w:type="dxa"/>
            <w:tcBorders>
              <w:top w:val="single" w:sz="4" w:space="0" w:color="auto"/>
              <w:left w:val="single" w:sz="4" w:space="0" w:color="auto"/>
              <w:bottom w:val="single" w:sz="4" w:space="0" w:color="auto"/>
              <w:right w:val="single" w:sz="4" w:space="0" w:color="auto"/>
            </w:tcBorders>
          </w:tcPr>
          <w:p w14:paraId="2321481A"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4ED7C4BE" w14:textId="77777777" w:rsidR="00613257" w:rsidRPr="0030527C" w:rsidRDefault="00613257" w:rsidP="00CC4209">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613257" w:rsidRPr="00A33FEF" w14:paraId="52A2AB30" w14:textId="77777777" w:rsidTr="00CC4209">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0AC45A99" w14:textId="77777777" w:rsidR="00613257" w:rsidRPr="001D41FA" w:rsidRDefault="00613257" w:rsidP="00CC4209">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9D45A8D" w14:textId="77777777" w:rsidR="00613257" w:rsidRPr="001D41FA" w:rsidRDefault="00613257" w:rsidP="00CC4209">
            <w:pPr>
              <w:pStyle w:val="Tabellentext"/>
              <w:spacing w:before="240" w:after="240"/>
              <w:rPr>
                <w:b/>
              </w:rPr>
            </w:pPr>
            <w:r w:rsidRPr="001D41FA">
              <w:rPr>
                <w:b/>
              </w:rPr>
              <w:t>Erklärung</w:t>
            </w:r>
          </w:p>
        </w:tc>
      </w:tr>
      <w:tr w:rsidR="00613257" w:rsidRPr="00AB3CB7" w14:paraId="1C4B47D9" w14:textId="77777777" w:rsidTr="00CC4209">
        <w:tc>
          <w:tcPr>
            <w:tcW w:w="1843" w:type="dxa"/>
            <w:tcBorders>
              <w:top w:val="single" w:sz="4" w:space="0" w:color="auto"/>
              <w:left w:val="single" w:sz="4" w:space="0" w:color="auto"/>
              <w:bottom w:val="single" w:sz="4" w:space="0" w:color="auto"/>
              <w:right w:val="single" w:sz="4" w:space="0" w:color="auto"/>
            </w:tcBorders>
          </w:tcPr>
          <w:p w14:paraId="458E33B8"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SysLog</w:t>
            </w:r>
          </w:p>
        </w:tc>
        <w:tc>
          <w:tcPr>
            <w:tcW w:w="7222" w:type="dxa"/>
            <w:tcBorders>
              <w:top w:val="single" w:sz="4" w:space="0" w:color="auto"/>
              <w:left w:val="single" w:sz="4" w:space="0" w:color="auto"/>
              <w:bottom w:val="single" w:sz="4" w:space="0" w:color="auto"/>
              <w:right w:val="single" w:sz="4" w:space="0" w:color="auto"/>
            </w:tcBorders>
          </w:tcPr>
          <w:p w14:paraId="7B62E72B" w14:textId="77777777" w:rsidR="00613257" w:rsidRPr="0030527C" w:rsidRDefault="00613257" w:rsidP="00CC4209">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1"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2"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613257" w:rsidRPr="00AB3CB7" w14:paraId="1B74BCEC" w14:textId="77777777" w:rsidTr="00CC4209">
        <w:tc>
          <w:tcPr>
            <w:tcW w:w="1843" w:type="dxa"/>
            <w:tcBorders>
              <w:top w:val="single" w:sz="4" w:space="0" w:color="auto"/>
              <w:left w:val="single" w:sz="4" w:space="0" w:color="auto"/>
              <w:bottom w:val="single" w:sz="4" w:space="0" w:color="auto"/>
              <w:right w:val="single" w:sz="4" w:space="0" w:color="auto"/>
            </w:tcBorders>
          </w:tcPr>
          <w:p w14:paraId="0F10009D"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73F44406"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w:t>
            </w:r>
            <w:r>
              <w:rPr>
                <w:rFonts w:ascii="Arial" w:hAnsi="Arial" w:cs="Arial"/>
                <w:color w:val="222222"/>
                <w:shd w:val="clear" w:color="auto" w:fill="FFFFFF"/>
              </w:rPr>
              <w:br/>
            </w:r>
            <w:r w:rsidRPr="0030527C">
              <w:rPr>
                <w:rFonts w:ascii="Arial" w:hAnsi="Arial" w:cs="Arial"/>
                <w:color w:val="222222"/>
                <w:shd w:val="clear" w:color="auto" w:fill="FFFFFF"/>
              </w:rPr>
              <w:t xml:space="preserve">Network Access Server (NAS). </w:t>
            </w:r>
          </w:p>
          <w:p w14:paraId="7CE294D5" w14:textId="77777777" w:rsidR="00613257" w:rsidRPr="0030527C" w:rsidRDefault="00613257" w:rsidP="00CC4209">
            <w:pPr>
              <w:spacing w:after="240"/>
              <w:rPr>
                <w:rFonts w:ascii="Arial" w:hAnsi="Arial" w:cs="Arial"/>
                <w:color w:val="222222"/>
                <w:shd w:val="clear" w:color="auto" w:fill="FFFFFF"/>
              </w:rPr>
            </w:pPr>
            <w:r w:rsidRPr="0030527C">
              <w:rPr>
                <w:rFonts w:ascii="Arial" w:hAnsi="Arial" w:cs="Arial"/>
                <w:color w:val="222222"/>
                <w:shd w:val="clear" w:color="auto" w:fill="FFFFFF"/>
              </w:rPr>
              <w:t xml:space="preserve">AAA -&gt;&gt; Protokoll für Authentisierung, Autorisierung und Accounting </w:t>
            </w:r>
            <w:r>
              <w:rPr>
                <w:rFonts w:ascii="Arial" w:hAnsi="Arial" w:cs="Arial"/>
                <w:color w:val="222222"/>
                <w:shd w:val="clear" w:color="auto" w:fill="FFFFFF"/>
              </w:rPr>
              <w:br/>
            </w:r>
            <w:r w:rsidRPr="0030527C">
              <w:rPr>
                <w:rFonts w:ascii="Arial" w:hAnsi="Arial" w:cs="Arial"/>
                <w:color w:val="222222"/>
                <w:shd w:val="clear" w:color="auto" w:fill="FFFFFF"/>
              </w:rPr>
              <w:t>(Zurechnung)</w:t>
            </w:r>
          </w:p>
        </w:tc>
      </w:tr>
      <w:tr w:rsidR="00613257" w:rsidRPr="00AB3CB7" w14:paraId="75C63F7E" w14:textId="77777777" w:rsidTr="00CC4209">
        <w:tc>
          <w:tcPr>
            <w:tcW w:w="1843" w:type="dxa"/>
            <w:tcBorders>
              <w:top w:val="single" w:sz="4" w:space="0" w:color="auto"/>
              <w:left w:val="single" w:sz="4" w:space="0" w:color="auto"/>
              <w:bottom w:val="single" w:sz="4" w:space="0" w:color="auto"/>
              <w:right w:val="single" w:sz="4" w:space="0" w:color="auto"/>
            </w:tcBorders>
          </w:tcPr>
          <w:p w14:paraId="688061DB"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Unassigned-VLAN</w:t>
            </w:r>
          </w:p>
        </w:tc>
        <w:tc>
          <w:tcPr>
            <w:tcW w:w="7222" w:type="dxa"/>
            <w:tcBorders>
              <w:top w:val="single" w:sz="4" w:space="0" w:color="auto"/>
              <w:left w:val="single" w:sz="4" w:space="0" w:color="auto"/>
              <w:bottom w:val="single" w:sz="4" w:space="0" w:color="auto"/>
              <w:right w:val="single" w:sz="4" w:space="0" w:color="auto"/>
            </w:tcBorders>
          </w:tcPr>
          <w:p w14:paraId="2036EA46"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nicht zugewiesens VLAN</w:t>
            </w:r>
          </w:p>
        </w:tc>
      </w:tr>
      <w:tr w:rsidR="00613257" w:rsidRPr="00AB3CB7" w14:paraId="7A23DBEF" w14:textId="77777777" w:rsidTr="00CC4209">
        <w:tc>
          <w:tcPr>
            <w:tcW w:w="1843" w:type="dxa"/>
            <w:tcBorders>
              <w:top w:val="single" w:sz="4" w:space="0" w:color="auto"/>
              <w:left w:val="single" w:sz="4" w:space="0" w:color="auto"/>
              <w:bottom w:val="single" w:sz="4" w:space="0" w:color="auto"/>
              <w:right w:val="single" w:sz="4" w:space="0" w:color="auto"/>
            </w:tcBorders>
          </w:tcPr>
          <w:p w14:paraId="517EAA3A"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03554AD1"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613257" w:rsidRPr="00AB3CB7" w14:paraId="5E64C1E2" w14:textId="77777777" w:rsidTr="00CC4209">
        <w:tc>
          <w:tcPr>
            <w:tcW w:w="1843" w:type="dxa"/>
            <w:tcBorders>
              <w:top w:val="single" w:sz="4" w:space="0" w:color="auto"/>
              <w:left w:val="single" w:sz="4" w:space="0" w:color="auto"/>
              <w:bottom w:val="single" w:sz="4" w:space="0" w:color="auto"/>
              <w:right w:val="single" w:sz="4" w:space="0" w:color="auto"/>
            </w:tcBorders>
          </w:tcPr>
          <w:p w14:paraId="4CB95FE1"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7EA01579" w14:textId="77777777" w:rsidR="00613257" w:rsidRPr="0030527C" w:rsidRDefault="00613257" w:rsidP="00CC4209">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Local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w:t>
            </w:r>
            <w:r>
              <w:rPr>
                <w:rFonts w:ascii="Arial" w:hAnsi="Arial" w:cs="Arial"/>
                <w:color w:val="222222"/>
                <w:shd w:val="clear" w:color="auto" w:fill="FFFFFF"/>
              </w:rPr>
              <w:br/>
              <w:t xml:space="preserve">eines Switches bzw. eines gesamten physischen Netzwerks. Es kann sich </w:t>
            </w:r>
            <w:r>
              <w:rPr>
                <w:rFonts w:ascii="Arial" w:hAnsi="Arial" w:cs="Arial"/>
                <w:color w:val="222222"/>
                <w:shd w:val="clear" w:color="auto" w:fill="FFFFFF"/>
              </w:rPr>
              <w:br/>
              <w:t>über mehrere Switches hinweg ausdehnen.</w:t>
            </w:r>
          </w:p>
        </w:tc>
      </w:tr>
      <w:tr w:rsidR="00613257" w:rsidRPr="00AB3CB7" w14:paraId="51E393BC" w14:textId="77777777" w:rsidTr="00CC4209">
        <w:tc>
          <w:tcPr>
            <w:tcW w:w="1843" w:type="dxa"/>
            <w:tcBorders>
              <w:top w:val="single" w:sz="4" w:space="0" w:color="auto"/>
              <w:left w:val="single" w:sz="4" w:space="0" w:color="auto"/>
              <w:bottom w:val="single" w:sz="4" w:space="0" w:color="auto"/>
              <w:right w:val="single" w:sz="4" w:space="0" w:color="auto"/>
            </w:tcBorders>
          </w:tcPr>
          <w:p w14:paraId="5A6EEFEA"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6CF6C4AA" w14:textId="77777777" w:rsidR="00613257" w:rsidRPr="0030527C" w:rsidRDefault="00613257" w:rsidP="00CC4209">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bookmarkEnd w:id="157"/>
    </w:tbl>
    <w:p w14:paraId="22A77561" w14:textId="77777777" w:rsidR="00613257" w:rsidRDefault="00613257" w:rsidP="00613257">
      <w:pPr>
        <w:spacing w:after="240"/>
        <w:rPr>
          <w:color w:val="000000" w:themeColor="text1"/>
        </w:rPr>
      </w:pPr>
    </w:p>
    <w:p w14:paraId="5552BAAA" w14:textId="0D4EDB2A" w:rsidR="00F85DF3" w:rsidRDefault="00F85DF3" w:rsidP="00613257">
      <w:pPr>
        <w:spacing w:after="240"/>
        <w:rPr>
          <w:color w:val="000000" w:themeColor="text1"/>
        </w:rPr>
      </w:pPr>
    </w:p>
    <w:sectPr w:rsidR="00F85DF3" w:rsidSect="00287D4C">
      <w:headerReference w:type="default" r:id="rId43"/>
      <w:headerReference w:type="first" r:id="rId44"/>
      <w:type w:val="continuous"/>
      <w:pgSz w:w="11906" w:h="16838" w:code="9"/>
      <w:pgMar w:top="1134" w:right="1418" w:bottom="1134" w:left="1418" w:header="709" w:footer="1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7F270" w14:textId="77777777" w:rsidR="00BB528F" w:rsidRDefault="00BB528F" w:rsidP="001416AA">
      <w:pPr>
        <w:spacing w:after="240"/>
      </w:pPr>
      <w:r>
        <w:separator/>
      </w:r>
    </w:p>
  </w:endnote>
  <w:endnote w:type="continuationSeparator" w:id="0">
    <w:p w14:paraId="69B2D703" w14:textId="77777777" w:rsidR="00BB528F" w:rsidRDefault="00BB528F"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top w:val="single" w:sz="8" w:space="0" w:color="000000" w:themeColor="text1"/>
      </w:tblBorders>
      <w:tblLook w:val="04A0" w:firstRow="1" w:lastRow="0" w:firstColumn="1" w:lastColumn="0" w:noHBand="0" w:noVBand="1"/>
    </w:tblPr>
    <w:tblGrid>
      <w:gridCol w:w="4958"/>
      <w:gridCol w:w="4749"/>
    </w:tblGrid>
    <w:tr w:rsidR="006676E5" w:rsidRPr="00763FBA" w14:paraId="4A5DD307" w14:textId="77777777" w:rsidTr="00E143C4">
      <w:trPr>
        <w:jc w:val="center"/>
      </w:trPr>
      <w:tc>
        <w:tcPr>
          <w:tcW w:w="4958" w:type="dxa"/>
        </w:tcPr>
        <w:p w14:paraId="3A82D3F5"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C729B6"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6676E5" w:rsidRDefault="006676E5" w:rsidP="007C496B">
    <w:pPr>
      <w:pStyle w:val="KeinLeerraum0"/>
      <w:spacing w:after="240"/>
    </w:pPr>
  </w:p>
  <w:p w14:paraId="17D9F674" w14:textId="77777777" w:rsidR="006676E5" w:rsidRDefault="006676E5" w:rsidP="007C496B">
    <w:pPr>
      <w:pStyle w:val="KeinLeerraum0"/>
      <w:spacing w:after="240"/>
    </w:pPr>
  </w:p>
  <w:p w14:paraId="1FD07C89" w14:textId="77777777" w:rsidR="006676E5" w:rsidRPr="00050954" w:rsidRDefault="006676E5" w:rsidP="007C496B">
    <w:pPr>
      <w:pStyle w:val="KeinLeerraum0"/>
      <w:spacing w:after="240"/>
    </w:pPr>
  </w:p>
  <w:p w14:paraId="1C4656AF"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top w:val="single" w:sz="8" w:space="0" w:color="000000" w:themeColor="text1"/>
      </w:tblBorders>
      <w:tblLook w:val="04A0" w:firstRow="1" w:lastRow="0" w:firstColumn="1" w:lastColumn="0" w:noHBand="0" w:noVBand="1"/>
    </w:tblPr>
    <w:tblGrid>
      <w:gridCol w:w="4958"/>
      <w:gridCol w:w="4749"/>
    </w:tblGrid>
    <w:tr w:rsidR="006676E5" w:rsidRPr="00763FBA" w14:paraId="0CD3CFD1" w14:textId="77777777" w:rsidTr="007212B4">
      <w:trPr>
        <w:trHeight w:val="551"/>
        <w:jc w:val="center"/>
      </w:trPr>
      <w:tc>
        <w:tcPr>
          <w:tcW w:w="4958" w:type="dxa"/>
        </w:tcPr>
        <w:p w14:paraId="0302A567" w14:textId="3E5EA7CA"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EC1500" w:rsidRPr="00EC1500">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6676E5" w:rsidRPr="00050954" w:rsidRDefault="006676E5"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top w:val="single" w:sz="8" w:space="0" w:color="000000" w:themeColor="text1"/>
      </w:tblBorders>
      <w:tblLook w:val="04A0" w:firstRow="1" w:lastRow="0" w:firstColumn="1" w:lastColumn="0" w:noHBand="0" w:noVBand="1"/>
    </w:tblPr>
    <w:tblGrid>
      <w:gridCol w:w="4958"/>
      <w:gridCol w:w="4749"/>
    </w:tblGrid>
    <w:tr w:rsidR="00766D5D" w:rsidRPr="00763FBA" w14:paraId="704E8347" w14:textId="77777777" w:rsidTr="00E143C4">
      <w:trPr>
        <w:jc w:val="center"/>
      </w:trPr>
      <w:tc>
        <w:tcPr>
          <w:tcW w:w="4958" w:type="dxa"/>
        </w:tcPr>
        <w:p w14:paraId="1AB29A3E" w14:textId="63BA9B61" w:rsidR="00766D5D" w:rsidRPr="00763FBA" w:rsidRDefault="00766D5D"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EC1500" w:rsidRPr="00EC1500">
            <w:rPr>
              <w:bCs/>
              <w:noProof/>
              <w:sz w:val="18"/>
              <w:szCs w:val="18"/>
            </w:rPr>
            <w:t>1.0</w:t>
          </w:r>
          <w:r w:rsidRPr="00F25856">
            <w:rPr>
              <w:noProof/>
              <w:sz w:val="18"/>
              <w:szCs w:val="18"/>
            </w:rPr>
            <w:fldChar w:fldCharType="end"/>
          </w:r>
        </w:p>
      </w:tc>
      <w:tc>
        <w:tcPr>
          <w:tcW w:w="4749" w:type="dxa"/>
        </w:tcPr>
        <w:sdt>
          <w:sdtPr>
            <w:rPr>
              <w:sz w:val="18"/>
              <w:szCs w:val="18"/>
            </w:rPr>
            <w:id w:val="-271327459"/>
            <w:docPartObj>
              <w:docPartGallery w:val="Page Numbers (Bottom of Page)"/>
              <w:docPartUnique/>
            </w:docPartObj>
          </w:sdtPr>
          <w:sdtEndPr/>
          <w:sdtContent>
            <w:sdt>
              <w:sdtPr>
                <w:rPr>
                  <w:sz w:val="18"/>
                  <w:szCs w:val="18"/>
                </w:rPr>
                <w:id w:val="-663856779"/>
                <w:docPartObj>
                  <w:docPartGallery w:val="Page Numbers (Top of Page)"/>
                  <w:docPartUnique/>
                </w:docPartObj>
              </w:sdtPr>
              <w:sdtEndPr/>
              <w:sdtContent>
                <w:p w14:paraId="50D4019B" w14:textId="77777777" w:rsidR="00766D5D" w:rsidRPr="00763FBA" w:rsidRDefault="00766D5D"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F0F312F" w14:textId="77777777" w:rsidR="00766D5D" w:rsidRPr="00E847CD" w:rsidRDefault="00766D5D"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DE074" w14:textId="77777777" w:rsidR="00BB528F" w:rsidRDefault="00BB528F" w:rsidP="001416AA">
      <w:pPr>
        <w:spacing w:after="240"/>
      </w:pPr>
      <w:r>
        <w:separator/>
      </w:r>
    </w:p>
  </w:footnote>
  <w:footnote w:type="continuationSeparator" w:id="0">
    <w:p w14:paraId="687A944D" w14:textId="77777777" w:rsidR="00BB528F" w:rsidRDefault="00BB528F"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4213"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0BDE1DEB" wp14:editId="632E6E86">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147C7B97"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069E1B8A"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bottom w:val="single" w:sz="8" w:space="0" w:color="000000" w:themeColor="text1"/>
      </w:tblBorders>
      <w:tblLook w:val="04A0" w:firstRow="1" w:lastRow="0" w:firstColumn="1" w:lastColumn="0" w:noHBand="0" w:noVBand="1"/>
    </w:tblPr>
    <w:tblGrid>
      <w:gridCol w:w="9707"/>
    </w:tblGrid>
    <w:tr w:rsidR="006676E5" w14:paraId="0CA6E244" w14:textId="77777777" w:rsidTr="00E502A8">
      <w:trPr>
        <w:jc w:val="center"/>
      </w:trPr>
      <w:tc>
        <w:tcPr>
          <w:tcW w:w="9707" w:type="dxa"/>
        </w:tcPr>
        <w:p w14:paraId="7C0FFE97"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bottom w:val="single" w:sz="8" w:space="0" w:color="000000" w:themeColor="text1"/>
      </w:tblBorders>
      <w:tblLook w:val="04A0" w:firstRow="1" w:lastRow="0" w:firstColumn="1" w:lastColumn="0" w:noHBand="0" w:noVBand="1"/>
    </w:tblPr>
    <w:tblGrid>
      <w:gridCol w:w="4830"/>
      <w:gridCol w:w="4877"/>
    </w:tblGrid>
    <w:tr w:rsidR="006676E5" w:rsidRPr="003F24FA" w14:paraId="54DA050E" w14:textId="77777777" w:rsidTr="00BB07D1">
      <w:trPr>
        <w:trHeight w:val="709"/>
        <w:jc w:val="center"/>
      </w:trPr>
      <w:tc>
        <w:tcPr>
          <w:tcW w:w="4924" w:type="dxa"/>
        </w:tcPr>
        <w:p w14:paraId="0B4635D2" w14:textId="77777777" w:rsidR="006676E5" w:rsidRPr="001452BD" w:rsidRDefault="006676E5" w:rsidP="00BB07D1">
          <w:pPr>
            <w:pStyle w:val="Kopfzeile"/>
            <w:rPr>
              <w:noProof/>
              <w:sz w:val="18"/>
              <w:szCs w:val="18"/>
            </w:rPr>
          </w:pPr>
          <w:r w:rsidRPr="001452BD">
            <w:rPr>
              <w:noProof/>
              <w:sz w:val="18"/>
              <w:szCs w:val="18"/>
            </w:rPr>
            <w:t>IT-Sicherheitsrichtlinie</w:t>
          </w:r>
        </w:p>
        <w:p w14:paraId="1F8B619A" w14:textId="6C8E312D" w:rsidR="006676E5" w:rsidRPr="001452BD" w:rsidRDefault="009050FC" w:rsidP="009050FC">
          <w:pPr>
            <w:pStyle w:val="Kopfzeile"/>
            <w:rPr>
              <w:noProof/>
              <w:sz w:val="20"/>
            </w:rPr>
          </w:pPr>
          <w:r w:rsidRPr="009050FC">
            <w:rPr>
              <w:sz w:val="18"/>
              <w:szCs w:val="18"/>
            </w:rPr>
            <w:t>Ordnungsgemäße IT-Administration</w:t>
          </w:r>
        </w:p>
      </w:tc>
      <w:tc>
        <w:tcPr>
          <w:tcW w:w="5000" w:type="dxa"/>
        </w:tcPr>
        <w:p w14:paraId="412C2025" w14:textId="6A01FFC5" w:rsidR="006676E5" w:rsidRPr="003F24FA" w:rsidRDefault="006277D4" w:rsidP="00742DBB">
          <w:pPr>
            <w:pStyle w:val="Kopfzeile"/>
            <w:spacing w:after="240"/>
            <w:jc w:val="right"/>
            <w:rPr>
              <w:sz w:val="18"/>
              <w:szCs w:val="18"/>
            </w:rPr>
          </w:pPr>
          <w:r w:rsidRPr="001E7810">
            <w:rPr>
              <w:sz w:val="18"/>
              <w:szCs w:val="18"/>
            </w:rPr>
            <w:t xml:space="preserve">Baustein </w:t>
          </w:r>
          <w:r w:rsidR="009050FC">
            <w:rPr>
              <w:sz w:val="18"/>
              <w:szCs w:val="18"/>
            </w:rPr>
            <w:t>O</w:t>
          </w:r>
          <w:r w:rsidR="00CB5C0D">
            <w:rPr>
              <w:sz w:val="18"/>
              <w:szCs w:val="18"/>
            </w:rPr>
            <w:t>PS</w:t>
          </w:r>
          <w:r w:rsidR="009050FC">
            <w:rPr>
              <w:sz w:val="18"/>
              <w:szCs w:val="18"/>
            </w:rPr>
            <w:t>.1.1.2</w:t>
          </w:r>
        </w:p>
      </w:tc>
    </w:tr>
  </w:tbl>
  <w:p w14:paraId="4B00CD37"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02" w:type="dxa"/>
      <w:jc w:val="center"/>
      <w:tblBorders>
        <w:bottom w:val="single" w:sz="8" w:space="0" w:color="000000" w:themeColor="text1"/>
      </w:tblBorders>
      <w:tblLook w:val="04A0" w:firstRow="1" w:lastRow="0" w:firstColumn="1" w:lastColumn="0" w:noHBand="0" w:noVBand="1"/>
    </w:tblPr>
    <w:tblGrid>
      <w:gridCol w:w="4536"/>
      <w:gridCol w:w="4866"/>
    </w:tblGrid>
    <w:tr w:rsidR="006676E5" w14:paraId="645F6AD2" w14:textId="77777777" w:rsidTr="00CB47F9">
      <w:trPr>
        <w:jc w:val="center"/>
      </w:trPr>
      <w:tc>
        <w:tcPr>
          <w:tcW w:w="4536" w:type="dxa"/>
        </w:tcPr>
        <w:p w14:paraId="112CA505" w14:textId="77777777" w:rsidR="006676E5" w:rsidRPr="007212B4" w:rsidRDefault="006676E5" w:rsidP="00786537">
          <w:pPr>
            <w:pStyle w:val="Kopfzeile"/>
            <w:rPr>
              <w:noProof/>
              <w:sz w:val="18"/>
              <w:szCs w:val="18"/>
            </w:rPr>
          </w:pPr>
          <w:r w:rsidRPr="007212B4">
            <w:rPr>
              <w:noProof/>
              <w:sz w:val="18"/>
              <w:szCs w:val="18"/>
            </w:rPr>
            <w:t>IT-Sicherheitsrichtlinie</w:t>
          </w:r>
        </w:p>
        <w:p w14:paraId="78C36869" w14:textId="04627706" w:rsidR="00C70212" w:rsidRPr="0038105E" w:rsidRDefault="009050FC" w:rsidP="00786537">
          <w:pPr>
            <w:pStyle w:val="Kopfzeile"/>
            <w:spacing w:before="60" w:after="120"/>
            <w:rPr>
              <w:sz w:val="18"/>
              <w:szCs w:val="18"/>
            </w:rPr>
          </w:pPr>
          <w:r w:rsidRPr="009050FC">
            <w:rPr>
              <w:sz w:val="18"/>
              <w:szCs w:val="18"/>
            </w:rPr>
            <w:t>Ordnungsgemäße IT-Administration</w:t>
          </w:r>
        </w:p>
      </w:tc>
      <w:tc>
        <w:tcPr>
          <w:tcW w:w="4866" w:type="dxa"/>
        </w:tcPr>
        <w:p w14:paraId="7B897BCD" w14:textId="6C5FC2F5" w:rsidR="006676E5" w:rsidRPr="00763FBA" w:rsidRDefault="006676E5" w:rsidP="002E6F44">
          <w:pPr>
            <w:pStyle w:val="Kopfzeile"/>
            <w:spacing w:after="240"/>
            <w:ind w:left="-269"/>
            <w:jc w:val="right"/>
            <w:rPr>
              <w:sz w:val="18"/>
              <w:szCs w:val="18"/>
            </w:rPr>
          </w:pPr>
          <w:r>
            <w:rPr>
              <w:noProof/>
              <w:sz w:val="18"/>
              <w:szCs w:val="18"/>
            </w:rPr>
            <w:fldChar w:fldCharType="begin"/>
          </w:r>
          <w:r>
            <w:rPr>
              <w:noProof/>
              <w:sz w:val="18"/>
              <w:szCs w:val="18"/>
            </w:rPr>
            <w:instrText xml:space="preserve"> STYLEREF  "Überschrift 1"  \* MERGEFORMAT </w:instrText>
          </w:r>
          <w:r>
            <w:rPr>
              <w:noProof/>
              <w:sz w:val="18"/>
              <w:szCs w:val="18"/>
            </w:rPr>
            <w:fldChar w:fldCharType="end"/>
          </w:r>
        </w:p>
      </w:tc>
    </w:tr>
  </w:tbl>
  <w:p w14:paraId="3B91E42A" w14:textId="77777777" w:rsidR="006676E5" w:rsidRPr="00E342A3" w:rsidRDefault="006676E5"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bottom w:val="single" w:sz="8" w:space="0" w:color="000000" w:themeColor="text1"/>
      </w:tblBorders>
      <w:tblLook w:val="04A0" w:firstRow="1" w:lastRow="0" w:firstColumn="1" w:lastColumn="0" w:noHBand="0" w:noVBand="1"/>
    </w:tblPr>
    <w:tblGrid>
      <w:gridCol w:w="4819"/>
      <w:gridCol w:w="4888"/>
    </w:tblGrid>
    <w:tr w:rsidR="006676E5" w14:paraId="25CFCD9B" w14:textId="77777777" w:rsidTr="001A2502">
      <w:trPr>
        <w:jc w:val="center"/>
      </w:trPr>
      <w:tc>
        <w:tcPr>
          <w:tcW w:w="4924" w:type="dxa"/>
        </w:tcPr>
        <w:p w14:paraId="5D6BFC62" w14:textId="7DC9727B"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szCs w:val="16"/>
            </w:rPr>
            <w:fldChar w:fldCharType="separate"/>
          </w:r>
          <w:r w:rsidR="00EC1500">
            <w:rPr>
              <w:b/>
              <w:bCs/>
              <w:noProof/>
              <w:szCs w:val="16"/>
            </w:rPr>
            <w:t>Fehler! Kein Text mit angegebener Formatvorlage im Dokument.</w:t>
          </w:r>
          <w:r>
            <w:rPr>
              <w:noProof/>
            </w:rPr>
            <w:fldChar w:fldCharType="end"/>
          </w:r>
        </w:p>
      </w:tc>
      <w:tc>
        <w:tcPr>
          <w:tcW w:w="5000" w:type="dxa"/>
        </w:tcPr>
        <w:p w14:paraId="12BE33A4" w14:textId="2A5C2CF9" w:rsidR="006676E5" w:rsidRDefault="006676E5"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EC1500">
            <w:rPr>
              <w:noProof/>
            </w:rPr>
            <w:t>Anforderungen aus dem Baustein OPS.1.1.2</w:t>
          </w:r>
          <w:r w:rsidR="00EC1500">
            <w:rPr>
              <w:noProof/>
            </w:rPr>
            <w:br/>
          </w:r>
          <w:r>
            <w:rPr>
              <w:noProof/>
            </w:rPr>
            <w:fldChar w:fldCharType="end"/>
          </w:r>
        </w:p>
      </w:tc>
    </w:tr>
  </w:tbl>
  <w:p w14:paraId="300F8189"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75F"/>
    <w:multiLevelType w:val="hybridMultilevel"/>
    <w:tmpl w:val="C6ECE556"/>
    <w:lvl w:ilvl="0" w:tplc="A3A43C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896318"/>
    <w:multiLevelType w:val="hybridMultilevel"/>
    <w:tmpl w:val="962EED9C"/>
    <w:lvl w:ilvl="0" w:tplc="04070015">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2" w15:restartNumberingAfterBreak="0">
    <w:nsid w:val="138B5DAB"/>
    <w:multiLevelType w:val="multilevel"/>
    <w:tmpl w:val="6E8C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81696E"/>
    <w:multiLevelType w:val="hybridMultilevel"/>
    <w:tmpl w:val="68BC8202"/>
    <w:lvl w:ilvl="0" w:tplc="04A0E274">
      <w:start w:val="1"/>
      <w:numFmt w:val="decimal"/>
      <w:lvlText w:val="(%1)"/>
      <w:lvlJc w:val="left"/>
      <w:pPr>
        <w:ind w:left="720" w:hanging="360"/>
      </w:pPr>
      <w:rPr>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2B3D5F"/>
    <w:multiLevelType w:val="hybridMultilevel"/>
    <w:tmpl w:val="E880220A"/>
    <w:lvl w:ilvl="0" w:tplc="672EBA3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1E03784"/>
    <w:multiLevelType w:val="hybridMultilevel"/>
    <w:tmpl w:val="F4E6C948"/>
    <w:lvl w:ilvl="0" w:tplc="F424BB40">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2B8349A"/>
    <w:multiLevelType w:val="hybridMultilevel"/>
    <w:tmpl w:val="329CFC10"/>
    <w:lvl w:ilvl="0" w:tplc="8F10F5A0">
      <w:start w:val="1"/>
      <w:numFmt w:val="decimal"/>
      <w:lvlText w:val="5.%1"/>
      <w:lvlJc w:val="left"/>
      <w:rPr>
        <w:rFonts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6182AEC"/>
    <w:multiLevelType w:val="multilevel"/>
    <w:tmpl w:val="D32E1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19261C8"/>
    <w:multiLevelType w:val="hybridMultilevel"/>
    <w:tmpl w:val="8AE889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2F46AA4"/>
    <w:multiLevelType w:val="hybridMultilevel"/>
    <w:tmpl w:val="28FEF968"/>
    <w:lvl w:ilvl="0" w:tplc="7CF8AD42">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BE15D4F"/>
    <w:multiLevelType w:val="hybridMultilevel"/>
    <w:tmpl w:val="E138C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E1D0610"/>
    <w:multiLevelType w:val="hybridMultilevel"/>
    <w:tmpl w:val="2CFE6C44"/>
    <w:lvl w:ilvl="0" w:tplc="64823A68">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6264172"/>
    <w:multiLevelType w:val="multilevel"/>
    <w:tmpl w:val="E65CFD54"/>
    <w:lvl w:ilvl="0">
      <w:start w:val="1"/>
      <w:numFmt w:val="decimal"/>
      <w:lvlText w:val="%1"/>
      <w:lvlJc w:val="left"/>
      <w:pPr>
        <w:ind w:left="432" w:hanging="432"/>
      </w:pPr>
      <w:rPr>
        <w:b/>
        <w:bCs/>
      </w:rPr>
    </w:lvl>
    <w:lvl w:ilvl="1">
      <w:start w:val="1"/>
      <w:numFmt w:val="decimal"/>
      <w:pStyle w:val="berschrift2"/>
      <w:lvlText w:val="%1.%2"/>
      <w:lvlJc w:val="left"/>
      <w:pPr>
        <w:ind w:left="576" w:hanging="576"/>
      </w:pPr>
      <w:rPr>
        <w:sz w:val="24"/>
        <w:szCs w:val="24"/>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5" w15:restartNumberingAfterBreak="0">
    <w:nsid w:val="5F3F3497"/>
    <w:multiLevelType w:val="hybridMultilevel"/>
    <w:tmpl w:val="D0806DDC"/>
    <w:lvl w:ilvl="0" w:tplc="E57EBDD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1E147DC"/>
    <w:multiLevelType w:val="hybridMultilevel"/>
    <w:tmpl w:val="C0A64702"/>
    <w:lvl w:ilvl="0" w:tplc="041E33DA">
      <w:start w:val="1"/>
      <w:numFmt w:val="decimal"/>
      <w:pStyle w:val="uber51"/>
      <w:lvlText w:val="4.%1"/>
      <w:lvlJc w:val="left"/>
      <w:pPr>
        <w:ind w:left="177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5812E48"/>
    <w:multiLevelType w:val="hybridMultilevel"/>
    <w:tmpl w:val="7C567D04"/>
    <w:lvl w:ilvl="0" w:tplc="6BF27BB6">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DA8711D"/>
    <w:multiLevelType w:val="multilevel"/>
    <w:tmpl w:val="61B4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69687C"/>
    <w:multiLevelType w:val="hybridMultilevel"/>
    <w:tmpl w:val="82568D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F553FA6"/>
    <w:multiLevelType w:val="hybridMultilevel"/>
    <w:tmpl w:val="C9AC5D78"/>
    <w:lvl w:ilvl="0" w:tplc="97B8D20C">
      <w:start w:val="2"/>
      <w:numFmt w:val="bullet"/>
      <w:lvlText w:val="•"/>
      <w:lvlJc w:val="left"/>
      <w:pPr>
        <w:ind w:left="1069" w:hanging="360"/>
      </w:pPr>
      <w:rPr>
        <w:rFonts w:ascii="Verdana" w:eastAsia="Times New Roman" w:hAnsi="Verdana"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5"/>
  </w:num>
  <w:num w:numId="2">
    <w:abstractNumId w:val="11"/>
  </w:num>
  <w:num w:numId="3">
    <w:abstractNumId w:val="0"/>
  </w:num>
  <w:num w:numId="4">
    <w:abstractNumId w:val="19"/>
  </w:num>
  <w:num w:numId="5">
    <w:abstractNumId w:val="7"/>
  </w:num>
  <w:num w:numId="6">
    <w:abstractNumId w:val="5"/>
  </w:num>
  <w:num w:numId="7">
    <w:abstractNumId w:val="0"/>
    <w:lvlOverride w:ilvl="0">
      <w:startOverride w:val="1"/>
    </w:lvlOverride>
  </w:num>
  <w:num w:numId="8">
    <w:abstractNumId w:val="5"/>
    <w:lvlOverride w:ilvl="0">
      <w:startOverride w:val="1"/>
    </w:lvlOverride>
  </w:num>
  <w:num w:numId="9">
    <w:abstractNumId w:val="5"/>
    <w:lvlOverride w:ilvl="0">
      <w:startOverride w:val="1"/>
    </w:lvlOverride>
  </w:num>
  <w:num w:numId="10">
    <w:abstractNumId w:val="1"/>
  </w:num>
  <w:num w:numId="11">
    <w:abstractNumId w:val="3"/>
  </w:num>
  <w:num w:numId="12">
    <w:abstractNumId w:val="8"/>
  </w:num>
  <w:num w:numId="13">
    <w:abstractNumId w:val="14"/>
  </w:num>
  <w:num w:numId="14">
    <w:abstractNumId w:val="5"/>
  </w:num>
  <w:num w:numId="15">
    <w:abstractNumId w:val="5"/>
  </w:num>
  <w:num w:numId="16">
    <w:abstractNumId w:val="5"/>
  </w:num>
  <w:num w:numId="17">
    <w:abstractNumId w:val="5"/>
  </w:num>
  <w:num w:numId="18">
    <w:abstractNumId w:val="9"/>
  </w:num>
  <w:num w:numId="19">
    <w:abstractNumId w:val="17"/>
  </w:num>
  <w:num w:numId="20">
    <w:abstractNumId w:val="6"/>
  </w:num>
  <w:num w:numId="21">
    <w:abstractNumId w:val="4"/>
  </w:num>
  <w:num w:numId="22">
    <w:abstractNumId w:val="15"/>
  </w:num>
  <w:num w:numId="23">
    <w:abstractNumId w:val="13"/>
  </w:num>
  <w:num w:numId="24">
    <w:abstractNumId w:val="10"/>
  </w:num>
  <w:num w:numId="25">
    <w:abstractNumId w:val="20"/>
  </w:num>
  <w:num w:numId="26">
    <w:abstractNumId w:val="12"/>
  </w:num>
  <w:num w:numId="27">
    <w:abstractNumId w:val="14"/>
  </w:num>
  <w:num w:numId="28">
    <w:abstractNumId w:val="14"/>
  </w:num>
  <w:num w:numId="29">
    <w:abstractNumId w:val="2"/>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16"/>
  </w:num>
  <w:num w:numId="38">
    <w:abstractNumId w:val="18"/>
  </w:num>
  <w:num w:numId="39">
    <w:abstractNumId w:val="16"/>
  </w:num>
  <w:num w:numId="40">
    <w:abstractNumId w:val="16"/>
  </w:num>
  <w:num w:numId="41">
    <w:abstractNumId w:val="16"/>
  </w:num>
  <w:num w:numId="42">
    <w:abstractNumId w:val="16"/>
  </w:num>
  <w:num w:numId="43">
    <w:abstractNumId w:val="16"/>
  </w:num>
  <w:num w:numId="44">
    <w:abstractNumId w:val="16"/>
  </w:num>
  <w:num w:numId="45">
    <w:abstractNumId w:val="16"/>
  </w:num>
  <w:num w:numId="46">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removePersonalInformation/>
  <w:removeDateAndTime/>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69A6"/>
    <w:rsid w:val="00007C36"/>
    <w:rsid w:val="00011A21"/>
    <w:rsid w:val="00011D72"/>
    <w:rsid w:val="0001229F"/>
    <w:rsid w:val="00014A24"/>
    <w:rsid w:val="00015039"/>
    <w:rsid w:val="00016082"/>
    <w:rsid w:val="0001625F"/>
    <w:rsid w:val="000215A7"/>
    <w:rsid w:val="00021F30"/>
    <w:rsid w:val="0002264B"/>
    <w:rsid w:val="00023DFE"/>
    <w:rsid w:val="00024723"/>
    <w:rsid w:val="000249E7"/>
    <w:rsid w:val="0002541A"/>
    <w:rsid w:val="00030D0E"/>
    <w:rsid w:val="000333B1"/>
    <w:rsid w:val="00034924"/>
    <w:rsid w:val="000364E3"/>
    <w:rsid w:val="00041205"/>
    <w:rsid w:val="00046BEA"/>
    <w:rsid w:val="00047EF9"/>
    <w:rsid w:val="0005079F"/>
    <w:rsid w:val="00050954"/>
    <w:rsid w:val="00050E11"/>
    <w:rsid w:val="0005273A"/>
    <w:rsid w:val="0005432E"/>
    <w:rsid w:val="00055177"/>
    <w:rsid w:val="00062D33"/>
    <w:rsid w:val="0006558B"/>
    <w:rsid w:val="0006575C"/>
    <w:rsid w:val="00067F5D"/>
    <w:rsid w:val="0007233E"/>
    <w:rsid w:val="00076395"/>
    <w:rsid w:val="000775DD"/>
    <w:rsid w:val="00080028"/>
    <w:rsid w:val="00081637"/>
    <w:rsid w:val="00081854"/>
    <w:rsid w:val="000826CD"/>
    <w:rsid w:val="000852D7"/>
    <w:rsid w:val="00093AA0"/>
    <w:rsid w:val="00094B7B"/>
    <w:rsid w:val="000A1835"/>
    <w:rsid w:val="000A2DCC"/>
    <w:rsid w:val="000A327F"/>
    <w:rsid w:val="000A42B2"/>
    <w:rsid w:val="000B03FD"/>
    <w:rsid w:val="000B2273"/>
    <w:rsid w:val="000B2DF0"/>
    <w:rsid w:val="000B30E9"/>
    <w:rsid w:val="000B351B"/>
    <w:rsid w:val="000B604D"/>
    <w:rsid w:val="000C23F4"/>
    <w:rsid w:val="000C2515"/>
    <w:rsid w:val="000C36D2"/>
    <w:rsid w:val="000C3867"/>
    <w:rsid w:val="000C3B7A"/>
    <w:rsid w:val="000C65EE"/>
    <w:rsid w:val="000C6A86"/>
    <w:rsid w:val="000D322B"/>
    <w:rsid w:val="000D4DB5"/>
    <w:rsid w:val="000D65F8"/>
    <w:rsid w:val="000D7051"/>
    <w:rsid w:val="000E0B8B"/>
    <w:rsid w:val="000E57E6"/>
    <w:rsid w:val="000E6700"/>
    <w:rsid w:val="000F0476"/>
    <w:rsid w:val="000F484D"/>
    <w:rsid w:val="000F5288"/>
    <w:rsid w:val="000F56AD"/>
    <w:rsid w:val="000F58B8"/>
    <w:rsid w:val="000F6741"/>
    <w:rsid w:val="000F7A8C"/>
    <w:rsid w:val="0010106D"/>
    <w:rsid w:val="00101EC8"/>
    <w:rsid w:val="0010543F"/>
    <w:rsid w:val="0011109E"/>
    <w:rsid w:val="001128DF"/>
    <w:rsid w:val="001135DD"/>
    <w:rsid w:val="00114771"/>
    <w:rsid w:val="0011682C"/>
    <w:rsid w:val="00116A68"/>
    <w:rsid w:val="00123568"/>
    <w:rsid w:val="00124F86"/>
    <w:rsid w:val="00125260"/>
    <w:rsid w:val="00125D6A"/>
    <w:rsid w:val="001271D3"/>
    <w:rsid w:val="00127DF9"/>
    <w:rsid w:val="00130174"/>
    <w:rsid w:val="001302A6"/>
    <w:rsid w:val="00131CAB"/>
    <w:rsid w:val="0013357B"/>
    <w:rsid w:val="00133CEC"/>
    <w:rsid w:val="001344B3"/>
    <w:rsid w:val="0013469A"/>
    <w:rsid w:val="0013470D"/>
    <w:rsid w:val="00140CF8"/>
    <w:rsid w:val="001416AA"/>
    <w:rsid w:val="00144202"/>
    <w:rsid w:val="001452BD"/>
    <w:rsid w:val="001460C6"/>
    <w:rsid w:val="00147006"/>
    <w:rsid w:val="00150A70"/>
    <w:rsid w:val="00151513"/>
    <w:rsid w:val="00151AD0"/>
    <w:rsid w:val="0015224F"/>
    <w:rsid w:val="00152751"/>
    <w:rsid w:val="001545CA"/>
    <w:rsid w:val="001568BD"/>
    <w:rsid w:val="00156BE1"/>
    <w:rsid w:val="001616F0"/>
    <w:rsid w:val="001619D9"/>
    <w:rsid w:val="0017179F"/>
    <w:rsid w:val="00172810"/>
    <w:rsid w:val="00172ACC"/>
    <w:rsid w:val="00172D22"/>
    <w:rsid w:val="0017698D"/>
    <w:rsid w:val="0018032D"/>
    <w:rsid w:val="00183E02"/>
    <w:rsid w:val="00186D99"/>
    <w:rsid w:val="00191073"/>
    <w:rsid w:val="00191353"/>
    <w:rsid w:val="00191DDC"/>
    <w:rsid w:val="00192463"/>
    <w:rsid w:val="0019318A"/>
    <w:rsid w:val="00194025"/>
    <w:rsid w:val="001A1FB1"/>
    <w:rsid w:val="001A2502"/>
    <w:rsid w:val="001A4325"/>
    <w:rsid w:val="001A555A"/>
    <w:rsid w:val="001A606F"/>
    <w:rsid w:val="001A66EE"/>
    <w:rsid w:val="001A6908"/>
    <w:rsid w:val="001B030E"/>
    <w:rsid w:val="001B0C46"/>
    <w:rsid w:val="001B15DF"/>
    <w:rsid w:val="001B4B73"/>
    <w:rsid w:val="001C1CD6"/>
    <w:rsid w:val="001C3E28"/>
    <w:rsid w:val="001C4EC8"/>
    <w:rsid w:val="001C5211"/>
    <w:rsid w:val="001D1AE4"/>
    <w:rsid w:val="001D450A"/>
    <w:rsid w:val="001D4EA8"/>
    <w:rsid w:val="001D7F27"/>
    <w:rsid w:val="001E0C4F"/>
    <w:rsid w:val="001E10BC"/>
    <w:rsid w:val="001E3167"/>
    <w:rsid w:val="001E566E"/>
    <w:rsid w:val="001E5F63"/>
    <w:rsid w:val="001E7810"/>
    <w:rsid w:val="001F2404"/>
    <w:rsid w:val="001F2CC4"/>
    <w:rsid w:val="001F352F"/>
    <w:rsid w:val="001F5A25"/>
    <w:rsid w:val="001F5D84"/>
    <w:rsid w:val="001F7AFC"/>
    <w:rsid w:val="00201AED"/>
    <w:rsid w:val="002047F9"/>
    <w:rsid w:val="00210335"/>
    <w:rsid w:val="00210CD2"/>
    <w:rsid w:val="00215F03"/>
    <w:rsid w:val="00215F32"/>
    <w:rsid w:val="00216713"/>
    <w:rsid w:val="002176E8"/>
    <w:rsid w:val="00220711"/>
    <w:rsid w:val="00225215"/>
    <w:rsid w:val="00233AE1"/>
    <w:rsid w:val="00235635"/>
    <w:rsid w:val="00237118"/>
    <w:rsid w:val="002373B1"/>
    <w:rsid w:val="00237B84"/>
    <w:rsid w:val="0024294F"/>
    <w:rsid w:val="0024296B"/>
    <w:rsid w:val="00242DC9"/>
    <w:rsid w:val="00243B3B"/>
    <w:rsid w:val="00246359"/>
    <w:rsid w:val="00246A08"/>
    <w:rsid w:val="002526AE"/>
    <w:rsid w:val="0026241A"/>
    <w:rsid w:val="002655D6"/>
    <w:rsid w:val="00270FE9"/>
    <w:rsid w:val="002727A6"/>
    <w:rsid w:val="00272AE5"/>
    <w:rsid w:val="0027424D"/>
    <w:rsid w:val="0027428D"/>
    <w:rsid w:val="0027455D"/>
    <w:rsid w:val="0027480A"/>
    <w:rsid w:val="002754E6"/>
    <w:rsid w:val="00275773"/>
    <w:rsid w:val="0027799A"/>
    <w:rsid w:val="00277C9A"/>
    <w:rsid w:val="00277EC1"/>
    <w:rsid w:val="002810EB"/>
    <w:rsid w:val="002825BC"/>
    <w:rsid w:val="002826FB"/>
    <w:rsid w:val="00287719"/>
    <w:rsid w:val="00287D4C"/>
    <w:rsid w:val="00292E68"/>
    <w:rsid w:val="002930B8"/>
    <w:rsid w:val="00295CEA"/>
    <w:rsid w:val="002A1614"/>
    <w:rsid w:val="002A27DB"/>
    <w:rsid w:val="002A64D3"/>
    <w:rsid w:val="002A7F77"/>
    <w:rsid w:val="002B0118"/>
    <w:rsid w:val="002B05A9"/>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E1650"/>
    <w:rsid w:val="002E186B"/>
    <w:rsid w:val="002E1B49"/>
    <w:rsid w:val="002E2095"/>
    <w:rsid w:val="002E24F2"/>
    <w:rsid w:val="002E389F"/>
    <w:rsid w:val="002E6F44"/>
    <w:rsid w:val="002F12CA"/>
    <w:rsid w:val="002F2CA3"/>
    <w:rsid w:val="002F4A51"/>
    <w:rsid w:val="002F6739"/>
    <w:rsid w:val="002F6C77"/>
    <w:rsid w:val="002F6FB0"/>
    <w:rsid w:val="002F7D4D"/>
    <w:rsid w:val="003007EB"/>
    <w:rsid w:val="00304E9A"/>
    <w:rsid w:val="00310156"/>
    <w:rsid w:val="00311859"/>
    <w:rsid w:val="00313260"/>
    <w:rsid w:val="0031609D"/>
    <w:rsid w:val="00321068"/>
    <w:rsid w:val="00326230"/>
    <w:rsid w:val="003267E8"/>
    <w:rsid w:val="003303C4"/>
    <w:rsid w:val="00330B59"/>
    <w:rsid w:val="0033220F"/>
    <w:rsid w:val="00333299"/>
    <w:rsid w:val="00337151"/>
    <w:rsid w:val="00337972"/>
    <w:rsid w:val="00340303"/>
    <w:rsid w:val="003415FF"/>
    <w:rsid w:val="00342663"/>
    <w:rsid w:val="00342666"/>
    <w:rsid w:val="00342F88"/>
    <w:rsid w:val="00342FD4"/>
    <w:rsid w:val="00345BB0"/>
    <w:rsid w:val="0035250C"/>
    <w:rsid w:val="003548CC"/>
    <w:rsid w:val="003551D1"/>
    <w:rsid w:val="003574D0"/>
    <w:rsid w:val="00360464"/>
    <w:rsid w:val="00363531"/>
    <w:rsid w:val="00363D7E"/>
    <w:rsid w:val="00366870"/>
    <w:rsid w:val="00367346"/>
    <w:rsid w:val="00373329"/>
    <w:rsid w:val="00374989"/>
    <w:rsid w:val="0038105E"/>
    <w:rsid w:val="00384ADA"/>
    <w:rsid w:val="0038631C"/>
    <w:rsid w:val="003901C3"/>
    <w:rsid w:val="00390557"/>
    <w:rsid w:val="00391464"/>
    <w:rsid w:val="00391AB0"/>
    <w:rsid w:val="003933F5"/>
    <w:rsid w:val="00394C4F"/>
    <w:rsid w:val="003958FB"/>
    <w:rsid w:val="003A08C4"/>
    <w:rsid w:val="003A0EFD"/>
    <w:rsid w:val="003A3DB8"/>
    <w:rsid w:val="003A6B5F"/>
    <w:rsid w:val="003A7AE7"/>
    <w:rsid w:val="003B1AB5"/>
    <w:rsid w:val="003B26E4"/>
    <w:rsid w:val="003B2F76"/>
    <w:rsid w:val="003B36E7"/>
    <w:rsid w:val="003B37D6"/>
    <w:rsid w:val="003B4B57"/>
    <w:rsid w:val="003C0E0F"/>
    <w:rsid w:val="003C1951"/>
    <w:rsid w:val="003C22B8"/>
    <w:rsid w:val="003C4A2F"/>
    <w:rsid w:val="003C5404"/>
    <w:rsid w:val="003C7C93"/>
    <w:rsid w:val="003D2874"/>
    <w:rsid w:val="003D5EE3"/>
    <w:rsid w:val="003E433E"/>
    <w:rsid w:val="003E490F"/>
    <w:rsid w:val="003E4A49"/>
    <w:rsid w:val="003E55B3"/>
    <w:rsid w:val="003E5853"/>
    <w:rsid w:val="003F24FA"/>
    <w:rsid w:val="003F546A"/>
    <w:rsid w:val="003F74A2"/>
    <w:rsid w:val="004014F0"/>
    <w:rsid w:val="00402197"/>
    <w:rsid w:val="004021AA"/>
    <w:rsid w:val="00403852"/>
    <w:rsid w:val="00404F5A"/>
    <w:rsid w:val="00410859"/>
    <w:rsid w:val="00411B25"/>
    <w:rsid w:val="0041365F"/>
    <w:rsid w:val="00414813"/>
    <w:rsid w:val="00414CB1"/>
    <w:rsid w:val="00416B14"/>
    <w:rsid w:val="00416F55"/>
    <w:rsid w:val="00420F5A"/>
    <w:rsid w:val="00421A9D"/>
    <w:rsid w:val="00425B68"/>
    <w:rsid w:val="00426105"/>
    <w:rsid w:val="004277DA"/>
    <w:rsid w:val="00430B22"/>
    <w:rsid w:val="00430CED"/>
    <w:rsid w:val="00432EB3"/>
    <w:rsid w:val="00432F27"/>
    <w:rsid w:val="0043397A"/>
    <w:rsid w:val="00433ABF"/>
    <w:rsid w:val="00433AE6"/>
    <w:rsid w:val="00434137"/>
    <w:rsid w:val="00444F77"/>
    <w:rsid w:val="00445758"/>
    <w:rsid w:val="0045156C"/>
    <w:rsid w:val="00451F3B"/>
    <w:rsid w:val="00452CCE"/>
    <w:rsid w:val="00453C1E"/>
    <w:rsid w:val="0045427A"/>
    <w:rsid w:val="00455482"/>
    <w:rsid w:val="004568EE"/>
    <w:rsid w:val="00457C49"/>
    <w:rsid w:val="00461E90"/>
    <w:rsid w:val="00462574"/>
    <w:rsid w:val="00463E3C"/>
    <w:rsid w:val="004670F6"/>
    <w:rsid w:val="004708D3"/>
    <w:rsid w:val="00472F13"/>
    <w:rsid w:val="004740A1"/>
    <w:rsid w:val="004748E3"/>
    <w:rsid w:val="00476326"/>
    <w:rsid w:val="004812D6"/>
    <w:rsid w:val="00481334"/>
    <w:rsid w:val="004841BD"/>
    <w:rsid w:val="00484A91"/>
    <w:rsid w:val="004850AA"/>
    <w:rsid w:val="00485CA8"/>
    <w:rsid w:val="00491109"/>
    <w:rsid w:val="0049235D"/>
    <w:rsid w:val="00494218"/>
    <w:rsid w:val="00497CC5"/>
    <w:rsid w:val="004A1AAA"/>
    <w:rsid w:val="004A45CC"/>
    <w:rsid w:val="004A5E07"/>
    <w:rsid w:val="004A70DC"/>
    <w:rsid w:val="004A79F5"/>
    <w:rsid w:val="004B0961"/>
    <w:rsid w:val="004B2317"/>
    <w:rsid w:val="004B2412"/>
    <w:rsid w:val="004B5787"/>
    <w:rsid w:val="004B5A34"/>
    <w:rsid w:val="004B66D2"/>
    <w:rsid w:val="004B75E6"/>
    <w:rsid w:val="004C02D6"/>
    <w:rsid w:val="004C26C7"/>
    <w:rsid w:val="004C376D"/>
    <w:rsid w:val="004C6547"/>
    <w:rsid w:val="004C7295"/>
    <w:rsid w:val="004C7D2B"/>
    <w:rsid w:val="004D07B1"/>
    <w:rsid w:val="004D2799"/>
    <w:rsid w:val="004D7340"/>
    <w:rsid w:val="004D7A0F"/>
    <w:rsid w:val="004E4A07"/>
    <w:rsid w:val="004E63E1"/>
    <w:rsid w:val="004F4331"/>
    <w:rsid w:val="004F437A"/>
    <w:rsid w:val="004F4FA3"/>
    <w:rsid w:val="004F5EBC"/>
    <w:rsid w:val="004F5FCB"/>
    <w:rsid w:val="005020C8"/>
    <w:rsid w:val="005024CE"/>
    <w:rsid w:val="00502928"/>
    <w:rsid w:val="0050459A"/>
    <w:rsid w:val="00505DB3"/>
    <w:rsid w:val="00511475"/>
    <w:rsid w:val="00513DA6"/>
    <w:rsid w:val="005144E7"/>
    <w:rsid w:val="00521ACC"/>
    <w:rsid w:val="0052223B"/>
    <w:rsid w:val="005226E3"/>
    <w:rsid w:val="005229E2"/>
    <w:rsid w:val="00523EFE"/>
    <w:rsid w:val="00524BBC"/>
    <w:rsid w:val="00527BE3"/>
    <w:rsid w:val="00532E59"/>
    <w:rsid w:val="00535FE6"/>
    <w:rsid w:val="00536735"/>
    <w:rsid w:val="00536F14"/>
    <w:rsid w:val="00540B20"/>
    <w:rsid w:val="00540DB7"/>
    <w:rsid w:val="00541200"/>
    <w:rsid w:val="0054348D"/>
    <w:rsid w:val="00544A2D"/>
    <w:rsid w:val="0055004F"/>
    <w:rsid w:val="00552C21"/>
    <w:rsid w:val="00554E16"/>
    <w:rsid w:val="00555424"/>
    <w:rsid w:val="0055681D"/>
    <w:rsid w:val="005600D3"/>
    <w:rsid w:val="00560618"/>
    <w:rsid w:val="00562385"/>
    <w:rsid w:val="00564446"/>
    <w:rsid w:val="0056472E"/>
    <w:rsid w:val="00565A6D"/>
    <w:rsid w:val="0056687B"/>
    <w:rsid w:val="005703AD"/>
    <w:rsid w:val="00570953"/>
    <w:rsid w:val="00570B22"/>
    <w:rsid w:val="00570B94"/>
    <w:rsid w:val="00571245"/>
    <w:rsid w:val="0057141F"/>
    <w:rsid w:val="00571727"/>
    <w:rsid w:val="0057197E"/>
    <w:rsid w:val="00572C07"/>
    <w:rsid w:val="005735A3"/>
    <w:rsid w:val="00574605"/>
    <w:rsid w:val="005749AF"/>
    <w:rsid w:val="00582688"/>
    <w:rsid w:val="00583810"/>
    <w:rsid w:val="00583940"/>
    <w:rsid w:val="00584016"/>
    <w:rsid w:val="00587023"/>
    <w:rsid w:val="00593567"/>
    <w:rsid w:val="00594F71"/>
    <w:rsid w:val="00596B54"/>
    <w:rsid w:val="005977F8"/>
    <w:rsid w:val="00597CB8"/>
    <w:rsid w:val="005A030D"/>
    <w:rsid w:val="005A0826"/>
    <w:rsid w:val="005A110D"/>
    <w:rsid w:val="005A52D9"/>
    <w:rsid w:val="005A7F0E"/>
    <w:rsid w:val="005B1D76"/>
    <w:rsid w:val="005B2007"/>
    <w:rsid w:val="005B217F"/>
    <w:rsid w:val="005B5A6F"/>
    <w:rsid w:val="005B5EA9"/>
    <w:rsid w:val="005B6547"/>
    <w:rsid w:val="005C6CCF"/>
    <w:rsid w:val="005C7D1D"/>
    <w:rsid w:val="005C7E1A"/>
    <w:rsid w:val="005D05F6"/>
    <w:rsid w:val="005D2811"/>
    <w:rsid w:val="005D2AC5"/>
    <w:rsid w:val="005D2D12"/>
    <w:rsid w:val="005D4039"/>
    <w:rsid w:val="005D5069"/>
    <w:rsid w:val="005D7605"/>
    <w:rsid w:val="005D78EF"/>
    <w:rsid w:val="005E04A3"/>
    <w:rsid w:val="005E2A17"/>
    <w:rsid w:val="005E33DF"/>
    <w:rsid w:val="005E4FE3"/>
    <w:rsid w:val="005E5780"/>
    <w:rsid w:val="005E6101"/>
    <w:rsid w:val="005E67CC"/>
    <w:rsid w:val="005F2A15"/>
    <w:rsid w:val="005F2E4D"/>
    <w:rsid w:val="005F7EF1"/>
    <w:rsid w:val="00600514"/>
    <w:rsid w:val="00600B13"/>
    <w:rsid w:val="00604E5C"/>
    <w:rsid w:val="00613257"/>
    <w:rsid w:val="00616208"/>
    <w:rsid w:val="00621598"/>
    <w:rsid w:val="00621933"/>
    <w:rsid w:val="006220C3"/>
    <w:rsid w:val="00624B9D"/>
    <w:rsid w:val="00626A13"/>
    <w:rsid w:val="006277D4"/>
    <w:rsid w:val="006279EE"/>
    <w:rsid w:val="00627BB4"/>
    <w:rsid w:val="00631E65"/>
    <w:rsid w:val="0063377E"/>
    <w:rsid w:val="0063672E"/>
    <w:rsid w:val="00642349"/>
    <w:rsid w:val="00643FAA"/>
    <w:rsid w:val="00645BD1"/>
    <w:rsid w:val="006468F4"/>
    <w:rsid w:val="0065091F"/>
    <w:rsid w:val="00652F49"/>
    <w:rsid w:val="00653F0C"/>
    <w:rsid w:val="00654E91"/>
    <w:rsid w:val="0065650D"/>
    <w:rsid w:val="00656788"/>
    <w:rsid w:val="006567E6"/>
    <w:rsid w:val="00657755"/>
    <w:rsid w:val="00657D7E"/>
    <w:rsid w:val="00662711"/>
    <w:rsid w:val="00664070"/>
    <w:rsid w:val="00664E97"/>
    <w:rsid w:val="00665207"/>
    <w:rsid w:val="00666271"/>
    <w:rsid w:val="006676E5"/>
    <w:rsid w:val="0067194B"/>
    <w:rsid w:val="006724E0"/>
    <w:rsid w:val="00672E42"/>
    <w:rsid w:val="00686F55"/>
    <w:rsid w:val="006877D5"/>
    <w:rsid w:val="0069325E"/>
    <w:rsid w:val="0069417B"/>
    <w:rsid w:val="0069707D"/>
    <w:rsid w:val="006A17DE"/>
    <w:rsid w:val="006A22EA"/>
    <w:rsid w:val="006A2CEE"/>
    <w:rsid w:val="006A4228"/>
    <w:rsid w:val="006A6689"/>
    <w:rsid w:val="006B0118"/>
    <w:rsid w:val="006B4CD0"/>
    <w:rsid w:val="006B786A"/>
    <w:rsid w:val="006B7FC8"/>
    <w:rsid w:val="006C0023"/>
    <w:rsid w:val="006C43ED"/>
    <w:rsid w:val="006C4772"/>
    <w:rsid w:val="006C63C8"/>
    <w:rsid w:val="006C7E31"/>
    <w:rsid w:val="006D0B83"/>
    <w:rsid w:val="006D184F"/>
    <w:rsid w:val="006D451A"/>
    <w:rsid w:val="006D617F"/>
    <w:rsid w:val="006D62C7"/>
    <w:rsid w:val="006D671B"/>
    <w:rsid w:val="006E4EE7"/>
    <w:rsid w:val="006E53E9"/>
    <w:rsid w:val="006E7104"/>
    <w:rsid w:val="006F074A"/>
    <w:rsid w:val="006F1805"/>
    <w:rsid w:val="006F2081"/>
    <w:rsid w:val="006F2CAA"/>
    <w:rsid w:val="006F3637"/>
    <w:rsid w:val="006F4128"/>
    <w:rsid w:val="006F5140"/>
    <w:rsid w:val="006F6F3D"/>
    <w:rsid w:val="006F7623"/>
    <w:rsid w:val="007023D6"/>
    <w:rsid w:val="00703449"/>
    <w:rsid w:val="00705424"/>
    <w:rsid w:val="00705541"/>
    <w:rsid w:val="0070696A"/>
    <w:rsid w:val="00707555"/>
    <w:rsid w:val="0071051A"/>
    <w:rsid w:val="00715473"/>
    <w:rsid w:val="007157C9"/>
    <w:rsid w:val="00715B06"/>
    <w:rsid w:val="00716723"/>
    <w:rsid w:val="00720BC9"/>
    <w:rsid w:val="007212B4"/>
    <w:rsid w:val="007258C3"/>
    <w:rsid w:val="00725C08"/>
    <w:rsid w:val="0072726E"/>
    <w:rsid w:val="00732F86"/>
    <w:rsid w:val="007349B8"/>
    <w:rsid w:val="00734EBD"/>
    <w:rsid w:val="00735EA3"/>
    <w:rsid w:val="007375C4"/>
    <w:rsid w:val="0074162A"/>
    <w:rsid w:val="00742DBB"/>
    <w:rsid w:val="00750905"/>
    <w:rsid w:val="00750E75"/>
    <w:rsid w:val="00752B71"/>
    <w:rsid w:val="007604A4"/>
    <w:rsid w:val="00763FBA"/>
    <w:rsid w:val="00766D5D"/>
    <w:rsid w:val="00767E57"/>
    <w:rsid w:val="00770769"/>
    <w:rsid w:val="007725CC"/>
    <w:rsid w:val="00774CF1"/>
    <w:rsid w:val="00776302"/>
    <w:rsid w:val="0077723D"/>
    <w:rsid w:val="007800DB"/>
    <w:rsid w:val="007827CC"/>
    <w:rsid w:val="00786537"/>
    <w:rsid w:val="0079333D"/>
    <w:rsid w:val="0079539E"/>
    <w:rsid w:val="00796C9E"/>
    <w:rsid w:val="00797BEA"/>
    <w:rsid w:val="007A1B9F"/>
    <w:rsid w:val="007A2808"/>
    <w:rsid w:val="007A4A56"/>
    <w:rsid w:val="007A600D"/>
    <w:rsid w:val="007B4E31"/>
    <w:rsid w:val="007B5FC9"/>
    <w:rsid w:val="007C11D5"/>
    <w:rsid w:val="007C496B"/>
    <w:rsid w:val="007C4FD9"/>
    <w:rsid w:val="007D3B68"/>
    <w:rsid w:val="007D3C39"/>
    <w:rsid w:val="007D7C61"/>
    <w:rsid w:val="007E3DAC"/>
    <w:rsid w:val="007E3EE2"/>
    <w:rsid w:val="007E5523"/>
    <w:rsid w:val="007E6176"/>
    <w:rsid w:val="007E6E0E"/>
    <w:rsid w:val="007F30C0"/>
    <w:rsid w:val="007F46F7"/>
    <w:rsid w:val="007F484B"/>
    <w:rsid w:val="007F5C0C"/>
    <w:rsid w:val="007F5D98"/>
    <w:rsid w:val="007F7491"/>
    <w:rsid w:val="007F757B"/>
    <w:rsid w:val="008012DD"/>
    <w:rsid w:val="00801C2F"/>
    <w:rsid w:val="008025AF"/>
    <w:rsid w:val="00803974"/>
    <w:rsid w:val="008045AA"/>
    <w:rsid w:val="00806CF7"/>
    <w:rsid w:val="00807F2B"/>
    <w:rsid w:val="0081248B"/>
    <w:rsid w:val="00812F25"/>
    <w:rsid w:val="00813BA2"/>
    <w:rsid w:val="00815216"/>
    <w:rsid w:val="00816B19"/>
    <w:rsid w:val="00820441"/>
    <w:rsid w:val="0082419D"/>
    <w:rsid w:val="0082686C"/>
    <w:rsid w:val="0082699D"/>
    <w:rsid w:val="0083049A"/>
    <w:rsid w:val="00834ADA"/>
    <w:rsid w:val="008355FE"/>
    <w:rsid w:val="008361B4"/>
    <w:rsid w:val="008374AE"/>
    <w:rsid w:val="00840459"/>
    <w:rsid w:val="00841B6C"/>
    <w:rsid w:val="00842E9C"/>
    <w:rsid w:val="00843D45"/>
    <w:rsid w:val="00843EB9"/>
    <w:rsid w:val="00845187"/>
    <w:rsid w:val="00850069"/>
    <w:rsid w:val="00850075"/>
    <w:rsid w:val="00851D3E"/>
    <w:rsid w:val="008520F0"/>
    <w:rsid w:val="008533FA"/>
    <w:rsid w:val="00862F99"/>
    <w:rsid w:val="008647C4"/>
    <w:rsid w:val="00866DC6"/>
    <w:rsid w:val="00872362"/>
    <w:rsid w:val="008729B0"/>
    <w:rsid w:val="008743B3"/>
    <w:rsid w:val="00874F5A"/>
    <w:rsid w:val="00877422"/>
    <w:rsid w:val="008802A5"/>
    <w:rsid w:val="00880634"/>
    <w:rsid w:val="00891DC1"/>
    <w:rsid w:val="00892555"/>
    <w:rsid w:val="00893422"/>
    <w:rsid w:val="00893C1C"/>
    <w:rsid w:val="00894EA4"/>
    <w:rsid w:val="00895057"/>
    <w:rsid w:val="008A04B9"/>
    <w:rsid w:val="008A4DB5"/>
    <w:rsid w:val="008A70DB"/>
    <w:rsid w:val="008A7C1C"/>
    <w:rsid w:val="008B01E9"/>
    <w:rsid w:val="008B05FE"/>
    <w:rsid w:val="008B3078"/>
    <w:rsid w:val="008B4F8A"/>
    <w:rsid w:val="008B5630"/>
    <w:rsid w:val="008B6A4D"/>
    <w:rsid w:val="008B7181"/>
    <w:rsid w:val="008C4205"/>
    <w:rsid w:val="008C5DB4"/>
    <w:rsid w:val="008D54A4"/>
    <w:rsid w:val="008D6103"/>
    <w:rsid w:val="008E0054"/>
    <w:rsid w:val="008E086B"/>
    <w:rsid w:val="008E0D69"/>
    <w:rsid w:val="008F18D4"/>
    <w:rsid w:val="008F6776"/>
    <w:rsid w:val="00904C36"/>
    <w:rsid w:val="009050FC"/>
    <w:rsid w:val="00905B94"/>
    <w:rsid w:val="00910910"/>
    <w:rsid w:val="009109BA"/>
    <w:rsid w:val="00912CA0"/>
    <w:rsid w:val="00913A48"/>
    <w:rsid w:val="00914146"/>
    <w:rsid w:val="00914A81"/>
    <w:rsid w:val="00914EF2"/>
    <w:rsid w:val="00915F59"/>
    <w:rsid w:val="009205D0"/>
    <w:rsid w:val="009228F3"/>
    <w:rsid w:val="00924326"/>
    <w:rsid w:val="00927552"/>
    <w:rsid w:val="00932776"/>
    <w:rsid w:val="00934F3F"/>
    <w:rsid w:val="00935DA0"/>
    <w:rsid w:val="009374B4"/>
    <w:rsid w:val="00937E46"/>
    <w:rsid w:val="00937E6D"/>
    <w:rsid w:val="00940628"/>
    <w:rsid w:val="00946634"/>
    <w:rsid w:val="0094690B"/>
    <w:rsid w:val="00947ABD"/>
    <w:rsid w:val="00952CA0"/>
    <w:rsid w:val="009532A6"/>
    <w:rsid w:val="009554DA"/>
    <w:rsid w:val="00956852"/>
    <w:rsid w:val="00960A79"/>
    <w:rsid w:val="009626D0"/>
    <w:rsid w:val="00962A99"/>
    <w:rsid w:val="00970037"/>
    <w:rsid w:val="009708CB"/>
    <w:rsid w:val="009726DC"/>
    <w:rsid w:val="00972C54"/>
    <w:rsid w:val="00975BC7"/>
    <w:rsid w:val="00976C43"/>
    <w:rsid w:val="00980259"/>
    <w:rsid w:val="009814DB"/>
    <w:rsid w:val="00987A54"/>
    <w:rsid w:val="00991FD4"/>
    <w:rsid w:val="0099204F"/>
    <w:rsid w:val="00992F35"/>
    <w:rsid w:val="00994AC3"/>
    <w:rsid w:val="00995C63"/>
    <w:rsid w:val="00996EC9"/>
    <w:rsid w:val="009A46E2"/>
    <w:rsid w:val="009A6A51"/>
    <w:rsid w:val="009A6EEF"/>
    <w:rsid w:val="009A7275"/>
    <w:rsid w:val="009B0D22"/>
    <w:rsid w:val="009B44BB"/>
    <w:rsid w:val="009B5A86"/>
    <w:rsid w:val="009B781A"/>
    <w:rsid w:val="009C2B8A"/>
    <w:rsid w:val="009C36E1"/>
    <w:rsid w:val="009C3ADE"/>
    <w:rsid w:val="009C5D51"/>
    <w:rsid w:val="009C7141"/>
    <w:rsid w:val="009C736B"/>
    <w:rsid w:val="009C79CD"/>
    <w:rsid w:val="009D02CD"/>
    <w:rsid w:val="009D0CBF"/>
    <w:rsid w:val="009D43AD"/>
    <w:rsid w:val="009D608C"/>
    <w:rsid w:val="009D6906"/>
    <w:rsid w:val="009D6E22"/>
    <w:rsid w:val="009E1647"/>
    <w:rsid w:val="009E3AC9"/>
    <w:rsid w:val="009E3E75"/>
    <w:rsid w:val="009E5623"/>
    <w:rsid w:val="009E5B15"/>
    <w:rsid w:val="009E6376"/>
    <w:rsid w:val="009F0D2A"/>
    <w:rsid w:val="009F4EF4"/>
    <w:rsid w:val="009F7CE7"/>
    <w:rsid w:val="00A00674"/>
    <w:rsid w:val="00A067EC"/>
    <w:rsid w:val="00A10016"/>
    <w:rsid w:val="00A11650"/>
    <w:rsid w:val="00A13C89"/>
    <w:rsid w:val="00A13D3D"/>
    <w:rsid w:val="00A14E88"/>
    <w:rsid w:val="00A14F3B"/>
    <w:rsid w:val="00A20A32"/>
    <w:rsid w:val="00A233DA"/>
    <w:rsid w:val="00A24069"/>
    <w:rsid w:val="00A2635E"/>
    <w:rsid w:val="00A31F63"/>
    <w:rsid w:val="00A33638"/>
    <w:rsid w:val="00A33F90"/>
    <w:rsid w:val="00A33FEF"/>
    <w:rsid w:val="00A34877"/>
    <w:rsid w:val="00A34B17"/>
    <w:rsid w:val="00A35B5A"/>
    <w:rsid w:val="00A36F09"/>
    <w:rsid w:val="00A37158"/>
    <w:rsid w:val="00A376CE"/>
    <w:rsid w:val="00A4297D"/>
    <w:rsid w:val="00A4365D"/>
    <w:rsid w:val="00A44FAE"/>
    <w:rsid w:val="00A52944"/>
    <w:rsid w:val="00A536E5"/>
    <w:rsid w:val="00A601E3"/>
    <w:rsid w:val="00A6054D"/>
    <w:rsid w:val="00A615CD"/>
    <w:rsid w:val="00A61A32"/>
    <w:rsid w:val="00A63671"/>
    <w:rsid w:val="00A6463F"/>
    <w:rsid w:val="00A64878"/>
    <w:rsid w:val="00A6579C"/>
    <w:rsid w:val="00A6616E"/>
    <w:rsid w:val="00A67A52"/>
    <w:rsid w:val="00A7003D"/>
    <w:rsid w:val="00A7100F"/>
    <w:rsid w:val="00A72824"/>
    <w:rsid w:val="00A731A4"/>
    <w:rsid w:val="00A737E6"/>
    <w:rsid w:val="00A7786F"/>
    <w:rsid w:val="00A80C92"/>
    <w:rsid w:val="00A81146"/>
    <w:rsid w:val="00A840AB"/>
    <w:rsid w:val="00A85F26"/>
    <w:rsid w:val="00A86B66"/>
    <w:rsid w:val="00A86C70"/>
    <w:rsid w:val="00A878D4"/>
    <w:rsid w:val="00A87EF1"/>
    <w:rsid w:val="00A9130F"/>
    <w:rsid w:val="00A92F70"/>
    <w:rsid w:val="00A95E3B"/>
    <w:rsid w:val="00A962DD"/>
    <w:rsid w:val="00A96620"/>
    <w:rsid w:val="00A968FA"/>
    <w:rsid w:val="00A97EF7"/>
    <w:rsid w:val="00AA16FF"/>
    <w:rsid w:val="00AA1DD8"/>
    <w:rsid w:val="00AA1E7D"/>
    <w:rsid w:val="00AA4B91"/>
    <w:rsid w:val="00AA4E7E"/>
    <w:rsid w:val="00AA4FEC"/>
    <w:rsid w:val="00AA506D"/>
    <w:rsid w:val="00AA516A"/>
    <w:rsid w:val="00AA55D6"/>
    <w:rsid w:val="00AA7647"/>
    <w:rsid w:val="00AB3F36"/>
    <w:rsid w:val="00AB4C07"/>
    <w:rsid w:val="00AB5C59"/>
    <w:rsid w:val="00AB78CB"/>
    <w:rsid w:val="00AC4B4B"/>
    <w:rsid w:val="00AC770E"/>
    <w:rsid w:val="00AD14D8"/>
    <w:rsid w:val="00AE08A8"/>
    <w:rsid w:val="00AE204E"/>
    <w:rsid w:val="00AE25C2"/>
    <w:rsid w:val="00AE2D2B"/>
    <w:rsid w:val="00AE2D80"/>
    <w:rsid w:val="00AE46F2"/>
    <w:rsid w:val="00AE4DFF"/>
    <w:rsid w:val="00AE5A9C"/>
    <w:rsid w:val="00AE5B0A"/>
    <w:rsid w:val="00AE79A7"/>
    <w:rsid w:val="00AF0FD0"/>
    <w:rsid w:val="00AF4A8E"/>
    <w:rsid w:val="00B00331"/>
    <w:rsid w:val="00B00DE8"/>
    <w:rsid w:val="00B011C2"/>
    <w:rsid w:val="00B074DA"/>
    <w:rsid w:val="00B10FEB"/>
    <w:rsid w:val="00B113A8"/>
    <w:rsid w:val="00B164D0"/>
    <w:rsid w:val="00B16DCB"/>
    <w:rsid w:val="00B17158"/>
    <w:rsid w:val="00B247BB"/>
    <w:rsid w:val="00B24D78"/>
    <w:rsid w:val="00B30AE4"/>
    <w:rsid w:val="00B314FC"/>
    <w:rsid w:val="00B3252D"/>
    <w:rsid w:val="00B32C8E"/>
    <w:rsid w:val="00B35E26"/>
    <w:rsid w:val="00B369CF"/>
    <w:rsid w:val="00B408D0"/>
    <w:rsid w:val="00B40B06"/>
    <w:rsid w:val="00B414C1"/>
    <w:rsid w:val="00B41D25"/>
    <w:rsid w:val="00B4384A"/>
    <w:rsid w:val="00B479BB"/>
    <w:rsid w:val="00B5237A"/>
    <w:rsid w:val="00B52C29"/>
    <w:rsid w:val="00B53EEA"/>
    <w:rsid w:val="00B543E4"/>
    <w:rsid w:val="00B5447E"/>
    <w:rsid w:val="00B555D2"/>
    <w:rsid w:val="00B56D0A"/>
    <w:rsid w:val="00B577E8"/>
    <w:rsid w:val="00B6135A"/>
    <w:rsid w:val="00B61F18"/>
    <w:rsid w:val="00B62721"/>
    <w:rsid w:val="00B66BE9"/>
    <w:rsid w:val="00B713B3"/>
    <w:rsid w:val="00B7208B"/>
    <w:rsid w:val="00B73999"/>
    <w:rsid w:val="00B85B61"/>
    <w:rsid w:val="00B92A5E"/>
    <w:rsid w:val="00B94E9F"/>
    <w:rsid w:val="00BB07D1"/>
    <w:rsid w:val="00BB2FF7"/>
    <w:rsid w:val="00BB528F"/>
    <w:rsid w:val="00BB7240"/>
    <w:rsid w:val="00BB738F"/>
    <w:rsid w:val="00BC0E04"/>
    <w:rsid w:val="00BC2473"/>
    <w:rsid w:val="00BC3B64"/>
    <w:rsid w:val="00BC3F83"/>
    <w:rsid w:val="00BC5162"/>
    <w:rsid w:val="00BC531A"/>
    <w:rsid w:val="00BD051F"/>
    <w:rsid w:val="00BD0A6C"/>
    <w:rsid w:val="00BD2AFE"/>
    <w:rsid w:val="00BD64BA"/>
    <w:rsid w:val="00BD7A7E"/>
    <w:rsid w:val="00BE3E6D"/>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690E"/>
    <w:rsid w:val="00C1011A"/>
    <w:rsid w:val="00C1056B"/>
    <w:rsid w:val="00C140E2"/>
    <w:rsid w:val="00C14E70"/>
    <w:rsid w:val="00C151A8"/>
    <w:rsid w:val="00C16051"/>
    <w:rsid w:val="00C21493"/>
    <w:rsid w:val="00C21DD0"/>
    <w:rsid w:val="00C22A5F"/>
    <w:rsid w:val="00C22DB6"/>
    <w:rsid w:val="00C25EA7"/>
    <w:rsid w:val="00C269E1"/>
    <w:rsid w:val="00C30154"/>
    <w:rsid w:val="00C3084A"/>
    <w:rsid w:val="00C35262"/>
    <w:rsid w:val="00C35CF8"/>
    <w:rsid w:val="00C35E51"/>
    <w:rsid w:val="00C364A4"/>
    <w:rsid w:val="00C36815"/>
    <w:rsid w:val="00C42943"/>
    <w:rsid w:val="00C42C19"/>
    <w:rsid w:val="00C50573"/>
    <w:rsid w:val="00C52AD0"/>
    <w:rsid w:val="00C53401"/>
    <w:rsid w:val="00C547F7"/>
    <w:rsid w:val="00C57179"/>
    <w:rsid w:val="00C578BB"/>
    <w:rsid w:val="00C6000F"/>
    <w:rsid w:val="00C6086C"/>
    <w:rsid w:val="00C61AE0"/>
    <w:rsid w:val="00C63C44"/>
    <w:rsid w:val="00C6691D"/>
    <w:rsid w:val="00C678B5"/>
    <w:rsid w:val="00C70212"/>
    <w:rsid w:val="00C729B6"/>
    <w:rsid w:val="00C75430"/>
    <w:rsid w:val="00C80460"/>
    <w:rsid w:val="00C84460"/>
    <w:rsid w:val="00C85BD8"/>
    <w:rsid w:val="00C914B1"/>
    <w:rsid w:val="00C934EF"/>
    <w:rsid w:val="00C94FDF"/>
    <w:rsid w:val="00C95367"/>
    <w:rsid w:val="00C954B4"/>
    <w:rsid w:val="00C95FE6"/>
    <w:rsid w:val="00C971C1"/>
    <w:rsid w:val="00CA26D1"/>
    <w:rsid w:val="00CA6359"/>
    <w:rsid w:val="00CA7D04"/>
    <w:rsid w:val="00CB1F29"/>
    <w:rsid w:val="00CB2A77"/>
    <w:rsid w:val="00CB3A6A"/>
    <w:rsid w:val="00CB47F9"/>
    <w:rsid w:val="00CB5C0D"/>
    <w:rsid w:val="00CB69DA"/>
    <w:rsid w:val="00CC00CE"/>
    <w:rsid w:val="00CC02C2"/>
    <w:rsid w:val="00CC0C91"/>
    <w:rsid w:val="00CD12C7"/>
    <w:rsid w:val="00CD38FE"/>
    <w:rsid w:val="00CD72E2"/>
    <w:rsid w:val="00CE032C"/>
    <w:rsid w:val="00CE0713"/>
    <w:rsid w:val="00CE358B"/>
    <w:rsid w:val="00CE37F4"/>
    <w:rsid w:val="00CE413D"/>
    <w:rsid w:val="00CE4987"/>
    <w:rsid w:val="00CF11DB"/>
    <w:rsid w:val="00CF139C"/>
    <w:rsid w:val="00CF34B3"/>
    <w:rsid w:val="00CF677A"/>
    <w:rsid w:val="00CF7103"/>
    <w:rsid w:val="00CF7B50"/>
    <w:rsid w:val="00D035FA"/>
    <w:rsid w:val="00D07880"/>
    <w:rsid w:val="00D12676"/>
    <w:rsid w:val="00D14FC2"/>
    <w:rsid w:val="00D150B0"/>
    <w:rsid w:val="00D216DC"/>
    <w:rsid w:val="00D2192E"/>
    <w:rsid w:val="00D232E2"/>
    <w:rsid w:val="00D26057"/>
    <w:rsid w:val="00D27C9B"/>
    <w:rsid w:val="00D30933"/>
    <w:rsid w:val="00D3290C"/>
    <w:rsid w:val="00D355DB"/>
    <w:rsid w:val="00D35722"/>
    <w:rsid w:val="00D363B3"/>
    <w:rsid w:val="00D41C5D"/>
    <w:rsid w:val="00D41D0F"/>
    <w:rsid w:val="00D4307A"/>
    <w:rsid w:val="00D4700D"/>
    <w:rsid w:val="00D4707C"/>
    <w:rsid w:val="00D52E11"/>
    <w:rsid w:val="00D53C35"/>
    <w:rsid w:val="00D549E6"/>
    <w:rsid w:val="00D55A5B"/>
    <w:rsid w:val="00D5670F"/>
    <w:rsid w:val="00D567E7"/>
    <w:rsid w:val="00D56B7C"/>
    <w:rsid w:val="00D6357F"/>
    <w:rsid w:val="00D63E41"/>
    <w:rsid w:val="00D648F7"/>
    <w:rsid w:val="00D6674B"/>
    <w:rsid w:val="00D669C3"/>
    <w:rsid w:val="00D7172A"/>
    <w:rsid w:val="00D72806"/>
    <w:rsid w:val="00D74D42"/>
    <w:rsid w:val="00D76CD8"/>
    <w:rsid w:val="00D80405"/>
    <w:rsid w:val="00D84943"/>
    <w:rsid w:val="00D85450"/>
    <w:rsid w:val="00D854D5"/>
    <w:rsid w:val="00D86506"/>
    <w:rsid w:val="00D87DAC"/>
    <w:rsid w:val="00D906EB"/>
    <w:rsid w:val="00D90794"/>
    <w:rsid w:val="00D91740"/>
    <w:rsid w:val="00D9263D"/>
    <w:rsid w:val="00D9269B"/>
    <w:rsid w:val="00D93220"/>
    <w:rsid w:val="00D94383"/>
    <w:rsid w:val="00D9652D"/>
    <w:rsid w:val="00D97A7E"/>
    <w:rsid w:val="00DA0DDF"/>
    <w:rsid w:val="00DA33DF"/>
    <w:rsid w:val="00DA56DD"/>
    <w:rsid w:val="00DA7732"/>
    <w:rsid w:val="00DB1F2B"/>
    <w:rsid w:val="00DB42AB"/>
    <w:rsid w:val="00DB53F7"/>
    <w:rsid w:val="00DB7E1D"/>
    <w:rsid w:val="00DC0903"/>
    <w:rsid w:val="00DC3694"/>
    <w:rsid w:val="00DC4367"/>
    <w:rsid w:val="00DC4A8B"/>
    <w:rsid w:val="00DC5E4F"/>
    <w:rsid w:val="00DC5F79"/>
    <w:rsid w:val="00DD5B53"/>
    <w:rsid w:val="00DD65C0"/>
    <w:rsid w:val="00DE1BAF"/>
    <w:rsid w:val="00DE433F"/>
    <w:rsid w:val="00DE6782"/>
    <w:rsid w:val="00DF254C"/>
    <w:rsid w:val="00DF73EC"/>
    <w:rsid w:val="00E00CB9"/>
    <w:rsid w:val="00E02C62"/>
    <w:rsid w:val="00E040D8"/>
    <w:rsid w:val="00E11581"/>
    <w:rsid w:val="00E126C7"/>
    <w:rsid w:val="00E143C4"/>
    <w:rsid w:val="00E15282"/>
    <w:rsid w:val="00E17684"/>
    <w:rsid w:val="00E21F51"/>
    <w:rsid w:val="00E21FA0"/>
    <w:rsid w:val="00E22DEF"/>
    <w:rsid w:val="00E26B17"/>
    <w:rsid w:val="00E275FC"/>
    <w:rsid w:val="00E30B26"/>
    <w:rsid w:val="00E3226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60025"/>
    <w:rsid w:val="00E60B1E"/>
    <w:rsid w:val="00E61114"/>
    <w:rsid w:val="00E6135D"/>
    <w:rsid w:val="00E62522"/>
    <w:rsid w:val="00E64347"/>
    <w:rsid w:val="00E64F9D"/>
    <w:rsid w:val="00E65E9D"/>
    <w:rsid w:val="00E65E9F"/>
    <w:rsid w:val="00E66668"/>
    <w:rsid w:val="00E70565"/>
    <w:rsid w:val="00E719A1"/>
    <w:rsid w:val="00E73D8C"/>
    <w:rsid w:val="00E80DD5"/>
    <w:rsid w:val="00E81C5F"/>
    <w:rsid w:val="00E81FDE"/>
    <w:rsid w:val="00E8209A"/>
    <w:rsid w:val="00E839E9"/>
    <w:rsid w:val="00E847CD"/>
    <w:rsid w:val="00E85482"/>
    <w:rsid w:val="00E86118"/>
    <w:rsid w:val="00E925C8"/>
    <w:rsid w:val="00E93DA3"/>
    <w:rsid w:val="00E94518"/>
    <w:rsid w:val="00E95F82"/>
    <w:rsid w:val="00E968BA"/>
    <w:rsid w:val="00EA0550"/>
    <w:rsid w:val="00EA104B"/>
    <w:rsid w:val="00EA1A72"/>
    <w:rsid w:val="00EA2379"/>
    <w:rsid w:val="00EA335E"/>
    <w:rsid w:val="00EA35E6"/>
    <w:rsid w:val="00EA587D"/>
    <w:rsid w:val="00EA7A65"/>
    <w:rsid w:val="00EB06B2"/>
    <w:rsid w:val="00EB2DAE"/>
    <w:rsid w:val="00EB44F8"/>
    <w:rsid w:val="00EB467E"/>
    <w:rsid w:val="00EB5ED7"/>
    <w:rsid w:val="00EB7818"/>
    <w:rsid w:val="00EC0484"/>
    <w:rsid w:val="00EC0997"/>
    <w:rsid w:val="00EC1500"/>
    <w:rsid w:val="00EC16A3"/>
    <w:rsid w:val="00EC2ECD"/>
    <w:rsid w:val="00EC3480"/>
    <w:rsid w:val="00EC381B"/>
    <w:rsid w:val="00ED1026"/>
    <w:rsid w:val="00ED18DC"/>
    <w:rsid w:val="00ED6E4B"/>
    <w:rsid w:val="00ED71E0"/>
    <w:rsid w:val="00ED782A"/>
    <w:rsid w:val="00EE1476"/>
    <w:rsid w:val="00EE195C"/>
    <w:rsid w:val="00EE624F"/>
    <w:rsid w:val="00EF14A8"/>
    <w:rsid w:val="00EF2EB9"/>
    <w:rsid w:val="00EF3AE2"/>
    <w:rsid w:val="00EF6569"/>
    <w:rsid w:val="00EF7567"/>
    <w:rsid w:val="00F004D3"/>
    <w:rsid w:val="00F018E4"/>
    <w:rsid w:val="00F01D1B"/>
    <w:rsid w:val="00F03261"/>
    <w:rsid w:val="00F03647"/>
    <w:rsid w:val="00F038BB"/>
    <w:rsid w:val="00F042BD"/>
    <w:rsid w:val="00F073EC"/>
    <w:rsid w:val="00F07657"/>
    <w:rsid w:val="00F11F3D"/>
    <w:rsid w:val="00F14B55"/>
    <w:rsid w:val="00F20C58"/>
    <w:rsid w:val="00F2448D"/>
    <w:rsid w:val="00F2502F"/>
    <w:rsid w:val="00F25856"/>
    <w:rsid w:val="00F266FF"/>
    <w:rsid w:val="00F26F7E"/>
    <w:rsid w:val="00F273DB"/>
    <w:rsid w:val="00F31473"/>
    <w:rsid w:val="00F34BE6"/>
    <w:rsid w:val="00F40C8F"/>
    <w:rsid w:val="00F415D7"/>
    <w:rsid w:val="00F42EE9"/>
    <w:rsid w:val="00F432EF"/>
    <w:rsid w:val="00F44D14"/>
    <w:rsid w:val="00F45C08"/>
    <w:rsid w:val="00F50646"/>
    <w:rsid w:val="00F55F9C"/>
    <w:rsid w:val="00F568E7"/>
    <w:rsid w:val="00F5789A"/>
    <w:rsid w:val="00F60685"/>
    <w:rsid w:val="00F65C40"/>
    <w:rsid w:val="00F667A5"/>
    <w:rsid w:val="00F67AA5"/>
    <w:rsid w:val="00F67B30"/>
    <w:rsid w:val="00F70314"/>
    <w:rsid w:val="00F722AA"/>
    <w:rsid w:val="00F747A3"/>
    <w:rsid w:val="00F75F05"/>
    <w:rsid w:val="00F82F99"/>
    <w:rsid w:val="00F85DF3"/>
    <w:rsid w:val="00F87DEF"/>
    <w:rsid w:val="00F9264D"/>
    <w:rsid w:val="00F966A8"/>
    <w:rsid w:val="00FA0982"/>
    <w:rsid w:val="00FA5808"/>
    <w:rsid w:val="00FB0AB6"/>
    <w:rsid w:val="00FB105F"/>
    <w:rsid w:val="00FB192D"/>
    <w:rsid w:val="00FB28F1"/>
    <w:rsid w:val="00FB3089"/>
    <w:rsid w:val="00FB4CA9"/>
    <w:rsid w:val="00FB4FA3"/>
    <w:rsid w:val="00FB77F3"/>
    <w:rsid w:val="00FC118F"/>
    <w:rsid w:val="00FC3ED1"/>
    <w:rsid w:val="00FD268C"/>
    <w:rsid w:val="00FD557E"/>
    <w:rsid w:val="00FE0B48"/>
    <w:rsid w:val="00FE19DE"/>
    <w:rsid w:val="00FE21CD"/>
    <w:rsid w:val="00FE39C8"/>
    <w:rsid w:val="00FE439A"/>
    <w:rsid w:val="00FE4D88"/>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F2CC4"/>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AA1E7D"/>
    <w:pPr>
      <w:keepNext/>
      <w:keepLines/>
      <w:spacing w:beforeLines="50" w:before="120" w:after="180"/>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215F32"/>
    <w:pPr>
      <w:keepNext/>
      <w:keepLines/>
      <w:numPr>
        <w:ilvl w:val="1"/>
        <w:numId w:val="13"/>
      </w:numPr>
      <w:spacing w:beforeLines="150" w:before="360" w:after="0" w:line="240" w:lineRule="auto"/>
      <w:ind w:left="578" w:hanging="578"/>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13"/>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13"/>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13"/>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13"/>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13"/>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13"/>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AA1E7D"/>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215F32"/>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paragraph" w:customStyle="1" w:styleId="Tabelle2p">
    <w:name w:val="Tabelle_2p"/>
    <w:basedOn w:val="Standard"/>
    <w:rsid w:val="004A1AAA"/>
    <w:pPr>
      <w:spacing w:before="40" w:after="40"/>
    </w:pPr>
    <w:rPr>
      <w:rFonts w:ascii="Helvetica" w:hAnsi="Helvetica"/>
      <w:b/>
      <w:i/>
      <w:kern w:val="0"/>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after="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 w:type="character" w:customStyle="1" w:styleId="FunotentextZchn">
    <w:name w:val="Fußnotentext Zchn"/>
    <w:basedOn w:val="Absatz-Standardschriftart"/>
    <w:link w:val="Funotentext"/>
    <w:uiPriority w:val="99"/>
    <w:semiHidden/>
    <w:rsid w:val="00F85DF3"/>
    <w:rPr>
      <w:rFonts w:ascii="Verdana" w:hAnsi="Verdana" w:cs="Times New Roman"/>
      <w:kern w:val="10"/>
      <w:sz w:val="20"/>
      <w:szCs w:val="20"/>
      <w:lang w:eastAsia="de-DE"/>
    </w:rPr>
  </w:style>
  <w:style w:type="paragraph" w:styleId="Funotentext">
    <w:name w:val="footnote text"/>
    <w:basedOn w:val="Standard"/>
    <w:link w:val="FunotentextZchn"/>
    <w:uiPriority w:val="99"/>
    <w:semiHidden/>
    <w:unhideWhenUsed/>
    <w:rsid w:val="00F85DF3"/>
    <w:pPr>
      <w:spacing w:after="0" w:line="240" w:lineRule="auto"/>
    </w:pPr>
  </w:style>
  <w:style w:type="paragraph" w:styleId="StandardWeb">
    <w:name w:val="Normal (Web)"/>
    <w:basedOn w:val="Standard"/>
    <w:uiPriority w:val="99"/>
    <w:unhideWhenUsed/>
    <w:rsid w:val="00F85DF3"/>
    <w:pPr>
      <w:spacing w:before="100" w:beforeAutospacing="1" w:after="100" w:afterAutospacing="1" w:line="240" w:lineRule="auto"/>
    </w:pPr>
    <w:rPr>
      <w:rFonts w:ascii="Times New Roman" w:hAnsi="Times New Roman"/>
      <w:kern w:val="0"/>
      <w:sz w:val="24"/>
      <w:szCs w:val="24"/>
    </w:rPr>
  </w:style>
  <w:style w:type="paragraph" w:customStyle="1" w:styleId="uber51">
    <w:name w:val="uber5.1"/>
    <w:basedOn w:val="Standard"/>
    <w:link w:val="uber51Zchn"/>
    <w:qFormat/>
    <w:rsid w:val="00613257"/>
    <w:pPr>
      <w:numPr>
        <w:numId w:val="37"/>
      </w:numPr>
      <w:suppressAutoHyphens/>
      <w:spacing w:before="360" w:after="360" w:line="240" w:lineRule="auto"/>
      <w:outlineLvl w:val="1"/>
    </w:pPr>
    <w:rPr>
      <w:b/>
      <w:kern w:val="0"/>
      <w:sz w:val="24"/>
    </w:rPr>
  </w:style>
  <w:style w:type="character" w:customStyle="1" w:styleId="uber51Zchn">
    <w:name w:val="uber5.1 Zchn"/>
    <w:basedOn w:val="Absatz-Standardschriftart"/>
    <w:link w:val="uber51"/>
    <w:rsid w:val="00613257"/>
    <w:rPr>
      <w:rFonts w:ascii="Verdana" w:hAnsi="Verdana" w:cs="Times New Roman"/>
      <w:b/>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e.wikipedia.org/wiki/Local_Area_Network" TargetMode="External"/><Relationship Id="rId26" Type="http://schemas.openxmlformats.org/officeDocument/2006/relationships/hyperlink" Target="https://de.wikipedia.org/wiki/Routing" TargetMode="External"/><Relationship Id="rId39" Type="http://schemas.openxmlformats.org/officeDocument/2006/relationships/hyperlink" Target="https://de.wikipedia.org/wiki/Host_(Informationstechnik)" TargetMode="External"/><Relationship Id="rId21" Type="http://schemas.openxmlformats.org/officeDocument/2006/relationships/hyperlink" Target="https://de.wikipedia.org/wiki/Remote_Authentication_Dial-In_User_Service" TargetMode="External"/><Relationship Id="rId34" Type="http://schemas.openxmlformats.org/officeDocument/2006/relationships/hyperlink" Target="https://de.wikipedia.org/wiki/Paketvermittlung" TargetMode="External"/><Relationship Id="rId42" Type="http://schemas.openxmlformats.org/officeDocument/2006/relationships/hyperlink" Target="https://de.wikipedia.org/wiki/Rechnernetz"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wikipedia.org/wiki/Rechnernetz" TargetMode="External"/><Relationship Id="rId29" Type="http://schemas.openxmlformats.org/officeDocument/2006/relationships/hyperlink" Target="https://de.wikipedia.org/wiki/Transmission_Control_Protoc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e.wikipedia.org/wiki/IETF" TargetMode="External"/><Relationship Id="rId32" Type="http://schemas.openxmlformats.org/officeDocument/2006/relationships/hyperlink" Target="https://de.wikipedia.org/wiki/Client" TargetMode="External"/><Relationship Id="rId37" Type="http://schemas.openxmlformats.org/officeDocument/2006/relationships/hyperlink" Target="https://de.wikipedia.org/wiki/Netzwerkelement" TargetMode="External"/><Relationship Id="rId40" Type="http://schemas.openxmlformats.org/officeDocument/2006/relationships/hyperlink" Target="https://de.wikipedia.org/wiki/Switch_(Computertechni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SIM-Karte" TargetMode="External"/><Relationship Id="rId28" Type="http://schemas.openxmlformats.org/officeDocument/2006/relationships/hyperlink" Target="https://de.wikipedia.org/wiki/Adresse" TargetMode="External"/><Relationship Id="rId36" Type="http://schemas.openxmlformats.org/officeDocument/2006/relationships/hyperlink" Target="https://de.wikipedia.org/wiki/Internet_Engineering_Task_Force" TargetMode="External"/><Relationship Id="rId10" Type="http://schemas.openxmlformats.org/officeDocument/2006/relationships/header" Target="header1.xml"/><Relationship Id="rId19" Type="http://schemas.openxmlformats.org/officeDocument/2006/relationships/hyperlink" Target="https://de.wikipedia.org/wiki/Internet_Engineering_Task_Force" TargetMode="External"/><Relationship Id="rId31" Type="http://schemas.openxmlformats.org/officeDocument/2006/relationships/hyperlink" Target="https://de.wikipedia.org/wiki/Server_(Software)"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Digitales_Zertifikat" TargetMode="External"/><Relationship Id="rId27" Type="http://schemas.openxmlformats.org/officeDocument/2006/relationships/hyperlink" Target="https://de.wikipedia.org/wiki/Rechnernetz" TargetMode="External"/><Relationship Id="rId30" Type="http://schemas.openxmlformats.org/officeDocument/2006/relationships/hyperlink" Target="https://de.wikipedia.org/wiki/User_Datagram_Protocol" TargetMode="External"/><Relationship Id="rId35" Type="http://schemas.openxmlformats.org/officeDocument/2006/relationships/hyperlink" Target="https://de.wikipedia.org/wiki/Netzwerkprotokoll" TargetMode="External"/><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e.wikipedia.org/wiki/Extensible_Authentication_Protocol" TargetMode="External"/><Relationship Id="rId25" Type="http://schemas.openxmlformats.org/officeDocument/2006/relationships/hyperlink" Target="https://de.wikipedia.org/wiki/Link-State" TargetMode="External"/><Relationship Id="rId33" Type="http://schemas.openxmlformats.org/officeDocument/2006/relationships/hyperlink" Target="https://de.wikipedia.org/wiki/Betriebssystem" TargetMode="External"/><Relationship Id="rId38" Type="http://schemas.openxmlformats.org/officeDocument/2006/relationships/hyperlink" Target="https://de.wikipedia.org/wiki/Router" TargetMode="External"/><Relationship Id="rId46" Type="http://schemas.openxmlformats.org/officeDocument/2006/relationships/glossaryDocument" Target="glossary/document.xml"/><Relationship Id="rId20" Type="http://schemas.openxmlformats.org/officeDocument/2006/relationships/hyperlink" Target="https://de.wikipedia.org/wiki/Authentifizierung" TargetMode="External"/><Relationship Id="rId41" Type="http://schemas.openxmlformats.org/officeDocument/2006/relationships/hyperlink" Target="https://de.wikipedia.org/wiki/Internet_Protoc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0B5A0C77B548AC93E40167CEC3C56D"/>
        <w:category>
          <w:name w:val="Allgemein"/>
          <w:gallery w:val="placeholder"/>
        </w:category>
        <w:types>
          <w:type w:val="bbPlcHdr"/>
        </w:types>
        <w:behaviors>
          <w:behavior w:val="content"/>
        </w:behaviors>
        <w:guid w:val="{FCBDC3D9-1148-4FEC-85F9-50CF2C376053}"/>
      </w:docPartPr>
      <w:docPartBody>
        <w:p w:rsidR="00B36157" w:rsidRDefault="00584A7B">
          <w:pPr>
            <w:pStyle w:val="FE0B5A0C77B548AC93E40167CEC3C56D"/>
          </w:pPr>
          <w:r w:rsidRPr="00B577E8">
            <w:rPr>
              <w:rStyle w:val="Platzhaltertext"/>
            </w:rPr>
            <w:t xml:space="preserve">Datum </w:t>
          </w:r>
          <w:r>
            <w:rPr>
              <w:rStyle w:val="Platzhaltertext"/>
            </w:rPr>
            <w:t>auswählen</w:t>
          </w:r>
        </w:p>
      </w:docPartBody>
    </w:docPart>
    <w:docPart>
      <w:docPartPr>
        <w:name w:val="F1B5AA418056454D9E52A2E899E6B46C"/>
        <w:category>
          <w:name w:val="Allgemein"/>
          <w:gallery w:val="placeholder"/>
        </w:category>
        <w:types>
          <w:type w:val="bbPlcHdr"/>
        </w:types>
        <w:behaviors>
          <w:behavior w:val="content"/>
        </w:behaviors>
        <w:guid w:val="{F9868536-1142-4C71-AB03-1EAE8D863EC7}"/>
      </w:docPartPr>
      <w:docPartBody>
        <w:p w:rsidR="00B36157" w:rsidRDefault="00584A7B">
          <w:pPr>
            <w:pStyle w:val="F1B5AA418056454D9E52A2E899E6B46C"/>
          </w:pPr>
          <w:r w:rsidRPr="00B577E8">
            <w:rPr>
              <w:rStyle w:val="Platzhaltertext"/>
            </w:rPr>
            <w:t xml:space="preserve">Datum </w:t>
          </w:r>
          <w:r>
            <w:rPr>
              <w:rStyle w:val="Platzhaltertext"/>
            </w:rPr>
            <w:t>auswählen</w:t>
          </w:r>
        </w:p>
      </w:docPartBody>
    </w:docPart>
    <w:docPart>
      <w:docPartPr>
        <w:name w:val="2747EDD0EE7D45A0A8D287B99C8CEB8A"/>
        <w:category>
          <w:name w:val="Allgemein"/>
          <w:gallery w:val="placeholder"/>
        </w:category>
        <w:types>
          <w:type w:val="bbPlcHdr"/>
        </w:types>
        <w:behaviors>
          <w:behavior w:val="content"/>
        </w:behaviors>
        <w:guid w:val="{E78BEA00-0DF4-40A2-9E50-EFF36EA4060D}"/>
      </w:docPartPr>
      <w:docPartBody>
        <w:p w:rsidR="00B36157" w:rsidRDefault="00584A7B">
          <w:pPr>
            <w:pStyle w:val="2747EDD0EE7D45A0A8D287B99C8CEB8A"/>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0D58FB"/>
    <w:rsid w:val="000E34C8"/>
    <w:rsid w:val="000E518A"/>
    <w:rsid w:val="00190D54"/>
    <w:rsid w:val="00220317"/>
    <w:rsid w:val="002771D8"/>
    <w:rsid w:val="002B1E31"/>
    <w:rsid w:val="002F4F92"/>
    <w:rsid w:val="003243EA"/>
    <w:rsid w:val="00387B49"/>
    <w:rsid w:val="004D7380"/>
    <w:rsid w:val="00584A7B"/>
    <w:rsid w:val="005F1CE7"/>
    <w:rsid w:val="00626E64"/>
    <w:rsid w:val="00630263"/>
    <w:rsid w:val="0069043B"/>
    <w:rsid w:val="006C678C"/>
    <w:rsid w:val="007A5E99"/>
    <w:rsid w:val="007F46A7"/>
    <w:rsid w:val="00A42E0C"/>
    <w:rsid w:val="00B36157"/>
    <w:rsid w:val="00B43441"/>
    <w:rsid w:val="00B82DAB"/>
    <w:rsid w:val="00CB4507"/>
    <w:rsid w:val="00D904C8"/>
    <w:rsid w:val="00DB66F7"/>
    <w:rsid w:val="00DD05C7"/>
    <w:rsid w:val="00EF5A01"/>
    <w:rsid w:val="00F564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E0B5A0C77B548AC93E40167CEC3C56D">
    <w:name w:val="FE0B5A0C77B548AC93E40167CEC3C56D"/>
  </w:style>
  <w:style w:type="paragraph" w:customStyle="1" w:styleId="F1B5AA418056454D9E52A2E899E6B46C">
    <w:name w:val="F1B5AA418056454D9E52A2E899E6B46C"/>
  </w:style>
  <w:style w:type="paragraph" w:customStyle="1" w:styleId="2747EDD0EE7D45A0A8D287B99C8CEB8A">
    <w:name w:val="2747EDD0EE7D45A0A8D287B99C8CEB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37</Pages>
  <Words>7122</Words>
  <Characters>44870</Characters>
  <Application>Microsoft Office Word</Application>
  <DocSecurity>0</DocSecurity>
  <Lines>373</Lines>
  <Paragraphs>103</Paragraphs>
  <ScaleCrop>false</ScaleCrop>
  <HeadingPairs>
    <vt:vector size="4" baseType="variant">
      <vt:variant>
        <vt:lpstr>Titel</vt:lpstr>
      </vt:variant>
      <vt:variant>
        <vt:i4>1</vt:i4>
      </vt:variant>
      <vt:variant>
        <vt:lpstr>Überschriften</vt:lpstr>
      </vt:variant>
      <vt:variant>
        <vt:i4>34</vt:i4>
      </vt:variant>
    </vt:vector>
  </HeadingPairs>
  <TitlesOfParts>
    <vt:vector size="35" baseType="lpstr">
      <vt:lpstr/>
      <vt:lpstr/>
      <vt:lpstr>Grundlagen und Rahmenbedingungen</vt:lpstr>
      <vt:lpstr>Abgrenzung des Geltungsbereichs </vt:lpstr>
      <vt:lpstr>Zielsetzung und Zielgruppe </vt:lpstr>
      <vt:lpstr/>
      <vt:lpstr>Anforderungen aus dem Baustein OPS.1.1.2 </vt:lpstr>
      <vt:lpstr>    ENTFALLEN (B) [A1] </vt:lpstr>
      <vt:lpstr>    Vertretungsregelungen und Notfallvorsorge (B) [A2]</vt:lpstr>
      <vt:lpstr>    Geregelte Einstellung von IT-Administratoren (B) [A3]</vt:lpstr>
      <vt:lpstr>    Beendigung der Tätigkeit als IT-Administrator  (B) [A4]</vt:lpstr>
      <vt:lpstr>    Administrationskennungen  (B) [A5]</vt:lpstr>
      <vt:lpstr>    Schutz administrativer Tätigkeiten (B) [A6]</vt:lpstr>
      <vt:lpstr>    Regelung der IT-Administrationstätigkeit (S) [A7]</vt:lpstr>
      <vt:lpstr>    Administration von Fachanwendungen (S) [A8]</vt:lpstr>
      <vt:lpstr>    Ausreichende Ressourcen für den IT-Betrieb (S) [A9]</vt:lpstr>
      <vt:lpstr>    Fortbildung und Information (S) [A10]</vt:lpstr>
      <vt:lpstr>    Dokumentation von IT-Administrationstätigkeiten (S) [A11]</vt:lpstr>
      <vt:lpstr>    Aufteilung von Administrationstätigkeiten (S) [A15]</vt:lpstr>
      <vt:lpstr>    ENTFALLEN (S) [A17]</vt:lpstr>
      <vt:lpstr>    </vt:lpstr>
      <vt:lpstr>    Verwaltung und Inbetriebnahme von Geräten (S) [A20]</vt:lpstr>
      <vt:lpstr>    Sicherheitsüberprüfung von Administratoren (H) [A14] </vt:lpstr>
      <vt:lpstr>    Aufteilung von Administrationstätigkeiten (H) [A15]</vt:lpstr>
      <vt:lpstr>    Zugangsbeschränkungen für administrative Zugänge (H) [A16]</vt:lpstr>
      <vt:lpstr>    IT-Administration im Vier-Augen-Prinzip (H) [A17]</vt:lpstr>
      <vt:lpstr>    Durchgängige Protokollierung administrativer Tätigkeiten     (S) [A18]</vt:lpstr>
      <vt:lpstr>    </vt:lpstr>
      <vt:lpstr>Schulung / Information / Sensibilisierung der  Beschäftigten</vt:lpstr>
      <vt:lpstr>Notfallvorsorge </vt:lpstr>
      <vt:lpstr>Konsequenzen bei Nichtbeachtung</vt:lpstr>
      <vt:lpstr>Ausnahmen</vt:lpstr>
      <vt:lpstr>Anhang A: Gefährdungslage</vt:lpstr>
      <vt:lpstr>Anhang B: Optionale Anhänge</vt:lpstr>
      <vt:lpstr>Anhang C: Glossar</vt:lpstr>
    </vt:vector>
  </TitlesOfParts>
  <LinksUpToDate>false</LinksUpToDate>
  <CharactersWithSpaces>51889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2022-03-06T23:40:00Z</dcterms:created>
  <dcterms:modified xsi:type="dcterms:W3CDTF">2022-03-06T23:40:00Z</dcterms:modified>
</cp:coreProperties>
</file>