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F681" w14:textId="1F84D53E" w:rsidR="005F2E4D" w:rsidRDefault="005F2E4D" w:rsidP="005F2E4D">
      <w:pPr>
        <w:pStyle w:val="DeckblattTitelmitBild"/>
        <w:tabs>
          <w:tab w:val="left" w:pos="5670"/>
        </w:tabs>
        <w:ind w:left="426"/>
        <w:rPr>
          <w:color w:val="FFFFFF" w:themeColor="background1"/>
          <w:sz w:val="24"/>
          <w:szCs w:val="24"/>
          <w:lang w:val="en-US"/>
        </w:rPr>
      </w:pPr>
    </w:p>
    <w:p w14:paraId="45F57601" w14:textId="59425EDE" w:rsidR="007F484B" w:rsidRPr="007F484B" w:rsidRDefault="007F484B" w:rsidP="005F2E4D">
      <w:pPr>
        <w:pStyle w:val="DeckblattTitelmitBild"/>
        <w:tabs>
          <w:tab w:val="left" w:pos="5670"/>
        </w:tabs>
        <w:ind w:left="426"/>
        <w:rPr>
          <w:color w:val="FFFFFF" w:themeColor="background1"/>
          <w:sz w:val="20"/>
          <w:szCs w:val="20"/>
          <w:lang w:val="en-US"/>
        </w:rPr>
      </w:pPr>
    </w:p>
    <w:p w14:paraId="623E4755" w14:textId="2C877BC3" w:rsidR="007F484B" w:rsidRPr="007F484B" w:rsidRDefault="007F484B" w:rsidP="005F2E4D">
      <w:pPr>
        <w:pStyle w:val="DeckblattTitelmitBild"/>
        <w:tabs>
          <w:tab w:val="left" w:pos="5670"/>
        </w:tabs>
        <w:ind w:left="426"/>
        <w:rPr>
          <w:color w:val="FFFFFF" w:themeColor="background1"/>
          <w:sz w:val="20"/>
          <w:szCs w:val="20"/>
          <w:lang w:val="en-US"/>
        </w:rPr>
      </w:pPr>
    </w:p>
    <w:p w14:paraId="492FB240" w14:textId="0F344AEC" w:rsidR="005F2E4D" w:rsidRPr="005F2E4D" w:rsidRDefault="005F2E4D" w:rsidP="007F484B">
      <w:pPr>
        <w:pStyle w:val="DeckblattTitelmitBild"/>
        <w:tabs>
          <w:tab w:val="left" w:pos="5670"/>
        </w:tabs>
        <w:spacing w:before="100"/>
        <w:ind w:left="142"/>
        <w:rPr>
          <w:color w:val="FFFFFF" w:themeColor="background1"/>
          <w:lang w:val="en-US"/>
        </w:rPr>
      </w:pPr>
      <w:r w:rsidRPr="005F2E4D">
        <w:rPr>
          <w:color w:val="FFFFFF" w:themeColor="background1"/>
          <w:lang w:val="en-US"/>
        </w:rPr>
        <w:t>IT-Sicherheit</w:t>
      </w:r>
    </w:p>
    <w:p w14:paraId="48932A24" w14:textId="04F77523" w:rsidR="000F58B8" w:rsidRPr="00A52944" w:rsidRDefault="00AC770E" w:rsidP="007F484B">
      <w:pPr>
        <w:pStyle w:val="DeckblattUntertitelmitBild"/>
        <w:spacing w:before="0" w:line="240" w:lineRule="auto"/>
        <w:ind w:left="142"/>
        <w:rPr>
          <w:color w:val="FFFFFF" w:themeColor="background1"/>
          <w:sz w:val="44"/>
          <w:szCs w:val="44"/>
          <w:lang w:val="en-US"/>
        </w:rPr>
      </w:pPr>
      <w:r>
        <w:rPr>
          <w:color w:val="FFFFFF" w:themeColor="background1"/>
          <w:sz w:val="44"/>
          <w:szCs w:val="44"/>
          <w:lang w:val="en-US"/>
        </w:rPr>
        <w:br/>
      </w:r>
      <w:r w:rsidR="007F484B" w:rsidRPr="005F2E4D">
        <w:rPr>
          <w:noProof/>
          <w:color w:val="FFFFFF" w:themeColor="background1"/>
        </w:rPr>
        <w:drawing>
          <wp:anchor distT="0" distB="0" distL="114300" distR="114300" simplePos="0" relativeHeight="251662335" behindDoc="1" locked="0" layoutInCell="1" allowOverlap="1" wp14:anchorId="42A0B090" wp14:editId="206A1A05">
            <wp:simplePos x="0" y="0"/>
            <wp:positionH relativeFrom="column">
              <wp:posOffset>-900430</wp:posOffset>
            </wp:positionH>
            <wp:positionV relativeFrom="paragraph">
              <wp:posOffset>569867</wp:posOffset>
            </wp:positionV>
            <wp:extent cx="7543800" cy="42710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E4D" w:rsidRPr="005F2E4D">
        <w:rPr>
          <w:color w:val="FFFFFF" w:themeColor="background1"/>
          <w:sz w:val="44"/>
          <w:szCs w:val="44"/>
          <w:lang w:val="en-US"/>
        </w:rPr>
        <w:t xml:space="preserve">Richtlinie </w:t>
      </w:r>
      <w:r w:rsidR="006D3AA4">
        <w:rPr>
          <w:color w:val="FFFFFF" w:themeColor="background1"/>
          <w:sz w:val="44"/>
          <w:szCs w:val="44"/>
          <w:lang w:val="en-US"/>
        </w:rPr>
        <w:t>OPS.1.1.4</w:t>
      </w:r>
    </w:p>
    <w:p w14:paraId="43EDDB1A" w14:textId="3851A574" w:rsidR="005F2E4D" w:rsidRPr="005F2E4D" w:rsidRDefault="006D3AA4" w:rsidP="007F484B">
      <w:pPr>
        <w:pStyle w:val="DeckblattUntertitelmitBild"/>
        <w:spacing w:before="0" w:line="240" w:lineRule="auto"/>
        <w:ind w:left="142"/>
        <w:rPr>
          <w:rFonts w:ascii="Segoe UI Semilight" w:hAnsi="Segoe UI Semilight" w:cs="Segoe UI Semilight"/>
          <w:color w:val="FFFFFF" w:themeColor="background1"/>
          <w:sz w:val="24"/>
          <w:szCs w:val="24"/>
        </w:rPr>
      </w:pPr>
      <w:r>
        <w:rPr>
          <w:color w:val="FFFFFF" w:themeColor="background1"/>
          <w:sz w:val="44"/>
          <w:szCs w:val="44"/>
          <w:lang w:val="en-US"/>
        </w:rPr>
        <w:t>Schutz vor Schadprogrammen</w:t>
      </w:r>
      <w:r>
        <w:rPr>
          <w:color w:val="FFFFFF" w:themeColor="background1"/>
          <w:sz w:val="44"/>
          <w:szCs w:val="44"/>
          <w:lang w:val="en-US"/>
        </w:rPr>
        <w:br/>
      </w:r>
      <w:r w:rsidR="00A52944">
        <w:rPr>
          <w:rFonts w:ascii="Segoe UI Semilight" w:hAnsi="Segoe UI Semilight" w:cs="Segoe UI Semilight"/>
          <w:color w:val="FFFFFF" w:themeColor="background1"/>
          <w:sz w:val="24"/>
          <w:szCs w:val="24"/>
          <w:lang w:val="en-US"/>
        </w:rPr>
        <w:br/>
      </w:r>
      <w:r w:rsidR="005F2E4D" w:rsidRPr="005F2E4D">
        <w:rPr>
          <w:rFonts w:ascii="Segoe UI Semilight" w:hAnsi="Segoe UI Semilight" w:cs="Segoe UI Semilight"/>
          <w:color w:val="FFFFFF" w:themeColor="background1"/>
          <w:sz w:val="24"/>
          <w:szCs w:val="24"/>
          <w:lang w:val="en-US"/>
        </w:rPr>
        <w:br/>
        <w:t xml:space="preserve">Version: 1.0 [Entwurf]  </w:t>
      </w:r>
      <w:r w:rsidR="005F2E4D" w:rsidRPr="005F2E4D">
        <w:rPr>
          <w:rFonts w:ascii="Segoe UI Semilight" w:hAnsi="Segoe UI Semilight" w:cs="Segoe UI Semilight"/>
          <w:color w:val="FFFFFF" w:themeColor="background1"/>
          <w:sz w:val="24"/>
          <w:szCs w:val="24"/>
        </w:rPr>
        <w:t xml:space="preserve">Stand: </w:t>
      </w:r>
      <w:r w:rsidR="00D854D5">
        <w:rPr>
          <w:rFonts w:ascii="Segoe UI Semilight" w:hAnsi="Segoe UI Semilight" w:cs="Segoe UI Semilight"/>
          <w:color w:val="FFFFFF" w:themeColor="background1"/>
          <w:sz w:val="24"/>
          <w:szCs w:val="24"/>
        </w:rPr>
        <w:t>JANUAR</w:t>
      </w:r>
      <w:r w:rsidR="005F2E4D" w:rsidRPr="005F2E4D">
        <w:rPr>
          <w:rFonts w:ascii="Segoe UI Semilight" w:hAnsi="Segoe UI Semilight" w:cs="Segoe UI Semilight"/>
          <w:color w:val="FFFFFF" w:themeColor="background1"/>
          <w:sz w:val="24"/>
          <w:szCs w:val="24"/>
        </w:rPr>
        <w:t xml:space="preserve"> 202</w:t>
      </w:r>
      <w:r w:rsidR="00D854D5">
        <w:rPr>
          <w:rFonts w:ascii="Segoe UI Semilight" w:hAnsi="Segoe UI Semilight" w:cs="Segoe UI Semilight"/>
          <w:color w:val="FFFFFF" w:themeColor="background1"/>
          <w:sz w:val="24"/>
          <w:szCs w:val="24"/>
        </w:rPr>
        <w:t>2</w:t>
      </w:r>
    </w:p>
    <w:p w14:paraId="16FB52B5" w14:textId="77777777" w:rsidR="005F2E4D" w:rsidRDefault="005F2E4D" w:rsidP="005F2E4D"/>
    <w:p w14:paraId="6FCE53DB" w14:textId="77777777" w:rsidR="005F2E4D" w:rsidRDefault="005F2E4D" w:rsidP="00BC531A">
      <w:pPr>
        <w:pStyle w:val="Titel-Unterzeile"/>
      </w:pPr>
    </w:p>
    <w:p w14:paraId="314328E7" w14:textId="57FB101A" w:rsidR="005F2E4D" w:rsidRDefault="005F2E4D" w:rsidP="00BC531A">
      <w:pPr>
        <w:pStyle w:val="Titel-Unterzeile"/>
      </w:pPr>
      <w:r>
        <w:rPr>
          <w:noProof/>
          <w:lang w:eastAsia="de-DE"/>
        </w:rPr>
        <w:drawing>
          <wp:anchor distT="0" distB="0" distL="114300" distR="114300" simplePos="0" relativeHeight="251663360" behindDoc="1" locked="1" layoutInCell="1" allowOverlap="1" wp14:anchorId="55A5A3AA" wp14:editId="72D59CCC">
            <wp:simplePos x="0" y="0"/>
            <wp:positionH relativeFrom="margin">
              <wp:posOffset>-337820</wp:posOffset>
            </wp:positionH>
            <wp:positionV relativeFrom="page">
              <wp:posOffset>1968500</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6C94528D" w14:textId="2B69C538" w:rsidR="005F2E4D" w:rsidRDefault="00BC531A" w:rsidP="00BC531A">
      <w:pPr>
        <w:pStyle w:val="Titel-Unterzeile"/>
      </w:pPr>
      <w:r w:rsidRPr="001F5492">
        <w:rPr>
          <w:sz w:val="44"/>
          <w:szCs w:val="44"/>
        </w:rPr>
        <w:br/>
      </w:r>
    </w:p>
    <w:p w14:paraId="1C657D14" w14:textId="77777777" w:rsidR="00BC531A" w:rsidRPr="00487C40" w:rsidRDefault="00BC531A" w:rsidP="00BC531A">
      <w:pPr>
        <w:rPr>
          <w:color w:val="FF0000"/>
        </w:rPr>
      </w:pPr>
      <w:bookmarkStart w:id="0" w:name="titel"/>
      <w:bookmarkEnd w:id="0"/>
      <w:r>
        <w:rPr>
          <w:color w:val="FF0000"/>
        </w:rPr>
        <w:br w:type="page"/>
      </w:r>
    </w:p>
    <w:p w14:paraId="7C7C391C" w14:textId="77777777" w:rsidR="00BC531A" w:rsidRDefault="00BC531A" w:rsidP="00BC531A">
      <w:pPr>
        <w:pStyle w:val="Titelseite14fett"/>
        <w:spacing w:after="240"/>
        <w:sectPr w:rsidR="00BC531A"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44A7E700" w14:textId="77777777" w:rsidR="00BC531A" w:rsidRDefault="00BC531A" w:rsidP="00BC531A">
      <w:pPr>
        <w:pStyle w:val="Titelseite14fett"/>
        <w:spacing w:after="240"/>
      </w:pPr>
    </w:p>
    <w:p w14:paraId="7855C057" w14:textId="77777777" w:rsidR="00BC531A" w:rsidRDefault="00BC531A" w:rsidP="00BC531A">
      <w:pPr>
        <w:pStyle w:val="Tabellentext"/>
        <w:spacing w:line="480" w:lineRule="auto"/>
      </w:pPr>
    </w:p>
    <w:p w14:paraId="0CC0C58A" w14:textId="77777777" w:rsidR="00BC531A" w:rsidRPr="00F50646" w:rsidRDefault="00BC531A" w:rsidP="00BC531A">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5A670364" w14:textId="77777777" w:rsidR="00BC531A" w:rsidRPr="00062F89" w:rsidRDefault="00BC531A" w:rsidP="00BC531A">
      <w:pPr>
        <w:pStyle w:val="Tabellentext"/>
        <w:spacing w:line="480" w:lineRule="auto"/>
        <w:rPr>
          <w:color w:val="FF0000"/>
        </w:rPr>
      </w:pPr>
      <w:r>
        <w:t xml:space="preserve">Geltungsbereich : </w:t>
      </w:r>
      <w:r>
        <w:tab/>
      </w:r>
      <w:r>
        <w:tab/>
      </w:r>
      <w:r>
        <w:tab/>
      </w:r>
      <w:r w:rsidRPr="00062F89">
        <w:rPr>
          <w:color w:val="FF0000"/>
        </w:rPr>
        <w:t>IT-intern</w:t>
      </w:r>
    </w:p>
    <w:p w14:paraId="3CF9FF60" w14:textId="77777777" w:rsidR="00BC531A" w:rsidRDefault="00BC531A" w:rsidP="00BC531A">
      <w:pPr>
        <w:pStyle w:val="Tabellentext"/>
        <w:spacing w:line="480" w:lineRule="auto"/>
      </w:pPr>
      <w:r>
        <w:t>Datum des Inkrafttretens:</w:t>
      </w:r>
      <w:r>
        <w:tab/>
      </w:r>
      <w:r>
        <w:tab/>
      </w:r>
      <w:sdt>
        <w:sdtPr>
          <w:rPr>
            <w:color w:val="FF0000"/>
          </w:rPr>
          <w:alias w:val="Zuletzt geändert am"/>
          <w:tag w:val="Zuletzt geändert am"/>
          <w:id w:val="-1573499459"/>
          <w:placeholder>
            <w:docPart w:val="FE0B5A0C77B548AC93E40167CEC3C56D"/>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5DC6DCDE" w14:textId="77777777" w:rsidR="00BC531A" w:rsidRDefault="00BC531A" w:rsidP="00BC531A">
      <w:pPr>
        <w:pStyle w:val="Tabellentext"/>
        <w:spacing w:line="480" w:lineRule="auto"/>
      </w:pPr>
      <w:r>
        <w:t>Stand vom:</w:t>
      </w:r>
      <w:r>
        <w:tab/>
      </w:r>
      <w:r>
        <w:tab/>
      </w:r>
      <w:r>
        <w:tab/>
      </w:r>
      <w:r>
        <w:tab/>
      </w:r>
      <w:sdt>
        <w:sdtPr>
          <w:rPr>
            <w:color w:val="FF0000"/>
          </w:rPr>
          <w:alias w:val="Zuletzt geändert am"/>
          <w:tag w:val="Zuletzt geändert am"/>
          <w:id w:val="1067843295"/>
          <w:placeholder>
            <w:docPart w:val="F1B5AA418056454D9E52A2E899E6B46C"/>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31140611" w14:textId="77777777" w:rsidR="00BC531A" w:rsidRDefault="00BC531A" w:rsidP="00BC531A">
      <w:pPr>
        <w:pStyle w:val="Tabellentext"/>
        <w:spacing w:line="480" w:lineRule="auto"/>
      </w:pPr>
      <w:r>
        <w:t>Organisationseinheit:</w:t>
      </w:r>
      <w:r>
        <w:tab/>
      </w:r>
      <w:r>
        <w:tab/>
      </w:r>
      <w:r w:rsidRPr="00A6579C">
        <w:rPr>
          <w:color w:val="FF0000"/>
        </w:rPr>
        <w:t>Die für das Dokument verantwortliche Org-Einheit</w:t>
      </w:r>
    </w:p>
    <w:p w14:paraId="683996B6" w14:textId="77777777" w:rsidR="00BC531A" w:rsidRPr="00786537" w:rsidRDefault="00BC531A" w:rsidP="00BC531A">
      <w:pPr>
        <w:pStyle w:val="Tabellentext"/>
        <w:spacing w:line="480" w:lineRule="auto"/>
        <w:rPr>
          <w:color w:val="FF0000"/>
        </w:rPr>
      </w:pPr>
      <w:r>
        <w:t>Ansprechpartner</w:t>
      </w:r>
      <w:r>
        <w:tab/>
      </w:r>
      <w:r>
        <w:tab/>
      </w:r>
      <w:r>
        <w:tab/>
      </w:r>
      <w:r w:rsidRPr="00786537">
        <w:rPr>
          <w:color w:val="FF0000"/>
        </w:rPr>
        <w:t>Name des Verantwortliche für dieses Dokument</w:t>
      </w:r>
    </w:p>
    <w:p w14:paraId="0457AA79" w14:textId="77777777" w:rsidR="00BC531A" w:rsidRDefault="00BC531A" w:rsidP="00BC531A">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2747EDD0EE7D45A0A8D287B99C8CEB8A"/>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Pr>
              <w:color w:val="FF0000"/>
            </w:rPr>
            <w:t>In Bearbeitung</w:t>
          </w:r>
        </w:sdtContent>
      </w:sdt>
    </w:p>
    <w:p w14:paraId="32339C14" w14:textId="77777777" w:rsidR="00BC531A" w:rsidRPr="00062F89" w:rsidRDefault="00BC531A" w:rsidP="00BC531A">
      <w:pPr>
        <w:pStyle w:val="Tabellentext"/>
        <w:spacing w:line="480" w:lineRule="auto"/>
        <w:rPr>
          <w:color w:val="FF0000"/>
        </w:rPr>
      </w:pPr>
      <w:r>
        <w:t>Geschäftszeichen:</w:t>
      </w:r>
      <w:r>
        <w:tab/>
      </w:r>
      <w:r>
        <w:tab/>
      </w:r>
      <w:r>
        <w:tab/>
      </w:r>
      <w:r w:rsidRPr="00062F89">
        <w:rPr>
          <w:color w:val="FF0000"/>
        </w:rPr>
        <w:t>Gz.-99999</w:t>
      </w:r>
    </w:p>
    <w:tbl>
      <w:tblPr>
        <w:tblStyle w:val="Tabellenraster"/>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5561"/>
      </w:tblGrid>
      <w:tr w:rsidR="00BC531A" w:rsidRPr="00A6579C" w14:paraId="70765557" w14:textId="77777777" w:rsidTr="006676E5">
        <w:trPr>
          <w:trHeight w:val="234"/>
        </w:trPr>
        <w:tc>
          <w:tcPr>
            <w:tcW w:w="2945" w:type="dxa"/>
            <w:shd w:val="clear" w:color="auto" w:fill="auto"/>
          </w:tcPr>
          <w:p w14:paraId="00F786FB" w14:textId="77777777" w:rsidR="00BC531A" w:rsidRDefault="00BC531A" w:rsidP="006676E5">
            <w:pPr>
              <w:pStyle w:val="Tabellentext"/>
              <w:spacing w:line="480" w:lineRule="auto"/>
              <w:ind w:left="-107"/>
            </w:pPr>
            <w:r w:rsidRPr="00F50646">
              <w:t>Version:</w:t>
            </w:r>
          </w:p>
        </w:tc>
        <w:tc>
          <w:tcPr>
            <w:tcW w:w="5561" w:type="dxa"/>
            <w:shd w:val="clear" w:color="auto" w:fill="auto"/>
          </w:tcPr>
          <w:p w14:paraId="33020B40" w14:textId="371A4B5D" w:rsidR="00BC531A" w:rsidRPr="00A6579C" w:rsidRDefault="00BC531A" w:rsidP="006676E5">
            <w:pPr>
              <w:pStyle w:val="Version"/>
              <w:spacing w:line="480" w:lineRule="auto"/>
              <w:ind w:left="348"/>
              <w:rPr>
                <w:color w:val="FF0000"/>
              </w:rPr>
            </w:pPr>
            <w:r>
              <w:rPr>
                <w:color w:val="FF0000"/>
              </w:rPr>
              <w:t xml:space="preserve">  </w:t>
            </w:r>
            <w:r w:rsidR="00451F3B">
              <w:rPr>
                <w:color w:val="FF0000"/>
              </w:rPr>
              <w:t>1</w:t>
            </w:r>
            <w:r w:rsidR="00420F5A">
              <w:rPr>
                <w:color w:val="FF0000"/>
              </w:rPr>
              <w:t>.0</w:t>
            </w:r>
          </w:p>
        </w:tc>
      </w:tr>
    </w:tbl>
    <w:p w14:paraId="06B4CDB4" w14:textId="6D795055" w:rsidR="00BC531A" w:rsidRPr="00062F89" w:rsidRDefault="00C729B6" w:rsidP="00BC531A">
      <w:r>
        <w:rPr>
          <w:bCs/>
        </w:rPr>
        <w:t>Bildnachweis:</w:t>
      </w:r>
      <w:r>
        <w:rPr>
          <w:bCs/>
        </w:rPr>
        <w:tab/>
      </w:r>
      <w:r>
        <w:rPr>
          <w:bCs/>
        </w:rPr>
        <w:tab/>
      </w:r>
      <w:r>
        <w:rPr>
          <w:bCs/>
        </w:rPr>
        <w:tab/>
      </w:r>
      <w:r>
        <w:rPr>
          <w:bCs/>
        </w:rPr>
        <w:tab/>
        <w:t>Pixabay.com, CO0-Lizenz</w:t>
      </w:r>
    </w:p>
    <w:p w14:paraId="61441B3A" w14:textId="77777777" w:rsidR="00BC531A" w:rsidRDefault="00BC531A" w:rsidP="00BC531A">
      <w:pPr>
        <w:pStyle w:val="Titelseite14fett"/>
        <w:spacing w:after="240"/>
      </w:pPr>
    </w:p>
    <w:p w14:paraId="0CD559B0" w14:textId="77777777" w:rsidR="00BC531A" w:rsidRDefault="00BC531A" w:rsidP="00BC531A">
      <w:pPr>
        <w:pStyle w:val="Titelseite14fett"/>
        <w:spacing w:after="240"/>
      </w:pPr>
    </w:p>
    <w:p w14:paraId="6FDE71B4" w14:textId="77777777" w:rsidR="00BC531A" w:rsidRDefault="00BC531A" w:rsidP="00BC531A">
      <w:pPr>
        <w:pStyle w:val="Titelseite14fett"/>
        <w:spacing w:after="240"/>
      </w:pPr>
    </w:p>
    <w:p w14:paraId="43BCEC25" w14:textId="1ECF3CFF" w:rsidR="00BC531A" w:rsidRDefault="00BC531A" w:rsidP="00BC531A">
      <w:pPr>
        <w:pStyle w:val="Titelseite14fett"/>
        <w:spacing w:after="240"/>
      </w:pPr>
    </w:p>
    <w:p w14:paraId="0F63CBC5" w14:textId="77777777" w:rsidR="00AC770E" w:rsidRDefault="00AC770E" w:rsidP="00BC531A">
      <w:pPr>
        <w:pStyle w:val="Titelseite14fett"/>
        <w:spacing w:after="240"/>
      </w:pPr>
    </w:p>
    <w:p w14:paraId="41BC14B1" w14:textId="77777777" w:rsidR="00BC531A" w:rsidRDefault="00BC531A" w:rsidP="00BC531A">
      <w:pPr>
        <w:pStyle w:val="Titelseite14fett"/>
        <w:spacing w:after="240"/>
      </w:pPr>
    </w:p>
    <w:p w14:paraId="6772AE8E" w14:textId="77777777" w:rsidR="00BC531A" w:rsidRPr="00487C40" w:rsidRDefault="00BC531A" w:rsidP="00BC531A">
      <w:pPr>
        <w:pStyle w:val="Titelseite14fett"/>
        <w:spacing w:after="240"/>
      </w:pPr>
      <w:r w:rsidRPr="00487C40">
        <w:t>Autorinnen und Autoren:</w:t>
      </w:r>
    </w:p>
    <w:p w14:paraId="359F58C6" w14:textId="4173817B"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3D1D7FF1" w14:textId="74A5EA12"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2FC21C7D" w14:textId="77777777" w:rsidR="000A327F" w:rsidRDefault="000A327F" w:rsidP="00B577E8">
      <w:pPr>
        <w:pStyle w:val="Tabellentext"/>
        <w:spacing w:after="240"/>
        <w:rPr>
          <w:b/>
        </w:rPr>
      </w:pPr>
    </w:p>
    <w:p w14:paraId="44CBBC61" w14:textId="77777777" w:rsidR="004A1AAA" w:rsidRPr="006F5140" w:rsidRDefault="004A1AAA" w:rsidP="00AA1DD8">
      <w:pPr>
        <w:pStyle w:val="berschriftohneNummerierung"/>
        <w:spacing w:after="240"/>
      </w:pPr>
      <w:bookmarkStart w:id="1" w:name="_Toc91549450"/>
      <w:bookmarkStart w:id="2" w:name="_Toc91597607"/>
      <w:bookmarkStart w:id="3" w:name="_Toc91773990"/>
      <w:r w:rsidRPr="006F5140">
        <w:t>Informationen zum vorliegenden Dokument</w:t>
      </w:r>
      <w:bookmarkEnd w:id="1"/>
      <w:bookmarkEnd w:id="2"/>
      <w:bookmarkEnd w:id="3"/>
    </w:p>
    <w:p w14:paraId="5706AE54" w14:textId="77777777" w:rsidR="00E847CD" w:rsidRPr="00451D05" w:rsidRDefault="00E847CD" w:rsidP="00E847CD">
      <w:pPr>
        <w:keepNext/>
        <w:spacing w:beforeLines="100" w:before="240" w:after="240"/>
        <w:rPr>
          <w:b/>
        </w:rPr>
      </w:pPr>
      <w:bookmarkStart w:id="4" w:name="_Toc298857608"/>
      <w:r>
        <w:rPr>
          <w:b/>
        </w:rPr>
        <w:t>Weitere z</w:t>
      </w:r>
      <w:r w:rsidRPr="00451D05">
        <w:rPr>
          <w:b/>
        </w:rPr>
        <w:t>u beachtende Vorschriften und Empfehlungen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5"/>
        <w:gridCol w:w="1275"/>
        <w:gridCol w:w="1984"/>
        <w:gridCol w:w="2269"/>
      </w:tblGrid>
      <w:tr w:rsidR="00E847CD" w:rsidRPr="00CF7B50" w14:paraId="304EDFA8" w14:textId="77777777" w:rsidTr="00D854D5">
        <w:tc>
          <w:tcPr>
            <w:tcW w:w="234" w:type="pct"/>
            <w:tcBorders>
              <w:top w:val="single" w:sz="4" w:space="0" w:color="auto"/>
              <w:left w:val="single" w:sz="4" w:space="0" w:color="auto"/>
              <w:bottom w:val="single" w:sz="4" w:space="0" w:color="auto"/>
              <w:right w:val="single" w:sz="4" w:space="0" w:color="auto"/>
            </w:tcBorders>
            <w:shd w:val="clear" w:color="auto" w:fill="EEECE1" w:themeFill="background2"/>
          </w:tcPr>
          <w:p w14:paraId="365AA53B" w14:textId="77777777" w:rsidR="00E847CD" w:rsidRPr="00CF7B50" w:rsidRDefault="00E847CD" w:rsidP="00E143C4">
            <w:pPr>
              <w:pStyle w:val="Tabellentext"/>
              <w:spacing w:after="240"/>
            </w:pPr>
            <w:r w:rsidRPr="00CF7B50">
              <w:t>Nr.</w:t>
            </w:r>
          </w:p>
        </w:tc>
        <w:tc>
          <w:tcPr>
            <w:tcW w:w="171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E81A4AB" w14:textId="77777777" w:rsidR="00E847CD" w:rsidRPr="00CF7B50" w:rsidRDefault="00E847CD" w:rsidP="00E143C4">
            <w:pPr>
              <w:pStyle w:val="Tabellentext"/>
              <w:spacing w:after="240"/>
            </w:pPr>
            <w:r w:rsidRPr="00CF7B50">
              <w:t>Titel des Dokuments</w:t>
            </w:r>
          </w:p>
        </w:tc>
        <w:tc>
          <w:tcPr>
            <w:tcW w:w="703"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9724F6" w14:textId="77777777" w:rsidR="00E847CD" w:rsidRPr="00CF7B50" w:rsidRDefault="00E847CD" w:rsidP="00E143C4">
            <w:pPr>
              <w:pStyle w:val="Tabellentext"/>
              <w:spacing w:after="240"/>
              <w:ind w:left="282" w:hanging="282"/>
            </w:pPr>
            <w:r w:rsidRPr="00CF7B50">
              <w:t>Version</w:t>
            </w:r>
          </w:p>
        </w:tc>
        <w:tc>
          <w:tcPr>
            <w:tcW w:w="1094" w:type="pct"/>
            <w:tcBorders>
              <w:top w:val="single" w:sz="4" w:space="0" w:color="auto"/>
              <w:left w:val="single" w:sz="4" w:space="0" w:color="auto"/>
              <w:bottom w:val="single" w:sz="4" w:space="0" w:color="auto"/>
              <w:right w:val="single" w:sz="4" w:space="0" w:color="auto"/>
            </w:tcBorders>
            <w:shd w:val="clear" w:color="auto" w:fill="EEECE1" w:themeFill="background2"/>
          </w:tcPr>
          <w:p w14:paraId="6771E055" w14:textId="77777777" w:rsidR="00E847CD" w:rsidRPr="00CF7B50" w:rsidRDefault="00E847CD" w:rsidP="00E143C4">
            <w:pPr>
              <w:pStyle w:val="Tabellentext"/>
              <w:spacing w:after="240"/>
            </w:pPr>
            <w:r w:rsidRPr="00CF7B50">
              <w:t>Ansprechpartner</w:t>
            </w:r>
            <w:r>
              <w:t>/-in</w:t>
            </w:r>
          </w:p>
        </w:tc>
        <w:tc>
          <w:tcPr>
            <w:tcW w:w="125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6B81D75" w14:textId="77777777" w:rsidR="00E847CD" w:rsidRPr="00CF7B50" w:rsidRDefault="00E847CD" w:rsidP="00E143C4">
            <w:pPr>
              <w:pStyle w:val="Tabellentext"/>
              <w:spacing w:after="240"/>
            </w:pPr>
            <w:r w:rsidRPr="00CF7B50">
              <w:t>Bemerkungen</w:t>
            </w:r>
          </w:p>
        </w:tc>
      </w:tr>
      <w:tr w:rsidR="00A6579C" w:rsidRPr="00CF7B50" w14:paraId="66D26BBE" w14:textId="77777777" w:rsidTr="00D854D5">
        <w:tc>
          <w:tcPr>
            <w:tcW w:w="234" w:type="pct"/>
            <w:tcBorders>
              <w:top w:val="single" w:sz="4" w:space="0" w:color="auto"/>
              <w:left w:val="single" w:sz="4" w:space="0" w:color="auto"/>
              <w:bottom w:val="single" w:sz="4" w:space="0" w:color="auto"/>
              <w:right w:val="single" w:sz="4" w:space="0" w:color="auto"/>
            </w:tcBorders>
          </w:tcPr>
          <w:p w14:paraId="5CE6F4D0" w14:textId="77777777" w:rsidR="00A6579C" w:rsidRPr="00CF7B50" w:rsidRDefault="00A6579C" w:rsidP="00A6579C">
            <w:pPr>
              <w:pStyle w:val="Tabellentext"/>
              <w:spacing w:after="240"/>
            </w:pPr>
            <w:r w:rsidRPr="00CF7B50">
              <w:t>1</w:t>
            </w:r>
          </w:p>
        </w:tc>
        <w:tc>
          <w:tcPr>
            <w:tcW w:w="1718" w:type="pct"/>
            <w:tcBorders>
              <w:top w:val="single" w:sz="4" w:space="0" w:color="auto"/>
              <w:left w:val="single" w:sz="4" w:space="0" w:color="auto"/>
              <w:bottom w:val="single" w:sz="4" w:space="0" w:color="auto"/>
              <w:right w:val="single" w:sz="4" w:space="0" w:color="auto"/>
            </w:tcBorders>
          </w:tcPr>
          <w:p w14:paraId="234AC607" w14:textId="77777777" w:rsidR="00A6579C" w:rsidRPr="00CF7B50" w:rsidRDefault="00A6579C" w:rsidP="00A6579C">
            <w:pPr>
              <w:pStyle w:val="Tabellentext"/>
              <w:spacing w:after="240"/>
            </w:pPr>
            <w:bookmarkStart w:id="5" w:name="_Hlt73496116"/>
            <w:bookmarkEnd w:id="5"/>
            <w:r>
              <w:t>IT-Grundschutz des BSI</w:t>
            </w:r>
            <w:r>
              <w:br/>
              <w:t>Standards 200-1 bis 200-3</w:t>
            </w:r>
          </w:p>
        </w:tc>
        <w:tc>
          <w:tcPr>
            <w:tcW w:w="703" w:type="pct"/>
            <w:tcBorders>
              <w:top w:val="single" w:sz="4" w:space="0" w:color="auto"/>
              <w:left w:val="single" w:sz="4" w:space="0" w:color="auto"/>
              <w:bottom w:val="single" w:sz="4" w:space="0" w:color="auto"/>
              <w:right w:val="single" w:sz="4" w:space="0" w:color="auto"/>
            </w:tcBorders>
          </w:tcPr>
          <w:p w14:paraId="069BB4B1" w14:textId="77777777" w:rsidR="00A6579C" w:rsidRPr="00CF7B50" w:rsidRDefault="00A6579C" w:rsidP="00A6579C">
            <w:pPr>
              <w:pStyle w:val="Tabellentext"/>
              <w:spacing w:after="240"/>
            </w:pPr>
            <w:r>
              <w:t>Aktuelle Version</w:t>
            </w:r>
          </w:p>
        </w:tc>
        <w:tc>
          <w:tcPr>
            <w:tcW w:w="1094" w:type="pct"/>
            <w:tcBorders>
              <w:top w:val="single" w:sz="4" w:space="0" w:color="auto"/>
              <w:left w:val="single" w:sz="4" w:space="0" w:color="auto"/>
              <w:bottom w:val="single" w:sz="4" w:space="0" w:color="auto"/>
              <w:right w:val="single" w:sz="4" w:space="0" w:color="auto"/>
            </w:tcBorders>
          </w:tcPr>
          <w:p w14:paraId="1E6F9BFB" w14:textId="77777777" w:rsidR="00A6579C" w:rsidRPr="00CF7B50" w:rsidRDefault="00A6579C" w:rsidP="00A6579C">
            <w:pPr>
              <w:pStyle w:val="Tabellentext"/>
              <w:spacing w:after="240"/>
            </w:pPr>
            <w:r>
              <w:t>BSI Bonn</w:t>
            </w:r>
          </w:p>
        </w:tc>
        <w:tc>
          <w:tcPr>
            <w:tcW w:w="1251" w:type="pct"/>
            <w:tcBorders>
              <w:top w:val="single" w:sz="4" w:space="0" w:color="auto"/>
              <w:left w:val="single" w:sz="4" w:space="0" w:color="auto"/>
              <w:bottom w:val="single" w:sz="4" w:space="0" w:color="auto"/>
              <w:right w:val="single" w:sz="4" w:space="0" w:color="auto"/>
            </w:tcBorders>
          </w:tcPr>
          <w:p w14:paraId="3ABFB012" w14:textId="77777777" w:rsidR="00A6579C" w:rsidRPr="00CF7B50" w:rsidRDefault="00A6579C" w:rsidP="00A6579C">
            <w:pPr>
              <w:pStyle w:val="Tabellentext"/>
              <w:spacing w:after="240"/>
            </w:pPr>
          </w:p>
        </w:tc>
      </w:tr>
      <w:tr w:rsidR="00A6579C" w:rsidRPr="00CF7B50" w14:paraId="69D93B4C" w14:textId="77777777" w:rsidTr="00D854D5">
        <w:tc>
          <w:tcPr>
            <w:tcW w:w="234" w:type="pct"/>
            <w:tcBorders>
              <w:top w:val="single" w:sz="4" w:space="0" w:color="auto"/>
              <w:left w:val="single" w:sz="4" w:space="0" w:color="auto"/>
              <w:bottom w:val="single" w:sz="4" w:space="0" w:color="auto"/>
              <w:right w:val="single" w:sz="4" w:space="0" w:color="auto"/>
            </w:tcBorders>
          </w:tcPr>
          <w:p w14:paraId="317C439F" w14:textId="77777777" w:rsidR="00A6579C" w:rsidRPr="00CF7B50" w:rsidRDefault="00A6579C" w:rsidP="00A6579C">
            <w:pPr>
              <w:pStyle w:val="Tabellentext"/>
              <w:spacing w:after="240"/>
            </w:pPr>
            <w:r>
              <w:t>2</w:t>
            </w:r>
          </w:p>
        </w:tc>
        <w:tc>
          <w:tcPr>
            <w:tcW w:w="1718" w:type="pct"/>
            <w:tcBorders>
              <w:top w:val="single" w:sz="4" w:space="0" w:color="auto"/>
              <w:left w:val="single" w:sz="4" w:space="0" w:color="auto"/>
              <w:bottom w:val="single" w:sz="4" w:space="0" w:color="auto"/>
              <w:right w:val="single" w:sz="4" w:space="0" w:color="auto"/>
            </w:tcBorders>
          </w:tcPr>
          <w:p w14:paraId="073AFE50" w14:textId="77777777" w:rsidR="00A6579C" w:rsidRPr="00CF7B50" w:rsidRDefault="00A6579C" w:rsidP="00A6579C">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7D3AE47A" w14:textId="77777777" w:rsidR="00A6579C" w:rsidRPr="00CF7B50" w:rsidRDefault="00A6579C" w:rsidP="00A6579C">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575C1CF9" w14:textId="77777777" w:rsidR="00A6579C" w:rsidRPr="00CF7B50" w:rsidRDefault="00A6579C" w:rsidP="00A6579C">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03D051A8" w14:textId="77777777" w:rsidR="00A6579C" w:rsidRPr="00CF7B50" w:rsidRDefault="00A6579C" w:rsidP="00A6579C">
            <w:pPr>
              <w:pStyle w:val="Tabellentext"/>
              <w:spacing w:after="240"/>
            </w:pPr>
          </w:p>
        </w:tc>
      </w:tr>
      <w:tr w:rsidR="00E847CD" w:rsidRPr="00CF7B50" w14:paraId="18DCD469" w14:textId="77777777" w:rsidTr="00D854D5">
        <w:tc>
          <w:tcPr>
            <w:tcW w:w="234" w:type="pct"/>
            <w:tcBorders>
              <w:top w:val="single" w:sz="4" w:space="0" w:color="auto"/>
              <w:left w:val="single" w:sz="4" w:space="0" w:color="auto"/>
              <w:bottom w:val="single" w:sz="4" w:space="0" w:color="auto"/>
              <w:right w:val="single" w:sz="4" w:space="0" w:color="auto"/>
            </w:tcBorders>
          </w:tcPr>
          <w:p w14:paraId="4DC4C553" w14:textId="77777777" w:rsidR="00E847CD" w:rsidRPr="00CF7B50" w:rsidRDefault="00E847CD" w:rsidP="00E143C4">
            <w:pPr>
              <w:pStyle w:val="Tabellentext"/>
              <w:spacing w:after="240"/>
            </w:pPr>
            <w:r>
              <w:t>3</w:t>
            </w:r>
          </w:p>
        </w:tc>
        <w:tc>
          <w:tcPr>
            <w:tcW w:w="1718" w:type="pct"/>
            <w:tcBorders>
              <w:top w:val="single" w:sz="4" w:space="0" w:color="auto"/>
              <w:left w:val="single" w:sz="4" w:space="0" w:color="auto"/>
              <w:bottom w:val="single" w:sz="4" w:space="0" w:color="auto"/>
              <w:right w:val="single" w:sz="4" w:space="0" w:color="auto"/>
            </w:tcBorders>
          </w:tcPr>
          <w:p w14:paraId="10D2DE84" w14:textId="77777777" w:rsidR="00E847CD" w:rsidRPr="00CF7B50" w:rsidRDefault="00E847CD" w:rsidP="00E143C4">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04AF2DDF" w14:textId="77777777" w:rsidR="00E847CD" w:rsidRPr="00CF7B50" w:rsidRDefault="00E847CD" w:rsidP="00E143C4">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4F7F752A" w14:textId="77777777" w:rsidR="00E847CD" w:rsidRPr="00CF7B50" w:rsidRDefault="00E847CD" w:rsidP="00E143C4">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67BEAC17" w14:textId="77777777" w:rsidR="00E847CD" w:rsidRPr="00CF7B50" w:rsidRDefault="00E847CD" w:rsidP="00E143C4">
            <w:pPr>
              <w:pStyle w:val="Tabellentext"/>
              <w:spacing w:after="240"/>
            </w:pPr>
          </w:p>
        </w:tc>
      </w:tr>
    </w:tbl>
    <w:p w14:paraId="6ACD82C1" w14:textId="77777777" w:rsidR="00E847CD" w:rsidRPr="00015039" w:rsidRDefault="00E847CD" w:rsidP="00E847CD">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6BCF21F9"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691E124F"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41B145A1"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48C8FEAA"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61DE9D0B"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343B8E4E" w14:textId="77777777" w:rsidR="00E847CD" w:rsidRPr="00A34877" w:rsidRDefault="00E847CD" w:rsidP="00E143C4">
            <w:pPr>
              <w:pStyle w:val="Tabellentext"/>
              <w:spacing w:after="240"/>
            </w:pPr>
            <w:r>
              <w:t xml:space="preserve">Bearbeiter/-in </w:t>
            </w:r>
          </w:p>
        </w:tc>
      </w:tr>
      <w:tr w:rsidR="00E847CD" w:rsidRPr="00CF7B50" w14:paraId="27C66F16" w14:textId="77777777" w:rsidTr="006D0B83">
        <w:tc>
          <w:tcPr>
            <w:tcW w:w="1271" w:type="dxa"/>
            <w:tcBorders>
              <w:top w:val="single" w:sz="4" w:space="0" w:color="auto"/>
              <w:left w:val="single" w:sz="4" w:space="0" w:color="auto"/>
              <w:bottom w:val="single" w:sz="4" w:space="0" w:color="auto"/>
              <w:right w:val="single" w:sz="4" w:space="0" w:color="auto"/>
            </w:tcBorders>
          </w:tcPr>
          <w:p w14:paraId="04572CEB"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1F62F6BC" w14:textId="77777777" w:rsidR="00E847CD" w:rsidRPr="007D431E" w:rsidRDefault="00E847CD" w:rsidP="00E143C4">
            <w:pPr>
              <w:pStyle w:val="Tabellentext"/>
              <w:spacing w:after="240"/>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32A04917" w14:textId="77777777" w:rsidR="00E847CD" w:rsidRPr="007D431E" w:rsidRDefault="00E847CD" w:rsidP="00E143C4">
            <w:pPr>
              <w:pStyle w:val="Tabellentext"/>
              <w:spacing w:after="240"/>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4A20B313" w14:textId="77777777" w:rsidR="00E847CD" w:rsidRPr="007D431E" w:rsidRDefault="00E847CD" w:rsidP="00E143C4">
            <w:pPr>
              <w:pStyle w:val="Tabellentext"/>
              <w:spacing w:after="240"/>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6382B0D3" w14:textId="77777777" w:rsidR="00E847CD" w:rsidRPr="00F11F3D" w:rsidRDefault="00E847CD" w:rsidP="00E143C4">
            <w:pPr>
              <w:pStyle w:val="Tabellentext"/>
              <w:spacing w:after="240"/>
              <w:rPr>
                <w:highlight w:val="yellow"/>
              </w:rPr>
            </w:pPr>
          </w:p>
        </w:tc>
      </w:tr>
      <w:tr w:rsidR="00E847CD" w:rsidRPr="00CF7B50" w14:paraId="0222A695" w14:textId="77777777" w:rsidTr="006D0B83">
        <w:tc>
          <w:tcPr>
            <w:tcW w:w="1271" w:type="dxa"/>
            <w:tcBorders>
              <w:top w:val="single" w:sz="4" w:space="0" w:color="auto"/>
              <w:left w:val="single" w:sz="4" w:space="0" w:color="auto"/>
              <w:bottom w:val="single" w:sz="4" w:space="0" w:color="auto"/>
              <w:right w:val="single" w:sz="4" w:space="0" w:color="auto"/>
            </w:tcBorders>
          </w:tcPr>
          <w:p w14:paraId="02A07012"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5FF8042E"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48C547E8"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53646F0A"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4F04B1B7" w14:textId="77777777" w:rsidR="00E847CD" w:rsidRPr="00CF7B50" w:rsidRDefault="00E847CD" w:rsidP="00E143C4">
            <w:pPr>
              <w:pStyle w:val="Tabellentext"/>
              <w:spacing w:after="240"/>
            </w:pPr>
          </w:p>
        </w:tc>
      </w:tr>
      <w:tr w:rsidR="00E847CD" w:rsidRPr="00CF7B50" w14:paraId="65180F55" w14:textId="77777777" w:rsidTr="006D0B83">
        <w:tc>
          <w:tcPr>
            <w:tcW w:w="1271" w:type="dxa"/>
            <w:tcBorders>
              <w:top w:val="single" w:sz="4" w:space="0" w:color="auto"/>
              <w:left w:val="single" w:sz="4" w:space="0" w:color="auto"/>
              <w:bottom w:val="single" w:sz="4" w:space="0" w:color="auto"/>
              <w:right w:val="single" w:sz="4" w:space="0" w:color="auto"/>
            </w:tcBorders>
          </w:tcPr>
          <w:p w14:paraId="065D413A"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429C1029"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7824C74E"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35FEE4C3"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0E9AD633" w14:textId="77777777" w:rsidR="00E847CD" w:rsidRPr="00CF7B50" w:rsidRDefault="00E847CD" w:rsidP="00E143C4">
            <w:pPr>
              <w:pStyle w:val="Tabellentext"/>
              <w:spacing w:after="240"/>
            </w:pPr>
          </w:p>
        </w:tc>
      </w:tr>
    </w:tbl>
    <w:p w14:paraId="6711218B" w14:textId="77777777" w:rsidR="00E847CD" w:rsidRPr="00015039" w:rsidRDefault="00E847CD" w:rsidP="00E847CD">
      <w:pPr>
        <w:pStyle w:val="berschrift2ohneNummerierung"/>
        <w:spacing w:before="240" w:after="240"/>
        <w:rPr>
          <w:b/>
        </w:rPr>
      </w:pPr>
      <w:r w:rsidRPr="00015039">
        <w:rPr>
          <w:b/>
        </w:rPr>
        <w:t>Prüfverzeichnis</w:t>
      </w:r>
    </w:p>
    <w:p w14:paraId="1740C065" w14:textId="77777777" w:rsidR="00E847CD" w:rsidRPr="003C5404" w:rsidRDefault="00E847CD" w:rsidP="00E847CD">
      <w:pPr>
        <w:spacing w:after="24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0C5294DB"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2A218F93"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48DCCAC" w14:textId="77777777" w:rsidR="00E847CD" w:rsidRPr="00CF7B50" w:rsidRDefault="00E847CD" w:rsidP="00E143C4">
            <w:pPr>
              <w:pStyle w:val="Tabellentext"/>
              <w:spacing w:after="24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2EF1CD42" w14:textId="77777777" w:rsidR="00E847CD" w:rsidRPr="00CF7B50" w:rsidRDefault="00E847CD" w:rsidP="00E143C4">
            <w:pPr>
              <w:pStyle w:val="Tabellentext"/>
              <w:spacing w:after="24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0D5C309A"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24C12C55" w14:textId="77777777" w:rsidR="00E847CD" w:rsidRPr="00CF7B50" w:rsidRDefault="00E847CD" w:rsidP="00E143C4">
            <w:pPr>
              <w:pStyle w:val="Tabellentext"/>
              <w:spacing w:after="24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21CE8F0C" w14:textId="77777777" w:rsidR="00E847CD" w:rsidRPr="00CF7B50" w:rsidRDefault="00E847CD" w:rsidP="00E143C4">
            <w:pPr>
              <w:pStyle w:val="Tabellentext"/>
              <w:spacing w:after="240"/>
            </w:pPr>
            <w:r w:rsidRPr="00CF7B50">
              <w:t>Ergebnis</w:t>
            </w:r>
          </w:p>
        </w:tc>
      </w:tr>
      <w:tr w:rsidR="00E847CD" w:rsidRPr="00CF7B50" w14:paraId="1CF04E0D" w14:textId="77777777" w:rsidTr="00E847CD">
        <w:tc>
          <w:tcPr>
            <w:tcW w:w="1271" w:type="dxa"/>
            <w:tcBorders>
              <w:top w:val="single" w:sz="4" w:space="0" w:color="auto"/>
              <w:left w:val="single" w:sz="4" w:space="0" w:color="auto"/>
              <w:bottom w:val="single" w:sz="4" w:space="0" w:color="auto"/>
              <w:right w:val="single" w:sz="4" w:space="0" w:color="auto"/>
            </w:tcBorders>
          </w:tcPr>
          <w:p w14:paraId="572552B3"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4DE27F42"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0538E5D7"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72D61AE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1AD414A6"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5528E544" w14:textId="77777777" w:rsidR="00E847CD" w:rsidRPr="00CF7B50" w:rsidRDefault="00E847CD" w:rsidP="00E143C4">
            <w:pPr>
              <w:pStyle w:val="Tabellentext"/>
              <w:spacing w:after="240"/>
            </w:pPr>
          </w:p>
        </w:tc>
      </w:tr>
      <w:tr w:rsidR="00E847CD" w:rsidRPr="00CF7B50" w14:paraId="53F11D04" w14:textId="77777777" w:rsidTr="00E847CD">
        <w:tc>
          <w:tcPr>
            <w:tcW w:w="1271" w:type="dxa"/>
            <w:tcBorders>
              <w:top w:val="single" w:sz="4" w:space="0" w:color="auto"/>
              <w:left w:val="single" w:sz="4" w:space="0" w:color="auto"/>
              <w:bottom w:val="single" w:sz="4" w:space="0" w:color="auto"/>
              <w:right w:val="single" w:sz="4" w:space="0" w:color="auto"/>
            </w:tcBorders>
          </w:tcPr>
          <w:p w14:paraId="49EF1539"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40E170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5B955F66"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0C79A466"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31A49673"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122C98DD" w14:textId="77777777" w:rsidR="00E847CD" w:rsidRPr="00CF7B50" w:rsidRDefault="00E847CD" w:rsidP="00E143C4">
            <w:pPr>
              <w:pStyle w:val="Tabellentext"/>
              <w:spacing w:after="240"/>
            </w:pPr>
          </w:p>
        </w:tc>
      </w:tr>
      <w:tr w:rsidR="00E847CD" w:rsidRPr="00CF7B50" w14:paraId="194210EB" w14:textId="77777777" w:rsidTr="00E847CD">
        <w:tc>
          <w:tcPr>
            <w:tcW w:w="1271" w:type="dxa"/>
            <w:tcBorders>
              <w:top w:val="single" w:sz="4" w:space="0" w:color="auto"/>
              <w:left w:val="single" w:sz="4" w:space="0" w:color="auto"/>
              <w:bottom w:val="single" w:sz="4" w:space="0" w:color="auto"/>
              <w:right w:val="single" w:sz="4" w:space="0" w:color="auto"/>
            </w:tcBorders>
          </w:tcPr>
          <w:p w14:paraId="63F30E46"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E777BE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48D84885"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2C62F1C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6AE33D5B"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2AB5BDE0" w14:textId="77777777" w:rsidR="00E847CD" w:rsidRPr="00CF7B50" w:rsidRDefault="00E847CD" w:rsidP="00E143C4">
            <w:pPr>
              <w:pStyle w:val="Tabellentext"/>
              <w:spacing w:after="240"/>
            </w:pPr>
          </w:p>
        </w:tc>
      </w:tr>
    </w:tbl>
    <w:p w14:paraId="168FD958" w14:textId="77777777" w:rsidR="00E847CD" w:rsidRDefault="00E847CD" w:rsidP="00E847CD">
      <w:pPr>
        <w:pStyle w:val="TextStandard"/>
      </w:pPr>
    </w:p>
    <w:p w14:paraId="2791D3DF" w14:textId="77777777" w:rsidR="00E847CD" w:rsidRPr="00015039" w:rsidRDefault="00E847CD" w:rsidP="00E847CD">
      <w:pPr>
        <w:pStyle w:val="berschrift2ohneNummerierung"/>
        <w:spacing w:before="240" w:after="240"/>
        <w:rPr>
          <w:b/>
        </w:rPr>
      </w:pPr>
      <w:r>
        <w:rPr>
          <w:b/>
        </w:rPr>
        <w:t>Aktualisierung</w:t>
      </w:r>
    </w:p>
    <w:p w14:paraId="2079CFC1"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7C23EC5C" w14:textId="41A9788E" w:rsidR="00E847CD" w:rsidRDefault="00E847CD" w:rsidP="00E847CD">
      <w:pPr>
        <w:spacing w:after="240"/>
      </w:pPr>
      <w:r>
        <w:t xml:space="preserve">Überprüfungen sowie ggfs. durchgeführte Änderungen im Rahmen der Überarbeitungen werden in den o. a. Verzeichnissen dokumentiert. Das Datum der letzten Änderung </w:t>
      </w:r>
      <w:r w:rsidR="00D854D5">
        <w:br/>
      </w:r>
      <w:r>
        <w:t>beziehungsweise der letzten Prüfung wird auf dem Deckblatt ebenso dokumentiert.</w:t>
      </w:r>
    </w:p>
    <w:p w14:paraId="092F900B" w14:textId="77777777" w:rsidR="00E847CD" w:rsidRDefault="00E847CD" w:rsidP="00E847CD">
      <w:pPr>
        <w:spacing w:after="240"/>
        <w:sectPr w:rsidR="00E847CD" w:rsidSect="007212B4">
          <w:headerReference w:type="default" r:id="rId13"/>
          <w:footerReference w:type="default" r:id="rId14"/>
          <w:pgSz w:w="11906" w:h="16838" w:code="9"/>
          <w:pgMar w:top="1134" w:right="1418" w:bottom="851" w:left="1418" w:header="567" w:footer="141" w:gutter="0"/>
          <w:cols w:space="708"/>
          <w:docGrid w:linePitch="360"/>
        </w:sectPr>
      </w:pPr>
    </w:p>
    <w:p w14:paraId="00B5AAF9" w14:textId="4760DC02" w:rsidR="00463E3C" w:rsidRPr="00D26057" w:rsidRDefault="00420F5A" w:rsidP="00BF07CF">
      <w:pPr>
        <w:pStyle w:val="Inhaltsverzeichnis"/>
        <w:spacing w:after="240"/>
      </w:pPr>
      <w:r>
        <w:br/>
      </w:r>
      <w:r w:rsidR="00463E3C" w:rsidRPr="00D26057">
        <w:t>I</w:t>
      </w:r>
      <w:r w:rsidR="0027455D" w:rsidRPr="00D26057">
        <w:t>nhaltsverzeichnis</w:t>
      </w:r>
    </w:p>
    <w:p w14:paraId="25CFADF2" w14:textId="10A2F898" w:rsidR="00241630" w:rsidRDefault="00C50573">
      <w:pPr>
        <w:pStyle w:val="Verzeichnis1"/>
        <w:spacing w:before="120" w:after="120"/>
        <w:rPr>
          <w:rFonts w:asciiTheme="minorHAnsi" w:eastAsiaTheme="minorEastAsia" w:hAnsiTheme="minorHAnsi" w:cstheme="minorBidi"/>
          <w:noProof/>
          <w:kern w:val="0"/>
          <w:sz w:val="22"/>
          <w:szCs w:val="22"/>
        </w:rPr>
      </w:pPr>
      <w:r>
        <w:fldChar w:fldCharType="begin"/>
      </w:r>
      <w:r w:rsidR="00F82F99">
        <w:instrText xml:space="preserve"> TOC \o "1-3" \h \z \t "Überschrift_ohne_Nummerierung;1;Anhang;1" </w:instrText>
      </w:r>
      <w:r>
        <w:fldChar w:fldCharType="separate"/>
      </w:r>
      <w:hyperlink w:anchor="_Toc91773991" w:history="1">
        <w:r w:rsidR="00241630" w:rsidRPr="00A506F2">
          <w:rPr>
            <w:rStyle w:val="Hyperlink"/>
            <w:noProof/>
          </w:rPr>
          <w:t>1</w:t>
        </w:r>
        <w:r w:rsidR="00241630">
          <w:rPr>
            <w:rFonts w:asciiTheme="minorHAnsi" w:eastAsiaTheme="minorEastAsia" w:hAnsiTheme="minorHAnsi" w:cstheme="minorBidi"/>
            <w:noProof/>
            <w:kern w:val="0"/>
            <w:sz w:val="22"/>
            <w:szCs w:val="22"/>
          </w:rPr>
          <w:tab/>
        </w:r>
        <w:r w:rsidR="00241630" w:rsidRPr="00A506F2">
          <w:rPr>
            <w:rStyle w:val="Hyperlink"/>
            <w:noProof/>
          </w:rPr>
          <w:t>Grundlagen und Rahmenbedingungen</w:t>
        </w:r>
        <w:r w:rsidR="00241630">
          <w:rPr>
            <w:noProof/>
            <w:webHidden/>
          </w:rPr>
          <w:tab/>
        </w:r>
        <w:r w:rsidR="00241630">
          <w:rPr>
            <w:noProof/>
            <w:webHidden/>
          </w:rPr>
          <w:fldChar w:fldCharType="begin"/>
        </w:r>
        <w:r w:rsidR="00241630">
          <w:rPr>
            <w:noProof/>
            <w:webHidden/>
          </w:rPr>
          <w:instrText xml:space="preserve"> PAGEREF _Toc91773991 \h </w:instrText>
        </w:r>
        <w:r w:rsidR="00241630">
          <w:rPr>
            <w:noProof/>
            <w:webHidden/>
          </w:rPr>
        </w:r>
        <w:r w:rsidR="00241630">
          <w:rPr>
            <w:noProof/>
            <w:webHidden/>
          </w:rPr>
          <w:fldChar w:fldCharType="separate"/>
        </w:r>
        <w:r w:rsidR="009F5B71">
          <w:rPr>
            <w:noProof/>
            <w:webHidden/>
          </w:rPr>
          <w:t>6</w:t>
        </w:r>
        <w:r w:rsidR="00241630">
          <w:rPr>
            <w:noProof/>
            <w:webHidden/>
          </w:rPr>
          <w:fldChar w:fldCharType="end"/>
        </w:r>
      </w:hyperlink>
    </w:p>
    <w:p w14:paraId="2B50E107" w14:textId="25D45596" w:rsidR="00241630" w:rsidRDefault="00241630">
      <w:pPr>
        <w:pStyle w:val="Verzeichnis1"/>
        <w:spacing w:before="120" w:after="120"/>
        <w:rPr>
          <w:rFonts w:asciiTheme="minorHAnsi" w:eastAsiaTheme="minorEastAsia" w:hAnsiTheme="minorHAnsi" w:cstheme="minorBidi"/>
          <w:noProof/>
          <w:kern w:val="0"/>
          <w:sz w:val="22"/>
          <w:szCs w:val="22"/>
        </w:rPr>
      </w:pPr>
      <w:hyperlink w:anchor="_Toc91773992" w:history="1">
        <w:r w:rsidRPr="00A506F2">
          <w:rPr>
            <w:rStyle w:val="Hyperlink"/>
            <w:noProof/>
          </w:rPr>
          <w:t>2</w:t>
        </w:r>
        <w:r>
          <w:rPr>
            <w:rFonts w:asciiTheme="minorHAnsi" w:eastAsiaTheme="minorEastAsia" w:hAnsiTheme="minorHAnsi" w:cstheme="minorBidi"/>
            <w:noProof/>
            <w:kern w:val="0"/>
            <w:sz w:val="22"/>
            <w:szCs w:val="22"/>
          </w:rPr>
          <w:tab/>
        </w:r>
        <w:r w:rsidRPr="00A506F2">
          <w:rPr>
            <w:rStyle w:val="Hyperlink"/>
            <w:noProof/>
          </w:rPr>
          <w:t>Abgrenzung</w:t>
        </w:r>
        <w:r>
          <w:rPr>
            <w:noProof/>
            <w:webHidden/>
          </w:rPr>
          <w:tab/>
        </w:r>
        <w:r>
          <w:rPr>
            <w:noProof/>
            <w:webHidden/>
          </w:rPr>
          <w:fldChar w:fldCharType="begin"/>
        </w:r>
        <w:r>
          <w:rPr>
            <w:noProof/>
            <w:webHidden/>
          </w:rPr>
          <w:instrText xml:space="preserve"> PAGEREF _Toc91773992 \h </w:instrText>
        </w:r>
        <w:r>
          <w:rPr>
            <w:noProof/>
            <w:webHidden/>
          </w:rPr>
        </w:r>
        <w:r>
          <w:rPr>
            <w:noProof/>
            <w:webHidden/>
          </w:rPr>
          <w:fldChar w:fldCharType="separate"/>
        </w:r>
        <w:r w:rsidR="009F5B71">
          <w:rPr>
            <w:noProof/>
            <w:webHidden/>
          </w:rPr>
          <w:t>6</w:t>
        </w:r>
        <w:r>
          <w:rPr>
            <w:noProof/>
            <w:webHidden/>
          </w:rPr>
          <w:fldChar w:fldCharType="end"/>
        </w:r>
      </w:hyperlink>
    </w:p>
    <w:p w14:paraId="58D5814A" w14:textId="137D967B" w:rsidR="00241630" w:rsidRDefault="00241630">
      <w:pPr>
        <w:pStyle w:val="Verzeichnis2"/>
        <w:rPr>
          <w:rFonts w:asciiTheme="minorHAnsi" w:eastAsiaTheme="minorEastAsia" w:hAnsiTheme="minorHAnsi" w:cstheme="minorBidi"/>
          <w:noProof/>
          <w:kern w:val="0"/>
          <w:sz w:val="22"/>
          <w:szCs w:val="22"/>
        </w:rPr>
      </w:pPr>
      <w:hyperlink w:anchor="_Toc91773993" w:history="1">
        <w:r w:rsidRPr="00A506F2">
          <w:rPr>
            <w:rStyle w:val="Hyperlink"/>
            <w:noProof/>
          </w:rPr>
          <w:t>2.1</w:t>
        </w:r>
        <w:r>
          <w:rPr>
            <w:rFonts w:asciiTheme="minorHAnsi" w:eastAsiaTheme="minorEastAsia" w:hAnsiTheme="minorHAnsi" w:cstheme="minorBidi"/>
            <w:noProof/>
            <w:kern w:val="0"/>
            <w:sz w:val="22"/>
            <w:szCs w:val="22"/>
          </w:rPr>
          <w:tab/>
        </w:r>
        <w:r w:rsidRPr="00A506F2">
          <w:rPr>
            <w:rStyle w:val="Hyperlink"/>
            <w:noProof/>
          </w:rPr>
          <w:t>Geltungsbereich</w:t>
        </w:r>
        <w:r>
          <w:rPr>
            <w:noProof/>
            <w:webHidden/>
          </w:rPr>
          <w:tab/>
        </w:r>
        <w:r>
          <w:rPr>
            <w:noProof/>
            <w:webHidden/>
          </w:rPr>
          <w:fldChar w:fldCharType="begin"/>
        </w:r>
        <w:r>
          <w:rPr>
            <w:noProof/>
            <w:webHidden/>
          </w:rPr>
          <w:instrText xml:space="preserve"> PAGEREF _Toc91773993 \h </w:instrText>
        </w:r>
        <w:r>
          <w:rPr>
            <w:noProof/>
            <w:webHidden/>
          </w:rPr>
        </w:r>
        <w:r>
          <w:rPr>
            <w:noProof/>
            <w:webHidden/>
          </w:rPr>
          <w:fldChar w:fldCharType="separate"/>
        </w:r>
        <w:r w:rsidR="009F5B71">
          <w:rPr>
            <w:noProof/>
            <w:webHidden/>
          </w:rPr>
          <w:t>6</w:t>
        </w:r>
        <w:r>
          <w:rPr>
            <w:noProof/>
            <w:webHidden/>
          </w:rPr>
          <w:fldChar w:fldCharType="end"/>
        </w:r>
      </w:hyperlink>
    </w:p>
    <w:p w14:paraId="11CDD31F" w14:textId="05A1613B" w:rsidR="00241630" w:rsidRDefault="00241630">
      <w:pPr>
        <w:pStyle w:val="Verzeichnis2"/>
        <w:rPr>
          <w:rFonts w:asciiTheme="minorHAnsi" w:eastAsiaTheme="minorEastAsia" w:hAnsiTheme="minorHAnsi" w:cstheme="minorBidi"/>
          <w:noProof/>
          <w:kern w:val="0"/>
          <w:sz w:val="22"/>
          <w:szCs w:val="22"/>
        </w:rPr>
      </w:pPr>
      <w:hyperlink w:anchor="_Toc91773994" w:history="1">
        <w:r w:rsidRPr="00A506F2">
          <w:rPr>
            <w:rStyle w:val="Hyperlink"/>
            <w:noProof/>
          </w:rPr>
          <w:t>2.2</w:t>
        </w:r>
        <w:r>
          <w:rPr>
            <w:rFonts w:asciiTheme="minorHAnsi" w:eastAsiaTheme="minorEastAsia" w:hAnsiTheme="minorHAnsi" w:cstheme="minorBidi"/>
            <w:noProof/>
            <w:kern w:val="0"/>
            <w:sz w:val="22"/>
            <w:szCs w:val="22"/>
          </w:rPr>
          <w:tab/>
        </w:r>
        <w:r w:rsidRPr="00A506F2">
          <w:rPr>
            <w:rStyle w:val="Hyperlink"/>
            <w:noProof/>
          </w:rPr>
          <w:t>Modellierungsabgrenzung</w:t>
        </w:r>
        <w:r>
          <w:rPr>
            <w:noProof/>
            <w:webHidden/>
          </w:rPr>
          <w:tab/>
        </w:r>
        <w:r>
          <w:rPr>
            <w:noProof/>
            <w:webHidden/>
          </w:rPr>
          <w:fldChar w:fldCharType="begin"/>
        </w:r>
        <w:r>
          <w:rPr>
            <w:noProof/>
            <w:webHidden/>
          </w:rPr>
          <w:instrText xml:space="preserve"> PAGEREF _Toc91773994 \h </w:instrText>
        </w:r>
        <w:r>
          <w:rPr>
            <w:noProof/>
            <w:webHidden/>
          </w:rPr>
        </w:r>
        <w:r>
          <w:rPr>
            <w:noProof/>
            <w:webHidden/>
          </w:rPr>
          <w:fldChar w:fldCharType="separate"/>
        </w:r>
        <w:r w:rsidR="009F5B71">
          <w:rPr>
            <w:noProof/>
            <w:webHidden/>
          </w:rPr>
          <w:t>6</w:t>
        </w:r>
        <w:r>
          <w:rPr>
            <w:noProof/>
            <w:webHidden/>
          </w:rPr>
          <w:fldChar w:fldCharType="end"/>
        </w:r>
      </w:hyperlink>
    </w:p>
    <w:p w14:paraId="2028FA92" w14:textId="155515DC" w:rsidR="00241630" w:rsidRDefault="00241630">
      <w:pPr>
        <w:pStyle w:val="Verzeichnis1"/>
        <w:spacing w:before="120" w:after="120"/>
        <w:rPr>
          <w:rFonts w:asciiTheme="minorHAnsi" w:eastAsiaTheme="minorEastAsia" w:hAnsiTheme="minorHAnsi" w:cstheme="minorBidi"/>
          <w:noProof/>
          <w:kern w:val="0"/>
          <w:sz w:val="22"/>
          <w:szCs w:val="22"/>
        </w:rPr>
      </w:pPr>
      <w:hyperlink w:anchor="_Toc91773995" w:history="1">
        <w:r w:rsidRPr="00A506F2">
          <w:rPr>
            <w:rStyle w:val="Hyperlink"/>
            <w:noProof/>
          </w:rPr>
          <w:t>3</w:t>
        </w:r>
        <w:r>
          <w:rPr>
            <w:rFonts w:asciiTheme="minorHAnsi" w:eastAsiaTheme="minorEastAsia" w:hAnsiTheme="minorHAnsi" w:cstheme="minorBidi"/>
            <w:noProof/>
            <w:kern w:val="0"/>
            <w:sz w:val="22"/>
            <w:szCs w:val="22"/>
          </w:rPr>
          <w:tab/>
        </w:r>
        <w:r w:rsidRPr="00A506F2">
          <w:rPr>
            <w:rStyle w:val="Hyperlink"/>
            <w:noProof/>
          </w:rPr>
          <w:t>Zielsetzung und Zielgruppe</w:t>
        </w:r>
        <w:r>
          <w:rPr>
            <w:noProof/>
            <w:webHidden/>
          </w:rPr>
          <w:tab/>
        </w:r>
        <w:r>
          <w:rPr>
            <w:noProof/>
            <w:webHidden/>
          </w:rPr>
          <w:fldChar w:fldCharType="begin"/>
        </w:r>
        <w:r>
          <w:rPr>
            <w:noProof/>
            <w:webHidden/>
          </w:rPr>
          <w:instrText xml:space="preserve"> PAGEREF _Toc91773995 \h </w:instrText>
        </w:r>
        <w:r>
          <w:rPr>
            <w:noProof/>
            <w:webHidden/>
          </w:rPr>
        </w:r>
        <w:r>
          <w:rPr>
            <w:noProof/>
            <w:webHidden/>
          </w:rPr>
          <w:fldChar w:fldCharType="separate"/>
        </w:r>
        <w:r w:rsidR="009F5B71">
          <w:rPr>
            <w:noProof/>
            <w:webHidden/>
          </w:rPr>
          <w:t>7</w:t>
        </w:r>
        <w:r>
          <w:rPr>
            <w:noProof/>
            <w:webHidden/>
          </w:rPr>
          <w:fldChar w:fldCharType="end"/>
        </w:r>
      </w:hyperlink>
    </w:p>
    <w:p w14:paraId="5F217041" w14:textId="002F7687" w:rsidR="00241630" w:rsidRDefault="00241630">
      <w:pPr>
        <w:pStyle w:val="Verzeichnis1"/>
        <w:spacing w:before="120" w:after="120"/>
        <w:rPr>
          <w:rFonts w:asciiTheme="minorHAnsi" w:eastAsiaTheme="minorEastAsia" w:hAnsiTheme="minorHAnsi" w:cstheme="minorBidi"/>
          <w:noProof/>
          <w:kern w:val="0"/>
          <w:sz w:val="22"/>
          <w:szCs w:val="22"/>
        </w:rPr>
      </w:pPr>
      <w:hyperlink w:anchor="_Toc91773996" w:history="1">
        <w:r w:rsidRPr="00A506F2">
          <w:rPr>
            <w:rStyle w:val="Hyperlink"/>
            <w:noProof/>
          </w:rPr>
          <w:t>4</w:t>
        </w:r>
        <w:r>
          <w:rPr>
            <w:rFonts w:asciiTheme="minorHAnsi" w:eastAsiaTheme="minorEastAsia" w:hAnsiTheme="minorHAnsi" w:cstheme="minorBidi"/>
            <w:noProof/>
            <w:kern w:val="0"/>
            <w:sz w:val="22"/>
            <w:szCs w:val="22"/>
          </w:rPr>
          <w:tab/>
        </w:r>
        <w:r w:rsidRPr="00A506F2">
          <w:rPr>
            <w:rStyle w:val="Hyperlink"/>
            <w:noProof/>
          </w:rPr>
          <w:t>Zugrundeliegende Schutzbedarfe</w:t>
        </w:r>
        <w:r>
          <w:rPr>
            <w:noProof/>
            <w:webHidden/>
          </w:rPr>
          <w:tab/>
        </w:r>
        <w:r>
          <w:rPr>
            <w:noProof/>
            <w:webHidden/>
          </w:rPr>
          <w:fldChar w:fldCharType="begin"/>
        </w:r>
        <w:r>
          <w:rPr>
            <w:noProof/>
            <w:webHidden/>
          </w:rPr>
          <w:instrText xml:space="preserve"> PAGEREF _Toc91773996 \h </w:instrText>
        </w:r>
        <w:r>
          <w:rPr>
            <w:noProof/>
            <w:webHidden/>
          </w:rPr>
        </w:r>
        <w:r>
          <w:rPr>
            <w:noProof/>
            <w:webHidden/>
          </w:rPr>
          <w:fldChar w:fldCharType="separate"/>
        </w:r>
        <w:r w:rsidR="009F5B71">
          <w:rPr>
            <w:noProof/>
            <w:webHidden/>
          </w:rPr>
          <w:t>7</w:t>
        </w:r>
        <w:r>
          <w:rPr>
            <w:noProof/>
            <w:webHidden/>
          </w:rPr>
          <w:fldChar w:fldCharType="end"/>
        </w:r>
      </w:hyperlink>
    </w:p>
    <w:p w14:paraId="20DC56D1" w14:textId="14314BF5" w:rsidR="00241630" w:rsidRDefault="00241630">
      <w:pPr>
        <w:pStyle w:val="Verzeichnis1"/>
        <w:spacing w:before="120" w:after="120"/>
        <w:rPr>
          <w:rFonts w:asciiTheme="minorHAnsi" w:eastAsiaTheme="minorEastAsia" w:hAnsiTheme="minorHAnsi" w:cstheme="minorBidi"/>
          <w:noProof/>
          <w:kern w:val="0"/>
          <w:sz w:val="22"/>
          <w:szCs w:val="22"/>
        </w:rPr>
      </w:pPr>
      <w:hyperlink w:anchor="_Toc91773997" w:history="1">
        <w:r w:rsidRPr="00A506F2">
          <w:rPr>
            <w:rStyle w:val="Hyperlink"/>
            <w:noProof/>
          </w:rPr>
          <w:t>5</w:t>
        </w:r>
        <w:r>
          <w:rPr>
            <w:rFonts w:asciiTheme="minorHAnsi" w:eastAsiaTheme="minorEastAsia" w:hAnsiTheme="minorHAnsi" w:cstheme="minorBidi"/>
            <w:noProof/>
            <w:kern w:val="0"/>
            <w:sz w:val="22"/>
            <w:szCs w:val="22"/>
          </w:rPr>
          <w:tab/>
        </w:r>
        <w:r w:rsidRPr="00A506F2">
          <w:rPr>
            <w:rStyle w:val="Hyperlink"/>
            <w:noProof/>
          </w:rPr>
          <w:t>Anforderungen aus dem Baustein OPS.1.1.4</w:t>
        </w:r>
        <w:r>
          <w:rPr>
            <w:noProof/>
            <w:webHidden/>
          </w:rPr>
          <w:tab/>
        </w:r>
        <w:r>
          <w:rPr>
            <w:noProof/>
            <w:webHidden/>
          </w:rPr>
          <w:fldChar w:fldCharType="begin"/>
        </w:r>
        <w:r>
          <w:rPr>
            <w:noProof/>
            <w:webHidden/>
          </w:rPr>
          <w:instrText xml:space="preserve"> PAGEREF _Toc91773997 \h </w:instrText>
        </w:r>
        <w:r>
          <w:rPr>
            <w:noProof/>
            <w:webHidden/>
          </w:rPr>
        </w:r>
        <w:r>
          <w:rPr>
            <w:noProof/>
            <w:webHidden/>
          </w:rPr>
          <w:fldChar w:fldCharType="separate"/>
        </w:r>
        <w:r w:rsidR="009F5B71">
          <w:rPr>
            <w:noProof/>
            <w:webHidden/>
          </w:rPr>
          <w:t>8</w:t>
        </w:r>
        <w:r>
          <w:rPr>
            <w:noProof/>
            <w:webHidden/>
          </w:rPr>
          <w:fldChar w:fldCharType="end"/>
        </w:r>
      </w:hyperlink>
    </w:p>
    <w:p w14:paraId="3FFB444D" w14:textId="0620E284" w:rsidR="00241630" w:rsidRDefault="00241630">
      <w:pPr>
        <w:pStyle w:val="Verzeichnis2"/>
        <w:rPr>
          <w:rFonts w:asciiTheme="minorHAnsi" w:eastAsiaTheme="minorEastAsia" w:hAnsiTheme="minorHAnsi" w:cstheme="minorBidi"/>
          <w:noProof/>
          <w:kern w:val="0"/>
          <w:sz w:val="22"/>
          <w:szCs w:val="22"/>
        </w:rPr>
      </w:pPr>
      <w:hyperlink w:anchor="_Toc91773998" w:history="1">
        <w:r w:rsidRPr="00A506F2">
          <w:rPr>
            <w:rStyle w:val="Hyperlink"/>
            <w:noProof/>
          </w:rPr>
          <w:t>5.1</w:t>
        </w:r>
        <w:r>
          <w:rPr>
            <w:rFonts w:asciiTheme="minorHAnsi" w:eastAsiaTheme="minorEastAsia" w:hAnsiTheme="minorHAnsi" w:cstheme="minorBidi"/>
            <w:noProof/>
            <w:kern w:val="0"/>
            <w:sz w:val="22"/>
            <w:szCs w:val="22"/>
          </w:rPr>
          <w:tab/>
        </w:r>
        <w:r w:rsidRPr="00A506F2">
          <w:rPr>
            <w:rStyle w:val="Hyperlink"/>
            <w:noProof/>
          </w:rPr>
          <w:t>Erstellung eines Konzepts für den Schutz vor Schad- programmen [A1]</w:t>
        </w:r>
        <w:r>
          <w:rPr>
            <w:noProof/>
            <w:webHidden/>
          </w:rPr>
          <w:tab/>
        </w:r>
        <w:r>
          <w:rPr>
            <w:noProof/>
            <w:webHidden/>
          </w:rPr>
          <w:fldChar w:fldCharType="begin"/>
        </w:r>
        <w:r>
          <w:rPr>
            <w:noProof/>
            <w:webHidden/>
          </w:rPr>
          <w:instrText xml:space="preserve"> PAGEREF _Toc91773998 \h </w:instrText>
        </w:r>
        <w:r>
          <w:rPr>
            <w:noProof/>
            <w:webHidden/>
          </w:rPr>
        </w:r>
        <w:r>
          <w:rPr>
            <w:noProof/>
            <w:webHidden/>
          </w:rPr>
          <w:fldChar w:fldCharType="separate"/>
        </w:r>
        <w:r w:rsidR="009F5B71">
          <w:rPr>
            <w:noProof/>
            <w:webHidden/>
          </w:rPr>
          <w:t>8</w:t>
        </w:r>
        <w:r>
          <w:rPr>
            <w:noProof/>
            <w:webHidden/>
          </w:rPr>
          <w:fldChar w:fldCharType="end"/>
        </w:r>
      </w:hyperlink>
    </w:p>
    <w:p w14:paraId="2578168A" w14:textId="7AAF8776" w:rsidR="00241630" w:rsidRDefault="00241630">
      <w:pPr>
        <w:pStyle w:val="Verzeichnis2"/>
        <w:rPr>
          <w:rFonts w:asciiTheme="minorHAnsi" w:eastAsiaTheme="minorEastAsia" w:hAnsiTheme="minorHAnsi" w:cstheme="minorBidi"/>
          <w:noProof/>
          <w:kern w:val="0"/>
          <w:sz w:val="22"/>
          <w:szCs w:val="22"/>
        </w:rPr>
      </w:pPr>
      <w:hyperlink w:anchor="_Toc91773999" w:history="1">
        <w:r w:rsidRPr="00A506F2">
          <w:rPr>
            <w:rStyle w:val="Hyperlink"/>
            <w:noProof/>
          </w:rPr>
          <w:t>5.2</w:t>
        </w:r>
        <w:r>
          <w:rPr>
            <w:rFonts w:asciiTheme="minorHAnsi" w:eastAsiaTheme="minorEastAsia" w:hAnsiTheme="minorHAnsi" w:cstheme="minorBidi"/>
            <w:noProof/>
            <w:kern w:val="0"/>
            <w:sz w:val="22"/>
            <w:szCs w:val="22"/>
          </w:rPr>
          <w:tab/>
        </w:r>
        <w:r w:rsidRPr="00A506F2">
          <w:rPr>
            <w:rStyle w:val="Hyperlink"/>
            <w:noProof/>
          </w:rPr>
          <w:t>Nutzung systemspezifischer Schutzmechanismen [A2]</w:t>
        </w:r>
        <w:r>
          <w:rPr>
            <w:noProof/>
            <w:webHidden/>
          </w:rPr>
          <w:tab/>
        </w:r>
        <w:r>
          <w:rPr>
            <w:noProof/>
            <w:webHidden/>
          </w:rPr>
          <w:fldChar w:fldCharType="begin"/>
        </w:r>
        <w:r>
          <w:rPr>
            <w:noProof/>
            <w:webHidden/>
          </w:rPr>
          <w:instrText xml:space="preserve"> PAGEREF _Toc91773999 \h </w:instrText>
        </w:r>
        <w:r>
          <w:rPr>
            <w:noProof/>
            <w:webHidden/>
          </w:rPr>
        </w:r>
        <w:r>
          <w:rPr>
            <w:noProof/>
            <w:webHidden/>
          </w:rPr>
          <w:fldChar w:fldCharType="separate"/>
        </w:r>
        <w:r w:rsidR="009F5B71">
          <w:rPr>
            <w:noProof/>
            <w:webHidden/>
          </w:rPr>
          <w:t>9</w:t>
        </w:r>
        <w:r>
          <w:rPr>
            <w:noProof/>
            <w:webHidden/>
          </w:rPr>
          <w:fldChar w:fldCharType="end"/>
        </w:r>
      </w:hyperlink>
    </w:p>
    <w:p w14:paraId="0B057A70" w14:textId="2471EFE5" w:rsidR="00241630" w:rsidRDefault="00241630">
      <w:pPr>
        <w:pStyle w:val="Verzeichnis2"/>
        <w:rPr>
          <w:rFonts w:asciiTheme="minorHAnsi" w:eastAsiaTheme="minorEastAsia" w:hAnsiTheme="minorHAnsi" w:cstheme="minorBidi"/>
          <w:noProof/>
          <w:kern w:val="0"/>
          <w:sz w:val="22"/>
          <w:szCs w:val="22"/>
        </w:rPr>
      </w:pPr>
      <w:hyperlink w:anchor="_Toc91774000" w:history="1">
        <w:r w:rsidRPr="00A506F2">
          <w:rPr>
            <w:rStyle w:val="Hyperlink"/>
            <w:noProof/>
          </w:rPr>
          <w:t>5.3</w:t>
        </w:r>
        <w:r>
          <w:rPr>
            <w:rFonts w:asciiTheme="minorHAnsi" w:eastAsiaTheme="minorEastAsia" w:hAnsiTheme="minorHAnsi" w:cstheme="minorBidi"/>
            <w:noProof/>
            <w:kern w:val="0"/>
            <w:sz w:val="22"/>
            <w:szCs w:val="22"/>
          </w:rPr>
          <w:tab/>
        </w:r>
        <w:r w:rsidRPr="00A506F2">
          <w:rPr>
            <w:rStyle w:val="Hyperlink"/>
            <w:noProof/>
          </w:rPr>
          <w:t>Auswahl eines Viren-Schutzprogrammes [A3]</w:t>
        </w:r>
        <w:r>
          <w:rPr>
            <w:noProof/>
            <w:webHidden/>
          </w:rPr>
          <w:tab/>
        </w:r>
        <w:r>
          <w:rPr>
            <w:noProof/>
            <w:webHidden/>
          </w:rPr>
          <w:fldChar w:fldCharType="begin"/>
        </w:r>
        <w:r>
          <w:rPr>
            <w:noProof/>
            <w:webHidden/>
          </w:rPr>
          <w:instrText xml:space="preserve"> PAGEREF _Toc91774000 \h </w:instrText>
        </w:r>
        <w:r>
          <w:rPr>
            <w:noProof/>
            <w:webHidden/>
          </w:rPr>
        </w:r>
        <w:r>
          <w:rPr>
            <w:noProof/>
            <w:webHidden/>
          </w:rPr>
          <w:fldChar w:fldCharType="separate"/>
        </w:r>
        <w:r w:rsidR="009F5B71">
          <w:rPr>
            <w:noProof/>
            <w:webHidden/>
          </w:rPr>
          <w:t>10</w:t>
        </w:r>
        <w:r>
          <w:rPr>
            <w:noProof/>
            <w:webHidden/>
          </w:rPr>
          <w:fldChar w:fldCharType="end"/>
        </w:r>
      </w:hyperlink>
    </w:p>
    <w:p w14:paraId="6C36C70B" w14:textId="04414FB3" w:rsidR="00241630" w:rsidRDefault="00241630">
      <w:pPr>
        <w:pStyle w:val="Verzeichnis2"/>
        <w:rPr>
          <w:rFonts w:asciiTheme="minorHAnsi" w:eastAsiaTheme="minorEastAsia" w:hAnsiTheme="minorHAnsi" w:cstheme="minorBidi"/>
          <w:noProof/>
          <w:kern w:val="0"/>
          <w:sz w:val="22"/>
          <w:szCs w:val="22"/>
        </w:rPr>
      </w:pPr>
      <w:hyperlink w:anchor="_Toc91774001" w:history="1">
        <w:r w:rsidRPr="00A506F2">
          <w:rPr>
            <w:rStyle w:val="Hyperlink"/>
            <w:noProof/>
          </w:rPr>
          <w:t>5.4</w:t>
        </w:r>
        <w:r>
          <w:rPr>
            <w:rFonts w:asciiTheme="minorHAnsi" w:eastAsiaTheme="minorEastAsia" w:hAnsiTheme="minorHAnsi" w:cstheme="minorBidi"/>
            <w:noProof/>
            <w:kern w:val="0"/>
            <w:sz w:val="22"/>
            <w:szCs w:val="22"/>
          </w:rPr>
          <w:tab/>
        </w:r>
        <w:r w:rsidRPr="00A506F2">
          <w:rPr>
            <w:rStyle w:val="Hyperlink"/>
            <w:noProof/>
          </w:rPr>
          <w:t>ENTFALLEN [A4]</w:t>
        </w:r>
        <w:r>
          <w:rPr>
            <w:noProof/>
            <w:webHidden/>
          </w:rPr>
          <w:tab/>
        </w:r>
        <w:r>
          <w:rPr>
            <w:noProof/>
            <w:webHidden/>
          </w:rPr>
          <w:fldChar w:fldCharType="begin"/>
        </w:r>
        <w:r>
          <w:rPr>
            <w:noProof/>
            <w:webHidden/>
          </w:rPr>
          <w:instrText xml:space="preserve"> PAGEREF _Toc91774001 \h </w:instrText>
        </w:r>
        <w:r>
          <w:rPr>
            <w:noProof/>
            <w:webHidden/>
          </w:rPr>
        </w:r>
        <w:r>
          <w:rPr>
            <w:noProof/>
            <w:webHidden/>
          </w:rPr>
          <w:fldChar w:fldCharType="separate"/>
        </w:r>
        <w:r w:rsidR="009F5B71">
          <w:rPr>
            <w:noProof/>
            <w:webHidden/>
          </w:rPr>
          <w:t>13</w:t>
        </w:r>
        <w:r>
          <w:rPr>
            <w:noProof/>
            <w:webHidden/>
          </w:rPr>
          <w:fldChar w:fldCharType="end"/>
        </w:r>
      </w:hyperlink>
    </w:p>
    <w:p w14:paraId="0C7EDF38" w14:textId="54EE8790" w:rsidR="00241630" w:rsidRDefault="00241630">
      <w:pPr>
        <w:pStyle w:val="Verzeichnis2"/>
        <w:rPr>
          <w:rFonts w:asciiTheme="minorHAnsi" w:eastAsiaTheme="minorEastAsia" w:hAnsiTheme="minorHAnsi" w:cstheme="minorBidi"/>
          <w:noProof/>
          <w:kern w:val="0"/>
          <w:sz w:val="22"/>
          <w:szCs w:val="22"/>
        </w:rPr>
      </w:pPr>
      <w:hyperlink w:anchor="_Toc91774002" w:history="1">
        <w:r w:rsidRPr="00A506F2">
          <w:rPr>
            <w:rStyle w:val="Hyperlink"/>
            <w:noProof/>
          </w:rPr>
          <w:t>5.5</w:t>
        </w:r>
        <w:r>
          <w:rPr>
            <w:rFonts w:asciiTheme="minorHAnsi" w:eastAsiaTheme="minorEastAsia" w:hAnsiTheme="minorHAnsi" w:cstheme="minorBidi"/>
            <w:noProof/>
            <w:kern w:val="0"/>
            <w:sz w:val="22"/>
            <w:szCs w:val="22"/>
          </w:rPr>
          <w:tab/>
        </w:r>
        <w:r w:rsidRPr="00A506F2">
          <w:rPr>
            <w:rStyle w:val="Hyperlink"/>
            <w:noProof/>
          </w:rPr>
          <w:t>Betrieb von Viren-Schutzprogrammen [A5]</w:t>
        </w:r>
        <w:r>
          <w:rPr>
            <w:noProof/>
            <w:webHidden/>
          </w:rPr>
          <w:tab/>
        </w:r>
        <w:r>
          <w:rPr>
            <w:noProof/>
            <w:webHidden/>
          </w:rPr>
          <w:fldChar w:fldCharType="begin"/>
        </w:r>
        <w:r>
          <w:rPr>
            <w:noProof/>
            <w:webHidden/>
          </w:rPr>
          <w:instrText xml:space="preserve"> PAGEREF _Toc91774002 \h </w:instrText>
        </w:r>
        <w:r>
          <w:rPr>
            <w:noProof/>
            <w:webHidden/>
          </w:rPr>
        </w:r>
        <w:r>
          <w:rPr>
            <w:noProof/>
            <w:webHidden/>
          </w:rPr>
          <w:fldChar w:fldCharType="separate"/>
        </w:r>
        <w:r w:rsidR="009F5B71">
          <w:rPr>
            <w:noProof/>
            <w:webHidden/>
          </w:rPr>
          <w:t>13</w:t>
        </w:r>
        <w:r>
          <w:rPr>
            <w:noProof/>
            <w:webHidden/>
          </w:rPr>
          <w:fldChar w:fldCharType="end"/>
        </w:r>
      </w:hyperlink>
    </w:p>
    <w:p w14:paraId="7A46224F" w14:textId="14BC0044" w:rsidR="00241630" w:rsidRDefault="00241630">
      <w:pPr>
        <w:pStyle w:val="Verzeichnis2"/>
        <w:rPr>
          <w:rFonts w:asciiTheme="minorHAnsi" w:eastAsiaTheme="minorEastAsia" w:hAnsiTheme="minorHAnsi" w:cstheme="minorBidi"/>
          <w:noProof/>
          <w:kern w:val="0"/>
          <w:sz w:val="22"/>
          <w:szCs w:val="22"/>
        </w:rPr>
      </w:pPr>
      <w:hyperlink w:anchor="_Toc91774003" w:history="1">
        <w:r w:rsidRPr="00A506F2">
          <w:rPr>
            <w:rStyle w:val="Hyperlink"/>
            <w:noProof/>
          </w:rPr>
          <w:t>5.6</w:t>
        </w:r>
        <w:r>
          <w:rPr>
            <w:rFonts w:asciiTheme="minorHAnsi" w:eastAsiaTheme="minorEastAsia" w:hAnsiTheme="minorHAnsi" w:cstheme="minorBidi"/>
            <w:noProof/>
            <w:kern w:val="0"/>
            <w:sz w:val="22"/>
            <w:szCs w:val="22"/>
          </w:rPr>
          <w:tab/>
        </w:r>
        <w:r w:rsidRPr="00A506F2">
          <w:rPr>
            <w:rStyle w:val="Hyperlink"/>
            <w:noProof/>
          </w:rPr>
          <w:t>Aktualisierung der eingesetzten Viren-Schutzprogramme  und Signaturen [A6]</w:t>
        </w:r>
        <w:r>
          <w:rPr>
            <w:noProof/>
            <w:webHidden/>
          </w:rPr>
          <w:tab/>
        </w:r>
        <w:r>
          <w:rPr>
            <w:noProof/>
            <w:webHidden/>
          </w:rPr>
          <w:fldChar w:fldCharType="begin"/>
        </w:r>
        <w:r>
          <w:rPr>
            <w:noProof/>
            <w:webHidden/>
          </w:rPr>
          <w:instrText xml:space="preserve"> PAGEREF _Toc91774003 \h </w:instrText>
        </w:r>
        <w:r>
          <w:rPr>
            <w:noProof/>
            <w:webHidden/>
          </w:rPr>
        </w:r>
        <w:r>
          <w:rPr>
            <w:noProof/>
            <w:webHidden/>
          </w:rPr>
          <w:fldChar w:fldCharType="separate"/>
        </w:r>
        <w:r w:rsidR="009F5B71">
          <w:rPr>
            <w:noProof/>
            <w:webHidden/>
          </w:rPr>
          <w:t>15</w:t>
        </w:r>
        <w:r>
          <w:rPr>
            <w:noProof/>
            <w:webHidden/>
          </w:rPr>
          <w:fldChar w:fldCharType="end"/>
        </w:r>
      </w:hyperlink>
    </w:p>
    <w:p w14:paraId="6F9F2F07" w14:textId="6CD29F21" w:rsidR="00241630" w:rsidRDefault="00241630">
      <w:pPr>
        <w:pStyle w:val="Verzeichnis2"/>
        <w:rPr>
          <w:rFonts w:asciiTheme="minorHAnsi" w:eastAsiaTheme="minorEastAsia" w:hAnsiTheme="minorHAnsi" w:cstheme="minorBidi"/>
          <w:noProof/>
          <w:kern w:val="0"/>
          <w:sz w:val="22"/>
          <w:szCs w:val="22"/>
        </w:rPr>
      </w:pPr>
      <w:hyperlink w:anchor="_Toc91774004" w:history="1">
        <w:r w:rsidRPr="00A506F2">
          <w:rPr>
            <w:rStyle w:val="Hyperlink"/>
            <w:noProof/>
          </w:rPr>
          <w:t>5.7</w:t>
        </w:r>
        <w:r>
          <w:rPr>
            <w:rFonts w:asciiTheme="minorHAnsi" w:eastAsiaTheme="minorEastAsia" w:hAnsiTheme="minorHAnsi" w:cstheme="minorBidi"/>
            <w:noProof/>
            <w:kern w:val="0"/>
            <w:sz w:val="22"/>
            <w:szCs w:val="22"/>
          </w:rPr>
          <w:tab/>
        </w:r>
        <w:r w:rsidRPr="00A506F2">
          <w:rPr>
            <w:rStyle w:val="Hyperlink"/>
            <w:noProof/>
          </w:rPr>
          <w:t>Sensibilisierung und Verpflichtung der Benutzer [A7]</w:t>
        </w:r>
        <w:r>
          <w:rPr>
            <w:noProof/>
            <w:webHidden/>
          </w:rPr>
          <w:tab/>
        </w:r>
        <w:r>
          <w:rPr>
            <w:noProof/>
            <w:webHidden/>
          </w:rPr>
          <w:fldChar w:fldCharType="begin"/>
        </w:r>
        <w:r>
          <w:rPr>
            <w:noProof/>
            <w:webHidden/>
          </w:rPr>
          <w:instrText xml:space="preserve"> PAGEREF _Toc91774004 \h </w:instrText>
        </w:r>
        <w:r>
          <w:rPr>
            <w:noProof/>
            <w:webHidden/>
          </w:rPr>
        </w:r>
        <w:r>
          <w:rPr>
            <w:noProof/>
            <w:webHidden/>
          </w:rPr>
          <w:fldChar w:fldCharType="separate"/>
        </w:r>
        <w:r w:rsidR="009F5B71">
          <w:rPr>
            <w:noProof/>
            <w:webHidden/>
          </w:rPr>
          <w:t>16</w:t>
        </w:r>
        <w:r>
          <w:rPr>
            <w:noProof/>
            <w:webHidden/>
          </w:rPr>
          <w:fldChar w:fldCharType="end"/>
        </w:r>
      </w:hyperlink>
    </w:p>
    <w:p w14:paraId="48DC02F9" w14:textId="2A38E224" w:rsidR="00241630" w:rsidRDefault="00241630">
      <w:pPr>
        <w:pStyle w:val="Verzeichnis2"/>
        <w:rPr>
          <w:rFonts w:asciiTheme="minorHAnsi" w:eastAsiaTheme="minorEastAsia" w:hAnsiTheme="minorHAnsi" w:cstheme="minorBidi"/>
          <w:noProof/>
          <w:kern w:val="0"/>
          <w:sz w:val="22"/>
          <w:szCs w:val="22"/>
        </w:rPr>
      </w:pPr>
      <w:hyperlink w:anchor="_Toc91774005" w:history="1">
        <w:r w:rsidRPr="00A506F2">
          <w:rPr>
            <w:rStyle w:val="Hyperlink"/>
            <w:noProof/>
          </w:rPr>
          <w:t>5.8</w:t>
        </w:r>
        <w:r>
          <w:rPr>
            <w:rFonts w:asciiTheme="minorHAnsi" w:eastAsiaTheme="minorEastAsia" w:hAnsiTheme="minorHAnsi" w:cstheme="minorBidi"/>
            <w:noProof/>
            <w:kern w:val="0"/>
            <w:sz w:val="22"/>
            <w:szCs w:val="22"/>
          </w:rPr>
          <w:tab/>
        </w:r>
        <w:r w:rsidRPr="00A506F2">
          <w:rPr>
            <w:rStyle w:val="Hyperlink"/>
            <w:noProof/>
          </w:rPr>
          <w:t>ENTFALLEN [A8]</w:t>
        </w:r>
        <w:r>
          <w:rPr>
            <w:noProof/>
            <w:webHidden/>
          </w:rPr>
          <w:tab/>
        </w:r>
        <w:r>
          <w:rPr>
            <w:noProof/>
            <w:webHidden/>
          </w:rPr>
          <w:fldChar w:fldCharType="begin"/>
        </w:r>
        <w:r>
          <w:rPr>
            <w:noProof/>
            <w:webHidden/>
          </w:rPr>
          <w:instrText xml:space="preserve"> PAGEREF _Toc91774005 \h </w:instrText>
        </w:r>
        <w:r>
          <w:rPr>
            <w:noProof/>
            <w:webHidden/>
          </w:rPr>
        </w:r>
        <w:r>
          <w:rPr>
            <w:noProof/>
            <w:webHidden/>
          </w:rPr>
          <w:fldChar w:fldCharType="separate"/>
        </w:r>
        <w:r w:rsidR="009F5B71">
          <w:rPr>
            <w:noProof/>
            <w:webHidden/>
          </w:rPr>
          <w:t>17</w:t>
        </w:r>
        <w:r>
          <w:rPr>
            <w:noProof/>
            <w:webHidden/>
          </w:rPr>
          <w:fldChar w:fldCharType="end"/>
        </w:r>
      </w:hyperlink>
    </w:p>
    <w:p w14:paraId="3B6AE5CC" w14:textId="677FB873" w:rsidR="00241630" w:rsidRDefault="00241630">
      <w:pPr>
        <w:pStyle w:val="Verzeichnis2"/>
        <w:rPr>
          <w:rFonts w:asciiTheme="minorHAnsi" w:eastAsiaTheme="minorEastAsia" w:hAnsiTheme="minorHAnsi" w:cstheme="minorBidi"/>
          <w:noProof/>
          <w:kern w:val="0"/>
          <w:sz w:val="22"/>
          <w:szCs w:val="22"/>
        </w:rPr>
      </w:pPr>
      <w:hyperlink w:anchor="_Toc91774006" w:history="1">
        <w:r w:rsidRPr="00A506F2">
          <w:rPr>
            <w:rStyle w:val="Hyperlink"/>
            <w:noProof/>
          </w:rPr>
          <w:t>5.9</w:t>
        </w:r>
        <w:r>
          <w:rPr>
            <w:rFonts w:asciiTheme="minorHAnsi" w:eastAsiaTheme="minorEastAsia" w:hAnsiTheme="minorHAnsi" w:cstheme="minorBidi"/>
            <w:noProof/>
            <w:kern w:val="0"/>
            <w:sz w:val="22"/>
            <w:szCs w:val="22"/>
          </w:rPr>
          <w:tab/>
        </w:r>
        <w:r w:rsidRPr="00A506F2">
          <w:rPr>
            <w:rStyle w:val="Hyperlink"/>
            <w:noProof/>
          </w:rPr>
          <w:t>Meldung von Infektionen mit Schadprogrammen [A9]</w:t>
        </w:r>
        <w:r>
          <w:rPr>
            <w:noProof/>
            <w:webHidden/>
          </w:rPr>
          <w:tab/>
        </w:r>
        <w:r>
          <w:rPr>
            <w:noProof/>
            <w:webHidden/>
          </w:rPr>
          <w:fldChar w:fldCharType="begin"/>
        </w:r>
        <w:r>
          <w:rPr>
            <w:noProof/>
            <w:webHidden/>
          </w:rPr>
          <w:instrText xml:space="preserve"> PAGEREF _Toc91774006 \h </w:instrText>
        </w:r>
        <w:r>
          <w:rPr>
            <w:noProof/>
            <w:webHidden/>
          </w:rPr>
        </w:r>
        <w:r>
          <w:rPr>
            <w:noProof/>
            <w:webHidden/>
          </w:rPr>
          <w:fldChar w:fldCharType="separate"/>
        </w:r>
        <w:r w:rsidR="009F5B71">
          <w:rPr>
            <w:noProof/>
            <w:webHidden/>
          </w:rPr>
          <w:t>18</w:t>
        </w:r>
        <w:r>
          <w:rPr>
            <w:noProof/>
            <w:webHidden/>
          </w:rPr>
          <w:fldChar w:fldCharType="end"/>
        </w:r>
      </w:hyperlink>
    </w:p>
    <w:p w14:paraId="0EFE86B3" w14:textId="44CADB7D" w:rsidR="00241630" w:rsidRDefault="00241630">
      <w:pPr>
        <w:pStyle w:val="Verzeichnis2"/>
        <w:rPr>
          <w:rFonts w:asciiTheme="minorHAnsi" w:eastAsiaTheme="minorEastAsia" w:hAnsiTheme="minorHAnsi" w:cstheme="minorBidi"/>
          <w:noProof/>
          <w:kern w:val="0"/>
          <w:sz w:val="22"/>
          <w:szCs w:val="22"/>
        </w:rPr>
      </w:pPr>
      <w:hyperlink w:anchor="_Toc91774007" w:history="1">
        <w:r w:rsidRPr="00A506F2">
          <w:rPr>
            <w:rStyle w:val="Hyperlink"/>
            <w:noProof/>
          </w:rPr>
          <w:t>5.10</w:t>
        </w:r>
        <w:r>
          <w:rPr>
            <w:rFonts w:asciiTheme="minorHAnsi" w:eastAsiaTheme="minorEastAsia" w:hAnsiTheme="minorHAnsi" w:cstheme="minorBidi"/>
            <w:noProof/>
            <w:kern w:val="0"/>
            <w:sz w:val="22"/>
            <w:szCs w:val="22"/>
          </w:rPr>
          <w:tab/>
        </w:r>
        <w:r w:rsidRPr="00A506F2">
          <w:rPr>
            <w:rStyle w:val="Hyperlink"/>
            <w:noProof/>
          </w:rPr>
          <w:t>Nutzung spezieller Analyseumgebungen [A10]</w:t>
        </w:r>
        <w:r>
          <w:rPr>
            <w:noProof/>
            <w:webHidden/>
          </w:rPr>
          <w:tab/>
        </w:r>
        <w:r>
          <w:rPr>
            <w:noProof/>
            <w:webHidden/>
          </w:rPr>
          <w:fldChar w:fldCharType="begin"/>
        </w:r>
        <w:r>
          <w:rPr>
            <w:noProof/>
            <w:webHidden/>
          </w:rPr>
          <w:instrText xml:space="preserve"> PAGEREF _Toc91774007 \h </w:instrText>
        </w:r>
        <w:r>
          <w:rPr>
            <w:noProof/>
            <w:webHidden/>
          </w:rPr>
        </w:r>
        <w:r>
          <w:rPr>
            <w:noProof/>
            <w:webHidden/>
          </w:rPr>
          <w:fldChar w:fldCharType="separate"/>
        </w:r>
        <w:r w:rsidR="009F5B71">
          <w:rPr>
            <w:noProof/>
            <w:webHidden/>
          </w:rPr>
          <w:t>19</w:t>
        </w:r>
        <w:r>
          <w:rPr>
            <w:noProof/>
            <w:webHidden/>
          </w:rPr>
          <w:fldChar w:fldCharType="end"/>
        </w:r>
      </w:hyperlink>
    </w:p>
    <w:p w14:paraId="55822E5C" w14:textId="530F8C7F" w:rsidR="00241630" w:rsidRDefault="00241630">
      <w:pPr>
        <w:pStyle w:val="Verzeichnis2"/>
        <w:rPr>
          <w:rFonts w:asciiTheme="minorHAnsi" w:eastAsiaTheme="minorEastAsia" w:hAnsiTheme="minorHAnsi" w:cstheme="minorBidi"/>
          <w:noProof/>
          <w:kern w:val="0"/>
          <w:sz w:val="22"/>
          <w:szCs w:val="22"/>
        </w:rPr>
      </w:pPr>
      <w:hyperlink w:anchor="_Toc91774008" w:history="1">
        <w:r w:rsidRPr="00A506F2">
          <w:rPr>
            <w:rStyle w:val="Hyperlink"/>
            <w:noProof/>
          </w:rPr>
          <w:t>5.11</w:t>
        </w:r>
        <w:r>
          <w:rPr>
            <w:rFonts w:asciiTheme="minorHAnsi" w:eastAsiaTheme="minorEastAsia" w:hAnsiTheme="minorHAnsi" w:cstheme="minorBidi"/>
            <w:noProof/>
            <w:kern w:val="0"/>
            <w:sz w:val="22"/>
            <w:szCs w:val="22"/>
          </w:rPr>
          <w:tab/>
        </w:r>
        <w:r w:rsidRPr="00A506F2">
          <w:rPr>
            <w:rStyle w:val="Hyperlink"/>
            <w:noProof/>
          </w:rPr>
          <w:t>Einsatz mehrerer Scan-Engines [A11]</w:t>
        </w:r>
        <w:r>
          <w:rPr>
            <w:noProof/>
            <w:webHidden/>
          </w:rPr>
          <w:tab/>
        </w:r>
        <w:r>
          <w:rPr>
            <w:noProof/>
            <w:webHidden/>
          </w:rPr>
          <w:fldChar w:fldCharType="begin"/>
        </w:r>
        <w:r>
          <w:rPr>
            <w:noProof/>
            <w:webHidden/>
          </w:rPr>
          <w:instrText xml:space="preserve"> PAGEREF _Toc91774008 \h </w:instrText>
        </w:r>
        <w:r>
          <w:rPr>
            <w:noProof/>
            <w:webHidden/>
          </w:rPr>
        </w:r>
        <w:r>
          <w:rPr>
            <w:noProof/>
            <w:webHidden/>
          </w:rPr>
          <w:fldChar w:fldCharType="separate"/>
        </w:r>
        <w:r w:rsidR="009F5B71">
          <w:rPr>
            <w:noProof/>
            <w:webHidden/>
          </w:rPr>
          <w:t>20</w:t>
        </w:r>
        <w:r>
          <w:rPr>
            <w:noProof/>
            <w:webHidden/>
          </w:rPr>
          <w:fldChar w:fldCharType="end"/>
        </w:r>
      </w:hyperlink>
    </w:p>
    <w:p w14:paraId="7E395523" w14:textId="58BABA9A" w:rsidR="00241630" w:rsidRDefault="00241630">
      <w:pPr>
        <w:pStyle w:val="Verzeichnis2"/>
        <w:rPr>
          <w:rFonts w:asciiTheme="minorHAnsi" w:eastAsiaTheme="minorEastAsia" w:hAnsiTheme="minorHAnsi" w:cstheme="minorBidi"/>
          <w:noProof/>
          <w:kern w:val="0"/>
          <w:sz w:val="22"/>
          <w:szCs w:val="22"/>
        </w:rPr>
      </w:pPr>
      <w:hyperlink w:anchor="_Toc91774009" w:history="1">
        <w:r w:rsidRPr="00A506F2">
          <w:rPr>
            <w:rStyle w:val="Hyperlink"/>
            <w:noProof/>
          </w:rPr>
          <w:t>5.12</w:t>
        </w:r>
        <w:r>
          <w:rPr>
            <w:rFonts w:asciiTheme="minorHAnsi" w:eastAsiaTheme="minorEastAsia" w:hAnsiTheme="minorHAnsi" w:cstheme="minorBidi"/>
            <w:noProof/>
            <w:kern w:val="0"/>
            <w:sz w:val="22"/>
            <w:szCs w:val="22"/>
          </w:rPr>
          <w:tab/>
        </w:r>
        <w:r w:rsidRPr="00A506F2">
          <w:rPr>
            <w:rStyle w:val="Hyperlink"/>
            <w:noProof/>
          </w:rPr>
          <w:t>Einsatz von Datenträgerschleusen [A12]</w:t>
        </w:r>
        <w:r>
          <w:rPr>
            <w:noProof/>
            <w:webHidden/>
          </w:rPr>
          <w:tab/>
        </w:r>
        <w:r>
          <w:rPr>
            <w:noProof/>
            <w:webHidden/>
          </w:rPr>
          <w:fldChar w:fldCharType="begin"/>
        </w:r>
        <w:r>
          <w:rPr>
            <w:noProof/>
            <w:webHidden/>
          </w:rPr>
          <w:instrText xml:space="preserve"> PAGEREF _Toc91774009 \h </w:instrText>
        </w:r>
        <w:r>
          <w:rPr>
            <w:noProof/>
            <w:webHidden/>
          </w:rPr>
        </w:r>
        <w:r>
          <w:rPr>
            <w:noProof/>
            <w:webHidden/>
          </w:rPr>
          <w:fldChar w:fldCharType="separate"/>
        </w:r>
        <w:r w:rsidR="009F5B71">
          <w:rPr>
            <w:noProof/>
            <w:webHidden/>
          </w:rPr>
          <w:t>20</w:t>
        </w:r>
        <w:r>
          <w:rPr>
            <w:noProof/>
            <w:webHidden/>
          </w:rPr>
          <w:fldChar w:fldCharType="end"/>
        </w:r>
      </w:hyperlink>
    </w:p>
    <w:p w14:paraId="7884181F" w14:textId="182EB560" w:rsidR="00241630" w:rsidRDefault="00241630">
      <w:pPr>
        <w:pStyle w:val="Verzeichnis2"/>
        <w:rPr>
          <w:rFonts w:asciiTheme="minorHAnsi" w:eastAsiaTheme="minorEastAsia" w:hAnsiTheme="minorHAnsi" w:cstheme="minorBidi"/>
          <w:noProof/>
          <w:kern w:val="0"/>
          <w:sz w:val="22"/>
          <w:szCs w:val="22"/>
        </w:rPr>
      </w:pPr>
      <w:hyperlink w:anchor="_Toc91774010" w:history="1">
        <w:r w:rsidRPr="00A506F2">
          <w:rPr>
            <w:rStyle w:val="Hyperlink"/>
            <w:noProof/>
          </w:rPr>
          <w:t>5.13</w:t>
        </w:r>
        <w:r>
          <w:rPr>
            <w:rFonts w:asciiTheme="minorHAnsi" w:eastAsiaTheme="minorEastAsia" w:hAnsiTheme="minorHAnsi" w:cstheme="minorBidi"/>
            <w:noProof/>
            <w:kern w:val="0"/>
            <w:sz w:val="22"/>
            <w:szCs w:val="22"/>
          </w:rPr>
          <w:tab/>
        </w:r>
        <w:r w:rsidRPr="00A506F2">
          <w:rPr>
            <w:rStyle w:val="Hyperlink"/>
            <w:noProof/>
          </w:rPr>
          <w:t>Umgang mit nicht vertrauenswürdigen Dateien [A13]</w:t>
        </w:r>
        <w:r>
          <w:rPr>
            <w:noProof/>
            <w:webHidden/>
          </w:rPr>
          <w:tab/>
        </w:r>
        <w:r>
          <w:rPr>
            <w:noProof/>
            <w:webHidden/>
          </w:rPr>
          <w:fldChar w:fldCharType="begin"/>
        </w:r>
        <w:r>
          <w:rPr>
            <w:noProof/>
            <w:webHidden/>
          </w:rPr>
          <w:instrText xml:space="preserve"> PAGEREF _Toc91774010 \h </w:instrText>
        </w:r>
        <w:r>
          <w:rPr>
            <w:noProof/>
            <w:webHidden/>
          </w:rPr>
        </w:r>
        <w:r>
          <w:rPr>
            <w:noProof/>
            <w:webHidden/>
          </w:rPr>
          <w:fldChar w:fldCharType="separate"/>
        </w:r>
        <w:r w:rsidR="009F5B71">
          <w:rPr>
            <w:noProof/>
            <w:webHidden/>
          </w:rPr>
          <w:t>21</w:t>
        </w:r>
        <w:r>
          <w:rPr>
            <w:noProof/>
            <w:webHidden/>
          </w:rPr>
          <w:fldChar w:fldCharType="end"/>
        </w:r>
      </w:hyperlink>
    </w:p>
    <w:p w14:paraId="7E9E5990" w14:textId="7EB8AFE3" w:rsidR="00241630" w:rsidRDefault="00241630">
      <w:pPr>
        <w:pStyle w:val="Verzeichnis2"/>
        <w:rPr>
          <w:rFonts w:asciiTheme="minorHAnsi" w:eastAsiaTheme="minorEastAsia" w:hAnsiTheme="minorHAnsi" w:cstheme="minorBidi"/>
          <w:noProof/>
          <w:kern w:val="0"/>
          <w:sz w:val="22"/>
          <w:szCs w:val="22"/>
        </w:rPr>
      </w:pPr>
      <w:hyperlink w:anchor="_Toc91774011" w:history="1">
        <w:r w:rsidRPr="00A506F2">
          <w:rPr>
            <w:rStyle w:val="Hyperlink"/>
            <w:noProof/>
          </w:rPr>
          <w:t>5.14</w:t>
        </w:r>
        <w:r>
          <w:rPr>
            <w:rFonts w:asciiTheme="minorHAnsi" w:eastAsiaTheme="minorEastAsia" w:hAnsiTheme="minorHAnsi" w:cstheme="minorBidi"/>
            <w:noProof/>
            <w:kern w:val="0"/>
            <w:sz w:val="22"/>
            <w:szCs w:val="22"/>
          </w:rPr>
          <w:tab/>
        </w:r>
        <w:r w:rsidRPr="00A506F2">
          <w:rPr>
            <w:rStyle w:val="Hyperlink"/>
            <w:noProof/>
          </w:rPr>
          <w:t>Auswahl und Einsatz von Cyber-Sicherheitsprodukten gegen gezielte Angriffe [A14]</w:t>
        </w:r>
        <w:r>
          <w:rPr>
            <w:noProof/>
            <w:webHidden/>
          </w:rPr>
          <w:tab/>
        </w:r>
        <w:r>
          <w:rPr>
            <w:noProof/>
            <w:webHidden/>
          </w:rPr>
          <w:fldChar w:fldCharType="begin"/>
        </w:r>
        <w:r>
          <w:rPr>
            <w:noProof/>
            <w:webHidden/>
          </w:rPr>
          <w:instrText xml:space="preserve"> PAGEREF _Toc91774011 \h </w:instrText>
        </w:r>
        <w:r>
          <w:rPr>
            <w:noProof/>
            <w:webHidden/>
          </w:rPr>
        </w:r>
        <w:r>
          <w:rPr>
            <w:noProof/>
            <w:webHidden/>
          </w:rPr>
          <w:fldChar w:fldCharType="separate"/>
        </w:r>
        <w:r w:rsidR="009F5B71">
          <w:rPr>
            <w:noProof/>
            <w:webHidden/>
          </w:rPr>
          <w:t>22</w:t>
        </w:r>
        <w:r>
          <w:rPr>
            <w:noProof/>
            <w:webHidden/>
          </w:rPr>
          <w:fldChar w:fldCharType="end"/>
        </w:r>
      </w:hyperlink>
    </w:p>
    <w:p w14:paraId="1BDEF6B4" w14:textId="5E077874" w:rsidR="00241630" w:rsidRDefault="00241630">
      <w:pPr>
        <w:pStyle w:val="Verzeichnis2"/>
        <w:rPr>
          <w:rFonts w:asciiTheme="minorHAnsi" w:eastAsiaTheme="minorEastAsia" w:hAnsiTheme="minorHAnsi" w:cstheme="minorBidi"/>
          <w:noProof/>
          <w:kern w:val="0"/>
          <w:sz w:val="22"/>
          <w:szCs w:val="22"/>
        </w:rPr>
      </w:pPr>
      <w:hyperlink w:anchor="_Toc91774012" w:history="1">
        <w:r w:rsidRPr="00A506F2">
          <w:rPr>
            <w:rStyle w:val="Hyperlink"/>
            <w:noProof/>
          </w:rPr>
          <w:t>5.15</w:t>
        </w:r>
        <w:r>
          <w:rPr>
            <w:rFonts w:asciiTheme="minorHAnsi" w:eastAsiaTheme="minorEastAsia" w:hAnsiTheme="minorHAnsi" w:cstheme="minorBidi"/>
            <w:noProof/>
            <w:kern w:val="0"/>
            <w:sz w:val="22"/>
            <w:szCs w:val="22"/>
          </w:rPr>
          <w:tab/>
        </w:r>
        <w:r w:rsidRPr="00A506F2">
          <w:rPr>
            <w:rStyle w:val="Hyperlink"/>
            <w:noProof/>
          </w:rPr>
          <w:t>Externe Beratung [A15 - Entfallen]</w:t>
        </w:r>
        <w:r>
          <w:rPr>
            <w:noProof/>
            <w:webHidden/>
          </w:rPr>
          <w:tab/>
        </w:r>
        <w:r>
          <w:rPr>
            <w:noProof/>
            <w:webHidden/>
          </w:rPr>
          <w:fldChar w:fldCharType="begin"/>
        </w:r>
        <w:r>
          <w:rPr>
            <w:noProof/>
            <w:webHidden/>
          </w:rPr>
          <w:instrText xml:space="preserve"> PAGEREF _Toc91774012 \h </w:instrText>
        </w:r>
        <w:r>
          <w:rPr>
            <w:noProof/>
            <w:webHidden/>
          </w:rPr>
        </w:r>
        <w:r>
          <w:rPr>
            <w:noProof/>
            <w:webHidden/>
          </w:rPr>
          <w:fldChar w:fldCharType="separate"/>
        </w:r>
        <w:r w:rsidR="009F5B71">
          <w:rPr>
            <w:noProof/>
            <w:webHidden/>
          </w:rPr>
          <w:t>23</w:t>
        </w:r>
        <w:r>
          <w:rPr>
            <w:noProof/>
            <w:webHidden/>
          </w:rPr>
          <w:fldChar w:fldCharType="end"/>
        </w:r>
      </w:hyperlink>
    </w:p>
    <w:p w14:paraId="53AB27F0" w14:textId="50E3BBAD" w:rsidR="00241630" w:rsidRDefault="00241630">
      <w:pPr>
        <w:pStyle w:val="Verzeichnis1"/>
        <w:spacing w:before="120" w:after="120"/>
        <w:rPr>
          <w:rFonts w:asciiTheme="minorHAnsi" w:eastAsiaTheme="minorEastAsia" w:hAnsiTheme="minorHAnsi" w:cstheme="minorBidi"/>
          <w:noProof/>
          <w:kern w:val="0"/>
          <w:sz w:val="22"/>
          <w:szCs w:val="22"/>
        </w:rPr>
      </w:pPr>
      <w:hyperlink w:anchor="_Toc91774013" w:history="1">
        <w:r w:rsidRPr="00A506F2">
          <w:rPr>
            <w:rStyle w:val="Hyperlink"/>
            <w:noProof/>
          </w:rPr>
          <w:t>6</w:t>
        </w:r>
        <w:r>
          <w:rPr>
            <w:rFonts w:asciiTheme="minorHAnsi" w:eastAsiaTheme="minorEastAsia" w:hAnsiTheme="minorHAnsi" w:cstheme="minorBidi"/>
            <w:noProof/>
            <w:kern w:val="0"/>
            <w:sz w:val="22"/>
            <w:szCs w:val="22"/>
          </w:rPr>
          <w:tab/>
        </w:r>
        <w:r w:rsidRPr="00A506F2">
          <w:rPr>
            <w:rStyle w:val="Hyperlink"/>
            <w:noProof/>
          </w:rPr>
          <w:t>Behördenspezifische Anforderungen [optional]</w:t>
        </w:r>
        <w:r>
          <w:rPr>
            <w:noProof/>
            <w:webHidden/>
          </w:rPr>
          <w:tab/>
        </w:r>
        <w:r>
          <w:rPr>
            <w:noProof/>
            <w:webHidden/>
          </w:rPr>
          <w:fldChar w:fldCharType="begin"/>
        </w:r>
        <w:r>
          <w:rPr>
            <w:noProof/>
            <w:webHidden/>
          </w:rPr>
          <w:instrText xml:space="preserve"> PAGEREF _Toc91774013 \h </w:instrText>
        </w:r>
        <w:r>
          <w:rPr>
            <w:noProof/>
            <w:webHidden/>
          </w:rPr>
        </w:r>
        <w:r>
          <w:rPr>
            <w:noProof/>
            <w:webHidden/>
          </w:rPr>
          <w:fldChar w:fldCharType="separate"/>
        </w:r>
        <w:r w:rsidR="009F5B71">
          <w:rPr>
            <w:noProof/>
            <w:webHidden/>
          </w:rPr>
          <w:t>24</w:t>
        </w:r>
        <w:r>
          <w:rPr>
            <w:noProof/>
            <w:webHidden/>
          </w:rPr>
          <w:fldChar w:fldCharType="end"/>
        </w:r>
      </w:hyperlink>
    </w:p>
    <w:p w14:paraId="68280624" w14:textId="61785E60" w:rsidR="00241630" w:rsidRDefault="00241630">
      <w:pPr>
        <w:pStyle w:val="Verzeichnis2"/>
        <w:rPr>
          <w:rFonts w:asciiTheme="minorHAnsi" w:eastAsiaTheme="minorEastAsia" w:hAnsiTheme="minorHAnsi" w:cstheme="minorBidi"/>
          <w:noProof/>
          <w:kern w:val="0"/>
          <w:sz w:val="22"/>
          <w:szCs w:val="22"/>
        </w:rPr>
      </w:pPr>
      <w:hyperlink w:anchor="_Toc91774014" w:history="1">
        <w:r w:rsidRPr="00A506F2">
          <w:rPr>
            <w:rStyle w:val="Hyperlink"/>
            <w:noProof/>
          </w:rPr>
          <w:t>6.1</w:t>
        </w:r>
        <w:r>
          <w:rPr>
            <w:rFonts w:asciiTheme="minorHAnsi" w:eastAsiaTheme="minorEastAsia" w:hAnsiTheme="minorHAnsi" w:cstheme="minorBidi"/>
            <w:noProof/>
            <w:kern w:val="0"/>
            <w:sz w:val="22"/>
            <w:szCs w:val="22"/>
          </w:rPr>
          <w:tab/>
        </w:r>
        <w:r w:rsidRPr="00A506F2">
          <w:rPr>
            <w:rStyle w:val="Hyperlink"/>
            <w:noProof/>
          </w:rPr>
          <w:t>Text der Anforderung mit Quellangabe</w:t>
        </w:r>
        <w:r>
          <w:rPr>
            <w:noProof/>
            <w:webHidden/>
          </w:rPr>
          <w:tab/>
        </w:r>
        <w:r>
          <w:rPr>
            <w:noProof/>
            <w:webHidden/>
          </w:rPr>
          <w:fldChar w:fldCharType="begin"/>
        </w:r>
        <w:r>
          <w:rPr>
            <w:noProof/>
            <w:webHidden/>
          </w:rPr>
          <w:instrText xml:space="preserve"> PAGEREF _Toc91774014 \h </w:instrText>
        </w:r>
        <w:r>
          <w:rPr>
            <w:noProof/>
            <w:webHidden/>
          </w:rPr>
        </w:r>
        <w:r>
          <w:rPr>
            <w:noProof/>
            <w:webHidden/>
          </w:rPr>
          <w:fldChar w:fldCharType="separate"/>
        </w:r>
        <w:r w:rsidR="009F5B71">
          <w:rPr>
            <w:noProof/>
            <w:webHidden/>
          </w:rPr>
          <w:t>24</w:t>
        </w:r>
        <w:r>
          <w:rPr>
            <w:noProof/>
            <w:webHidden/>
          </w:rPr>
          <w:fldChar w:fldCharType="end"/>
        </w:r>
      </w:hyperlink>
    </w:p>
    <w:p w14:paraId="628078C1" w14:textId="0A40C597" w:rsidR="00241630" w:rsidRDefault="00241630">
      <w:pPr>
        <w:pStyle w:val="Verzeichnis1"/>
        <w:spacing w:before="120" w:after="120"/>
        <w:rPr>
          <w:rFonts w:asciiTheme="minorHAnsi" w:eastAsiaTheme="minorEastAsia" w:hAnsiTheme="minorHAnsi" w:cstheme="minorBidi"/>
          <w:noProof/>
          <w:kern w:val="0"/>
          <w:sz w:val="22"/>
          <w:szCs w:val="22"/>
        </w:rPr>
      </w:pPr>
      <w:hyperlink w:anchor="_Toc91774015" w:history="1">
        <w:r w:rsidRPr="00A506F2">
          <w:rPr>
            <w:rStyle w:val="Hyperlink"/>
            <w:noProof/>
          </w:rPr>
          <w:t>7</w:t>
        </w:r>
        <w:r>
          <w:rPr>
            <w:rFonts w:asciiTheme="minorHAnsi" w:eastAsiaTheme="minorEastAsia" w:hAnsiTheme="minorHAnsi" w:cstheme="minorBidi"/>
            <w:noProof/>
            <w:kern w:val="0"/>
            <w:sz w:val="22"/>
            <w:szCs w:val="22"/>
          </w:rPr>
          <w:tab/>
        </w:r>
        <w:r w:rsidRPr="00A506F2">
          <w:rPr>
            <w:rStyle w:val="Hyperlink"/>
            <w:noProof/>
          </w:rPr>
          <w:t>Weitere Anforderungen aus anderer Quellen [optional]</w:t>
        </w:r>
        <w:r>
          <w:rPr>
            <w:noProof/>
            <w:webHidden/>
          </w:rPr>
          <w:tab/>
        </w:r>
        <w:r>
          <w:rPr>
            <w:noProof/>
            <w:webHidden/>
          </w:rPr>
          <w:fldChar w:fldCharType="begin"/>
        </w:r>
        <w:r>
          <w:rPr>
            <w:noProof/>
            <w:webHidden/>
          </w:rPr>
          <w:instrText xml:space="preserve"> PAGEREF _Toc91774015 \h </w:instrText>
        </w:r>
        <w:r>
          <w:rPr>
            <w:noProof/>
            <w:webHidden/>
          </w:rPr>
        </w:r>
        <w:r>
          <w:rPr>
            <w:noProof/>
            <w:webHidden/>
          </w:rPr>
          <w:fldChar w:fldCharType="separate"/>
        </w:r>
        <w:r w:rsidR="009F5B71">
          <w:rPr>
            <w:noProof/>
            <w:webHidden/>
          </w:rPr>
          <w:t>25</w:t>
        </w:r>
        <w:r>
          <w:rPr>
            <w:noProof/>
            <w:webHidden/>
          </w:rPr>
          <w:fldChar w:fldCharType="end"/>
        </w:r>
      </w:hyperlink>
    </w:p>
    <w:p w14:paraId="75A5709B" w14:textId="0E9EA076" w:rsidR="00241630" w:rsidRDefault="00241630">
      <w:pPr>
        <w:pStyle w:val="Verzeichnis2"/>
        <w:rPr>
          <w:rFonts w:asciiTheme="minorHAnsi" w:eastAsiaTheme="minorEastAsia" w:hAnsiTheme="minorHAnsi" w:cstheme="minorBidi"/>
          <w:noProof/>
          <w:kern w:val="0"/>
          <w:sz w:val="22"/>
          <w:szCs w:val="22"/>
        </w:rPr>
      </w:pPr>
      <w:hyperlink w:anchor="_Toc91774016" w:history="1">
        <w:r w:rsidRPr="00A506F2">
          <w:rPr>
            <w:rStyle w:val="Hyperlink"/>
            <w:noProof/>
          </w:rPr>
          <w:t>7.1</w:t>
        </w:r>
        <w:r>
          <w:rPr>
            <w:rFonts w:asciiTheme="minorHAnsi" w:eastAsiaTheme="minorEastAsia" w:hAnsiTheme="minorHAnsi" w:cstheme="minorBidi"/>
            <w:noProof/>
            <w:kern w:val="0"/>
            <w:sz w:val="22"/>
            <w:szCs w:val="22"/>
          </w:rPr>
          <w:tab/>
        </w:r>
        <w:r w:rsidRPr="00A506F2">
          <w:rPr>
            <w:rStyle w:val="Hyperlink"/>
            <w:noProof/>
          </w:rPr>
          <w:t>Text der Anforderung mit Quellangabe</w:t>
        </w:r>
        <w:r>
          <w:rPr>
            <w:noProof/>
            <w:webHidden/>
          </w:rPr>
          <w:tab/>
        </w:r>
        <w:r>
          <w:rPr>
            <w:noProof/>
            <w:webHidden/>
          </w:rPr>
          <w:fldChar w:fldCharType="begin"/>
        </w:r>
        <w:r>
          <w:rPr>
            <w:noProof/>
            <w:webHidden/>
          </w:rPr>
          <w:instrText xml:space="preserve"> PAGEREF _Toc91774016 \h </w:instrText>
        </w:r>
        <w:r>
          <w:rPr>
            <w:noProof/>
            <w:webHidden/>
          </w:rPr>
        </w:r>
        <w:r>
          <w:rPr>
            <w:noProof/>
            <w:webHidden/>
          </w:rPr>
          <w:fldChar w:fldCharType="separate"/>
        </w:r>
        <w:r w:rsidR="009F5B71">
          <w:rPr>
            <w:noProof/>
            <w:webHidden/>
          </w:rPr>
          <w:t>25</w:t>
        </w:r>
        <w:r>
          <w:rPr>
            <w:noProof/>
            <w:webHidden/>
          </w:rPr>
          <w:fldChar w:fldCharType="end"/>
        </w:r>
      </w:hyperlink>
    </w:p>
    <w:p w14:paraId="66DDEB1C" w14:textId="6CDFCCB6" w:rsidR="00241630" w:rsidRDefault="00241630">
      <w:pPr>
        <w:pStyle w:val="Verzeichnis1"/>
        <w:spacing w:before="120" w:after="120"/>
        <w:rPr>
          <w:rFonts w:asciiTheme="minorHAnsi" w:eastAsiaTheme="minorEastAsia" w:hAnsiTheme="minorHAnsi" w:cstheme="minorBidi"/>
          <w:noProof/>
          <w:kern w:val="0"/>
          <w:sz w:val="22"/>
          <w:szCs w:val="22"/>
        </w:rPr>
      </w:pPr>
      <w:hyperlink w:anchor="_Toc91774017" w:history="1">
        <w:r w:rsidRPr="00A506F2">
          <w:rPr>
            <w:rStyle w:val="Hyperlink"/>
            <w:noProof/>
          </w:rPr>
          <w:t>8</w:t>
        </w:r>
        <w:r>
          <w:rPr>
            <w:rFonts w:asciiTheme="minorHAnsi" w:eastAsiaTheme="minorEastAsia" w:hAnsiTheme="minorHAnsi" w:cstheme="minorBidi"/>
            <w:noProof/>
            <w:kern w:val="0"/>
            <w:sz w:val="22"/>
            <w:szCs w:val="22"/>
          </w:rPr>
          <w:tab/>
        </w:r>
        <w:r w:rsidRPr="00A506F2">
          <w:rPr>
            <w:rStyle w:val="Hyperlink"/>
            <w:noProof/>
          </w:rPr>
          <w:t>Schulung / Information / Sensibilisierung der  Beschäftigten [optional]</w:t>
        </w:r>
        <w:r>
          <w:rPr>
            <w:noProof/>
            <w:webHidden/>
          </w:rPr>
          <w:tab/>
        </w:r>
        <w:r>
          <w:rPr>
            <w:noProof/>
            <w:webHidden/>
          </w:rPr>
          <w:fldChar w:fldCharType="begin"/>
        </w:r>
        <w:r>
          <w:rPr>
            <w:noProof/>
            <w:webHidden/>
          </w:rPr>
          <w:instrText xml:space="preserve"> PAGEREF _Toc91774017 \h </w:instrText>
        </w:r>
        <w:r>
          <w:rPr>
            <w:noProof/>
            <w:webHidden/>
          </w:rPr>
        </w:r>
        <w:r>
          <w:rPr>
            <w:noProof/>
            <w:webHidden/>
          </w:rPr>
          <w:fldChar w:fldCharType="separate"/>
        </w:r>
        <w:r w:rsidR="009F5B71">
          <w:rPr>
            <w:noProof/>
            <w:webHidden/>
          </w:rPr>
          <w:t>26</w:t>
        </w:r>
        <w:r>
          <w:rPr>
            <w:noProof/>
            <w:webHidden/>
          </w:rPr>
          <w:fldChar w:fldCharType="end"/>
        </w:r>
      </w:hyperlink>
    </w:p>
    <w:p w14:paraId="6A91744D" w14:textId="57AEEC5E" w:rsidR="00241630" w:rsidRDefault="00241630">
      <w:pPr>
        <w:pStyle w:val="Verzeichnis1"/>
        <w:spacing w:before="120" w:after="120"/>
        <w:rPr>
          <w:rFonts w:asciiTheme="minorHAnsi" w:eastAsiaTheme="minorEastAsia" w:hAnsiTheme="minorHAnsi" w:cstheme="minorBidi"/>
          <w:noProof/>
          <w:kern w:val="0"/>
          <w:sz w:val="22"/>
          <w:szCs w:val="22"/>
        </w:rPr>
      </w:pPr>
      <w:hyperlink w:anchor="_Toc91774018" w:history="1">
        <w:r w:rsidRPr="00A506F2">
          <w:rPr>
            <w:rStyle w:val="Hyperlink"/>
            <w:noProof/>
          </w:rPr>
          <w:t>9</w:t>
        </w:r>
        <w:r>
          <w:rPr>
            <w:rFonts w:asciiTheme="minorHAnsi" w:eastAsiaTheme="minorEastAsia" w:hAnsiTheme="minorHAnsi" w:cstheme="minorBidi"/>
            <w:noProof/>
            <w:kern w:val="0"/>
            <w:sz w:val="22"/>
            <w:szCs w:val="22"/>
          </w:rPr>
          <w:tab/>
        </w:r>
        <w:r w:rsidRPr="00A506F2">
          <w:rPr>
            <w:rStyle w:val="Hyperlink"/>
            <w:noProof/>
          </w:rPr>
          <w:t>Notfallvorsorge</w:t>
        </w:r>
        <w:r>
          <w:rPr>
            <w:noProof/>
            <w:webHidden/>
          </w:rPr>
          <w:tab/>
        </w:r>
        <w:r>
          <w:rPr>
            <w:noProof/>
            <w:webHidden/>
          </w:rPr>
          <w:fldChar w:fldCharType="begin"/>
        </w:r>
        <w:r>
          <w:rPr>
            <w:noProof/>
            <w:webHidden/>
          </w:rPr>
          <w:instrText xml:space="preserve"> PAGEREF _Toc91774018 \h </w:instrText>
        </w:r>
        <w:r>
          <w:rPr>
            <w:noProof/>
            <w:webHidden/>
          </w:rPr>
        </w:r>
        <w:r>
          <w:rPr>
            <w:noProof/>
            <w:webHidden/>
          </w:rPr>
          <w:fldChar w:fldCharType="separate"/>
        </w:r>
        <w:r w:rsidR="009F5B71">
          <w:rPr>
            <w:noProof/>
            <w:webHidden/>
          </w:rPr>
          <w:t>26</w:t>
        </w:r>
        <w:r>
          <w:rPr>
            <w:noProof/>
            <w:webHidden/>
          </w:rPr>
          <w:fldChar w:fldCharType="end"/>
        </w:r>
      </w:hyperlink>
    </w:p>
    <w:p w14:paraId="692793B9" w14:textId="0827CB20" w:rsidR="00241630" w:rsidRDefault="00241630">
      <w:pPr>
        <w:pStyle w:val="Verzeichnis1"/>
        <w:spacing w:before="120" w:after="120"/>
        <w:rPr>
          <w:rFonts w:asciiTheme="minorHAnsi" w:eastAsiaTheme="minorEastAsia" w:hAnsiTheme="minorHAnsi" w:cstheme="minorBidi"/>
          <w:noProof/>
          <w:kern w:val="0"/>
          <w:sz w:val="22"/>
          <w:szCs w:val="22"/>
        </w:rPr>
      </w:pPr>
      <w:hyperlink w:anchor="_Toc91774019" w:history="1">
        <w:r w:rsidRPr="00A506F2">
          <w:rPr>
            <w:rStyle w:val="Hyperlink"/>
            <w:noProof/>
          </w:rPr>
          <w:t>10</w:t>
        </w:r>
        <w:r>
          <w:rPr>
            <w:rFonts w:asciiTheme="minorHAnsi" w:eastAsiaTheme="minorEastAsia" w:hAnsiTheme="minorHAnsi" w:cstheme="minorBidi"/>
            <w:noProof/>
            <w:kern w:val="0"/>
            <w:sz w:val="22"/>
            <w:szCs w:val="22"/>
          </w:rPr>
          <w:tab/>
        </w:r>
        <w:r w:rsidRPr="00A506F2">
          <w:rPr>
            <w:rStyle w:val="Hyperlink"/>
            <w:noProof/>
          </w:rPr>
          <w:t>Konsequenzen bei Nichtbeachtung</w:t>
        </w:r>
        <w:r>
          <w:rPr>
            <w:noProof/>
            <w:webHidden/>
          </w:rPr>
          <w:tab/>
        </w:r>
        <w:r>
          <w:rPr>
            <w:noProof/>
            <w:webHidden/>
          </w:rPr>
          <w:fldChar w:fldCharType="begin"/>
        </w:r>
        <w:r>
          <w:rPr>
            <w:noProof/>
            <w:webHidden/>
          </w:rPr>
          <w:instrText xml:space="preserve"> PAGEREF _Toc91774019 \h </w:instrText>
        </w:r>
        <w:r>
          <w:rPr>
            <w:noProof/>
            <w:webHidden/>
          </w:rPr>
        </w:r>
        <w:r>
          <w:rPr>
            <w:noProof/>
            <w:webHidden/>
          </w:rPr>
          <w:fldChar w:fldCharType="separate"/>
        </w:r>
        <w:r w:rsidR="009F5B71">
          <w:rPr>
            <w:noProof/>
            <w:webHidden/>
          </w:rPr>
          <w:t>26</w:t>
        </w:r>
        <w:r>
          <w:rPr>
            <w:noProof/>
            <w:webHidden/>
          </w:rPr>
          <w:fldChar w:fldCharType="end"/>
        </w:r>
      </w:hyperlink>
    </w:p>
    <w:p w14:paraId="2E5B13AC" w14:textId="43E519D4" w:rsidR="00241630" w:rsidRDefault="00241630">
      <w:pPr>
        <w:pStyle w:val="Verzeichnis1"/>
        <w:spacing w:before="120" w:after="120"/>
        <w:rPr>
          <w:rFonts w:asciiTheme="minorHAnsi" w:eastAsiaTheme="minorEastAsia" w:hAnsiTheme="minorHAnsi" w:cstheme="minorBidi"/>
          <w:noProof/>
          <w:kern w:val="0"/>
          <w:sz w:val="22"/>
          <w:szCs w:val="22"/>
        </w:rPr>
      </w:pPr>
      <w:hyperlink w:anchor="_Toc91774020" w:history="1">
        <w:r w:rsidRPr="00A506F2">
          <w:rPr>
            <w:rStyle w:val="Hyperlink"/>
            <w:noProof/>
          </w:rPr>
          <w:t>11</w:t>
        </w:r>
        <w:r>
          <w:rPr>
            <w:rFonts w:asciiTheme="minorHAnsi" w:eastAsiaTheme="minorEastAsia" w:hAnsiTheme="minorHAnsi" w:cstheme="minorBidi"/>
            <w:noProof/>
            <w:kern w:val="0"/>
            <w:sz w:val="22"/>
            <w:szCs w:val="22"/>
          </w:rPr>
          <w:tab/>
        </w:r>
        <w:r w:rsidRPr="00A506F2">
          <w:rPr>
            <w:rStyle w:val="Hyperlink"/>
            <w:noProof/>
          </w:rPr>
          <w:t>Ausnahmen</w:t>
        </w:r>
        <w:r>
          <w:rPr>
            <w:noProof/>
            <w:webHidden/>
          </w:rPr>
          <w:tab/>
        </w:r>
        <w:r>
          <w:rPr>
            <w:noProof/>
            <w:webHidden/>
          </w:rPr>
          <w:fldChar w:fldCharType="begin"/>
        </w:r>
        <w:r>
          <w:rPr>
            <w:noProof/>
            <w:webHidden/>
          </w:rPr>
          <w:instrText xml:space="preserve"> PAGEREF _Toc91774020 \h </w:instrText>
        </w:r>
        <w:r>
          <w:rPr>
            <w:noProof/>
            <w:webHidden/>
          </w:rPr>
        </w:r>
        <w:r>
          <w:rPr>
            <w:noProof/>
            <w:webHidden/>
          </w:rPr>
          <w:fldChar w:fldCharType="separate"/>
        </w:r>
        <w:r w:rsidR="009F5B71">
          <w:rPr>
            <w:noProof/>
            <w:webHidden/>
          </w:rPr>
          <w:t>26</w:t>
        </w:r>
        <w:r>
          <w:rPr>
            <w:noProof/>
            <w:webHidden/>
          </w:rPr>
          <w:fldChar w:fldCharType="end"/>
        </w:r>
      </w:hyperlink>
    </w:p>
    <w:p w14:paraId="770E83CC" w14:textId="323B3518" w:rsidR="00241630" w:rsidRDefault="00241630">
      <w:pPr>
        <w:pStyle w:val="Verzeichnis1"/>
        <w:spacing w:before="120" w:after="120"/>
        <w:rPr>
          <w:rFonts w:asciiTheme="minorHAnsi" w:eastAsiaTheme="minorEastAsia" w:hAnsiTheme="minorHAnsi" w:cstheme="minorBidi"/>
          <w:noProof/>
          <w:kern w:val="0"/>
          <w:sz w:val="22"/>
          <w:szCs w:val="22"/>
        </w:rPr>
      </w:pPr>
      <w:hyperlink w:anchor="_Toc91774021" w:history="1">
        <w:r w:rsidRPr="00A506F2">
          <w:rPr>
            <w:rStyle w:val="Hyperlink"/>
            <w:noProof/>
          </w:rPr>
          <w:t>Anhang A: Gefährdungslage (Stand 01.2022)</w:t>
        </w:r>
        <w:r>
          <w:rPr>
            <w:noProof/>
            <w:webHidden/>
          </w:rPr>
          <w:tab/>
        </w:r>
        <w:r>
          <w:rPr>
            <w:noProof/>
            <w:webHidden/>
          </w:rPr>
          <w:fldChar w:fldCharType="begin"/>
        </w:r>
        <w:r>
          <w:rPr>
            <w:noProof/>
            <w:webHidden/>
          </w:rPr>
          <w:instrText xml:space="preserve"> PAGEREF _Toc91774021 \h </w:instrText>
        </w:r>
        <w:r>
          <w:rPr>
            <w:noProof/>
            <w:webHidden/>
          </w:rPr>
        </w:r>
        <w:r>
          <w:rPr>
            <w:noProof/>
            <w:webHidden/>
          </w:rPr>
          <w:fldChar w:fldCharType="separate"/>
        </w:r>
        <w:r w:rsidR="009F5B71">
          <w:rPr>
            <w:noProof/>
            <w:webHidden/>
          </w:rPr>
          <w:t>27</w:t>
        </w:r>
        <w:r>
          <w:rPr>
            <w:noProof/>
            <w:webHidden/>
          </w:rPr>
          <w:fldChar w:fldCharType="end"/>
        </w:r>
      </w:hyperlink>
    </w:p>
    <w:p w14:paraId="6124A341" w14:textId="12B685D9" w:rsidR="00241630" w:rsidRDefault="00241630">
      <w:pPr>
        <w:pStyle w:val="Verzeichnis1"/>
        <w:spacing w:before="120" w:after="120"/>
        <w:rPr>
          <w:rFonts w:asciiTheme="minorHAnsi" w:eastAsiaTheme="minorEastAsia" w:hAnsiTheme="minorHAnsi" w:cstheme="minorBidi"/>
          <w:noProof/>
          <w:kern w:val="0"/>
          <w:sz w:val="22"/>
          <w:szCs w:val="22"/>
        </w:rPr>
      </w:pPr>
      <w:hyperlink w:anchor="_Toc91774023" w:history="1">
        <w:r w:rsidRPr="00A506F2">
          <w:rPr>
            <w:rStyle w:val="Hyperlink"/>
            <w:noProof/>
          </w:rPr>
          <w:t>Anhang B: Optionale Anhänge</w:t>
        </w:r>
        <w:r>
          <w:rPr>
            <w:noProof/>
            <w:webHidden/>
          </w:rPr>
          <w:tab/>
        </w:r>
        <w:r>
          <w:rPr>
            <w:noProof/>
            <w:webHidden/>
          </w:rPr>
          <w:fldChar w:fldCharType="begin"/>
        </w:r>
        <w:r>
          <w:rPr>
            <w:noProof/>
            <w:webHidden/>
          </w:rPr>
          <w:instrText xml:space="preserve"> PAGEREF _Toc91774023 \h </w:instrText>
        </w:r>
        <w:r>
          <w:rPr>
            <w:noProof/>
            <w:webHidden/>
          </w:rPr>
        </w:r>
        <w:r>
          <w:rPr>
            <w:noProof/>
            <w:webHidden/>
          </w:rPr>
          <w:fldChar w:fldCharType="separate"/>
        </w:r>
        <w:r w:rsidR="009F5B71">
          <w:rPr>
            <w:noProof/>
            <w:webHidden/>
          </w:rPr>
          <w:t>29</w:t>
        </w:r>
        <w:r>
          <w:rPr>
            <w:noProof/>
            <w:webHidden/>
          </w:rPr>
          <w:fldChar w:fldCharType="end"/>
        </w:r>
      </w:hyperlink>
    </w:p>
    <w:p w14:paraId="5597DE90" w14:textId="5F4F569C" w:rsidR="00241630" w:rsidRDefault="00241630">
      <w:pPr>
        <w:pStyle w:val="Verzeichnis1"/>
        <w:spacing w:before="120" w:after="120"/>
        <w:rPr>
          <w:rFonts w:asciiTheme="minorHAnsi" w:eastAsiaTheme="minorEastAsia" w:hAnsiTheme="minorHAnsi" w:cstheme="minorBidi"/>
          <w:noProof/>
          <w:kern w:val="0"/>
          <w:sz w:val="22"/>
          <w:szCs w:val="22"/>
        </w:rPr>
      </w:pPr>
      <w:hyperlink w:anchor="_Toc91774024" w:history="1">
        <w:r w:rsidRPr="00A506F2">
          <w:rPr>
            <w:rStyle w:val="Hyperlink"/>
            <w:noProof/>
          </w:rPr>
          <w:t>Anhang C: Glossar</w:t>
        </w:r>
        <w:r>
          <w:rPr>
            <w:noProof/>
            <w:webHidden/>
          </w:rPr>
          <w:tab/>
        </w:r>
        <w:r>
          <w:rPr>
            <w:noProof/>
            <w:webHidden/>
          </w:rPr>
          <w:fldChar w:fldCharType="begin"/>
        </w:r>
        <w:r>
          <w:rPr>
            <w:noProof/>
            <w:webHidden/>
          </w:rPr>
          <w:instrText xml:space="preserve"> PAGEREF _Toc91774024 \h </w:instrText>
        </w:r>
        <w:r>
          <w:rPr>
            <w:noProof/>
            <w:webHidden/>
          </w:rPr>
        </w:r>
        <w:r>
          <w:rPr>
            <w:noProof/>
            <w:webHidden/>
          </w:rPr>
          <w:fldChar w:fldCharType="separate"/>
        </w:r>
        <w:r w:rsidR="009F5B71">
          <w:rPr>
            <w:noProof/>
            <w:webHidden/>
          </w:rPr>
          <w:t>30</w:t>
        </w:r>
        <w:r>
          <w:rPr>
            <w:noProof/>
            <w:webHidden/>
          </w:rPr>
          <w:fldChar w:fldCharType="end"/>
        </w:r>
      </w:hyperlink>
    </w:p>
    <w:p w14:paraId="74C81F59" w14:textId="3E422503" w:rsidR="00766D5D" w:rsidRDefault="00C50573" w:rsidP="00766D5D">
      <w:r>
        <w:fldChar w:fldCharType="end"/>
      </w:r>
    </w:p>
    <w:p w14:paraId="3C679467" w14:textId="77777777" w:rsidR="00766D5D" w:rsidRDefault="00766D5D" w:rsidP="00766D5D">
      <w:pPr>
        <w:sectPr w:rsidR="00766D5D" w:rsidSect="00766D5D">
          <w:footerReference w:type="default" r:id="rId15"/>
          <w:pgSz w:w="11906" w:h="16838" w:code="9"/>
          <w:pgMar w:top="1134" w:right="1418" w:bottom="1134" w:left="1418" w:header="709" w:footer="55" w:gutter="0"/>
          <w:cols w:space="708"/>
          <w:docGrid w:linePitch="360"/>
        </w:sectPr>
      </w:pPr>
    </w:p>
    <w:p w14:paraId="33F508A9" w14:textId="7D6C74C7" w:rsidR="00742DBB" w:rsidRPr="00C61AE0" w:rsidRDefault="00742DBB" w:rsidP="00766D5D">
      <w:pPr>
        <w:pStyle w:val="Inhaltsverzeichnis"/>
        <w:spacing w:afterLines="0" w:after="0"/>
      </w:pPr>
      <w:bookmarkStart w:id="6" w:name="_Toc38773006"/>
      <w:r w:rsidRPr="00C61AE0">
        <w:t>Management Summary</w:t>
      </w:r>
      <w:bookmarkEnd w:id="6"/>
    </w:p>
    <w:p w14:paraId="5A59F816" w14:textId="227630C8" w:rsidR="00451F3B" w:rsidRDefault="00451F3B" w:rsidP="00766D5D">
      <w:pPr>
        <w:spacing w:after="0" w:line="240" w:lineRule="auto"/>
        <w:rPr>
          <w:sz w:val="22"/>
          <w:szCs w:val="22"/>
        </w:rPr>
      </w:pPr>
    </w:p>
    <w:p w14:paraId="488F42C7" w14:textId="7AF03306" w:rsidR="005977F8" w:rsidRDefault="005977F8" w:rsidP="005977F8">
      <w:pPr>
        <w:spacing w:after="0"/>
        <w:rPr>
          <w:color w:val="FF0000"/>
          <w:sz w:val="22"/>
          <w:szCs w:val="22"/>
        </w:rPr>
      </w:pPr>
      <w:r>
        <w:rPr>
          <w:color w:val="FF0000"/>
          <w:sz w:val="22"/>
          <w:szCs w:val="22"/>
        </w:rPr>
        <w:t xml:space="preserve">Vorschlag: </w:t>
      </w:r>
    </w:p>
    <w:p w14:paraId="6BE264FD" w14:textId="77777777" w:rsidR="00434137" w:rsidRDefault="00434137" w:rsidP="005977F8">
      <w:pPr>
        <w:spacing w:after="0"/>
        <w:rPr>
          <w:color w:val="FF0000"/>
          <w:sz w:val="22"/>
          <w:szCs w:val="22"/>
        </w:rPr>
      </w:pPr>
    </w:p>
    <w:p w14:paraId="6060F97D" w14:textId="77777777" w:rsidR="00F33D17" w:rsidRDefault="00F33D17" w:rsidP="00F33D17">
      <w:pPr>
        <w:spacing w:after="240"/>
      </w:pPr>
      <w:r>
        <w:t>Schadprogramme sind Programme, die in der Regel ohne Wissen und Einwilligung des Benutzers oder Besitzers eines IT-Systems schädliche Funktionen auf diesem ausführen. Diese Funktionen können ein breites Feld abdecken, das von Spionagemöglichkeiten über Erpressung bis hin zur Sabotage und Zerstörung von Informationen oder Geräten reicht.</w:t>
      </w:r>
    </w:p>
    <w:p w14:paraId="03500C20" w14:textId="77777777" w:rsidR="00F33D17" w:rsidRDefault="00F33D17" w:rsidP="00F33D17">
      <w:pPr>
        <w:spacing w:after="240"/>
      </w:pPr>
      <w:r>
        <w:t>Schadprogramme verbreiten sich auf klassischen IT-Systemen zumeist über E-Mail-Anhänge, manipulierte Webseiten (Drive-by-Downloads) oder Datenträger. Darüber hinaus sind offene Netzschnittstellen, fehlerhafte Konfigurationen und Softwareschwachstellen häufige Einfallstore auf allen IT-Systemen.</w:t>
      </w:r>
    </w:p>
    <w:p w14:paraId="30EDE7B1" w14:textId="77777777" w:rsidR="00F33D17" w:rsidRDefault="00F33D17" w:rsidP="00F33D17">
      <w:pPr>
        <w:spacing w:after="240"/>
      </w:pPr>
      <w:r>
        <w:t xml:space="preserve">In diesem Dokument wird der Begriff "Viren-Schutzprogramm" verwendet. "Viren" </w:t>
      </w:r>
      <w:r>
        <w:br/>
        <w:t xml:space="preserve">stehen dabei als Synonym für alle Arten von Schadprogrammen. </w:t>
      </w:r>
    </w:p>
    <w:p w14:paraId="31DE3065" w14:textId="77777777" w:rsidR="00F33D17" w:rsidRDefault="00F33D17" w:rsidP="00F33D17">
      <w:pPr>
        <w:spacing w:after="240"/>
      </w:pPr>
      <w:r>
        <w:t xml:space="preserve">Dieses Dokument dient als Grundlage für das zu erstellende Virenschutzkonzept der BaFin. Dabei regelt diese IT-Sicherheitsrichtlinie „WAS“ umzusetzen ist. Das entsprechende Virenschutzkonzept regelt hingegen „WIE“ die Anforderungen konkret </w:t>
      </w:r>
      <w:r>
        <w:br/>
        <w:t>umzusetzen sind.</w:t>
      </w:r>
    </w:p>
    <w:p w14:paraId="021246F4" w14:textId="77777777" w:rsidR="00766D5D" w:rsidRDefault="00766D5D" w:rsidP="005977F8">
      <w:pPr>
        <w:spacing w:after="0"/>
        <w:rPr>
          <w:i/>
          <w:iCs/>
          <w:color w:val="FF0000"/>
        </w:rPr>
      </w:pPr>
    </w:p>
    <w:p w14:paraId="4804A6E5" w14:textId="494F4B8D" w:rsidR="005977F8" w:rsidRPr="00F004D3" w:rsidRDefault="005977F8" w:rsidP="005977F8">
      <w:pPr>
        <w:spacing w:after="0"/>
        <w:rPr>
          <w:i/>
          <w:iCs/>
          <w:color w:val="FF0000"/>
        </w:rPr>
      </w:pPr>
      <w:r w:rsidRPr="00F004D3">
        <w:rPr>
          <w:i/>
          <w:iCs/>
          <w:color w:val="FF0000"/>
        </w:rPr>
        <w:t xml:space="preserve">[ Bitte </w:t>
      </w:r>
      <w:r>
        <w:rPr>
          <w:i/>
          <w:iCs/>
          <w:color w:val="FF0000"/>
        </w:rPr>
        <w:t xml:space="preserve">nach Wunsch umformulieren / </w:t>
      </w:r>
      <w:r w:rsidRPr="00F004D3">
        <w:rPr>
          <w:i/>
          <w:iCs/>
          <w:color w:val="FF0000"/>
        </w:rPr>
        <w:t xml:space="preserve">ergänzen </w:t>
      </w:r>
      <w:r>
        <w:rPr>
          <w:i/>
          <w:iCs/>
          <w:color w:val="FF0000"/>
        </w:rPr>
        <w:t>/ streichen</w:t>
      </w:r>
      <w:r w:rsidRPr="00F004D3">
        <w:rPr>
          <w:i/>
          <w:iCs/>
          <w:color w:val="FF0000"/>
        </w:rPr>
        <w:t xml:space="preserve"> ]</w:t>
      </w:r>
    </w:p>
    <w:p w14:paraId="75838624" w14:textId="77777777" w:rsidR="005977F8" w:rsidRDefault="005977F8" w:rsidP="005977F8">
      <w:pPr>
        <w:spacing w:after="0"/>
        <w:rPr>
          <w:color w:val="FF0000"/>
          <w:sz w:val="22"/>
          <w:szCs w:val="22"/>
        </w:rPr>
      </w:pPr>
    </w:p>
    <w:p w14:paraId="51BE02F2" w14:textId="77777777" w:rsidR="005977F8" w:rsidRDefault="005977F8" w:rsidP="005977F8">
      <w:pPr>
        <w:spacing w:after="0"/>
        <w:rPr>
          <w:color w:val="FF0000"/>
          <w:sz w:val="22"/>
          <w:szCs w:val="22"/>
        </w:rPr>
      </w:pPr>
    </w:p>
    <w:p w14:paraId="0EB75116" w14:textId="77777777" w:rsidR="005977F8" w:rsidRDefault="005977F8" w:rsidP="005977F8">
      <w:pPr>
        <w:spacing w:after="0"/>
        <w:rPr>
          <w:color w:val="FF0000"/>
          <w:sz w:val="22"/>
          <w:szCs w:val="22"/>
        </w:rPr>
      </w:pPr>
    </w:p>
    <w:p w14:paraId="4A1667A8" w14:textId="77777777" w:rsidR="005977F8" w:rsidRDefault="005977F8" w:rsidP="005977F8">
      <w:pPr>
        <w:spacing w:after="0"/>
        <w:rPr>
          <w:color w:val="FF0000"/>
          <w:sz w:val="22"/>
          <w:szCs w:val="22"/>
        </w:rPr>
      </w:pPr>
    </w:p>
    <w:p w14:paraId="589372B1" w14:textId="77777777" w:rsidR="005977F8" w:rsidRDefault="005977F8" w:rsidP="005977F8">
      <w:pPr>
        <w:spacing w:after="0"/>
        <w:rPr>
          <w:color w:val="FF0000"/>
          <w:sz w:val="22"/>
          <w:szCs w:val="22"/>
        </w:rPr>
      </w:pPr>
    </w:p>
    <w:p w14:paraId="2BA3E843" w14:textId="77777777" w:rsidR="005977F8" w:rsidRDefault="005977F8" w:rsidP="005977F8">
      <w:pPr>
        <w:spacing w:after="0"/>
        <w:rPr>
          <w:color w:val="FF0000"/>
          <w:sz w:val="22"/>
          <w:szCs w:val="22"/>
        </w:rPr>
      </w:pPr>
    </w:p>
    <w:p w14:paraId="4A1224C3" w14:textId="77777777" w:rsidR="005977F8" w:rsidRDefault="005977F8" w:rsidP="005977F8">
      <w:pPr>
        <w:spacing w:after="0"/>
        <w:rPr>
          <w:i/>
          <w:color w:val="0070C0"/>
        </w:rPr>
      </w:pPr>
      <w:r w:rsidRPr="00F1112F">
        <w:t>Diese Version der IT-Sicherheits</w:t>
      </w:r>
      <w:r>
        <w:t>ri</w:t>
      </w:r>
      <w:r w:rsidRPr="00F1112F">
        <w:t xml:space="preserve">chtlinie beinhaltet die Beschreibungen der </w:t>
      </w:r>
      <w:r>
        <w:br/>
      </w:r>
      <w:r w:rsidRPr="00F1112F">
        <w:t>Umsetzungsstände. Die Schriftfarben haben die folgenden Bedeutungen.</w:t>
      </w:r>
      <w:r w:rsidRPr="00F1112F">
        <w:br/>
      </w:r>
      <w:r w:rsidRPr="007C11D5">
        <w:rPr>
          <w:i/>
        </w:rPr>
        <w:br/>
      </w:r>
      <w:r w:rsidRPr="007C11D5">
        <w:rPr>
          <w:i/>
          <w:color w:val="76923C" w:themeColor="accent3" w:themeShade="BF"/>
        </w:rPr>
        <w:t>Grün</w:t>
      </w:r>
      <w:r>
        <w:rPr>
          <w:i/>
          <w:color w:val="76923C" w:themeColor="accent3" w:themeShade="BF"/>
        </w:rPr>
        <w:tab/>
      </w:r>
      <w:r w:rsidRPr="007C11D5">
        <w:rPr>
          <w:i/>
          <w:color w:val="76923C" w:themeColor="accent3" w:themeShade="BF"/>
        </w:rPr>
        <w:t>Die Regelung ist umgesetzt</w:t>
      </w:r>
      <w:r>
        <w:rPr>
          <w:i/>
          <w:color w:val="76923C" w:themeColor="accent3" w:themeShade="BF"/>
        </w:rPr>
        <w:t>.</w:t>
      </w:r>
      <w:r>
        <w:rPr>
          <w:i/>
          <w:color w:val="76923C" w:themeColor="accent3" w:themeShade="BF"/>
        </w:rPr>
        <w:br/>
      </w:r>
      <w:r w:rsidRPr="00542448">
        <w:rPr>
          <w:i/>
          <w:color w:val="FF9900"/>
        </w:rPr>
        <w:t>Gelb:</w:t>
      </w:r>
      <w:r w:rsidRPr="00542448">
        <w:rPr>
          <w:i/>
          <w:color w:val="FF9900"/>
        </w:rPr>
        <w:tab/>
        <w:t>Die Regelung muss noch umgesetzt werden.</w:t>
      </w:r>
      <w:r w:rsidRPr="00542448">
        <w:rPr>
          <w:i/>
          <w:color w:val="FF9900"/>
        </w:rPr>
        <w:br/>
      </w:r>
      <w:r w:rsidRPr="007C11D5">
        <w:rPr>
          <w:i/>
          <w:color w:val="C00000"/>
        </w:rPr>
        <w:t>Rot:</w:t>
      </w:r>
      <w:r>
        <w:rPr>
          <w:i/>
          <w:color w:val="C00000"/>
        </w:rPr>
        <w:tab/>
      </w:r>
      <w:r w:rsidRPr="00B64F36">
        <w:rPr>
          <w:i/>
          <w:color w:val="FF0000"/>
        </w:rPr>
        <w:t xml:space="preserve">Die Regelung </w:t>
      </w:r>
      <w:r>
        <w:rPr>
          <w:i/>
          <w:color w:val="FF0000"/>
        </w:rPr>
        <w:t>muss</w:t>
      </w:r>
      <w:r w:rsidRPr="00B64F36">
        <w:rPr>
          <w:i/>
          <w:color w:val="FF0000"/>
        </w:rPr>
        <w:t xml:space="preserve"> noch umgesetzt werden.</w:t>
      </w:r>
      <w:r w:rsidRPr="007C11D5">
        <w:rPr>
          <w:i/>
        </w:rPr>
        <w:br/>
      </w:r>
      <w:r w:rsidRPr="007C11D5">
        <w:rPr>
          <w:i/>
          <w:color w:val="0070C0"/>
        </w:rPr>
        <w:t>Blau:</w:t>
      </w:r>
      <w:r>
        <w:rPr>
          <w:i/>
          <w:color w:val="0070C0"/>
        </w:rPr>
        <w:tab/>
      </w:r>
      <w:r w:rsidRPr="007C11D5">
        <w:rPr>
          <w:i/>
          <w:color w:val="0070C0"/>
        </w:rPr>
        <w:t>Die Regelung ist nicht umgesetzt, da entbehrlich</w:t>
      </w:r>
      <w:r>
        <w:rPr>
          <w:i/>
          <w:color w:val="0070C0"/>
        </w:rPr>
        <w:t>.</w:t>
      </w:r>
      <w:r w:rsidRPr="007C11D5">
        <w:rPr>
          <w:i/>
          <w:color w:val="0070C0"/>
        </w:rPr>
        <w:t xml:space="preserve"> </w:t>
      </w:r>
    </w:p>
    <w:p w14:paraId="35191F30" w14:textId="77777777" w:rsidR="005977F8" w:rsidRPr="007C11D5" w:rsidRDefault="005977F8" w:rsidP="005977F8">
      <w:pPr>
        <w:spacing w:after="0"/>
        <w:rPr>
          <w:i/>
          <w:color w:val="0070C0"/>
        </w:rPr>
      </w:pPr>
    </w:p>
    <w:p w14:paraId="1FCE3FD1" w14:textId="77777777" w:rsidR="005977F8" w:rsidRDefault="005977F8" w:rsidP="005977F8">
      <w:pPr>
        <w:spacing w:after="240"/>
      </w:pPr>
      <w:r w:rsidRPr="00F1112F">
        <w:t xml:space="preserve">Nach dem Beschluss dieser Version mit Umsetzungsständen ist aus diesem Dokument </w:t>
      </w:r>
      <w:r>
        <w:br/>
      </w:r>
      <w:r w:rsidRPr="00F1112F">
        <w:t>die eigentliche IT-Sicherheits</w:t>
      </w:r>
      <w:r>
        <w:t>r</w:t>
      </w:r>
      <w:r w:rsidRPr="00F1112F">
        <w:t>ichtlinie ohne Umsetzungsstände zu generieren</w:t>
      </w:r>
      <w:r>
        <w:t xml:space="preserve"> und dieser Hinweis zu entfernen</w:t>
      </w:r>
      <w:r w:rsidRPr="00F1112F">
        <w:t xml:space="preserve">. </w:t>
      </w:r>
    </w:p>
    <w:p w14:paraId="4673046D" w14:textId="77777777" w:rsidR="005977F8" w:rsidRDefault="005977F8" w:rsidP="005977F8">
      <w:pPr>
        <w:spacing w:after="240"/>
      </w:pPr>
      <w:r>
        <w:t>Dieses gilt auch für Anforderungen, die im diesem Dokument aufgeführt und inzwischen weggefallen sind. Die Aufnahme dieser Anforderung dient lediglich dazu, dem Prüfer die vollständige Bearbeitung des Bausteins aufzuzeigen.</w:t>
      </w:r>
    </w:p>
    <w:p w14:paraId="7E58C3D9" w14:textId="012338AE" w:rsidR="005977F8" w:rsidRDefault="005977F8" w:rsidP="00521ACC">
      <w:pPr>
        <w:spacing w:after="240"/>
        <w:rPr>
          <w:rFonts w:eastAsiaTheme="majorEastAsia" w:cstheme="majorBidi"/>
          <w:b/>
          <w:bCs/>
          <w:sz w:val="28"/>
          <w:szCs w:val="28"/>
        </w:rPr>
      </w:pPr>
      <w:r>
        <w:t xml:space="preserve">Bitte denken Sie ganz am Ende an die Aktualisierung des Inhaltsverzeichnisses </w:t>
      </w:r>
      <w:r>
        <w:br/>
        <w:t>(rechte Maustaste – Aktualisierung Seitenzahlen).</w:t>
      </w:r>
      <w:bookmarkStart w:id="7" w:name="_Toc44677859"/>
      <w:r>
        <w:br w:type="page"/>
      </w:r>
    </w:p>
    <w:p w14:paraId="2E5E6973" w14:textId="77777777" w:rsidR="006676E5" w:rsidRPr="00461E90" w:rsidRDefault="006676E5" w:rsidP="006676E5">
      <w:pPr>
        <w:pStyle w:val="berschrift1"/>
      </w:pPr>
      <w:bookmarkStart w:id="8" w:name="_Toc91773991"/>
      <w:r w:rsidRPr="00461E90">
        <w:t>Grundlagen und Rahmenbedingungen</w:t>
      </w:r>
      <w:bookmarkEnd w:id="7"/>
      <w:bookmarkEnd w:id="8"/>
    </w:p>
    <w:p w14:paraId="5564A858" w14:textId="0AF2192D" w:rsidR="005D2D12" w:rsidRDefault="006676E5" w:rsidP="005D2D12">
      <w:pPr>
        <w:spacing w:after="240"/>
        <w:ind w:right="-144"/>
      </w:pPr>
      <w:bookmarkStart w:id="9" w:name="_Toc308162472"/>
      <w:bookmarkStart w:id="10" w:name="_Toc444159780"/>
      <w:r w:rsidRPr="00B35E26">
        <w:br/>
        <w:t xml:space="preserve">Die Regelungen dieser IT-Sicherheitsrichtlinie orientieren sich an den Empfehlungen </w:t>
      </w:r>
      <w:r w:rsidR="00C729B6">
        <w:br/>
      </w:r>
      <w:r w:rsidRPr="00B35E26">
        <w:t xml:space="preserve">des IT-Grundschutzes [1]. Zentrale Bedeutung besitzt hierbei der </w:t>
      </w:r>
      <w:r w:rsidRPr="00A54DC0">
        <w:t xml:space="preserve">Baustein </w:t>
      </w:r>
      <w:bookmarkStart w:id="11" w:name="NEU1"/>
      <w:bookmarkEnd w:id="11"/>
      <w:r w:rsidR="00F33D17" w:rsidRPr="00A54DC0">
        <w:t>OPS.1.1.4</w:t>
      </w:r>
      <w:r w:rsidR="005D2D12" w:rsidRPr="00A54DC0">
        <w:t>.</w:t>
      </w:r>
    </w:p>
    <w:p w14:paraId="5AD63F1C" w14:textId="6C069B2C" w:rsidR="006676E5" w:rsidRPr="003F6F12" w:rsidRDefault="006676E5" w:rsidP="005D2D12">
      <w:pPr>
        <w:spacing w:after="240"/>
        <w:ind w:right="-144"/>
        <w:rPr>
          <w:i/>
        </w:rPr>
      </w:pPr>
      <w:r w:rsidRPr="00B35E26">
        <w:t xml:space="preserve">Nach dem neuen IT-Grundschutzkompendium wird eine Standard Absicherung </w:t>
      </w:r>
      <w:r w:rsidRPr="00B35E26">
        <w:br/>
        <w:t xml:space="preserve">angestrebt, den diese Richtlinie abbildet. Aufgrund dessen werden die vom BSI </w:t>
      </w:r>
      <w:r w:rsidRPr="003F6F12">
        <w:br/>
        <w:t xml:space="preserve">formulierten MUSS-Anforderung des IT-Grundschutzes zu MUSS-Anforderungen. </w:t>
      </w:r>
      <w:r w:rsidRPr="003F6F12">
        <w:br/>
      </w:r>
      <w:r w:rsidRPr="003F6F12">
        <w:br/>
        <w:t xml:space="preserve">Eine IT-Sicherheitsrichtlinie definiert „WAS“ zu tun ist. Ein Konzept beschreibt </w:t>
      </w:r>
      <w:r w:rsidRPr="003F6F12">
        <w:br/>
        <w:t xml:space="preserve">„WIE“ diese Anforderungen konkret umgesetzt werden. Demnach werden </w:t>
      </w:r>
      <w:r w:rsidRPr="003F6F12">
        <w:br/>
        <w:t xml:space="preserve">IT-Sicherheitsrichtlinien in der Regel vom Informationssicherheitsmanagement </w:t>
      </w:r>
      <w:r w:rsidRPr="003F6F12">
        <w:br/>
        <w:t xml:space="preserve">vorgegeben. Konzepte hingegen verfasst die Fachseite, also der IT-Betrieb. </w:t>
      </w:r>
      <w:r w:rsidRPr="003F6F12">
        <w:rPr>
          <w:i/>
        </w:rPr>
        <w:br/>
      </w:r>
      <w:bookmarkStart w:id="12" w:name="_Hlk39009356"/>
      <w:r w:rsidR="00C729B6" w:rsidRPr="006F6F3D">
        <w:rPr>
          <w:i/>
          <w:color w:val="FF0000"/>
        </w:rPr>
        <w:t xml:space="preserve">[Eventuell hier </w:t>
      </w:r>
      <w:r w:rsidR="00C729B6">
        <w:rPr>
          <w:i/>
          <w:color w:val="FF0000"/>
        </w:rPr>
        <w:t>e</w:t>
      </w:r>
      <w:r w:rsidR="00C729B6" w:rsidRPr="006F6F3D">
        <w:rPr>
          <w:i/>
          <w:color w:val="FF0000"/>
        </w:rPr>
        <w:t>rgänz</w:t>
      </w:r>
      <w:r w:rsidR="00C729B6">
        <w:rPr>
          <w:i/>
          <w:color w:val="FF0000"/>
        </w:rPr>
        <w:t>en</w:t>
      </w:r>
      <w:r w:rsidR="00C729B6" w:rsidRPr="006F6F3D">
        <w:rPr>
          <w:i/>
          <w:color w:val="FF0000"/>
        </w:rPr>
        <w:t>]</w:t>
      </w:r>
      <w:bookmarkEnd w:id="12"/>
    </w:p>
    <w:p w14:paraId="683FF800" w14:textId="77777777" w:rsidR="006676E5" w:rsidRDefault="006676E5" w:rsidP="006676E5">
      <w:pPr>
        <w:spacing w:after="240"/>
      </w:pPr>
    </w:p>
    <w:p w14:paraId="791A083D" w14:textId="77777777" w:rsidR="006676E5" w:rsidRDefault="006676E5" w:rsidP="006676E5">
      <w:pPr>
        <w:pStyle w:val="berschrift1"/>
      </w:pPr>
      <w:bookmarkStart w:id="13" w:name="_Toc41075642"/>
      <w:bookmarkStart w:id="14" w:name="_Toc41590817"/>
      <w:bookmarkStart w:id="15" w:name="_Toc44677860"/>
      <w:bookmarkStart w:id="16" w:name="_Toc11150599"/>
      <w:bookmarkStart w:id="17" w:name="_Toc91773992"/>
      <w:r w:rsidRPr="00AE6246">
        <w:t>Abgrenzung</w:t>
      </w:r>
      <w:bookmarkEnd w:id="13"/>
      <w:bookmarkEnd w:id="14"/>
      <w:bookmarkEnd w:id="15"/>
      <w:bookmarkEnd w:id="17"/>
      <w:r w:rsidRPr="00AE6246">
        <w:t xml:space="preserve"> </w:t>
      </w:r>
      <w:bookmarkEnd w:id="16"/>
    </w:p>
    <w:p w14:paraId="76BB101B" w14:textId="77777777" w:rsidR="006676E5" w:rsidRPr="003F6F12" w:rsidRDefault="006676E5" w:rsidP="006676E5">
      <w:pPr>
        <w:spacing w:after="0" w:line="240" w:lineRule="auto"/>
        <w:rPr>
          <w:sz w:val="6"/>
          <w:szCs w:val="6"/>
        </w:rPr>
      </w:pPr>
    </w:p>
    <w:p w14:paraId="0165D712" w14:textId="77777777" w:rsidR="006676E5" w:rsidRPr="000F1170" w:rsidRDefault="006676E5" w:rsidP="006676E5">
      <w:pPr>
        <w:pStyle w:val="berschrift2"/>
        <w:rPr>
          <w:rFonts w:eastAsia="Times New Roman" w:cs="Times New Roman"/>
          <w:sz w:val="20"/>
          <w:szCs w:val="20"/>
        </w:rPr>
      </w:pPr>
      <w:bookmarkStart w:id="18" w:name="_Toc41075643"/>
      <w:bookmarkStart w:id="19" w:name="_Toc41590818"/>
      <w:bookmarkStart w:id="20" w:name="_Toc44677861"/>
      <w:bookmarkStart w:id="21" w:name="_Toc91773993"/>
      <w:r w:rsidRPr="000F1170">
        <w:t>Geltungsbereich</w:t>
      </w:r>
      <w:bookmarkEnd w:id="18"/>
      <w:bookmarkEnd w:id="19"/>
      <w:bookmarkEnd w:id="20"/>
      <w:bookmarkEnd w:id="21"/>
      <w:r w:rsidRPr="000F1170">
        <w:br/>
      </w:r>
    </w:p>
    <w:p w14:paraId="2E561365" w14:textId="77777777" w:rsidR="00F33D17" w:rsidRDefault="00F33D17" w:rsidP="00F33D17">
      <w:pPr>
        <w:spacing w:after="240"/>
        <w:rPr>
          <w:i/>
          <w:color w:val="FF0000"/>
        </w:rPr>
      </w:pPr>
      <w:bookmarkStart w:id="22" w:name="_Hlk39009001"/>
      <w:r w:rsidRPr="00A56DB9">
        <w:t xml:space="preserve">Das vorliegende Dokument gilt für jeglichen Umgang mit elektronischen Daten in der </w:t>
      </w:r>
      <w:r w:rsidRPr="00A56DB9">
        <w:rPr>
          <w:color w:val="FF0000"/>
        </w:rPr>
        <w:t xml:space="preserve">[NAME DER BEHÖRDE]. </w:t>
      </w:r>
      <w:r w:rsidRPr="00A56DB9">
        <w:t xml:space="preserve">Daher ist diese Richtlinie bereits bei der Planung des Einsatzes von IT-Systemen und bei der Entwicklung von IT-Anwendungen als Grundlage heranzuziehen. </w:t>
      </w:r>
      <w:r>
        <w:br/>
      </w:r>
    </w:p>
    <w:bookmarkEnd w:id="22"/>
    <w:p w14:paraId="3AF8795F" w14:textId="488886F0" w:rsidR="006676E5" w:rsidRPr="00C729B6" w:rsidRDefault="006676E5" w:rsidP="006676E5">
      <w:pPr>
        <w:spacing w:after="240"/>
        <w:rPr>
          <w:color w:val="FF0000"/>
        </w:rPr>
      </w:pPr>
    </w:p>
    <w:p w14:paraId="69551551" w14:textId="77777777" w:rsidR="006676E5" w:rsidRPr="000F1170" w:rsidRDefault="006676E5" w:rsidP="006676E5">
      <w:pPr>
        <w:pStyle w:val="berschrift2"/>
        <w:rPr>
          <w:rFonts w:eastAsia="Times New Roman" w:cs="Times New Roman"/>
          <w:sz w:val="20"/>
          <w:szCs w:val="20"/>
        </w:rPr>
      </w:pPr>
      <w:bookmarkStart w:id="23" w:name="_Toc41075644"/>
      <w:bookmarkStart w:id="24" w:name="_Toc41590819"/>
      <w:bookmarkStart w:id="25" w:name="_Toc44677862"/>
      <w:bookmarkStart w:id="26" w:name="_Toc91773994"/>
      <w:r w:rsidRPr="001E1FB0">
        <w:t>Modellierung</w:t>
      </w:r>
      <w:bookmarkEnd w:id="23"/>
      <w:r>
        <w:t>sabgrenzung</w:t>
      </w:r>
      <w:bookmarkEnd w:id="24"/>
      <w:bookmarkEnd w:id="25"/>
      <w:bookmarkEnd w:id="26"/>
      <w:r>
        <w:br/>
      </w:r>
    </w:p>
    <w:p w14:paraId="58C28A70" w14:textId="77777777" w:rsidR="00F33D17" w:rsidRDefault="00F33D17" w:rsidP="00F33D17">
      <w:pPr>
        <w:spacing w:after="240"/>
      </w:pPr>
      <w:bookmarkStart w:id="27" w:name="_Toc504747109"/>
      <w:bookmarkEnd w:id="9"/>
      <w:bookmarkEnd w:id="10"/>
      <w:r w:rsidRPr="001E1FB0">
        <w:t xml:space="preserve">Der Baustein </w:t>
      </w:r>
      <w:r>
        <w:t>OPS.1.1.4</w:t>
      </w:r>
      <w:r w:rsidRPr="00622A7C">
        <w:t xml:space="preserve"> </w:t>
      </w:r>
      <w:r w:rsidRPr="001E1FB0">
        <w:t>beschreibt</w:t>
      </w:r>
      <w:r>
        <w:t xml:space="preserve"> </w:t>
      </w:r>
      <w:r w:rsidRPr="00622A7C">
        <w:t xml:space="preserve">die allgemeinen Anforderungen </w:t>
      </w:r>
      <w:r>
        <w:t>zum</w:t>
      </w:r>
      <w:r w:rsidRPr="00622A7C">
        <w:t xml:space="preserve"> Schutz </w:t>
      </w:r>
      <w:r>
        <w:t>vor</w:t>
      </w:r>
      <w:r w:rsidRPr="00622A7C">
        <w:t xml:space="preserve"> Schadprogramme</w:t>
      </w:r>
      <w:r>
        <w:t>n</w:t>
      </w:r>
      <w:r w:rsidRPr="00622A7C">
        <w:t xml:space="preserve">. </w:t>
      </w:r>
    </w:p>
    <w:p w14:paraId="079DB89A" w14:textId="3A45D490" w:rsidR="008E086B" w:rsidRDefault="00F33D17" w:rsidP="00F33D17">
      <w:r w:rsidRPr="00622A7C">
        <w:t>Zusätzlich müssen auch die Bausteine der Schicht SYS IT-Systeme, der Baustein DER.2.1 Behandlung von Sicherheitsvorfällen und der Baustein DER.2.3 Bereinigung weitreichender Sicherheitsvorfälle berücksichtigt werden.</w:t>
      </w:r>
      <w:r w:rsidRPr="00622A7C">
        <w:rPr>
          <w:rFonts w:cs="Arial"/>
          <w:color w:val="393F46"/>
          <w:shd w:val="clear" w:color="auto" w:fill="FFFFFF"/>
        </w:rPr>
        <w:t xml:space="preserve"> </w:t>
      </w:r>
      <w:r w:rsidR="008E086B">
        <w:br w:type="page"/>
      </w:r>
    </w:p>
    <w:p w14:paraId="48BFAAA9" w14:textId="77777777" w:rsidR="006676E5" w:rsidRPr="006651A9" w:rsidRDefault="006676E5" w:rsidP="006676E5">
      <w:pPr>
        <w:pStyle w:val="berschrift1"/>
      </w:pPr>
      <w:bookmarkStart w:id="28" w:name="_Toc44677863"/>
      <w:bookmarkStart w:id="29" w:name="_Toc91773995"/>
      <w:r w:rsidRPr="00914EF2">
        <w:t xml:space="preserve">Zielsetzung </w:t>
      </w:r>
      <w:r w:rsidRPr="006651A9">
        <w:t>und Zielgruppe</w:t>
      </w:r>
      <w:bookmarkEnd w:id="28"/>
      <w:bookmarkEnd w:id="29"/>
    </w:p>
    <w:p w14:paraId="23674205" w14:textId="77777777" w:rsidR="00846A78" w:rsidRPr="00A56DB9" w:rsidRDefault="00846A78" w:rsidP="00846A78">
      <w:pPr>
        <w:spacing w:after="240"/>
        <w:rPr>
          <w:color w:val="FF0000"/>
        </w:rPr>
      </w:pPr>
      <w:r w:rsidRPr="001A7400">
        <w:t>Durch diese IT-</w:t>
      </w:r>
      <w:r w:rsidRPr="00A56DB9">
        <w:t xml:space="preserve">Sicherheitsrichtlinie wird der </w:t>
      </w:r>
      <w:r w:rsidRPr="00622A7C">
        <w:t xml:space="preserve">Einsatz von Schutzmaßnahmen vor Schadprogrammen </w:t>
      </w:r>
      <w:r w:rsidRPr="00A56DB9">
        <w:t>in der</w:t>
      </w:r>
      <w:r>
        <w:t xml:space="preserve"> </w:t>
      </w:r>
      <w:r w:rsidRPr="007510E2">
        <w:rPr>
          <w:color w:val="FF0000"/>
        </w:rPr>
        <w:t>[NAME DER BEHÖRDE]</w:t>
      </w:r>
      <w:r>
        <w:rPr>
          <w:color w:val="FF0000"/>
        </w:rPr>
        <w:t xml:space="preserve"> </w:t>
      </w:r>
      <w:r w:rsidRPr="00A56DB9">
        <w:t xml:space="preserve">geregelt. Sie </w:t>
      </w:r>
      <w:r w:rsidRPr="001A7400">
        <w:t>gibt entsprechende organisa</w:t>
      </w:r>
      <w:r>
        <w:t>-</w:t>
      </w:r>
      <w:r>
        <w:br/>
      </w:r>
      <w:r w:rsidRPr="001A7400">
        <w:t xml:space="preserve">torische und technische Regelungen zum Schutz der Informationen vor, die auf </w:t>
      </w:r>
      <w:r>
        <w:t xml:space="preserve">den </w:t>
      </w:r>
      <w:r>
        <w:br/>
        <w:t xml:space="preserve">IT-Netzen </w:t>
      </w:r>
      <w:r w:rsidRPr="00A56DB9">
        <w:t xml:space="preserve">der </w:t>
      </w:r>
      <w:r w:rsidRPr="007510E2">
        <w:rPr>
          <w:color w:val="FF0000"/>
        </w:rPr>
        <w:t>[NAME DER BEHÖRDE]</w:t>
      </w:r>
      <w:r>
        <w:rPr>
          <w:color w:val="FF0000"/>
        </w:rPr>
        <w:t xml:space="preserve"> </w:t>
      </w:r>
      <w:r w:rsidRPr="009E1160">
        <w:t>gespeichert, verarbeitet und übertragen werden.</w:t>
      </w:r>
    </w:p>
    <w:p w14:paraId="4B5C7E73" w14:textId="77777777" w:rsidR="00846A78" w:rsidRDefault="00846A78" w:rsidP="00846A78">
      <w:pPr>
        <w:spacing w:after="240"/>
      </w:pPr>
      <w:r w:rsidRPr="009E1160">
        <w:t xml:space="preserve">Diese Regelungen gelten für </w:t>
      </w:r>
      <w:r w:rsidRPr="00A56DB9">
        <w:t xml:space="preserve">alle Beschäftigten der </w:t>
      </w:r>
      <w:r w:rsidRPr="007510E2">
        <w:rPr>
          <w:color w:val="FF0000"/>
        </w:rPr>
        <w:t>[NAME DER BEHÖRDE]</w:t>
      </w:r>
      <w:r w:rsidRPr="00890CCE">
        <w:rPr>
          <w:color w:val="FF0000"/>
        </w:rPr>
        <w:t xml:space="preserve">, </w:t>
      </w:r>
      <w:r w:rsidRPr="00A56DB9">
        <w:t>für Beschäftigte anderer Behörden, die zu</w:t>
      </w:r>
      <w:r>
        <w:t xml:space="preserve">r </w:t>
      </w:r>
      <w:r w:rsidRPr="007510E2">
        <w:rPr>
          <w:color w:val="FF0000"/>
        </w:rPr>
        <w:t>[NAME DER BEHÖRDE]</w:t>
      </w:r>
      <w:r w:rsidRPr="00890CCE">
        <w:rPr>
          <w:color w:val="FF0000"/>
        </w:rPr>
        <w:t xml:space="preserve">, </w:t>
      </w:r>
      <w:r w:rsidRPr="00A56DB9">
        <w:t>abgeordnet sind</w:t>
      </w:r>
      <w:r>
        <w:t>, sowie</w:t>
      </w:r>
      <w:r w:rsidRPr="00A56DB9">
        <w:t xml:space="preserve"> für Per</w:t>
      </w:r>
      <w:r w:rsidRPr="001E1FB0">
        <w:t xml:space="preserve">sonen, die z.B. im Rahmen eines Praktikums oder Referendariates oder als Externer </w:t>
      </w:r>
      <w:r w:rsidRPr="001E1FB0">
        <w:br/>
        <w:t xml:space="preserve">Mitarbeiter in der </w:t>
      </w:r>
      <w:r w:rsidRPr="001E1FB0">
        <w:rPr>
          <w:color w:val="FF0000"/>
        </w:rPr>
        <w:t xml:space="preserve">[NAME DER BEHÖRDE], </w:t>
      </w:r>
      <w:r w:rsidRPr="001E1FB0">
        <w:t>tätig sind.</w:t>
      </w:r>
    </w:p>
    <w:p w14:paraId="5B32B733" w14:textId="77777777" w:rsidR="006676E5" w:rsidRDefault="006676E5" w:rsidP="006676E5">
      <w:pPr>
        <w:spacing w:after="240"/>
        <w:rPr>
          <w:i/>
        </w:rPr>
      </w:pPr>
      <w:r>
        <w:rPr>
          <w:i/>
        </w:rPr>
        <w:br/>
      </w:r>
    </w:p>
    <w:p w14:paraId="43AAFB17" w14:textId="77777777" w:rsidR="006676E5" w:rsidRPr="00914EF2" w:rsidRDefault="006676E5" w:rsidP="006676E5">
      <w:pPr>
        <w:pStyle w:val="berschrift1"/>
      </w:pPr>
      <w:bookmarkStart w:id="30" w:name="_Toc44677864"/>
      <w:bookmarkStart w:id="31" w:name="_Toc91773996"/>
      <w:r w:rsidRPr="00914EF2">
        <w:t>Zugrundeliegende Schutzbedarfe</w:t>
      </w:r>
      <w:bookmarkEnd w:id="30"/>
      <w:bookmarkEnd w:id="31"/>
    </w:p>
    <w:p w14:paraId="1C440DFA" w14:textId="265611AF" w:rsidR="00846A78" w:rsidRDefault="006676E5" w:rsidP="006676E5">
      <w:pPr>
        <w:spacing w:after="240"/>
      </w:pPr>
      <w:r>
        <w:rPr>
          <w:kern w:val="0"/>
          <w:lang w:eastAsia="en-US"/>
        </w:rPr>
        <w:br/>
      </w:r>
      <w:bookmarkStart w:id="32" w:name="_Hlk39010724"/>
      <w:r w:rsidR="00846A78">
        <w:t>B</w:t>
      </w:r>
      <w:r w:rsidR="00846A78" w:rsidRPr="00C525A8">
        <w:t>ei</w:t>
      </w:r>
      <w:r w:rsidR="00846A78">
        <w:t xml:space="preserve">m Schutz vor Schadprogrammen </w:t>
      </w:r>
      <w:r w:rsidR="00846A78" w:rsidRPr="00C525A8">
        <w:t xml:space="preserve">handelt es sich nicht um ein Zielobjekt der </w:t>
      </w:r>
      <w:r w:rsidR="00846A78">
        <w:br/>
      </w:r>
      <w:r w:rsidR="00846A78" w:rsidRPr="00C525A8">
        <w:t>IT-Grundschutz</w:t>
      </w:r>
      <w:r w:rsidR="00846A78" w:rsidRPr="00A7380B">
        <w:t>modellierung (Stammdaten), sondern um eine</w:t>
      </w:r>
      <w:r w:rsidR="00846A78">
        <w:t xml:space="preserve"> Technologie, die </w:t>
      </w:r>
      <w:r w:rsidR="00846A78">
        <w:br/>
        <w:t xml:space="preserve">genau </w:t>
      </w:r>
      <w:r w:rsidR="00846A78" w:rsidRPr="00A7380B">
        <w:t>diese Stammdaten</w:t>
      </w:r>
      <w:r w:rsidR="00846A78">
        <w:t xml:space="preserve"> schützen soll.</w:t>
      </w:r>
      <w:r w:rsidR="00846A78">
        <w:br/>
      </w:r>
      <w:r w:rsidR="00846A78">
        <w:br/>
      </w:r>
      <w:r w:rsidR="00846A78" w:rsidRPr="00F7493A">
        <w:t>Es gelten somit die gleichen Schutzbedarf</w:t>
      </w:r>
      <w:r w:rsidR="00846A78">
        <w:t>e</w:t>
      </w:r>
      <w:r w:rsidR="00846A78" w:rsidRPr="00F7493A">
        <w:t xml:space="preserve">, wie für die Netzwerkkomponenten, </w:t>
      </w:r>
      <w:r w:rsidR="00846A78">
        <w:br/>
      </w:r>
      <w:r w:rsidR="00846A78" w:rsidRPr="00F7493A">
        <w:t xml:space="preserve">auf denen diese Daten gespeichert bzw. </w:t>
      </w:r>
      <w:r w:rsidR="00846A78">
        <w:t xml:space="preserve">über die sie </w:t>
      </w:r>
      <w:r w:rsidR="00846A78" w:rsidRPr="00F7493A">
        <w:t>transportiert werden.</w:t>
      </w:r>
      <w:bookmarkEnd w:id="32"/>
    </w:p>
    <w:p w14:paraId="116F79D9" w14:textId="7B2A2E6D" w:rsidR="006676E5" w:rsidRPr="00B113A8" w:rsidRDefault="004C02D6" w:rsidP="006676E5">
      <w:pPr>
        <w:spacing w:after="240"/>
      </w:pPr>
      <w:r w:rsidRPr="00B113A8">
        <w:t xml:space="preserve">Wenn </w:t>
      </w:r>
      <w:r w:rsidR="008012DD" w:rsidRPr="00B113A8">
        <w:t>im Einzelfall ni</w:t>
      </w:r>
      <w:r w:rsidRPr="00B113A8">
        <w:t xml:space="preserve">cht mit hoher Sicherheit </w:t>
      </w:r>
      <w:r w:rsidR="008012DD" w:rsidRPr="00B113A8">
        <w:t xml:space="preserve">ausgeschlossen werden kann, dass sich </w:t>
      </w:r>
      <w:r w:rsidRPr="00B113A8">
        <w:br/>
      </w:r>
      <w:r w:rsidR="008012DD" w:rsidRPr="00B113A8">
        <w:t>unter den betroffenen Daten</w:t>
      </w:r>
      <w:r w:rsidRPr="00B113A8">
        <w:t xml:space="preserve"> und Daten</w:t>
      </w:r>
      <w:r w:rsidR="008012DD" w:rsidRPr="00B113A8">
        <w:t>trägern auch personenbezogene Daten</w:t>
      </w:r>
      <w:r w:rsidRPr="00B113A8">
        <w:t xml:space="preserve"> befinden, ist grundsätzlich von einem hohen Schutzbedarf auszugehen.</w:t>
      </w:r>
      <w:r w:rsidR="008012DD" w:rsidRPr="00B113A8">
        <w:t xml:space="preserve"> </w:t>
      </w:r>
    </w:p>
    <w:bookmarkEnd w:id="27"/>
    <w:p w14:paraId="131EC95A" w14:textId="3242FB99" w:rsidR="00952CA0" w:rsidRPr="004D39DD" w:rsidRDefault="00B113A8" w:rsidP="00846A78">
      <w:pPr>
        <w:spacing w:after="240"/>
      </w:pPr>
      <w:r>
        <w:rPr>
          <w:b/>
          <w:bCs/>
        </w:rPr>
        <w:br/>
      </w:r>
    </w:p>
    <w:p w14:paraId="7566FF89" w14:textId="77777777" w:rsidR="00932776" w:rsidRDefault="00932776">
      <w:pPr>
        <w:rPr>
          <w:i/>
        </w:rPr>
      </w:pPr>
      <w:r>
        <w:rPr>
          <w:i/>
        </w:rPr>
        <w:br w:type="page"/>
      </w:r>
    </w:p>
    <w:p w14:paraId="0B662967" w14:textId="77777777" w:rsidR="009F0D2A" w:rsidRDefault="009F0D2A" w:rsidP="009F0D2A">
      <w:pPr>
        <w:pStyle w:val="berschrift1"/>
        <w:numPr>
          <w:ilvl w:val="0"/>
          <w:numId w:val="0"/>
        </w:numPr>
        <w:ind w:left="431"/>
      </w:pPr>
      <w:bookmarkStart w:id="33" w:name="ANFANG"/>
      <w:bookmarkStart w:id="34" w:name="BausteinName4"/>
      <w:bookmarkEnd w:id="33"/>
      <w:bookmarkEnd w:id="34"/>
    </w:p>
    <w:p w14:paraId="694F06FE" w14:textId="7E1ECBA7" w:rsidR="00D84943" w:rsidRDefault="00363D7E" w:rsidP="006676E5">
      <w:pPr>
        <w:pStyle w:val="berschrift1"/>
      </w:pPr>
      <w:bookmarkStart w:id="35" w:name="_Toc91773997"/>
      <w:r>
        <w:t>Anforderungen aus dem Baustein</w:t>
      </w:r>
      <w:r w:rsidR="00587023">
        <w:t xml:space="preserve"> </w:t>
      </w:r>
      <w:bookmarkStart w:id="36" w:name="BausteinName12"/>
      <w:bookmarkEnd w:id="36"/>
      <w:r w:rsidR="00F33D17">
        <w:t>OPS.1.1.4</w:t>
      </w:r>
      <w:bookmarkEnd w:id="35"/>
    </w:p>
    <w:p w14:paraId="17CC2F6B" w14:textId="77777777" w:rsidR="00996EC9" w:rsidRDefault="00996EC9" w:rsidP="002F2CA3">
      <w:pPr>
        <w:suppressAutoHyphens/>
        <w:spacing w:after="0" w:line="240" w:lineRule="auto"/>
        <w:ind w:left="720"/>
        <w:rPr>
          <w:color w:val="000000" w:themeColor="text1"/>
        </w:rPr>
      </w:pPr>
    </w:p>
    <w:p w14:paraId="0EB86941" w14:textId="368B93CF" w:rsidR="00221FF6" w:rsidRDefault="00221FF6" w:rsidP="00221FF6">
      <w:pPr>
        <w:pStyle w:val="berschrift2"/>
      </w:pPr>
      <w:bookmarkStart w:id="37" w:name="A7000"/>
      <w:bookmarkStart w:id="38" w:name="_Toc8740866"/>
      <w:bookmarkStart w:id="39" w:name="_Toc9441445"/>
      <w:bookmarkStart w:id="40" w:name="_Toc55406457"/>
      <w:bookmarkStart w:id="41" w:name="_Toc91773998"/>
      <w:bookmarkEnd w:id="37"/>
      <w:r>
        <w:t>Erstellung eines Konzepts für den Schutz vor Schad</w:t>
      </w:r>
      <w:r w:rsidR="006742C5">
        <w:t>-</w:t>
      </w:r>
      <w:r w:rsidR="006742C5">
        <w:br/>
      </w:r>
      <w:r>
        <w:t>programmen</w:t>
      </w:r>
      <w:bookmarkEnd w:id="38"/>
      <w:bookmarkEnd w:id="39"/>
      <w:r>
        <w:t xml:space="preserve"> [A1]</w:t>
      </w:r>
      <w:bookmarkEnd w:id="40"/>
      <w:bookmarkEnd w:id="41"/>
    </w:p>
    <w:p w14:paraId="53AAAEBD" w14:textId="77777777" w:rsidR="00221FF6" w:rsidRPr="00DA4939" w:rsidRDefault="00221FF6" w:rsidP="00221FF6">
      <w:pPr>
        <w:pStyle w:val="Listenabsatz"/>
        <w:spacing w:after="0"/>
        <w:ind w:left="720"/>
      </w:pPr>
    </w:p>
    <w:p w14:paraId="55FE777A" w14:textId="063D44A2" w:rsidR="00221FF6" w:rsidRDefault="00A54DC0" w:rsidP="00221FF6">
      <w:pPr>
        <w:pStyle w:val="Listenabsatz"/>
        <w:numPr>
          <w:ilvl w:val="0"/>
          <w:numId w:val="11"/>
        </w:numPr>
        <w:spacing w:after="0"/>
        <w:ind w:left="709" w:hanging="709"/>
      </w:pPr>
      <w:bookmarkStart w:id="42" w:name="A1a1"/>
      <w:bookmarkEnd w:id="42"/>
      <w:r>
        <w:t>Es MUSS ein Konzept erstellt werden, das beschreibt, welche IT-Systeme vor Schadprogrammen geschützt werden müssen. Hierbei MÜSSEN auch IoT-Geräte und Produktionssysteme berücksichtigt werden</w:t>
      </w:r>
      <w:r w:rsidR="00221FF6">
        <w:t xml:space="preserve">Virenschutzkonzept erstellt werden, welche IT-Systeme vor Schadprogrammen geschützt werden müssen. Hierbei MÜSSEN auch IoT-Geräte und Produktionssysteme berücksichtigt werden. </w:t>
      </w:r>
    </w:p>
    <w:p w14:paraId="1E3A75F7" w14:textId="77777777" w:rsidR="00221FF6" w:rsidRDefault="00221FF6" w:rsidP="00221FF6">
      <w:pPr>
        <w:pStyle w:val="Listenabsatz"/>
        <w:spacing w:after="0"/>
      </w:pPr>
    </w:p>
    <w:p w14:paraId="43CC34C2"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0C10E0E1"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6D0C534E" w14:textId="77777777" w:rsidTr="00033341">
        <w:tc>
          <w:tcPr>
            <w:tcW w:w="8340" w:type="dxa"/>
            <w:tcBorders>
              <w:bottom w:val="single" w:sz="4" w:space="0" w:color="auto"/>
            </w:tcBorders>
            <w:shd w:val="clear" w:color="auto" w:fill="C6D9F1" w:themeFill="text2" w:themeFillTint="33"/>
          </w:tcPr>
          <w:p w14:paraId="7E8FC883"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415EA431" w14:textId="77777777" w:rsidTr="00033341">
        <w:tc>
          <w:tcPr>
            <w:tcW w:w="8340" w:type="dxa"/>
            <w:shd w:val="clear" w:color="auto" w:fill="FFFFFF" w:themeFill="background1"/>
          </w:tcPr>
          <w:p w14:paraId="0CE4D226" w14:textId="77777777" w:rsidR="00221FF6" w:rsidRDefault="00221FF6" w:rsidP="00033341">
            <w:pPr>
              <w:spacing w:before="120" w:after="120"/>
              <w:rPr>
                <w:color w:val="000000" w:themeColor="text1"/>
              </w:rPr>
            </w:pPr>
            <w:r>
              <w:rPr>
                <w:color w:val="000000" w:themeColor="text1"/>
              </w:rPr>
              <w:t>Begründung der Fachseite:</w:t>
            </w:r>
          </w:p>
        </w:tc>
      </w:tr>
    </w:tbl>
    <w:p w14:paraId="66CDC1F7"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06308A00" w14:textId="77777777" w:rsidTr="00033341">
        <w:trPr>
          <w:trHeight w:val="205"/>
        </w:trPr>
        <w:tc>
          <w:tcPr>
            <w:tcW w:w="8356" w:type="dxa"/>
            <w:shd w:val="clear" w:color="auto" w:fill="D6E3BC" w:themeFill="accent3" w:themeFillTint="66"/>
          </w:tcPr>
          <w:p w14:paraId="7E971C95" w14:textId="77777777" w:rsidR="00221FF6" w:rsidRPr="005B4E23" w:rsidRDefault="00221FF6" w:rsidP="00033341">
            <w:pPr>
              <w:suppressAutoHyphens/>
              <w:spacing w:before="120" w:after="120"/>
            </w:pPr>
            <w:r>
              <w:t xml:space="preserve">Umsetzung: JA/TEILWEISE/NEIN/ENTBEHRLICH </w:t>
            </w:r>
          </w:p>
        </w:tc>
      </w:tr>
      <w:tr w:rsidR="00221FF6" w:rsidRPr="00CC02C2" w14:paraId="7A8E6C81" w14:textId="77777777" w:rsidTr="00033341">
        <w:tc>
          <w:tcPr>
            <w:tcW w:w="8356" w:type="dxa"/>
          </w:tcPr>
          <w:p w14:paraId="0F2ADDDF" w14:textId="7BFD84ED" w:rsidR="00221FF6" w:rsidRPr="00A87EF1" w:rsidRDefault="006742C5" w:rsidP="00033341">
            <w:pPr>
              <w:suppressAutoHyphens/>
              <w:spacing w:before="120" w:after="120"/>
            </w:pPr>
            <w:r>
              <w:rPr>
                <w:color w:val="000000" w:themeColor="text1"/>
              </w:rPr>
              <w:t>Hier steht Ihr Umsetzungsstand</w:t>
            </w:r>
          </w:p>
        </w:tc>
      </w:tr>
    </w:tbl>
    <w:p w14:paraId="44E58F6B" w14:textId="77777777" w:rsidR="00221FF6" w:rsidRDefault="00221FF6" w:rsidP="00221FF6">
      <w:pPr>
        <w:pStyle w:val="Listenabsatz"/>
        <w:spacing w:after="0"/>
        <w:ind w:left="720"/>
      </w:pPr>
    </w:p>
    <w:p w14:paraId="35BBCDC5" w14:textId="77777777" w:rsidR="00221FF6" w:rsidRDefault="00221FF6" w:rsidP="00221FF6">
      <w:pPr>
        <w:pStyle w:val="Listenabsatz"/>
        <w:spacing w:after="0"/>
      </w:pPr>
    </w:p>
    <w:p w14:paraId="00D1C680" w14:textId="77777777" w:rsidR="00221FF6" w:rsidRDefault="00221FF6" w:rsidP="00221FF6">
      <w:pPr>
        <w:pStyle w:val="Listenabsatz"/>
        <w:numPr>
          <w:ilvl w:val="0"/>
          <w:numId w:val="11"/>
        </w:numPr>
        <w:spacing w:after="0"/>
        <w:ind w:left="709" w:hanging="709"/>
      </w:pPr>
      <w:r>
        <w:t>Außerdem MUSS festgehalten werden, wie der Schutz zu erfolgen hat.</w:t>
      </w:r>
    </w:p>
    <w:p w14:paraId="0AB8DE5E" w14:textId="77777777" w:rsidR="00221FF6" w:rsidRDefault="00221FF6" w:rsidP="00221FF6">
      <w:pPr>
        <w:pStyle w:val="Listenabsatz"/>
        <w:spacing w:after="0"/>
      </w:pPr>
    </w:p>
    <w:p w14:paraId="713762A9"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74D0E0AB"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410204BF" w14:textId="77777777" w:rsidTr="00033341">
        <w:tc>
          <w:tcPr>
            <w:tcW w:w="8340" w:type="dxa"/>
            <w:tcBorders>
              <w:bottom w:val="single" w:sz="4" w:space="0" w:color="auto"/>
            </w:tcBorders>
            <w:shd w:val="clear" w:color="auto" w:fill="C6D9F1" w:themeFill="text2" w:themeFillTint="33"/>
          </w:tcPr>
          <w:p w14:paraId="0C47FEAE"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21F69AA7" w14:textId="77777777" w:rsidTr="00033341">
        <w:tc>
          <w:tcPr>
            <w:tcW w:w="8340" w:type="dxa"/>
            <w:shd w:val="clear" w:color="auto" w:fill="FFFFFF" w:themeFill="background1"/>
          </w:tcPr>
          <w:p w14:paraId="057CDB52" w14:textId="77777777" w:rsidR="00221FF6" w:rsidRDefault="00221FF6" w:rsidP="00033341">
            <w:pPr>
              <w:spacing w:before="120" w:after="120"/>
              <w:rPr>
                <w:color w:val="000000" w:themeColor="text1"/>
              </w:rPr>
            </w:pPr>
            <w:r>
              <w:rPr>
                <w:color w:val="000000" w:themeColor="text1"/>
              </w:rPr>
              <w:t>Begründung der Fachseite:</w:t>
            </w:r>
          </w:p>
        </w:tc>
      </w:tr>
    </w:tbl>
    <w:p w14:paraId="0C97C58C"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62DB3FDC" w14:textId="77777777" w:rsidTr="00033341">
        <w:trPr>
          <w:trHeight w:val="205"/>
        </w:trPr>
        <w:tc>
          <w:tcPr>
            <w:tcW w:w="8356" w:type="dxa"/>
            <w:shd w:val="clear" w:color="auto" w:fill="D6E3BC" w:themeFill="accent3" w:themeFillTint="66"/>
          </w:tcPr>
          <w:p w14:paraId="35824D46" w14:textId="77777777" w:rsidR="00221FF6" w:rsidRPr="005B4E23" w:rsidRDefault="00221FF6" w:rsidP="00033341">
            <w:pPr>
              <w:suppressAutoHyphens/>
              <w:spacing w:before="120" w:after="120"/>
            </w:pPr>
            <w:r>
              <w:t xml:space="preserve">Umsetzung: JA/TEILWEISE/NEIN/ENTBEHRLICH </w:t>
            </w:r>
          </w:p>
        </w:tc>
      </w:tr>
      <w:tr w:rsidR="00221FF6" w:rsidRPr="00CC02C2" w14:paraId="4487EDFF" w14:textId="77777777" w:rsidTr="00033341">
        <w:tc>
          <w:tcPr>
            <w:tcW w:w="8356" w:type="dxa"/>
          </w:tcPr>
          <w:p w14:paraId="102DB510" w14:textId="6F02E521" w:rsidR="00221FF6" w:rsidRPr="00A87EF1" w:rsidRDefault="006742C5" w:rsidP="00033341">
            <w:pPr>
              <w:suppressAutoHyphens/>
              <w:spacing w:before="120" w:after="120"/>
            </w:pPr>
            <w:r>
              <w:rPr>
                <w:color w:val="000000" w:themeColor="text1"/>
              </w:rPr>
              <w:t>Hier steht Ihr Umsetzungsstand</w:t>
            </w:r>
          </w:p>
        </w:tc>
      </w:tr>
    </w:tbl>
    <w:p w14:paraId="2DC2188B" w14:textId="77777777" w:rsidR="00221FF6" w:rsidRDefault="00221FF6" w:rsidP="00221FF6">
      <w:pPr>
        <w:pStyle w:val="Listenabsatz"/>
        <w:spacing w:after="0"/>
        <w:ind w:left="720"/>
      </w:pPr>
    </w:p>
    <w:p w14:paraId="0A345C39" w14:textId="77777777" w:rsidR="00221FF6" w:rsidRDefault="00221FF6" w:rsidP="00221FF6">
      <w:pPr>
        <w:pStyle w:val="Listenabsatz"/>
        <w:spacing w:after="0"/>
      </w:pPr>
    </w:p>
    <w:p w14:paraId="15C2B460" w14:textId="77777777" w:rsidR="00221FF6" w:rsidRDefault="00221FF6" w:rsidP="00221FF6">
      <w:pPr>
        <w:pStyle w:val="Listenabsatz"/>
        <w:numPr>
          <w:ilvl w:val="0"/>
          <w:numId w:val="11"/>
        </w:numPr>
        <w:spacing w:after="0"/>
        <w:ind w:left="709" w:hanging="709"/>
      </w:pPr>
      <w:r>
        <w:t>Ist kein verlässlicher Schutz möglich, so dürfen die identifizierten IT-Systeme NICHT betrieben werden.</w:t>
      </w:r>
    </w:p>
    <w:p w14:paraId="698E8D28" w14:textId="77777777" w:rsidR="00221FF6" w:rsidRDefault="00221FF6" w:rsidP="00221FF6">
      <w:pPr>
        <w:pStyle w:val="Listenabsatz"/>
        <w:spacing w:after="0"/>
      </w:pPr>
    </w:p>
    <w:p w14:paraId="1CCA1FE9"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1136E219"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08D391CC" w14:textId="77777777" w:rsidTr="00033341">
        <w:tc>
          <w:tcPr>
            <w:tcW w:w="8340" w:type="dxa"/>
            <w:tcBorders>
              <w:bottom w:val="single" w:sz="4" w:space="0" w:color="auto"/>
            </w:tcBorders>
            <w:shd w:val="clear" w:color="auto" w:fill="C6D9F1" w:themeFill="text2" w:themeFillTint="33"/>
          </w:tcPr>
          <w:p w14:paraId="018C9242"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34408D4E" w14:textId="77777777" w:rsidTr="00033341">
        <w:tc>
          <w:tcPr>
            <w:tcW w:w="8340" w:type="dxa"/>
            <w:shd w:val="clear" w:color="auto" w:fill="FFFFFF" w:themeFill="background1"/>
          </w:tcPr>
          <w:p w14:paraId="378CEBD8" w14:textId="77777777" w:rsidR="00221FF6" w:rsidRDefault="00221FF6" w:rsidP="00033341">
            <w:pPr>
              <w:spacing w:before="120" w:after="120"/>
              <w:rPr>
                <w:color w:val="000000" w:themeColor="text1"/>
              </w:rPr>
            </w:pPr>
            <w:r>
              <w:rPr>
                <w:color w:val="000000" w:themeColor="text1"/>
              </w:rPr>
              <w:t>Begründung der Fachseite:</w:t>
            </w:r>
          </w:p>
        </w:tc>
      </w:tr>
    </w:tbl>
    <w:p w14:paraId="2B79C49A"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0C53E022" w14:textId="77777777" w:rsidTr="00033341">
        <w:trPr>
          <w:trHeight w:val="205"/>
        </w:trPr>
        <w:tc>
          <w:tcPr>
            <w:tcW w:w="8356" w:type="dxa"/>
            <w:shd w:val="clear" w:color="auto" w:fill="D6E3BC" w:themeFill="accent3" w:themeFillTint="66"/>
          </w:tcPr>
          <w:p w14:paraId="7978048F" w14:textId="77777777" w:rsidR="00221FF6" w:rsidRPr="005B4E23" w:rsidRDefault="00221FF6" w:rsidP="00033341">
            <w:pPr>
              <w:suppressAutoHyphens/>
              <w:spacing w:before="120" w:after="120"/>
            </w:pPr>
            <w:r>
              <w:t xml:space="preserve">Umsetzung: JA/TEILWEISE/NEIN/ENTBEHRLICH </w:t>
            </w:r>
          </w:p>
        </w:tc>
      </w:tr>
      <w:tr w:rsidR="00221FF6" w:rsidRPr="00CC02C2" w14:paraId="4E53BD72" w14:textId="77777777" w:rsidTr="00033341">
        <w:tc>
          <w:tcPr>
            <w:tcW w:w="8356" w:type="dxa"/>
          </w:tcPr>
          <w:p w14:paraId="08CA2756" w14:textId="38B7D2CD" w:rsidR="00221FF6" w:rsidRPr="00A87EF1" w:rsidRDefault="006742C5" w:rsidP="00033341">
            <w:pPr>
              <w:suppressAutoHyphens/>
              <w:spacing w:before="120" w:after="120"/>
            </w:pPr>
            <w:r>
              <w:rPr>
                <w:color w:val="000000" w:themeColor="text1"/>
              </w:rPr>
              <w:t>Hier steht Ihr Umsetzungsstand</w:t>
            </w:r>
          </w:p>
        </w:tc>
      </w:tr>
    </w:tbl>
    <w:p w14:paraId="7D97A8E2" w14:textId="77777777" w:rsidR="00221FF6" w:rsidRDefault="00221FF6" w:rsidP="00221FF6">
      <w:pPr>
        <w:pStyle w:val="Listenabsatz"/>
        <w:spacing w:after="0"/>
        <w:ind w:left="720"/>
      </w:pPr>
    </w:p>
    <w:p w14:paraId="3E36EA93" w14:textId="77777777" w:rsidR="00221FF6" w:rsidRDefault="00221FF6" w:rsidP="00221FF6">
      <w:pPr>
        <w:pStyle w:val="Listenabsatz"/>
        <w:spacing w:after="0"/>
      </w:pPr>
    </w:p>
    <w:p w14:paraId="5BD1E8A3" w14:textId="77777777" w:rsidR="00221FF6" w:rsidRDefault="00221FF6" w:rsidP="00221FF6">
      <w:pPr>
        <w:pStyle w:val="Listenabsatz"/>
        <w:numPr>
          <w:ilvl w:val="0"/>
          <w:numId w:val="11"/>
        </w:numPr>
        <w:spacing w:after="0"/>
        <w:ind w:left="709" w:hanging="709"/>
      </w:pPr>
      <w:r>
        <w:t>Das Konzept MUSS nachvollziehbar dokumentiert und aktuell gehalten werden.</w:t>
      </w:r>
      <w:r>
        <w:cr/>
      </w:r>
    </w:p>
    <w:p w14:paraId="1ED689E3"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277486AF"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3D1958E2" w14:textId="77777777" w:rsidTr="00033341">
        <w:tc>
          <w:tcPr>
            <w:tcW w:w="8340" w:type="dxa"/>
            <w:tcBorders>
              <w:bottom w:val="single" w:sz="4" w:space="0" w:color="auto"/>
            </w:tcBorders>
            <w:shd w:val="clear" w:color="auto" w:fill="C6D9F1" w:themeFill="text2" w:themeFillTint="33"/>
          </w:tcPr>
          <w:p w14:paraId="3C5FAA69"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4100A46C" w14:textId="77777777" w:rsidTr="00033341">
        <w:tc>
          <w:tcPr>
            <w:tcW w:w="8340" w:type="dxa"/>
            <w:shd w:val="clear" w:color="auto" w:fill="FFFFFF" w:themeFill="background1"/>
          </w:tcPr>
          <w:p w14:paraId="1073AEAC" w14:textId="77777777" w:rsidR="00221FF6" w:rsidRDefault="00221FF6" w:rsidP="00033341">
            <w:pPr>
              <w:spacing w:before="120" w:after="120"/>
              <w:rPr>
                <w:color w:val="000000" w:themeColor="text1"/>
              </w:rPr>
            </w:pPr>
            <w:r>
              <w:rPr>
                <w:color w:val="000000" w:themeColor="text1"/>
              </w:rPr>
              <w:t>Begründung der Fachseite:</w:t>
            </w:r>
          </w:p>
        </w:tc>
      </w:tr>
    </w:tbl>
    <w:p w14:paraId="50B095F4"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38829C2E" w14:textId="77777777" w:rsidTr="00033341">
        <w:trPr>
          <w:trHeight w:val="205"/>
        </w:trPr>
        <w:tc>
          <w:tcPr>
            <w:tcW w:w="8356" w:type="dxa"/>
            <w:shd w:val="clear" w:color="auto" w:fill="D6E3BC" w:themeFill="accent3" w:themeFillTint="66"/>
          </w:tcPr>
          <w:p w14:paraId="21759FDD" w14:textId="77777777" w:rsidR="00221FF6" w:rsidRPr="005B4E23" w:rsidRDefault="00221FF6" w:rsidP="00033341">
            <w:pPr>
              <w:suppressAutoHyphens/>
              <w:spacing w:before="120" w:after="120"/>
            </w:pPr>
            <w:r>
              <w:t xml:space="preserve">Umsetzung: JA/TEILWEISE/NEIN/ENTBEHRLICH </w:t>
            </w:r>
          </w:p>
        </w:tc>
      </w:tr>
      <w:tr w:rsidR="00221FF6" w:rsidRPr="00CC02C2" w14:paraId="0DE74429" w14:textId="77777777" w:rsidTr="00033341">
        <w:tc>
          <w:tcPr>
            <w:tcW w:w="8356" w:type="dxa"/>
          </w:tcPr>
          <w:p w14:paraId="05AE61B6" w14:textId="5D10C514" w:rsidR="00221FF6" w:rsidRPr="00A87EF1" w:rsidRDefault="006742C5" w:rsidP="00033341">
            <w:pPr>
              <w:suppressAutoHyphens/>
              <w:spacing w:before="120" w:after="120"/>
            </w:pPr>
            <w:r>
              <w:rPr>
                <w:color w:val="000000" w:themeColor="text1"/>
              </w:rPr>
              <w:t>Hier steht Ihr Umsetzungsstand</w:t>
            </w:r>
          </w:p>
        </w:tc>
      </w:tr>
    </w:tbl>
    <w:p w14:paraId="7C2E7F7B" w14:textId="77777777" w:rsidR="00221FF6" w:rsidRDefault="00221FF6" w:rsidP="00221FF6">
      <w:pPr>
        <w:spacing w:after="0"/>
      </w:pPr>
    </w:p>
    <w:p w14:paraId="1EDD806E" w14:textId="77777777" w:rsidR="00221FF6" w:rsidRDefault="00221FF6" w:rsidP="00221FF6">
      <w:pPr>
        <w:spacing w:after="0"/>
      </w:pPr>
    </w:p>
    <w:p w14:paraId="3294C16C" w14:textId="77777777" w:rsidR="00221FF6" w:rsidRPr="00E126C7" w:rsidRDefault="00221FF6" w:rsidP="00221FF6">
      <w:pPr>
        <w:pStyle w:val="berschrift2"/>
      </w:pPr>
      <w:bookmarkStart w:id="43" w:name="A2"/>
      <w:bookmarkStart w:id="44" w:name="_Toc9441446"/>
      <w:bookmarkStart w:id="45" w:name="_Toc55406458"/>
      <w:bookmarkStart w:id="46" w:name="_Toc91773999"/>
      <w:bookmarkEnd w:id="43"/>
      <w:r>
        <w:t>Nutzung systemspezifischer Schutzmechanismen</w:t>
      </w:r>
      <w:bookmarkEnd w:id="44"/>
      <w:r>
        <w:t xml:space="preserve"> [A2]</w:t>
      </w:r>
      <w:bookmarkEnd w:id="45"/>
      <w:bookmarkEnd w:id="46"/>
    </w:p>
    <w:p w14:paraId="0FCD0E53" w14:textId="77777777" w:rsidR="00221FF6" w:rsidRPr="00DA4939" w:rsidRDefault="00221FF6" w:rsidP="00221FF6">
      <w:pPr>
        <w:pStyle w:val="Listenabsatz"/>
        <w:spacing w:after="0"/>
        <w:ind w:left="720"/>
      </w:pPr>
    </w:p>
    <w:p w14:paraId="48AB4192" w14:textId="2781E68F" w:rsidR="00221FF6" w:rsidRDefault="00221FF6" w:rsidP="00221FF6">
      <w:pPr>
        <w:pStyle w:val="Listenabsatz"/>
        <w:numPr>
          <w:ilvl w:val="0"/>
          <w:numId w:val="11"/>
        </w:numPr>
        <w:spacing w:after="0"/>
        <w:ind w:left="709" w:hanging="709"/>
      </w:pPr>
      <w:bookmarkStart w:id="47" w:name="A2a1"/>
      <w:bookmarkEnd w:id="47"/>
      <w:r>
        <w:t xml:space="preserve">Es MUSS geprüft werden, welche Schutzmechanismen die verwendeten </w:t>
      </w:r>
      <w:r w:rsidR="006742C5">
        <w:br/>
      </w:r>
      <w:r>
        <w:t xml:space="preserve">IT-Systeme sowie die darauf genutzten Betriebssysteme und Anwendungen </w:t>
      </w:r>
      <w:r w:rsidR="006742C5">
        <w:br/>
      </w:r>
      <w:r>
        <w:t>bieten.</w:t>
      </w:r>
    </w:p>
    <w:p w14:paraId="6CFF5973" w14:textId="77777777" w:rsidR="00221FF6" w:rsidRDefault="00221FF6" w:rsidP="00221FF6">
      <w:pPr>
        <w:pStyle w:val="Listenabsatz"/>
        <w:spacing w:after="0"/>
        <w:rPr>
          <w:color w:val="FF0000"/>
        </w:rPr>
      </w:pPr>
    </w:p>
    <w:p w14:paraId="1B1781B2"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6FD7594F"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573EA92D" w14:textId="77777777" w:rsidTr="00033341">
        <w:tc>
          <w:tcPr>
            <w:tcW w:w="8340" w:type="dxa"/>
            <w:tcBorders>
              <w:bottom w:val="single" w:sz="4" w:space="0" w:color="auto"/>
            </w:tcBorders>
            <w:shd w:val="clear" w:color="auto" w:fill="C6D9F1" w:themeFill="text2" w:themeFillTint="33"/>
          </w:tcPr>
          <w:p w14:paraId="338A2F20"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37EFDB9D" w14:textId="77777777" w:rsidTr="00033341">
        <w:tc>
          <w:tcPr>
            <w:tcW w:w="8340" w:type="dxa"/>
            <w:shd w:val="clear" w:color="auto" w:fill="FFFFFF" w:themeFill="background1"/>
          </w:tcPr>
          <w:p w14:paraId="19ED194A" w14:textId="77777777" w:rsidR="00221FF6" w:rsidRDefault="00221FF6" w:rsidP="00033341">
            <w:pPr>
              <w:spacing w:before="120" w:after="120"/>
              <w:rPr>
                <w:color w:val="000000" w:themeColor="text1"/>
              </w:rPr>
            </w:pPr>
            <w:r>
              <w:rPr>
                <w:color w:val="000000" w:themeColor="text1"/>
              </w:rPr>
              <w:t>Begründung der Fachseite:</w:t>
            </w:r>
          </w:p>
        </w:tc>
      </w:tr>
    </w:tbl>
    <w:p w14:paraId="07C8E490" w14:textId="2D77CDE9" w:rsidR="00221FF6" w:rsidRDefault="00221FF6" w:rsidP="00221FF6">
      <w:pPr>
        <w:pStyle w:val="Listenabsatz"/>
        <w:spacing w:after="0"/>
        <w:ind w:left="720"/>
      </w:pPr>
    </w:p>
    <w:p w14:paraId="68233AB6" w14:textId="28C4D4A8" w:rsidR="002044BD" w:rsidRDefault="002044BD" w:rsidP="00221FF6">
      <w:pPr>
        <w:pStyle w:val="Listenabsatz"/>
        <w:spacing w:after="0"/>
        <w:ind w:left="720"/>
      </w:pPr>
    </w:p>
    <w:p w14:paraId="221F010F" w14:textId="77777777" w:rsidR="002044BD" w:rsidRDefault="002044BD"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1848CE43" w14:textId="77777777" w:rsidTr="00033341">
        <w:trPr>
          <w:trHeight w:val="205"/>
        </w:trPr>
        <w:tc>
          <w:tcPr>
            <w:tcW w:w="8356" w:type="dxa"/>
            <w:shd w:val="clear" w:color="auto" w:fill="D6E3BC" w:themeFill="accent3" w:themeFillTint="66"/>
          </w:tcPr>
          <w:p w14:paraId="40F52993" w14:textId="77777777" w:rsidR="00221FF6" w:rsidRPr="005B4E23" w:rsidRDefault="00221FF6" w:rsidP="00033341">
            <w:pPr>
              <w:suppressAutoHyphens/>
              <w:spacing w:before="120" w:after="120"/>
            </w:pPr>
            <w:r>
              <w:t xml:space="preserve">Umsetzung: JA/TEILWEISE/NEIN/ENTBEHRLICH </w:t>
            </w:r>
          </w:p>
        </w:tc>
      </w:tr>
      <w:tr w:rsidR="00221FF6" w:rsidRPr="00CC02C2" w14:paraId="57043BDA" w14:textId="77777777" w:rsidTr="00033341">
        <w:tc>
          <w:tcPr>
            <w:tcW w:w="8356" w:type="dxa"/>
          </w:tcPr>
          <w:p w14:paraId="3C1D9C5C" w14:textId="3C02B8AF" w:rsidR="00221FF6" w:rsidRPr="00A87EF1" w:rsidRDefault="006742C5" w:rsidP="00033341">
            <w:pPr>
              <w:suppressAutoHyphens/>
              <w:spacing w:before="120" w:after="120"/>
            </w:pPr>
            <w:r>
              <w:rPr>
                <w:color w:val="000000" w:themeColor="text1"/>
              </w:rPr>
              <w:t>Hier steht Ihr Umsetzungsstand</w:t>
            </w:r>
          </w:p>
        </w:tc>
      </w:tr>
    </w:tbl>
    <w:p w14:paraId="58791082" w14:textId="77777777" w:rsidR="00221FF6" w:rsidRDefault="00221FF6" w:rsidP="00221FF6">
      <w:pPr>
        <w:pStyle w:val="Listenabsatz"/>
        <w:spacing w:after="0"/>
        <w:ind w:left="720"/>
      </w:pPr>
    </w:p>
    <w:p w14:paraId="377B1DCC" w14:textId="77777777" w:rsidR="00221FF6" w:rsidRDefault="00221FF6" w:rsidP="00221FF6">
      <w:pPr>
        <w:pStyle w:val="Listenabsatz"/>
        <w:numPr>
          <w:ilvl w:val="0"/>
          <w:numId w:val="11"/>
        </w:numPr>
        <w:spacing w:after="0"/>
        <w:ind w:left="709" w:hanging="709"/>
      </w:pPr>
      <w:bookmarkStart w:id="48" w:name="A2a2"/>
      <w:bookmarkEnd w:id="48"/>
      <w:r>
        <w:t>Diese Mechanismen MÜSSEN genutzt werden, sofern es keinen mindestens gleichwertigen Ersatz gibt oder gute Gründe dagegen sprechen.</w:t>
      </w:r>
    </w:p>
    <w:p w14:paraId="0932FB65" w14:textId="77777777" w:rsidR="00221FF6" w:rsidRDefault="00221FF6" w:rsidP="00221FF6">
      <w:pPr>
        <w:pStyle w:val="Listenabsatz"/>
        <w:spacing w:after="0"/>
      </w:pPr>
    </w:p>
    <w:p w14:paraId="03E314D5"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39A2D944"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3D6467D2" w14:textId="77777777" w:rsidTr="00033341">
        <w:tc>
          <w:tcPr>
            <w:tcW w:w="8340" w:type="dxa"/>
            <w:tcBorders>
              <w:bottom w:val="single" w:sz="4" w:space="0" w:color="auto"/>
            </w:tcBorders>
            <w:shd w:val="clear" w:color="auto" w:fill="C6D9F1" w:themeFill="text2" w:themeFillTint="33"/>
          </w:tcPr>
          <w:p w14:paraId="3775CDC9"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3809F143" w14:textId="77777777" w:rsidTr="00033341">
        <w:tc>
          <w:tcPr>
            <w:tcW w:w="8340" w:type="dxa"/>
            <w:shd w:val="clear" w:color="auto" w:fill="FFFFFF" w:themeFill="background1"/>
          </w:tcPr>
          <w:p w14:paraId="4FEFA7EC" w14:textId="77777777" w:rsidR="00221FF6" w:rsidRDefault="00221FF6" w:rsidP="00033341">
            <w:pPr>
              <w:spacing w:before="120" w:after="120"/>
              <w:rPr>
                <w:color w:val="000000" w:themeColor="text1"/>
              </w:rPr>
            </w:pPr>
            <w:r>
              <w:rPr>
                <w:color w:val="000000" w:themeColor="text1"/>
              </w:rPr>
              <w:t>Begründung der Fachseite:</w:t>
            </w:r>
          </w:p>
        </w:tc>
      </w:tr>
    </w:tbl>
    <w:p w14:paraId="707959B9"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50F7E84A" w14:textId="77777777" w:rsidTr="00033341">
        <w:trPr>
          <w:trHeight w:val="205"/>
        </w:trPr>
        <w:tc>
          <w:tcPr>
            <w:tcW w:w="8356" w:type="dxa"/>
            <w:shd w:val="clear" w:color="auto" w:fill="D6E3BC" w:themeFill="accent3" w:themeFillTint="66"/>
          </w:tcPr>
          <w:p w14:paraId="7A740BDC" w14:textId="77777777" w:rsidR="00221FF6" w:rsidRPr="005B4E23" w:rsidRDefault="00221FF6" w:rsidP="00033341">
            <w:pPr>
              <w:suppressAutoHyphens/>
              <w:spacing w:before="120" w:after="120"/>
            </w:pPr>
            <w:r>
              <w:t xml:space="preserve">Umsetzung: JA/TEILWEISE/NEIN/ENTBEHRLICH </w:t>
            </w:r>
          </w:p>
        </w:tc>
      </w:tr>
      <w:tr w:rsidR="00221FF6" w:rsidRPr="00CC02C2" w14:paraId="30652E85" w14:textId="77777777" w:rsidTr="00033341">
        <w:tc>
          <w:tcPr>
            <w:tcW w:w="8356" w:type="dxa"/>
          </w:tcPr>
          <w:p w14:paraId="519731FA" w14:textId="2BBC62F5" w:rsidR="00221FF6" w:rsidRPr="00A87EF1" w:rsidRDefault="006742C5" w:rsidP="00033341">
            <w:pPr>
              <w:suppressAutoHyphens/>
              <w:spacing w:before="120" w:after="120"/>
            </w:pPr>
            <w:r>
              <w:rPr>
                <w:color w:val="000000" w:themeColor="text1"/>
              </w:rPr>
              <w:t>Hier steht Ihr Umsetzungsstand</w:t>
            </w:r>
          </w:p>
        </w:tc>
      </w:tr>
    </w:tbl>
    <w:p w14:paraId="34B670F8" w14:textId="77777777" w:rsidR="00221FF6" w:rsidRDefault="00221FF6" w:rsidP="00221FF6">
      <w:pPr>
        <w:pStyle w:val="Listenabsatz"/>
        <w:spacing w:after="0"/>
        <w:ind w:left="720"/>
      </w:pPr>
    </w:p>
    <w:p w14:paraId="5618ACF7" w14:textId="77777777" w:rsidR="00221FF6" w:rsidRDefault="00221FF6" w:rsidP="00221FF6">
      <w:pPr>
        <w:pStyle w:val="Listenabsatz"/>
        <w:spacing w:after="0"/>
      </w:pPr>
      <w:bookmarkStart w:id="49" w:name="A2a3"/>
      <w:bookmarkEnd w:id="49"/>
    </w:p>
    <w:p w14:paraId="0BB05587" w14:textId="77777777" w:rsidR="00221FF6" w:rsidRDefault="00221FF6" w:rsidP="00221FF6">
      <w:pPr>
        <w:pStyle w:val="Listenabsatz"/>
        <w:numPr>
          <w:ilvl w:val="0"/>
          <w:numId w:val="11"/>
        </w:numPr>
        <w:spacing w:after="0"/>
        <w:ind w:left="709" w:hanging="709"/>
      </w:pPr>
      <w:r>
        <w:t>Werden sie nicht genutzt, MUSS dies begründet und dokumentiert werden.</w:t>
      </w:r>
    </w:p>
    <w:p w14:paraId="06CDCEB3" w14:textId="77777777" w:rsidR="00221FF6" w:rsidRDefault="00221FF6" w:rsidP="00221FF6">
      <w:pPr>
        <w:pStyle w:val="Listenabsatz"/>
        <w:spacing w:after="0"/>
      </w:pPr>
    </w:p>
    <w:p w14:paraId="207F546A"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4FD62080"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5F0FFC38" w14:textId="77777777" w:rsidTr="00033341">
        <w:tc>
          <w:tcPr>
            <w:tcW w:w="8340" w:type="dxa"/>
            <w:tcBorders>
              <w:bottom w:val="single" w:sz="4" w:space="0" w:color="auto"/>
            </w:tcBorders>
            <w:shd w:val="clear" w:color="auto" w:fill="C6D9F1" w:themeFill="text2" w:themeFillTint="33"/>
          </w:tcPr>
          <w:p w14:paraId="64A9BEF7"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10BD1A8A" w14:textId="77777777" w:rsidTr="00033341">
        <w:tc>
          <w:tcPr>
            <w:tcW w:w="8340" w:type="dxa"/>
            <w:shd w:val="clear" w:color="auto" w:fill="FFFFFF" w:themeFill="background1"/>
          </w:tcPr>
          <w:p w14:paraId="034BDF2B" w14:textId="77777777" w:rsidR="00221FF6" w:rsidRDefault="00221FF6" w:rsidP="00033341">
            <w:pPr>
              <w:spacing w:before="120" w:after="120"/>
              <w:rPr>
                <w:color w:val="000000" w:themeColor="text1"/>
              </w:rPr>
            </w:pPr>
            <w:r>
              <w:rPr>
                <w:color w:val="000000" w:themeColor="text1"/>
              </w:rPr>
              <w:t>Begründung der Fachseite:</w:t>
            </w:r>
          </w:p>
        </w:tc>
      </w:tr>
    </w:tbl>
    <w:p w14:paraId="41AFD02A"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584B4FAF" w14:textId="77777777" w:rsidTr="00033341">
        <w:trPr>
          <w:trHeight w:val="205"/>
        </w:trPr>
        <w:tc>
          <w:tcPr>
            <w:tcW w:w="8356" w:type="dxa"/>
            <w:shd w:val="clear" w:color="auto" w:fill="D6E3BC" w:themeFill="accent3" w:themeFillTint="66"/>
          </w:tcPr>
          <w:p w14:paraId="10D1B64D" w14:textId="77777777" w:rsidR="00221FF6" w:rsidRPr="005B4E23" w:rsidRDefault="00221FF6" w:rsidP="00033341">
            <w:pPr>
              <w:suppressAutoHyphens/>
              <w:spacing w:before="120" w:after="120"/>
            </w:pPr>
            <w:r>
              <w:t xml:space="preserve">Umsetzung: JA/TEILWEISE/NEIN/ENTBEHRLICH </w:t>
            </w:r>
          </w:p>
        </w:tc>
      </w:tr>
      <w:tr w:rsidR="00221FF6" w:rsidRPr="00CC02C2" w14:paraId="24215056" w14:textId="77777777" w:rsidTr="00033341">
        <w:tc>
          <w:tcPr>
            <w:tcW w:w="8356" w:type="dxa"/>
          </w:tcPr>
          <w:p w14:paraId="5C3CD0C0" w14:textId="615B6BEE" w:rsidR="00221FF6" w:rsidRPr="00A87EF1" w:rsidRDefault="006742C5" w:rsidP="00033341">
            <w:pPr>
              <w:suppressAutoHyphens/>
              <w:spacing w:before="120" w:after="120"/>
            </w:pPr>
            <w:r>
              <w:rPr>
                <w:color w:val="000000" w:themeColor="text1"/>
              </w:rPr>
              <w:t>Hier steht Ihr Umsetzungsstand</w:t>
            </w:r>
          </w:p>
        </w:tc>
      </w:tr>
    </w:tbl>
    <w:p w14:paraId="2D13AD03" w14:textId="77777777" w:rsidR="00221FF6" w:rsidRDefault="00221FF6" w:rsidP="00221FF6">
      <w:pPr>
        <w:pStyle w:val="Listenabsatz"/>
        <w:spacing w:after="0"/>
        <w:ind w:left="720"/>
      </w:pPr>
    </w:p>
    <w:p w14:paraId="66E127A6" w14:textId="77777777" w:rsidR="00221FF6" w:rsidRDefault="00221FF6" w:rsidP="00221FF6">
      <w:pPr>
        <w:pStyle w:val="Listenabsatz"/>
        <w:spacing w:after="0"/>
        <w:ind w:left="720"/>
      </w:pPr>
    </w:p>
    <w:p w14:paraId="66BB0A28" w14:textId="17562A4E" w:rsidR="00221FF6" w:rsidRDefault="00221FF6" w:rsidP="00221FF6">
      <w:pPr>
        <w:pStyle w:val="berschrift2"/>
      </w:pPr>
      <w:bookmarkStart w:id="50" w:name="A3"/>
      <w:bookmarkStart w:id="51" w:name="_Toc9441447"/>
      <w:bookmarkStart w:id="52" w:name="_Toc55406459"/>
      <w:bookmarkStart w:id="53" w:name="_Toc91774000"/>
      <w:bookmarkEnd w:id="50"/>
      <w:r>
        <w:t>Auswahl eines Viren-Schutzprogrammes</w:t>
      </w:r>
      <w:bookmarkEnd w:id="51"/>
      <w:r>
        <w:t xml:space="preserve"> [A3]</w:t>
      </w:r>
      <w:bookmarkEnd w:id="52"/>
      <w:bookmarkEnd w:id="53"/>
    </w:p>
    <w:p w14:paraId="30818E3A" w14:textId="77777777" w:rsidR="00221FF6" w:rsidRPr="00DA4939" w:rsidRDefault="00221FF6" w:rsidP="00221FF6">
      <w:pPr>
        <w:pStyle w:val="Listenabsatz"/>
        <w:spacing w:after="0"/>
        <w:ind w:left="720"/>
      </w:pPr>
    </w:p>
    <w:p w14:paraId="753A1DE9" w14:textId="77777777" w:rsidR="00221FF6" w:rsidRDefault="00221FF6" w:rsidP="00221FF6">
      <w:pPr>
        <w:pStyle w:val="Listenabsatz"/>
        <w:numPr>
          <w:ilvl w:val="0"/>
          <w:numId w:val="11"/>
        </w:numPr>
        <w:spacing w:after="0"/>
        <w:ind w:left="709" w:hanging="709"/>
      </w:pPr>
      <w:bookmarkStart w:id="54" w:name="A3a1"/>
      <w:bookmarkEnd w:id="54"/>
      <w:r>
        <w:t>Abhängig vom verwendeten Betriebssystem, anderen vorhandenen Schutzmechanismen sowie der Verfügbarkeit geeigneter Virenschutzprogramme MUSS für den konkreten Einsatzzweck ein entsprechendes Schutzprogramm ausgewählt und installiert werden.</w:t>
      </w:r>
    </w:p>
    <w:p w14:paraId="519A617D" w14:textId="77777777" w:rsidR="00221FF6" w:rsidRDefault="00221FF6" w:rsidP="00221FF6">
      <w:pPr>
        <w:pStyle w:val="Listenabsatz"/>
        <w:spacing w:after="0"/>
      </w:pPr>
    </w:p>
    <w:p w14:paraId="2A9ADD57"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122A1FC9" w14:textId="77777777" w:rsidR="00221FF6" w:rsidRDefault="00221FF6" w:rsidP="00221FF6">
      <w:pPr>
        <w:pStyle w:val="Listenabsatz"/>
        <w:spacing w:after="0"/>
      </w:pPr>
    </w:p>
    <w:p w14:paraId="751218F0"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704E378E" w14:textId="77777777" w:rsidTr="00033341">
        <w:tc>
          <w:tcPr>
            <w:tcW w:w="8340" w:type="dxa"/>
            <w:tcBorders>
              <w:bottom w:val="single" w:sz="4" w:space="0" w:color="auto"/>
            </w:tcBorders>
            <w:shd w:val="clear" w:color="auto" w:fill="C6D9F1" w:themeFill="text2" w:themeFillTint="33"/>
          </w:tcPr>
          <w:p w14:paraId="5253B4DC"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0304A782" w14:textId="77777777" w:rsidTr="00033341">
        <w:tc>
          <w:tcPr>
            <w:tcW w:w="8340" w:type="dxa"/>
            <w:shd w:val="clear" w:color="auto" w:fill="FFFFFF" w:themeFill="background1"/>
          </w:tcPr>
          <w:p w14:paraId="03B64869" w14:textId="77777777" w:rsidR="00221FF6" w:rsidRDefault="00221FF6" w:rsidP="00033341">
            <w:pPr>
              <w:spacing w:before="120" w:after="120"/>
              <w:rPr>
                <w:color w:val="000000" w:themeColor="text1"/>
              </w:rPr>
            </w:pPr>
            <w:r>
              <w:rPr>
                <w:color w:val="000000" w:themeColor="text1"/>
              </w:rPr>
              <w:t>Begründung der Fachseite:</w:t>
            </w:r>
          </w:p>
        </w:tc>
      </w:tr>
    </w:tbl>
    <w:p w14:paraId="649AE504"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22F7EBB2" w14:textId="77777777" w:rsidTr="00033341">
        <w:trPr>
          <w:trHeight w:val="205"/>
        </w:trPr>
        <w:tc>
          <w:tcPr>
            <w:tcW w:w="8356" w:type="dxa"/>
            <w:shd w:val="clear" w:color="auto" w:fill="D6E3BC" w:themeFill="accent3" w:themeFillTint="66"/>
          </w:tcPr>
          <w:p w14:paraId="2550AC8A" w14:textId="77777777" w:rsidR="00221FF6" w:rsidRPr="005B4E23" w:rsidRDefault="00221FF6" w:rsidP="00033341">
            <w:pPr>
              <w:suppressAutoHyphens/>
              <w:spacing w:before="120" w:after="120"/>
            </w:pPr>
            <w:r>
              <w:t xml:space="preserve">Umsetzung: JA/TEILWEISE/NEIN/ENTBEHRLICH </w:t>
            </w:r>
          </w:p>
        </w:tc>
      </w:tr>
      <w:tr w:rsidR="00221FF6" w:rsidRPr="00CC02C2" w14:paraId="28277BCE" w14:textId="77777777" w:rsidTr="00033341">
        <w:tc>
          <w:tcPr>
            <w:tcW w:w="8356" w:type="dxa"/>
          </w:tcPr>
          <w:p w14:paraId="1C19E308" w14:textId="77E49B4A" w:rsidR="00221FF6" w:rsidRPr="00A87EF1" w:rsidRDefault="006742C5" w:rsidP="00033341">
            <w:pPr>
              <w:suppressAutoHyphens/>
              <w:spacing w:before="120" w:after="120"/>
            </w:pPr>
            <w:r>
              <w:rPr>
                <w:color w:val="000000" w:themeColor="text1"/>
              </w:rPr>
              <w:t>Hier steht Ihr Umsetzungsstand</w:t>
            </w:r>
          </w:p>
        </w:tc>
      </w:tr>
    </w:tbl>
    <w:p w14:paraId="0DC555C5" w14:textId="77777777" w:rsidR="00221FF6" w:rsidRDefault="00221FF6" w:rsidP="00221FF6">
      <w:pPr>
        <w:pStyle w:val="Listenabsatz"/>
        <w:spacing w:after="0"/>
        <w:ind w:left="720"/>
      </w:pPr>
    </w:p>
    <w:p w14:paraId="6678286D" w14:textId="77777777" w:rsidR="00221FF6" w:rsidRDefault="00221FF6" w:rsidP="00221FF6">
      <w:pPr>
        <w:pStyle w:val="Listenabsatz"/>
        <w:spacing w:after="0"/>
      </w:pPr>
      <w:bookmarkStart w:id="55" w:name="A3a2"/>
      <w:bookmarkEnd w:id="55"/>
    </w:p>
    <w:p w14:paraId="2AB3D0D7" w14:textId="2205EC74" w:rsidR="00221FF6" w:rsidRDefault="00221FF6" w:rsidP="00221FF6">
      <w:pPr>
        <w:pStyle w:val="Listenabsatz"/>
        <w:numPr>
          <w:ilvl w:val="0"/>
          <w:numId w:val="11"/>
        </w:numPr>
        <w:spacing w:after="0"/>
        <w:ind w:left="709" w:hanging="709"/>
      </w:pPr>
      <w:r>
        <w:t xml:space="preserve">Für Gateways und IT-Systeme, die dem Datenaustausch dienen, MUSS ein </w:t>
      </w:r>
      <w:r w:rsidR="006742C5">
        <w:br/>
      </w:r>
      <w:r>
        <w:t>geeignetes Virenschutzprogramm ausgewählt und installiert werden.</w:t>
      </w:r>
      <w:r>
        <w:cr/>
      </w:r>
    </w:p>
    <w:p w14:paraId="4F5F8984"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1F2B7CC0"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38D8533A" w14:textId="77777777" w:rsidTr="00033341">
        <w:tc>
          <w:tcPr>
            <w:tcW w:w="8340" w:type="dxa"/>
            <w:tcBorders>
              <w:bottom w:val="single" w:sz="4" w:space="0" w:color="auto"/>
            </w:tcBorders>
            <w:shd w:val="clear" w:color="auto" w:fill="C6D9F1" w:themeFill="text2" w:themeFillTint="33"/>
          </w:tcPr>
          <w:p w14:paraId="625D8586"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6615668B" w14:textId="77777777" w:rsidTr="00033341">
        <w:tc>
          <w:tcPr>
            <w:tcW w:w="8340" w:type="dxa"/>
            <w:shd w:val="clear" w:color="auto" w:fill="FFFFFF" w:themeFill="background1"/>
          </w:tcPr>
          <w:p w14:paraId="5DFDA0F9" w14:textId="77777777" w:rsidR="00221FF6" w:rsidRDefault="00221FF6" w:rsidP="00033341">
            <w:pPr>
              <w:spacing w:before="120" w:after="120"/>
              <w:rPr>
                <w:color w:val="000000" w:themeColor="text1"/>
              </w:rPr>
            </w:pPr>
            <w:r>
              <w:rPr>
                <w:color w:val="000000" w:themeColor="text1"/>
              </w:rPr>
              <w:t>Begründung der Fachseite:</w:t>
            </w:r>
          </w:p>
        </w:tc>
      </w:tr>
    </w:tbl>
    <w:p w14:paraId="5E0BC686"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1EA92B88" w14:textId="77777777" w:rsidTr="00033341">
        <w:trPr>
          <w:trHeight w:val="205"/>
        </w:trPr>
        <w:tc>
          <w:tcPr>
            <w:tcW w:w="8356" w:type="dxa"/>
            <w:shd w:val="clear" w:color="auto" w:fill="D6E3BC" w:themeFill="accent3" w:themeFillTint="66"/>
          </w:tcPr>
          <w:p w14:paraId="04CBEF54" w14:textId="77777777" w:rsidR="00221FF6" w:rsidRPr="005B4E23" w:rsidRDefault="00221FF6" w:rsidP="00033341">
            <w:pPr>
              <w:suppressAutoHyphens/>
              <w:spacing w:before="120" w:after="120"/>
            </w:pPr>
            <w:r>
              <w:t xml:space="preserve">Umsetzung: JA/TEILWEISE/NEIN/ENTBEHRLICH </w:t>
            </w:r>
          </w:p>
        </w:tc>
      </w:tr>
      <w:tr w:rsidR="00221FF6" w:rsidRPr="00CC02C2" w14:paraId="6BE21517" w14:textId="77777777" w:rsidTr="00033341">
        <w:tc>
          <w:tcPr>
            <w:tcW w:w="8356" w:type="dxa"/>
          </w:tcPr>
          <w:p w14:paraId="5AF7B4DB" w14:textId="14386AF7" w:rsidR="00221FF6" w:rsidRPr="00A87EF1" w:rsidRDefault="006742C5" w:rsidP="00033341">
            <w:pPr>
              <w:suppressAutoHyphens/>
              <w:spacing w:before="120" w:after="120"/>
            </w:pPr>
            <w:r>
              <w:rPr>
                <w:color w:val="000000" w:themeColor="text1"/>
              </w:rPr>
              <w:t>Hier steht Ihr Umsetzungsstand</w:t>
            </w:r>
          </w:p>
        </w:tc>
      </w:tr>
    </w:tbl>
    <w:p w14:paraId="5B5003E5" w14:textId="77777777" w:rsidR="00221FF6" w:rsidRDefault="00221FF6" w:rsidP="00221FF6">
      <w:pPr>
        <w:pStyle w:val="Listenabsatz"/>
        <w:spacing w:after="0"/>
        <w:ind w:left="720"/>
      </w:pPr>
    </w:p>
    <w:p w14:paraId="27B261CD" w14:textId="77777777" w:rsidR="00221FF6" w:rsidRPr="00C7151A" w:rsidRDefault="00221FF6" w:rsidP="00221FF6">
      <w:pPr>
        <w:pStyle w:val="Listenabsatz"/>
      </w:pPr>
      <w:bookmarkStart w:id="56" w:name="A3a3"/>
      <w:bookmarkEnd w:id="56"/>
    </w:p>
    <w:p w14:paraId="015EC7C0" w14:textId="0A184CC4" w:rsidR="00221FF6" w:rsidRPr="00C7151A" w:rsidRDefault="00221FF6" w:rsidP="00221FF6">
      <w:pPr>
        <w:pStyle w:val="Listenabsatz"/>
        <w:numPr>
          <w:ilvl w:val="0"/>
          <w:numId w:val="11"/>
        </w:numPr>
        <w:spacing w:after="0"/>
        <w:ind w:left="709" w:hanging="709"/>
      </w:pPr>
      <w:r w:rsidRPr="00C7151A">
        <w:t xml:space="preserve">Es DÜRFEN NUR Produkte für den Enterprise-Bereich mit auf die Institution </w:t>
      </w:r>
      <w:r w:rsidR="006742C5">
        <w:br/>
      </w:r>
      <w:r w:rsidRPr="00C7151A">
        <w:t>zugeschnittenen Service- und Supportleistungen eingesetzt werden.</w:t>
      </w:r>
    </w:p>
    <w:p w14:paraId="2C21AECC" w14:textId="77777777" w:rsidR="00221FF6" w:rsidRDefault="00221FF6" w:rsidP="00221FF6">
      <w:pPr>
        <w:pStyle w:val="Listenabsatz"/>
        <w:spacing w:after="0"/>
      </w:pPr>
    </w:p>
    <w:p w14:paraId="233B9BBC"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40D22F2F"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09A0BAB3" w14:textId="77777777" w:rsidTr="00033341">
        <w:tc>
          <w:tcPr>
            <w:tcW w:w="8340" w:type="dxa"/>
            <w:tcBorders>
              <w:bottom w:val="single" w:sz="4" w:space="0" w:color="auto"/>
            </w:tcBorders>
            <w:shd w:val="clear" w:color="auto" w:fill="C6D9F1" w:themeFill="text2" w:themeFillTint="33"/>
          </w:tcPr>
          <w:p w14:paraId="5A6902E4"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55CF93EE" w14:textId="77777777" w:rsidTr="00033341">
        <w:tc>
          <w:tcPr>
            <w:tcW w:w="8340" w:type="dxa"/>
            <w:shd w:val="clear" w:color="auto" w:fill="FFFFFF" w:themeFill="background1"/>
          </w:tcPr>
          <w:p w14:paraId="76271EA5" w14:textId="77777777" w:rsidR="00221FF6" w:rsidRDefault="00221FF6" w:rsidP="00033341">
            <w:pPr>
              <w:spacing w:before="120" w:after="120"/>
              <w:rPr>
                <w:color w:val="000000" w:themeColor="text1"/>
              </w:rPr>
            </w:pPr>
            <w:r>
              <w:rPr>
                <w:color w:val="000000" w:themeColor="text1"/>
              </w:rPr>
              <w:t>Begründung der Fachseite:</w:t>
            </w:r>
          </w:p>
        </w:tc>
      </w:tr>
    </w:tbl>
    <w:p w14:paraId="176AF232"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59403345" w14:textId="77777777" w:rsidTr="00033341">
        <w:trPr>
          <w:trHeight w:val="205"/>
        </w:trPr>
        <w:tc>
          <w:tcPr>
            <w:tcW w:w="8356" w:type="dxa"/>
            <w:shd w:val="clear" w:color="auto" w:fill="D6E3BC" w:themeFill="accent3" w:themeFillTint="66"/>
          </w:tcPr>
          <w:p w14:paraId="7CDA2EBE" w14:textId="77777777" w:rsidR="00221FF6" w:rsidRPr="005B4E23" w:rsidRDefault="00221FF6" w:rsidP="00033341">
            <w:pPr>
              <w:suppressAutoHyphens/>
              <w:spacing w:before="120" w:after="120"/>
            </w:pPr>
            <w:r>
              <w:t xml:space="preserve">Umsetzung: JA/TEILWEISE/NEIN/ENTBEHRLICH </w:t>
            </w:r>
          </w:p>
        </w:tc>
      </w:tr>
      <w:tr w:rsidR="00221FF6" w:rsidRPr="00CC02C2" w14:paraId="6D3AA960" w14:textId="77777777" w:rsidTr="00033341">
        <w:tc>
          <w:tcPr>
            <w:tcW w:w="8356" w:type="dxa"/>
          </w:tcPr>
          <w:p w14:paraId="0EFBCED6" w14:textId="7CE0B522" w:rsidR="00221FF6" w:rsidRPr="00A87EF1" w:rsidRDefault="006742C5" w:rsidP="00033341">
            <w:pPr>
              <w:suppressAutoHyphens/>
              <w:spacing w:before="120" w:after="120"/>
            </w:pPr>
            <w:r>
              <w:rPr>
                <w:color w:val="000000" w:themeColor="text1"/>
              </w:rPr>
              <w:t>Hier steht Ihr Umsetzungsstand</w:t>
            </w:r>
          </w:p>
        </w:tc>
      </w:tr>
    </w:tbl>
    <w:p w14:paraId="7E80CC92" w14:textId="77777777" w:rsidR="00221FF6" w:rsidRDefault="00221FF6" w:rsidP="00221FF6">
      <w:pPr>
        <w:pStyle w:val="Listenabsatz"/>
        <w:spacing w:after="0"/>
        <w:ind w:left="720"/>
      </w:pPr>
    </w:p>
    <w:p w14:paraId="23BCE743" w14:textId="6149D2A1" w:rsidR="00221FF6" w:rsidRDefault="00221FF6" w:rsidP="00221FF6">
      <w:pPr>
        <w:pStyle w:val="Listenabsatz"/>
        <w:spacing w:after="0"/>
        <w:ind w:left="720"/>
      </w:pPr>
    </w:p>
    <w:p w14:paraId="68226345" w14:textId="3F109B13" w:rsidR="006742C5" w:rsidRDefault="006742C5" w:rsidP="00221FF6">
      <w:pPr>
        <w:pStyle w:val="Listenabsatz"/>
        <w:spacing w:after="0"/>
        <w:ind w:left="720"/>
      </w:pPr>
    </w:p>
    <w:p w14:paraId="7B19F0BB" w14:textId="0FF554A4" w:rsidR="006742C5" w:rsidRDefault="006742C5" w:rsidP="00221FF6">
      <w:pPr>
        <w:pStyle w:val="Listenabsatz"/>
        <w:spacing w:after="0"/>
        <w:ind w:left="720"/>
      </w:pPr>
    </w:p>
    <w:p w14:paraId="51BCDEAF" w14:textId="0324AA6F" w:rsidR="006742C5" w:rsidRDefault="006742C5" w:rsidP="00221FF6">
      <w:pPr>
        <w:pStyle w:val="Listenabsatz"/>
        <w:spacing w:after="0"/>
        <w:ind w:left="720"/>
      </w:pPr>
    </w:p>
    <w:p w14:paraId="30AB1A6C" w14:textId="77777777" w:rsidR="006742C5" w:rsidRDefault="006742C5" w:rsidP="00221FF6">
      <w:pPr>
        <w:pStyle w:val="Listenabsatz"/>
        <w:spacing w:after="0"/>
        <w:ind w:left="720"/>
      </w:pPr>
    </w:p>
    <w:p w14:paraId="2100B58E" w14:textId="77777777" w:rsidR="00221FF6" w:rsidRDefault="00221FF6" w:rsidP="00221FF6">
      <w:pPr>
        <w:pStyle w:val="Listenabsatz"/>
        <w:numPr>
          <w:ilvl w:val="0"/>
          <w:numId w:val="11"/>
        </w:numPr>
        <w:spacing w:after="0"/>
        <w:ind w:left="709" w:hanging="709"/>
      </w:pPr>
      <w:bookmarkStart w:id="57" w:name="A3a4"/>
      <w:bookmarkEnd w:id="57"/>
      <w:r>
        <w:t>Produkte für reine Heimanwender oder Produkte ohne Herstellersupport DÜRFEN NICHT im professionellen Wirkbetrieb eingesetzt werden.</w:t>
      </w:r>
    </w:p>
    <w:p w14:paraId="3341D59D" w14:textId="77777777" w:rsidR="00221FF6" w:rsidRDefault="00221FF6" w:rsidP="00221FF6">
      <w:pPr>
        <w:pStyle w:val="Listenabsatz"/>
        <w:spacing w:after="0"/>
      </w:pPr>
    </w:p>
    <w:p w14:paraId="7FACB761"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20041228"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49EDE854" w14:textId="77777777" w:rsidTr="00033341">
        <w:tc>
          <w:tcPr>
            <w:tcW w:w="8340" w:type="dxa"/>
            <w:tcBorders>
              <w:bottom w:val="single" w:sz="4" w:space="0" w:color="auto"/>
            </w:tcBorders>
            <w:shd w:val="clear" w:color="auto" w:fill="C6D9F1" w:themeFill="text2" w:themeFillTint="33"/>
          </w:tcPr>
          <w:p w14:paraId="57393D34"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0397FAE3" w14:textId="77777777" w:rsidTr="00033341">
        <w:tc>
          <w:tcPr>
            <w:tcW w:w="8340" w:type="dxa"/>
            <w:shd w:val="clear" w:color="auto" w:fill="FFFFFF" w:themeFill="background1"/>
          </w:tcPr>
          <w:p w14:paraId="46F6C2B2" w14:textId="77777777" w:rsidR="00221FF6" w:rsidRDefault="00221FF6" w:rsidP="00033341">
            <w:pPr>
              <w:spacing w:before="120" w:after="120"/>
              <w:rPr>
                <w:color w:val="000000" w:themeColor="text1"/>
              </w:rPr>
            </w:pPr>
            <w:r>
              <w:rPr>
                <w:color w:val="000000" w:themeColor="text1"/>
              </w:rPr>
              <w:t>Begründung der Fachseite:</w:t>
            </w:r>
          </w:p>
        </w:tc>
      </w:tr>
    </w:tbl>
    <w:p w14:paraId="7880903B"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27818710" w14:textId="77777777" w:rsidTr="00033341">
        <w:trPr>
          <w:trHeight w:val="205"/>
        </w:trPr>
        <w:tc>
          <w:tcPr>
            <w:tcW w:w="8356" w:type="dxa"/>
            <w:shd w:val="clear" w:color="auto" w:fill="D6E3BC" w:themeFill="accent3" w:themeFillTint="66"/>
          </w:tcPr>
          <w:p w14:paraId="772A295B" w14:textId="77777777" w:rsidR="00221FF6" w:rsidRPr="005B4E23" w:rsidRDefault="00221FF6" w:rsidP="00033341">
            <w:pPr>
              <w:suppressAutoHyphens/>
              <w:spacing w:before="120" w:after="120"/>
            </w:pPr>
            <w:r>
              <w:t xml:space="preserve">Umsetzung: JA/TEILWEISE/NEIN/ENTBEHRLICH </w:t>
            </w:r>
          </w:p>
        </w:tc>
      </w:tr>
      <w:tr w:rsidR="00221FF6" w:rsidRPr="00CC02C2" w14:paraId="10BB421A" w14:textId="77777777" w:rsidTr="00033341">
        <w:tc>
          <w:tcPr>
            <w:tcW w:w="8356" w:type="dxa"/>
          </w:tcPr>
          <w:p w14:paraId="2F274628" w14:textId="1DDB0855" w:rsidR="00221FF6" w:rsidRPr="00A87EF1" w:rsidRDefault="006742C5" w:rsidP="00033341">
            <w:pPr>
              <w:suppressAutoHyphens/>
              <w:spacing w:before="120" w:after="120"/>
            </w:pPr>
            <w:r>
              <w:rPr>
                <w:color w:val="000000" w:themeColor="text1"/>
              </w:rPr>
              <w:t>Hier steht Ihr Umsetzungsstand</w:t>
            </w:r>
          </w:p>
        </w:tc>
      </w:tr>
    </w:tbl>
    <w:p w14:paraId="7AE3A38D" w14:textId="77777777" w:rsidR="00221FF6" w:rsidRDefault="00221FF6" w:rsidP="00221FF6">
      <w:pPr>
        <w:pStyle w:val="Listenabsatz"/>
        <w:spacing w:after="0"/>
        <w:ind w:left="720"/>
      </w:pPr>
    </w:p>
    <w:p w14:paraId="0A065CB3" w14:textId="77777777" w:rsidR="00221FF6" w:rsidRDefault="00221FF6" w:rsidP="00221FF6">
      <w:pPr>
        <w:pStyle w:val="Listenabsatz"/>
        <w:spacing w:after="0"/>
      </w:pPr>
    </w:p>
    <w:p w14:paraId="311EF7E6" w14:textId="1195B187" w:rsidR="00221FF6" w:rsidRDefault="00221FF6" w:rsidP="00221FF6">
      <w:pPr>
        <w:pStyle w:val="Listenabsatz"/>
        <w:numPr>
          <w:ilvl w:val="0"/>
          <w:numId w:val="11"/>
        </w:numPr>
        <w:spacing w:after="0"/>
        <w:ind w:left="709" w:hanging="709"/>
      </w:pPr>
      <w:r>
        <w:t>Cloud-Dienste zur Verbesserung der Detektionsleistung der Virenschutzprogramme MÜSSEN genutzt werden.</w:t>
      </w:r>
    </w:p>
    <w:p w14:paraId="0C19073A" w14:textId="77777777" w:rsidR="00221FF6" w:rsidRDefault="00221FF6" w:rsidP="00221FF6">
      <w:pPr>
        <w:pStyle w:val="Listenabsatz"/>
        <w:spacing w:after="0"/>
        <w:rPr>
          <w:color w:val="FF0000"/>
        </w:rPr>
      </w:pPr>
    </w:p>
    <w:p w14:paraId="3736F94A"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53064EB8"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028A03B3" w14:textId="77777777" w:rsidTr="00033341">
        <w:tc>
          <w:tcPr>
            <w:tcW w:w="8340" w:type="dxa"/>
            <w:tcBorders>
              <w:bottom w:val="single" w:sz="4" w:space="0" w:color="auto"/>
            </w:tcBorders>
            <w:shd w:val="clear" w:color="auto" w:fill="C6D9F1" w:themeFill="text2" w:themeFillTint="33"/>
          </w:tcPr>
          <w:p w14:paraId="3406C395"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74388373" w14:textId="77777777" w:rsidTr="00033341">
        <w:tc>
          <w:tcPr>
            <w:tcW w:w="8340" w:type="dxa"/>
            <w:shd w:val="clear" w:color="auto" w:fill="FFFFFF" w:themeFill="background1"/>
          </w:tcPr>
          <w:p w14:paraId="03BC91F8" w14:textId="77777777" w:rsidR="00221FF6" w:rsidRDefault="00221FF6" w:rsidP="00033341">
            <w:pPr>
              <w:spacing w:before="120" w:after="120"/>
              <w:rPr>
                <w:color w:val="000000" w:themeColor="text1"/>
              </w:rPr>
            </w:pPr>
            <w:r>
              <w:rPr>
                <w:color w:val="000000" w:themeColor="text1"/>
              </w:rPr>
              <w:t>Begründung der Fachseite:</w:t>
            </w:r>
          </w:p>
        </w:tc>
      </w:tr>
    </w:tbl>
    <w:p w14:paraId="3717D7FE"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4D3B182D" w14:textId="77777777" w:rsidTr="00033341">
        <w:trPr>
          <w:trHeight w:val="205"/>
        </w:trPr>
        <w:tc>
          <w:tcPr>
            <w:tcW w:w="8356" w:type="dxa"/>
            <w:shd w:val="clear" w:color="auto" w:fill="D6E3BC" w:themeFill="accent3" w:themeFillTint="66"/>
          </w:tcPr>
          <w:p w14:paraId="28C5F455" w14:textId="77777777" w:rsidR="00221FF6" w:rsidRPr="005B4E23" w:rsidRDefault="00221FF6" w:rsidP="00033341">
            <w:pPr>
              <w:suppressAutoHyphens/>
              <w:spacing w:before="120" w:after="120"/>
            </w:pPr>
            <w:r>
              <w:t xml:space="preserve">Umsetzung: JA/TEILWEISE/NEIN/ENTBEHRLICH </w:t>
            </w:r>
          </w:p>
        </w:tc>
      </w:tr>
      <w:tr w:rsidR="00221FF6" w:rsidRPr="00CC02C2" w14:paraId="062ACFC0" w14:textId="77777777" w:rsidTr="00033341">
        <w:tc>
          <w:tcPr>
            <w:tcW w:w="8356" w:type="dxa"/>
          </w:tcPr>
          <w:p w14:paraId="6F1B5222" w14:textId="5996F8AF" w:rsidR="00221FF6" w:rsidRPr="00A87EF1" w:rsidRDefault="006742C5" w:rsidP="00033341">
            <w:pPr>
              <w:suppressAutoHyphens/>
              <w:spacing w:before="120" w:after="120"/>
            </w:pPr>
            <w:r>
              <w:rPr>
                <w:color w:val="000000" w:themeColor="text1"/>
              </w:rPr>
              <w:t>Hier steht Ihr Umsetzungsstand</w:t>
            </w:r>
          </w:p>
        </w:tc>
      </w:tr>
    </w:tbl>
    <w:p w14:paraId="3370B3B8" w14:textId="77777777" w:rsidR="00221FF6" w:rsidRDefault="00221FF6" w:rsidP="00221FF6">
      <w:pPr>
        <w:pStyle w:val="Listenabsatz"/>
        <w:spacing w:after="0"/>
        <w:ind w:left="720"/>
      </w:pPr>
    </w:p>
    <w:p w14:paraId="05AB71D0" w14:textId="77777777" w:rsidR="00221FF6" w:rsidRDefault="00221FF6" w:rsidP="00221FF6">
      <w:pPr>
        <w:pStyle w:val="Listenabsatz"/>
        <w:spacing w:after="0"/>
      </w:pPr>
    </w:p>
    <w:p w14:paraId="1D39F57B" w14:textId="77777777" w:rsidR="00221FF6" w:rsidRDefault="00221FF6" w:rsidP="00221FF6">
      <w:pPr>
        <w:pStyle w:val="Listenabsatz"/>
        <w:numPr>
          <w:ilvl w:val="0"/>
          <w:numId w:val="11"/>
        </w:numPr>
        <w:spacing w:after="0"/>
        <w:ind w:left="709" w:hanging="709"/>
      </w:pPr>
      <w:r>
        <w:t>Falls Cloud-Funktionen solcher Produkte verwendet werden, MUSS sichergestellt werden, dass dies nicht im Widerspruch zum Daten- oder Geheimschutz steht.</w:t>
      </w:r>
    </w:p>
    <w:p w14:paraId="538B3D02" w14:textId="77777777" w:rsidR="00221FF6" w:rsidRDefault="00221FF6" w:rsidP="00221FF6">
      <w:pPr>
        <w:pStyle w:val="Listenabsatz"/>
        <w:spacing w:after="0"/>
        <w:rPr>
          <w:color w:val="FF0000"/>
        </w:rPr>
      </w:pPr>
    </w:p>
    <w:p w14:paraId="1FB060F4"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4C842158"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1073C07A" w14:textId="77777777" w:rsidTr="00033341">
        <w:tc>
          <w:tcPr>
            <w:tcW w:w="8340" w:type="dxa"/>
            <w:tcBorders>
              <w:bottom w:val="single" w:sz="4" w:space="0" w:color="auto"/>
            </w:tcBorders>
            <w:shd w:val="clear" w:color="auto" w:fill="C6D9F1" w:themeFill="text2" w:themeFillTint="33"/>
          </w:tcPr>
          <w:p w14:paraId="0400095C"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303EBC8A" w14:textId="77777777" w:rsidTr="00033341">
        <w:tc>
          <w:tcPr>
            <w:tcW w:w="8340" w:type="dxa"/>
            <w:shd w:val="clear" w:color="auto" w:fill="FFFFFF" w:themeFill="background1"/>
          </w:tcPr>
          <w:p w14:paraId="43ABC8AF" w14:textId="77777777" w:rsidR="00221FF6" w:rsidRDefault="00221FF6" w:rsidP="00033341">
            <w:pPr>
              <w:spacing w:before="120" w:after="120"/>
              <w:rPr>
                <w:color w:val="000000" w:themeColor="text1"/>
              </w:rPr>
            </w:pPr>
            <w:r>
              <w:rPr>
                <w:color w:val="000000" w:themeColor="text1"/>
              </w:rPr>
              <w:t>Begründung der Fachseite:</w:t>
            </w:r>
          </w:p>
        </w:tc>
      </w:tr>
    </w:tbl>
    <w:p w14:paraId="71D3C13D" w14:textId="77777777" w:rsidR="00221FF6" w:rsidRDefault="00221FF6" w:rsidP="00221FF6">
      <w:pPr>
        <w:pStyle w:val="Listenabsatz"/>
        <w:spacing w:after="0"/>
        <w:ind w:left="720"/>
      </w:pPr>
    </w:p>
    <w:p w14:paraId="63A92975" w14:textId="77777777" w:rsidR="00221FF6" w:rsidRDefault="00221FF6" w:rsidP="00221FF6">
      <w:pPr>
        <w:pStyle w:val="Listenabsatz"/>
        <w:spacing w:after="0"/>
        <w:ind w:left="720"/>
      </w:pPr>
    </w:p>
    <w:p w14:paraId="6BA867B6" w14:textId="77777777" w:rsidR="00221FF6" w:rsidRDefault="00221FF6" w:rsidP="00221FF6">
      <w:pPr>
        <w:pStyle w:val="Listenabsatz"/>
        <w:spacing w:after="0"/>
        <w:ind w:left="720"/>
      </w:pPr>
    </w:p>
    <w:p w14:paraId="369F94C6"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668877A7" w14:textId="77777777" w:rsidTr="00033341">
        <w:trPr>
          <w:trHeight w:val="205"/>
        </w:trPr>
        <w:tc>
          <w:tcPr>
            <w:tcW w:w="8356" w:type="dxa"/>
            <w:shd w:val="clear" w:color="auto" w:fill="D6E3BC" w:themeFill="accent3" w:themeFillTint="66"/>
          </w:tcPr>
          <w:p w14:paraId="231B39E3" w14:textId="77777777" w:rsidR="00221FF6" w:rsidRPr="005B4E23" w:rsidRDefault="00221FF6" w:rsidP="00033341">
            <w:pPr>
              <w:suppressAutoHyphens/>
              <w:spacing w:before="120" w:after="120"/>
            </w:pPr>
            <w:r>
              <w:t xml:space="preserve">Umsetzung: JA/TEILWEISE/NEIN/ENTBEHRLICH </w:t>
            </w:r>
          </w:p>
        </w:tc>
      </w:tr>
      <w:tr w:rsidR="00221FF6" w:rsidRPr="00CC02C2" w14:paraId="25842977" w14:textId="77777777" w:rsidTr="00033341">
        <w:tc>
          <w:tcPr>
            <w:tcW w:w="8356" w:type="dxa"/>
          </w:tcPr>
          <w:p w14:paraId="1C6338BB" w14:textId="1BB57CAE" w:rsidR="00221FF6" w:rsidRPr="00A87EF1" w:rsidRDefault="006742C5" w:rsidP="00033341">
            <w:pPr>
              <w:suppressAutoHyphens/>
              <w:spacing w:before="120" w:after="120"/>
            </w:pPr>
            <w:r>
              <w:rPr>
                <w:color w:val="000000" w:themeColor="text1"/>
              </w:rPr>
              <w:t>Hier steht Ihr Umsetzungsstand</w:t>
            </w:r>
          </w:p>
        </w:tc>
      </w:tr>
    </w:tbl>
    <w:p w14:paraId="5A37714D" w14:textId="77777777" w:rsidR="00221FF6" w:rsidRDefault="00221FF6" w:rsidP="00221FF6">
      <w:pPr>
        <w:pStyle w:val="Listenabsatz"/>
        <w:spacing w:after="0"/>
        <w:ind w:left="720"/>
      </w:pPr>
      <w:r>
        <w:br/>
      </w:r>
    </w:p>
    <w:p w14:paraId="1C028438" w14:textId="50A4AE01" w:rsidR="00221FF6" w:rsidRDefault="00221FF6" w:rsidP="00221FF6">
      <w:pPr>
        <w:pStyle w:val="Listenabsatz"/>
        <w:numPr>
          <w:ilvl w:val="0"/>
          <w:numId w:val="11"/>
        </w:numPr>
        <w:spacing w:after="0"/>
        <w:ind w:left="709" w:hanging="709"/>
      </w:pPr>
      <w:r>
        <w:t>Neben Echtzeit- und On-Demand</w:t>
      </w:r>
      <w:r w:rsidR="00DC4054">
        <w:t>-</w:t>
      </w:r>
      <w:r>
        <w:t>Scans MUSS eine eingesetzte Lösung die Möglichkeit bieten, auch komprimierte Daten nach Schadprogrammen zu durchsuchen.</w:t>
      </w:r>
    </w:p>
    <w:p w14:paraId="27972BBE" w14:textId="77777777" w:rsidR="00221FF6" w:rsidRDefault="00221FF6" w:rsidP="00221FF6">
      <w:pPr>
        <w:pStyle w:val="Listenabsatz"/>
        <w:spacing w:after="0"/>
      </w:pPr>
    </w:p>
    <w:p w14:paraId="6D75D1DE"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5C01142E"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534FB635" w14:textId="77777777" w:rsidTr="00033341">
        <w:tc>
          <w:tcPr>
            <w:tcW w:w="8340" w:type="dxa"/>
            <w:tcBorders>
              <w:bottom w:val="single" w:sz="4" w:space="0" w:color="auto"/>
            </w:tcBorders>
            <w:shd w:val="clear" w:color="auto" w:fill="C6D9F1" w:themeFill="text2" w:themeFillTint="33"/>
          </w:tcPr>
          <w:p w14:paraId="306FFD28"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131BE1C2" w14:textId="77777777" w:rsidTr="00033341">
        <w:tc>
          <w:tcPr>
            <w:tcW w:w="8340" w:type="dxa"/>
            <w:shd w:val="clear" w:color="auto" w:fill="FFFFFF" w:themeFill="background1"/>
          </w:tcPr>
          <w:p w14:paraId="340DDE74" w14:textId="77777777" w:rsidR="00221FF6" w:rsidRDefault="00221FF6" w:rsidP="00033341">
            <w:pPr>
              <w:spacing w:before="120" w:after="120"/>
              <w:rPr>
                <w:color w:val="000000" w:themeColor="text1"/>
              </w:rPr>
            </w:pPr>
            <w:r>
              <w:rPr>
                <w:color w:val="000000" w:themeColor="text1"/>
              </w:rPr>
              <w:t>Begründung der Fachseite:</w:t>
            </w:r>
          </w:p>
        </w:tc>
      </w:tr>
    </w:tbl>
    <w:p w14:paraId="2FB08C3F"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7A40CCE4" w14:textId="77777777" w:rsidTr="00033341">
        <w:trPr>
          <w:trHeight w:val="205"/>
        </w:trPr>
        <w:tc>
          <w:tcPr>
            <w:tcW w:w="8356" w:type="dxa"/>
            <w:shd w:val="clear" w:color="auto" w:fill="D6E3BC" w:themeFill="accent3" w:themeFillTint="66"/>
          </w:tcPr>
          <w:p w14:paraId="23010C47" w14:textId="77777777" w:rsidR="00221FF6" w:rsidRPr="005B4E23" w:rsidRDefault="00221FF6" w:rsidP="00033341">
            <w:pPr>
              <w:suppressAutoHyphens/>
              <w:spacing w:before="120" w:after="120"/>
            </w:pPr>
            <w:r>
              <w:t xml:space="preserve">Umsetzung: JA/TEILWEISE/NEIN/ENTBEHRLICH </w:t>
            </w:r>
          </w:p>
        </w:tc>
      </w:tr>
      <w:tr w:rsidR="00221FF6" w:rsidRPr="00CC02C2" w14:paraId="0287B5A9" w14:textId="77777777" w:rsidTr="00033341">
        <w:tc>
          <w:tcPr>
            <w:tcW w:w="8356" w:type="dxa"/>
          </w:tcPr>
          <w:p w14:paraId="23014383" w14:textId="7D6067F3" w:rsidR="00221FF6" w:rsidRPr="00A87EF1" w:rsidRDefault="006742C5" w:rsidP="00033341">
            <w:pPr>
              <w:suppressAutoHyphens/>
              <w:spacing w:before="120" w:after="120"/>
            </w:pPr>
            <w:r>
              <w:rPr>
                <w:color w:val="000000" w:themeColor="text1"/>
              </w:rPr>
              <w:t>Hier steht Ihr Umsetzungsstand</w:t>
            </w:r>
          </w:p>
        </w:tc>
      </w:tr>
    </w:tbl>
    <w:p w14:paraId="2B50C94C" w14:textId="77777777" w:rsidR="00221FF6" w:rsidRDefault="00221FF6" w:rsidP="00221FF6">
      <w:pPr>
        <w:pStyle w:val="Listenabsatz"/>
        <w:spacing w:after="0"/>
        <w:ind w:left="720"/>
      </w:pPr>
    </w:p>
    <w:p w14:paraId="5547253A" w14:textId="77777777" w:rsidR="00221FF6" w:rsidRDefault="00221FF6" w:rsidP="00221FF6">
      <w:pPr>
        <w:pStyle w:val="Listenabsatz"/>
        <w:spacing w:after="0"/>
        <w:ind w:left="720"/>
      </w:pPr>
    </w:p>
    <w:p w14:paraId="256C10E4" w14:textId="4037712F" w:rsidR="00221FF6" w:rsidRPr="00E126C7" w:rsidRDefault="00DC4054" w:rsidP="00221FF6">
      <w:pPr>
        <w:pStyle w:val="berschrift2"/>
      </w:pPr>
      <w:bookmarkStart w:id="58" w:name="_Toc55406460"/>
      <w:bookmarkStart w:id="59" w:name="_Toc91774001"/>
      <w:r>
        <w:t>ENTFALLEN</w:t>
      </w:r>
      <w:r w:rsidR="00221FF6">
        <w:t xml:space="preserve"> [A4]</w:t>
      </w:r>
      <w:bookmarkEnd w:id="58"/>
      <w:bookmarkEnd w:id="59"/>
    </w:p>
    <w:p w14:paraId="3DD0C71B" w14:textId="16681B43" w:rsidR="00221FF6" w:rsidRDefault="00221FF6" w:rsidP="00221FF6">
      <w:pPr>
        <w:pStyle w:val="Listenabsatz"/>
        <w:spacing w:after="0"/>
        <w:ind w:left="720"/>
      </w:pPr>
    </w:p>
    <w:p w14:paraId="32EA8792" w14:textId="77777777" w:rsidR="00DC4054" w:rsidRPr="00DA4939" w:rsidRDefault="00DC4054" w:rsidP="00221FF6">
      <w:pPr>
        <w:pStyle w:val="Listenabsatz"/>
        <w:spacing w:after="0"/>
        <w:ind w:left="720"/>
      </w:pPr>
    </w:p>
    <w:p w14:paraId="0D732D34" w14:textId="77777777" w:rsidR="00221FF6" w:rsidRPr="00E126C7" w:rsidRDefault="00221FF6" w:rsidP="00221FF6">
      <w:pPr>
        <w:pStyle w:val="berschrift2"/>
      </w:pPr>
      <w:bookmarkStart w:id="60" w:name="A4a1"/>
      <w:bookmarkStart w:id="61" w:name="A4a2"/>
      <w:bookmarkStart w:id="62" w:name="A5"/>
      <w:bookmarkStart w:id="63" w:name="_Toc9441449"/>
      <w:bookmarkStart w:id="64" w:name="_Toc55406461"/>
      <w:bookmarkStart w:id="65" w:name="_Toc91774002"/>
      <w:bookmarkEnd w:id="60"/>
      <w:bookmarkEnd w:id="61"/>
      <w:bookmarkEnd w:id="62"/>
      <w:r>
        <w:t>Betrieb von Viren-Schutzprogrammen</w:t>
      </w:r>
      <w:bookmarkEnd w:id="63"/>
      <w:r>
        <w:t xml:space="preserve"> [A5]</w:t>
      </w:r>
      <w:bookmarkEnd w:id="64"/>
      <w:bookmarkEnd w:id="65"/>
    </w:p>
    <w:p w14:paraId="1699E7EE" w14:textId="77777777" w:rsidR="00221FF6" w:rsidRPr="00DA4939" w:rsidRDefault="00221FF6" w:rsidP="00221FF6">
      <w:pPr>
        <w:pStyle w:val="Listenabsatz"/>
        <w:spacing w:after="0"/>
        <w:ind w:left="720"/>
      </w:pPr>
    </w:p>
    <w:p w14:paraId="2963463E" w14:textId="69B951C5" w:rsidR="00221FF6" w:rsidRDefault="00221FF6" w:rsidP="00221FF6">
      <w:pPr>
        <w:pStyle w:val="Listenabsatz"/>
        <w:numPr>
          <w:ilvl w:val="0"/>
          <w:numId w:val="11"/>
        </w:numPr>
        <w:spacing w:after="0"/>
        <w:ind w:left="709" w:hanging="709"/>
      </w:pPr>
      <w:bookmarkStart w:id="66" w:name="A5a1"/>
      <w:bookmarkEnd w:id="66"/>
      <w:r>
        <w:t>Das Viren</w:t>
      </w:r>
      <w:r w:rsidR="00DC4054">
        <w:t>s</w:t>
      </w:r>
      <w:r>
        <w:t xml:space="preserve">chutzprogramm MUSS für seine Einsatzumgebung geeignet </w:t>
      </w:r>
      <w:r>
        <w:br/>
        <w:t>konfiguriert werden.</w:t>
      </w:r>
    </w:p>
    <w:p w14:paraId="608A7583" w14:textId="77777777" w:rsidR="00221FF6" w:rsidRDefault="00221FF6" w:rsidP="00221FF6">
      <w:pPr>
        <w:pStyle w:val="Listenabsatz"/>
        <w:spacing w:after="0"/>
      </w:pPr>
    </w:p>
    <w:p w14:paraId="3ACB1D40"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1D2DE0FE"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6C95528F" w14:textId="77777777" w:rsidTr="00033341">
        <w:tc>
          <w:tcPr>
            <w:tcW w:w="8340" w:type="dxa"/>
            <w:tcBorders>
              <w:bottom w:val="single" w:sz="4" w:space="0" w:color="auto"/>
            </w:tcBorders>
            <w:shd w:val="clear" w:color="auto" w:fill="C6D9F1" w:themeFill="text2" w:themeFillTint="33"/>
          </w:tcPr>
          <w:p w14:paraId="041D215B"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3C62E7F0" w14:textId="77777777" w:rsidTr="00033341">
        <w:tc>
          <w:tcPr>
            <w:tcW w:w="8340" w:type="dxa"/>
            <w:shd w:val="clear" w:color="auto" w:fill="FFFFFF" w:themeFill="background1"/>
          </w:tcPr>
          <w:p w14:paraId="378D2220" w14:textId="77777777" w:rsidR="00221FF6" w:rsidRDefault="00221FF6" w:rsidP="00033341">
            <w:pPr>
              <w:spacing w:before="120" w:after="120"/>
              <w:rPr>
                <w:color w:val="000000" w:themeColor="text1"/>
              </w:rPr>
            </w:pPr>
            <w:r>
              <w:rPr>
                <w:color w:val="000000" w:themeColor="text1"/>
              </w:rPr>
              <w:t>Begründung der Fachseite:</w:t>
            </w:r>
          </w:p>
        </w:tc>
      </w:tr>
    </w:tbl>
    <w:p w14:paraId="3968B283"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732BD141" w14:textId="77777777" w:rsidTr="00033341">
        <w:trPr>
          <w:trHeight w:val="205"/>
        </w:trPr>
        <w:tc>
          <w:tcPr>
            <w:tcW w:w="8356" w:type="dxa"/>
            <w:shd w:val="clear" w:color="auto" w:fill="D6E3BC" w:themeFill="accent3" w:themeFillTint="66"/>
          </w:tcPr>
          <w:p w14:paraId="00951AA5" w14:textId="77777777" w:rsidR="00221FF6" w:rsidRPr="005B4E23" w:rsidRDefault="00221FF6" w:rsidP="00033341">
            <w:pPr>
              <w:suppressAutoHyphens/>
              <w:spacing w:before="120" w:after="120"/>
            </w:pPr>
            <w:r>
              <w:t xml:space="preserve">Umsetzung: JA/TEILWEISE/NEIN/ENTBEHRLICH </w:t>
            </w:r>
          </w:p>
        </w:tc>
      </w:tr>
      <w:tr w:rsidR="00221FF6" w:rsidRPr="00CC02C2" w14:paraId="0511D52B" w14:textId="77777777" w:rsidTr="00033341">
        <w:tc>
          <w:tcPr>
            <w:tcW w:w="8356" w:type="dxa"/>
          </w:tcPr>
          <w:p w14:paraId="730795FC" w14:textId="459677EF" w:rsidR="00221FF6" w:rsidRPr="00A87EF1" w:rsidRDefault="006742C5" w:rsidP="00033341">
            <w:pPr>
              <w:suppressAutoHyphens/>
              <w:spacing w:before="120" w:after="120"/>
            </w:pPr>
            <w:r>
              <w:rPr>
                <w:color w:val="000000" w:themeColor="text1"/>
              </w:rPr>
              <w:t>Hier steht Ihr Umsetzungsstand</w:t>
            </w:r>
          </w:p>
        </w:tc>
      </w:tr>
    </w:tbl>
    <w:p w14:paraId="182B8666" w14:textId="77777777" w:rsidR="00221FF6" w:rsidRDefault="00221FF6" w:rsidP="00221FF6">
      <w:pPr>
        <w:pStyle w:val="Listenabsatz"/>
        <w:spacing w:after="0"/>
      </w:pPr>
    </w:p>
    <w:p w14:paraId="58CFBE3C" w14:textId="12AF3605" w:rsidR="00221FF6" w:rsidRDefault="00221FF6" w:rsidP="00221FF6">
      <w:pPr>
        <w:pStyle w:val="Listenabsatz"/>
        <w:spacing w:after="0"/>
      </w:pPr>
      <w:bookmarkStart w:id="67" w:name="A5a2"/>
      <w:bookmarkEnd w:id="67"/>
    </w:p>
    <w:p w14:paraId="66B821D9" w14:textId="77777777" w:rsidR="006742C5" w:rsidRDefault="006742C5" w:rsidP="00221FF6">
      <w:pPr>
        <w:pStyle w:val="Listenabsatz"/>
        <w:spacing w:after="0"/>
      </w:pPr>
    </w:p>
    <w:p w14:paraId="34C1F311" w14:textId="475C5C46" w:rsidR="00221FF6" w:rsidRDefault="00DC4054" w:rsidP="00221FF6">
      <w:pPr>
        <w:pStyle w:val="Listenabsatz"/>
        <w:numPr>
          <w:ilvl w:val="0"/>
          <w:numId w:val="11"/>
        </w:numPr>
        <w:spacing w:after="0"/>
        <w:ind w:left="709" w:hanging="709"/>
      </w:pPr>
      <w:r>
        <w:t xml:space="preserve">Die </w:t>
      </w:r>
      <w:r w:rsidR="00221FF6">
        <w:t>Erkennungsleistung MUSS dabei im Vordergrund stehen, sofern nicht Datenschutz- oder Leistungsgründe im jeweiligen Einzelfall dagegen sprechen.</w:t>
      </w:r>
    </w:p>
    <w:p w14:paraId="0F96A2E7" w14:textId="77777777" w:rsidR="00221FF6" w:rsidRDefault="00221FF6" w:rsidP="00221FF6">
      <w:pPr>
        <w:pStyle w:val="Listenabsatz"/>
        <w:spacing w:after="0"/>
        <w:rPr>
          <w:color w:val="FF0000"/>
        </w:rPr>
      </w:pPr>
    </w:p>
    <w:p w14:paraId="20F43596"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53B881C6"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7DA29825" w14:textId="77777777" w:rsidTr="00033341">
        <w:tc>
          <w:tcPr>
            <w:tcW w:w="8340" w:type="dxa"/>
            <w:tcBorders>
              <w:bottom w:val="single" w:sz="4" w:space="0" w:color="auto"/>
            </w:tcBorders>
            <w:shd w:val="clear" w:color="auto" w:fill="C6D9F1" w:themeFill="text2" w:themeFillTint="33"/>
          </w:tcPr>
          <w:p w14:paraId="6857714D"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493FD8DC" w14:textId="77777777" w:rsidTr="00033341">
        <w:tc>
          <w:tcPr>
            <w:tcW w:w="8340" w:type="dxa"/>
            <w:shd w:val="clear" w:color="auto" w:fill="FFFFFF" w:themeFill="background1"/>
          </w:tcPr>
          <w:p w14:paraId="61B3C956" w14:textId="77777777" w:rsidR="00221FF6" w:rsidRDefault="00221FF6" w:rsidP="00033341">
            <w:pPr>
              <w:spacing w:before="120" w:after="120"/>
              <w:rPr>
                <w:color w:val="000000" w:themeColor="text1"/>
              </w:rPr>
            </w:pPr>
            <w:r>
              <w:rPr>
                <w:color w:val="000000" w:themeColor="text1"/>
              </w:rPr>
              <w:t>Begründung der Fachseite:</w:t>
            </w:r>
          </w:p>
        </w:tc>
      </w:tr>
    </w:tbl>
    <w:p w14:paraId="316F49FD"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71FAABA6" w14:textId="77777777" w:rsidTr="00033341">
        <w:trPr>
          <w:trHeight w:val="205"/>
        </w:trPr>
        <w:tc>
          <w:tcPr>
            <w:tcW w:w="8356" w:type="dxa"/>
            <w:shd w:val="clear" w:color="auto" w:fill="D6E3BC" w:themeFill="accent3" w:themeFillTint="66"/>
          </w:tcPr>
          <w:p w14:paraId="15762F20" w14:textId="77777777" w:rsidR="00221FF6" w:rsidRPr="005B4E23" w:rsidRDefault="00221FF6" w:rsidP="00033341">
            <w:pPr>
              <w:suppressAutoHyphens/>
              <w:spacing w:before="120" w:after="120"/>
            </w:pPr>
            <w:r>
              <w:t xml:space="preserve">Umsetzung: JA/TEILWEISE/NEIN/ENTBEHRLICH </w:t>
            </w:r>
          </w:p>
        </w:tc>
      </w:tr>
      <w:tr w:rsidR="00221FF6" w:rsidRPr="00CC02C2" w14:paraId="389F8214" w14:textId="77777777" w:rsidTr="00033341">
        <w:tc>
          <w:tcPr>
            <w:tcW w:w="8356" w:type="dxa"/>
          </w:tcPr>
          <w:p w14:paraId="3897F505" w14:textId="3645457C" w:rsidR="00221FF6" w:rsidRPr="00A87EF1" w:rsidRDefault="006742C5" w:rsidP="00033341">
            <w:pPr>
              <w:suppressAutoHyphens/>
              <w:spacing w:before="120" w:after="120"/>
            </w:pPr>
            <w:r>
              <w:rPr>
                <w:color w:val="000000" w:themeColor="text1"/>
              </w:rPr>
              <w:t>Hier steht Ihr Umsetzungsstand</w:t>
            </w:r>
          </w:p>
        </w:tc>
      </w:tr>
    </w:tbl>
    <w:p w14:paraId="5A4E1B1F" w14:textId="77777777" w:rsidR="00221FF6" w:rsidRDefault="00221FF6" w:rsidP="00221FF6">
      <w:pPr>
        <w:pStyle w:val="Listenabsatz"/>
        <w:spacing w:after="0"/>
        <w:ind w:left="720"/>
      </w:pPr>
    </w:p>
    <w:p w14:paraId="017356A6" w14:textId="77777777" w:rsidR="00221FF6" w:rsidRDefault="00221FF6" w:rsidP="00221FF6">
      <w:pPr>
        <w:pStyle w:val="Listenabsatz"/>
        <w:spacing w:after="0"/>
      </w:pPr>
      <w:bookmarkStart w:id="68" w:name="A5a3"/>
      <w:bookmarkEnd w:id="68"/>
    </w:p>
    <w:p w14:paraId="40CFBE60" w14:textId="03549BE5" w:rsidR="00221FF6" w:rsidRDefault="00221FF6" w:rsidP="00221FF6">
      <w:pPr>
        <w:pStyle w:val="Listenabsatz"/>
        <w:numPr>
          <w:ilvl w:val="0"/>
          <w:numId w:val="11"/>
        </w:numPr>
        <w:spacing w:after="0"/>
        <w:ind w:left="709" w:hanging="709"/>
      </w:pPr>
      <w:r>
        <w:t>Wenn sicherheitsrelevante Funktionen des Viren</w:t>
      </w:r>
      <w:r w:rsidR="001772A0">
        <w:t>s</w:t>
      </w:r>
      <w:r>
        <w:t>chutzprogramms nicht genutzt werden, MUSS dies begründet und dokumentiert werden.</w:t>
      </w:r>
    </w:p>
    <w:p w14:paraId="7CC738D2" w14:textId="77777777" w:rsidR="00221FF6" w:rsidRDefault="00221FF6" w:rsidP="00221FF6">
      <w:pPr>
        <w:pStyle w:val="Listenabsatz"/>
        <w:spacing w:after="0"/>
      </w:pPr>
    </w:p>
    <w:p w14:paraId="01DBD4B1" w14:textId="77777777" w:rsidR="00221FF6"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697B3C47"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012CCA50" w14:textId="77777777" w:rsidTr="00033341">
        <w:tc>
          <w:tcPr>
            <w:tcW w:w="8340" w:type="dxa"/>
            <w:tcBorders>
              <w:bottom w:val="single" w:sz="4" w:space="0" w:color="auto"/>
            </w:tcBorders>
            <w:shd w:val="clear" w:color="auto" w:fill="C6D9F1" w:themeFill="text2" w:themeFillTint="33"/>
          </w:tcPr>
          <w:p w14:paraId="37C44F8E"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520CF837" w14:textId="77777777" w:rsidTr="00033341">
        <w:tc>
          <w:tcPr>
            <w:tcW w:w="8340" w:type="dxa"/>
            <w:shd w:val="clear" w:color="auto" w:fill="FFFFFF" w:themeFill="background1"/>
          </w:tcPr>
          <w:p w14:paraId="2E5A1CBB" w14:textId="77777777" w:rsidR="00221FF6" w:rsidRDefault="00221FF6" w:rsidP="00033341">
            <w:pPr>
              <w:spacing w:before="120" w:after="120"/>
              <w:rPr>
                <w:color w:val="000000" w:themeColor="text1"/>
              </w:rPr>
            </w:pPr>
            <w:r>
              <w:rPr>
                <w:color w:val="000000" w:themeColor="text1"/>
              </w:rPr>
              <w:t>Begründung der Fachseite:</w:t>
            </w:r>
          </w:p>
        </w:tc>
      </w:tr>
    </w:tbl>
    <w:p w14:paraId="569B49DB"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603F4FB2" w14:textId="77777777" w:rsidTr="00033341">
        <w:trPr>
          <w:trHeight w:val="205"/>
        </w:trPr>
        <w:tc>
          <w:tcPr>
            <w:tcW w:w="8356" w:type="dxa"/>
            <w:shd w:val="clear" w:color="auto" w:fill="D6E3BC" w:themeFill="accent3" w:themeFillTint="66"/>
          </w:tcPr>
          <w:p w14:paraId="1E6D400F" w14:textId="77777777" w:rsidR="00221FF6" w:rsidRPr="005B4E23" w:rsidRDefault="00221FF6" w:rsidP="00033341">
            <w:pPr>
              <w:suppressAutoHyphens/>
              <w:spacing w:before="120" w:after="120"/>
            </w:pPr>
            <w:r>
              <w:t xml:space="preserve">Umsetzung: JA/TEILWEISE/NEIN/ENTBEHRLICH </w:t>
            </w:r>
          </w:p>
        </w:tc>
      </w:tr>
      <w:tr w:rsidR="00221FF6" w:rsidRPr="00CC02C2" w14:paraId="197E57F9" w14:textId="77777777" w:rsidTr="00033341">
        <w:tc>
          <w:tcPr>
            <w:tcW w:w="8356" w:type="dxa"/>
          </w:tcPr>
          <w:p w14:paraId="77E14E1B" w14:textId="586D99BA" w:rsidR="00221FF6" w:rsidRPr="00A87EF1" w:rsidRDefault="006742C5" w:rsidP="00033341">
            <w:pPr>
              <w:suppressAutoHyphens/>
              <w:spacing w:before="120" w:after="120"/>
            </w:pPr>
            <w:r>
              <w:rPr>
                <w:color w:val="000000" w:themeColor="text1"/>
              </w:rPr>
              <w:t>Hier steht Ihr Umsetzungsstand</w:t>
            </w:r>
          </w:p>
        </w:tc>
      </w:tr>
    </w:tbl>
    <w:p w14:paraId="1F01B02B" w14:textId="77777777" w:rsidR="00221FF6" w:rsidRPr="00DA4939" w:rsidRDefault="00221FF6" w:rsidP="00221FF6">
      <w:pPr>
        <w:pStyle w:val="Listenabsatz"/>
        <w:spacing w:after="0"/>
        <w:ind w:left="720"/>
      </w:pPr>
    </w:p>
    <w:p w14:paraId="1ED02AC1" w14:textId="77777777" w:rsidR="00221FF6" w:rsidRDefault="00221FF6" w:rsidP="00221FF6">
      <w:pPr>
        <w:pStyle w:val="Listenabsatz"/>
        <w:spacing w:after="0"/>
      </w:pPr>
      <w:bookmarkStart w:id="69" w:name="A5a4"/>
      <w:bookmarkEnd w:id="69"/>
    </w:p>
    <w:p w14:paraId="3304EC61" w14:textId="77777777" w:rsidR="00221FF6" w:rsidRDefault="00221FF6" w:rsidP="00221FF6">
      <w:pPr>
        <w:pStyle w:val="Listenabsatz"/>
        <w:numPr>
          <w:ilvl w:val="0"/>
          <w:numId w:val="11"/>
        </w:numPr>
        <w:spacing w:after="0"/>
        <w:ind w:left="709" w:hanging="709"/>
      </w:pPr>
      <w:r>
        <w:t>Bei Schutzprogrammen, die speziell für Desktop-Virtualisierung optimiert sind, MUSS transparent sein, ob auf bestimmte Detektionsverfahren zu Gunsten der Leistung verzichtet wird.</w:t>
      </w:r>
    </w:p>
    <w:p w14:paraId="5EED1CE7" w14:textId="77777777" w:rsidR="00221FF6" w:rsidRDefault="00221FF6" w:rsidP="00221FF6">
      <w:pPr>
        <w:pStyle w:val="Listenabsatz"/>
        <w:spacing w:after="0"/>
      </w:pPr>
    </w:p>
    <w:p w14:paraId="497AB7B0" w14:textId="77777777" w:rsidR="00221FF6"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03E5B8C0" w14:textId="77777777" w:rsidR="00221FF6" w:rsidRDefault="00221FF6" w:rsidP="00221FF6">
      <w:pPr>
        <w:pStyle w:val="Listenabsatz"/>
        <w:spacing w:after="0"/>
        <w:rPr>
          <w:color w:val="FF0000"/>
        </w:rPr>
      </w:pPr>
    </w:p>
    <w:tbl>
      <w:tblPr>
        <w:tblStyle w:val="Tabellenraster"/>
        <w:tblW w:w="0" w:type="auto"/>
        <w:tblInd w:w="720" w:type="dxa"/>
        <w:tblLook w:val="04A0" w:firstRow="1" w:lastRow="0" w:firstColumn="1" w:lastColumn="0" w:noHBand="0" w:noVBand="1"/>
      </w:tblPr>
      <w:tblGrid>
        <w:gridCol w:w="8340"/>
      </w:tblGrid>
      <w:tr w:rsidR="00221FF6" w14:paraId="2F73F0DD" w14:textId="77777777" w:rsidTr="00033341">
        <w:tc>
          <w:tcPr>
            <w:tcW w:w="8340" w:type="dxa"/>
            <w:tcBorders>
              <w:bottom w:val="single" w:sz="4" w:space="0" w:color="auto"/>
            </w:tcBorders>
            <w:shd w:val="clear" w:color="auto" w:fill="C6D9F1" w:themeFill="text2" w:themeFillTint="33"/>
          </w:tcPr>
          <w:p w14:paraId="5B5037A7"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353CC2C9" w14:textId="77777777" w:rsidTr="00033341">
        <w:tc>
          <w:tcPr>
            <w:tcW w:w="8340" w:type="dxa"/>
            <w:shd w:val="clear" w:color="auto" w:fill="FFFFFF" w:themeFill="background1"/>
          </w:tcPr>
          <w:p w14:paraId="0DEC170B" w14:textId="77777777" w:rsidR="00221FF6" w:rsidRDefault="00221FF6" w:rsidP="00033341">
            <w:pPr>
              <w:spacing w:before="120" w:after="120"/>
              <w:rPr>
                <w:color w:val="000000" w:themeColor="text1"/>
              </w:rPr>
            </w:pPr>
            <w:r>
              <w:rPr>
                <w:color w:val="000000" w:themeColor="text1"/>
              </w:rPr>
              <w:t>Begründung der Fachseite:</w:t>
            </w:r>
          </w:p>
        </w:tc>
      </w:tr>
    </w:tbl>
    <w:p w14:paraId="77095EED" w14:textId="4EAB0C3C" w:rsidR="00221FF6" w:rsidRDefault="00221FF6" w:rsidP="00221FF6">
      <w:pPr>
        <w:pStyle w:val="Listenabsatz"/>
        <w:spacing w:after="0"/>
        <w:ind w:left="720"/>
      </w:pPr>
    </w:p>
    <w:p w14:paraId="1301307E" w14:textId="77777777" w:rsidR="00761E7D" w:rsidRDefault="00761E7D"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2F0620B1" w14:textId="77777777" w:rsidTr="00033341">
        <w:trPr>
          <w:trHeight w:val="205"/>
        </w:trPr>
        <w:tc>
          <w:tcPr>
            <w:tcW w:w="8356" w:type="dxa"/>
            <w:shd w:val="clear" w:color="auto" w:fill="D6E3BC" w:themeFill="accent3" w:themeFillTint="66"/>
          </w:tcPr>
          <w:p w14:paraId="3D8B95FF" w14:textId="77777777" w:rsidR="00221FF6" w:rsidRPr="005B4E23" w:rsidRDefault="00221FF6" w:rsidP="00033341">
            <w:pPr>
              <w:suppressAutoHyphens/>
              <w:spacing w:before="120" w:after="120"/>
            </w:pPr>
            <w:r>
              <w:t xml:space="preserve">Umsetzung: JA/TEILWEISE/NEIN/ENTBEHRLICH </w:t>
            </w:r>
          </w:p>
        </w:tc>
      </w:tr>
      <w:tr w:rsidR="00221FF6" w:rsidRPr="00CC02C2" w14:paraId="22A1D028" w14:textId="77777777" w:rsidTr="00033341">
        <w:tc>
          <w:tcPr>
            <w:tcW w:w="8356" w:type="dxa"/>
          </w:tcPr>
          <w:p w14:paraId="192103F7" w14:textId="03B61FF1" w:rsidR="00221FF6" w:rsidRPr="00A87EF1" w:rsidRDefault="006742C5" w:rsidP="00033341">
            <w:pPr>
              <w:suppressAutoHyphens/>
              <w:spacing w:before="120" w:after="120"/>
            </w:pPr>
            <w:r>
              <w:rPr>
                <w:color w:val="000000" w:themeColor="text1"/>
              </w:rPr>
              <w:t>Hier steht Ihr Umsetzungsstand</w:t>
            </w:r>
          </w:p>
        </w:tc>
      </w:tr>
    </w:tbl>
    <w:p w14:paraId="34BB5590" w14:textId="77777777" w:rsidR="00221FF6" w:rsidRDefault="00221FF6" w:rsidP="00221FF6">
      <w:pPr>
        <w:spacing w:after="0"/>
      </w:pPr>
    </w:p>
    <w:p w14:paraId="11CE56A6" w14:textId="77777777" w:rsidR="00221FF6" w:rsidRDefault="00221FF6" w:rsidP="00221FF6">
      <w:pPr>
        <w:pStyle w:val="Listenabsatz"/>
        <w:spacing w:after="0"/>
      </w:pPr>
    </w:p>
    <w:p w14:paraId="33DECFE9" w14:textId="77777777" w:rsidR="00221FF6" w:rsidRDefault="00221FF6" w:rsidP="00221FF6">
      <w:pPr>
        <w:pStyle w:val="Listenabsatz"/>
        <w:numPr>
          <w:ilvl w:val="0"/>
          <w:numId w:val="11"/>
        </w:numPr>
        <w:spacing w:after="0"/>
        <w:ind w:left="709" w:hanging="709"/>
      </w:pPr>
      <w:r>
        <w:t>Es MUSS sichergestellt werden, dass die Benutzer keine sicherheitsrelevanten</w:t>
      </w:r>
    </w:p>
    <w:p w14:paraId="05DADA91" w14:textId="77777777" w:rsidR="00221FF6" w:rsidRDefault="00221FF6" w:rsidP="00221FF6">
      <w:pPr>
        <w:pStyle w:val="Listenabsatz"/>
        <w:spacing w:after="0"/>
      </w:pPr>
      <w:r>
        <w:t>Änderungen an den Einstellungen der Antivirenprogramme vornehmen können.</w:t>
      </w:r>
    </w:p>
    <w:p w14:paraId="37FF93A4" w14:textId="77777777" w:rsidR="00221FF6" w:rsidRDefault="00221FF6" w:rsidP="00221FF6">
      <w:pPr>
        <w:pStyle w:val="Listenabsatz"/>
        <w:spacing w:after="0"/>
      </w:pPr>
    </w:p>
    <w:p w14:paraId="62CFBF6F"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56F002C1"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1EE940EB" w14:textId="77777777" w:rsidTr="00033341">
        <w:tc>
          <w:tcPr>
            <w:tcW w:w="8340" w:type="dxa"/>
            <w:tcBorders>
              <w:bottom w:val="single" w:sz="4" w:space="0" w:color="auto"/>
            </w:tcBorders>
            <w:shd w:val="clear" w:color="auto" w:fill="C6D9F1" w:themeFill="text2" w:themeFillTint="33"/>
          </w:tcPr>
          <w:p w14:paraId="50A68280"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53A30242" w14:textId="77777777" w:rsidTr="00033341">
        <w:tc>
          <w:tcPr>
            <w:tcW w:w="8340" w:type="dxa"/>
            <w:shd w:val="clear" w:color="auto" w:fill="FFFFFF" w:themeFill="background1"/>
          </w:tcPr>
          <w:p w14:paraId="756C37BB" w14:textId="77777777" w:rsidR="00221FF6" w:rsidRDefault="00221FF6" w:rsidP="00033341">
            <w:pPr>
              <w:spacing w:before="120" w:after="120"/>
              <w:rPr>
                <w:color w:val="000000" w:themeColor="text1"/>
              </w:rPr>
            </w:pPr>
            <w:r>
              <w:rPr>
                <w:color w:val="000000" w:themeColor="text1"/>
              </w:rPr>
              <w:t>Begründung der Fachseite:</w:t>
            </w:r>
          </w:p>
        </w:tc>
      </w:tr>
    </w:tbl>
    <w:p w14:paraId="2F9A8B99"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731E201B" w14:textId="77777777" w:rsidTr="00033341">
        <w:trPr>
          <w:trHeight w:val="205"/>
        </w:trPr>
        <w:tc>
          <w:tcPr>
            <w:tcW w:w="8356" w:type="dxa"/>
            <w:shd w:val="clear" w:color="auto" w:fill="D6E3BC" w:themeFill="accent3" w:themeFillTint="66"/>
          </w:tcPr>
          <w:p w14:paraId="56EA3C74" w14:textId="77777777" w:rsidR="00221FF6" w:rsidRPr="005B4E23" w:rsidRDefault="00221FF6" w:rsidP="00033341">
            <w:pPr>
              <w:suppressAutoHyphens/>
              <w:spacing w:before="120" w:after="120"/>
            </w:pPr>
            <w:r>
              <w:t xml:space="preserve">Umsetzung: JA/TEILWEISE/NEIN/ENTBEHRLICH </w:t>
            </w:r>
          </w:p>
        </w:tc>
      </w:tr>
      <w:tr w:rsidR="00221FF6" w:rsidRPr="00CC02C2" w14:paraId="742350BD" w14:textId="77777777" w:rsidTr="00033341">
        <w:tc>
          <w:tcPr>
            <w:tcW w:w="8356" w:type="dxa"/>
          </w:tcPr>
          <w:p w14:paraId="65C29036" w14:textId="395831BC" w:rsidR="00221FF6" w:rsidRPr="00A87EF1" w:rsidRDefault="006742C5" w:rsidP="00033341">
            <w:pPr>
              <w:suppressAutoHyphens/>
              <w:spacing w:before="120" w:after="120"/>
            </w:pPr>
            <w:r>
              <w:rPr>
                <w:color w:val="000000" w:themeColor="text1"/>
              </w:rPr>
              <w:t>Hier steht Ihr Umsetzungsstand</w:t>
            </w:r>
          </w:p>
        </w:tc>
      </w:tr>
    </w:tbl>
    <w:p w14:paraId="09DD5CCC" w14:textId="77777777" w:rsidR="00221FF6" w:rsidRDefault="00221FF6" w:rsidP="00221FF6">
      <w:pPr>
        <w:pStyle w:val="Listenabsatz"/>
        <w:spacing w:after="0"/>
      </w:pPr>
    </w:p>
    <w:p w14:paraId="0C3DB496" w14:textId="77777777" w:rsidR="00221FF6" w:rsidRDefault="00221FF6" w:rsidP="00221FF6">
      <w:pPr>
        <w:pStyle w:val="Listenabsatz"/>
        <w:spacing w:after="0"/>
      </w:pPr>
    </w:p>
    <w:p w14:paraId="364593FE" w14:textId="695963FE" w:rsidR="00221FF6" w:rsidRPr="00E126C7" w:rsidRDefault="00221FF6" w:rsidP="00221FF6">
      <w:pPr>
        <w:pStyle w:val="berschrift2"/>
      </w:pPr>
      <w:bookmarkStart w:id="70" w:name="A6"/>
      <w:bookmarkStart w:id="71" w:name="_Toc9441450"/>
      <w:bookmarkStart w:id="72" w:name="_Toc55406462"/>
      <w:bookmarkStart w:id="73" w:name="_Toc91774003"/>
      <w:bookmarkEnd w:id="70"/>
      <w:r>
        <w:t xml:space="preserve">Aktualisierung der eingesetzten Viren-Schutzprogramme </w:t>
      </w:r>
      <w:r w:rsidR="00761E7D">
        <w:br/>
      </w:r>
      <w:r>
        <w:t>und Signaturen</w:t>
      </w:r>
      <w:bookmarkEnd w:id="71"/>
      <w:r>
        <w:t xml:space="preserve"> [A6]</w:t>
      </w:r>
      <w:bookmarkEnd w:id="72"/>
      <w:bookmarkEnd w:id="73"/>
    </w:p>
    <w:p w14:paraId="5BE63AB9" w14:textId="77777777" w:rsidR="006742C5" w:rsidRDefault="006742C5" w:rsidP="006742C5">
      <w:pPr>
        <w:pStyle w:val="Listenabsatz"/>
        <w:spacing w:after="0"/>
      </w:pPr>
      <w:bookmarkStart w:id="74" w:name="A6a1"/>
      <w:bookmarkEnd w:id="74"/>
    </w:p>
    <w:p w14:paraId="264B4547" w14:textId="7BFE0A83" w:rsidR="00221FF6" w:rsidRDefault="00221FF6" w:rsidP="00221FF6">
      <w:pPr>
        <w:pStyle w:val="Listenabsatz"/>
        <w:numPr>
          <w:ilvl w:val="0"/>
          <w:numId w:val="11"/>
        </w:numPr>
        <w:spacing w:after="0"/>
        <w:ind w:left="709" w:hanging="709"/>
      </w:pPr>
      <w:r>
        <w:t>Auf den damit ausgestatteten IT-Systemen MÜSSEN die Scan-Engine des Virenschutzprogramms sowie die Signaturen für die Schadprogramme regelmäßig und zeitnah aktualisiert werden.</w:t>
      </w:r>
    </w:p>
    <w:p w14:paraId="30AD6BA4" w14:textId="77777777" w:rsidR="00221FF6" w:rsidRDefault="00221FF6" w:rsidP="00221FF6">
      <w:pPr>
        <w:pStyle w:val="Listenabsatz"/>
        <w:spacing w:after="0"/>
      </w:pPr>
    </w:p>
    <w:p w14:paraId="08074AEC"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1AD1F922"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70400DA2" w14:textId="77777777" w:rsidTr="00033341">
        <w:tc>
          <w:tcPr>
            <w:tcW w:w="8340" w:type="dxa"/>
            <w:tcBorders>
              <w:bottom w:val="single" w:sz="4" w:space="0" w:color="auto"/>
            </w:tcBorders>
            <w:shd w:val="clear" w:color="auto" w:fill="C6D9F1" w:themeFill="text2" w:themeFillTint="33"/>
          </w:tcPr>
          <w:p w14:paraId="044F4614"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1BF90E03" w14:textId="77777777" w:rsidTr="00033341">
        <w:tc>
          <w:tcPr>
            <w:tcW w:w="8340" w:type="dxa"/>
            <w:shd w:val="clear" w:color="auto" w:fill="FFFFFF" w:themeFill="background1"/>
          </w:tcPr>
          <w:p w14:paraId="6457EBAC" w14:textId="77777777" w:rsidR="00221FF6" w:rsidRDefault="00221FF6" w:rsidP="00033341">
            <w:pPr>
              <w:spacing w:before="120" w:after="120"/>
              <w:rPr>
                <w:color w:val="000000" w:themeColor="text1"/>
              </w:rPr>
            </w:pPr>
            <w:r>
              <w:rPr>
                <w:color w:val="000000" w:themeColor="text1"/>
              </w:rPr>
              <w:t>Begründung der Fachseite:</w:t>
            </w:r>
          </w:p>
        </w:tc>
      </w:tr>
    </w:tbl>
    <w:p w14:paraId="3C9B4B7A"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145C0AC9" w14:textId="77777777" w:rsidTr="00033341">
        <w:trPr>
          <w:trHeight w:val="205"/>
        </w:trPr>
        <w:tc>
          <w:tcPr>
            <w:tcW w:w="8356" w:type="dxa"/>
            <w:shd w:val="clear" w:color="auto" w:fill="D6E3BC" w:themeFill="accent3" w:themeFillTint="66"/>
          </w:tcPr>
          <w:p w14:paraId="455977F7" w14:textId="77777777" w:rsidR="00221FF6" w:rsidRPr="005B4E23" w:rsidRDefault="00221FF6" w:rsidP="00033341">
            <w:pPr>
              <w:suppressAutoHyphens/>
              <w:spacing w:before="120" w:after="120"/>
            </w:pPr>
            <w:r>
              <w:t xml:space="preserve">Umsetzung: JA/TEILWEISE/NEIN/ENTBEHRLICH </w:t>
            </w:r>
          </w:p>
        </w:tc>
      </w:tr>
      <w:tr w:rsidR="00221FF6" w:rsidRPr="00CC02C2" w14:paraId="3C9985A0" w14:textId="77777777" w:rsidTr="00033341">
        <w:tc>
          <w:tcPr>
            <w:tcW w:w="8356" w:type="dxa"/>
          </w:tcPr>
          <w:p w14:paraId="2A168282" w14:textId="409C3F26" w:rsidR="00221FF6" w:rsidRPr="00A87EF1" w:rsidRDefault="006742C5" w:rsidP="00033341">
            <w:pPr>
              <w:suppressAutoHyphens/>
              <w:spacing w:before="120" w:after="120"/>
            </w:pPr>
            <w:r>
              <w:rPr>
                <w:color w:val="000000" w:themeColor="text1"/>
              </w:rPr>
              <w:t>Hier steht Ihr Umsetzungsstand</w:t>
            </w:r>
          </w:p>
        </w:tc>
      </w:tr>
    </w:tbl>
    <w:p w14:paraId="68A82124" w14:textId="77777777" w:rsidR="00221FF6" w:rsidRDefault="00221FF6" w:rsidP="00221FF6">
      <w:pPr>
        <w:spacing w:after="0" w:line="240" w:lineRule="auto"/>
      </w:pPr>
      <w:bookmarkStart w:id="75" w:name="A6a2"/>
      <w:bookmarkEnd w:id="75"/>
    </w:p>
    <w:p w14:paraId="150C5000" w14:textId="33E1496E" w:rsidR="00221FF6" w:rsidRDefault="00221FF6" w:rsidP="00221FF6">
      <w:pPr>
        <w:spacing w:after="0" w:line="240" w:lineRule="auto"/>
      </w:pPr>
    </w:p>
    <w:p w14:paraId="64CABEA0" w14:textId="46DF138F" w:rsidR="00761E7D" w:rsidRDefault="00761E7D" w:rsidP="00221FF6">
      <w:pPr>
        <w:spacing w:after="0" w:line="240" w:lineRule="auto"/>
      </w:pPr>
    </w:p>
    <w:p w14:paraId="76FE3E12" w14:textId="77777777" w:rsidR="00761E7D" w:rsidRDefault="00761E7D" w:rsidP="00221FF6">
      <w:pPr>
        <w:spacing w:after="0" w:line="240" w:lineRule="auto"/>
      </w:pPr>
    </w:p>
    <w:p w14:paraId="1465D563" w14:textId="77777777" w:rsidR="00221FF6" w:rsidRPr="00E126C7" w:rsidRDefault="00221FF6" w:rsidP="00221FF6">
      <w:pPr>
        <w:pStyle w:val="berschrift2"/>
      </w:pPr>
      <w:bookmarkStart w:id="76" w:name="A7"/>
      <w:bookmarkStart w:id="77" w:name="_Toc9441451"/>
      <w:bookmarkStart w:id="78" w:name="_Toc55406463"/>
      <w:bookmarkStart w:id="79" w:name="_Toc91774004"/>
      <w:bookmarkEnd w:id="76"/>
      <w:r>
        <w:t>Sensibilisierung und Verpflichtung der Benutzer</w:t>
      </w:r>
      <w:bookmarkEnd w:id="77"/>
      <w:r>
        <w:t xml:space="preserve"> [A7]</w:t>
      </w:r>
      <w:bookmarkEnd w:id="78"/>
      <w:bookmarkEnd w:id="79"/>
    </w:p>
    <w:p w14:paraId="21B7F216" w14:textId="77777777" w:rsidR="00221FF6" w:rsidRPr="00DA4939" w:rsidRDefault="00221FF6" w:rsidP="00221FF6">
      <w:pPr>
        <w:pStyle w:val="Listenabsatz"/>
        <w:spacing w:after="0"/>
        <w:ind w:left="720"/>
      </w:pPr>
    </w:p>
    <w:p w14:paraId="28CEF588" w14:textId="0ECC7D57" w:rsidR="00221FF6" w:rsidRDefault="00221FF6" w:rsidP="00221FF6">
      <w:pPr>
        <w:pStyle w:val="Listenabsatz"/>
        <w:numPr>
          <w:ilvl w:val="0"/>
          <w:numId w:val="11"/>
        </w:numPr>
        <w:spacing w:after="0"/>
        <w:ind w:left="709" w:hanging="709"/>
      </w:pPr>
      <w:bookmarkStart w:id="80" w:name="A7a1"/>
      <w:bookmarkEnd w:id="80"/>
      <w:r>
        <w:t xml:space="preserve">Benutzer MÜSSEN regelmäßig über die Bedrohung durch Schadprogramme </w:t>
      </w:r>
      <w:r w:rsidR="006742C5">
        <w:br/>
      </w:r>
      <w:r>
        <w:t>aufgeklärt werden.</w:t>
      </w:r>
    </w:p>
    <w:p w14:paraId="26AE3D72" w14:textId="77777777" w:rsidR="00221FF6" w:rsidRDefault="00221FF6" w:rsidP="00221FF6">
      <w:pPr>
        <w:pStyle w:val="Listenabsatz"/>
        <w:spacing w:after="0"/>
      </w:pPr>
    </w:p>
    <w:p w14:paraId="05780C7E"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6983FB96"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483E4D09" w14:textId="77777777" w:rsidTr="00033341">
        <w:tc>
          <w:tcPr>
            <w:tcW w:w="8340" w:type="dxa"/>
            <w:tcBorders>
              <w:bottom w:val="single" w:sz="4" w:space="0" w:color="auto"/>
            </w:tcBorders>
            <w:shd w:val="clear" w:color="auto" w:fill="C6D9F1" w:themeFill="text2" w:themeFillTint="33"/>
          </w:tcPr>
          <w:p w14:paraId="0757A414"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35D11CDF" w14:textId="77777777" w:rsidTr="00033341">
        <w:tc>
          <w:tcPr>
            <w:tcW w:w="8340" w:type="dxa"/>
            <w:shd w:val="clear" w:color="auto" w:fill="FFFFFF" w:themeFill="background1"/>
          </w:tcPr>
          <w:p w14:paraId="191E2DD6" w14:textId="77777777" w:rsidR="00221FF6" w:rsidRDefault="00221FF6" w:rsidP="00033341">
            <w:pPr>
              <w:spacing w:before="120" w:after="120"/>
              <w:rPr>
                <w:color w:val="000000" w:themeColor="text1"/>
              </w:rPr>
            </w:pPr>
            <w:r>
              <w:rPr>
                <w:color w:val="000000" w:themeColor="text1"/>
              </w:rPr>
              <w:t>Begründung der Fachseite:</w:t>
            </w:r>
          </w:p>
        </w:tc>
      </w:tr>
    </w:tbl>
    <w:p w14:paraId="324D5E58"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0FA8EF0C" w14:textId="77777777" w:rsidTr="00033341">
        <w:trPr>
          <w:trHeight w:val="205"/>
        </w:trPr>
        <w:tc>
          <w:tcPr>
            <w:tcW w:w="8356" w:type="dxa"/>
            <w:shd w:val="clear" w:color="auto" w:fill="D6E3BC" w:themeFill="accent3" w:themeFillTint="66"/>
          </w:tcPr>
          <w:p w14:paraId="5D292CCF" w14:textId="77777777" w:rsidR="00221FF6" w:rsidRPr="005B4E23" w:rsidRDefault="00221FF6" w:rsidP="00033341">
            <w:pPr>
              <w:suppressAutoHyphens/>
              <w:spacing w:before="120" w:after="120"/>
            </w:pPr>
            <w:r>
              <w:t xml:space="preserve">Umsetzung: JA/TEILWEISE/NEIN/ENTBEHRLICH </w:t>
            </w:r>
          </w:p>
        </w:tc>
      </w:tr>
      <w:tr w:rsidR="00221FF6" w:rsidRPr="00CC02C2" w14:paraId="6D055A88" w14:textId="77777777" w:rsidTr="00033341">
        <w:tc>
          <w:tcPr>
            <w:tcW w:w="8356" w:type="dxa"/>
          </w:tcPr>
          <w:p w14:paraId="5EE75DC6" w14:textId="4472E71E" w:rsidR="00221FF6" w:rsidRPr="00A87EF1" w:rsidRDefault="006742C5" w:rsidP="00033341">
            <w:pPr>
              <w:suppressAutoHyphens/>
              <w:spacing w:before="120" w:after="120"/>
            </w:pPr>
            <w:r>
              <w:rPr>
                <w:color w:val="000000" w:themeColor="text1"/>
              </w:rPr>
              <w:t>Hier steht Ihr Umsetzungsstand</w:t>
            </w:r>
          </w:p>
        </w:tc>
      </w:tr>
    </w:tbl>
    <w:p w14:paraId="016EF8F0" w14:textId="77777777" w:rsidR="00221FF6" w:rsidRDefault="00221FF6" w:rsidP="00221FF6">
      <w:pPr>
        <w:pStyle w:val="Listenabsatz"/>
        <w:spacing w:after="0"/>
        <w:ind w:left="720"/>
      </w:pPr>
    </w:p>
    <w:p w14:paraId="1950C776" w14:textId="77777777" w:rsidR="00221FF6" w:rsidRDefault="00221FF6" w:rsidP="00221FF6">
      <w:pPr>
        <w:pStyle w:val="Listenabsatz"/>
        <w:spacing w:after="0"/>
      </w:pPr>
    </w:p>
    <w:p w14:paraId="4B00BD27" w14:textId="77777777" w:rsidR="00221FF6" w:rsidRDefault="00221FF6" w:rsidP="00221FF6">
      <w:pPr>
        <w:pStyle w:val="Listenabsatz"/>
        <w:numPr>
          <w:ilvl w:val="0"/>
          <w:numId w:val="11"/>
        </w:numPr>
        <w:spacing w:after="0"/>
        <w:ind w:left="709" w:hanging="709"/>
      </w:pPr>
      <w:bookmarkStart w:id="81" w:name="A7a2"/>
      <w:bookmarkEnd w:id="81"/>
      <w:r>
        <w:t>Sie MÜSSEN die grundlegenden Verhaltensregeln einhalten, um die Gefahr eines Befalls durch Schadprogramme zu reduzieren.</w:t>
      </w:r>
    </w:p>
    <w:p w14:paraId="76656ADA" w14:textId="77777777" w:rsidR="00221FF6" w:rsidRDefault="00221FF6" w:rsidP="00221FF6">
      <w:pPr>
        <w:pStyle w:val="Listenabsatz"/>
        <w:spacing w:after="0"/>
      </w:pPr>
    </w:p>
    <w:p w14:paraId="2BC12216"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2B456742"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5D797FF9" w14:textId="77777777" w:rsidTr="00033341">
        <w:tc>
          <w:tcPr>
            <w:tcW w:w="8340" w:type="dxa"/>
            <w:tcBorders>
              <w:bottom w:val="single" w:sz="4" w:space="0" w:color="auto"/>
            </w:tcBorders>
            <w:shd w:val="clear" w:color="auto" w:fill="C6D9F1" w:themeFill="text2" w:themeFillTint="33"/>
          </w:tcPr>
          <w:p w14:paraId="20970A79"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498C6D90" w14:textId="77777777" w:rsidTr="00033341">
        <w:tc>
          <w:tcPr>
            <w:tcW w:w="8340" w:type="dxa"/>
            <w:shd w:val="clear" w:color="auto" w:fill="FFFFFF" w:themeFill="background1"/>
          </w:tcPr>
          <w:p w14:paraId="192F6041" w14:textId="77777777" w:rsidR="00221FF6" w:rsidRDefault="00221FF6" w:rsidP="00033341">
            <w:pPr>
              <w:spacing w:before="120" w:after="120"/>
              <w:rPr>
                <w:color w:val="000000" w:themeColor="text1"/>
              </w:rPr>
            </w:pPr>
            <w:r>
              <w:rPr>
                <w:color w:val="000000" w:themeColor="text1"/>
              </w:rPr>
              <w:t>Begründung der Fachseite:</w:t>
            </w:r>
          </w:p>
        </w:tc>
      </w:tr>
    </w:tbl>
    <w:p w14:paraId="2B53FFE3"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3480D61A" w14:textId="77777777" w:rsidTr="00033341">
        <w:trPr>
          <w:trHeight w:val="205"/>
        </w:trPr>
        <w:tc>
          <w:tcPr>
            <w:tcW w:w="8356" w:type="dxa"/>
            <w:shd w:val="clear" w:color="auto" w:fill="D6E3BC" w:themeFill="accent3" w:themeFillTint="66"/>
          </w:tcPr>
          <w:p w14:paraId="508C6162" w14:textId="77777777" w:rsidR="00221FF6" w:rsidRPr="005B4E23" w:rsidRDefault="00221FF6" w:rsidP="00033341">
            <w:pPr>
              <w:suppressAutoHyphens/>
              <w:spacing w:before="120" w:after="120"/>
            </w:pPr>
            <w:r>
              <w:t xml:space="preserve">Umsetzung: JA/TEILWEISE/NEIN/ENTBEHRLICH </w:t>
            </w:r>
          </w:p>
        </w:tc>
      </w:tr>
      <w:tr w:rsidR="00221FF6" w:rsidRPr="00CC02C2" w14:paraId="6C3D3BBE" w14:textId="77777777" w:rsidTr="00033341">
        <w:tc>
          <w:tcPr>
            <w:tcW w:w="8356" w:type="dxa"/>
          </w:tcPr>
          <w:p w14:paraId="4DA273B1" w14:textId="70177205" w:rsidR="00221FF6" w:rsidRPr="00A87EF1" w:rsidRDefault="006742C5" w:rsidP="00033341">
            <w:pPr>
              <w:suppressAutoHyphens/>
              <w:spacing w:before="120" w:after="120"/>
            </w:pPr>
            <w:r>
              <w:rPr>
                <w:color w:val="000000" w:themeColor="text1"/>
              </w:rPr>
              <w:t>Hier steht Ihr Umsetzungsstand</w:t>
            </w:r>
          </w:p>
        </w:tc>
      </w:tr>
    </w:tbl>
    <w:p w14:paraId="0429DE30" w14:textId="77777777" w:rsidR="00221FF6" w:rsidRDefault="00221FF6" w:rsidP="00221FF6">
      <w:pPr>
        <w:pStyle w:val="Listenabsatz"/>
        <w:spacing w:after="0"/>
        <w:ind w:left="720"/>
      </w:pPr>
    </w:p>
    <w:p w14:paraId="5A4B43DC" w14:textId="77777777" w:rsidR="00221FF6" w:rsidRDefault="00221FF6" w:rsidP="00221FF6">
      <w:pPr>
        <w:pStyle w:val="Listenabsatz"/>
        <w:spacing w:after="0"/>
      </w:pPr>
      <w:bookmarkStart w:id="82" w:name="A7a3"/>
      <w:bookmarkEnd w:id="82"/>
    </w:p>
    <w:p w14:paraId="14774769" w14:textId="0E1C21FA" w:rsidR="00221FF6" w:rsidRDefault="00221FF6" w:rsidP="00221FF6">
      <w:pPr>
        <w:pStyle w:val="Listenabsatz"/>
        <w:numPr>
          <w:ilvl w:val="0"/>
          <w:numId w:val="11"/>
        </w:numPr>
        <w:spacing w:after="0"/>
        <w:ind w:left="709" w:hanging="709"/>
      </w:pPr>
      <w:r>
        <w:t xml:space="preserve">Dateien </w:t>
      </w:r>
      <w:r w:rsidR="001772A0">
        <w:t xml:space="preserve">, E-Mails, Webseiten usw. </w:t>
      </w:r>
      <w:r>
        <w:t>aus nicht vertrauenswürdigen Quellen DÜRFEN NICHT geöffnet werden.</w:t>
      </w:r>
    </w:p>
    <w:p w14:paraId="3EFB3D9E" w14:textId="77777777" w:rsidR="00221FF6" w:rsidRDefault="00221FF6" w:rsidP="00221FF6">
      <w:pPr>
        <w:pStyle w:val="Listenabsatz"/>
        <w:spacing w:after="0"/>
      </w:pPr>
    </w:p>
    <w:p w14:paraId="4777B243"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55FE8257"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3486CA44" w14:textId="77777777" w:rsidTr="00033341">
        <w:tc>
          <w:tcPr>
            <w:tcW w:w="8340" w:type="dxa"/>
            <w:tcBorders>
              <w:bottom w:val="single" w:sz="4" w:space="0" w:color="auto"/>
            </w:tcBorders>
            <w:shd w:val="clear" w:color="auto" w:fill="C6D9F1" w:themeFill="text2" w:themeFillTint="33"/>
          </w:tcPr>
          <w:p w14:paraId="1FDB20D2"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55D5F7F3" w14:textId="77777777" w:rsidTr="00033341">
        <w:tc>
          <w:tcPr>
            <w:tcW w:w="8340" w:type="dxa"/>
            <w:shd w:val="clear" w:color="auto" w:fill="FFFFFF" w:themeFill="background1"/>
          </w:tcPr>
          <w:p w14:paraId="320A7276" w14:textId="77777777" w:rsidR="00221FF6" w:rsidRDefault="00221FF6" w:rsidP="00033341">
            <w:pPr>
              <w:spacing w:before="120" w:after="120"/>
              <w:rPr>
                <w:color w:val="000000" w:themeColor="text1"/>
              </w:rPr>
            </w:pPr>
            <w:r>
              <w:rPr>
                <w:color w:val="000000" w:themeColor="text1"/>
              </w:rPr>
              <w:t>Begründung der Fachseite:</w:t>
            </w:r>
          </w:p>
        </w:tc>
      </w:tr>
    </w:tbl>
    <w:p w14:paraId="0C961260" w14:textId="412869B9" w:rsidR="00221FF6" w:rsidRDefault="00221FF6" w:rsidP="00221FF6">
      <w:pPr>
        <w:pStyle w:val="Listenabsatz"/>
        <w:spacing w:after="0"/>
        <w:ind w:left="720"/>
      </w:pPr>
    </w:p>
    <w:p w14:paraId="466CB978" w14:textId="77777777" w:rsidR="006742C5" w:rsidRDefault="006742C5"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17054F55" w14:textId="77777777" w:rsidTr="00033341">
        <w:trPr>
          <w:trHeight w:val="205"/>
        </w:trPr>
        <w:tc>
          <w:tcPr>
            <w:tcW w:w="8356" w:type="dxa"/>
            <w:shd w:val="clear" w:color="auto" w:fill="D6E3BC" w:themeFill="accent3" w:themeFillTint="66"/>
          </w:tcPr>
          <w:p w14:paraId="744BB255" w14:textId="77777777" w:rsidR="00221FF6" w:rsidRPr="005B4E23" w:rsidRDefault="00221FF6" w:rsidP="00033341">
            <w:pPr>
              <w:suppressAutoHyphens/>
              <w:spacing w:before="120" w:after="120"/>
            </w:pPr>
            <w:r>
              <w:t xml:space="preserve">Umsetzung: JA/TEILWEISE/NEIN/ENTBEHRLICH </w:t>
            </w:r>
          </w:p>
        </w:tc>
      </w:tr>
      <w:tr w:rsidR="00221FF6" w:rsidRPr="00CC02C2" w14:paraId="2AAC9DC4" w14:textId="77777777" w:rsidTr="00033341">
        <w:tc>
          <w:tcPr>
            <w:tcW w:w="8356" w:type="dxa"/>
          </w:tcPr>
          <w:p w14:paraId="41C12B72" w14:textId="54D4C4F7" w:rsidR="00221FF6" w:rsidRPr="00A87EF1" w:rsidRDefault="006742C5" w:rsidP="00033341">
            <w:pPr>
              <w:suppressAutoHyphens/>
              <w:spacing w:before="120" w:after="120"/>
            </w:pPr>
            <w:r>
              <w:rPr>
                <w:color w:val="000000" w:themeColor="text1"/>
              </w:rPr>
              <w:t>Hier steht Ihr Umsetzungsstand</w:t>
            </w:r>
          </w:p>
        </w:tc>
      </w:tr>
    </w:tbl>
    <w:p w14:paraId="3B2D2A84" w14:textId="77777777" w:rsidR="00221FF6" w:rsidRDefault="00221FF6" w:rsidP="00221FF6">
      <w:pPr>
        <w:pStyle w:val="Listenabsatz"/>
        <w:spacing w:after="0"/>
        <w:ind w:left="720"/>
      </w:pPr>
    </w:p>
    <w:p w14:paraId="4EC4DA47" w14:textId="77777777" w:rsidR="00221FF6" w:rsidRDefault="00221FF6" w:rsidP="00221FF6">
      <w:pPr>
        <w:pStyle w:val="Listenabsatz"/>
        <w:spacing w:after="0"/>
      </w:pPr>
    </w:p>
    <w:p w14:paraId="70F6A4D7" w14:textId="77777777" w:rsidR="00221FF6" w:rsidRDefault="00221FF6" w:rsidP="00221FF6">
      <w:pPr>
        <w:pStyle w:val="Listenabsatz"/>
        <w:numPr>
          <w:ilvl w:val="0"/>
          <w:numId w:val="11"/>
        </w:numPr>
        <w:spacing w:after="0"/>
        <w:ind w:left="709" w:hanging="709"/>
      </w:pPr>
      <w:r>
        <w:t>Benutzern MÜSSEN entsprechende Ansprechpartner für den Fall eines Verdacht auf eine Infektion mit einem Schadprogramm bekannt sein.</w:t>
      </w:r>
    </w:p>
    <w:p w14:paraId="411EBE26" w14:textId="77777777" w:rsidR="00221FF6" w:rsidRDefault="00221FF6" w:rsidP="00221FF6">
      <w:pPr>
        <w:pStyle w:val="Listenabsatz"/>
        <w:spacing w:after="0"/>
      </w:pPr>
    </w:p>
    <w:p w14:paraId="53717CF6"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43D3DC4F"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69E683DB" w14:textId="77777777" w:rsidTr="00033341">
        <w:tc>
          <w:tcPr>
            <w:tcW w:w="8340" w:type="dxa"/>
            <w:tcBorders>
              <w:bottom w:val="single" w:sz="4" w:space="0" w:color="auto"/>
            </w:tcBorders>
            <w:shd w:val="clear" w:color="auto" w:fill="C6D9F1" w:themeFill="text2" w:themeFillTint="33"/>
          </w:tcPr>
          <w:p w14:paraId="31B78E9A"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595AD494" w14:textId="77777777" w:rsidTr="00033341">
        <w:tc>
          <w:tcPr>
            <w:tcW w:w="8340" w:type="dxa"/>
            <w:shd w:val="clear" w:color="auto" w:fill="FFFFFF" w:themeFill="background1"/>
          </w:tcPr>
          <w:p w14:paraId="4B5D6790" w14:textId="77777777" w:rsidR="00221FF6" w:rsidRDefault="00221FF6" w:rsidP="00033341">
            <w:pPr>
              <w:spacing w:before="120" w:after="120"/>
              <w:rPr>
                <w:color w:val="000000" w:themeColor="text1"/>
              </w:rPr>
            </w:pPr>
            <w:r>
              <w:rPr>
                <w:color w:val="000000" w:themeColor="text1"/>
              </w:rPr>
              <w:t>Begründung der Fachseite:</w:t>
            </w:r>
          </w:p>
        </w:tc>
      </w:tr>
    </w:tbl>
    <w:p w14:paraId="0C9A26BB"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148FD4FF" w14:textId="77777777" w:rsidTr="00033341">
        <w:trPr>
          <w:trHeight w:val="205"/>
        </w:trPr>
        <w:tc>
          <w:tcPr>
            <w:tcW w:w="8356" w:type="dxa"/>
            <w:shd w:val="clear" w:color="auto" w:fill="D6E3BC" w:themeFill="accent3" w:themeFillTint="66"/>
          </w:tcPr>
          <w:p w14:paraId="10CC9C2B" w14:textId="77777777" w:rsidR="00221FF6" w:rsidRPr="005B4E23" w:rsidRDefault="00221FF6" w:rsidP="00033341">
            <w:pPr>
              <w:suppressAutoHyphens/>
              <w:spacing w:before="120" w:after="120"/>
            </w:pPr>
            <w:r>
              <w:t xml:space="preserve">Umsetzung: JA/TEILWEISE/NEIN/ENTBEHRLICH </w:t>
            </w:r>
          </w:p>
        </w:tc>
      </w:tr>
      <w:tr w:rsidR="00221FF6" w:rsidRPr="00CC02C2" w14:paraId="0D13B0D2" w14:textId="77777777" w:rsidTr="00033341">
        <w:tc>
          <w:tcPr>
            <w:tcW w:w="8356" w:type="dxa"/>
          </w:tcPr>
          <w:p w14:paraId="6CEAF707" w14:textId="4FFDB222" w:rsidR="00221FF6" w:rsidRPr="00A87EF1" w:rsidRDefault="006742C5" w:rsidP="00033341">
            <w:pPr>
              <w:suppressAutoHyphens/>
              <w:spacing w:before="120" w:after="120"/>
            </w:pPr>
            <w:r>
              <w:rPr>
                <w:color w:val="000000" w:themeColor="text1"/>
              </w:rPr>
              <w:t>Hier steht Ihr Umsetzungsstand</w:t>
            </w:r>
          </w:p>
        </w:tc>
      </w:tr>
    </w:tbl>
    <w:p w14:paraId="477323B5" w14:textId="77777777" w:rsidR="00221FF6" w:rsidRDefault="00221FF6" w:rsidP="00221FF6">
      <w:pPr>
        <w:pStyle w:val="Listenabsatz"/>
        <w:spacing w:after="0"/>
        <w:ind w:left="720"/>
      </w:pPr>
    </w:p>
    <w:p w14:paraId="272DB22B" w14:textId="77777777" w:rsidR="00221FF6" w:rsidRDefault="00221FF6" w:rsidP="00221FF6">
      <w:pPr>
        <w:pStyle w:val="Listenabsatz"/>
        <w:spacing w:after="0"/>
      </w:pPr>
    </w:p>
    <w:p w14:paraId="1F18E62D" w14:textId="77777777" w:rsidR="00221FF6" w:rsidRDefault="00221FF6" w:rsidP="00221FF6">
      <w:pPr>
        <w:pStyle w:val="Listenabsatz"/>
        <w:numPr>
          <w:ilvl w:val="0"/>
          <w:numId w:val="11"/>
        </w:numPr>
        <w:spacing w:after="0"/>
        <w:ind w:left="709" w:hanging="709"/>
      </w:pPr>
      <w:r>
        <w:t>Benutzer MÜSSEN sich an die ihnen benannten Ansprechpartner wenden, wenn der Verdacht auf eine Infektion mit einem Schadprogramm besteht.</w:t>
      </w:r>
    </w:p>
    <w:p w14:paraId="19431BED" w14:textId="77777777" w:rsidR="00221FF6" w:rsidRDefault="00221FF6" w:rsidP="00221FF6">
      <w:pPr>
        <w:pStyle w:val="Listenabsatz"/>
        <w:spacing w:after="0"/>
      </w:pPr>
    </w:p>
    <w:p w14:paraId="3E9302D4"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28E04D8B"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16708A56" w14:textId="77777777" w:rsidTr="00033341">
        <w:tc>
          <w:tcPr>
            <w:tcW w:w="8340" w:type="dxa"/>
            <w:tcBorders>
              <w:bottom w:val="single" w:sz="4" w:space="0" w:color="auto"/>
            </w:tcBorders>
            <w:shd w:val="clear" w:color="auto" w:fill="C6D9F1" w:themeFill="text2" w:themeFillTint="33"/>
          </w:tcPr>
          <w:p w14:paraId="400B8EC2"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6B3DEDC5" w14:textId="77777777" w:rsidTr="00033341">
        <w:tc>
          <w:tcPr>
            <w:tcW w:w="8340" w:type="dxa"/>
            <w:shd w:val="clear" w:color="auto" w:fill="FFFFFF" w:themeFill="background1"/>
          </w:tcPr>
          <w:p w14:paraId="7677C142" w14:textId="77777777" w:rsidR="00221FF6" w:rsidRDefault="00221FF6" w:rsidP="00033341">
            <w:pPr>
              <w:spacing w:before="120" w:after="120"/>
              <w:rPr>
                <w:color w:val="000000" w:themeColor="text1"/>
              </w:rPr>
            </w:pPr>
            <w:r>
              <w:rPr>
                <w:color w:val="000000" w:themeColor="text1"/>
              </w:rPr>
              <w:t>Begründung der Fachseite:</w:t>
            </w:r>
          </w:p>
        </w:tc>
      </w:tr>
    </w:tbl>
    <w:p w14:paraId="66B94C92"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4B5EF51A" w14:textId="77777777" w:rsidTr="00033341">
        <w:trPr>
          <w:trHeight w:val="205"/>
        </w:trPr>
        <w:tc>
          <w:tcPr>
            <w:tcW w:w="8356" w:type="dxa"/>
            <w:shd w:val="clear" w:color="auto" w:fill="D6E3BC" w:themeFill="accent3" w:themeFillTint="66"/>
          </w:tcPr>
          <w:p w14:paraId="6DBB7406" w14:textId="77777777" w:rsidR="00221FF6" w:rsidRPr="005B4E23" w:rsidRDefault="00221FF6" w:rsidP="00033341">
            <w:pPr>
              <w:suppressAutoHyphens/>
              <w:spacing w:before="120" w:after="120"/>
            </w:pPr>
            <w:r>
              <w:t xml:space="preserve">Umsetzung: JA/TEILWEISE/NEIN/ENTBEHRLICH </w:t>
            </w:r>
          </w:p>
        </w:tc>
      </w:tr>
      <w:tr w:rsidR="00221FF6" w:rsidRPr="00CC02C2" w14:paraId="012174BF" w14:textId="77777777" w:rsidTr="00033341">
        <w:tc>
          <w:tcPr>
            <w:tcW w:w="8356" w:type="dxa"/>
          </w:tcPr>
          <w:p w14:paraId="14EDC814" w14:textId="01739436" w:rsidR="00221FF6" w:rsidRPr="00A87EF1" w:rsidRDefault="006742C5" w:rsidP="00033341">
            <w:pPr>
              <w:suppressAutoHyphens/>
              <w:spacing w:before="120" w:after="120"/>
            </w:pPr>
            <w:r>
              <w:rPr>
                <w:color w:val="000000" w:themeColor="text1"/>
              </w:rPr>
              <w:t>Hier steht Ihr Umsetzungsstand</w:t>
            </w:r>
          </w:p>
        </w:tc>
      </w:tr>
    </w:tbl>
    <w:p w14:paraId="7B886FD1" w14:textId="6AD029EC" w:rsidR="00221FF6" w:rsidRDefault="00221FF6" w:rsidP="00221FF6">
      <w:pPr>
        <w:spacing w:after="0"/>
      </w:pPr>
    </w:p>
    <w:p w14:paraId="4EE54170" w14:textId="77777777" w:rsidR="006742C5" w:rsidRDefault="006742C5" w:rsidP="00221FF6">
      <w:pPr>
        <w:spacing w:after="0"/>
      </w:pPr>
    </w:p>
    <w:p w14:paraId="3C369A1E" w14:textId="04C234E9" w:rsidR="00221FF6" w:rsidRDefault="001772A0" w:rsidP="00221FF6">
      <w:pPr>
        <w:pStyle w:val="berschrift2"/>
      </w:pPr>
      <w:bookmarkStart w:id="83" w:name="A8"/>
      <w:bookmarkStart w:id="84" w:name="_Toc55406464"/>
      <w:bookmarkStart w:id="85" w:name="_Toc91774005"/>
      <w:bookmarkEnd w:id="83"/>
      <w:r>
        <w:t>ENTFALLEN</w:t>
      </w:r>
      <w:r w:rsidR="00221FF6">
        <w:t xml:space="preserve"> [A8]</w:t>
      </w:r>
      <w:bookmarkEnd w:id="84"/>
      <w:bookmarkEnd w:id="85"/>
      <w:r w:rsidR="00221FF6">
        <w:br/>
      </w:r>
    </w:p>
    <w:p w14:paraId="30E8B626" w14:textId="77777777" w:rsidR="006742C5" w:rsidRPr="006742C5" w:rsidRDefault="006742C5" w:rsidP="006742C5"/>
    <w:p w14:paraId="15C33336" w14:textId="3443A542" w:rsidR="00221FF6" w:rsidRPr="00E126C7" w:rsidRDefault="00221FF6" w:rsidP="006742C5">
      <w:pPr>
        <w:pStyle w:val="berschrift2"/>
      </w:pPr>
      <w:bookmarkStart w:id="86" w:name="A8a1"/>
      <w:bookmarkStart w:id="87" w:name="A9"/>
      <w:bookmarkStart w:id="88" w:name="_Toc9441453"/>
      <w:bookmarkStart w:id="89" w:name="_Toc55406465"/>
      <w:bookmarkStart w:id="90" w:name="_Toc91774006"/>
      <w:bookmarkEnd w:id="86"/>
      <w:bookmarkEnd w:id="87"/>
      <w:r>
        <w:t>Meldung von Infektionen mit Schadprogrammen</w:t>
      </w:r>
      <w:bookmarkEnd w:id="88"/>
      <w:r>
        <w:t xml:space="preserve"> [A9]</w:t>
      </w:r>
      <w:bookmarkEnd w:id="89"/>
      <w:bookmarkEnd w:id="90"/>
    </w:p>
    <w:p w14:paraId="7C906EF0" w14:textId="77777777" w:rsidR="00221FF6" w:rsidRPr="00DA4939" w:rsidRDefault="00221FF6" w:rsidP="00221FF6">
      <w:pPr>
        <w:pStyle w:val="Listenabsatz"/>
        <w:spacing w:after="0"/>
      </w:pPr>
    </w:p>
    <w:p w14:paraId="4BFCE29A" w14:textId="77777777" w:rsidR="00221FF6" w:rsidRDefault="00221FF6" w:rsidP="00221FF6">
      <w:pPr>
        <w:pStyle w:val="Listenabsatz"/>
        <w:numPr>
          <w:ilvl w:val="0"/>
          <w:numId w:val="11"/>
        </w:numPr>
        <w:spacing w:after="0"/>
        <w:ind w:left="709" w:hanging="709"/>
      </w:pPr>
      <w:bookmarkStart w:id="91" w:name="A9a1"/>
      <w:bookmarkEnd w:id="91"/>
      <w:r>
        <w:t xml:space="preserve">Das eingesetzte Viren-Schutzprogramm MUSS automatisch eine Infektion mit </w:t>
      </w:r>
      <w:r>
        <w:br/>
        <w:t>einem Schadprogramm blockieren und melden.</w:t>
      </w:r>
    </w:p>
    <w:p w14:paraId="3F8DF9B3" w14:textId="77777777" w:rsidR="00221FF6" w:rsidRDefault="00221FF6" w:rsidP="00221FF6">
      <w:pPr>
        <w:pStyle w:val="Listenabsatz"/>
        <w:spacing w:after="0"/>
      </w:pPr>
    </w:p>
    <w:p w14:paraId="44B11401"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58594B3F"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7FEC5F6C" w14:textId="77777777" w:rsidTr="00033341">
        <w:tc>
          <w:tcPr>
            <w:tcW w:w="8340" w:type="dxa"/>
            <w:tcBorders>
              <w:bottom w:val="single" w:sz="4" w:space="0" w:color="auto"/>
            </w:tcBorders>
            <w:shd w:val="clear" w:color="auto" w:fill="C6D9F1" w:themeFill="text2" w:themeFillTint="33"/>
          </w:tcPr>
          <w:p w14:paraId="74A88467"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1B37DDC9" w14:textId="77777777" w:rsidTr="00033341">
        <w:tc>
          <w:tcPr>
            <w:tcW w:w="8340" w:type="dxa"/>
            <w:shd w:val="clear" w:color="auto" w:fill="FFFFFF" w:themeFill="background1"/>
          </w:tcPr>
          <w:p w14:paraId="2A15A3C1" w14:textId="77777777" w:rsidR="00221FF6" w:rsidRDefault="00221FF6" w:rsidP="00033341">
            <w:pPr>
              <w:spacing w:before="120" w:after="120"/>
              <w:rPr>
                <w:color w:val="000000" w:themeColor="text1"/>
              </w:rPr>
            </w:pPr>
            <w:r>
              <w:rPr>
                <w:color w:val="000000" w:themeColor="text1"/>
              </w:rPr>
              <w:t>Begründung der Fachseite:</w:t>
            </w:r>
          </w:p>
        </w:tc>
      </w:tr>
    </w:tbl>
    <w:p w14:paraId="4944241D"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2CFD7804" w14:textId="77777777" w:rsidTr="00033341">
        <w:trPr>
          <w:trHeight w:val="205"/>
        </w:trPr>
        <w:tc>
          <w:tcPr>
            <w:tcW w:w="8356" w:type="dxa"/>
            <w:shd w:val="clear" w:color="auto" w:fill="D6E3BC" w:themeFill="accent3" w:themeFillTint="66"/>
          </w:tcPr>
          <w:p w14:paraId="562A39EF" w14:textId="77777777" w:rsidR="00221FF6" w:rsidRPr="005B4E23" w:rsidRDefault="00221FF6" w:rsidP="00033341">
            <w:pPr>
              <w:suppressAutoHyphens/>
              <w:spacing w:before="120" w:after="120"/>
            </w:pPr>
            <w:r>
              <w:t xml:space="preserve">Umsetzung: JA/TEILWEISE/NEIN/ENTBEHRLICH </w:t>
            </w:r>
          </w:p>
        </w:tc>
      </w:tr>
      <w:tr w:rsidR="00221FF6" w:rsidRPr="00CC02C2" w14:paraId="699F99D0" w14:textId="77777777" w:rsidTr="00033341">
        <w:tc>
          <w:tcPr>
            <w:tcW w:w="8356" w:type="dxa"/>
          </w:tcPr>
          <w:p w14:paraId="12F20467" w14:textId="6A872B9E" w:rsidR="00221FF6" w:rsidRPr="00A87EF1" w:rsidRDefault="006742C5" w:rsidP="00033341">
            <w:pPr>
              <w:suppressAutoHyphens/>
              <w:spacing w:before="120" w:after="120"/>
            </w:pPr>
            <w:r>
              <w:rPr>
                <w:color w:val="000000" w:themeColor="text1"/>
              </w:rPr>
              <w:t>Hier steht Ihr Umsetzungsstand</w:t>
            </w:r>
          </w:p>
        </w:tc>
      </w:tr>
    </w:tbl>
    <w:p w14:paraId="2ADCBBD2" w14:textId="77777777" w:rsidR="00221FF6" w:rsidRDefault="00221FF6" w:rsidP="00221FF6">
      <w:pPr>
        <w:pStyle w:val="Listenabsatz"/>
        <w:spacing w:after="0"/>
        <w:ind w:left="720"/>
      </w:pPr>
    </w:p>
    <w:p w14:paraId="711E3968" w14:textId="77777777" w:rsidR="00221FF6" w:rsidRDefault="00221FF6" w:rsidP="00221FF6">
      <w:pPr>
        <w:pStyle w:val="Listenabsatz"/>
        <w:spacing w:after="0"/>
      </w:pPr>
      <w:bookmarkStart w:id="92" w:name="A9a2"/>
      <w:bookmarkEnd w:id="92"/>
    </w:p>
    <w:p w14:paraId="2F8D4DFB" w14:textId="77777777" w:rsidR="00221FF6" w:rsidRDefault="00221FF6" w:rsidP="00221FF6">
      <w:pPr>
        <w:pStyle w:val="Listenabsatz"/>
        <w:numPr>
          <w:ilvl w:val="0"/>
          <w:numId w:val="11"/>
        </w:numPr>
        <w:spacing w:after="0"/>
        <w:ind w:left="709" w:hanging="709"/>
      </w:pPr>
      <w:r>
        <w:t>Die automatische Meldung MUSS an einer zentralen Stelle angenommen werden.</w:t>
      </w:r>
    </w:p>
    <w:p w14:paraId="5AF5721F" w14:textId="77777777" w:rsidR="00221FF6" w:rsidRDefault="00221FF6" w:rsidP="00221FF6">
      <w:pPr>
        <w:pStyle w:val="Listenabsatz"/>
        <w:spacing w:after="0"/>
      </w:pPr>
    </w:p>
    <w:p w14:paraId="1527E43C"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366B8486"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701EBBED" w14:textId="77777777" w:rsidTr="00033341">
        <w:tc>
          <w:tcPr>
            <w:tcW w:w="8340" w:type="dxa"/>
            <w:tcBorders>
              <w:bottom w:val="single" w:sz="4" w:space="0" w:color="auto"/>
            </w:tcBorders>
            <w:shd w:val="clear" w:color="auto" w:fill="C6D9F1" w:themeFill="text2" w:themeFillTint="33"/>
          </w:tcPr>
          <w:p w14:paraId="55C7E165"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6A32DD4E" w14:textId="77777777" w:rsidTr="00033341">
        <w:tc>
          <w:tcPr>
            <w:tcW w:w="8340" w:type="dxa"/>
            <w:shd w:val="clear" w:color="auto" w:fill="FFFFFF" w:themeFill="background1"/>
          </w:tcPr>
          <w:p w14:paraId="661C63F0" w14:textId="77777777" w:rsidR="00221FF6" w:rsidRDefault="00221FF6" w:rsidP="00033341">
            <w:pPr>
              <w:spacing w:before="120" w:after="120"/>
              <w:rPr>
                <w:color w:val="000000" w:themeColor="text1"/>
              </w:rPr>
            </w:pPr>
            <w:r>
              <w:rPr>
                <w:color w:val="000000" w:themeColor="text1"/>
              </w:rPr>
              <w:t>Begründung der Fachseite:</w:t>
            </w:r>
          </w:p>
        </w:tc>
      </w:tr>
    </w:tbl>
    <w:p w14:paraId="3C60E17D"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6FDE9552" w14:textId="77777777" w:rsidTr="00033341">
        <w:trPr>
          <w:trHeight w:val="205"/>
        </w:trPr>
        <w:tc>
          <w:tcPr>
            <w:tcW w:w="8356" w:type="dxa"/>
            <w:shd w:val="clear" w:color="auto" w:fill="D6E3BC" w:themeFill="accent3" w:themeFillTint="66"/>
          </w:tcPr>
          <w:p w14:paraId="6BB73E51" w14:textId="77777777" w:rsidR="00221FF6" w:rsidRPr="005B4E23" w:rsidRDefault="00221FF6" w:rsidP="00033341">
            <w:pPr>
              <w:suppressAutoHyphens/>
              <w:spacing w:before="120" w:after="120"/>
            </w:pPr>
            <w:r>
              <w:t xml:space="preserve">Umsetzung: JA/TEILWEISE/NEIN/ENTBEHRLICH </w:t>
            </w:r>
          </w:p>
        </w:tc>
      </w:tr>
      <w:tr w:rsidR="00221FF6" w:rsidRPr="00CC02C2" w14:paraId="067880FE" w14:textId="77777777" w:rsidTr="00033341">
        <w:tc>
          <w:tcPr>
            <w:tcW w:w="8356" w:type="dxa"/>
          </w:tcPr>
          <w:p w14:paraId="49135A35" w14:textId="67DD1CFA" w:rsidR="00221FF6" w:rsidRPr="00A87EF1" w:rsidRDefault="006742C5" w:rsidP="00033341">
            <w:pPr>
              <w:suppressAutoHyphens/>
              <w:spacing w:before="120" w:after="120"/>
            </w:pPr>
            <w:r>
              <w:rPr>
                <w:color w:val="000000" w:themeColor="text1"/>
              </w:rPr>
              <w:t>Hier steht Ihr Umsetzungsstand</w:t>
            </w:r>
          </w:p>
        </w:tc>
      </w:tr>
    </w:tbl>
    <w:p w14:paraId="7E8AB79C" w14:textId="77777777" w:rsidR="00221FF6" w:rsidRDefault="00221FF6" w:rsidP="00221FF6">
      <w:pPr>
        <w:pStyle w:val="Listenabsatz"/>
        <w:spacing w:after="0"/>
        <w:ind w:left="720"/>
      </w:pPr>
    </w:p>
    <w:p w14:paraId="2AB2D67B" w14:textId="77777777" w:rsidR="00221FF6" w:rsidRDefault="00221FF6" w:rsidP="00221FF6">
      <w:pPr>
        <w:pStyle w:val="Listenabsatz"/>
        <w:spacing w:after="0"/>
      </w:pPr>
      <w:bookmarkStart w:id="93" w:name="A9a3"/>
      <w:bookmarkEnd w:id="93"/>
    </w:p>
    <w:p w14:paraId="29DAFB6F" w14:textId="77777777" w:rsidR="00221FF6" w:rsidRDefault="00221FF6" w:rsidP="00221FF6">
      <w:pPr>
        <w:pStyle w:val="Listenabsatz"/>
        <w:numPr>
          <w:ilvl w:val="0"/>
          <w:numId w:val="11"/>
        </w:numPr>
        <w:spacing w:after="0"/>
        <w:ind w:left="709" w:hanging="709"/>
      </w:pPr>
      <w:r>
        <w:t>Dabei MÜSSEN die zuständigen Mitarbeiter - je nach Sachlage - über das weitere Vorgehen entscheiden.</w:t>
      </w:r>
    </w:p>
    <w:p w14:paraId="50ECA77E" w14:textId="77777777" w:rsidR="00221FF6" w:rsidRDefault="00221FF6" w:rsidP="00221FF6">
      <w:pPr>
        <w:pStyle w:val="Listenabsatz"/>
        <w:spacing w:after="0"/>
      </w:pPr>
    </w:p>
    <w:p w14:paraId="21E26245"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04E0AE36"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0FE0B8E9" w14:textId="77777777" w:rsidTr="00033341">
        <w:tc>
          <w:tcPr>
            <w:tcW w:w="8340" w:type="dxa"/>
            <w:tcBorders>
              <w:bottom w:val="single" w:sz="4" w:space="0" w:color="auto"/>
            </w:tcBorders>
            <w:shd w:val="clear" w:color="auto" w:fill="C6D9F1" w:themeFill="text2" w:themeFillTint="33"/>
          </w:tcPr>
          <w:p w14:paraId="3A88097C"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33DB17C8" w14:textId="77777777" w:rsidTr="00033341">
        <w:tc>
          <w:tcPr>
            <w:tcW w:w="8340" w:type="dxa"/>
            <w:shd w:val="clear" w:color="auto" w:fill="FFFFFF" w:themeFill="background1"/>
          </w:tcPr>
          <w:p w14:paraId="3B227479" w14:textId="77777777" w:rsidR="00221FF6" w:rsidRDefault="00221FF6" w:rsidP="00033341">
            <w:pPr>
              <w:spacing w:before="120" w:after="120"/>
              <w:rPr>
                <w:color w:val="000000" w:themeColor="text1"/>
              </w:rPr>
            </w:pPr>
            <w:r>
              <w:rPr>
                <w:color w:val="000000" w:themeColor="text1"/>
              </w:rPr>
              <w:t>Begründung der Fachseite:</w:t>
            </w:r>
          </w:p>
        </w:tc>
      </w:tr>
    </w:tbl>
    <w:p w14:paraId="772C149E" w14:textId="30390476" w:rsidR="00221FF6" w:rsidRDefault="00221FF6" w:rsidP="00221FF6">
      <w:pPr>
        <w:pStyle w:val="Listenabsatz"/>
        <w:spacing w:after="0"/>
        <w:ind w:left="720"/>
      </w:pPr>
    </w:p>
    <w:p w14:paraId="166CE1F6" w14:textId="77777777" w:rsidR="006742C5" w:rsidRDefault="006742C5"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6E8AB509" w14:textId="77777777" w:rsidTr="00033341">
        <w:trPr>
          <w:trHeight w:val="205"/>
        </w:trPr>
        <w:tc>
          <w:tcPr>
            <w:tcW w:w="8356" w:type="dxa"/>
            <w:shd w:val="clear" w:color="auto" w:fill="D6E3BC" w:themeFill="accent3" w:themeFillTint="66"/>
          </w:tcPr>
          <w:p w14:paraId="711FDDBE" w14:textId="77777777" w:rsidR="00221FF6" w:rsidRPr="005B4E23" w:rsidRDefault="00221FF6" w:rsidP="00033341">
            <w:pPr>
              <w:suppressAutoHyphens/>
              <w:spacing w:before="120" w:after="120"/>
            </w:pPr>
            <w:r>
              <w:t xml:space="preserve">Umsetzung: JA/TEILWEISE/NEIN/ENTBEHRLICH </w:t>
            </w:r>
          </w:p>
        </w:tc>
      </w:tr>
      <w:tr w:rsidR="00221FF6" w:rsidRPr="00CC02C2" w14:paraId="4D0BF19A" w14:textId="77777777" w:rsidTr="00033341">
        <w:tc>
          <w:tcPr>
            <w:tcW w:w="8356" w:type="dxa"/>
          </w:tcPr>
          <w:p w14:paraId="5A501394" w14:textId="24463D8A" w:rsidR="00221FF6" w:rsidRPr="00A87EF1" w:rsidRDefault="006742C5" w:rsidP="00033341">
            <w:pPr>
              <w:suppressAutoHyphens/>
              <w:spacing w:before="120" w:after="120"/>
            </w:pPr>
            <w:r>
              <w:rPr>
                <w:color w:val="000000" w:themeColor="text1"/>
              </w:rPr>
              <w:t>Hier steht Ihr Umsetzungsstand</w:t>
            </w:r>
          </w:p>
        </w:tc>
      </w:tr>
    </w:tbl>
    <w:p w14:paraId="5E407CCE" w14:textId="77777777" w:rsidR="00221FF6" w:rsidRDefault="00221FF6" w:rsidP="00221FF6">
      <w:pPr>
        <w:pStyle w:val="Listenabsatz"/>
        <w:spacing w:after="0"/>
        <w:ind w:left="720"/>
      </w:pPr>
    </w:p>
    <w:p w14:paraId="6B00DF33" w14:textId="77777777" w:rsidR="00221FF6" w:rsidRDefault="00221FF6" w:rsidP="00221FF6">
      <w:pPr>
        <w:pStyle w:val="Listenabsatz"/>
        <w:spacing w:after="0"/>
      </w:pPr>
      <w:bookmarkStart w:id="94" w:name="A9a4"/>
      <w:bookmarkEnd w:id="94"/>
    </w:p>
    <w:p w14:paraId="1B7F84BE" w14:textId="77777777" w:rsidR="00221FF6" w:rsidRDefault="00221FF6" w:rsidP="00221FF6">
      <w:pPr>
        <w:pStyle w:val="Listenabsatz"/>
        <w:numPr>
          <w:ilvl w:val="0"/>
          <w:numId w:val="11"/>
        </w:numPr>
        <w:spacing w:after="0"/>
        <w:ind w:left="709" w:hanging="709"/>
      </w:pPr>
      <w:r>
        <w:t xml:space="preserve">Das Vorgehen bei Meldungen und Alarmen der Virenschutzprogramme MUSS </w:t>
      </w:r>
      <w:r>
        <w:br/>
        <w:t>geplant, dokumentiert und getestet werden.</w:t>
      </w:r>
    </w:p>
    <w:p w14:paraId="06141F01" w14:textId="77777777" w:rsidR="00221FF6" w:rsidRDefault="00221FF6" w:rsidP="00221FF6">
      <w:pPr>
        <w:pStyle w:val="Listenabsatz"/>
        <w:spacing w:after="0"/>
        <w:rPr>
          <w:color w:val="FF0000"/>
        </w:rPr>
      </w:pPr>
    </w:p>
    <w:p w14:paraId="4CF622C2"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19A04B90"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7B4583D1" w14:textId="77777777" w:rsidTr="00033341">
        <w:tc>
          <w:tcPr>
            <w:tcW w:w="8340" w:type="dxa"/>
            <w:tcBorders>
              <w:bottom w:val="single" w:sz="4" w:space="0" w:color="auto"/>
            </w:tcBorders>
            <w:shd w:val="clear" w:color="auto" w:fill="C6D9F1" w:themeFill="text2" w:themeFillTint="33"/>
          </w:tcPr>
          <w:p w14:paraId="357F9A0C"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631331CE" w14:textId="77777777" w:rsidTr="00033341">
        <w:tc>
          <w:tcPr>
            <w:tcW w:w="8340" w:type="dxa"/>
            <w:shd w:val="clear" w:color="auto" w:fill="FFFFFF" w:themeFill="background1"/>
          </w:tcPr>
          <w:p w14:paraId="34DED160" w14:textId="77777777" w:rsidR="00221FF6" w:rsidRDefault="00221FF6" w:rsidP="00033341">
            <w:pPr>
              <w:spacing w:before="120" w:after="120"/>
              <w:rPr>
                <w:color w:val="000000" w:themeColor="text1"/>
              </w:rPr>
            </w:pPr>
            <w:r>
              <w:rPr>
                <w:color w:val="000000" w:themeColor="text1"/>
              </w:rPr>
              <w:t>Begründung der Fachseite:</w:t>
            </w:r>
          </w:p>
        </w:tc>
      </w:tr>
    </w:tbl>
    <w:p w14:paraId="726A952F"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182ADA27" w14:textId="77777777" w:rsidTr="00033341">
        <w:trPr>
          <w:trHeight w:val="205"/>
        </w:trPr>
        <w:tc>
          <w:tcPr>
            <w:tcW w:w="8356" w:type="dxa"/>
            <w:shd w:val="clear" w:color="auto" w:fill="D6E3BC" w:themeFill="accent3" w:themeFillTint="66"/>
          </w:tcPr>
          <w:p w14:paraId="7DEA14BF" w14:textId="77777777" w:rsidR="00221FF6" w:rsidRPr="005B4E23" w:rsidRDefault="00221FF6" w:rsidP="00033341">
            <w:pPr>
              <w:suppressAutoHyphens/>
              <w:spacing w:before="120" w:after="120"/>
            </w:pPr>
            <w:r>
              <w:t xml:space="preserve">Umsetzung: JA/TEILWEISE/NEIN/ENTBEHRLICH </w:t>
            </w:r>
          </w:p>
        </w:tc>
      </w:tr>
      <w:tr w:rsidR="00221FF6" w:rsidRPr="00CC02C2" w14:paraId="738B7B14" w14:textId="77777777" w:rsidTr="00033341">
        <w:tc>
          <w:tcPr>
            <w:tcW w:w="8356" w:type="dxa"/>
          </w:tcPr>
          <w:p w14:paraId="3EFFB9E6" w14:textId="48430185" w:rsidR="00221FF6" w:rsidRPr="00A87EF1" w:rsidRDefault="006742C5" w:rsidP="00033341">
            <w:pPr>
              <w:suppressAutoHyphens/>
              <w:spacing w:before="120" w:after="120"/>
            </w:pPr>
            <w:r>
              <w:rPr>
                <w:color w:val="000000" w:themeColor="text1"/>
              </w:rPr>
              <w:t>Hier steht Ihr Umsetzungsstand</w:t>
            </w:r>
          </w:p>
        </w:tc>
      </w:tr>
    </w:tbl>
    <w:p w14:paraId="48FD95E4" w14:textId="77777777" w:rsidR="00221FF6" w:rsidRDefault="00221FF6" w:rsidP="00221FF6">
      <w:pPr>
        <w:spacing w:after="0"/>
      </w:pPr>
    </w:p>
    <w:p w14:paraId="282454D4" w14:textId="77777777" w:rsidR="00221FF6" w:rsidRDefault="00221FF6" w:rsidP="00221FF6">
      <w:pPr>
        <w:pStyle w:val="Listenabsatz"/>
        <w:spacing w:after="0"/>
      </w:pPr>
      <w:bookmarkStart w:id="95" w:name="A9a6"/>
      <w:bookmarkEnd w:id="95"/>
    </w:p>
    <w:p w14:paraId="14D70B55" w14:textId="77777777" w:rsidR="00221FF6" w:rsidRDefault="00221FF6" w:rsidP="00221FF6">
      <w:pPr>
        <w:pStyle w:val="Listenabsatz"/>
        <w:numPr>
          <w:ilvl w:val="0"/>
          <w:numId w:val="11"/>
        </w:numPr>
        <w:spacing w:after="0"/>
        <w:ind w:left="709" w:hanging="709"/>
      </w:pPr>
      <w:r>
        <w:t xml:space="preserve">Es MUSS insbesondere geregelt sein, was im Falle einer bestätigten Infektion </w:t>
      </w:r>
      <w:r>
        <w:br/>
        <w:t>geschehen soll.</w:t>
      </w:r>
    </w:p>
    <w:p w14:paraId="18DA65D7" w14:textId="77777777" w:rsidR="00221FF6" w:rsidRDefault="00221FF6" w:rsidP="00221FF6">
      <w:pPr>
        <w:pStyle w:val="Listenabsatz"/>
        <w:spacing w:after="0"/>
      </w:pPr>
    </w:p>
    <w:p w14:paraId="0D81B829"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4482A235"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248BFD21" w14:textId="77777777" w:rsidTr="00033341">
        <w:tc>
          <w:tcPr>
            <w:tcW w:w="8340" w:type="dxa"/>
            <w:tcBorders>
              <w:bottom w:val="single" w:sz="4" w:space="0" w:color="auto"/>
            </w:tcBorders>
            <w:shd w:val="clear" w:color="auto" w:fill="C6D9F1" w:themeFill="text2" w:themeFillTint="33"/>
          </w:tcPr>
          <w:p w14:paraId="6295B6A0"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629D8484" w14:textId="77777777" w:rsidTr="00033341">
        <w:tc>
          <w:tcPr>
            <w:tcW w:w="8340" w:type="dxa"/>
            <w:shd w:val="clear" w:color="auto" w:fill="FFFFFF" w:themeFill="background1"/>
          </w:tcPr>
          <w:p w14:paraId="297AAF22" w14:textId="77777777" w:rsidR="00221FF6" w:rsidRDefault="00221FF6" w:rsidP="00033341">
            <w:pPr>
              <w:spacing w:before="120" w:after="120"/>
              <w:rPr>
                <w:color w:val="000000" w:themeColor="text1"/>
              </w:rPr>
            </w:pPr>
            <w:r>
              <w:rPr>
                <w:color w:val="000000" w:themeColor="text1"/>
              </w:rPr>
              <w:t>Begründung der Fachseite:</w:t>
            </w:r>
          </w:p>
        </w:tc>
      </w:tr>
    </w:tbl>
    <w:p w14:paraId="4FF19BA3"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49034BBB" w14:textId="77777777" w:rsidTr="00033341">
        <w:trPr>
          <w:trHeight w:val="205"/>
        </w:trPr>
        <w:tc>
          <w:tcPr>
            <w:tcW w:w="8356" w:type="dxa"/>
            <w:shd w:val="clear" w:color="auto" w:fill="D6E3BC" w:themeFill="accent3" w:themeFillTint="66"/>
          </w:tcPr>
          <w:p w14:paraId="02EC9456" w14:textId="77777777" w:rsidR="00221FF6" w:rsidRPr="005B4E23" w:rsidRDefault="00221FF6" w:rsidP="00033341">
            <w:pPr>
              <w:suppressAutoHyphens/>
              <w:spacing w:before="120" w:after="120"/>
            </w:pPr>
            <w:r>
              <w:t xml:space="preserve">Umsetzung: JA/TEILWEISE/NEIN/ENTBEHRLICH </w:t>
            </w:r>
          </w:p>
        </w:tc>
      </w:tr>
      <w:tr w:rsidR="00221FF6" w:rsidRPr="00CC02C2" w14:paraId="43B5FC37" w14:textId="77777777" w:rsidTr="00033341">
        <w:tc>
          <w:tcPr>
            <w:tcW w:w="8356" w:type="dxa"/>
          </w:tcPr>
          <w:p w14:paraId="1E7D3063" w14:textId="45B3F056" w:rsidR="00221FF6" w:rsidRPr="00A87EF1" w:rsidRDefault="006742C5" w:rsidP="00033341">
            <w:pPr>
              <w:suppressAutoHyphens/>
              <w:spacing w:before="120" w:after="120"/>
            </w:pPr>
            <w:r>
              <w:rPr>
                <w:color w:val="000000" w:themeColor="text1"/>
              </w:rPr>
              <w:t>Hier steht Ihr Umsetzungsstand</w:t>
            </w:r>
          </w:p>
        </w:tc>
      </w:tr>
    </w:tbl>
    <w:p w14:paraId="379990F0" w14:textId="77777777" w:rsidR="00221FF6" w:rsidRDefault="00221FF6" w:rsidP="00221FF6">
      <w:pPr>
        <w:spacing w:after="0" w:line="240" w:lineRule="auto"/>
        <w:ind w:left="142"/>
      </w:pPr>
      <w:r>
        <w:br/>
      </w:r>
    </w:p>
    <w:p w14:paraId="195A218E" w14:textId="77777777" w:rsidR="00221FF6" w:rsidRPr="00E126C7" w:rsidRDefault="00221FF6" w:rsidP="00221FF6">
      <w:pPr>
        <w:pStyle w:val="berschrift2"/>
      </w:pPr>
      <w:bookmarkStart w:id="96" w:name="A10"/>
      <w:bookmarkStart w:id="97" w:name="_Toc9441454"/>
      <w:bookmarkStart w:id="98" w:name="_Toc55406466"/>
      <w:bookmarkStart w:id="99" w:name="_Toc91774007"/>
      <w:bookmarkEnd w:id="96"/>
      <w:r>
        <w:t>Nutzung spezieller Analyseumgebungen</w:t>
      </w:r>
      <w:bookmarkEnd w:id="97"/>
      <w:r>
        <w:t xml:space="preserve"> [A10]</w:t>
      </w:r>
      <w:bookmarkEnd w:id="98"/>
      <w:bookmarkEnd w:id="99"/>
    </w:p>
    <w:p w14:paraId="31C5FA50" w14:textId="77777777" w:rsidR="00221FF6" w:rsidRPr="00DA4939" w:rsidRDefault="00221FF6" w:rsidP="00221FF6">
      <w:pPr>
        <w:pStyle w:val="Listenabsatz"/>
        <w:spacing w:after="0"/>
        <w:ind w:left="720"/>
      </w:pPr>
    </w:p>
    <w:p w14:paraId="13208B9C" w14:textId="77777777" w:rsidR="00221FF6" w:rsidRDefault="00221FF6" w:rsidP="00221FF6">
      <w:pPr>
        <w:pStyle w:val="Listenabsatz"/>
        <w:numPr>
          <w:ilvl w:val="0"/>
          <w:numId w:val="11"/>
        </w:numPr>
        <w:spacing w:after="0"/>
        <w:ind w:left="709" w:hanging="709"/>
      </w:pPr>
      <w:bookmarkStart w:id="100" w:name="A10a1"/>
      <w:bookmarkEnd w:id="100"/>
      <w:r>
        <w:t xml:space="preserve">Automatisierte Analysen in einer speziellen Testumgebung (basierend auf Sand-boxen bzw. separaten virtuellen oder physischen Systemen) MÜSSEN für eine </w:t>
      </w:r>
      <w:r>
        <w:br/>
        <w:t>Bewertung von verdächtigen Dateien ergänzend herangezogen werden.</w:t>
      </w:r>
    </w:p>
    <w:p w14:paraId="62988A28" w14:textId="77777777" w:rsidR="00221FF6" w:rsidRDefault="00221FF6" w:rsidP="00221FF6">
      <w:pPr>
        <w:pStyle w:val="Listenabsatz"/>
        <w:spacing w:after="0"/>
        <w:rPr>
          <w:color w:val="FF0000"/>
        </w:rPr>
      </w:pPr>
    </w:p>
    <w:p w14:paraId="10F8FA00"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3A9B80D5"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6E73C670" w14:textId="77777777" w:rsidTr="00033341">
        <w:tc>
          <w:tcPr>
            <w:tcW w:w="8340" w:type="dxa"/>
            <w:tcBorders>
              <w:bottom w:val="single" w:sz="4" w:space="0" w:color="auto"/>
            </w:tcBorders>
            <w:shd w:val="clear" w:color="auto" w:fill="C6D9F1" w:themeFill="text2" w:themeFillTint="33"/>
          </w:tcPr>
          <w:p w14:paraId="7AAA3302"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4D4F145E" w14:textId="77777777" w:rsidTr="00033341">
        <w:tc>
          <w:tcPr>
            <w:tcW w:w="8340" w:type="dxa"/>
            <w:shd w:val="clear" w:color="auto" w:fill="FFFFFF" w:themeFill="background1"/>
          </w:tcPr>
          <w:p w14:paraId="6A90BA7C" w14:textId="77777777" w:rsidR="00221FF6" w:rsidRDefault="00221FF6" w:rsidP="00033341">
            <w:pPr>
              <w:spacing w:before="120" w:after="120"/>
              <w:rPr>
                <w:color w:val="000000" w:themeColor="text1"/>
              </w:rPr>
            </w:pPr>
            <w:r>
              <w:rPr>
                <w:color w:val="000000" w:themeColor="text1"/>
              </w:rPr>
              <w:t>Begründung der Fachseite:</w:t>
            </w:r>
          </w:p>
        </w:tc>
      </w:tr>
    </w:tbl>
    <w:p w14:paraId="6DCD3482"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4A040CD4" w14:textId="77777777" w:rsidTr="00033341">
        <w:trPr>
          <w:trHeight w:val="205"/>
        </w:trPr>
        <w:tc>
          <w:tcPr>
            <w:tcW w:w="8356" w:type="dxa"/>
            <w:shd w:val="clear" w:color="auto" w:fill="D6E3BC" w:themeFill="accent3" w:themeFillTint="66"/>
          </w:tcPr>
          <w:p w14:paraId="746461AD" w14:textId="77777777" w:rsidR="00221FF6" w:rsidRPr="005B4E23" w:rsidRDefault="00221FF6" w:rsidP="00033341">
            <w:pPr>
              <w:suppressAutoHyphens/>
              <w:spacing w:before="120" w:after="120"/>
            </w:pPr>
            <w:r>
              <w:t xml:space="preserve">Umsetzung: JA/TEILWEISE/NEIN/ENTBEHRLICH </w:t>
            </w:r>
          </w:p>
        </w:tc>
      </w:tr>
      <w:tr w:rsidR="00221FF6" w:rsidRPr="00CC02C2" w14:paraId="2795B898" w14:textId="77777777" w:rsidTr="00033341">
        <w:tc>
          <w:tcPr>
            <w:tcW w:w="8356" w:type="dxa"/>
          </w:tcPr>
          <w:p w14:paraId="186CF8E9" w14:textId="65628DA8" w:rsidR="00221FF6" w:rsidRPr="00A87EF1" w:rsidRDefault="006742C5" w:rsidP="00033341">
            <w:pPr>
              <w:suppressAutoHyphens/>
              <w:spacing w:before="120" w:after="120"/>
            </w:pPr>
            <w:r>
              <w:rPr>
                <w:color w:val="000000" w:themeColor="text1"/>
              </w:rPr>
              <w:t>Hier steht Ihr Umsetzungsstand</w:t>
            </w:r>
          </w:p>
        </w:tc>
      </w:tr>
    </w:tbl>
    <w:p w14:paraId="35D770AB" w14:textId="77777777" w:rsidR="00221FF6" w:rsidRDefault="00221FF6" w:rsidP="00221FF6">
      <w:pPr>
        <w:spacing w:after="0"/>
      </w:pPr>
    </w:p>
    <w:p w14:paraId="250A149C" w14:textId="77777777" w:rsidR="00221FF6" w:rsidRDefault="00221FF6" w:rsidP="00221FF6">
      <w:pPr>
        <w:spacing w:after="0"/>
      </w:pPr>
    </w:p>
    <w:p w14:paraId="0EC558E6" w14:textId="77777777" w:rsidR="00221FF6" w:rsidRPr="00E126C7" w:rsidRDefault="00221FF6" w:rsidP="00221FF6">
      <w:pPr>
        <w:pStyle w:val="berschrift2"/>
      </w:pPr>
      <w:bookmarkStart w:id="101" w:name="A11"/>
      <w:bookmarkStart w:id="102" w:name="_Toc9441455"/>
      <w:bookmarkStart w:id="103" w:name="_Toc55406467"/>
      <w:bookmarkStart w:id="104" w:name="_Toc91774008"/>
      <w:bookmarkEnd w:id="101"/>
      <w:r>
        <w:t>Einsatz mehrerer Scan-Engines</w:t>
      </w:r>
      <w:bookmarkEnd w:id="102"/>
      <w:r>
        <w:t xml:space="preserve"> [A11]</w:t>
      </w:r>
      <w:bookmarkEnd w:id="103"/>
      <w:bookmarkEnd w:id="104"/>
    </w:p>
    <w:p w14:paraId="43F03A2F" w14:textId="77777777" w:rsidR="00221FF6" w:rsidRPr="00DA4939" w:rsidRDefault="00221FF6" w:rsidP="00221FF6">
      <w:pPr>
        <w:pStyle w:val="Listenabsatz"/>
        <w:spacing w:after="0"/>
        <w:ind w:left="720"/>
      </w:pPr>
    </w:p>
    <w:p w14:paraId="71F4F39D" w14:textId="77777777" w:rsidR="00221FF6" w:rsidRDefault="00221FF6" w:rsidP="00221FF6">
      <w:pPr>
        <w:pStyle w:val="Listenabsatz"/>
        <w:numPr>
          <w:ilvl w:val="0"/>
          <w:numId w:val="11"/>
        </w:numPr>
        <w:spacing w:after="0"/>
        <w:ind w:left="709" w:hanging="709"/>
      </w:pPr>
      <w:bookmarkStart w:id="105" w:name="A11a1"/>
      <w:bookmarkEnd w:id="105"/>
      <w:r>
        <w:t xml:space="preserve">Zur Verbesserung der Erkennungsleistung MUSS für besonders schutzwürdige </w:t>
      </w:r>
      <w:r>
        <w:br/>
        <w:t>IT-Systeme, wie Gateways und IT-Systemen zum Datenaustausch, Viren-Schutzprogramme mit mehreren alternativen Scan-Engines eingesetzt werden.</w:t>
      </w:r>
    </w:p>
    <w:p w14:paraId="5D32C65E" w14:textId="77777777" w:rsidR="00221FF6" w:rsidRDefault="00221FF6" w:rsidP="00221FF6">
      <w:pPr>
        <w:pStyle w:val="Listenabsatz"/>
        <w:spacing w:after="0"/>
      </w:pPr>
    </w:p>
    <w:p w14:paraId="7FF0F98F"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5AA2D4FD"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148F43E7" w14:textId="77777777" w:rsidTr="00033341">
        <w:tc>
          <w:tcPr>
            <w:tcW w:w="8340" w:type="dxa"/>
            <w:tcBorders>
              <w:bottom w:val="single" w:sz="4" w:space="0" w:color="auto"/>
            </w:tcBorders>
            <w:shd w:val="clear" w:color="auto" w:fill="C6D9F1" w:themeFill="text2" w:themeFillTint="33"/>
          </w:tcPr>
          <w:p w14:paraId="33D1D96F"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6AEE1233" w14:textId="77777777" w:rsidTr="00033341">
        <w:tc>
          <w:tcPr>
            <w:tcW w:w="8340" w:type="dxa"/>
            <w:shd w:val="clear" w:color="auto" w:fill="FFFFFF" w:themeFill="background1"/>
          </w:tcPr>
          <w:p w14:paraId="572CC0D2" w14:textId="77777777" w:rsidR="00221FF6" w:rsidRDefault="00221FF6" w:rsidP="00033341">
            <w:pPr>
              <w:spacing w:before="120" w:after="120"/>
              <w:rPr>
                <w:color w:val="000000" w:themeColor="text1"/>
              </w:rPr>
            </w:pPr>
            <w:r>
              <w:rPr>
                <w:color w:val="000000" w:themeColor="text1"/>
              </w:rPr>
              <w:t>Begründung der Fachseite:</w:t>
            </w:r>
          </w:p>
        </w:tc>
      </w:tr>
    </w:tbl>
    <w:p w14:paraId="4A3D2D88"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6B7F8E51" w14:textId="77777777" w:rsidTr="00033341">
        <w:trPr>
          <w:trHeight w:val="205"/>
        </w:trPr>
        <w:tc>
          <w:tcPr>
            <w:tcW w:w="8356" w:type="dxa"/>
            <w:shd w:val="clear" w:color="auto" w:fill="D6E3BC" w:themeFill="accent3" w:themeFillTint="66"/>
          </w:tcPr>
          <w:p w14:paraId="28088FC0" w14:textId="77777777" w:rsidR="00221FF6" w:rsidRPr="005B4E23" w:rsidRDefault="00221FF6" w:rsidP="00033341">
            <w:pPr>
              <w:suppressAutoHyphens/>
              <w:spacing w:before="120" w:after="120"/>
            </w:pPr>
            <w:r>
              <w:t xml:space="preserve">Umsetzung: JA/TEILWEISE/NEIN/ENTBEHRLICH </w:t>
            </w:r>
          </w:p>
        </w:tc>
      </w:tr>
      <w:tr w:rsidR="00221FF6" w:rsidRPr="00CC02C2" w14:paraId="30338CBE" w14:textId="77777777" w:rsidTr="00033341">
        <w:tc>
          <w:tcPr>
            <w:tcW w:w="8356" w:type="dxa"/>
          </w:tcPr>
          <w:p w14:paraId="1783A3E7" w14:textId="2E8126FC" w:rsidR="00221FF6" w:rsidRPr="00A87EF1" w:rsidRDefault="006742C5" w:rsidP="00033341">
            <w:pPr>
              <w:suppressAutoHyphens/>
              <w:spacing w:before="120" w:after="120"/>
            </w:pPr>
            <w:r>
              <w:rPr>
                <w:color w:val="000000" w:themeColor="text1"/>
              </w:rPr>
              <w:t>Hier steht Ihr Umsetzungsstand</w:t>
            </w:r>
          </w:p>
        </w:tc>
      </w:tr>
    </w:tbl>
    <w:p w14:paraId="41725848" w14:textId="5B845C25" w:rsidR="006742C5" w:rsidRDefault="006742C5" w:rsidP="006742C5">
      <w:pPr>
        <w:spacing w:after="0"/>
      </w:pPr>
      <w:bookmarkStart w:id="106" w:name="A12"/>
      <w:bookmarkStart w:id="107" w:name="_Toc9441456"/>
      <w:bookmarkStart w:id="108" w:name="_Toc55406468"/>
      <w:bookmarkEnd w:id="106"/>
    </w:p>
    <w:p w14:paraId="7FCFCD3B" w14:textId="77777777" w:rsidR="006742C5" w:rsidRDefault="006742C5" w:rsidP="006742C5">
      <w:pPr>
        <w:spacing w:after="0"/>
      </w:pPr>
    </w:p>
    <w:p w14:paraId="44AB14DD" w14:textId="1BD12482" w:rsidR="00221FF6" w:rsidRPr="00E126C7" w:rsidRDefault="00221FF6" w:rsidP="00221FF6">
      <w:pPr>
        <w:pStyle w:val="berschrift2"/>
      </w:pPr>
      <w:bookmarkStart w:id="109" w:name="_Toc91774009"/>
      <w:r>
        <w:t>Einsatz von Datenträgerschleusen</w:t>
      </w:r>
      <w:bookmarkEnd w:id="107"/>
      <w:r>
        <w:t xml:space="preserve"> [A12]</w:t>
      </w:r>
      <w:bookmarkEnd w:id="108"/>
      <w:bookmarkEnd w:id="109"/>
    </w:p>
    <w:p w14:paraId="724C32D5" w14:textId="77777777" w:rsidR="00221FF6" w:rsidRDefault="00221FF6" w:rsidP="00221FF6">
      <w:pPr>
        <w:pStyle w:val="Listenabsatz"/>
        <w:spacing w:after="0"/>
      </w:pPr>
      <w:bookmarkStart w:id="110" w:name="A12a1"/>
      <w:bookmarkEnd w:id="110"/>
    </w:p>
    <w:p w14:paraId="7046F955" w14:textId="77777777" w:rsidR="00221FF6" w:rsidRDefault="00221FF6" w:rsidP="00221FF6">
      <w:pPr>
        <w:pStyle w:val="Listenabsatz"/>
        <w:numPr>
          <w:ilvl w:val="0"/>
          <w:numId w:val="11"/>
        </w:numPr>
        <w:spacing w:after="0"/>
        <w:ind w:left="709" w:hanging="709"/>
      </w:pPr>
      <w:r>
        <w:t>Bevor insbesondere Datenträger von Dritten mit den IT-Systemen der Institution verbunden werden, MÜSSEN diese durch eine Datenträgerschleuse geprüft werden.</w:t>
      </w:r>
    </w:p>
    <w:p w14:paraId="6DD817B4" w14:textId="77777777" w:rsidR="00221FF6" w:rsidRDefault="00221FF6" w:rsidP="00221FF6">
      <w:pPr>
        <w:pStyle w:val="Listenabsatz"/>
        <w:spacing w:after="0"/>
      </w:pPr>
    </w:p>
    <w:p w14:paraId="16124EE7" w14:textId="7EE37E5A" w:rsidR="00221FF6"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787347C4" w14:textId="77777777" w:rsidR="006742C5" w:rsidRPr="00A85502" w:rsidRDefault="006742C5" w:rsidP="00221FF6">
      <w:pPr>
        <w:pStyle w:val="Listenabsatz"/>
        <w:spacing w:after="0"/>
        <w:rPr>
          <w:color w:val="FF0000"/>
        </w:rPr>
      </w:pPr>
    </w:p>
    <w:p w14:paraId="5769A6CB"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63863D0C" w14:textId="77777777" w:rsidTr="00033341">
        <w:tc>
          <w:tcPr>
            <w:tcW w:w="8340" w:type="dxa"/>
            <w:tcBorders>
              <w:bottom w:val="single" w:sz="4" w:space="0" w:color="auto"/>
            </w:tcBorders>
            <w:shd w:val="clear" w:color="auto" w:fill="C6D9F1" w:themeFill="text2" w:themeFillTint="33"/>
          </w:tcPr>
          <w:p w14:paraId="0B30A067"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6208E033" w14:textId="77777777" w:rsidTr="00033341">
        <w:tc>
          <w:tcPr>
            <w:tcW w:w="8340" w:type="dxa"/>
            <w:shd w:val="clear" w:color="auto" w:fill="FFFFFF" w:themeFill="background1"/>
          </w:tcPr>
          <w:p w14:paraId="2FE0E6F4" w14:textId="77777777" w:rsidR="00221FF6" w:rsidRDefault="00221FF6" w:rsidP="00033341">
            <w:pPr>
              <w:spacing w:before="120" w:after="120"/>
              <w:rPr>
                <w:color w:val="000000" w:themeColor="text1"/>
              </w:rPr>
            </w:pPr>
            <w:r>
              <w:rPr>
                <w:color w:val="000000" w:themeColor="text1"/>
              </w:rPr>
              <w:t>Begründung der Fachseite:</w:t>
            </w:r>
          </w:p>
        </w:tc>
      </w:tr>
    </w:tbl>
    <w:p w14:paraId="098E0243"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2745AC4F" w14:textId="77777777" w:rsidTr="00033341">
        <w:trPr>
          <w:trHeight w:val="205"/>
        </w:trPr>
        <w:tc>
          <w:tcPr>
            <w:tcW w:w="8356" w:type="dxa"/>
            <w:shd w:val="clear" w:color="auto" w:fill="D6E3BC" w:themeFill="accent3" w:themeFillTint="66"/>
          </w:tcPr>
          <w:p w14:paraId="27F96FE0" w14:textId="77777777" w:rsidR="00221FF6" w:rsidRPr="005B4E23" w:rsidRDefault="00221FF6" w:rsidP="00033341">
            <w:pPr>
              <w:suppressAutoHyphens/>
              <w:spacing w:before="120" w:after="120"/>
            </w:pPr>
            <w:r>
              <w:t xml:space="preserve">Umsetzung: JA/TEILWEISE/NEIN/ENTBEHRLICH </w:t>
            </w:r>
          </w:p>
        </w:tc>
      </w:tr>
      <w:tr w:rsidR="00221FF6" w:rsidRPr="00CC02C2" w14:paraId="3351A531" w14:textId="77777777" w:rsidTr="00033341">
        <w:tc>
          <w:tcPr>
            <w:tcW w:w="8356" w:type="dxa"/>
          </w:tcPr>
          <w:p w14:paraId="36F01490" w14:textId="333689AF" w:rsidR="00221FF6" w:rsidRPr="00A87EF1" w:rsidRDefault="006742C5" w:rsidP="00033341">
            <w:pPr>
              <w:suppressAutoHyphens/>
              <w:spacing w:before="120" w:after="120"/>
            </w:pPr>
            <w:r>
              <w:rPr>
                <w:color w:val="000000" w:themeColor="text1"/>
              </w:rPr>
              <w:t>Hier steht Ihr Umsetzungsstand</w:t>
            </w:r>
          </w:p>
        </w:tc>
      </w:tr>
    </w:tbl>
    <w:p w14:paraId="5E3B0A36" w14:textId="77777777" w:rsidR="00221FF6" w:rsidRDefault="00221FF6" w:rsidP="00221FF6">
      <w:pPr>
        <w:pStyle w:val="Listenabsatz"/>
        <w:spacing w:after="0" w:line="480" w:lineRule="auto"/>
        <w:ind w:left="720"/>
      </w:pPr>
    </w:p>
    <w:p w14:paraId="1A03A96A" w14:textId="77777777" w:rsidR="00221FF6" w:rsidRPr="00E126C7" w:rsidRDefault="00221FF6" w:rsidP="00221FF6">
      <w:pPr>
        <w:pStyle w:val="berschrift2"/>
      </w:pPr>
      <w:bookmarkStart w:id="111" w:name="A13"/>
      <w:bookmarkStart w:id="112" w:name="_Toc9441457"/>
      <w:bookmarkStart w:id="113" w:name="_Toc55406469"/>
      <w:bookmarkStart w:id="114" w:name="_Toc91774010"/>
      <w:bookmarkEnd w:id="111"/>
      <w:r>
        <w:t>Umgang mit nicht vertrauenswürdigen Dateien</w:t>
      </w:r>
      <w:bookmarkEnd w:id="112"/>
      <w:r>
        <w:t xml:space="preserve"> [A13]</w:t>
      </w:r>
      <w:bookmarkEnd w:id="113"/>
      <w:bookmarkEnd w:id="114"/>
    </w:p>
    <w:p w14:paraId="1986FB49" w14:textId="77777777" w:rsidR="00221FF6" w:rsidRPr="00DA4939" w:rsidRDefault="00221FF6" w:rsidP="00221FF6">
      <w:pPr>
        <w:pStyle w:val="Listenabsatz"/>
        <w:spacing w:after="0"/>
        <w:ind w:left="720"/>
      </w:pPr>
    </w:p>
    <w:p w14:paraId="6A62E6B3" w14:textId="77777777" w:rsidR="00221FF6" w:rsidRDefault="00221FF6" w:rsidP="00221FF6">
      <w:pPr>
        <w:pStyle w:val="Listenabsatz"/>
        <w:numPr>
          <w:ilvl w:val="0"/>
          <w:numId w:val="11"/>
        </w:numPr>
        <w:spacing w:after="0"/>
        <w:ind w:left="709" w:hanging="709"/>
      </w:pPr>
      <w:bookmarkStart w:id="115" w:name="A13a1"/>
      <w:bookmarkEnd w:id="115"/>
      <w:r>
        <w:t>Ist es notwendig, nicht vertrauenswürdige Dateien zu öffnen, DARF dies nur auf einem isolierten IT-System geschehen.</w:t>
      </w:r>
    </w:p>
    <w:p w14:paraId="6F39504B" w14:textId="77777777" w:rsidR="00221FF6" w:rsidRDefault="00221FF6" w:rsidP="00221FF6">
      <w:pPr>
        <w:pStyle w:val="Listenabsatz"/>
        <w:spacing w:after="0"/>
      </w:pPr>
    </w:p>
    <w:p w14:paraId="04CA4356"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5E85F7E8"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772D4B78" w14:textId="77777777" w:rsidTr="00033341">
        <w:tc>
          <w:tcPr>
            <w:tcW w:w="8340" w:type="dxa"/>
            <w:tcBorders>
              <w:bottom w:val="single" w:sz="4" w:space="0" w:color="auto"/>
            </w:tcBorders>
            <w:shd w:val="clear" w:color="auto" w:fill="C6D9F1" w:themeFill="text2" w:themeFillTint="33"/>
          </w:tcPr>
          <w:p w14:paraId="54846BED"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06C2D41B" w14:textId="77777777" w:rsidTr="00033341">
        <w:tc>
          <w:tcPr>
            <w:tcW w:w="8340" w:type="dxa"/>
            <w:shd w:val="clear" w:color="auto" w:fill="FFFFFF" w:themeFill="background1"/>
          </w:tcPr>
          <w:p w14:paraId="1FB53BC6" w14:textId="77777777" w:rsidR="00221FF6" w:rsidRDefault="00221FF6" w:rsidP="00033341">
            <w:pPr>
              <w:spacing w:before="120" w:after="120"/>
              <w:rPr>
                <w:color w:val="000000" w:themeColor="text1"/>
              </w:rPr>
            </w:pPr>
            <w:r>
              <w:rPr>
                <w:color w:val="000000" w:themeColor="text1"/>
              </w:rPr>
              <w:t>Begründung der Fachseite:</w:t>
            </w:r>
          </w:p>
        </w:tc>
      </w:tr>
    </w:tbl>
    <w:p w14:paraId="7B4FB39F"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239C531E" w14:textId="77777777" w:rsidTr="00033341">
        <w:trPr>
          <w:trHeight w:val="205"/>
        </w:trPr>
        <w:tc>
          <w:tcPr>
            <w:tcW w:w="8356" w:type="dxa"/>
            <w:shd w:val="clear" w:color="auto" w:fill="D6E3BC" w:themeFill="accent3" w:themeFillTint="66"/>
          </w:tcPr>
          <w:p w14:paraId="3BAAD439" w14:textId="77777777" w:rsidR="00221FF6" w:rsidRPr="005B4E23" w:rsidRDefault="00221FF6" w:rsidP="00033341">
            <w:pPr>
              <w:suppressAutoHyphens/>
              <w:spacing w:before="120" w:after="120"/>
            </w:pPr>
            <w:r>
              <w:t xml:space="preserve">Umsetzung: JA/TEILWEISE/NEIN/ENTBEHRLICH </w:t>
            </w:r>
          </w:p>
        </w:tc>
      </w:tr>
      <w:tr w:rsidR="00221FF6" w:rsidRPr="00CC02C2" w14:paraId="4E9BB211" w14:textId="77777777" w:rsidTr="00033341">
        <w:tc>
          <w:tcPr>
            <w:tcW w:w="8356" w:type="dxa"/>
          </w:tcPr>
          <w:p w14:paraId="3F2D7985" w14:textId="75A9C595" w:rsidR="00221FF6" w:rsidRPr="00A87EF1" w:rsidRDefault="006742C5" w:rsidP="00033341">
            <w:pPr>
              <w:suppressAutoHyphens/>
              <w:spacing w:before="120" w:after="120"/>
            </w:pPr>
            <w:r>
              <w:rPr>
                <w:color w:val="000000" w:themeColor="text1"/>
              </w:rPr>
              <w:t>Hier steht Ihr Umsetzungsstand</w:t>
            </w:r>
          </w:p>
        </w:tc>
      </w:tr>
    </w:tbl>
    <w:p w14:paraId="460B0C58" w14:textId="77777777" w:rsidR="00221FF6" w:rsidRDefault="00221FF6" w:rsidP="00221FF6">
      <w:pPr>
        <w:pStyle w:val="Listenabsatz"/>
        <w:spacing w:after="0"/>
        <w:ind w:left="720"/>
      </w:pPr>
    </w:p>
    <w:p w14:paraId="3AC01237" w14:textId="77777777" w:rsidR="00221FF6" w:rsidRDefault="00221FF6" w:rsidP="00221FF6">
      <w:pPr>
        <w:pStyle w:val="Listenabsatz"/>
        <w:spacing w:after="0"/>
      </w:pPr>
      <w:bookmarkStart w:id="116" w:name="A13a2"/>
      <w:bookmarkEnd w:id="116"/>
    </w:p>
    <w:p w14:paraId="7587A63D" w14:textId="77777777" w:rsidR="00221FF6" w:rsidRDefault="00221FF6" w:rsidP="00221FF6">
      <w:pPr>
        <w:pStyle w:val="Listenabsatz"/>
        <w:numPr>
          <w:ilvl w:val="0"/>
          <w:numId w:val="11"/>
        </w:numPr>
        <w:spacing w:after="0"/>
        <w:ind w:left="709" w:hanging="709"/>
      </w:pPr>
      <w:r>
        <w:t xml:space="preserve">Die betroffenen Dateien MÜSSEN dort zum Beispiel in ein ungefährliches Format umgewandelt oder ausgedruckt werden, wenn sich hierdurch das Risiko einer </w:t>
      </w:r>
      <w:r>
        <w:br/>
        <w:t>Infektion durch Schadsoftware verringert.</w:t>
      </w:r>
    </w:p>
    <w:p w14:paraId="70015F54" w14:textId="77777777" w:rsidR="00221FF6" w:rsidRDefault="00221FF6" w:rsidP="00221FF6">
      <w:pPr>
        <w:pStyle w:val="Listenabsatz"/>
        <w:spacing w:after="0"/>
      </w:pPr>
    </w:p>
    <w:p w14:paraId="7FB30C61"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12EED09D"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36A601DD" w14:textId="77777777" w:rsidTr="00033341">
        <w:tc>
          <w:tcPr>
            <w:tcW w:w="8340" w:type="dxa"/>
            <w:tcBorders>
              <w:bottom w:val="single" w:sz="4" w:space="0" w:color="auto"/>
            </w:tcBorders>
            <w:shd w:val="clear" w:color="auto" w:fill="C6D9F1" w:themeFill="text2" w:themeFillTint="33"/>
          </w:tcPr>
          <w:p w14:paraId="6EC5D5BF"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02F08694" w14:textId="77777777" w:rsidTr="00033341">
        <w:tc>
          <w:tcPr>
            <w:tcW w:w="8340" w:type="dxa"/>
            <w:shd w:val="clear" w:color="auto" w:fill="FFFFFF" w:themeFill="background1"/>
          </w:tcPr>
          <w:p w14:paraId="19A25055" w14:textId="77777777" w:rsidR="00221FF6" w:rsidRDefault="00221FF6" w:rsidP="00033341">
            <w:pPr>
              <w:spacing w:before="120" w:after="120"/>
              <w:rPr>
                <w:color w:val="000000" w:themeColor="text1"/>
              </w:rPr>
            </w:pPr>
            <w:r>
              <w:rPr>
                <w:color w:val="000000" w:themeColor="text1"/>
              </w:rPr>
              <w:t>Begründung der Fachseite:</w:t>
            </w:r>
          </w:p>
        </w:tc>
      </w:tr>
    </w:tbl>
    <w:p w14:paraId="606789FF"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69E5ED35" w14:textId="77777777" w:rsidTr="00033341">
        <w:trPr>
          <w:trHeight w:val="205"/>
        </w:trPr>
        <w:tc>
          <w:tcPr>
            <w:tcW w:w="8356" w:type="dxa"/>
            <w:shd w:val="clear" w:color="auto" w:fill="D6E3BC" w:themeFill="accent3" w:themeFillTint="66"/>
          </w:tcPr>
          <w:p w14:paraId="7F25D83F" w14:textId="77777777" w:rsidR="00221FF6" w:rsidRPr="005B4E23" w:rsidRDefault="00221FF6" w:rsidP="00033341">
            <w:pPr>
              <w:suppressAutoHyphens/>
              <w:spacing w:before="120" w:after="120"/>
            </w:pPr>
            <w:r>
              <w:t xml:space="preserve">Umsetzung: JA/TEILWEISE/NEIN/ENTBEHRLICH </w:t>
            </w:r>
          </w:p>
        </w:tc>
      </w:tr>
      <w:tr w:rsidR="00221FF6" w:rsidRPr="00CC02C2" w14:paraId="44BE0AA9" w14:textId="77777777" w:rsidTr="00033341">
        <w:tc>
          <w:tcPr>
            <w:tcW w:w="8356" w:type="dxa"/>
          </w:tcPr>
          <w:p w14:paraId="34CA0211" w14:textId="66524002" w:rsidR="00221FF6" w:rsidRPr="00A87EF1" w:rsidRDefault="006742C5" w:rsidP="00033341">
            <w:pPr>
              <w:suppressAutoHyphens/>
              <w:spacing w:before="120" w:after="120"/>
            </w:pPr>
            <w:r>
              <w:rPr>
                <w:color w:val="000000" w:themeColor="text1"/>
              </w:rPr>
              <w:t>Hier steht Ihr Umsetzungsstand</w:t>
            </w:r>
          </w:p>
        </w:tc>
      </w:tr>
    </w:tbl>
    <w:p w14:paraId="49ABCFFC" w14:textId="77777777" w:rsidR="00221FF6" w:rsidRDefault="00221FF6" w:rsidP="00221FF6">
      <w:pPr>
        <w:pStyle w:val="Listenabsatz"/>
        <w:spacing w:after="0"/>
        <w:ind w:left="720"/>
      </w:pPr>
    </w:p>
    <w:p w14:paraId="5F56C12D" w14:textId="77777777" w:rsidR="00221FF6" w:rsidRDefault="00221FF6" w:rsidP="00221FF6">
      <w:pPr>
        <w:pStyle w:val="Listenabsatz"/>
        <w:spacing w:after="0"/>
        <w:ind w:left="720"/>
      </w:pPr>
    </w:p>
    <w:p w14:paraId="1E3DB1E4" w14:textId="77777777" w:rsidR="00221FF6" w:rsidRDefault="00221FF6" w:rsidP="00221FF6">
      <w:pPr>
        <w:pStyle w:val="berschrift2"/>
      </w:pPr>
      <w:bookmarkStart w:id="117" w:name="_Toc9441458"/>
      <w:bookmarkStart w:id="118" w:name="_Toc55406470"/>
      <w:bookmarkStart w:id="119" w:name="_Toc91774011"/>
      <w:r>
        <w:t>Auswahl und Einsatz von Cyber-Sicherheitsprodukten gegen gezielte Angriffe</w:t>
      </w:r>
      <w:bookmarkEnd w:id="117"/>
      <w:r>
        <w:t xml:space="preserve"> [A14]</w:t>
      </w:r>
      <w:bookmarkEnd w:id="118"/>
      <w:bookmarkEnd w:id="119"/>
    </w:p>
    <w:p w14:paraId="3FDE49CD" w14:textId="77777777" w:rsidR="00221FF6" w:rsidRPr="00DA4939" w:rsidRDefault="00221FF6" w:rsidP="00221FF6">
      <w:pPr>
        <w:pStyle w:val="Listenabsatz"/>
        <w:spacing w:after="0"/>
        <w:ind w:left="720"/>
      </w:pPr>
    </w:p>
    <w:p w14:paraId="4DC20C5F" w14:textId="77777777" w:rsidR="00221FF6" w:rsidRDefault="00221FF6" w:rsidP="00221FF6">
      <w:pPr>
        <w:pStyle w:val="Listenabsatz"/>
        <w:numPr>
          <w:ilvl w:val="0"/>
          <w:numId w:val="11"/>
        </w:numPr>
        <w:spacing w:after="0"/>
        <w:ind w:left="709" w:hanging="709"/>
      </w:pPr>
      <w:bookmarkStart w:id="120" w:name="A14a1"/>
      <w:bookmarkEnd w:id="120"/>
      <w:r>
        <w:t>Der Einsatz sowie der Mehrwert von Produkten und Services, die im Vergleich zu herkömmlichen Virenschutzprogrammen einen erweiterten Schutzumfang bieten, MÜSSEN geprüft werden.</w:t>
      </w:r>
    </w:p>
    <w:p w14:paraId="28617C9E" w14:textId="77777777" w:rsidR="00221FF6" w:rsidRPr="007712FB" w:rsidRDefault="00221FF6" w:rsidP="00221FF6">
      <w:pPr>
        <w:pStyle w:val="Listenabsatz"/>
        <w:spacing w:after="0"/>
      </w:pPr>
    </w:p>
    <w:p w14:paraId="3EF686A6"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12987290"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413821BA" w14:textId="77777777" w:rsidTr="00033341">
        <w:tc>
          <w:tcPr>
            <w:tcW w:w="8340" w:type="dxa"/>
            <w:tcBorders>
              <w:bottom w:val="single" w:sz="4" w:space="0" w:color="auto"/>
            </w:tcBorders>
            <w:shd w:val="clear" w:color="auto" w:fill="C6D9F1" w:themeFill="text2" w:themeFillTint="33"/>
          </w:tcPr>
          <w:p w14:paraId="7D6FB322"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491D2832" w14:textId="77777777" w:rsidTr="00033341">
        <w:tc>
          <w:tcPr>
            <w:tcW w:w="8340" w:type="dxa"/>
            <w:shd w:val="clear" w:color="auto" w:fill="FFFFFF" w:themeFill="background1"/>
          </w:tcPr>
          <w:p w14:paraId="2172B882" w14:textId="77777777" w:rsidR="00221FF6" w:rsidRDefault="00221FF6" w:rsidP="00033341">
            <w:pPr>
              <w:spacing w:before="120" w:after="120"/>
              <w:rPr>
                <w:color w:val="000000" w:themeColor="text1"/>
              </w:rPr>
            </w:pPr>
            <w:r>
              <w:rPr>
                <w:color w:val="000000" w:themeColor="text1"/>
              </w:rPr>
              <w:t>Begründung der Fachseite:</w:t>
            </w:r>
          </w:p>
        </w:tc>
      </w:tr>
    </w:tbl>
    <w:p w14:paraId="7E9BDF40"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299707C1" w14:textId="77777777" w:rsidTr="00033341">
        <w:trPr>
          <w:trHeight w:val="205"/>
        </w:trPr>
        <w:tc>
          <w:tcPr>
            <w:tcW w:w="8356" w:type="dxa"/>
            <w:shd w:val="clear" w:color="auto" w:fill="D6E3BC" w:themeFill="accent3" w:themeFillTint="66"/>
          </w:tcPr>
          <w:p w14:paraId="3CD09954" w14:textId="77777777" w:rsidR="00221FF6" w:rsidRPr="005B4E23" w:rsidRDefault="00221FF6" w:rsidP="00033341">
            <w:pPr>
              <w:suppressAutoHyphens/>
              <w:spacing w:before="120" w:after="120"/>
            </w:pPr>
            <w:r>
              <w:t xml:space="preserve">Umsetzung: JA/TEILWEISE/NEIN/ENTBEHRLICH </w:t>
            </w:r>
          </w:p>
        </w:tc>
      </w:tr>
      <w:tr w:rsidR="00221FF6" w:rsidRPr="00CC02C2" w14:paraId="0B0E2CD4" w14:textId="77777777" w:rsidTr="00033341">
        <w:tc>
          <w:tcPr>
            <w:tcW w:w="8356" w:type="dxa"/>
          </w:tcPr>
          <w:p w14:paraId="22114198" w14:textId="37D97B5E" w:rsidR="00221FF6" w:rsidRPr="00A87EF1" w:rsidRDefault="006742C5" w:rsidP="00033341">
            <w:pPr>
              <w:suppressAutoHyphens/>
              <w:spacing w:before="120" w:after="120"/>
            </w:pPr>
            <w:r>
              <w:rPr>
                <w:color w:val="000000" w:themeColor="text1"/>
              </w:rPr>
              <w:t>Hier steht Ihr Umsetzungsstand</w:t>
            </w:r>
          </w:p>
        </w:tc>
      </w:tr>
    </w:tbl>
    <w:p w14:paraId="39DA74DE" w14:textId="77777777" w:rsidR="00221FF6" w:rsidRDefault="00221FF6" w:rsidP="00221FF6">
      <w:pPr>
        <w:pStyle w:val="Listenabsatz"/>
        <w:spacing w:after="0"/>
      </w:pPr>
      <w:bookmarkStart w:id="121" w:name="A14a2"/>
      <w:bookmarkEnd w:id="121"/>
    </w:p>
    <w:p w14:paraId="0CC236CD" w14:textId="77777777" w:rsidR="00221FF6" w:rsidRDefault="00221FF6" w:rsidP="00221FF6">
      <w:pPr>
        <w:pStyle w:val="Listenabsatz"/>
        <w:spacing w:after="0"/>
      </w:pPr>
    </w:p>
    <w:p w14:paraId="1A84B7BE" w14:textId="77777777" w:rsidR="00221FF6" w:rsidRDefault="00221FF6" w:rsidP="00221FF6">
      <w:pPr>
        <w:pStyle w:val="Listenabsatz"/>
        <w:numPr>
          <w:ilvl w:val="0"/>
          <w:numId w:val="11"/>
        </w:numPr>
        <w:spacing w:after="0"/>
        <w:ind w:left="709" w:hanging="709"/>
      </w:pPr>
      <w:r>
        <w:t>Solche Sicherheitsprodukte gegen gezielte Angriffe MÜSSEN z. B. bei der Ausführung von Dateien in speziellen Analyseumgebungen, bei der Härtung von Clients oder bei der Kapselung von Prozessen eingesetzt werden.</w:t>
      </w:r>
    </w:p>
    <w:p w14:paraId="7089A8C5" w14:textId="77777777" w:rsidR="00221FF6" w:rsidRDefault="00221FF6" w:rsidP="00221FF6">
      <w:pPr>
        <w:pStyle w:val="Listenabsatz"/>
        <w:spacing w:after="0"/>
      </w:pPr>
    </w:p>
    <w:p w14:paraId="6C1C88F9"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1DBF9898" w14:textId="77777777" w:rsidR="00221FF6" w:rsidRDefault="00221FF6"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7212253B" w14:textId="77777777" w:rsidTr="00033341">
        <w:tc>
          <w:tcPr>
            <w:tcW w:w="8340" w:type="dxa"/>
            <w:tcBorders>
              <w:bottom w:val="single" w:sz="4" w:space="0" w:color="auto"/>
            </w:tcBorders>
            <w:shd w:val="clear" w:color="auto" w:fill="C6D9F1" w:themeFill="text2" w:themeFillTint="33"/>
          </w:tcPr>
          <w:p w14:paraId="5A4DB47E"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3D2A4E05" w14:textId="77777777" w:rsidTr="00033341">
        <w:tc>
          <w:tcPr>
            <w:tcW w:w="8340" w:type="dxa"/>
            <w:shd w:val="clear" w:color="auto" w:fill="FFFFFF" w:themeFill="background1"/>
          </w:tcPr>
          <w:p w14:paraId="3D2B3202" w14:textId="77777777" w:rsidR="00221FF6" w:rsidRDefault="00221FF6" w:rsidP="00033341">
            <w:pPr>
              <w:spacing w:before="120" w:after="120"/>
              <w:rPr>
                <w:color w:val="000000" w:themeColor="text1"/>
              </w:rPr>
            </w:pPr>
            <w:r>
              <w:rPr>
                <w:color w:val="000000" w:themeColor="text1"/>
              </w:rPr>
              <w:t>Begründung der Fachseite:</w:t>
            </w:r>
          </w:p>
        </w:tc>
      </w:tr>
    </w:tbl>
    <w:p w14:paraId="1AFFE0BF"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5A526F89" w14:textId="77777777" w:rsidTr="00033341">
        <w:trPr>
          <w:trHeight w:val="205"/>
        </w:trPr>
        <w:tc>
          <w:tcPr>
            <w:tcW w:w="8356" w:type="dxa"/>
            <w:shd w:val="clear" w:color="auto" w:fill="D6E3BC" w:themeFill="accent3" w:themeFillTint="66"/>
          </w:tcPr>
          <w:p w14:paraId="655DCB70" w14:textId="77777777" w:rsidR="00221FF6" w:rsidRPr="005B4E23" w:rsidRDefault="00221FF6" w:rsidP="00033341">
            <w:pPr>
              <w:suppressAutoHyphens/>
              <w:spacing w:before="120" w:after="120"/>
            </w:pPr>
            <w:r>
              <w:t xml:space="preserve">Umsetzung: JA/TEILWEISE/NEIN/ENTBEHRLICH </w:t>
            </w:r>
          </w:p>
        </w:tc>
      </w:tr>
      <w:tr w:rsidR="00221FF6" w:rsidRPr="00CC02C2" w14:paraId="06AC246E" w14:textId="77777777" w:rsidTr="00033341">
        <w:tc>
          <w:tcPr>
            <w:tcW w:w="8356" w:type="dxa"/>
          </w:tcPr>
          <w:p w14:paraId="278DD188" w14:textId="2028F70D" w:rsidR="00221FF6" w:rsidRPr="00A87EF1" w:rsidRDefault="006742C5" w:rsidP="00033341">
            <w:pPr>
              <w:suppressAutoHyphens/>
              <w:spacing w:before="120" w:after="120"/>
            </w:pPr>
            <w:r>
              <w:rPr>
                <w:color w:val="000000" w:themeColor="text1"/>
              </w:rPr>
              <w:t>Hier steht Ihr Umsetzungsstand</w:t>
            </w:r>
          </w:p>
        </w:tc>
      </w:tr>
    </w:tbl>
    <w:p w14:paraId="14FE3128" w14:textId="77777777" w:rsidR="00221FF6" w:rsidRDefault="00221FF6" w:rsidP="00221FF6">
      <w:pPr>
        <w:pStyle w:val="Listenabsatz"/>
        <w:spacing w:after="0"/>
      </w:pPr>
    </w:p>
    <w:p w14:paraId="76B090E9" w14:textId="77777777" w:rsidR="00221FF6" w:rsidRDefault="00221FF6" w:rsidP="00221FF6">
      <w:pPr>
        <w:pStyle w:val="Listenabsatz"/>
        <w:spacing w:after="0"/>
      </w:pPr>
    </w:p>
    <w:p w14:paraId="6EB4427D" w14:textId="77777777" w:rsidR="00221FF6" w:rsidRDefault="00221FF6" w:rsidP="00221FF6">
      <w:pPr>
        <w:pStyle w:val="Listenabsatz"/>
        <w:numPr>
          <w:ilvl w:val="0"/>
          <w:numId w:val="11"/>
        </w:numPr>
        <w:spacing w:after="0"/>
        <w:ind w:left="709" w:hanging="709"/>
      </w:pPr>
      <w:r>
        <w:t>Vor einer Kaufentscheidung MÜSSEN Schutzwirkung und Kompatibilität zur eigenen IT-Umgebung getestet werden.</w:t>
      </w:r>
    </w:p>
    <w:p w14:paraId="14679B64" w14:textId="77777777" w:rsidR="00221FF6" w:rsidRDefault="00221FF6" w:rsidP="00221FF6">
      <w:pPr>
        <w:pStyle w:val="Listenabsatz"/>
        <w:spacing w:after="0"/>
      </w:pPr>
    </w:p>
    <w:p w14:paraId="65C1070B" w14:textId="77777777" w:rsidR="00221FF6" w:rsidRPr="00A85502" w:rsidRDefault="00221FF6" w:rsidP="00221FF6">
      <w:pPr>
        <w:pStyle w:val="Listenabsatz"/>
        <w:spacing w:after="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39382848" w14:textId="4B46F5EF" w:rsidR="00221FF6" w:rsidRDefault="00221FF6" w:rsidP="00221FF6">
      <w:pPr>
        <w:pStyle w:val="Listenabsatz"/>
        <w:spacing w:after="0"/>
      </w:pPr>
    </w:p>
    <w:p w14:paraId="7C55A8F6" w14:textId="230D5647" w:rsidR="00B951EA" w:rsidRDefault="00B951EA" w:rsidP="00221FF6">
      <w:pPr>
        <w:pStyle w:val="Listenabsatz"/>
        <w:spacing w:after="0"/>
      </w:pPr>
    </w:p>
    <w:p w14:paraId="51B39EA2" w14:textId="77777777" w:rsidR="00B951EA" w:rsidRDefault="00B951EA" w:rsidP="00221FF6">
      <w:pPr>
        <w:pStyle w:val="Listenabsatz"/>
        <w:spacing w:after="0"/>
      </w:pPr>
    </w:p>
    <w:tbl>
      <w:tblPr>
        <w:tblStyle w:val="Tabellenraster"/>
        <w:tblW w:w="0" w:type="auto"/>
        <w:tblInd w:w="720" w:type="dxa"/>
        <w:tblLook w:val="04A0" w:firstRow="1" w:lastRow="0" w:firstColumn="1" w:lastColumn="0" w:noHBand="0" w:noVBand="1"/>
      </w:tblPr>
      <w:tblGrid>
        <w:gridCol w:w="8340"/>
      </w:tblGrid>
      <w:tr w:rsidR="00221FF6" w14:paraId="30979BEE" w14:textId="77777777" w:rsidTr="00033341">
        <w:tc>
          <w:tcPr>
            <w:tcW w:w="8340" w:type="dxa"/>
            <w:tcBorders>
              <w:bottom w:val="single" w:sz="4" w:space="0" w:color="auto"/>
            </w:tcBorders>
            <w:shd w:val="clear" w:color="auto" w:fill="C6D9F1" w:themeFill="text2" w:themeFillTint="33"/>
          </w:tcPr>
          <w:p w14:paraId="3A6E3297" w14:textId="77777777" w:rsidR="00221FF6" w:rsidRDefault="00221FF6" w:rsidP="00033341">
            <w:pPr>
              <w:spacing w:before="120" w:after="120"/>
              <w:rPr>
                <w:color w:val="000000" w:themeColor="text1"/>
              </w:rPr>
            </w:pPr>
            <w:r>
              <w:rPr>
                <w:color w:val="000000" w:themeColor="text1"/>
              </w:rPr>
              <w:t>Einspruch - diese Anforderung soll nicht aufgenommen werden!</w:t>
            </w:r>
          </w:p>
        </w:tc>
      </w:tr>
      <w:tr w:rsidR="00221FF6" w14:paraId="661BE16C" w14:textId="77777777" w:rsidTr="00033341">
        <w:tc>
          <w:tcPr>
            <w:tcW w:w="8340" w:type="dxa"/>
            <w:shd w:val="clear" w:color="auto" w:fill="FFFFFF" w:themeFill="background1"/>
          </w:tcPr>
          <w:p w14:paraId="4345C178" w14:textId="77777777" w:rsidR="00221FF6" w:rsidRDefault="00221FF6" w:rsidP="00033341">
            <w:pPr>
              <w:spacing w:before="120" w:after="120"/>
              <w:rPr>
                <w:color w:val="000000" w:themeColor="text1"/>
              </w:rPr>
            </w:pPr>
            <w:r>
              <w:rPr>
                <w:color w:val="000000" w:themeColor="text1"/>
              </w:rPr>
              <w:t>Begründung der Fachseite:</w:t>
            </w:r>
          </w:p>
        </w:tc>
      </w:tr>
    </w:tbl>
    <w:p w14:paraId="56A3DB5A" w14:textId="77777777" w:rsidR="00221FF6" w:rsidRDefault="00221FF6" w:rsidP="00221FF6">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221FF6" w:rsidRPr="005B4E23" w14:paraId="42F191BE" w14:textId="77777777" w:rsidTr="00033341">
        <w:trPr>
          <w:trHeight w:val="205"/>
        </w:trPr>
        <w:tc>
          <w:tcPr>
            <w:tcW w:w="8356" w:type="dxa"/>
            <w:shd w:val="clear" w:color="auto" w:fill="D6E3BC" w:themeFill="accent3" w:themeFillTint="66"/>
          </w:tcPr>
          <w:p w14:paraId="6722F3D8" w14:textId="77777777" w:rsidR="00221FF6" w:rsidRPr="005B4E23" w:rsidRDefault="00221FF6" w:rsidP="00033341">
            <w:pPr>
              <w:suppressAutoHyphens/>
              <w:spacing w:before="120" w:after="120"/>
            </w:pPr>
            <w:r>
              <w:t xml:space="preserve">Umsetzung: JA/TEILWEISE/NEIN/ENTBEHRLICH </w:t>
            </w:r>
          </w:p>
        </w:tc>
      </w:tr>
      <w:tr w:rsidR="00221FF6" w:rsidRPr="00CC02C2" w14:paraId="2F099601" w14:textId="77777777" w:rsidTr="00033341">
        <w:tc>
          <w:tcPr>
            <w:tcW w:w="8356" w:type="dxa"/>
          </w:tcPr>
          <w:p w14:paraId="4870EB8F" w14:textId="6846FCE1" w:rsidR="00221FF6" w:rsidRPr="00A87EF1" w:rsidRDefault="006742C5" w:rsidP="00033341">
            <w:pPr>
              <w:suppressAutoHyphens/>
              <w:spacing w:before="120" w:after="120"/>
            </w:pPr>
            <w:r>
              <w:rPr>
                <w:color w:val="000000" w:themeColor="text1"/>
              </w:rPr>
              <w:t>Hier steht Ihr Umsetzungsstand</w:t>
            </w:r>
          </w:p>
        </w:tc>
      </w:tr>
    </w:tbl>
    <w:p w14:paraId="1DCC8207" w14:textId="77777777" w:rsidR="00221FF6" w:rsidRDefault="00221FF6" w:rsidP="00221FF6">
      <w:pPr>
        <w:spacing w:after="0"/>
      </w:pPr>
      <w:bookmarkStart w:id="122" w:name="A15"/>
      <w:bookmarkStart w:id="123" w:name="_Toc9441459"/>
      <w:bookmarkEnd w:id="122"/>
    </w:p>
    <w:p w14:paraId="49A4FBF7" w14:textId="77777777" w:rsidR="00221FF6" w:rsidRPr="0010023C" w:rsidRDefault="00221FF6" w:rsidP="00221FF6">
      <w:pPr>
        <w:spacing w:after="0"/>
      </w:pPr>
    </w:p>
    <w:p w14:paraId="59632020" w14:textId="77777777" w:rsidR="00221FF6" w:rsidRDefault="00221FF6" w:rsidP="00221FF6">
      <w:pPr>
        <w:pStyle w:val="berschrift2"/>
      </w:pPr>
      <w:bookmarkStart w:id="124" w:name="_Toc55406471"/>
      <w:bookmarkStart w:id="125" w:name="_Toc91774012"/>
      <w:r>
        <w:t>Externe Beratung</w:t>
      </w:r>
      <w:bookmarkEnd w:id="123"/>
      <w:r>
        <w:t xml:space="preserve"> [A15 - Entfallen]</w:t>
      </w:r>
      <w:bookmarkEnd w:id="124"/>
      <w:bookmarkEnd w:id="125"/>
    </w:p>
    <w:p w14:paraId="4AD44CF5" w14:textId="77777777" w:rsidR="00221FF6" w:rsidRDefault="00221FF6" w:rsidP="00221FF6">
      <w:pPr>
        <w:pStyle w:val="Listenabsatz"/>
        <w:spacing w:after="0"/>
      </w:pPr>
    </w:p>
    <w:p w14:paraId="4CB15C85" w14:textId="5D6CF173" w:rsidR="00237118" w:rsidRPr="001302A6" w:rsidRDefault="00221FF6">
      <w:pPr>
        <w:rPr>
          <w:sz w:val="18"/>
          <w:szCs w:val="18"/>
        </w:rPr>
      </w:pPr>
      <w:bookmarkStart w:id="126" w:name="_Toc9441464"/>
      <w:r>
        <w:br w:type="page"/>
      </w:r>
      <w:bookmarkEnd w:id="126"/>
    </w:p>
    <w:p w14:paraId="4B37320F" w14:textId="72104677" w:rsidR="00225215" w:rsidRPr="001302A6" w:rsidRDefault="001452BD" w:rsidP="006676E5">
      <w:pPr>
        <w:pStyle w:val="berschrift1"/>
        <w:rPr>
          <w:b w:val="0"/>
          <w:bCs w:val="0"/>
        </w:rPr>
      </w:pPr>
      <w:bookmarkStart w:id="127" w:name="_Toc91774013"/>
      <w:r>
        <w:t>Behördenspezifische An</w:t>
      </w:r>
      <w:r w:rsidR="00374989" w:rsidRPr="006676E5">
        <w:t xml:space="preserve">forderungen </w:t>
      </w:r>
      <w:r w:rsidR="00374989" w:rsidRPr="001302A6">
        <w:rPr>
          <w:b w:val="0"/>
          <w:bCs w:val="0"/>
          <w:color w:val="FF0000"/>
          <w:sz w:val="20"/>
          <w:szCs w:val="20"/>
        </w:rPr>
        <w:t>[optional]</w:t>
      </w:r>
      <w:bookmarkEnd w:id="127"/>
    </w:p>
    <w:p w14:paraId="1F8837D4" w14:textId="34D166DC" w:rsidR="00225215" w:rsidRDefault="00225215" w:rsidP="00215F32">
      <w:pPr>
        <w:pStyle w:val="berschrift2"/>
      </w:pPr>
      <w:bookmarkStart w:id="128" w:name="_Toc91597632"/>
      <w:bookmarkStart w:id="129" w:name="_Toc91774014"/>
      <w:r>
        <w:t>Text der Anforderung mit Quellangabe</w:t>
      </w:r>
      <w:bookmarkEnd w:id="128"/>
      <w:bookmarkEnd w:id="129"/>
    </w:p>
    <w:p w14:paraId="47D27357" w14:textId="77777777" w:rsidR="00AF0FD0" w:rsidRDefault="00AF0FD0" w:rsidP="00374989">
      <w:pPr>
        <w:spacing w:after="0" w:line="240" w:lineRule="auto"/>
      </w:pPr>
    </w:p>
    <w:p w14:paraId="77CCD600" w14:textId="77777777" w:rsidR="00CB1F29" w:rsidRDefault="00CB1F29" w:rsidP="00CB1F29">
      <w:pPr>
        <w:pStyle w:val="Listenabsatz"/>
        <w:spacing w:after="240"/>
      </w:pPr>
    </w:p>
    <w:p w14:paraId="6F9FBAB4" w14:textId="547DC3C9" w:rsidR="00374989" w:rsidRDefault="00374989" w:rsidP="00374989">
      <w:pPr>
        <w:pStyle w:val="Listenabsatz"/>
        <w:numPr>
          <w:ilvl w:val="0"/>
          <w:numId w:val="11"/>
        </w:numPr>
        <w:spacing w:after="240"/>
        <w:ind w:left="709" w:hanging="709"/>
      </w:pPr>
      <w:r>
        <w:t xml:space="preserve">Text </w:t>
      </w:r>
      <w:r w:rsidR="00225215">
        <w:t>der Untera</w:t>
      </w:r>
      <w:r>
        <w:t>nforderung xxx</w:t>
      </w:r>
    </w:p>
    <w:p w14:paraId="228247AA" w14:textId="41F75EBB" w:rsidR="00D93220" w:rsidRDefault="00D93220" w:rsidP="00D93220">
      <w:pPr>
        <w:pStyle w:val="Listenabsatz"/>
        <w:spacing w:after="0"/>
        <w:ind w:left="720"/>
        <w:rPr>
          <w:color w:val="FF0000"/>
        </w:rPr>
      </w:pPr>
      <w:bookmarkStart w:id="130" w:name="_Toc38773016"/>
    </w:p>
    <w:p w14:paraId="74597C29" w14:textId="57C7C3D9" w:rsidR="00D93220" w:rsidRPr="00D93220" w:rsidRDefault="00D93220" w:rsidP="00D93220">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7FD2C27" w14:textId="77777777" w:rsidR="00D93220" w:rsidRPr="0083049A" w:rsidRDefault="00D93220" w:rsidP="00D93220">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D93220" w14:paraId="59622197" w14:textId="77777777" w:rsidTr="00B62D0C">
        <w:tc>
          <w:tcPr>
            <w:tcW w:w="8340" w:type="dxa"/>
            <w:tcBorders>
              <w:bottom w:val="single" w:sz="4" w:space="0" w:color="auto"/>
            </w:tcBorders>
            <w:shd w:val="clear" w:color="auto" w:fill="C6D9F1" w:themeFill="text2" w:themeFillTint="33"/>
          </w:tcPr>
          <w:p w14:paraId="3693A65D" w14:textId="77777777" w:rsidR="00D93220" w:rsidRPr="004A7508" w:rsidRDefault="00D93220" w:rsidP="00B62D0C">
            <w:pPr>
              <w:spacing w:before="120" w:after="120"/>
              <w:rPr>
                <w:color w:val="000000" w:themeColor="text1"/>
              </w:rPr>
            </w:pPr>
            <w:r w:rsidRPr="004A7508">
              <w:rPr>
                <w:color w:val="000000" w:themeColor="text1"/>
              </w:rPr>
              <w:t>Einspruch - diese Anforderung soll nicht aufgenommen werden!</w:t>
            </w:r>
          </w:p>
        </w:tc>
      </w:tr>
      <w:tr w:rsidR="00D93220" w14:paraId="7A3F3CF4" w14:textId="77777777" w:rsidTr="00B62D0C">
        <w:tc>
          <w:tcPr>
            <w:tcW w:w="8340" w:type="dxa"/>
            <w:shd w:val="clear" w:color="auto" w:fill="FFFFFF" w:themeFill="background1"/>
          </w:tcPr>
          <w:p w14:paraId="24AF7599" w14:textId="77777777" w:rsidR="00D93220" w:rsidRDefault="00D93220" w:rsidP="00B62D0C">
            <w:pPr>
              <w:spacing w:before="120" w:after="120"/>
              <w:rPr>
                <w:color w:val="000000" w:themeColor="text1"/>
              </w:rPr>
            </w:pPr>
            <w:r>
              <w:rPr>
                <w:color w:val="000000" w:themeColor="text1"/>
              </w:rPr>
              <w:t>Begründung der Fachseite:</w:t>
            </w:r>
          </w:p>
        </w:tc>
      </w:tr>
    </w:tbl>
    <w:p w14:paraId="67125CB1" w14:textId="77777777" w:rsidR="00D93220" w:rsidRDefault="00D93220" w:rsidP="00D93220">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D93220" w:rsidRPr="005B4E23" w14:paraId="7268F68E" w14:textId="77777777" w:rsidTr="00B62D0C">
        <w:trPr>
          <w:trHeight w:val="205"/>
        </w:trPr>
        <w:tc>
          <w:tcPr>
            <w:tcW w:w="8356" w:type="dxa"/>
            <w:shd w:val="clear" w:color="auto" w:fill="D6E3BC" w:themeFill="accent3" w:themeFillTint="66"/>
          </w:tcPr>
          <w:p w14:paraId="467ADC79" w14:textId="10A2AA42" w:rsidR="00D93220" w:rsidRPr="005B4E23" w:rsidRDefault="00CB1F29" w:rsidP="00B62D0C">
            <w:pPr>
              <w:suppressAutoHyphens/>
              <w:spacing w:before="120" w:after="120"/>
            </w:pPr>
            <w:r>
              <w:t xml:space="preserve">Umsetzung: JA / TEILWEISE / NEIN / ENTBEHRLICH </w:t>
            </w:r>
          </w:p>
        </w:tc>
      </w:tr>
      <w:tr w:rsidR="00D93220" w:rsidRPr="00CC02C2" w14:paraId="66B7A494" w14:textId="77777777" w:rsidTr="00B62D0C">
        <w:tc>
          <w:tcPr>
            <w:tcW w:w="8356" w:type="dxa"/>
          </w:tcPr>
          <w:p w14:paraId="3FC7954E" w14:textId="355D8EC2" w:rsidR="00D93220" w:rsidRPr="00A87EF1" w:rsidRDefault="006742C5" w:rsidP="00B62D0C">
            <w:pPr>
              <w:suppressAutoHyphens/>
              <w:spacing w:before="120" w:after="120"/>
            </w:pPr>
            <w:r>
              <w:rPr>
                <w:color w:val="000000" w:themeColor="text1"/>
              </w:rPr>
              <w:t>Hier steht Ihr Umsetzungsstand</w:t>
            </w:r>
          </w:p>
        </w:tc>
      </w:tr>
    </w:tbl>
    <w:p w14:paraId="655A29A2" w14:textId="77777777" w:rsidR="00D93220" w:rsidRDefault="00D93220" w:rsidP="00D93220">
      <w:pPr>
        <w:pStyle w:val="Listenabsatz"/>
        <w:spacing w:after="0"/>
        <w:ind w:left="720"/>
      </w:pPr>
    </w:p>
    <w:p w14:paraId="5012B985" w14:textId="77777777" w:rsidR="001302A6" w:rsidRPr="001302A6" w:rsidRDefault="001302A6" w:rsidP="001302A6">
      <w:pPr>
        <w:spacing w:after="120"/>
        <w:ind w:left="170"/>
        <w:rPr>
          <w:sz w:val="18"/>
          <w:szCs w:val="18"/>
        </w:rPr>
      </w:pPr>
    </w:p>
    <w:p w14:paraId="7963FA61" w14:textId="77777777" w:rsidR="001302A6" w:rsidRPr="001302A6" w:rsidRDefault="001302A6" w:rsidP="001302A6">
      <w:pPr>
        <w:spacing w:after="120"/>
        <w:ind w:left="170"/>
        <w:rPr>
          <w:sz w:val="18"/>
          <w:szCs w:val="18"/>
        </w:rPr>
      </w:pPr>
    </w:p>
    <w:p w14:paraId="12EFA4A7" w14:textId="0C47876B" w:rsidR="001452BD" w:rsidRPr="001302A6" w:rsidRDefault="001452BD" w:rsidP="001452BD">
      <w:pPr>
        <w:pStyle w:val="berschrift1"/>
        <w:rPr>
          <w:b w:val="0"/>
          <w:bCs w:val="0"/>
        </w:rPr>
      </w:pPr>
      <w:r>
        <w:br w:type="column"/>
      </w:r>
      <w:bookmarkStart w:id="131" w:name="_Toc91774015"/>
      <w:r w:rsidRPr="006676E5">
        <w:t xml:space="preserve">Weitere Anforderungen aus anderer Quellen </w:t>
      </w:r>
      <w:r w:rsidRPr="001302A6">
        <w:rPr>
          <w:b w:val="0"/>
          <w:bCs w:val="0"/>
          <w:color w:val="FF0000"/>
          <w:sz w:val="20"/>
          <w:szCs w:val="20"/>
        </w:rPr>
        <w:t>[optional]</w:t>
      </w:r>
      <w:bookmarkEnd w:id="131"/>
    </w:p>
    <w:p w14:paraId="0E8C66E0" w14:textId="77777777" w:rsidR="001452BD" w:rsidRDefault="001452BD" w:rsidP="001452BD">
      <w:pPr>
        <w:pStyle w:val="berschrift2"/>
      </w:pPr>
      <w:bookmarkStart w:id="132" w:name="_Toc91774016"/>
      <w:r>
        <w:t>Text der Anforderung mit Quellangabe</w:t>
      </w:r>
      <w:bookmarkEnd w:id="132"/>
    </w:p>
    <w:p w14:paraId="3B534870" w14:textId="77777777" w:rsidR="001452BD" w:rsidRDefault="001452BD" w:rsidP="001452BD">
      <w:pPr>
        <w:spacing w:after="0" w:line="240" w:lineRule="auto"/>
      </w:pPr>
    </w:p>
    <w:p w14:paraId="050EB8D9" w14:textId="77777777" w:rsidR="001452BD" w:rsidRDefault="001452BD" w:rsidP="001452BD">
      <w:pPr>
        <w:pStyle w:val="Listenabsatz"/>
        <w:spacing w:after="240"/>
      </w:pPr>
    </w:p>
    <w:p w14:paraId="20D60D3D" w14:textId="77777777" w:rsidR="001452BD" w:rsidRDefault="001452BD" w:rsidP="001452BD">
      <w:pPr>
        <w:pStyle w:val="Listenabsatz"/>
        <w:numPr>
          <w:ilvl w:val="0"/>
          <w:numId w:val="11"/>
        </w:numPr>
        <w:spacing w:after="240"/>
        <w:ind w:left="709" w:hanging="709"/>
      </w:pPr>
      <w:r>
        <w:t>Text der Unteranforderung xxx</w:t>
      </w:r>
    </w:p>
    <w:p w14:paraId="4EC69DAC" w14:textId="77777777" w:rsidR="001452BD" w:rsidRDefault="001452BD" w:rsidP="001452BD">
      <w:pPr>
        <w:pStyle w:val="Listenabsatz"/>
        <w:spacing w:after="0"/>
        <w:ind w:left="720"/>
        <w:rPr>
          <w:color w:val="FF0000"/>
        </w:rPr>
      </w:pPr>
    </w:p>
    <w:p w14:paraId="349BB863" w14:textId="77777777" w:rsidR="001452BD" w:rsidRPr="00D93220" w:rsidRDefault="001452BD" w:rsidP="001452BD">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54FD6CD4" w14:textId="77777777" w:rsidR="001452BD" w:rsidRPr="0083049A" w:rsidRDefault="001452BD" w:rsidP="001452BD">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1452BD" w14:paraId="03D45AFB" w14:textId="77777777" w:rsidTr="000915BD">
        <w:tc>
          <w:tcPr>
            <w:tcW w:w="8340" w:type="dxa"/>
            <w:tcBorders>
              <w:bottom w:val="single" w:sz="4" w:space="0" w:color="auto"/>
            </w:tcBorders>
            <w:shd w:val="clear" w:color="auto" w:fill="C6D9F1" w:themeFill="text2" w:themeFillTint="33"/>
          </w:tcPr>
          <w:p w14:paraId="1944EA11" w14:textId="77777777" w:rsidR="001452BD" w:rsidRPr="004A7508" w:rsidRDefault="001452BD" w:rsidP="000915BD">
            <w:pPr>
              <w:spacing w:before="120" w:after="120"/>
              <w:rPr>
                <w:color w:val="000000" w:themeColor="text1"/>
              </w:rPr>
            </w:pPr>
            <w:r w:rsidRPr="004A7508">
              <w:rPr>
                <w:color w:val="000000" w:themeColor="text1"/>
              </w:rPr>
              <w:t>Einspruch - diese Anforderung soll nicht aufgenommen werden!</w:t>
            </w:r>
          </w:p>
        </w:tc>
      </w:tr>
      <w:tr w:rsidR="001452BD" w14:paraId="6385330A" w14:textId="77777777" w:rsidTr="000915BD">
        <w:tc>
          <w:tcPr>
            <w:tcW w:w="8340" w:type="dxa"/>
            <w:shd w:val="clear" w:color="auto" w:fill="FFFFFF" w:themeFill="background1"/>
          </w:tcPr>
          <w:p w14:paraId="04B309A2" w14:textId="77777777" w:rsidR="001452BD" w:rsidRDefault="001452BD" w:rsidP="000915BD">
            <w:pPr>
              <w:spacing w:before="120" w:after="120"/>
              <w:rPr>
                <w:color w:val="000000" w:themeColor="text1"/>
              </w:rPr>
            </w:pPr>
            <w:r>
              <w:rPr>
                <w:color w:val="000000" w:themeColor="text1"/>
              </w:rPr>
              <w:t>Begründung der Fachseite:</w:t>
            </w:r>
          </w:p>
        </w:tc>
      </w:tr>
    </w:tbl>
    <w:p w14:paraId="0803E067" w14:textId="77777777" w:rsidR="001452BD" w:rsidRDefault="001452BD" w:rsidP="001452BD">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1452BD" w:rsidRPr="005B4E23" w14:paraId="6699B6FC" w14:textId="77777777" w:rsidTr="000915BD">
        <w:trPr>
          <w:trHeight w:val="205"/>
        </w:trPr>
        <w:tc>
          <w:tcPr>
            <w:tcW w:w="8356" w:type="dxa"/>
            <w:shd w:val="clear" w:color="auto" w:fill="D6E3BC" w:themeFill="accent3" w:themeFillTint="66"/>
          </w:tcPr>
          <w:p w14:paraId="17C473C3" w14:textId="77777777" w:rsidR="001452BD" w:rsidRPr="005B4E23" w:rsidRDefault="001452BD" w:rsidP="000915BD">
            <w:pPr>
              <w:suppressAutoHyphens/>
              <w:spacing w:before="120" w:after="120"/>
            </w:pPr>
            <w:r>
              <w:t xml:space="preserve">Umsetzung: JA / TEILWEISE / NEIN / ENTBEHRLICH </w:t>
            </w:r>
          </w:p>
        </w:tc>
      </w:tr>
      <w:tr w:rsidR="001452BD" w:rsidRPr="00CC02C2" w14:paraId="57CE691D" w14:textId="77777777" w:rsidTr="000915BD">
        <w:tc>
          <w:tcPr>
            <w:tcW w:w="8356" w:type="dxa"/>
          </w:tcPr>
          <w:p w14:paraId="320DD5C3" w14:textId="1D1929ED" w:rsidR="001452BD" w:rsidRPr="00A87EF1" w:rsidRDefault="006742C5" w:rsidP="000915BD">
            <w:pPr>
              <w:suppressAutoHyphens/>
              <w:spacing w:before="120" w:after="120"/>
            </w:pPr>
            <w:r>
              <w:rPr>
                <w:color w:val="000000" w:themeColor="text1"/>
              </w:rPr>
              <w:t>Hier steht Ihr Umsetzungsstand</w:t>
            </w:r>
          </w:p>
        </w:tc>
      </w:tr>
    </w:tbl>
    <w:p w14:paraId="24A35E1F" w14:textId="77777777" w:rsidR="001452BD" w:rsidRDefault="001452BD" w:rsidP="001452BD">
      <w:pPr>
        <w:pStyle w:val="Listenabsatz"/>
        <w:spacing w:after="0"/>
        <w:ind w:left="720"/>
      </w:pPr>
    </w:p>
    <w:p w14:paraId="2A5E83E9" w14:textId="77777777" w:rsidR="001452BD" w:rsidRPr="001302A6" w:rsidRDefault="001452BD" w:rsidP="001452BD">
      <w:pPr>
        <w:spacing w:after="120"/>
        <w:ind w:left="170"/>
        <w:rPr>
          <w:sz w:val="18"/>
          <w:szCs w:val="18"/>
        </w:rPr>
      </w:pPr>
    </w:p>
    <w:p w14:paraId="0B895DFE" w14:textId="77777777" w:rsidR="001302A6" w:rsidRPr="001302A6" w:rsidRDefault="001302A6" w:rsidP="001302A6">
      <w:pPr>
        <w:spacing w:after="120"/>
        <w:ind w:left="170"/>
        <w:rPr>
          <w:sz w:val="18"/>
          <w:szCs w:val="18"/>
        </w:rPr>
      </w:pPr>
    </w:p>
    <w:p w14:paraId="2FE78B67" w14:textId="77777777" w:rsidR="001302A6" w:rsidRPr="001302A6" w:rsidRDefault="001302A6" w:rsidP="001302A6">
      <w:pPr>
        <w:spacing w:after="120"/>
        <w:ind w:left="170"/>
        <w:rPr>
          <w:sz w:val="18"/>
          <w:szCs w:val="18"/>
        </w:rPr>
      </w:pPr>
    </w:p>
    <w:p w14:paraId="60DBB5BF" w14:textId="77777777" w:rsidR="001302A6" w:rsidRPr="001302A6" w:rsidRDefault="001302A6" w:rsidP="001302A6">
      <w:pPr>
        <w:rPr>
          <w:sz w:val="18"/>
          <w:szCs w:val="18"/>
        </w:rPr>
      </w:pPr>
      <w:r w:rsidRPr="001302A6">
        <w:rPr>
          <w:sz w:val="18"/>
          <w:szCs w:val="18"/>
        </w:rPr>
        <w:br w:type="page"/>
      </w:r>
    </w:p>
    <w:p w14:paraId="67D85D97" w14:textId="77777777" w:rsidR="00816B19" w:rsidRPr="001302A6" w:rsidRDefault="00816B19" w:rsidP="006676E5">
      <w:pPr>
        <w:pStyle w:val="berschrift1"/>
        <w:rPr>
          <w:b w:val="0"/>
          <w:bCs w:val="0"/>
        </w:rPr>
      </w:pPr>
      <w:bookmarkStart w:id="133" w:name="_Toc91774017"/>
      <w:r w:rsidRPr="001302A6">
        <w:t xml:space="preserve">Schulung / Information / Sensibilisierung der </w:t>
      </w:r>
      <w:r w:rsidRPr="001302A6">
        <w:br/>
      </w:r>
      <w:r w:rsidRPr="00654397">
        <w:t>Beschäftigten</w:t>
      </w:r>
      <w:r>
        <w:t xml:space="preserve"> </w:t>
      </w:r>
      <w:r w:rsidRPr="001302A6">
        <w:rPr>
          <w:b w:val="0"/>
          <w:bCs w:val="0"/>
          <w:color w:val="FF0000"/>
          <w:sz w:val="20"/>
          <w:szCs w:val="20"/>
        </w:rPr>
        <w:t>[optional]</w:t>
      </w:r>
      <w:bookmarkEnd w:id="130"/>
      <w:bookmarkEnd w:id="133"/>
    </w:p>
    <w:p w14:paraId="728B57B3" w14:textId="77777777" w:rsidR="00816B19" w:rsidRDefault="00816B19" w:rsidP="006567E6">
      <w:pPr>
        <w:spacing w:after="0"/>
        <w:ind w:left="709"/>
      </w:pPr>
      <w:r>
        <w:t xml:space="preserve">Hier wird auf das Sensibilisierungskonzept der </w:t>
      </w:r>
      <w:r w:rsidRPr="006676E5">
        <w:rPr>
          <w:color w:val="FF0000"/>
        </w:rPr>
        <w:t xml:space="preserve">[Name der Behörde] </w:t>
      </w:r>
      <w:r>
        <w:t>verwiesen.</w:t>
      </w:r>
    </w:p>
    <w:p w14:paraId="66B052CE" w14:textId="77777777" w:rsidR="00816B19" w:rsidRDefault="00816B19" w:rsidP="00816B19">
      <w:pPr>
        <w:spacing w:after="0"/>
      </w:pPr>
      <w:bookmarkStart w:id="134" w:name="_Toc38773017"/>
    </w:p>
    <w:p w14:paraId="15658E84" w14:textId="77777777" w:rsidR="00816B19" w:rsidRPr="00AA4E7E" w:rsidRDefault="00816B19" w:rsidP="006676E5">
      <w:pPr>
        <w:spacing w:after="0"/>
        <w:ind w:left="567"/>
      </w:pPr>
    </w:p>
    <w:p w14:paraId="74192415" w14:textId="77777777" w:rsidR="00816B19" w:rsidRPr="009353AC" w:rsidRDefault="00816B19" w:rsidP="006676E5">
      <w:pPr>
        <w:pStyle w:val="berschrift1"/>
      </w:pPr>
      <w:bookmarkStart w:id="135" w:name="_Toc91774018"/>
      <w:r w:rsidRPr="00654397">
        <w:t>Notfallvorsorge</w:t>
      </w:r>
      <w:bookmarkEnd w:id="135"/>
      <w:r>
        <w:t xml:space="preserve"> </w:t>
      </w:r>
    </w:p>
    <w:p w14:paraId="68F07117" w14:textId="610DF432" w:rsidR="00816B19" w:rsidRPr="00C70212" w:rsidRDefault="006B0118" w:rsidP="00C70212">
      <w:pPr>
        <w:pStyle w:val="Listenabsatz"/>
        <w:spacing w:after="240"/>
        <w:rPr>
          <w:i/>
          <w:iCs/>
        </w:rPr>
      </w:pPr>
      <w:bookmarkStart w:id="136" w:name="_Hlk38774253"/>
      <w:bookmarkEnd w:id="134"/>
      <w:r>
        <w:t xml:space="preserve">Grundsätzlich gilt das IT-Notfallvorsorgekonzept, das Notfallhandbuch der IT sowie die aktuelle IT-Notfallmeldeliste. Hierbei gilt ein besonderer Augenmerk den regelmäßigen IT-Notfallübungen im </w:t>
      </w:r>
      <w:r w:rsidRPr="006F4E3B">
        <w:t>Rahmen dieser IT-Sicherheitsrichtlinie.Bei den Notfallübungen (mindestens zweimal im Jahr) ist die im Betriebshandbuch hinterlegte Prozessbeschreibung gemäß Anhang B immer auf ihre Aktualität und ihre tatsächliche Umsetzung hin zu prüfen (Stichproben).</w:t>
      </w:r>
    </w:p>
    <w:p w14:paraId="6B2F651B" w14:textId="77777777" w:rsidR="00816B19" w:rsidRPr="00AA4E7E" w:rsidRDefault="00816B19" w:rsidP="00816B19">
      <w:pPr>
        <w:spacing w:after="0"/>
      </w:pPr>
    </w:p>
    <w:p w14:paraId="1446B047" w14:textId="2B6243F0" w:rsidR="00816B19" w:rsidRPr="009353AC" w:rsidRDefault="00FE439A" w:rsidP="006676E5">
      <w:pPr>
        <w:pStyle w:val="berschrift1"/>
      </w:pPr>
      <w:bookmarkStart w:id="137" w:name="_Toc38773018"/>
      <w:bookmarkEnd w:id="136"/>
      <w:r>
        <w:t xml:space="preserve">  </w:t>
      </w:r>
      <w:bookmarkStart w:id="138" w:name="_Toc91774019"/>
      <w:r w:rsidR="00816B19" w:rsidRPr="00654397">
        <w:t>Konsequenzen bei Nichtbeachtung</w:t>
      </w:r>
      <w:bookmarkEnd w:id="137"/>
      <w:bookmarkEnd w:id="138"/>
    </w:p>
    <w:p w14:paraId="76E543D2" w14:textId="6B264779" w:rsidR="006676E5" w:rsidRPr="006651A9" w:rsidRDefault="006676E5" w:rsidP="006567E6">
      <w:pPr>
        <w:spacing w:after="0"/>
        <w:ind w:left="709"/>
      </w:pPr>
      <w:r w:rsidRPr="006651A9">
        <w:t>Aus einer Nicht-Beachtung können weitreichende Konsequenzen wie Betriebs-</w:t>
      </w:r>
      <w:r w:rsidRPr="006651A9">
        <w:br/>
        <w:t xml:space="preserve">ausfälle, Virenbefall, Datenverluste,Beeinträchtigung von Fachverfahren oder </w:t>
      </w:r>
      <w:r w:rsidRPr="006651A9">
        <w:br/>
        <w:t xml:space="preserve">ein Reputationsschaden für </w:t>
      </w:r>
      <w:r w:rsidR="001302A6">
        <w:t xml:space="preserve">die </w:t>
      </w:r>
      <w:r w:rsidR="001302A6" w:rsidRPr="006676E5">
        <w:rPr>
          <w:color w:val="FF0000"/>
        </w:rPr>
        <w:t xml:space="preserve">[Name der Behörde] </w:t>
      </w:r>
      <w:r w:rsidRPr="006651A9">
        <w:t xml:space="preserve">resultieren. </w:t>
      </w:r>
      <w:r w:rsidRPr="006651A9">
        <w:br/>
      </w:r>
      <w:r w:rsidRPr="006651A9">
        <w:br/>
        <w:t xml:space="preserve">Da die Verfügbarkeit und die Integrität der Daten </w:t>
      </w:r>
      <w:r w:rsidR="001302A6">
        <w:t xml:space="preserve">in der </w:t>
      </w:r>
      <w:r w:rsidR="001302A6" w:rsidRPr="006676E5">
        <w:rPr>
          <w:color w:val="FF0000"/>
        </w:rPr>
        <w:t xml:space="preserve">[Name der Behörde] </w:t>
      </w:r>
      <w:r w:rsidR="006B0118">
        <w:rPr>
          <w:color w:val="FF0000"/>
        </w:rPr>
        <w:br/>
      </w:r>
      <w:r w:rsidRPr="006651A9">
        <w:t>eine Grundvoraussetzung für die Arbeitsfähigkeit de</w:t>
      </w:r>
      <w:r w:rsidR="001302A6">
        <w:t>r</w:t>
      </w:r>
      <w:r w:rsidRPr="006651A9">
        <w:t xml:space="preserve"> </w:t>
      </w:r>
      <w:r w:rsidR="001302A6" w:rsidRPr="006676E5">
        <w:rPr>
          <w:color w:val="FF0000"/>
        </w:rPr>
        <w:t xml:space="preserve">[Name der Behörde] </w:t>
      </w:r>
      <w:r w:rsidRPr="006651A9">
        <w:t xml:space="preserve"> </w:t>
      </w:r>
      <w:r w:rsidR="006B0118">
        <w:br/>
      </w:r>
      <w:r w:rsidRPr="006651A9">
        <w:t xml:space="preserve">darstellen, ist die Einhaltung der Regelungen in diesem Dokument von erheblicher Bedeutung für die Aufrechterhaltung der Informationssicherheit </w:t>
      </w:r>
      <w:r w:rsidR="001302A6">
        <w:t xml:space="preserve">der </w:t>
      </w:r>
      <w:r w:rsidR="001302A6" w:rsidRPr="006676E5">
        <w:rPr>
          <w:color w:val="FF0000"/>
        </w:rPr>
        <w:t xml:space="preserve">[Name der </w:t>
      </w:r>
      <w:r w:rsidR="006B0118">
        <w:rPr>
          <w:color w:val="FF0000"/>
        </w:rPr>
        <w:br/>
      </w:r>
      <w:r w:rsidR="001302A6" w:rsidRPr="006676E5">
        <w:rPr>
          <w:color w:val="FF0000"/>
        </w:rPr>
        <w:t>Behörde]</w:t>
      </w:r>
      <w:r w:rsidR="006B0118">
        <w:rPr>
          <w:color w:val="FF0000"/>
        </w:rPr>
        <w:t>.</w:t>
      </w:r>
    </w:p>
    <w:p w14:paraId="5467B9B0" w14:textId="77777777" w:rsidR="00816B19" w:rsidRDefault="00816B19" w:rsidP="00816B19">
      <w:pPr>
        <w:spacing w:afterLines="50" w:after="120"/>
      </w:pPr>
    </w:p>
    <w:p w14:paraId="2A4B6C15" w14:textId="77777777" w:rsidR="00816B19" w:rsidRPr="00540B20" w:rsidRDefault="00816B19" w:rsidP="00816B19">
      <w:pPr>
        <w:spacing w:afterLines="50" w:after="120"/>
      </w:pPr>
    </w:p>
    <w:p w14:paraId="2A7E1E9F" w14:textId="5DA7F324" w:rsidR="00816B19" w:rsidRPr="00654397" w:rsidRDefault="00FE439A" w:rsidP="006676E5">
      <w:pPr>
        <w:pStyle w:val="berschrift1"/>
      </w:pPr>
      <w:bookmarkStart w:id="139" w:name="_Toc38773019"/>
      <w:r>
        <w:t xml:space="preserve">  </w:t>
      </w:r>
      <w:bookmarkStart w:id="140" w:name="_Toc91774020"/>
      <w:r w:rsidR="00816B19" w:rsidRPr="00654397">
        <w:t>Ausnahmen</w:t>
      </w:r>
      <w:bookmarkEnd w:id="139"/>
      <w:bookmarkEnd w:id="140"/>
    </w:p>
    <w:p w14:paraId="4ED996E1" w14:textId="5C3E218E" w:rsidR="006B0118" w:rsidRDefault="006B0118" w:rsidP="006567E6">
      <w:pPr>
        <w:spacing w:after="0"/>
        <w:ind w:left="709"/>
      </w:pPr>
      <w:r w:rsidRPr="001A7400">
        <w:t xml:space="preserve">Über Ausnahmen von den Regelungen dieser IT-Sicherheitsrichtlinie entscheidet </w:t>
      </w:r>
      <w:r>
        <w:br/>
      </w:r>
      <w:r w:rsidRPr="007765BA">
        <w:t>der</w:t>
      </w:r>
      <w:r w:rsidRPr="007765BA">
        <w:rPr>
          <w:color w:val="FF0000"/>
        </w:rPr>
        <w:t xml:space="preserve"> [Referatsleiter IT / </w:t>
      </w:r>
      <w:r>
        <w:rPr>
          <w:color w:val="FF0000"/>
        </w:rPr>
        <w:t xml:space="preserve">Unterabteilungsleiter XX / </w:t>
      </w:r>
      <w:r w:rsidRPr="007765BA">
        <w:rPr>
          <w:color w:val="FF0000"/>
        </w:rPr>
        <w:t xml:space="preserve">Abteilungsleiter </w:t>
      </w:r>
      <w:r>
        <w:rPr>
          <w:color w:val="FF0000"/>
        </w:rPr>
        <w:t>XX</w:t>
      </w:r>
      <w:r w:rsidRPr="007765BA">
        <w:rPr>
          <w:color w:val="FF0000"/>
        </w:rPr>
        <w:t xml:space="preserve">]  </w:t>
      </w:r>
      <w:r w:rsidRPr="001A7400">
        <w:t xml:space="preserve">bzw. sein Stellvertreter. </w:t>
      </w:r>
    </w:p>
    <w:p w14:paraId="437B9630" w14:textId="77777777" w:rsidR="00816B19" w:rsidRDefault="00816B19" w:rsidP="00816B19">
      <w:pPr>
        <w:spacing w:after="240"/>
        <w:ind w:left="170"/>
      </w:pPr>
    </w:p>
    <w:p w14:paraId="773D86E0" w14:textId="77777777" w:rsidR="00816B19" w:rsidRDefault="00816B19" w:rsidP="00816B19">
      <w:pPr>
        <w:spacing w:after="240"/>
        <w:ind w:left="170"/>
      </w:pPr>
    </w:p>
    <w:p w14:paraId="0E6C3E9B" w14:textId="77777777" w:rsidR="000E6700" w:rsidRDefault="000E6700" w:rsidP="000E6700">
      <w:pPr>
        <w:spacing w:after="240"/>
        <w:ind w:left="170"/>
      </w:pPr>
    </w:p>
    <w:p w14:paraId="69AA8444" w14:textId="77777777" w:rsidR="005229E2" w:rsidRDefault="005229E2" w:rsidP="005229E2">
      <w:pPr>
        <w:spacing w:after="240"/>
        <w:ind w:left="170"/>
      </w:pPr>
    </w:p>
    <w:p w14:paraId="4DA11B3D" w14:textId="77777777" w:rsidR="00E847CD" w:rsidRDefault="00E847CD" w:rsidP="001545CA">
      <w:pPr>
        <w:spacing w:after="240"/>
        <w:ind w:left="708" w:hanging="708"/>
        <w:rPr>
          <w:i/>
        </w:rPr>
      </w:pPr>
      <w:r>
        <w:rPr>
          <w:i/>
        </w:rPr>
        <w:br w:type="page"/>
      </w:r>
    </w:p>
    <w:p w14:paraId="389EDAA3" w14:textId="16EC8AA8" w:rsidR="00B00DE8" w:rsidRPr="006B0118" w:rsidRDefault="006C0023" w:rsidP="006676E5">
      <w:pPr>
        <w:pStyle w:val="berschrift1"/>
        <w:numPr>
          <w:ilvl w:val="0"/>
          <w:numId w:val="0"/>
        </w:numPr>
        <w:rPr>
          <w:sz w:val="20"/>
          <w:szCs w:val="20"/>
        </w:rPr>
      </w:pPr>
      <w:bookmarkStart w:id="141" w:name="_Toc91774021"/>
      <w:bookmarkEnd w:id="4"/>
      <w:r>
        <w:t xml:space="preserve">Anhang A: </w:t>
      </w:r>
      <w:r w:rsidR="006B0118">
        <w:t xml:space="preserve">Gefährdungslage </w:t>
      </w:r>
      <w:r w:rsidR="006B0118" w:rsidRPr="00780BC4">
        <w:rPr>
          <w:sz w:val="20"/>
          <w:szCs w:val="20"/>
        </w:rPr>
        <w:t xml:space="preserve">(Stand </w:t>
      </w:r>
      <w:r w:rsidR="0038105E">
        <w:rPr>
          <w:sz w:val="20"/>
          <w:szCs w:val="20"/>
        </w:rPr>
        <w:t>01</w:t>
      </w:r>
      <w:r w:rsidR="006B0118" w:rsidRPr="00780BC4">
        <w:rPr>
          <w:sz w:val="20"/>
          <w:szCs w:val="20"/>
        </w:rPr>
        <w:t>.202</w:t>
      </w:r>
      <w:r w:rsidR="0038105E">
        <w:rPr>
          <w:sz w:val="20"/>
          <w:szCs w:val="20"/>
        </w:rPr>
        <w:t>2</w:t>
      </w:r>
      <w:r w:rsidR="006B0118" w:rsidRPr="00780BC4">
        <w:rPr>
          <w:sz w:val="20"/>
          <w:szCs w:val="20"/>
        </w:rPr>
        <w:t>)</w:t>
      </w:r>
      <w:bookmarkEnd w:id="141"/>
    </w:p>
    <w:p w14:paraId="44D1F5A8" w14:textId="77777777" w:rsidR="00221FF6" w:rsidRPr="00AF7679" w:rsidRDefault="00221FF6" w:rsidP="00221FF6">
      <w:pPr>
        <w:pStyle w:val="berschrift2"/>
        <w:numPr>
          <w:ilvl w:val="0"/>
          <w:numId w:val="0"/>
        </w:numPr>
        <w:ind w:left="576" w:hanging="576"/>
      </w:pPr>
      <w:bookmarkStart w:id="142" w:name="_Toc91774022"/>
      <w:r w:rsidRPr="00891900">
        <w:t>A.1  Spezielle Gefährdungen</w:t>
      </w:r>
      <w:bookmarkEnd w:id="142"/>
    </w:p>
    <w:p w14:paraId="3CDE2041" w14:textId="77777777" w:rsidR="00A63BAA" w:rsidRDefault="00A63BAA" w:rsidP="00221FF6">
      <w:pPr>
        <w:spacing w:after="240"/>
      </w:pPr>
      <w:bookmarkStart w:id="143" w:name="_Hlk91772015"/>
    </w:p>
    <w:p w14:paraId="45CA12A9" w14:textId="75403FD7" w:rsidR="00221FF6" w:rsidRDefault="00221FF6" w:rsidP="00221FF6">
      <w:pPr>
        <w:spacing w:after="240"/>
      </w:pPr>
      <w:r>
        <w:t>Die nachfolgend genannte Gefährdungen werden vom Bundesamt für Sicherheit in der Informationstechnik (BSI) nach Standard 200-1 bis 200-3</w:t>
      </w:r>
      <w:r w:rsidRPr="009E5B15">
        <w:t xml:space="preserve"> </w:t>
      </w:r>
      <w:r>
        <w:t>im IT-Grundschutzbaustein</w:t>
      </w:r>
      <w:r>
        <w:br/>
        <w:t>"OPS.1.1.4 Schutz vor Schadprogrammen" genannt.</w:t>
      </w:r>
    </w:p>
    <w:tbl>
      <w:tblPr>
        <w:tblW w:w="9200" w:type="dxa"/>
        <w:tblCellMar>
          <w:left w:w="70" w:type="dxa"/>
          <w:right w:w="70" w:type="dxa"/>
        </w:tblCellMar>
        <w:tblLook w:val="04A0" w:firstRow="1" w:lastRow="0" w:firstColumn="1" w:lastColumn="0" w:noHBand="0" w:noVBand="1"/>
      </w:tblPr>
      <w:tblGrid>
        <w:gridCol w:w="9200"/>
      </w:tblGrid>
      <w:tr w:rsidR="00221FF6" w:rsidRPr="00107902" w14:paraId="0B40EE39" w14:textId="77777777" w:rsidTr="00033341">
        <w:trPr>
          <w:trHeight w:val="300"/>
        </w:trPr>
        <w:tc>
          <w:tcPr>
            <w:tcW w:w="9200" w:type="dxa"/>
            <w:tcBorders>
              <w:top w:val="nil"/>
              <w:left w:val="nil"/>
              <w:bottom w:val="nil"/>
              <w:right w:val="nil"/>
            </w:tcBorders>
            <w:shd w:val="clear" w:color="auto" w:fill="auto"/>
            <w:vAlign w:val="center"/>
            <w:hideMark/>
          </w:tcPr>
          <w:p w14:paraId="743AB50F" w14:textId="77777777" w:rsidR="00221FF6" w:rsidRPr="00107902" w:rsidRDefault="00221FF6" w:rsidP="00033341">
            <w:pPr>
              <w:spacing w:after="0" w:line="240" w:lineRule="auto"/>
              <w:rPr>
                <w:rFonts w:cs="Calibri"/>
                <w:b/>
                <w:bCs/>
                <w:color w:val="0066FF"/>
                <w:kern w:val="0"/>
              </w:rPr>
            </w:pPr>
            <w:r w:rsidRPr="00107902">
              <w:rPr>
                <w:rFonts w:cs="Calibri"/>
                <w:b/>
                <w:bCs/>
                <w:color w:val="0066FF"/>
                <w:kern w:val="0"/>
              </w:rPr>
              <w:t>2.1 Softwareschwachstellen und Drive-by-Downloads</w:t>
            </w:r>
          </w:p>
        </w:tc>
      </w:tr>
      <w:tr w:rsidR="00221FF6" w:rsidRPr="00107902" w14:paraId="714B79C3" w14:textId="77777777" w:rsidTr="00033341">
        <w:trPr>
          <w:trHeight w:val="1530"/>
        </w:trPr>
        <w:tc>
          <w:tcPr>
            <w:tcW w:w="9200" w:type="dxa"/>
            <w:tcBorders>
              <w:top w:val="nil"/>
              <w:left w:val="nil"/>
              <w:bottom w:val="nil"/>
              <w:right w:val="nil"/>
            </w:tcBorders>
            <w:shd w:val="clear" w:color="auto" w:fill="auto"/>
            <w:vAlign w:val="center"/>
            <w:hideMark/>
          </w:tcPr>
          <w:p w14:paraId="25158A85" w14:textId="77777777" w:rsidR="00A63BAA" w:rsidRDefault="00A63BAA" w:rsidP="00033341">
            <w:pPr>
              <w:spacing w:after="0" w:line="240" w:lineRule="auto"/>
              <w:rPr>
                <w:rFonts w:cs="Calibri"/>
                <w:color w:val="333333"/>
                <w:kern w:val="0"/>
              </w:rPr>
            </w:pPr>
          </w:p>
          <w:p w14:paraId="54FFB83A" w14:textId="7F66C80D" w:rsidR="00221FF6" w:rsidRPr="00107902" w:rsidRDefault="00221FF6" w:rsidP="00033341">
            <w:pPr>
              <w:spacing w:after="0" w:line="240" w:lineRule="auto"/>
              <w:rPr>
                <w:rFonts w:cs="Calibri"/>
                <w:color w:val="333333"/>
                <w:kern w:val="0"/>
              </w:rPr>
            </w:pPr>
            <w:r w:rsidRPr="00107902">
              <w:rPr>
                <w:rFonts w:cs="Calibri"/>
                <w:color w:val="333333"/>
                <w:kern w:val="0"/>
              </w:rPr>
              <w:t>Sind IT-Systeme nicht ausreichend vor Schadprogrammen geschützt, was unter anderem auch voraussetzt, dass Patches zeitnah eingespielt und Schutzmechanismen von Anwendungsprogrammen wie Browsern richtig konfiguriert sind,</w:t>
            </w:r>
            <w:r>
              <w:t xml:space="preserve"> können Softwareschwachstellen von Angreifern ausgenutzt werden, um Schadcode auszuführen. Bei den sogenannten Drive-by-Downloads reicht es beispielsweise aus, eine mit Schadcode behaftete Website zu besuchen. Eine Schwachstelle im Browser oder in einem installierten Plug-in wie Java oder Adobe Flash kann dann ausgenutzt werden, um das IT-System zu infizieren und dem Angreifer umfangreiche Kontrolle sowie einen Zugang zum Netz einer Institution zu verschaffen. Besonders gefährdet sind hier IT-Systeme, die nicht regelmäßig aktualisiert werden, z. B. viele Smartphones.</w:t>
            </w:r>
          </w:p>
        </w:tc>
      </w:tr>
      <w:tr w:rsidR="00221FF6" w:rsidRPr="00107902" w14:paraId="2CC6638B" w14:textId="77777777" w:rsidTr="00033341">
        <w:trPr>
          <w:trHeight w:val="300"/>
        </w:trPr>
        <w:tc>
          <w:tcPr>
            <w:tcW w:w="9200" w:type="dxa"/>
            <w:tcBorders>
              <w:top w:val="nil"/>
              <w:left w:val="nil"/>
              <w:bottom w:val="nil"/>
              <w:right w:val="nil"/>
            </w:tcBorders>
            <w:shd w:val="clear" w:color="000000" w:fill="FFFFFF"/>
            <w:vAlign w:val="center"/>
            <w:hideMark/>
          </w:tcPr>
          <w:p w14:paraId="778B0EDE" w14:textId="77777777" w:rsidR="00221FF6" w:rsidRPr="00107902" w:rsidRDefault="00221FF6" w:rsidP="00033341">
            <w:pPr>
              <w:spacing w:after="0" w:line="240" w:lineRule="auto"/>
              <w:ind w:firstLineChars="1400" w:firstLine="2800"/>
              <w:rPr>
                <w:rFonts w:cs="Calibri"/>
                <w:color w:val="000000"/>
                <w:kern w:val="0"/>
              </w:rPr>
            </w:pPr>
            <w:r w:rsidRPr="00107902">
              <w:rPr>
                <w:rFonts w:cs="Calibri"/>
                <w:color w:val="000000"/>
                <w:kern w:val="0"/>
              </w:rPr>
              <w:t> </w:t>
            </w:r>
          </w:p>
        </w:tc>
      </w:tr>
      <w:tr w:rsidR="00221FF6" w:rsidRPr="00107902" w14:paraId="7135AF39" w14:textId="77777777" w:rsidTr="00033341">
        <w:trPr>
          <w:trHeight w:val="300"/>
        </w:trPr>
        <w:tc>
          <w:tcPr>
            <w:tcW w:w="9200" w:type="dxa"/>
            <w:tcBorders>
              <w:top w:val="nil"/>
              <w:left w:val="nil"/>
              <w:bottom w:val="nil"/>
              <w:right w:val="nil"/>
            </w:tcBorders>
            <w:shd w:val="clear" w:color="auto" w:fill="auto"/>
            <w:vAlign w:val="center"/>
            <w:hideMark/>
          </w:tcPr>
          <w:p w14:paraId="51E59FF1" w14:textId="77777777" w:rsidR="00221FF6" w:rsidRPr="00107902" w:rsidRDefault="00221FF6" w:rsidP="00033341">
            <w:pPr>
              <w:spacing w:after="0" w:line="240" w:lineRule="auto"/>
              <w:rPr>
                <w:rFonts w:cs="Calibri"/>
                <w:b/>
                <w:bCs/>
                <w:color w:val="0066FF"/>
                <w:kern w:val="0"/>
              </w:rPr>
            </w:pPr>
            <w:r w:rsidRPr="00107902">
              <w:rPr>
                <w:rFonts w:cs="Calibri"/>
                <w:b/>
                <w:bCs/>
                <w:color w:val="0066FF"/>
                <w:kern w:val="0"/>
              </w:rPr>
              <w:t>2.2 Erpressung durch Ransomware</w:t>
            </w:r>
          </w:p>
        </w:tc>
      </w:tr>
      <w:tr w:rsidR="00221FF6" w:rsidRPr="00107902" w14:paraId="394017C2" w14:textId="77777777" w:rsidTr="00033341">
        <w:trPr>
          <w:trHeight w:val="1275"/>
        </w:trPr>
        <w:tc>
          <w:tcPr>
            <w:tcW w:w="9200" w:type="dxa"/>
            <w:tcBorders>
              <w:top w:val="nil"/>
              <w:left w:val="nil"/>
              <w:bottom w:val="nil"/>
              <w:right w:val="nil"/>
            </w:tcBorders>
            <w:shd w:val="clear" w:color="auto" w:fill="auto"/>
            <w:vAlign w:val="center"/>
            <w:hideMark/>
          </w:tcPr>
          <w:p w14:paraId="5BEBE927" w14:textId="77777777" w:rsidR="00A63BAA" w:rsidRDefault="00A63BAA" w:rsidP="00A63BAA">
            <w:pPr>
              <w:spacing w:after="0" w:line="240" w:lineRule="auto"/>
            </w:pPr>
          </w:p>
          <w:p w14:paraId="33901345" w14:textId="031D4491" w:rsidR="00A63BAA" w:rsidRPr="00A63BAA" w:rsidRDefault="00221FF6" w:rsidP="00A63BAA">
            <w:pPr>
              <w:spacing w:after="0" w:line="240" w:lineRule="auto"/>
            </w:pPr>
            <w:r>
              <w:t>Eine weitverbreitete Art von Schadprogrammen ist die sogenannte Ransomware. Diese verschlüsselt die Daten des infizierten IT-Systems sowie häufig auch weitere Daten, die etwa über Netzfreigaben erreichbar sind. In der Regel verwenden die Angreifer dabei Verschlüsselungsmethoden, die ohne Kenntnis des Schlüssels nicht umkehrbar sind, und erpressen damit ihre Opfer um hohe Geldsummen. Besteht kein wirksamer Schutz gegen Schadprogramme und sind keine ergänzenden Vorkehrungen wie Datensicherungen getroffen, kann die Verfügbarkeit von Informationen erheblich eingeschränkt, Daten verloren gehen, sowie massive finanzielle und Image-Schäden eintreten.</w:t>
            </w:r>
          </w:p>
        </w:tc>
      </w:tr>
      <w:tr w:rsidR="00221FF6" w:rsidRPr="00107902" w14:paraId="4B075C3D" w14:textId="77777777" w:rsidTr="00033341">
        <w:trPr>
          <w:trHeight w:val="300"/>
        </w:trPr>
        <w:tc>
          <w:tcPr>
            <w:tcW w:w="9200" w:type="dxa"/>
            <w:tcBorders>
              <w:top w:val="nil"/>
              <w:left w:val="nil"/>
              <w:bottom w:val="nil"/>
              <w:right w:val="nil"/>
            </w:tcBorders>
            <w:shd w:val="clear" w:color="auto" w:fill="auto"/>
            <w:vAlign w:val="center"/>
            <w:hideMark/>
          </w:tcPr>
          <w:p w14:paraId="14BA52CE" w14:textId="77777777" w:rsidR="00221FF6" w:rsidRPr="00107902" w:rsidRDefault="00221FF6" w:rsidP="00033341">
            <w:pPr>
              <w:spacing w:after="0" w:line="240" w:lineRule="auto"/>
              <w:rPr>
                <w:rFonts w:cs="Calibri"/>
                <w:b/>
                <w:bCs/>
                <w:color w:val="0066FF"/>
                <w:kern w:val="0"/>
              </w:rPr>
            </w:pPr>
            <w:r w:rsidRPr="00107902">
              <w:rPr>
                <w:rFonts w:cs="Calibri"/>
                <w:b/>
                <w:bCs/>
                <w:color w:val="0066FF"/>
                <w:kern w:val="0"/>
              </w:rPr>
              <w:t>2.3 Gezielte Angriffe und Social Engineering</w:t>
            </w:r>
          </w:p>
        </w:tc>
      </w:tr>
      <w:tr w:rsidR="00221FF6" w:rsidRPr="00107902" w14:paraId="2F2CADCC" w14:textId="77777777" w:rsidTr="00033341">
        <w:trPr>
          <w:trHeight w:val="1275"/>
        </w:trPr>
        <w:tc>
          <w:tcPr>
            <w:tcW w:w="9200" w:type="dxa"/>
            <w:tcBorders>
              <w:top w:val="nil"/>
              <w:left w:val="nil"/>
              <w:bottom w:val="nil"/>
              <w:right w:val="nil"/>
            </w:tcBorders>
            <w:shd w:val="clear" w:color="auto" w:fill="auto"/>
            <w:vAlign w:val="center"/>
            <w:hideMark/>
          </w:tcPr>
          <w:p w14:paraId="54DF2BAB" w14:textId="77777777" w:rsidR="00A63BAA" w:rsidRDefault="00A63BAA" w:rsidP="00033341">
            <w:pPr>
              <w:spacing w:after="0" w:line="240" w:lineRule="auto"/>
            </w:pPr>
          </w:p>
          <w:p w14:paraId="746A5ADC" w14:textId="59BA230A" w:rsidR="00221FF6" w:rsidRPr="00107902" w:rsidRDefault="00221FF6" w:rsidP="00033341">
            <w:pPr>
              <w:spacing w:after="0" w:line="240" w:lineRule="auto"/>
              <w:rPr>
                <w:rFonts w:cs="Calibri"/>
                <w:color w:val="333333"/>
                <w:kern w:val="0"/>
              </w:rPr>
            </w:pPr>
            <w:r>
              <w:t>Institutionen werden häufig mit maßgeschneiderten Schadprogrammen angegriffen. Dabei werden z. B. Führungskräfte über Methoden des Social Engineerings dazu verleitet, schädliche E-Mail-Anhänge zu öffnen. Maßgeschneiderte Schadprogramme können zudem häufig nicht unmittelbar von Virenschutzprogrammen erkannt werden. Auch die Personalabteilung einer Institution kann beispielsweise ein Angriffsziel sein, indem etwa mit Schadsoftware infizierte Bewerbungsunterlagen auf elektronischem Wege zugesendet werden. Konnte der Angreifer auf diese Weise ein IT-System infizieren, so kann er sich innerhalb der Institution ausbreiten und beispielsweise Informationen einsehen, manipulieren oder zerstören.</w:t>
            </w:r>
          </w:p>
        </w:tc>
      </w:tr>
      <w:tr w:rsidR="00221FF6" w:rsidRPr="00107902" w14:paraId="271D9134" w14:textId="77777777" w:rsidTr="00033341">
        <w:trPr>
          <w:trHeight w:val="300"/>
        </w:trPr>
        <w:tc>
          <w:tcPr>
            <w:tcW w:w="9200" w:type="dxa"/>
            <w:tcBorders>
              <w:top w:val="nil"/>
              <w:left w:val="nil"/>
              <w:bottom w:val="nil"/>
              <w:right w:val="nil"/>
            </w:tcBorders>
            <w:shd w:val="clear" w:color="000000" w:fill="FFFFFF"/>
            <w:vAlign w:val="center"/>
            <w:hideMark/>
          </w:tcPr>
          <w:p w14:paraId="601438F5" w14:textId="77777777" w:rsidR="00221FF6" w:rsidRPr="00623446" w:rsidRDefault="00221FF6" w:rsidP="00033341">
            <w:pPr>
              <w:spacing w:after="0" w:line="240" w:lineRule="auto"/>
              <w:rPr>
                <w:rFonts w:cs="Calibri"/>
                <w:b/>
                <w:bCs/>
                <w:color w:val="0066FF"/>
                <w:kern w:val="0"/>
              </w:rPr>
            </w:pPr>
            <w:bookmarkStart w:id="144" w:name="_Hlk91772037"/>
          </w:p>
          <w:p w14:paraId="02DA04A5" w14:textId="77777777" w:rsidR="00221FF6" w:rsidRPr="00623446" w:rsidRDefault="00221FF6" w:rsidP="00033341">
            <w:pPr>
              <w:spacing w:after="0" w:line="240" w:lineRule="auto"/>
              <w:rPr>
                <w:rFonts w:cs="Calibri"/>
                <w:b/>
                <w:bCs/>
                <w:color w:val="0066FF"/>
                <w:kern w:val="0"/>
              </w:rPr>
            </w:pPr>
            <w:r w:rsidRPr="00623446">
              <w:rPr>
                <w:rFonts w:cs="Calibri"/>
                <w:b/>
                <w:bCs/>
                <w:color w:val="0066FF"/>
                <w:kern w:val="0"/>
              </w:rPr>
              <w:t>2.4 Botnetze</w:t>
            </w:r>
          </w:p>
          <w:p w14:paraId="438E52DB" w14:textId="77777777" w:rsidR="00A63BAA" w:rsidRDefault="00A63BAA" w:rsidP="00033341">
            <w:pPr>
              <w:spacing w:after="0" w:line="240" w:lineRule="auto"/>
            </w:pPr>
          </w:p>
          <w:p w14:paraId="00F0E82A" w14:textId="3E75AD83" w:rsidR="00221FF6" w:rsidRDefault="00221FF6" w:rsidP="00033341">
            <w:pPr>
              <w:spacing w:after="0" w:line="240" w:lineRule="auto"/>
            </w:pPr>
            <w:r>
              <w:t xml:space="preserve">Über Schadprogramme können IT-Systeme einer Institution Teil von sogenannten Botnetzen werden. Ein Angreifer, der in einem solchen Botnetz häufig tausende von Systemen kontrolliert, kann diese beispielsweise einsetzen, um Spam zu versenden oder verteilte Denial-of-Service (DDoS)-Angriffe auf Dritte zu starten. Auch wenn die eigene Institution möglicherweise nicht unmittelbar geschädigt wird, kann sich dies trotzdem negativ bezüglich der Verfügbarkeit und Integrität der eigenen Dienste und ITSysteme auswirken und sogar rechtliche Probleme nach sich ziehen. </w:t>
            </w:r>
          </w:p>
          <w:p w14:paraId="35074BE8" w14:textId="77777777" w:rsidR="00221FF6" w:rsidRDefault="00221FF6" w:rsidP="00033341">
            <w:pPr>
              <w:spacing w:after="0" w:line="240" w:lineRule="auto"/>
            </w:pPr>
          </w:p>
          <w:p w14:paraId="4FFFE5BE" w14:textId="77777777" w:rsidR="00221FF6" w:rsidRPr="009135F6" w:rsidRDefault="00221FF6" w:rsidP="00033341">
            <w:pPr>
              <w:spacing w:after="0" w:line="240" w:lineRule="auto"/>
            </w:pPr>
            <w:r>
              <w:t xml:space="preserve">Wenn z.B. der E-Mail-Server einer </w:t>
            </w:r>
            <w:r w:rsidRPr="009135F6">
              <w:t>Institution auf eine Blackliste gelangt, ist möglicherweise kein Versand und Empfang von E-Mails mehr</w:t>
            </w:r>
            <w:r>
              <w:t xml:space="preserve"> </w:t>
            </w:r>
            <w:r w:rsidRPr="009135F6">
              <w:t>möglich.</w:t>
            </w:r>
          </w:p>
        </w:tc>
      </w:tr>
      <w:bookmarkEnd w:id="143"/>
      <w:tr w:rsidR="00221FF6" w:rsidRPr="00107902" w14:paraId="3633DEEF" w14:textId="77777777" w:rsidTr="00033341">
        <w:trPr>
          <w:trHeight w:val="300"/>
        </w:trPr>
        <w:tc>
          <w:tcPr>
            <w:tcW w:w="9200" w:type="dxa"/>
            <w:tcBorders>
              <w:top w:val="nil"/>
              <w:left w:val="nil"/>
              <w:bottom w:val="nil"/>
              <w:right w:val="nil"/>
            </w:tcBorders>
            <w:shd w:val="clear" w:color="auto" w:fill="auto"/>
            <w:vAlign w:val="center"/>
          </w:tcPr>
          <w:p w14:paraId="34582FF0" w14:textId="77777777" w:rsidR="00221FF6" w:rsidRPr="00107902" w:rsidRDefault="00221FF6" w:rsidP="00033341">
            <w:pPr>
              <w:spacing w:after="0" w:line="240" w:lineRule="auto"/>
              <w:rPr>
                <w:rFonts w:cs="Calibri"/>
                <w:b/>
                <w:bCs/>
                <w:color w:val="0066FF"/>
                <w:kern w:val="0"/>
              </w:rPr>
            </w:pPr>
          </w:p>
        </w:tc>
      </w:tr>
      <w:tr w:rsidR="00221FF6" w:rsidRPr="00107902" w14:paraId="2D70A0CE" w14:textId="77777777" w:rsidTr="00033341">
        <w:trPr>
          <w:trHeight w:val="300"/>
        </w:trPr>
        <w:tc>
          <w:tcPr>
            <w:tcW w:w="9200" w:type="dxa"/>
            <w:tcBorders>
              <w:top w:val="nil"/>
              <w:left w:val="nil"/>
              <w:bottom w:val="nil"/>
              <w:right w:val="nil"/>
            </w:tcBorders>
            <w:shd w:val="clear" w:color="auto" w:fill="auto"/>
            <w:vAlign w:val="center"/>
            <w:hideMark/>
          </w:tcPr>
          <w:p w14:paraId="7EFC3B01" w14:textId="77777777" w:rsidR="00221FF6" w:rsidRPr="00107902" w:rsidRDefault="00221FF6" w:rsidP="00033341">
            <w:pPr>
              <w:spacing w:after="0" w:line="240" w:lineRule="auto"/>
              <w:rPr>
                <w:rFonts w:cs="Calibri"/>
                <w:b/>
                <w:bCs/>
                <w:color w:val="0066FF"/>
                <w:kern w:val="0"/>
              </w:rPr>
            </w:pPr>
            <w:r w:rsidRPr="00107902">
              <w:rPr>
                <w:rFonts w:cs="Calibri"/>
                <w:b/>
                <w:bCs/>
                <w:color w:val="0066FF"/>
                <w:kern w:val="0"/>
              </w:rPr>
              <w:t>2.</w:t>
            </w:r>
            <w:r>
              <w:rPr>
                <w:rFonts w:cs="Calibri"/>
                <w:b/>
                <w:bCs/>
                <w:color w:val="0066FF"/>
                <w:kern w:val="0"/>
              </w:rPr>
              <w:t>5</w:t>
            </w:r>
            <w:r w:rsidRPr="00107902">
              <w:rPr>
                <w:rFonts w:cs="Calibri"/>
                <w:b/>
                <w:bCs/>
                <w:color w:val="0066FF"/>
                <w:kern w:val="0"/>
              </w:rPr>
              <w:t xml:space="preserve"> Infektion von Produktionssystemen und IoT-Geräten</w:t>
            </w:r>
          </w:p>
        </w:tc>
      </w:tr>
      <w:tr w:rsidR="00221FF6" w:rsidRPr="00107902" w14:paraId="1D787634" w14:textId="77777777" w:rsidTr="00033341">
        <w:trPr>
          <w:trHeight w:val="1530"/>
        </w:trPr>
        <w:tc>
          <w:tcPr>
            <w:tcW w:w="9200" w:type="dxa"/>
            <w:tcBorders>
              <w:top w:val="nil"/>
              <w:left w:val="nil"/>
              <w:bottom w:val="nil"/>
              <w:right w:val="nil"/>
            </w:tcBorders>
            <w:shd w:val="clear" w:color="auto" w:fill="auto"/>
            <w:vAlign w:val="center"/>
            <w:hideMark/>
          </w:tcPr>
          <w:p w14:paraId="1B2F3456" w14:textId="77777777" w:rsidR="00A63BAA" w:rsidRDefault="00A63BAA" w:rsidP="00033341">
            <w:pPr>
              <w:spacing w:after="0" w:line="240" w:lineRule="auto"/>
            </w:pPr>
          </w:p>
          <w:p w14:paraId="54D5DA06" w14:textId="2CE9AA18" w:rsidR="00221FF6" w:rsidRDefault="00221FF6" w:rsidP="00033341">
            <w:pPr>
              <w:spacing w:after="0" w:line="240" w:lineRule="auto"/>
              <w:rPr>
                <w:rFonts w:cs="Calibri"/>
                <w:color w:val="333333"/>
                <w:kern w:val="0"/>
              </w:rPr>
            </w:pPr>
            <w:r>
              <w:t>Neben klassischen IT-Systemen werden vermehrt auch Geräte durch Schadprogramme angegriffen, die auf den ersten Blick nicht wie offensichtliche Ziele aussehen. Ein Angreifer kann beispielsweise eine über das Internet erreichbare Überwachungskamera infizieren, um in der Institution zu spionieren. Aber auch eine vernetzte Glühbirne oder eine Kaffeemaschine mit App-Steuerung kann als Eintrittspunkt in das Netz der Institution oder als Teil eines Botnetzes dienen, wenn diese Geräte nicht ausreichend vor Schadprogrammen geschützt werden. Vernetzte Produktionssysteme oder Industriesteuerungen können ebenfalls durch Schadprogramme manipuliert oder sogar zerstört werden, was Ausfälle und viele weitere Gefährdungen für die Institution und ihre Mitarbeiter, z. B. durch Brände, nach sich ziehen kann.</w:t>
            </w:r>
          </w:p>
          <w:p w14:paraId="2B19F431" w14:textId="77777777" w:rsidR="00221FF6" w:rsidRDefault="00221FF6" w:rsidP="00033341">
            <w:pPr>
              <w:spacing w:after="0" w:line="240" w:lineRule="auto"/>
              <w:rPr>
                <w:rFonts w:cs="Calibri"/>
                <w:color w:val="333333"/>
                <w:kern w:val="0"/>
              </w:rPr>
            </w:pPr>
          </w:p>
          <w:p w14:paraId="6BEE83EC" w14:textId="27D0093A" w:rsidR="00A63BAA" w:rsidRDefault="00A63BAA" w:rsidP="00033341">
            <w:pPr>
              <w:spacing w:after="0" w:line="240" w:lineRule="auto"/>
              <w:rPr>
                <w:rFonts w:cs="Calibri"/>
                <w:color w:val="333333"/>
                <w:kern w:val="0"/>
              </w:rPr>
            </w:pPr>
          </w:p>
          <w:p w14:paraId="72FED06E" w14:textId="77777777" w:rsidR="00A63BAA" w:rsidRDefault="00A63BAA" w:rsidP="00033341">
            <w:pPr>
              <w:spacing w:after="0" w:line="240" w:lineRule="auto"/>
              <w:rPr>
                <w:rFonts w:cs="Calibri"/>
                <w:color w:val="333333"/>
                <w:kern w:val="0"/>
              </w:rPr>
            </w:pPr>
          </w:p>
          <w:p w14:paraId="0D85C2D7" w14:textId="2B7DED6A" w:rsidR="00A63BAA" w:rsidRDefault="00A63BAA" w:rsidP="00033341">
            <w:pPr>
              <w:spacing w:after="0" w:line="240" w:lineRule="auto"/>
              <w:rPr>
                <w:rFonts w:cs="Calibri"/>
                <w:color w:val="333333"/>
                <w:kern w:val="0"/>
              </w:rPr>
            </w:pPr>
          </w:p>
          <w:p w14:paraId="1909B714" w14:textId="77777777" w:rsidR="00A63BAA" w:rsidRPr="0044062F" w:rsidRDefault="00A63BAA" w:rsidP="00033341">
            <w:pPr>
              <w:spacing w:after="0" w:line="240" w:lineRule="auto"/>
              <w:rPr>
                <w:rFonts w:cs="Calibri"/>
                <w:color w:val="333333"/>
                <w:kern w:val="0"/>
              </w:rPr>
            </w:pPr>
          </w:p>
          <w:p w14:paraId="7D9642A0" w14:textId="77777777" w:rsidR="00221FF6" w:rsidRDefault="00221FF6" w:rsidP="00033341">
            <w:pPr>
              <w:spacing w:after="0" w:line="240" w:lineRule="auto"/>
              <w:rPr>
                <w:rFonts w:cs="Calibri"/>
                <w:color w:val="333333"/>
                <w:kern w:val="0"/>
              </w:rPr>
            </w:pPr>
            <w:r w:rsidRPr="00EE0B59">
              <w:rPr>
                <w:rFonts w:eastAsiaTheme="majorEastAsia" w:cstheme="majorBidi"/>
                <w:b/>
                <w:bCs/>
                <w:sz w:val="24"/>
                <w:szCs w:val="24"/>
              </w:rPr>
              <w:t>A.</w:t>
            </w:r>
            <w:r w:rsidRPr="00B121DE">
              <w:rPr>
                <w:rFonts w:eastAsiaTheme="majorEastAsia" w:cstheme="majorBidi"/>
                <w:b/>
                <w:bCs/>
                <w:sz w:val="24"/>
                <w:szCs w:val="24"/>
              </w:rPr>
              <w:t>2  Elementare Gefährdungen</w:t>
            </w:r>
            <w:r w:rsidRPr="00EE0B59">
              <w:rPr>
                <w:rFonts w:cs="Calibri"/>
                <w:b/>
                <w:bCs/>
                <w:color w:val="333333"/>
                <w:kern w:val="0"/>
                <w:sz w:val="24"/>
                <w:szCs w:val="24"/>
              </w:rPr>
              <w:br/>
            </w:r>
            <w:r w:rsidRPr="0044062F">
              <w:rPr>
                <w:rFonts w:cs="Calibri"/>
                <w:color w:val="333333"/>
                <w:kern w:val="0"/>
              </w:rPr>
              <w:br/>
            </w:r>
            <w:r>
              <w:t>Die folgenden elementaren Gefährdungen sind für den Baustein OPS.1.1.4 Schutz vor Schadprogrammen von Bedeutung.</w:t>
            </w:r>
          </w:p>
          <w:p w14:paraId="0886F395" w14:textId="77777777" w:rsidR="00221FF6" w:rsidRPr="0044062F" w:rsidRDefault="00221FF6" w:rsidP="00033341">
            <w:pPr>
              <w:spacing w:after="0" w:line="240" w:lineRule="auto"/>
              <w:rPr>
                <w:rFonts w:cs="Calibri"/>
                <w:color w:val="333333"/>
                <w:kern w:val="0"/>
              </w:rPr>
            </w:pPr>
          </w:p>
          <w:p w14:paraId="3C3B4D8E" w14:textId="77777777" w:rsidR="00221FF6" w:rsidRDefault="00221FF6" w:rsidP="00033341">
            <w:pPr>
              <w:spacing w:after="0" w:line="360" w:lineRule="auto"/>
            </w:pPr>
            <w:r>
              <w:t xml:space="preserve">G 0.14 Ausspähen von Informationen (Spionage) </w:t>
            </w:r>
          </w:p>
          <w:p w14:paraId="4A1B23CA" w14:textId="77777777" w:rsidR="00221FF6" w:rsidRDefault="00221FF6" w:rsidP="00033341">
            <w:pPr>
              <w:spacing w:after="0" w:line="360" w:lineRule="auto"/>
            </w:pPr>
            <w:r>
              <w:t xml:space="preserve">G 0.19 Offenlegung schützenswerter Informationen </w:t>
            </w:r>
          </w:p>
          <w:p w14:paraId="0E38E91B" w14:textId="77777777" w:rsidR="00221FF6" w:rsidRDefault="00221FF6" w:rsidP="00033341">
            <w:pPr>
              <w:spacing w:after="0" w:line="360" w:lineRule="auto"/>
            </w:pPr>
            <w:r>
              <w:t xml:space="preserve">G 0.23 Unbefugtes Eindringen in IT-Systeme </w:t>
            </w:r>
          </w:p>
          <w:p w14:paraId="385379CA" w14:textId="77777777" w:rsidR="00221FF6" w:rsidRDefault="00221FF6" w:rsidP="00033341">
            <w:pPr>
              <w:spacing w:after="0" w:line="360" w:lineRule="auto"/>
            </w:pPr>
            <w:r>
              <w:t xml:space="preserve">G 0.32 Missbrauch von Berechtigungen </w:t>
            </w:r>
          </w:p>
          <w:p w14:paraId="75741112" w14:textId="77777777" w:rsidR="00221FF6" w:rsidRDefault="00221FF6" w:rsidP="00033341">
            <w:pPr>
              <w:spacing w:after="0" w:line="360" w:lineRule="auto"/>
            </w:pPr>
            <w:r>
              <w:t xml:space="preserve">G 0.36 Identitätsdiebstahl G 0.39 Schadprogramme </w:t>
            </w:r>
          </w:p>
          <w:p w14:paraId="00BFE5D1" w14:textId="77777777" w:rsidR="00221FF6" w:rsidRDefault="00221FF6" w:rsidP="00033341">
            <w:pPr>
              <w:spacing w:after="0" w:line="360" w:lineRule="auto"/>
            </w:pPr>
            <w:r>
              <w:t xml:space="preserve">G 0.42 Social Engineering </w:t>
            </w:r>
          </w:p>
          <w:p w14:paraId="5CE02338" w14:textId="77777777" w:rsidR="00221FF6" w:rsidRPr="0044062F" w:rsidRDefault="00221FF6" w:rsidP="00033341">
            <w:pPr>
              <w:spacing w:after="0" w:line="360" w:lineRule="auto"/>
              <w:rPr>
                <w:rFonts w:cs="Calibri"/>
                <w:color w:val="333333"/>
                <w:kern w:val="0"/>
              </w:rPr>
            </w:pPr>
            <w:r>
              <w:t>G 0.46 Integritätsverlust schützenswerter Informationen</w:t>
            </w:r>
          </w:p>
          <w:p w14:paraId="1DB40033" w14:textId="77777777" w:rsidR="00221FF6" w:rsidRPr="00107902" w:rsidRDefault="00221FF6" w:rsidP="00033341">
            <w:pPr>
              <w:spacing w:after="0" w:line="240" w:lineRule="auto"/>
              <w:rPr>
                <w:rFonts w:cs="Calibri"/>
                <w:color w:val="333333"/>
                <w:kern w:val="0"/>
              </w:rPr>
            </w:pPr>
            <w:r>
              <w:rPr>
                <w:rFonts w:cs="Calibri"/>
                <w:color w:val="333333"/>
                <w:kern w:val="0"/>
              </w:rPr>
              <w:br/>
            </w:r>
            <w:r w:rsidRPr="009328A3">
              <w:rPr>
                <w:rFonts w:cs="Calibri"/>
                <w:color w:val="333333"/>
                <w:kern w:val="0"/>
              </w:rPr>
              <w:t xml:space="preserve">Die Zuordnung dieser Gefährdungen zu den einzelnen Anforderungen finden sich im </w:t>
            </w:r>
            <w:r>
              <w:rPr>
                <w:rFonts w:cs="Calibri"/>
                <w:color w:val="333333"/>
                <w:kern w:val="0"/>
              </w:rPr>
              <w:br/>
            </w:r>
            <w:r w:rsidRPr="009328A3">
              <w:rPr>
                <w:rFonts w:cs="Calibri"/>
                <w:color w:val="333333"/>
                <w:kern w:val="0"/>
              </w:rPr>
              <w:t xml:space="preserve">Baustein </w:t>
            </w:r>
            <w:r>
              <w:t xml:space="preserve">OPS.1.1.4 </w:t>
            </w:r>
            <w:r w:rsidRPr="009328A3">
              <w:rPr>
                <w:rFonts w:cs="Calibri"/>
                <w:color w:val="333333"/>
                <w:kern w:val="0"/>
              </w:rPr>
              <w:t xml:space="preserve">in der </w:t>
            </w:r>
            <w:r w:rsidRPr="009328A3">
              <w:t>5 Anlage: Kreuzreferenztabelle zu elementaren Gefährdungen</w:t>
            </w:r>
            <w:r>
              <w:t>.</w:t>
            </w:r>
          </w:p>
        </w:tc>
      </w:tr>
      <w:bookmarkEnd w:id="144"/>
    </w:tbl>
    <w:p w14:paraId="301D5161" w14:textId="27F346F0" w:rsidR="00221FF6" w:rsidRDefault="00221FF6" w:rsidP="00221FF6"/>
    <w:p w14:paraId="633317AA" w14:textId="77777777" w:rsidR="00221FF6" w:rsidRPr="00221FF6" w:rsidRDefault="00221FF6" w:rsidP="00221FF6"/>
    <w:p w14:paraId="654FD772" w14:textId="34F9EE99" w:rsidR="00A737E6" w:rsidRDefault="000A1835" w:rsidP="00FE439A">
      <w:pPr>
        <w:pStyle w:val="berschrift1"/>
        <w:numPr>
          <w:ilvl w:val="0"/>
          <w:numId w:val="0"/>
        </w:numPr>
      </w:pPr>
      <w:r>
        <w:br w:type="column"/>
      </w:r>
      <w:bookmarkStart w:id="145" w:name="_Toc91774023"/>
      <w:r w:rsidR="00A737E6">
        <w:t>Anhang B: Optionale Anhänge</w:t>
      </w:r>
      <w:bookmarkEnd w:id="145"/>
    </w:p>
    <w:p w14:paraId="43091E56" w14:textId="77777777" w:rsidR="00A737E6" w:rsidRPr="00451F3B" w:rsidRDefault="00A737E6" w:rsidP="00A737E6">
      <w:pPr>
        <w:spacing w:after="240"/>
        <w:rPr>
          <w:bCs/>
          <w:color w:val="FF0000"/>
        </w:rPr>
      </w:pPr>
      <w:r w:rsidRPr="001460C6">
        <w:t>Umfang</w:t>
      </w:r>
      <w:r>
        <w:t xml:space="preserve">reiche oder ergänzende Dokumente, ein Glossar sowie Tabellen- oder </w:t>
      </w:r>
      <w:r w:rsidR="009F0D2A">
        <w:br/>
      </w:r>
      <w:r>
        <w:t xml:space="preserve">Abbildungsverzeichnisse </w:t>
      </w:r>
      <w:r w:rsidRPr="001460C6">
        <w:t xml:space="preserve">werden am Ende des </w:t>
      </w:r>
      <w:r>
        <w:t xml:space="preserve">Dokumentes als Anhang angefügt. </w:t>
      </w:r>
      <w:r w:rsidR="009F0D2A">
        <w:br/>
      </w:r>
      <w:r w:rsidRPr="00451F3B">
        <w:rPr>
          <w:bCs/>
          <w:color w:val="FF0000"/>
        </w:rPr>
        <w:t>Bitte auch die Anzahl und die Bezeichnung der Anlagen aufführen.</w:t>
      </w:r>
    </w:p>
    <w:p w14:paraId="4FDD8EA0" w14:textId="77777777" w:rsidR="00A737E6" w:rsidRDefault="00A737E6" w:rsidP="00B00DE8">
      <w:pPr>
        <w:spacing w:after="240"/>
        <w:rPr>
          <w:b/>
        </w:rPr>
      </w:pPr>
    </w:p>
    <w:p w14:paraId="01B5719C" w14:textId="77777777" w:rsidR="00DB7E1D" w:rsidRDefault="00DB7E1D" w:rsidP="00B00DE8">
      <w:pPr>
        <w:spacing w:after="240"/>
        <w:rPr>
          <w:b/>
        </w:rPr>
      </w:pPr>
    </w:p>
    <w:p w14:paraId="28D42D36" w14:textId="77777777" w:rsidR="00DB7E1D" w:rsidRDefault="00DB7E1D" w:rsidP="00B00DE8">
      <w:pPr>
        <w:spacing w:after="240"/>
        <w:rPr>
          <w:b/>
        </w:rPr>
      </w:pPr>
    </w:p>
    <w:p w14:paraId="6ED74BA8" w14:textId="77777777" w:rsidR="00B61F18" w:rsidRPr="00CD38FE" w:rsidRDefault="006C0023" w:rsidP="006676E5">
      <w:pPr>
        <w:pStyle w:val="berschrift1"/>
        <w:numPr>
          <w:ilvl w:val="0"/>
          <w:numId w:val="0"/>
        </w:numPr>
      </w:pPr>
      <w:r>
        <w:br w:type="column"/>
      </w:r>
      <w:bookmarkStart w:id="146" w:name="_Toc38773022"/>
      <w:bookmarkStart w:id="147" w:name="_Toc91774024"/>
      <w:r w:rsidR="00B61F18">
        <w:t xml:space="preserve">Anhang C: </w:t>
      </w:r>
      <w:r w:rsidR="00B61F18" w:rsidRPr="00340303">
        <w:t>Glossar</w:t>
      </w:r>
      <w:bookmarkEnd w:id="146"/>
      <w:bookmarkEnd w:id="147"/>
    </w:p>
    <w:p w14:paraId="547E511C" w14:textId="62EE5790" w:rsidR="00B61F18" w:rsidRPr="00B83973" w:rsidRDefault="00B61F18" w:rsidP="00B61F18">
      <w:pPr>
        <w:spacing w:after="240"/>
        <w:rPr>
          <w:rFonts w:cs="Tahoma"/>
          <w:color w:val="FF0000"/>
        </w:rPr>
      </w:pPr>
      <w:bookmarkStart w:id="148" w:name="DELETE_1"/>
      <w:bookmarkStart w:id="149" w:name="_Hlk32079783"/>
      <w:bookmarkEnd w:id="148"/>
      <w:r w:rsidRPr="002D2AEC">
        <w:rPr>
          <w:rFonts w:cs="Tahoma"/>
        </w:rPr>
        <w:t xml:space="preserve">Das nachstehende Glossar erläutert die im Dokument verwenden Fachbegriffe </w:t>
      </w:r>
      <w:r w:rsidR="00FE439A">
        <w:rPr>
          <w:rFonts w:cs="Tahoma"/>
        </w:rPr>
        <w:br/>
      </w:r>
      <w:r w:rsidRPr="002D2AEC">
        <w:rPr>
          <w:rFonts w:cs="Tahoma"/>
        </w:rPr>
        <w:t>und Ab</w:t>
      </w:r>
      <w:r>
        <w:rPr>
          <w:rFonts w:cs="Tahoma"/>
        </w:rPr>
        <w:t>kürzungen.</w:t>
      </w:r>
      <w:r>
        <w:rPr>
          <w:rFonts w:cs="Tahoma"/>
        </w:rPr>
        <w:br/>
      </w:r>
      <w:r>
        <w:rPr>
          <w:rFonts w:cs="Tahoma"/>
        </w:rPr>
        <w:br/>
      </w:r>
      <w:r w:rsidRPr="00B83973">
        <w:rPr>
          <w:rFonts w:cs="Tahoma"/>
          <w:color w:val="FF0000"/>
        </w:rPr>
        <w:t xml:space="preserve">[ACHTUNG – dies ist nur eine Auswahl, bitte entsprechend diesem Baustein </w:t>
      </w:r>
      <w:r w:rsidRPr="00B83973">
        <w:rPr>
          <w:rFonts w:cs="Tahoma"/>
          <w:color w:val="FF0000"/>
        </w:rPr>
        <w:br/>
        <w:t>kürzen bzw. erweitern!]</w:t>
      </w:r>
    </w:p>
    <w:tbl>
      <w:tblPr>
        <w:tblStyle w:val="Tabellenraster"/>
        <w:tblW w:w="0" w:type="auto"/>
        <w:tblInd w:w="-5" w:type="dxa"/>
        <w:tblLook w:val="01E0" w:firstRow="1" w:lastRow="1" w:firstColumn="1" w:lastColumn="1" w:noHBand="0" w:noVBand="0"/>
      </w:tblPr>
      <w:tblGrid>
        <w:gridCol w:w="1843"/>
        <w:gridCol w:w="7222"/>
      </w:tblGrid>
      <w:tr w:rsidR="00B61F18" w:rsidRPr="00A33FEF" w14:paraId="0B053944"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0CFA7A5D"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0034F770" w14:textId="77777777" w:rsidR="00B61F18" w:rsidRPr="001D41FA" w:rsidRDefault="00B61F18" w:rsidP="006676E5">
            <w:pPr>
              <w:pStyle w:val="Tabellentext"/>
              <w:spacing w:before="240" w:after="240"/>
              <w:rPr>
                <w:b/>
              </w:rPr>
            </w:pPr>
            <w:r w:rsidRPr="001D41FA">
              <w:rPr>
                <w:b/>
              </w:rPr>
              <w:t>Erklärung</w:t>
            </w:r>
          </w:p>
        </w:tc>
      </w:tr>
      <w:tr w:rsidR="00B61F18" w:rsidRPr="00AB3CB7" w14:paraId="6E7E7041" w14:textId="77777777" w:rsidTr="006676E5">
        <w:tc>
          <w:tcPr>
            <w:tcW w:w="1843" w:type="dxa"/>
            <w:tcBorders>
              <w:top w:val="single" w:sz="4" w:space="0" w:color="auto"/>
              <w:left w:val="single" w:sz="4" w:space="0" w:color="auto"/>
              <w:bottom w:val="single" w:sz="4" w:space="0" w:color="auto"/>
              <w:right w:val="single" w:sz="4" w:space="0" w:color="auto"/>
            </w:tcBorders>
          </w:tcPr>
          <w:p w14:paraId="6272944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tcPr>
          <w:p w14:paraId="60B0822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IEEE 802.1X ist ein Standard zur Authentifizierung in </w:t>
            </w:r>
            <w:hyperlink r:id="rId16" w:tooltip="Rechnernetz" w:history="1">
              <w:r w:rsidRPr="0030527C">
                <w:rPr>
                  <w:rFonts w:ascii="Arial" w:hAnsi="Arial" w:cs="Arial"/>
                  <w:color w:val="222222"/>
                  <w:shd w:val="clear" w:color="auto" w:fill="FFFFFF"/>
                </w:rPr>
                <w:t>Rechnernetzen</w:t>
              </w:r>
            </w:hyperlink>
            <w:r w:rsidRPr="0030527C">
              <w:rPr>
                <w:rFonts w:ascii="Arial" w:hAnsi="Arial" w:cs="Arial"/>
                <w:color w:val="222222"/>
                <w:shd w:val="clear" w:color="auto" w:fill="FFFFFF"/>
              </w:rPr>
              <w:t>.</w:t>
            </w:r>
          </w:p>
        </w:tc>
      </w:tr>
      <w:tr w:rsidR="00B61F18" w:rsidRPr="00AB3CB7" w14:paraId="39D23D65" w14:textId="77777777" w:rsidTr="006676E5">
        <w:tc>
          <w:tcPr>
            <w:tcW w:w="1843" w:type="dxa"/>
            <w:tcBorders>
              <w:top w:val="single" w:sz="4" w:space="0" w:color="auto"/>
              <w:left w:val="single" w:sz="4" w:space="0" w:color="auto"/>
              <w:bottom w:val="single" w:sz="4" w:space="0" w:color="auto"/>
              <w:right w:val="single" w:sz="4" w:space="0" w:color="auto"/>
            </w:tcBorders>
          </w:tcPr>
          <w:p w14:paraId="03A556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tcPr>
          <w:p w14:paraId="78E6658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Berechtigungs- und Zugriffslisten / Acess Control List (ACL)</w:t>
            </w:r>
          </w:p>
        </w:tc>
      </w:tr>
      <w:tr w:rsidR="00B61F18" w:rsidRPr="00AB3CB7" w14:paraId="74293035" w14:textId="77777777" w:rsidTr="006676E5">
        <w:tc>
          <w:tcPr>
            <w:tcW w:w="1843" w:type="dxa"/>
            <w:tcBorders>
              <w:top w:val="single" w:sz="4" w:space="0" w:color="auto"/>
              <w:left w:val="single" w:sz="4" w:space="0" w:color="auto"/>
              <w:bottom w:val="single" w:sz="4" w:space="0" w:color="auto"/>
              <w:right w:val="single" w:sz="4" w:space="0" w:color="auto"/>
            </w:tcBorders>
          </w:tcPr>
          <w:p w14:paraId="518A12A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tcPr>
          <w:p w14:paraId="38FA44A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Active Directory</w:t>
            </w:r>
          </w:p>
        </w:tc>
      </w:tr>
      <w:tr w:rsidR="00B61F18" w:rsidRPr="0030527C" w14:paraId="1396B791" w14:textId="77777777" w:rsidTr="006676E5">
        <w:tc>
          <w:tcPr>
            <w:tcW w:w="1843" w:type="dxa"/>
            <w:tcBorders>
              <w:top w:val="single" w:sz="4" w:space="0" w:color="auto"/>
              <w:left w:val="single" w:sz="4" w:space="0" w:color="auto"/>
              <w:bottom w:val="single" w:sz="4" w:space="0" w:color="auto"/>
              <w:right w:val="single" w:sz="4" w:space="0" w:color="auto"/>
            </w:tcBorders>
          </w:tcPr>
          <w:p w14:paraId="6B2B442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tcPr>
          <w:p w14:paraId="75E2A9B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Gruppe im Active Directory (AD), in der alle Mitglieder die gleichen administrativen Rechte haben.</w:t>
            </w:r>
          </w:p>
        </w:tc>
      </w:tr>
      <w:tr w:rsidR="00B61F18" w:rsidRPr="0030527C" w14:paraId="3FFFA3FF" w14:textId="77777777" w:rsidTr="006676E5">
        <w:tc>
          <w:tcPr>
            <w:tcW w:w="1843" w:type="dxa"/>
            <w:tcBorders>
              <w:top w:val="single" w:sz="4" w:space="0" w:color="auto"/>
              <w:left w:val="single" w:sz="4" w:space="0" w:color="auto"/>
              <w:bottom w:val="single" w:sz="4" w:space="0" w:color="auto"/>
              <w:right w:val="single" w:sz="4" w:space="0" w:color="auto"/>
            </w:tcBorders>
          </w:tcPr>
          <w:p w14:paraId="180CEB8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tcPr>
          <w:p w14:paraId="42B54AB4"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B61F18" w:rsidRPr="00AB3CB7" w14:paraId="08D2CF1F" w14:textId="77777777" w:rsidTr="006676E5">
        <w:tc>
          <w:tcPr>
            <w:tcW w:w="1843" w:type="dxa"/>
            <w:tcBorders>
              <w:top w:val="single" w:sz="4" w:space="0" w:color="auto"/>
              <w:left w:val="single" w:sz="4" w:space="0" w:color="auto"/>
              <w:bottom w:val="single" w:sz="4" w:space="0" w:color="auto"/>
              <w:right w:val="single" w:sz="4" w:space="0" w:color="auto"/>
            </w:tcBorders>
          </w:tcPr>
          <w:p w14:paraId="4D4347D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tcPr>
          <w:p w14:paraId="29284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Betriebshandbuch</w:t>
            </w:r>
          </w:p>
        </w:tc>
      </w:tr>
      <w:tr w:rsidR="00B61F18" w:rsidRPr="00AB3CB7" w14:paraId="460E077B" w14:textId="77777777" w:rsidTr="006676E5">
        <w:tc>
          <w:tcPr>
            <w:tcW w:w="1843" w:type="dxa"/>
            <w:tcBorders>
              <w:top w:val="single" w:sz="4" w:space="0" w:color="auto"/>
              <w:left w:val="single" w:sz="4" w:space="0" w:color="auto"/>
              <w:bottom w:val="single" w:sz="4" w:space="0" w:color="auto"/>
              <w:right w:val="single" w:sz="4" w:space="0" w:color="auto"/>
            </w:tcBorders>
          </w:tcPr>
          <w:p w14:paraId="1A60820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tcPr>
          <w:p w14:paraId="0367F42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Bundesamtes für Sicherheit in der Informationstechnik</w:t>
            </w:r>
          </w:p>
        </w:tc>
      </w:tr>
      <w:tr w:rsidR="00B61F18" w:rsidRPr="00AB3CB7" w14:paraId="62E42523" w14:textId="77777777" w:rsidTr="006676E5">
        <w:tc>
          <w:tcPr>
            <w:tcW w:w="1843" w:type="dxa"/>
            <w:tcBorders>
              <w:top w:val="single" w:sz="4" w:space="0" w:color="auto"/>
              <w:left w:val="single" w:sz="4" w:space="0" w:color="auto"/>
              <w:bottom w:val="single" w:sz="4" w:space="0" w:color="auto"/>
              <w:right w:val="single" w:sz="4" w:space="0" w:color="auto"/>
            </w:tcBorders>
          </w:tcPr>
          <w:p w14:paraId="2341E3E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CAT Tools </w:t>
            </w:r>
          </w:p>
        </w:tc>
        <w:tc>
          <w:tcPr>
            <w:tcW w:w="7222" w:type="dxa"/>
            <w:tcBorders>
              <w:top w:val="single" w:sz="4" w:space="0" w:color="auto"/>
              <w:left w:val="single" w:sz="4" w:space="0" w:color="auto"/>
              <w:bottom w:val="single" w:sz="4" w:space="0" w:color="auto"/>
              <w:right w:val="single" w:sz="4" w:space="0" w:color="auto"/>
            </w:tcBorders>
          </w:tcPr>
          <w:p w14:paraId="31D2110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AB3CB7" w14:paraId="13326C93" w14:textId="77777777" w:rsidTr="006676E5">
        <w:tc>
          <w:tcPr>
            <w:tcW w:w="1843" w:type="dxa"/>
            <w:tcBorders>
              <w:top w:val="single" w:sz="4" w:space="0" w:color="auto"/>
              <w:left w:val="single" w:sz="4" w:space="0" w:color="auto"/>
              <w:bottom w:val="single" w:sz="4" w:space="0" w:color="auto"/>
              <w:right w:val="single" w:sz="4" w:space="0" w:color="auto"/>
            </w:tcBorders>
          </w:tcPr>
          <w:p w14:paraId="6571A99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tcPr>
          <w:p w14:paraId="548526E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Krisen- und Lagezentrum des Bundesamtes für Sicherheit in der Informationstechnik (BSI)</w:t>
            </w:r>
          </w:p>
        </w:tc>
      </w:tr>
      <w:tr w:rsidR="00B61F18" w:rsidRPr="00AB3CB7" w14:paraId="3FF8716C" w14:textId="77777777" w:rsidTr="006676E5">
        <w:tc>
          <w:tcPr>
            <w:tcW w:w="1843" w:type="dxa"/>
            <w:tcBorders>
              <w:top w:val="single" w:sz="4" w:space="0" w:color="auto"/>
              <w:left w:val="single" w:sz="4" w:space="0" w:color="auto"/>
              <w:bottom w:val="single" w:sz="4" w:space="0" w:color="auto"/>
              <w:right w:val="single" w:sz="4" w:space="0" w:color="auto"/>
            </w:tcBorders>
          </w:tcPr>
          <w:p w14:paraId="107BF22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tcPr>
          <w:p w14:paraId="7E05CF8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Firewall</w:t>
            </w:r>
          </w:p>
        </w:tc>
      </w:tr>
      <w:tr w:rsidR="00B61F18" w:rsidRPr="00AB3CB7" w14:paraId="22BD1BFC" w14:textId="77777777" w:rsidTr="006676E5">
        <w:tc>
          <w:tcPr>
            <w:tcW w:w="1843" w:type="dxa"/>
            <w:tcBorders>
              <w:top w:val="single" w:sz="4" w:space="0" w:color="auto"/>
              <w:left w:val="single" w:sz="4" w:space="0" w:color="auto"/>
              <w:bottom w:val="single" w:sz="4" w:space="0" w:color="auto"/>
              <w:right w:val="single" w:sz="4" w:space="0" w:color="auto"/>
            </w:tcBorders>
          </w:tcPr>
          <w:p w14:paraId="3924195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CISCO Prime</w:t>
            </w:r>
          </w:p>
        </w:tc>
        <w:tc>
          <w:tcPr>
            <w:tcW w:w="7222" w:type="dxa"/>
            <w:tcBorders>
              <w:top w:val="single" w:sz="4" w:space="0" w:color="auto"/>
              <w:left w:val="single" w:sz="4" w:space="0" w:color="auto"/>
              <w:bottom w:val="single" w:sz="4" w:space="0" w:color="auto"/>
              <w:right w:val="single" w:sz="4" w:space="0" w:color="auto"/>
            </w:tcBorders>
          </w:tcPr>
          <w:p w14:paraId="38EE22E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30527C" w14:paraId="0977D87B" w14:textId="77777777" w:rsidTr="006676E5">
        <w:tc>
          <w:tcPr>
            <w:tcW w:w="1843" w:type="dxa"/>
            <w:tcBorders>
              <w:top w:val="single" w:sz="4" w:space="0" w:color="auto"/>
              <w:left w:val="single" w:sz="4" w:space="0" w:color="auto"/>
              <w:bottom w:val="single" w:sz="4" w:space="0" w:color="auto"/>
              <w:right w:val="single" w:sz="4" w:space="0" w:color="auto"/>
            </w:tcBorders>
          </w:tcPr>
          <w:p w14:paraId="4BE74AE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w:t>
            </w:r>
          </w:p>
        </w:tc>
        <w:tc>
          <w:tcPr>
            <w:tcW w:w="7222" w:type="dxa"/>
            <w:tcBorders>
              <w:top w:val="single" w:sz="4" w:space="0" w:color="auto"/>
              <w:left w:val="single" w:sz="4" w:space="0" w:color="auto"/>
              <w:bottom w:val="single" w:sz="4" w:space="0" w:color="auto"/>
              <w:right w:val="single" w:sz="4" w:space="0" w:color="auto"/>
            </w:tcBorders>
          </w:tcPr>
          <w:p w14:paraId="0330FD73" w14:textId="77777777" w:rsidR="00B61F18"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Die CC Version 3.1 wurde im September 2006 von der Staatengemeinschaft im internationalen Common Criteria Anerkennungsabkommen verabschiedet und gemäß BSI-Zertifizierungsverordnung im Bundesanzeiger vom 23.02.2007 offiziell bekannt gegeben. Diese Version der CC liegt ebenfalls als internationaler Standard ISO/IEC 15408 vor.</w:t>
            </w:r>
          </w:p>
        </w:tc>
      </w:tr>
      <w:tr w:rsidR="00B61F18" w:rsidRPr="00A33FEF" w14:paraId="7D6149C2"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B8A6E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7E7A994" w14:textId="77777777" w:rsidR="00B61F18" w:rsidRPr="001D41FA" w:rsidRDefault="00B61F18" w:rsidP="006676E5">
            <w:pPr>
              <w:pStyle w:val="Tabellentext"/>
              <w:spacing w:before="240" w:after="240"/>
              <w:rPr>
                <w:b/>
              </w:rPr>
            </w:pPr>
            <w:r w:rsidRPr="001D41FA">
              <w:rPr>
                <w:b/>
              </w:rPr>
              <w:t>Erklärung</w:t>
            </w:r>
          </w:p>
        </w:tc>
      </w:tr>
      <w:tr w:rsidR="00B61F18" w:rsidRPr="0030527C" w14:paraId="3013A437" w14:textId="77777777" w:rsidTr="006676E5">
        <w:tc>
          <w:tcPr>
            <w:tcW w:w="1843" w:type="dxa"/>
            <w:tcBorders>
              <w:top w:val="single" w:sz="4" w:space="0" w:color="auto"/>
              <w:left w:val="single" w:sz="4" w:space="0" w:color="auto"/>
              <w:bottom w:val="single" w:sz="4" w:space="0" w:color="auto"/>
              <w:right w:val="single" w:sz="4" w:space="0" w:color="auto"/>
            </w:tcBorders>
          </w:tcPr>
          <w:p w14:paraId="1857A41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 EAL4</w:t>
            </w:r>
          </w:p>
        </w:tc>
        <w:tc>
          <w:tcPr>
            <w:tcW w:w="7222" w:type="dxa"/>
            <w:tcBorders>
              <w:top w:val="single" w:sz="4" w:space="0" w:color="auto"/>
              <w:left w:val="single" w:sz="4" w:space="0" w:color="auto"/>
              <w:bottom w:val="single" w:sz="4" w:space="0" w:color="auto"/>
              <w:right w:val="single" w:sz="4" w:space="0" w:color="auto"/>
            </w:tcBorders>
          </w:tcPr>
          <w:p w14:paraId="753FEA7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Evaluation Assurance Level (EAL)</w:t>
            </w:r>
            <w:r w:rsidRPr="0030527C">
              <w:rPr>
                <w:rFonts w:ascii="Arial" w:hAnsi="Arial" w:cs="Arial"/>
                <w:color w:val="222222"/>
                <w:shd w:val="clear" w:color="auto" w:fill="FFFFFF"/>
              </w:rPr>
              <w:br/>
              <w:t>Die EAL-Stufen der Common Criteria (ISO 15408) beschreiben präzise Anforderungen an eine IT-Sicherheitsprüfung. Mit wachsender EAL-Nummer steigen die Anforderungen an den zu prüfenden Umfang, an die Prüftiefe und an die Prüfmethoden. Ziel einer Common Criteria-Evaluierung ist die Bestätigung, dass die vom Hersteller behauptete Sicherheitsfunktionalität wirksam ist.</w:t>
            </w:r>
          </w:p>
        </w:tc>
      </w:tr>
      <w:tr w:rsidR="00B61F18" w:rsidRPr="00AB3CB7" w14:paraId="790B6313" w14:textId="77777777" w:rsidTr="006676E5">
        <w:tc>
          <w:tcPr>
            <w:tcW w:w="1843" w:type="dxa"/>
            <w:tcBorders>
              <w:top w:val="single" w:sz="4" w:space="0" w:color="auto"/>
              <w:left w:val="single" w:sz="4" w:space="0" w:color="auto"/>
              <w:bottom w:val="single" w:sz="4" w:space="0" w:color="auto"/>
              <w:right w:val="single" w:sz="4" w:space="0" w:color="auto"/>
            </w:tcBorders>
          </w:tcPr>
          <w:p w14:paraId="7C8F8D8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Confluence</w:t>
            </w:r>
          </w:p>
        </w:tc>
        <w:tc>
          <w:tcPr>
            <w:tcW w:w="7222" w:type="dxa"/>
            <w:tcBorders>
              <w:top w:val="single" w:sz="4" w:space="0" w:color="auto"/>
              <w:left w:val="single" w:sz="4" w:space="0" w:color="auto"/>
              <w:bottom w:val="single" w:sz="4" w:space="0" w:color="auto"/>
              <w:right w:val="single" w:sz="4" w:space="0" w:color="auto"/>
            </w:tcBorders>
          </w:tcPr>
          <w:p w14:paraId="2A361D3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Kollaborationstool, Confluence ist ein browserbasiertes Wiki-Tool zur Verwaltung von Wissen</w:t>
            </w:r>
          </w:p>
        </w:tc>
      </w:tr>
      <w:tr w:rsidR="00B61F18" w:rsidRPr="00AB3CB7" w14:paraId="1085085E" w14:textId="77777777" w:rsidTr="006676E5">
        <w:tc>
          <w:tcPr>
            <w:tcW w:w="1843" w:type="dxa"/>
            <w:tcBorders>
              <w:top w:val="single" w:sz="4" w:space="0" w:color="auto"/>
              <w:left w:val="single" w:sz="4" w:space="0" w:color="auto"/>
              <w:bottom w:val="single" w:sz="4" w:space="0" w:color="auto"/>
              <w:right w:val="single" w:sz="4" w:space="0" w:color="auto"/>
            </w:tcBorders>
          </w:tcPr>
          <w:p w14:paraId="44E4D48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tcPr>
          <w:p w14:paraId="19BA060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Distributed Denial of Service - Ein DDoS-Angriff versucht durch eine gezielt herbeigeführte Überlastung die Nichtverfügbarkeit eines Internetservices herbeizuführen.</w:t>
            </w:r>
          </w:p>
        </w:tc>
      </w:tr>
      <w:tr w:rsidR="00B61F18" w:rsidRPr="00AB3CB7" w14:paraId="38318C38" w14:textId="77777777" w:rsidTr="006676E5">
        <w:tc>
          <w:tcPr>
            <w:tcW w:w="1843" w:type="dxa"/>
            <w:tcBorders>
              <w:top w:val="single" w:sz="4" w:space="0" w:color="auto"/>
              <w:left w:val="single" w:sz="4" w:space="0" w:color="auto"/>
              <w:bottom w:val="single" w:sz="4" w:space="0" w:color="auto"/>
              <w:right w:val="single" w:sz="4" w:space="0" w:color="auto"/>
            </w:tcBorders>
          </w:tcPr>
          <w:p w14:paraId="5A9EB3D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default-settings</w:t>
            </w:r>
          </w:p>
        </w:tc>
        <w:tc>
          <w:tcPr>
            <w:tcW w:w="7222" w:type="dxa"/>
            <w:tcBorders>
              <w:top w:val="single" w:sz="4" w:space="0" w:color="auto"/>
              <w:left w:val="single" w:sz="4" w:space="0" w:color="auto"/>
              <w:bottom w:val="single" w:sz="4" w:space="0" w:color="auto"/>
              <w:right w:val="single" w:sz="4" w:space="0" w:color="auto"/>
            </w:tcBorders>
          </w:tcPr>
          <w:p w14:paraId="156754E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Grundkonfiguration bei Werksauslieferung der Hardware</w:t>
            </w:r>
          </w:p>
        </w:tc>
      </w:tr>
      <w:tr w:rsidR="00B61F18" w:rsidRPr="00AB3CB7" w14:paraId="2373BD53" w14:textId="77777777" w:rsidTr="006676E5">
        <w:tc>
          <w:tcPr>
            <w:tcW w:w="1843" w:type="dxa"/>
            <w:tcBorders>
              <w:top w:val="single" w:sz="4" w:space="0" w:color="auto"/>
              <w:left w:val="single" w:sz="4" w:space="0" w:color="auto"/>
              <w:bottom w:val="single" w:sz="4" w:space="0" w:color="auto"/>
              <w:right w:val="single" w:sz="4" w:space="0" w:color="auto"/>
            </w:tcBorders>
          </w:tcPr>
          <w:p w14:paraId="5FDD19CE" w14:textId="77777777" w:rsidR="00B61F18" w:rsidRPr="001D41FA" w:rsidRDefault="00B61F18" w:rsidP="006676E5">
            <w:pPr>
              <w:pStyle w:val="Tabellentext"/>
              <w:spacing w:before="240" w:after="240"/>
            </w:pPr>
            <w:r w:rsidRPr="00894BF0">
              <w:t>DMZ</w:t>
            </w:r>
          </w:p>
        </w:tc>
        <w:tc>
          <w:tcPr>
            <w:tcW w:w="7222" w:type="dxa"/>
            <w:tcBorders>
              <w:top w:val="single" w:sz="4" w:space="0" w:color="auto"/>
              <w:left w:val="single" w:sz="4" w:space="0" w:color="auto"/>
              <w:bottom w:val="single" w:sz="4" w:space="0" w:color="auto"/>
              <w:right w:val="single" w:sz="4" w:space="0" w:color="auto"/>
            </w:tcBorders>
          </w:tcPr>
          <w:p w14:paraId="4033EF65" w14:textId="77777777" w:rsidR="00B61F18" w:rsidRPr="0030527C" w:rsidRDefault="00B61F18" w:rsidP="006676E5">
            <w:pPr>
              <w:pStyle w:val="Tabellentext"/>
              <w:spacing w:before="240" w:after="240"/>
            </w:pPr>
            <w:r w:rsidRPr="0030527C">
              <w:rPr>
                <w:rFonts w:ascii="Arial" w:hAnsi="Arial" w:cs="Arial"/>
                <w:color w:val="222222"/>
                <w:shd w:val="clear" w:color="auto" w:fill="FFFFFF"/>
              </w:rPr>
              <w:t>Eine Demilitarisierte Zone (</w:t>
            </w:r>
            <w:r w:rsidRPr="0030527C">
              <w:rPr>
                <w:rFonts w:ascii="Arial" w:hAnsi="Arial" w:cs="Arial"/>
                <w:bCs/>
                <w:color w:val="222222"/>
              </w:rPr>
              <w:t>DMZ</w:t>
            </w:r>
            <w:r w:rsidRPr="0030527C">
              <w:rPr>
                <w:rFonts w:ascii="Arial" w:hAnsi="Arial" w:cs="Arial"/>
                <w:color w:val="222222"/>
                <w:shd w:val="clear" w:color="auto" w:fill="FFFFFF"/>
              </w:rPr>
              <w:t xml:space="preserve">, auch </w:t>
            </w:r>
            <w:r w:rsidRPr="0030527C">
              <w:rPr>
                <w:rFonts w:ascii="Arial" w:hAnsi="Arial" w:cs="Arial"/>
                <w:bCs/>
                <w:color w:val="222222"/>
              </w:rPr>
              <w:t>Demilitarized Zone</w:t>
            </w:r>
            <w:r w:rsidRPr="0030527C">
              <w:rPr>
                <w:rFonts w:ascii="Arial" w:hAnsi="Arial" w:cs="Arial"/>
                <w:color w:val="222222"/>
                <w:shd w:val="clear" w:color="auto" w:fill="FFFFFF"/>
              </w:rPr>
              <w:t xml:space="preserve">) bezeichnet ein Computernetz mit sicherheitstechnisch kontrollierten Zugriffsmöglichkeiten auf die daran angeschlossenen Server. Die in der </w:t>
            </w:r>
            <w:r w:rsidRPr="0030527C">
              <w:rPr>
                <w:rFonts w:ascii="Arial" w:hAnsi="Arial" w:cs="Arial"/>
                <w:bCs/>
                <w:color w:val="222222"/>
              </w:rPr>
              <w:t>DMZ</w:t>
            </w:r>
            <w:r w:rsidRPr="0030527C">
              <w:rPr>
                <w:rFonts w:ascii="Arial" w:hAnsi="Arial" w:cs="Arial"/>
                <w:color w:val="222222"/>
                <w:shd w:val="clear" w:color="auto" w:fill="FFFFFF"/>
              </w:rPr>
              <w:t xml:space="preserve"> aufgestellten Systeme werden durch eine oder mehrere Firewalls gegen andere Netze (z. B. Internet, LAN) abgeschirmt.</w:t>
            </w:r>
          </w:p>
        </w:tc>
      </w:tr>
      <w:tr w:rsidR="00B61F18" w:rsidRPr="00AB3CB7" w14:paraId="4D3A67FC" w14:textId="77777777" w:rsidTr="006676E5">
        <w:tc>
          <w:tcPr>
            <w:tcW w:w="1843" w:type="dxa"/>
            <w:tcBorders>
              <w:top w:val="single" w:sz="4" w:space="0" w:color="auto"/>
              <w:left w:val="single" w:sz="4" w:space="0" w:color="auto"/>
              <w:bottom w:val="single" w:sz="4" w:space="0" w:color="auto"/>
              <w:right w:val="single" w:sz="4" w:space="0" w:color="auto"/>
            </w:tcBorders>
          </w:tcPr>
          <w:p w14:paraId="2A32E58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EAPoL</w:t>
            </w:r>
          </w:p>
        </w:tc>
        <w:tc>
          <w:tcPr>
            <w:tcW w:w="7222" w:type="dxa"/>
            <w:tcBorders>
              <w:top w:val="single" w:sz="4" w:space="0" w:color="auto"/>
              <w:left w:val="single" w:sz="4" w:space="0" w:color="auto"/>
              <w:bottom w:val="single" w:sz="4" w:space="0" w:color="auto"/>
              <w:right w:val="single" w:sz="4" w:space="0" w:color="auto"/>
            </w:tcBorders>
          </w:tcPr>
          <w:p w14:paraId="7D9B6338" w14:textId="77777777" w:rsidR="00B61F18" w:rsidRPr="006779ED" w:rsidRDefault="00EF5916" w:rsidP="006676E5">
            <w:pPr>
              <w:spacing w:before="120" w:after="240"/>
              <w:rPr>
                <w:rFonts w:ascii="Arial" w:hAnsi="Arial" w:cs="Arial"/>
                <w:color w:val="222222"/>
                <w:shd w:val="clear" w:color="auto" w:fill="FFFFFF"/>
              </w:rPr>
            </w:pPr>
            <w:hyperlink r:id="rId17" w:tooltip="Extensible Authentication Protocol" w:history="1">
              <w:r w:rsidR="00B61F18" w:rsidRPr="006779ED">
                <w:rPr>
                  <w:rFonts w:ascii="Arial" w:hAnsi="Arial" w:cs="Arial"/>
                  <w:color w:val="222222"/>
                  <w:shd w:val="clear" w:color="auto" w:fill="FFFFFF"/>
                </w:rPr>
                <w:t>Extensible Authentication Protocol</w:t>
              </w:r>
            </w:hyperlink>
            <w:r w:rsidR="00B61F18" w:rsidRPr="006779ED">
              <w:rPr>
                <w:rFonts w:ascii="Arial" w:hAnsi="Arial" w:cs="Arial"/>
                <w:color w:val="222222"/>
                <w:shd w:val="clear" w:color="auto" w:fill="FFFFFF"/>
              </w:rPr>
              <w:t xml:space="preserve"> over </w:t>
            </w:r>
            <w:hyperlink r:id="rId18" w:tooltip="Local Area Network" w:history="1">
              <w:r w:rsidR="00B61F18" w:rsidRPr="006779ED">
                <w:rPr>
                  <w:rFonts w:ascii="Arial" w:hAnsi="Arial" w:cs="Arial"/>
                  <w:color w:val="222222"/>
                  <w:shd w:val="clear" w:color="auto" w:fill="FFFFFF"/>
                </w:rPr>
                <w:t>Local Area Network</w:t>
              </w:r>
            </w:hyperlink>
            <w:r w:rsidR="00B61F18" w:rsidRPr="006779ED">
              <w:rPr>
                <w:rFonts w:ascii="Arial" w:hAnsi="Arial" w:cs="Arial"/>
                <w:color w:val="222222"/>
                <w:shd w:val="clear" w:color="auto" w:fill="FFFFFF"/>
              </w:rPr>
              <w:t xml:space="preserve"> (EAPoL) ist eines der Nachrichtenformate vom Authentifizierungprotokoll Extensible Authentication Protocol (EAP). Andere EAP-Nachrichtenformate sind "EAP over Wireless (EAPoW)" und "EAP over Point-to-Point-Protocoll (EAPoPPP)". </w:t>
            </w:r>
          </w:p>
        </w:tc>
      </w:tr>
      <w:tr w:rsidR="00B61F18" w:rsidRPr="0030527C" w14:paraId="05FCD0E3" w14:textId="77777777" w:rsidTr="006676E5">
        <w:tc>
          <w:tcPr>
            <w:tcW w:w="1843" w:type="dxa"/>
            <w:tcBorders>
              <w:top w:val="single" w:sz="4" w:space="0" w:color="auto"/>
              <w:left w:val="single" w:sz="4" w:space="0" w:color="auto"/>
              <w:bottom w:val="single" w:sz="4" w:space="0" w:color="auto"/>
              <w:right w:val="single" w:sz="4" w:space="0" w:color="auto"/>
            </w:tcBorders>
          </w:tcPr>
          <w:p w14:paraId="54B4062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tcPr>
          <w:p w14:paraId="195C538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Das Extensible Authentication Protocol</w:t>
            </w:r>
            <w:r>
              <w:rPr>
                <w:rFonts w:ascii="Arial" w:hAnsi="Arial" w:cs="Arial"/>
                <w:color w:val="222222"/>
                <w:shd w:val="clear" w:color="auto" w:fill="FFFFFF"/>
              </w:rPr>
              <w:t xml:space="preserve"> ist e</w:t>
            </w:r>
            <w:r w:rsidRPr="0030527C">
              <w:rPr>
                <w:rFonts w:ascii="Arial" w:hAnsi="Arial" w:cs="Arial"/>
                <w:color w:val="222222"/>
                <w:shd w:val="clear" w:color="auto" w:fill="FFFFFF"/>
              </w:rPr>
              <w:t xml:space="preserve">in von der </w:t>
            </w:r>
            <w:hyperlink r:id="rId19" w:tooltip="Internet Engineering Task Force" w:history="1">
              <w:r w:rsidRPr="0030527C">
                <w:rPr>
                  <w:rFonts w:ascii="Arial" w:hAnsi="Arial" w:cs="Arial"/>
                  <w:color w:val="222222"/>
                  <w:shd w:val="clear" w:color="auto" w:fill="FFFFFF"/>
                </w:rPr>
                <w:t>Internet Engineering Task Force</w:t>
              </w:r>
            </w:hyperlink>
            <w:r w:rsidRPr="0030527C">
              <w:rPr>
                <w:rFonts w:ascii="Arial" w:hAnsi="Arial" w:cs="Arial"/>
                <w:color w:val="222222"/>
                <w:shd w:val="clear" w:color="auto" w:fill="FFFFFF"/>
              </w:rPr>
              <w:t xml:space="preserve"> (IETF) entwickeltes, allgemeines </w:t>
            </w:r>
            <w:hyperlink r:id="rId20" w:tooltip="Authentifizierung" w:history="1">
              <w:r w:rsidRPr="0030527C">
                <w:rPr>
                  <w:rFonts w:ascii="Arial" w:hAnsi="Arial" w:cs="Arial"/>
                  <w:color w:val="222222"/>
                  <w:shd w:val="clear" w:color="auto" w:fill="FFFFFF"/>
                </w:rPr>
                <w:t>Authentifizierungsprotokoll</w:t>
              </w:r>
            </w:hyperlink>
            <w:r w:rsidRPr="0030527C">
              <w:rPr>
                <w:rFonts w:ascii="Arial" w:hAnsi="Arial" w:cs="Arial"/>
                <w:color w:val="222222"/>
                <w:shd w:val="clear" w:color="auto" w:fill="FFFFFF"/>
              </w:rPr>
              <w:t>, das unterschiedliche Authentifizierungsverfahren unterstützt wie z. B. Username/Password (</w:t>
            </w:r>
            <w:hyperlink r:id="rId21" w:tooltip="Remote Authentication Dial-In User Service" w:history="1">
              <w:r w:rsidRPr="0030527C">
                <w:rPr>
                  <w:rFonts w:ascii="Arial" w:hAnsi="Arial" w:cs="Arial"/>
                  <w:color w:val="222222"/>
                  <w:shd w:val="clear" w:color="auto" w:fill="FFFFFF"/>
                </w:rPr>
                <w:t>RADIUS</w:t>
              </w:r>
            </w:hyperlink>
            <w:r w:rsidRPr="0030527C">
              <w:rPr>
                <w:rFonts w:ascii="Arial" w:hAnsi="Arial" w:cs="Arial"/>
                <w:color w:val="222222"/>
                <w:shd w:val="clear" w:color="auto" w:fill="FFFFFF"/>
              </w:rPr>
              <w:t xml:space="preserve">), </w:t>
            </w:r>
            <w:hyperlink r:id="rId22" w:tooltip="Digitales Zertifikat" w:history="1">
              <w:r w:rsidRPr="0030527C">
                <w:rPr>
                  <w:rFonts w:ascii="Arial" w:hAnsi="Arial" w:cs="Arial"/>
                  <w:color w:val="222222"/>
                  <w:shd w:val="clear" w:color="auto" w:fill="FFFFFF"/>
                </w:rPr>
                <w:t>Digitales Zertifikat</w:t>
              </w:r>
            </w:hyperlink>
            <w:r w:rsidRPr="0030527C">
              <w:rPr>
                <w:rFonts w:ascii="Arial" w:hAnsi="Arial" w:cs="Arial"/>
                <w:color w:val="222222"/>
                <w:shd w:val="clear" w:color="auto" w:fill="FFFFFF"/>
              </w:rPr>
              <w:t xml:space="preserve">, </w:t>
            </w:r>
            <w:hyperlink r:id="rId23" w:tooltip="SIM-Karte" w:history="1">
              <w:r w:rsidRPr="0030527C">
                <w:rPr>
                  <w:rFonts w:ascii="Arial" w:hAnsi="Arial" w:cs="Arial"/>
                  <w:color w:val="222222"/>
                  <w:shd w:val="clear" w:color="auto" w:fill="FFFFFF"/>
                </w:rPr>
                <w:t>SIM-Karte</w:t>
              </w:r>
            </w:hyperlink>
            <w:r w:rsidRPr="0030527C">
              <w:rPr>
                <w:rFonts w:ascii="Arial" w:hAnsi="Arial" w:cs="Arial"/>
                <w:color w:val="222222"/>
                <w:shd w:val="clear" w:color="auto" w:fill="FFFFFF"/>
              </w:rPr>
              <w:t xml:space="preserve">. </w:t>
            </w:r>
          </w:p>
        </w:tc>
      </w:tr>
      <w:tr w:rsidR="00B61F18" w:rsidRPr="0030527C" w14:paraId="587E9576" w14:textId="77777777" w:rsidTr="006676E5">
        <w:tc>
          <w:tcPr>
            <w:tcW w:w="1843" w:type="dxa"/>
            <w:tcBorders>
              <w:top w:val="single" w:sz="4" w:space="0" w:color="auto"/>
              <w:left w:val="single" w:sz="4" w:space="0" w:color="auto"/>
              <w:bottom w:val="single" w:sz="4" w:space="0" w:color="auto"/>
              <w:right w:val="single" w:sz="4" w:space="0" w:color="auto"/>
            </w:tcBorders>
          </w:tcPr>
          <w:p w14:paraId="4EE657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tcPr>
          <w:p w14:paraId="75B5BF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IT-Grundschutz-Check nach IT-Grundschutz des BSI</w:t>
            </w:r>
          </w:p>
        </w:tc>
      </w:tr>
      <w:tr w:rsidR="00B61F18" w:rsidRPr="00AB3CB7" w14:paraId="26DFA4C1" w14:textId="77777777" w:rsidTr="006676E5">
        <w:tc>
          <w:tcPr>
            <w:tcW w:w="1843" w:type="dxa"/>
            <w:tcBorders>
              <w:top w:val="single" w:sz="4" w:space="0" w:color="auto"/>
              <w:left w:val="single" w:sz="4" w:space="0" w:color="auto"/>
              <w:bottom w:val="single" w:sz="4" w:space="0" w:color="auto"/>
              <w:right w:val="single" w:sz="4" w:space="0" w:color="auto"/>
            </w:tcBorders>
          </w:tcPr>
          <w:p w14:paraId="0B38C54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ICD</w:t>
            </w:r>
          </w:p>
        </w:tc>
        <w:tc>
          <w:tcPr>
            <w:tcW w:w="7222" w:type="dxa"/>
            <w:tcBorders>
              <w:top w:val="single" w:sz="4" w:space="0" w:color="auto"/>
              <w:left w:val="single" w:sz="4" w:space="0" w:color="auto"/>
              <w:bottom w:val="single" w:sz="4" w:space="0" w:color="auto"/>
              <w:right w:val="single" w:sz="4" w:space="0" w:color="auto"/>
            </w:tcBorders>
          </w:tcPr>
          <w:p w14:paraId="1BF526D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IBM Control Desk (ICD) - Service- und Asset-Management (SAM) </w:t>
            </w:r>
            <w:r w:rsidRPr="0030527C">
              <w:rPr>
                <w:rFonts w:ascii="Arial" w:hAnsi="Arial" w:cs="Arial"/>
                <w:color w:val="222222"/>
                <w:shd w:val="clear" w:color="auto" w:fill="FFFFFF"/>
              </w:rPr>
              <w:br/>
              <w:t>zur Optimierung von IT-Prozessen und Services nach ITIL</w:t>
            </w:r>
          </w:p>
        </w:tc>
      </w:tr>
      <w:tr w:rsidR="00B61F18" w:rsidRPr="00AB3CB7" w14:paraId="3E782B37" w14:textId="77777777" w:rsidTr="006676E5">
        <w:tc>
          <w:tcPr>
            <w:tcW w:w="1843" w:type="dxa"/>
            <w:tcBorders>
              <w:top w:val="single" w:sz="4" w:space="0" w:color="auto"/>
              <w:left w:val="single" w:sz="4" w:space="0" w:color="auto"/>
              <w:bottom w:val="single" w:sz="4" w:space="0" w:color="auto"/>
              <w:right w:val="single" w:sz="4" w:space="0" w:color="auto"/>
            </w:tcBorders>
          </w:tcPr>
          <w:p w14:paraId="6CC03EC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tcPr>
          <w:p w14:paraId="26344642"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Internet Control Message </w:t>
            </w:r>
            <w:r w:rsidRPr="006779ED">
              <w:rPr>
                <w:rFonts w:ascii="Arial" w:hAnsi="Arial" w:cs="Arial"/>
                <w:color w:val="222222"/>
                <w:shd w:val="clear" w:color="auto" w:fill="FFFFFF"/>
              </w:rPr>
              <w:t xml:space="preserve">Protocol </w:t>
            </w:r>
            <w:r>
              <w:rPr>
                <w:rFonts w:ascii="Arial" w:hAnsi="Arial" w:cs="Arial"/>
                <w:color w:val="222222"/>
                <w:shd w:val="clear" w:color="auto" w:fill="FFFFFF"/>
              </w:rPr>
              <w:t xml:space="preserve">- </w:t>
            </w:r>
            <w:r w:rsidRPr="006779ED">
              <w:rPr>
                <w:rFonts w:ascii="Arial" w:hAnsi="Arial" w:cs="Arial"/>
                <w:color w:val="222222"/>
                <w:shd w:val="clear" w:color="auto" w:fill="FFFFFF"/>
              </w:rPr>
              <w:t>dient</w:t>
            </w:r>
            <w:r>
              <w:rPr>
                <w:rFonts w:ascii="Arial" w:hAnsi="Arial" w:cs="Arial"/>
                <w:color w:val="222222"/>
                <w:shd w:val="clear" w:color="auto" w:fill="FFFFFF"/>
              </w:rPr>
              <w:t xml:space="preserve"> in Rechnernetzwerken dem Austausch von Informations- und Fehlermeldungen über das Internet-Protokoll in der Version 4 (IPv4). Für IPv6 existiert ein ähnliches Protokoll mit dem Namen ICMPv6.</w:t>
            </w:r>
          </w:p>
        </w:tc>
      </w:tr>
      <w:tr w:rsidR="00B61F18" w:rsidRPr="00A33FEF" w14:paraId="3FA1DD0F"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231EC3A2"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6E43F1D8" w14:textId="77777777" w:rsidR="00B61F18" w:rsidRPr="001D41FA" w:rsidRDefault="00B61F18" w:rsidP="006676E5">
            <w:pPr>
              <w:pStyle w:val="Tabellentext"/>
              <w:spacing w:before="240" w:after="240"/>
              <w:rPr>
                <w:b/>
              </w:rPr>
            </w:pPr>
            <w:r w:rsidRPr="001D41FA">
              <w:rPr>
                <w:b/>
              </w:rPr>
              <w:t>Erklärung</w:t>
            </w:r>
          </w:p>
        </w:tc>
      </w:tr>
      <w:tr w:rsidR="00B61F18" w:rsidRPr="00AB3CB7" w14:paraId="60181E6B" w14:textId="77777777" w:rsidTr="006676E5">
        <w:tc>
          <w:tcPr>
            <w:tcW w:w="1843" w:type="dxa"/>
            <w:tcBorders>
              <w:top w:val="single" w:sz="4" w:space="0" w:color="auto"/>
              <w:left w:val="single" w:sz="4" w:space="0" w:color="auto"/>
              <w:bottom w:val="single" w:sz="4" w:space="0" w:color="auto"/>
              <w:right w:val="single" w:sz="4" w:space="0" w:color="auto"/>
            </w:tcBorders>
          </w:tcPr>
          <w:p w14:paraId="3FAA706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tcPr>
          <w:p w14:paraId="08A5EA3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Der Informationsverbund Berlin-Bonn (IVBB) ist ein Informationsverbund des Bundes zur Vernetzung der Obersten Bundesbehörden.</w:t>
            </w:r>
          </w:p>
        </w:tc>
      </w:tr>
      <w:tr w:rsidR="00B61F18" w:rsidRPr="00AB3CB7" w14:paraId="31AC6DED" w14:textId="77777777" w:rsidTr="006676E5">
        <w:tc>
          <w:tcPr>
            <w:tcW w:w="1843" w:type="dxa"/>
            <w:tcBorders>
              <w:top w:val="single" w:sz="4" w:space="0" w:color="auto"/>
              <w:left w:val="single" w:sz="4" w:space="0" w:color="auto"/>
              <w:bottom w:val="single" w:sz="4" w:space="0" w:color="auto"/>
              <w:right w:val="single" w:sz="4" w:space="0" w:color="auto"/>
            </w:tcBorders>
          </w:tcPr>
          <w:p w14:paraId="1853DD2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tcPr>
          <w:p w14:paraId="64587C7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Endgerät zur Eingabe und Anzeige von Daten</w:t>
            </w:r>
          </w:p>
        </w:tc>
      </w:tr>
      <w:tr w:rsidR="00B61F18" w:rsidRPr="00AB3CB7" w14:paraId="4113C6F5" w14:textId="77777777" w:rsidTr="006676E5">
        <w:tc>
          <w:tcPr>
            <w:tcW w:w="1843" w:type="dxa"/>
            <w:tcBorders>
              <w:top w:val="single" w:sz="4" w:space="0" w:color="auto"/>
              <w:left w:val="single" w:sz="4" w:space="0" w:color="auto"/>
              <w:bottom w:val="single" w:sz="4" w:space="0" w:color="auto"/>
              <w:right w:val="single" w:sz="4" w:space="0" w:color="auto"/>
            </w:tcBorders>
          </w:tcPr>
          <w:p w14:paraId="3F01DE8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tcPr>
          <w:p w14:paraId="45C2110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Open Shortest Path First (OSPF) bezeichnet ein von der </w:t>
            </w:r>
            <w:hyperlink r:id="rId24" w:tooltip="IETF" w:history="1">
              <w:r w:rsidRPr="0030527C">
                <w:rPr>
                  <w:rFonts w:ascii="Arial" w:hAnsi="Arial" w:cs="Arial"/>
                  <w:color w:val="222222"/>
                  <w:shd w:val="clear" w:color="auto" w:fill="FFFFFF"/>
                </w:rPr>
                <w:t>IETF</w:t>
              </w:r>
            </w:hyperlink>
            <w:r w:rsidRPr="0030527C">
              <w:rPr>
                <w:rFonts w:ascii="Arial" w:hAnsi="Arial" w:cs="Arial"/>
                <w:color w:val="222222"/>
                <w:shd w:val="clear" w:color="auto" w:fill="FFFFFF"/>
              </w:rPr>
              <w:t xml:space="preserve"> entwickeltes </w:t>
            </w:r>
            <w:hyperlink r:id="rId25" w:tooltip="Link-State" w:history="1">
              <w:r w:rsidRPr="0030527C">
                <w:rPr>
                  <w:rFonts w:ascii="Arial" w:hAnsi="Arial" w:cs="Arial"/>
                  <w:color w:val="222222"/>
                  <w:shd w:val="clear" w:color="auto" w:fill="FFFFFF"/>
                </w:rPr>
                <w:t>Link-State</w:t>
              </w:r>
            </w:hyperlink>
            <w:r w:rsidRPr="0030527C">
              <w:rPr>
                <w:rFonts w:ascii="Arial" w:hAnsi="Arial" w:cs="Arial"/>
                <w:color w:val="222222"/>
                <w:shd w:val="clear" w:color="auto" w:fill="FFFFFF"/>
              </w:rPr>
              <w:t>-</w:t>
            </w:r>
            <w:hyperlink r:id="rId26" w:tooltip="Routing" w:history="1">
              <w:r w:rsidRPr="0030527C">
                <w:rPr>
                  <w:rFonts w:ascii="Arial" w:hAnsi="Arial" w:cs="Arial"/>
                  <w:color w:val="222222"/>
                  <w:shd w:val="clear" w:color="auto" w:fill="FFFFFF"/>
                </w:rPr>
                <w:t>Routing</w:t>
              </w:r>
            </w:hyperlink>
            <w:r w:rsidRPr="0030527C">
              <w:rPr>
                <w:rFonts w:ascii="Arial" w:hAnsi="Arial" w:cs="Arial"/>
                <w:color w:val="222222"/>
                <w:shd w:val="clear" w:color="auto" w:fill="FFFFFF"/>
              </w:rPr>
              <w:t>-Protokoll.</w:t>
            </w:r>
          </w:p>
        </w:tc>
      </w:tr>
      <w:tr w:rsidR="00B61F18" w:rsidRPr="00AB3CB7" w14:paraId="386C9DB1" w14:textId="77777777" w:rsidTr="006676E5">
        <w:tc>
          <w:tcPr>
            <w:tcW w:w="1843" w:type="dxa"/>
            <w:tcBorders>
              <w:top w:val="single" w:sz="4" w:space="0" w:color="auto"/>
              <w:left w:val="single" w:sz="4" w:space="0" w:color="auto"/>
              <w:bottom w:val="single" w:sz="4" w:space="0" w:color="auto"/>
              <w:right w:val="single" w:sz="4" w:space="0" w:color="auto"/>
            </w:tcBorders>
          </w:tcPr>
          <w:p w14:paraId="2EC46C3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tcPr>
          <w:p w14:paraId="4077365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Aktualisierungen von Software zum Schließen von IT-Sicherheitslücken oder Fehlfunktionen.</w:t>
            </w:r>
          </w:p>
        </w:tc>
      </w:tr>
      <w:tr w:rsidR="00B61F18" w:rsidRPr="00AB3CB7" w14:paraId="19C4EF46" w14:textId="77777777" w:rsidTr="006676E5">
        <w:tc>
          <w:tcPr>
            <w:tcW w:w="1843" w:type="dxa"/>
            <w:tcBorders>
              <w:top w:val="single" w:sz="4" w:space="0" w:color="auto"/>
              <w:left w:val="single" w:sz="4" w:space="0" w:color="auto"/>
              <w:bottom w:val="single" w:sz="4" w:space="0" w:color="auto"/>
              <w:right w:val="single" w:sz="4" w:space="0" w:color="auto"/>
            </w:tcBorders>
          </w:tcPr>
          <w:p w14:paraId="39EA735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tcPr>
          <w:p w14:paraId="72574A29" w14:textId="77777777" w:rsidR="00B61F18" w:rsidRPr="0030527C" w:rsidRDefault="00B61F18" w:rsidP="006676E5">
            <w:pPr>
              <w:spacing w:before="120" w:after="240"/>
              <w:rPr>
                <w:rFonts w:ascii="Arial" w:hAnsi="Arial" w:cs="Arial"/>
                <w:color w:val="222222"/>
                <w:shd w:val="clear" w:color="auto" w:fill="FFFFFF"/>
              </w:rPr>
            </w:pPr>
            <w:r w:rsidRPr="006779ED">
              <w:rPr>
                <w:rFonts w:ascii="Arial" w:hAnsi="Arial" w:cs="Arial"/>
                <w:color w:val="222222"/>
                <w:shd w:val="clear" w:color="auto" w:fill="FFFFFF"/>
              </w:rPr>
              <w:t xml:space="preserve">Ein Port ist der Teil einer </w:t>
            </w:r>
            <w:hyperlink r:id="rId27" w:tooltip="Rechnernetz" w:history="1">
              <w:r w:rsidRPr="0030527C">
                <w:rPr>
                  <w:rFonts w:ascii="Arial" w:hAnsi="Arial" w:cs="Arial"/>
                  <w:color w:val="222222"/>
                  <w:shd w:val="clear" w:color="auto" w:fill="FFFFFF"/>
                </w:rPr>
                <w:t>Netzwerk</w:t>
              </w:r>
            </w:hyperlink>
            <w:r w:rsidRPr="006779ED">
              <w:rPr>
                <w:rFonts w:ascii="Arial" w:hAnsi="Arial" w:cs="Arial"/>
                <w:color w:val="222222"/>
                <w:shd w:val="clear" w:color="auto" w:fill="FFFFFF"/>
              </w:rPr>
              <w:t>-</w:t>
            </w:r>
            <w:hyperlink r:id="rId28" w:tooltip="Adresse" w:history="1">
              <w:r w:rsidRPr="0030527C">
                <w:rPr>
                  <w:rFonts w:ascii="Arial" w:hAnsi="Arial" w:cs="Arial"/>
                  <w:color w:val="222222"/>
                  <w:shd w:val="clear" w:color="auto" w:fill="FFFFFF"/>
                </w:rPr>
                <w:t>Adresse</w:t>
              </w:r>
            </w:hyperlink>
            <w:r w:rsidRPr="006779ED">
              <w:rPr>
                <w:rFonts w:ascii="Arial" w:hAnsi="Arial" w:cs="Arial"/>
                <w:color w:val="222222"/>
                <w:shd w:val="clear" w:color="auto" w:fill="FFFFFF"/>
              </w:rPr>
              <w:t xml:space="preserve">, der die Zuordnung von </w:t>
            </w:r>
            <w:hyperlink r:id="rId29" w:tooltip="Transmission Control Protocol" w:history="1">
              <w:r w:rsidRPr="0030527C">
                <w:rPr>
                  <w:rFonts w:ascii="Arial" w:hAnsi="Arial" w:cs="Arial"/>
                  <w:color w:val="222222"/>
                  <w:shd w:val="clear" w:color="auto" w:fill="FFFFFF"/>
                </w:rPr>
                <w:t>TCP</w:t>
              </w:r>
            </w:hyperlink>
            <w:r w:rsidRPr="006779ED">
              <w:rPr>
                <w:rFonts w:ascii="Arial" w:hAnsi="Arial" w:cs="Arial"/>
                <w:color w:val="222222"/>
                <w:shd w:val="clear" w:color="auto" w:fill="FFFFFF"/>
              </w:rPr>
              <w:t xml:space="preserve">- und </w:t>
            </w:r>
            <w:hyperlink r:id="rId30" w:tooltip="User Datagram Protocol" w:history="1">
              <w:r w:rsidRPr="0030527C">
                <w:rPr>
                  <w:rFonts w:ascii="Arial" w:hAnsi="Arial" w:cs="Arial"/>
                  <w:color w:val="222222"/>
                  <w:shd w:val="clear" w:color="auto" w:fill="FFFFFF"/>
                </w:rPr>
                <w:t>UDP</w:t>
              </w:r>
            </w:hyperlink>
            <w:r w:rsidRPr="006779ED">
              <w:rPr>
                <w:rFonts w:ascii="Arial" w:hAnsi="Arial" w:cs="Arial"/>
                <w:color w:val="222222"/>
                <w:shd w:val="clear" w:color="auto" w:fill="FFFFFF"/>
              </w:rPr>
              <w:t xml:space="preserve">-Verbindungen und -Datenpaketen zu </w:t>
            </w:r>
            <w:hyperlink r:id="rId31" w:tooltip="Server (Software)" w:history="1">
              <w:r w:rsidRPr="0030527C">
                <w:rPr>
                  <w:rFonts w:ascii="Arial" w:hAnsi="Arial" w:cs="Arial"/>
                  <w:color w:val="222222"/>
                  <w:shd w:val="clear" w:color="auto" w:fill="FFFFFF"/>
                </w:rPr>
                <w:t>Server</w:t>
              </w:r>
            </w:hyperlink>
            <w:r w:rsidRPr="006779ED">
              <w:rPr>
                <w:rFonts w:ascii="Arial" w:hAnsi="Arial" w:cs="Arial"/>
                <w:color w:val="222222"/>
                <w:shd w:val="clear" w:color="auto" w:fill="FFFFFF"/>
              </w:rPr>
              <w:t xml:space="preserve">- und </w:t>
            </w:r>
            <w:hyperlink r:id="rId32" w:tooltip="Client" w:history="1">
              <w:r w:rsidRPr="0030527C">
                <w:rPr>
                  <w:rFonts w:ascii="Arial" w:hAnsi="Arial" w:cs="Arial"/>
                  <w:color w:val="222222"/>
                  <w:shd w:val="clear" w:color="auto" w:fill="FFFFFF"/>
                </w:rPr>
                <w:t>Client</w:t>
              </w:r>
            </w:hyperlink>
            <w:r w:rsidRPr="006779ED">
              <w:rPr>
                <w:rFonts w:ascii="Arial" w:hAnsi="Arial" w:cs="Arial"/>
                <w:color w:val="222222"/>
                <w:shd w:val="clear" w:color="auto" w:fill="FFFFFF"/>
              </w:rPr>
              <w:t xml:space="preserve">-Programmen durch </w:t>
            </w:r>
            <w:hyperlink r:id="rId33" w:tooltip="Betriebssystem" w:history="1">
              <w:r w:rsidRPr="0030527C">
                <w:rPr>
                  <w:rFonts w:ascii="Arial" w:hAnsi="Arial" w:cs="Arial"/>
                  <w:color w:val="222222"/>
                  <w:shd w:val="clear" w:color="auto" w:fill="FFFFFF"/>
                </w:rPr>
                <w:t>Betriebssysteme</w:t>
              </w:r>
            </w:hyperlink>
            <w:r w:rsidRPr="006779ED">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B61F18" w:rsidRPr="00AB3CB7" w14:paraId="1FA7B080" w14:textId="77777777" w:rsidTr="006676E5">
        <w:tc>
          <w:tcPr>
            <w:tcW w:w="1843" w:type="dxa"/>
            <w:tcBorders>
              <w:top w:val="single" w:sz="4" w:space="0" w:color="auto"/>
              <w:left w:val="single" w:sz="4" w:space="0" w:color="auto"/>
              <w:bottom w:val="single" w:sz="4" w:space="0" w:color="auto"/>
              <w:right w:val="single" w:sz="4" w:space="0" w:color="auto"/>
            </w:tcBorders>
          </w:tcPr>
          <w:p w14:paraId="331C04F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Proof of Concept</w:t>
            </w:r>
          </w:p>
        </w:tc>
        <w:tc>
          <w:tcPr>
            <w:tcW w:w="7222" w:type="dxa"/>
            <w:tcBorders>
              <w:top w:val="single" w:sz="4" w:space="0" w:color="auto"/>
              <w:left w:val="single" w:sz="4" w:space="0" w:color="auto"/>
              <w:bottom w:val="single" w:sz="4" w:space="0" w:color="auto"/>
              <w:right w:val="single" w:sz="4" w:space="0" w:color="auto"/>
            </w:tcBorders>
          </w:tcPr>
          <w:p w14:paraId="54F6EB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Teststellung zur Machbarkeitsstudie</w:t>
            </w:r>
          </w:p>
        </w:tc>
      </w:tr>
      <w:tr w:rsidR="00B61F18" w:rsidRPr="00AB3CB7" w14:paraId="46719B8D" w14:textId="77777777" w:rsidTr="006676E5">
        <w:tc>
          <w:tcPr>
            <w:tcW w:w="1843" w:type="dxa"/>
            <w:tcBorders>
              <w:top w:val="single" w:sz="4" w:space="0" w:color="auto"/>
              <w:left w:val="single" w:sz="4" w:space="0" w:color="auto"/>
              <w:bottom w:val="single" w:sz="4" w:space="0" w:color="auto"/>
              <w:right w:val="single" w:sz="4" w:space="0" w:color="auto"/>
            </w:tcBorders>
          </w:tcPr>
          <w:p w14:paraId="7F2AF1F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tcPr>
          <w:p w14:paraId="2D919E45"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Remote </w:t>
            </w:r>
            <w:r w:rsidRPr="0030527C">
              <w:rPr>
                <w:rFonts w:ascii="Arial" w:hAnsi="Arial" w:cs="Arial"/>
                <w:color w:val="222222"/>
                <w:shd w:val="clear" w:color="auto" w:fill="FFFFFF"/>
              </w:rPr>
              <w:t>Authentication</w:t>
            </w:r>
            <w:r>
              <w:rPr>
                <w:rFonts w:ascii="Arial" w:hAnsi="Arial" w:cs="Arial"/>
                <w:color w:val="222222"/>
                <w:shd w:val="clear" w:color="auto" w:fill="FFFFFF"/>
              </w:rPr>
              <w:t xml:space="preserve"> Dial-In User Service (</w:t>
            </w:r>
            <w:r w:rsidRPr="0030527C">
              <w:rPr>
                <w:rFonts w:ascii="Arial" w:hAnsi="Arial" w:cs="Arial"/>
                <w:color w:val="222222"/>
                <w:shd w:val="clear" w:color="auto" w:fill="FFFFFF"/>
              </w:rPr>
              <w:t>RADIUS</w:t>
            </w:r>
            <w:r>
              <w:rPr>
                <w:rFonts w:ascii="Arial" w:hAnsi="Arial" w:cs="Arial"/>
                <w:color w:val="222222"/>
                <w:shd w:val="clear" w:color="auto" w:fill="FFFFFF"/>
              </w:rPr>
              <w:t>, deutsch Authentifizierungsdienst für sich einwählende Benutzer) ist ein Client-</w:t>
            </w:r>
            <w:r w:rsidRPr="0030527C">
              <w:rPr>
                <w:rFonts w:ascii="Arial" w:hAnsi="Arial" w:cs="Arial"/>
                <w:color w:val="222222"/>
                <w:shd w:val="clear" w:color="auto" w:fill="FFFFFF"/>
              </w:rPr>
              <w:t>Server</w:t>
            </w:r>
            <w:r>
              <w:rPr>
                <w:rFonts w:ascii="Arial" w:hAnsi="Arial" w:cs="Arial"/>
                <w:color w:val="222222"/>
                <w:shd w:val="clear" w:color="auto" w:fill="FFFFFF"/>
              </w:rPr>
              <w:t>-Protokoll, das zur Authentifizierung, Autorisierung und zum Accounting (Triple-A-System) von Benutzern bei Einwahlverbindungen in ein Computernetzwerk dient.</w:t>
            </w:r>
          </w:p>
        </w:tc>
      </w:tr>
      <w:tr w:rsidR="00B61F18" w:rsidRPr="00AB3CB7" w14:paraId="01FDDAB5" w14:textId="77777777" w:rsidTr="006676E5">
        <w:tc>
          <w:tcPr>
            <w:tcW w:w="1843" w:type="dxa"/>
            <w:tcBorders>
              <w:top w:val="single" w:sz="4" w:space="0" w:color="auto"/>
              <w:left w:val="single" w:sz="4" w:space="0" w:color="auto"/>
              <w:bottom w:val="single" w:sz="4" w:space="0" w:color="auto"/>
              <w:right w:val="single" w:sz="4" w:space="0" w:color="auto"/>
            </w:tcBorders>
          </w:tcPr>
          <w:p w14:paraId="0F694BF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tcPr>
          <w:p w14:paraId="5592F64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bezeichnet das Festlegen von Wegen für Nachrichtenströme bei der Nachrichtenübermittlung in </w:t>
            </w:r>
            <w:hyperlink r:id="rId34" w:tooltip="Paketvermittlung" w:history="1">
              <w:r w:rsidRPr="0030527C">
                <w:rPr>
                  <w:rFonts w:ascii="Arial" w:hAnsi="Arial" w:cs="Arial"/>
                  <w:color w:val="222222"/>
                  <w:shd w:val="clear" w:color="auto" w:fill="FFFFFF"/>
                </w:rPr>
                <w:t>paketvermittelten</w:t>
              </w:r>
            </w:hyperlink>
            <w:r w:rsidRPr="0030527C">
              <w:rPr>
                <w:rFonts w:ascii="Arial" w:hAnsi="Arial" w:cs="Arial"/>
                <w:color w:val="222222"/>
                <w:shd w:val="clear" w:color="auto" w:fill="FFFFFF"/>
              </w:rPr>
              <w:t xml:space="preserve"> Datennetzen. Das Routing bestimmt den gesamten Weg eines Nachrichtenstroms durch das Netzwerk</w:t>
            </w:r>
          </w:p>
        </w:tc>
      </w:tr>
      <w:tr w:rsidR="00B61F18" w:rsidRPr="00AB3CB7" w14:paraId="6D15E579" w14:textId="77777777" w:rsidTr="006676E5">
        <w:tc>
          <w:tcPr>
            <w:tcW w:w="1843" w:type="dxa"/>
            <w:tcBorders>
              <w:top w:val="single" w:sz="4" w:space="0" w:color="auto"/>
              <w:left w:val="single" w:sz="4" w:space="0" w:color="auto"/>
              <w:bottom w:val="single" w:sz="4" w:space="0" w:color="auto"/>
              <w:right w:val="single" w:sz="4" w:space="0" w:color="auto"/>
            </w:tcBorders>
          </w:tcPr>
          <w:p w14:paraId="02BC02F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tcPr>
          <w:p w14:paraId="01CB3DF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Rechenzentrum </w:t>
            </w:r>
          </w:p>
        </w:tc>
      </w:tr>
      <w:tr w:rsidR="00B61F18" w:rsidRPr="00AB3CB7" w14:paraId="1625C8F9" w14:textId="77777777" w:rsidTr="006676E5">
        <w:tc>
          <w:tcPr>
            <w:tcW w:w="1843" w:type="dxa"/>
            <w:tcBorders>
              <w:top w:val="single" w:sz="4" w:space="0" w:color="auto"/>
              <w:left w:val="single" w:sz="4" w:space="0" w:color="auto"/>
              <w:bottom w:val="single" w:sz="4" w:space="0" w:color="auto"/>
              <w:right w:val="single" w:sz="4" w:space="0" w:color="auto"/>
            </w:tcBorders>
          </w:tcPr>
          <w:p w14:paraId="7C1151F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tcPr>
          <w:p w14:paraId="3F82C0A8" w14:textId="77777777" w:rsidR="00B61F18" w:rsidRPr="0030527C" w:rsidRDefault="00B61F18" w:rsidP="006676E5">
            <w:pPr>
              <w:pStyle w:val="Tabellentext"/>
              <w:spacing w:before="240" w:after="240"/>
              <w:rPr>
                <w:rFonts w:ascii="Arial" w:hAnsi="Arial" w:cs="Arial"/>
                <w:color w:val="222222"/>
                <w:shd w:val="clear" w:color="auto" w:fill="FFFFFF"/>
              </w:rPr>
            </w:pPr>
            <w:r w:rsidRPr="002A1C9E">
              <w:rPr>
                <w:rFonts w:ascii="Arial" w:hAnsi="Arial" w:cs="Arial"/>
                <w:color w:val="222222"/>
                <w:shd w:val="clear" w:color="auto" w:fill="FFFFFF"/>
              </w:rPr>
              <w:t xml:space="preserve">Das Simple Network Management Protocol ist ein </w:t>
            </w:r>
            <w:hyperlink r:id="rId35" w:tooltip="Netzwerkprotokoll" w:history="1">
              <w:r w:rsidRPr="002A1C9E">
                <w:rPr>
                  <w:color w:val="222222"/>
                  <w:shd w:val="clear" w:color="auto" w:fill="FFFFFF"/>
                </w:rPr>
                <w:t>Netzwerkprotokoll</w:t>
              </w:r>
            </w:hyperlink>
            <w:r w:rsidRPr="002A1C9E">
              <w:rPr>
                <w:rFonts w:ascii="Arial" w:hAnsi="Arial" w:cs="Arial"/>
                <w:color w:val="222222"/>
                <w:shd w:val="clear" w:color="auto" w:fill="FFFFFF"/>
              </w:rPr>
              <w:t xml:space="preserve">, das von der </w:t>
            </w:r>
            <w:hyperlink r:id="rId36" w:tooltip="Internet Engineering Task Force" w:history="1">
              <w:r w:rsidRPr="002A1C9E">
                <w:rPr>
                  <w:color w:val="222222"/>
                  <w:shd w:val="clear" w:color="auto" w:fill="FFFFFF"/>
                </w:rPr>
                <w:t>IETF</w:t>
              </w:r>
            </w:hyperlink>
            <w:r w:rsidRPr="002A1C9E">
              <w:rPr>
                <w:rFonts w:ascii="Arial" w:hAnsi="Arial" w:cs="Arial"/>
                <w:color w:val="222222"/>
                <w:shd w:val="clear" w:color="auto" w:fill="FFFFFF"/>
              </w:rPr>
              <w:t xml:space="preserve"> entwickelt wurde, um </w:t>
            </w:r>
            <w:hyperlink r:id="rId37" w:tooltip="Netzwerkelement" w:history="1">
              <w:r w:rsidRPr="002A1C9E">
                <w:rPr>
                  <w:color w:val="222222"/>
                  <w:shd w:val="clear" w:color="auto" w:fill="FFFFFF"/>
                </w:rPr>
                <w:t>Netzwerkelemente</w:t>
              </w:r>
            </w:hyperlink>
            <w:r w:rsidRPr="002A1C9E">
              <w:rPr>
                <w:rFonts w:ascii="Arial" w:hAnsi="Arial" w:cs="Arial"/>
                <w:color w:val="222222"/>
                <w:shd w:val="clear" w:color="auto" w:fill="FFFFFF"/>
              </w:rPr>
              <w:t xml:space="preserve"> (z. B. </w:t>
            </w:r>
            <w:hyperlink r:id="rId38" w:tooltip="Router" w:history="1">
              <w:r w:rsidRPr="002A1C9E">
                <w:rPr>
                  <w:color w:val="222222"/>
                  <w:shd w:val="clear" w:color="auto" w:fill="FFFFFF"/>
                </w:rPr>
                <w:t>Router</w:t>
              </w:r>
            </w:hyperlink>
            <w:r w:rsidRPr="002A1C9E">
              <w:rPr>
                <w:rFonts w:ascii="Arial" w:hAnsi="Arial" w:cs="Arial"/>
                <w:color w:val="222222"/>
                <w:shd w:val="clear" w:color="auto" w:fill="FFFFFF"/>
              </w:rPr>
              <w:t xml:space="preserve">, </w:t>
            </w:r>
            <w:hyperlink r:id="rId39" w:tooltip="Host (Informationstechnik)" w:history="1">
              <w:r w:rsidRPr="002A1C9E">
                <w:rPr>
                  <w:color w:val="222222"/>
                  <w:shd w:val="clear" w:color="auto" w:fill="FFFFFF"/>
                </w:rPr>
                <w:t>Server</w:t>
              </w:r>
            </w:hyperlink>
            <w:r w:rsidRPr="002A1C9E">
              <w:rPr>
                <w:rFonts w:ascii="Arial" w:hAnsi="Arial" w:cs="Arial"/>
                <w:color w:val="222222"/>
                <w:shd w:val="clear" w:color="auto" w:fill="FFFFFF"/>
              </w:rPr>
              <w:t xml:space="preserve">, </w:t>
            </w:r>
            <w:hyperlink r:id="rId40" w:tooltip="Switch (Computertechnik)" w:history="1">
              <w:r w:rsidRPr="002A1C9E">
                <w:rPr>
                  <w:color w:val="222222"/>
                  <w:shd w:val="clear" w:color="auto" w:fill="FFFFFF"/>
                </w:rPr>
                <w:t>Switches</w:t>
              </w:r>
            </w:hyperlink>
            <w:r w:rsidRPr="002A1C9E">
              <w:rPr>
                <w:rFonts w:ascii="Arial" w:hAnsi="Arial" w:cs="Arial"/>
                <w:color w:val="222222"/>
                <w:shd w:val="clear" w:color="auto" w:fill="FFFFFF"/>
              </w:rPr>
              <w:t>, Drucker, Computer usw.) von einer zentralen Station aus überwachen und steuern zu können.</w:t>
            </w:r>
          </w:p>
        </w:tc>
      </w:tr>
      <w:tr w:rsidR="00B61F18" w:rsidRPr="00AB3CB7" w14:paraId="026E1BA3" w14:textId="77777777" w:rsidTr="006676E5">
        <w:tc>
          <w:tcPr>
            <w:tcW w:w="1843" w:type="dxa"/>
            <w:tcBorders>
              <w:top w:val="single" w:sz="4" w:space="0" w:color="auto"/>
              <w:left w:val="single" w:sz="4" w:space="0" w:color="auto"/>
              <w:bottom w:val="single" w:sz="4" w:space="0" w:color="auto"/>
              <w:right w:val="single" w:sz="4" w:space="0" w:color="auto"/>
            </w:tcBorders>
          </w:tcPr>
          <w:p w14:paraId="429BA71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tcPr>
          <w:p w14:paraId="6864E9E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B61F18" w:rsidRPr="00A33FEF" w14:paraId="0338BF5B"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26F21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522226D6" w14:textId="77777777" w:rsidR="00B61F18" w:rsidRPr="001D41FA" w:rsidRDefault="00B61F18" w:rsidP="006676E5">
            <w:pPr>
              <w:pStyle w:val="Tabellentext"/>
              <w:spacing w:before="240" w:after="240"/>
              <w:rPr>
                <w:b/>
              </w:rPr>
            </w:pPr>
            <w:r w:rsidRPr="001D41FA">
              <w:rPr>
                <w:b/>
              </w:rPr>
              <w:t>Erklärung</w:t>
            </w:r>
          </w:p>
        </w:tc>
      </w:tr>
      <w:tr w:rsidR="00B61F18" w:rsidRPr="00AB3CB7" w14:paraId="27087A21" w14:textId="77777777" w:rsidTr="006676E5">
        <w:tc>
          <w:tcPr>
            <w:tcW w:w="1843" w:type="dxa"/>
            <w:tcBorders>
              <w:top w:val="single" w:sz="4" w:space="0" w:color="auto"/>
              <w:left w:val="single" w:sz="4" w:space="0" w:color="auto"/>
              <w:bottom w:val="single" w:sz="4" w:space="0" w:color="auto"/>
              <w:right w:val="single" w:sz="4" w:space="0" w:color="auto"/>
            </w:tcBorders>
          </w:tcPr>
          <w:p w14:paraId="3311B0D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SysLog</w:t>
            </w:r>
          </w:p>
        </w:tc>
        <w:tc>
          <w:tcPr>
            <w:tcW w:w="7222" w:type="dxa"/>
            <w:tcBorders>
              <w:top w:val="single" w:sz="4" w:space="0" w:color="auto"/>
              <w:left w:val="single" w:sz="4" w:space="0" w:color="auto"/>
              <w:bottom w:val="single" w:sz="4" w:space="0" w:color="auto"/>
              <w:right w:val="single" w:sz="4" w:space="0" w:color="auto"/>
            </w:tcBorders>
          </w:tcPr>
          <w:p w14:paraId="48BA1D72" w14:textId="77777777" w:rsidR="00B61F18" w:rsidRPr="0030527C" w:rsidRDefault="00B61F18" w:rsidP="006676E5">
            <w:pPr>
              <w:spacing w:before="120" w:after="240"/>
              <w:rPr>
                <w:rFonts w:ascii="Arial" w:hAnsi="Arial" w:cs="Arial"/>
                <w:color w:val="222222"/>
                <w:shd w:val="clear" w:color="auto" w:fill="FFFFFF"/>
              </w:rPr>
            </w:pPr>
            <w:r w:rsidRPr="00F33A65">
              <w:rPr>
                <w:rFonts w:ascii="Arial" w:hAnsi="Arial" w:cs="Arial"/>
                <w:color w:val="222222"/>
                <w:shd w:val="clear" w:color="auto" w:fill="FFFFFF"/>
              </w:rPr>
              <w:t xml:space="preserve">Standard zur Übermittlung von </w:t>
            </w:r>
            <w:r w:rsidRPr="0030527C">
              <w:rPr>
                <w:rFonts w:ascii="Arial" w:hAnsi="Arial" w:cs="Arial"/>
                <w:color w:val="222222"/>
                <w:shd w:val="clear" w:color="auto" w:fill="FFFFFF"/>
              </w:rPr>
              <w:t>Log-Meldungen</w:t>
            </w:r>
            <w:r w:rsidRPr="00F33A65">
              <w:rPr>
                <w:rFonts w:ascii="Arial" w:hAnsi="Arial" w:cs="Arial"/>
                <w:color w:val="222222"/>
                <w:shd w:val="clear" w:color="auto" w:fill="FFFFFF"/>
              </w:rPr>
              <w:t xml:space="preserve"> in einem </w:t>
            </w:r>
            <w:hyperlink r:id="rId41" w:tooltip="Internet Protocol" w:history="1">
              <w:r w:rsidRPr="0030527C">
                <w:rPr>
                  <w:rFonts w:ascii="Arial" w:hAnsi="Arial" w:cs="Arial"/>
                  <w:color w:val="222222"/>
                  <w:shd w:val="clear" w:color="auto" w:fill="FFFFFF"/>
                </w:rPr>
                <w:t>IP</w:t>
              </w:r>
            </w:hyperlink>
            <w:r w:rsidRPr="00F33A65">
              <w:rPr>
                <w:rFonts w:ascii="Arial" w:hAnsi="Arial" w:cs="Arial"/>
                <w:color w:val="222222"/>
                <w:shd w:val="clear" w:color="auto" w:fill="FFFFFF"/>
              </w:rPr>
              <w:t>-</w:t>
            </w:r>
            <w:hyperlink r:id="rId42" w:tooltip="Rechnernetz" w:history="1">
              <w:r w:rsidRPr="0030527C">
                <w:rPr>
                  <w:rFonts w:ascii="Arial" w:hAnsi="Arial" w:cs="Arial"/>
                  <w:color w:val="222222"/>
                  <w:shd w:val="clear" w:color="auto" w:fill="FFFFFF"/>
                </w:rPr>
                <w:t>Rechnernetz</w:t>
              </w:r>
            </w:hyperlink>
            <w:r w:rsidRPr="00F33A65">
              <w:rPr>
                <w:rFonts w:ascii="Arial" w:hAnsi="Arial" w:cs="Arial"/>
                <w:color w:val="222222"/>
                <w:shd w:val="clear" w:color="auto" w:fill="FFFFFF"/>
              </w:rPr>
              <w:t xml:space="preserve">. </w:t>
            </w:r>
          </w:p>
        </w:tc>
      </w:tr>
      <w:tr w:rsidR="00B61F18" w:rsidRPr="00AB3CB7" w14:paraId="4CF5AB10" w14:textId="77777777" w:rsidTr="006676E5">
        <w:tc>
          <w:tcPr>
            <w:tcW w:w="1843" w:type="dxa"/>
            <w:tcBorders>
              <w:top w:val="single" w:sz="4" w:space="0" w:color="auto"/>
              <w:left w:val="single" w:sz="4" w:space="0" w:color="auto"/>
              <w:bottom w:val="single" w:sz="4" w:space="0" w:color="auto"/>
              <w:right w:val="single" w:sz="4" w:space="0" w:color="auto"/>
            </w:tcBorders>
          </w:tcPr>
          <w:p w14:paraId="0B42040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tcPr>
          <w:p w14:paraId="7EA24C2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Terminal Access Controller Access Control System, Authentifizierungsserver, dient der Client-Server-Kommunikation zwischen AAA-Servern und einem Network Access Server (NAS). </w:t>
            </w:r>
          </w:p>
          <w:p w14:paraId="335131F1" w14:textId="77777777" w:rsidR="00B61F18" w:rsidRPr="0030527C" w:rsidRDefault="00B61F18" w:rsidP="006676E5">
            <w:pPr>
              <w:spacing w:after="240"/>
              <w:rPr>
                <w:rFonts w:ascii="Arial" w:hAnsi="Arial" w:cs="Arial"/>
                <w:color w:val="222222"/>
                <w:shd w:val="clear" w:color="auto" w:fill="FFFFFF"/>
              </w:rPr>
            </w:pPr>
            <w:r w:rsidRPr="0030527C">
              <w:rPr>
                <w:rFonts w:ascii="Arial" w:hAnsi="Arial" w:cs="Arial"/>
                <w:color w:val="222222"/>
                <w:shd w:val="clear" w:color="auto" w:fill="FFFFFF"/>
              </w:rPr>
              <w:t>AAA -&gt;&gt; Protokoll für Authentisierung, Autorisierung und Accounting (Zurechnung)</w:t>
            </w:r>
          </w:p>
        </w:tc>
      </w:tr>
      <w:tr w:rsidR="00B61F18" w:rsidRPr="00AB3CB7" w14:paraId="0C124D06" w14:textId="77777777" w:rsidTr="006676E5">
        <w:tc>
          <w:tcPr>
            <w:tcW w:w="1843" w:type="dxa"/>
            <w:tcBorders>
              <w:top w:val="single" w:sz="4" w:space="0" w:color="auto"/>
              <w:left w:val="single" w:sz="4" w:space="0" w:color="auto"/>
              <w:bottom w:val="single" w:sz="4" w:space="0" w:color="auto"/>
              <w:right w:val="single" w:sz="4" w:space="0" w:color="auto"/>
            </w:tcBorders>
          </w:tcPr>
          <w:p w14:paraId="07B06DB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Unassigned-VLAN</w:t>
            </w:r>
          </w:p>
        </w:tc>
        <w:tc>
          <w:tcPr>
            <w:tcW w:w="7222" w:type="dxa"/>
            <w:tcBorders>
              <w:top w:val="single" w:sz="4" w:space="0" w:color="auto"/>
              <w:left w:val="single" w:sz="4" w:space="0" w:color="auto"/>
              <w:bottom w:val="single" w:sz="4" w:space="0" w:color="auto"/>
              <w:right w:val="single" w:sz="4" w:space="0" w:color="auto"/>
            </w:tcBorders>
          </w:tcPr>
          <w:p w14:paraId="166DC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nicht zugewiesens VLAN</w:t>
            </w:r>
          </w:p>
        </w:tc>
      </w:tr>
      <w:tr w:rsidR="00B61F18" w:rsidRPr="00AB3CB7" w14:paraId="15F2C1CF" w14:textId="77777777" w:rsidTr="006676E5">
        <w:tc>
          <w:tcPr>
            <w:tcW w:w="1843" w:type="dxa"/>
            <w:tcBorders>
              <w:top w:val="single" w:sz="4" w:space="0" w:color="auto"/>
              <w:left w:val="single" w:sz="4" w:space="0" w:color="auto"/>
              <w:bottom w:val="single" w:sz="4" w:space="0" w:color="auto"/>
              <w:right w:val="single" w:sz="4" w:space="0" w:color="auto"/>
            </w:tcBorders>
          </w:tcPr>
          <w:p w14:paraId="3521859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tcPr>
          <w:p w14:paraId="620FDF3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Hashwert der ausgelieferten Update-Software zur Überprüfung der Integrität (Nicht-Veränderung) </w:t>
            </w:r>
          </w:p>
        </w:tc>
      </w:tr>
      <w:tr w:rsidR="00B61F18" w:rsidRPr="00AB3CB7" w14:paraId="55D2A0D0" w14:textId="77777777" w:rsidTr="006676E5">
        <w:tc>
          <w:tcPr>
            <w:tcW w:w="1843" w:type="dxa"/>
            <w:tcBorders>
              <w:top w:val="single" w:sz="4" w:space="0" w:color="auto"/>
              <w:left w:val="single" w:sz="4" w:space="0" w:color="auto"/>
              <w:bottom w:val="single" w:sz="4" w:space="0" w:color="auto"/>
              <w:right w:val="single" w:sz="4" w:space="0" w:color="auto"/>
            </w:tcBorders>
          </w:tcPr>
          <w:p w14:paraId="1D01D59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6A6C3FA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Ein Virtual Local Area </w:t>
            </w:r>
            <w:r w:rsidRPr="001D41FA">
              <w:rPr>
                <w:rFonts w:ascii="Arial" w:hAnsi="Arial" w:cs="Arial"/>
                <w:color w:val="222222"/>
                <w:shd w:val="clear" w:color="auto" w:fill="FFFFFF"/>
              </w:rPr>
              <w:t>Network (</w:t>
            </w:r>
            <w:r w:rsidRPr="0030527C">
              <w:rPr>
                <w:rFonts w:ascii="Arial" w:hAnsi="Arial" w:cs="Arial"/>
                <w:color w:val="222222"/>
                <w:shd w:val="clear" w:color="auto" w:fill="FFFFFF"/>
              </w:rPr>
              <w:t>VLAN</w:t>
            </w:r>
            <w:r w:rsidRPr="001D41FA">
              <w:rPr>
                <w:rFonts w:ascii="Arial" w:hAnsi="Arial" w:cs="Arial"/>
                <w:color w:val="222222"/>
                <w:shd w:val="clear" w:color="auto" w:fill="FFFFFF"/>
              </w:rPr>
              <w:t>) ist</w:t>
            </w:r>
            <w:r>
              <w:rPr>
                <w:rFonts w:ascii="Arial" w:hAnsi="Arial" w:cs="Arial"/>
                <w:color w:val="222222"/>
                <w:shd w:val="clear" w:color="auto" w:fill="FFFFFF"/>
              </w:rPr>
              <w:t xml:space="preserve"> ein logisches Teilnetz innerhalb eines Switches bzw. eines gesamten physischen Netzwerks. Es kann sich über mehrere Switches hinweg ausdehnen.</w:t>
            </w:r>
          </w:p>
        </w:tc>
      </w:tr>
      <w:tr w:rsidR="00B61F18" w:rsidRPr="00AB3CB7" w14:paraId="71298F41" w14:textId="77777777" w:rsidTr="006676E5">
        <w:tc>
          <w:tcPr>
            <w:tcW w:w="1843" w:type="dxa"/>
            <w:tcBorders>
              <w:top w:val="single" w:sz="4" w:space="0" w:color="auto"/>
              <w:left w:val="single" w:sz="4" w:space="0" w:color="auto"/>
              <w:bottom w:val="single" w:sz="4" w:space="0" w:color="auto"/>
              <w:right w:val="single" w:sz="4" w:space="0" w:color="auto"/>
            </w:tcBorders>
          </w:tcPr>
          <w:p w14:paraId="0C703FC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tcPr>
          <w:p w14:paraId="494B849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Nur wer auf der Whitelist steht, erhält Zugang (Ausschlussverfahren).</w:t>
            </w:r>
          </w:p>
        </w:tc>
      </w:tr>
      <w:bookmarkEnd w:id="149"/>
    </w:tbl>
    <w:p w14:paraId="6269B5FC" w14:textId="77777777" w:rsidR="00B61F18" w:rsidRDefault="00B61F18" w:rsidP="00B61F18">
      <w:pPr>
        <w:spacing w:after="240"/>
        <w:rPr>
          <w:color w:val="000000" w:themeColor="text1"/>
        </w:rPr>
      </w:pPr>
    </w:p>
    <w:sectPr w:rsidR="00B61F18" w:rsidSect="00287D4C">
      <w:headerReference w:type="default" r:id="rId43"/>
      <w:headerReference w:type="first" r:id="rId44"/>
      <w:type w:val="continuous"/>
      <w:pgSz w:w="11906" w:h="16838" w:code="9"/>
      <w:pgMar w:top="1134" w:right="1418" w:bottom="1134" w:left="1418" w:header="709" w:footer="1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90BD4" w14:textId="77777777" w:rsidR="00EF5916" w:rsidRDefault="00EF5916" w:rsidP="001416AA">
      <w:pPr>
        <w:spacing w:after="240"/>
      </w:pPr>
      <w:r>
        <w:separator/>
      </w:r>
    </w:p>
  </w:endnote>
  <w:endnote w:type="continuationSeparator" w:id="0">
    <w:p w14:paraId="43BC4FFB" w14:textId="77777777" w:rsidR="00EF5916" w:rsidRDefault="00EF5916"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4A5DD307" w14:textId="77777777" w:rsidTr="00E143C4">
      <w:trPr>
        <w:jc w:val="center"/>
      </w:trPr>
      <w:tc>
        <w:tcPr>
          <w:tcW w:w="4958" w:type="dxa"/>
        </w:tcPr>
        <w:p w14:paraId="3A82D3F5" w14:textId="77777777" w:rsidR="006676E5" w:rsidRPr="001128DF" w:rsidRDefault="006676E5"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00C729B6" w:rsidRPr="00C729B6">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480A3346" w14:textId="77777777" w:rsidR="006676E5" w:rsidRPr="00763FBA" w:rsidRDefault="006676E5"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C75A224" w14:textId="77777777" w:rsidR="006676E5" w:rsidRDefault="006676E5" w:rsidP="007C496B">
    <w:pPr>
      <w:pStyle w:val="KeinLeerraum0"/>
      <w:spacing w:after="240"/>
    </w:pPr>
  </w:p>
  <w:p w14:paraId="17D9F674" w14:textId="77777777" w:rsidR="006676E5" w:rsidRDefault="006676E5" w:rsidP="007C496B">
    <w:pPr>
      <w:pStyle w:val="KeinLeerraum0"/>
      <w:spacing w:after="240"/>
    </w:pPr>
  </w:p>
  <w:p w14:paraId="1FD07C89" w14:textId="77777777" w:rsidR="006676E5" w:rsidRPr="00050954" w:rsidRDefault="006676E5" w:rsidP="007C496B">
    <w:pPr>
      <w:pStyle w:val="KeinLeerraum0"/>
      <w:spacing w:after="240"/>
    </w:pPr>
  </w:p>
  <w:p w14:paraId="1C4656AF" w14:textId="77777777" w:rsidR="006676E5" w:rsidRDefault="006676E5">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0CD3CFD1" w14:textId="77777777" w:rsidTr="007212B4">
      <w:trPr>
        <w:trHeight w:val="551"/>
        <w:jc w:val="center"/>
      </w:trPr>
      <w:tc>
        <w:tcPr>
          <w:tcW w:w="4958" w:type="dxa"/>
        </w:tcPr>
        <w:p w14:paraId="0302A567" w14:textId="2D985D89" w:rsidR="006676E5" w:rsidRPr="00763FBA" w:rsidRDefault="006676E5"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5702DA" w:rsidRPr="005702DA">
            <w:rPr>
              <w:bCs/>
              <w:noProof/>
              <w:sz w:val="18"/>
              <w:szCs w:val="18"/>
            </w:rPr>
            <w:t>1.0</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17901073" w14:textId="77777777" w:rsidR="006676E5" w:rsidRPr="00763FBA" w:rsidRDefault="006676E5"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4D84CB5" w14:textId="77777777" w:rsidR="006676E5" w:rsidRPr="00050954" w:rsidRDefault="006676E5" w:rsidP="00050954">
    <w:pPr>
      <w:pStyle w:val="KeinLeerraum0"/>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766D5D" w:rsidRPr="00763FBA" w14:paraId="704E8347" w14:textId="77777777" w:rsidTr="00E143C4">
      <w:trPr>
        <w:jc w:val="center"/>
      </w:trPr>
      <w:tc>
        <w:tcPr>
          <w:tcW w:w="4958" w:type="dxa"/>
        </w:tcPr>
        <w:p w14:paraId="1AB29A3E" w14:textId="2C8E0840" w:rsidR="00766D5D" w:rsidRPr="00763FBA" w:rsidRDefault="00766D5D" w:rsidP="00E847CD">
          <w:pPr>
            <w:pStyle w:val="Fuzeile"/>
            <w:spacing w:after="240"/>
            <w:rPr>
              <w:sz w:val="18"/>
              <w:szCs w:val="18"/>
            </w:rPr>
          </w:pPr>
          <w:r w:rsidRPr="00763FBA">
            <w:rPr>
              <w:sz w:val="18"/>
              <w:szCs w:val="18"/>
            </w:rPr>
            <w:t xml:space="preserve">Version: </w:t>
          </w:r>
          <w:r w:rsidRPr="00F25856">
            <w:rPr>
              <w:noProof/>
              <w:sz w:val="18"/>
              <w:szCs w:val="18"/>
            </w:rPr>
            <w:fldChar w:fldCharType="begin"/>
          </w:r>
          <w:r w:rsidRPr="00F25856">
            <w:rPr>
              <w:noProof/>
              <w:sz w:val="18"/>
              <w:szCs w:val="18"/>
            </w:rPr>
            <w:instrText xml:space="preserve"> STYLEREF  Version  \* MERGEFORMAT </w:instrText>
          </w:r>
          <w:r w:rsidRPr="00F25856">
            <w:rPr>
              <w:noProof/>
              <w:sz w:val="18"/>
              <w:szCs w:val="18"/>
            </w:rPr>
            <w:fldChar w:fldCharType="separate"/>
          </w:r>
          <w:r w:rsidR="005702DA" w:rsidRPr="005702DA">
            <w:rPr>
              <w:bCs/>
              <w:noProof/>
              <w:sz w:val="18"/>
              <w:szCs w:val="18"/>
            </w:rPr>
            <w:t>1.0</w:t>
          </w:r>
          <w:r w:rsidRPr="00F25856">
            <w:rPr>
              <w:noProof/>
              <w:sz w:val="18"/>
              <w:szCs w:val="18"/>
            </w:rPr>
            <w:fldChar w:fldCharType="end"/>
          </w:r>
        </w:p>
      </w:tc>
      <w:tc>
        <w:tcPr>
          <w:tcW w:w="4749" w:type="dxa"/>
        </w:tcPr>
        <w:sdt>
          <w:sdtPr>
            <w:rPr>
              <w:sz w:val="18"/>
              <w:szCs w:val="18"/>
            </w:rPr>
            <w:id w:val="-271327459"/>
            <w:docPartObj>
              <w:docPartGallery w:val="Page Numbers (Bottom of Page)"/>
              <w:docPartUnique/>
            </w:docPartObj>
          </w:sdtPr>
          <w:sdtEndPr/>
          <w:sdtContent>
            <w:sdt>
              <w:sdtPr>
                <w:rPr>
                  <w:sz w:val="18"/>
                  <w:szCs w:val="18"/>
                </w:rPr>
                <w:id w:val="-663856779"/>
                <w:docPartObj>
                  <w:docPartGallery w:val="Page Numbers (Top of Page)"/>
                  <w:docPartUnique/>
                </w:docPartObj>
              </w:sdtPr>
              <w:sdtEndPr/>
              <w:sdtContent>
                <w:p w14:paraId="50D4019B" w14:textId="77777777" w:rsidR="00766D5D" w:rsidRPr="00763FBA" w:rsidRDefault="00766D5D"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16</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F0F312F" w14:textId="77777777" w:rsidR="00766D5D" w:rsidRPr="00E847CD" w:rsidRDefault="00766D5D" w:rsidP="00E847CD">
    <w:pPr>
      <w:pStyle w:val="Fuzeile"/>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1A70D" w14:textId="77777777" w:rsidR="00EF5916" w:rsidRDefault="00EF5916" w:rsidP="001416AA">
      <w:pPr>
        <w:spacing w:after="240"/>
      </w:pPr>
      <w:r>
        <w:separator/>
      </w:r>
    </w:p>
  </w:footnote>
  <w:footnote w:type="continuationSeparator" w:id="0">
    <w:p w14:paraId="5AA09185" w14:textId="77777777" w:rsidR="00EF5916" w:rsidRDefault="00EF5916"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4213" w14:textId="77777777" w:rsidR="006676E5" w:rsidRDefault="006676E5" w:rsidP="006676E5">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0BDE1DEB" wp14:editId="632E6E86">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147C7B97" w14:textId="77777777" w:rsidR="006676E5" w:rsidRPr="00384ADA" w:rsidRDefault="006676E5" w:rsidP="006676E5">
    <w:pPr>
      <w:pStyle w:val="Kopfzeile"/>
      <w:spacing w:after="120"/>
      <w:jc w:val="right"/>
    </w:pPr>
    <w:r w:rsidRPr="00A513C5">
      <w:rPr>
        <w:b/>
        <w:bCs/>
        <w:sz w:val="24"/>
        <w:szCs w:val="24"/>
      </w:rPr>
      <w:t xml:space="preserve"> BEHÖRDE</w:t>
    </w:r>
    <w:r>
      <w:t xml:space="preserve"> </w:t>
    </w:r>
    <w:r>
      <w:rPr>
        <w:noProof/>
      </w:rPr>
      <w:t xml:space="preserve"> </w:t>
    </w:r>
  </w:p>
  <w:p w14:paraId="069E1B8A" w14:textId="77777777" w:rsidR="006676E5" w:rsidRPr="00384ADA" w:rsidRDefault="006676E5" w:rsidP="00384ADA">
    <w:pPr>
      <w:pStyle w:val="Kopfzeile"/>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707"/>
    </w:tblGrid>
    <w:tr w:rsidR="006676E5" w14:paraId="0CA6E244" w14:textId="77777777" w:rsidTr="00E502A8">
      <w:trPr>
        <w:jc w:val="center"/>
      </w:trPr>
      <w:tc>
        <w:tcPr>
          <w:tcW w:w="9707" w:type="dxa"/>
        </w:tcPr>
        <w:p w14:paraId="7C0FFE97" w14:textId="77777777" w:rsidR="006676E5" w:rsidRDefault="006676E5"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79430478" w14:textId="77777777" w:rsidR="006676E5" w:rsidRPr="0015224F" w:rsidRDefault="006676E5"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0"/>
      <w:gridCol w:w="4877"/>
    </w:tblGrid>
    <w:tr w:rsidR="006676E5" w:rsidRPr="00F33D17" w14:paraId="54DA050E" w14:textId="77777777" w:rsidTr="00BB07D1">
      <w:trPr>
        <w:trHeight w:val="709"/>
        <w:jc w:val="center"/>
      </w:trPr>
      <w:tc>
        <w:tcPr>
          <w:tcW w:w="4924" w:type="dxa"/>
        </w:tcPr>
        <w:p w14:paraId="0B4635D2" w14:textId="77777777" w:rsidR="006676E5" w:rsidRPr="001452BD" w:rsidRDefault="006676E5" w:rsidP="00BB07D1">
          <w:pPr>
            <w:pStyle w:val="Kopfzeile"/>
            <w:rPr>
              <w:noProof/>
              <w:sz w:val="18"/>
              <w:szCs w:val="18"/>
            </w:rPr>
          </w:pPr>
          <w:r w:rsidRPr="001452BD">
            <w:rPr>
              <w:noProof/>
              <w:sz w:val="18"/>
              <w:szCs w:val="18"/>
            </w:rPr>
            <w:t>IT-Sicherheitsrichtlinie</w:t>
          </w:r>
        </w:p>
        <w:p w14:paraId="1F8B619A" w14:textId="6559F52D" w:rsidR="006676E5" w:rsidRPr="001452BD" w:rsidRDefault="00F33D17" w:rsidP="00742DBB">
          <w:pPr>
            <w:pStyle w:val="Kopfzeile"/>
            <w:rPr>
              <w:noProof/>
              <w:sz w:val="20"/>
            </w:rPr>
          </w:pPr>
          <w:r>
            <w:rPr>
              <w:sz w:val="18"/>
              <w:szCs w:val="18"/>
            </w:rPr>
            <w:t>Schutz vor Schadprogrammen</w:t>
          </w:r>
        </w:p>
      </w:tc>
      <w:tc>
        <w:tcPr>
          <w:tcW w:w="5000" w:type="dxa"/>
        </w:tcPr>
        <w:p w14:paraId="412C2025" w14:textId="483F02C8" w:rsidR="006676E5" w:rsidRPr="00F33D17" w:rsidRDefault="006277D4" w:rsidP="00742DBB">
          <w:pPr>
            <w:pStyle w:val="Kopfzeile"/>
            <w:spacing w:after="240"/>
            <w:jc w:val="right"/>
            <w:rPr>
              <w:sz w:val="18"/>
              <w:szCs w:val="18"/>
            </w:rPr>
          </w:pPr>
          <w:r w:rsidRPr="00F33D17">
            <w:rPr>
              <w:sz w:val="18"/>
              <w:szCs w:val="18"/>
            </w:rPr>
            <w:t xml:space="preserve">Baustein </w:t>
          </w:r>
          <w:r w:rsidR="00F33D17" w:rsidRPr="00F33D17">
            <w:rPr>
              <w:sz w:val="18"/>
              <w:szCs w:val="18"/>
            </w:rPr>
            <w:t>OPS.1.1.4</w:t>
          </w:r>
        </w:p>
      </w:tc>
    </w:tr>
  </w:tbl>
  <w:p w14:paraId="4B00CD37" w14:textId="77777777" w:rsidR="006676E5" w:rsidRPr="00384ADA" w:rsidRDefault="006676E5"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3"/>
      <w:gridCol w:w="4874"/>
    </w:tblGrid>
    <w:tr w:rsidR="006676E5" w14:paraId="645F6AD2" w14:textId="77777777" w:rsidTr="006D671B">
      <w:trPr>
        <w:jc w:val="center"/>
      </w:trPr>
      <w:tc>
        <w:tcPr>
          <w:tcW w:w="4924" w:type="dxa"/>
        </w:tcPr>
        <w:p w14:paraId="112CA505" w14:textId="77777777" w:rsidR="006676E5" w:rsidRPr="007212B4" w:rsidRDefault="006676E5" w:rsidP="00786537">
          <w:pPr>
            <w:pStyle w:val="Kopfzeile"/>
            <w:rPr>
              <w:noProof/>
              <w:sz w:val="18"/>
              <w:szCs w:val="18"/>
            </w:rPr>
          </w:pPr>
          <w:r w:rsidRPr="007212B4">
            <w:rPr>
              <w:noProof/>
              <w:sz w:val="18"/>
              <w:szCs w:val="18"/>
            </w:rPr>
            <w:t>IT-Sicherheitsrichtlinie</w:t>
          </w:r>
        </w:p>
        <w:p w14:paraId="78C36869" w14:textId="0ACCECFB" w:rsidR="00C70212" w:rsidRPr="0038105E" w:rsidRDefault="00F33D17" w:rsidP="00786537">
          <w:pPr>
            <w:pStyle w:val="Kopfzeile"/>
            <w:spacing w:before="60" w:after="120"/>
            <w:rPr>
              <w:sz w:val="18"/>
              <w:szCs w:val="18"/>
            </w:rPr>
          </w:pPr>
          <w:r>
            <w:rPr>
              <w:sz w:val="18"/>
              <w:szCs w:val="18"/>
            </w:rPr>
            <w:t>OPS.1.1.4</w:t>
          </w:r>
          <w:r w:rsidR="0038105E" w:rsidRPr="0038105E">
            <w:rPr>
              <w:sz w:val="18"/>
              <w:szCs w:val="18"/>
            </w:rPr>
            <w:t xml:space="preserve"> </w:t>
          </w:r>
          <w:r>
            <w:rPr>
              <w:sz w:val="18"/>
              <w:szCs w:val="18"/>
            </w:rPr>
            <w:t>Schutz vor Schadprogrammen</w:t>
          </w:r>
        </w:p>
      </w:tc>
      <w:tc>
        <w:tcPr>
          <w:tcW w:w="5000" w:type="dxa"/>
        </w:tcPr>
        <w:p w14:paraId="7B897BCD" w14:textId="06357684" w:rsidR="006676E5" w:rsidRPr="00763FBA" w:rsidRDefault="006676E5" w:rsidP="00E342A3">
          <w:pPr>
            <w:pStyle w:val="Kopfzeile"/>
            <w:spacing w:after="240"/>
            <w:jc w:val="right"/>
            <w:rPr>
              <w:sz w:val="18"/>
              <w:szCs w:val="18"/>
            </w:rPr>
          </w:pPr>
          <w:r>
            <w:rPr>
              <w:noProof/>
              <w:sz w:val="18"/>
              <w:szCs w:val="18"/>
            </w:rPr>
            <w:fldChar w:fldCharType="begin"/>
          </w:r>
          <w:r>
            <w:rPr>
              <w:noProof/>
              <w:sz w:val="18"/>
              <w:szCs w:val="18"/>
            </w:rPr>
            <w:instrText xml:space="preserve"> STYLEREF  "Überschrift 1"  \* MERGEFORMAT </w:instrText>
          </w:r>
          <w:r w:rsidR="005702DA">
            <w:rPr>
              <w:noProof/>
              <w:sz w:val="18"/>
              <w:szCs w:val="18"/>
            </w:rPr>
            <w:fldChar w:fldCharType="separate"/>
          </w:r>
          <w:r w:rsidR="005702DA">
            <w:rPr>
              <w:noProof/>
              <w:sz w:val="18"/>
              <w:szCs w:val="18"/>
            </w:rPr>
            <w:t>Anforderungen aus dem Baustein OPS.1.1.4</w:t>
          </w:r>
          <w:r>
            <w:rPr>
              <w:noProof/>
              <w:sz w:val="18"/>
              <w:szCs w:val="18"/>
            </w:rPr>
            <w:fldChar w:fldCharType="end"/>
          </w:r>
        </w:p>
      </w:tc>
    </w:tr>
  </w:tbl>
  <w:p w14:paraId="3B91E42A" w14:textId="77777777" w:rsidR="006676E5" w:rsidRPr="00E342A3" w:rsidRDefault="006676E5"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793"/>
      <w:gridCol w:w="4914"/>
    </w:tblGrid>
    <w:tr w:rsidR="006676E5" w14:paraId="25CFCD9B" w14:textId="77777777" w:rsidTr="001A2502">
      <w:trPr>
        <w:jc w:val="center"/>
      </w:trPr>
      <w:tc>
        <w:tcPr>
          <w:tcW w:w="4924" w:type="dxa"/>
        </w:tcPr>
        <w:p w14:paraId="5D6BFC62" w14:textId="77777777" w:rsidR="006676E5" w:rsidRDefault="006676E5" w:rsidP="00360464">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c>
        <w:tcPr>
          <w:tcW w:w="5000" w:type="dxa"/>
        </w:tcPr>
        <w:p w14:paraId="12BE33A4" w14:textId="77777777" w:rsidR="006676E5" w:rsidRDefault="006676E5" w:rsidP="00360464">
          <w:pPr>
            <w:pStyle w:val="Kopfzeile"/>
            <w:spacing w:after="240"/>
            <w:jc w:val="right"/>
          </w:pPr>
          <w:r>
            <w:rPr>
              <w:noProof/>
            </w:rPr>
            <w:fldChar w:fldCharType="begin"/>
          </w:r>
          <w:r>
            <w:rPr>
              <w:noProof/>
            </w:rPr>
            <w:instrText xml:space="preserve"> STYLEREF  "Überschrift 1"  \* MERGEFORMAT </w:instrText>
          </w:r>
          <w:r>
            <w:rPr>
              <w:noProof/>
            </w:rPr>
            <w:fldChar w:fldCharType="separate"/>
          </w:r>
          <w:r w:rsidR="00C729B6">
            <w:rPr>
              <w:noProof/>
            </w:rPr>
            <w:t>Grundlagen und Rahmenbedingungen</w:t>
          </w:r>
          <w:r>
            <w:rPr>
              <w:noProof/>
            </w:rPr>
            <w:fldChar w:fldCharType="end"/>
          </w:r>
        </w:p>
      </w:tc>
    </w:tr>
  </w:tbl>
  <w:p w14:paraId="300F8189" w14:textId="77777777" w:rsidR="006676E5" w:rsidRPr="0015224F" w:rsidRDefault="006676E5"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75F"/>
    <w:multiLevelType w:val="hybridMultilevel"/>
    <w:tmpl w:val="C6ECE556"/>
    <w:lvl w:ilvl="0" w:tplc="A3A43CA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896318"/>
    <w:multiLevelType w:val="hybridMultilevel"/>
    <w:tmpl w:val="962EED9C"/>
    <w:lvl w:ilvl="0" w:tplc="04070015">
      <w:start w:val="1"/>
      <w:numFmt w:val="decimal"/>
      <w:lvlText w:val="(%1)"/>
      <w:lvlJc w:val="left"/>
      <w:pPr>
        <w:ind w:left="1353" w:hanging="360"/>
      </w:p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2" w15:restartNumberingAfterBreak="0">
    <w:nsid w:val="1781696E"/>
    <w:multiLevelType w:val="hybridMultilevel"/>
    <w:tmpl w:val="68BC8202"/>
    <w:lvl w:ilvl="0" w:tplc="04A0E274">
      <w:start w:val="1"/>
      <w:numFmt w:val="decimal"/>
      <w:lvlText w:val="(%1)"/>
      <w:lvlJc w:val="left"/>
      <w:pPr>
        <w:ind w:left="720" w:hanging="360"/>
      </w:pPr>
      <w:rPr>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D2B3D5F"/>
    <w:multiLevelType w:val="hybridMultilevel"/>
    <w:tmpl w:val="E880220A"/>
    <w:lvl w:ilvl="0" w:tplc="672EBA3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E03784"/>
    <w:multiLevelType w:val="hybridMultilevel"/>
    <w:tmpl w:val="F4E6C948"/>
    <w:lvl w:ilvl="0" w:tplc="F424BB40">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2B8349A"/>
    <w:multiLevelType w:val="hybridMultilevel"/>
    <w:tmpl w:val="329CFC10"/>
    <w:lvl w:ilvl="0" w:tplc="8F10F5A0">
      <w:start w:val="1"/>
      <w:numFmt w:val="decimal"/>
      <w:lvlText w:val="5.%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6182AEC"/>
    <w:multiLevelType w:val="multilevel"/>
    <w:tmpl w:val="D32E1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19261C8"/>
    <w:multiLevelType w:val="hybridMultilevel"/>
    <w:tmpl w:val="8AE889A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F46AA4"/>
    <w:multiLevelType w:val="hybridMultilevel"/>
    <w:tmpl w:val="28FEF968"/>
    <w:lvl w:ilvl="0" w:tplc="7CF8AD42">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BE15D4F"/>
    <w:multiLevelType w:val="hybridMultilevel"/>
    <w:tmpl w:val="E138C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E1D0610"/>
    <w:multiLevelType w:val="hybridMultilevel"/>
    <w:tmpl w:val="2CFE6C44"/>
    <w:lvl w:ilvl="0" w:tplc="64823A68">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6264172"/>
    <w:multiLevelType w:val="multilevel"/>
    <w:tmpl w:val="434291D2"/>
    <w:lvl w:ilvl="0">
      <w:start w:val="1"/>
      <w:numFmt w:val="decimal"/>
      <w:pStyle w:val="berschrift1"/>
      <w:lvlText w:val="%1"/>
      <w:lvlJc w:val="left"/>
      <w:pPr>
        <w:ind w:left="432" w:hanging="432"/>
      </w:pPr>
      <w:rPr>
        <w:b/>
        <w:bCs/>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5F3F3497"/>
    <w:multiLevelType w:val="hybridMultilevel"/>
    <w:tmpl w:val="D0806DDC"/>
    <w:lvl w:ilvl="0" w:tplc="E57EBDD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5812E48"/>
    <w:multiLevelType w:val="hybridMultilevel"/>
    <w:tmpl w:val="7C567D04"/>
    <w:lvl w:ilvl="0" w:tplc="6BF27BB6">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E69687C"/>
    <w:multiLevelType w:val="hybridMultilevel"/>
    <w:tmpl w:val="82568D4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F553FA6"/>
    <w:multiLevelType w:val="hybridMultilevel"/>
    <w:tmpl w:val="C9AC5D78"/>
    <w:lvl w:ilvl="0" w:tplc="97B8D20C">
      <w:start w:val="2"/>
      <w:numFmt w:val="bullet"/>
      <w:lvlText w:val="•"/>
      <w:lvlJc w:val="left"/>
      <w:pPr>
        <w:ind w:left="1069" w:hanging="360"/>
      </w:pPr>
      <w:rPr>
        <w:rFonts w:ascii="Verdana" w:eastAsia="Times New Roman" w:hAnsi="Verdana"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4"/>
  </w:num>
  <w:num w:numId="2">
    <w:abstractNumId w:val="10"/>
  </w:num>
  <w:num w:numId="3">
    <w:abstractNumId w:val="0"/>
  </w:num>
  <w:num w:numId="4">
    <w:abstractNumId w:val="16"/>
  </w:num>
  <w:num w:numId="5">
    <w:abstractNumId w:val="6"/>
  </w:num>
  <w:num w:numId="6">
    <w:abstractNumId w:val="4"/>
  </w:num>
  <w:num w:numId="7">
    <w:abstractNumId w:val="0"/>
    <w:lvlOverride w:ilvl="0">
      <w:startOverride w:val="1"/>
    </w:lvlOverride>
  </w:num>
  <w:num w:numId="8">
    <w:abstractNumId w:val="4"/>
    <w:lvlOverride w:ilvl="0">
      <w:startOverride w:val="1"/>
    </w:lvlOverride>
  </w:num>
  <w:num w:numId="9">
    <w:abstractNumId w:val="4"/>
    <w:lvlOverride w:ilvl="0">
      <w:startOverride w:val="1"/>
    </w:lvlOverride>
  </w:num>
  <w:num w:numId="10">
    <w:abstractNumId w:val="1"/>
  </w:num>
  <w:num w:numId="11">
    <w:abstractNumId w:val="2"/>
  </w:num>
  <w:num w:numId="12">
    <w:abstractNumId w:val="7"/>
  </w:num>
  <w:num w:numId="13">
    <w:abstractNumId w:val="13"/>
  </w:num>
  <w:num w:numId="14">
    <w:abstractNumId w:val="4"/>
  </w:num>
  <w:num w:numId="15">
    <w:abstractNumId w:val="4"/>
  </w:num>
  <w:num w:numId="16">
    <w:abstractNumId w:val="4"/>
  </w:num>
  <w:num w:numId="17">
    <w:abstractNumId w:val="4"/>
  </w:num>
  <w:num w:numId="18">
    <w:abstractNumId w:val="8"/>
  </w:num>
  <w:num w:numId="19">
    <w:abstractNumId w:val="15"/>
  </w:num>
  <w:num w:numId="20">
    <w:abstractNumId w:val="5"/>
  </w:num>
  <w:num w:numId="21">
    <w:abstractNumId w:val="3"/>
  </w:num>
  <w:num w:numId="22">
    <w:abstractNumId w:val="14"/>
  </w:num>
  <w:num w:numId="23">
    <w:abstractNumId w:val="12"/>
  </w:num>
  <w:num w:numId="24">
    <w:abstractNumId w:val="9"/>
  </w:num>
  <w:num w:numId="25">
    <w:abstractNumId w:val="17"/>
  </w:num>
  <w:num w:numId="26">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removePersonalInformation/>
  <w:removeDateAndTime/>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9B6"/>
    <w:rsid w:val="00002059"/>
    <w:rsid w:val="000069A6"/>
    <w:rsid w:val="00011A21"/>
    <w:rsid w:val="00011D72"/>
    <w:rsid w:val="0001229F"/>
    <w:rsid w:val="00014A24"/>
    <w:rsid w:val="00015039"/>
    <w:rsid w:val="00016082"/>
    <w:rsid w:val="0001625F"/>
    <w:rsid w:val="000215A7"/>
    <w:rsid w:val="00021F30"/>
    <w:rsid w:val="0002264B"/>
    <w:rsid w:val="00023DFE"/>
    <w:rsid w:val="00024723"/>
    <w:rsid w:val="000249E7"/>
    <w:rsid w:val="0002541A"/>
    <w:rsid w:val="00030D0E"/>
    <w:rsid w:val="000333B1"/>
    <w:rsid w:val="00034924"/>
    <w:rsid w:val="000364E3"/>
    <w:rsid w:val="00041205"/>
    <w:rsid w:val="00046BEA"/>
    <w:rsid w:val="00047EF9"/>
    <w:rsid w:val="0005079F"/>
    <w:rsid w:val="00050954"/>
    <w:rsid w:val="00050E11"/>
    <w:rsid w:val="0005273A"/>
    <w:rsid w:val="00055177"/>
    <w:rsid w:val="00062D33"/>
    <w:rsid w:val="0006558B"/>
    <w:rsid w:val="0007233E"/>
    <w:rsid w:val="00076395"/>
    <w:rsid w:val="000775DD"/>
    <w:rsid w:val="00080028"/>
    <w:rsid w:val="00081637"/>
    <w:rsid w:val="00081854"/>
    <w:rsid w:val="000826CD"/>
    <w:rsid w:val="000852D7"/>
    <w:rsid w:val="00093AA0"/>
    <w:rsid w:val="00094B7B"/>
    <w:rsid w:val="000A1835"/>
    <w:rsid w:val="000A2DCC"/>
    <w:rsid w:val="000A327F"/>
    <w:rsid w:val="000B03FD"/>
    <w:rsid w:val="000B2273"/>
    <w:rsid w:val="000B2DF0"/>
    <w:rsid w:val="000B30E9"/>
    <w:rsid w:val="000B351B"/>
    <w:rsid w:val="000B604D"/>
    <w:rsid w:val="000C23F4"/>
    <w:rsid w:val="000C2515"/>
    <w:rsid w:val="000C36D2"/>
    <w:rsid w:val="000C3867"/>
    <w:rsid w:val="000C3B7A"/>
    <w:rsid w:val="000C65EE"/>
    <w:rsid w:val="000C6A86"/>
    <w:rsid w:val="000D322B"/>
    <w:rsid w:val="000D4DB5"/>
    <w:rsid w:val="000D65F8"/>
    <w:rsid w:val="000D7051"/>
    <w:rsid w:val="000E0B8B"/>
    <w:rsid w:val="000E57E6"/>
    <w:rsid w:val="000E6700"/>
    <w:rsid w:val="000F0476"/>
    <w:rsid w:val="000F484D"/>
    <w:rsid w:val="000F5288"/>
    <w:rsid w:val="000F56AD"/>
    <w:rsid w:val="000F58B8"/>
    <w:rsid w:val="000F6741"/>
    <w:rsid w:val="000F7A8C"/>
    <w:rsid w:val="0010106D"/>
    <w:rsid w:val="00101EC8"/>
    <w:rsid w:val="0010543F"/>
    <w:rsid w:val="0011109E"/>
    <w:rsid w:val="001128DF"/>
    <w:rsid w:val="001135DD"/>
    <w:rsid w:val="00114771"/>
    <w:rsid w:val="0011682C"/>
    <w:rsid w:val="00116A68"/>
    <w:rsid w:val="00124F86"/>
    <w:rsid w:val="00125260"/>
    <w:rsid w:val="00125D6A"/>
    <w:rsid w:val="00127DF9"/>
    <w:rsid w:val="00130174"/>
    <w:rsid w:val="001302A6"/>
    <w:rsid w:val="00131CAB"/>
    <w:rsid w:val="0013357B"/>
    <w:rsid w:val="001344B3"/>
    <w:rsid w:val="0013469A"/>
    <w:rsid w:val="0013470D"/>
    <w:rsid w:val="001416AA"/>
    <w:rsid w:val="00144202"/>
    <w:rsid w:val="001452BD"/>
    <w:rsid w:val="001460C6"/>
    <w:rsid w:val="00147006"/>
    <w:rsid w:val="00150A70"/>
    <w:rsid w:val="00151513"/>
    <w:rsid w:val="00151AD0"/>
    <w:rsid w:val="0015224F"/>
    <w:rsid w:val="00152751"/>
    <w:rsid w:val="001545CA"/>
    <w:rsid w:val="001568BD"/>
    <w:rsid w:val="00156BE1"/>
    <w:rsid w:val="001616F0"/>
    <w:rsid w:val="001619D9"/>
    <w:rsid w:val="0017179F"/>
    <w:rsid w:val="00172810"/>
    <w:rsid w:val="00172ACC"/>
    <w:rsid w:val="00172D22"/>
    <w:rsid w:val="0017698D"/>
    <w:rsid w:val="001772A0"/>
    <w:rsid w:val="0018032D"/>
    <w:rsid w:val="00183E02"/>
    <w:rsid w:val="00186D99"/>
    <w:rsid w:val="00191073"/>
    <w:rsid w:val="00191353"/>
    <w:rsid w:val="00191DDC"/>
    <w:rsid w:val="00192463"/>
    <w:rsid w:val="0019318A"/>
    <w:rsid w:val="00194025"/>
    <w:rsid w:val="001A1FB1"/>
    <w:rsid w:val="001A2502"/>
    <w:rsid w:val="001A4325"/>
    <w:rsid w:val="001A555A"/>
    <w:rsid w:val="001A66EE"/>
    <w:rsid w:val="001A6908"/>
    <w:rsid w:val="001B030E"/>
    <w:rsid w:val="001B0C46"/>
    <w:rsid w:val="001B15DF"/>
    <w:rsid w:val="001C1CD6"/>
    <w:rsid w:val="001C3E28"/>
    <w:rsid w:val="001C4EC8"/>
    <w:rsid w:val="001C5211"/>
    <w:rsid w:val="001D1AE4"/>
    <w:rsid w:val="001D450A"/>
    <w:rsid w:val="001D4EA8"/>
    <w:rsid w:val="001E0C4F"/>
    <w:rsid w:val="001E10BC"/>
    <w:rsid w:val="001E3167"/>
    <w:rsid w:val="001E566E"/>
    <w:rsid w:val="001E5F63"/>
    <w:rsid w:val="001F2404"/>
    <w:rsid w:val="001F352F"/>
    <w:rsid w:val="001F5A25"/>
    <w:rsid w:val="001F5D84"/>
    <w:rsid w:val="001F7AFC"/>
    <w:rsid w:val="00201AED"/>
    <w:rsid w:val="002044BD"/>
    <w:rsid w:val="002047F9"/>
    <w:rsid w:val="00210CD2"/>
    <w:rsid w:val="00215F03"/>
    <w:rsid w:val="00215F32"/>
    <w:rsid w:val="00216713"/>
    <w:rsid w:val="002176E8"/>
    <w:rsid w:val="00220711"/>
    <w:rsid w:val="00221FF6"/>
    <w:rsid w:val="00225215"/>
    <w:rsid w:val="00233134"/>
    <w:rsid w:val="00235635"/>
    <w:rsid w:val="00237118"/>
    <w:rsid w:val="002373B1"/>
    <w:rsid w:val="00237B84"/>
    <w:rsid w:val="00241630"/>
    <w:rsid w:val="0024294F"/>
    <w:rsid w:val="0024296B"/>
    <w:rsid w:val="00242DC9"/>
    <w:rsid w:val="00243B3B"/>
    <w:rsid w:val="00246359"/>
    <w:rsid w:val="00246A08"/>
    <w:rsid w:val="002526AE"/>
    <w:rsid w:val="0026241A"/>
    <w:rsid w:val="002655D6"/>
    <w:rsid w:val="00270FE9"/>
    <w:rsid w:val="002727A6"/>
    <w:rsid w:val="00272AE5"/>
    <w:rsid w:val="0027424D"/>
    <w:rsid w:val="0027428D"/>
    <w:rsid w:val="0027455D"/>
    <w:rsid w:val="0027480A"/>
    <w:rsid w:val="002754E6"/>
    <w:rsid w:val="00275773"/>
    <w:rsid w:val="0027799A"/>
    <w:rsid w:val="00277C9A"/>
    <w:rsid w:val="00277EC1"/>
    <w:rsid w:val="002810EB"/>
    <w:rsid w:val="002825BC"/>
    <w:rsid w:val="002826FB"/>
    <w:rsid w:val="00287719"/>
    <w:rsid w:val="00287D4C"/>
    <w:rsid w:val="00292E68"/>
    <w:rsid w:val="002930B8"/>
    <w:rsid w:val="00295CEA"/>
    <w:rsid w:val="002A1614"/>
    <w:rsid w:val="002A27DB"/>
    <w:rsid w:val="002A64D3"/>
    <w:rsid w:val="002A7F77"/>
    <w:rsid w:val="002B0118"/>
    <w:rsid w:val="002B05A9"/>
    <w:rsid w:val="002B4F8C"/>
    <w:rsid w:val="002B5071"/>
    <w:rsid w:val="002C152D"/>
    <w:rsid w:val="002C1F73"/>
    <w:rsid w:val="002C3A46"/>
    <w:rsid w:val="002C3C16"/>
    <w:rsid w:val="002C4443"/>
    <w:rsid w:val="002D0524"/>
    <w:rsid w:val="002D0AC5"/>
    <w:rsid w:val="002D11D9"/>
    <w:rsid w:val="002D1509"/>
    <w:rsid w:val="002D2AEC"/>
    <w:rsid w:val="002D2E9F"/>
    <w:rsid w:val="002D3159"/>
    <w:rsid w:val="002E1650"/>
    <w:rsid w:val="002E186B"/>
    <w:rsid w:val="002E1B49"/>
    <w:rsid w:val="002E2095"/>
    <w:rsid w:val="002E24F2"/>
    <w:rsid w:val="002E389F"/>
    <w:rsid w:val="002F12CA"/>
    <w:rsid w:val="002F2CA3"/>
    <w:rsid w:val="002F4A51"/>
    <w:rsid w:val="002F6739"/>
    <w:rsid w:val="002F6C77"/>
    <w:rsid w:val="002F6FB0"/>
    <w:rsid w:val="002F7D4D"/>
    <w:rsid w:val="003007EB"/>
    <w:rsid w:val="00304E9A"/>
    <w:rsid w:val="00310156"/>
    <w:rsid w:val="00311859"/>
    <w:rsid w:val="00313260"/>
    <w:rsid w:val="0031609D"/>
    <w:rsid w:val="00321068"/>
    <w:rsid w:val="00326230"/>
    <w:rsid w:val="003267E8"/>
    <w:rsid w:val="003303C4"/>
    <w:rsid w:val="00330B59"/>
    <w:rsid w:val="0033220F"/>
    <w:rsid w:val="00333299"/>
    <w:rsid w:val="00337151"/>
    <w:rsid w:val="00337972"/>
    <w:rsid w:val="00340303"/>
    <w:rsid w:val="003415FF"/>
    <w:rsid w:val="00342663"/>
    <w:rsid w:val="00342666"/>
    <w:rsid w:val="00342F88"/>
    <w:rsid w:val="00342FD4"/>
    <w:rsid w:val="00345BB0"/>
    <w:rsid w:val="0035250C"/>
    <w:rsid w:val="003548CC"/>
    <w:rsid w:val="003551D1"/>
    <w:rsid w:val="003574D0"/>
    <w:rsid w:val="00360464"/>
    <w:rsid w:val="00363531"/>
    <w:rsid w:val="00363D7E"/>
    <w:rsid w:val="00367346"/>
    <w:rsid w:val="00373329"/>
    <w:rsid w:val="00374989"/>
    <w:rsid w:val="0038105E"/>
    <w:rsid w:val="00384ADA"/>
    <w:rsid w:val="0038631C"/>
    <w:rsid w:val="003901C3"/>
    <w:rsid w:val="00390557"/>
    <w:rsid w:val="00391464"/>
    <w:rsid w:val="003933F5"/>
    <w:rsid w:val="00394C4F"/>
    <w:rsid w:val="003958FB"/>
    <w:rsid w:val="003A08C4"/>
    <w:rsid w:val="003A0EFD"/>
    <w:rsid w:val="003A3DB8"/>
    <w:rsid w:val="003A6B5F"/>
    <w:rsid w:val="003A7AE7"/>
    <w:rsid w:val="003B1AB5"/>
    <w:rsid w:val="003B26E4"/>
    <w:rsid w:val="003B36E7"/>
    <w:rsid w:val="003B37D6"/>
    <w:rsid w:val="003B4B57"/>
    <w:rsid w:val="003C0E0F"/>
    <w:rsid w:val="003C1951"/>
    <w:rsid w:val="003C22B8"/>
    <w:rsid w:val="003C4A2F"/>
    <w:rsid w:val="003C5404"/>
    <w:rsid w:val="003C7C93"/>
    <w:rsid w:val="003D2874"/>
    <w:rsid w:val="003D5EE3"/>
    <w:rsid w:val="003E433E"/>
    <w:rsid w:val="003E490F"/>
    <w:rsid w:val="003E4A49"/>
    <w:rsid w:val="003E55B3"/>
    <w:rsid w:val="003E5853"/>
    <w:rsid w:val="003F24FA"/>
    <w:rsid w:val="003F546A"/>
    <w:rsid w:val="003F74A2"/>
    <w:rsid w:val="004014F0"/>
    <w:rsid w:val="00402197"/>
    <w:rsid w:val="004021AA"/>
    <w:rsid w:val="00403852"/>
    <w:rsid w:val="00404F5A"/>
    <w:rsid w:val="00410859"/>
    <w:rsid w:val="00411B25"/>
    <w:rsid w:val="0041365F"/>
    <w:rsid w:val="00414813"/>
    <w:rsid w:val="00414CB1"/>
    <w:rsid w:val="00416B14"/>
    <w:rsid w:val="00416F55"/>
    <w:rsid w:val="00420F5A"/>
    <w:rsid w:val="00421A9D"/>
    <w:rsid w:val="00425B68"/>
    <w:rsid w:val="00426105"/>
    <w:rsid w:val="004277DA"/>
    <w:rsid w:val="00430B22"/>
    <w:rsid w:val="00430CED"/>
    <w:rsid w:val="00432EB3"/>
    <w:rsid w:val="00432F27"/>
    <w:rsid w:val="0043397A"/>
    <w:rsid w:val="00433ABF"/>
    <w:rsid w:val="00433AE6"/>
    <w:rsid w:val="00434137"/>
    <w:rsid w:val="00444F77"/>
    <w:rsid w:val="00445758"/>
    <w:rsid w:val="0045156C"/>
    <w:rsid w:val="00451F3B"/>
    <w:rsid w:val="00452CCE"/>
    <w:rsid w:val="00453C1E"/>
    <w:rsid w:val="0045427A"/>
    <w:rsid w:val="00455482"/>
    <w:rsid w:val="004568EE"/>
    <w:rsid w:val="00457C49"/>
    <w:rsid w:val="00461E90"/>
    <w:rsid w:val="00462574"/>
    <w:rsid w:val="00463E3C"/>
    <w:rsid w:val="004670F6"/>
    <w:rsid w:val="004708D3"/>
    <w:rsid w:val="00472F13"/>
    <w:rsid w:val="004740A1"/>
    <w:rsid w:val="004748E3"/>
    <w:rsid w:val="00476326"/>
    <w:rsid w:val="004812D6"/>
    <w:rsid w:val="00481334"/>
    <w:rsid w:val="004841BD"/>
    <w:rsid w:val="00484A91"/>
    <w:rsid w:val="004850AA"/>
    <w:rsid w:val="00485CA8"/>
    <w:rsid w:val="00491109"/>
    <w:rsid w:val="0049235D"/>
    <w:rsid w:val="00494218"/>
    <w:rsid w:val="00497CC5"/>
    <w:rsid w:val="004A1AAA"/>
    <w:rsid w:val="004A45CC"/>
    <w:rsid w:val="004A5E07"/>
    <w:rsid w:val="004A70DC"/>
    <w:rsid w:val="004B0961"/>
    <w:rsid w:val="004B2317"/>
    <w:rsid w:val="004B2412"/>
    <w:rsid w:val="004B5787"/>
    <w:rsid w:val="004B5A34"/>
    <w:rsid w:val="004B66D2"/>
    <w:rsid w:val="004B75E6"/>
    <w:rsid w:val="004C02D6"/>
    <w:rsid w:val="004C26C7"/>
    <w:rsid w:val="004C376D"/>
    <w:rsid w:val="004C6547"/>
    <w:rsid w:val="004C7295"/>
    <w:rsid w:val="004C7D2B"/>
    <w:rsid w:val="004D07B1"/>
    <w:rsid w:val="004D2799"/>
    <w:rsid w:val="004D7340"/>
    <w:rsid w:val="004D7A0F"/>
    <w:rsid w:val="004E4A07"/>
    <w:rsid w:val="004E63E1"/>
    <w:rsid w:val="004F4331"/>
    <w:rsid w:val="004F437A"/>
    <w:rsid w:val="004F4FA3"/>
    <w:rsid w:val="004F5EBC"/>
    <w:rsid w:val="004F5FCB"/>
    <w:rsid w:val="005020C8"/>
    <w:rsid w:val="005024CE"/>
    <w:rsid w:val="00502928"/>
    <w:rsid w:val="0050459A"/>
    <w:rsid w:val="00505DB3"/>
    <w:rsid w:val="00511475"/>
    <w:rsid w:val="00513DA6"/>
    <w:rsid w:val="005144E7"/>
    <w:rsid w:val="00521ACC"/>
    <w:rsid w:val="0052223B"/>
    <w:rsid w:val="005226E3"/>
    <w:rsid w:val="005229E2"/>
    <w:rsid w:val="00523EFE"/>
    <w:rsid w:val="00524BBC"/>
    <w:rsid w:val="00527BE3"/>
    <w:rsid w:val="00532E59"/>
    <w:rsid w:val="00535FE6"/>
    <w:rsid w:val="00536735"/>
    <w:rsid w:val="00536F14"/>
    <w:rsid w:val="00540B20"/>
    <w:rsid w:val="00540DB7"/>
    <w:rsid w:val="00541200"/>
    <w:rsid w:val="0054348D"/>
    <w:rsid w:val="00544A2D"/>
    <w:rsid w:val="00552C21"/>
    <w:rsid w:val="00554E16"/>
    <w:rsid w:val="00555424"/>
    <w:rsid w:val="0055681D"/>
    <w:rsid w:val="005600D3"/>
    <w:rsid w:val="00560618"/>
    <w:rsid w:val="00562385"/>
    <w:rsid w:val="00564446"/>
    <w:rsid w:val="0056472E"/>
    <w:rsid w:val="00565A6D"/>
    <w:rsid w:val="0056687B"/>
    <w:rsid w:val="005702DA"/>
    <w:rsid w:val="005703AD"/>
    <w:rsid w:val="00570953"/>
    <w:rsid w:val="00570B22"/>
    <w:rsid w:val="00570B94"/>
    <w:rsid w:val="00571245"/>
    <w:rsid w:val="0057141F"/>
    <w:rsid w:val="00571727"/>
    <w:rsid w:val="0057197E"/>
    <w:rsid w:val="00572C07"/>
    <w:rsid w:val="005735A3"/>
    <w:rsid w:val="00574605"/>
    <w:rsid w:val="005749AF"/>
    <w:rsid w:val="00582688"/>
    <w:rsid w:val="00583810"/>
    <w:rsid w:val="00583940"/>
    <w:rsid w:val="00584016"/>
    <w:rsid w:val="00587023"/>
    <w:rsid w:val="00593567"/>
    <w:rsid w:val="00594F71"/>
    <w:rsid w:val="00596B54"/>
    <w:rsid w:val="005977F8"/>
    <w:rsid w:val="00597CB8"/>
    <w:rsid w:val="005A030D"/>
    <w:rsid w:val="005A0826"/>
    <w:rsid w:val="005A110D"/>
    <w:rsid w:val="005A52D9"/>
    <w:rsid w:val="005A7F0E"/>
    <w:rsid w:val="005B1D76"/>
    <w:rsid w:val="005B217F"/>
    <w:rsid w:val="005B5A6F"/>
    <w:rsid w:val="005B5EA9"/>
    <w:rsid w:val="005B6547"/>
    <w:rsid w:val="005C6CCF"/>
    <w:rsid w:val="005C7D1D"/>
    <w:rsid w:val="005C7E1A"/>
    <w:rsid w:val="005D05F6"/>
    <w:rsid w:val="005D2811"/>
    <w:rsid w:val="005D2AC5"/>
    <w:rsid w:val="005D2D12"/>
    <w:rsid w:val="005D4039"/>
    <w:rsid w:val="005D5069"/>
    <w:rsid w:val="005D7605"/>
    <w:rsid w:val="005D78EF"/>
    <w:rsid w:val="005E04A3"/>
    <w:rsid w:val="005E2A17"/>
    <w:rsid w:val="005E33DF"/>
    <w:rsid w:val="005E4FE3"/>
    <w:rsid w:val="005E5780"/>
    <w:rsid w:val="005E6101"/>
    <w:rsid w:val="005E67CC"/>
    <w:rsid w:val="005F2A15"/>
    <w:rsid w:val="005F2E4D"/>
    <w:rsid w:val="005F7EF1"/>
    <w:rsid w:val="00600514"/>
    <w:rsid w:val="00600B13"/>
    <w:rsid w:val="00604E5C"/>
    <w:rsid w:val="00616208"/>
    <w:rsid w:val="00621598"/>
    <w:rsid w:val="00621933"/>
    <w:rsid w:val="006220C3"/>
    <w:rsid w:val="00624B9D"/>
    <w:rsid w:val="006277D4"/>
    <w:rsid w:val="006279EE"/>
    <w:rsid w:val="00627BB4"/>
    <w:rsid w:val="00631E65"/>
    <w:rsid w:val="0063377E"/>
    <w:rsid w:val="0063672E"/>
    <w:rsid w:val="00642349"/>
    <w:rsid w:val="00643FAA"/>
    <w:rsid w:val="00645BD1"/>
    <w:rsid w:val="006468F4"/>
    <w:rsid w:val="0065091F"/>
    <w:rsid w:val="00652F49"/>
    <w:rsid w:val="00653F0C"/>
    <w:rsid w:val="00654E91"/>
    <w:rsid w:val="0065650D"/>
    <w:rsid w:val="00656788"/>
    <w:rsid w:val="006567E6"/>
    <w:rsid w:val="00657755"/>
    <w:rsid w:val="00657D7E"/>
    <w:rsid w:val="00662711"/>
    <w:rsid w:val="00664070"/>
    <w:rsid w:val="00664E97"/>
    <w:rsid w:val="00665207"/>
    <w:rsid w:val="00666271"/>
    <w:rsid w:val="006676E5"/>
    <w:rsid w:val="0067194B"/>
    <w:rsid w:val="006724E0"/>
    <w:rsid w:val="00672E42"/>
    <w:rsid w:val="006742C5"/>
    <w:rsid w:val="00686F55"/>
    <w:rsid w:val="006877D5"/>
    <w:rsid w:val="0069325E"/>
    <w:rsid w:val="0069417B"/>
    <w:rsid w:val="0069707D"/>
    <w:rsid w:val="006A17DE"/>
    <w:rsid w:val="006A22EA"/>
    <w:rsid w:val="006A2CEE"/>
    <w:rsid w:val="006A6689"/>
    <w:rsid w:val="006B0118"/>
    <w:rsid w:val="006B4CD0"/>
    <w:rsid w:val="006B786A"/>
    <w:rsid w:val="006B7FC8"/>
    <w:rsid w:val="006C0023"/>
    <w:rsid w:val="006C43ED"/>
    <w:rsid w:val="006C4772"/>
    <w:rsid w:val="006C63C8"/>
    <w:rsid w:val="006C7E31"/>
    <w:rsid w:val="006D0B83"/>
    <w:rsid w:val="006D184F"/>
    <w:rsid w:val="006D3AA4"/>
    <w:rsid w:val="006D451A"/>
    <w:rsid w:val="006D617F"/>
    <w:rsid w:val="006D62C7"/>
    <w:rsid w:val="006D671B"/>
    <w:rsid w:val="006E4EE7"/>
    <w:rsid w:val="006E53E9"/>
    <w:rsid w:val="006E7104"/>
    <w:rsid w:val="006F074A"/>
    <w:rsid w:val="006F1805"/>
    <w:rsid w:val="006F2081"/>
    <w:rsid w:val="006F3637"/>
    <w:rsid w:val="006F4128"/>
    <w:rsid w:val="006F5140"/>
    <w:rsid w:val="006F6F3D"/>
    <w:rsid w:val="006F7623"/>
    <w:rsid w:val="007023D6"/>
    <w:rsid w:val="00703449"/>
    <w:rsid w:val="00705424"/>
    <w:rsid w:val="00705541"/>
    <w:rsid w:val="0070696A"/>
    <w:rsid w:val="00707555"/>
    <w:rsid w:val="0071051A"/>
    <w:rsid w:val="00715473"/>
    <w:rsid w:val="007157C9"/>
    <w:rsid w:val="00716723"/>
    <w:rsid w:val="00720BC9"/>
    <w:rsid w:val="007212B4"/>
    <w:rsid w:val="007258C3"/>
    <w:rsid w:val="00725C08"/>
    <w:rsid w:val="0072726E"/>
    <w:rsid w:val="00732F86"/>
    <w:rsid w:val="007349B8"/>
    <w:rsid w:val="00734EBD"/>
    <w:rsid w:val="00735EA3"/>
    <w:rsid w:val="007375C4"/>
    <w:rsid w:val="0074162A"/>
    <w:rsid w:val="00742DBB"/>
    <w:rsid w:val="00750905"/>
    <w:rsid w:val="00750E75"/>
    <w:rsid w:val="00752B71"/>
    <w:rsid w:val="007604A4"/>
    <w:rsid w:val="00761E7D"/>
    <w:rsid w:val="00763FBA"/>
    <w:rsid w:val="00766D5D"/>
    <w:rsid w:val="00767E57"/>
    <w:rsid w:val="00770769"/>
    <w:rsid w:val="007725CC"/>
    <w:rsid w:val="00774CF1"/>
    <w:rsid w:val="00776302"/>
    <w:rsid w:val="0077723D"/>
    <w:rsid w:val="007800DB"/>
    <w:rsid w:val="007827CC"/>
    <w:rsid w:val="00786537"/>
    <w:rsid w:val="0079333D"/>
    <w:rsid w:val="0079539E"/>
    <w:rsid w:val="00797BEA"/>
    <w:rsid w:val="007A1B9F"/>
    <w:rsid w:val="007A2808"/>
    <w:rsid w:val="007A4A56"/>
    <w:rsid w:val="007A600D"/>
    <w:rsid w:val="007B4E31"/>
    <w:rsid w:val="007B5FC9"/>
    <w:rsid w:val="007C11D5"/>
    <w:rsid w:val="007C496B"/>
    <w:rsid w:val="007C4FD9"/>
    <w:rsid w:val="007D3B68"/>
    <w:rsid w:val="007D3C39"/>
    <w:rsid w:val="007D7C61"/>
    <w:rsid w:val="007E3DAC"/>
    <w:rsid w:val="007E3EE2"/>
    <w:rsid w:val="007E6176"/>
    <w:rsid w:val="007E6E0E"/>
    <w:rsid w:val="007F30C0"/>
    <w:rsid w:val="007F46F7"/>
    <w:rsid w:val="007F484B"/>
    <w:rsid w:val="007F5C0C"/>
    <w:rsid w:val="007F5D98"/>
    <w:rsid w:val="007F7491"/>
    <w:rsid w:val="007F757B"/>
    <w:rsid w:val="008012DD"/>
    <w:rsid w:val="00801C2F"/>
    <w:rsid w:val="008025AF"/>
    <w:rsid w:val="00803974"/>
    <w:rsid w:val="008045AA"/>
    <w:rsid w:val="00806CF7"/>
    <w:rsid w:val="00807F2B"/>
    <w:rsid w:val="0081248B"/>
    <w:rsid w:val="00812F25"/>
    <w:rsid w:val="00813BA2"/>
    <w:rsid w:val="00815216"/>
    <w:rsid w:val="00816B19"/>
    <w:rsid w:val="00820441"/>
    <w:rsid w:val="0082419D"/>
    <w:rsid w:val="0082686C"/>
    <w:rsid w:val="0083049A"/>
    <w:rsid w:val="008355FE"/>
    <w:rsid w:val="008361B4"/>
    <w:rsid w:val="008374AE"/>
    <w:rsid w:val="00840459"/>
    <w:rsid w:val="00841B6C"/>
    <w:rsid w:val="00842E9C"/>
    <w:rsid w:val="00843D45"/>
    <w:rsid w:val="00843EB9"/>
    <w:rsid w:val="00845187"/>
    <w:rsid w:val="00846A78"/>
    <w:rsid w:val="00850069"/>
    <w:rsid w:val="00850075"/>
    <w:rsid w:val="00851D3E"/>
    <w:rsid w:val="008520F0"/>
    <w:rsid w:val="008533FA"/>
    <w:rsid w:val="00862F99"/>
    <w:rsid w:val="008647C4"/>
    <w:rsid w:val="00866DC6"/>
    <w:rsid w:val="00872362"/>
    <w:rsid w:val="008729B0"/>
    <w:rsid w:val="008743B3"/>
    <w:rsid w:val="00874F5A"/>
    <w:rsid w:val="00877422"/>
    <w:rsid w:val="008802A5"/>
    <w:rsid w:val="00880634"/>
    <w:rsid w:val="00891DC1"/>
    <w:rsid w:val="00892555"/>
    <w:rsid w:val="00893422"/>
    <w:rsid w:val="00893C1C"/>
    <w:rsid w:val="00894EA4"/>
    <w:rsid w:val="00895057"/>
    <w:rsid w:val="008A04B9"/>
    <w:rsid w:val="008A4DB5"/>
    <w:rsid w:val="008A70DB"/>
    <w:rsid w:val="008A7C1C"/>
    <w:rsid w:val="008B05FE"/>
    <w:rsid w:val="008B3078"/>
    <w:rsid w:val="008B4F8A"/>
    <w:rsid w:val="008B5630"/>
    <w:rsid w:val="008B6A4D"/>
    <w:rsid w:val="008B7181"/>
    <w:rsid w:val="008C4205"/>
    <w:rsid w:val="008C5DB4"/>
    <w:rsid w:val="008D54A4"/>
    <w:rsid w:val="008D6103"/>
    <w:rsid w:val="008E0054"/>
    <w:rsid w:val="008E086B"/>
    <w:rsid w:val="008E0D69"/>
    <w:rsid w:val="008F18D4"/>
    <w:rsid w:val="008F6776"/>
    <w:rsid w:val="00904C36"/>
    <w:rsid w:val="00905B94"/>
    <w:rsid w:val="00910910"/>
    <w:rsid w:val="009109BA"/>
    <w:rsid w:val="00912CA0"/>
    <w:rsid w:val="00913A48"/>
    <w:rsid w:val="00914146"/>
    <w:rsid w:val="00914A81"/>
    <w:rsid w:val="00914EF2"/>
    <w:rsid w:val="00915F59"/>
    <w:rsid w:val="009205D0"/>
    <w:rsid w:val="009228F3"/>
    <w:rsid w:val="00924326"/>
    <w:rsid w:val="00932776"/>
    <w:rsid w:val="00934F3F"/>
    <w:rsid w:val="00935DA0"/>
    <w:rsid w:val="009374B4"/>
    <w:rsid w:val="00937E46"/>
    <w:rsid w:val="00937E6D"/>
    <w:rsid w:val="00940628"/>
    <w:rsid w:val="00947ABD"/>
    <w:rsid w:val="00952CA0"/>
    <w:rsid w:val="009532A6"/>
    <w:rsid w:val="009554DA"/>
    <w:rsid w:val="00956852"/>
    <w:rsid w:val="00960A79"/>
    <w:rsid w:val="00970037"/>
    <w:rsid w:val="009708CB"/>
    <w:rsid w:val="00972C54"/>
    <w:rsid w:val="00975BC7"/>
    <w:rsid w:val="00976C43"/>
    <w:rsid w:val="00980259"/>
    <w:rsid w:val="009814DB"/>
    <w:rsid w:val="00987A54"/>
    <w:rsid w:val="00991FD4"/>
    <w:rsid w:val="0099204F"/>
    <w:rsid w:val="00992F35"/>
    <w:rsid w:val="00994AC3"/>
    <w:rsid w:val="00995C63"/>
    <w:rsid w:val="00996EC9"/>
    <w:rsid w:val="009A46E2"/>
    <w:rsid w:val="009A6A51"/>
    <w:rsid w:val="009A6EEF"/>
    <w:rsid w:val="009A7275"/>
    <w:rsid w:val="009B0D22"/>
    <w:rsid w:val="009B44BB"/>
    <w:rsid w:val="009B5A86"/>
    <w:rsid w:val="009C2B8A"/>
    <w:rsid w:val="009C36E1"/>
    <w:rsid w:val="009C3ADE"/>
    <w:rsid w:val="009C7141"/>
    <w:rsid w:val="009C736B"/>
    <w:rsid w:val="009C79CD"/>
    <w:rsid w:val="009D02CD"/>
    <w:rsid w:val="009D0CBF"/>
    <w:rsid w:val="009D43AD"/>
    <w:rsid w:val="009D608C"/>
    <w:rsid w:val="009D6906"/>
    <w:rsid w:val="009D6E22"/>
    <w:rsid w:val="009E1647"/>
    <w:rsid w:val="009E3AC9"/>
    <w:rsid w:val="009E3E75"/>
    <w:rsid w:val="009E5623"/>
    <w:rsid w:val="009E5B15"/>
    <w:rsid w:val="009E6376"/>
    <w:rsid w:val="009F0D2A"/>
    <w:rsid w:val="009F5B71"/>
    <w:rsid w:val="009F7CE7"/>
    <w:rsid w:val="00A00674"/>
    <w:rsid w:val="00A067EC"/>
    <w:rsid w:val="00A10016"/>
    <w:rsid w:val="00A11650"/>
    <w:rsid w:val="00A13D3D"/>
    <w:rsid w:val="00A14E88"/>
    <w:rsid w:val="00A14F3B"/>
    <w:rsid w:val="00A20A32"/>
    <w:rsid w:val="00A233DA"/>
    <w:rsid w:val="00A24069"/>
    <w:rsid w:val="00A2635E"/>
    <w:rsid w:val="00A31F63"/>
    <w:rsid w:val="00A33638"/>
    <w:rsid w:val="00A33F90"/>
    <w:rsid w:val="00A33FEF"/>
    <w:rsid w:val="00A34877"/>
    <w:rsid w:val="00A35B5A"/>
    <w:rsid w:val="00A36F09"/>
    <w:rsid w:val="00A37158"/>
    <w:rsid w:val="00A376CE"/>
    <w:rsid w:val="00A4297D"/>
    <w:rsid w:val="00A4365D"/>
    <w:rsid w:val="00A44FAE"/>
    <w:rsid w:val="00A52944"/>
    <w:rsid w:val="00A536E5"/>
    <w:rsid w:val="00A54DC0"/>
    <w:rsid w:val="00A601E3"/>
    <w:rsid w:val="00A6054D"/>
    <w:rsid w:val="00A615CD"/>
    <w:rsid w:val="00A61A32"/>
    <w:rsid w:val="00A63671"/>
    <w:rsid w:val="00A63BAA"/>
    <w:rsid w:val="00A6463F"/>
    <w:rsid w:val="00A64878"/>
    <w:rsid w:val="00A6579C"/>
    <w:rsid w:val="00A6616E"/>
    <w:rsid w:val="00A67A52"/>
    <w:rsid w:val="00A7003D"/>
    <w:rsid w:val="00A7100F"/>
    <w:rsid w:val="00A72824"/>
    <w:rsid w:val="00A731A4"/>
    <w:rsid w:val="00A737E6"/>
    <w:rsid w:val="00A7786F"/>
    <w:rsid w:val="00A80C92"/>
    <w:rsid w:val="00A81146"/>
    <w:rsid w:val="00A840AB"/>
    <w:rsid w:val="00A85F26"/>
    <w:rsid w:val="00A86B66"/>
    <w:rsid w:val="00A86C70"/>
    <w:rsid w:val="00A878D4"/>
    <w:rsid w:val="00A87EF1"/>
    <w:rsid w:val="00A9130F"/>
    <w:rsid w:val="00A92F70"/>
    <w:rsid w:val="00A95E3B"/>
    <w:rsid w:val="00A962DD"/>
    <w:rsid w:val="00A96620"/>
    <w:rsid w:val="00A97EF7"/>
    <w:rsid w:val="00AA16FF"/>
    <w:rsid w:val="00AA1DD8"/>
    <w:rsid w:val="00AA4B91"/>
    <w:rsid w:val="00AA4E7E"/>
    <w:rsid w:val="00AA4FEC"/>
    <w:rsid w:val="00AA516A"/>
    <w:rsid w:val="00AA55D6"/>
    <w:rsid w:val="00AA7647"/>
    <w:rsid w:val="00AB3F36"/>
    <w:rsid w:val="00AB4C07"/>
    <w:rsid w:val="00AB5C59"/>
    <w:rsid w:val="00AB78CB"/>
    <w:rsid w:val="00AC4B4B"/>
    <w:rsid w:val="00AC770E"/>
    <w:rsid w:val="00AD14D8"/>
    <w:rsid w:val="00AE08A8"/>
    <w:rsid w:val="00AE204E"/>
    <w:rsid w:val="00AE25C2"/>
    <w:rsid w:val="00AE2D2B"/>
    <w:rsid w:val="00AE2D80"/>
    <w:rsid w:val="00AE46F2"/>
    <w:rsid w:val="00AE4DFF"/>
    <w:rsid w:val="00AE5A9C"/>
    <w:rsid w:val="00AE5B0A"/>
    <w:rsid w:val="00AE79A7"/>
    <w:rsid w:val="00AF0FD0"/>
    <w:rsid w:val="00AF4A8E"/>
    <w:rsid w:val="00B00331"/>
    <w:rsid w:val="00B00DE8"/>
    <w:rsid w:val="00B011C2"/>
    <w:rsid w:val="00B074DA"/>
    <w:rsid w:val="00B10FEB"/>
    <w:rsid w:val="00B113A8"/>
    <w:rsid w:val="00B164D0"/>
    <w:rsid w:val="00B16DCB"/>
    <w:rsid w:val="00B17158"/>
    <w:rsid w:val="00B247BB"/>
    <w:rsid w:val="00B24D78"/>
    <w:rsid w:val="00B30AE4"/>
    <w:rsid w:val="00B314FC"/>
    <w:rsid w:val="00B32C8E"/>
    <w:rsid w:val="00B35E26"/>
    <w:rsid w:val="00B369CF"/>
    <w:rsid w:val="00B408D0"/>
    <w:rsid w:val="00B40B06"/>
    <w:rsid w:val="00B414C1"/>
    <w:rsid w:val="00B41D25"/>
    <w:rsid w:val="00B4384A"/>
    <w:rsid w:val="00B479BB"/>
    <w:rsid w:val="00B5237A"/>
    <w:rsid w:val="00B52C29"/>
    <w:rsid w:val="00B53EEA"/>
    <w:rsid w:val="00B543E4"/>
    <w:rsid w:val="00B5447E"/>
    <w:rsid w:val="00B555D2"/>
    <w:rsid w:val="00B56D0A"/>
    <w:rsid w:val="00B577E8"/>
    <w:rsid w:val="00B6135A"/>
    <w:rsid w:val="00B61F18"/>
    <w:rsid w:val="00B62721"/>
    <w:rsid w:val="00B66BE9"/>
    <w:rsid w:val="00B713B3"/>
    <w:rsid w:val="00B7208B"/>
    <w:rsid w:val="00B73999"/>
    <w:rsid w:val="00B85B61"/>
    <w:rsid w:val="00B92A5E"/>
    <w:rsid w:val="00B94E9F"/>
    <w:rsid w:val="00B951EA"/>
    <w:rsid w:val="00BB07D1"/>
    <w:rsid w:val="00BB2FF7"/>
    <w:rsid w:val="00BB7240"/>
    <w:rsid w:val="00BB738F"/>
    <w:rsid w:val="00BC0E04"/>
    <w:rsid w:val="00BC2473"/>
    <w:rsid w:val="00BC3B64"/>
    <w:rsid w:val="00BC3F83"/>
    <w:rsid w:val="00BC5162"/>
    <w:rsid w:val="00BC531A"/>
    <w:rsid w:val="00BD051F"/>
    <w:rsid w:val="00BD0A6C"/>
    <w:rsid w:val="00BD64BA"/>
    <w:rsid w:val="00BD7A7E"/>
    <w:rsid w:val="00BE3E6D"/>
    <w:rsid w:val="00BE4FEF"/>
    <w:rsid w:val="00BE724C"/>
    <w:rsid w:val="00BF07CF"/>
    <w:rsid w:val="00BF0C90"/>
    <w:rsid w:val="00BF15C3"/>
    <w:rsid w:val="00BF1A6D"/>
    <w:rsid w:val="00BF3210"/>
    <w:rsid w:val="00BF39EB"/>
    <w:rsid w:val="00BF50AA"/>
    <w:rsid w:val="00C01EDE"/>
    <w:rsid w:val="00C03475"/>
    <w:rsid w:val="00C038CB"/>
    <w:rsid w:val="00C03DF8"/>
    <w:rsid w:val="00C040CF"/>
    <w:rsid w:val="00C0690E"/>
    <w:rsid w:val="00C1011A"/>
    <w:rsid w:val="00C1056B"/>
    <w:rsid w:val="00C140E2"/>
    <w:rsid w:val="00C14E70"/>
    <w:rsid w:val="00C151A8"/>
    <w:rsid w:val="00C16051"/>
    <w:rsid w:val="00C21493"/>
    <w:rsid w:val="00C21DD0"/>
    <w:rsid w:val="00C22A5F"/>
    <w:rsid w:val="00C22DB6"/>
    <w:rsid w:val="00C25EA7"/>
    <w:rsid w:val="00C269E1"/>
    <w:rsid w:val="00C30154"/>
    <w:rsid w:val="00C3084A"/>
    <w:rsid w:val="00C35262"/>
    <w:rsid w:val="00C35CF8"/>
    <w:rsid w:val="00C35E51"/>
    <w:rsid w:val="00C364A4"/>
    <w:rsid w:val="00C42943"/>
    <w:rsid w:val="00C50573"/>
    <w:rsid w:val="00C52AD0"/>
    <w:rsid w:val="00C53401"/>
    <w:rsid w:val="00C547F7"/>
    <w:rsid w:val="00C57179"/>
    <w:rsid w:val="00C578BB"/>
    <w:rsid w:val="00C6000F"/>
    <w:rsid w:val="00C6086C"/>
    <w:rsid w:val="00C61AE0"/>
    <w:rsid w:val="00C63C44"/>
    <w:rsid w:val="00C6691D"/>
    <w:rsid w:val="00C678B5"/>
    <w:rsid w:val="00C70212"/>
    <w:rsid w:val="00C729B6"/>
    <w:rsid w:val="00C75430"/>
    <w:rsid w:val="00C80460"/>
    <w:rsid w:val="00C84460"/>
    <w:rsid w:val="00C85BD8"/>
    <w:rsid w:val="00C914B1"/>
    <w:rsid w:val="00C934EF"/>
    <w:rsid w:val="00C95367"/>
    <w:rsid w:val="00C954B4"/>
    <w:rsid w:val="00C95FE6"/>
    <w:rsid w:val="00C971C1"/>
    <w:rsid w:val="00CA26D1"/>
    <w:rsid w:val="00CA7D04"/>
    <w:rsid w:val="00CB1F29"/>
    <w:rsid w:val="00CB2A77"/>
    <w:rsid w:val="00CB3A6A"/>
    <w:rsid w:val="00CB69DA"/>
    <w:rsid w:val="00CC00CE"/>
    <w:rsid w:val="00CC02C2"/>
    <w:rsid w:val="00CC0C91"/>
    <w:rsid w:val="00CD12C7"/>
    <w:rsid w:val="00CD38FE"/>
    <w:rsid w:val="00CD72E2"/>
    <w:rsid w:val="00CE032C"/>
    <w:rsid w:val="00CE0713"/>
    <w:rsid w:val="00CE358B"/>
    <w:rsid w:val="00CE37F4"/>
    <w:rsid w:val="00CE413D"/>
    <w:rsid w:val="00CE4987"/>
    <w:rsid w:val="00CF11DB"/>
    <w:rsid w:val="00CF34B3"/>
    <w:rsid w:val="00CF677A"/>
    <w:rsid w:val="00CF7103"/>
    <w:rsid w:val="00CF7B50"/>
    <w:rsid w:val="00D035FA"/>
    <w:rsid w:val="00D07880"/>
    <w:rsid w:val="00D12676"/>
    <w:rsid w:val="00D150B0"/>
    <w:rsid w:val="00D216DC"/>
    <w:rsid w:val="00D2192E"/>
    <w:rsid w:val="00D232E2"/>
    <w:rsid w:val="00D26057"/>
    <w:rsid w:val="00D27C9B"/>
    <w:rsid w:val="00D30933"/>
    <w:rsid w:val="00D3290C"/>
    <w:rsid w:val="00D355DB"/>
    <w:rsid w:val="00D35722"/>
    <w:rsid w:val="00D363B3"/>
    <w:rsid w:val="00D41C5D"/>
    <w:rsid w:val="00D41D0F"/>
    <w:rsid w:val="00D4307A"/>
    <w:rsid w:val="00D4700D"/>
    <w:rsid w:val="00D4707C"/>
    <w:rsid w:val="00D52E11"/>
    <w:rsid w:val="00D53C35"/>
    <w:rsid w:val="00D549E6"/>
    <w:rsid w:val="00D55A5B"/>
    <w:rsid w:val="00D5670F"/>
    <w:rsid w:val="00D567E7"/>
    <w:rsid w:val="00D56B7C"/>
    <w:rsid w:val="00D6357F"/>
    <w:rsid w:val="00D63E41"/>
    <w:rsid w:val="00D648F7"/>
    <w:rsid w:val="00D6674B"/>
    <w:rsid w:val="00D669C3"/>
    <w:rsid w:val="00D7172A"/>
    <w:rsid w:val="00D72806"/>
    <w:rsid w:val="00D74D42"/>
    <w:rsid w:val="00D76CD8"/>
    <w:rsid w:val="00D80405"/>
    <w:rsid w:val="00D84943"/>
    <w:rsid w:val="00D85450"/>
    <w:rsid w:val="00D854D5"/>
    <w:rsid w:val="00D86506"/>
    <w:rsid w:val="00D87DAC"/>
    <w:rsid w:val="00D906EB"/>
    <w:rsid w:val="00D90794"/>
    <w:rsid w:val="00D91740"/>
    <w:rsid w:val="00D9263D"/>
    <w:rsid w:val="00D9269B"/>
    <w:rsid w:val="00D93220"/>
    <w:rsid w:val="00D94383"/>
    <w:rsid w:val="00D9652D"/>
    <w:rsid w:val="00D97A7E"/>
    <w:rsid w:val="00DA0DDF"/>
    <w:rsid w:val="00DA33DF"/>
    <w:rsid w:val="00DA56DD"/>
    <w:rsid w:val="00DA7732"/>
    <w:rsid w:val="00DB1F2B"/>
    <w:rsid w:val="00DB42AB"/>
    <w:rsid w:val="00DB53F7"/>
    <w:rsid w:val="00DB7E1D"/>
    <w:rsid w:val="00DC0903"/>
    <w:rsid w:val="00DC3694"/>
    <w:rsid w:val="00DC4054"/>
    <w:rsid w:val="00DC4367"/>
    <w:rsid w:val="00DC4A8B"/>
    <w:rsid w:val="00DC5E4F"/>
    <w:rsid w:val="00DC5F79"/>
    <w:rsid w:val="00DD5B53"/>
    <w:rsid w:val="00DD65C0"/>
    <w:rsid w:val="00DE1BAF"/>
    <w:rsid w:val="00DE433F"/>
    <w:rsid w:val="00DE6782"/>
    <w:rsid w:val="00DF254C"/>
    <w:rsid w:val="00DF73EC"/>
    <w:rsid w:val="00E00CB9"/>
    <w:rsid w:val="00E02C62"/>
    <w:rsid w:val="00E040D8"/>
    <w:rsid w:val="00E11581"/>
    <w:rsid w:val="00E126C7"/>
    <w:rsid w:val="00E143C4"/>
    <w:rsid w:val="00E15282"/>
    <w:rsid w:val="00E17684"/>
    <w:rsid w:val="00E21F51"/>
    <w:rsid w:val="00E21FA0"/>
    <w:rsid w:val="00E22DEF"/>
    <w:rsid w:val="00E26B17"/>
    <w:rsid w:val="00E275FC"/>
    <w:rsid w:val="00E30B26"/>
    <w:rsid w:val="00E3226D"/>
    <w:rsid w:val="00E33934"/>
    <w:rsid w:val="00E342A3"/>
    <w:rsid w:val="00E34A4C"/>
    <w:rsid w:val="00E34BB8"/>
    <w:rsid w:val="00E3575A"/>
    <w:rsid w:val="00E3582B"/>
    <w:rsid w:val="00E35D9D"/>
    <w:rsid w:val="00E40377"/>
    <w:rsid w:val="00E4369A"/>
    <w:rsid w:val="00E46AC8"/>
    <w:rsid w:val="00E4723B"/>
    <w:rsid w:val="00E47B55"/>
    <w:rsid w:val="00E502A8"/>
    <w:rsid w:val="00E55213"/>
    <w:rsid w:val="00E558B7"/>
    <w:rsid w:val="00E55BAA"/>
    <w:rsid w:val="00E60025"/>
    <w:rsid w:val="00E60B1E"/>
    <w:rsid w:val="00E61114"/>
    <w:rsid w:val="00E6135D"/>
    <w:rsid w:val="00E62522"/>
    <w:rsid w:val="00E64347"/>
    <w:rsid w:val="00E64F9D"/>
    <w:rsid w:val="00E65E9D"/>
    <w:rsid w:val="00E65E9F"/>
    <w:rsid w:val="00E66668"/>
    <w:rsid w:val="00E70565"/>
    <w:rsid w:val="00E719A1"/>
    <w:rsid w:val="00E73D8C"/>
    <w:rsid w:val="00E80DD5"/>
    <w:rsid w:val="00E81C5F"/>
    <w:rsid w:val="00E81FDE"/>
    <w:rsid w:val="00E8209A"/>
    <w:rsid w:val="00E839E9"/>
    <w:rsid w:val="00E847CD"/>
    <w:rsid w:val="00E85482"/>
    <w:rsid w:val="00E86118"/>
    <w:rsid w:val="00E925C8"/>
    <w:rsid w:val="00E93DA3"/>
    <w:rsid w:val="00E94518"/>
    <w:rsid w:val="00E95F82"/>
    <w:rsid w:val="00E968BA"/>
    <w:rsid w:val="00EA0550"/>
    <w:rsid w:val="00EA104B"/>
    <w:rsid w:val="00EA1A72"/>
    <w:rsid w:val="00EA2379"/>
    <w:rsid w:val="00EA335E"/>
    <w:rsid w:val="00EA35E6"/>
    <w:rsid w:val="00EA587D"/>
    <w:rsid w:val="00EA7A65"/>
    <w:rsid w:val="00EB2DAE"/>
    <w:rsid w:val="00EB44F8"/>
    <w:rsid w:val="00EB467E"/>
    <w:rsid w:val="00EB5ED7"/>
    <w:rsid w:val="00EB7818"/>
    <w:rsid w:val="00EC0484"/>
    <w:rsid w:val="00EC0997"/>
    <w:rsid w:val="00EC16A3"/>
    <w:rsid w:val="00EC2ECD"/>
    <w:rsid w:val="00ED1026"/>
    <w:rsid w:val="00ED18DC"/>
    <w:rsid w:val="00ED6E4B"/>
    <w:rsid w:val="00ED71E0"/>
    <w:rsid w:val="00ED782A"/>
    <w:rsid w:val="00EE1476"/>
    <w:rsid w:val="00EE195C"/>
    <w:rsid w:val="00EE624F"/>
    <w:rsid w:val="00EF14A8"/>
    <w:rsid w:val="00EF2EB9"/>
    <w:rsid w:val="00EF3AE2"/>
    <w:rsid w:val="00EF5916"/>
    <w:rsid w:val="00EF7567"/>
    <w:rsid w:val="00F004D3"/>
    <w:rsid w:val="00F018E4"/>
    <w:rsid w:val="00F01D1B"/>
    <w:rsid w:val="00F03261"/>
    <w:rsid w:val="00F03647"/>
    <w:rsid w:val="00F038BB"/>
    <w:rsid w:val="00F042BD"/>
    <w:rsid w:val="00F073EC"/>
    <w:rsid w:val="00F07657"/>
    <w:rsid w:val="00F11F3D"/>
    <w:rsid w:val="00F14B55"/>
    <w:rsid w:val="00F2448D"/>
    <w:rsid w:val="00F2502F"/>
    <w:rsid w:val="00F25856"/>
    <w:rsid w:val="00F31473"/>
    <w:rsid w:val="00F33D17"/>
    <w:rsid w:val="00F34BE6"/>
    <w:rsid w:val="00F40C8F"/>
    <w:rsid w:val="00F415D7"/>
    <w:rsid w:val="00F432EF"/>
    <w:rsid w:val="00F44D14"/>
    <w:rsid w:val="00F50646"/>
    <w:rsid w:val="00F55F9C"/>
    <w:rsid w:val="00F568E7"/>
    <w:rsid w:val="00F5789A"/>
    <w:rsid w:val="00F60685"/>
    <w:rsid w:val="00F65C40"/>
    <w:rsid w:val="00F667A5"/>
    <w:rsid w:val="00F67B30"/>
    <w:rsid w:val="00F70314"/>
    <w:rsid w:val="00F722AA"/>
    <w:rsid w:val="00F75F05"/>
    <w:rsid w:val="00F82F99"/>
    <w:rsid w:val="00F87DEF"/>
    <w:rsid w:val="00F9264D"/>
    <w:rsid w:val="00F966A8"/>
    <w:rsid w:val="00FA0982"/>
    <w:rsid w:val="00FA5808"/>
    <w:rsid w:val="00FB0AB6"/>
    <w:rsid w:val="00FB105F"/>
    <w:rsid w:val="00FB192D"/>
    <w:rsid w:val="00FB28F1"/>
    <w:rsid w:val="00FB4CA9"/>
    <w:rsid w:val="00FB4FA3"/>
    <w:rsid w:val="00FB77F3"/>
    <w:rsid w:val="00FC118F"/>
    <w:rsid w:val="00FD268C"/>
    <w:rsid w:val="00FD557E"/>
    <w:rsid w:val="00FE0B48"/>
    <w:rsid w:val="00FE19DE"/>
    <w:rsid w:val="00FE21CD"/>
    <w:rsid w:val="00FE39C8"/>
    <w:rsid w:val="00FE439A"/>
    <w:rsid w:val="00FE4D88"/>
    <w:rsid w:val="00FF0EFB"/>
    <w:rsid w:val="00FF2387"/>
    <w:rsid w:val="00FF5801"/>
    <w:rsid w:val="00FF5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4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52BD"/>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6676E5"/>
    <w:pPr>
      <w:keepNext/>
      <w:keepLines/>
      <w:numPr>
        <w:numId w:val="13"/>
      </w:numPr>
      <w:spacing w:beforeLines="50" w:before="120" w:after="180"/>
      <w:ind w:left="431" w:hanging="431"/>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215F32"/>
    <w:pPr>
      <w:keepNext/>
      <w:keepLines/>
      <w:numPr>
        <w:ilvl w:val="1"/>
        <w:numId w:val="13"/>
      </w:numPr>
      <w:spacing w:beforeLines="150" w:before="360" w:after="0" w:line="240" w:lineRule="auto"/>
      <w:ind w:left="578" w:hanging="578"/>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B555D2"/>
    <w:pPr>
      <w:keepNext/>
      <w:keepLines/>
      <w:numPr>
        <w:ilvl w:val="2"/>
        <w:numId w:val="13"/>
      </w:numPr>
      <w:spacing w:beforeLines="100" w:after="10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13"/>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13"/>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13"/>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ilvl w:val="7"/>
        <w:numId w:val="13"/>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13"/>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character" w:customStyle="1" w:styleId="berschrift1Zchn">
    <w:name w:val="Überschrift 1 Zchn"/>
    <w:basedOn w:val="Absatz-Standardschriftart"/>
    <w:link w:val="berschrift1"/>
    <w:rsid w:val="006676E5"/>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215F32"/>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paragraph" w:customStyle="1" w:styleId="Tabelle2p">
    <w:name w:val="Tabelle_2p"/>
    <w:basedOn w:val="Standard"/>
    <w:rsid w:val="004A1AAA"/>
    <w:pPr>
      <w:spacing w:before="40" w:after="40"/>
    </w:pPr>
    <w:rPr>
      <w:rFonts w:ascii="Helvetica" w:hAnsi="Helvetica"/>
      <w:b/>
      <w:i/>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F82F99"/>
    <w:pPr>
      <w:tabs>
        <w:tab w:val="left" w:pos="567"/>
        <w:tab w:val="right" w:leader="dot" w:pos="9060"/>
      </w:tabs>
      <w:spacing w:beforeLines="50" w:afterLines="5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semiHidden/>
    <w:unhideWhenUsed/>
    <w:rsid w:val="00812F25"/>
  </w:style>
  <w:style w:type="character" w:customStyle="1" w:styleId="KommentartextZchn">
    <w:name w:val="Kommentartext Zchn"/>
    <w:basedOn w:val="Absatz-Standardschriftart"/>
    <w:link w:val="Kommentartext"/>
    <w:uiPriority w:val="99"/>
    <w:semiHidden/>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5F2E4D"/>
    <w:pPr>
      <w:autoSpaceDE w:val="0"/>
      <w:autoSpaceDN w:val="0"/>
      <w:adjustRightInd w:val="0"/>
      <w:spacing w:after="0"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5F2E4D"/>
    <w:pPr>
      <w:spacing w:before="240" w:after="0" w:line="260" w:lineRule="atLeast"/>
      <w:ind w:left="567" w:right="3969"/>
    </w:pPr>
    <w:rPr>
      <w:rFonts w:ascii="Segoe UI" w:eastAsia="Segoe UI" w:hAnsi="Segoe UI" w:cs="Segoe UI"/>
      <w:color w:val="FFFFFF"/>
      <w:kern w:val="0"/>
      <w:sz w:val="34"/>
      <w:szCs w:val="34"/>
      <w:lang w:eastAsia="en-US"/>
    </w:rPr>
  </w:style>
  <w:style w:type="paragraph" w:customStyle="1" w:styleId="DeckblattVorTitelmitBild">
    <w:name w:val="Deckblatt Vor Titel mit Bild"/>
    <w:basedOn w:val="Standard"/>
    <w:uiPriority w:val="9"/>
    <w:semiHidden/>
    <w:qFormat/>
    <w:rsid w:val="005F2E4D"/>
    <w:pPr>
      <w:spacing w:after="1840" w:line="260" w:lineRule="atLeast"/>
    </w:pPr>
    <w:rPr>
      <w:rFonts w:ascii="Segoe UI" w:eastAsia="Segoe UI" w:hAnsi="Segoe UI"/>
      <w:kern w:val="0"/>
      <w:sz w:val="19"/>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480538034">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e.wikipedia.org/wiki/Local_Area_Network" TargetMode="External"/><Relationship Id="rId26" Type="http://schemas.openxmlformats.org/officeDocument/2006/relationships/hyperlink" Target="https://de.wikipedia.org/wiki/Routing" TargetMode="External"/><Relationship Id="rId39" Type="http://schemas.openxmlformats.org/officeDocument/2006/relationships/hyperlink" Target="https://de.wikipedia.org/wiki/Host_(Informationstechnik)" TargetMode="External"/><Relationship Id="rId21" Type="http://schemas.openxmlformats.org/officeDocument/2006/relationships/hyperlink" Target="https://de.wikipedia.org/wiki/Remote_Authentication_Dial-In_User_Service" TargetMode="External"/><Relationship Id="rId34" Type="http://schemas.openxmlformats.org/officeDocument/2006/relationships/hyperlink" Target="https://de.wikipedia.org/wiki/Paketvermittlung" TargetMode="External"/><Relationship Id="rId42" Type="http://schemas.openxmlformats.org/officeDocument/2006/relationships/hyperlink" Target="https://de.wikipedia.org/wiki/Rechnernetz"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wikipedia.org/wiki/Rechnernetz" TargetMode="External"/><Relationship Id="rId29" Type="http://schemas.openxmlformats.org/officeDocument/2006/relationships/hyperlink" Target="https://de.wikipedia.org/wiki/Transmission_Control_Protoc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e.wikipedia.org/wiki/IETF" TargetMode="External"/><Relationship Id="rId32" Type="http://schemas.openxmlformats.org/officeDocument/2006/relationships/hyperlink" Target="https://de.wikipedia.org/wiki/Client" TargetMode="External"/><Relationship Id="rId37" Type="http://schemas.openxmlformats.org/officeDocument/2006/relationships/hyperlink" Target="https://de.wikipedia.org/wiki/Netzwerkelement" TargetMode="External"/><Relationship Id="rId40" Type="http://schemas.openxmlformats.org/officeDocument/2006/relationships/hyperlink" Target="https://de.wikipedia.org/wiki/Switch_(Computertechni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e.wikipedia.org/wiki/SIM-Karte" TargetMode="External"/><Relationship Id="rId28" Type="http://schemas.openxmlformats.org/officeDocument/2006/relationships/hyperlink" Target="https://de.wikipedia.org/wiki/Adresse" TargetMode="External"/><Relationship Id="rId36" Type="http://schemas.openxmlformats.org/officeDocument/2006/relationships/hyperlink" Target="https://de.wikipedia.org/wiki/Internet_Engineering_Task_Force" TargetMode="External"/><Relationship Id="rId10" Type="http://schemas.openxmlformats.org/officeDocument/2006/relationships/header" Target="header1.xml"/><Relationship Id="rId19" Type="http://schemas.openxmlformats.org/officeDocument/2006/relationships/hyperlink" Target="https://de.wikipedia.org/wiki/Internet_Engineering_Task_Force" TargetMode="External"/><Relationship Id="rId31" Type="http://schemas.openxmlformats.org/officeDocument/2006/relationships/hyperlink" Target="https://de.wikipedia.org/wiki/Server_(Software)"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Digitales_Zertifikat" TargetMode="External"/><Relationship Id="rId27" Type="http://schemas.openxmlformats.org/officeDocument/2006/relationships/hyperlink" Target="https://de.wikipedia.org/wiki/Rechnernetz" TargetMode="External"/><Relationship Id="rId30" Type="http://schemas.openxmlformats.org/officeDocument/2006/relationships/hyperlink" Target="https://de.wikipedia.org/wiki/User_Datagram_Protocol" TargetMode="External"/><Relationship Id="rId35" Type="http://schemas.openxmlformats.org/officeDocument/2006/relationships/hyperlink" Target="https://de.wikipedia.org/wiki/Netzwerkprotokoll" TargetMode="External"/><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e.wikipedia.org/wiki/Extensible_Authentication_Protocol" TargetMode="External"/><Relationship Id="rId25" Type="http://schemas.openxmlformats.org/officeDocument/2006/relationships/hyperlink" Target="https://de.wikipedia.org/wiki/Link-State" TargetMode="External"/><Relationship Id="rId33" Type="http://schemas.openxmlformats.org/officeDocument/2006/relationships/hyperlink" Target="https://de.wikipedia.org/wiki/Betriebssystem" TargetMode="External"/><Relationship Id="rId38" Type="http://schemas.openxmlformats.org/officeDocument/2006/relationships/hyperlink" Target="https://de.wikipedia.org/wiki/Router" TargetMode="External"/><Relationship Id="rId46" Type="http://schemas.openxmlformats.org/officeDocument/2006/relationships/glossaryDocument" Target="glossary/document.xml"/><Relationship Id="rId20" Type="http://schemas.openxmlformats.org/officeDocument/2006/relationships/hyperlink" Target="https://de.wikipedia.org/wiki/Authentifizierung" TargetMode="External"/><Relationship Id="rId41" Type="http://schemas.openxmlformats.org/officeDocument/2006/relationships/hyperlink" Target="https://de.wikipedia.org/wiki/Internet_Protoc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CREAN_NICHT%20VER&#196;NDERN_0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0B5A0C77B548AC93E40167CEC3C56D"/>
        <w:category>
          <w:name w:val="Allgemein"/>
          <w:gallery w:val="placeholder"/>
        </w:category>
        <w:types>
          <w:type w:val="bbPlcHdr"/>
        </w:types>
        <w:behaviors>
          <w:behavior w:val="content"/>
        </w:behaviors>
        <w:guid w:val="{FCBDC3D9-1148-4FEC-85F9-50CF2C376053}"/>
      </w:docPartPr>
      <w:docPartBody>
        <w:p w:rsidR="00B36157" w:rsidRDefault="00584A7B">
          <w:pPr>
            <w:pStyle w:val="FE0B5A0C77B548AC93E40167CEC3C56D"/>
          </w:pPr>
          <w:r w:rsidRPr="00B577E8">
            <w:rPr>
              <w:rStyle w:val="Platzhaltertext"/>
            </w:rPr>
            <w:t xml:space="preserve">Datum </w:t>
          </w:r>
          <w:r>
            <w:rPr>
              <w:rStyle w:val="Platzhaltertext"/>
            </w:rPr>
            <w:t>auswählen</w:t>
          </w:r>
        </w:p>
      </w:docPartBody>
    </w:docPart>
    <w:docPart>
      <w:docPartPr>
        <w:name w:val="F1B5AA418056454D9E52A2E899E6B46C"/>
        <w:category>
          <w:name w:val="Allgemein"/>
          <w:gallery w:val="placeholder"/>
        </w:category>
        <w:types>
          <w:type w:val="bbPlcHdr"/>
        </w:types>
        <w:behaviors>
          <w:behavior w:val="content"/>
        </w:behaviors>
        <w:guid w:val="{F9868536-1142-4C71-AB03-1EAE8D863EC7}"/>
      </w:docPartPr>
      <w:docPartBody>
        <w:p w:rsidR="00B36157" w:rsidRDefault="00584A7B">
          <w:pPr>
            <w:pStyle w:val="F1B5AA418056454D9E52A2E899E6B46C"/>
          </w:pPr>
          <w:r w:rsidRPr="00B577E8">
            <w:rPr>
              <w:rStyle w:val="Platzhaltertext"/>
            </w:rPr>
            <w:t xml:space="preserve">Datum </w:t>
          </w:r>
          <w:r>
            <w:rPr>
              <w:rStyle w:val="Platzhaltertext"/>
            </w:rPr>
            <w:t>auswählen</w:t>
          </w:r>
        </w:p>
      </w:docPartBody>
    </w:docPart>
    <w:docPart>
      <w:docPartPr>
        <w:name w:val="2747EDD0EE7D45A0A8D287B99C8CEB8A"/>
        <w:category>
          <w:name w:val="Allgemein"/>
          <w:gallery w:val="placeholder"/>
        </w:category>
        <w:types>
          <w:type w:val="bbPlcHdr"/>
        </w:types>
        <w:behaviors>
          <w:behavior w:val="content"/>
        </w:behaviors>
        <w:guid w:val="{E78BEA00-0DF4-40A2-9E50-EFF36EA4060D}"/>
      </w:docPartPr>
      <w:docPartBody>
        <w:p w:rsidR="00B36157" w:rsidRDefault="00584A7B">
          <w:pPr>
            <w:pStyle w:val="2747EDD0EE7D45A0A8D287B99C8CEB8A"/>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7B"/>
    <w:rsid w:val="000D58FB"/>
    <w:rsid w:val="000E518A"/>
    <w:rsid w:val="00190D54"/>
    <w:rsid w:val="00220317"/>
    <w:rsid w:val="002771D8"/>
    <w:rsid w:val="002F4F92"/>
    <w:rsid w:val="004D7380"/>
    <w:rsid w:val="005420D2"/>
    <w:rsid w:val="00584A7B"/>
    <w:rsid w:val="00630263"/>
    <w:rsid w:val="0069043B"/>
    <w:rsid w:val="008117A6"/>
    <w:rsid w:val="00A42E0C"/>
    <w:rsid w:val="00B36157"/>
    <w:rsid w:val="00B43441"/>
    <w:rsid w:val="00D904C8"/>
    <w:rsid w:val="00DD05C7"/>
    <w:rsid w:val="00F564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FE0B5A0C77B548AC93E40167CEC3C56D">
    <w:name w:val="FE0B5A0C77B548AC93E40167CEC3C56D"/>
  </w:style>
  <w:style w:type="paragraph" w:customStyle="1" w:styleId="F1B5AA418056454D9E52A2E899E6B46C">
    <w:name w:val="F1B5AA418056454D9E52A2E899E6B46C"/>
  </w:style>
  <w:style w:type="paragraph" w:customStyle="1" w:styleId="2747EDD0EE7D45A0A8D287B99C8CEB8A">
    <w:name w:val="2747EDD0EE7D45A0A8D287B99C8CEB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2E13-F26B-4FB2-8D91-9EA0DE7F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33</Pages>
  <Words>6089</Words>
  <Characters>38361</Characters>
  <Application>Microsoft Office Word</Application>
  <DocSecurity>0</DocSecurity>
  <Lines>319</Lines>
  <Paragraphs>88</Paragraphs>
  <ScaleCrop>false</ScaleCrop>
  <HeadingPairs>
    <vt:vector size="4" baseType="variant">
      <vt:variant>
        <vt:lpstr>Titel</vt:lpstr>
      </vt:variant>
      <vt:variant>
        <vt:i4>1</vt:i4>
      </vt:variant>
      <vt:variant>
        <vt:lpstr>Überschriften</vt:lpstr>
      </vt:variant>
      <vt:variant>
        <vt:i4>35</vt:i4>
      </vt:variant>
    </vt:vector>
  </HeadingPairs>
  <TitlesOfParts>
    <vt:vector size="36" baseType="lpstr">
      <vt:lpstr/>
      <vt:lpstr>Grundlagen und Rahmenbedingungen</vt:lpstr>
      <vt:lpstr>Abgrenzung </vt:lpstr>
      <vt:lpstr>    Geltungsbereich </vt:lpstr>
      <vt:lpstr>    Modellierungsabgrenzung </vt:lpstr>
      <vt:lpstr>Zielsetzung und Zielgruppe</vt:lpstr>
      <vt:lpstr>Zugrundeliegende Schutzbedarfe</vt:lpstr>
      <vt:lpstr/>
      <vt:lpstr>Anforderungen aus dem Baustein OPS.1.1.4</vt:lpstr>
      <vt:lpstr>    Erstellung eines Konzepts für den Schutz vor Schad- programmen [A1]</vt:lpstr>
      <vt:lpstr>    Nutzung systemspezifischer Schutzmechanismen [A2]</vt:lpstr>
      <vt:lpstr>    Auswahl eines Viren-Schutzprogrammes [A3]</vt:lpstr>
      <vt:lpstr>    ENTFALLEN [A4]</vt:lpstr>
      <vt:lpstr>    Betrieb von Viren-Schutzprogrammen [A5]</vt:lpstr>
      <vt:lpstr>    Aktualisierung der eingesetzten Viren-Schutzprogramme  und Signaturen [A6]</vt:lpstr>
      <vt:lpstr>    Sensibilisierung und Verpflichtung der Benutzer [A7]</vt:lpstr>
      <vt:lpstr>    ENTFALLEN [A8] </vt:lpstr>
      <vt:lpstr>    Meldung von Infektionen mit Schadprogrammen [A9]</vt:lpstr>
      <vt:lpstr>    Nutzung spezieller Analyseumgebungen [A10]</vt:lpstr>
      <vt:lpstr>    Einsatz mehrerer Scan-Engines [A11]</vt:lpstr>
      <vt:lpstr>    Einsatz von Datenträgerschleusen [A12]</vt:lpstr>
      <vt:lpstr>    Umgang mit nicht vertrauenswürdigen Dateien [A13]</vt:lpstr>
      <vt:lpstr>    Auswahl und Einsatz von Cyber-Sicherheitsprodukten gegen gezielte Angriffe [A14]</vt:lpstr>
      <vt:lpstr>    Externe Beratung [A15 - Entfallen]</vt:lpstr>
      <vt:lpstr>Behördenspezifische Anforderungen [optional]</vt:lpstr>
      <vt:lpstr>    Text der Anforderung mit Quellangabe</vt:lpstr>
      <vt:lpstr>Weitere Anforderungen aus anderer Quellen [optional]</vt:lpstr>
      <vt:lpstr>    Text der Anforderung mit Quellangabe</vt:lpstr>
      <vt:lpstr>Schulung / Information / Sensibilisierung der  Beschäftigten [optional]</vt:lpstr>
      <vt:lpstr>Notfallvorsorge </vt:lpstr>
      <vt:lpstr>Konsequenzen bei Nichtbeachtung</vt:lpstr>
      <vt:lpstr>Ausnahmen</vt:lpstr>
      <vt:lpstr>Anhang A: Gefährdungslage (Stand 01.2022)</vt:lpstr>
      <vt:lpstr>    A.1  Spezielle Gefährdungen</vt:lpstr>
      <vt:lpstr>Anhang B: Optionale Anhänge</vt:lpstr>
      <vt:lpstr>Anhang C: Glossar</vt:lpstr>
    </vt:vector>
  </TitlesOfParts>
  <LinksUpToDate>false</LinksUpToDate>
  <CharactersWithSpaces>44362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2021-12-30T15:27:00Z</dcterms:created>
  <dcterms:modified xsi:type="dcterms:W3CDTF">2021-12-30T15:27:00Z</dcterms:modified>
</cp:coreProperties>
</file>