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61678" w14:textId="77777777" w:rsidR="00ED3CB1" w:rsidRPr="00102DFB" w:rsidRDefault="00ED3CB1" w:rsidP="00ED3CB1">
      <w:pPr>
        <w:pStyle w:val="DeckblattVorTitelmitBild"/>
        <w:spacing w:after="840"/>
      </w:pPr>
      <w:bookmarkStart w:id="0" w:name="_Hlk91206772"/>
    </w:p>
    <w:p w14:paraId="0968D589" w14:textId="40DC833F" w:rsidR="00ED3CB1" w:rsidRPr="00AD2DA0" w:rsidRDefault="00ED3CB1" w:rsidP="00220948">
      <w:pPr>
        <w:pStyle w:val="DeckblattTitelmitBild"/>
        <w:tabs>
          <w:tab w:val="left" w:pos="5670"/>
        </w:tabs>
        <w:ind w:left="0"/>
        <w:rPr>
          <w:lang w:val="en-US"/>
        </w:rPr>
      </w:pPr>
      <w:r>
        <w:rPr>
          <w:lang w:val="en-US"/>
        </w:rPr>
        <w:t>IT-</w:t>
      </w:r>
      <w:proofErr w:type="spellStart"/>
      <w:r>
        <w:rPr>
          <w:lang w:val="en-US"/>
        </w:rPr>
        <w:t>Sicherheit</w:t>
      </w:r>
      <w:proofErr w:type="spellEnd"/>
    </w:p>
    <w:p w14:paraId="15D49761" w14:textId="77777777" w:rsidR="00ED3CB1" w:rsidRDefault="00ED3CB1" w:rsidP="00220948">
      <w:pPr>
        <w:pStyle w:val="DeckblattTitelmitBild"/>
        <w:tabs>
          <w:tab w:val="left" w:pos="5670"/>
        </w:tabs>
        <w:spacing w:after="240"/>
        <w:ind w:left="0"/>
        <w:rPr>
          <w:sz w:val="40"/>
          <w:szCs w:val="40"/>
          <w:lang w:val="en-US"/>
        </w:rPr>
      </w:pPr>
    </w:p>
    <w:p w14:paraId="3F3DDA72" w14:textId="7299B55A" w:rsidR="00ED3CB1" w:rsidRPr="00AD2DA0" w:rsidRDefault="00ED3CB1" w:rsidP="00220948">
      <w:pPr>
        <w:pStyle w:val="DeckblattUntertitelmitBild"/>
        <w:spacing w:before="0" w:line="240" w:lineRule="auto"/>
        <w:ind w:left="0"/>
        <w:rPr>
          <w:rFonts w:ascii="Segoe UI Semilight" w:hAnsi="Segoe UI Semilight" w:cs="Segoe UI Semilight"/>
          <w:sz w:val="24"/>
          <w:szCs w:val="24"/>
        </w:rPr>
      </w:pPr>
      <w:proofErr w:type="spellStart"/>
      <w:r>
        <w:rPr>
          <w:sz w:val="44"/>
          <w:szCs w:val="44"/>
          <w:lang w:val="en-US"/>
        </w:rPr>
        <w:t>Richtlinie</w:t>
      </w:r>
      <w:proofErr w:type="spellEnd"/>
      <w:r>
        <w:rPr>
          <w:sz w:val="44"/>
          <w:szCs w:val="44"/>
          <w:lang w:val="en-US"/>
        </w:rPr>
        <w:t xml:space="preserve"> </w:t>
      </w:r>
      <w:r w:rsidR="00805DDE">
        <w:rPr>
          <w:noProof/>
        </w:rPr>
        <w:drawing>
          <wp:anchor distT="0" distB="0" distL="114300" distR="114300" simplePos="0" relativeHeight="251662847" behindDoc="1" locked="0" layoutInCell="1" allowOverlap="1" wp14:anchorId="3A66BC2E" wp14:editId="5A7E0521">
            <wp:simplePos x="0" y="0"/>
            <wp:positionH relativeFrom="column">
              <wp:posOffset>-900430</wp:posOffset>
            </wp:positionH>
            <wp:positionV relativeFrom="paragraph">
              <wp:posOffset>461010</wp:posOffset>
            </wp:positionV>
            <wp:extent cx="7543800" cy="427101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C80">
        <w:rPr>
          <w:sz w:val="44"/>
          <w:szCs w:val="44"/>
          <w:lang w:val="en-US"/>
        </w:rPr>
        <w:t>CON.1</w:t>
      </w:r>
      <w:r w:rsidR="00301C80">
        <w:rPr>
          <w:sz w:val="44"/>
          <w:szCs w:val="44"/>
          <w:lang w:val="en-US"/>
        </w:rPr>
        <w:br/>
      </w:r>
      <w:proofErr w:type="spellStart"/>
      <w:r w:rsidR="00301C80">
        <w:rPr>
          <w:sz w:val="44"/>
          <w:szCs w:val="44"/>
          <w:lang w:val="en-US"/>
        </w:rPr>
        <w:t>K</w:t>
      </w:r>
      <w:r>
        <w:rPr>
          <w:sz w:val="44"/>
          <w:szCs w:val="44"/>
          <w:lang w:val="en-US"/>
        </w:rPr>
        <w:t>ryptokonzept</w:t>
      </w:r>
      <w:proofErr w:type="spellEnd"/>
      <w:r w:rsidR="00D67AAC">
        <w:rPr>
          <w:sz w:val="44"/>
          <w:szCs w:val="44"/>
          <w:lang w:val="en-US"/>
        </w:rPr>
        <w:t xml:space="preserve"> </w:t>
      </w:r>
      <w:r>
        <w:rPr>
          <w:rFonts w:ascii="Segoe UI Semilight" w:hAnsi="Segoe UI Semilight" w:cs="Segoe UI Semilight"/>
          <w:sz w:val="28"/>
          <w:szCs w:val="28"/>
          <w:lang w:val="en-US"/>
        </w:rPr>
        <w:br/>
      </w:r>
      <w:r w:rsidRPr="00AD2DA0">
        <w:rPr>
          <w:rFonts w:ascii="Segoe UI Semilight" w:hAnsi="Segoe UI Semilight" w:cs="Segoe UI Semilight"/>
          <w:sz w:val="16"/>
          <w:szCs w:val="16"/>
          <w:lang w:val="en-US"/>
        </w:rPr>
        <w:br/>
      </w:r>
      <w:r>
        <w:rPr>
          <w:rFonts w:ascii="Segoe UI Semilight" w:hAnsi="Segoe UI Semilight" w:cs="Segoe UI Semilight"/>
          <w:sz w:val="24"/>
          <w:szCs w:val="24"/>
          <w:lang w:val="en-US"/>
        </w:rPr>
        <w:br/>
      </w:r>
      <w:r w:rsidRPr="00AD2DA0">
        <w:rPr>
          <w:rFonts w:ascii="Segoe UI Semilight" w:hAnsi="Segoe UI Semilight" w:cs="Segoe UI Semilight"/>
          <w:sz w:val="24"/>
          <w:szCs w:val="24"/>
          <w:lang w:val="en-US"/>
        </w:rPr>
        <w:t>Version: 1.0 [</w:t>
      </w:r>
      <w:proofErr w:type="spellStart"/>
      <w:proofErr w:type="gramStart"/>
      <w:r w:rsidRPr="00AD2DA0">
        <w:rPr>
          <w:rFonts w:ascii="Segoe UI Semilight" w:hAnsi="Segoe UI Semilight" w:cs="Segoe UI Semilight"/>
          <w:sz w:val="24"/>
          <w:szCs w:val="24"/>
          <w:lang w:val="en-US"/>
        </w:rPr>
        <w:t>Entwurf</w:t>
      </w:r>
      <w:proofErr w:type="spellEnd"/>
      <w:r w:rsidRPr="00AD2DA0">
        <w:rPr>
          <w:rFonts w:ascii="Segoe UI Semilight" w:hAnsi="Segoe UI Semilight" w:cs="Segoe UI Semilight"/>
          <w:sz w:val="24"/>
          <w:szCs w:val="24"/>
          <w:lang w:val="en-US"/>
        </w:rPr>
        <w:t xml:space="preserve">] </w:t>
      </w:r>
      <w:r>
        <w:rPr>
          <w:rFonts w:ascii="Segoe UI Semilight" w:hAnsi="Segoe UI Semilight" w:cs="Segoe UI Semilight"/>
          <w:sz w:val="24"/>
          <w:szCs w:val="24"/>
          <w:lang w:val="en-US"/>
        </w:rPr>
        <w:t xml:space="preserve"> </w:t>
      </w:r>
      <w:r w:rsidRPr="00AD2DA0">
        <w:rPr>
          <w:rFonts w:ascii="Segoe UI Semilight" w:hAnsi="Segoe UI Semilight" w:cs="Segoe UI Semilight"/>
          <w:sz w:val="24"/>
          <w:szCs w:val="24"/>
        </w:rPr>
        <w:t>Stand</w:t>
      </w:r>
      <w:proofErr w:type="gramEnd"/>
      <w:r w:rsidRPr="00AD2DA0">
        <w:rPr>
          <w:rFonts w:ascii="Segoe UI Semilight" w:hAnsi="Segoe UI Semilight" w:cs="Segoe UI Semilight"/>
          <w:sz w:val="24"/>
          <w:szCs w:val="24"/>
        </w:rPr>
        <w:t xml:space="preserve">:  </w:t>
      </w:r>
      <w:r>
        <w:rPr>
          <w:rFonts w:ascii="Segoe UI Semilight" w:hAnsi="Segoe UI Semilight" w:cs="Segoe UI Semilight"/>
          <w:sz w:val="24"/>
          <w:szCs w:val="24"/>
        </w:rPr>
        <w:t xml:space="preserve">NOV </w:t>
      </w:r>
      <w:r w:rsidRPr="00AD2DA0">
        <w:rPr>
          <w:rFonts w:ascii="Segoe UI Semilight" w:hAnsi="Segoe UI Semilight" w:cs="Segoe UI Semilight"/>
          <w:sz w:val="24"/>
          <w:szCs w:val="24"/>
        </w:rPr>
        <w:t>2021</w:t>
      </w:r>
    </w:p>
    <w:p w14:paraId="42F223A7" w14:textId="77777777" w:rsidR="00ED3CB1" w:rsidRDefault="00ED3CB1" w:rsidP="00ED3CB1"/>
    <w:bookmarkEnd w:id="0"/>
    <w:p w14:paraId="5E4E8825" w14:textId="77777777" w:rsidR="00ED3CB1" w:rsidRPr="00102DFB" w:rsidRDefault="00ED3CB1" w:rsidP="00ED3CB1">
      <w:pPr>
        <w:pStyle w:val="DeckblattVorTitelmitBild"/>
      </w:pPr>
    </w:p>
    <w:p w14:paraId="05C9E26A" w14:textId="77777777" w:rsidR="00ED3CB1" w:rsidRDefault="00ED3CB1" w:rsidP="00ED3CB1">
      <w:pPr>
        <w:pStyle w:val="DeckblattVorTitelmitBild"/>
      </w:pPr>
      <w:r>
        <w:rPr>
          <w:noProof/>
          <w:lang w:eastAsia="de-DE"/>
        </w:rPr>
        <w:drawing>
          <wp:anchor distT="0" distB="0" distL="114300" distR="114300" simplePos="0" relativeHeight="251664384" behindDoc="1" locked="1" layoutInCell="1" allowOverlap="1" wp14:anchorId="4FE6D730" wp14:editId="2D4EA155">
            <wp:simplePos x="0" y="0"/>
            <wp:positionH relativeFrom="margin">
              <wp:posOffset>-338455</wp:posOffset>
            </wp:positionH>
            <wp:positionV relativeFrom="page">
              <wp:posOffset>1983105</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24FD7BE5" w14:textId="77777777" w:rsidR="00BC531A" w:rsidRDefault="00BC531A" w:rsidP="00BC531A">
      <w:pPr>
        <w:pStyle w:val="Titelseite14fett"/>
        <w:spacing w:after="240"/>
      </w:pPr>
    </w:p>
    <w:p w14:paraId="6B68A791" w14:textId="6C09D67D" w:rsidR="00ED3CB1" w:rsidRDefault="00ED3CB1" w:rsidP="00ED3CB1">
      <w:pPr>
        <w:pStyle w:val="Titel-Unterzeile"/>
      </w:pPr>
      <w:r w:rsidRPr="001F5492">
        <w:rPr>
          <w:sz w:val="44"/>
          <w:szCs w:val="44"/>
        </w:rPr>
        <w:br/>
      </w:r>
    </w:p>
    <w:p w14:paraId="299DAFBB" w14:textId="1080A09F" w:rsidR="00ED3CB1" w:rsidRPr="008B3078" w:rsidRDefault="00ED3CB1" w:rsidP="00805DDE">
      <w:pPr>
        <w:pStyle w:val="Titel"/>
        <w:rPr>
          <w:bCs/>
          <w:color w:val="FF0000"/>
          <w:sz w:val="22"/>
          <w:szCs w:val="22"/>
        </w:rPr>
      </w:pPr>
    </w:p>
    <w:p w14:paraId="520031F1" w14:textId="5C4A2F17" w:rsidR="00ED3CB1" w:rsidRDefault="00ED3CB1" w:rsidP="00BC531A">
      <w:pPr>
        <w:pStyle w:val="Titelseite14fett"/>
        <w:spacing w:after="240"/>
        <w:sectPr w:rsidR="00ED3CB1"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6C88DA44" w14:textId="77777777" w:rsidR="00BC531A" w:rsidRDefault="00BC531A" w:rsidP="00BC531A">
      <w:pPr>
        <w:pStyle w:val="Titelseite14fett"/>
        <w:spacing w:after="240"/>
      </w:pPr>
    </w:p>
    <w:p w14:paraId="592A5C3C" w14:textId="77777777" w:rsidR="00BC531A" w:rsidRDefault="00BC531A" w:rsidP="00BC531A">
      <w:pPr>
        <w:pStyle w:val="Tabellentext"/>
        <w:spacing w:line="480" w:lineRule="auto"/>
      </w:pPr>
    </w:p>
    <w:p w14:paraId="49215B9D"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1FC46C81"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4D835BDE"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8198C82500094AA59ABB5550C455FA05"/>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436826AB"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B6ADF24971ED400E988118AB3433D5A8"/>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0DA051DB"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5A70E8F7"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38A64497"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7165E8B344BD4065866EB3D52C554448"/>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5DA22E2B"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1C7303A9" w14:textId="77777777" w:rsidTr="006676E5">
        <w:trPr>
          <w:trHeight w:val="234"/>
        </w:trPr>
        <w:tc>
          <w:tcPr>
            <w:tcW w:w="2945" w:type="dxa"/>
            <w:shd w:val="clear" w:color="auto" w:fill="auto"/>
          </w:tcPr>
          <w:p w14:paraId="31D2153E" w14:textId="77777777" w:rsidR="00BC531A" w:rsidRDefault="00BC531A" w:rsidP="006676E5">
            <w:pPr>
              <w:pStyle w:val="Tabellentext"/>
              <w:spacing w:line="480" w:lineRule="auto"/>
              <w:ind w:left="-107"/>
            </w:pPr>
            <w:r w:rsidRPr="00F50646">
              <w:t>Version:</w:t>
            </w:r>
          </w:p>
        </w:tc>
        <w:tc>
          <w:tcPr>
            <w:tcW w:w="5561" w:type="dxa"/>
            <w:shd w:val="clear" w:color="auto" w:fill="auto"/>
          </w:tcPr>
          <w:p w14:paraId="6385BB65" w14:textId="77777777" w:rsidR="00BC531A" w:rsidRPr="00A6579C" w:rsidRDefault="00BC531A" w:rsidP="006676E5">
            <w:pPr>
              <w:pStyle w:val="Version"/>
              <w:spacing w:line="480" w:lineRule="auto"/>
              <w:ind w:left="348"/>
              <w:rPr>
                <w:color w:val="FF0000"/>
              </w:rPr>
            </w:pPr>
            <w:r>
              <w:rPr>
                <w:color w:val="FF0000"/>
              </w:rPr>
              <w:t xml:space="preserve">  0.</w:t>
            </w:r>
            <w:r w:rsidR="00451F3B">
              <w:rPr>
                <w:color w:val="FF0000"/>
              </w:rPr>
              <w:t>1</w:t>
            </w:r>
          </w:p>
        </w:tc>
      </w:tr>
    </w:tbl>
    <w:p w14:paraId="6E72C6A8" w14:textId="77777777" w:rsidR="00263835" w:rsidRPr="00062F89" w:rsidRDefault="00263835" w:rsidP="00263835">
      <w:r>
        <w:rPr>
          <w:bCs/>
        </w:rPr>
        <w:t>Bildnachweis:</w:t>
      </w:r>
      <w:r>
        <w:rPr>
          <w:bCs/>
        </w:rPr>
        <w:tab/>
      </w:r>
      <w:r>
        <w:rPr>
          <w:bCs/>
        </w:rPr>
        <w:tab/>
      </w:r>
      <w:r>
        <w:rPr>
          <w:bCs/>
        </w:rPr>
        <w:tab/>
      </w:r>
      <w:r>
        <w:rPr>
          <w:bCs/>
        </w:rPr>
        <w:tab/>
        <w:t>Pixabay.com, CO0-Lizenz</w:t>
      </w:r>
    </w:p>
    <w:p w14:paraId="1AFC1374" w14:textId="77777777" w:rsidR="00BC531A" w:rsidRDefault="00BC531A" w:rsidP="00BC531A">
      <w:pPr>
        <w:pStyle w:val="Titelseite14fett"/>
        <w:spacing w:after="240"/>
      </w:pPr>
    </w:p>
    <w:p w14:paraId="5382F68C" w14:textId="77777777" w:rsidR="00BC531A" w:rsidRDefault="00BC531A" w:rsidP="00BC531A">
      <w:pPr>
        <w:pStyle w:val="Titelseite14fett"/>
        <w:spacing w:after="240"/>
      </w:pPr>
    </w:p>
    <w:p w14:paraId="6239358B" w14:textId="77777777" w:rsidR="00BC531A" w:rsidRDefault="00BC531A" w:rsidP="00BC531A">
      <w:pPr>
        <w:pStyle w:val="Titelseite14fett"/>
        <w:spacing w:after="240"/>
      </w:pPr>
    </w:p>
    <w:p w14:paraId="47C809C9" w14:textId="77777777" w:rsidR="00BC531A" w:rsidRDefault="00BC531A" w:rsidP="00BC531A">
      <w:pPr>
        <w:pStyle w:val="Titelseite14fett"/>
        <w:spacing w:after="240"/>
      </w:pPr>
    </w:p>
    <w:p w14:paraId="602C3A43" w14:textId="3E59F534" w:rsidR="00BC531A" w:rsidRDefault="00BC531A" w:rsidP="00BC531A">
      <w:pPr>
        <w:pStyle w:val="Titelseite14fett"/>
        <w:spacing w:after="240"/>
      </w:pPr>
    </w:p>
    <w:p w14:paraId="1C20A38F" w14:textId="291FFA14" w:rsidR="009F32D3" w:rsidRDefault="009F32D3" w:rsidP="00BC531A">
      <w:pPr>
        <w:pStyle w:val="Titelseite14fett"/>
        <w:spacing w:after="240"/>
      </w:pPr>
    </w:p>
    <w:p w14:paraId="4AC98770" w14:textId="5C4E84D4" w:rsidR="009F32D3" w:rsidRDefault="00263835" w:rsidP="00BC531A">
      <w:pPr>
        <w:pStyle w:val="Titelseite14fett"/>
        <w:spacing w:after="240"/>
      </w:pPr>
      <w:r>
        <w:br/>
      </w:r>
    </w:p>
    <w:p w14:paraId="242EDD71" w14:textId="77777777" w:rsidR="00DA5493" w:rsidRDefault="00DA5493" w:rsidP="00BC531A">
      <w:pPr>
        <w:pStyle w:val="Titelseite14fett"/>
        <w:spacing w:after="240"/>
      </w:pPr>
    </w:p>
    <w:p w14:paraId="7897BB3E" w14:textId="2A5F747B" w:rsidR="009F32D3" w:rsidRDefault="009F32D3" w:rsidP="00BC531A">
      <w:pPr>
        <w:pStyle w:val="Titelseite14fett"/>
        <w:spacing w:after="240"/>
      </w:pPr>
    </w:p>
    <w:p w14:paraId="2B04687A" w14:textId="77777777" w:rsidR="009F32D3" w:rsidRDefault="009F32D3" w:rsidP="00BC531A">
      <w:pPr>
        <w:pStyle w:val="Titelseite14fett"/>
        <w:spacing w:after="240"/>
      </w:pPr>
    </w:p>
    <w:p w14:paraId="1BC3F8CE" w14:textId="77777777" w:rsidR="00BC531A" w:rsidRPr="00487C40" w:rsidRDefault="00BC531A" w:rsidP="00BC531A">
      <w:pPr>
        <w:pStyle w:val="Titelseite14fett"/>
        <w:spacing w:after="240"/>
      </w:pPr>
      <w:r w:rsidRPr="00487C40">
        <w:t>Autorinnen und Autoren:</w:t>
      </w:r>
    </w:p>
    <w:p w14:paraId="482CAFDB"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75634729" w14:textId="76163964"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C85387">
        <w:rPr>
          <w:b w:val="0"/>
          <w:bCs/>
          <w:sz w:val="20"/>
        </w:rPr>
        <w:t xml:space="preserve"> </w:t>
      </w:r>
    </w:p>
    <w:p w14:paraId="7CADF198" w14:textId="77777777" w:rsidR="000A327F" w:rsidRDefault="000A327F" w:rsidP="00B577E8">
      <w:pPr>
        <w:pStyle w:val="Tabellentext"/>
        <w:spacing w:after="240"/>
        <w:rPr>
          <w:b/>
        </w:rPr>
      </w:pPr>
    </w:p>
    <w:p w14:paraId="381A3E3E" w14:textId="42455CE5" w:rsidR="004A1AAA" w:rsidRPr="006F5140" w:rsidRDefault="009F32D3" w:rsidP="00AA1DD8">
      <w:pPr>
        <w:pStyle w:val="berschriftohneNummerierung"/>
        <w:spacing w:after="240"/>
      </w:pPr>
      <w:bookmarkStart w:id="1" w:name="_Toc86781780"/>
      <w:r>
        <w:br w:type="column"/>
      </w:r>
      <w:bookmarkStart w:id="2" w:name="_Toc86784404"/>
      <w:r w:rsidR="004A1AAA" w:rsidRPr="006F5140">
        <w:t>Informationen zum vorliegenden Dokument</w:t>
      </w:r>
      <w:bookmarkEnd w:id="1"/>
      <w:bookmarkEnd w:id="2"/>
    </w:p>
    <w:p w14:paraId="61D2AB43" w14:textId="77777777" w:rsidR="00E847CD" w:rsidRPr="00451D05" w:rsidRDefault="00E847CD" w:rsidP="00E847CD">
      <w:pPr>
        <w:keepNext/>
        <w:spacing w:beforeLines="100" w:before="240" w:after="240"/>
        <w:rPr>
          <w:b/>
        </w:rPr>
      </w:pPr>
      <w:bookmarkStart w:id="3"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471B3D2E"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6A0101E7" w14:textId="77777777" w:rsidR="00E847CD" w:rsidRPr="00CF7B50" w:rsidRDefault="00E847CD" w:rsidP="00E143C4">
            <w:pPr>
              <w:pStyle w:val="Tabellentext"/>
              <w:spacing w:after="24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3B2EF95" w14:textId="77777777" w:rsidR="00E847CD" w:rsidRPr="00CF7B50" w:rsidRDefault="00E847CD" w:rsidP="00E143C4">
            <w:pPr>
              <w:pStyle w:val="Tabellentext"/>
              <w:spacing w:after="24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29DF9DA" w14:textId="77777777" w:rsidR="00E847CD" w:rsidRPr="00CF7B50" w:rsidRDefault="00E847CD" w:rsidP="00E143C4">
            <w:pPr>
              <w:pStyle w:val="Tabellentext"/>
              <w:spacing w:after="24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4186E80D" w14:textId="77777777" w:rsidR="00E847CD" w:rsidRPr="00CF7B50" w:rsidRDefault="00E847CD" w:rsidP="00E143C4">
            <w:pPr>
              <w:pStyle w:val="Tabellentext"/>
              <w:spacing w:after="24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6F811BFA" w14:textId="77777777" w:rsidR="00E847CD" w:rsidRPr="00CF7B50" w:rsidRDefault="00E847CD" w:rsidP="00E143C4">
            <w:pPr>
              <w:pStyle w:val="Tabellentext"/>
              <w:spacing w:after="240"/>
            </w:pPr>
            <w:r w:rsidRPr="00CF7B50">
              <w:t>Bemerkungen</w:t>
            </w:r>
          </w:p>
        </w:tc>
      </w:tr>
      <w:tr w:rsidR="00A6579C" w:rsidRPr="00CF7B50" w14:paraId="7C5B2F53" w14:textId="77777777" w:rsidTr="00E143C4">
        <w:tc>
          <w:tcPr>
            <w:tcW w:w="231" w:type="pct"/>
            <w:tcBorders>
              <w:top w:val="single" w:sz="4" w:space="0" w:color="auto"/>
              <w:left w:val="single" w:sz="4" w:space="0" w:color="auto"/>
              <w:bottom w:val="single" w:sz="4" w:space="0" w:color="auto"/>
              <w:right w:val="single" w:sz="4" w:space="0" w:color="auto"/>
            </w:tcBorders>
          </w:tcPr>
          <w:p w14:paraId="7B06F52F" w14:textId="77777777" w:rsidR="00A6579C" w:rsidRPr="00CF7B50" w:rsidRDefault="00A6579C" w:rsidP="00A6579C">
            <w:pPr>
              <w:pStyle w:val="Tabellentext"/>
              <w:spacing w:after="240"/>
            </w:pPr>
            <w:r w:rsidRPr="00CF7B50">
              <w:t>1</w:t>
            </w:r>
          </w:p>
        </w:tc>
        <w:tc>
          <w:tcPr>
            <w:tcW w:w="1696" w:type="pct"/>
            <w:tcBorders>
              <w:top w:val="single" w:sz="4" w:space="0" w:color="auto"/>
              <w:left w:val="single" w:sz="4" w:space="0" w:color="auto"/>
              <w:bottom w:val="single" w:sz="4" w:space="0" w:color="auto"/>
              <w:right w:val="single" w:sz="4" w:space="0" w:color="auto"/>
            </w:tcBorders>
          </w:tcPr>
          <w:p w14:paraId="54F9065B" w14:textId="77777777" w:rsidR="00A6579C" w:rsidRPr="00CF7B50" w:rsidRDefault="00A6579C" w:rsidP="00A6579C">
            <w:pPr>
              <w:pStyle w:val="Tabellentext"/>
              <w:spacing w:after="240"/>
            </w:pPr>
            <w:bookmarkStart w:id="4" w:name="_Hlt73496116"/>
            <w:bookmarkEnd w:id="4"/>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7075BBAE" w14:textId="77777777" w:rsidR="00A6579C" w:rsidRPr="00CF7B50" w:rsidRDefault="00A6579C" w:rsidP="00A6579C">
            <w:pPr>
              <w:pStyle w:val="Tabellentext"/>
              <w:spacing w:after="240"/>
            </w:pPr>
            <w:r>
              <w:t>Aktuelle Version</w:t>
            </w:r>
          </w:p>
        </w:tc>
        <w:tc>
          <w:tcPr>
            <w:tcW w:w="1248" w:type="pct"/>
            <w:tcBorders>
              <w:top w:val="single" w:sz="4" w:space="0" w:color="auto"/>
              <w:left w:val="single" w:sz="4" w:space="0" w:color="auto"/>
              <w:bottom w:val="single" w:sz="4" w:space="0" w:color="auto"/>
              <w:right w:val="single" w:sz="4" w:space="0" w:color="auto"/>
            </w:tcBorders>
          </w:tcPr>
          <w:p w14:paraId="6FADEE41" w14:textId="77777777" w:rsidR="00A6579C" w:rsidRPr="00CF7B50" w:rsidRDefault="00A6579C" w:rsidP="00A6579C">
            <w:pPr>
              <w:pStyle w:val="Tabellentext"/>
              <w:spacing w:after="240"/>
            </w:pPr>
            <w:r>
              <w:t>BSI Bonn</w:t>
            </w:r>
          </w:p>
        </w:tc>
        <w:tc>
          <w:tcPr>
            <w:tcW w:w="1299" w:type="pct"/>
            <w:tcBorders>
              <w:top w:val="single" w:sz="4" w:space="0" w:color="auto"/>
              <w:left w:val="single" w:sz="4" w:space="0" w:color="auto"/>
              <w:bottom w:val="single" w:sz="4" w:space="0" w:color="auto"/>
              <w:right w:val="single" w:sz="4" w:space="0" w:color="auto"/>
            </w:tcBorders>
          </w:tcPr>
          <w:p w14:paraId="7E9A311D" w14:textId="77777777" w:rsidR="00A6579C" w:rsidRPr="00CF7B50" w:rsidRDefault="00A6579C" w:rsidP="00A6579C">
            <w:pPr>
              <w:pStyle w:val="Tabellentext"/>
              <w:spacing w:after="240"/>
            </w:pPr>
          </w:p>
        </w:tc>
      </w:tr>
      <w:tr w:rsidR="00A6579C" w:rsidRPr="00CF7B50" w14:paraId="6FFB75BF" w14:textId="77777777" w:rsidTr="00E143C4">
        <w:tc>
          <w:tcPr>
            <w:tcW w:w="231" w:type="pct"/>
            <w:tcBorders>
              <w:top w:val="single" w:sz="4" w:space="0" w:color="auto"/>
              <w:left w:val="single" w:sz="4" w:space="0" w:color="auto"/>
              <w:bottom w:val="single" w:sz="4" w:space="0" w:color="auto"/>
              <w:right w:val="single" w:sz="4" w:space="0" w:color="auto"/>
            </w:tcBorders>
          </w:tcPr>
          <w:p w14:paraId="513384DA" w14:textId="77777777" w:rsidR="00A6579C" w:rsidRPr="00CF7B50" w:rsidRDefault="00A6579C" w:rsidP="00A6579C">
            <w:pPr>
              <w:pStyle w:val="Tabellentext"/>
              <w:spacing w:after="240"/>
            </w:pPr>
            <w:r>
              <w:t>2</w:t>
            </w:r>
          </w:p>
        </w:tc>
        <w:tc>
          <w:tcPr>
            <w:tcW w:w="1696" w:type="pct"/>
            <w:tcBorders>
              <w:top w:val="single" w:sz="4" w:space="0" w:color="auto"/>
              <w:left w:val="single" w:sz="4" w:space="0" w:color="auto"/>
              <w:bottom w:val="single" w:sz="4" w:space="0" w:color="auto"/>
              <w:right w:val="single" w:sz="4" w:space="0" w:color="auto"/>
            </w:tcBorders>
          </w:tcPr>
          <w:p w14:paraId="407C8938" w14:textId="77777777" w:rsidR="00A6579C" w:rsidRPr="00CF7B50" w:rsidRDefault="00A6579C" w:rsidP="00A6579C">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04A90403" w14:textId="77777777" w:rsidR="00A6579C" w:rsidRPr="00CF7B50" w:rsidRDefault="00A6579C" w:rsidP="00A6579C">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630B9252" w14:textId="77777777" w:rsidR="00A6579C" w:rsidRPr="00CF7B50" w:rsidRDefault="00A6579C" w:rsidP="00A6579C">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4DF94C93" w14:textId="77777777" w:rsidR="00A6579C" w:rsidRPr="00CF7B50" w:rsidRDefault="00A6579C" w:rsidP="00A6579C">
            <w:pPr>
              <w:pStyle w:val="Tabellentext"/>
              <w:spacing w:after="240"/>
            </w:pPr>
          </w:p>
        </w:tc>
      </w:tr>
      <w:tr w:rsidR="00E847CD" w:rsidRPr="00CF7B50" w14:paraId="65390ECE" w14:textId="77777777" w:rsidTr="00E143C4">
        <w:tc>
          <w:tcPr>
            <w:tcW w:w="231" w:type="pct"/>
            <w:tcBorders>
              <w:top w:val="single" w:sz="4" w:space="0" w:color="auto"/>
              <w:left w:val="single" w:sz="4" w:space="0" w:color="auto"/>
              <w:bottom w:val="single" w:sz="4" w:space="0" w:color="auto"/>
              <w:right w:val="single" w:sz="4" w:space="0" w:color="auto"/>
            </w:tcBorders>
          </w:tcPr>
          <w:p w14:paraId="1CE11221" w14:textId="77777777" w:rsidR="00E847CD" w:rsidRPr="00CF7B50" w:rsidRDefault="00E847CD" w:rsidP="00E143C4">
            <w:pPr>
              <w:pStyle w:val="Tabellentext"/>
              <w:spacing w:after="240"/>
            </w:pPr>
            <w:r>
              <w:t>3</w:t>
            </w:r>
          </w:p>
        </w:tc>
        <w:tc>
          <w:tcPr>
            <w:tcW w:w="1696" w:type="pct"/>
            <w:tcBorders>
              <w:top w:val="single" w:sz="4" w:space="0" w:color="auto"/>
              <w:left w:val="single" w:sz="4" w:space="0" w:color="auto"/>
              <w:bottom w:val="single" w:sz="4" w:space="0" w:color="auto"/>
              <w:right w:val="single" w:sz="4" w:space="0" w:color="auto"/>
            </w:tcBorders>
          </w:tcPr>
          <w:p w14:paraId="01814BA4" w14:textId="77777777" w:rsidR="00E847CD" w:rsidRPr="00CF7B50" w:rsidRDefault="00E847CD" w:rsidP="00E143C4">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583F8946" w14:textId="77777777" w:rsidR="00E847CD" w:rsidRPr="00CF7B50" w:rsidRDefault="00E847CD" w:rsidP="00E143C4">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18823333" w14:textId="77777777" w:rsidR="00E847CD" w:rsidRPr="00CF7B50" w:rsidRDefault="00E847CD" w:rsidP="00E143C4">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55F2F8A1" w14:textId="77777777" w:rsidR="00E847CD" w:rsidRPr="00CF7B50" w:rsidRDefault="00E847CD" w:rsidP="00E143C4">
            <w:pPr>
              <w:pStyle w:val="Tabellentext"/>
              <w:spacing w:after="240"/>
            </w:pPr>
          </w:p>
        </w:tc>
      </w:tr>
    </w:tbl>
    <w:p w14:paraId="58F9D844"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1A65DB10"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03EA83F8"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56D57DB6"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574486EF"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7AF9542A"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4A1ECB30" w14:textId="77777777" w:rsidR="00E847CD" w:rsidRPr="00A34877" w:rsidRDefault="00E847CD" w:rsidP="00E143C4">
            <w:pPr>
              <w:pStyle w:val="Tabellentext"/>
              <w:spacing w:after="240"/>
            </w:pPr>
            <w:r>
              <w:t xml:space="preserve">Bearbeiter/-in </w:t>
            </w:r>
          </w:p>
        </w:tc>
      </w:tr>
      <w:tr w:rsidR="00E847CD" w:rsidRPr="00CF7B50" w14:paraId="549B1413" w14:textId="77777777" w:rsidTr="006D0B83">
        <w:tc>
          <w:tcPr>
            <w:tcW w:w="1271" w:type="dxa"/>
            <w:tcBorders>
              <w:top w:val="single" w:sz="4" w:space="0" w:color="auto"/>
              <w:left w:val="single" w:sz="4" w:space="0" w:color="auto"/>
              <w:bottom w:val="single" w:sz="4" w:space="0" w:color="auto"/>
              <w:right w:val="single" w:sz="4" w:space="0" w:color="auto"/>
            </w:tcBorders>
          </w:tcPr>
          <w:p w14:paraId="5091BA7F"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01AC7122"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4F7CD468"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02ED765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AE0FEC7" w14:textId="77777777" w:rsidR="00E847CD" w:rsidRPr="00F11F3D" w:rsidRDefault="00E847CD" w:rsidP="00E143C4">
            <w:pPr>
              <w:pStyle w:val="Tabellentext"/>
              <w:spacing w:after="240"/>
              <w:rPr>
                <w:highlight w:val="yellow"/>
              </w:rPr>
            </w:pPr>
          </w:p>
        </w:tc>
      </w:tr>
      <w:tr w:rsidR="00E847CD" w:rsidRPr="00CF7B50" w14:paraId="1E1AD2B9" w14:textId="77777777" w:rsidTr="006D0B83">
        <w:tc>
          <w:tcPr>
            <w:tcW w:w="1271" w:type="dxa"/>
            <w:tcBorders>
              <w:top w:val="single" w:sz="4" w:space="0" w:color="auto"/>
              <w:left w:val="single" w:sz="4" w:space="0" w:color="auto"/>
              <w:bottom w:val="single" w:sz="4" w:space="0" w:color="auto"/>
              <w:right w:val="single" w:sz="4" w:space="0" w:color="auto"/>
            </w:tcBorders>
          </w:tcPr>
          <w:p w14:paraId="5C5E1084"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AC7C36"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3725D871"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41ED4310"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63298C0" w14:textId="77777777" w:rsidR="00E847CD" w:rsidRPr="00CF7B50" w:rsidRDefault="00E847CD" w:rsidP="00E143C4">
            <w:pPr>
              <w:pStyle w:val="Tabellentext"/>
              <w:spacing w:after="240"/>
            </w:pPr>
          </w:p>
        </w:tc>
      </w:tr>
      <w:tr w:rsidR="00E847CD" w:rsidRPr="00CF7B50" w14:paraId="00CAFBF5" w14:textId="77777777" w:rsidTr="006D0B83">
        <w:tc>
          <w:tcPr>
            <w:tcW w:w="1271" w:type="dxa"/>
            <w:tcBorders>
              <w:top w:val="single" w:sz="4" w:space="0" w:color="auto"/>
              <w:left w:val="single" w:sz="4" w:space="0" w:color="auto"/>
              <w:bottom w:val="single" w:sz="4" w:space="0" w:color="auto"/>
              <w:right w:val="single" w:sz="4" w:space="0" w:color="auto"/>
            </w:tcBorders>
          </w:tcPr>
          <w:p w14:paraId="0612B5F0"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6DA6A8B"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54360C5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88562FE"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703372E0" w14:textId="77777777" w:rsidR="00E847CD" w:rsidRPr="00CF7B50" w:rsidRDefault="00E847CD" w:rsidP="00E143C4">
            <w:pPr>
              <w:pStyle w:val="Tabellentext"/>
              <w:spacing w:after="240"/>
            </w:pPr>
          </w:p>
        </w:tc>
      </w:tr>
    </w:tbl>
    <w:p w14:paraId="06308DCB" w14:textId="77777777" w:rsidR="00E847CD" w:rsidRPr="00015039" w:rsidRDefault="00E847CD" w:rsidP="00E847CD">
      <w:pPr>
        <w:pStyle w:val="berschrift2ohneNummerierung"/>
        <w:spacing w:before="240" w:after="240"/>
        <w:rPr>
          <w:b/>
        </w:rPr>
      </w:pPr>
      <w:r w:rsidRPr="00015039">
        <w:rPr>
          <w:b/>
        </w:rPr>
        <w:t>Prüfverzeichnis</w:t>
      </w:r>
    </w:p>
    <w:p w14:paraId="0FBC6989"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77B0900A"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4A296200"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30A18189"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3EF3212A"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104C0B2C"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50555254"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744434F5" w14:textId="77777777" w:rsidR="00E847CD" w:rsidRPr="00CF7B50" w:rsidRDefault="00E847CD" w:rsidP="00E143C4">
            <w:pPr>
              <w:pStyle w:val="Tabellentext"/>
              <w:spacing w:after="240"/>
            </w:pPr>
            <w:r w:rsidRPr="00CF7B50">
              <w:t>Ergebnis</w:t>
            </w:r>
          </w:p>
        </w:tc>
      </w:tr>
      <w:tr w:rsidR="00E847CD" w:rsidRPr="00CF7B50" w14:paraId="3F8BAB30" w14:textId="77777777" w:rsidTr="00E847CD">
        <w:tc>
          <w:tcPr>
            <w:tcW w:w="1271" w:type="dxa"/>
            <w:tcBorders>
              <w:top w:val="single" w:sz="4" w:space="0" w:color="auto"/>
              <w:left w:val="single" w:sz="4" w:space="0" w:color="auto"/>
              <w:bottom w:val="single" w:sz="4" w:space="0" w:color="auto"/>
              <w:right w:val="single" w:sz="4" w:space="0" w:color="auto"/>
            </w:tcBorders>
          </w:tcPr>
          <w:p w14:paraId="4B92C558"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58A9A898"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7FB5B112"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8570848"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DE59F07"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D12A689" w14:textId="77777777" w:rsidR="00E847CD" w:rsidRPr="00CF7B50" w:rsidRDefault="00E847CD" w:rsidP="00E143C4">
            <w:pPr>
              <w:pStyle w:val="Tabellentext"/>
              <w:spacing w:after="240"/>
            </w:pPr>
          </w:p>
        </w:tc>
      </w:tr>
      <w:tr w:rsidR="00E847CD" w:rsidRPr="00CF7B50" w14:paraId="6C61B987" w14:textId="77777777" w:rsidTr="00E847CD">
        <w:tc>
          <w:tcPr>
            <w:tcW w:w="1271" w:type="dxa"/>
            <w:tcBorders>
              <w:top w:val="single" w:sz="4" w:space="0" w:color="auto"/>
              <w:left w:val="single" w:sz="4" w:space="0" w:color="auto"/>
              <w:bottom w:val="single" w:sz="4" w:space="0" w:color="auto"/>
              <w:right w:val="single" w:sz="4" w:space="0" w:color="auto"/>
            </w:tcBorders>
          </w:tcPr>
          <w:p w14:paraId="6C332CF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025132D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0170DD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F7A8E09"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BA797B9"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77486BD" w14:textId="77777777" w:rsidR="00E847CD" w:rsidRPr="00CF7B50" w:rsidRDefault="00E847CD" w:rsidP="00E143C4">
            <w:pPr>
              <w:pStyle w:val="Tabellentext"/>
              <w:spacing w:after="240"/>
            </w:pPr>
          </w:p>
        </w:tc>
      </w:tr>
      <w:tr w:rsidR="00E847CD" w:rsidRPr="00CF7B50" w14:paraId="44E0D7ED" w14:textId="77777777" w:rsidTr="00E847CD">
        <w:tc>
          <w:tcPr>
            <w:tcW w:w="1271" w:type="dxa"/>
            <w:tcBorders>
              <w:top w:val="single" w:sz="4" w:space="0" w:color="auto"/>
              <w:left w:val="single" w:sz="4" w:space="0" w:color="auto"/>
              <w:bottom w:val="single" w:sz="4" w:space="0" w:color="auto"/>
              <w:right w:val="single" w:sz="4" w:space="0" w:color="auto"/>
            </w:tcBorders>
          </w:tcPr>
          <w:p w14:paraId="7C176B12"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29739BA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32666B3"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33EBA7F"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88548F8"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4C4D19BA" w14:textId="77777777" w:rsidR="00E847CD" w:rsidRPr="00CF7B50" w:rsidRDefault="00E847CD" w:rsidP="00E143C4">
            <w:pPr>
              <w:pStyle w:val="Tabellentext"/>
              <w:spacing w:after="240"/>
            </w:pPr>
          </w:p>
        </w:tc>
      </w:tr>
    </w:tbl>
    <w:p w14:paraId="00C87365" w14:textId="77777777" w:rsidR="00E847CD" w:rsidRDefault="00E847CD" w:rsidP="00E847CD">
      <w:pPr>
        <w:pStyle w:val="TextStandard"/>
      </w:pPr>
    </w:p>
    <w:p w14:paraId="24FFAA6E" w14:textId="77777777" w:rsidR="00E847CD" w:rsidRPr="00015039" w:rsidRDefault="00E847CD" w:rsidP="00E847CD">
      <w:pPr>
        <w:pStyle w:val="berschrift2ohneNummerierung"/>
        <w:spacing w:before="240" w:after="240"/>
        <w:rPr>
          <w:b/>
        </w:rPr>
      </w:pPr>
      <w:r>
        <w:rPr>
          <w:b/>
        </w:rPr>
        <w:t>Aktualisierung</w:t>
      </w:r>
    </w:p>
    <w:p w14:paraId="7F3A1566"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253F4C8" w14:textId="77777777" w:rsidR="00E847CD" w:rsidRDefault="00E847CD" w:rsidP="00E847CD">
      <w:pPr>
        <w:spacing w:after="240"/>
      </w:pPr>
      <w:r>
        <w:t>Überprüfungen sowie ggfs. durchgeführte Änderungen im Rahmen der Überarbeitungen werden in den o. a. Verzeichnissen dokumentiert. Das Datum der letzten Änderung beziehungsweise der letzten Prüfung wird auf dem Deckblatt ebenso dokumentiert.</w:t>
      </w:r>
    </w:p>
    <w:p w14:paraId="19E29585" w14:textId="77777777" w:rsidR="00E847CD" w:rsidRDefault="00E847CD" w:rsidP="00E847CD">
      <w:pPr>
        <w:spacing w:after="240"/>
        <w:sectPr w:rsidR="00E847CD" w:rsidSect="00CB5D3F">
          <w:headerReference w:type="default" r:id="rId13"/>
          <w:footerReference w:type="default" r:id="rId14"/>
          <w:pgSz w:w="11906" w:h="16838" w:code="9"/>
          <w:pgMar w:top="1134" w:right="1418" w:bottom="1134" w:left="1418" w:header="567" w:footer="330" w:gutter="0"/>
          <w:cols w:space="708"/>
          <w:docGrid w:linePitch="360"/>
        </w:sectPr>
      </w:pPr>
    </w:p>
    <w:p w14:paraId="248EC258" w14:textId="77777777" w:rsidR="00463E3C" w:rsidRPr="00D26057" w:rsidRDefault="00463E3C" w:rsidP="00BF07CF">
      <w:pPr>
        <w:pStyle w:val="Inhaltsverzeichnis"/>
        <w:spacing w:after="240"/>
      </w:pPr>
      <w:r w:rsidRPr="00D26057">
        <w:t>I</w:t>
      </w:r>
      <w:r w:rsidR="0027455D" w:rsidRPr="00D26057">
        <w:t>nhaltsverzeichnis</w:t>
      </w:r>
    </w:p>
    <w:p w14:paraId="4C6ABE19" w14:textId="5605CAF7" w:rsidR="009F32D3" w:rsidRDefault="00C50573">
      <w:pPr>
        <w:pStyle w:val="Verzeichnis1"/>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86784405" w:history="1">
        <w:r w:rsidR="009F32D3" w:rsidRPr="008A1A41">
          <w:rPr>
            <w:rStyle w:val="Hyperlink"/>
            <w:noProof/>
          </w:rPr>
          <w:t>1</w:t>
        </w:r>
        <w:r w:rsidR="009F32D3">
          <w:rPr>
            <w:rFonts w:asciiTheme="minorHAnsi" w:eastAsiaTheme="minorEastAsia" w:hAnsiTheme="minorHAnsi" w:cstheme="minorBidi"/>
            <w:noProof/>
            <w:kern w:val="0"/>
            <w:sz w:val="22"/>
            <w:szCs w:val="22"/>
          </w:rPr>
          <w:tab/>
        </w:r>
        <w:r w:rsidR="009F32D3" w:rsidRPr="008A1A41">
          <w:rPr>
            <w:rStyle w:val="Hyperlink"/>
            <w:noProof/>
          </w:rPr>
          <w:t>Grundlagen und Rahmenbedingungen</w:t>
        </w:r>
        <w:r w:rsidR="009F32D3">
          <w:rPr>
            <w:noProof/>
            <w:webHidden/>
          </w:rPr>
          <w:tab/>
        </w:r>
        <w:r w:rsidR="009F32D3">
          <w:rPr>
            <w:noProof/>
            <w:webHidden/>
          </w:rPr>
          <w:fldChar w:fldCharType="begin"/>
        </w:r>
        <w:r w:rsidR="009F32D3">
          <w:rPr>
            <w:noProof/>
            <w:webHidden/>
          </w:rPr>
          <w:instrText xml:space="preserve"> PAGEREF _Toc86784405 \h </w:instrText>
        </w:r>
        <w:r w:rsidR="009F32D3">
          <w:rPr>
            <w:noProof/>
            <w:webHidden/>
          </w:rPr>
        </w:r>
        <w:r w:rsidR="009F32D3">
          <w:rPr>
            <w:noProof/>
            <w:webHidden/>
          </w:rPr>
          <w:fldChar w:fldCharType="separate"/>
        </w:r>
        <w:r w:rsidR="009F32D3">
          <w:rPr>
            <w:noProof/>
            <w:webHidden/>
          </w:rPr>
          <w:t>7</w:t>
        </w:r>
        <w:r w:rsidR="009F32D3">
          <w:rPr>
            <w:noProof/>
            <w:webHidden/>
          </w:rPr>
          <w:fldChar w:fldCharType="end"/>
        </w:r>
      </w:hyperlink>
    </w:p>
    <w:p w14:paraId="360BB45A" w14:textId="51AC4541" w:rsidR="009F32D3" w:rsidRDefault="00BD2F6E">
      <w:pPr>
        <w:pStyle w:val="Verzeichnis1"/>
        <w:rPr>
          <w:rFonts w:asciiTheme="minorHAnsi" w:eastAsiaTheme="minorEastAsia" w:hAnsiTheme="minorHAnsi" w:cstheme="minorBidi"/>
          <w:noProof/>
          <w:kern w:val="0"/>
          <w:sz w:val="22"/>
          <w:szCs w:val="22"/>
        </w:rPr>
      </w:pPr>
      <w:hyperlink w:anchor="_Toc86784406" w:history="1">
        <w:r w:rsidR="009F32D3" w:rsidRPr="008A1A41">
          <w:rPr>
            <w:rStyle w:val="Hyperlink"/>
            <w:noProof/>
          </w:rPr>
          <w:t>2</w:t>
        </w:r>
        <w:r w:rsidR="009F32D3">
          <w:rPr>
            <w:rFonts w:asciiTheme="minorHAnsi" w:eastAsiaTheme="minorEastAsia" w:hAnsiTheme="minorHAnsi" w:cstheme="minorBidi"/>
            <w:noProof/>
            <w:kern w:val="0"/>
            <w:sz w:val="22"/>
            <w:szCs w:val="22"/>
          </w:rPr>
          <w:tab/>
        </w:r>
        <w:r w:rsidR="009F32D3" w:rsidRPr="008A1A41">
          <w:rPr>
            <w:rStyle w:val="Hyperlink"/>
            <w:noProof/>
          </w:rPr>
          <w:t>Abgrenzung</w:t>
        </w:r>
        <w:r w:rsidR="009F32D3">
          <w:rPr>
            <w:noProof/>
            <w:webHidden/>
          </w:rPr>
          <w:tab/>
        </w:r>
        <w:r w:rsidR="009F32D3">
          <w:rPr>
            <w:noProof/>
            <w:webHidden/>
          </w:rPr>
          <w:fldChar w:fldCharType="begin"/>
        </w:r>
        <w:r w:rsidR="009F32D3">
          <w:rPr>
            <w:noProof/>
            <w:webHidden/>
          </w:rPr>
          <w:instrText xml:space="preserve"> PAGEREF _Toc86784406 \h </w:instrText>
        </w:r>
        <w:r w:rsidR="009F32D3">
          <w:rPr>
            <w:noProof/>
            <w:webHidden/>
          </w:rPr>
        </w:r>
        <w:r w:rsidR="009F32D3">
          <w:rPr>
            <w:noProof/>
            <w:webHidden/>
          </w:rPr>
          <w:fldChar w:fldCharType="separate"/>
        </w:r>
        <w:r w:rsidR="009F32D3">
          <w:rPr>
            <w:noProof/>
            <w:webHidden/>
          </w:rPr>
          <w:t>7</w:t>
        </w:r>
        <w:r w:rsidR="009F32D3">
          <w:rPr>
            <w:noProof/>
            <w:webHidden/>
          </w:rPr>
          <w:fldChar w:fldCharType="end"/>
        </w:r>
      </w:hyperlink>
    </w:p>
    <w:p w14:paraId="7A12B06A" w14:textId="585A43D6" w:rsidR="009F32D3" w:rsidRDefault="00BD2F6E">
      <w:pPr>
        <w:pStyle w:val="Verzeichnis2"/>
        <w:rPr>
          <w:rFonts w:asciiTheme="minorHAnsi" w:eastAsiaTheme="minorEastAsia" w:hAnsiTheme="minorHAnsi" w:cstheme="minorBidi"/>
          <w:noProof/>
          <w:kern w:val="0"/>
          <w:sz w:val="22"/>
          <w:szCs w:val="22"/>
        </w:rPr>
      </w:pPr>
      <w:hyperlink w:anchor="_Toc86784407" w:history="1">
        <w:r w:rsidR="009F32D3" w:rsidRPr="008A1A41">
          <w:rPr>
            <w:rStyle w:val="Hyperlink"/>
            <w:noProof/>
          </w:rPr>
          <w:t>2.1</w:t>
        </w:r>
        <w:r w:rsidR="009F32D3">
          <w:rPr>
            <w:rFonts w:asciiTheme="minorHAnsi" w:eastAsiaTheme="minorEastAsia" w:hAnsiTheme="minorHAnsi" w:cstheme="minorBidi"/>
            <w:noProof/>
            <w:kern w:val="0"/>
            <w:sz w:val="22"/>
            <w:szCs w:val="22"/>
          </w:rPr>
          <w:tab/>
        </w:r>
        <w:r w:rsidR="009F32D3" w:rsidRPr="008A1A41">
          <w:rPr>
            <w:rStyle w:val="Hyperlink"/>
            <w:noProof/>
          </w:rPr>
          <w:t>Geltungsbereich</w:t>
        </w:r>
        <w:r w:rsidR="009F32D3">
          <w:rPr>
            <w:noProof/>
            <w:webHidden/>
          </w:rPr>
          <w:tab/>
        </w:r>
        <w:r w:rsidR="009F32D3">
          <w:rPr>
            <w:noProof/>
            <w:webHidden/>
          </w:rPr>
          <w:fldChar w:fldCharType="begin"/>
        </w:r>
        <w:r w:rsidR="009F32D3">
          <w:rPr>
            <w:noProof/>
            <w:webHidden/>
          </w:rPr>
          <w:instrText xml:space="preserve"> PAGEREF _Toc86784407 \h </w:instrText>
        </w:r>
        <w:r w:rsidR="009F32D3">
          <w:rPr>
            <w:noProof/>
            <w:webHidden/>
          </w:rPr>
        </w:r>
        <w:r w:rsidR="009F32D3">
          <w:rPr>
            <w:noProof/>
            <w:webHidden/>
          </w:rPr>
          <w:fldChar w:fldCharType="separate"/>
        </w:r>
        <w:r w:rsidR="009F32D3">
          <w:rPr>
            <w:noProof/>
            <w:webHidden/>
          </w:rPr>
          <w:t>7</w:t>
        </w:r>
        <w:r w:rsidR="009F32D3">
          <w:rPr>
            <w:noProof/>
            <w:webHidden/>
          </w:rPr>
          <w:fldChar w:fldCharType="end"/>
        </w:r>
      </w:hyperlink>
    </w:p>
    <w:p w14:paraId="3A06DCE7" w14:textId="6245DB27" w:rsidR="009F32D3" w:rsidRDefault="00BD2F6E">
      <w:pPr>
        <w:pStyle w:val="Verzeichnis2"/>
        <w:rPr>
          <w:rFonts w:asciiTheme="minorHAnsi" w:eastAsiaTheme="minorEastAsia" w:hAnsiTheme="minorHAnsi" w:cstheme="minorBidi"/>
          <w:noProof/>
          <w:kern w:val="0"/>
          <w:sz w:val="22"/>
          <w:szCs w:val="22"/>
        </w:rPr>
      </w:pPr>
      <w:hyperlink w:anchor="_Toc86784408" w:history="1">
        <w:r w:rsidR="009F32D3" w:rsidRPr="008A1A41">
          <w:rPr>
            <w:rStyle w:val="Hyperlink"/>
            <w:noProof/>
          </w:rPr>
          <w:t>2.2</w:t>
        </w:r>
        <w:r w:rsidR="009F32D3">
          <w:rPr>
            <w:rFonts w:asciiTheme="minorHAnsi" w:eastAsiaTheme="minorEastAsia" w:hAnsiTheme="minorHAnsi" w:cstheme="minorBidi"/>
            <w:noProof/>
            <w:kern w:val="0"/>
            <w:sz w:val="22"/>
            <w:szCs w:val="22"/>
          </w:rPr>
          <w:tab/>
        </w:r>
        <w:r w:rsidR="009F32D3" w:rsidRPr="008A1A41">
          <w:rPr>
            <w:rStyle w:val="Hyperlink"/>
            <w:noProof/>
          </w:rPr>
          <w:t>Modellierungsabgrenzung</w:t>
        </w:r>
        <w:r w:rsidR="009F32D3">
          <w:rPr>
            <w:noProof/>
            <w:webHidden/>
          </w:rPr>
          <w:tab/>
        </w:r>
        <w:r w:rsidR="009F32D3">
          <w:rPr>
            <w:noProof/>
            <w:webHidden/>
          </w:rPr>
          <w:fldChar w:fldCharType="begin"/>
        </w:r>
        <w:r w:rsidR="009F32D3">
          <w:rPr>
            <w:noProof/>
            <w:webHidden/>
          </w:rPr>
          <w:instrText xml:space="preserve"> PAGEREF _Toc86784408 \h </w:instrText>
        </w:r>
        <w:r w:rsidR="009F32D3">
          <w:rPr>
            <w:noProof/>
            <w:webHidden/>
          </w:rPr>
        </w:r>
        <w:r w:rsidR="009F32D3">
          <w:rPr>
            <w:noProof/>
            <w:webHidden/>
          </w:rPr>
          <w:fldChar w:fldCharType="separate"/>
        </w:r>
        <w:r w:rsidR="009F32D3">
          <w:rPr>
            <w:noProof/>
            <w:webHidden/>
          </w:rPr>
          <w:t>7</w:t>
        </w:r>
        <w:r w:rsidR="009F32D3">
          <w:rPr>
            <w:noProof/>
            <w:webHidden/>
          </w:rPr>
          <w:fldChar w:fldCharType="end"/>
        </w:r>
      </w:hyperlink>
    </w:p>
    <w:p w14:paraId="34555047" w14:textId="7ABB3B8B" w:rsidR="009F32D3" w:rsidRDefault="00BD2F6E">
      <w:pPr>
        <w:pStyle w:val="Verzeichnis1"/>
        <w:rPr>
          <w:rFonts w:asciiTheme="minorHAnsi" w:eastAsiaTheme="minorEastAsia" w:hAnsiTheme="minorHAnsi" w:cstheme="minorBidi"/>
          <w:noProof/>
          <w:kern w:val="0"/>
          <w:sz w:val="22"/>
          <w:szCs w:val="22"/>
        </w:rPr>
      </w:pPr>
      <w:hyperlink w:anchor="_Toc86784409" w:history="1">
        <w:r w:rsidR="009F32D3" w:rsidRPr="008A1A41">
          <w:rPr>
            <w:rStyle w:val="Hyperlink"/>
            <w:noProof/>
          </w:rPr>
          <w:t>3</w:t>
        </w:r>
        <w:r w:rsidR="009F32D3">
          <w:rPr>
            <w:rFonts w:asciiTheme="minorHAnsi" w:eastAsiaTheme="minorEastAsia" w:hAnsiTheme="minorHAnsi" w:cstheme="minorBidi"/>
            <w:noProof/>
            <w:kern w:val="0"/>
            <w:sz w:val="22"/>
            <w:szCs w:val="22"/>
          </w:rPr>
          <w:tab/>
        </w:r>
        <w:r w:rsidR="009F32D3" w:rsidRPr="008A1A41">
          <w:rPr>
            <w:rStyle w:val="Hyperlink"/>
            <w:noProof/>
          </w:rPr>
          <w:t>Zielsetzung und Zielgruppe</w:t>
        </w:r>
        <w:r w:rsidR="009F32D3">
          <w:rPr>
            <w:noProof/>
            <w:webHidden/>
          </w:rPr>
          <w:tab/>
        </w:r>
        <w:r w:rsidR="009F32D3">
          <w:rPr>
            <w:noProof/>
            <w:webHidden/>
          </w:rPr>
          <w:fldChar w:fldCharType="begin"/>
        </w:r>
        <w:r w:rsidR="009F32D3">
          <w:rPr>
            <w:noProof/>
            <w:webHidden/>
          </w:rPr>
          <w:instrText xml:space="preserve"> PAGEREF _Toc86784409 \h </w:instrText>
        </w:r>
        <w:r w:rsidR="009F32D3">
          <w:rPr>
            <w:noProof/>
            <w:webHidden/>
          </w:rPr>
        </w:r>
        <w:r w:rsidR="009F32D3">
          <w:rPr>
            <w:noProof/>
            <w:webHidden/>
          </w:rPr>
          <w:fldChar w:fldCharType="separate"/>
        </w:r>
        <w:r w:rsidR="009F32D3">
          <w:rPr>
            <w:noProof/>
            <w:webHidden/>
          </w:rPr>
          <w:t>8</w:t>
        </w:r>
        <w:r w:rsidR="009F32D3">
          <w:rPr>
            <w:noProof/>
            <w:webHidden/>
          </w:rPr>
          <w:fldChar w:fldCharType="end"/>
        </w:r>
      </w:hyperlink>
    </w:p>
    <w:p w14:paraId="47F57CC6" w14:textId="047B7766" w:rsidR="009F32D3" w:rsidRDefault="00BD2F6E">
      <w:pPr>
        <w:pStyle w:val="Verzeichnis1"/>
        <w:rPr>
          <w:rFonts w:asciiTheme="minorHAnsi" w:eastAsiaTheme="minorEastAsia" w:hAnsiTheme="minorHAnsi" w:cstheme="minorBidi"/>
          <w:noProof/>
          <w:kern w:val="0"/>
          <w:sz w:val="22"/>
          <w:szCs w:val="22"/>
        </w:rPr>
      </w:pPr>
      <w:hyperlink w:anchor="_Toc86784410" w:history="1">
        <w:r w:rsidR="009F32D3" w:rsidRPr="008A1A41">
          <w:rPr>
            <w:rStyle w:val="Hyperlink"/>
            <w:noProof/>
          </w:rPr>
          <w:t>4</w:t>
        </w:r>
        <w:r w:rsidR="009F32D3">
          <w:rPr>
            <w:rFonts w:asciiTheme="minorHAnsi" w:eastAsiaTheme="minorEastAsia" w:hAnsiTheme="minorHAnsi" w:cstheme="minorBidi"/>
            <w:noProof/>
            <w:kern w:val="0"/>
            <w:sz w:val="22"/>
            <w:szCs w:val="22"/>
          </w:rPr>
          <w:tab/>
        </w:r>
        <w:r w:rsidR="009F32D3" w:rsidRPr="008A1A41">
          <w:rPr>
            <w:rStyle w:val="Hyperlink"/>
            <w:noProof/>
          </w:rPr>
          <w:t>Zugrundeliegende Schutzbedarfe</w:t>
        </w:r>
        <w:r w:rsidR="009F32D3">
          <w:rPr>
            <w:noProof/>
            <w:webHidden/>
          </w:rPr>
          <w:tab/>
        </w:r>
        <w:r w:rsidR="009F32D3">
          <w:rPr>
            <w:noProof/>
            <w:webHidden/>
          </w:rPr>
          <w:fldChar w:fldCharType="begin"/>
        </w:r>
        <w:r w:rsidR="009F32D3">
          <w:rPr>
            <w:noProof/>
            <w:webHidden/>
          </w:rPr>
          <w:instrText xml:space="preserve"> PAGEREF _Toc86784410 \h </w:instrText>
        </w:r>
        <w:r w:rsidR="009F32D3">
          <w:rPr>
            <w:noProof/>
            <w:webHidden/>
          </w:rPr>
        </w:r>
        <w:r w:rsidR="009F32D3">
          <w:rPr>
            <w:noProof/>
            <w:webHidden/>
          </w:rPr>
          <w:fldChar w:fldCharType="separate"/>
        </w:r>
        <w:r w:rsidR="009F32D3">
          <w:rPr>
            <w:noProof/>
            <w:webHidden/>
          </w:rPr>
          <w:t>8</w:t>
        </w:r>
        <w:r w:rsidR="009F32D3">
          <w:rPr>
            <w:noProof/>
            <w:webHidden/>
          </w:rPr>
          <w:fldChar w:fldCharType="end"/>
        </w:r>
      </w:hyperlink>
    </w:p>
    <w:p w14:paraId="2FC08E9F" w14:textId="0A0285DB" w:rsidR="009F32D3" w:rsidRDefault="00BD2F6E">
      <w:pPr>
        <w:pStyle w:val="Verzeichnis1"/>
        <w:rPr>
          <w:rFonts w:asciiTheme="minorHAnsi" w:eastAsiaTheme="minorEastAsia" w:hAnsiTheme="minorHAnsi" w:cstheme="minorBidi"/>
          <w:noProof/>
          <w:kern w:val="0"/>
          <w:sz w:val="22"/>
          <w:szCs w:val="22"/>
        </w:rPr>
      </w:pPr>
      <w:hyperlink w:anchor="_Toc86784411" w:history="1">
        <w:r w:rsidR="009F32D3" w:rsidRPr="008A1A41">
          <w:rPr>
            <w:rStyle w:val="Hyperlink"/>
            <w:noProof/>
          </w:rPr>
          <w:t>5</w:t>
        </w:r>
        <w:r w:rsidR="009F32D3">
          <w:rPr>
            <w:rFonts w:asciiTheme="minorHAnsi" w:eastAsiaTheme="minorEastAsia" w:hAnsiTheme="minorHAnsi" w:cstheme="minorBidi"/>
            <w:noProof/>
            <w:kern w:val="0"/>
            <w:sz w:val="22"/>
            <w:szCs w:val="22"/>
          </w:rPr>
          <w:tab/>
        </w:r>
        <w:r w:rsidR="009F32D3" w:rsidRPr="008A1A41">
          <w:rPr>
            <w:rStyle w:val="Hyperlink"/>
            <w:noProof/>
          </w:rPr>
          <w:t>Anforderungen aus dem Baustein CON.1</w:t>
        </w:r>
        <w:r w:rsidR="009F32D3">
          <w:rPr>
            <w:noProof/>
            <w:webHidden/>
          </w:rPr>
          <w:tab/>
        </w:r>
        <w:r w:rsidR="009F32D3">
          <w:rPr>
            <w:noProof/>
            <w:webHidden/>
          </w:rPr>
          <w:fldChar w:fldCharType="begin"/>
        </w:r>
        <w:r w:rsidR="009F32D3">
          <w:rPr>
            <w:noProof/>
            <w:webHidden/>
          </w:rPr>
          <w:instrText xml:space="preserve"> PAGEREF _Toc86784411 \h </w:instrText>
        </w:r>
        <w:r w:rsidR="009F32D3">
          <w:rPr>
            <w:noProof/>
            <w:webHidden/>
          </w:rPr>
        </w:r>
        <w:r w:rsidR="009F32D3">
          <w:rPr>
            <w:noProof/>
            <w:webHidden/>
          </w:rPr>
          <w:fldChar w:fldCharType="separate"/>
        </w:r>
        <w:r w:rsidR="009F32D3">
          <w:rPr>
            <w:noProof/>
            <w:webHidden/>
          </w:rPr>
          <w:t>9</w:t>
        </w:r>
        <w:r w:rsidR="009F32D3">
          <w:rPr>
            <w:noProof/>
            <w:webHidden/>
          </w:rPr>
          <w:fldChar w:fldCharType="end"/>
        </w:r>
      </w:hyperlink>
    </w:p>
    <w:p w14:paraId="092C49AC" w14:textId="437D0982" w:rsidR="009F32D3" w:rsidRDefault="00BD2F6E">
      <w:pPr>
        <w:pStyle w:val="Verzeichnis3"/>
        <w:rPr>
          <w:rFonts w:asciiTheme="minorHAnsi" w:eastAsiaTheme="minorEastAsia" w:hAnsiTheme="minorHAnsi" w:cstheme="minorBidi"/>
          <w:noProof/>
          <w:kern w:val="0"/>
          <w:sz w:val="22"/>
          <w:szCs w:val="22"/>
        </w:rPr>
      </w:pPr>
      <w:hyperlink w:anchor="_Toc86784412" w:history="1">
        <w:r w:rsidR="009F32D3" w:rsidRPr="008A1A41">
          <w:rPr>
            <w:rStyle w:val="Hyperlink"/>
            <w:noProof/>
          </w:rPr>
          <w:t>5.1</w:t>
        </w:r>
        <w:r w:rsidR="009F32D3">
          <w:rPr>
            <w:rFonts w:asciiTheme="minorHAnsi" w:eastAsiaTheme="minorEastAsia" w:hAnsiTheme="minorHAnsi" w:cstheme="minorBidi"/>
            <w:noProof/>
            <w:kern w:val="0"/>
            <w:sz w:val="22"/>
            <w:szCs w:val="22"/>
          </w:rPr>
          <w:tab/>
        </w:r>
        <w:r w:rsidR="009F32D3" w:rsidRPr="008A1A41">
          <w:rPr>
            <w:rStyle w:val="Hyperlink"/>
            <w:noProof/>
          </w:rPr>
          <w:t>Auswahl geeigneter kryptografischer Verfahren (B) [A1]</w:t>
        </w:r>
        <w:r w:rsidR="009F32D3">
          <w:rPr>
            <w:noProof/>
            <w:webHidden/>
          </w:rPr>
          <w:tab/>
        </w:r>
        <w:r w:rsidR="009F32D3">
          <w:rPr>
            <w:noProof/>
            <w:webHidden/>
          </w:rPr>
          <w:fldChar w:fldCharType="begin"/>
        </w:r>
        <w:r w:rsidR="009F32D3">
          <w:rPr>
            <w:noProof/>
            <w:webHidden/>
          </w:rPr>
          <w:instrText xml:space="preserve"> PAGEREF _Toc86784412 \h </w:instrText>
        </w:r>
        <w:r w:rsidR="009F32D3">
          <w:rPr>
            <w:noProof/>
            <w:webHidden/>
          </w:rPr>
        </w:r>
        <w:r w:rsidR="009F32D3">
          <w:rPr>
            <w:noProof/>
            <w:webHidden/>
          </w:rPr>
          <w:fldChar w:fldCharType="separate"/>
        </w:r>
        <w:r w:rsidR="009F32D3">
          <w:rPr>
            <w:noProof/>
            <w:webHidden/>
          </w:rPr>
          <w:t>9</w:t>
        </w:r>
        <w:r w:rsidR="009F32D3">
          <w:rPr>
            <w:noProof/>
            <w:webHidden/>
          </w:rPr>
          <w:fldChar w:fldCharType="end"/>
        </w:r>
      </w:hyperlink>
    </w:p>
    <w:p w14:paraId="03131225" w14:textId="29EDC598" w:rsidR="009F32D3" w:rsidRDefault="00BD2F6E">
      <w:pPr>
        <w:pStyle w:val="Verzeichnis3"/>
        <w:rPr>
          <w:rFonts w:asciiTheme="minorHAnsi" w:eastAsiaTheme="minorEastAsia" w:hAnsiTheme="minorHAnsi" w:cstheme="minorBidi"/>
          <w:noProof/>
          <w:kern w:val="0"/>
          <w:sz w:val="22"/>
          <w:szCs w:val="22"/>
        </w:rPr>
      </w:pPr>
      <w:hyperlink w:anchor="_Toc86784413" w:history="1">
        <w:r w:rsidR="009F32D3" w:rsidRPr="008A1A41">
          <w:rPr>
            <w:rStyle w:val="Hyperlink"/>
            <w:noProof/>
          </w:rPr>
          <w:t>5.2</w:t>
        </w:r>
        <w:r w:rsidR="009F32D3">
          <w:rPr>
            <w:rFonts w:asciiTheme="minorHAnsi" w:eastAsiaTheme="minorEastAsia" w:hAnsiTheme="minorHAnsi" w:cstheme="minorBidi"/>
            <w:noProof/>
            <w:kern w:val="0"/>
            <w:sz w:val="22"/>
            <w:szCs w:val="22"/>
          </w:rPr>
          <w:tab/>
        </w:r>
        <w:r w:rsidR="009F32D3" w:rsidRPr="008A1A41">
          <w:rPr>
            <w:rStyle w:val="Hyperlink"/>
            <w:noProof/>
          </w:rPr>
          <w:t>Datensicherung bei Einsatz kryptografischer Verfahren</w:t>
        </w:r>
        <w:r w:rsidR="009F32D3">
          <w:rPr>
            <w:rStyle w:val="Hyperlink"/>
            <w:noProof/>
          </w:rPr>
          <w:t xml:space="preserve"> </w:t>
        </w:r>
        <w:r w:rsidR="009F32D3" w:rsidRPr="008A1A41">
          <w:rPr>
            <w:rStyle w:val="Hyperlink"/>
            <w:noProof/>
          </w:rPr>
          <w:t>(B) [A2]</w:t>
        </w:r>
        <w:r w:rsidR="009F32D3">
          <w:rPr>
            <w:noProof/>
            <w:webHidden/>
          </w:rPr>
          <w:tab/>
        </w:r>
        <w:r w:rsidR="009F32D3">
          <w:rPr>
            <w:noProof/>
            <w:webHidden/>
          </w:rPr>
          <w:fldChar w:fldCharType="begin"/>
        </w:r>
        <w:r w:rsidR="009F32D3">
          <w:rPr>
            <w:noProof/>
            <w:webHidden/>
          </w:rPr>
          <w:instrText xml:space="preserve"> PAGEREF _Toc86784413 \h </w:instrText>
        </w:r>
        <w:r w:rsidR="009F32D3">
          <w:rPr>
            <w:noProof/>
            <w:webHidden/>
          </w:rPr>
        </w:r>
        <w:r w:rsidR="009F32D3">
          <w:rPr>
            <w:noProof/>
            <w:webHidden/>
          </w:rPr>
          <w:fldChar w:fldCharType="separate"/>
        </w:r>
        <w:r w:rsidR="009F32D3">
          <w:rPr>
            <w:noProof/>
            <w:webHidden/>
          </w:rPr>
          <w:t>10</w:t>
        </w:r>
        <w:r w:rsidR="009F32D3">
          <w:rPr>
            <w:noProof/>
            <w:webHidden/>
          </w:rPr>
          <w:fldChar w:fldCharType="end"/>
        </w:r>
      </w:hyperlink>
    </w:p>
    <w:p w14:paraId="0DABD3EF" w14:textId="11F00B79" w:rsidR="009F32D3" w:rsidRDefault="00BD2F6E">
      <w:pPr>
        <w:pStyle w:val="Verzeichnis3"/>
        <w:rPr>
          <w:rFonts w:asciiTheme="minorHAnsi" w:eastAsiaTheme="minorEastAsia" w:hAnsiTheme="minorHAnsi" w:cstheme="minorBidi"/>
          <w:noProof/>
          <w:kern w:val="0"/>
          <w:sz w:val="22"/>
          <w:szCs w:val="22"/>
        </w:rPr>
      </w:pPr>
      <w:hyperlink w:anchor="_Toc86784414" w:history="1">
        <w:r w:rsidR="009F32D3" w:rsidRPr="008A1A41">
          <w:rPr>
            <w:rStyle w:val="Hyperlink"/>
            <w:noProof/>
          </w:rPr>
          <w:t>5.3</w:t>
        </w:r>
        <w:r w:rsidR="009F32D3">
          <w:rPr>
            <w:rFonts w:asciiTheme="minorHAnsi" w:eastAsiaTheme="minorEastAsia" w:hAnsiTheme="minorHAnsi" w:cstheme="minorBidi"/>
            <w:noProof/>
            <w:kern w:val="0"/>
            <w:sz w:val="22"/>
            <w:szCs w:val="22"/>
          </w:rPr>
          <w:tab/>
        </w:r>
        <w:r w:rsidR="009F32D3" w:rsidRPr="008A1A41">
          <w:rPr>
            <w:rStyle w:val="Hyperlink"/>
            <w:noProof/>
          </w:rPr>
          <w:t>Verschlüsselung der Kommunikationsverbindungen (S) [A3]</w:t>
        </w:r>
        <w:r w:rsidR="009F32D3">
          <w:rPr>
            <w:noProof/>
            <w:webHidden/>
          </w:rPr>
          <w:tab/>
        </w:r>
        <w:r w:rsidR="009F32D3">
          <w:rPr>
            <w:noProof/>
            <w:webHidden/>
          </w:rPr>
          <w:fldChar w:fldCharType="begin"/>
        </w:r>
        <w:r w:rsidR="009F32D3">
          <w:rPr>
            <w:noProof/>
            <w:webHidden/>
          </w:rPr>
          <w:instrText xml:space="preserve"> PAGEREF _Toc86784414 \h </w:instrText>
        </w:r>
        <w:r w:rsidR="009F32D3">
          <w:rPr>
            <w:noProof/>
            <w:webHidden/>
          </w:rPr>
        </w:r>
        <w:r w:rsidR="009F32D3">
          <w:rPr>
            <w:noProof/>
            <w:webHidden/>
          </w:rPr>
          <w:fldChar w:fldCharType="separate"/>
        </w:r>
        <w:r w:rsidR="009F32D3">
          <w:rPr>
            <w:noProof/>
            <w:webHidden/>
          </w:rPr>
          <w:t>12</w:t>
        </w:r>
        <w:r w:rsidR="009F32D3">
          <w:rPr>
            <w:noProof/>
            <w:webHidden/>
          </w:rPr>
          <w:fldChar w:fldCharType="end"/>
        </w:r>
      </w:hyperlink>
    </w:p>
    <w:p w14:paraId="13EE3E0A" w14:textId="35EA317A" w:rsidR="009F32D3" w:rsidRDefault="00BD2F6E">
      <w:pPr>
        <w:pStyle w:val="Verzeichnis3"/>
        <w:rPr>
          <w:rFonts w:asciiTheme="minorHAnsi" w:eastAsiaTheme="minorEastAsia" w:hAnsiTheme="minorHAnsi" w:cstheme="minorBidi"/>
          <w:noProof/>
          <w:kern w:val="0"/>
          <w:sz w:val="22"/>
          <w:szCs w:val="22"/>
        </w:rPr>
      </w:pPr>
      <w:hyperlink w:anchor="_Toc86784415" w:history="1">
        <w:r w:rsidR="009F32D3" w:rsidRPr="008A1A41">
          <w:rPr>
            <w:rStyle w:val="Hyperlink"/>
            <w:noProof/>
          </w:rPr>
          <w:t>5.4</w:t>
        </w:r>
        <w:r w:rsidR="009F32D3">
          <w:rPr>
            <w:rFonts w:asciiTheme="minorHAnsi" w:eastAsiaTheme="minorEastAsia" w:hAnsiTheme="minorHAnsi" w:cstheme="minorBidi"/>
            <w:noProof/>
            <w:kern w:val="0"/>
            <w:sz w:val="22"/>
            <w:szCs w:val="22"/>
          </w:rPr>
          <w:tab/>
        </w:r>
        <w:r w:rsidR="009F32D3" w:rsidRPr="008A1A41">
          <w:rPr>
            <w:rStyle w:val="Hyperlink"/>
            <w:noProof/>
          </w:rPr>
          <w:t>Geeignetes Schlüsselmanagement (S) [A4]</w:t>
        </w:r>
        <w:r w:rsidR="009F32D3">
          <w:rPr>
            <w:noProof/>
            <w:webHidden/>
          </w:rPr>
          <w:tab/>
        </w:r>
        <w:r w:rsidR="009F32D3">
          <w:rPr>
            <w:noProof/>
            <w:webHidden/>
          </w:rPr>
          <w:fldChar w:fldCharType="begin"/>
        </w:r>
        <w:r w:rsidR="009F32D3">
          <w:rPr>
            <w:noProof/>
            <w:webHidden/>
          </w:rPr>
          <w:instrText xml:space="preserve"> PAGEREF _Toc86784415 \h </w:instrText>
        </w:r>
        <w:r w:rsidR="009F32D3">
          <w:rPr>
            <w:noProof/>
            <w:webHidden/>
          </w:rPr>
        </w:r>
        <w:r w:rsidR="009F32D3">
          <w:rPr>
            <w:noProof/>
            <w:webHidden/>
          </w:rPr>
          <w:fldChar w:fldCharType="separate"/>
        </w:r>
        <w:r w:rsidR="009F32D3">
          <w:rPr>
            <w:noProof/>
            <w:webHidden/>
          </w:rPr>
          <w:t>13</w:t>
        </w:r>
        <w:r w:rsidR="009F32D3">
          <w:rPr>
            <w:noProof/>
            <w:webHidden/>
          </w:rPr>
          <w:fldChar w:fldCharType="end"/>
        </w:r>
      </w:hyperlink>
    </w:p>
    <w:p w14:paraId="35CEB151" w14:textId="6D14788D" w:rsidR="009F32D3" w:rsidRDefault="00BD2F6E" w:rsidP="00125065">
      <w:pPr>
        <w:pStyle w:val="Verzeichnis3"/>
        <w:ind w:left="1700" w:hanging="566"/>
        <w:rPr>
          <w:rFonts w:asciiTheme="minorHAnsi" w:eastAsiaTheme="minorEastAsia" w:hAnsiTheme="minorHAnsi" w:cstheme="minorBidi"/>
          <w:noProof/>
          <w:kern w:val="0"/>
          <w:sz w:val="22"/>
          <w:szCs w:val="22"/>
        </w:rPr>
      </w:pPr>
      <w:hyperlink w:anchor="_Toc86784416" w:history="1">
        <w:r w:rsidR="009F32D3" w:rsidRPr="008A1A41">
          <w:rPr>
            <w:rStyle w:val="Hyperlink"/>
            <w:noProof/>
          </w:rPr>
          <w:t>5.5</w:t>
        </w:r>
        <w:r w:rsidR="009F32D3">
          <w:rPr>
            <w:rFonts w:asciiTheme="minorHAnsi" w:eastAsiaTheme="minorEastAsia" w:hAnsiTheme="minorHAnsi" w:cstheme="minorBidi"/>
            <w:noProof/>
            <w:kern w:val="0"/>
            <w:sz w:val="22"/>
            <w:szCs w:val="22"/>
          </w:rPr>
          <w:tab/>
        </w:r>
        <w:r w:rsidR="009F32D3" w:rsidRPr="008A1A41">
          <w:rPr>
            <w:rStyle w:val="Hyperlink"/>
            <w:noProof/>
          </w:rPr>
          <w:t xml:space="preserve">Sicheres Löschen und Vernichten von kryptografischen </w:t>
        </w:r>
        <w:r w:rsidR="00125065">
          <w:rPr>
            <w:rStyle w:val="Hyperlink"/>
            <w:noProof/>
          </w:rPr>
          <w:br/>
        </w:r>
        <w:r w:rsidR="009F32D3" w:rsidRPr="008A1A41">
          <w:rPr>
            <w:rStyle w:val="Hyperlink"/>
            <w:noProof/>
          </w:rPr>
          <w:t>Schlüsseln (S) [A5]</w:t>
        </w:r>
        <w:r w:rsidR="009F32D3">
          <w:rPr>
            <w:noProof/>
            <w:webHidden/>
          </w:rPr>
          <w:tab/>
        </w:r>
        <w:r w:rsidR="009F32D3">
          <w:rPr>
            <w:noProof/>
            <w:webHidden/>
          </w:rPr>
          <w:fldChar w:fldCharType="begin"/>
        </w:r>
        <w:r w:rsidR="009F32D3">
          <w:rPr>
            <w:noProof/>
            <w:webHidden/>
          </w:rPr>
          <w:instrText xml:space="preserve"> PAGEREF _Toc86784416 \h </w:instrText>
        </w:r>
        <w:r w:rsidR="009F32D3">
          <w:rPr>
            <w:noProof/>
            <w:webHidden/>
          </w:rPr>
        </w:r>
        <w:r w:rsidR="009F32D3">
          <w:rPr>
            <w:noProof/>
            <w:webHidden/>
          </w:rPr>
          <w:fldChar w:fldCharType="separate"/>
        </w:r>
        <w:r w:rsidR="009F32D3">
          <w:rPr>
            <w:noProof/>
            <w:webHidden/>
          </w:rPr>
          <w:t>16</w:t>
        </w:r>
        <w:r w:rsidR="009F32D3">
          <w:rPr>
            <w:noProof/>
            <w:webHidden/>
          </w:rPr>
          <w:fldChar w:fldCharType="end"/>
        </w:r>
      </w:hyperlink>
    </w:p>
    <w:p w14:paraId="5575464B" w14:textId="3BA7F7E0" w:rsidR="009F32D3" w:rsidRDefault="00BD2F6E" w:rsidP="00125065">
      <w:pPr>
        <w:pStyle w:val="Verzeichnis3"/>
        <w:ind w:left="1700" w:hanging="566"/>
        <w:rPr>
          <w:rFonts w:asciiTheme="minorHAnsi" w:eastAsiaTheme="minorEastAsia" w:hAnsiTheme="minorHAnsi" w:cstheme="minorBidi"/>
          <w:noProof/>
          <w:kern w:val="0"/>
          <w:sz w:val="22"/>
          <w:szCs w:val="22"/>
        </w:rPr>
      </w:pPr>
      <w:hyperlink w:anchor="_Toc86784417" w:history="1">
        <w:r w:rsidR="009F32D3" w:rsidRPr="008A1A41">
          <w:rPr>
            <w:rStyle w:val="Hyperlink"/>
            <w:noProof/>
          </w:rPr>
          <w:t>5.6</w:t>
        </w:r>
        <w:r w:rsidR="009F32D3">
          <w:rPr>
            <w:rFonts w:asciiTheme="minorHAnsi" w:eastAsiaTheme="minorEastAsia" w:hAnsiTheme="minorHAnsi" w:cstheme="minorBidi"/>
            <w:noProof/>
            <w:kern w:val="0"/>
            <w:sz w:val="22"/>
            <w:szCs w:val="22"/>
          </w:rPr>
          <w:tab/>
        </w:r>
        <w:r w:rsidR="009F32D3" w:rsidRPr="008A1A41">
          <w:rPr>
            <w:rStyle w:val="Hyperlink"/>
            <w:noProof/>
          </w:rPr>
          <w:t xml:space="preserve">Bedarfserhebung für kryptografische Verfahren und </w:t>
        </w:r>
        <w:r w:rsidR="00125065">
          <w:rPr>
            <w:rStyle w:val="Hyperlink"/>
            <w:noProof/>
          </w:rPr>
          <w:br/>
        </w:r>
        <w:r w:rsidR="009F32D3" w:rsidRPr="008A1A41">
          <w:rPr>
            <w:rStyle w:val="Hyperlink"/>
            <w:noProof/>
          </w:rPr>
          <w:t>Produkte (S) [A6]</w:t>
        </w:r>
        <w:r w:rsidR="009F32D3">
          <w:rPr>
            <w:noProof/>
            <w:webHidden/>
          </w:rPr>
          <w:tab/>
        </w:r>
        <w:r w:rsidR="009F32D3">
          <w:rPr>
            <w:noProof/>
            <w:webHidden/>
          </w:rPr>
          <w:fldChar w:fldCharType="begin"/>
        </w:r>
        <w:r w:rsidR="009F32D3">
          <w:rPr>
            <w:noProof/>
            <w:webHidden/>
          </w:rPr>
          <w:instrText xml:space="preserve"> PAGEREF _Toc86784417 \h </w:instrText>
        </w:r>
        <w:r w:rsidR="009F32D3">
          <w:rPr>
            <w:noProof/>
            <w:webHidden/>
          </w:rPr>
        </w:r>
        <w:r w:rsidR="009F32D3">
          <w:rPr>
            <w:noProof/>
            <w:webHidden/>
          </w:rPr>
          <w:fldChar w:fldCharType="separate"/>
        </w:r>
        <w:r w:rsidR="009F32D3">
          <w:rPr>
            <w:noProof/>
            <w:webHidden/>
          </w:rPr>
          <w:t>16</w:t>
        </w:r>
        <w:r w:rsidR="009F32D3">
          <w:rPr>
            <w:noProof/>
            <w:webHidden/>
          </w:rPr>
          <w:fldChar w:fldCharType="end"/>
        </w:r>
      </w:hyperlink>
    </w:p>
    <w:p w14:paraId="0F168B3C" w14:textId="25207025" w:rsidR="009F32D3" w:rsidRDefault="00BD2F6E" w:rsidP="00125065">
      <w:pPr>
        <w:pStyle w:val="Verzeichnis3"/>
        <w:ind w:left="1700" w:hanging="566"/>
        <w:rPr>
          <w:rFonts w:asciiTheme="minorHAnsi" w:eastAsiaTheme="minorEastAsia" w:hAnsiTheme="minorHAnsi" w:cstheme="minorBidi"/>
          <w:noProof/>
          <w:kern w:val="0"/>
          <w:sz w:val="22"/>
          <w:szCs w:val="22"/>
        </w:rPr>
      </w:pPr>
      <w:hyperlink w:anchor="_Toc86784418" w:history="1">
        <w:r w:rsidR="009F32D3" w:rsidRPr="008A1A41">
          <w:rPr>
            <w:rStyle w:val="Hyperlink"/>
            <w:noProof/>
          </w:rPr>
          <w:t>5.7</w:t>
        </w:r>
        <w:r w:rsidR="009F32D3">
          <w:rPr>
            <w:rFonts w:asciiTheme="minorHAnsi" w:eastAsiaTheme="minorEastAsia" w:hAnsiTheme="minorHAnsi" w:cstheme="minorBidi"/>
            <w:noProof/>
            <w:kern w:val="0"/>
            <w:sz w:val="22"/>
            <w:szCs w:val="22"/>
          </w:rPr>
          <w:tab/>
        </w:r>
        <w:r w:rsidR="009F32D3" w:rsidRPr="008A1A41">
          <w:rPr>
            <w:rStyle w:val="Hyperlink"/>
            <w:noProof/>
          </w:rPr>
          <w:t xml:space="preserve">Erstellung einer Sicherheitsrichtlinie für den Einsatz  </w:t>
        </w:r>
        <w:r w:rsidR="00125065">
          <w:rPr>
            <w:rStyle w:val="Hyperlink"/>
            <w:noProof/>
          </w:rPr>
          <w:br/>
        </w:r>
        <w:r w:rsidR="009F32D3" w:rsidRPr="008A1A41">
          <w:rPr>
            <w:rStyle w:val="Hyperlink"/>
            <w:noProof/>
          </w:rPr>
          <w:t>kryptografischer Verfahren und Produkte (H) [A7]</w:t>
        </w:r>
        <w:r w:rsidR="009F32D3">
          <w:rPr>
            <w:noProof/>
            <w:webHidden/>
          </w:rPr>
          <w:tab/>
        </w:r>
        <w:r w:rsidR="009F32D3">
          <w:rPr>
            <w:noProof/>
            <w:webHidden/>
          </w:rPr>
          <w:fldChar w:fldCharType="begin"/>
        </w:r>
        <w:r w:rsidR="009F32D3">
          <w:rPr>
            <w:noProof/>
            <w:webHidden/>
          </w:rPr>
          <w:instrText xml:space="preserve"> PAGEREF _Toc86784418 \h </w:instrText>
        </w:r>
        <w:r w:rsidR="009F32D3">
          <w:rPr>
            <w:noProof/>
            <w:webHidden/>
          </w:rPr>
        </w:r>
        <w:r w:rsidR="009F32D3">
          <w:rPr>
            <w:noProof/>
            <w:webHidden/>
          </w:rPr>
          <w:fldChar w:fldCharType="separate"/>
        </w:r>
        <w:r w:rsidR="009F32D3">
          <w:rPr>
            <w:noProof/>
            <w:webHidden/>
          </w:rPr>
          <w:t>17</w:t>
        </w:r>
        <w:r w:rsidR="009F32D3">
          <w:rPr>
            <w:noProof/>
            <w:webHidden/>
          </w:rPr>
          <w:fldChar w:fldCharType="end"/>
        </w:r>
      </w:hyperlink>
    </w:p>
    <w:p w14:paraId="6EE8240F" w14:textId="7CD678D7" w:rsidR="009F32D3" w:rsidRDefault="00BD2F6E" w:rsidP="00125065">
      <w:pPr>
        <w:pStyle w:val="Verzeichnis3"/>
        <w:ind w:left="1700" w:hanging="566"/>
        <w:rPr>
          <w:rFonts w:asciiTheme="minorHAnsi" w:eastAsiaTheme="minorEastAsia" w:hAnsiTheme="minorHAnsi" w:cstheme="minorBidi"/>
          <w:noProof/>
          <w:kern w:val="0"/>
          <w:sz w:val="22"/>
          <w:szCs w:val="22"/>
        </w:rPr>
      </w:pPr>
      <w:hyperlink w:anchor="_Toc86784419" w:history="1">
        <w:r w:rsidR="009F32D3" w:rsidRPr="008A1A41">
          <w:rPr>
            <w:rStyle w:val="Hyperlink"/>
            <w:noProof/>
          </w:rPr>
          <w:t>5.8</w:t>
        </w:r>
        <w:r w:rsidR="009F32D3">
          <w:rPr>
            <w:rFonts w:asciiTheme="minorHAnsi" w:eastAsiaTheme="minorEastAsia" w:hAnsiTheme="minorHAnsi" w:cstheme="minorBidi"/>
            <w:noProof/>
            <w:kern w:val="0"/>
            <w:sz w:val="22"/>
            <w:szCs w:val="22"/>
          </w:rPr>
          <w:tab/>
        </w:r>
        <w:r w:rsidR="009F32D3" w:rsidRPr="008A1A41">
          <w:rPr>
            <w:rStyle w:val="Hyperlink"/>
            <w:noProof/>
          </w:rPr>
          <w:t xml:space="preserve">Erhebung der Einflussfaktoren für kryptografische Verfahren </w:t>
        </w:r>
        <w:r w:rsidR="00125065">
          <w:rPr>
            <w:rStyle w:val="Hyperlink"/>
            <w:noProof/>
          </w:rPr>
          <w:br/>
        </w:r>
        <w:r w:rsidR="009F32D3" w:rsidRPr="008A1A41">
          <w:rPr>
            <w:rStyle w:val="Hyperlink"/>
            <w:noProof/>
          </w:rPr>
          <w:t>und Produkte (H) [A8]</w:t>
        </w:r>
        <w:r w:rsidR="009F32D3">
          <w:rPr>
            <w:noProof/>
            <w:webHidden/>
          </w:rPr>
          <w:tab/>
        </w:r>
        <w:r w:rsidR="009F32D3">
          <w:rPr>
            <w:noProof/>
            <w:webHidden/>
          </w:rPr>
          <w:fldChar w:fldCharType="begin"/>
        </w:r>
        <w:r w:rsidR="009F32D3">
          <w:rPr>
            <w:noProof/>
            <w:webHidden/>
          </w:rPr>
          <w:instrText xml:space="preserve"> PAGEREF _Toc86784419 \h </w:instrText>
        </w:r>
        <w:r w:rsidR="009F32D3">
          <w:rPr>
            <w:noProof/>
            <w:webHidden/>
          </w:rPr>
        </w:r>
        <w:r w:rsidR="009F32D3">
          <w:rPr>
            <w:noProof/>
            <w:webHidden/>
          </w:rPr>
          <w:fldChar w:fldCharType="separate"/>
        </w:r>
        <w:r w:rsidR="009F32D3">
          <w:rPr>
            <w:noProof/>
            <w:webHidden/>
          </w:rPr>
          <w:t>21</w:t>
        </w:r>
        <w:r w:rsidR="009F32D3">
          <w:rPr>
            <w:noProof/>
            <w:webHidden/>
          </w:rPr>
          <w:fldChar w:fldCharType="end"/>
        </w:r>
      </w:hyperlink>
    </w:p>
    <w:p w14:paraId="5ABC342E" w14:textId="64E11128" w:rsidR="009F32D3" w:rsidRDefault="00BD2F6E">
      <w:pPr>
        <w:pStyle w:val="Verzeichnis3"/>
        <w:rPr>
          <w:rFonts w:asciiTheme="minorHAnsi" w:eastAsiaTheme="minorEastAsia" w:hAnsiTheme="minorHAnsi" w:cstheme="minorBidi"/>
          <w:noProof/>
          <w:kern w:val="0"/>
          <w:sz w:val="22"/>
          <w:szCs w:val="22"/>
        </w:rPr>
      </w:pPr>
      <w:hyperlink w:anchor="_Toc86784420" w:history="1">
        <w:r w:rsidR="009F32D3" w:rsidRPr="008A1A41">
          <w:rPr>
            <w:rStyle w:val="Hyperlink"/>
            <w:noProof/>
          </w:rPr>
          <w:t>5.9</w:t>
        </w:r>
        <w:r w:rsidR="009F32D3">
          <w:rPr>
            <w:rFonts w:asciiTheme="minorHAnsi" w:eastAsiaTheme="minorEastAsia" w:hAnsiTheme="minorHAnsi" w:cstheme="minorBidi"/>
            <w:noProof/>
            <w:kern w:val="0"/>
            <w:sz w:val="22"/>
            <w:szCs w:val="22"/>
          </w:rPr>
          <w:tab/>
        </w:r>
        <w:r w:rsidR="009F32D3" w:rsidRPr="008A1A41">
          <w:rPr>
            <w:rStyle w:val="Hyperlink"/>
            <w:noProof/>
          </w:rPr>
          <w:t>Auswahl eines geeigneten kryptografischen Produkts (H) [A9]</w:t>
        </w:r>
        <w:r w:rsidR="009F32D3">
          <w:rPr>
            <w:noProof/>
            <w:webHidden/>
          </w:rPr>
          <w:tab/>
        </w:r>
        <w:r w:rsidR="009F32D3">
          <w:rPr>
            <w:noProof/>
            <w:webHidden/>
          </w:rPr>
          <w:fldChar w:fldCharType="begin"/>
        </w:r>
        <w:r w:rsidR="009F32D3">
          <w:rPr>
            <w:noProof/>
            <w:webHidden/>
          </w:rPr>
          <w:instrText xml:space="preserve"> PAGEREF _Toc86784420 \h </w:instrText>
        </w:r>
        <w:r w:rsidR="009F32D3">
          <w:rPr>
            <w:noProof/>
            <w:webHidden/>
          </w:rPr>
        </w:r>
        <w:r w:rsidR="009F32D3">
          <w:rPr>
            <w:noProof/>
            <w:webHidden/>
          </w:rPr>
          <w:fldChar w:fldCharType="separate"/>
        </w:r>
        <w:r w:rsidR="009F32D3">
          <w:rPr>
            <w:noProof/>
            <w:webHidden/>
          </w:rPr>
          <w:t>21</w:t>
        </w:r>
        <w:r w:rsidR="009F32D3">
          <w:rPr>
            <w:noProof/>
            <w:webHidden/>
          </w:rPr>
          <w:fldChar w:fldCharType="end"/>
        </w:r>
      </w:hyperlink>
    </w:p>
    <w:p w14:paraId="012AB5BC" w14:textId="316D0C32" w:rsidR="009F32D3" w:rsidRDefault="00BD2F6E">
      <w:pPr>
        <w:pStyle w:val="Verzeichnis3"/>
        <w:rPr>
          <w:rFonts w:asciiTheme="minorHAnsi" w:eastAsiaTheme="minorEastAsia" w:hAnsiTheme="minorHAnsi" w:cstheme="minorBidi"/>
          <w:noProof/>
          <w:kern w:val="0"/>
          <w:sz w:val="22"/>
          <w:szCs w:val="22"/>
        </w:rPr>
      </w:pPr>
      <w:hyperlink w:anchor="_Toc86784421" w:history="1">
        <w:r w:rsidR="009F32D3" w:rsidRPr="008A1A41">
          <w:rPr>
            <w:rStyle w:val="Hyperlink"/>
            <w:noProof/>
          </w:rPr>
          <w:t>5.10</w:t>
        </w:r>
        <w:r w:rsidR="009F32D3">
          <w:rPr>
            <w:rFonts w:asciiTheme="minorHAnsi" w:eastAsiaTheme="minorEastAsia" w:hAnsiTheme="minorHAnsi" w:cstheme="minorBidi"/>
            <w:noProof/>
            <w:kern w:val="0"/>
            <w:sz w:val="22"/>
            <w:szCs w:val="22"/>
          </w:rPr>
          <w:tab/>
        </w:r>
        <w:r w:rsidR="009F32D3" w:rsidRPr="008A1A41">
          <w:rPr>
            <w:rStyle w:val="Hyperlink"/>
            <w:noProof/>
          </w:rPr>
          <w:t>Entwicklung eines Kryptokonzepts (H) [A10]</w:t>
        </w:r>
        <w:r w:rsidR="009F32D3">
          <w:rPr>
            <w:noProof/>
            <w:webHidden/>
          </w:rPr>
          <w:tab/>
        </w:r>
        <w:r w:rsidR="009F32D3">
          <w:rPr>
            <w:noProof/>
            <w:webHidden/>
          </w:rPr>
          <w:fldChar w:fldCharType="begin"/>
        </w:r>
        <w:r w:rsidR="009F32D3">
          <w:rPr>
            <w:noProof/>
            <w:webHidden/>
          </w:rPr>
          <w:instrText xml:space="preserve"> PAGEREF _Toc86784421 \h </w:instrText>
        </w:r>
        <w:r w:rsidR="009F32D3">
          <w:rPr>
            <w:noProof/>
            <w:webHidden/>
          </w:rPr>
        </w:r>
        <w:r w:rsidR="009F32D3">
          <w:rPr>
            <w:noProof/>
            <w:webHidden/>
          </w:rPr>
          <w:fldChar w:fldCharType="separate"/>
        </w:r>
        <w:r w:rsidR="009F32D3">
          <w:rPr>
            <w:noProof/>
            <w:webHidden/>
          </w:rPr>
          <w:t>23</w:t>
        </w:r>
        <w:r w:rsidR="009F32D3">
          <w:rPr>
            <w:noProof/>
            <w:webHidden/>
          </w:rPr>
          <w:fldChar w:fldCharType="end"/>
        </w:r>
      </w:hyperlink>
    </w:p>
    <w:p w14:paraId="5E8AABC9" w14:textId="31BA45E8" w:rsidR="009F32D3" w:rsidRDefault="00BD2F6E">
      <w:pPr>
        <w:pStyle w:val="Verzeichnis3"/>
        <w:rPr>
          <w:rFonts w:asciiTheme="minorHAnsi" w:eastAsiaTheme="minorEastAsia" w:hAnsiTheme="minorHAnsi" w:cstheme="minorBidi"/>
          <w:noProof/>
          <w:kern w:val="0"/>
          <w:sz w:val="22"/>
          <w:szCs w:val="22"/>
        </w:rPr>
      </w:pPr>
      <w:hyperlink w:anchor="_Toc86784422" w:history="1">
        <w:r w:rsidR="009F32D3" w:rsidRPr="008A1A41">
          <w:rPr>
            <w:rStyle w:val="Hyperlink"/>
            <w:noProof/>
          </w:rPr>
          <w:t>5.11</w:t>
        </w:r>
        <w:r w:rsidR="009F32D3">
          <w:rPr>
            <w:rFonts w:asciiTheme="minorHAnsi" w:eastAsiaTheme="minorEastAsia" w:hAnsiTheme="minorHAnsi" w:cstheme="minorBidi"/>
            <w:noProof/>
            <w:kern w:val="0"/>
            <w:sz w:val="22"/>
            <w:szCs w:val="22"/>
          </w:rPr>
          <w:tab/>
        </w:r>
        <w:r w:rsidR="009F32D3" w:rsidRPr="008A1A41">
          <w:rPr>
            <w:rStyle w:val="Hyperlink"/>
            <w:noProof/>
          </w:rPr>
          <w:t>Sichere Konfiguration der Kryptomodule (H) [A11]</w:t>
        </w:r>
        <w:r w:rsidR="009F32D3">
          <w:rPr>
            <w:noProof/>
            <w:webHidden/>
          </w:rPr>
          <w:tab/>
        </w:r>
        <w:r w:rsidR="009F32D3">
          <w:rPr>
            <w:noProof/>
            <w:webHidden/>
          </w:rPr>
          <w:fldChar w:fldCharType="begin"/>
        </w:r>
        <w:r w:rsidR="009F32D3">
          <w:rPr>
            <w:noProof/>
            <w:webHidden/>
          </w:rPr>
          <w:instrText xml:space="preserve"> PAGEREF _Toc86784422 \h </w:instrText>
        </w:r>
        <w:r w:rsidR="009F32D3">
          <w:rPr>
            <w:noProof/>
            <w:webHidden/>
          </w:rPr>
        </w:r>
        <w:r w:rsidR="009F32D3">
          <w:rPr>
            <w:noProof/>
            <w:webHidden/>
          </w:rPr>
          <w:fldChar w:fldCharType="separate"/>
        </w:r>
        <w:r w:rsidR="009F32D3">
          <w:rPr>
            <w:noProof/>
            <w:webHidden/>
          </w:rPr>
          <w:t>25</w:t>
        </w:r>
        <w:r w:rsidR="009F32D3">
          <w:rPr>
            <w:noProof/>
            <w:webHidden/>
          </w:rPr>
          <w:fldChar w:fldCharType="end"/>
        </w:r>
      </w:hyperlink>
    </w:p>
    <w:p w14:paraId="08ED2A98" w14:textId="1D4B7304" w:rsidR="009F32D3" w:rsidRDefault="00BD2F6E">
      <w:pPr>
        <w:pStyle w:val="Verzeichnis3"/>
        <w:rPr>
          <w:rFonts w:asciiTheme="minorHAnsi" w:eastAsiaTheme="minorEastAsia" w:hAnsiTheme="minorHAnsi" w:cstheme="minorBidi"/>
          <w:noProof/>
          <w:kern w:val="0"/>
          <w:sz w:val="22"/>
          <w:szCs w:val="22"/>
        </w:rPr>
      </w:pPr>
      <w:hyperlink w:anchor="_Toc86784423" w:history="1">
        <w:r w:rsidR="009F32D3" w:rsidRPr="008A1A41">
          <w:rPr>
            <w:rStyle w:val="Hyperlink"/>
            <w:noProof/>
          </w:rPr>
          <w:t>5.12</w:t>
        </w:r>
        <w:r w:rsidR="009F32D3">
          <w:rPr>
            <w:rFonts w:asciiTheme="minorHAnsi" w:eastAsiaTheme="minorEastAsia" w:hAnsiTheme="minorHAnsi" w:cstheme="minorBidi"/>
            <w:noProof/>
            <w:kern w:val="0"/>
            <w:sz w:val="22"/>
            <w:szCs w:val="22"/>
          </w:rPr>
          <w:tab/>
        </w:r>
        <w:r w:rsidR="009F32D3" w:rsidRPr="008A1A41">
          <w:rPr>
            <w:rStyle w:val="Hyperlink"/>
            <w:noProof/>
          </w:rPr>
          <w:t>Sichere Rollenteilung beim Einsatz von Kryptomodulen (H) [A12]</w:t>
        </w:r>
        <w:r w:rsidR="009F32D3">
          <w:rPr>
            <w:noProof/>
            <w:webHidden/>
          </w:rPr>
          <w:tab/>
        </w:r>
        <w:r w:rsidR="009F32D3">
          <w:rPr>
            <w:noProof/>
            <w:webHidden/>
          </w:rPr>
          <w:fldChar w:fldCharType="begin"/>
        </w:r>
        <w:r w:rsidR="009F32D3">
          <w:rPr>
            <w:noProof/>
            <w:webHidden/>
          </w:rPr>
          <w:instrText xml:space="preserve"> PAGEREF _Toc86784423 \h </w:instrText>
        </w:r>
        <w:r w:rsidR="009F32D3">
          <w:rPr>
            <w:noProof/>
            <w:webHidden/>
          </w:rPr>
        </w:r>
        <w:r w:rsidR="009F32D3">
          <w:rPr>
            <w:noProof/>
            <w:webHidden/>
          </w:rPr>
          <w:fldChar w:fldCharType="separate"/>
        </w:r>
        <w:r w:rsidR="009F32D3">
          <w:rPr>
            <w:noProof/>
            <w:webHidden/>
          </w:rPr>
          <w:t>27</w:t>
        </w:r>
        <w:r w:rsidR="009F32D3">
          <w:rPr>
            <w:noProof/>
            <w:webHidden/>
          </w:rPr>
          <w:fldChar w:fldCharType="end"/>
        </w:r>
      </w:hyperlink>
    </w:p>
    <w:p w14:paraId="0D87CFBB" w14:textId="510B8D28" w:rsidR="009F32D3" w:rsidRDefault="00BD2F6E" w:rsidP="00125065">
      <w:pPr>
        <w:pStyle w:val="Verzeichnis3"/>
        <w:ind w:left="1700" w:hanging="566"/>
        <w:rPr>
          <w:rFonts w:asciiTheme="minorHAnsi" w:eastAsiaTheme="minorEastAsia" w:hAnsiTheme="minorHAnsi" w:cstheme="minorBidi"/>
          <w:noProof/>
          <w:kern w:val="0"/>
          <w:sz w:val="22"/>
          <w:szCs w:val="22"/>
        </w:rPr>
      </w:pPr>
      <w:hyperlink w:anchor="_Toc86784424" w:history="1">
        <w:r w:rsidR="009F32D3" w:rsidRPr="008A1A41">
          <w:rPr>
            <w:rStyle w:val="Hyperlink"/>
            <w:noProof/>
          </w:rPr>
          <w:t>5.13</w:t>
        </w:r>
        <w:r w:rsidR="009F32D3">
          <w:rPr>
            <w:rFonts w:asciiTheme="minorHAnsi" w:eastAsiaTheme="minorEastAsia" w:hAnsiTheme="minorHAnsi" w:cstheme="minorBidi"/>
            <w:noProof/>
            <w:kern w:val="0"/>
            <w:sz w:val="22"/>
            <w:szCs w:val="22"/>
          </w:rPr>
          <w:tab/>
        </w:r>
        <w:r w:rsidR="009F32D3" w:rsidRPr="008A1A41">
          <w:rPr>
            <w:rStyle w:val="Hyperlink"/>
            <w:noProof/>
          </w:rPr>
          <w:t xml:space="preserve">Anforderungen an die Betriebssystem-Sicherheit </w:t>
        </w:r>
        <w:r w:rsidR="00125065">
          <w:rPr>
            <w:rStyle w:val="Hyperlink"/>
            <w:noProof/>
          </w:rPr>
          <w:br/>
        </w:r>
        <w:r w:rsidR="009F32D3" w:rsidRPr="008A1A41">
          <w:rPr>
            <w:rStyle w:val="Hyperlink"/>
            <w:noProof/>
          </w:rPr>
          <w:t>beim Einsatz von Kryptomodulen (H) [A13]</w:t>
        </w:r>
        <w:r w:rsidR="009F32D3">
          <w:rPr>
            <w:noProof/>
            <w:webHidden/>
          </w:rPr>
          <w:tab/>
        </w:r>
        <w:r w:rsidR="009F32D3">
          <w:rPr>
            <w:noProof/>
            <w:webHidden/>
          </w:rPr>
          <w:fldChar w:fldCharType="begin"/>
        </w:r>
        <w:r w:rsidR="009F32D3">
          <w:rPr>
            <w:noProof/>
            <w:webHidden/>
          </w:rPr>
          <w:instrText xml:space="preserve"> PAGEREF _Toc86784424 \h </w:instrText>
        </w:r>
        <w:r w:rsidR="009F32D3">
          <w:rPr>
            <w:noProof/>
            <w:webHidden/>
          </w:rPr>
        </w:r>
        <w:r w:rsidR="009F32D3">
          <w:rPr>
            <w:noProof/>
            <w:webHidden/>
          </w:rPr>
          <w:fldChar w:fldCharType="separate"/>
        </w:r>
        <w:r w:rsidR="009F32D3">
          <w:rPr>
            <w:noProof/>
            <w:webHidden/>
          </w:rPr>
          <w:t>29</w:t>
        </w:r>
        <w:r w:rsidR="009F32D3">
          <w:rPr>
            <w:noProof/>
            <w:webHidden/>
          </w:rPr>
          <w:fldChar w:fldCharType="end"/>
        </w:r>
      </w:hyperlink>
    </w:p>
    <w:p w14:paraId="2E38E97D" w14:textId="0A4FCB0C" w:rsidR="009F32D3" w:rsidRDefault="00BD2F6E">
      <w:pPr>
        <w:pStyle w:val="Verzeichnis3"/>
        <w:rPr>
          <w:rFonts w:asciiTheme="minorHAnsi" w:eastAsiaTheme="minorEastAsia" w:hAnsiTheme="minorHAnsi" w:cstheme="minorBidi"/>
          <w:noProof/>
          <w:kern w:val="0"/>
          <w:sz w:val="22"/>
          <w:szCs w:val="22"/>
        </w:rPr>
      </w:pPr>
      <w:hyperlink w:anchor="_Toc86784425" w:history="1">
        <w:r w:rsidR="009F32D3" w:rsidRPr="008A1A41">
          <w:rPr>
            <w:rStyle w:val="Hyperlink"/>
            <w:noProof/>
          </w:rPr>
          <w:t>5.14</w:t>
        </w:r>
        <w:r w:rsidR="009F32D3">
          <w:rPr>
            <w:rFonts w:asciiTheme="minorHAnsi" w:eastAsiaTheme="minorEastAsia" w:hAnsiTheme="minorHAnsi" w:cstheme="minorBidi"/>
            <w:noProof/>
            <w:kern w:val="0"/>
            <w:sz w:val="22"/>
            <w:szCs w:val="22"/>
          </w:rPr>
          <w:tab/>
        </w:r>
        <w:r w:rsidR="009F32D3" w:rsidRPr="008A1A41">
          <w:rPr>
            <w:rStyle w:val="Hyperlink"/>
            <w:noProof/>
          </w:rPr>
          <w:t>Schulung von Benutzern und Administratoren (H) [A14]</w:t>
        </w:r>
        <w:r w:rsidR="009F32D3">
          <w:rPr>
            <w:noProof/>
            <w:webHidden/>
          </w:rPr>
          <w:tab/>
        </w:r>
        <w:r w:rsidR="009F32D3">
          <w:rPr>
            <w:noProof/>
            <w:webHidden/>
          </w:rPr>
          <w:fldChar w:fldCharType="begin"/>
        </w:r>
        <w:r w:rsidR="009F32D3">
          <w:rPr>
            <w:noProof/>
            <w:webHidden/>
          </w:rPr>
          <w:instrText xml:space="preserve"> PAGEREF _Toc86784425 \h </w:instrText>
        </w:r>
        <w:r w:rsidR="009F32D3">
          <w:rPr>
            <w:noProof/>
            <w:webHidden/>
          </w:rPr>
        </w:r>
        <w:r w:rsidR="009F32D3">
          <w:rPr>
            <w:noProof/>
            <w:webHidden/>
          </w:rPr>
          <w:fldChar w:fldCharType="separate"/>
        </w:r>
        <w:r w:rsidR="009F32D3">
          <w:rPr>
            <w:noProof/>
            <w:webHidden/>
          </w:rPr>
          <w:t>30</w:t>
        </w:r>
        <w:r w:rsidR="009F32D3">
          <w:rPr>
            <w:noProof/>
            <w:webHidden/>
          </w:rPr>
          <w:fldChar w:fldCharType="end"/>
        </w:r>
      </w:hyperlink>
    </w:p>
    <w:p w14:paraId="58622EDC" w14:textId="5B5E335B" w:rsidR="009F32D3" w:rsidRDefault="00BD2F6E" w:rsidP="00125065">
      <w:pPr>
        <w:pStyle w:val="Verzeichnis3"/>
        <w:ind w:left="1700" w:hanging="566"/>
        <w:rPr>
          <w:rFonts w:asciiTheme="minorHAnsi" w:eastAsiaTheme="minorEastAsia" w:hAnsiTheme="minorHAnsi" w:cstheme="minorBidi"/>
          <w:noProof/>
          <w:kern w:val="0"/>
          <w:sz w:val="22"/>
          <w:szCs w:val="22"/>
        </w:rPr>
      </w:pPr>
      <w:hyperlink w:anchor="_Toc86784426" w:history="1">
        <w:r w:rsidR="009F32D3" w:rsidRPr="008A1A41">
          <w:rPr>
            <w:rStyle w:val="Hyperlink"/>
            <w:noProof/>
          </w:rPr>
          <w:t>5.15</w:t>
        </w:r>
        <w:r w:rsidR="009F32D3">
          <w:rPr>
            <w:rFonts w:asciiTheme="minorHAnsi" w:eastAsiaTheme="minorEastAsia" w:hAnsiTheme="minorHAnsi" w:cstheme="minorBidi"/>
            <w:noProof/>
            <w:kern w:val="0"/>
            <w:sz w:val="22"/>
            <w:szCs w:val="22"/>
          </w:rPr>
          <w:tab/>
        </w:r>
        <w:r w:rsidR="009F32D3" w:rsidRPr="008A1A41">
          <w:rPr>
            <w:rStyle w:val="Hyperlink"/>
            <w:noProof/>
          </w:rPr>
          <w:t xml:space="preserve">Reaktion auf praktische Schwächung eines </w:t>
        </w:r>
        <w:r w:rsidR="00125065">
          <w:rPr>
            <w:rStyle w:val="Hyperlink"/>
            <w:noProof/>
          </w:rPr>
          <w:br/>
        </w:r>
        <w:r w:rsidR="009F32D3" w:rsidRPr="008A1A41">
          <w:rPr>
            <w:rStyle w:val="Hyperlink"/>
            <w:noProof/>
          </w:rPr>
          <w:t>Kryptoverfahrens (H) [A15]</w:t>
        </w:r>
        <w:r w:rsidR="009F32D3">
          <w:rPr>
            <w:noProof/>
            <w:webHidden/>
          </w:rPr>
          <w:tab/>
        </w:r>
        <w:r w:rsidR="009F32D3">
          <w:rPr>
            <w:noProof/>
            <w:webHidden/>
          </w:rPr>
          <w:fldChar w:fldCharType="begin"/>
        </w:r>
        <w:r w:rsidR="009F32D3">
          <w:rPr>
            <w:noProof/>
            <w:webHidden/>
          </w:rPr>
          <w:instrText xml:space="preserve"> PAGEREF _Toc86784426 \h </w:instrText>
        </w:r>
        <w:r w:rsidR="009F32D3">
          <w:rPr>
            <w:noProof/>
            <w:webHidden/>
          </w:rPr>
        </w:r>
        <w:r w:rsidR="009F32D3">
          <w:rPr>
            <w:noProof/>
            <w:webHidden/>
          </w:rPr>
          <w:fldChar w:fldCharType="separate"/>
        </w:r>
        <w:r w:rsidR="009F32D3">
          <w:rPr>
            <w:noProof/>
            <w:webHidden/>
          </w:rPr>
          <w:t>33</w:t>
        </w:r>
        <w:r w:rsidR="009F32D3">
          <w:rPr>
            <w:noProof/>
            <w:webHidden/>
          </w:rPr>
          <w:fldChar w:fldCharType="end"/>
        </w:r>
      </w:hyperlink>
    </w:p>
    <w:p w14:paraId="49AC8E94" w14:textId="47AAFF4B" w:rsidR="009F32D3" w:rsidRDefault="00BD2F6E">
      <w:pPr>
        <w:pStyle w:val="Verzeichnis3"/>
        <w:rPr>
          <w:rFonts w:asciiTheme="minorHAnsi" w:eastAsiaTheme="minorEastAsia" w:hAnsiTheme="minorHAnsi" w:cstheme="minorBidi"/>
          <w:noProof/>
          <w:kern w:val="0"/>
          <w:sz w:val="22"/>
          <w:szCs w:val="22"/>
        </w:rPr>
      </w:pPr>
      <w:hyperlink w:anchor="_Toc86784427" w:history="1">
        <w:r w:rsidR="009F32D3" w:rsidRPr="008A1A41">
          <w:rPr>
            <w:rStyle w:val="Hyperlink"/>
            <w:noProof/>
          </w:rPr>
          <w:t>5.16</w:t>
        </w:r>
        <w:r w:rsidR="009F32D3">
          <w:rPr>
            <w:rFonts w:asciiTheme="minorHAnsi" w:eastAsiaTheme="minorEastAsia" w:hAnsiTheme="minorHAnsi" w:cstheme="minorBidi"/>
            <w:noProof/>
            <w:kern w:val="0"/>
            <w:sz w:val="22"/>
            <w:szCs w:val="22"/>
          </w:rPr>
          <w:tab/>
        </w:r>
        <w:r w:rsidR="009F32D3" w:rsidRPr="008A1A41">
          <w:rPr>
            <w:rStyle w:val="Hyperlink"/>
            <w:noProof/>
          </w:rPr>
          <w:t>Physische Absicherung von Kryptomodulen (H) [A16]</w:t>
        </w:r>
        <w:r w:rsidR="009F32D3">
          <w:rPr>
            <w:noProof/>
            <w:webHidden/>
          </w:rPr>
          <w:tab/>
        </w:r>
        <w:r w:rsidR="009F32D3">
          <w:rPr>
            <w:noProof/>
            <w:webHidden/>
          </w:rPr>
          <w:fldChar w:fldCharType="begin"/>
        </w:r>
        <w:r w:rsidR="009F32D3">
          <w:rPr>
            <w:noProof/>
            <w:webHidden/>
          </w:rPr>
          <w:instrText xml:space="preserve"> PAGEREF _Toc86784427 \h </w:instrText>
        </w:r>
        <w:r w:rsidR="009F32D3">
          <w:rPr>
            <w:noProof/>
            <w:webHidden/>
          </w:rPr>
        </w:r>
        <w:r w:rsidR="009F32D3">
          <w:rPr>
            <w:noProof/>
            <w:webHidden/>
          </w:rPr>
          <w:fldChar w:fldCharType="separate"/>
        </w:r>
        <w:r w:rsidR="009F32D3">
          <w:rPr>
            <w:noProof/>
            <w:webHidden/>
          </w:rPr>
          <w:t>34</w:t>
        </w:r>
        <w:r w:rsidR="009F32D3">
          <w:rPr>
            <w:noProof/>
            <w:webHidden/>
          </w:rPr>
          <w:fldChar w:fldCharType="end"/>
        </w:r>
      </w:hyperlink>
    </w:p>
    <w:p w14:paraId="7BE6A9BD" w14:textId="70612532" w:rsidR="009F32D3" w:rsidRDefault="00BD2F6E">
      <w:pPr>
        <w:pStyle w:val="Verzeichnis3"/>
        <w:rPr>
          <w:rFonts w:asciiTheme="minorHAnsi" w:eastAsiaTheme="minorEastAsia" w:hAnsiTheme="minorHAnsi" w:cstheme="minorBidi"/>
          <w:noProof/>
          <w:kern w:val="0"/>
          <w:sz w:val="22"/>
          <w:szCs w:val="22"/>
        </w:rPr>
      </w:pPr>
      <w:hyperlink w:anchor="_Toc86784428" w:history="1">
        <w:r w:rsidR="009F32D3" w:rsidRPr="008A1A41">
          <w:rPr>
            <w:rStyle w:val="Hyperlink"/>
            <w:noProof/>
          </w:rPr>
          <w:t>5.17</w:t>
        </w:r>
        <w:r w:rsidR="009F32D3">
          <w:rPr>
            <w:rFonts w:asciiTheme="minorHAnsi" w:eastAsiaTheme="minorEastAsia" w:hAnsiTheme="minorHAnsi" w:cstheme="minorBidi"/>
            <w:noProof/>
            <w:kern w:val="0"/>
            <w:sz w:val="22"/>
            <w:szCs w:val="22"/>
          </w:rPr>
          <w:tab/>
        </w:r>
        <w:r w:rsidR="009F32D3" w:rsidRPr="008A1A41">
          <w:rPr>
            <w:rStyle w:val="Hyperlink"/>
            <w:noProof/>
          </w:rPr>
          <w:t>Abstrahlsicherheit (H) [A17]</w:t>
        </w:r>
        <w:r w:rsidR="009F32D3">
          <w:rPr>
            <w:noProof/>
            <w:webHidden/>
          </w:rPr>
          <w:tab/>
        </w:r>
        <w:r w:rsidR="009F32D3">
          <w:rPr>
            <w:noProof/>
            <w:webHidden/>
          </w:rPr>
          <w:fldChar w:fldCharType="begin"/>
        </w:r>
        <w:r w:rsidR="009F32D3">
          <w:rPr>
            <w:noProof/>
            <w:webHidden/>
          </w:rPr>
          <w:instrText xml:space="preserve"> PAGEREF _Toc86784428 \h </w:instrText>
        </w:r>
        <w:r w:rsidR="009F32D3">
          <w:rPr>
            <w:noProof/>
            <w:webHidden/>
          </w:rPr>
        </w:r>
        <w:r w:rsidR="009F32D3">
          <w:rPr>
            <w:noProof/>
            <w:webHidden/>
          </w:rPr>
          <w:fldChar w:fldCharType="separate"/>
        </w:r>
        <w:r w:rsidR="009F32D3">
          <w:rPr>
            <w:noProof/>
            <w:webHidden/>
          </w:rPr>
          <w:t>35</w:t>
        </w:r>
        <w:r w:rsidR="009F32D3">
          <w:rPr>
            <w:noProof/>
            <w:webHidden/>
          </w:rPr>
          <w:fldChar w:fldCharType="end"/>
        </w:r>
      </w:hyperlink>
    </w:p>
    <w:p w14:paraId="5B0AC007" w14:textId="733B0BE0" w:rsidR="009F32D3" w:rsidRDefault="00BD2F6E">
      <w:pPr>
        <w:pStyle w:val="Verzeichnis3"/>
        <w:rPr>
          <w:rFonts w:asciiTheme="minorHAnsi" w:eastAsiaTheme="minorEastAsia" w:hAnsiTheme="minorHAnsi" w:cstheme="minorBidi"/>
          <w:noProof/>
          <w:kern w:val="0"/>
          <w:sz w:val="22"/>
          <w:szCs w:val="22"/>
        </w:rPr>
      </w:pPr>
      <w:hyperlink w:anchor="_Toc86784429" w:history="1">
        <w:r w:rsidR="009F32D3" w:rsidRPr="008A1A41">
          <w:rPr>
            <w:rStyle w:val="Hyperlink"/>
            <w:noProof/>
          </w:rPr>
          <w:t>5.18</w:t>
        </w:r>
        <w:r w:rsidR="009F32D3">
          <w:rPr>
            <w:rFonts w:asciiTheme="minorHAnsi" w:eastAsiaTheme="minorEastAsia" w:hAnsiTheme="minorHAnsi" w:cstheme="minorBidi"/>
            <w:noProof/>
            <w:kern w:val="0"/>
            <w:sz w:val="22"/>
            <w:szCs w:val="22"/>
          </w:rPr>
          <w:tab/>
        </w:r>
        <w:r w:rsidR="009F32D3" w:rsidRPr="008A1A41">
          <w:rPr>
            <w:rStyle w:val="Hyperlink"/>
            <w:noProof/>
          </w:rPr>
          <w:t>Kryptografische Ersatzmodule (H) [A18]</w:t>
        </w:r>
        <w:r w:rsidR="009F32D3">
          <w:rPr>
            <w:noProof/>
            <w:webHidden/>
          </w:rPr>
          <w:tab/>
        </w:r>
        <w:r w:rsidR="009F32D3">
          <w:rPr>
            <w:noProof/>
            <w:webHidden/>
          </w:rPr>
          <w:fldChar w:fldCharType="begin"/>
        </w:r>
        <w:r w:rsidR="009F32D3">
          <w:rPr>
            <w:noProof/>
            <w:webHidden/>
          </w:rPr>
          <w:instrText xml:space="preserve"> PAGEREF _Toc86784429 \h </w:instrText>
        </w:r>
        <w:r w:rsidR="009F32D3">
          <w:rPr>
            <w:noProof/>
            <w:webHidden/>
          </w:rPr>
        </w:r>
        <w:r w:rsidR="009F32D3">
          <w:rPr>
            <w:noProof/>
            <w:webHidden/>
          </w:rPr>
          <w:fldChar w:fldCharType="separate"/>
        </w:r>
        <w:r w:rsidR="009F32D3">
          <w:rPr>
            <w:noProof/>
            <w:webHidden/>
          </w:rPr>
          <w:t>36</w:t>
        </w:r>
        <w:r w:rsidR="009F32D3">
          <w:rPr>
            <w:noProof/>
            <w:webHidden/>
          </w:rPr>
          <w:fldChar w:fldCharType="end"/>
        </w:r>
      </w:hyperlink>
    </w:p>
    <w:p w14:paraId="4675BCDC" w14:textId="1F226F7B" w:rsidR="009F32D3" w:rsidRDefault="00BD2F6E">
      <w:pPr>
        <w:pStyle w:val="Verzeichnis1"/>
        <w:rPr>
          <w:rFonts w:asciiTheme="minorHAnsi" w:eastAsiaTheme="minorEastAsia" w:hAnsiTheme="minorHAnsi" w:cstheme="minorBidi"/>
          <w:noProof/>
          <w:kern w:val="0"/>
          <w:sz w:val="22"/>
          <w:szCs w:val="22"/>
        </w:rPr>
      </w:pPr>
      <w:hyperlink w:anchor="_Toc86784430" w:history="1">
        <w:r w:rsidR="009F32D3" w:rsidRPr="008A1A41">
          <w:rPr>
            <w:rStyle w:val="Hyperlink"/>
            <w:noProof/>
          </w:rPr>
          <w:t>6</w:t>
        </w:r>
        <w:r w:rsidR="009F32D3">
          <w:rPr>
            <w:rFonts w:asciiTheme="minorHAnsi" w:eastAsiaTheme="minorEastAsia" w:hAnsiTheme="minorHAnsi" w:cstheme="minorBidi"/>
            <w:noProof/>
            <w:kern w:val="0"/>
            <w:sz w:val="22"/>
            <w:szCs w:val="22"/>
          </w:rPr>
          <w:tab/>
        </w:r>
        <w:r w:rsidR="009F32D3" w:rsidRPr="008A1A41">
          <w:rPr>
            <w:rStyle w:val="Hyperlink"/>
            <w:noProof/>
          </w:rPr>
          <w:t>Behörden-spezifische Anforderungen [optional]</w:t>
        </w:r>
        <w:r w:rsidR="009F32D3">
          <w:rPr>
            <w:noProof/>
            <w:webHidden/>
          </w:rPr>
          <w:tab/>
        </w:r>
        <w:r w:rsidR="009F32D3">
          <w:rPr>
            <w:noProof/>
            <w:webHidden/>
          </w:rPr>
          <w:fldChar w:fldCharType="begin"/>
        </w:r>
        <w:r w:rsidR="009F32D3">
          <w:rPr>
            <w:noProof/>
            <w:webHidden/>
          </w:rPr>
          <w:instrText xml:space="preserve"> PAGEREF _Toc86784430 \h </w:instrText>
        </w:r>
        <w:r w:rsidR="009F32D3">
          <w:rPr>
            <w:noProof/>
            <w:webHidden/>
          </w:rPr>
        </w:r>
        <w:r w:rsidR="009F32D3">
          <w:rPr>
            <w:noProof/>
            <w:webHidden/>
          </w:rPr>
          <w:fldChar w:fldCharType="separate"/>
        </w:r>
        <w:r w:rsidR="009F32D3">
          <w:rPr>
            <w:noProof/>
            <w:webHidden/>
          </w:rPr>
          <w:t>37</w:t>
        </w:r>
        <w:r w:rsidR="009F32D3">
          <w:rPr>
            <w:noProof/>
            <w:webHidden/>
          </w:rPr>
          <w:fldChar w:fldCharType="end"/>
        </w:r>
      </w:hyperlink>
    </w:p>
    <w:p w14:paraId="4BACA105" w14:textId="67D58D4D" w:rsidR="009F32D3" w:rsidRDefault="00BD2F6E">
      <w:pPr>
        <w:pStyle w:val="Verzeichnis1"/>
        <w:rPr>
          <w:rFonts w:asciiTheme="minorHAnsi" w:eastAsiaTheme="minorEastAsia" w:hAnsiTheme="minorHAnsi" w:cstheme="minorBidi"/>
          <w:noProof/>
          <w:kern w:val="0"/>
          <w:sz w:val="22"/>
          <w:szCs w:val="22"/>
        </w:rPr>
      </w:pPr>
      <w:hyperlink w:anchor="_Toc86784432" w:history="1">
        <w:r w:rsidR="009F32D3" w:rsidRPr="008A1A41">
          <w:rPr>
            <w:rStyle w:val="Hyperlink"/>
            <w:noProof/>
          </w:rPr>
          <w:t>7</w:t>
        </w:r>
        <w:r w:rsidR="009F32D3">
          <w:rPr>
            <w:rFonts w:asciiTheme="minorHAnsi" w:eastAsiaTheme="minorEastAsia" w:hAnsiTheme="minorHAnsi" w:cstheme="minorBidi"/>
            <w:noProof/>
            <w:kern w:val="0"/>
            <w:sz w:val="22"/>
            <w:szCs w:val="22"/>
          </w:rPr>
          <w:tab/>
        </w:r>
        <w:r w:rsidR="009F32D3" w:rsidRPr="008A1A41">
          <w:rPr>
            <w:rStyle w:val="Hyperlink"/>
            <w:noProof/>
          </w:rPr>
          <w:t>Weitere Anforderungen aus anderer Quellen [optional]</w:t>
        </w:r>
        <w:r w:rsidR="009F32D3">
          <w:rPr>
            <w:noProof/>
            <w:webHidden/>
          </w:rPr>
          <w:tab/>
        </w:r>
        <w:r w:rsidR="009F32D3">
          <w:rPr>
            <w:noProof/>
            <w:webHidden/>
          </w:rPr>
          <w:fldChar w:fldCharType="begin"/>
        </w:r>
        <w:r w:rsidR="009F32D3">
          <w:rPr>
            <w:noProof/>
            <w:webHidden/>
          </w:rPr>
          <w:instrText xml:space="preserve"> PAGEREF _Toc86784432 \h </w:instrText>
        </w:r>
        <w:r w:rsidR="009F32D3">
          <w:rPr>
            <w:noProof/>
            <w:webHidden/>
          </w:rPr>
        </w:r>
        <w:r w:rsidR="009F32D3">
          <w:rPr>
            <w:noProof/>
            <w:webHidden/>
          </w:rPr>
          <w:fldChar w:fldCharType="separate"/>
        </w:r>
        <w:r w:rsidR="009F32D3">
          <w:rPr>
            <w:noProof/>
            <w:webHidden/>
          </w:rPr>
          <w:t>38</w:t>
        </w:r>
        <w:r w:rsidR="009F32D3">
          <w:rPr>
            <w:noProof/>
            <w:webHidden/>
          </w:rPr>
          <w:fldChar w:fldCharType="end"/>
        </w:r>
      </w:hyperlink>
    </w:p>
    <w:p w14:paraId="6E0EF567" w14:textId="4F0C619A" w:rsidR="009F32D3" w:rsidRDefault="00BD2F6E">
      <w:pPr>
        <w:pStyle w:val="Verzeichnis1"/>
        <w:rPr>
          <w:rFonts w:asciiTheme="minorHAnsi" w:eastAsiaTheme="minorEastAsia" w:hAnsiTheme="minorHAnsi" w:cstheme="minorBidi"/>
          <w:noProof/>
          <w:kern w:val="0"/>
          <w:sz w:val="22"/>
          <w:szCs w:val="22"/>
        </w:rPr>
      </w:pPr>
      <w:hyperlink w:anchor="_Toc86784434" w:history="1">
        <w:r w:rsidR="009F32D3" w:rsidRPr="008A1A41">
          <w:rPr>
            <w:rStyle w:val="Hyperlink"/>
            <w:noProof/>
          </w:rPr>
          <w:t>8</w:t>
        </w:r>
        <w:r w:rsidR="009F32D3">
          <w:rPr>
            <w:rFonts w:asciiTheme="minorHAnsi" w:eastAsiaTheme="minorEastAsia" w:hAnsiTheme="minorHAnsi" w:cstheme="minorBidi"/>
            <w:noProof/>
            <w:kern w:val="0"/>
            <w:sz w:val="22"/>
            <w:szCs w:val="22"/>
          </w:rPr>
          <w:tab/>
        </w:r>
        <w:r w:rsidR="009F32D3" w:rsidRPr="008A1A41">
          <w:rPr>
            <w:rStyle w:val="Hyperlink"/>
            <w:noProof/>
          </w:rPr>
          <w:t>Schulung / Information / Sensibilisierung der  Beschäftigten [optional]</w:t>
        </w:r>
        <w:r w:rsidR="009F32D3">
          <w:rPr>
            <w:noProof/>
            <w:webHidden/>
          </w:rPr>
          <w:tab/>
        </w:r>
        <w:r w:rsidR="009F32D3">
          <w:rPr>
            <w:noProof/>
            <w:webHidden/>
          </w:rPr>
          <w:fldChar w:fldCharType="begin"/>
        </w:r>
        <w:r w:rsidR="009F32D3">
          <w:rPr>
            <w:noProof/>
            <w:webHidden/>
          </w:rPr>
          <w:instrText xml:space="preserve"> PAGEREF _Toc86784434 \h </w:instrText>
        </w:r>
        <w:r w:rsidR="009F32D3">
          <w:rPr>
            <w:noProof/>
            <w:webHidden/>
          </w:rPr>
        </w:r>
        <w:r w:rsidR="009F32D3">
          <w:rPr>
            <w:noProof/>
            <w:webHidden/>
          </w:rPr>
          <w:fldChar w:fldCharType="separate"/>
        </w:r>
        <w:r w:rsidR="009F32D3">
          <w:rPr>
            <w:noProof/>
            <w:webHidden/>
          </w:rPr>
          <w:t>39</w:t>
        </w:r>
        <w:r w:rsidR="009F32D3">
          <w:rPr>
            <w:noProof/>
            <w:webHidden/>
          </w:rPr>
          <w:fldChar w:fldCharType="end"/>
        </w:r>
      </w:hyperlink>
    </w:p>
    <w:p w14:paraId="4EE95DAA" w14:textId="19F646F0" w:rsidR="00EA3F6A" w:rsidRDefault="00BD2F6E">
      <w:pPr>
        <w:pStyle w:val="Verzeichnis1"/>
        <w:rPr>
          <w:rStyle w:val="Hyperlink"/>
          <w:noProof/>
        </w:rPr>
      </w:pPr>
      <w:hyperlink w:anchor="_Toc86784435" w:history="1">
        <w:r w:rsidR="009F32D3" w:rsidRPr="008A1A41">
          <w:rPr>
            <w:rStyle w:val="Hyperlink"/>
            <w:noProof/>
          </w:rPr>
          <w:t>9</w:t>
        </w:r>
        <w:r w:rsidR="009F32D3">
          <w:rPr>
            <w:rFonts w:asciiTheme="minorHAnsi" w:eastAsiaTheme="minorEastAsia" w:hAnsiTheme="minorHAnsi" w:cstheme="minorBidi"/>
            <w:noProof/>
            <w:kern w:val="0"/>
            <w:sz w:val="22"/>
            <w:szCs w:val="22"/>
          </w:rPr>
          <w:tab/>
        </w:r>
        <w:r w:rsidR="009F32D3" w:rsidRPr="008A1A41">
          <w:rPr>
            <w:rStyle w:val="Hyperlink"/>
            <w:noProof/>
          </w:rPr>
          <w:t>Notfallvorsorge</w:t>
        </w:r>
        <w:r w:rsidR="009F32D3">
          <w:rPr>
            <w:noProof/>
            <w:webHidden/>
          </w:rPr>
          <w:tab/>
        </w:r>
        <w:r w:rsidR="009F32D3">
          <w:rPr>
            <w:noProof/>
            <w:webHidden/>
          </w:rPr>
          <w:fldChar w:fldCharType="begin"/>
        </w:r>
        <w:r w:rsidR="009F32D3">
          <w:rPr>
            <w:noProof/>
            <w:webHidden/>
          </w:rPr>
          <w:instrText xml:space="preserve"> PAGEREF _Toc86784435 \h </w:instrText>
        </w:r>
        <w:r w:rsidR="009F32D3">
          <w:rPr>
            <w:noProof/>
            <w:webHidden/>
          </w:rPr>
        </w:r>
        <w:r w:rsidR="009F32D3">
          <w:rPr>
            <w:noProof/>
            <w:webHidden/>
          </w:rPr>
          <w:fldChar w:fldCharType="separate"/>
        </w:r>
        <w:r w:rsidR="009F32D3">
          <w:rPr>
            <w:noProof/>
            <w:webHidden/>
          </w:rPr>
          <w:t>39</w:t>
        </w:r>
        <w:r w:rsidR="009F32D3">
          <w:rPr>
            <w:noProof/>
            <w:webHidden/>
          </w:rPr>
          <w:fldChar w:fldCharType="end"/>
        </w:r>
      </w:hyperlink>
    </w:p>
    <w:p w14:paraId="188AA55B" w14:textId="77777777" w:rsidR="009F32D3" w:rsidRDefault="00EA3F6A">
      <w:pPr>
        <w:pStyle w:val="Verzeichnis1"/>
        <w:rPr>
          <w:rFonts w:asciiTheme="minorHAnsi" w:eastAsiaTheme="minorEastAsia" w:hAnsiTheme="minorHAnsi" w:cstheme="minorBidi"/>
          <w:noProof/>
          <w:kern w:val="0"/>
          <w:sz w:val="22"/>
          <w:szCs w:val="22"/>
        </w:rPr>
      </w:pPr>
      <w:r>
        <w:rPr>
          <w:rStyle w:val="Hyperlink"/>
          <w:noProof/>
        </w:rPr>
        <w:br w:type="column"/>
      </w:r>
    </w:p>
    <w:p w14:paraId="69BB164D" w14:textId="01F50228" w:rsidR="009F32D3" w:rsidRDefault="00BD2F6E">
      <w:pPr>
        <w:pStyle w:val="Verzeichnis1"/>
        <w:rPr>
          <w:rFonts w:asciiTheme="minorHAnsi" w:eastAsiaTheme="minorEastAsia" w:hAnsiTheme="minorHAnsi" w:cstheme="minorBidi"/>
          <w:noProof/>
          <w:kern w:val="0"/>
          <w:sz w:val="22"/>
          <w:szCs w:val="22"/>
        </w:rPr>
      </w:pPr>
      <w:hyperlink w:anchor="_Toc86784436" w:history="1">
        <w:r w:rsidR="009F32D3" w:rsidRPr="008A1A41">
          <w:rPr>
            <w:rStyle w:val="Hyperlink"/>
            <w:noProof/>
          </w:rPr>
          <w:t>10</w:t>
        </w:r>
        <w:r w:rsidR="009F32D3">
          <w:rPr>
            <w:rFonts w:asciiTheme="minorHAnsi" w:eastAsiaTheme="minorEastAsia" w:hAnsiTheme="minorHAnsi" w:cstheme="minorBidi"/>
            <w:noProof/>
            <w:kern w:val="0"/>
            <w:sz w:val="22"/>
            <w:szCs w:val="22"/>
          </w:rPr>
          <w:tab/>
        </w:r>
        <w:r w:rsidR="009F32D3" w:rsidRPr="008A1A41">
          <w:rPr>
            <w:rStyle w:val="Hyperlink"/>
            <w:noProof/>
          </w:rPr>
          <w:t>Konsequenzen bei Nichtbeachtung</w:t>
        </w:r>
        <w:r w:rsidR="009F32D3">
          <w:rPr>
            <w:noProof/>
            <w:webHidden/>
          </w:rPr>
          <w:tab/>
        </w:r>
        <w:r w:rsidR="009F32D3">
          <w:rPr>
            <w:noProof/>
            <w:webHidden/>
          </w:rPr>
          <w:fldChar w:fldCharType="begin"/>
        </w:r>
        <w:r w:rsidR="009F32D3">
          <w:rPr>
            <w:noProof/>
            <w:webHidden/>
          </w:rPr>
          <w:instrText xml:space="preserve"> PAGEREF _Toc86784436 \h </w:instrText>
        </w:r>
        <w:r w:rsidR="009F32D3">
          <w:rPr>
            <w:noProof/>
            <w:webHidden/>
          </w:rPr>
        </w:r>
        <w:r w:rsidR="009F32D3">
          <w:rPr>
            <w:noProof/>
            <w:webHidden/>
          </w:rPr>
          <w:fldChar w:fldCharType="separate"/>
        </w:r>
        <w:r w:rsidR="009F32D3">
          <w:rPr>
            <w:noProof/>
            <w:webHidden/>
          </w:rPr>
          <w:t>39</w:t>
        </w:r>
        <w:r w:rsidR="009F32D3">
          <w:rPr>
            <w:noProof/>
            <w:webHidden/>
          </w:rPr>
          <w:fldChar w:fldCharType="end"/>
        </w:r>
      </w:hyperlink>
    </w:p>
    <w:p w14:paraId="4953761E" w14:textId="01D3CD9E" w:rsidR="009F32D3" w:rsidRDefault="00BD2F6E">
      <w:pPr>
        <w:pStyle w:val="Verzeichnis1"/>
        <w:rPr>
          <w:rFonts w:asciiTheme="minorHAnsi" w:eastAsiaTheme="minorEastAsia" w:hAnsiTheme="minorHAnsi" w:cstheme="minorBidi"/>
          <w:noProof/>
          <w:kern w:val="0"/>
          <w:sz w:val="22"/>
          <w:szCs w:val="22"/>
        </w:rPr>
      </w:pPr>
      <w:hyperlink w:anchor="_Toc86784437" w:history="1">
        <w:r w:rsidR="009F32D3" w:rsidRPr="008A1A41">
          <w:rPr>
            <w:rStyle w:val="Hyperlink"/>
            <w:noProof/>
          </w:rPr>
          <w:t>11</w:t>
        </w:r>
        <w:r w:rsidR="009F32D3">
          <w:rPr>
            <w:rFonts w:asciiTheme="minorHAnsi" w:eastAsiaTheme="minorEastAsia" w:hAnsiTheme="minorHAnsi" w:cstheme="minorBidi"/>
            <w:noProof/>
            <w:kern w:val="0"/>
            <w:sz w:val="22"/>
            <w:szCs w:val="22"/>
          </w:rPr>
          <w:tab/>
        </w:r>
        <w:r w:rsidR="009F32D3" w:rsidRPr="008A1A41">
          <w:rPr>
            <w:rStyle w:val="Hyperlink"/>
            <w:noProof/>
          </w:rPr>
          <w:t>Ausnahmen</w:t>
        </w:r>
        <w:r w:rsidR="009F32D3">
          <w:rPr>
            <w:noProof/>
            <w:webHidden/>
          </w:rPr>
          <w:tab/>
        </w:r>
        <w:r w:rsidR="009F32D3">
          <w:rPr>
            <w:noProof/>
            <w:webHidden/>
          </w:rPr>
          <w:fldChar w:fldCharType="begin"/>
        </w:r>
        <w:r w:rsidR="009F32D3">
          <w:rPr>
            <w:noProof/>
            <w:webHidden/>
          </w:rPr>
          <w:instrText xml:space="preserve"> PAGEREF _Toc86784437 \h </w:instrText>
        </w:r>
        <w:r w:rsidR="009F32D3">
          <w:rPr>
            <w:noProof/>
            <w:webHidden/>
          </w:rPr>
        </w:r>
        <w:r w:rsidR="009F32D3">
          <w:rPr>
            <w:noProof/>
            <w:webHidden/>
          </w:rPr>
          <w:fldChar w:fldCharType="separate"/>
        </w:r>
        <w:r w:rsidR="009F32D3">
          <w:rPr>
            <w:noProof/>
            <w:webHidden/>
          </w:rPr>
          <w:t>39</w:t>
        </w:r>
        <w:r w:rsidR="009F32D3">
          <w:rPr>
            <w:noProof/>
            <w:webHidden/>
          </w:rPr>
          <w:fldChar w:fldCharType="end"/>
        </w:r>
      </w:hyperlink>
    </w:p>
    <w:p w14:paraId="21E73730" w14:textId="4F00F8D5" w:rsidR="009F32D3" w:rsidRDefault="00BD2F6E">
      <w:pPr>
        <w:pStyle w:val="Verzeichnis1"/>
        <w:rPr>
          <w:rFonts w:asciiTheme="minorHAnsi" w:eastAsiaTheme="minorEastAsia" w:hAnsiTheme="minorHAnsi" w:cstheme="minorBidi"/>
          <w:noProof/>
          <w:kern w:val="0"/>
          <w:sz w:val="22"/>
          <w:szCs w:val="22"/>
        </w:rPr>
      </w:pPr>
      <w:hyperlink w:anchor="_Toc86784438" w:history="1">
        <w:r w:rsidR="009F32D3" w:rsidRPr="008A1A41">
          <w:rPr>
            <w:rStyle w:val="Hyperlink"/>
            <w:noProof/>
          </w:rPr>
          <w:t>Anhang A: Gefährdungslage</w:t>
        </w:r>
        <w:r w:rsidR="009F32D3">
          <w:rPr>
            <w:noProof/>
            <w:webHidden/>
          </w:rPr>
          <w:tab/>
        </w:r>
        <w:r w:rsidR="009F32D3">
          <w:rPr>
            <w:noProof/>
            <w:webHidden/>
          </w:rPr>
          <w:fldChar w:fldCharType="begin"/>
        </w:r>
        <w:r w:rsidR="009F32D3">
          <w:rPr>
            <w:noProof/>
            <w:webHidden/>
          </w:rPr>
          <w:instrText xml:space="preserve"> PAGEREF _Toc86784438 \h </w:instrText>
        </w:r>
        <w:r w:rsidR="009F32D3">
          <w:rPr>
            <w:noProof/>
            <w:webHidden/>
          </w:rPr>
        </w:r>
        <w:r w:rsidR="009F32D3">
          <w:rPr>
            <w:noProof/>
            <w:webHidden/>
          </w:rPr>
          <w:fldChar w:fldCharType="separate"/>
        </w:r>
        <w:r w:rsidR="009F32D3">
          <w:rPr>
            <w:noProof/>
            <w:webHidden/>
          </w:rPr>
          <w:t>40</w:t>
        </w:r>
        <w:r w:rsidR="009F32D3">
          <w:rPr>
            <w:noProof/>
            <w:webHidden/>
          </w:rPr>
          <w:fldChar w:fldCharType="end"/>
        </w:r>
      </w:hyperlink>
    </w:p>
    <w:p w14:paraId="3E3D018E" w14:textId="73501463" w:rsidR="009F32D3" w:rsidRDefault="00BD2F6E">
      <w:pPr>
        <w:pStyle w:val="Verzeichnis1"/>
        <w:rPr>
          <w:rFonts w:asciiTheme="minorHAnsi" w:eastAsiaTheme="minorEastAsia" w:hAnsiTheme="minorHAnsi" w:cstheme="minorBidi"/>
          <w:noProof/>
          <w:kern w:val="0"/>
          <w:sz w:val="22"/>
          <w:szCs w:val="22"/>
        </w:rPr>
      </w:pPr>
      <w:hyperlink w:anchor="_Toc86784439" w:history="1">
        <w:r w:rsidR="009F32D3" w:rsidRPr="008A1A41">
          <w:rPr>
            <w:rStyle w:val="Hyperlink"/>
            <w:noProof/>
          </w:rPr>
          <w:t>Anhang B: Optionale Anhänge</w:t>
        </w:r>
        <w:r w:rsidR="009F32D3">
          <w:rPr>
            <w:noProof/>
            <w:webHidden/>
          </w:rPr>
          <w:tab/>
        </w:r>
        <w:r w:rsidR="009F32D3">
          <w:rPr>
            <w:noProof/>
            <w:webHidden/>
          </w:rPr>
          <w:fldChar w:fldCharType="begin"/>
        </w:r>
        <w:r w:rsidR="009F32D3">
          <w:rPr>
            <w:noProof/>
            <w:webHidden/>
          </w:rPr>
          <w:instrText xml:space="preserve"> PAGEREF _Toc86784439 \h </w:instrText>
        </w:r>
        <w:r w:rsidR="009F32D3">
          <w:rPr>
            <w:noProof/>
            <w:webHidden/>
          </w:rPr>
        </w:r>
        <w:r w:rsidR="009F32D3">
          <w:rPr>
            <w:noProof/>
            <w:webHidden/>
          </w:rPr>
          <w:fldChar w:fldCharType="separate"/>
        </w:r>
        <w:r w:rsidR="009F32D3">
          <w:rPr>
            <w:noProof/>
            <w:webHidden/>
          </w:rPr>
          <w:t>44</w:t>
        </w:r>
        <w:r w:rsidR="009F32D3">
          <w:rPr>
            <w:noProof/>
            <w:webHidden/>
          </w:rPr>
          <w:fldChar w:fldCharType="end"/>
        </w:r>
      </w:hyperlink>
    </w:p>
    <w:p w14:paraId="45718B9D" w14:textId="1E6B693D" w:rsidR="009F32D3" w:rsidRDefault="00BD2F6E">
      <w:pPr>
        <w:pStyle w:val="Verzeichnis1"/>
        <w:rPr>
          <w:rFonts w:asciiTheme="minorHAnsi" w:eastAsiaTheme="minorEastAsia" w:hAnsiTheme="minorHAnsi" w:cstheme="minorBidi"/>
          <w:noProof/>
          <w:kern w:val="0"/>
          <w:sz w:val="22"/>
          <w:szCs w:val="22"/>
        </w:rPr>
      </w:pPr>
      <w:hyperlink w:anchor="_Toc86784440" w:history="1">
        <w:r w:rsidR="009F32D3" w:rsidRPr="008A1A41">
          <w:rPr>
            <w:rStyle w:val="Hyperlink"/>
            <w:noProof/>
          </w:rPr>
          <w:t>Anhang C: Glossar</w:t>
        </w:r>
        <w:r w:rsidR="009F32D3">
          <w:rPr>
            <w:noProof/>
            <w:webHidden/>
          </w:rPr>
          <w:tab/>
        </w:r>
        <w:r w:rsidR="009F32D3">
          <w:rPr>
            <w:noProof/>
            <w:webHidden/>
          </w:rPr>
          <w:fldChar w:fldCharType="begin"/>
        </w:r>
        <w:r w:rsidR="009F32D3">
          <w:rPr>
            <w:noProof/>
            <w:webHidden/>
          </w:rPr>
          <w:instrText xml:space="preserve"> PAGEREF _Toc86784440 \h </w:instrText>
        </w:r>
        <w:r w:rsidR="009F32D3">
          <w:rPr>
            <w:noProof/>
            <w:webHidden/>
          </w:rPr>
        </w:r>
        <w:r w:rsidR="009F32D3">
          <w:rPr>
            <w:noProof/>
            <w:webHidden/>
          </w:rPr>
          <w:fldChar w:fldCharType="separate"/>
        </w:r>
        <w:r w:rsidR="009F32D3">
          <w:rPr>
            <w:noProof/>
            <w:webHidden/>
          </w:rPr>
          <w:t>45</w:t>
        </w:r>
        <w:r w:rsidR="009F32D3">
          <w:rPr>
            <w:noProof/>
            <w:webHidden/>
          </w:rPr>
          <w:fldChar w:fldCharType="end"/>
        </w:r>
      </w:hyperlink>
    </w:p>
    <w:p w14:paraId="68886988" w14:textId="3005D682" w:rsidR="00EA587D" w:rsidRDefault="00C50573" w:rsidP="00EA587D">
      <w:pPr>
        <w:sectPr w:rsidR="00EA587D" w:rsidSect="00CB5D3F">
          <w:footerReference w:type="default" r:id="rId15"/>
          <w:type w:val="continuous"/>
          <w:pgSz w:w="11906" w:h="16838" w:code="9"/>
          <w:pgMar w:top="1134" w:right="1418" w:bottom="1134" w:left="1418" w:header="709" w:footer="188" w:gutter="0"/>
          <w:cols w:space="708"/>
          <w:docGrid w:linePitch="360"/>
        </w:sectPr>
      </w:pPr>
      <w:r>
        <w:fldChar w:fldCharType="end"/>
      </w:r>
    </w:p>
    <w:p w14:paraId="2F1F82F4" w14:textId="77777777" w:rsidR="004D371F" w:rsidRDefault="004D371F" w:rsidP="004D371F">
      <w:bookmarkStart w:id="5" w:name="_Toc38773006"/>
    </w:p>
    <w:p w14:paraId="121EB273" w14:textId="77777777" w:rsidR="004D371F" w:rsidRDefault="004D371F" w:rsidP="004D371F"/>
    <w:p w14:paraId="0486A60D" w14:textId="77777777" w:rsidR="004D371F" w:rsidRDefault="004D371F" w:rsidP="004D371F"/>
    <w:p w14:paraId="5CA01B03" w14:textId="77777777" w:rsidR="004D371F" w:rsidRDefault="004D371F" w:rsidP="004D371F"/>
    <w:p w14:paraId="0525936F" w14:textId="77777777" w:rsidR="004D371F" w:rsidRDefault="004D371F" w:rsidP="004D371F"/>
    <w:p w14:paraId="5445742D" w14:textId="78A8F756" w:rsidR="00742DBB" w:rsidRPr="00C61AE0" w:rsidRDefault="008B3078" w:rsidP="00742DBB">
      <w:pPr>
        <w:pStyle w:val="Inhaltsverzeichnis"/>
        <w:spacing w:afterLines="0"/>
      </w:pPr>
      <w:r>
        <w:br/>
      </w:r>
      <w:r w:rsidR="00742DBB" w:rsidRPr="00C61AE0">
        <w:t>Management Summary</w:t>
      </w:r>
      <w:bookmarkEnd w:id="5"/>
    </w:p>
    <w:p w14:paraId="0786D72A" w14:textId="77777777" w:rsidR="00451F3B" w:rsidRDefault="00451F3B" w:rsidP="00742DBB">
      <w:pPr>
        <w:rPr>
          <w:sz w:val="22"/>
          <w:szCs w:val="22"/>
        </w:rPr>
      </w:pPr>
    </w:p>
    <w:p w14:paraId="3DB53189" w14:textId="5B11F4C9" w:rsidR="005977F8" w:rsidRPr="00F004D3" w:rsidRDefault="005977F8" w:rsidP="005977F8">
      <w:pPr>
        <w:rPr>
          <w:i/>
          <w:iCs/>
          <w:color w:val="FF0000"/>
        </w:rPr>
      </w:pPr>
      <w:r>
        <w:rPr>
          <w:color w:val="FF0000"/>
          <w:sz w:val="22"/>
          <w:szCs w:val="22"/>
        </w:rPr>
        <w:t xml:space="preserve">Vorschlag: </w:t>
      </w: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3245D258" w14:textId="77777777" w:rsidR="003345BE" w:rsidRDefault="003345BE" w:rsidP="003345BE">
      <w:pPr>
        <w:rPr>
          <w:color w:val="000000" w:themeColor="text1"/>
          <w:sz w:val="22"/>
          <w:szCs w:val="22"/>
        </w:rPr>
      </w:pPr>
    </w:p>
    <w:p w14:paraId="7F16F74C" w14:textId="2A60ADE8" w:rsidR="003345BE" w:rsidRDefault="003345BE" w:rsidP="003345BE">
      <w:pPr>
        <w:rPr>
          <w:color w:val="000000" w:themeColor="text1"/>
          <w:sz w:val="22"/>
          <w:szCs w:val="22"/>
        </w:rPr>
      </w:pPr>
      <w:r w:rsidRPr="003345BE">
        <w:rPr>
          <w:color w:val="000000" w:themeColor="text1"/>
          <w:sz w:val="22"/>
          <w:szCs w:val="22"/>
        </w:rPr>
        <w:t xml:space="preserve">Kryptografische Verfahren und Techniken werden für die </w:t>
      </w:r>
      <w:r>
        <w:rPr>
          <w:color w:val="000000" w:themeColor="text1"/>
          <w:sz w:val="22"/>
          <w:szCs w:val="22"/>
        </w:rPr>
        <w:t>Abs</w:t>
      </w:r>
      <w:r w:rsidRPr="003345BE">
        <w:rPr>
          <w:color w:val="000000" w:themeColor="text1"/>
          <w:sz w:val="22"/>
          <w:szCs w:val="22"/>
        </w:rPr>
        <w:t xml:space="preserve">icherung von Daten eingesetzt, die im Rahmen sensibler IT-Prozesse gespeichert und übertragen werden müssen. Ziele dabei sind es, Nachrichten und Daten geheim zu halten (Vertraulichkeit) und Manipulationen an ihnen zu verhindern bzw. festzustellen (Integrität). </w:t>
      </w:r>
    </w:p>
    <w:p w14:paraId="22E813C7" w14:textId="77777777" w:rsidR="003345BE" w:rsidRDefault="003345BE" w:rsidP="003345BE">
      <w:pPr>
        <w:rPr>
          <w:color w:val="000000" w:themeColor="text1"/>
          <w:sz w:val="22"/>
          <w:szCs w:val="22"/>
        </w:rPr>
      </w:pPr>
    </w:p>
    <w:p w14:paraId="14CA2421" w14:textId="094416FF" w:rsidR="003345BE" w:rsidRDefault="003345BE" w:rsidP="003345BE">
      <w:pPr>
        <w:rPr>
          <w:color w:val="000000" w:themeColor="text1"/>
          <w:sz w:val="22"/>
          <w:szCs w:val="22"/>
        </w:rPr>
      </w:pPr>
      <w:r w:rsidRPr="003345BE">
        <w:rPr>
          <w:color w:val="000000" w:themeColor="text1"/>
          <w:sz w:val="22"/>
          <w:szCs w:val="22"/>
        </w:rPr>
        <w:t xml:space="preserve">Daher sind geeignete Regelungen zu treffen und für alle Beteiligten nachvollziehbar zu dokumentieren. Einen wichtigen Beitrag dafür leistet ein </w:t>
      </w:r>
      <w:proofErr w:type="spellStart"/>
      <w:r w:rsidRPr="003345BE">
        <w:rPr>
          <w:color w:val="000000" w:themeColor="text1"/>
          <w:sz w:val="22"/>
          <w:szCs w:val="22"/>
        </w:rPr>
        <w:t>Kryptokonzept</w:t>
      </w:r>
      <w:proofErr w:type="spellEnd"/>
      <w:r w:rsidRPr="003345BE">
        <w:rPr>
          <w:color w:val="000000" w:themeColor="text1"/>
          <w:sz w:val="22"/>
          <w:szCs w:val="22"/>
        </w:rPr>
        <w:t xml:space="preserve">, </w:t>
      </w:r>
      <w:proofErr w:type="gramStart"/>
      <w:r w:rsidRPr="003345BE">
        <w:rPr>
          <w:color w:val="000000" w:themeColor="text1"/>
          <w:sz w:val="22"/>
          <w:szCs w:val="22"/>
        </w:rPr>
        <w:t>welches Bestandteil</w:t>
      </w:r>
      <w:proofErr w:type="gramEnd"/>
      <w:r w:rsidRPr="003345BE">
        <w:rPr>
          <w:color w:val="000000" w:themeColor="text1"/>
          <w:sz w:val="22"/>
          <w:szCs w:val="22"/>
        </w:rPr>
        <w:t xml:space="preserve"> jedes </w:t>
      </w:r>
      <w:r w:rsidR="00E75C4E">
        <w:rPr>
          <w:color w:val="000000" w:themeColor="text1"/>
          <w:sz w:val="22"/>
          <w:szCs w:val="22"/>
        </w:rPr>
        <w:t>IT-Sicherheitskonzeptes eines ISMS</w:t>
      </w:r>
      <w:r w:rsidRPr="003345BE">
        <w:rPr>
          <w:color w:val="000000" w:themeColor="text1"/>
          <w:sz w:val="22"/>
          <w:szCs w:val="22"/>
        </w:rPr>
        <w:t xml:space="preserve"> ist.</w:t>
      </w:r>
    </w:p>
    <w:p w14:paraId="1432DB9A" w14:textId="77777777" w:rsidR="00E75C4E" w:rsidRPr="003345BE" w:rsidRDefault="00E75C4E" w:rsidP="003345BE">
      <w:pPr>
        <w:rPr>
          <w:color w:val="000000" w:themeColor="text1"/>
          <w:sz w:val="22"/>
          <w:szCs w:val="22"/>
        </w:rPr>
      </w:pPr>
    </w:p>
    <w:p w14:paraId="2C7F1513" w14:textId="3649B2A6" w:rsidR="005977F8" w:rsidRDefault="003345BE" w:rsidP="003345BE">
      <w:pPr>
        <w:rPr>
          <w:color w:val="000000" w:themeColor="text1"/>
          <w:sz w:val="22"/>
          <w:szCs w:val="22"/>
        </w:rPr>
      </w:pPr>
      <w:r w:rsidRPr="003345BE">
        <w:rPr>
          <w:color w:val="000000" w:themeColor="text1"/>
          <w:sz w:val="22"/>
          <w:szCs w:val="22"/>
        </w:rPr>
        <w:t xml:space="preserve">Dieses Dokument wurde für die </w:t>
      </w:r>
      <w:r w:rsidR="00E75C4E" w:rsidRPr="006676E5">
        <w:rPr>
          <w:color w:val="FF0000"/>
        </w:rPr>
        <w:t xml:space="preserve">[NAME DER BEHÖRDE] </w:t>
      </w:r>
      <w:r w:rsidR="00E75C4E">
        <w:rPr>
          <w:color w:val="000000" w:themeColor="text1"/>
          <w:sz w:val="22"/>
          <w:szCs w:val="22"/>
        </w:rPr>
        <w:t>ers</w:t>
      </w:r>
      <w:r w:rsidRPr="003345BE">
        <w:rPr>
          <w:color w:val="000000" w:themeColor="text1"/>
          <w:sz w:val="22"/>
          <w:szCs w:val="22"/>
        </w:rPr>
        <w:t>tellt und beschreibt die Vorgehensweise, wie in der heterogenen Arbeitsumgebung sowohl die lokal gespeicherten als auch die zu übertragenden Daten effektiv und effizient mit Hilfe kryptografischer Verfahren und Techniken geschützt werden. Dazu wird erläutert, in welchem Umfang und an welcher Stelle kryptografische Verfahren und entsprechende Komponenten eingesetzt werden.</w:t>
      </w:r>
    </w:p>
    <w:p w14:paraId="65E59C8A" w14:textId="7A665213" w:rsidR="003345BE" w:rsidRDefault="003345BE" w:rsidP="003345BE">
      <w:pPr>
        <w:rPr>
          <w:color w:val="000000" w:themeColor="text1"/>
          <w:sz w:val="22"/>
          <w:szCs w:val="22"/>
        </w:rPr>
      </w:pPr>
    </w:p>
    <w:p w14:paraId="426793E5" w14:textId="3B1317D2" w:rsidR="002360C7" w:rsidRDefault="002360C7" w:rsidP="003345BE">
      <w:pPr>
        <w:rPr>
          <w:color w:val="000000" w:themeColor="text1"/>
          <w:sz w:val="22"/>
          <w:szCs w:val="22"/>
        </w:rPr>
      </w:pPr>
    </w:p>
    <w:p w14:paraId="6685AAF4" w14:textId="77777777" w:rsidR="002360C7" w:rsidRDefault="002360C7" w:rsidP="003345BE">
      <w:pPr>
        <w:rPr>
          <w:color w:val="000000" w:themeColor="text1"/>
          <w:sz w:val="22"/>
          <w:szCs w:val="22"/>
        </w:rPr>
      </w:pPr>
    </w:p>
    <w:p w14:paraId="5CB9E722" w14:textId="1ACA0756" w:rsidR="003345BE" w:rsidRDefault="003345BE" w:rsidP="003345BE">
      <w:pPr>
        <w:rPr>
          <w:color w:val="000000" w:themeColor="text1"/>
          <w:sz w:val="22"/>
          <w:szCs w:val="22"/>
        </w:rPr>
      </w:pPr>
    </w:p>
    <w:p w14:paraId="53882FCE" w14:textId="1F1D430D" w:rsidR="00E75C4E" w:rsidRDefault="00E75C4E" w:rsidP="003345BE">
      <w:pPr>
        <w:rPr>
          <w:color w:val="000000" w:themeColor="text1"/>
          <w:sz w:val="22"/>
          <w:szCs w:val="22"/>
        </w:rPr>
      </w:pPr>
    </w:p>
    <w:p w14:paraId="40A20BBC" w14:textId="77777777" w:rsidR="00E75C4E" w:rsidRPr="003345BE" w:rsidRDefault="00E75C4E" w:rsidP="003345BE">
      <w:pPr>
        <w:rPr>
          <w:color w:val="000000" w:themeColor="text1"/>
          <w:sz w:val="22"/>
          <w:szCs w:val="22"/>
        </w:rPr>
      </w:pPr>
    </w:p>
    <w:p w14:paraId="225836D2" w14:textId="77777777" w:rsidR="005977F8" w:rsidRDefault="005977F8" w:rsidP="005977F8">
      <w:pPr>
        <w:rPr>
          <w:i/>
          <w:color w:val="0070C0"/>
        </w:rPr>
      </w:pPr>
      <w:r w:rsidRPr="003345BE">
        <w:rPr>
          <w:color w:val="000000" w:themeColor="text1"/>
        </w:rPr>
        <w:t xml:space="preserve">Diese Version der IT-Sicherheitsrichtlinie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2D3BE39E" w14:textId="77777777" w:rsidR="005977F8" w:rsidRPr="007C11D5" w:rsidRDefault="005977F8" w:rsidP="005977F8">
      <w:pPr>
        <w:rPr>
          <w:i/>
          <w:color w:val="0070C0"/>
        </w:rPr>
      </w:pPr>
    </w:p>
    <w:p w14:paraId="77DC600A" w14:textId="4FDF4116"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5C5D6288" w14:textId="11196314" w:rsidR="002360C7" w:rsidRDefault="005977F8" w:rsidP="005977F8">
      <w:pPr>
        <w:spacing w:after="240"/>
      </w:pPr>
      <w:r>
        <w:t xml:space="preserve">Bitte denken Sie ganz am Ende an die Aktualisierung des Inhaltsverzeichnisses </w:t>
      </w:r>
      <w:r>
        <w:br/>
        <w:t>(rechte Maustaste – Aktualisierung Seitenzahlen).</w:t>
      </w:r>
    </w:p>
    <w:p w14:paraId="4AB0B435" w14:textId="77777777" w:rsidR="004D371F" w:rsidRDefault="002360C7" w:rsidP="004D371F">
      <w:r>
        <w:br w:type="column"/>
      </w:r>
      <w:bookmarkStart w:id="6" w:name="_Toc86784405"/>
      <w:bookmarkStart w:id="7" w:name="_Toc41075643"/>
      <w:bookmarkStart w:id="8" w:name="_Toc41590818"/>
      <w:bookmarkStart w:id="9" w:name="_Toc44677861"/>
      <w:bookmarkStart w:id="10" w:name="_Toc308162472"/>
      <w:bookmarkStart w:id="11" w:name="_Toc444159780"/>
    </w:p>
    <w:p w14:paraId="51369F67" w14:textId="17FFC837" w:rsidR="000F1CAD" w:rsidRDefault="000F1CAD" w:rsidP="008F3997">
      <w:pPr>
        <w:pStyle w:val="berschrift1"/>
      </w:pPr>
      <w:r w:rsidRPr="00461E90">
        <w:t>Grundlagen und Rahmenbedingungen</w:t>
      </w:r>
      <w:bookmarkEnd w:id="6"/>
    </w:p>
    <w:p w14:paraId="09D461D5" w14:textId="77777777" w:rsidR="000F1CAD" w:rsidRPr="00B35E26" w:rsidRDefault="000F1CAD" w:rsidP="000F1CAD">
      <w:pPr>
        <w:spacing w:after="240"/>
      </w:pPr>
      <w:r w:rsidRPr="00B35E26">
        <w:br/>
        <w:t xml:space="preserve">Die Regelungen dieser IT-Sicherheitsrichtlinie orientieren sich an den </w:t>
      </w:r>
      <w:r>
        <w:br/>
      </w:r>
      <w:r w:rsidRPr="00B35E26">
        <w:t xml:space="preserve">Empfehlungen des IT-Grundschutzes [1]. Zentrale Bedeutung besitzt hierbei </w:t>
      </w:r>
      <w:r>
        <w:br/>
      </w:r>
      <w:r w:rsidRPr="00B35E26">
        <w:t xml:space="preserve">der Baustein </w:t>
      </w:r>
      <w:bookmarkStart w:id="12" w:name="NEU1"/>
      <w:bookmarkEnd w:id="12"/>
      <w:r>
        <w:t xml:space="preserve">CON.1 </w:t>
      </w:r>
      <w:proofErr w:type="spellStart"/>
      <w:r>
        <w:t>Kryptokonzept</w:t>
      </w:r>
      <w:proofErr w:type="spellEnd"/>
      <w:r w:rsidRPr="00B35E26">
        <w:t>.</w:t>
      </w:r>
    </w:p>
    <w:p w14:paraId="4517A314" w14:textId="5EB57287" w:rsidR="000F1CAD" w:rsidRDefault="000F1CAD" w:rsidP="000F1CAD">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w:t>
      </w:r>
      <w:r>
        <w:t>SOLL</w:t>
      </w:r>
      <w:r w:rsidRPr="003F6F12">
        <w:t xml:space="preserve">-Anforderung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vorgegeben. Konzepte hingegen verfasst die Fachseite, also der IT-Betrieb.</w:t>
      </w:r>
    </w:p>
    <w:p w14:paraId="71F78253" w14:textId="2D109380" w:rsidR="009D4167" w:rsidRDefault="009D4167" w:rsidP="000F1CAD"/>
    <w:p w14:paraId="6FF768E5" w14:textId="77777777" w:rsidR="009D4167" w:rsidRPr="000F1CAD" w:rsidRDefault="009D4167" w:rsidP="000F1CAD"/>
    <w:p w14:paraId="40A54850" w14:textId="3EDB0955" w:rsidR="000F1CAD" w:rsidRPr="00BA1C94" w:rsidRDefault="000F1CAD" w:rsidP="008F3997">
      <w:pPr>
        <w:pStyle w:val="berschrift1"/>
      </w:pPr>
      <w:bookmarkStart w:id="13" w:name="_Toc41075642"/>
      <w:bookmarkStart w:id="14" w:name="_Toc41590817"/>
      <w:bookmarkStart w:id="15" w:name="_Toc44677860"/>
      <w:bookmarkStart w:id="16" w:name="_Toc86784406"/>
      <w:r w:rsidRPr="00AE6246">
        <w:t>Abgrenzung</w:t>
      </w:r>
      <w:bookmarkEnd w:id="13"/>
      <w:bookmarkEnd w:id="14"/>
      <w:bookmarkEnd w:id="15"/>
      <w:bookmarkEnd w:id="16"/>
    </w:p>
    <w:p w14:paraId="638D74FB" w14:textId="6C602CD8" w:rsidR="006676E5" w:rsidRPr="009D4167" w:rsidRDefault="006676E5" w:rsidP="002360C7">
      <w:pPr>
        <w:pStyle w:val="berschrift2"/>
      </w:pPr>
      <w:bookmarkStart w:id="17" w:name="_Toc86784407"/>
      <w:r w:rsidRPr="009D4167">
        <w:t>Geltungsbereich</w:t>
      </w:r>
      <w:bookmarkEnd w:id="7"/>
      <w:bookmarkEnd w:id="8"/>
      <w:bookmarkEnd w:id="9"/>
      <w:bookmarkEnd w:id="17"/>
      <w:r w:rsidRPr="00BA1C94">
        <w:rPr>
          <w:szCs w:val="28"/>
        </w:rPr>
        <w:br/>
      </w:r>
    </w:p>
    <w:p w14:paraId="44CDA49D" w14:textId="566228B3" w:rsidR="006676E5" w:rsidRDefault="006676E5" w:rsidP="006676E5">
      <w:pPr>
        <w:spacing w:after="240"/>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t xml:space="preserve">eingesetzten </w:t>
      </w:r>
      <w:r w:rsidR="00F47CDA">
        <w:t>kryptografischen Verfahren.</w:t>
      </w:r>
      <w:bookmarkStart w:id="18" w:name="_Hlk39009001"/>
      <w:r w:rsidR="00F47CDA">
        <w:t xml:space="preserve"> </w:t>
      </w:r>
      <w:r w:rsidRPr="00A56DB9">
        <w:t xml:space="preserve">Das vorliegende Dokument gilt für jeglichen Umgang mit elektronischen Daten </w:t>
      </w:r>
      <w:r>
        <w:t xml:space="preserve">in der </w:t>
      </w:r>
      <w:r w:rsidRPr="006676E5">
        <w:rPr>
          <w:color w:val="FF0000"/>
        </w:rPr>
        <w:t>[NAME DER BEHÖRDE]</w:t>
      </w:r>
      <w:r>
        <w:t>.</w:t>
      </w:r>
      <w:r w:rsidRPr="00A56DB9">
        <w:rPr>
          <w:color w:val="FF0000"/>
        </w:rPr>
        <w:t xml:space="preserve"> </w:t>
      </w:r>
      <w:r w:rsidRPr="00A56DB9">
        <w:t>Daher ist diese Richtlinie bereits bei der Planung des Einsatzes von IT-Systemen und bei der Entwicklung von IT-Anwendungen als Grundlage heranzuziehen.</w:t>
      </w:r>
      <w:bookmarkEnd w:id="18"/>
    </w:p>
    <w:p w14:paraId="2030F64D" w14:textId="77777777" w:rsidR="006676E5" w:rsidRPr="009D4167" w:rsidRDefault="006676E5" w:rsidP="002360C7">
      <w:pPr>
        <w:pStyle w:val="berschrift2"/>
      </w:pPr>
      <w:bookmarkStart w:id="19" w:name="_Toc41075644"/>
      <w:bookmarkStart w:id="20" w:name="_Toc41590819"/>
      <w:bookmarkStart w:id="21" w:name="_Toc44677862"/>
      <w:bookmarkStart w:id="22" w:name="_Toc86784408"/>
      <w:r w:rsidRPr="001E1FB0">
        <w:t>Modellierung</w:t>
      </w:r>
      <w:bookmarkEnd w:id="19"/>
      <w:r>
        <w:t>sabgrenzung</w:t>
      </w:r>
      <w:bookmarkEnd w:id="20"/>
      <w:bookmarkEnd w:id="21"/>
      <w:bookmarkEnd w:id="22"/>
      <w:r>
        <w:br/>
      </w:r>
    </w:p>
    <w:bookmarkEnd w:id="10"/>
    <w:bookmarkEnd w:id="11"/>
    <w:p w14:paraId="1165A498" w14:textId="4640CC6C" w:rsidR="006676E5" w:rsidRPr="0030206F" w:rsidRDefault="006676E5" w:rsidP="006676E5">
      <w:pPr>
        <w:spacing w:after="240"/>
        <w:rPr>
          <w:color w:val="000000" w:themeColor="text1"/>
        </w:rPr>
      </w:pPr>
      <w:r>
        <w:t xml:space="preserve">Der Baustein ist auf alle Zielobjekte im Informationsverbund anzuwenden, </w:t>
      </w:r>
      <w:r w:rsidR="0030206F">
        <w:br/>
      </w:r>
      <w:r>
        <w:t xml:space="preserve">bei denen </w:t>
      </w:r>
      <w:r w:rsidR="00F47CDA" w:rsidRPr="0030206F">
        <w:rPr>
          <w:color w:val="000000" w:themeColor="text1"/>
        </w:rPr>
        <w:t>ein k</w:t>
      </w:r>
      <w:r w:rsidR="00270572">
        <w:rPr>
          <w:color w:val="000000" w:themeColor="text1"/>
        </w:rPr>
        <w:t>r</w:t>
      </w:r>
      <w:r w:rsidR="00F47CDA" w:rsidRPr="0030206F">
        <w:rPr>
          <w:color w:val="000000" w:themeColor="text1"/>
        </w:rPr>
        <w:t>yptografisches Verfahren zum Einsatz kommt</w:t>
      </w:r>
      <w:r w:rsidRPr="0030206F">
        <w:rPr>
          <w:color w:val="000000" w:themeColor="text1"/>
        </w:rPr>
        <w:t>.</w:t>
      </w:r>
      <w:r w:rsidR="0030206F">
        <w:rPr>
          <w:color w:val="000000" w:themeColor="text1"/>
        </w:rPr>
        <w:t xml:space="preserve"> Die konkrete Umsetzung ist in einem </w:t>
      </w:r>
      <w:proofErr w:type="spellStart"/>
      <w:r w:rsidR="0030206F">
        <w:rPr>
          <w:color w:val="000000" w:themeColor="text1"/>
        </w:rPr>
        <w:t>Kryptokonzept</w:t>
      </w:r>
      <w:proofErr w:type="spellEnd"/>
      <w:r w:rsidR="0030206F">
        <w:rPr>
          <w:color w:val="000000" w:themeColor="text1"/>
        </w:rPr>
        <w:t xml:space="preserve"> festzuhalten und fortlaufend zu aktualisieren.</w:t>
      </w:r>
    </w:p>
    <w:p w14:paraId="49BAF7D4" w14:textId="77777777" w:rsidR="008E086B" w:rsidRDefault="008E086B">
      <w:bookmarkStart w:id="23" w:name="_Toc504747109"/>
      <w:r>
        <w:br w:type="page"/>
      </w:r>
    </w:p>
    <w:p w14:paraId="3F808730" w14:textId="77777777" w:rsidR="004D371F" w:rsidRDefault="004D371F" w:rsidP="004D371F">
      <w:bookmarkStart w:id="24" w:name="_Toc44677863"/>
      <w:bookmarkStart w:id="25" w:name="_Toc86784409"/>
    </w:p>
    <w:p w14:paraId="24C25596" w14:textId="116A8BC4" w:rsidR="006676E5" w:rsidRPr="006651A9" w:rsidRDefault="006676E5" w:rsidP="008F3997">
      <w:pPr>
        <w:pStyle w:val="berschrift1"/>
      </w:pPr>
      <w:r w:rsidRPr="00914EF2">
        <w:t xml:space="preserve">Zielsetzung </w:t>
      </w:r>
      <w:r w:rsidRPr="006651A9">
        <w:t>und Zielgruppe</w:t>
      </w:r>
      <w:bookmarkEnd w:id="24"/>
      <w:bookmarkEnd w:id="25"/>
    </w:p>
    <w:p w14:paraId="4E5A1F9A" w14:textId="68EB7D92" w:rsidR="006676E5" w:rsidRPr="006651A9" w:rsidRDefault="006676E5" w:rsidP="006676E5">
      <w:pPr>
        <w:spacing w:after="240"/>
      </w:pPr>
      <w:r w:rsidRPr="006651A9">
        <w:t xml:space="preserve">Durch diese IT-Sicherheitsrichtlinie wird der Einsatz von </w:t>
      </w:r>
      <w:bookmarkStart w:id="26" w:name="BausteinName3"/>
      <w:bookmarkEnd w:id="26"/>
      <w:proofErr w:type="spellStart"/>
      <w:r w:rsidR="0030206F" w:rsidRPr="0030206F">
        <w:rPr>
          <w:color w:val="000000" w:themeColor="text1"/>
        </w:rPr>
        <w:t>keyptografisches</w:t>
      </w:r>
      <w:proofErr w:type="spellEnd"/>
      <w:r w:rsidR="0030206F" w:rsidRPr="0030206F">
        <w:rPr>
          <w:color w:val="000000" w:themeColor="text1"/>
        </w:rPr>
        <w:t xml:space="preserve"> Verfahren</w:t>
      </w:r>
      <w:r w:rsidR="0030206F">
        <w:t xml:space="preserve"> </w:t>
      </w:r>
      <w:r w:rsidR="00552C21">
        <w:t xml:space="preserve">in der </w:t>
      </w:r>
      <w:r w:rsidR="00552C21" w:rsidRPr="006676E5">
        <w:rPr>
          <w:color w:val="FF0000"/>
        </w:rPr>
        <w:t xml:space="preserve">[NAME DER BEHÖRDE] </w:t>
      </w:r>
      <w:r w:rsidRPr="006651A9">
        <w:t xml:space="preserve">geregelt. Sie gibt entsprechende organisatorische und technische Regelungen zum Schutz der Informationen vor, die auf den IT-Netzen </w:t>
      </w:r>
      <w:r w:rsidR="00552C21">
        <w:t xml:space="preserve">in der </w:t>
      </w:r>
      <w:r w:rsidR="00552C21" w:rsidRPr="006676E5">
        <w:rPr>
          <w:color w:val="FF0000"/>
        </w:rPr>
        <w:t xml:space="preserve">[NAME DER BEHÖRDE] </w:t>
      </w:r>
      <w:r w:rsidRPr="006651A9">
        <w:t>gespeichert, verarbeitet und übertragen werden</w:t>
      </w:r>
      <w:r w:rsidR="0030206F">
        <w:t xml:space="preserve"> bzw. unter Umständen dieses IT-Netz verlassen.</w:t>
      </w:r>
    </w:p>
    <w:p w14:paraId="727B350D"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7BAF3951" w14:textId="77777777" w:rsidR="006676E5" w:rsidRDefault="006676E5" w:rsidP="006676E5">
      <w:pPr>
        <w:spacing w:after="240"/>
        <w:rPr>
          <w:i/>
        </w:rPr>
      </w:pPr>
      <w:r>
        <w:rPr>
          <w:i/>
        </w:rPr>
        <w:br/>
      </w:r>
    </w:p>
    <w:p w14:paraId="0C36D389" w14:textId="77777777" w:rsidR="006676E5" w:rsidRPr="00914EF2" w:rsidRDefault="006676E5" w:rsidP="008F3997">
      <w:pPr>
        <w:pStyle w:val="berschrift1"/>
      </w:pPr>
      <w:bookmarkStart w:id="27" w:name="_Toc44677864"/>
      <w:bookmarkStart w:id="28" w:name="_Toc86784410"/>
      <w:r w:rsidRPr="00914EF2">
        <w:t>Zugrundeliegende Schutzbedarfe</w:t>
      </w:r>
      <w:bookmarkEnd w:id="27"/>
      <w:bookmarkEnd w:id="28"/>
    </w:p>
    <w:p w14:paraId="5D1DCFC9" w14:textId="1F83C363" w:rsidR="007C4FD9" w:rsidRPr="009F0D2A" w:rsidRDefault="006676E5" w:rsidP="006676E5">
      <w:pPr>
        <w:spacing w:after="240"/>
        <w:rPr>
          <w:i/>
        </w:rPr>
      </w:pPr>
      <w:r w:rsidRPr="009F0D2A">
        <w:t>Bei eine</w:t>
      </w:r>
      <w:r w:rsidR="0030206F">
        <w:t>m</w:t>
      </w:r>
      <w:r w:rsidRPr="009F0D2A">
        <w:t xml:space="preserve"> </w:t>
      </w:r>
      <w:r w:rsidR="0030206F" w:rsidRPr="0030206F">
        <w:rPr>
          <w:color w:val="000000" w:themeColor="text1"/>
        </w:rPr>
        <w:t>k</w:t>
      </w:r>
      <w:r w:rsidR="0030206F">
        <w:rPr>
          <w:color w:val="000000" w:themeColor="text1"/>
        </w:rPr>
        <w:t>r</w:t>
      </w:r>
      <w:r w:rsidR="0030206F" w:rsidRPr="0030206F">
        <w:rPr>
          <w:color w:val="000000" w:themeColor="text1"/>
        </w:rPr>
        <w:t>yptografische</w:t>
      </w:r>
      <w:r w:rsidR="0030206F">
        <w:rPr>
          <w:color w:val="000000" w:themeColor="text1"/>
        </w:rPr>
        <w:t>n</w:t>
      </w:r>
      <w:r w:rsidR="0030206F" w:rsidRPr="0030206F">
        <w:rPr>
          <w:color w:val="000000" w:themeColor="text1"/>
        </w:rPr>
        <w:t xml:space="preserve"> Verfahren</w:t>
      </w:r>
      <w:r w:rsidR="0030206F" w:rsidRPr="009F0D2A">
        <w:t xml:space="preserve"> </w:t>
      </w:r>
      <w:r w:rsidRPr="009F0D2A">
        <w:t>handelt es sich nicht um ein</w:t>
      </w:r>
      <w:r w:rsidR="009F0D2A" w:rsidRPr="009F0D2A">
        <w:t xml:space="preserve"> einzelnes</w:t>
      </w:r>
      <w:r w:rsidRPr="009F0D2A">
        <w:t xml:space="preserve"> </w:t>
      </w:r>
      <w:r w:rsidR="009F0D2A" w:rsidRPr="009F0D2A">
        <w:t xml:space="preserve">konkretes </w:t>
      </w:r>
      <w:r w:rsidRPr="009F0D2A">
        <w:t xml:space="preserve">Zielobjekt der IT-Grundschutzmodellierung (Stammdaten), sondern um eine Technologie, </w:t>
      </w:r>
      <w:r w:rsidR="009F0D2A" w:rsidRPr="009F0D2A">
        <w:br/>
      </w:r>
      <w:r w:rsidR="0030206F">
        <w:t xml:space="preserve">mit </w:t>
      </w:r>
      <w:r w:rsidRPr="009F0D2A">
        <w:t xml:space="preserve">der genau dieser Stammdaten </w:t>
      </w:r>
      <w:r w:rsidR="0030206F">
        <w:t>geschützt werden sollen</w:t>
      </w:r>
      <w:r w:rsidRPr="009F0D2A">
        <w:t xml:space="preserve">. </w:t>
      </w:r>
      <w:r w:rsidRPr="009F0D2A">
        <w:br/>
      </w:r>
      <w:r w:rsidRPr="009F0D2A">
        <w:br/>
        <w:t xml:space="preserve">Es gelten somit die gleichen Schutzbedarfe, wie für die </w:t>
      </w:r>
      <w:r w:rsidR="009F0D2A" w:rsidRPr="009F0D2A">
        <w:t>Daten die</w:t>
      </w:r>
      <w:r w:rsidRPr="009F0D2A">
        <w:t>, gespeichert</w:t>
      </w:r>
      <w:r w:rsidR="009F0D2A" w:rsidRPr="009F0D2A">
        <w:t>, verarbeitet oder</w:t>
      </w:r>
      <w:r w:rsidRPr="009F0D2A">
        <w:t xml:space="preserve"> transportiert </w:t>
      </w:r>
      <w:r w:rsidR="00A244B4">
        <w:t xml:space="preserve">und </w:t>
      </w:r>
      <w:r w:rsidR="00777F01">
        <w:t xml:space="preserve">dabei </w:t>
      </w:r>
      <w:r w:rsidR="00A244B4">
        <w:t>kryptografisch abgesichert werden</w:t>
      </w:r>
      <w:r w:rsidR="00777F01">
        <w:t xml:space="preserve"> müssen</w:t>
      </w:r>
      <w:r w:rsidR="00A244B4">
        <w:t xml:space="preserve">. Hierbei ist aufgrund der Notwendigkeit der kryptografischen Verfahren </w:t>
      </w:r>
      <w:r w:rsidR="00777F01">
        <w:t>davon auszugehen</w:t>
      </w:r>
      <w:r w:rsidR="00A244B4">
        <w:t xml:space="preserve">, dass </w:t>
      </w:r>
      <w:r w:rsidR="00777F01">
        <w:br/>
      </w:r>
      <w:r w:rsidR="00A244B4">
        <w:t xml:space="preserve">dieser </w:t>
      </w:r>
      <w:r w:rsidR="00777F01">
        <w:t xml:space="preserve">jeweilige </w:t>
      </w:r>
      <w:r w:rsidR="00A244B4">
        <w:t xml:space="preserve">Schutzbedarf für die Grundwerte Vertraulichkeit und Integrität </w:t>
      </w:r>
      <w:r w:rsidR="00777F01">
        <w:t xml:space="preserve">immer </w:t>
      </w:r>
      <w:r w:rsidR="00777F01">
        <w:br/>
      </w:r>
      <w:r w:rsidR="00A244B4">
        <w:t>ein höherer Schutzbedarf ist.</w:t>
      </w:r>
    </w:p>
    <w:bookmarkEnd w:id="23"/>
    <w:p w14:paraId="2A3CC50E" w14:textId="77777777" w:rsidR="005D2811" w:rsidRDefault="005D2811" w:rsidP="005144E7">
      <w:pPr>
        <w:spacing w:before="120" w:after="240"/>
        <w:ind w:left="641" w:hanging="357"/>
        <w:rPr>
          <w:i/>
        </w:rPr>
      </w:pPr>
    </w:p>
    <w:p w14:paraId="78606A85" w14:textId="77777777" w:rsidR="00932776" w:rsidRDefault="00932776">
      <w:pPr>
        <w:rPr>
          <w:i/>
        </w:rPr>
      </w:pPr>
      <w:r>
        <w:rPr>
          <w:i/>
        </w:rPr>
        <w:br w:type="page"/>
      </w:r>
    </w:p>
    <w:p w14:paraId="25E3789D" w14:textId="77777777" w:rsidR="009F0D2A" w:rsidRDefault="009F0D2A" w:rsidP="008F3997">
      <w:pPr>
        <w:pStyle w:val="berschrift1"/>
        <w:numPr>
          <w:ilvl w:val="0"/>
          <w:numId w:val="0"/>
        </w:numPr>
        <w:ind w:left="720"/>
      </w:pPr>
      <w:bookmarkStart w:id="29" w:name="ANFANG"/>
      <w:bookmarkStart w:id="30" w:name="BausteinName4"/>
      <w:bookmarkEnd w:id="29"/>
      <w:bookmarkEnd w:id="30"/>
    </w:p>
    <w:p w14:paraId="2296E219" w14:textId="5E827113" w:rsidR="00D84943" w:rsidRDefault="00363D7E" w:rsidP="008F3997">
      <w:pPr>
        <w:pStyle w:val="berschrift1"/>
      </w:pPr>
      <w:bookmarkStart w:id="31" w:name="_Toc86784411"/>
      <w:r>
        <w:t>Anforderungen aus dem Baustein</w:t>
      </w:r>
      <w:r w:rsidR="00587023">
        <w:t xml:space="preserve"> </w:t>
      </w:r>
      <w:bookmarkStart w:id="32" w:name="BausteinName12"/>
      <w:bookmarkEnd w:id="32"/>
      <w:r w:rsidR="00B7258B">
        <w:t>CON.1</w:t>
      </w:r>
      <w:bookmarkEnd w:id="31"/>
      <w:r w:rsidR="00BA1C94">
        <w:br/>
      </w:r>
    </w:p>
    <w:p w14:paraId="34F80824" w14:textId="1215EC83" w:rsidR="00B7258B" w:rsidRPr="009D4167" w:rsidRDefault="00B7258B" w:rsidP="00BA1C94">
      <w:pPr>
        <w:pStyle w:val="berschrift3"/>
        <w:spacing w:before="240"/>
      </w:pPr>
      <w:bookmarkStart w:id="33" w:name="A7000"/>
      <w:bookmarkStart w:id="34" w:name="_Toc86784412"/>
      <w:bookmarkEnd w:id="33"/>
      <w:r w:rsidRPr="009D4167">
        <w:t>Auswahl geeigneter kryptografischer Verfahren (B) [A1]</w:t>
      </w:r>
      <w:bookmarkEnd w:id="34"/>
    </w:p>
    <w:p w14:paraId="7A9FD416" w14:textId="77777777" w:rsidR="00B7258B" w:rsidRDefault="00B7258B" w:rsidP="00B7258B">
      <w:pPr>
        <w:suppressAutoHyphens/>
        <w:spacing w:after="240"/>
        <w:ind w:left="720"/>
        <w:rPr>
          <w:color w:val="000000" w:themeColor="text1"/>
        </w:rPr>
      </w:pPr>
    </w:p>
    <w:p w14:paraId="60984ACC" w14:textId="5961D87C" w:rsidR="00B7258B" w:rsidRPr="0083049A" w:rsidRDefault="00B7258B" w:rsidP="00B7258B">
      <w:pPr>
        <w:pStyle w:val="Listenabsatz"/>
        <w:numPr>
          <w:ilvl w:val="0"/>
          <w:numId w:val="11"/>
        </w:numPr>
        <w:spacing w:after="0"/>
        <w:ind w:left="709" w:hanging="709"/>
      </w:pPr>
      <w:bookmarkStart w:id="35" w:name="A1a1"/>
      <w:bookmarkEnd w:id="35"/>
      <w:r>
        <w:t xml:space="preserve">Es MÜSSEN geeignete kryptografische Verfahren ausgewählt werden. </w:t>
      </w:r>
    </w:p>
    <w:p w14:paraId="4D7A6939" w14:textId="77777777" w:rsidR="00B7258B" w:rsidRDefault="00B7258B" w:rsidP="00B7258B">
      <w:pPr>
        <w:pStyle w:val="Listenabsatz"/>
        <w:spacing w:after="0"/>
      </w:pPr>
    </w:p>
    <w:p w14:paraId="6C2385DF"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9D3B7DF"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A41A33B"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6AC1ECD" w14:textId="77777777" w:rsidTr="004A123C">
        <w:trPr>
          <w:trHeight w:val="205"/>
        </w:trPr>
        <w:tc>
          <w:tcPr>
            <w:tcW w:w="8356" w:type="dxa"/>
            <w:shd w:val="clear" w:color="auto" w:fill="D6E3BC" w:themeFill="accent3" w:themeFillTint="66"/>
          </w:tcPr>
          <w:p w14:paraId="031FD146" w14:textId="1EF30CFD" w:rsidR="00B7258B" w:rsidRPr="005B4E23" w:rsidRDefault="000A3D1B" w:rsidP="004A123C">
            <w:pPr>
              <w:suppressAutoHyphens/>
              <w:spacing w:before="120" w:after="120"/>
            </w:pPr>
            <w:r>
              <w:t>Umsetzung:  JA / TEILWEISE / NEIN / ENTBEHRLICH</w:t>
            </w:r>
          </w:p>
        </w:tc>
      </w:tr>
      <w:tr w:rsidR="00B7258B" w:rsidRPr="00CC02C2" w14:paraId="18715DCC" w14:textId="77777777" w:rsidTr="004A123C">
        <w:tc>
          <w:tcPr>
            <w:tcW w:w="8356" w:type="dxa"/>
          </w:tcPr>
          <w:p w14:paraId="44269D67" w14:textId="56DAE0E2" w:rsidR="00B7258B" w:rsidRPr="00CC02C2" w:rsidRDefault="00B7258B" w:rsidP="004A123C">
            <w:pPr>
              <w:suppressAutoHyphens/>
              <w:spacing w:before="120" w:after="120"/>
              <w:rPr>
                <w:color w:val="000000" w:themeColor="text1"/>
              </w:rPr>
            </w:pPr>
            <w:bookmarkStart w:id="36" w:name="A1u1"/>
            <w:bookmarkEnd w:id="36"/>
            <w:r>
              <w:rPr>
                <w:color w:val="000000" w:themeColor="text1"/>
              </w:rPr>
              <w:t>Ihr aktueller Umsetzungsstand</w:t>
            </w:r>
          </w:p>
        </w:tc>
      </w:tr>
    </w:tbl>
    <w:p w14:paraId="0F9D95FE" w14:textId="77777777" w:rsidR="000852D7" w:rsidRDefault="000852D7"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818D83D" w14:textId="77777777" w:rsidTr="00B7258B">
        <w:tc>
          <w:tcPr>
            <w:tcW w:w="8340" w:type="dxa"/>
            <w:tcBorders>
              <w:bottom w:val="single" w:sz="4" w:space="0" w:color="auto"/>
            </w:tcBorders>
            <w:shd w:val="clear" w:color="auto" w:fill="C6D9F1" w:themeFill="text2" w:themeFillTint="33"/>
          </w:tcPr>
          <w:p w14:paraId="525DEB4D" w14:textId="53043CEB"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782D33D" w14:textId="77777777" w:rsidTr="00B7258B">
        <w:tc>
          <w:tcPr>
            <w:tcW w:w="8340" w:type="dxa"/>
            <w:shd w:val="clear" w:color="auto" w:fill="FFFFFF" w:themeFill="background1"/>
          </w:tcPr>
          <w:p w14:paraId="334274AD" w14:textId="0B39C262" w:rsidR="00B7258B" w:rsidRDefault="00B7258B" w:rsidP="00B7258B">
            <w:pPr>
              <w:spacing w:before="60" w:after="60"/>
              <w:rPr>
                <w:color w:val="000000" w:themeColor="text1"/>
              </w:rPr>
            </w:pPr>
            <w:r>
              <w:rPr>
                <w:color w:val="000000" w:themeColor="text1"/>
              </w:rPr>
              <w:t>Begründung der Fachseite:</w:t>
            </w:r>
          </w:p>
        </w:tc>
      </w:tr>
    </w:tbl>
    <w:p w14:paraId="1E0CFA21" w14:textId="77777777" w:rsidR="00B7258B" w:rsidRPr="00CC02C2" w:rsidRDefault="00B7258B" w:rsidP="00B7258B">
      <w:pPr>
        <w:suppressAutoHyphens/>
        <w:spacing w:after="240"/>
        <w:ind w:left="720"/>
        <w:rPr>
          <w:color w:val="000000" w:themeColor="text1"/>
        </w:rPr>
      </w:pPr>
    </w:p>
    <w:p w14:paraId="72E4913D" w14:textId="7FCBEEF7" w:rsidR="00B7258B" w:rsidRPr="0083049A" w:rsidRDefault="00B7258B" w:rsidP="00B7258B">
      <w:pPr>
        <w:pStyle w:val="Listenabsatz"/>
        <w:numPr>
          <w:ilvl w:val="0"/>
          <w:numId w:val="11"/>
        </w:numPr>
        <w:spacing w:after="0"/>
        <w:ind w:left="709" w:hanging="709"/>
      </w:pPr>
      <w:bookmarkStart w:id="37" w:name="A1a2"/>
      <w:bookmarkEnd w:id="37"/>
      <w:r>
        <w:t xml:space="preserve">Dabei MUSS sichergestellt sein, dass etablierte Algorithmen verwendet werden, die von der Fachwelt intensiv untersucht wurden </w:t>
      </w:r>
      <w:proofErr w:type="spellStart"/>
      <w:r>
        <w:t>undvon</w:t>
      </w:r>
      <w:proofErr w:type="spellEnd"/>
      <w:r>
        <w:t xml:space="preserve"> denen keine Sicherheitslücken bekannt sind. </w:t>
      </w:r>
    </w:p>
    <w:p w14:paraId="45A4B56A" w14:textId="77777777" w:rsidR="00B7258B" w:rsidRDefault="00B7258B" w:rsidP="00B7258B">
      <w:pPr>
        <w:pStyle w:val="Listenabsatz"/>
        <w:spacing w:after="0"/>
      </w:pPr>
    </w:p>
    <w:p w14:paraId="5AD07ED8"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B9F0E6C"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FF8F290"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B2A46BD" w14:textId="77777777" w:rsidTr="004A123C">
        <w:trPr>
          <w:trHeight w:val="205"/>
        </w:trPr>
        <w:tc>
          <w:tcPr>
            <w:tcW w:w="8356" w:type="dxa"/>
            <w:shd w:val="clear" w:color="auto" w:fill="D6E3BC" w:themeFill="accent3" w:themeFillTint="66"/>
          </w:tcPr>
          <w:p w14:paraId="3C7E7A65" w14:textId="3400D429" w:rsidR="00B7258B" w:rsidRPr="005B4E23" w:rsidRDefault="000A3D1B" w:rsidP="004A123C">
            <w:pPr>
              <w:suppressAutoHyphens/>
              <w:spacing w:before="120" w:after="120"/>
            </w:pPr>
            <w:r>
              <w:t>Umsetzung:  JA / TEILWEISE / NEIN / ENTBEHRLICH</w:t>
            </w:r>
          </w:p>
        </w:tc>
      </w:tr>
      <w:tr w:rsidR="00B7258B" w:rsidRPr="00CC02C2" w14:paraId="18E39907" w14:textId="77777777" w:rsidTr="004A123C">
        <w:tc>
          <w:tcPr>
            <w:tcW w:w="8356" w:type="dxa"/>
          </w:tcPr>
          <w:p w14:paraId="7FE89686" w14:textId="61FFB6B3" w:rsidR="00B7258B" w:rsidRPr="00CC02C2" w:rsidRDefault="00B7258B" w:rsidP="004A123C">
            <w:pPr>
              <w:suppressAutoHyphens/>
              <w:spacing w:before="120" w:after="120"/>
              <w:rPr>
                <w:color w:val="000000" w:themeColor="text1"/>
              </w:rPr>
            </w:pPr>
            <w:bookmarkStart w:id="38" w:name="A1u2"/>
            <w:bookmarkEnd w:id="38"/>
            <w:r>
              <w:rPr>
                <w:color w:val="000000" w:themeColor="text1"/>
              </w:rPr>
              <w:t>Ihr aktueller Umsetzungsstand</w:t>
            </w:r>
          </w:p>
        </w:tc>
      </w:tr>
    </w:tbl>
    <w:p w14:paraId="2B8FDA56" w14:textId="1C7B213F" w:rsidR="002F2CA3" w:rsidRDefault="002F2CA3"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CC0BB2F" w14:textId="77777777" w:rsidTr="00B7258B">
        <w:tc>
          <w:tcPr>
            <w:tcW w:w="8340" w:type="dxa"/>
            <w:tcBorders>
              <w:bottom w:val="single" w:sz="4" w:space="0" w:color="auto"/>
            </w:tcBorders>
            <w:shd w:val="clear" w:color="auto" w:fill="C6D9F1" w:themeFill="text2" w:themeFillTint="33"/>
          </w:tcPr>
          <w:p w14:paraId="4094850B" w14:textId="1A17D2F6"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3852541" w14:textId="77777777" w:rsidTr="00B7258B">
        <w:tc>
          <w:tcPr>
            <w:tcW w:w="8340" w:type="dxa"/>
            <w:shd w:val="clear" w:color="auto" w:fill="FFFFFF" w:themeFill="background1"/>
          </w:tcPr>
          <w:p w14:paraId="190A199C" w14:textId="4C6E2C78" w:rsidR="00B7258B" w:rsidRDefault="00B7258B" w:rsidP="00B7258B">
            <w:pPr>
              <w:spacing w:before="60" w:after="60"/>
              <w:rPr>
                <w:color w:val="000000" w:themeColor="text1"/>
              </w:rPr>
            </w:pPr>
            <w:r>
              <w:rPr>
                <w:color w:val="000000" w:themeColor="text1"/>
              </w:rPr>
              <w:t>Begründung der Fachseite:</w:t>
            </w:r>
          </w:p>
        </w:tc>
      </w:tr>
    </w:tbl>
    <w:p w14:paraId="1607B7F9" w14:textId="77777777" w:rsidR="00B7258B" w:rsidRPr="00CC02C2" w:rsidRDefault="00B7258B" w:rsidP="00B7258B">
      <w:pPr>
        <w:suppressAutoHyphens/>
        <w:spacing w:after="240"/>
        <w:ind w:left="720"/>
        <w:rPr>
          <w:color w:val="000000" w:themeColor="text1"/>
        </w:rPr>
      </w:pPr>
    </w:p>
    <w:p w14:paraId="41298740" w14:textId="075F5B79" w:rsidR="00B7258B" w:rsidRPr="0083049A" w:rsidRDefault="00B7258B" w:rsidP="00B7258B">
      <w:pPr>
        <w:pStyle w:val="Listenabsatz"/>
        <w:numPr>
          <w:ilvl w:val="0"/>
          <w:numId w:val="11"/>
        </w:numPr>
        <w:spacing w:after="0"/>
        <w:ind w:left="709" w:hanging="709"/>
      </w:pPr>
      <w:bookmarkStart w:id="39" w:name="A1a3"/>
      <w:bookmarkEnd w:id="39"/>
      <w:r>
        <w:t>Ebenso MÜSSEN aktuell empfohlene Schlüssellängen verwendet werden.</w:t>
      </w:r>
    </w:p>
    <w:p w14:paraId="71367A23" w14:textId="77777777" w:rsidR="00B7258B" w:rsidRDefault="00B7258B" w:rsidP="00B7258B">
      <w:pPr>
        <w:pStyle w:val="Listenabsatz"/>
        <w:spacing w:after="0"/>
      </w:pPr>
    </w:p>
    <w:p w14:paraId="51F8936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83B34C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2647AC8" w14:textId="1D21DC6E"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37122601" w14:textId="6504F794" w:rsidR="0090244E" w:rsidRDefault="0090244E" w:rsidP="00B7258B">
      <w:pPr>
        <w:pStyle w:val="Listenabsatz"/>
        <w:spacing w:after="240"/>
        <w:rPr>
          <w:color w:val="FF0000"/>
        </w:rPr>
      </w:pPr>
    </w:p>
    <w:p w14:paraId="3C5C3DA5" w14:textId="77777777" w:rsidR="0090244E" w:rsidRPr="001F352F" w:rsidRDefault="0090244E" w:rsidP="00B7258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258B" w:rsidRPr="005B4E23" w14:paraId="042CEEBC" w14:textId="77777777" w:rsidTr="004A123C">
        <w:trPr>
          <w:trHeight w:val="205"/>
        </w:trPr>
        <w:tc>
          <w:tcPr>
            <w:tcW w:w="8356" w:type="dxa"/>
            <w:shd w:val="clear" w:color="auto" w:fill="D6E3BC" w:themeFill="accent3" w:themeFillTint="66"/>
          </w:tcPr>
          <w:p w14:paraId="03C6FEE3" w14:textId="5C4A61DE" w:rsidR="00B7258B" w:rsidRPr="005B4E23" w:rsidRDefault="000A3D1B" w:rsidP="004A123C">
            <w:pPr>
              <w:suppressAutoHyphens/>
              <w:spacing w:before="120" w:after="120"/>
            </w:pPr>
            <w:r>
              <w:t>Umsetzung:  JA / TEILWEISE / NEIN / ENTBEHRLICH</w:t>
            </w:r>
          </w:p>
        </w:tc>
      </w:tr>
      <w:tr w:rsidR="00B7258B" w:rsidRPr="00CC02C2" w14:paraId="0E9BE44C" w14:textId="77777777" w:rsidTr="004A123C">
        <w:tc>
          <w:tcPr>
            <w:tcW w:w="8356" w:type="dxa"/>
          </w:tcPr>
          <w:p w14:paraId="4ACF527A" w14:textId="086DAD95" w:rsidR="00B7258B" w:rsidRPr="00CC02C2" w:rsidRDefault="00B7258B" w:rsidP="004A123C">
            <w:pPr>
              <w:suppressAutoHyphens/>
              <w:spacing w:before="120" w:after="120"/>
              <w:rPr>
                <w:color w:val="000000" w:themeColor="text1"/>
              </w:rPr>
            </w:pPr>
            <w:bookmarkStart w:id="40" w:name="A1u3"/>
            <w:bookmarkEnd w:id="40"/>
            <w:r>
              <w:rPr>
                <w:color w:val="000000" w:themeColor="text1"/>
              </w:rPr>
              <w:t>Ihr aktueller Umsetzungsstand</w:t>
            </w:r>
          </w:p>
        </w:tc>
      </w:tr>
    </w:tbl>
    <w:p w14:paraId="3AB73359" w14:textId="472BBE1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AF3D11C" w14:textId="77777777" w:rsidTr="00B7258B">
        <w:tc>
          <w:tcPr>
            <w:tcW w:w="8340" w:type="dxa"/>
            <w:tcBorders>
              <w:bottom w:val="single" w:sz="4" w:space="0" w:color="auto"/>
            </w:tcBorders>
            <w:shd w:val="clear" w:color="auto" w:fill="C6D9F1" w:themeFill="text2" w:themeFillTint="33"/>
          </w:tcPr>
          <w:p w14:paraId="172ED6D1" w14:textId="24CE2229"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B6F114E" w14:textId="77777777" w:rsidTr="00B7258B">
        <w:tc>
          <w:tcPr>
            <w:tcW w:w="8340" w:type="dxa"/>
            <w:shd w:val="clear" w:color="auto" w:fill="FFFFFF" w:themeFill="background1"/>
          </w:tcPr>
          <w:p w14:paraId="349962C6" w14:textId="60747FF9" w:rsidR="00B7258B" w:rsidRDefault="00B7258B" w:rsidP="00B7258B">
            <w:pPr>
              <w:spacing w:before="60" w:after="60"/>
              <w:rPr>
                <w:color w:val="000000" w:themeColor="text1"/>
              </w:rPr>
            </w:pPr>
            <w:r>
              <w:rPr>
                <w:color w:val="000000" w:themeColor="text1"/>
              </w:rPr>
              <w:t>Begründung der Fachseite:</w:t>
            </w:r>
          </w:p>
        </w:tc>
      </w:tr>
    </w:tbl>
    <w:p w14:paraId="72BFEC55" w14:textId="77777777" w:rsidR="00B7258B" w:rsidRPr="00E126C7" w:rsidRDefault="00B7258B" w:rsidP="0090244E">
      <w:pPr>
        <w:pStyle w:val="Aufzhlungeinfach"/>
        <w:numPr>
          <w:ilvl w:val="0"/>
          <w:numId w:val="0"/>
        </w:numPr>
        <w:spacing w:before="480" w:after="0" w:line="240" w:lineRule="auto"/>
      </w:pPr>
    </w:p>
    <w:p w14:paraId="47DA611B" w14:textId="0661FB1C" w:rsidR="00B7258B" w:rsidRDefault="00B7258B" w:rsidP="0033743D">
      <w:pPr>
        <w:pStyle w:val="berschrift3"/>
        <w:spacing w:before="240"/>
      </w:pPr>
      <w:bookmarkStart w:id="41" w:name="A2"/>
      <w:bookmarkStart w:id="42" w:name="_Toc86784413"/>
      <w:bookmarkEnd w:id="41"/>
      <w:r>
        <w:t xml:space="preserve">Datensicherung bei Einsatz kryptografischer Verfahren </w:t>
      </w:r>
      <w:r w:rsidR="0090244E">
        <w:br/>
      </w:r>
      <w:r>
        <w:t>[IT-Betrieb] (B) [A2]</w:t>
      </w:r>
      <w:bookmarkEnd w:id="42"/>
    </w:p>
    <w:p w14:paraId="30F07B36" w14:textId="77777777" w:rsidR="00B7258B" w:rsidRPr="00CC02C2" w:rsidRDefault="00B7258B" w:rsidP="00B7258B">
      <w:pPr>
        <w:suppressAutoHyphens/>
        <w:spacing w:after="240"/>
        <w:ind w:left="720"/>
        <w:rPr>
          <w:color w:val="000000" w:themeColor="text1"/>
        </w:rPr>
      </w:pPr>
    </w:p>
    <w:p w14:paraId="14B389FB" w14:textId="39541135" w:rsidR="00B7258B" w:rsidRPr="0083049A" w:rsidRDefault="00B7258B" w:rsidP="00205C60">
      <w:pPr>
        <w:pStyle w:val="Listenabsatz"/>
        <w:numPr>
          <w:ilvl w:val="0"/>
          <w:numId w:val="11"/>
        </w:numPr>
        <w:spacing w:after="0"/>
        <w:ind w:left="709" w:hanging="709"/>
      </w:pPr>
      <w:bookmarkStart w:id="43" w:name="A2a1"/>
      <w:bookmarkEnd w:id="43"/>
      <w:r>
        <w:t xml:space="preserve">In Datensicherungen MÜSSEN kryptografische Schlüssel vom IT-Betrieb derart </w:t>
      </w:r>
      <w:r w:rsidR="00247413">
        <w:br/>
      </w:r>
      <w:r>
        <w:t>gespeichert bzw.</w:t>
      </w:r>
      <w:r w:rsidR="0090244E">
        <w:t xml:space="preserve"> </w:t>
      </w:r>
      <w:r>
        <w:t xml:space="preserve">aufbewahrt werden, dass Unbefugte nicht darauf zugreifen </w:t>
      </w:r>
      <w:r w:rsidR="00247413">
        <w:br/>
      </w:r>
      <w:r>
        <w:t xml:space="preserve">können. </w:t>
      </w:r>
    </w:p>
    <w:p w14:paraId="46C120F9" w14:textId="77777777" w:rsidR="00B7258B" w:rsidRDefault="00B7258B" w:rsidP="00B7258B">
      <w:pPr>
        <w:pStyle w:val="Listenabsatz"/>
        <w:spacing w:after="0"/>
      </w:pPr>
    </w:p>
    <w:p w14:paraId="7A1AD289"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20BC90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2CFE8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0377536" w14:textId="77777777" w:rsidTr="004A123C">
        <w:trPr>
          <w:trHeight w:val="205"/>
        </w:trPr>
        <w:tc>
          <w:tcPr>
            <w:tcW w:w="8356" w:type="dxa"/>
            <w:shd w:val="clear" w:color="auto" w:fill="D6E3BC" w:themeFill="accent3" w:themeFillTint="66"/>
          </w:tcPr>
          <w:p w14:paraId="5E2D0576" w14:textId="16E6A794" w:rsidR="00B7258B" w:rsidRPr="005B4E23" w:rsidRDefault="000A3D1B" w:rsidP="004A123C">
            <w:pPr>
              <w:suppressAutoHyphens/>
              <w:spacing w:before="120" w:after="120"/>
            </w:pPr>
            <w:r>
              <w:t>Umsetzung:  JA / TEILWEISE / NEIN / ENTBEHRLICH</w:t>
            </w:r>
          </w:p>
        </w:tc>
      </w:tr>
      <w:tr w:rsidR="00B7258B" w:rsidRPr="00CC02C2" w14:paraId="6C816ADC" w14:textId="77777777" w:rsidTr="004A123C">
        <w:tc>
          <w:tcPr>
            <w:tcW w:w="8356" w:type="dxa"/>
          </w:tcPr>
          <w:p w14:paraId="6A9836F6" w14:textId="56BE30DB" w:rsidR="00B7258B" w:rsidRPr="00CC02C2" w:rsidRDefault="00B7258B" w:rsidP="004A123C">
            <w:pPr>
              <w:suppressAutoHyphens/>
              <w:spacing w:before="120" w:after="120"/>
              <w:rPr>
                <w:color w:val="000000" w:themeColor="text1"/>
              </w:rPr>
            </w:pPr>
            <w:bookmarkStart w:id="44" w:name="A2u1"/>
            <w:bookmarkEnd w:id="44"/>
            <w:r>
              <w:rPr>
                <w:color w:val="000000" w:themeColor="text1"/>
              </w:rPr>
              <w:t>Ihr aktueller Umsetzungsstand</w:t>
            </w:r>
          </w:p>
        </w:tc>
      </w:tr>
    </w:tbl>
    <w:p w14:paraId="742887D7" w14:textId="31D4C6FD"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DDB920D" w14:textId="77777777" w:rsidTr="00B7258B">
        <w:tc>
          <w:tcPr>
            <w:tcW w:w="8340" w:type="dxa"/>
            <w:tcBorders>
              <w:bottom w:val="single" w:sz="4" w:space="0" w:color="auto"/>
            </w:tcBorders>
            <w:shd w:val="clear" w:color="auto" w:fill="C6D9F1" w:themeFill="text2" w:themeFillTint="33"/>
          </w:tcPr>
          <w:p w14:paraId="29A08358" w14:textId="749B938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7C1B737" w14:textId="77777777" w:rsidTr="00B7258B">
        <w:tc>
          <w:tcPr>
            <w:tcW w:w="8340" w:type="dxa"/>
            <w:shd w:val="clear" w:color="auto" w:fill="FFFFFF" w:themeFill="background1"/>
          </w:tcPr>
          <w:p w14:paraId="5E358F27" w14:textId="636D280D" w:rsidR="00B7258B" w:rsidRDefault="00B7258B" w:rsidP="00B7258B">
            <w:pPr>
              <w:spacing w:before="60" w:after="60"/>
              <w:rPr>
                <w:color w:val="000000" w:themeColor="text1"/>
              </w:rPr>
            </w:pPr>
            <w:r>
              <w:rPr>
                <w:color w:val="000000" w:themeColor="text1"/>
              </w:rPr>
              <w:t>Begründung der Fachseite:</w:t>
            </w:r>
          </w:p>
        </w:tc>
      </w:tr>
    </w:tbl>
    <w:p w14:paraId="054BC5B9" w14:textId="77777777" w:rsidR="00B7258B" w:rsidRPr="00CC02C2" w:rsidRDefault="00B7258B" w:rsidP="00B7258B">
      <w:pPr>
        <w:suppressAutoHyphens/>
        <w:spacing w:after="240"/>
        <w:ind w:left="720"/>
        <w:rPr>
          <w:color w:val="000000" w:themeColor="text1"/>
        </w:rPr>
      </w:pPr>
    </w:p>
    <w:p w14:paraId="46ECFC09" w14:textId="2026F817" w:rsidR="00B7258B" w:rsidRPr="0083049A" w:rsidRDefault="00B7258B" w:rsidP="0090244E">
      <w:pPr>
        <w:pStyle w:val="Listenabsatz"/>
        <w:numPr>
          <w:ilvl w:val="0"/>
          <w:numId w:val="11"/>
        </w:numPr>
        <w:spacing w:after="0"/>
        <w:ind w:left="709" w:hanging="709"/>
      </w:pPr>
      <w:bookmarkStart w:id="45" w:name="A2a2"/>
      <w:bookmarkEnd w:id="45"/>
      <w:r>
        <w:t xml:space="preserve">Langlebige kryptografische Schlüssel MÜSSEN außerhalb der eingesetzten </w:t>
      </w:r>
      <w:r w:rsidR="00247413">
        <w:br/>
      </w:r>
      <w:r>
        <w:t>IT-Systeme aufbewahrt werden.</w:t>
      </w:r>
    </w:p>
    <w:p w14:paraId="0C8DB718" w14:textId="77777777" w:rsidR="00B7258B" w:rsidRDefault="00B7258B" w:rsidP="00B7258B">
      <w:pPr>
        <w:pStyle w:val="Listenabsatz"/>
        <w:spacing w:after="0"/>
      </w:pPr>
    </w:p>
    <w:p w14:paraId="33B5D4AF"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1AD038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56E5173"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3387AF0" w14:textId="77777777" w:rsidTr="004A123C">
        <w:trPr>
          <w:trHeight w:val="205"/>
        </w:trPr>
        <w:tc>
          <w:tcPr>
            <w:tcW w:w="8356" w:type="dxa"/>
            <w:shd w:val="clear" w:color="auto" w:fill="D6E3BC" w:themeFill="accent3" w:themeFillTint="66"/>
          </w:tcPr>
          <w:p w14:paraId="34379413" w14:textId="03B3DF5E" w:rsidR="00B7258B" w:rsidRPr="005B4E23" w:rsidRDefault="000A3D1B" w:rsidP="004A123C">
            <w:pPr>
              <w:suppressAutoHyphens/>
              <w:spacing w:before="120" w:after="120"/>
            </w:pPr>
            <w:r>
              <w:t>Umsetzung:  JA / TEILWEISE / NEIN / ENTBEHRLICH</w:t>
            </w:r>
          </w:p>
        </w:tc>
      </w:tr>
      <w:tr w:rsidR="00B7258B" w:rsidRPr="00CC02C2" w14:paraId="49FD37EE" w14:textId="77777777" w:rsidTr="004A123C">
        <w:tc>
          <w:tcPr>
            <w:tcW w:w="8356" w:type="dxa"/>
          </w:tcPr>
          <w:p w14:paraId="38D12174" w14:textId="7D79C30D" w:rsidR="00B7258B" w:rsidRPr="00CC02C2" w:rsidRDefault="00B7258B" w:rsidP="004A123C">
            <w:pPr>
              <w:suppressAutoHyphens/>
              <w:spacing w:before="120" w:after="120"/>
              <w:rPr>
                <w:color w:val="000000" w:themeColor="text1"/>
              </w:rPr>
            </w:pPr>
            <w:bookmarkStart w:id="46" w:name="A2u2"/>
            <w:bookmarkEnd w:id="46"/>
            <w:r>
              <w:rPr>
                <w:color w:val="000000" w:themeColor="text1"/>
              </w:rPr>
              <w:t>Ihr aktueller Umsetzungsstand</w:t>
            </w:r>
          </w:p>
        </w:tc>
      </w:tr>
    </w:tbl>
    <w:p w14:paraId="4AE2B319" w14:textId="030BC181" w:rsidR="00B7258B" w:rsidRDefault="00B7258B" w:rsidP="002F2CA3">
      <w:pPr>
        <w:suppressAutoHyphens/>
        <w:spacing w:line="240" w:lineRule="auto"/>
        <w:ind w:left="720"/>
        <w:rPr>
          <w:color w:val="000000" w:themeColor="text1"/>
        </w:rPr>
      </w:pPr>
    </w:p>
    <w:p w14:paraId="750B2290" w14:textId="5B47D57F" w:rsidR="00247413" w:rsidRDefault="00247413" w:rsidP="002F2CA3">
      <w:pPr>
        <w:suppressAutoHyphens/>
        <w:spacing w:line="240" w:lineRule="auto"/>
        <w:ind w:left="720"/>
        <w:rPr>
          <w:color w:val="000000" w:themeColor="text1"/>
        </w:rPr>
      </w:pPr>
    </w:p>
    <w:p w14:paraId="6DD63D94" w14:textId="4275E929" w:rsidR="00247413" w:rsidRDefault="00247413" w:rsidP="002F2CA3">
      <w:pPr>
        <w:suppressAutoHyphens/>
        <w:spacing w:line="240" w:lineRule="auto"/>
        <w:ind w:left="720"/>
        <w:rPr>
          <w:color w:val="000000" w:themeColor="text1"/>
        </w:rPr>
      </w:pPr>
    </w:p>
    <w:p w14:paraId="386CA6AF" w14:textId="03232672" w:rsidR="00247413" w:rsidRDefault="00247413" w:rsidP="002F2CA3">
      <w:pPr>
        <w:suppressAutoHyphens/>
        <w:spacing w:line="240" w:lineRule="auto"/>
        <w:ind w:left="720"/>
        <w:rPr>
          <w:color w:val="000000" w:themeColor="text1"/>
        </w:rPr>
      </w:pPr>
    </w:p>
    <w:p w14:paraId="76868A99" w14:textId="1537293B" w:rsidR="009F21A4" w:rsidRDefault="009F21A4" w:rsidP="002F2CA3">
      <w:pPr>
        <w:suppressAutoHyphens/>
        <w:spacing w:line="240" w:lineRule="auto"/>
        <w:ind w:left="720"/>
        <w:rPr>
          <w:color w:val="000000" w:themeColor="text1"/>
        </w:rPr>
      </w:pPr>
    </w:p>
    <w:p w14:paraId="003587F7" w14:textId="000EB6DF" w:rsidR="009F21A4" w:rsidRDefault="009F21A4" w:rsidP="002F2CA3">
      <w:pPr>
        <w:suppressAutoHyphens/>
        <w:spacing w:line="240" w:lineRule="auto"/>
        <w:ind w:left="720"/>
        <w:rPr>
          <w:color w:val="000000" w:themeColor="text1"/>
        </w:rPr>
      </w:pPr>
    </w:p>
    <w:p w14:paraId="4F8A4BB3" w14:textId="40099DC2" w:rsidR="009F21A4" w:rsidRDefault="009F21A4" w:rsidP="002F2CA3">
      <w:pPr>
        <w:suppressAutoHyphens/>
        <w:spacing w:line="240" w:lineRule="auto"/>
        <w:ind w:left="720"/>
        <w:rPr>
          <w:color w:val="000000" w:themeColor="text1"/>
        </w:rPr>
      </w:pPr>
    </w:p>
    <w:p w14:paraId="4BF5E02F" w14:textId="77777777" w:rsidR="009F21A4" w:rsidRDefault="009F21A4"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724B4A9" w14:textId="77777777" w:rsidTr="00B7258B">
        <w:tc>
          <w:tcPr>
            <w:tcW w:w="8340" w:type="dxa"/>
            <w:tcBorders>
              <w:bottom w:val="single" w:sz="4" w:space="0" w:color="auto"/>
            </w:tcBorders>
            <w:shd w:val="clear" w:color="auto" w:fill="C6D9F1" w:themeFill="text2" w:themeFillTint="33"/>
          </w:tcPr>
          <w:p w14:paraId="50C74166" w14:textId="514BC77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55D2D50" w14:textId="77777777" w:rsidTr="00B7258B">
        <w:tc>
          <w:tcPr>
            <w:tcW w:w="8340" w:type="dxa"/>
            <w:shd w:val="clear" w:color="auto" w:fill="FFFFFF" w:themeFill="background1"/>
          </w:tcPr>
          <w:p w14:paraId="259B6422" w14:textId="6FF01F5C" w:rsidR="00B7258B" w:rsidRDefault="00B7258B" w:rsidP="00B7258B">
            <w:pPr>
              <w:spacing w:before="60" w:after="60"/>
              <w:rPr>
                <w:color w:val="000000" w:themeColor="text1"/>
              </w:rPr>
            </w:pPr>
            <w:r>
              <w:rPr>
                <w:color w:val="000000" w:themeColor="text1"/>
              </w:rPr>
              <w:t>Begründung der Fachseite:</w:t>
            </w:r>
          </w:p>
        </w:tc>
      </w:tr>
    </w:tbl>
    <w:p w14:paraId="77A8FA29" w14:textId="77777777" w:rsidR="00B7258B" w:rsidRPr="00CC02C2" w:rsidRDefault="00B7258B" w:rsidP="00B7258B">
      <w:pPr>
        <w:suppressAutoHyphens/>
        <w:spacing w:after="240"/>
        <w:ind w:left="720"/>
        <w:rPr>
          <w:color w:val="000000" w:themeColor="text1"/>
        </w:rPr>
      </w:pPr>
    </w:p>
    <w:p w14:paraId="2891DDB3" w14:textId="71EB39D1" w:rsidR="00B7258B" w:rsidRPr="0083049A" w:rsidRDefault="00B7258B" w:rsidP="009A16EB">
      <w:pPr>
        <w:pStyle w:val="Listenabsatz"/>
        <w:numPr>
          <w:ilvl w:val="0"/>
          <w:numId w:val="11"/>
        </w:numPr>
        <w:spacing w:after="0"/>
        <w:ind w:left="709" w:hanging="709"/>
      </w:pPr>
      <w:bookmarkStart w:id="47" w:name="A2a3"/>
      <w:bookmarkEnd w:id="47"/>
      <w:r>
        <w:t>Bei einer Langzeitspeicherung verschlüsselter Daten MUSS regelmäßig geprüft werden, ob die</w:t>
      </w:r>
      <w:r w:rsidR="0090244E">
        <w:t xml:space="preserve"> </w:t>
      </w:r>
      <w:r>
        <w:t>verwendeten kryptografischen Algorithmen und die Schlüssel</w:t>
      </w:r>
      <w:r w:rsidR="00247413">
        <w:t>-</w:t>
      </w:r>
      <w:r w:rsidR="00247413">
        <w:br/>
      </w:r>
      <w:r>
        <w:t>längen noch dem Stand der Technik</w:t>
      </w:r>
      <w:r w:rsidR="0090244E">
        <w:t xml:space="preserve"> e</w:t>
      </w:r>
      <w:r>
        <w:t xml:space="preserve">ntsprechen. </w:t>
      </w:r>
    </w:p>
    <w:p w14:paraId="7EF2D798" w14:textId="77777777" w:rsidR="00B7258B" w:rsidRDefault="00B7258B" w:rsidP="00B7258B">
      <w:pPr>
        <w:pStyle w:val="Listenabsatz"/>
        <w:spacing w:after="0"/>
      </w:pPr>
    </w:p>
    <w:p w14:paraId="4545CB91"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19F6281"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92A6C2"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0F3A5CF" w14:textId="77777777" w:rsidTr="004A123C">
        <w:trPr>
          <w:trHeight w:val="205"/>
        </w:trPr>
        <w:tc>
          <w:tcPr>
            <w:tcW w:w="8356" w:type="dxa"/>
            <w:shd w:val="clear" w:color="auto" w:fill="D6E3BC" w:themeFill="accent3" w:themeFillTint="66"/>
          </w:tcPr>
          <w:p w14:paraId="67144DA5" w14:textId="04A98FBF" w:rsidR="00B7258B" w:rsidRPr="005B4E23" w:rsidRDefault="000A3D1B" w:rsidP="004A123C">
            <w:pPr>
              <w:suppressAutoHyphens/>
              <w:spacing w:before="120" w:after="120"/>
            </w:pPr>
            <w:r>
              <w:t>Umsetzung:  JA / TEILWEISE / NEIN / ENTBEHRLICH</w:t>
            </w:r>
          </w:p>
        </w:tc>
      </w:tr>
      <w:tr w:rsidR="00B7258B" w:rsidRPr="00CC02C2" w14:paraId="4513E563" w14:textId="77777777" w:rsidTr="004A123C">
        <w:tc>
          <w:tcPr>
            <w:tcW w:w="8356" w:type="dxa"/>
          </w:tcPr>
          <w:p w14:paraId="6E2CBB21" w14:textId="14ED0227" w:rsidR="00B7258B" w:rsidRPr="00CC02C2" w:rsidRDefault="00B7258B" w:rsidP="004A123C">
            <w:pPr>
              <w:suppressAutoHyphens/>
              <w:spacing w:before="120" w:after="120"/>
              <w:rPr>
                <w:color w:val="000000" w:themeColor="text1"/>
              </w:rPr>
            </w:pPr>
            <w:bookmarkStart w:id="48" w:name="A2u3"/>
            <w:bookmarkEnd w:id="48"/>
            <w:r>
              <w:rPr>
                <w:color w:val="000000" w:themeColor="text1"/>
              </w:rPr>
              <w:t>Ihr aktueller Umsetzungsstand</w:t>
            </w:r>
          </w:p>
        </w:tc>
      </w:tr>
    </w:tbl>
    <w:p w14:paraId="47D0F3FB" w14:textId="2B1D1545"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57F701F" w14:textId="77777777" w:rsidTr="00B7258B">
        <w:tc>
          <w:tcPr>
            <w:tcW w:w="8340" w:type="dxa"/>
            <w:tcBorders>
              <w:bottom w:val="single" w:sz="4" w:space="0" w:color="auto"/>
            </w:tcBorders>
            <w:shd w:val="clear" w:color="auto" w:fill="C6D9F1" w:themeFill="text2" w:themeFillTint="33"/>
          </w:tcPr>
          <w:p w14:paraId="6CD72A52" w14:textId="0F7CCEC6"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4C46662" w14:textId="77777777" w:rsidTr="00B7258B">
        <w:tc>
          <w:tcPr>
            <w:tcW w:w="8340" w:type="dxa"/>
            <w:shd w:val="clear" w:color="auto" w:fill="FFFFFF" w:themeFill="background1"/>
          </w:tcPr>
          <w:p w14:paraId="4543CAB5" w14:textId="0B907773" w:rsidR="00B7258B" w:rsidRDefault="00B7258B" w:rsidP="00B7258B">
            <w:pPr>
              <w:spacing w:before="60" w:after="60"/>
              <w:rPr>
                <w:color w:val="000000" w:themeColor="text1"/>
              </w:rPr>
            </w:pPr>
            <w:r>
              <w:rPr>
                <w:color w:val="000000" w:themeColor="text1"/>
              </w:rPr>
              <w:t>Begründung der Fachseite:</w:t>
            </w:r>
          </w:p>
        </w:tc>
      </w:tr>
    </w:tbl>
    <w:p w14:paraId="179B09F5" w14:textId="77777777" w:rsidR="00B7258B" w:rsidRPr="00CC02C2" w:rsidRDefault="00B7258B" w:rsidP="00B7258B">
      <w:pPr>
        <w:suppressAutoHyphens/>
        <w:spacing w:after="240"/>
        <w:ind w:left="720"/>
        <w:rPr>
          <w:color w:val="000000" w:themeColor="text1"/>
        </w:rPr>
      </w:pPr>
    </w:p>
    <w:p w14:paraId="31D9B7DF" w14:textId="4504BDE0" w:rsidR="00B7258B" w:rsidRPr="0083049A" w:rsidRDefault="00B7258B" w:rsidP="00C20390">
      <w:pPr>
        <w:pStyle w:val="Listenabsatz"/>
        <w:numPr>
          <w:ilvl w:val="0"/>
          <w:numId w:val="11"/>
        </w:numPr>
        <w:spacing w:after="0"/>
        <w:ind w:left="709" w:hanging="709"/>
      </w:pPr>
      <w:bookmarkStart w:id="49" w:name="A2a4"/>
      <w:bookmarkEnd w:id="49"/>
      <w:r>
        <w:t xml:space="preserve">Der IT-Betrieb MUSS sicherstellen, dass auf verschlüsselt gespeicherte Daten </w:t>
      </w:r>
      <w:r w:rsidR="0090244E">
        <w:br/>
      </w:r>
      <w:r>
        <w:t>auch nach</w:t>
      </w:r>
      <w:r w:rsidR="0090244E">
        <w:t xml:space="preserve"> </w:t>
      </w:r>
      <w:r>
        <w:t xml:space="preserve">längeren Zeiträumen noch zugegriffen werden kann. </w:t>
      </w:r>
    </w:p>
    <w:p w14:paraId="086FC4E0" w14:textId="77777777" w:rsidR="00B7258B" w:rsidRDefault="00B7258B" w:rsidP="00B7258B">
      <w:pPr>
        <w:pStyle w:val="Listenabsatz"/>
        <w:spacing w:after="0"/>
      </w:pPr>
    </w:p>
    <w:p w14:paraId="42E0773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3849D7B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3E54873"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0A42C8E" w14:textId="77777777" w:rsidTr="004A123C">
        <w:trPr>
          <w:trHeight w:val="205"/>
        </w:trPr>
        <w:tc>
          <w:tcPr>
            <w:tcW w:w="8356" w:type="dxa"/>
            <w:shd w:val="clear" w:color="auto" w:fill="D6E3BC" w:themeFill="accent3" w:themeFillTint="66"/>
          </w:tcPr>
          <w:p w14:paraId="0E190367" w14:textId="241C8071" w:rsidR="00B7258B" w:rsidRPr="005B4E23" w:rsidRDefault="000A3D1B" w:rsidP="004A123C">
            <w:pPr>
              <w:suppressAutoHyphens/>
              <w:spacing w:before="120" w:after="120"/>
            </w:pPr>
            <w:r>
              <w:t>Umsetzung:  JA / TEILWEISE / NEIN / ENTBEHRLICH</w:t>
            </w:r>
          </w:p>
        </w:tc>
      </w:tr>
      <w:tr w:rsidR="00B7258B" w:rsidRPr="00CC02C2" w14:paraId="03697224" w14:textId="77777777" w:rsidTr="004A123C">
        <w:tc>
          <w:tcPr>
            <w:tcW w:w="8356" w:type="dxa"/>
          </w:tcPr>
          <w:p w14:paraId="654E2EE2" w14:textId="27463C59" w:rsidR="00B7258B" w:rsidRPr="00CC02C2" w:rsidRDefault="00B7258B" w:rsidP="004A123C">
            <w:pPr>
              <w:suppressAutoHyphens/>
              <w:spacing w:before="120" w:after="120"/>
              <w:rPr>
                <w:color w:val="000000" w:themeColor="text1"/>
              </w:rPr>
            </w:pPr>
            <w:bookmarkStart w:id="50" w:name="A2u4"/>
            <w:bookmarkEnd w:id="50"/>
            <w:r>
              <w:rPr>
                <w:color w:val="000000" w:themeColor="text1"/>
              </w:rPr>
              <w:t>Ihr aktueller Umsetzungsstand</w:t>
            </w:r>
          </w:p>
        </w:tc>
      </w:tr>
    </w:tbl>
    <w:p w14:paraId="15C5C6F8" w14:textId="14262B3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22198B6" w14:textId="77777777" w:rsidTr="00B7258B">
        <w:tc>
          <w:tcPr>
            <w:tcW w:w="8340" w:type="dxa"/>
            <w:tcBorders>
              <w:bottom w:val="single" w:sz="4" w:space="0" w:color="auto"/>
            </w:tcBorders>
            <w:shd w:val="clear" w:color="auto" w:fill="C6D9F1" w:themeFill="text2" w:themeFillTint="33"/>
          </w:tcPr>
          <w:p w14:paraId="62842238" w14:textId="47BC8418"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E79C460" w14:textId="77777777" w:rsidTr="00B7258B">
        <w:tc>
          <w:tcPr>
            <w:tcW w:w="8340" w:type="dxa"/>
            <w:shd w:val="clear" w:color="auto" w:fill="FFFFFF" w:themeFill="background1"/>
          </w:tcPr>
          <w:p w14:paraId="5EE97D53" w14:textId="7B44467A" w:rsidR="00B7258B" w:rsidRDefault="00B7258B" w:rsidP="00B7258B">
            <w:pPr>
              <w:spacing w:before="60" w:after="60"/>
              <w:rPr>
                <w:color w:val="000000" w:themeColor="text1"/>
              </w:rPr>
            </w:pPr>
            <w:r>
              <w:rPr>
                <w:color w:val="000000" w:themeColor="text1"/>
              </w:rPr>
              <w:t>Begründung der Fachseite:</w:t>
            </w:r>
          </w:p>
        </w:tc>
      </w:tr>
    </w:tbl>
    <w:p w14:paraId="164CC26C" w14:textId="77777777" w:rsidR="00B7258B" w:rsidRPr="00CC02C2" w:rsidRDefault="00B7258B" w:rsidP="00B7258B">
      <w:pPr>
        <w:suppressAutoHyphens/>
        <w:spacing w:after="240"/>
        <w:ind w:left="720"/>
        <w:rPr>
          <w:color w:val="000000" w:themeColor="text1"/>
        </w:rPr>
      </w:pPr>
    </w:p>
    <w:p w14:paraId="05B67357" w14:textId="77777777" w:rsidR="00247413" w:rsidRDefault="00B7258B" w:rsidP="00B7258B">
      <w:pPr>
        <w:pStyle w:val="Listenabsatz"/>
        <w:numPr>
          <w:ilvl w:val="0"/>
          <w:numId w:val="11"/>
        </w:numPr>
        <w:spacing w:after="0"/>
        <w:ind w:left="709" w:hanging="709"/>
      </w:pPr>
      <w:bookmarkStart w:id="51" w:name="A2a5"/>
      <w:bookmarkEnd w:id="51"/>
      <w:r>
        <w:t xml:space="preserve">Verwendete </w:t>
      </w:r>
      <w:proofErr w:type="spellStart"/>
      <w:r>
        <w:t>Kryptoprodukte</w:t>
      </w:r>
      <w:proofErr w:type="spellEnd"/>
      <w:r>
        <w:t xml:space="preserve"> </w:t>
      </w:r>
      <w:r w:rsidR="00247413">
        <w:t>MÜSSEN</w:t>
      </w:r>
      <w:r>
        <w:t xml:space="preserve"> archiviert werden. </w:t>
      </w:r>
    </w:p>
    <w:p w14:paraId="2D4B3A47" w14:textId="77777777" w:rsidR="00B7258B" w:rsidRDefault="00B7258B" w:rsidP="00B7258B">
      <w:pPr>
        <w:pStyle w:val="Listenabsatz"/>
        <w:spacing w:after="0"/>
      </w:pPr>
    </w:p>
    <w:p w14:paraId="3A077CAD"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C46CC3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31646BB" w14:textId="34241381"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670D0E48" w14:textId="1F83F15A" w:rsidR="00247413" w:rsidRDefault="00247413" w:rsidP="00247413">
      <w:pPr>
        <w:spacing w:after="240"/>
        <w:rPr>
          <w:color w:val="FF0000"/>
        </w:rPr>
      </w:pPr>
    </w:p>
    <w:p w14:paraId="23CEDBF8" w14:textId="77777777" w:rsidR="009F21A4" w:rsidRPr="00247413" w:rsidRDefault="009F21A4" w:rsidP="00247413">
      <w:pPr>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258B" w:rsidRPr="005B4E23" w14:paraId="7395E799" w14:textId="77777777" w:rsidTr="004A123C">
        <w:trPr>
          <w:trHeight w:val="205"/>
        </w:trPr>
        <w:tc>
          <w:tcPr>
            <w:tcW w:w="8356" w:type="dxa"/>
            <w:shd w:val="clear" w:color="auto" w:fill="D6E3BC" w:themeFill="accent3" w:themeFillTint="66"/>
          </w:tcPr>
          <w:p w14:paraId="18A45678" w14:textId="430D4178" w:rsidR="00B7258B" w:rsidRPr="005B4E23" w:rsidRDefault="000A3D1B" w:rsidP="004A123C">
            <w:pPr>
              <w:suppressAutoHyphens/>
              <w:spacing w:before="120" w:after="120"/>
            </w:pPr>
            <w:r>
              <w:t>Umsetzung:  JA / TEILWEISE / NEIN / ENTBEHRLICH</w:t>
            </w:r>
          </w:p>
        </w:tc>
      </w:tr>
      <w:tr w:rsidR="00B7258B" w:rsidRPr="00CC02C2" w14:paraId="0EEBC811" w14:textId="77777777" w:rsidTr="004A123C">
        <w:tc>
          <w:tcPr>
            <w:tcW w:w="8356" w:type="dxa"/>
          </w:tcPr>
          <w:p w14:paraId="58E2C6A7" w14:textId="7DEDE772" w:rsidR="00B7258B" w:rsidRPr="00CC02C2" w:rsidRDefault="00B7258B" w:rsidP="004A123C">
            <w:pPr>
              <w:suppressAutoHyphens/>
              <w:spacing w:before="120" w:after="120"/>
              <w:rPr>
                <w:color w:val="000000" w:themeColor="text1"/>
              </w:rPr>
            </w:pPr>
            <w:bookmarkStart w:id="52" w:name="A2u5"/>
            <w:bookmarkEnd w:id="52"/>
            <w:r>
              <w:rPr>
                <w:color w:val="000000" w:themeColor="text1"/>
              </w:rPr>
              <w:t>Ihr aktueller Umsetzungsstand</w:t>
            </w:r>
          </w:p>
        </w:tc>
      </w:tr>
    </w:tbl>
    <w:p w14:paraId="1754CBA7" w14:textId="28EBA60B"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CBBF33F" w14:textId="77777777" w:rsidTr="00B7258B">
        <w:tc>
          <w:tcPr>
            <w:tcW w:w="8340" w:type="dxa"/>
            <w:tcBorders>
              <w:bottom w:val="single" w:sz="4" w:space="0" w:color="auto"/>
            </w:tcBorders>
            <w:shd w:val="clear" w:color="auto" w:fill="C6D9F1" w:themeFill="text2" w:themeFillTint="33"/>
          </w:tcPr>
          <w:p w14:paraId="4BF12241" w14:textId="5059C85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A65EC18" w14:textId="77777777" w:rsidTr="00B7258B">
        <w:tc>
          <w:tcPr>
            <w:tcW w:w="8340" w:type="dxa"/>
            <w:shd w:val="clear" w:color="auto" w:fill="FFFFFF" w:themeFill="background1"/>
          </w:tcPr>
          <w:p w14:paraId="3B446866" w14:textId="7DC4370C" w:rsidR="00B7258B" w:rsidRDefault="00B7258B" w:rsidP="00B7258B">
            <w:pPr>
              <w:spacing w:before="60" w:after="60"/>
              <w:rPr>
                <w:color w:val="000000" w:themeColor="text1"/>
              </w:rPr>
            </w:pPr>
            <w:r>
              <w:rPr>
                <w:color w:val="000000" w:themeColor="text1"/>
              </w:rPr>
              <w:t>Begründung der Fachseite:</w:t>
            </w:r>
          </w:p>
        </w:tc>
      </w:tr>
    </w:tbl>
    <w:p w14:paraId="39AB577C" w14:textId="77777777" w:rsidR="00247413" w:rsidRPr="00CC02C2" w:rsidRDefault="00247413" w:rsidP="00247413">
      <w:pPr>
        <w:suppressAutoHyphens/>
        <w:spacing w:after="240"/>
        <w:ind w:left="720"/>
        <w:rPr>
          <w:color w:val="000000" w:themeColor="text1"/>
        </w:rPr>
      </w:pPr>
    </w:p>
    <w:p w14:paraId="4F769DB9" w14:textId="77777777" w:rsidR="00247413" w:rsidRPr="0083049A" w:rsidRDefault="00247413" w:rsidP="00247413">
      <w:pPr>
        <w:pStyle w:val="Listenabsatz"/>
        <w:numPr>
          <w:ilvl w:val="0"/>
          <w:numId w:val="11"/>
        </w:numPr>
        <w:spacing w:after="0"/>
        <w:ind w:left="709" w:hanging="709"/>
      </w:pPr>
      <w:r>
        <w:t xml:space="preserve">Die Konfigurationsdaten von </w:t>
      </w:r>
      <w:proofErr w:type="spellStart"/>
      <w:r>
        <w:t>Kryptoprodukten</w:t>
      </w:r>
      <w:proofErr w:type="spellEnd"/>
      <w:r>
        <w:t xml:space="preserve"> MUSS gesichert werden.</w:t>
      </w:r>
    </w:p>
    <w:p w14:paraId="148DA172" w14:textId="77777777" w:rsidR="00247413" w:rsidRDefault="00247413" w:rsidP="00247413">
      <w:pPr>
        <w:pStyle w:val="Listenabsatz"/>
        <w:spacing w:after="0"/>
      </w:pPr>
    </w:p>
    <w:p w14:paraId="187740B9" w14:textId="77777777" w:rsidR="00247413" w:rsidRDefault="00247413" w:rsidP="00247413">
      <w:pPr>
        <w:pStyle w:val="Listenabsatz"/>
        <w:spacing w:after="240"/>
        <w:rPr>
          <w:color w:val="FF0000"/>
        </w:rPr>
      </w:pPr>
      <w:r w:rsidRPr="001568BD">
        <w:rPr>
          <w:color w:val="FF0000"/>
        </w:rPr>
        <w:t xml:space="preserve">Hier steht Ihre Konkretisierung des BSI-Textes der Anforderungen unter </w:t>
      </w:r>
    </w:p>
    <w:p w14:paraId="31FAB66D" w14:textId="77777777" w:rsidR="00247413" w:rsidRDefault="00247413" w:rsidP="00247413">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35366E" w14:textId="77777777" w:rsidR="00247413" w:rsidRPr="001F352F" w:rsidRDefault="00247413" w:rsidP="00247413">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247413" w:rsidRPr="005B4E23" w14:paraId="5BF90D74" w14:textId="77777777" w:rsidTr="004A123C">
        <w:trPr>
          <w:trHeight w:val="205"/>
        </w:trPr>
        <w:tc>
          <w:tcPr>
            <w:tcW w:w="8356" w:type="dxa"/>
            <w:shd w:val="clear" w:color="auto" w:fill="D6E3BC" w:themeFill="accent3" w:themeFillTint="66"/>
          </w:tcPr>
          <w:p w14:paraId="66761B0F" w14:textId="76A45A5F" w:rsidR="00247413" w:rsidRPr="005B4E23" w:rsidRDefault="000A3D1B" w:rsidP="004A123C">
            <w:pPr>
              <w:suppressAutoHyphens/>
              <w:spacing w:before="120" w:after="120"/>
            </w:pPr>
            <w:r>
              <w:t>Umsetzung:  JA / TEILWEISE / NEIN / ENTBEHRLICH</w:t>
            </w:r>
          </w:p>
        </w:tc>
      </w:tr>
      <w:tr w:rsidR="00247413" w:rsidRPr="00CC02C2" w14:paraId="3964BABF" w14:textId="77777777" w:rsidTr="004A123C">
        <w:tc>
          <w:tcPr>
            <w:tcW w:w="8356" w:type="dxa"/>
          </w:tcPr>
          <w:p w14:paraId="7C85F068" w14:textId="77777777" w:rsidR="00247413" w:rsidRPr="00CC02C2" w:rsidRDefault="00247413" w:rsidP="004A123C">
            <w:pPr>
              <w:suppressAutoHyphens/>
              <w:spacing w:before="120" w:after="120"/>
              <w:rPr>
                <w:color w:val="000000" w:themeColor="text1"/>
              </w:rPr>
            </w:pPr>
            <w:r>
              <w:rPr>
                <w:color w:val="000000" w:themeColor="text1"/>
              </w:rPr>
              <w:t>Ihr aktueller Umsetzungsstand</w:t>
            </w:r>
          </w:p>
        </w:tc>
      </w:tr>
    </w:tbl>
    <w:p w14:paraId="685CF9B1" w14:textId="77777777" w:rsidR="00247413" w:rsidRDefault="00247413" w:rsidP="0024741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247413" w14:paraId="2E156500" w14:textId="77777777" w:rsidTr="004A123C">
        <w:tc>
          <w:tcPr>
            <w:tcW w:w="8340" w:type="dxa"/>
            <w:tcBorders>
              <w:bottom w:val="single" w:sz="4" w:space="0" w:color="auto"/>
            </w:tcBorders>
            <w:shd w:val="clear" w:color="auto" w:fill="C6D9F1" w:themeFill="text2" w:themeFillTint="33"/>
          </w:tcPr>
          <w:p w14:paraId="51E3E001" w14:textId="77777777" w:rsidR="00247413" w:rsidRDefault="00247413" w:rsidP="004A123C">
            <w:pPr>
              <w:spacing w:before="60" w:after="60"/>
              <w:rPr>
                <w:color w:val="000000" w:themeColor="text1"/>
              </w:rPr>
            </w:pPr>
            <w:r>
              <w:rPr>
                <w:color w:val="000000" w:themeColor="text1"/>
              </w:rPr>
              <w:t>Einspruch - diese Anforderung soll nicht aufgenommen werden!</w:t>
            </w:r>
          </w:p>
        </w:tc>
      </w:tr>
      <w:tr w:rsidR="00247413" w14:paraId="2909F2B5" w14:textId="77777777" w:rsidTr="004A123C">
        <w:tc>
          <w:tcPr>
            <w:tcW w:w="8340" w:type="dxa"/>
            <w:shd w:val="clear" w:color="auto" w:fill="FFFFFF" w:themeFill="background1"/>
          </w:tcPr>
          <w:p w14:paraId="05D0744A" w14:textId="77777777" w:rsidR="00247413" w:rsidRDefault="00247413" w:rsidP="004A123C">
            <w:pPr>
              <w:spacing w:before="60" w:after="60"/>
              <w:rPr>
                <w:color w:val="000000" w:themeColor="text1"/>
              </w:rPr>
            </w:pPr>
            <w:r>
              <w:rPr>
                <w:color w:val="000000" w:themeColor="text1"/>
              </w:rPr>
              <w:t>Begründung der Fachseite:</w:t>
            </w:r>
          </w:p>
        </w:tc>
      </w:tr>
    </w:tbl>
    <w:p w14:paraId="39294121" w14:textId="77777777" w:rsidR="00B7258B" w:rsidRPr="00E126C7" w:rsidRDefault="00B7258B" w:rsidP="00B7258B">
      <w:pPr>
        <w:pStyle w:val="Aufzhlungeinfach"/>
        <w:numPr>
          <w:ilvl w:val="0"/>
          <w:numId w:val="0"/>
        </w:numPr>
        <w:spacing w:before="480" w:after="0" w:line="240" w:lineRule="auto"/>
        <w:ind w:left="714" w:hanging="357"/>
      </w:pPr>
    </w:p>
    <w:p w14:paraId="7EB466CD" w14:textId="02BB3010" w:rsidR="00B7258B" w:rsidRDefault="00B7258B" w:rsidP="0033743D">
      <w:pPr>
        <w:pStyle w:val="berschrift3"/>
        <w:spacing w:before="240"/>
      </w:pPr>
      <w:bookmarkStart w:id="53" w:name="A3"/>
      <w:bookmarkStart w:id="54" w:name="_Toc86784414"/>
      <w:bookmarkEnd w:id="53"/>
      <w:r>
        <w:t>Verschlüsselung der Kommunikationsverbindungen (S) [A3]</w:t>
      </w:r>
      <w:bookmarkEnd w:id="54"/>
    </w:p>
    <w:p w14:paraId="6731E002" w14:textId="77777777" w:rsidR="00B7258B" w:rsidRPr="00CC02C2" w:rsidRDefault="00B7258B" w:rsidP="00B7258B">
      <w:pPr>
        <w:suppressAutoHyphens/>
        <w:spacing w:after="240"/>
        <w:ind w:left="720"/>
        <w:rPr>
          <w:color w:val="000000" w:themeColor="text1"/>
        </w:rPr>
      </w:pPr>
    </w:p>
    <w:p w14:paraId="7F6B88CF" w14:textId="777396E0" w:rsidR="00B7258B" w:rsidRPr="0083049A" w:rsidRDefault="00B7258B" w:rsidP="00C83E9D">
      <w:pPr>
        <w:pStyle w:val="Listenabsatz"/>
        <w:numPr>
          <w:ilvl w:val="0"/>
          <w:numId w:val="11"/>
        </w:numPr>
        <w:spacing w:after="0"/>
        <w:ind w:left="709" w:hanging="709"/>
      </w:pPr>
      <w:bookmarkStart w:id="55" w:name="A3a1"/>
      <w:bookmarkEnd w:id="55"/>
      <w:r>
        <w:t xml:space="preserve">Es MUSS geprüft werden, ob mit vertretbarem Aufwand eine Verschlüsselung </w:t>
      </w:r>
      <w:r w:rsidR="00960E4E">
        <w:br/>
      </w:r>
      <w:r>
        <w:t>der</w:t>
      </w:r>
      <w:r w:rsidR="00960E4E">
        <w:t xml:space="preserve"> </w:t>
      </w:r>
      <w:r>
        <w:t>Kommunikationsverbindungen möglich und praktikabel ist.</w:t>
      </w:r>
    </w:p>
    <w:p w14:paraId="5B6C7677" w14:textId="77777777" w:rsidR="00B7258B" w:rsidRDefault="00B7258B" w:rsidP="00B7258B">
      <w:pPr>
        <w:pStyle w:val="Listenabsatz"/>
        <w:spacing w:after="0"/>
      </w:pPr>
    </w:p>
    <w:p w14:paraId="6B09AA70"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CDC8A83"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BABF4B"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8FC34B1" w14:textId="77777777" w:rsidTr="004A123C">
        <w:trPr>
          <w:trHeight w:val="205"/>
        </w:trPr>
        <w:tc>
          <w:tcPr>
            <w:tcW w:w="8356" w:type="dxa"/>
            <w:shd w:val="clear" w:color="auto" w:fill="D6E3BC" w:themeFill="accent3" w:themeFillTint="66"/>
          </w:tcPr>
          <w:p w14:paraId="0E499C41" w14:textId="225AB544" w:rsidR="00B7258B" w:rsidRPr="005B4E23" w:rsidRDefault="000A3D1B" w:rsidP="004A123C">
            <w:pPr>
              <w:suppressAutoHyphens/>
              <w:spacing w:before="120" w:after="120"/>
            </w:pPr>
            <w:r>
              <w:t>Umsetzung:  JA / TEILWEISE / NEIN / ENTBEHRLICH</w:t>
            </w:r>
          </w:p>
        </w:tc>
      </w:tr>
      <w:tr w:rsidR="00B7258B" w:rsidRPr="00CC02C2" w14:paraId="0D0EAA7F" w14:textId="77777777" w:rsidTr="004A123C">
        <w:tc>
          <w:tcPr>
            <w:tcW w:w="8356" w:type="dxa"/>
          </w:tcPr>
          <w:p w14:paraId="3E7E444A" w14:textId="08BCBC44" w:rsidR="00B7258B" w:rsidRPr="00CC02C2" w:rsidRDefault="00B7258B" w:rsidP="004A123C">
            <w:pPr>
              <w:suppressAutoHyphens/>
              <w:spacing w:before="120" w:after="120"/>
              <w:rPr>
                <w:color w:val="000000" w:themeColor="text1"/>
              </w:rPr>
            </w:pPr>
            <w:bookmarkStart w:id="56" w:name="A3u1"/>
            <w:bookmarkEnd w:id="56"/>
            <w:r>
              <w:rPr>
                <w:color w:val="000000" w:themeColor="text1"/>
              </w:rPr>
              <w:t>Ihr aktueller Umsetzungsstand</w:t>
            </w:r>
          </w:p>
        </w:tc>
      </w:tr>
    </w:tbl>
    <w:p w14:paraId="734DB4A8" w14:textId="147D1C03"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97F94D2" w14:textId="77777777" w:rsidTr="00B7258B">
        <w:tc>
          <w:tcPr>
            <w:tcW w:w="8340" w:type="dxa"/>
            <w:tcBorders>
              <w:bottom w:val="single" w:sz="4" w:space="0" w:color="auto"/>
            </w:tcBorders>
            <w:shd w:val="clear" w:color="auto" w:fill="C6D9F1" w:themeFill="text2" w:themeFillTint="33"/>
          </w:tcPr>
          <w:p w14:paraId="61DA29B9" w14:textId="503C42BB"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95E4FC9" w14:textId="77777777" w:rsidTr="00B7258B">
        <w:tc>
          <w:tcPr>
            <w:tcW w:w="8340" w:type="dxa"/>
            <w:shd w:val="clear" w:color="auto" w:fill="FFFFFF" w:themeFill="background1"/>
          </w:tcPr>
          <w:p w14:paraId="437DBA3B" w14:textId="179BD3ED" w:rsidR="00B7258B" w:rsidRDefault="00B7258B" w:rsidP="00B7258B">
            <w:pPr>
              <w:spacing w:before="60" w:after="60"/>
              <w:rPr>
                <w:color w:val="000000" w:themeColor="text1"/>
              </w:rPr>
            </w:pPr>
            <w:r>
              <w:rPr>
                <w:color w:val="000000" w:themeColor="text1"/>
              </w:rPr>
              <w:t>Begründung der Fachseite:</w:t>
            </w:r>
          </w:p>
        </w:tc>
      </w:tr>
    </w:tbl>
    <w:p w14:paraId="5351889E" w14:textId="084A497A" w:rsidR="00B7258B" w:rsidRDefault="00B7258B" w:rsidP="00B7258B">
      <w:pPr>
        <w:suppressAutoHyphens/>
        <w:spacing w:after="240"/>
        <w:ind w:left="720"/>
        <w:rPr>
          <w:color w:val="000000" w:themeColor="text1"/>
        </w:rPr>
      </w:pPr>
    </w:p>
    <w:p w14:paraId="24F191CF" w14:textId="204F3AA0" w:rsidR="00247413" w:rsidRDefault="00247413" w:rsidP="00B7258B">
      <w:pPr>
        <w:suppressAutoHyphens/>
        <w:spacing w:after="240"/>
        <w:ind w:left="720"/>
        <w:rPr>
          <w:color w:val="000000" w:themeColor="text1"/>
        </w:rPr>
      </w:pPr>
    </w:p>
    <w:p w14:paraId="1A88C3E0" w14:textId="30C5A5BE" w:rsidR="009F21A4" w:rsidRDefault="009F21A4" w:rsidP="00B7258B">
      <w:pPr>
        <w:suppressAutoHyphens/>
        <w:spacing w:after="240"/>
        <w:ind w:left="720"/>
        <w:rPr>
          <w:color w:val="000000" w:themeColor="text1"/>
        </w:rPr>
      </w:pPr>
    </w:p>
    <w:p w14:paraId="29742871" w14:textId="77777777" w:rsidR="009F21A4" w:rsidRPr="00CC02C2" w:rsidRDefault="009F21A4" w:rsidP="00B7258B">
      <w:pPr>
        <w:suppressAutoHyphens/>
        <w:spacing w:after="240"/>
        <w:ind w:left="720"/>
        <w:rPr>
          <w:color w:val="000000" w:themeColor="text1"/>
        </w:rPr>
      </w:pPr>
    </w:p>
    <w:p w14:paraId="79F303C4" w14:textId="5E3D5DDD" w:rsidR="00B7258B" w:rsidRPr="0083049A" w:rsidRDefault="00B7258B" w:rsidP="00B7258B">
      <w:pPr>
        <w:pStyle w:val="Listenabsatz"/>
        <w:numPr>
          <w:ilvl w:val="0"/>
          <w:numId w:val="11"/>
        </w:numPr>
        <w:spacing w:after="0"/>
        <w:ind w:left="709" w:hanging="709"/>
      </w:pPr>
      <w:bookmarkStart w:id="57" w:name="A3a2"/>
      <w:bookmarkEnd w:id="57"/>
      <w:r>
        <w:t xml:space="preserve">Ist dies der Fall, </w:t>
      </w:r>
      <w:r w:rsidR="00960E4E">
        <w:t>MÜSSEN</w:t>
      </w:r>
      <w:r>
        <w:t xml:space="preserve"> Kommunikationsverbindungen geeignet </w:t>
      </w:r>
      <w:r w:rsidR="002360C7">
        <w:br/>
      </w:r>
      <w:r>
        <w:t>verschlüsselt werden.</w:t>
      </w:r>
    </w:p>
    <w:p w14:paraId="7AE46565" w14:textId="77777777" w:rsidR="00B7258B" w:rsidRDefault="00B7258B" w:rsidP="00B7258B">
      <w:pPr>
        <w:pStyle w:val="Listenabsatz"/>
        <w:spacing w:after="0"/>
      </w:pPr>
    </w:p>
    <w:p w14:paraId="2712C2D0"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5C8676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348D79"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D20EFBB" w14:textId="77777777" w:rsidTr="004A123C">
        <w:trPr>
          <w:trHeight w:val="205"/>
        </w:trPr>
        <w:tc>
          <w:tcPr>
            <w:tcW w:w="8356" w:type="dxa"/>
            <w:shd w:val="clear" w:color="auto" w:fill="D6E3BC" w:themeFill="accent3" w:themeFillTint="66"/>
          </w:tcPr>
          <w:p w14:paraId="2F2442BC" w14:textId="5440C571" w:rsidR="00B7258B" w:rsidRPr="005B4E23" w:rsidRDefault="000A3D1B" w:rsidP="004A123C">
            <w:pPr>
              <w:suppressAutoHyphens/>
              <w:spacing w:before="120" w:after="120"/>
            </w:pPr>
            <w:r>
              <w:t>Umsetzung:  JA / TEILWEISE / NEIN / ENTBEHRLICH</w:t>
            </w:r>
          </w:p>
        </w:tc>
      </w:tr>
      <w:tr w:rsidR="00B7258B" w:rsidRPr="00CC02C2" w14:paraId="04B7E94E" w14:textId="77777777" w:rsidTr="004A123C">
        <w:tc>
          <w:tcPr>
            <w:tcW w:w="8356" w:type="dxa"/>
          </w:tcPr>
          <w:p w14:paraId="13998CB6" w14:textId="5A321A28" w:rsidR="00B7258B" w:rsidRPr="00CC02C2" w:rsidRDefault="00B7258B" w:rsidP="004A123C">
            <w:pPr>
              <w:suppressAutoHyphens/>
              <w:spacing w:before="120" w:after="120"/>
              <w:rPr>
                <w:color w:val="000000" w:themeColor="text1"/>
              </w:rPr>
            </w:pPr>
            <w:bookmarkStart w:id="58" w:name="A3u2"/>
            <w:bookmarkEnd w:id="58"/>
            <w:r>
              <w:rPr>
                <w:color w:val="000000" w:themeColor="text1"/>
              </w:rPr>
              <w:t>Ihr aktueller Umsetzungsstand</w:t>
            </w:r>
          </w:p>
        </w:tc>
      </w:tr>
    </w:tbl>
    <w:p w14:paraId="1EA84F1F" w14:textId="6D87BFA4"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D5733ED" w14:textId="77777777" w:rsidTr="00B7258B">
        <w:tc>
          <w:tcPr>
            <w:tcW w:w="8340" w:type="dxa"/>
            <w:tcBorders>
              <w:bottom w:val="single" w:sz="4" w:space="0" w:color="auto"/>
            </w:tcBorders>
            <w:shd w:val="clear" w:color="auto" w:fill="C6D9F1" w:themeFill="text2" w:themeFillTint="33"/>
          </w:tcPr>
          <w:p w14:paraId="40B510ED" w14:textId="433B179F"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F0938D5" w14:textId="77777777" w:rsidTr="00B7258B">
        <w:tc>
          <w:tcPr>
            <w:tcW w:w="8340" w:type="dxa"/>
            <w:shd w:val="clear" w:color="auto" w:fill="FFFFFF" w:themeFill="background1"/>
          </w:tcPr>
          <w:p w14:paraId="7A627AAD" w14:textId="37186B43" w:rsidR="00B7258B" w:rsidRDefault="00B7258B" w:rsidP="00B7258B">
            <w:pPr>
              <w:spacing w:before="60" w:after="60"/>
              <w:rPr>
                <w:color w:val="000000" w:themeColor="text1"/>
              </w:rPr>
            </w:pPr>
            <w:r>
              <w:rPr>
                <w:color w:val="000000" w:themeColor="text1"/>
              </w:rPr>
              <w:t>Begründung der Fachseite:</w:t>
            </w:r>
          </w:p>
        </w:tc>
      </w:tr>
    </w:tbl>
    <w:p w14:paraId="20ACEEB8" w14:textId="77777777" w:rsidR="00B7258B" w:rsidRPr="00E126C7" w:rsidRDefault="00B7258B" w:rsidP="00B7258B">
      <w:pPr>
        <w:pStyle w:val="Aufzhlungeinfach"/>
        <w:numPr>
          <w:ilvl w:val="0"/>
          <w:numId w:val="0"/>
        </w:numPr>
        <w:spacing w:before="480" w:after="0" w:line="240" w:lineRule="auto"/>
        <w:ind w:left="714" w:hanging="357"/>
      </w:pPr>
    </w:p>
    <w:p w14:paraId="254ECE14" w14:textId="1611D744" w:rsidR="00B7258B" w:rsidRDefault="00B7258B" w:rsidP="0033743D">
      <w:pPr>
        <w:pStyle w:val="berschrift3"/>
        <w:spacing w:before="240"/>
      </w:pPr>
      <w:bookmarkStart w:id="59" w:name="A4"/>
      <w:bookmarkStart w:id="60" w:name="_Toc86784415"/>
      <w:bookmarkEnd w:id="59"/>
      <w:r>
        <w:t>Geeignetes Schlüsselmanagement (S) [A4]</w:t>
      </w:r>
      <w:bookmarkEnd w:id="60"/>
    </w:p>
    <w:p w14:paraId="04AEE03C" w14:textId="77777777" w:rsidR="00B7258B" w:rsidRPr="00CC02C2" w:rsidRDefault="00B7258B" w:rsidP="00B7258B">
      <w:pPr>
        <w:suppressAutoHyphens/>
        <w:spacing w:after="240"/>
        <w:ind w:left="720"/>
        <w:rPr>
          <w:color w:val="000000" w:themeColor="text1"/>
        </w:rPr>
      </w:pPr>
    </w:p>
    <w:p w14:paraId="43DD1E63" w14:textId="405F12E0" w:rsidR="00B7258B" w:rsidRPr="0083049A" w:rsidRDefault="00B7258B" w:rsidP="00B7258B">
      <w:pPr>
        <w:pStyle w:val="Listenabsatz"/>
        <w:numPr>
          <w:ilvl w:val="0"/>
          <w:numId w:val="11"/>
        </w:numPr>
        <w:spacing w:after="0"/>
        <w:ind w:left="709" w:hanging="709"/>
      </w:pPr>
      <w:bookmarkStart w:id="61" w:name="A4a1"/>
      <w:bookmarkEnd w:id="61"/>
      <w:r>
        <w:t xml:space="preserve">Kryptografische Schlüssel </w:t>
      </w:r>
      <w:r w:rsidR="008A4A41">
        <w:t>MÜSSEN</w:t>
      </w:r>
      <w:r>
        <w:t xml:space="preserve"> immer mit geeigneten Schlüsselgeneratoren und in einer sicheren Umgebung erzeugt werden.</w:t>
      </w:r>
    </w:p>
    <w:p w14:paraId="14E38579" w14:textId="77777777" w:rsidR="00B7258B" w:rsidRDefault="00B7258B" w:rsidP="00B7258B">
      <w:pPr>
        <w:pStyle w:val="Listenabsatz"/>
        <w:spacing w:after="0"/>
      </w:pPr>
    </w:p>
    <w:p w14:paraId="77842DB3"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4DA1574"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75CC7E"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D465D01" w14:textId="77777777" w:rsidTr="004A123C">
        <w:trPr>
          <w:trHeight w:val="205"/>
        </w:trPr>
        <w:tc>
          <w:tcPr>
            <w:tcW w:w="8356" w:type="dxa"/>
            <w:shd w:val="clear" w:color="auto" w:fill="D6E3BC" w:themeFill="accent3" w:themeFillTint="66"/>
          </w:tcPr>
          <w:p w14:paraId="0B32F750" w14:textId="5627188A" w:rsidR="00B7258B" w:rsidRPr="005B4E23" w:rsidRDefault="000A3D1B" w:rsidP="004A123C">
            <w:pPr>
              <w:suppressAutoHyphens/>
              <w:spacing w:before="120" w:after="120"/>
            </w:pPr>
            <w:r>
              <w:t>Umsetzung:  JA / TEILWEISE / NEIN / ENTBEHRLICH</w:t>
            </w:r>
          </w:p>
        </w:tc>
      </w:tr>
      <w:tr w:rsidR="00B7258B" w:rsidRPr="00CC02C2" w14:paraId="4C1D9F70" w14:textId="77777777" w:rsidTr="004A123C">
        <w:tc>
          <w:tcPr>
            <w:tcW w:w="8356" w:type="dxa"/>
          </w:tcPr>
          <w:p w14:paraId="4F6AB7E5" w14:textId="18288301" w:rsidR="00B7258B" w:rsidRPr="00CC02C2" w:rsidRDefault="00B7258B" w:rsidP="004A123C">
            <w:pPr>
              <w:suppressAutoHyphens/>
              <w:spacing w:before="120" w:after="120"/>
              <w:rPr>
                <w:color w:val="000000" w:themeColor="text1"/>
              </w:rPr>
            </w:pPr>
            <w:bookmarkStart w:id="62" w:name="A4u1"/>
            <w:bookmarkEnd w:id="62"/>
            <w:r>
              <w:rPr>
                <w:color w:val="000000" w:themeColor="text1"/>
              </w:rPr>
              <w:t>Ihr aktueller Umsetzungsstand</w:t>
            </w:r>
          </w:p>
        </w:tc>
      </w:tr>
    </w:tbl>
    <w:p w14:paraId="0BCFDBF6" w14:textId="18F91A45"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24F487A" w14:textId="77777777" w:rsidTr="00B7258B">
        <w:tc>
          <w:tcPr>
            <w:tcW w:w="8340" w:type="dxa"/>
            <w:tcBorders>
              <w:bottom w:val="single" w:sz="4" w:space="0" w:color="auto"/>
            </w:tcBorders>
            <w:shd w:val="clear" w:color="auto" w:fill="C6D9F1" w:themeFill="text2" w:themeFillTint="33"/>
          </w:tcPr>
          <w:p w14:paraId="16DE1EC6" w14:textId="5A92410B"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F164E3C" w14:textId="77777777" w:rsidTr="00B7258B">
        <w:tc>
          <w:tcPr>
            <w:tcW w:w="8340" w:type="dxa"/>
            <w:shd w:val="clear" w:color="auto" w:fill="FFFFFF" w:themeFill="background1"/>
          </w:tcPr>
          <w:p w14:paraId="2FAC466B" w14:textId="134CFB57" w:rsidR="00B7258B" w:rsidRDefault="00B7258B" w:rsidP="00B7258B">
            <w:pPr>
              <w:spacing w:before="60" w:after="60"/>
              <w:rPr>
                <w:color w:val="000000" w:themeColor="text1"/>
              </w:rPr>
            </w:pPr>
            <w:r>
              <w:rPr>
                <w:color w:val="000000" w:themeColor="text1"/>
              </w:rPr>
              <w:t>Begründung der Fachseite:</w:t>
            </w:r>
          </w:p>
        </w:tc>
      </w:tr>
    </w:tbl>
    <w:p w14:paraId="46D9F8EF" w14:textId="77777777" w:rsidR="00B7258B" w:rsidRPr="00CC02C2" w:rsidRDefault="00B7258B" w:rsidP="00B7258B">
      <w:pPr>
        <w:suppressAutoHyphens/>
        <w:spacing w:after="240"/>
        <w:ind w:left="720"/>
        <w:rPr>
          <w:color w:val="000000" w:themeColor="text1"/>
        </w:rPr>
      </w:pPr>
    </w:p>
    <w:p w14:paraId="332FC763" w14:textId="38EA73BF" w:rsidR="00B7258B" w:rsidRPr="0083049A" w:rsidRDefault="00B7258B" w:rsidP="00B7258B">
      <w:pPr>
        <w:pStyle w:val="Listenabsatz"/>
        <w:numPr>
          <w:ilvl w:val="0"/>
          <w:numId w:val="11"/>
        </w:numPr>
        <w:spacing w:after="0"/>
        <w:ind w:left="709" w:hanging="709"/>
      </w:pPr>
      <w:bookmarkStart w:id="63" w:name="A4a2"/>
      <w:bookmarkEnd w:id="63"/>
      <w:r>
        <w:t xml:space="preserve"> Ein Schlüssel MUSS möglichst nur einem Einsatzzweck dienen. </w:t>
      </w:r>
    </w:p>
    <w:p w14:paraId="4B00DD48" w14:textId="77777777" w:rsidR="00B7258B" w:rsidRDefault="00B7258B" w:rsidP="00B7258B">
      <w:pPr>
        <w:pStyle w:val="Listenabsatz"/>
        <w:spacing w:after="0"/>
      </w:pPr>
    </w:p>
    <w:p w14:paraId="7B35F575"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01695B1"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D79A1CF"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C5ADE78" w14:textId="77777777" w:rsidTr="004A123C">
        <w:trPr>
          <w:trHeight w:val="205"/>
        </w:trPr>
        <w:tc>
          <w:tcPr>
            <w:tcW w:w="8356" w:type="dxa"/>
            <w:shd w:val="clear" w:color="auto" w:fill="D6E3BC" w:themeFill="accent3" w:themeFillTint="66"/>
          </w:tcPr>
          <w:p w14:paraId="1E415B5E" w14:textId="5B4C9430" w:rsidR="00B7258B" w:rsidRPr="005B4E23" w:rsidRDefault="000A3D1B" w:rsidP="004A123C">
            <w:pPr>
              <w:suppressAutoHyphens/>
              <w:spacing w:before="120" w:after="120"/>
            </w:pPr>
            <w:r>
              <w:t>Umsetzung:  JA / TEILWEISE / NEIN / ENTBEHRLICH</w:t>
            </w:r>
          </w:p>
        </w:tc>
      </w:tr>
      <w:tr w:rsidR="00B7258B" w:rsidRPr="00CC02C2" w14:paraId="33EB05F9" w14:textId="77777777" w:rsidTr="004A123C">
        <w:tc>
          <w:tcPr>
            <w:tcW w:w="8356" w:type="dxa"/>
          </w:tcPr>
          <w:p w14:paraId="551579B5" w14:textId="7250E31B" w:rsidR="00B7258B" w:rsidRPr="00CC02C2" w:rsidRDefault="00B7258B" w:rsidP="004A123C">
            <w:pPr>
              <w:suppressAutoHyphens/>
              <w:spacing w:before="120" w:after="120"/>
              <w:rPr>
                <w:color w:val="000000" w:themeColor="text1"/>
              </w:rPr>
            </w:pPr>
            <w:bookmarkStart w:id="64" w:name="A4u2"/>
            <w:bookmarkEnd w:id="64"/>
            <w:r>
              <w:rPr>
                <w:color w:val="000000" w:themeColor="text1"/>
              </w:rPr>
              <w:t>Ihr aktueller Umsetzungsstand</w:t>
            </w:r>
          </w:p>
        </w:tc>
      </w:tr>
    </w:tbl>
    <w:p w14:paraId="27717BB8" w14:textId="263F98FB"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5AC1090" w14:textId="77777777" w:rsidTr="00B7258B">
        <w:tc>
          <w:tcPr>
            <w:tcW w:w="8340" w:type="dxa"/>
            <w:tcBorders>
              <w:bottom w:val="single" w:sz="4" w:space="0" w:color="auto"/>
            </w:tcBorders>
            <w:shd w:val="clear" w:color="auto" w:fill="C6D9F1" w:themeFill="text2" w:themeFillTint="33"/>
          </w:tcPr>
          <w:p w14:paraId="0940CAAD" w14:textId="16142CA7"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59835CC" w14:textId="77777777" w:rsidTr="00B7258B">
        <w:tc>
          <w:tcPr>
            <w:tcW w:w="8340" w:type="dxa"/>
            <w:shd w:val="clear" w:color="auto" w:fill="FFFFFF" w:themeFill="background1"/>
          </w:tcPr>
          <w:p w14:paraId="231C73EE" w14:textId="7D4B3137" w:rsidR="00B7258B" w:rsidRDefault="00B7258B" w:rsidP="00B7258B">
            <w:pPr>
              <w:spacing w:before="60" w:after="60"/>
              <w:rPr>
                <w:color w:val="000000" w:themeColor="text1"/>
              </w:rPr>
            </w:pPr>
            <w:r>
              <w:rPr>
                <w:color w:val="000000" w:themeColor="text1"/>
              </w:rPr>
              <w:t>Begründung der Fachseite:</w:t>
            </w:r>
          </w:p>
        </w:tc>
      </w:tr>
    </w:tbl>
    <w:p w14:paraId="4B410790" w14:textId="77777777" w:rsidR="00B7258B" w:rsidRPr="00CC02C2" w:rsidRDefault="00B7258B" w:rsidP="00B7258B">
      <w:pPr>
        <w:suppressAutoHyphens/>
        <w:spacing w:after="240"/>
        <w:ind w:left="720"/>
        <w:rPr>
          <w:color w:val="000000" w:themeColor="text1"/>
        </w:rPr>
      </w:pPr>
    </w:p>
    <w:p w14:paraId="18CC018C" w14:textId="2016B785" w:rsidR="00B7258B" w:rsidRPr="0083049A" w:rsidRDefault="00B7258B" w:rsidP="00502AD1">
      <w:pPr>
        <w:pStyle w:val="Listenabsatz"/>
        <w:numPr>
          <w:ilvl w:val="0"/>
          <w:numId w:val="11"/>
        </w:numPr>
        <w:spacing w:after="0"/>
        <w:ind w:left="709" w:hanging="709"/>
      </w:pPr>
      <w:bookmarkStart w:id="65" w:name="A4a3"/>
      <w:bookmarkEnd w:id="65"/>
      <w:r>
        <w:t xml:space="preserve">Insbesondere </w:t>
      </w:r>
      <w:r w:rsidR="008A4A41">
        <w:t>MÜSSEN</w:t>
      </w:r>
      <w:r>
        <w:t xml:space="preserve"> für die Verschlüsselung und Signaturbildung unterschied</w:t>
      </w:r>
      <w:r w:rsidR="008A4A41">
        <w:t>-</w:t>
      </w:r>
      <w:proofErr w:type="spellStart"/>
      <w:r>
        <w:t>liche</w:t>
      </w:r>
      <w:proofErr w:type="spellEnd"/>
      <w:r>
        <w:t xml:space="preserve"> Schlüssel</w:t>
      </w:r>
      <w:r w:rsidR="008A4A41">
        <w:t xml:space="preserve"> </w:t>
      </w:r>
      <w:r>
        <w:t xml:space="preserve">benutzt werden. </w:t>
      </w:r>
    </w:p>
    <w:p w14:paraId="6564105A" w14:textId="77777777" w:rsidR="00B7258B" w:rsidRDefault="00B7258B" w:rsidP="00B7258B">
      <w:pPr>
        <w:pStyle w:val="Listenabsatz"/>
        <w:spacing w:after="0"/>
      </w:pPr>
    </w:p>
    <w:p w14:paraId="4AD44B40"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D57A812"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D7A1DE"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0851E5B" w14:textId="77777777" w:rsidTr="004A123C">
        <w:trPr>
          <w:trHeight w:val="205"/>
        </w:trPr>
        <w:tc>
          <w:tcPr>
            <w:tcW w:w="8356" w:type="dxa"/>
            <w:shd w:val="clear" w:color="auto" w:fill="D6E3BC" w:themeFill="accent3" w:themeFillTint="66"/>
          </w:tcPr>
          <w:p w14:paraId="096987A3" w14:textId="0EEA0E07" w:rsidR="00B7258B" w:rsidRPr="005B4E23" w:rsidRDefault="000A3D1B" w:rsidP="004A123C">
            <w:pPr>
              <w:suppressAutoHyphens/>
              <w:spacing w:before="120" w:after="120"/>
            </w:pPr>
            <w:r>
              <w:t>Umsetzung:  JA / TEILWEISE / NEIN / ENTBEHRLICH</w:t>
            </w:r>
          </w:p>
        </w:tc>
      </w:tr>
      <w:tr w:rsidR="00B7258B" w:rsidRPr="00CC02C2" w14:paraId="20BEE750" w14:textId="77777777" w:rsidTr="004A123C">
        <w:tc>
          <w:tcPr>
            <w:tcW w:w="8356" w:type="dxa"/>
          </w:tcPr>
          <w:p w14:paraId="7DEA4DFD" w14:textId="05BAE3A0" w:rsidR="00B7258B" w:rsidRPr="00CC02C2" w:rsidRDefault="00B7258B" w:rsidP="004A123C">
            <w:pPr>
              <w:suppressAutoHyphens/>
              <w:spacing w:before="120" w:after="120"/>
              <w:rPr>
                <w:color w:val="000000" w:themeColor="text1"/>
              </w:rPr>
            </w:pPr>
            <w:bookmarkStart w:id="66" w:name="A4u3"/>
            <w:bookmarkEnd w:id="66"/>
            <w:r>
              <w:rPr>
                <w:color w:val="000000" w:themeColor="text1"/>
              </w:rPr>
              <w:t>Ihr aktueller Umsetzungsstand</w:t>
            </w:r>
          </w:p>
        </w:tc>
      </w:tr>
    </w:tbl>
    <w:p w14:paraId="70DC9BEA" w14:textId="471FB866"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0CDBBC5" w14:textId="77777777" w:rsidTr="00B7258B">
        <w:tc>
          <w:tcPr>
            <w:tcW w:w="8340" w:type="dxa"/>
            <w:tcBorders>
              <w:bottom w:val="single" w:sz="4" w:space="0" w:color="auto"/>
            </w:tcBorders>
            <w:shd w:val="clear" w:color="auto" w:fill="C6D9F1" w:themeFill="text2" w:themeFillTint="33"/>
          </w:tcPr>
          <w:p w14:paraId="2D4A91F2" w14:textId="7C55CF5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09CE59A" w14:textId="77777777" w:rsidTr="00B7258B">
        <w:tc>
          <w:tcPr>
            <w:tcW w:w="8340" w:type="dxa"/>
            <w:shd w:val="clear" w:color="auto" w:fill="FFFFFF" w:themeFill="background1"/>
          </w:tcPr>
          <w:p w14:paraId="10EBC979" w14:textId="7F06190C" w:rsidR="00B7258B" w:rsidRDefault="00B7258B" w:rsidP="00B7258B">
            <w:pPr>
              <w:spacing w:before="60" w:after="60"/>
              <w:rPr>
                <w:color w:val="000000" w:themeColor="text1"/>
              </w:rPr>
            </w:pPr>
            <w:r>
              <w:rPr>
                <w:color w:val="000000" w:themeColor="text1"/>
              </w:rPr>
              <w:t>Begründung der Fachseite:</w:t>
            </w:r>
          </w:p>
        </w:tc>
      </w:tr>
    </w:tbl>
    <w:p w14:paraId="11E4A013" w14:textId="77777777" w:rsidR="00B7258B" w:rsidRPr="00CC02C2" w:rsidRDefault="00B7258B" w:rsidP="00B7258B">
      <w:pPr>
        <w:suppressAutoHyphens/>
        <w:spacing w:after="240"/>
        <w:ind w:left="720"/>
        <w:rPr>
          <w:color w:val="000000" w:themeColor="text1"/>
        </w:rPr>
      </w:pPr>
    </w:p>
    <w:p w14:paraId="0ADDB6A6" w14:textId="2ABD3C16" w:rsidR="00B7258B" w:rsidRPr="0083049A" w:rsidRDefault="00B7258B" w:rsidP="00713C1C">
      <w:pPr>
        <w:pStyle w:val="Listenabsatz"/>
        <w:numPr>
          <w:ilvl w:val="0"/>
          <w:numId w:val="11"/>
        </w:numPr>
        <w:spacing w:after="0"/>
        <w:ind w:left="709" w:hanging="709"/>
      </w:pPr>
      <w:bookmarkStart w:id="67" w:name="A4a4"/>
      <w:bookmarkEnd w:id="67"/>
      <w:r>
        <w:t xml:space="preserve">Der Austausch von </w:t>
      </w:r>
      <w:proofErr w:type="spellStart"/>
      <w:r>
        <w:t>kyptografischen</w:t>
      </w:r>
      <w:proofErr w:type="spellEnd"/>
      <w:r>
        <w:t xml:space="preserve"> Schlüsseln MUSS mit einem als sicher geltenden</w:t>
      </w:r>
      <w:r w:rsidR="008A4A41">
        <w:t xml:space="preserve"> </w:t>
      </w:r>
      <w:r>
        <w:t>Verfahren durchgeführt werden.</w:t>
      </w:r>
    </w:p>
    <w:p w14:paraId="76B4A531" w14:textId="77777777" w:rsidR="00B7258B" w:rsidRDefault="00B7258B" w:rsidP="00B7258B">
      <w:pPr>
        <w:pStyle w:val="Listenabsatz"/>
        <w:spacing w:after="0"/>
      </w:pPr>
    </w:p>
    <w:p w14:paraId="0B322D0F"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EF74D6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0621230"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6A0234A" w14:textId="77777777" w:rsidTr="004A123C">
        <w:trPr>
          <w:trHeight w:val="205"/>
        </w:trPr>
        <w:tc>
          <w:tcPr>
            <w:tcW w:w="8356" w:type="dxa"/>
            <w:shd w:val="clear" w:color="auto" w:fill="D6E3BC" w:themeFill="accent3" w:themeFillTint="66"/>
          </w:tcPr>
          <w:p w14:paraId="1D6068C6" w14:textId="71254744" w:rsidR="00B7258B" w:rsidRPr="005B4E23" w:rsidRDefault="000A3D1B" w:rsidP="004A123C">
            <w:pPr>
              <w:suppressAutoHyphens/>
              <w:spacing w:before="120" w:after="120"/>
            </w:pPr>
            <w:r>
              <w:t>Umsetzung:  JA / TEILWEISE / NEIN / ENTBEHRLICH</w:t>
            </w:r>
          </w:p>
        </w:tc>
      </w:tr>
      <w:tr w:rsidR="00B7258B" w:rsidRPr="00CC02C2" w14:paraId="1422858C" w14:textId="77777777" w:rsidTr="004A123C">
        <w:tc>
          <w:tcPr>
            <w:tcW w:w="8356" w:type="dxa"/>
          </w:tcPr>
          <w:p w14:paraId="18767992" w14:textId="5CE4CF38" w:rsidR="00B7258B" w:rsidRPr="00CC02C2" w:rsidRDefault="00B7258B" w:rsidP="004A123C">
            <w:pPr>
              <w:suppressAutoHyphens/>
              <w:spacing w:before="120" w:after="120"/>
              <w:rPr>
                <w:color w:val="000000" w:themeColor="text1"/>
              </w:rPr>
            </w:pPr>
            <w:bookmarkStart w:id="68" w:name="A4u4"/>
            <w:bookmarkEnd w:id="68"/>
            <w:r>
              <w:rPr>
                <w:color w:val="000000" w:themeColor="text1"/>
              </w:rPr>
              <w:t>Ihr aktueller Umsetzungsstand</w:t>
            </w:r>
          </w:p>
        </w:tc>
      </w:tr>
    </w:tbl>
    <w:p w14:paraId="26F1F414" w14:textId="06EE033C"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30A3D5DB" w14:textId="77777777" w:rsidTr="00B7258B">
        <w:tc>
          <w:tcPr>
            <w:tcW w:w="8340" w:type="dxa"/>
            <w:tcBorders>
              <w:bottom w:val="single" w:sz="4" w:space="0" w:color="auto"/>
            </w:tcBorders>
            <w:shd w:val="clear" w:color="auto" w:fill="C6D9F1" w:themeFill="text2" w:themeFillTint="33"/>
          </w:tcPr>
          <w:p w14:paraId="3D4C3BED" w14:textId="6B10864A"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F9B1EB4" w14:textId="77777777" w:rsidTr="00B7258B">
        <w:tc>
          <w:tcPr>
            <w:tcW w:w="8340" w:type="dxa"/>
            <w:shd w:val="clear" w:color="auto" w:fill="FFFFFF" w:themeFill="background1"/>
          </w:tcPr>
          <w:p w14:paraId="3F44DB3A" w14:textId="4F79B380" w:rsidR="00B7258B" w:rsidRDefault="00B7258B" w:rsidP="00B7258B">
            <w:pPr>
              <w:spacing w:before="60" w:after="60"/>
              <w:rPr>
                <w:color w:val="000000" w:themeColor="text1"/>
              </w:rPr>
            </w:pPr>
            <w:r>
              <w:rPr>
                <w:color w:val="000000" w:themeColor="text1"/>
              </w:rPr>
              <w:t>Begründung der Fachseite:</w:t>
            </w:r>
          </w:p>
        </w:tc>
      </w:tr>
    </w:tbl>
    <w:p w14:paraId="60B7437F" w14:textId="77777777" w:rsidR="00B7258B" w:rsidRPr="00CC02C2" w:rsidRDefault="00B7258B" w:rsidP="00B7258B">
      <w:pPr>
        <w:suppressAutoHyphens/>
        <w:spacing w:after="240"/>
        <w:ind w:left="720"/>
        <w:rPr>
          <w:color w:val="000000" w:themeColor="text1"/>
        </w:rPr>
      </w:pPr>
    </w:p>
    <w:p w14:paraId="71A544D0" w14:textId="0377A44D" w:rsidR="00B7258B" w:rsidRPr="0083049A" w:rsidRDefault="00B7258B" w:rsidP="008A4A41">
      <w:pPr>
        <w:pStyle w:val="Listenabsatz"/>
        <w:numPr>
          <w:ilvl w:val="0"/>
          <w:numId w:val="11"/>
        </w:numPr>
        <w:spacing w:after="0"/>
        <w:ind w:left="709" w:hanging="709"/>
      </w:pPr>
      <w:bookmarkStart w:id="69" w:name="A4a5"/>
      <w:bookmarkEnd w:id="69"/>
      <w:r>
        <w:t>Wenn Schlüssel verwendet werden, MUSS die authentische Herkunft und die Integrität der</w:t>
      </w:r>
      <w:r w:rsidR="008A4A41">
        <w:t xml:space="preserve"> </w:t>
      </w:r>
      <w:r>
        <w:t>Schlüsseldaten überprüft werden.</w:t>
      </w:r>
    </w:p>
    <w:p w14:paraId="6C4DCC0E" w14:textId="77777777" w:rsidR="00B7258B" w:rsidRDefault="00B7258B" w:rsidP="00B7258B">
      <w:pPr>
        <w:pStyle w:val="Listenabsatz"/>
        <w:spacing w:after="0"/>
      </w:pPr>
    </w:p>
    <w:p w14:paraId="7F9A35E2"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A122898"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AC350D"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D840B28" w14:textId="77777777" w:rsidTr="004A123C">
        <w:trPr>
          <w:trHeight w:val="205"/>
        </w:trPr>
        <w:tc>
          <w:tcPr>
            <w:tcW w:w="8356" w:type="dxa"/>
            <w:shd w:val="clear" w:color="auto" w:fill="D6E3BC" w:themeFill="accent3" w:themeFillTint="66"/>
          </w:tcPr>
          <w:p w14:paraId="3A7BE16E" w14:textId="3601C0C2" w:rsidR="00B7258B" w:rsidRPr="005B4E23" w:rsidRDefault="000A3D1B" w:rsidP="004A123C">
            <w:pPr>
              <w:suppressAutoHyphens/>
              <w:spacing w:before="120" w:after="120"/>
            </w:pPr>
            <w:r>
              <w:t>Umsetzung:  JA / TEILWEISE / NEIN / ENTBEHRLICH</w:t>
            </w:r>
          </w:p>
        </w:tc>
      </w:tr>
      <w:tr w:rsidR="00B7258B" w:rsidRPr="00CC02C2" w14:paraId="3C4D77FC" w14:textId="77777777" w:rsidTr="004A123C">
        <w:tc>
          <w:tcPr>
            <w:tcW w:w="8356" w:type="dxa"/>
          </w:tcPr>
          <w:p w14:paraId="0DACE157" w14:textId="5CE2C42D" w:rsidR="00B7258B" w:rsidRPr="00CC02C2" w:rsidRDefault="00B7258B" w:rsidP="004A123C">
            <w:pPr>
              <w:suppressAutoHyphens/>
              <w:spacing w:before="120" w:after="120"/>
              <w:rPr>
                <w:color w:val="000000" w:themeColor="text1"/>
              </w:rPr>
            </w:pPr>
            <w:bookmarkStart w:id="70" w:name="A4u5"/>
            <w:bookmarkEnd w:id="70"/>
            <w:r>
              <w:rPr>
                <w:color w:val="000000" w:themeColor="text1"/>
              </w:rPr>
              <w:t>Ihr aktueller Umsetzungsstand</w:t>
            </w:r>
          </w:p>
        </w:tc>
      </w:tr>
    </w:tbl>
    <w:p w14:paraId="73FEC400" w14:textId="2659C936"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1110C34" w14:textId="77777777" w:rsidTr="00B7258B">
        <w:tc>
          <w:tcPr>
            <w:tcW w:w="8340" w:type="dxa"/>
            <w:tcBorders>
              <w:bottom w:val="single" w:sz="4" w:space="0" w:color="auto"/>
            </w:tcBorders>
            <w:shd w:val="clear" w:color="auto" w:fill="C6D9F1" w:themeFill="text2" w:themeFillTint="33"/>
          </w:tcPr>
          <w:p w14:paraId="3EC47032" w14:textId="16D81489"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0B4A362" w14:textId="77777777" w:rsidTr="00B7258B">
        <w:tc>
          <w:tcPr>
            <w:tcW w:w="8340" w:type="dxa"/>
            <w:shd w:val="clear" w:color="auto" w:fill="FFFFFF" w:themeFill="background1"/>
          </w:tcPr>
          <w:p w14:paraId="4B589764" w14:textId="3F0D4988" w:rsidR="00B7258B" w:rsidRDefault="00B7258B" w:rsidP="00B7258B">
            <w:pPr>
              <w:spacing w:before="60" w:after="60"/>
              <w:rPr>
                <w:color w:val="000000" w:themeColor="text1"/>
              </w:rPr>
            </w:pPr>
            <w:r>
              <w:rPr>
                <w:color w:val="000000" w:themeColor="text1"/>
              </w:rPr>
              <w:t>Begründung der Fachseite:</w:t>
            </w:r>
          </w:p>
        </w:tc>
      </w:tr>
    </w:tbl>
    <w:p w14:paraId="4F2952C2" w14:textId="77777777" w:rsidR="00B7258B" w:rsidRPr="00CC02C2" w:rsidRDefault="00B7258B" w:rsidP="00B7258B">
      <w:pPr>
        <w:suppressAutoHyphens/>
        <w:spacing w:after="240"/>
        <w:ind w:left="720"/>
        <w:rPr>
          <w:color w:val="000000" w:themeColor="text1"/>
        </w:rPr>
      </w:pPr>
    </w:p>
    <w:p w14:paraId="7F58CBBE" w14:textId="6AFE4C79" w:rsidR="00B7258B" w:rsidRPr="0083049A" w:rsidRDefault="00B7258B" w:rsidP="00B7258B">
      <w:pPr>
        <w:pStyle w:val="Listenabsatz"/>
        <w:numPr>
          <w:ilvl w:val="0"/>
          <w:numId w:val="11"/>
        </w:numPr>
        <w:spacing w:after="0"/>
        <w:ind w:left="709" w:hanging="709"/>
      </w:pPr>
      <w:bookmarkStart w:id="71" w:name="A4a6"/>
      <w:bookmarkEnd w:id="71"/>
      <w:r>
        <w:t xml:space="preserve">Alle kryptografischen Schlüssel </w:t>
      </w:r>
      <w:r w:rsidR="008A4A41">
        <w:t>MÜSSEN</w:t>
      </w:r>
      <w:r>
        <w:t xml:space="preserve"> hinreichend häufig gewechselt werden. </w:t>
      </w:r>
    </w:p>
    <w:p w14:paraId="0C8D2E1D" w14:textId="77777777" w:rsidR="00B7258B" w:rsidRDefault="00B7258B" w:rsidP="00B7258B">
      <w:pPr>
        <w:pStyle w:val="Listenabsatz"/>
        <w:spacing w:after="0"/>
      </w:pPr>
    </w:p>
    <w:p w14:paraId="1F2ECC3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15CAD2C"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6C595C"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4E25254" w14:textId="77777777" w:rsidTr="004A123C">
        <w:trPr>
          <w:trHeight w:val="205"/>
        </w:trPr>
        <w:tc>
          <w:tcPr>
            <w:tcW w:w="8356" w:type="dxa"/>
            <w:shd w:val="clear" w:color="auto" w:fill="D6E3BC" w:themeFill="accent3" w:themeFillTint="66"/>
          </w:tcPr>
          <w:p w14:paraId="46ACF93C" w14:textId="24F70B8A" w:rsidR="00B7258B" w:rsidRPr="005B4E23" w:rsidRDefault="000A3D1B" w:rsidP="004A123C">
            <w:pPr>
              <w:suppressAutoHyphens/>
              <w:spacing w:before="120" w:after="120"/>
            </w:pPr>
            <w:r>
              <w:t>Umsetzung:  JA / TEILWEISE / NEIN / ENTBEHRLICH</w:t>
            </w:r>
          </w:p>
        </w:tc>
      </w:tr>
      <w:tr w:rsidR="00B7258B" w:rsidRPr="00CC02C2" w14:paraId="479B7FB2" w14:textId="77777777" w:rsidTr="004A123C">
        <w:tc>
          <w:tcPr>
            <w:tcW w:w="8356" w:type="dxa"/>
          </w:tcPr>
          <w:p w14:paraId="297D510F" w14:textId="7765F45F" w:rsidR="00B7258B" w:rsidRPr="00CC02C2" w:rsidRDefault="00B7258B" w:rsidP="004A123C">
            <w:pPr>
              <w:suppressAutoHyphens/>
              <w:spacing w:before="120" w:after="120"/>
              <w:rPr>
                <w:color w:val="000000" w:themeColor="text1"/>
              </w:rPr>
            </w:pPr>
            <w:bookmarkStart w:id="72" w:name="A4u6"/>
            <w:bookmarkEnd w:id="72"/>
            <w:r>
              <w:rPr>
                <w:color w:val="000000" w:themeColor="text1"/>
              </w:rPr>
              <w:t>Ihr aktueller Umsetzungsstand</w:t>
            </w:r>
          </w:p>
        </w:tc>
      </w:tr>
    </w:tbl>
    <w:p w14:paraId="5D88D855" w14:textId="78F9923A"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4A6E2ABE" w14:textId="77777777" w:rsidTr="00B7258B">
        <w:tc>
          <w:tcPr>
            <w:tcW w:w="8340" w:type="dxa"/>
            <w:tcBorders>
              <w:bottom w:val="single" w:sz="4" w:space="0" w:color="auto"/>
            </w:tcBorders>
            <w:shd w:val="clear" w:color="auto" w:fill="C6D9F1" w:themeFill="text2" w:themeFillTint="33"/>
          </w:tcPr>
          <w:p w14:paraId="33512110" w14:textId="01CEB1E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3E42C94" w14:textId="77777777" w:rsidTr="00B7258B">
        <w:tc>
          <w:tcPr>
            <w:tcW w:w="8340" w:type="dxa"/>
            <w:shd w:val="clear" w:color="auto" w:fill="FFFFFF" w:themeFill="background1"/>
          </w:tcPr>
          <w:p w14:paraId="732E579E" w14:textId="375DD425" w:rsidR="00B7258B" w:rsidRDefault="00B7258B" w:rsidP="00B7258B">
            <w:pPr>
              <w:spacing w:before="60" w:after="60"/>
              <w:rPr>
                <w:color w:val="000000" w:themeColor="text1"/>
              </w:rPr>
            </w:pPr>
            <w:r>
              <w:rPr>
                <w:color w:val="000000" w:themeColor="text1"/>
              </w:rPr>
              <w:t>Begründung der Fachseite:</w:t>
            </w:r>
          </w:p>
        </w:tc>
      </w:tr>
    </w:tbl>
    <w:p w14:paraId="7EBE1957" w14:textId="77777777" w:rsidR="00B7258B" w:rsidRPr="00CC02C2" w:rsidRDefault="00B7258B" w:rsidP="00B7258B">
      <w:pPr>
        <w:suppressAutoHyphens/>
        <w:spacing w:after="240"/>
        <w:ind w:left="720"/>
        <w:rPr>
          <w:color w:val="000000" w:themeColor="text1"/>
        </w:rPr>
      </w:pPr>
    </w:p>
    <w:p w14:paraId="5DDF28FF" w14:textId="35701FC9" w:rsidR="00B7258B" w:rsidRPr="0083049A" w:rsidRDefault="00B7258B" w:rsidP="00B7258B">
      <w:pPr>
        <w:pStyle w:val="Listenabsatz"/>
        <w:numPr>
          <w:ilvl w:val="0"/>
          <w:numId w:val="11"/>
        </w:numPr>
        <w:spacing w:after="0"/>
        <w:ind w:left="709" w:hanging="709"/>
      </w:pPr>
      <w:bookmarkStart w:id="73" w:name="A4a7"/>
      <w:bookmarkEnd w:id="73"/>
      <w:r>
        <w:t xml:space="preserve">Es MUSS eine festgelegte Vorgehensweise für den Fall geben, dass ein Schlüssel offengelegt wurde. </w:t>
      </w:r>
    </w:p>
    <w:p w14:paraId="5534AB5B" w14:textId="77777777" w:rsidR="00B7258B" w:rsidRDefault="00B7258B" w:rsidP="00B7258B">
      <w:pPr>
        <w:pStyle w:val="Listenabsatz"/>
        <w:spacing w:after="0"/>
      </w:pPr>
    </w:p>
    <w:p w14:paraId="609EB166"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308931C"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00791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09C9260" w14:textId="77777777" w:rsidTr="004A123C">
        <w:trPr>
          <w:trHeight w:val="205"/>
        </w:trPr>
        <w:tc>
          <w:tcPr>
            <w:tcW w:w="8356" w:type="dxa"/>
            <w:shd w:val="clear" w:color="auto" w:fill="D6E3BC" w:themeFill="accent3" w:themeFillTint="66"/>
          </w:tcPr>
          <w:p w14:paraId="1C31E14A" w14:textId="0AE339C6" w:rsidR="00B7258B" w:rsidRPr="005B4E23" w:rsidRDefault="000A3D1B" w:rsidP="004A123C">
            <w:pPr>
              <w:suppressAutoHyphens/>
              <w:spacing w:before="120" w:after="120"/>
            </w:pPr>
            <w:r>
              <w:t>Umsetzung:  JA / TEILWEISE / NEIN / ENTBEHRLICH</w:t>
            </w:r>
          </w:p>
        </w:tc>
      </w:tr>
      <w:tr w:rsidR="00B7258B" w:rsidRPr="00CC02C2" w14:paraId="3CBC8E09" w14:textId="77777777" w:rsidTr="004A123C">
        <w:tc>
          <w:tcPr>
            <w:tcW w:w="8356" w:type="dxa"/>
          </w:tcPr>
          <w:p w14:paraId="51A83315" w14:textId="6F05F096" w:rsidR="00B7258B" w:rsidRPr="00CC02C2" w:rsidRDefault="00B7258B" w:rsidP="004A123C">
            <w:pPr>
              <w:suppressAutoHyphens/>
              <w:spacing w:before="120" w:after="120"/>
              <w:rPr>
                <w:color w:val="000000" w:themeColor="text1"/>
              </w:rPr>
            </w:pPr>
            <w:bookmarkStart w:id="74" w:name="A4u7"/>
            <w:bookmarkEnd w:id="74"/>
            <w:r>
              <w:rPr>
                <w:color w:val="000000" w:themeColor="text1"/>
              </w:rPr>
              <w:t>Ihr aktueller Umsetzungsstand</w:t>
            </w:r>
          </w:p>
        </w:tc>
      </w:tr>
    </w:tbl>
    <w:p w14:paraId="196BA972" w14:textId="2BA30E1B"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37024454" w14:textId="77777777" w:rsidTr="00B7258B">
        <w:tc>
          <w:tcPr>
            <w:tcW w:w="8340" w:type="dxa"/>
            <w:tcBorders>
              <w:bottom w:val="single" w:sz="4" w:space="0" w:color="auto"/>
            </w:tcBorders>
            <w:shd w:val="clear" w:color="auto" w:fill="C6D9F1" w:themeFill="text2" w:themeFillTint="33"/>
          </w:tcPr>
          <w:p w14:paraId="3F4AE364" w14:textId="0047E007"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842C06E" w14:textId="77777777" w:rsidTr="00B7258B">
        <w:tc>
          <w:tcPr>
            <w:tcW w:w="8340" w:type="dxa"/>
            <w:shd w:val="clear" w:color="auto" w:fill="FFFFFF" w:themeFill="background1"/>
          </w:tcPr>
          <w:p w14:paraId="649737C1" w14:textId="2A3DB7D0" w:rsidR="00B7258B" w:rsidRDefault="00B7258B" w:rsidP="00B7258B">
            <w:pPr>
              <w:spacing w:before="60" w:after="60"/>
              <w:rPr>
                <w:color w:val="000000" w:themeColor="text1"/>
              </w:rPr>
            </w:pPr>
            <w:r>
              <w:rPr>
                <w:color w:val="000000" w:themeColor="text1"/>
              </w:rPr>
              <w:t>Begründung der Fachseite:</w:t>
            </w:r>
          </w:p>
        </w:tc>
      </w:tr>
    </w:tbl>
    <w:p w14:paraId="6DD7EFC0" w14:textId="77777777" w:rsidR="00B7258B" w:rsidRPr="00CC02C2" w:rsidRDefault="00B7258B" w:rsidP="00B7258B">
      <w:pPr>
        <w:suppressAutoHyphens/>
        <w:spacing w:after="240"/>
        <w:ind w:left="720"/>
        <w:rPr>
          <w:color w:val="000000" w:themeColor="text1"/>
        </w:rPr>
      </w:pPr>
    </w:p>
    <w:p w14:paraId="101584E0" w14:textId="0F8F298B" w:rsidR="00B7258B" w:rsidRPr="0083049A" w:rsidRDefault="00B7258B" w:rsidP="00B7258B">
      <w:pPr>
        <w:pStyle w:val="Listenabsatz"/>
        <w:numPr>
          <w:ilvl w:val="0"/>
          <w:numId w:val="11"/>
        </w:numPr>
        <w:spacing w:after="0"/>
        <w:ind w:left="709" w:hanging="709"/>
      </w:pPr>
      <w:bookmarkStart w:id="75" w:name="A4a8"/>
      <w:bookmarkEnd w:id="75"/>
      <w:r>
        <w:t xml:space="preserve">Alle erzeugten kryptografischen Schlüssel </w:t>
      </w:r>
      <w:r w:rsidR="008A4A41">
        <w:t>MÜSSEN</w:t>
      </w:r>
      <w:r>
        <w:t xml:space="preserve"> sicher aufbewahrt und </w:t>
      </w:r>
      <w:r w:rsidR="008A4A41">
        <w:br/>
      </w:r>
      <w:r>
        <w:t>verwaltet werden.</w:t>
      </w:r>
    </w:p>
    <w:p w14:paraId="24973D0C" w14:textId="77777777" w:rsidR="00B7258B" w:rsidRDefault="00B7258B" w:rsidP="00B7258B">
      <w:pPr>
        <w:pStyle w:val="Listenabsatz"/>
        <w:spacing w:after="0"/>
      </w:pPr>
    </w:p>
    <w:p w14:paraId="590DCDA0"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1964BEB"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EB3336"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FA65D34" w14:textId="77777777" w:rsidTr="004A123C">
        <w:trPr>
          <w:trHeight w:val="205"/>
        </w:trPr>
        <w:tc>
          <w:tcPr>
            <w:tcW w:w="8356" w:type="dxa"/>
            <w:shd w:val="clear" w:color="auto" w:fill="D6E3BC" w:themeFill="accent3" w:themeFillTint="66"/>
          </w:tcPr>
          <w:p w14:paraId="43188B57" w14:textId="1B6A852D" w:rsidR="00B7258B" w:rsidRPr="005B4E23" w:rsidRDefault="000A3D1B" w:rsidP="004A123C">
            <w:pPr>
              <w:suppressAutoHyphens/>
              <w:spacing w:before="120" w:after="120"/>
            </w:pPr>
            <w:r>
              <w:t>Umsetzung:  JA / TEILWEISE / NEIN / ENTBEHRLICH</w:t>
            </w:r>
          </w:p>
        </w:tc>
      </w:tr>
      <w:tr w:rsidR="00B7258B" w:rsidRPr="00CC02C2" w14:paraId="0BF30E0A" w14:textId="77777777" w:rsidTr="004A123C">
        <w:tc>
          <w:tcPr>
            <w:tcW w:w="8356" w:type="dxa"/>
          </w:tcPr>
          <w:p w14:paraId="4C524A23" w14:textId="67F2BE8D" w:rsidR="00B7258B" w:rsidRPr="00CC02C2" w:rsidRDefault="00B7258B" w:rsidP="004A123C">
            <w:pPr>
              <w:suppressAutoHyphens/>
              <w:spacing w:before="120" w:after="120"/>
              <w:rPr>
                <w:color w:val="000000" w:themeColor="text1"/>
              </w:rPr>
            </w:pPr>
            <w:bookmarkStart w:id="76" w:name="A4u8"/>
            <w:bookmarkEnd w:id="76"/>
            <w:r>
              <w:rPr>
                <w:color w:val="000000" w:themeColor="text1"/>
              </w:rPr>
              <w:t>Ihr aktueller Umsetzungsstand</w:t>
            </w:r>
          </w:p>
        </w:tc>
      </w:tr>
    </w:tbl>
    <w:p w14:paraId="2960FA73" w14:textId="16866A2F" w:rsidR="00B7258B" w:rsidRDefault="00B7258B" w:rsidP="002F2CA3">
      <w:pPr>
        <w:suppressAutoHyphens/>
        <w:spacing w:line="240" w:lineRule="auto"/>
        <w:ind w:left="720"/>
        <w:rPr>
          <w:color w:val="000000" w:themeColor="text1"/>
        </w:rPr>
      </w:pPr>
    </w:p>
    <w:p w14:paraId="3DA446EB" w14:textId="77777777" w:rsidR="009F21A4" w:rsidRDefault="009F21A4"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7B11CF8" w14:textId="77777777" w:rsidTr="00B7258B">
        <w:tc>
          <w:tcPr>
            <w:tcW w:w="8340" w:type="dxa"/>
            <w:tcBorders>
              <w:bottom w:val="single" w:sz="4" w:space="0" w:color="auto"/>
            </w:tcBorders>
            <w:shd w:val="clear" w:color="auto" w:fill="C6D9F1" w:themeFill="text2" w:themeFillTint="33"/>
          </w:tcPr>
          <w:p w14:paraId="1674BE31" w14:textId="4D077AFE"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6A8F10CA" w14:textId="77777777" w:rsidTr="00B7258B">
        <w:tc>
          <w:tcPr>
            <w:tcW w:w="8340" w:type="dxa"/>
            <w:shd w:val="clear" w:color="auto" w:fill="FFFFFF" w:themeFill="background1"/>
          </w:tcPr>
          <w:p w14:paraId="10D58654" w14:textId="0CF90A95" w:rsidR="00B7258B" w:rsidRDefault="00B7258B" w:rsidP="00B7258B">
            <w:pPr>
              <w:spacing w:before="60" w:after="60"/>
              <w:rPr>
                <w:color w:val="000000" w:themeColor="text1"/>
              </w:rPr>
            </w:pPr>
            <w:r>
              <w:rPr>
                <w:color w:val="000000" w:themeColor="text1"/>
              </w:rPr>
              <w:t>Begründung der Fachseite:</w:t>
            </w:r>
          </w:p>
        </w:tc>
      </w:tr>
    </w:tbl>
    <w:p w14:paraId="1EAA9B0D" w14:textId="77777777" w:rsidR="00B7258B" w:rsidRPr="00E126C7" w:rsidRDefault="00B7258B" w:rsidP="00B7258B">
      <w:pPr>
        <w:pStyle w:val="Aufzhlungeinfach"/>
        <w:numPr>
          <w:ilvl w:val="0"/>
          <w:numId w:val="0"/>
        </w:numPr>
        <w:spacing w:before="480" w:after="0" w:line="240" w:lineRule="auto"/>
        <w:ind w:left="714" w:hanging="357"/>
      </w:pPr>
    </w:p>
    <w:p w14:paraId="120AF98C" w14:textId="42F975CA" w:rsidR="00B7258B" w:rsidRDefault="00B7258B" w:rsidP="0033743D">
      <w:pPr>
        <w:pStyle w:val="berschrift3"/>
        <w:spacing w:before="240"/>
      </w:pPr>
      <w:bookmarkStart w:id="77" w:name="A5"/>
      <w:bookmarkStart w:id="78" w:name="_Toc86784416"/>
      <w:bookmarkEnd w:id="77"/>
      <w:r>
        <w:t>Sicheres Löschen und Vernichten von kryptografischen Schlüsseln [</w:t>
      </w:r>
      <w:proofErr w:type="spellStart"/>
      <w:r>
        <w:t>ITBetrieb</w:t>
      </w:r>
      <w:proofErr w:type="spellEnd"/>
      <w:r>
        <w:t>] (S) [A5]</w:t>
      </w:r>
      <w:bookmarkEnd w:id="78"/>
    </w:p>
    <w:p w14:paraId="04A82394" w14:textId="77777777" w:rsidR="00B7258B" w:rsidRPr="00CC02C2" w:rsidRDefault="00B7258B" w:rsidP="00B7258B">
      <w:pPr>
        <w:suppressAutoHyphens/>
        <w:spacing w:after="240"/>
        <w:ind w:left="720"/>
        <w:rPr>
          <w:color w:val="000000" w:themeColor="text1"/>
        </w:rPr>
      </w:pPr>
    </w:p>
    <w:p w14:paraId="41698FDA" w14:textId="512D09B3" w:rsidR="00B7258B" w:rsidRPr="0083049A" w:rsidRDefault="00B7258B" w:rsidP="00B7258B">
      <w:pPr>
        <w:pStyle w:val="Listenabsatz"/>
        <w:numPr>
          <w:ilvl w:val="0"/>
          <w:numId w:val="11"/>
        </w:numPr>
        <w:spacing w:after="0"/>
        <w:ind w:left="709" w:hanging="709"/>
      </w:pPr>
      <w:bookmarkStart w:id="79" w:name="A5a1"/>
      <w:bookmarkEnd w:id="79"/>
      <w:r>
        <w:t xml:space="preserve">Nicht mehr benötigte Schlüssel und Zertifikate </w:t>
      </w:r>
      <w:r w:rsidR="008A4A41">
        <w:t>MÜSSEN</w:t>
      </w:r>
      <w:r>
        <w:t xml:space="preserve"> sicher gelöscht bzw. </w:t>
      </w:r>
      <w:r w:rsidR="008A4A41">
        <w:br/>
      </w:r>
      <w:r>
        <w:t>vernichtet werden.</w:t>
      </w:r>
    </w:p>
    <w:p w14:paraId="09C062AF" w14:textId="77777777" w:rsidR="00B7258B" w:rsidRDefault="00B7258B" w:rsidP="00B7258B">
      <w:pPr>
        <w:pStyle w:val="Listenabsatz"/>
        <w:spacing w:after="0"/>
      </w:pPr>
    </w:p>
    <w:p w14:paraId="349687CD"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DE48E1B"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42C51FE"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1F73501" w14:textId="77777777" w:rsidTr="004A123C">
        <w:trPr>
          <w:trHeight w:val="205"/>
        </w:trPr>
        <w:tc>
          <w:tcPr>
            <w:tcW w:w="8356" w:type="dxa"/>
            <w:shd w:val="clear" w:color="auto" w:fill="D6E3BC" w:themeFill="accent3" w:themeFillTint="66"/>
          </w:tcPr>
          <w:p w14:paraId="035228E3" w14:textId="3AEF9DA7" w:rsidR="00B7258B" w:rsidRPr="005B4E23" w:rsidRDefault="000A3D1B" w:rsidP="004A123C">
            <w:pPr>
              <w:suppressAutoHyphens/>
              <w:spacing w:before="120" w:after="120"/>
            </w:pPr>
            <w:r>
              <w:t>Umsetzung:  JA / TEILWEISE / NEIN / ENTBEHRLICH</w:t>
            </w:r>
          </w:p>
        </w:tc>
      </w:tr>
      <w:tr w:rsidR="00B7258B" w:rsidRPr="00CC02C2" w14:paraId="70D1610E" w14:textId="77777777" w:rsidTr="004A123C">
        <w:tc>
          <w:tcPr>
            <w:tcW w:w="8356" w:type="dxa"/>
          </w:tcPr>
          <w:p w14:paraId="03B9251C" w14:textId="0E3D66FB" w:rsidR="00B7258B" w:rsidRPr="00CC02C2" w:rsidRDefault="00B7258B" w:rsidP="004A123C">
            <w:pPr>
              <w:suppressAutoHyphens/>
              <w:spacing w:before="120" w:after="120"/>
              <w:rPr>
                <w:color w:val="000000" w:themeColor="text1"/>
              </w:rPr>
            </w:pPr>
            <w:bookmarkStart w:id="80" w:name="A5u1"/>
            <w:bookmarkEnd w:id="80"/>
            <w:r>
              <w:rPr>
                <w:color w:val="000000" w:themeColor="text1"/>
              </w:rPr>
              <w:t>Ihr aktueller Umsetzungsstand</w:t>
            </w:r>
          </w:p>
        </w:tc>
      </w:tr>
    </w:tbl>
    <w:p w14:paraId="53C492E6" w14:textId="62FBF9F2"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89350F5" w14:textId="77777777" w:rsidTr="00B7258B">
        <w:tc>
          <w:tcPr>
            <w:tcW w:w="8340" w:type="dxa"/>
            <w:tcBorders>
              <w:bottom w:val="single" w:sz="4" w:space="0" w:color="auto"/>
            </w:tcBorders>
            <w:shd w:val="clear" w:color="auto" w:fill="C6D9F1" w:themeFill="text2" w:themeFillTint="33"/>
          </w:tcPr>
          <w:p w14:paraId="1ABEE63C" w14:textId="3A2A8358"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08EF6A88" w14:textId="77777777" w:rsidTr="00B7258B">
        <w:tc>
          <w:tcPr>
            <w:tcW w:w="8340" w:type="dxa"/>
            <w:shd w:val="clear" w:color="auto" w:fill="FFFFFF" w:themeFill="background1"/>
          </w:tcPr>
          <w:p w14:paraId="1CDDED90" w14:textId="47C66DB4" w:rsidR="00B7258B" w:rsidRDefault="00B7258B" w:rsidP="00B7258B">
            <w:pPr>
              <w:spacing w:before="60" w:after="60"/>
              <w:rPr>
                <w:color w:val="000000" w:themeColor="text1"/>
              </w:rPr>
            </w:pPr>
            <w:r>
              <w:rPr>
                <w:color w:val="000000" w:themeColor="text1"/>
              </w:rPr>
              <w:t>Begründung der Fachseite:</w:t>
            </w:r>
          </w:p>
        </w:tc>
      </w:tr>
    </w:tbl>
    <w:p w14:paraId="2FC433D7" w14:textId="77777777" w:rsidR="00B7258B" w:rsidRPr="00E126C7" w:rsidRDefault="00B7258B" w:rsidP="00B7258B">
      <w:pPr>
        <w:pStyle w:val="Aufzhlungeinfach"/>
        <w:numPr>
          <w:ilvl w:val="0"/>
          <w:numId w:val="0"/>
        </w:numPr>
        <w:spacing w:before="480" w:after="0" w:line="240" w:lineRule="auto"/>
        <w:ind w:left="714" w:hanging="357"/>
      </w:pPr>
    </w:p>
    <w:p w14:paraId="150581B8" w14:textId="6E3C54FC" w:rsidR="00B7258B" w:rsidRDefault="00B7258B" w:rsidP="0033743D">
      <w:pPr>
        <w:pStyle w:val="berschrift3"/>
        <w:spacing w:before="240"/>
      </w:pPr>
      <w:bookmarkStart w:id="81" w:name="A6"/>
      <w:bookmarkStart w:id="82" w:name="_Toc86784417"/>
      <w:bookmarkEnd w:id="81"/>
      <w:r>
        <w:t>Bedarfserhebung für kryptografische Verfahren und Produkte [</w:t>
      </w:r>
      <w:proofErr w:type="spellStart"/>
      <w:r>
        <w:t>ITBetrieb</w:t>
      </w:r>
      <w:proofErr w:type="spellEnd"/>
      <w:r>
        <w:t>, Fachverantwortliche] (S) [A6]</w:t>
      </w:r>
      <w:bookmarkEnd w:id="82"/>
    </w:p>
    <w:p w14:paraId="19E4960B" w14:textId="77777777" w:rsidR="00B7258B" w:rsidRPr="00CC02C2" w:rsidRDefault="00B7258B" w:rsidP="00B7258B">
      <w:pPr>
        <w:suppressAutoHyphens/>
        <w:spacing w:after="240"/>
        <w:ind w:left="720"/>
        <w:rPr>
          <w:color w:val="000000" w:themeColor="text1"/>
        </w:rPr>
      </w:pPr>
    </w:p>
    <w:p w14:paraId="715CEFE5" w14:textId="02AE2B0C" w:rsidR="00B7258B" w:rsidRPr="0083049A" w:rsidRDefault="00B7258B" w:rsidP="00665894">
      <w:pPr>
        <w:pStyle w:val="Listenabsatz"/>
        <w:numPr>
          <w:ilvl w:val="0"/>
          <w:numId w:val="11"/>
        </w:numPr>
        <w:spacing w:after="0"/>
        <w:ind w:left="709" w:hanging="709"/>
      </w:pPr>
      <w:bookmarkStart w:id="83" w:name="A6a1"/>
      <w:bookmarkEnd w:id="83"/>
      <w:r>
        <w:t>Es MUSS festgelegt werden, für welche Geschäftsprozesse oder Fachverfahren kryptografische</w:t>
      </w:r>
      <w:r w:rsidR="008A4A41">
        <w:t xml:space="preserve"> </w:t>
      </w:r>
      <w:r>
        <w:t xml:space="preserve">Verfahren eingesetzt werden sollen. </w:t>
      </w:r>
    </w:p>
    <w:p w14:paraId="156C2479" w14:textId="77777777" w:rsidR="00B7258B" w:rsidRDefault="00B7258B" w:rsidP="00B7258B">
      <w:pPr>
        <w:pStyle w:val="Listenabsatz"/>
        <w:spacing w:after="0"/>
      </w:pPr>
    </w:p>
    <w:p w14:paraId="70BFE83B"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D3D1B12"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4429EC"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23CCE959" w14:textId="77777777" w:rsidTr="004A123C">
        <w:trPr>
          <w:trHeight w:val="205"/>
        </w:trPr>
        <w:tc>
          <w:tcPr>
            <w:tcW w:w="8356" w:type="dxa"/>
            <w:shd w:val="clear" w:color="auto" w:fill="D6E3BC" w:themeFill="accent3" w:themeFillTint="66"/>
          </w:tcPr>
          <w:p w14:paraId="5E093F44" w14:textId="64149597" w:rsidR="00B7258B" w:rsidRPr="005B4E23" w:rsidRDefault="000A3D1B" w:rsidP="004A123C">
            <w:pPr>
              <w:suppressAutoHyphens/>
              <w:spacing w:before="120" w:after="120"/>
            </w:pPr>
            <w:r>
              <w:t>Umsetzung:  JA / TEILWEISE / NEIN / ENTBEHRLICH</w:t>
            </w:r>
          </w:p>
        </w:tc>
      </w:tr>
      <w:tr w:rsidR="00B7258B" w:rsidRPr="00CC02C2" w14:paraId="0F688423" w14:textId="77777777" w:rsidTr="004A123C">
        <w:tc>
          <w:tcPr>
            <w:tcW w:w="8356" w:type="dxa"/>
          </w:tcPr>
          <w:p w14:paraId="0720C66A" w14:textId="12872BC9" w:rsidR="00B7258B" w:rsidRPr="00CC02C2" w:rsidRDefault="00B7258B" w:rsidP="004A123C">
            <w:pPr>
              <w:suppressAutoHyphens/>
              <w:spacing w:before="120" w:after="120"/>
              <w:rPr>
                <w:color w:val="000000" w:themeColor="text1"/>
              </w:rPr>
            </w:pPr>
            <w:bookmarkStart w:id="84" w:name="A6u1"/>
            <w:bookmarkEnd w:id="84"/>
            <w:r>
              <w:rPr>
                <w:color w:val="000000" w:themeColor="text1"/>
              </w:rPr>
              <w:t>Ihr aktueller Umsetzungsstand</w:t>
            </w:r>
          </w:p>
        </w:tc>
      </w:tr>
    </w:tbl>
    <w:p w14:paraId="77B09DC4" w14:textId="2473CEF8" w:rsidR="00B7258B" w:rsidRDefault="00B7258B" w:rsidP="002F2CA3">
      <w:pPr>
        <w:suppressAutoHyphens/>
        <w:spacing w:line="240" w:lineRule="auto"/>
        <w:ind w:left="720"/>
        <w:rPr>
          <w:color w:val="000000" w:themeColor="text1"/>
        </w:rPr>
      </w:pPr>
    </w:p>
    <w:p w14:paraId="09D7BA2B" w14:textId="77777777" w:rsidR="002360C7" w:rsidRDefault="002360C7"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BCA55FF" w14:textId="77777777" w:rsidTr="00B7258B">
        <w:tc>
          <w:tcPr>
            <w:tcW w:w="8340" w:type="dxa"/>
            <w:tcBorders>
              <w:bottom w:val="single" w:sz="4" w:space="0" w:color="auto"/>
            </w:tcBorders>
            <w:shd w:val="clear" w:color="auto" w:fill="C6D9F1" w:themeFill="text2" w:themeFillTint="33"/>
          </w:tcPr>
          <w:p w14:paraId="7869BED1" w14:textId="2DC46D0F"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21AE781" w14:textId="77777777" w:rsidTr="00B7258B">
        <w:tc>
          <w:tcPr>
            <w:tcW w:w="8340" w:type="dxa"/>
            <w:shd w:val="clear" w:color="auto" w:fill="FFFFFF" w:themeFill="background1"/>
          </w:tcPr>
          <w:p w14:paraId="731C5CA4" w14:textId="3C076096" w:rsidR="00B7258B" w:rsidRDefault="00B7258B" w:rsidP="00B7258B">
            <w:pPr>
              <w:spacing w:before="60" w:after="60"/>
              <w:rPr>
                <w:color w:val="000000" w:themeColor="text1"/>
              </w:rPr>
            </w:pPr>
            <w:r>
              <w:rPr>
                <w:color w:val="000000" w:themeColor="text1"/>
              </w:rPr>
              <w:t>Begründung der Fachseite:</w:t>
            </w:r>
          </w:p>
        </w:tc>
      </w:tr>
    </w:tbl>
    <w:p w14:paraId="7FADECEA" w14:textId="77777777" w:rsidR="008A4A41" w:rsidRPr="00CC02C2" w:rsidRDefault="008A4A41" w:rsidP="00B7258B">
      <w:pPr>
        <w:suppressAutoHyphens/>
        <w:spacing w:after="240"/>
        <w:ind w:left="720"/>
        <w:rPr>
          <w:color w:val="000000" w:themeColor="text1"/>
        </w:rPr>
      </w:pPr>
    </w:p>
    <w:p w14:paraId="6FFD83B8" w14:textId="73B9D49A" w:rsidR="00B7258B" w:rsidRDefault="00B7258B" w:rsidP="00B7258B">
      <w:pPr>
        <w:pStyle w:val="Listenabsatz"/>
        <w:numPr>
          <w:ilvl w:val="0"/>
          <w:numId w:val="11"/>
        </w:numPr>
        <w:spacing w:after="0"/>
        <w:ind w:left="709" w:hanging="709"/>
      </w:pPr>
      <w:bookmarkStart w:id="85" w:name="A6a2"/>
      <w:bookmarkEnd w:id="85"/>
      <w:r>
        <w:t xml:space="preserve">Danach </w:t>
      </w:r>
      <w:r w:rsidR="008A4A41">
        <w:t>MÜSSEN</w:t>
      </w:r>
      <w:r>
        <w:t xml:space="preserve"> die Anwendungen, IT-Systeme und Kommunikationsverbindungen identifiziert werden, die notwendig sind, um die Aufgaben zu erfüllen.</w:t>
      </w:r>
    </w:p>
    <w:p w14:paraId="4A78F419" w14:textId="77777777" w:rsidR="00B7258B" w:rsidRDefault="00B7258B" w:rsidP="00B7258B">
      <w:pPr>
        <w:pStyle w:val="Listenabsatz"/>
        <w:spacing w:after="0"/>
      </w:pPr>
    </w:p>
    <w:p w14:paraId="1D394038"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386175B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EDD15D"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AB7039B" w14:textId="77777777" w:rsidTr="004A123C">
        <w:trPr>
          <w:trHeight w:val="205"/>
        </w:trPr>
        <w:tc>
          <w:tcPr>
            <w:tcW w:w="8356" w:type="dxa"/>
            <w:shd w:val="clear" w:color="auto" w:fill="D6E3BC" w:themeFill="accent3" w:themeFillTint="66"/>
          </w:tcPr>
          <w:p w14:paraId="77859521" w14:textId="2FF9E32D" w:rsidR="00B7258B" w:rsidRPr="005B4E23" w:rsidRDefault="000A3D1B" w:rsidP="004A123C">
            <w:pPr>
              <w:suppressAutoHyphens/>
              <w:spacing w:before="120" w:after="120"/>
            </w:pPr>
            <w:r>
              <w:t>Umsetzung:  JA / TEILWEISE / NEIN / ENTBEHRLICH</w:t>
            </w:r>
          </w:p>
        </w:tc>
      </w:tr>
      <w:tr w:rsidR="00B7258B" w:rsidRPr="00CC02C2" w14:paraId="6619A1F5" w14:textId="77777777" w:rsidTr="004A123C">
        <w:tc>
          <w:tcPr>
            <w:tcW w:w="8356" w:type="dxa"/>
          </w:tcPr>
          <w:p w14:paraId="3A122B73" w14:textId="38482886" w:rsidR="00B7258B" w:rsidRPr="00CC02C2" w:rsidRDefault="00B7258B" w:rsidP="004A123C">
            <w:pPr>
              <w:suppressAutoHyphens/>
              <w:spacing w:before="120" w:after="120"/>
              <w:rPr>
                <w:color w:val="000000" w:themeColor="text1"/>
              </w:rPr>
            </w:pPr>
            <w:bookmarkStart w:id="86" w:name="A6u2"/>
            <w:bookmarkEnd w:id="86"/>
            <w:r>
              <w:rPr>
                <w:color w:val="000000" w:themeColor="text1"/>
              </w:rPr>
              <w:t>Ihr aktueller Umsetzungsstand</w:t>
            </w:r>
          </w:p>
        </w:tc>
      </w:tr>
    </w:tbl>
    <w:p w14:paraId="37C3CB9E" w14:textId="6B96313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93766EC" w14:textId="77777777" w:rsidTr="00B7258B">
        <w:tc>
          <w:tcPr>
            <w:tcW w:w="8340" w:type="dxa"/>
            <w:tcBorders>
              <w:bottom w:val="single" w:sz="4" w:space="0" w:color="auto"/>
            </w:tcBorders>
            <w:shd w:val="clear" w:color="auto" w:fill="C6D9F1" w:themeFill="text2" w:themeFillTint="33"/>
          </w:tcPr>
          <w:p w14:paraId="3C7E6D64" w14:textId="1C88B11A"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C8D2C36" w14:textId="77777777" w:rsidTr="00B7258B">
        <w:tc>
          <w:tcPr>
            <w:tcW w:w="8340" w:type="dxa"/>
            <w:shd w:val="clear" w:color="auto" w:fill="FFFFFF" w:themeFill="background1"/>
          </w:tcPr>
          <w:p w14:paraId="4A23053F" w14:textId="3DC33C16" w:rsidR="00B7258B" w:rsidRDefault="00B7258B" w:rsidP="00B7258B">
            <w:pPr>
              <w:spacing w:before="60" w:after="60"/>
              <w:rPr>
                <w:color w:val="000000" w:themeColor="text1"/>
              </w:rPr>
            </w:pPr>
            <w:r>
              <w:rPr>
                <w:color w:val="000000" w:themeColor="text1"/>
              </w:rPr>
              <w:t>Begründung der Fachseite:</w:t>
            </w:r>
          </w:p>
        </w:tc>
      </w:tr>
    </w:tbl>
    <w:p w14:paraId="6FC3E769" w14:textId="77777777" w:rsidR="00B7258B" w:rsidRPr="00CC02C2" w:rsidRDefault="00B7258B" w:rsidP="00B7258B">
      <w:pPr>
        <w:suppressAutoHyphens/>
        <w:spacing w:after="240"/>
        <w:ind w:left="720"/>
        <w:rPr>
          <w:color w:val="000000" w:themeColor="text1"/>
        </w:rPr>
      </w:pPr>
    </w:p>
    <w:p w14:paraId="49918FD2" w14:textId="662BD217" w:rsidR="00B7258B" w:rsidRPr="0083049A" w:rsidRDefault="00B7258B" w:rsidP="00B7258B">
      <w:pPr>
        <w:pStyle w:val="Listenabsatz"/>
        <w:numPr>
          <w:ilvl w:val="0"/>
          <w:numId w:val="11"/>
        </w:numPr>
        <w:spacing w:after="0"/>
        <w:ind w:left="709" w:hanging="709"/>
      </w:pPr>
      <w:bookmarkStart w:id="87" w:name="A6a3"/>
      <w:bookmarkEnd w:id="87"/>
      <w:r>
        <w:t>Diese MUSS durch den IT-Betrieb geeignet kryptografisch abgesichert werden.</w:t>
      </w:r>
    </w:p>
    <w:p w14:paraId="70473BAF" w14:textId="77777777" w:rsidR="00B7258B" w:rsidRDefault="00B7258B" w:rsidP="00B7258B">
      <w:pPr>
        <w:pStyle w:val="Listenabsatz"/>
        <w:spacing w:after="0"/>
      </w:pPr>
    </w:p>
    <w:p w14:paraId="77C9A4F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DCA1290"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C36E3C6"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F7AAC3C" w14:textId="77777777" w:rsidTr="004A123C">
        <w:trPr>
          <w:trHeight w:val="205"/>
        </w:trPr>
        <w:tc>
          <w:tcPr>
            <w:tcW w:w="8356" w:type="dxa"/>
            <w:shd w:val="clear" w:color="auto" w:fill="D6E3BC" w:themeFill="accent3" w:themeFillTint="66"/>
          </w:tcPr>
          <w:p w14:paraId="00CCE505" w14:textId="5E5E782D" w:rsidR="00B7258B" w:rsidRPr="005B4E23" w:rsidRDefault="000A3D1B" w:rsidP="004A123C">
            <w:pPr>
              <w:suppressAutoHyphens/>
              <w:spacing w:before="120" w:after="120"/>
            </w:pPr>
            <w:r>
              <w:t>Umsetzung:  JA / TEILWEISE / NEIN / ENTBEHRLICH</w:t>
            </w:r>
          </w:p>
        </w:tc>
      </w:tr>
      <w:tr w:rsidR="00B7258B" w:rsidRPr="00CC02C2" w14:paraId="7C87CEA2" w14:textId="77777777" w:rsidTr="004A123C">
        <w:tc>
          <w:tcPr>
            <w:tcW w:w="8356" w:type="dxa"/>
          </w:tcPr>
          <w:p w14:paraId="302E5536" w14:textId="4D615F6A" w:rsidR="00B7258B" w:rsidRPr="00CC02C2" w:rsidRDefault="00B7258B" w:rsidP="004A123C">
            <w:pPr>
              <w:suppressAutoHyphens/>
              <w:spacing w:before="120" w:after="120"/>
              <w:rPr>
                <w:color w:val="000000" w:themeColor="text1"/>
              </w:rPr>
            </w:pPr>
            <w:bookmarkStart w:id="88" w:name="A6u3"/>
            <w:bookmarkEnd w:id="88"/>
            <w:r>
              <w:rPr>
                <w:color w:val="000000" w:themeColor="text1"/>
              </w:rPr>
              <w:t>Ihr aktueller Umsetzungsstand</w:t>
            </w:r>
          </w:p>
        </w:tc>
      </w:tr>
    </w:tbl>
    <w:p w14:paraId="7BEB17FE" w14:textId="35F95026"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43EE5DBB" w14:textId="77777777" w:rsidTr="00B7258B">
        <w:tc>
          <w:tcPr>
            <w:tcW w:w="8340" w:type="dxa"/>
            <w:tcBorders>
              <w:bottom w:val="single" w:sz="4" w:space="0" w:color="auto"/>
            </w:tcBorders>
            <w:shd w:val="clear" w:color="auto" w:fill="C6D9F1" w:themeFill="text2" w:themeFillTint="33"/>
          </w:tcPr>
          <w:p w14:paraId="732DED1D" w14:textId="589A4017"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9BAFF9E" w14:textId="77777777" w:rsidTr="00B7258B">
        <w:tc>
          <w:tcPr>
            <w:tcW w:w="8340" w:type="dxa"/>
            <w:shd w:val="clear" w:color="auto" w:fill="FFFFFF" w:themeFill="background1"/>
          </w:tcPr>
          <w:p w14:paraId="0F563850" w14:textId="40910AAF" w:rsidR="00B7258B" w:rsidRDefault="00B7258B" w:rsidP="00B7258B">
            <w:pPr>
              <w:spacing w:before="60" w:after="60"/>
              <w:rPr>
                <w:color w:val="000000" w:themeColor="text1"/>
              </w:rPr>
            </w:pPr>
            <w:r>
              <w:rPr>
                <w:color w:val="000000" w:themeColor="text1"/>
              </w:rPr>
              <w:t>Begründung der Fachseite:</w:t>
            </w:r>
          </w:p>
        </w:tc>
      </w:tr>
    </w:tbl>
    <w:p w14:paraId="2B51A9AA" w14:textId="77777777" w:rsidR="00B7258B" w:rsidRPr="00E126C7" w:rsidRDefault="00B7258B" w:rsidP="00B7258B">
      <w:pPr>
        <w:pStyle w:val="Aufzhlungeinfach"/>
        <w:numPr>
          <w:ilvl w:val="0"/>
          <w:numId w:val="0"/>
        </w:numPr>
        <w:spacing w:before="480" w:after="0" w:line="240" w:lineRule="auto"/>
        <w:ind w:left="714" w:hanging="357"/>
      </w:pPr>
    </w:p>
    <w:p w14:paraId="76E6996C" w14:textId="63B17ECA" w:rsidR="00B7258B" w:rsidRDefault="00B7258B" w:rsidP="0033743D">
      <w:pPr>
        <w:pStyle w:val="berschrift3"/>
        <w:spacing w:before="240"/>
      </w:pPr>
      <w:bookmarkStart w:id="89" w:name="A7"/>
      <w:bookmarkStart w:id="90" w:name="_Toc86784418"/>
      <w:bookmarkEnd w:id="89"/>
      <w:r>
        <w:t xml:space="preserve">Erstellung einer Sicherheitsrichtlinie für den Einsatz </w:t>
      </w:r>
      <w:r w:rsidR="008A4A41">
        <w:br/>
      </w:r>
      <w:r>
        <w:t>kryptografischer Verfahren und Produkte (H) [A7]</w:t>
      </w:r>
      <w:bookmarkEnd w:id="90"/>
    </w:p>
    <w:p w14:paraId="1258E7A8" w14:textId="77777777" w:rsidR="00B7258B" w:rsidRPr="00CC02C2" w:rsidRDefault="00B7258B" w:rsidP="00B7258B">
      <w:pPr>
        <w:suppressAutoHyphens/>
        <w:spacing w:after="240"/>
        <w:ind w:left="720"/>
        <w:rPr>
          <w:color w:val="000000" w:themeColor="text1"/>
        </w:rPr>
      </w:pPr>
    </w:p>
    <w:p w14:paraId="77BBD65E" w14:textId="35BC8A7C" w:rsidR="00B7258B" w:rsidRPr="0083049A" w:rsidRDefault="00B7258B" w:rsidP="00B7258B">
      <w:pPr>
        <w:pStyle w:val="Listenabsatz"/>
        <w:numPr>
          <w:ilvl w:val="0"/>
          <w:numId w:val="11"/>
        </w:numPr>
        <w:spacing w:after="0"/>
        <w:ind w:left="709" w:hanging="709"/>
      </w:pPr>
      <w:bookmarkStart w:id="91" w:name="A7a1"/>
      <w:bookmarkEnd w:id="91"/>
      <w:r>
        <w:t xml:space="preserve">Ausgehend von der allgemeinen Sicherheitsrichtlinie der Institution MUSS eine spezifische Richtlinie für den Einsatz von </w:t>
      </w:r>
      <w:proofErr w:type="spellStart"/>
      <w:r>
        <w:t>Kryptoprodukten</w:t>
      </w:r>
      <w:proofErr w:type="spellEnd"/>
      <w:r>
        <w:t xml:space="preserve"> erstellt werden.</w:t>
      </w:r>
    </w:p>
    <w:p w14:paraId="71F3BA2A" w14:textId="77777777" w:rsidR="002360C7" w:rsidRDefault="002360C7" w:rsidP="009F21A4"/>
    <w:p w14:paraId="53664A2A"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638127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49F06B1" w14:textId="7B8BDA9F" w:rsidR="008A4A41" w:rsidRPr="009F21A4" w:rsidRDefault="00B7258B" w:rsidP="009F21A4">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5BB85EA" w14:textId="77777777" w:rsidTr="004A123C">
        <w:trPr>
          <w:trHeight w:val="205"/>
        </w:trPr>
        <w:tc>
          <w:tcPr>
            <w:tcW w:w="8356" w:type="dxa"/>
            <w:shd w:val="clear" w:color="auto" w:fill="D6E3BC" w:themeFill="accent3" w:themeFillTint="66"/>
          </w:tcPr>
          <w:p w14:paraId="678573E2" w14:textId="3C97044B" w:rsidR="00B7258B" w:rsidRPr="005B4E23" w:rsidRDefault="000A3D1B" w:rsidP="004A123C">
            <w:pPr>
              <w:suppressAutoHyphens/>
              <w:spacing w:before="120" w:after="120"/>
            </w:pPr>
            <w:r>
              <w:t>Umsetzung:  JA / TEILWEISE / NEIN / ENTBEHRLICH</w:t>
            </w:r>
          </w:p>
        </w:tc>
      </w:tr>
      <w:tr w:rsidR="00B7258B" w:rsidRPr="00CC02C2" w14:paraId="3F4E8419" w14:textId="77777777" w:rsidTr="004A123C">
        <w:tc>
          <w:tcPr>
            <w:tcW w:w="8356" w:type="dxa"/>
          </w:tcPr>
          <w:p w14:paraId="060D1796" w14:textId="1D1C71CB" w:rsidR="00B7258B" w:rsidRPr="00CC02C2" w:rsidRDefault="00B7258B" w:rsidP="004A123C">
            <w:pPr>
              <w:suppressAutoHyphens/>
              <w:spacing w:before="120" w:after="120"/>
              <w:rPr>
                <w:color w:val="000000" w:themeColor="text1"/>
              </w:rPr>
            </w:pPr>
            <w:bookmarkStart w:id="92" w:name="A7u1"/>
            <w:bookmarkEnd w:id="92"/>
            <w:r>
              <w:rPr>
                <w:color w:val="000000" w:themeColor="text1"/>
              </w:rPr>
              <w:t>Ihr aktueller Umsetzungsstand</w:t>
            </w:r>
          </w:p>
        </w:tc>
      </w:tr>
    </w:tbl>
    <w:p w14:paraId="3884A250" w14:textId="52983725"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7EC70C5" w14:textId="77777777" w:rsidTr="00B7258B">
        <w:tc>
          <w:tcPr>
            <w:tcW w:w="8340" w:type="dxa"/>
            <w:tcBorders>
              <w:bottom w:val="single" w:sz="4" w:space="0" w:color="auto"/>
            </w:tcBorders>
            <w:shd w:val="clear" w:color="auto" w:fill="C6D9F1" w:themeFill="text2" w:themeFillTint="33"/>
          </w:tcPr>
          <w:p w14:paraId="6B2BBC87" w14:textId="2A62B0B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E786925" w14:textId="77777777" w:rsidTr="00B7258B">
        <w:tc>
          <w:tcPr>
            <w:tcW w:w="8340" w:type="dxa"/>
            <w:shd w:val="clear" w:color="auto" w:fill="FFFFFF" w:themeFill="background1"/>
          </w:tcPr>
          <w:p w14:paraId="408E4EF8" w14:textId="2D67EB81" w:rsidR="00B7258B" w:rsidRDefault="00B7258B" w:rsidP="00B7258B">
            <w:pPr>
              <w:spacing w:before="60" w:after="60"/>
              <w:rPr>
                <w:color w:val="000000" w:themeColor="text1"/>
              </w:rPr>
            </w:pPr>
            <w:r>
              <w:rPr>
                <w:color w:val="000000" w:themeColor="text1"/>
              </w:rPr>
              <w:t>Begründung der Fachseite:</w:t>
            </w:r>
          </w:p>
        </w:tc>
      </w:tr>
    </w:tbl>
    <w:p w14:paraId="7E128862" w14:textId="77777777" w:rsidR="00B7258B" w:rsidRPr="00CC02C2" w:rsidRDefault="00B7258B" w:rsidP="00B7258B">
      <w:pPr>
        <w:suppressAutoHyphens/>
        <w:spacing w:after="240"/>
        <w:ind w:left="720"/>
        <w:rPr>
          <w:color w:val="000000" w:themeColor="text1"/>
        </w:rPr>
      </w:pPr>
    </w:p>
    <w:p w14:paraId="28071615" w14:textId="7634A486" w:rsidR="00B7258B" w:rsidRPr="0083049A" w:rsidRDefault="00B7258B" w:rsidP="00B7258B">
      <w:pPr>
        <w:pStyle w:val="Listenabsatz"/>
        <w:numPr>
          <w:ilvl w:val="0"/>
          <w:numId w:val="11"/>
        </w:numPr>
        <w:spacing w:after="0"/>
        <w:ind w:left="709" w:hanging="709"/>
      </w:pPr>
      <w:bookmarkStart w:id="93" w:name="A7a2"/>
      <w:bookmarkEnd w:id="93"/>
      <w:r>
        <w:t xml:space="preserve">In der Sicherheitsrichtlinie MUSS geregelt werden, wer für den sicheren Betrieb der kryptografischen Produkte zuständig ist. </w:t>
      </w:r>
    </w:p>
    <w:p w14:paraId="32E6EE7C" w14:textId="77777777" w:rsidR="00B7258B" w:rsidRDefault="00B7258B" w:rsidP="00B7258B">
      <w:pPr>
        <w:pStyle w:val="Listenabsatz"/>
        <w:spacing w:after="0"/>
      </w:pPr>
    </w:p>
    <w:p w14:paraId="6057D021"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3D86DF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FF4664"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F0477CF" w14:textId="77777777" w:rsidTr="004A123C">
        <w:trPr>
          <w:trHeight w:val="205"/>
        </w:trPr>
        <w:tc>
          <w:tcPr>
            <w:tcW w:w="8356" w:type="dxa"/>
            <w:shd w:val="clear" w:color="auto" w:fill="D6E3BC" w:themeFill="accent3" w:themeFillTint="66"/>
          </w:tcPr>
          <w:p w14:paraId="1C3C43DF" w14:textId="135615F1" w:rsidR="00B7258B" w:rsidRPr="005B4E23" w:rsidRDefault="000A3D1B" w:rsidP="004A123C">
            <w:pPr>
              <w:suppressAutoHyphens/>
              <w:spacing w:before="120" w:after="120"/>
            </w:pPr>
            <w:r>
              <w:t>Umsetzung:  JA / TEILWEISE / NEIN / ENTBEHRLICH</w:t>
            </w:r>
          </w:p>
        </w:tc>
      </w:tr>
      <w:tr w:rsidR="00B7258B" w:rsidRPr="00CC02C2" w14:paraId="1EDBE7A2" w14:textId="77777777" w:rsidTr="004A123C">
        <w:tc>
          <w:tcPr>
            <w:tcW w:w="8356" w:type="dxa"/>
          </w:tcPr>
          <w:p w14:paraId="79752A12" w14:textId="69C92C74" w:rsidR="00B7258B" w:rsidRPr="00CC02C2" w:rsidRDefault="00B7258B" w:rsidP="004A123C">
            <w:pPr>
              <w:suppressAutoHyphens/>
              <w:spacing w:before="120" w:after="120"/>
              <w:rPr>
                <w:color w:val="000000" w:themeColor="text1"/>
              </w:rPr>
            </w:pPr>
            <w:bookmarkStart w:id="94" w:name="A7u2"/>
            <w:bookmarkEnd w:id="94"/>
            <w:r>
              <w:rPr>
                <w:color w:val="000000" w:themeColor="text1"/>
              </w:rPr>
              <w:t>Ihr aktueller Umsetzungsstand</w:t>
            </w:r>
          </w:p>
        </w:tc>
      </w:tr>
    </w:tbl>
    <w:p w14:paraId="3488606F" w14:textId="6A0167B3"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B0DF1D8" w14:textId="77777777" w:rsidTr="00B7258B">
        <w:tc>
          <w:tcPr>
            <w:tcW w:w="8340" w:type="dxa"/>
            <w:tcBorders>
              <w:bottom w:val="single" w:sz="4" w:space="0" w:color="auto"/>
            </w:tcBorders>
            <w:shd w:val="clear" w:color="auto" w:fill="C6D9F1" w:themeFill="text2" w:themeFillTint="33"/>
          </w:tcPr>
          <w:p w14:paraId="38AE8AC1" w14:textId="1A8CA2C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9AAD579" w14:textId="77777777" w:rsidTr="00B7258B">
        <w:tc>
          <w:tcPr>
            <w:tcW w:w="8340" w:type="dxa"/>
            <w:shd w:val="clear" w:color="auto" w:fill="FFFFFF" w:themeFill="background1"/>
          </w:tcPr>
          <w:p w14:paraId="33F50418" w14:textId="24CB3650" w:rsidR="00B7258B" w:rsidRDefault="00B7258B" w:rsidP="00B7258B">
            <w:pPr>
              <w:spacing w:before="60" w:after="60"/>
              <w:rPr>
                <w:color w:val="000000" w:themeColor="text1"/>
              </w:rPr>
            </w:pPr>
            <w:r>
              <w:rPr>
                <w:color w:val="000000" w:themeColor="text1"/>
              </w:rPr>
              <w:t>Begründung der Fachseite:</w:t>
            </w:r>
          </w:p>
        </w:tc>
      </w:tr>
    </w:tbl>
    <w:p w14:paraId="5E4A5D62" w14:textId="77777777" w:rsidR="00B7258B" w:rsidRPr="00CC02C2" w:rsidRDefault="00B7258B" w:rsidP="00B7258B">
      <w:pPr>
        <w:suppressAutoHyphens/>
        <w:spacing w:after="240"/>
        <w:ind w:left="720"/>
        <w:rPr>
          <w:color w:val="000000" w:themeColor="text1"/>
        </w:rPr>
      </w:pPr>
    </w:p>
    <w:p w14:paraId="65ED6E50" w14:textId="4BB12F11" w:rsidR="00B7258B" w:rsidRPr="0083049A" w:rsidRDefault="00B7258B" w:rsidP="008A4A41">
      <w:pPr>
        <w:pStyle w:val="Listenabsatz"/>
        <w:numPr>
          <w:ilvl w:val="0"/>
          <w:numId w:val="11"/>
        </w:numPr>
        <w:spacing w:after="0"/>
        <w:ind w:left="709" w:hanging="709"/>
      </w:pPr>
      <w:bookmarkStart w:id="95" w:name="A7a3"/>
      <w:bookmarkEnd w:id="95"/>
      <w:r>
        <w:t xml:space="preserve">Für die benutzten </w:t>
      </w:r>
      <w:proofErr w:type="spellStart"/>
      <w:r>
        <w:t>Kryptoprodukte</w:t>
      </w:r>
      <w:proofErr w:type="spellEnd"/>
      <w:r>
        <w:t xml:space="preserve"> MUSS es Vertretungsregelungen geben.</w:t>
      </w:r>
    </w:p>
    <w:p w14:paraId="60ADDA9D" w14:textId="77777777" w:rsidR="00B7258B" w:rsidRDefault="00B7258B" w:rsidP="00B7258B">
      <w:pPr>
        <w:pStyle w:val="Listenabsatz"/>
        <w:spacing w:after="0"/>
      </w:pPr>
    </w:p>
    <w:p w14:paraId="08A893ED"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63FAB3C"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990939"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2DD81EBD" w14:textId="77777777" w:rsidTr="004A123C">
        <w:trPr>
          <w:trHeight w:val="205"/>
        </w:trPr>
        <w:tc>
          <w:tcPr>
            <w:tcW w:w="8356" w:type="dxa"/>
            <w:shd w:val="clear" w:color="auto" w:fill="D6E3BC" w:themeFill="accent3" w:themeFillTint="66"/>
          </w:tcPr>
          <w:p w14:paraId="71037CD0" w14:textId="24376D93" w:rsidR="00B7258B" w:rsidRPr="005B4E23" w:rsidRDefault="000A3D1B" w:rsidP="004A123C">
            <w:pPr>
              <w:suppressAutoHyphens/>
              <w:spacing w:before="120" w:after="120"/>
            </w:pPr>
            <w:r>
              <w:t>Umsetzung:  JA / TEILWEISE / NEIN / ENTBEHRLICH</w:t>
            </w:r>
          </w:p>
        </w:tc>
      </w:tr>
      <w:tr w:rsidR="00B7258B" w:rsidRPr="00CC02C2" w14:paraId="0524C228" w14:textId="77777777" w:rsidTr="004A123C">
        <w:tc>
          <w:tcPr>
            <w:tcW w:w="8356" w:type="dxa"/>
          </w:tcPr>
          <w:p w14:paraId="57201725" w14:textId="4CDC5D34" w:rsidR="00B7258B" w:rsidRPr="00CC02C2" w:rsidRDefault="00B7258B" w:rsidP="004A123C">
            <w:pPr>
              <w:suppressAutoHyphens/>
              <w:spacing w:before="120" w:after="120"/>
              <w:rPr>
                <w:color w:val="000000" w:themeColor="text1"/>
              </w:rPr>
            </w:pPr>
            <w:bookmarkStart w:id="96" w:name="A7u3"/>
            <w:bookmarkEnd w:id="96"/>
            <w:r>
              <w:rPr>
                <w:color w:val="000000" w:themeColor="text1"/>
              </w:rPr>
              <w:t>Ihr aktueller Umsetzungsstand</w:t>
            </w:r>
          </w:p>
        </w:tc>
      </w:tr>
    </w:tbl>
    <w:p w14:paraId="52F434F0" w14:textId="6AFAEC5A"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4AD1462" w14:textId="77777777" w:rsidTr="00B7258B">
        <w:tc>
          <w:tcPr>
            <w:tcW w:w="8340" w:type="dxa"/>
            <w:tcBorders>
              <w:bottom w:val="single" w:sz="4" w:space="0" w:color="auto"/>
            </w:tcBorders>
            <w:shd w:val="clear" w:color="auto" w:fill="C6D9F1" w:themeFill="text2" w:themeFillTint="33"/>
          </w:tcPr>
          <w:p w14:paraId="16D0D5F7" w14:textId="462BA2CD"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083B7F8" w14:textId="77777777" w:rsidTr="00B7258B">
        <w:tc>
          <w:tcPr>
            <w:tcW w:w="8340" w:type="dxa"/>
            <w:shd w:val="clear" w:color="auto" w:fill="FFFFFF" w:themeFill="background1"/>
          </w:tcPr>
          <w:p w14:paraId="1ED6C657" w14:textId="6B810D16" w:rsidR="00B7258B" w:rsidRDefault="00B7258B" w:rsidP="00B7258B">
            <w:pPr>
              <w:spacing w:before="60" w:after="60"/>
              <w:rPr>
                <w:color w:val="000000" w:themeColor="text1"/>
              </w:rPr>
            </w:pPr>
            <w:r>
              <w:rPr>
                <w:color w:val="000000" w:themeColor="text1"/>
              </w:rPr>
              <w:t>Begründung der Fachseite:</w:t>
            </w:r>
          </w:p>
        </w:tc>
      </w:tr>
    </w:tbl>
    <w:p w14:paraId="7847FA6B" w14:textId="77777777" w:rsidR="00B7258B" w:rsidRPr="00CC02C2" w:rsidRDefault="00B7258B" w:rsidP="00B7258B">
      <w:pPr>
        <w:suppressAutoHyphens/>
        <w:spacing w:after="240"/>
        <w:ind w:left="720"/>
        <w:rPr>
          <w:color w:val="000000" w:themeColor="text1"/>
        </w:rPr>
      </w:pPr>
    </w:p>
    <w:p w14:paraId="7C5ED2FA" w14:textId="191E4E57" w:rsidR="00B7258B" w:rsidRPr="0083049A" w:rsidRDefault="00B7258B" w:rsidP="00E1462B">
      <w:pPr>
        <w:pStyle w:val="Listenabsatz"/>
        <w:numPr>
          <w:ilvl w:val="0"/>
          <w:numId w:val="11"/>
        </w:numPr>
        <w:spacing w:after="0"/>
        <w:ind w:left="709" w:hanging="709"/>
      </w:pPr>
      <w:bookmarkStart w:id="97" w:name="A7a4"/>
      <w:bookmarkEnd w:id="97"/>
      <w:r>
        <w:t>Auch MUSS notwendige Schulungs- und Sensibilisierungsmaßnahmen für Benutzer sowie</w:t>
      </w:r>
      <w:r w:rsidR="008A4A41">
        <w:t xml:space="preserve"> </w:t>
      </w:r>
      <w:r>
        <w:t xml:space="preserve">Verhaltensregeln und Meldewege bei Problemen oder Sicherheitsvorfällen festgelegt werden. </w:t>
      </w:r>
    </w:p>
    <w:p w14:paraId="5CD0C79D" w14:textId="77777777" w:rsidR="00B7258B" w:rsidRDefault="00B7258B" w:rsidP="00B7258B">
      <w:pPr>
        <w:pStyle w:val="Listenabsatz"/>
        <w:spacing w:after="0"/>
      </w:pPr>
    </w:p>
    <w:p w14:paraId="5086C98C"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DEECED5"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D81AC74"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A3AE6B2" w14:textId="77777777" w:rsidTr="004A123C">
        <w:trPr>
          <w:trHeight w:val="205"/>
        </w:trPr>
        <w:tc>
          <w:tcPr>
            <w:tcW w:w="8356" w:type="dxa"/>
            <w:shd w:val="clear" w:color="auto" w:fill="D6E3BC" w:themeFill="accent3" w:themeFillTint="66"/>
          </w:tcPr>
          <w:p w14:paraId="62C1A745" w14:textId="51567782" w:rsidR="00B7258B" w:rsidRPr="005B4E23" w:rsidRDefault="000A3D1B" w:rsidP="004A123C">
            <w:pPr>
              <w:suppressAutoHyphens/>
              <w:spacing w:before="120" w:after="120"/>
            </w:pPr>
            <w:r>
              <w:t>Umsetzung:  JA / TEILWEISE / NEIN / ENTBEHRLICH</w:t>
            </w:r>
          </w:p>
        </w:tc>
      </w:tr>
      <w:tr w:rsidR="00B7258B" w:rsidRPr="00CC02C2" w14:paraId="24190E4A" w14:textId="77777777" w:rsidTr="004A123C">
        <w:tc>
          <w:tcPr>
            <w:tcW w:w="8356" w:type="dxa"/>
          </w:tcPr>
          <w:p w14:paraId="00B11256" w14:textId="18B816F2" w:rsidR="00B7258B" w:rsidRPr="00CC02C2" w:rsidRDefault="00B7258B" w:rsidP="004A123C">
            <w:pPr>
              <w:suppressAutoHyphens/>
              <w:spacing w:before="120" w:after="120"/>
              <w:rPr>
                <w:color w:val="000000" w:themeColor="text1"/>
              </w:rPr>
            </w:pPr>
            <w:bookmarkStart w:id="98" w:name="A7u4"/>
            <w:bookmarkEnd w:id="98"/>
            <w:r>
              <w:rPr>
                <w:color w:val="000000" w:themeColor="text1"/>
              </w:rPr>
              <w:t>Ihr aktueller Umsetzungsstand</w:t>
            </w:r>
          </w:p>
        </w:tc>
      </w:tr>
    </w:tbl>
    <w:p w14:paraId="374A2CE9" w14:textId="6DC31F82"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3BAFF5C" w14:textId="77777777" w:rsidTr="00B7258B">
        <w:tc>
          <w:tcPr>
            <w:tcW w:w="8340" w:type="dxa"/>
            <w:tcBorders>
              <w:bottom w:val="single" w:sz="4" w:space="0" w:color="auto"/>
            </w:tcBorders>
            <w:shd w:val="clear" w:color="auto" w:fill="C6D9F1" w:themeFill="text2" w:themeFillTint="33"/>
          </w:tcPr>
          <w:p w14:paraId="20D7D960" w14:textId="7C860603"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344E410" w14:textId="77777777" w:rsidTr="00B7258B">
        <w:tc>
          <w:tcPr>
            <w:tcW w:w="8340" w:type="dxa"/>
            <w:shd w:val="clear" w:color="auto" w:fill="FFFFFF" w:themeFill="background1"/>
          </w:tcPr>
          <w:p w14:paraId="1CCA2D9F" w14:textId="01EEE504" w:rsidR="00B7258B" w:rsidRDefault="00B7258B" w:rsidP="00B7258B">
            <w:pPr>
              <w:spacing w:before="60" w:after="60"/>
              <w:rPr>
                <w:color w:val="000000" w:themeColor="text1"/>
              </w:rPr>
            </w:pPr>
            <w:r>
              <w:rPr>
                <w:color w:val="000000" w:themeColor="text1"/>
              </w:rPr>
              <w:t>Begründung der Fachseite:</w:t>
            </w:r>
          </w:p>
        </w:tc>
      </w:tr>
    </w:tbl>
    <w:p w14:paraId="7D009983" w14:textId="77777777" w:rsidR="00B7258B" w:rsidRPr="00CC02C2" w:rsidRDefault="00B7258B" w:rsidP="00B7258B">
      <w:pPr>
        <w:suppressAutoHyphens/>
        <w:spacing w:after="240"/>
        <w:ind w:left="720"/>
        <w:rPr>
          <w:color w:val="000000" w:themeColor="text1"/>
        </w:rPr>
      </w:pPr>
    </w:p>
    <w:p w14:paraId="1B0E3752" w14:textId="131FEEB6" w:rsidR="00B7258B" w:rsidRPr="0083049A" w:rsidRDefault="00B7258B" w:rsidP="00B7258B">
      <w:pPr>
        <w:pStyle w:val="Listenabsatz"/>
        <w:numPr>
          <w:ilvl w:val="0"/>
          <w:numId w:val="11"/>
        </w:numPr>
        <w:spacing w:after="0"/>
        <w:ind w:left="709" w:hanging="709"/>
      </w:pPr>
      <w:bookmarkStart w:id="99" w:name="A7a5"/>
      <w:bookmarkEnd w:id="99"/>
      <w:r>
        <w:t xml:space="preserve">Weiter MUSS die Richtlinie definieren, wie sichergestellt wird, dass </w:t>
      </w:r>
      <w:proofErr w:type="spellStart"/>
      <w:r>
        <w:t>Kryptomodule</w:t>
      </w:r>
      <w:proofErr w:type="spellEnd"/>
      <w:r>
        <w:t xml:space="preserve"> sicher konfiguriert, korrekt eingesetzt und regelmäßig gewartet werden.</w:t>
      </w:r>
    </w:p>
    <w:p w14:paraId="0B6CFAAB" w14:textId="77777777" w:rsidR="00B7258B" w:rsidRDefault="00B7258B" w:rsidP="00B7258B">
      <w:pPr>
        <w:pStyle w:val="Listenabsatz"/>
        <w:spacing w:after="0"/>
      </w:pPr>
    </w:p>
    <w:p w14:paraId="6ED9163C"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936EAC5"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AD93B7D"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4D682DA" w14:textId="77777777" w:rsidTr="004A123C">
        <w:trPr>
          <w:trHeight w:val="205"/>
        </w:trPr>
        <w:tc>
          <w:tcPr>
            <w:tcW w:w="8356" w:type="dxa"/>
            <w:shd w:val="clear" w:color="auto" w:fill="D6E3BC" w:themeFill="accent3" w:themeFillTint="66"/>
          </w:tcPr>
          <w:p w14:paraId="2ACC25E5" w14:textId="3C983FF4" w:rsidR="00B7258B" w:rsidRPr="005B4E23" w:rsidRDefault="000A3D1B" w:rsidP="004A123C">
            <w:pPr>
              <w:suppressAutoHyphens/>
              <w:spacing w:before="120" w:after="120"/>
            </w:pPr>
            <w:r>
              <w:t>Umsetzung:  JA / TEILWEISE / NEIN / ENTBEHRLICH</w:t>
            </w:r>
          </w:p>
        </w:tc>
      </w:tr>
      <w:tr w:rsidR="00B7258B" w:rsidRPr="00CC02C2" w14:paraId="5913FC0A" w14:textId="77777777" w:rsidTr="004A123C">
        <w:tc>
          <w:tcPr>
            <w:tcW w:w="8356" w:type="dxa"/>
          </w:tcPr>
          <w:p w14:paraId="6466DC08" w14:textId="21A4FA91" w:rsidR="00B7258B" w:rsidRPr="00CC02C2" w:rsidRDefault="00B7258B" w:rsidP="004A123C">
            <w:pPr>
              <w:suppressAutoHyphens/>
              <w:spacing w:before="120" w:after="120"/>
              <w:rPr>
                <w:color w:val="000000" w:themeColor="text1"/>
              </w:rPr>
            </w:pPr>
            <w:bookmarkStart w:id="100" w:name="A7u5"/>
            <w:bookmarkEnd w:id="100"/>
            <w:r>
              <w:rPr>
                <w:color w:val="000000" w:themeColor="text1"/>
              </w:rPr>
              <w:t>Ihr aktueller Umsetzungsstand</w:t>
            </w:r>
          </w:p>
        </w:tc>
      </w:tr>
    </w:tbl>
    <w:p w14:paraId="719C9D75" w14:textId="16373F0A"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D73F6E7" w14:textId="77777777" w:rsidTr="00B7258B">
        <w:tc>
          <w:tcPr>
            <w:tcW w:w="8340" w:type="dxa"/>
            <w:tcBorders>
              <w:bottom w:val="single" w:sz="4" w:space="0" w:color="auto"/>
            </w:tcBorders>
            <w:shd w:val="clear" w:color="auto" w:fill="C6D9F1" w:themeFill="text2" w:themeFillTint="33"/>
          </w:tcPr>
          <w:p w14:paraId="20FCCDE8" w14:textId="5265BAC6"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10D412C" w14:textId="77777777" w:rsidTr="00B7258B">
        <w:tc>
          <w:tcPr>
            <w:tcW w:w="8340" w:type="dxa"/>
            <w:shd w:val="clear" w:color="auto" w:fill="FFFFFF" w:themeFill="background1"/>
          </w:tcPr>
          <w:p w14:paraId="5A8EBD9E" w14:textId="2974ACC8" w:rsidR="00B7258B" w:rsidRDefault="00B7258B" w:rsidP="00B7258B">
            <w:pPr>
              <w:spacing w:before="60" w:after="60"/>
              <w:rPr>
                <w:color w:val="000000" w:themeColor="text1"/>
              </w:rPr>
            </w:pPr>
            <w:r>
              <w:rPr>
                <w:color w:val="000000" w:themeColor="text1"/>
              </w:rPr>
              <w:t>Begründung der Fachseite:</w:t>
            </w:r>
          </w:p>
        </w:tc>
      </w:tr>
    </w:tbl>
    <w:p w14:paraId="4A918BCE" w14:textId="77777777" w:rsidR="00B7258B" w:rsidRPr="00CC02C2" w:rsidRDefault="00B7258B" w:rsidP="00B7258B">
      <w:pPr>
        <w:suppressAutoHyphens/>
        <w:spacing w:after="240"/>
        <w:ind w:left="720"/>
        <w:rPr>
          <w:color w:val="000000" w:themeColor="text1"/>
        </w:rPr>
      </w:pPr>
    </w:p>
    <w:p w14:paraId="4CAD4875" w14:textId="5EDBB153" w:rsidR="00B7258B" w:rsidRPr="0083049A" w:rsidRDefault="00B7258B" w:rsidP="002E5778">
      <w:pPr>
        <w:pStyle w:val="Listenabsatz"/>
        <w:numPr>
          <w:ilvl w:val="0"/>
          <w:numId w:val="11"/>
        </w:numPr>
        <w:spacing w:after="0"/>
        <w:ind w:left="709" w:hanging="709"/>
      </w:pPr>
      <w:bookmarkStart w:id="101" w:name="A7a6"/>
      <w:bookmarkEnd w:id="101"/>
      <w:r>
        <w:t>Die Richtlinie MUSS allen relevanten Mitarbeitern bekannt und grundlegend für ihre Arbeit sein.</w:t>
      </w:r>
    </w:p>
    <w:p w14:paraId="2EC19C8D" w14:textId="77777777" w:rsidR="00B7258B" w:rsidRDefault="00B7258B" w:rsidP="00B7258B">
      <w:pPr>
        <w:pStyle w:val="Listenabsatz"/>
        <w:spacing w:after="0"/>
      </w:pPr>
    </w:p>
    <w:p w14:paraId="549FA437"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B6BA76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C01D097"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61032ABD" w14:textId="77777777" w:rsidTr="004A123C">
        <w:trPr>
          <w:trHeight w:val="205"/>
        </w:trPr>
        <w:tc>
          <w:tcPr>
            <w:tcW w:w="8356" w:type="dxa"/>
            <w:shd w:val="clear" w:color="auto" w:fill="D6E3BC" w:themeFill="accent3" w:themeFillTint="66"/>
          </w:tcPr>
          <w:p w14:paraId="2CAC1736" w14:textId="4D093749" w:rsidR="00B7258B" w:rsidRPr="005B4E23" w:rsidRDefault="000A3D1B" w:rsidP="004A123C">
            <w:pPr>
              <w:suppressAutoHyphens/>
              <w:spacing w:before="120" w:after="120"/>
            </w:pPr>
            <w:r>
              <w:t>Umsetzung:  JA / TEILWEISE / NEIN / ENTBEHRLICH</w:t>
            </w:r>
          </w:p>
        </w:tc>
      </w:tr>
      <w:tr w:rsidR="00B7258B" w:rsidRPr="00CC02C2" w14:paraId="6D62D2F0" w14:textId="77777777" w:rsidTr="004A123C">
        <w:tc>
          <w:tcPr>
            <w:tcW w:w="8356" w:type="dxa"/>
          </w:tcPr>
          <w:p w14:paraId="518B705F" w14:textId="08922791" w:rsidR="00B7258B" w:rsidRPr="00CC02C2" w:rsidRDefault="00B7258B" w:rsidP="004A123C">
            <w:pPr>
              <w:suppressAutoHyphens/>
              <w:spacing w:before="120" w:after="120"/>
              <w:rPr>
                <w:color w:val="000000" w:themeColor="text1"/>
              </w:rPr>
            </w:pPr>
            <w:bookmarkStart w:id="102" w:name="A7u6"/>
            <w:bookmarkEnd w:id="102"/>
            <w:r>
              <w:rPr>
                <w:color w:val="000000" w:themeColor="text1"/>
              </w:rPr>
              <w:t>Ihr aktueller Umsetzungsstand</w:t>
            </w:r>
          </w:p>
        </w:tc>
      </w:tr>
    </w:tbl>
    <w:p w14:paraId="607A2026" w14:textId="4386A2F6"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692FC5D" w14:textId="77777777" w:rsidTr="00B7258B">
        <w:tc>
          <w:tcPr>
            <w:tcW w:w="8340" w:type="dxa"/>
            <w:tcBorders>
              <w:bottom w:val="single" w:sz="4" w:space="0" w:color="auto"/>
            </w:tcBorders>
            <w:shd w:val="clear" w:color="auto" w:fill="C6D9F1" w:themeFill="text2" w:themeFillTint="33"/>
          </w:tcPr>
          <w:p w14:paraId="6B3C6246" w14:textId="7142D303"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84E05AD" w14:textId="77777777" w:rsidTr="00B7258B">
        <w:tc>
          <w:tcPr>
            <w:tcW w:w="8340" w:type="dxa"/>
            <w:shd w:val="clear" w:color="auto" w:fill="FFFFFF" w:themeFill="background1"/>
          </w:tcPr>
          <w:p w14:paraId="19AB3647" w14:textId="167BAA97" w:rsidR="00B7258B" w:rsidRDefault="00B7258B" w:rsidP="00B7258B">
            <w:pPr>
              <w:spacing w:before="60" w:after="60"/>
              <w:rPr>
                <w:color w:val="000000" w:themeColor="text1"/>
              </w:rPr>
            </w:pPr>
            <w:r>
              <w:rPr>
                <w:color w:val="000000" w:themeColor="text1"/>
              </w:rPr>
              <w:t>Begründung der Fachseite:</w:t>
            </w:r>
          </w:p>
        </w:tc>
      </w:tr>
    </w:tbl>
    <w:p w14:paraId="429569FA" w14:textId="6A71161A" w:rsidR="00B7258B" w:rsidRPr="0083049A" w:rsidRDefault="00B7258B" w:rsidP="00B7258B">
      <w:pPr>
        <w:pStyle w:val="Listenabsatz"/>
        <w:numPr>
          <w:ilvl w:val="0"/>
          <w:numId w:val="11"/>
        </w:numPr>
        <w:spacing w:after="0"/>
        <w:ind w:left="709" w:hanging="709"/>
      </w:pPr>
      <w:bookmarkStart w:id="103" w:name="A7a7"/>
      <w:bookmarkEnd w:id="103"/>
      <w:r>
        <w:t>Wird die Richtlinie verändert oder wird von ihr abgewichen, MUSS dies mit dem ISB abgestimmt und dokumentiert werden.</w:t>
      </w:r>
    </w:p>
    <w:p w14:paraId="790F7641" w14:textId="77777777" w:rsidR="00B7258B" w:rsidRDefault="00B7258B" w:rsidP="00B7258B">
      <w:pPr>
        <w:pStyle w:val="Listenabsatz"/>
        <w:spacing w:after="0"/>
      </w:pPr>
    </w:p>
    <w:p w14:paraId="6138A508"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52002D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19D144"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6BCB61E" w14:textId="77777777" w:rsidTr="004A123C">
        <w:trPr>
          <w:trHeight w:val="205"/>
        </w:trPr>
        <w:tc>
          <w:tcPr>
            <w:tcW w:w="8356" w:type="dxa"/>
            <w:shd w:val="clear" w:color="auto" w:fill="D6E3BC" w:themeFill="accent3" w:themeFillTint="66"/>
          </w:tcPr>
          <w:p w14:paraId="217DEB68" w14:textId="4F1EDA3F" w:rsidR="00B7258B" w:rsidRPr="005B4E23" w:rsidRDefault="000A3D1B" w:rsidP="004A123C">
            <w:pPr>
              <w:suppressAutoHyphens/>
              <w:spacing w:before="120" w:after="120"/>
            </w:pPr>
            <w:r>
              <w:t>Umsetzung:  JA / TEILWEISE / NEIN / ENTBEHRLICH</w:t>
            </w:r>
          </w:p>
        </w:tc>
      </w:tr>
      <w:tr w:rsidR="00B7258B" w:rsidRPr="00CC02C2" w14:paraId="5C4DE88A" w14:textId="77777777" w:rsidTr="004A123C">
        <w:tc>
          <w:tcPr>
            <w:tcW w:w="8356" w:type="dxa"/>
          </w:tcPr>
          <w:p w14:paraId="40A385B9" w14:textId="48F812BA" w:rsidR="00B7258B" w:rsidRPr="00CC02C2" w:rsidRDefault="00B7258B" w:rsidP="004A123C">
            <w:pPr>
              <w:suppressAutoHyphens/>
              <w:spacing w:before="120" w:after="120"/>
              <w:rPr>
                <w:color w:val="000000" w:themeColor="text1"/>
              </w:rPr>
            </w:pPr>
            <w:bookmarkStart w:id="104" w:name="A7u7"/>
            <w:bookmarkEnd w:id="104"/>
            <w:r>
              <w:rPr>
                <w:color w:val="000000" w:themeColor="text1"/>
              </w:rPr>
              <w:t>Ihr aktueller Umsetzungsstand</w:t>
            </w:r>
          </w:p>
        </w:tc>
      </w:tr>
    </w:tbl>
    <w:p w14:paraId="1F267DA7" w14:textId="6883F739" w:rsidR="00B7258B" w:rsidRDefault="00B7258B" w:rsidP="002F2CA3">
      <w:pPr>
        <w:suppressAutoHyphens/>
        <w:spacing w:line="240" w:lineRule="auto"/>
        <w:ind w:left="720"/>
        <w:rPr>
          <w:color w:val="000000" w:themeColor="text1"/>
        </w:rPr>
      </w:pPr>
    </w:p>
    <w:p w14:paraId="29B02A90" w14:textId="25E54E1B" w:rsidR="009F21A4" w:rsidRDefault="009F21A4" w:rsidP="002F2CA3">
      <w:pPr>
        <w:suppressAutoHyphens/>
        <w:spacing w:line="240" w:lineRule="auto"/>
        <w:ind w:left="720"/>
        <w:rPr>
          <w:color w:val="000000" w:themeColor="text1"/>
        </w:rPr>
      </w:pPr>
    </w:p>
    <w:p w14:paraId="68F22B50" w14:textId="77777777" w:rsidR="009F21A4" w:rsidRDefault="009F21A4"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AC74F3B" w14:textId="77777777" w:rsidTr="00B7258B">
        <w:tc>
          <w:tcPr>
            <w:tcW w:w="8340" w:type="dxa"/>
            <w:tcBorders>
              <w:bottom w:val="single" w:sz="4" w:space="0" w:color="auto"/>
            </w:tcBorders>
            <w:shd w:val="clear" w:color="auto" w:fill="C6D9F1" w:themeFill="text2" w:themeFillTint="33"/>
          </w:tcPr>
          <w:p w14:paraId="721BACF6" w14:textId="04F927F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6F8DB091" w14:textId="77777777" w:rsidTr="00B7258B">
        <w:tc>
          <w:tcPr>
            <w:tcW w:w="8340" w:type="dxa"/>
            <w:shd w:val="clear" w:color="auto" w:fill="FFFFFF" w:themeFill="background1"/>
          </w:tcPr>
          <w:p w14:paraId="3098C36B" w14:textId="108817A1" w:rsidR="00B7258B" w:rsidRDefault="00B7258B" w:rsidP="00B7258B">
            <w:pPr>
              <w:spacing w:before="60" w:after="60"/>
              <w:rPr>
                <w:color w:val="000000" w:themeColor="text1"/>
              </w:rPr>
            </w:pPr>
            <w:r>
              <w:rPr>
                <w:color w:val="000000" w:themeColor="text1"/>
              </w:rPr>
              <w:t>Begründung der Fachseite:</w:t>
            </w:r>
          </w:p>
        </w:tc>
      </w:tr>
    </w:tbl>
    <w:p w14:paraId="7B74C365" w14:textId="77777777" w:rsidR="00B7258B" w:rsidRPr="00CC02C2" w:rsidRDefault="00B7258B" w:rsidP="00B7258B">
      <w:pPr>
        <w:suppressAutoHyphens/>
        <w:spacing w:after="240"/>
        <w:ind w:left="720"/>
        <w:rPr>
          <w:color w:val="000000" w:themeColor="text1"/>
        </w:rPr>
      </w:pPr>
    </w:p>
    <w:p w14:paraId="49293BC9" w14:textId="691ECDB4" w:rsidR="00B7258B" w:rsidRDefault="00B7258B" w:rsidP="00B7258B">
      <w:pPr>
        <w:pStyle w:val="Listenabsatz"/>
        <w:numPr>
          <w:ilvl w:val="0"/>
          <w:numId w:val="11"/>
        </w:numPr>
        <w:spacing w:after="0"/>
        <w:ind w:left="709" w:hanging="709"/>
      </w:pPr>
      <w:bookmarkStart w:id="105" w:name="A7a8"/>
      <w:bookmarkEnd w:id="105"/>
      <w:r>
        <w:t xml:space="preserve"> Es MUSS regelmäßig überprüft werden, ob die Richtlinie noch korrekt</w:t>
      </w:r>
    </w:p>
    <w:p w14:paraId="4978E36A" w14:textId="4DE76DA1" w:rsidR="00B7258B" w:rsidRPr="0083049A" w:rsidRDefault="00B7258B" w:rsidP="008A4A41">
      <w:pPr>
        <w:pStyle w:val="Listenabsatz"/>
        <w:spacing w:after="0"/>
      </w:pPr>
      <w:r>
        <w:t>umgesetzt wird.</w:t>
      </w:r>
    </w:p>
    <w:p w14:paraId="3DB93EBD" w14:textId="77777777" w:rsidR="00B7258B" w:rsidRDefault="00B7258B" w:rsidP="00B7258B">
      <w:pPr>
        <w:pStyle w:val="Listenabsatz"/>
        <w:spacing w:after="0"/>
      </w:pPr>
    </w:p>
    <w:p w14:paraId="06A89B5A"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D5C7223"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E936329"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FBB942D" w14:textId="77777777" w:rsidTr="004A123C">
        <w:trPr>
          <w:trHeight w:val="205"/>
        </w:trPr>
        <w:tc>
          <w:tcPr>
            <w:tcW w:w="8356" w:type="dxa"/>
            <w:shd w:val="clear" w:color="auto" w:fill="D6E3BC" w:themeFill="accent3" w:themeFillTint="66"/>
          </w:tcPr>
          <w:p w14:paraId="674FE971" w14:textId="4E5A3261" w:rsidR="00B7258B" w:rsidRPr="005B4E23" w:rsidRDefault="000A3D1B" w:rsidP="004A123C">
            <w:pPr>
              <w:suppressAutoHyphens/>
              <w:spacing w:before="120" w:after="120"/>
            </w:pPr>
            <w:r>
              <w:t>Umsetzung:  JA / TEILWEISE / NEIN / ENTBEHRLICH</w:t>
            </w:r>
          </w:p>
        </w:tc>
      </w:tr>
      <w:tr w:rsidR="00B7258B" w:rsidRPr="00CC02C2" w14:paraId="0FC88719" w14:textId="77777777" w:rsidTr="004A123C">
        <w:tc>
          <w:tcPr>
            <w:tcW w:w="8356" w:type="dxa"/>
          </w:tcPr>
          <w:p w14:paraId="5A30736A" w14:textId="1C613643" w:rsidR="00B7258B" w:rsidRPr="00CC02C2" w:rsidRDefault="00B7258B" w:rsidP="004A123C">
            <w:pPr>
              <w:suppressAutoHyphens/>
              <w:spacing w:before="120" w:after="120"/>
              <w:rPr>
                <w:color w:val="000000" w:themeColor="text1"/>
              </w:rPr>
            </w:pPr>
            <w:bookmarkStart w:id="106" w:name="A7u8"/>
            <w:bookmarkEnd w:id="106"/>
            <w:r>
              <w:rPr>
                <w:color w:val="000000" w:themeColor="text1"/>
              </w:rPr>
              <w:t>Ihr aktueller Umsetzungsstand</w:t>
            </w:r>
          </w:p>
        </w:tc>
      </w:tr>
    </w:tbl>
    <w:p w14:paraId="7CFD4758" w14:textId="7C3B5B5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BD10357" w14:textId="77777777" w:rsidTr="00B7258B">
        <w:tc>
          <w:tcPr>
            <w:tcW w:w="8340" w:type="dxa"/>
            <w:tcBorders>
              <w:bottom w:val="single" w:sz="4" w:space="0" w:color="auto"/>
            </w:tcBorders>
            <w:shd w:val="clear" w:color="auto" w:fill="C6D9F1" w:themeFill="text2" w:themeFillTint="33"/>
          </w:tcPr>
          <w:p w14:paraId="568D7511" w14:textId="5AFD2AD3"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0C018C8D" w14:textId="77777777" w:rsidTr="00B7258B">
        <w:tc>
          <w:tcPr>
            <w:tcW w:w="8340" w:type="dxa"/>
            <w:shd w:val="clear" w:color="auto" w:fill="FFFFFF" w:themeFill="background1"/>
          </w:tcPr>
          <w:p w14:paraId="45774792" w14:textId="1F5CB032" w:rsidR="00B7258B" w:rsidRDefault="00B7258B" w:rsidP="00B7258B">
            <w:pPr>
              <w:spacing w:before="60" w:after="60"/>
              <w:rPr>
                <w:color w:val="000000" w:themeColor="text1"/>
              </w:rPr>
            </w:pPr>
            <w:r>
              <w:rPr>
                <w:color w:val="000000" w:themeColor="text1"/>
              </w:rPr>
              <w:t>Begründung der Fachseite:</w:t>
            </w:r>
          </w:p>
        </w:tc>
      </w:tr>
    </w:tbl>
    <w:p w14:paraId="69F8AD0C" w14:textId="77777777" w:rsidR="00B7258B" w:rsidRPr="00CC02C2" w:rsidRDefault="00B7258B" w:rsidP="00B7258B">
      <w:pPr>
        <w:suppressAutoHyphens/>
        <w:spacing w:after="240"/>
        <w:ind w:left="720"/>
        <w:rPr>
          <w:color w:val="000000" w:themeColor="text1"/>
        </w:rPr>
      </w:pPr>
    </w:p>
    <w:p w14:paraId="04138559" w14:textId="72B3CFBC" w:rsidR="00B7258B" w:rsidRPr="0083049A" w:rsidRDefault="00B7258B" w:rsidP="00B7258B">
      <w:pPr>
        <w:pStyle w:val="Listenabsatz"/>
        <w:numPr>
          <w:ilvl w:val="0"/>
          <w:numId w:val="11"/>
        </w:numPr>
        <w:spacing w:after="0"/>
        <w:ind w:left="709" w:hanging="709"/>
      </w:pPr>
      <w:bookmarkStart w:id="107" w:name="A7a9"/>
      <w:bookmarkEnd w:id="107"/>
      <w:r>
        <w:t xml:space="preserve"> Die Ergebnisse MUSS sinnvoll dokumentiert werden.</w:t>
      </w:r>
    </w:p>
    <w:p w14:paraId="7BEF4E97" w14:textId="77777777" w:rsidR="00B7258B" w:rsidRDefault="00B7258B" w:rsidP="00B7258B">
      <w:pPr>
        <w:pStyle w:val="Listenabsatz"/>
        <w:spacing w:after="0"/>
      </w:pPr>
    </w:p>
    <w:p w14:paraId="26A6FDF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F69404C"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3D48877"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28A80D7" w14:textId="77777777" w:rsidTr="004A123C">
        <w:trPr>
          <w:trHeight w:val="205"/>
        </w:trPr>
        <w:tc>
          <w:tcPr>
            <w:tcW w:w="8356" w:type="dxa"/>
            <w:shd w:val="clear" w:color="auto" w:fill="D6E3BC" w:themeFill="accent3" w:themeFillTint="66"/>
          </w:tcPr>
          <w:p w14:paraId="7B840396" w14:textId="6E420C01" w:rsidR="00B7258B" w:rsidRPr="005B4E23" w:rsidRDefault="000A3D1B" w:rsidP="004A123C">
            <w:pPr>
              <w:suppressAutoHyphens/>
              <w:spacing w:before="120" w:after="120"/>
            </w:pPr>
            <w:r>
              <w:t>Umsetzung:  JA / TEILWEISE / NEIN / ENTBEHRLICH</w:t>
            </w:r>
          </w:p>
        </w:tc>
      </w:tr>
      <w:tr w:rsidR="00B7258B" w:rsidRPr="00CC02C2" w14:paraId="742209F9" w14:textId="77777777" w:rsidTr="004A123C">
        <w:tc>
          <w:tcPr>
            <w:tcW w:w="8356" w:type="dxa"/>
          </w:tcPr>
          <w:p w14:paraId="667D6895" w14:textId="30791BC0" w:rsidR="00B7258B" w:rsidRPr="00CC02C2" w:rsidRDefault="00B7258B" w:rsidP="004A123C">
            <w:pPr>
              <w:suppressAutoHyphens/>
              <w:spacing w:before="120" w:after="120"/>
              <w:rPr>
                <w:color w:val="000000" w:themeColor="text1"/>
              </w:rPr>
            </w:pPr>
            <w:bookmarkStart w:id="108" w:name="A7u9"/>
            <w:bookmarkEnd w:id="108"/>
            <w:r>
              <w:rPr>
                <w:color w:val="000000" w:themeColor="text1"/>
              </w:rPr>
              <w:t>Ihr aktueller Umsetzungsstand</w:t>
            </w:r>
          </w:p>
        </w:tc>
      </w:tr>
    </w:tbl>
    <w:p w14:paraId="0C2C29F8" w14:textId="7022C446"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C986631" w14:textId="77777777" w:rsidTr="00B7258B">
        <w:tc>
          <w:tcPr>
            <w:tcW w:w="8340" w:type="dxa"/>
            <w:tcBorders>
              <w:bottom w:val="single" w:sz="4" w:space="0" w:color="auto"/>
            </w:tcBorders>
            <w:shd w:val="clear" w:color="auto" w:fill="C6D9F1" w:themeFill="text2" w:themeFillTint="33"/>
          </w:tcPr>
          <w:p w14:paraId="6DB6E5BD" w14:textId="583A5D5A"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0C0E091" w14:textId="77777777" w:rsidTr="00B7258B">
        <w:tc>
          <w:tcPr>
            <w:tcW w:w="8340" w:type="dxa"/>
            <w:shd w:val="clear" w:color="auto" w:fill="FFFFFF" w:themeFill="background1"/>
          </w:tcPr>
          <w:p w14:paraId="203F8AE9" w14:textId="710E6E9B" w:rsidR="00B7258B" w:rsidRDefault="00B7258B" w:rsidP="00B7258B">
            <w:pPr>
              <w:spacing w:before="60" w:after="60"/>
              <w:rPr>
                <w:color w:val="000000" w:themeColor="text1"/>
              </w:rPr>
            </w:pPr>
            <w:r>
              <w:rPr>
                <w:color w:val="000000" w:themeColor="text1"/>
              </w:rPr>
              <w:t>Begründung der Fachseite:</w:t>
            </w:r>
          </w:p>
        </w:tc>
      </w:tr>
    </w:tbl>
    <w:p w14:paraId="10B9D2EF" w14:textId="5513DBBC" w:rsidR="008959C6" w:rsidRPr="00E126C7" w:rsidRDefault="008959C6" w:rsidP="00B7258B">
      <w:pPr>
        <w:pStyle w:val="Aufzhlungeinfach"/>
        <w:numPr>
          <w:ilvl w:val="0"/>
          <w:numId w:val="0"/>
        </w:numPr>
        <w:spacing w:before="480" w:after="0" w:line="240" w:lineRule="auto"/>
        <w:ind w:left="714" w:hanging="357"/>
      </w:pPr>
      <w:r>
        <w:br w:type="column"/>
      </w:r>
    </w:p>
    <w:p w14:paraId="45D7FA17" w14:textId="2AA32DB1" w:rsidR="00B7258B" w:rsidRDefault="00B7258B" w:rsidP="0033743D">
      <w:pPr>
        <w:pStyle w:val="berschrift3"/>
        <w:spacing w:before="240"/>
      </w:pPr>
      <w:bookmarkStart w:id="109" w:name="A8"/>
      <w:bookmarkStart w:id="110" w:name="_Toc86784419"/>
      <w:bookmarkEnd w:id="109"/>
      <w:r>
        <w:t>Erhebung der Einflussfaktoren für kryptografische Verfahren und</w:t>
      </w:r>
      <w:r w:rsidR="008959C6">
        <w:t xml:space="preserve"> </w:t>
      </w:r>
      <w:r>
        <w:t>Produkte (H) [A8]</w:t>
      </w:r>
      <w:bookmarkEnd w:id="110"/>
    </w:p>
    <w:p w14:paraId="1F15F0BE" w14:textId="77777777" w:rsidR="00B7258B" w:rsidRPr="00CC02C2" w:rsidRDefault="00B7258B" w:rsidP="00B7258B">
      <w:pPr>
        <w:suppressAutoHyphens/>
        <w:spacing w:after="240"/>
        <w:ind w:left="720"/>
        <w:rPr>
          <w:color w:val="000000" w:themeColor="text1"/>
        </w:rPr>
      </w:pPr>
    </w:p>
    <w:p w14:paraId="2388D4BD" w14:textId="32EBE787" w:rsidR="00B7258B" w:rsidRDefault="00B7258B" w:rsidP="002B0128">
      <w:pPr>
        <w:pStyle w:val="Listenabsatz"/>
        <w:numPr>
          <w:ilvl w:val="0"/>
          <w:numId w:val="11"/>
        </w:numPr>
        <w:spacing w:after="0"/>
        <w:ind w:left="709" w:hanging="709"/>
      </w:pPr>
      <w:bookmarkStart w:id="111" w:name="A8a1"/>
      <w:bookmarkEnd w:id="111"/>
      <w:r>
        <w:t>Bevor entschieden werden kann, welche kryptografischen Verfahren und Produkte bei erhöhtem</w:t>
      </w:r>
      <w:r w:rsidR="008959C6">
        <w:t xml:space="preserve"> </w:t>
      </w:r>
      <w:r>
        <w:t>Schutzbedarf eingesetzt werden, M</w:t>
      </w:r>
      <w:r w:rsidR="008959C6">
        <w:t>Ü</w:t>
      </w:r>
      <w:r>
        <w:t>SS</w:t>
      </w:r>
      <w:r w:rsidR="008959C6">
        <w:t>EN</w:t>
      </w:r>
      <w:r>
        <w:t xml:space="preserve"> unter anderem folgende Einflussfaktoren ermittelt werden:</w:t>
      </w:r>
    </w:p>
    <w:p w14:paraId="72EC4E07" w14:textId="4A6CDAB1" w:rsidR="00B7258B" w:rsidRDefault="00B7258B" w:rsidP="008959C6">
      <w:pPr>
        <w:pStyle w:val="Listenabsatz"/>
        <w:spacing w:before="240" w:after="0" w:line="240" w:lineRule="auto"/>
        <w:ind w:left="1134" w:hanging="425"/>
        <w:contextualSpacing w:val="0"/>
      </w:pPr>
      <w:r>
        <w:t xml:space="preserve">• </w:t>
      </w:r>
      <w:r w:rsidR="008959C6">
        <w:tab/>
      </w:r>
      <w:r>
        <w:t xml:space="preserve">Sicherheitsaspekte (siehe CON.1.A6 Bedarfserhebung für kryptografische </w:t>
      </w:r>
      <w:r w:rsidR="008959C6">
        <w:br/>
      </w:r>
      <w:r>
        <w:t>Verfahren und</w:t>
      </w:r>
      <w:r w:rsidR="008959C6">
        <w:t xml:space="preserve"> </w:t>
      </w:r>
      <w:r>
        <w:t>Produkte),</w:t>
      </w:r>
    </w:p>
    <w:p w14:paraId="679421F5" w14:textId="06AA02D1" w:rsidR="00B7258B" w:rsidRDefault="00B7258B" w:rsidP="008959C6">
      <w:pPr>
        <w:pStyle w:val="Listenabsatz"/>
        <w:spacing w:before="240" w:after="0" w:line="240" w:lineRule="auto"/>
        <w:ind w:left="1134" w:hanging="425"/>
        <w:contextualSpacing w:val="0"/>
      </w:pPr>
      <w:r>
        <w:t xml:space="preserve">• </w:t>
      </w:r>
      <w:r w:rsidR="008959C6">
        <w:tab/>
      </w:r>
      <w:r>
        <w:t>technische Aspekte,</w:t>
      </w:r>
    </w:p>
    <w:p w14:paraId="2B696D65" w14:textId="0C0396BA" w:rsidR="00B7258B" w:rsidRDefault="00B7258B" w:rsidP="008959C6">
      <w:pPr>
        <w:pStyle w:val="Listenabsatz"/>
        <w:spacing w:before="240" w:after="0" w:line="240" w:lineRule="auto"/>
        <w:ind w:left="1134" w:hanging="425"/>
        <w:contextualSpacing w:val="0"/>
      </w:pPr>
      <w:r>
        <w:t xml:space="preserve">• </w:t>
      </w:r>
      <w:r w:rsidR="008959C6">
        <w:tab/>
      </w:r>
      <w:r>
        <w:t>personelle und organisatorische Aspekte,</w:t>
      </w:r>
    </w:p>
    <w:p w14:paraId="56447E7F" w14:textId="763CC1CA" w:rsidR="00B7258B" w:rsidRDefault="00B7258B" w:rsidP="008959C6">
      <w:pPr>
        <w:pStyle w:val="Listenabsatz"/>
        <w:spacing w:before="240" w:after="0" w:line="240" w:lineRule="auto"/>
        <w:ind w:left="1134" w:hanging="425"/>
        <w:contextualSpacing w:val="0"/>
      </w:pPr>
      <w:r>
        <w:t xml:space="preserve">• </w:t>
      </w:r>
      <w:r w:rsidR="008959C6">
        <w:tab/>
      </w:r>
      <w:r>
        <w:t>wirtschaftliche Aspekte,</w:t>
      </w:r>
    </w:p>
    <w:p w14:paraId="0141A4C1" w14:textId="293FD9E7" w:rsidR="00B7258B" w:rsidRDefault="00B7258B" w:rsidP="008959C6">
      <w:pPr>
        <w:pStyle w:val="Listenabsatz"/>
        <w:spacing w:before="240" w:after="0" w:line="240" w:lineRule="auto"/>
        <w:ind w:left="1134" w:hanging="425"/>
        <w:contextualSpacing w:val="0"/>
      </w:pPr>
      <w:r>
        <w:t xml:space="preserve">• </w:t>
      </w:r>
      <w:r w:rsidR="008959C6">
        <w:tab/>
      </w:r>
      <w:r>
        <w:t xml:space="preserve">Lebensdauer von kryptografischen Verfahren und der eingesetzten </w:t>
      </w:r>
      <w:r w:rsidR="008959C6">
        <w:br/>
      </w:r>
      <w:r>
        <w:t>Schlüssellängen,</w:t>
      </w:r>
    </w:p>
    <w:p w14:paraId="0717FB55" w14:textId="13B7ACDA" w:rsidR="00B7258B" w:rsidRDefault="00B7258B" w:rsidP="008959C6">
      <w:pPr>
        <w:pStyle w:val="Listenabsatz"/>
        <w:spacing w:before="240" w:after="0" w:line="240" w:lineRule="auto"/>
        <w:ind w:left="1134" w:hanging="425"/>
        <w:contextualSpacing w:val="0"/>
      </w:pPr>
      <w:r>
        <w:t xml:space="preserve">• </w:t>
      </w:r>
      <w:r w:rsidR="008959C6">
        <w:tab/>
      </w:r>
      <w:r>
        <w:t>Zulassung von kryptografischen Produkten sowie</w:t>
      </w:r>
    </w:p>
    <w:p w14:paraId="27C1736E" w14:textId="3342726F" w:rsidR="00B7258B" w:rsidRPr="0083049A" w:rsidRDefault="00B7258B" w:rsidP="008959C6">
      <w:pPr>
        <w:pStyle w:val="Listenabsatz"/>
        <w:spacing w:before="240" w:after="0" w:line="240" w:lineRule="auto"/>
        <w:ind w:left="1134" w:hanging="425"/>
        <w:contextualSpacing w:val="0"/>
      </w:pPr>
      <w:r>
        <w:t xml:space="preserve">• </w:t>
      </w:r>
      <w:r w:rsidR="008959C6">
        <w:tab/>
      </w:r>
      <w:r>
        <w:t>gesetzliche Rahmenbedingungen</w:t>
      </w:r>
    </w:p>
    <w:p w14:paraId="43760499" w14:textId="77777777" w:rsidR="00B7258B" w:rsidRDefault="00B7258B" w:rsidP="00B7258B">
      <w:pPr>
        <w:pStyle w:val="Listenabsatz"/>
        <w:spacing w:after="0"/>
      </w:pPr>
    </w:p>
    <w:p w14:paraId="219B3FEB"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BEFE825"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A9C21D"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62AC002" w14:textId="77777777" w:rsidTr="004A123C">
        <w:trPr>
          <w:trHeight w:val="205"/>
        </w:trPr>
        <w:tc>
          <w:tcPr>
            <w:tcW w:w="8356" w:type="dxa"/>
            <w:shd w:val="clear" w:color="auto" w:fill="D6E3BC" w:themeFill="accent3" w:themeFillTint="66"/>
          </w:tcPr>
          <w:p w14:paraId="148890E1" w14:textId="299B5991" w:rsidR="00B7258B" w:rsidRPr="005B4E23" w:rsidRDefault="000A3D1B" w:rsidP="004A123C">
            <w:pPr>
              <w:suppressAutoHyphens/>
              <w:spacing w:before="120" w:after="120"/>
            </w:pPr>
            <w:r>
              <w:t>Umsetzung:  JA / TEILWEISE / NEIN / ENTBEHRLICH</w:t>
            </w:r>
          </w:p>
        </w:tc>
      </w:tr>
      <w:tr w:rsidR="00B7258B" w:rsidRPr="00CC02C2" w14:paraId="5C3C9F0F" w14:textId="77777777" w:rsidTr="004A123C">
        <w:tc>
          <w:tcPr>
            <w:tcW w:w="8356" w:type="dxa"/>
          </w:tcPr>
          <w:p w14:paraId="4114F660" w14:textId="4B157E3B" w:rsidR="00B7258B" w:rsidRPr="00CC02C2" w:rsidRDefault="00B7258B" w:rsidP="004A123C">
            <w:pPr>
              <w:suppressAutoHyphens/>
              <w:spacing w:before="120" w:after="120"/>
              <w:rPr>
                <w:color w:val="000000" w:themeColor="text1"/>
              </w:rPr>
            </w:pPr>
            <w:bookmarkStart w:id="112" w:name="A8u1"/>
            <w:bookmarkEnd w:id="112"/>
            <w:r>
              <w:rPr>
                <w:color w:val="000000" w:themeColor="text1"/>
              </w:rPr>
              <w:t>Ihr aktueller Umsetzungsstand</w:t>
            </w:r>
          </w:p>
        </w:tc>
      </w:tr>
    </w:tbl>
    <w:p w14:paraId="00D0B289" w14:textId="373173B4"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129043C" w14:textId="77777777" w:rsidTr="00B7258B">
        <w:tc>
          <w:tcPr>
            <w:tcW w:w="8340" w:type="dxa"/>
            <w:tcBorders>
              <w:bottom w:val="single" w:sz="4" w:space="0" w:color="auto"/>
            </w:tcBorders>
            <w:shd w:val="clear" w:color="auto" w:fill="C6D9F1" w:themeFill="text2" w:themeFillTint="33"/>
          </w:tcPr>
          <w:p w14:paraId="4C80B83E" w14:textId="59AC6DE8"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A66C3EF" w14:textId="77777777" w:rsidTr="00B7258B">
        <w:tc>
          <w:tcPr>
            <w:tcW w:w="8340" w:type="dxa"/>
            <w:shd w:val="clear" w:color="auto" w:fill="FFFFFF" w:themeFill="background1"/>
          </w:tcPr>
          <w:p w14:paraId="1880A5D6" w14:textId="40D23AB7" w:rsidR="00B7258B" w:rsidRDefault="00B7258B" w:rsidP="00B7258B">
            <w:pPr>
              <w:spacing w:before="60" w:after="60"/>
              <w:rPr>
                <w:color w:val="000000" w:themeColor="text1"/>
              </w:rPr>
            </w:pPr>
            <w:r>
              <w:rPr>
                <w:color w:val="000000" w:themeColor="text1"/>
              </w:rPr>
              <w:t>Begründung der Fachseite:</w:t>
            </w:r>
          </w:p>
        </w:tc>
      </w:tr>
    </w:tbl>
    <w:p w14:paraId="23112662" w14:textId="77777777" w:rsidR="00B7258B" w:rsidRPr="00E126C7" w:rsidRDefault="00B7258B" w:rsidP="00B7258B">
      <w:pPr>
        <w:pStyle w:val="Aufzhlungeinfach"/>
        <w:numPr>
          <w:ilvl w:val="0"/>
          <w:numId w:val="0"/>
        </w:numPr>
        <w:spacing w:before="480" w:after="0" w:line="240" w:lineRule="auto"/>
        <w:ind w:left="714" w:hanging="357"/>
      </w:pPr>
    </w:p>
    <w:p w14:paraId="63FA46CE" w14:textId="24F9C49D" w:rsidR="00B7258B" w:rsidRDefault="00B7258B" w:rsidP="0033743D">
      <w:pPr>
        <w:pStyle w:val="berschrift3"/>
        <w:spacing w:before="240"/>
      </w:pPr>
      <w:bookmarkStart w:id="113" w:name="A9"/>
      <w:bookmarkStart w:id="114" w:name="_Toc86784420"/>
      <w:bookmarkEnd w:id="113"/>
      <w:r>
        <w:t xml:space="preserve">Auswahl eines geeigneten kryptografischen Produkts </w:t>
      </w:r>
      <w:r w:rsidR="008959C6">
        <w:br/>
      </w:r>
      <w:r>
        <w:t>[IT-Betrieb,</w:t>
      </w:r>
      <w:r w:rsidR="008959C6">
        <w:t xml:space="preserve"> </w:t>
      </w:r>
      <w:r>
        <w:t>Fachverantwortliche] (H) [A9]</w:t>
      </w:r>
      <w:bookmarkEnd w:id="114"/>
    </w:p>
    <w:p w14:paraId="23DF722F" w14:textId="77777777" w:rsidR="00B7258B" w:rsidRPr="00CC02C2" w:rsidRDefault="00B7258B" w:rsidP="00B7258B">
      <w:pPr>
        <w:suppressAutoHyphens/>
        <w:spacing w:after="240"/>
        <w:ind w:left="720"/>
        <w:rPr>
          <w:color w:val="000000" w:themeColor="text1"/>
        </w:rPr>
      </w:pPr>
    </w:p>
    <w:p w14:paraId="4E2C4C37" w14:textId="4C8B63DE" w:rsidR="00B7258B" w:rsidRPr="0083049A" w:rsidRDefault="00B7258B" w:rsidP="008C3B0F">
      <w:pPr>
        <w:pStyle w:val="Listenabsatz"/>
        <w:numPr>
          <w:ilvl w:val="0"/>
          <w:numId w:val="11"/>
        </w:numPr>
        <w:spacing w:after="0"/>
        <w:ind w:left="709" w:hanging="709"/>
      </w:pPr>
      <w:bookmarkStart w:id="115" w:name="A9a1"/>
      <w:bookmarkEnd w:id="115"/>
      <w:r>
        <w:t xml:space="preserve">Bevor ein kryptografisches Produkt ausgewählt wird, MUSS die Institution </w:t>
      </w:r>
      <w:r w:rsidR="008959C6">
        <w:br/>
      </w:r>
      <w:r>
        <w:t>festlegen, welche</w:t>
      </w:r>
      <w:r w:rsidR="008959C6">
        <w:t xml:space="preserve"> </w:t>
      </w:r>
      <w:r>
        <w:t xml:space="preserve">Anforderungen das Produkt erfüllen muss. </w:t>
      </w:r>
    </w:p>
    <w:p w14:paraId="6AA5DA40" w14:textId="494D24A0" w:rsidR="008959C6" w:rsidRDefault="008959C6" w:rsidP="00B7258B">
      <w:pPr>
        <w:pStyle w:val="Listenabsatz"/>
        <w:spacing w:after="0"/>
      </w:pPr>
    </w:p>
    <w:p w14:paraId="2F82DC80" w14:textId="0EFA9E02" w:rsidR="009F21A4" w:rsidRDefault="009F21A4" w:rsidP="00B7258B">
      <w:pPr>
        <w:pStyle w:val="Listenabsatz"/>
        <w:spacing w:after="0"/>
      </w:pPr>
    </w:p>
    <w:p w14:paraId="3F8C78C9" w14:textId="77777777" w:rsidR="009F21A4" w:rsidRDefault="009F21A4" w:rsidP="00B7258B">
      <w:pPr>
        <w:pStyle w:val="Listenabsatz"/>
        <w:spacing w:after="0"/>
      </w:pPr>
    </w:p>
    <w:p w14:paraId="5D906089"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6D44EE0"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9E2987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6EBD789" w14:textId="77777777" w:rsidTr="004A123C">
        <w:trPr>
          <w:trHeight w:val="205"/>
        </w:trPr>
        <w:tc>
          <w:tcPr>
            <w:tcW w:w="8356" w:type="dxa"/>
            <w:shd w:val="clear" w:color="auto" w:fill="D6E3BC" w:themeFill="accent3" w:themeFillTint="66"/>
          </w:tcPr>
          <w:p w14:paraId="24FF7302" w14:textId="55FDFC2F" w:rsidR="00B7258B" w:rsidRPr="005B4E23" w:rsidRDefault="000A3D1B" w:rsidP="004A123C">
            <w:pPr>
              <w:suppressAutoHyphens/>
              <w:spacing w:before="120" w:after="120"/>
            </w:pPr>
            <w:r>
              <w:t>Umsetzung:  JA / TEILWEISE / NEIN / ENTBEHRLICH</w:t>
            </w:r>
          </w:p>
        </w:tc>
      </w:tr>
      <w:tr w:rsidR="00B7258B" w:rsidRPr="00CC02C2" w14:paraId="52C784DE" w14:textId="77777777" w:rsidTr="004A123C">
        <w:tc>
          <w:tcPr>
            <w:tcW w:w="8356" w:type="dxa"/>
          </w:tcPr>
          <w:p w14:paraId="50B88B5E" w14:textId="66962609" w:rsidR="00B7258B" w:rsidRPr="00CC02C2" w:rsidRDefault="00B7258B" w:rsidP="004A123C">
            <w:pPr>
              <w:suppressAutoHyphens/>
              <w:spacing w:before="120" w:after="120"/>
              <w:rPr>
                <w:color w:val="000000" w:themeColor="text1"/>
              </w:rPr>
            </w:pPr>
            <w:bookmarkStart w:id="116" w:name="A9u1"/>
            <w:bookmarkEnd w:id="116"/>
            <w:r>
              <w:rPr>
                <w:color w:val="000000" w:themeColor="text1"/>
              </w:rPr>
              <w:t>Ihr aktueller Umsetzungsstand</w:t>
            </w:r>
          </w:p>
        </w:tc>
      </w:tr>
    </w:tbl>
    <w:p w14:paraId="7F308638" w14:textId="0F465F5B"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BF3CB2D" w14:textId="77777777" w:rsidTr="00B7258B">
        <w:tc>
          <w:tcPr>
            <w:tcW w:w="8340" w:type="dxa"/>
            <w:tcBorders>
              <w:bottom w:val="single" w:sz="4" w:space="0" w:color="auto"/>
            </w:tcBorders>
            <w:shd w:val="clear" w:color="auto" w:fill="C6D9F1" w:themeFill="text2" w:themeFillTint="33"/>
          </w:tcPr>
          <w:p w14:paraId="4A92C747" w14:textId="2B91193B"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19BDEC8" w14:textId="77777777" w:rsidTr="00B7258B">
        <w:tc>
          <w:tcPr>
            <w:tcW w:w="8340" w:type="dxa"/>
            <w:shd w:val="clear" w:color="auto" w:fill="FFFFFF" w:themeFill="background1"/>
          </w:tcPr>
          <w:p w14:paraId="20D1F475" w14:textId="772EEA2B" w:rsidR="00B7258B" w:rsidRDefault="00B7258B" w:rsidP="00B7258B">
            <w:pPr>
              <w:spacing w:before="60" w:after="60"/>
              <w:rPr>
                <w:color w:val="000000" w:themeColor="text1"/>
              </w:rPr>
            </w:pPr>
            <w:r>
              <w:rPr>
                <w:color w:val="000000" w:themeColor="text1"/>
              </w:rPr>
              <w:t>Begründung der Fachseite:</w:t>
            </w:r>
          </w:p>
        </w:tc>
      </w:tr>
    </w:tbl>
    <w:p w14:paraId="151FC290" w14:textId="77777777" w:rsidR="00B7258B" w:rsidRPr="00CC02C2" w:rsidRDefault="00B7258B" w:rsidP="00B7258B">
      <w:pPr>
        <w:suppressAutoHyphens/>
        <w:spacing w:after="240"/>
        <w:ind w:left="720"/>
        <w:rPr>
          <w:color w:val="000000" w:themeColor="text1"/>
        </w:rPr>
      </w:pPr>
    </w:p>
    <w:p w14:paraId="7E77D8DD" w14:textId="5245DD10" w:rsidR="00B7258B" w:rsidRPr="0083049A" w:rsidRDefault="00B7258B" w:rsidP="00B7258B">
      <w:pPr>
        <w:pStyle w:val="Listenabsatz"/>
        <w:numPr>
          <w:ilvl w:val="0"/>
          <w:numId w:val="11"/>
        </w:numPr>
        <w:spacing w:after="0"/>
        <w:ind w:left="709" w:hanging="709"/>
      </w:pPr>
      <w:bookmarkStart w:id="117" w:name="A9a2"/>
      <w:bookmarkEnd w:id="117"/>
      <w:r>
        <w:t xml:space="preserve">Dabei </w:t>
      </w:r>
      <w:r w:rsidR="008959C6">
        <w:t>MÜSSEN</w:t>
      </w:r>
      <w:r>
        <w:t xml:space="preserve"> Aspekte wie Funktionsumfang, Interoperabilität, Wirtschaftlichkeit sowie Fehlbedienungs- und Fehlfunktionssicherheit betrachtet werden. </w:t>
      </w:r>
    </w:p>
    <w:p w14:paraId="56C78C39" w14:textId="77777777" w:rsidR="00B7258B" w:rsidRDefault="00B7258B" w:rsidP="00B7258B">
      <w:pPr>
        <w:pStyle w:val="Listenabsatz"/>
        <w:spacing w:after="0"/>
      </w:pPr>
    </w:p>
    <w:p w14:paraId="405B3CF3"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73E12B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361BC0B"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B23F349" w14:textId="77777777" w:rsidTr="004A123C">
        <w:trPr>
          <w:trHeight w:val="205"/>
        </w:trPr>
        <w:tc>
          <w:tcPr>
            <w:tcW w:w="8356" w:type="dxa"/>
            <w:shd w:val="clear" w:color="auto" w:fill="D6E3BC" w:themeFill="accent3" w:themeFillTint="66"/>
          </w:tcPr>
          <w:p w14:paraId="0777D49B" w14:textId="716ACAA9" w:rsidR="00B7258B" w:rsidRPr="005B4E23" w:rsidRDefault="000A3D1B" w:rsidP="004A123C">
            <w:pPr>
              <w:suppressAutoHyphens/>
              <w:spacing w:before="120" w:after="120"/>
            </w:pPr>
            <w:r>
              <w:t>Umsetzung:  JA / TEILWEISE / NEIN / ENTBEHRLICH</w:t>
            </w:r>
          </w:p>
        </w:tc>
      </w:tr>
      <w:tr w:rsidR="00B7258B" w:rsidRPr="00CC02C2" w14:paraId="1E060E82" w14:textId="77777777" w:rsidTr="004A123C">
        <w:tc>
          <w:tcPr>
            <w:tcW w:w="8356" w:type="dxa"/>
          </w:tcPr>
          <w:p w14:paraId="4D38FB1B" w14:textId="1E7AA69F" w:rsidR="00B7258B" w:rsidRPr="00CC02C2" w:rsidRDefault="00B7258B" w:rsidP="004A123C">
            <w:pPr>
              <w:suppressAutoHyphens/>
              <w:spacing w:before="120" w:after="120"/>
              <w:rPr>
                <w:color w:val="000000" w:themeColor="text1"/>
              </w:rPr>
            </w:pPr>
            <w:bookmarkStart w:id="118" w:name="A9u2"/>
            <w:bookmarkEnd w:id="118"/>
            <w:r>
              <w:rPr>
                <w:color w:val="000000" w:themeColor="text1"/>
              </w:rPr>
              <w:t>Ihr aktueller Umsetzungsstand</w:t>
            </w:r>
          </w:p>
        </w:tc>
      </w:tr>
    </w:tbl>
    <w:p w14:paraId="19C4DF3B" w14:textId="1C69BD8E"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4ACC06DA" w14:textId="77777777" w:rsidTr="00B7258B">
        <w:tc>
          <w:tcPr>
            <w:tcW w:w="8340" w:type="dxa"/>
            <w:tcBorders>
              <w:bottom w:val="single" w:sz="4" w:space="0" w:color="auto"/>
            </w:tcBorders>
            <w:shd w:val="clear" w:color="auto" w:fill="C6D9F1" w:themeFill="text2" w:themeFillTint="33"/>
          </w:tcPr>
          <w:p w14:paraId="12D32F58" w14:textId="3F24CBF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A8BB4AD" w14:textId="77777777" w:rsidTr="00B7258B">
        <w:tc>
          <w:tcPr>
            <w:tcW w:w="8340" w:type="dxa"/>
            <w:shd w:val="clear" w:color="auto" w:fill="FFFFFF" w:themeFill="background1"/>
          </w:tcPr>
          <w:p w14:paraId="7959868C" w14:textId="059B5FC0" w:rsidR="00B7258B" w:rsidRDefault="00B7258B" w:rsidP="00B7258B">
            <w:pPr>
              <w:spacing w:before="60" w:after="60"/>
              <w:rPr>
                <w:color w:val="000000" w:themeColor="text1"/>
              </w:rPr>
            </w:pPr>
            <w:r>
              <w:rPr>
                <w:color w:val="000000" w:themeColor="text1"/>
              </w:rPr>
              <w:t>Begründung der Fachseite:</w:t>
            </w:r>
          </w:p>
        </w:tc>
      </w:tr>
    </w:tbl>
    <w:p w14:paraId="13092756" w14:textId="77777777" w:rsidR="00B7258B" w:rsidRPr="00CC02C2" w:rsidRDefault="00B7258B" w:rsidP="00B7258B">
      <w:pPr>
        <w:suppressAutoHyphens/>
        <w:spacing w:after="240"/>
        <w:ind w:left="720"/>
        <w:rPr>
          <w:color w:val="000000" w:themeColor="text1"/>
        </w:rPr>
      </w:pPr>
    </w:p>
    <w:p w14:paraId="6136C40A" w14:textId="65B34D9B" w:rsidR="00B7258B" w:rsidRPr="0083049A" w:rsidRDefault="00B7258B" w:rsidP="00B7258B">
      <w:pPr>
        <w:pStyle w:val="Listenabsatz"/>
        <w:numPr>
          <w:ilvl w:val="0"/>
          <w:numId w:val="11"/>
        </w:numPr>
        <w:spacing w:after="0"/>
        <w:ind w:left="709" w:hanging="709"/>
      </w:pPr>
      <w:bookmarkStart w:id="119" w:name="A9a3"/>
      <w:bookmarkEnd w:id="119"/>
      <w:r>
        <w:t xml:space="preserve">Es MUSS geprüft werden, ob zertifizierte Produkte vorrangig eingesetzt werden sollen. </w:t>
      </w:r>
    </w:p>
    <w:p w14:paraId="0D0B9D83" w14:textId="77777777" w:rsidR="00B7258B" w:rsidRDefault="00B7258B" w:rsidP="00B7258B">
      <w:pPr>
        <w:pStyle w:val="Listenabsatz"/>
        <w:spacing w:after="0"/>
      </w:pPr>
    </w:p>
    <w:p w14:paraId="11A650F5"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347C7A7B"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73925B"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3ACB800" w14:textId="77777777" w:rsidTr="004A123C">
        <w:trPr>
          <w:trHeight w:val="205"/>
        </w:trPr>
        <w:tc>
          <w:tcPr>
            <w:tcW w:w="8356" w:type="dxa"/>
            <w:shd w:val="clear" w:color="auto" w:fill="D6E3BC" w:themeFill="accent3" w:themeFillTint="66"/>
          </w:tcPr>
          <w:p w14:paraId="3AC28673" w14:textId="3E7FACD1" w:rsidR="00B7258B" w:rsidRPr="005B4E23" w:rsidRDefault="000A3D1B" w:rsidP="004A123C">
            <w:pPr>
              <w:suppressAutoHyphens/>
              <w:spacing w:before="120" w:after="120"/>
            </w:pPr>
            <w:r>
              <w:t>Umsetzung:  JA / TEILWEISE / NEIN / ENTBEHRLICH</w:t>
            </w:r>
          </w:p>
        </w:tc>
      </w:tr>
      <w:tr w:rsidR="00B7258B" w:rsidRPr="00CC02C2" w14:paraId="5925ACE0" w14:textId="77777777" w:rsidTr="004A123C">
        <w:tc>
          <w:tcPr>
            <w:tcW w:w="8356" w:type="dxa"/>
          </w:tcPr>
          <w:p w14:paraId="241BCA1E" w14:textId="4A4A7C1B" w:rsidR="00B7258B" w:rsidRPr="00CC02C2" w:rsidRDefault="00B7258B" w:rsidP="004A123C">
            <w:pPr>
              <w:suppressAutoHyphens/>
              <w:spacing w:before="120" w:after="120"/>
              <w:rPr>
                <w:color w:val="000000" w:themeColor="text1"/>
              </w:rPr>
            </w:pPr>
            <w:bookmarkStart w:id="120" w:name="A9u3"/>
            <w:bookmarkEnd w:id="120"/>
            <w:r>
              <w:rPr>
                <w:color w:val="000000" w:themeColor="text1"/>
              </w:rPr>
              <w:t>Ihr aktueller Umsetzungsstand</w:t>
            </w:r>
          </w:p>
        </w:tc>
      </w:tr>
    </w:tbl>
    <w:p w14:paraId="1F99A869" w14:textId="5543B5BD"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E4FCDCC" w14:textId="77777777" w:rsidTr="00B7258B">
        <w:tc>
          <w:tcPr>
            <w:tcW w:w="8340" w:type="dxa"/>
            <w:tcBorders>
              <w:bottom w:val="single" w:sz="4" w:space="0" w:color="auto"/>
            </w:tcBorders>
            <w:shd w:val="clear" w:color="auto" w:fill="C6D9F1" w:themeFill="text2" w:themeFillTint="33"/>
          </w:tcPr>
          <w:p w14:paraId="5038CE51" w14:textId="3E2CFADE"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5167CEA" w14:textId="77777777" w:rsidTr="00B7258B">
        <w:tc>
          <w:tcPr>
            <w:tcW w:w="8340" w:type="dxa"/>
            <w:shd w:val="clear" w:color="auto" w:fill="FFFFFF" w:themeFill="background1"/>
          </w:tcPr>
          <w:p w14:paraId="6161841F" w14:textId="29F8E4F4" w:rsidR="00B7258B" w:rsidRDefault="00B7258B" w:rsidP="00B7258B">
            <w:pPr>
              <w:spacing w:before="60" w:after="60"/>
              <w:rPr>
                <w:color w:val="000000" w:themeColor="text1"/>
              </w:rPr>
            </w:pPr>
            <w:r>
              <w:rPr>
                <w:color w:val="000000" w:themeColor="text1"/>
              </w:rPr>
              <w:t>Begründung der Fachseite:</w:t>
            </w:r>
          </w:p>
        </w:tc>
      </w:tr>
    </w:tbl>
    <w:p w14:paraId="1C9541CB" w14:textId="38471F85" w:rsidR="00B7258B" w:rsidRDefault="00B7258B" w:rsidP="00B7258B">
      <w:pPr>
        <w:suppressAutoHyphens/>
        <w:spacing w:after="240"/>
        <w:ind w:left="720"/>
        <w:rPr>
          <w:color w:val="000000" w:themeColor="text1"/>
        </w:rPr>
      </w:pPr>
    </w:p>
    <w:p w14:paraId="1B910743" w14:textId="55FE66CA" w:rsidR="008959C6" w:rsidRDefault="008959C6" w:rsidP="00B7258B">
      <w:pPr>
        <w:suppressAutoHyphens/>
        <w:spacing w:after="240"/>
        <w:ind w:left="720"/>
        <w:rPr>
          <w:color w:val="000000" w:themeColor="text1"/>
        </w:rPr>
      </w:pPr>
    </w:p>
    <w:p w14:paraId="1BBA3C5C" w14:textId="77777777" w:rsidR="009F21A4" w:rsidRPr="00CC02C2" w:rsidRDefault="009F21A4" w:rsidP="00B7258B">
      <w:pPr>
        <w:suppressAutoHyphens/>
        <w:spacing w:after="240"/>
        <w:ind w:left="720"/>
        <w:rPr>
          <w:color w:val="000000" w:themeColor="text1"/>
        </w:rPr>
      </w:pPr>
    </w:p>
    <w:p w14:paraId="27424DC7" w14:textId="767BDE44" w:rsidR="00B7258B" w:rsidRDefault="00B7258B" w:rsidP="00B7258B">
      <w:pPr>
        <w:pStyle w:val="Listenabsatz"/>
        <w:numPr>
          <w:ilvl w:val="0"/>
          <w:numId w:val="11"/>
        </w:numPr>
        <w:spacing w:after="0"/>
        <w:ind w:left="709" w:hanging="709"/>
      </w:pPr>
      <w:bookmarkStart w:id="121" w:name="A9a4"/>
      <w:bookmarkEnd w:id="121"/>
      <w:r>
        <w:t>Auch die zukünftigen Einsatzorte M</w:t>
      </w:r>
      <w:r w:rsidR="008959C6">
        <w:t>ÜSSEN</w:t>
      </w:r>
      <w:r>
        <w:t xml:space="preserve"> bei der Auswahl beachtet werden, </w:t>
      </w:r>
      <w:r w:rsidR="008959C6">
        <w:br/>
      </w:r>
      <w:r>
        <w:t>da es z. B. Export- und Importbeschränkungen für kryptografische Produkte gibt.</w:t>
      </w:r>
    </w:p>
    <w:p w14:paraId="055ADC48" w14:textId="77777777" w:rsidR="00B7258B" w:rsidRDefault="00B7258B" w:rsidP="00B7258B">
      <w:pPr>
        <w:pStyle w:val="Listenabsatz"/>
        <w:spacing w:after="0"/>
      </w:pPr>
    </w:p>
    <w:p w14:paraId="09C17759"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E0C45DB"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E0C910"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AF5AE7B" w14:textId="77777777" w:rsidTr="004A123C">
        <w:trPr>
          <w:trHeight w:val="205"/>
        </w:trPr>
        <w:tc>
          <w:tcPr>
            <w:tcW w:w="8356" w:type="dxa"/>
            <w:shd w:val="clear" w:color="auto" w:fill="D6E3BC" w:themeFill="accent3" w:themeFillTint="66"/>
          </w:tcPr>
          <w:p w14:paraId="258E30DF" w14:textId="3186F3BB" w:rsidR="00B7258B" w:rsidRPr="005B4E23" w:rsidRDefault="000A3D1B" w:rsidP="004A123C">
            <w:pPr>
              <w:suppressAutoHyphens/>
              <w:spacing w:before="120" w:after="120"/>
            </w:pPr>
            <w:r>
              <w:t>Umsetzung:  JA / TEILWEISE / NEIN / ENTBEHRLICH</w:t>
            </w:r>
          </w:p>
        </w:tc>
      </w:tr>
      <w:tr w:rsidR="00B7258B" w:rsidRPr="00CC02C2" w14:paraId="3A895555" w14:textId="77777777" w:rsidTr="004A123C">
        <w:tc>
          <w:tcPr>
            <w:tcW w:w="8356" w:type="dxa"/>
          </w:tcPr>
          <w:p w14:paraId="1E338BDD" w14:textId="4C23F08B" w:rsidR="00B7258B" w:rsidRPr="00CC02C2" w:rsidRDefault="00B7258B" w:rsidP="004A123C">
            <w:pPr>
              <w:suppressAutoHyphens/>
              <w:spacing w:before="120" w:after="120"/>
              <w:rPr>
                <w:color w:val="000000" w:themeColor="text1"/>
              </w:rPr>
            </w:pPr>
            <w:bookmarkStart w:id="122" w:name="A9u4"/>
            <w:bookmarkEnd w:id="122"/>
            <w:r>
              <w:rPr>
                <w:color w:val="000000" w:themeColor="text1"/>
              </w:rPr>
              <w:t>Ihr aktueller Umsetzungsstand</w:t>
            </w:r>
          </w:p>
        </w:tc>
      </w:tr>
    </w:tbl>
    <w:p w14:paraId="21A001A8" w14:textId="36819DA7"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46932710" w14:textId="77777777" w:rsidTr="00B7258B">
        <w:tc>
          <w:tcPr>
            <w:tcW w:w="8340" w:type="dxa"/>
            <w:tcBorders>
              <w:bottom w:val="single" w:sz="4" w:space="0" w:color="auto"/>
            </w:tcBorders>
            <w:shd w:val="clear" w:color="auto" w:fill="C6D9F1" w:themeFill="text2" w:themeFillTint="33"/>
          </w:tcPr>
          <w:p w14:paraId="71EDB058" w14:textId="1044AEA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C6D33B4" w14:textId="77777777" w:rsidTr="00B7258B">
        <w:tc>
          <w:tcPr>
            <w:tcW w:w="8340" w:type="dxa"/>
            <w:shd w:val="clear" w:color="auto" w:fill="FFFFFF" w:themeFill="background1"/>
          </w:tcPr>
          <w:p w14:paraId="40EFD939" w14:textId="1389F7DF" w:rsidR="00B7258B" w:rsidRDefault="00B7258B" w:rsidP="00B7258B">
            <w:pPr>
              <w:spacing w:before="60" w:after="60"/>
              <w:rPr>
                <w:color w:val="000000" w:themeColor="text1"/>
              </w:rPr>
            </w:pPr>
            <w:r>
              <w:rPr>
                <w:color w:val="000000" w:themeColor="text1"/>
              </w:rPr>
              <w:t>Begründung der Fachseite:</w:t>
            </w:r>
          </w:p>
        </w:tc>
      </w:tr>
    </w:tbl>
    <w:p w14:paraId="36F5D08D" w14:textId="77777777" w:rsidR="00B7258B" w:rsidRPr="00CC02C2" w:rsidRDefault="00B7258B" w:rsidP="00B7258B">
      <w:pPr>
        <w:suppressAutoHyphens/>
        <w:spacing w:after="240"/>
        <w:ind w:left="720"/>
        <w:rPr>
          <w:color w:val="000000" w:themeColor="text1"/>
        </w:rPr>
      </w:pPr>
    </w:p>
    <w:p w14:paraId="0F4E9568" w14:textId="63E53C46" w:rsidR="00B7258B" w:rsidRPr="0083049A" w:rsidRDefault="00B7258B" w:rsidP="00B7258B">
      <w:pPr>
        <w:pStyle w:val="Listenabsatz"/>
        <w:numPr>
          <w:ilvl w:val="0"/>
          <w:numId w:val="11"/>
        </w:numPr>
        <w:spacing w:after="0"/>
        <w:ind w:left="709" w:hanging="709"/>
      </w:pPr>
      <w:bookmarkStart w:id="123" w:name="A9a5"/>
      <w:bookmarkEnd w:id="123"/>
      <w:r>
        <w:t xml:space="preserve">Auf Produkte mit unkontrollierbarer Schlüsselablage MUSS generell verzichtet </w:t>
      </w:r>
      <w:r w:rsidR="008959C6">
        <w:br/>
      </w:r>
      <w:r>
        <w:t>werden.</w:t>
      </w:r>
    </w:p>
    <w:p w14:paraId="54C664A3" w14:textId="77777777" w:rsidR="00B7258B" w:rsidRDefault="00B7258B" w:rsidP="00B7258B">
      <w:pPr>
        <w:pStyle w:val="Listenabsatz"/>
        <w:spacing w:after="0"/>
      </w:pPr>
    </w:p>
    <w:p w14:paraId="5A0FA159"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4ADAEE5"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1B5FAF"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3FB321F" w14:textId="77777777" w:rsidTr="004A123C">
        <w:trPr>
          <w:trHeight w:val="205"/>
        </w:trPr>
        <w:tc>
          <w:tcPr>
            <w:tcW w:w="8356" w:type="dxa"/>
            <w:shd w:val="clear" w:color="auto" w:fill="D6E3BC" w:themeFill="accent3" w:themeFillTint="66"/>
          </w:tcPr>
          <w:p w14:paraId="533283E8" w14:textId="56FE5F34" w:rsidR="00B7258B" w:rsidRPr="005B4E23" w:rsidRDefault="000A3D1B" w:rsidP="004A123C">
            <w:pPr>
              <w:suppressAutoHyphens/>
              <w:spacing w:before="120" w:after="120"/>
            </w:pPr>
            <w:r>
              <w:t>Umsetzung:  JA / TEILWEISE / NEIN / ENTBEHRLICH</w:t>
            </w:r>
          </w:p>
        </w:tc>
      </w:tr>
      <w:tr w:rsidR="00B7258B" w:rsidRPr="00CC02C2" w14:paraId="3E699996" w14:textId="77777777" w:rsidTr="004A123C">
        <w:tc>
          <w:tcPr>
            <w:tcW w:w="8356" w:type="dxa"/>
          </w:tcPr>
          <w:p w14:paraId="66BEBD1B" w14:textId="477FC315" w:rsidR="00B7258B" w:rsidRPr="00CC02C2" w:rsidRDefault="00B7258B" w:rsidP="004A123C">
            <w:pPr>
              <w:suppressAutoHyphens/>
              <w:spacing w:before="120" w:after="120"/>
              <w:rPr>
                <w:color w:val="000000" w:themeColor="text1"/>
              </w:rPr>
            </w:pPr>
            <w:bookmarkStart w:id="124" w:name="A9u5"/>
            <w:bookmarkEnd w:id="124"/>
            <w:r>
              <w:rPr>
                <w:color w:val="000000" w:themeColor="text1"/>
              </w:rPr>
              <w:t>Ihr aktueller Umsetzungsstand</w:t>
            </w:r>
          </w:p>
        </w:tc>
      </w:tr>
    </w:tbl>
    <w:p w14:paraId="2589D355" w14:textId="053C9D02"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B7FCFE0" w14:textId="77777777" w:rsidTr="00B7258B">
        <w:tc>
          <w:tcPr>
            <w:tcW w:w="8340" w:type="dxa"/>
            <w:tcBorders>
              <w:bottom w:val="single" w:sz="4" w:space="0" w:color="auto"/>
            </w:tcBorders>
            <w:shd w:val="clear" w:color="auto" w:fill="C6D9F1" w:themeFill="text2" w:themeFillTint="33"/>
          </w:tcPr>
          <w:p w14:paraId="5DE9C036" w14:textId="58D208AC"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5002C2B" w14:textId="77777777" w:rsidTr="00B7258B">
        <w:tc>
          <w:tcPr>
            <w:tcW w:w="8340" w:type="dxa"/>
            <w:shd w:val="clear" w:color="auto" w:fill="FFFFFF" w:themeFill="background1"/>
          </w:tcPr>
          <w:p w14:paraId="78C8A8C9" w14:textId="4B43E5A4" w:rsidR="00B7258B" w:rsidRDefault="00B7258B" w:rsidP="00B7258B">
            <w:pPr>
              <w:spacing w:before="60" w:after="60"/>
              <w:rPr>
                <w:color w:val="000000" w:themeColor="text1"/>
              </w:rPr>
            </w:pPr>
            <w:r>
              <w:rPr>
                <w:color w:val="000000" w:themeColor="text1"/>
              </w:rPr>
              <w:t>Begründung der Fachseite:</w:t>
            </w:r>
          </w:p>
        </w:tc>
      </w:tr>
    </w:tbl>
    <w:p w14:paraId="16BEDFC0" w14:textId="77777777" w:rsidR="00B7258B" w:rsidRPr="00E126C7" w:rsidRDefault="00B7258B" w:rsidP="00B7258B">
      <w:pPr>
        <w:pStyle w:val="Aufzhlungeinfach"/>
        <w:numPr>
          <w:ilvl w:val="0"/>
          <w:numId w:val="0"/>
        </w:numPr>
        <w:spacing w:before="480" w:after="0" w:line="240" w:lineRule="auto"/>
        <w:ind w:left="714" w:hanging="357"/>
      </w:pPr>
    </w:p>
    <w:p w14:paraId="339A75DC" w14:textId="32F6D4D5" w:rsidR="00B7258B" w:rsidRDefault="00B7258B" w:rsidP="0033743D">
      <w:pPr>
        <w:pStyle w:val="berschrift3"/>
        <w:spacing w:before="240"/>
      </w:pPr>
      <w:bookmarkStart w:id="125" w:name="A10"/>
      <w:bookmarkStart w:id="126" w:name="_Toc86784421"/>
      <w:bookmarkEnd w:id="125"/>
      <w:r>
        <w:t xml:space="preserve">Entwicklung eines </w:t>
      </w:r>
      <w:proofErr w:type="spellStart"/>
      <w:r>
        <w:t>Kryptokonzepts</w:t>
      </w:r>
      <w:proofErr w:type="spellEnd"/>
      <w:r>
        <w:t xml:space="preserve"> (H) [A10]</w:t>
      </w:r>
      <w:bookmarkEnd w:id="126"/>
    </w:p>
    <w:p w14:paraId="0303C217" w14:textId="77777777" w:rsidR="00B7258B" w:rsidRPr="00CC02C2" w:rsidRDefault="00B7258B" w:rsidP="00B7258B">
      <w:pPr>
        <w:suppressAutoHyphens/>
        <w:spacing w:after="240"/>
        <w:ind w:left="720"/>
        <w:rPr>
          <w:color w:val="000000" w:themeColor="text1"/>
        </w:rPr>
      </w:pPr>
    </w:p>
    <w:p w14:paraId="42398E13" w14:textId="6D278326" w:rsidR="00B7258B" w:rsidRPr="0083049A" w:rsidRDefault="00B7258B" w:rsidP="00414EA0">
      <w:pPr>
        <w:pStyle w:val="Listenabsatz"/>
        <w:numPr>
          <w:ilvl w:val="0"/>
          <w:numId w:val="11"/>
        </w:numPr>
        <w:spacing w:after="0"/>
        <w:ind w:left="709" w:hanging="709"/>
      </w:pPr>
      <w:bookmarkStart w:id="127" w:name="A10a1"/>
      <w:bookmarkEnd w:id="127"/>
      <w:r>
        <w:t xml:space="preserve">Es MUSS ein </w:t>
      </w:r>
      <w:proofErr w:type="spellStart"/>
      <w:r>
        <w:t>Kryptokonzept</w:t>
      </w:r>
      <w:proofErr w:type="spellEnd"/>
      <w:r>
        <w:t xml:space="preserve"> entwickelt werden, </w:t>
      </w:r>
      <w:proofErr w:type="gramStart"/>
      <w:r>
        <w:t>das</w:t>
      </w:r>
      <w:proofErr w:type="gramEnd"/>
      <w:r>
        <w:t xml:space="preserve"> in das Sicherheitskonzept </w:t>
      </w:r>
      <w:r w:rsidR="008959C6">
        <w:br/>
      </w:r>
      <w:r>
        <w:t>der Institution</w:t>
      </w:r>
      <w:r w:rsidR="008959C6">
        <w:t xml:space="preserve"> </w:t>
      </w:r>
      <w:r>
        <w:t xml:space="preserve">integriert wird. </w:t>
      </w:r>
    </w:p>
    <w:p w14:paraId="350C3EB4" w14:textId="77777777" w:rsidR="00B7258B" w:rsidRDefault="00B7258B" w:rsidP="00B7258B">
      <w:pPr>
        <w:pStyle w:val="Listenabsatz"/>
        <w:spacing w:after="0"/>
      </w:pPr>
    </w:p>
    <w:p w14:paraId="31CE5B07"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486FB00"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581893" w14:textId="67C41A7D"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69392990" w14:textId="19248B62" w:rsidR="001A23FA" w:rsidRDefault="001A23FA" w:rsidP="00B7258B">
      <w:pPr>
        <w:pStyle w:val="Listenabsatz"/>
        <w:spacing w:after="240"/>
        <w:rPr>
          <w:color w:val="FF0000"/>
        </w:rPr>
      </w:pPr>
    </w:p>
    <w:p w14:paraId="2A03FF00" w14:textId="73352003" w:rsidR="001A23FA" w:rsidRDefault="001A23FA" w:rsidP="00B7258B">
      <w:pPr>
        <w:pStyle w:val="Listenabsatz"/>
        <w:spacing w:after="240"/>
        <w:rPr>
          <w:color w:val="FF0000"/>
        </w:rPr>
      </w:pPr>
    </w:p>
    <w:p w14:paraId="5819FEB0" w14:textId="5E381264" w:rsidR="001A23FA" w:rsidRDefault="001A23FA" w:rsidP="00B7258B">
      <w:pPr>
        <w:pStyle w:val="Listenabsatz"/>
        <w:spacing w:after="240"/>
        <w:rPr>
          <w:color w:val="FF0000"/>
        </w:rPr>
      </w:pPr>
    </w:p>
    <w:p w14:paraId="28266C28" w14:textId="622E2B7B" w:rsidR="001A23FA" w:rsidRDefault="001A23FA" w:rsidP="00B7258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258B" w:rsidRPr="005B4E23" w14:paraId="3BA615B9" w14:textId="77777777" w:rsidTr="004A123C">
        <w:trPr>
          <w:trHeight w:val="205"/>
        </w:trPr>
        <w:tc>
          <w:tcPr>
            <w:tcW w:w="8356" w:type="dxa"/>
            <w:shd w:val="clear" w:color="auto" w:fill="D6E3BC" w:themeFill="accent3" w:themeFillTint="66"/>
          </w:tcPr>
          <w:p w14:paraId="23B3969F" w14:textId="7BFEAC8F" w:rsidR="00B7258B" w:rsidRPr="005B4E23" w:rsidRDefault="000A3D1B" w:rsidP="004A123C">
            <w:pPr>
              <w:suppressAutoHyphens/>
              <w:spacing w:before="120" w:after="120"/>
            </w:pPr>
            <w:r>
              <w:t>Umsetzung:  JA / TEILWEISE / NEIN / ENTBEHRLICH</w:t>
            </w:r>
          </w:p>
        </w:tc>
      </w:tr>
      <w:tr w:rsidR="00B7258B" w:rsidRPr="00CC02C2" w14:paraId="1B12B2B8" w14:textId="77777777" w:rsidTr="004A123C">
        <w:tc>
          <w:tcPr>
            <w:tcW w:w="8356" w:type="dxa"/>
          </w:tcPr>
          <w:p w14:paraId="6D9C2A61" w14:textId="0D893BE1" w:rsidR="00B7258B" w:rsidRPr="00CC02C2" w:rsidRDefault="00B7258B" w:rsidP="004A123C">
            <w:pPr>
              <w:suppressAutoHyphens/>
              <w:spacing w:before="120" w:after="120"/>
              <w:rPr>
                <w:color w:val="000000" w:themeColor="text1"/>
              </w:rPr>
            </w:pPr>
            <w:bookmarkStart w:id="128" w:name="A10u1"/>
            <w:bookmarkEnd w:id="128"/>
            <w:r>
              <w:rPr>
                <w:color w:val="000000" w:themeColor="text1"/>
              </w:rPr>
              <w:t>Ihr aktueller Umsetzungsstand</w:t>
            </w:r>
          </w:p>
        </w:tc>
      </w:tr>
    </w:tbl>
    <w:p w14:paraId="01601785" w14:textId="606CE42D"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46126AB8" w14:textId="77777777" w:rsidTr="00B7258B">
        <w:tc>
          <w:tcPr>
            <w:tcW w:w="8340" w:type="dxa"/>
            <w:tcBorders>
              <w:bottom w:val="single" w:sz="4" w:space="0" w:color="auto"/>
            </w:tcBorders>
            <w:shd w:val="clear" w:color="auto" w:fill="C6D9F1" w:themeFill="text2" w:themeFillTint="33"/>
          </w:tcPr>
          <w:p w14:paraId="0EFE1FB0" w14:textId="4B2CF54A"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4C6665B" w14:textId="77777777" w:rsidTr="00B7258B">
        <w:tc>
          <w:tcPr>
            <w:tcW w:w="8340" w:type="dxa"/>
            <w:shd w:val="clear" w:color="auto" w:fill="FFFFFF" w:themeFill="background1"/>
          </w:tcPr>
          <w:p w14:paraId="00944FCF" w14:textId="2B793F0B" w:rsidR="00B7258B" w:rsidRDefault="00B7258B" w:rsidP="00B7258B">
            <w:pPr>
              <w:spacing w:before="60" w:after="60"/>
              <w:rPr>
                <w:color w:val="000000" w:themeColor="text1"/>
              </w:rPr>
            </w:pPr>
            <w:r>
              <w:rPr>
                <w:color w:val="000000" w:themeColor="text1"/>
              </w:rPr>
              <w:t>Begründung der Fachseite:</w:t>
            </w:r>
          </w:p>
        </w:tc>
      </w:tr>
    </w:tbl>
    <w:p w14:paraId="1F676FE8" w14:textId="77777777" w:rsidR="00B7258B" w:rsidRPr="00CC02C2" w:rsidRDefault="00B7258B" w:rsidP="00B7258B">
      <w:pPr>
        <w:suppressAutoHyphens/>
        <w:spacing w:after="240"/>
        <w:ind w:left="720"/>
        <w:rPr>
          <w:color w:val="000000" w:themeColor="text1"/>
        </w:rPr>
      </w:pPr>
    </w:p>
    <w:p w14:paraId="24BD0D19" w14:textId="1A0F6952" w:rsidR="00B7258B" w:rsidRDefault="00B7258B" w:rsidP="00B7258B">
      <w:pPr>
        <w:pStyle w:val="Listenabsatz"/>
        <w:numPr>
          <w:ilvl w:val="0"/>
          <w:numId w:val="11"/>
        </w:numPr>
        <w:spacing w:after="0"/>
        <w:ind w:left="709" w:hanging="709"/>
      </w:pPr>
      <w:bookmarkStart w:id="129" w:name="A10a2"/>
      <w:bookmarkEnd w:id="129"/>
      <w:r>
        <w:t xml:space="preserve">Im Konzept </w:t>
      </w:r>
      <w:r w:rsidR="001A23FA">
        <w:t>MÜSSEN</w:t>
      </w:r>
      <w:r>
        <w:t xml:space="preserve"> alle technischen und organisatorischen Vorgaben für die</w:t>
      </w:r>
    </w:p>
    <w:p w14:paraId="5E3CD71E" w14:textId="03AC4483" w:rsidR="00B7258B" w:rsidRPr="0083049A" w:rsidRDefault="00B7258B" w:rsidP="001A23FA">
      <w:pPr>
        <w:pStyle w:val="Listenabsatz"/>
        <w:spacing w:after="0"/>
      </w:pPr>
      <w:r>
        <w:t xml:space="preserve">eingesetzten kryptografischen Produkte beschrieben werden. </w:t>
      </w:r>
    </w:p>
    <w:p w14:paraId="5F1590CF" w14:textId="77777777" w:rsidR="00B7258B" w:rsidRDefault="00B7258B" w:rsidP="00B7258B">
      <w:pPr>
        <w:pStyle w:val="Listenabsatz"/>
        <w:spacing w:after="0"/>
      </w:pPr>
    </w:p>
    <w:p w14:paraId="59613927"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1DA72DA"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74B4F7"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7AA65AF" w14:textId="77777777" w:rsidTr="004A123C">
        <w:trPr>
          <w:trHeight w:val="205"/>
        </w:trPr>
        <w:tc>
          <w:tcPr>
            <w:tcW w:w="8356" w:type="dxa"/>
            <w:shd w:val="clear" w:color="auto" w:fill="D6E3BC" w:themeFill="accent3" w:themeFillTint="66"/>
          </w:tcPr>
          <w:p w14:paraId="7C4F422B" w14:textId="485ADA96" w:rsidR="00B7258B" w:rsidRPr="005B4E23" w:rsidRDefault="000A3D1B" w:rsidP="004A123C">
            <w:pPr>
              <w:suppressAutoHyphens/>
              <w:spacing w:before="120" w:after="120"/>
            </w:pPr>
            <w:r>
              <w:t>Umsetzung:  JA / TEILWEISE / NEIN / ENTBEHRLICH</w:t>
            </w:r>
          </w:p>
        </w:tc>
      </w:tr>
      <w:tr w:rsidR="00B7258B" w:rsidRPr="00CC02C2" w14:paraId="6B1FF160" w14:textId="77777777" w:rsidTr="004A123C">
        <w:tc>
          <w:tcPr>
            <w:tcW w:w="8356" w:type="dxa"/>
          </w:tcPr>
          <w:p w14:paraId="2F0B9A01" w14:textId="0AF34AE8" w:rsidR="00B7258B" w:rsidRPr="00CC02C2" w:rsidRDefault="00B7258B" w:rsidP="004A123C">
            <w:pPr>
              <w:suppressAutoHyphens/>
              <w:spacing w:before="120" w:after="120"/>
              <w:rPr>
                <w:color w:val="000000" w:themeColor="text1"/>
              </w:rPr>
            </w:pPr>
            <w:bookmarkStart w:id="130" w:name="A10u2"/>
            <w:bookmarkEnd w:id="130"/>
            <w:r>
              <w:rPr>
                <w:color w:val="000000" w:themeColor="text1"/>
              </w:rPr>
              <w:t>Ihr aktueller Umsetzungsstand</w:t>
            </w:r>
          </w:p>
        </w:tc>
      </w:tr>
    </w:tbl>
    <w:p w14:paraId="4C7A8390" w14:textId="2C028236"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1F7AB2A" w14:textId="77777777" w:rsidTr="00B7258B">
        <w:tc>
          <w:tcPr>
            <w:tcW w:w="8340" w:type="dxa"/>
            <w:tcBorders>
              <w:bottom w:val="single" w:sz="4" w:space="0" w:color="auto"/>
            </w:tcBorders>
            <w:shd w:val="clear" w:color="auto" w:fill="C6D9F1" w:themeFill="text2" w:themeFillTint="33"/>
          </w:tcPr>
          <w:p w14:paraId="1609686C" w14:textId="6ED1CD5E"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CCD6326" w14:textId="77777777" w:rsidTr="00B7258B">
        <w:tc>
          <w:tcPr>
            <w:tcW w:w="8340" w:type="dxa"/>
            <w:shd w:val="clear" w:color="auto" w:fill="FFFFFF" w:themeFill="background1"/>
          </w:tcPr>
          <w:p w14:paraId="50F25C57" w14:textId="04D6E7FB" w:rsidR="00B7258B" w:rsidRDefault="00B7258B" w:rsidP="00B7258B">
            <w:pPr>
              <w:spacing w:before="60" w:after="60"/>
              <w:rPr>
                <w:color w:val="000000" w:themeColor="text1"/>
              </w:rPr>
            </w:pPr>
            <w:r>
              <w:rPr>
                <w:color w:val="000000" w:themeColor="text1"/>
              </w:rPr>
              <w:t>Begründung der Fachseite:</w:t>
            </w:r>
          </w:p>
        </w:tc>
      </w:tr>
    </w:tbl>
    <w:p w14:paraId="47DAEACC" w14:textId="77777777" w:rsidR="00B7258B" w:rsidRPr="00CC02C2" w:rsidRDefault="00B7258B" w:rsidP="00B7258B">
      <w:pPr>
        <w:suppressAutoHyphens/>
        <w:spacing w:after="240"/>
        <w:ind w:left="720"/>
        <w:rPr>
          <w:color w:val="000000" w:themeColor="text1"/>
        </w:rPr>
      </w:pPr>
    </w:p>
    <w:p w14:paraId="346E5F30" w14:textId="096A1F00" w:rsidR="00B7258B" w:rsidRPr="0083049A" w:rsidRDefault="00B7258B" w:rsidP="00B7258B">
      <w:pPr>
        <w:pStyle w:val="Listenabsatz"/>
        <w:numPr>
          <w:ilvl w:val="0"/>
          <w:numId w:val="11"/>
        </w:numPr>
        <w:spacing w:after="0"/>
        <w:ind w:left="709" w:hanging="709"/>
      </w:pPr>
      <w:bookmarkStart w:id="131" w:name="A10a3"/>
      <w:bookmarkEnd w:id="131"/>
      <w:r>
        <w:t xml:space="preserve">Auch </w:t>
      </w:r>
      <w:r w:rsidR="001A23FA">
        <w:t xml:space="preserve">MÜSSEN </w:t>
      </w:r>
      <w:r>
        <w:t xml:space="preserve">alle relevanten Anwendungen, IT-Systeme und Kommunikationsverbindungen aufgeführt sein. </w:t>
      </w:r>
    </w:p>
    <w:p w14:paraId="09468E6E" w14:textId="77777777" w:rsidR="00B7258B" w:rsidRDefault="00B7258B" w:rsidP="00B7258B">
      <w:pPr>
        <w:pStyle w:val="Listenabsatz"/>
        <w:spacing w:after="0"/>
      </w:pPr>
    </w:p>
    <w:p w14:paraId="72D2CB34"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BCA816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2D31B78"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E7EC06F" w14:textId="77777777" w:rsidTr="004A123C">
        <w:trPr>
          <w:trHeight w:val="205"/>
        </w:trPr>
        <w:tc>
          <w:tcPr>
            <w:tcW w:w="8356" w:type="dxa"/>
            <w:shd w:val="clear" w:color="auto" w:fill="D6E3BC" w:themeFill="accent3" w:themeFillTint="66"/>
          </w:tcPr>
          <w:p w14:paraId="37D19646" w14:textId="3C668B4B" w:rsidR="00B7258B" w:rsidRPr="005B4E23" w:rsidRDefault="000A3D1B" w:rsidP="004A123C">
            <w:pPr>
              <w:suppressAutoHyphens/>
              <w:spacing w:before="120" w:after="120"/>
            </w:pPr>
            <w:r>
              <w:t>Umsetzung:  JA / TEILWEISE / NEIN / ENTBEHRLICH</w:t>
            </w:r>
          </w:p>
        </w:tc>
      </w:tr>
      <w:tr w:rsidR="00B7258B" w:rsidRPr="00CC02C2" w14:paraId="01E1F373" w14:textId="77777777" w:rsidTr="004A123C">
        <w:tc>
          <w:tcPr>
            <w:tcW w:w="8356" w:type="dxa"/>
          </w:tcPr>
          <w:p w14:paraId="5FA96DB0" w14:textId="63B765E8" w:rsidR="00B7258B" w:rsidRPr="00CC02C2" w:rsidRDefault="00B7258B" w:rsidP="004A123C">
            <w:pPr>
              <w:suppressAutoHyphens/>
              <w:spacing w:before="120" w:after="120"/>
              <w:rPr>
                <w:color w:val="000000" w:themeColor="text1"/>
              </w:rPr>
            </w:pPr>
            <w:bookmarkStart w:id="132" w:name="A10u3"/>
            <w:bookmarkEnd w:id="132"/>
            <w:r>
              <w:rPr>
                <w:color w:val="000000" w:themeColor="text1"/>
              </w:rPr>
              <w:t>Ihr aktueller Umsetzungsstand</w:t>
            </w:r>
          </w:p>
        </w:tc>
      </w:tr>
    </w:tbl>
    <w:p w14:paraId="774A0ED5" w14:textId="10E7EFC9"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A05C54D" w14:textId="77777777" w:rsidTr="00B7258B">
        <w:tc>
          <w:tcPr>
            <w:tcW w:w="8340" w:type="dxa"/>
            <w:tcBorders>
              <w:bottom w:val="single" w:sz="4" w:space="0" w:color="auto"/>
            </w:tcBorders>
            <w:shd w:val="clear" w:color="auto" w:fill="C6D9F1" w:themeFill="text2" w:themeFillTint="33"/>
          </w:tcPr>
          <w:p w14:paraId="225961B3" w14:textId="111ACC6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F4718F6" w14:textId="77777777" w:rsidTr="00B7258B">
        <w:tc>
          <w:tcPr>
            <w:tcW w:w="8340" w:type="dxa"/>
            <w:shd w:val="clear" w:color="auto" w:fill="FFFFFF" w:themeFill="background1"/>
          </w:tcPr>
          <w:p w14:paraId="6526097E" w14:textId="4C06FD4A" w:rsidR="00B7258B" w:rsidRDefault="00B7258B" w:rsidP="00B7258B">
            <w:pPr>
              <w:spacing w:before="60" w:after="60"/>
              <w:rPr>
                <w:color w:val="000000" w:themeColor="text1"/>
              </w:rPr>
            </w:pPr>
            <w:r>
              <w:rPr>
                <w:color w:val="000000" w:themeColor="text1"/>
              </w:rPr>
              <w:t>Begründung der Fachseite:</w:t>
            </w:r>
          </w:p>
        </w:tc>
      </w:tr>
    </w:tbl>
    <w:p w14:paraId="512FEAE4" w14:textId="52907350" w:rsidR="00B7258B" w:rsidRDefault="00B7258B" w:rsidP="00B7258B">
      <w:pPr>
        <w:suppressAutoHyphens/>
        <w:spacing w:after="240"/>
        <w:ind w:left="720"/>
        <w:rPr>
          <w:color w:val="000000" w:themeColor="text1"/>
        </w:rPr>
      </w:pPr>
    </w:p>
    <w:p w14:paraId="3652FE5A" w14:textId="0A7CD879" w:rsidR="00B7258B" w:rsidRPr="0083049A" w:rsidRDefault="00B7258B" w:rsidP="00B7258B">
      <w:pPr>
        <w:pStyle w:val="Listenabsatz"/>
        <w:numPr>
          <w:ilvl w:val="0"/>
          <w:numId w:val="11"/>
        </w:numPr>
        <w:spacing w:after="0"/>
        <w:ind w:left="709" w:hanging="709"/>
      </w:pPr>
      <w:bookmarkStart w:id="133" w:name="A10a4"/>
      <w:bookmarkEnd w:id="133"/>
      <w:r>
        <w:t xml:space="preserve">Das erstellte </w:t>
      </w:r>
      <w:proofErr w:type="spellStart"/>
      <w:r>
        <w:t>Kryptokonzept</w:t>
      </w:r>
      <w:proofErr w:type="spellEnd"/>
      <w:r>
        <w:t xml:space="preserve"> MUSS regelmäßig aktualisiert werden.</w:t>
      </w:r>
    </w:p>
    <w:p w14:paraId="28F4A527" w14:textId="77777777" w:rsidR="00B7258B" w:rsidRDefault="00B7258B" w:rsidP="00B7258B">
      <w:pPr>
        <w:pStyle w:val="Listenabsatz"/>
        <w:spacing w:after="0"/>
      </w:pPr>
    </w:p>
    <w:p w14:paraId="4C709692"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64D2ADF"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9725999" w14:textId="1CE96EDA"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24E6229" w14:textId="77777777" w:rsidR="008F3997" w:rsidRPr="001F352F" w:rsidRDefault="008F3997" w:rsidP="00B7258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258B" w:rsidRPr="005B4E23" w14:paraId="1ED38A14" w14:textId="77777777" w:rsidTr="004A123C">
        <w:trPr>
          <w:trHeight w:val="205"/>
        </w:trPr>
        <w:tc>
          <w:tcPr>
            <w:tcW w:w="8356" w:type="dxa"/>
            <w:shd w:val="clear" w:color="auto" w:fill="D6E3BC" w:themeFill="accent3" w:themeFillTint="66"/>
          </w:tcPr>
          <w:p w14:paraId="22E3F8FB" w14:textId="5DB58C25" w:rsidR="00B7258B" w:rsidRPr="005B4E23" w:rsidRDefault="000A3D1B" w:rsidP="004A123C">
            <w:pPr>
              <w:suppressAutoHyphens/>
              <w:spacing w:before="120" w:after="120"/>
            </w:pPr>
            <w:r>
              <w:t>Umsetzung:  JA / TEILWEISE / NEIN / ENTBEHRLICH</w:t>
            </w:r>
          </w:p>
        </w:tc>
      </w:tr>
      <w:tr w:rsidR="00B7258B" w:rsidRPr="00CC02C2" w14:paraId="1FD9F9CE" w14:textId="77777777" w:rsidTr="004A123C">
        <w:tc>
          <w:tcPr>
            <w:tcW w:w="8356" w:type="dxa"/>
          </w:tcPr>
          <w:p w14:paraId="3464F363" w14:textId="0C26F5F8" w:rsidR="00B7258B" w:rsidRPr="00CC02C2" w:rsidRDefault="00B7258B" w:rsidP="004A123C">
            <w:pPr>
              <w:suppressAutoHyphens/>
              <w:spacing w:before="120" w:after="120"/>
              <w:rPr>
                <w:color w:val="000000" w:themeColor="text1"/>
              </w:rPr>
            </w:pPr>
            <w:bookmarkStart w:id="134" w:name="A10u4"/>
            <w:bookmarkEnd w:id="134"/>
            <w:r>
              <w:rPr>
                <w:color w:val="000000" w:themeColor="text1"/>
              </w:rPr>
              <w:t>Ihr aktueller Umsetzungsstand</w:t>
            </w:r>
          </w:p>
        </w:tc>
      </w:tr>
    </w:tbl>
    <w:p w14:paraId="2CE69AEF" w14:textId="5CA9B22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546D890" w14:textId="77777777" w:rsidTr="00B7258B">
        <w:tc>
          <w:tcPr>
            <w:tcW w:w="8340" w:type="dxa"/>
            <w:tcBorders>
              <w:bottom w:val="single" w:sz="4" w:space="0" w:color="auto"/>
            </w:tcBorders>
            <w:shd w:val="clear" w:color="auto" w:fill="C6D9F1" w:themeFill="text2" w:themeFillTint="33"/>
          </w:tcPr>
          <w:p w14:paraId="29CC14CD" w14:textId="65C8B81D"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3EEE2E7" w14:textId="77777777" w:rsidTr="00B7258B">
        <w:tc>
          <w:tcPr>
            <w:tcW w:w="8340" w:type="dxa"/>
            <w:shd w:val="clear" w:color="auto" w:fill="FFFFFF" w:themeFill="background1"/>
          </w:tcPr>
          <w:p w14:paraId="63E00363" w14:textId="0863A5E3" w:rsidR="00B7258B" w:rsidRDefault="00B7258B" w:rsidP="00B7258B">
            <w:pPr>
              <w:spacing w:before="60" w:after="60"/>
              <w:rPr>
                <w:color w:val="000000" w:themeColor="text1"/>
              </w:rPr>
            </w:pPr>
            <w:r>
              <w:rPr>
                <w:color w:val="000000" w:themeColor="text1"/>
              </w:rPr>
              <w:t>Begründung der Fachseite:</w:t>
            </w:r>
          </w:p>
        </w:tc>
      </w:tr>
    </w:tbl>
    <w:p w14:paraId="2CD4E19C" w14:textId="77777777" w:rsidR="00B7258B" w:rsidRPr="00E126C7" w:rsidRDefault="00B7258B" w:rsidP="00B7258B">
      <w:pPr>
        <w:pStyle w:val="Aufzhlungeinfach"/>
        <w:numPr>
          <w:ilvl w:val="0"/>
          <w:numId w:val="0"/>
        </w:numPr>
        <w:spacing w:before="480" w:after="0" w:line="240" w:lineRule="auto"/>
        <w:ind w:left="714" w:hanging="357"/>
      </w:pPr>
    </w:p>
    <w:p w14:paraId="7DDFDD48" w14:textId="637EE062" w:rsidR="00B7258B" w:rsidRDefault="00B7258B" w:rsidP="0033743D">
      <w:pPr>
        <w:pStyle w:val="berschrift3"/>
        <w:spacing w:before="240"/>
      </w:pPr>
      <w:bookmarkStart w:id="135" w:name="A11"/>
      <w:bookmarkStart w:id="136" w:name="_Toc86784422"/>
      <w:bookmarkEnd w:id="135"/>
      <w:r>
        <w:t xml:space="preserve">Sichere Konfiguration der </w:t>
      </w:r>
      <w:proofErr w:type="spellStart"/>
      <w:r>
        <w:t>Kryptomodule</w:t>
      </w:r>
      <w:proofErr w:type="spellEnd"/>
      <w:r>
        <w:t xml:space="preserve"> </w:t>
      </w:r>
      <w:r w:rsidR="001A23FA">
        <w:br/>
        <w:t xml:space="preserve">  </w:t>
      </w:r>
      <w:r>
        <w:t>[IT-Betrieb] (H) [A11]</w:t>
      </w:r>
      <w:bookmarkEnd w:id="136"/>
    </w:p>
    <w:p w14:paraId="1D339E5D" w14:textId="77777777" w:rsidR="00B7258B" w:rsidRPr="00CC02C2" w:rsidRDefault="00B7258B" w:rsidP="00B7258B">
      <w:pPr>
        <w:suppressAutoHyphens/>
        <w:spacing w:after="240"/>
        <w:ind w:left="720"/>
        <w:rPr>
          <w:color w:val="000000" w:themeColor="text1"/>
        </w:rPr>
      </w:pPr>
    </w:p>
    <w:p w14:paraId="604F2834" w14:textId="7A5FF2FD" w:rsidR="00B7258B" w:rsidRPr="0083049A" w:rsidRDefault="00B7258B" w:rsidP="00B7258B">
      <w:pPr>
        <w:pStyle w:val="Listenabsatz"/>
        <w:numPr>
          <w:ilvl w:val="0"/>
          <w:numId w:val="11"/>
        </w:numPr>
        <w:spacing w:after="0"/>
        <w:ind w:left="709" w:hanging="709"/>
      </w:pPr>
      <w:bookmarkStart w:id="137" w:name="A11a1"/>
      <w:bookmarkEnd w:id="137"/>
      <w:proofErr w:type="spellStart"/>
      <w:r>
        <w:t>Kryptomodule</w:t>
      </w:r>
      <w:proofErr w:type="spellEnd"/>
      <w:r>
        <w:t xml:space="preserve"> </w:t>
      </w:r>
      <w:r w:rsidR="001A23FA">
        <w:t xml:space="preserve">MÜSSEN </w:t>
      </w:r>
      <w:r>
        <w:t xml:space="preserve">sicher installiert und konfiguriert werden. </w:t>
      </w:r>
    </w:p>
    <w:p w14:paraId="57C64B99" w14:textId="77777777" w:rsidR="00B7258B" w:rsidRDefault="00B7258B" w:rsidP="00B7258B">
      <w:pPr>
        <w:pStyle w:val="Listenabsatz"/>
        <w:spacing w:after="0"/>
      </w:pPr>
    </w:p>
    <w:p w14:paraId="6D4F1E52"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F4B25A8"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F046DE"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DA0C977" w14:textId="77777777" w:rsidTr="004A123C">
        <w:trPr>
          <w:trHeight w:val="205"/>
        </w:trPr>
        <w:tc>
          <w:tcPr>
            <w:tcW w:w="8356" w:type="dxa"/>
            <w:shd w:val="clear" w:color="auto" w:fill="D6E3BC" w:themeFill="accent3" w:themeFillTint="66"/>
          </w:tcPr>
          <w:p w14:paraId="2CDB8C44" w14:textId="3C3AF25D" w:rsidR="00B7258B" w:rsidRPr="005B4E23" w:rsidRDefault="000A3D1B" w:rsidP="004A123C">
            <w:pPr>
              <w:suppressAutoHyphens/>
              <w:spacing w:before="120" w:after="120"/>
            </w:pPr>
            <w:r>
              <w:t>Umsetzung:  JA / TEILWEISE / NEIN / ENTBEHRLICH</w:t>
            </w:r>
          </w:p>
        </w:tc>
      </w:tr>
      <w:tr w:rsidR="00B7258B" w:rsidRPr="00CC02C2" w14:paraId="595AB195" w14:textId="77777777" w:rsidTr="004A123C">
        <w:tc>
          <w:tcPr>
            <w:tcW w:w="8356" w:type="dxa"/>
          </w:tcPr>
          <w:p w14:paraId="1C5DE659" w14:textId="5C7F2A53" w:rsidR="00B7258B" w:rsidRPr="00CC02C2" w:rsidRDefault="00B7258B" w:rsidP="004A123C">
            <w:pPr>
              <w:suppressAutoHyphens/>
              <w:spacing w:before="120" w:after="120"/>
              <w:rPr>
                <w:color w:val="000000" w:themeColor="text1"/>
              </w:rPr>
            </w:pPr>
            <w:bookmarkStart w:id="138" w:name="A11u1"/>
            <w:bookmarkEnd w:id="138"/>
            <w:r>
              <w:rPr>
                <w:color w:val="000000" w:themeColor="text1"/>
              </w:rPr>
              <w:t>Ihr aktueller Umsetzungsstand</w:t>
            </w:r>
          </w:p>
        </w:tc>
      </w:tr>
    </w:tbl>
    <w:p w14:paraId="75248849" w14:textId="0446F4CA"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3B0382B1" w14:textId="77777777" w:rsidTr="00B7258B">
        <w:tc>
          <w:tcPr>
            <w:tcW w:w="8340" w:type="dxa"/>
            <w:tcBorders>
              <w:bottom w:val="single" w:sz="4" w:space="0" w:color="auto"/>
            </w:tcBorders>
            <w:shd w:val="clear" w:color="auto" w:fill="C6D9F1" w:themeFill="text2" w:themeFillTint="33"/>
          </w:tcPr>
          <w:p w14:paraId="6137F6CA" w14:textId="168B278E"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450375E" w14:textId="77777777" w:rsidTr="00B7258B">
        <w:tc>
          <w:tcPr>
            <w:tcW w:w="8340" w:type="dxa"/>
            <w:shd w:val="clear" w:color="auto" w:fill="FFFFFF" w:themeFill="background1"/>
          </w:tcPr>
          <w:p w14:paraId="098527B0" w14:textId="33D7CABD" w:rsidR="00B7258B" w:rsidRDefault="00B7258B" w:rsidP="00B7258B">
            <w:pPr>
              <w:spacing w:before="60" w:after="60"/>
              <w:rPr>
                <w:color w:val="000000" w:themeColor="text1"/>
              </w:rPr>
            </w:pPr>
            <w:r>
              <w:rPr>
                <w:color w:val="000000" w:themeColor="text1"/>
              </w:rPr>
              <w:t>Begründung der Fachseite:</w:t>
            </w:r>
          </w:p>
        </w:tc>
      </w:tr>
    </w:tbl>
    <w:p w14:paraId="3B00625F" w14:textId="77777777" w:rsidR="00B7258B" w:rsidRPr="00CC02C2" w:rsidRDefault="00B7258B" w:rsidP="00B7258B">
      <w:pPr>
        <w:suppressAutoHyphens/>
        <w:spacing w:after="240"/>
        <w:ind w:left="720"/>
        <w:rPr>
          <w:color w:val="000000" w:themeColor="text1"/>
        </w:rPr>
      </w:pPr>
    </w:p>
    <w:p w14:paraId="18CAAAA9" w14:textId="6DB8C87C" w:rsidR="00B7258B" w:rsidRPr="0083049A" w:rsidRDefault="00B7258B" w:rsidP="00B7258B">
      <w:pPr>
        <w:pStyle w:val="Listenabsatz"/>
        <w:numPr>
          <w:ilvl w:val="0"/>
          <w:numId w:val="11"/>
        </w:numPr>
        <w:spacing w:after="0"/>
        <w:ind w:left="709" w:hanging="709"/>
      </w:pPr>
      <w:bookmarkStart w:id="139" w:name="A11a2"/>
      <w:bookmarkEnd w:id="139"/>
      <w:r>
        <w:t xml:space="preserve">Alle voreingestellten Schlüssel </w:t>
      </w:r>
      <w:r w:rsidR="001A23FA">
        <w:t xml:space="preserve">MÜSSEN </w:t>
      </w:r>
      <w:r>
        <w:t xml:space="preserve">geändert werden. </w:t>
      </w:r>
    </w:p>
    <w:p w14:paraId="3201C832" w14:textId="77777777" w:rsidR="00B7258B" w:rsidRDefault="00B7258B" w:rsidP="00B7258B">
      <w:pPr>
        <w:pStyle w:val="Listenabsatz"/>
        <w:spacing w:after="0"/>
      </w:pPr>
    </w:p>
    <w:p w14:paraId="096A05DA"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36F2DF3"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B428E22"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380554D" w14:textId="77777777" w:rsidTr="004A123C">
        <w:trPr>
          <w:trHeight w:val="205"/>
        </w:trPr>
        <w:tc>
          <w:tcPr>
            <w:tcW w:w="8356" w:type="dxa"/>
            <w:shd w:val="clear" w:color="auto" w:fill="D6E3BC" w:themeFill="accent3" w:themeFillTint="66"/>
          </w:tcPr>
          <w:p w14:paraId="6353736F" w14:textId="48746C25" w:rsidR="00B7258B" w:rsidRPr="005B4E23" w:rsidRDefault="000A3D1B" w:rsidP="004A123C">
            <w:pPr>
              <w:suppressAutoHyphens/>
              <w:spacing w:before="120" w:after="120"/>
            </w:pPr>
            <w:r>
              <w:t>Umsetzung:  JA / TEILWEISE / NEIN / ENTBEHRLICH</w:t>
            </w:r>
          </w:p>
        </w:tc>
      </w:tr>
      <w:tr w:rsidR="00B7258B" w:rsidRPr="00CC02C2" w14:paraId="04056465" w14:textId="77777777" w:rsidTr="004A123C">
        <w:tc>
          <w:tcPr>
            <w:tcW w:w="8356" w:type="dxa"/>
          </w:tcPr>
          <w:p w14:paraId="3D5514A2" w14:textId="3243D2D1" w:rsidR="00B7258B" w:rsidRPr="00CC02C2" w:rsidRDefault="00B7258B" w:rsidP="004A123C">
            <w:pPr>
              <w:suppressAutoHyphens/>
              <w:spacing w:before="120" w:after="120"/>
              <w:rPr>
                <w:color w:val="000000" w:themeColor="text1"/>
              </w:rPr>
            </w:pPr>
            <w:bookmarkStart w:id="140" w:name="A11u2"/>
            <w:bookmarkEnd w:id="140"/>
            <w:r>
              <w:rPr>
                <w:color w:val="000000" w:themeColor="text1"/>
              </w:rPr>
              <w:t>Ihr aktueller Umsetzungsstand</w:t>
            </w:r>
          </w:p>
        </w:tc>
      </w:tr>
    </w:tbl>
    <w:p w14:paraId="3129A314" w14:textId="25BCFD68" w:rsidR="00B7258B" w:rsidRDefault="00B7258B" w:rsidP="002F2CA3">
      <w:pPr>
        <w:suppressAutoHyphens/>
        <w:spacing w:line="240" w:lineRule="auto"/>
        <w:ind w:left="720"/>
        <w:rPr>
          <w:color w:val="000000" w:themeColor="text1"/>
        </w:rPr>
      </w:pPr>
    </w:p>
    <w:p w14:paraId="2D7BA985" w14:textId="77777777" w:rsidR="001A23FA" w:rsidRDefault="001A23FA"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CFD6DD0" w14:textId="77777777" w:rsidTr="00B7258B">
        <w:tc>
          <w:tcPr>
            <w:tcW w:w="8340" w:type="dxa"/>
            <w:tcBorders>
              <w:bottom w:val="single" w:sz="4" w:space="0" w:color="auto"/>
            </w:tcBorders>
            <w:shd w:val="clear" w:color="auto" w:fill="C6D9F1" w:themeFill="text2" w:themeFillTint="33"/>
          </w:tcPr>
          <w:p w14:paraId="6A6E8551" w14:textId="70A05C45"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286ACA2" w14:textId="77777777" w:rsidTr="00B7258B">
        <w:tc>
          <w:tcPr>
            <w:tcW w:w="8340" w:type="dxa"/>
            <w:shd w:val="clear" w:color="auto" w:fill="FFFFFF" w:themeFill="background1"/>
          </w:tcPr>
          <w:p w14:paraId="5D7E54C3" w14:textId="53B0A7AA" w:rsidR="00B7258B" w:rsidRDefault="00B7258B" w:rsidP="00B7258B">
            <w:pPr>
              <w:spacing w:before="60" w:after="60"/>
              <w:rPr>
                <w:color w:val="000000" w:themeColor="text1"/>
              </w:rPr>
            </w:pPr>
            <w:r>
              <w:rPr>
                <w:color w:val="000000" w:themeColor="text1"/>
              </w:rPr>
              <w:t>Begründung der Fachseite:</w:t>
            </w:r>
          </w:p>
        </w:tc>
      </w:tr>
    </w:tbl>
    <w:p w14:paraId="01048AD0" w14:textId="1816C3C5" w:rsidR="00B7258B" w:rsidRDefault="00B7258B" w:rsidP="00B7258B">
      <w:pPr>
        <w:suppressAutoHyphens/>
        <w:spacing w:after="240"/>
        <w:ind w:left="720"/>
        <w:rPr>
          <w:color w:val="000000" w:themeColor="text1"/>
        </w:rPr>
      </w:pPr>
    </w:p>
    <w:p w14:paraId="3C611EE1" w14:textId="77777777" w:rsidR="008F3997" w:rsidRPr="00CC02C2" w:rsidRDefault="008F3997" w:rsidP="00B7258B">
      <w:pPr>
        <w:suppressAutoHyphens/>
        <w:spacing w:after="240"/>
        <w:ind w:left="720"/>
        <w:rPr>
          <w:color w:val="000000" w:themeColor="text1"/>
        </w:rPr>
      </w:pPr>
    </w:p>
    <w:p w14:paraId="77CCFFE6" w14:textId="680EE23D" w:rsidR="00B7258B" w:rsidRDefault="00B7258B" w:rsidP="00B7258B">
      <w:pPr>
        <w:pStyle w:val="Listenabsatz"/>
        <w:numPr>
          <w:ilvl w:val="0"/>
          <w:numId w:val="11"/>
        </w:numPr>
        <w:spacing w:after="0"/>
        <w:ind w:left="709" w:hanging="709"/>
      </w:pPr>
      <w:bookmarkStart w:id="141" w:name="A11a3"/>
      <w:bookmarkEnd w:id="141"/>
      <w:r>
        <w:t xml:space="preserve">Anschließend MUSS getestet werden, ob die </w:t>
      </w:r>
      <w:proofErr w:type="spellStart"/>
      <w:r>
        <w:t>Kryptomodule</w:t>
      </w:r>
      <w:proofErr w:type="spellEnd"/>
      <w:r>
        <w:t xml:space="preserve"> korrekt funktionieren und vom Benutzer auch bedient werden können.</w:t>
      </w:r>
    </w:p>
    <w:p w14:paraId="1873DADA" w14:textId="77777777" w:rsidR="00B7258B" w:rsidRDefault="00B7258B" w:rsidP="00B7258B">
      <w:pPr>
        <w:pStyle w:val="Listenabsatz"/>
        <w:spacing w:after="0"/>
      </w:pPr>
    </w:p>
    <w:p w14:paraId="2F9FABD5"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B8FE94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AF51148"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230F967F" w14:textId="77777777" w:rsidTr="004A123C">
        <w:trPr>
          <w:trHeight w:val="205"/>
        </w:trPr>
        <w:tc>
          <w:tcPr>
            <w:tcW w:w="8356" w:type="dxa"/>
            <w:shd w:val="clear" w:color="auto" w:fill="D6E3BC" w:themeFill="accent3" w:themeFillTint="66"/>
          </w:tcPr>
          <w:p w14:paraId="26A50077" w14:textId="172855FC" w:rsidR="00B7258B" w:rsidRPr="005B4E23" w:rsidRDefault="000A3D1B" w:rsidP="004A123C">
            <w:pPr>
              <w:suppressAutoHyphens/>
              <w:spacing w:before="120" w:after="120"/>
            </w:pPr>
            <w:r>
              <w:t>Umsetzung:  JA / TEILWEISE / NEIN / ENTBEHRLICH</w:t>
            </w:r>
          </w:p>
        </w:tc>
      </w:tr>
      <w:tr w:rsidR="00B7258B" w:rsidRPr="00CC02C2" w14:paraId="1F9B9FDF" w14:textId="77777777" w:rsidTr="004A123C">
        <w:tc>
          <w:tcPr>
            <w:tcW w:w="8356" w:type="dxa"/>
          </w:tcPr>
          <w:p w14:paraId="280D41A2" w14:textId="24A24412" w:rsidR="00B7258B" w:rsidRPr="00CC02C2" w:rsidRDefault="00B7258B" w:rsidP="004A123C">
            <w:pPr>
              <w:suppressAutoHyphens/>
              <w:spacing w:before="120" w:after="120"/>
              <w:rPr>
                <w:color w:val="000000" w:themeColor="text1"/>
              </w:rPr>
            </w:pPr>
            <w:bookmarkStart w:id="142" w:name="A11u3"/>
            <w:bookmarkEnd w:id="142"/>
            <w:r>
              <w:rPr>
                <w:color w:val="000000" w:themeColor="text1"/>
              </w:rPr>
              <w:t>Ihr aktueller Umsetzungsstand</w:t>
            </w:r>
          </w:p>
        </w:tc>
      </w:tr>
    </w:tbl>
    <w:p w14:paraId="6C739E95" w14:textId="1CDE375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EB45764" w14:textId="77777777" w:rsidTr="00B7258B">
        <w:tc>
          <w:tcPr>
            <w:tcW w:w="8340" w:type="dxa"/>
            <w:tcBorders>
              <w:bottom w:val="single" w:sz="4" w:space="0" w:color="auto"/>
            </w:tcBorders>
            <w:shd w:val="clear" w:color="auto" w:fill="C6D9F1" w:themeFill="text2" w:themeFillTint="33"/>
          </w:tcPr>
          <w:p w14:paraId="61FF6AE2" w14:textId="7FCFE124"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741293B" w14:textId="77777777" w:rsidTr="00B7258B">
        <w:tc>
          <w:tcPr>
            <w:tcW w:w="8340" w:type="dxa"/>
            <w:shd w:val="clear" w:color="auto" w:fill="FFFFFF" w:themeFill="background1"/>
          </w:tcPr>
          <w:p w14:paraId="5B055956" w14:textId="7F92DB3E" w:rsidR="00B7258B" w:rsidRDefault="00B7258B" w:rsidP="00B7258B">
            <w:pPr>
              <w:spacing w:before="60" w:after="60"/>
              <w:rPr>
                <w:color w:val="000000" w:themeColor="text1"/>
              </w:rPr>
            </w:pPr>
            <w:r>
              <w:rPr>
                <w:color w:val="000000" w:themeColor="text1"/>
              </w:rPr>
              <w:t>Begründung der Fachseite:</w:t>
            </w:r>
          </w:p>
        </w:tc>
      </w:tr>
    </w:tbl>
    <w:p w14:paraId="7DB5974A" w14:textId="77777777" w:rsidR="00B7258B" w:rsidRPr="00CC02C2" w:rsidRDefault="00B7258B" w:rsidP="00B7258B">
      <w:pPr>
        <w:suppressAutoHyphens/>
        <w:spacing w:after="240"/>
        <w:ind w:left="720"/>
        <w:rPr>
          <w:color w:val="000000" w:themeColor="text1"/>
        </w:rPr>
      </w:pPr>
    </w:p>
    <w:p w14:paraId="3A79FD06" w14:textId="41B83A5E" w:rsidR="00B7258B" w:rsidRPr="0083049A" w:rsidRDefault="00B7258B" w:rsidP="00B7258B">
      <w:pPr>
        <w:pStyle w:val="Listenabsatz"/>
        <w:numPr>
          <w:ilvl w:val="0"/>
          <w:numId w:val="11"/>
        </w:numPr>
        <w:spacing w:after="0"/>
        <w:ind w:left="709" w:hanging="709"/>
      </w:pPr>
      <w:bookmarkStart w:id="143" w:name="A11a4"/>
      <w:bookmarkEnd w:id="143"/>
      <w:r>
        <w:t xml:space="preserve">Weiterhin </w:t>
      </w:r>
      <w:r w:rsidR="001A23FA">
        <w:t xml:space="preserve">MÜSSEN </w:t>
      </w:r>
      <w:r>
        <w:t xml:space="preserve">die Anforderungen an die Einsatzumgebung festgelegt werden. </w:t>
      </w:r>
    </w:p>
    <w:p w14:paraId="74ECB4DB" w14:textId="77777777" w:rsidR="00B7258B" w:rsidRDefault="00B7258B" w:rsidP="00B7258B">
      <w:pPr>
        <w:pStyle w:val="Listenabsatz"/>
        <w:spacing w:after="0"/>
      </w:pPr>
    </w:p>
    <w:p w14:paraId="37E3220E"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F9E4D8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10F0BD"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E1765DA" w14:textId="77777777" w:rsidTr="004A123C">
        <w:trPr>
          <w:trHeight w:val="205"/>
        </w:trPr>
        <w:tc>
          <w:tcPr>
            <w:tcW w:w="8356" w:type="dxa"/>
            <w:shd w:val="clear" w:color="auto" w:fill="D6E3BC" w:themeFill="accent3" w:themeFillTint="66"/>
          </w:tcPr>
          <w:p w14:paraId="7FF03B14" w14:textId="5E108677" w:rsidR="00B7258B" w:rsidRPr="005B4E23" w:rsidRDefault="000A3D1B" w:rsidP="004A123C">
            <w:pPr>
              <w:suppressAutoHyphens/>
              <w:spacing w:before="120" w:after="120"/>
            </w:pPr>
            <w:r>
              <w:t>Umsetzung:  JA / TEILWEISE / NEIN / ENTBEHRLICH</w:t>
            </w:r>
          </w:p>
        </w:tc>
      </w:tr>
      <w:tr w:rsidR="00B7258B" w:rsidRPr="00CC02C2" w14:paraId="1CAF4FAB" w14:textId="77777777" w:rsidTr="004A123C">
        <w:tc>
          <w:tcPr>
            <w:tcW w:w="8356" w:type="dxa"/>
          </w:tcPr>
          <w:p w14:paraId="22AB3224" w14:textId="44B1BEB4" w:rsidR="00B7258B" w:rsidRPr="00CC02C2" w:rsidRDefault="00B7258B" w:rsidP="004A123C">
            <w:pPr>
              <w:suppressAutoHyphens/>
              <w:spacing w:before="120" w:after="120"/>
              <w:rPr>
                <w:color w:val="000000" w:themeColor="text1"/>
              </w:rPr>
            </w:pPr>
            <w:bookmarkStart w:id="144" w:name="A11u4"/>
            <w:bookmarkEnd w:id="144"/>
            <w:r>
              <w:rPr>
                <w:color w:val="000000" w:themeColor="text1"/>
              </w:rPr>
              <w:t>Ihr aktueller Umsetzungsstand</w:t>
            </w:r>
          </w:p>
        </w:tc>
      </w:tr>
    </w:tbl>
    <w:p w14:paraId="13FDF93C" w14:textId="2B857ACB"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77A1F62" w14:textId="77777777" w:rsidTr="00B7258B">
        <w:tc>
          <w:tcPr>
            <w:tcW w:w="8340" w:type="dxa"/>
            <w:tcBorders>
              <w:bottom w:val="single" w:sz="4" w:space="0" w:color="auto"/>
            </w:tcBorders>
            <w:shd w:val="clear" w:color="auto" w:fill="C6D9F1" w:themeFill="text2" w:themeFillTint="33"/>
          </w:tcPr>
          <w:p w14:paraId="15FAF448" w14:textId="7EBB87CA"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D22C907" w14:textId="77777777" w:rsidTr="00B7258B">
        <w:tc>
          <w:tcPr>
            <w:tcW w:w="8340" w:type="dxa"/>
            <w:shd w:val="clear" w:color="auto" w:fill="FFFFFF" w:themeFill="background1"/>
          </w:tcPr>
          <w:p w14:paraId="12F5DCC2" w14:textId="3027F4F8" w:rsidR="00B7258B" w:rsidRDefault="00B7258B" w:rsidP="00B7258B">
            <w:pPr>
              <w:spacing w:before="60" w:after="60"/>
              <w:rPr>
                <w:color w:val="000000" w:themeColor="text1"/>
              </w:rPr>
            </w:pPr>
            <w:r>
              <w:rPr>
                <w:color w:val="000000" w:themeColor="text1"/>
              </w:rPr>
              <w:t>Begründung der Fachseite:</w:t>
            </w:r>
          </w:p>
        </w:tc>
      </w:tr>
    </w:tbl>
    <w:p w14:paraId="5802E78A" w14:textId="77777777" w:rsidR="00B7258B" w:rsidRPr="00CC02C2" w:rsidRDefault="00B7258B" w:rsidP="00B7258B">
      <w:pPr>
        <w:suppressAutoHyphens/>
        <w:spacing w:after="240"/>
        <w:ind w:left="720"/>
        <w:rPr>
          <w:color w:val="000000" w:themeColor="text1"/>
        </w:rPr>
      </w:pPr>
    </w:p>
    <w:p w14:paraId="02797500" w14:textId="4E085C2A" w:rsidR="00B7258B" w:rsidRPr="0083049A" w:rsidRDefault="00B7258B" w:rsidP="00B7258B">
      <w:pPr>
        <w:pStyle w:val="Listenabsatz"/>
        <w:numPr>
          <w:ilvl w:val="0"/>
          <w:numId w:val="11"/>
        </w:numPr>
        <w:spacing w:after="0"/>
        <w:ind w:left="709" w:hanging="709"/>
      </w:pPr>
      <w:bookmarkStart w:id="145" w:name="A11a5"/>
      <w:bookmarkEnd w:id="145"/>
      <w:r>
        <w:t>Wenn ein IT</w:t>
      </w:r>
      <w:r w:rsidR="001A23FA">
        <w:t>-</w:t>
      </w:r>
      <w:r>
        <w:t xml:space="preserve">System geändert wird, MUSS getestet werden, ob die eingesetzten kryptografischen Verfahren noch greifen. </w:t>
      </w:r>
    </w:p>
    <w:p w14:paraId="088A3FA5" w14:textId="77777777" w:rsidR="00B7258B" w:rsidRDefault="00B7258B" w:rsidP="00B7258B">
      <w:pPr>
        <w:pStyle w:val="Listenabsatz"/>
        <w:spacing w:after="0"/>
      </w:pPr>
    </w:p>
    <w:p w14:paraId="3AB84ABA"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B178B5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A1D767" w14:textId="2E00DEC3" w:rsidR="001A23FA"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7094F87" w14:textId="77777777" w:rsidTr="004A123C">
        <w:trPr>
          <w:trHeight w:val="205"/>
        </w:trPr>
        <w:tc>
          <w:tcPr>
            <w:tcW w:w="8356" w:type="dxa"/>
            <w:shd w:val="clear" w:color="auto" w:fill="D6E3BC" w:themeFill="accent3" w:themeFillTint="66"/>
          </w:tcPr>
          <w:p w14:paraId="7CCAB186" w14:textId="0E9CF012" w:rsidR="00B7258B" w:rsidRPr="005B4E23" w:rsidRDefault="000A3D1B" w:rsidP="004A123C">
            <w:pPr>
              <w:suppressAutoHyphens/>
              <w:spacing w:before="120" w:after="120"/>
            </w:pPr>
            <w:r>
              <w:t>Umsetzung:  JA / TEILWEISE / NEIN / ENTBEHRLICH</w:t>
            </w:r>
          </w:p>
        </w:tc>
      </w:tr>
      <w:tr w:rsidR="00B7258B" w:rsidRPr="00CC02C2" w14:paraId="31B6A9D9" w14:textId="77777777" w:rsidTr="004A123C">
        <w:tc>
          <w:tcPr>
            <w:tcW w:w="8356" w:type="dxa"/>
          </w:tcPr>
          <w:p w14:paraId="0B3CAC9D" w14:textId="131E2561" w:rsidR="00B7258B" w:rsidRPr="00CC02C2" w:rsidRDefault="00B7258B" w:rsidP="004A123C">
            <w:pPr>
              <w:suppressAutoHyphens/>
              <w:spacing w:before="120" w:after="120"/>
              <w:rPr>
                <w:color w:val="000000" w:themeColor="text1"/>
              </w:rPr>
            </w:pPr>
            <w:bookmarkStart w:id="146" w:name="A11u5"/>
            <w:bookmarkEnd w:id="146"/>
            <w:r>
              <w:rPr>
                <w:color w:val="000000" w:themeColor="text1"/>
              </w:rPr>
              <w:t>Ihr aktueller Umsetzungsstand</w:t>
            </w:r>
          </w:p>
        </w:tc>
      </w:tr>
    </w:tbl>
    <w:p w14:paraId="3AC49005" w14:textId="20C7B9E7"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D4A77F7" w14:textId="77777777" w:rsidTr="00B7258B">
        <w:tc>
          <w:tcPr>
            <w:tcW w:w="8340" w:type="dxa"/>
            <w:tcBorders>
              <w:bottom w:val="single" w:sz="4" w:space="0" w:color="auto"/>
            </w:tcBorders>
            <w:shd w:val="clear" w:color="auto" w:fill="C6D9F1" w:themeFill="text2" w:themeFillTint="33"/>
          </w:tcPr>
          <w:p w14:paraId="4D59E8F2" w14:textId="429D003C"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0BEDAABE" w14:textId="77777777" w:rsidTr="00B7258B">
        <w:tc>
          <w:tcPr>
            <w:tcW w:w="8340" w:type="dxa"/>
            <w:shd w:val="clear" w:color="auto" w:fill="FFFFFF" w:themeFill="background1"/>
          </w:tcPr>
          <w:p w14:paraId="64D64A4F" w14:textId="6C571F9B" w:rsidR="00B7258B" w:rsidRDefault="00B7258B" w:rsidP="00B7258B">
            <w:pPr>
              <w:spacing w:before="60" w:after="60"/>
              <w:rPr>
                <w:color w:val="000000" w:themeColor="text1"/>
              </w:rPr>
            </w:pPr>
            <w:r>
              <w:rPr>
                <w:color w:val="000000" w:themeColor="text1"/>
              </w:rPr>
              <w:t>Begründung der Fachseite:</w:t>
            </w:r>
          </w:p>
        </w:tc>
      </w:tr>
    </w:tbl>
    <w:p w14:paraId="71F4C5ED" w14:textId="4DAF4B43" w:rsidR="00B7258B" w:rsidRDefault="00B7258B" w:rsidP="00B7258B">
      <w:pPr>
        <w:suppressAutoHyphens/>
        <w:spacing w:after="240"/>
        <w:ind w:left="720"/>
        <w:rPr>
          <w:color w:val="000000" w:themeColor="text1"/>
        </w:rPr>
      </w:pPr>
    </w:p>
    <w:p w14:paraId="58E72606" w14:textId="77777777" w:rsidR="008F3997" w:rsidRPr="00CC02C2" w:rsidRDefault="008F3997" w:rsidP="00B7258B">
      <w:pPr>
        <w:suppressAutoHyphens/>
        <w:spacing w:after="240"/>
        <w:ind w:left="720"/>
        <w:rPr>
          <w:color w:val="000000" w:themeColor="text1"/>
        </w:rPr>
      </w:pPr>
    </w:p>
    <w:p w14:paraId="565A07E3" w14:textId="370A83D9" w:rsidR="00B7258B" w:rsidRPr="0083049A" w:rsidRDefault="00B7258B" w:rsidP="00B7258B">
      <w:pPr>
        <w:pStyle w:val="Listenabsatz"/>
        <w:numPr>
          <w:ilvl w:val="0"/>
          <w:numId w:val="11"/>
        </w:numPr>
        <w:spacing w:after="0"/>
        <w:ind w:left="709" w:hanging="709"/>
      </w:pPr>
      <w:bookmarkStart w:id="147" w:name="A11a6"/>
      <w:bookmarkEnd w:id="147"/>
      <w:r>
        <w:t xml:space="preserve">Die Konfiguration der </w:t>
      </w:r>
      <w:proofErr w:type="spellStart"/>
      <w:r>
        <w:t>Kryptomodule</w:t>
      </w:r>
      <w:proofErr w:type="spellEnd"/>
      <w:r>
        <w:t xml:space="preserve"> MUSS dokumentiert und regelmäßig überprüft werden.</w:t>
      </w:r>
    </w:p>
    <w:p w14:paraId="56ED73CB" w14:textId="77777777" w:rsidR="00B7258B" w:rsidRDefault="00B7258B" w:rsidP="00B7258B">
      <w:pPr>
        <w:pStyle w:val="Listenabsatz"/>
        <w:spacing w:after="0"/>
      </w:pPr>
    </w:p>
    <w:p w14:paraId="6E8014E6"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2AEB9CF"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1B1696"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7B2BB03" w14:textId="77777777" w:rsidTr="004A123C">
        <w:trPr>
          <w:trHeight w:val="205"/>
        </w:trPr>
        <w:tc>
          <w:tcPr>
            <w:tcW w:w="8356" w:type="dxa"/>
            <w:shd w:val="clear" w:color="auto" w:fill="D6E3BC" w:themeFill="accent3" w:themeFillTint="66"/>
          </w:tcPr>
          <w:p w14:paraId="5E3E50E8" w14:textId="1F79C5E5" w:rsidR="00B7258B" w:rsidRPr="005B4E23" w:rsidRDefault="000A3D1B" w:rsidP="004A123C">
            <w:pPr>
              <w:suppressAutoHyphens/>
              <w:spacing w:before="120" w:after="120"/>
            </w:pPr>
            <w:r>
              <w:t>Umsetzung:  JA / TEILWEISE / NEIN / ENTBEHRLICH</w:t>
            </w:r>
          </w:p>
        </w:tc>
      </w:tr>
      <w:tr w:rsidR="00B7258B" w:rsidRPr="00CC02C2" w14:paraId="771C4B68" w14:textId="77777777" w:rsidTr="004A123C">
        <w:tc>
          <w:tcPr>
            <w:tcW w:w="8356" w:type="dxa"/>
          </w:tcPr>
          <w:p w14:paraId="3EBD16B1" w14:textId="7F0880F4" w:rsidR="00B7258B" w:rsidRPr="00CC02C2" w:rsidRDefault="00B7258B" w:rsidP="004A123C">
            <w:pPr>
              <w:suppressAutoHyphens/>
              <w:spacing w:before="120" w:after="120"/>
              <w:rPr>
                <w:color w:val="000000" w:themeColor="text1"/>
              </w:rPr>
            </w:pPr>
            <w:bookmarkStart w:id="148" w:name="A11u6"/>
            <w:bookmarkEnd w:id="148"/>
            <w:r>
              <w:rPr>
                <w:color w:val="000000" w:themeColor="text1"/>
              </w:rPr>
              <w:t>Ihr aktueller Umsetzungsstand</w:t>
            </w:r>
          </w:p>
        </w:tc>
      </w:tr>
    </w:tbl>
    <w:p w14:paraId="29339515" w14:textId="1F148A5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46ED12CC" w14:textId="77777777" w:rsidTr="00B7258B">
        <w:tc>
          <w:tcPr>
            <w:tcW w:w="8340" w:type="dxa"/>
            <w:tcBorders>
              <w:bottom w:val="single" w:sz="4" w:space="0" w:color="auto"/>
            </w:tcBorders>
            <w:shd w:val="clear" w:color="auto" w:fill="C6D9F1" w:themeFill="text2" w:themeFillTint="33"/>
          </w:tcPr>
          <w:p w14:paraId="4D72C499" w14:textId="46A3094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2FA2894" w14:textId="77777777" w:rsidTr="00B7258B">
        <w:tc>
          <w:tcPr>
            <w:tcW w:w="8340" w:type="dxa"/>
            <w:shd w:val="clear" w:color="auto" w:fill="FFFFFF" w:themeFill="background1"/>
          </w:tcPr>
          <w:p w14:paraId="58C5AFE7" w14:textId="5C88D644" w:rsidR="00B7258B" w:rsidRDefault="00B7258B" w:rsidP="00B7258B">
            <w:pPr>
              <w:spacing w:before="60" w:after="60"/>
              <w:rPr>
                <w:color w:val="000000" w:themeColor="text1"/>
              </w:rPr>
            </w:pPr>
            <w:r>
              <w:rPr>
                <w:color w:val="000000" w:themeColor="text1"/>
              </w:rPr>
              <w:t>Begründung der Fachseite:</w:t>
            </w:r>
          </w:p>
        </w:tc>
      </w:tr>
    </w:tbl>
    <w:p w14:paraId="0FE2C495" w14:textId="77777777" w:rsidR="00B7258B" w:rsidRPr="00E126C7" w:rsidRDefault="00B7258B" w:rsidP="00B7258B">
      <w:pPr>
        <w:pStyle w:val="Aufzhlungeinfach"/>
        <w:numPr>
          <w:ilvl w:val="0"/>
          <w:numId w:val="0"/>
        </w:numPr>
        <w:spacing w:before="480" w:after="0" w:line="240" w:lineRule="auto"/>
        <w:ind w:left="714" w:hanging="357"/>
      </w:pPr>
    </w:p>
    <w:p w14:paraId="099C2ECC" w14:textId="49BC91BA" w:rsidR="00B7258B" w:rsidRDefault="00B7258B" w:rsidP="0033743D">
      <w:pPr>
        <w:pStyle w:val="berschrift3"/>
        <w:spacing w:before="240"/>
      </w:pPr>
      <w:bookmarkStart w:id="149" w:name="A12"/>
      <w:bookmarkStart w:id="150" w:name="_Toc86784423"/>
      <w:bookmarkEnd w:id="149"/>
      <w:r>
        <w:t xml:space="preserve">Sichere Rollenteilung beim Einsatz von </w:t>
      </w:r>
      <w:proofErr w:type="spellStart"/>
      <w:r>
        <w:t>Kryptomodulen</w:t>
      </w:r>
      <w:proofErr w:type="spellEnd"/>
      <w:r>
        <w:t xml:space="preserve"> </w:t>
      </w:r>
      <w:r w:rsidR="001A23FA">
        <w:br/>
      </w:r>
      <w:r>
        <w:t>[IT-Betrieb] (H) [A12]</w:t>
      </w:r>
      <w:bookmarkEnd w:id="150"/>
    </w:p>
    <w:p w14:paraId="41F916C7" w14:textId="77777777" w:rsidR="00B7258B" w:rsidRPr="00CC02C2" w:rsidRDefault="00B7258B" w:rsidP="00B7258B">
      <w:pPr>
        <w:suppressAutoHyphens/>
        <w:spacing w:after="240"/>
        <w:ind w:left="720"/>
        <w:rPr>
          <w:color w:val="000000" w:themeColor="text1"/>
        </w:rPr>
      </w:pPr>
    </w:p>
    <w:p w14:paraId="0BEBB021" w14:textId="040DE8B4" w:rsidR="00B7258B" w:rsidRPr="0083049A" w:rsidRDefault="00B7258B" w:rsidP="00B7258B">
      <w:pPr>
        <w:pStyle w:val="Listenabsatz"/>
        <w:numPr>
          <w:ilvl w:val="0"/>
          <w:numId w:val="11"/>
        </w:numPr>
        <w:spacing w:after="0"/>
        <w:ind w:left="709" w:hanging="709"/>
      </w:pPr>
      <w:bookmarkStart w:id="151" w:name="A12a1"/>
      <w:bookmarkEnd w:id="151"/>
      <w:r>
        <w:t xml:space="preserve">Bei der Konfiguration eines </w:t>
      </w:r>
      <w:proofErr w:type="spellStart"/>
      <w:r>
        <w:t>Kryptomoduls</w:t>
      </w:r>
      <w:proofErr w:type="spellEnd"/>
      <w:r>
        <w:t xml:space="preserve"> </w:t>
      </w:r>
      <w:r w:rsidR="001A23FA">
        <w:t xml:space="preserve">MÜSSEN </w:t>
      </w:r>
      <w:r>
        <w:t xml:space="preserve">Benutzerrollen festgelegt </w:t>
      </w:r>
      <w:r w:rsidR="001A23FA">
        <w:br/>
      </w:r>
      <w:r>
        <w:t xml:space="preserve">werden. </w:t>
      </w:r>
    </w:p>
    <w:p w14:paraId="6BD0A1AD" w14:textId="77777777" w:rsidR="00B7258B" w:rsidRDefault="00B7258B" w:rsidP="00B7258B">
      <w:pPr>
        <w:pStyle w:val="Listenabsatz"/>
        <w:spacing w:after="0"/>
      </w:pPr>
    </w:p>
    <w:p w14:paraId="3DD752D3"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8912E90"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B40FD9"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584A220" w14:textId="77777777" w:rsidTr="004A123C">
        <w:trPr>
          <w:trHeight w:val="205"/>
        </w:trPr>
        <w:tc>
          <w:tcPr>
            <w:tcW w:w="8356" w:type="dxa"/>
            <w:shd w:val="clear" w:color="auto" w:fill="D6E3BC" w:themeFill="accent3" w:themeFillTint="66"/>
          </w:tcPr>
          <w:p w14:paraId="4AD0C0E3" w14:textId="0F9D1EC0" w:rsidR="00B7258B" w:rsidRPr="005B4E23" w:rsidRDefault="000A3D1B" w:rsidP="004A123C">
            <w:pPr>
              <w:suppressAutoHyphens/>
              <w:spacing w:before="120" w:after="120"/>
            </w:pPr>
            <w:r>
              <w:t>Umsetzung:  JA / TEILWEISE / NEIN / ENTBEHRLICH</w:t>
            </w:r>
          </w:p>
        </w:tc>
      </w:tr>
      <w:tr w:rsidR="00B7258B" w:rsidRPr="00CC02C2" w14:paraId="6E0D868A" w14:textId="77777777" w:rsidTr="004A123C">
        <w:tc>
          <w:tcPr>
            <w:tcW w:w="8356" w:type="dxa"/>
          </w:tcPr>
          <w:p w14:paraId="0C4C816A" w14:textId="7AC43C80" w:rsidR="00B7258B" w:rsidRPr="00CC02C2" w:rsidRDefault="00B7258B" w:rsidP="004A123C">
            <w:pPr>
              <w:suppressAutoHyphens/>
              <w:spacing w:before="120" w:after="120"/>
              <w:rPr>
                <w:color w:val="000000" w:themeColor="text1"/>
              </w:rPr>
            </w:pPr>
            <w:bookmarkStart w:id="152" w:name="A12u1"/>
            <w:bookmarkEnd w:id="152"/>
            <w:r>
              <w:rPr>
                <w:color w:val="000000" w:themeColor="text1"/>
              </w:rPr>
              <w:t>Ihr aktueller Umsetzungsstand</w:t>
            </w:r>
          </w:p>
        </w:tc>
      </w:tr>
    </w:tbl>
    <w:p w14:paraId="65C801E4" w14:textId="77777777" w:rsidR="00894DDE" w:rsidRDefault="00894DDE" w:rsidP="008F3997">
      <w:pPr>
        <w:suppressAutoHyphens/>
        <w:spacing w:line="240" w:lineRule="auto"/>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D0C846F" w14:textId="77777777" w:rsidTr="00B7258B">
        <w:tc>
          <w:tcPr>
            <w:tcW w:w="8340" w:type="dxa"/>
            <w:tcBorders>
              <w:bottom w:val="single" w:sz="4" w:space="0" w:color="auto"/>
            </w:tcBorders>
            <w:shd w:val="clear" w:color="auto" w:fill="C6D9F1" w:themeFill="text2" w:themeFillTint="33"/>
          </w:tcPr>
          <w:p w14:paraId="227AD365" w14:textId="2478981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6F7681C9" w14:textId="77777777" w:rsidTr="00B7258B">
        <w:tc>
          <w:tcPr>
            <w:tcW w:w="8340" w:type="dxa"/>
            <w:shd w:val="clear" w:color="auto" w:fill="FFFFFF" w:themeFill="background1"/>
          </w:tcPr>
          <w:p w14:paraId="48D6B1F9" w14:textId="00618D55" w:rsidR="00B7258B" w:rsidRDefault="00B7258B" w:rsidP="00B7258B">
            <w:pPr>
              <w:spacing w:before="60" w:after="60"/>
              <w:rPr>
                <w:color w:val="000000" w:themeColor="text1"/>
              </w:rPr>
            </w:pPr>
            <w:r>
              <w:rPr>
                <w:color w:val="000000" w:themeColor="text1"/>
              </w:rPr>
              <w:t>Begründung der Fachseite:</w:t>
            </w:r>
          </w:p>
        </w:tc>
      </w:tr>
    </w:tbl>
    <w:p w14:paraId="3758415D" w14:textId="77777777" w:rsidR="00B7258B" w:rsidRPr="00CC02C2" w:rsidRDefault="00B7258B" w:rsidP="00B7258B">
      <w:pPr>
        <w:suppressAutoHyphens/>
        <w:spacing w:after="240"/>
        <w:ind w:left="720"/>
        <w:rPr>
          <w:color w:val="000000" w:themeColor="text1"/>
        </w:rPr>
      </w:pPr>
    </w:p>
    <w:p w14:paraId="4FD06AF8" w14:textId="106371C5" w:rsidR="00B7258B" w:rsidRPr="0083049A" w:rsidRDefault="00B7258B" w:rsidP="00B7258B">
      <w:pPr>
        <w:pStyle w:val="Listenabsatz"/>
        <w:numPr>
          <w:ilvl w:val="0"/>
          <w:numId w:val="11"/>
        </w:numPr>
        <w:spacing w:after="0"/>
        <w:ind w:left="709" w:hanging="709"/>
      </w:pPr>
      <w:bookmarkStart w:id="153" w:name="A12a2"/>
      <w:bookmarkEnd w:id="153"/>
      <w:r>
        <w:t xml:space="preserve">Es MUSS mit Zugriffskontroll- und Authentisierungsmechanismen verifiziert werden, ob ein Mitarbeiter den gewünschten Dienst auch tatsächlich benutzen darf. </w:t>
      </w:r>
    </w:p>
    <w:p w14:paraId="09A4924D" w14:textId="77777777" w:rsidR="00B7258B" w:rsidRDefault="00B7258B" w:rsidP="00B7258B">
      <w:pPr>
        <w:pStyle w:val="Listenabsatz"/>
        <w:spacing w:after="0"/>
      </w:pPr>
    </w:p>
    <w:p w14:paraId="098D3E29"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A96687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73342B9"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E6296D3" w14:textId="77777777" w:rsidTr="004A123C">
        <w:trPr>
          <w:trHeight w:val="205"/>
        </w:trPr>
        <w:tc>
          <w:tcPr>
            <w:tcW w:w="8356" w:type="dxa"/>
            <w:shd w:val="clear" w:color="auto" w:fill="D6E3BC" w:themeFill="accent3" w:themeFillTint="66"/>
          </w:tcPr>
          <w:p w14:paraId="14939FB5" w14:textId="46904F5E" w:rsidR="00B7258B" w:rsidRPr="005B4E23" w:rsidRDefault="000A3D1B" w:rsidP="004A123C">
            <w:pPr>
              <w:suppressAutoHyphens/>
              <w:spacing w:before="120" w:after="120"/>
            </w:pPr>
            <w:r>
              <w:t>Umsetzung:  JA / TEILWEISE / NEIN / ENTBEHRLICH</w:t>
            </w:r>
          </w:p>
        </w:tc>
      </w:tr>
      <w:tr w:rsidR="00B7258B" w:rsidRPr="00CC02C2" w14:paraId="095E5F7A" w14:textId="77777777" w:rsidTr="004A123C">
        <w:tc>
          <w:tcPr>
            <w:tcW w:w="8356" w:type="dxa"/>
          </w:tcPr>
          <w:p w14:paraId="27412613" w14:textId="25307477" w:rsidR="00B7258B" w:rsidRPr="00CC02C2" w:rsidRDefault="00B7258B" w:rsidP="004A123C">
            <w:pPr>
              <w:suppressAutoHyphens/>
              <w:spacing w:before="120" w:after="120"/>
              <w:rPr>
                <w:color w:val="000000" w:themeColor="text1"/>
              </w:rPr>
            </w:pPr>
            <w:bookmarkStart w:id="154" w:name="A12u2"/>
            <w:bookmarkEnd w:id="154"/>
            <w:r>
              <w:rPr>
                <w:color w:val="000000" w:themeColor="text1"/>
              </w:rPr>
              <w:t>Ihr aktueller Umsetzungsstand</w:t>
            </w:r>
          </w:p>
        </w:tc>
      </w:tr>
    </w:tbl>
    <w:p w14:paraId="1FEE6F7A" w14:textId="2D9DC2BE"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9FC84B0" w14:textId="77777777" w:rsidTr="00B7258B">
        <w:tc>
          <w:tcPr>
            <w:tcW w:w="8340" w:type="dxa"/>
            <w:tcBorders>
              <w:bottom w:val="single" w:sz="4" w:space="0" w:color="auto"/>
            </w:tcBorders>
            <w:shd w:val="clear" w:color="auto" w:fill="C6D9F1" w:themeFill="text2" w:themeFillTint="33"/>
          </w:tcPr>
          <w:p w14:paraId="657C3B51" w14:textId="6619F31D"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A3D20BE" w14:textId="77777777" w:rsidTr="00B7258B">
        <w:tc>
          <w:tcPr>
            <w:tcW w:w="8340" w:type="dxa"/>
            <w:shd w:val="clear" w:color="auto" w:fill="FFFFFF" w:themeFill="background1"/>
          </w:tcPr>
          <w:p w14:paraId="20AF2578" w14:textId="0E636EBB" w:rsidR="00B7258B" w:rsidRDefault="00B7258B" w:rsidP="00B7258B">
            <w:pPr>
              <w:spacing w:before="60" w:after="60"/>
              <w:rPr>
                <w:color w:val="000000" w:themeColor="text1"/>
              </w:rPr>
            </w:pPr>
            <w:r>
              <w:rPr>
                <w:color w:val="000000" w:themeColor="text1"/>
              </w:rPr>
              <w:t>Begründung der Fachseite:</w:t>
            </w:r>
          </w:p>
        </w:tc>
      </w:tr>
    </w:tbl>
    <w:p w14:paraId="662D50BB" w14:textId="77777777" w:rsidR="00B7258B" w:rsidRPr="00CC02C2" w:rsidRDefault="00B7258B" w:rsidP="00B7258B">
      <w:pPr>
        <w:suppressAutoHyphens/>
        <w:spacing w:after="240"/>
        <w:ind w:left="720"/>
        <w:rPr>
          <w:color w:val="000000" w:themeColor="text1"/>
        </w:rPr>
      </w:pPr>
    </w:p>
    <w:p w14:paraId="737EF1A5" w14:textId="57B4AAA3" w:rsidR="00B7258B" w:rsidRPr="0083049A" w:rsidRDefault="00B7258B" w:rsidP="00B7258B">
      <w:pPr>
        <w:pStyle w:val="Listenabsatz"/>
        <w:numPr>
          <w:ilvl w:val="0"/>
          <w:numId w:val="11"/>
        </w:numPr>
        <w:spacing w:after="0"/>
        <w:ind w:left="709" w:hanging="709"/>
      </w:pPr>
      <w:bookmarkStart w:id="155" w:name="A12a3"/>
      <w:bookmarkEnd w:id="155"/>
      <w:r>
        <w:t xml:space="preserve">Das </w:t>
      </w:r>
      <w:proofErr w:type="spellStart"/>
      <w:r>
        <w:t>Kryptomodul</w:t>
      </w:r>
      <w:proofErr w:type="spellEnd"/>
      <w:r>
        <w:t xml:space="preserve"> MUSS so konfiguriert sein, dass bei jedem Rollenwechsel oder bei Inaktivität nach einer bestimmten Zeitdauer die Authentisierungsinformationen erneut eingegeben werden müssen.</w:t>
      </w:r>
    </w:p>
    <w:p w14:paraId="68092D5E" w14:textId="77777777" w:rsidR="00B7258B" w:rsidRDefault="00B7258B" w:rsidP="00B7258B">
      <w:pPr>
        <w:pStyle w:val="Listenabsatz"/>
        <w:spacing w:after="0"/>
      </w:pPr>
    </w:p>
    <w:p w14:paraId="431E54AD"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DA34F67"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2A2B7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B91CDC1" w14:textId="77777777" w:rsidTr="004A123C">
        <w:trPr>
          <w:trHeight w:val="205"/>
        </w:trPr>
        <w:tc>
          <w:tcPr>
            <w:tcW w:w="8356" w:type="dxa"/>
            <w:shd w:val="clear" w:color="auto" w:fill="D6E3BC" w:themeFill="accent3" w:themeFillTint="66"/>
          </w:tcPr>
          <w:p w14:paraId="55D2303F" w14:textId="58699ACF" w:rsidR="00B7258B" w:rsidRPr="005B4E23" w:rsidRDefault="000A3D1B" w:rsidP="004A123C">
            <w:pPr>
              <w:suppressAutoHyphens/>
              <w:spacing w:before="120" w:after="120"/>
            </w:pPr>
            <w:r>
              <w:t>Umsetzung:  JA / TEILWEISE / NEIN / ENTBEHRLICH</w:t>
            </w:r>
          </w:p>
        </w:tc>
      </w:tr>
      <w:tr w:rsidR="00B7258B" w:rsidRPr="00CC02C2" w14:paraId="4EBE8B24" w14:textId="77777777" w:rsidTr="004A123C">
        <w:tc>
          <w:tcPr>
            <w:tcW w:w="8356" w:type="dxa"/>
          </w:tcPr>
          <w:p w14:paraId="238F6265" w14:textId="32D83645" w:rsidR="00B7258B" w:rsidRPr="00CC02C2" w:rsidRDefault="00B7258B" w:rsidP="004A123C">
            <w:pPr>
              <w:suppressAutoHyphens/>
              <w:spacing w:before="120" w:after="120"/>
              <w:rPr>
                <w:color w:val="000000" w:themeColor="text1"/>
              </w:rPr>
            </w:pPr>
            <w:bookmarkStart w:id="156" w:name="A12u3"/>
            <w:bookmarkEnd w:id="156"/>
            <w:r>
              <w:rPr>
                <w:color w:val="000000" w:themeColor="text1"/>
              </w:rPr>
              <w:t>Ihr aktueller Umsetzungsstand</w:t>
            </w:r>
          </w:p>
        </w:tc>
      </w:tr>
    </w:tbl>
    <w:p w14:paraId="1844CD9D" w14:textId="08C097C2"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952D160" w14:textId="77777777" w:rsidTr="00B7258B">
        <w:tc>
          <w:tcPr>
            <w:tcW w:w="8340" w:type="dxa"/>
            <w:tcBorders>
              <w:bottom w:val="single" w:sz="4" w:space="0" w:color="auto"/>
            </w:tcBorders>
            <w:shd w:val="clear" w:color="auto" w:fill="C6D9F1" w:themeFill="text2" w:themeFillTint="33"/>
          </w:tcPr>
          <w:p w14:paraId="59861EA7" w14:textId="3C152255"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081B8392" w14:textId="77777777" w:rsidTr="00B7258B">
        <w:tc>
          <w:tcPr>
            <w:tcW w:w="8340" w:type="dxa"/>
            <w:shd w:val="clear" w:color="auto" w:fill="FFFFFF" w:themeFill="background1"/>
          </w:tcPr>
          <w:p w14:paraId="65D3C438" w14:textId="21049B10" w:rsidR="00B7258B" w:rsidRDefault="00B7258B" w:rsidP="00B7258B">
            <w:pPr>
              <w:spacing w:before="60" w:after="60"/>
              <w:rPr>
                <w:color w:val="000000" w:themeColor="text1"/>
              </w:rPr>
            </w:pPr>
            <w:r>
              <w:rPr>
                <w:color w:val="000000" w:themeColor="text1"/>
              </w:rPr>
              <w:t>Begründung der Fachseite:</w:t>
            </w:r>
          </w:p>
        </w:tc>
      </w:tr>
    </w:tbl>
    <w:p w14:paraId="72FF8554" w14:textId="18C2AD2C" w:rsidR="00B7258B" w:rsidRDefault="00B7258B" w:rsidP="00B7258B">
      <w:pPr>
        <w:pStyle w:val="Aufzhlungeinfach"/>
        <w:numPr>
          <w:ilvl w:val="0"/>
          <w:numId w:val="0"/>
        </w:numPr>
        <w:spacing w:before="480" w:after="0" w:line="240" w:lineRule="auto"/>
        <w:ind w:left="714" w:hanging="357"/>
      </w:pPr>
    </w:p>
    <w:p w14:paraId="7F27DD84" w14:textId="626FEDF9" w:rsidR="00B7258B" w:rsidRDefault="00B7258B" w:rsidP="0033743D">
      <w:pPr>
        <w:pStyle w:val="berschrift3"/>
        <w:spacing w:before="240"/>
      </w:pPr>
      <w:bookmarkStart w:id="157" w:name="A13"/>
      <w:bookmarkStart w:id="158" w:name="_Toc86784424"/>
      <w:bookmarkEnd w:id="157"/>
      <w:r>
        <w:t>Anforderungen an die Betriebssystem-Sicherheit beim Einsatz von</w:t>
      </w:r>
      <w:r w:rsidR="001A23FA">
        <w:t xml:space="preserve"> </w:t>
      </w:r>
      <w:proofErr w:type="spellStart"/>
      <w:r>
        <w:t>Kryptomodulen</w:t>
      </w:r>
      <w:proofErr w:type="spellEnd"/>
      <w:r>
        <w:t xml:space="preserve"> (H) [A13]</w:t>
      </w:r>
      <w:bookmarkEnd w:id="158"/>
    </w:p>
    <w:p w14:paraId="59B89FDF" w14:textId="77777777" w:rsidR="00B7258B" w:rsidRPr="00CC02C2" w:rsidRDefault="00B7258B" w:rsidP="00B7258B">
      <w:pPr>
        <w:suppressAutoHyphens/>
        <w:spacing w:after="240"/>
        <w:ind w:left="720"/>
        <w:rPr>
          <w:color w:val="000000" w:themeColor="text1"/>
        </w:rPr>
      </w:pPr>
    </w:p>
    <w:p w14:paraId="4A043C25" w14:textId="77777777" w:rsidR="001A23FA" w:rsidRDefault="00B7258B" w:rsidP="001A23FA">
      <w:pPr>
        <w:pStyle w:val="Listenabsatz"/>
        <w:spacing w:after="0"/>
      </w:pPr>
      <w:bookmarkStart w:id="159" w:name="A13a1"/>
      <w:bookmarkEnd w:id="159"/>
      <w:r>
        <w:t xml:space="preserve">Das Zusammenwirken von Betriebssystem und </w:t>
      </w:r>
      <w:proofErr w:type="spellStart"/>
      <w:r>
        <w:t>Kryptomodulen</w:t>
      </w:r>
      <w:proofErr w:type="spellEnd"/>
      <w:r>
        <w:t xml:space="preserve"> MUSS gewährleisten, dass</w:t>
      </w:r>
      <w:r w:rsidR="001A23FA">
        <w:t xml:space="preserve"> </w:t>
      </w:r>
    </w:p>
    <w:p w14:paraId="55E7894D" w14:textId="77777777" w:rsidR="001A23FA" w:rsidRDefault="001A23FA" w:rsidP="001A23FA">
      <w:pPr>
        <w:pStyle w:val="Listenabsatz"/>
        <w:spacing w:after="0"/>
      </w:pPr>
    </w:p>
    <w:p w14:paraId="2F43A42C" w14:textId="39E65F6C" w:rsidR="00B7258B" w:rsidRDefault="00B7258B" w:rsidP="009D60FF">
      <w:pPr>
        <w:pStyle w:val="Listenabsatz"/>
        <w:numPr>
          <w:ilvl w:val="0"/>
          <w:numId w:val="11"/>
        </w:numPr>
        <w:spacing w:after="0"/>
        <w:ind w:left="709" w:hanging="709"/>
      </w:pPr>
      <w:r>
        <w:t xml:space="preserve">• die installierten </w:t>
      </w:r>
      <w:proofErr w:type="spellStart"/>
      <w:r>
        <w:t>Kryptomodule</w:t>
      </w:r>
      <w:proofErr w:type="spellEnd"/>
      <w:r>
        <w:t xml:space="preserve"> nicht unbemerkt abgeschaltet oder umgangen werden können,</w:t>
      </w:r>
    </w:p>
    <w:p w14:paraId="39AE24E5" w14:textId="77777777" w:rsidR="00B7258B" w:rsidRDefault="00B7258B" w:rsidP="00B7258B">
      <w:pPr>
        <w:pStyle w:val="Listenabsatz"/>
        <w:spacing w:after="0"/>
      </w:pPr>
    </w:p>
    <w:p w14:paraId="68CA2C85"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2F1AE78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30C72A"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C9E3016" w14:textId="77777777" w:rsidTr="004A123C">
        <w:trPr>
          <w:trHeight w:val="205"/>
        </w:trPr>
        <w:tc>
          <w:tcPr>
            <w:tcW w:w="8356" w:type="dxa"/>
            <w:shd w:val="clear" w:color="auto" w:fill="D6E3BC" w:themeFill="accent3" w:themeFillTint="66"/>
          </w:tcPr>
          <w:p w14:paraId="085554AD" w14:textId="4906EC84" w:rsidR="00B7258B" w:rsidRPr="005B4E23" w:rsidRDefault="000A3D1B" w:rsidP="004A123C">
            <w:pPr>
              <w:suppressAutoHyphens/>
              <w:spacing w:before="120" w:after="120"/>
            </w:pPr>
            <w:r>
              <w:t>Umsetzung:  JA / TEILWEISE / NEIN / ENTBEHRLICH</w:t>
            </w:r>
          </w:p>
        </w:tc>
      </w:tr>
      <w:tr w:rsidR="00B7258B" w:rsidRPr="00CC02C2" w14:paraId="18EC49E1" w14:textId="77777777" w:rsidTr="004A123C">
        <w:tc>
          <w:tcPr>
            <w:tcW w:w="8356" w:type="dxa"/>
          </w:tcPr>
          <w:p w14:paraId="6BA7A185" w14:textId="6BC58509" w:rsidR="00B7258B" w:rsidRPr="00CC02C2" w:rsidRDefault="00B7258B" w:rsidP="004A123C">
            <w:pPr>
              <w:suppressAutoHyphens/>
              <w:spacing w:before="120" w:after="120"/>
              <w:rPr>
                <w:color w:val="000000" w:themeColor="text1"/>
              </w:rPr>
            </w:pPr>
            <w:bookmarkStart w:id="160" w:name="A13u1"/>
            <w:bookmarkEnd w:id="160"/>
            <w:r>
              <w:rPr>
                <w:color w:val="000000" w:themeColor="text1"/>
              </w:rPr>
              <w:t>Ihr aktueller Umsetzungsstand</w:t>
            </w:r>
          </w:p>
        </w:tc>
      </w:tr>
    </w:tbl>
    <w:p w14:paraId="5F8AA632" w14:textId="63C30762"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03B7EED" w14:textId="77777777" w:rsidTr="00B7258B">
        <w:tc>
          <w:tcPr>
            <w:tcW w:w="8340" w:type="dxa"/>
            <w:tcBorders>
              <w:bottom w:val="single" w:sz="4" w:space="0" w:color="auto"/>
            </w:tcBorders>
            <w:shd w:val="clear" w:color="auto" w:fill="C6D9F1" w:themeFill="text2" w:themeFillTint="33"/>
          </w:tcPr>
          <w:p w14:paraId="5E85DB50" w14:textId="4F2DC122"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8552D2C" w14:textId="77777777" w:rsidTr="00B7258B">
        <w:tc>
          <w:tcPr>
            <w:tcW w:w="8340" w:type="dxa"/>
            <w:shd w:val="clear" w:color="auto" w:fill="FFFFFF" w:themeFill="background1"/>
          </w:tcPr>
          <w:p w14:paraId="0B8A0101" w14:textId="61AEC364" w:rsidR="00B7258B" w:rsidRDefault="00B7258B" w:rsidP="00B7258B">
            <w:pPr>
              <w:spacing w:before="60" w:after="60"/>
              <w:rPr>
                <w:color w:val="000000" w:themeColor="text1"/>
              </w:rPr>
            </w:pPr>
            <w:r>
              <w:rPr>
                <w:color w:val="000000" w:themeColor="text1"/>
              </w:rPr>
              <w:t>Begründung der Fachseite:</w:t>
            </w:r>
          </w:p>
        </w:tc>
      </w:tr>
    </w:tbl>
    <w:p w14:paraId="05E6D333" w14:textId="77777777" w:rsidR="00B7258B" w:rsidRPr="00CC02C2" w:rsidRDefault="00B7258B" w:rsidP="00B7258B">
      <w:pPr>
        <w:suppressAutoHyphens/>
        <w:spacing w:after="240"/>
        <w:ind w:left="720"/>
        <w:rPr>
          <w:color w:val="000000" w:themeColor="text1"/>
        </w:rPr>
      </w:pPr>
    </w:p>
    <w:p w14:paraId="0340F711" w14:textId="0FFE390F" w:rsidR="00B7258B" w:rsidRPr="0083049A" w:rsidRDefault="00B7258B" w:rsidP="00B7258B">
      <w:pPr>
        <w:pStyle w:val="Listenabsatz"/>
        <w:numPr>
          <w:ilvl w:val="0"/>
          <w:numId w:val="11"/>
        </w:numPr>
        <w:spacing w:after="0"/>
        <w:ind w:left="709" w:hanging="709"/>
      </w:pPr>
      <w:bookmarkStart w:id="161" w:name="A13a2"/>
      <w:bookmarkEnd w:id="161"/>
      <w:r>
        <w:t>• die angewendeten oder gespeicherten Schlüssel nicht kompromittiert werden können,</w:t>
      </w:r>
    </w:p>
    <w:p w14:paraId="6E52FFBC" w14:textId="77777777" w:rsidR="00B7258B" w:rsidRDefault="00B7258B" w:rsidP="00B7258B">
      <w:pPr>
        <w:pStyle w:val="Listenabsatz"/>
        <w:spacing w:after="0"/>
      </w:pPr>
    </w:p>
    <w:p w14:paraId="0129C591"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3A8D0F5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09230E8"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D852760" w14:textId="77777777" w:rsidTr="004A123C">
        <w:trPr>
          <w:trHeight w:val="205"/>
        </w:trPr>
        <w:tc>
          <w:tcPr>
            <w:tcW w:w="8356" w:type="dxa"/>
            <w:shd w:val="clear" w:color="auto" w:fill="D6E3BC" w:themeFill="accent3" w:themeFillTint="66"/>
          </w:tcPr>
          <w:p w14:paraId="136B1158" w14:textId="5277BEDC" w:rsidR="00B7258B" w:rsidRPr="005B4E23" w:rsidRDefault="000A3D1B" w:rsidP="004A123C">
            <w:pPr>
              <w:suppressAutoHyphens/>
              <w:spacing w:before="120" w:after="120"/>
            </w:pPr>
            <w:r>
              <w:t>Umsetzung:  JA / TEILWEISE / NEIN / ENTBEHRLICH</w:t>
            </w:r>
          </w:p>
        </w:tc>
      </w:tr>
      <w:tr w:rsidR="00B7258B" w:rsidRPr="00CC02C2" w14:paraId="7FAB32EC" w14:textId="77777777" w:rsidTr="004A123C">
        <w:tc>
          <w:tcPr>
            <w:tcW w:w="8356" w:type="dxa"/>
          </w:tcPr>
          <w:p w14:paraId="48444F83" w14:textId="037FD210" w:rsidR="00B7258B" w:rsidRPr="00CC02C2" w:rsidRDefault="00B7258B" w:rsidP="004A123C">
            <w:pPr>
              <w:suppressAutoHyphens/>
              <w:spacing w:before="120" w:after="120"/>
              <w:rPr>
                <w:color w:val="000000" w:themeColor="text1"/>
              </w:rPr>
            </w:pPr>
            <w:bookmarkStart w:id="162" w:name="A13u2"/>
            <w:bookmarkEnd w:id="162"/>
            <w:r>
              <w:rPr>
                <w:color w:val="000000" w:themeColor="text1"/>
              </w:rPr>
              <w:t>Ihr aktueller Umsetzungsstand</w:t>
            </w:r>
          </w:p>
        </w:tc>
      </w:tr>
    </w:tbl>
    <w:p w14:paraId="4BFF37BB" w14:textId="67BFB145"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39321970" w14:textId="77777777" w:rsidTr="00B7258B">
        <w:tc>
          <w:tcPr>
            <w:tcW w:w="8340" w:type="dxa"/>
            <w:tcBorders>
              <w:bottom w:val="single" w:sz="4" w:space="0" w:color="auto"/>
            </w:tcBorders>
            <w:shd w:val="clear" w:color="auto" w:fill="C6D9F1" w:themeFill="text2" w:themeFillTint="33"/>
          </w:tcPr>
          <w:p w14:paraId="0D3B5B81" w14:textId="065F7387"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0965D712" w14:textId="77777777" w:rsidTr="00B7258B">
        <w:tc>
          <w:tcPr>
            <w:tcW w:w="8340" w:type="dxa"/>
            <w:shd w:val="clear" w:color="auto" w:fill="FFFFFF" w:themeFill="background1"/>
          </w:tcPr>
          <w:p w14:paraId="1FE7599E" w14:textId="720C0605" w:rsidR="00B7258B" w:rsidRDefault="00B7258B" w:rsidP="00B7258B">
            <w:pPr>
              <w:spacing w:before="60" w:after="60"/>
              <w:rPr>
                <w:color w:val="000000" w:themeColor="text1"/>
              </w:rPr>
            </w:pPr>
            <w:r>
              <w:rPr>
                <w:color w:val="000000" w:themeColor="text1"/>
              </w:rPr>
              <w:t>Begründung der Fachseite:</w:t>
            </w:r>
          </w:p>
        </w:tc>
      </w:tr>
    </w:tbl>
    <w:p w14:paraId="60D6661D" w14:textId="77777777" w:rsidR="00B7258B" w:rsidRPr="00CC02C2" w:rsidRDefault="00B7258B" w:rsidP="00B7258B">
      <w:pPr>
        <w:suppressAutoHyphens/>
        <w:spacing w:after="240"/>
        <w:ind w:left="720"/>
        <w:rPr>
          <w:color w:val="000000" w:themeColor="text1"/>
        </w:rPr>
      </w:pPr>
    </w:p>
    <w:p w14:paraId="1C1855F5" w14:textId="0F98960E" w:rsidR="00B7258B" w:rsidRPr="0083049A" w:rsidRDefault="00B7258B" w:rsidP="007A5C63">
      <w:pPr>
        <w:pStyle w:val="Listenabsatz"/>
        <w:numPr>
          <w:ilvl w:val="0"/>
          <w:numId w:val="11"/>
        </w:numPr>
        <w:spacing w:after="0"/>
        <w:ind w:left="709" w:hanging="709"/>
      </w:pPr>
      <w:bookmarkStart w:id="163" w:name="A13a3"/>
      <w:bookmarkEnd w:id="163"/>
      <w:r>
        <w:t>• die zu schützenden Daten nur mit Wissen und unter Kontrolle des Benutzers auch</w:t>
      </w:r>
      <w:r w:rsidR="001A23FA">
        <w:t xml:space="preserve"> </w:t>
      </w:r>
      <w:r>
        <w:t xml:space="preserve">unverschlüsselt auf Datenträgern abgespeichert werden bzw. das </w:t>
      </w:r>
      <w:proofErr w:type="spellStart"/>
      <w:r>
        <w:t>informa</w:t>
      </w:r>
      <w:r w:rsidR="008F3997">
        <w:t>-</w:t>
      </w:r>
      <w:r>
        <w:t>tionsverarbeitende</w:t>
      </w:r>
      <w:proofErr w:type="spellEnd"/>
      <w:r w:rsidR="001A23FA">
        <w:t xml:space="preserve"> </w:t>
      </w:r>
      <w:r>
        <w:t xml:space="preserve">System verlassen können </w:t>
      </w:r>
    </w:p>
    <w:p w14:paraId="06D9E9C5" w14:textId="77777777" w:rsidR="001A23FA" w:rsidRDefault="001A23FA" w:rsidP="00B7258B">
      <w:pPr>
        <w:pStyle w:val="Listenabsatz"/>
        <w:spacing w:after="0"/>
      </w:pPr>
    </w:p>
    <w:p w14:paraId="433D18C3"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19EBB7F3"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FCA738"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B03CE50" w14:textId="77777777" w:rsidTr="004A123C">
        <w:trPr>
          <w:trHeight w:val="205"/>
        </w:trPr>
        <w:tc>
          <w:tcPr>
            <w:tcW w:w="8356" w:type="dxa"/>
            <w:shd w:val="clear" w:color="auto" w:fill="D6E3BC" w:themeFill="accent3" w:themeFillTint="66"/>
          </w:tcPr>
          <w:p w14:paraId="31A7BCD4" w14:textId="32CB723E" w:rsidR="00B7258B" w:rsidRPr="005B4E23" w:rsidRDefault="000A3D1B" w:rsidP="004A123C">
            <w:pPr>
              <w:suppressAutoHyphens/>
              <w:spacing w:before="120" w:after="120"/>
            </w:pPr>
            <w:r>
              <w:t>Umsetzung:  JA / TEILWEISE / NEIN / ENTBEHRLICH</w:t>
            </w:r>
          </w:p>
        </w:tc>
      </w:tr>
      <w:tr w:rsidR="00B7258B" w:rsidRPr="00CC02C2" w14:paraId="455781C7" w14:textId="77777777" w:rsidTr="004A123C">
        <w:tc>
          <w:tcPr>
            <w:tcW w:w="8356" w:type="dxa"/>
          </w:tcPr>
          <w:p w14:paraId="2C0E8D82" w14:textId="5BEFD393" w:rsidR="00B7258B" w:rsidRPr="00CC02C2" w:rsidRDefault="00B7258B" w:rsidP="004A123C">
            <w:pPr>
              <w:suppressAutoHyphens/>
              <w:spacing w:before="120" w:after="120"/>
              <w:rPr>
                <w:color w:val="000000" w:themeColor="text1"/>
              </w:rPr>
            </w:pPr>
            <w:bookmarkStart w:id="164" w:name="A13u3"/>
            <w:bookmarkEnd w:id="164"/>
            <w:r>
              <w:rPr>
                <w:color w:val="000000" w:themeColor="text1"/>
              </w:rPr>
              <w:t>Ihr aktueller Umsetzungsstand</w:t>
            </w:r>
          </w:p>
        </w:tc>
      </w:tr>
    </w:tbl>
    <w:p w14:paraId="400084E0" w14:textId="0CC9D36F"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025CA542" w14:textId="77777777" w:rsidTr="00B7258B">
        <w:tc>
          <w:tcPr>
            <w:tcW w:w="8340" w:type="dxa"/>
            <w:tcBorders>
              <w:bottom w:val="single" w:sz="4" w:space="0" w:color="auto"/>
            </w:tcBorders>
            <w:shd w:val="clear" w:color="auto" w:fill="C6D9F1" w:themeFill="text2" w:themeFillTint="33"/>
          </w:tcPr>
          <w:p w14:paraId="2A365B63" w14:textId="28A03B3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B0725E5" w14:textId="77777777" w:rsidTr="00B7258B">
        <w:tc>
          <w:tcPr>
            <w:tcW w:w="8340" w:type="dxa"/>
            <w:shd w:val="clear" w:color="auto" w:fill="FFFFFF" w:themeFill="background1"/>
          </w:tcPr>
          <w:p w14:paraId="1EE0A42D" w14:textId="62CBEA6A" w:rsidR="00B7258B" w:rsidRDefault="00B7258B" w:rsidP="00B7258B">
            <w:pPr>
              <w:spacing w:before="60" w:after="60"/>
              <w:rPr>
                <w:color w:val="000000" w:themeColor="text1"/>
              </w:rPr>
            </w:pPr>
            <w:r>
              <w:rPr>
                <w:color w:val="000000" w:themeColor="text1"/>
              </w:rPr>
              <w:t>Begründung der Fachseite:</w:t>
            </w:r>
          </w:p>
        </w:tc>
      </w:tr>
    </w:tbl>
    <w:p w14:paraId="08B0C30E" w14:textId="77777777" w:rsidR="00B7258B" w:rsidRPr="00CC02C2" w:rsidRDefault="00B7258B" w:rsidP="00B7258B">
      <w:pPr>
        <w:suppressAutoHyphens/>
        <w:spacing w:after="240"/>
        <w:ind w:left="720"/>
        <w:rPr>
          <w:color w:val="000000" w:themeColor="text1"/>
        </w:rPr>
      </w:pPr>
    </w:p>
    <w:p w14:paraId="003799D3" w14:textId="29D3F31A" w:rsidR="00B7258B" w:rsidRPr="0083049A" w:rsidRDefault="00B7258B" w:rsidP="00247AE8">
      <w:pPr>
        <w:pStyle w:val="Listenabsatz"/>
        <w:numPr>
          <w:ilvl w:val="0"/>
          <w:numId w:val="11"/>
        </w:numPr>
        <w:spacing w:after="0"/>
        <w:ind w:left="709" w:hanging="709"/>
      </w:pPr>
      <w:bookmarkStart w:id="165" w:name="A13a4"/>
      <w:bookmarkEnd w:id="165"/>
      <w:r>
        <w:t xml:space="preserve"> </w:t>
      </w:r>
      <w:r w:rsidR="001A23FA">
        <w:t>s</w:t>
      </w:r>
      <w:r>
        <w:t>owie</w:t>
      </w:r>
      <w:r w:rsidR="001A23FA">
        <w:t xml:space="preserve"> </w:t>
      </w:r>
      <w:r w:rsidR="001A23FA">
        <w:br/>
      </w:r>
      <w:r>
        <w:t xml:space="preserve">• Manipulationsversuche am </w:t>
      </w:r>
      <w:proofErr w:type="spellStart"/>
      <w:r>
        <w:t>Kryptomodul</w:t>
      </w:r>
      <w:proofErr w:type="spellEnd"/>
      <w:r>
        <w:t xml:space="preserve"> erkannt werden.</w:t>
      </w:r>
    </w:p>
    <w:p w14:paraId="7014EDCB" w14:textId="77777777" w:rsidR="00B7258B" w:rsidRDefault="00B7258B" w:rsidP="00B7258B">
      <w:pPr>
        <w:pStyle w:val="Listenabsatz"/>
        <w:spacing w:after="0"/>
      </w:pPr>
    </w:p>
    <w:p w14:paraId="6DF38326"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31FB4184"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0D3069"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A3C4E42" w14:textId="77777777" w:rsidTr="004A123C">
        <w:trPr>
          <w:trHeight w:val="205"/>
        </w:trPr>
        <w:tc>
          <w:tcPr>
            <w:tcW w:w="8356" w:type="dxa"/>
            <w:shd w:val="clear" w:color="auto" w:fill="D6E3BC" w:themeFill="accent3" w:themeFillTint="66"/>
          </w:tcPr>
          <w:p w14:paraId="0806DC41" w14:textId="5E4A789F" w:rsidR="00B7258B" w:rsidRPr="005B4E23" w:rsidRDefault="000A3D1B" w:rsidP="004A123C">
            <w:pPr>
              <w:suppressAutoHyphens/>
              <w:spacing w:before="120" w:after="120"/>
            </w:pPr>
            <w:r>
              <w:t>Umsetzung:  JA / TEILWEISE / NEIN / ENTBEHRLICH</w:t>
            </w:r>
          </w:p>
        </w:tc>
      </w:tr>
      <w:tr w:rsidR="00B7258B" w:rsidRPr="00CC02C2" w14:paraId="0CA6B896" w14:textId="77777777" w:rsidTr="004A123C">
        <w:tc>
          <w:tcPr>
            <w:tcW w:w="8356" w:type="dxa"/>
          </w:tcPr>
          <w:p w14:paraId="4692E6A2" w14:textId="4795F492" w:rsidR="00B7258B" w:rsidRPr="00CC02C2" w:rsidRDefault="00B7258B" w:rsidP="004A123C">
            <w:pPr>
              <w:suppressAutoHyphens/>
              <w:spacing w:before="120" w:after="120"/>
              <w:rPr>
                <w:color w:val="000000" w:themeColor="text1"/>
              </w:rPr>
            </w:pPr>
            <w:bookmarkStart w:id="166" w:name="A13u4"/>
            <w:bookmarkEnd w:id="166"/>
            <w:r>
              <w:rPr>
                <w:color w:val="000000" w:themeColor="text1"/>
              </w:rPr>
              <w:t>Ihr aktueller Umsetzungsstand</w:t>
            </w:r>
          </w:p>
        </w:tc>
      </w:tr>
    </w:tbl>
    <w:p w14:paraId="35C0FB14" w14:textId="18571D1D"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2EBD75B" w14:textId="77777777" w:rsidTr="00B7258B">
        <w:tc>
          <w:tcPr>
            <w:tcW w:w="8340" w:type="dxa"/>
            <w:tcBorders>
              <w:bottom w:val="single" w:sz="4" w:space="0" w:color="auto"/>
            </w:tcBorders>
            <w:shd w:val="clear" w:color="auto" w:fill="C6D9F1" w:themeFill="text2" w:themeFillTint="33"/>
          </w:tcPr>
          <w:p w14:paraId="53620878" w14:textId="6CBE7BCB"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FF13469" w14:textId="77777777" w:rsidTr="00B7258B">
        <w:tc>
          <w:tcPr>
            <w:tcW w:w="8340" w:type="dxa"/>
            <w:shd w:val="clear" w:color="auto" w:fill="FFFFFF" w:themeFill="background1"/>
          </w:tcPr>
          <w:p w14:paraId="3267B756" w14:textId="37018693" w:rsidR="00B7258B" w:rsidRDefault="00B7258B" w:rsidP="00B7258B">
            <w:pPr>
              <w:spacing w:before="60" w:after="60"/>
              <w:rPr>
                <w:color w:val="000000" w:themeColor="text1"/>
              </w:rPr>
            </w:pPr>
            <w:r>
              <w:rPr>
                <w:color w:val="000000" w:themeColor="text1"/>
              </w:rPr>
              <w:t>Begründung der Fachseite:</w:t>
            </w:r>
          </w:p>
        </w:tc>
      </w:tr>
    </w:tbl>
    <w:p w14:paraId="792A542E" w14:textId="0234DCF3" w:rsidR="00B7258B" w:rsidRDefault="00B7258B" w:rsidP="0033743D">
      <w:pPr>
        <w:pStyle w:val="berschrift3"/>
        <w:spacing w:before="240"/>
      </w:pPr>
      <w:bookmarkStart w:id="167" w:name="A14"/>
      <w:bookmarkStart w:id="168" w:name="_Toc86784425"/>
      <w:bookmarkEnd w:id="167"/>
      <w:r>
        <w:t xml:space="preserve">Schulung von Benutzern und Administratoren </w:t>
      </w:r>
      <w:r w:rsidR="00BE08DE">
        <w:br/>
        <w:t xml:space="preserve">  </w:t>
      </w:r>
      <w:r>
        <w:t>[Vorgesetzte,</w:t>
      </w:r>
      <w:r w:rsidR="00BE08DE">
        <w:t xml:space="preserve"> </w:t>
      </w:r>
      <w:r>
        <w:t>Fachverantwortliche, IT-Betrieb] (H) [A14]</w:t>
      </w:r>
      <w:bookmarkEnd w:id="168"/>
    </w:p>
    <w:p w14:paraId="75EFF9AA" w14:textId="77777777" w:rsidR="00B7258B" w:rsidRPr="00CC02C2" w:rsidRDefault="00B7258B" w:rsidP="00B7258B">
      <w:pPr>
        <w:suppressAutoHyphens/>
        <w:spacing w:after="240"/>
        <w:ind w:left="720"/>
        <w:rPr>
          <w:color w:val="000000" w:themeColor="text1"/>
        </w:rPr>
      </w:pPr>
    </w:p>
    <w:p w14:paraId="1249F016" w14:textId="0A94B705" w:rsidR="00B7258B" w:rsidRPr="0083049A" w:rsidRDefault="00B7258B" w:rsidP="00EF1277">
      <w:pPr>
        <w:pStyle w:val="Listenabsatz"/>
        <w:numPr>
          <w:ilvl w:val="0"/>
          <w:numId w:val="11"/>
        </w:numPr>
        <w:spacing w:after="0"/>
        <w:ind w:left="709" w:hanging="709"/>
      </w:pPr>
      <w:bookmarkStart w:id="169" w:name="A14a1"/>
      <w:bookmarkEnd w:id="169"/>
      <w:r>
        <w:t xml:space="preserve">Es MUSS Schulungen geben, in denen Benutzern und Administratoren der </w:t>
      </w:r>
      <w:r w:rsidR="00894DDE">
        <w:br/>
      </w:r>
      <w:r>
        <w:t xml:space="preserve">Umgang mit den für </w:t>
      </w:r>
      <w:r w:rsidR="00BE08DE">
        <w:t xml:space="preserve">Sie </w:t>
      </w:r>
      <w:r>
        <w:t xml:space="preserve">relevanten </w:t>
      </w:r>
      <w:proofErr w:type="spellStart"/>
      <w:r>
        <w:t>Kryptomodulen</w:t>
      </w:r>
      <w:proofErr w:type="spellEnd"/>
      <w:r>
        <w:t xml:space="preserve"> vermittelt wird. </w:t>
      </w:r>
    </w:p>
    <w:p w14:paraId="398C4340" w14:textId="77777777" w:rsidR="00B7258B" w:rsidRDefault="00B7258B" w:rsidP="00B7258B">
      <w:pPr>
        <w:pStyle w:val="Listenabsatz"/>
        <w:spacing w:after="0"/>
      </w:pPr>
    </w:p>
    <w:p w14:paraId="54FCBE1F"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F169D39"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9A9E7A"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7C050665" w14:textId="77777777" w:rsidTr="004A123C">
        <w:trPr>
          <w:trHeight w:val="205"/>
        </w:trPr>
        <w:tc>
          <w:tcPr>
            <w:tcW w:w="8356" w:type="dxa"/>
            <w:shd w:val="clear" w:color="auto" w:fill="D6E3BC" w:themeFill="accent3" w:themeFillTint="66"/>
          </w:tcPr>
          <w:p w14:paraId="43BE7115" w14:textId="73F2D997" w:rsidR="00B7258B" w:rsidRPr="005B4E23" w:rsidRDefault="000A3D1B" w:rsidP="004A123C">
            <w:pPr>
              <w:suppressAutoHyphens/>
              <w:spacing w:before="120" w:after="120"/>
            </w:pPr>
            <w:r>
              <w:t>Umsetzung:  JA / TEILWEISE / NEIN / ENTBEHRLICH</w:t>
            </w:r>
          </w:p>
        </w:tc>
      </w:tr>
      <w:tr w:rsidR="00B7258B" w:rsidRPr="00CC02C2" w14:paraId="31406E06" w14:textId="77777777" w:rsidTr="004A123C">
        <w:tc>
          <w:tcPr>
            <w:tcW w:w="8356" w:type="dxa"/>
          </w:tcPr>
          <w:p w14:paraId="67D353BD" w14:textId="1F17A9FA" w:rsidR="00B7258B" w:rsidRPr="00CC02C2" w:rsidRDefault="00B7258B" w:rsidP="004A123C">
            <w:pPr>
              <w:suppressAutoHyphens/>
              <w:spacing w:before="120" w:after="120"/>
              <w:rPr>
                <w:color w:val="000000" w:themeColor="text1"/>
              </w:rPr>
            </w:pPr>
            <w:bookmarkStart w:id="170" w:name="A14u1"/>
            <w:bookmarkEnd w:id="170"/>
            <w:r>
              <w:rPr>
                <w:color w:val="000000" w:themeColor="text1"/>
              </w:rPr>
              <w:t>Ihr aktueller Umsetzungsstand</w:t>
            </w:r>
          </w:p>
        </w:tc>
      </w:tr>
    </w:tbl>
    <w:p w14:paraId="6104A3C5" w14:textId="39D16A0F" w:rsidR="00B7258B" w:rsidRDefault="00B7258B" w:rsidP="002F2CA3">
      <w:pPr>
        <w:suppressAutoHyphens/>
        <w:spacing w:line="240" w:lineRule="auto"/>
        <w:ind w:left="720"/>
        <w:rPr>
          <w:color w:val="000000" w:themeColor="text1"/>
        </w:rPr>
      </w:pPr>
    </w:p>
    <w:p w14:paraId="23093E21" w14:textId="77777777" w:rsidR="00BE08DE" w:rsidRDefault="00BE08DE"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156BC857" w14:textId="77777777" w:rsidTr="00B7258B">
        <w:tc>
          <w:tcPr>
            <w:tcW w:w="8340" w:type="dxa"/>
            <w:tcBorders>
              <w:bottom w:val="single" w:sz="4" w:space="0" w:color="auto"/>
            </w:tcBorders>
            <w:shd w:val="clear" w:color="auto" w:fill="C6D9F1" w:themeFill="text2" w:themeFillTint="33"/>
          </w:tcPr>
          <w:p w14:paraId="419893D2" w14:textId="4D9FDD6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71AB6CA1" w14:textId="77777777" w:rsidTr="00B7258B">
        <w:tc>
          <w:tcPr>
            <w:tcW w:w="8340" w:type="dxa"/>
            <w:shd w:val="clear" w:color="auto" w:fill="FFFFFF" w:themeFill="background1"/>
          </w:tcPr>
          <w:p w14:paraId="5DE9E963" w14:textId="52C2D907" w:rsidR="00B7258B" w:rsidRDefault="00B7258B" w:rsidP="00B7258B">
            <w:pPr>
              <w:spacing w:before="60" w:after="60"/>
              <w:rPr>
                <w:color w:val="000000" w:themeColor="text1"/>
              </w:rPr>
            </w:pPr>
            <w:r>
              <w:rPr>
                <w:color w:val="000000" w:themeColor="text1"/>
              </w:rPr>
              <w:t>Begründung der Fachseite:</w:t>
            </w:r>
          </w:p>
        </w:tc>
      </w:tr>
    </w:tbl>
    <w:p w14:paraId="2AE3E4C0" w14:textId="77777777" w:rsidR="00B7258B" w:rsidRPr="00CC02C2" w:rsidRDefault="00B7258B" w:rsidP="00B7258B">
      <w:pPr>
        <w:suppressAutoHyphens/>
        <w:spacing w:after="240"/>
        <w:ind w:left="720"/>
        <w:rPr>
          <w:color w:val="000000" w:themeColor="text1"/>
        </w:rPr>
      </w:pPr>
    </w:p>
    <w:p w14:paraId="5B11F230" w14:textId="2B2F7E3D" w:rsidR="00B7258B" w:rsidRDefault="00B7258B" w:rsidP="00B7258B">
      <w:pPr>
        <w:pStyle w:val="Listenabsatz"/>
        <w:numPr>
          <w:ilvl w:val="0"/>
          <w:numId w:val="11"/>
        </w:numPr>
        <w:spacing w:after="0"/>
        <w:ind w:left="709" w:hanging="709"/>
      </w:pPr>
      <w:bookmarkStart w:id="171" w:name="A14a2"/>
      <w:bookmarkEnd w:id="171"/>
      <w:r>
        <w:t xml:space="preserve">Den Benutzern MUSS genau erläutert werden, was die spezifischen Sicherheitseinstellungen von </w:t>
      </w:r>
      <w:proofErr w:type="spellStart"/>
      <w:r>
        <w:t>Kryptomodulen</w:t>
      </w:r>
      <w:proofErr w:type="spellEnd"/>
      <w:r>
        <w:t xml:space="preserve"> bedeuten und warum sie wichtig sind.</w:t>
      </w:r>
    </w:p>
    <w:p w14:paraId="2BE25EC6" w14:textId="77777777" w:rsidR="00B7258B" w:rsidRDefault="00B7258B" w:rsidP="00B7258B">
      <w:pPr>
        <w:pStyle w:val="Listenabsatz"/>
        <w:spacing w:after="0"/>
      </w:pPr>
    </w:p>
    <w:p w14:paraId="265AA8EC"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F0F3B2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65D23B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2B9B561" w14:textId="77777777" w:rsidTr="004A123C">
        <w:trPr>
          <w:trHeight w:val="205"/>
        </w:trPr>
        <w:tc>
          <w:tcPr>
            <w:tcW w:w="8356" w:type="dxa"/>
            <w:shd w:val="clear" w:color="auto" w:fill="D6E3BC" w:themeFill="accent3" w:themeFillTint="66"/>
          </w:tcPr>
          <w:p w14:paraId="3E2F96D1" w14:textId="78ABB317" w:rsidR="00B7258B" w:rsidRPr="005B4E23" w:rsidRDefault="000A3D1B" w:rsidP="004A123C">
            <w:pPr>
              <w:suppressAutoHyphens/>
              <w:spacing w:before="120" w:after="120"/>
            </w:pPr>
            <w:r>
              <w:t>Umsetzung:  JA / TEILWEISE / NEIN / ENTBEHRLICH</w:t>
            </w:r>
          </w:p>
        </w:tc>
      </w:tr>
      <w:tr w:rsidR="00B7258B" w:rsidRPr="00CC02C2" w14:paraId="0DCEA8D2" w14:textId="77777777" w:rsidTr="004A123C">
        <w:tc>
          <w:tcPr>
            <w:tcW w:w="8356" w:type="dxa"/>
          </w:tcPr>
          <w:p w14:paraId="697021D4" w14:textId="7A8DF2BA" w:rsidR="00B7258B" w:rsidRPr="00CC02C2" w:rsidRDefault="00B7258B" w:rsidP="004A123C">
            <w:pPr>
              <w:suppressAutoHyphens/>
              <w:spacing w:before="120" w:after="120"/>
              <w:rPr>
                <w:color w:val="000000" w:themeColor="text1"/>
              </w:rPr>
            </w:pPr>
            <w:bookmarkStart w:id="172" w:name="A14u2"/>
            <w:bookmarkEnd w:id="172"/>
            <w:r>
              <w:rPr>
                <w:color w:val="000000" w:themeColor="text1"/>
              </w:rPr>
              <w:t>Ihr aktueller Umsetzungsstand</w:t>
            </w:r>
          </w:p>
        </w:tc>
      </w:tr>
    </w:tbl>
    <w:p w14:paraId="02E256C5" w14:textId="30B2A8AC"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F1E53A3" w14:textId="77777777" w:rsidTr="00B7258B">
        <w:tc>
          <w:tcPr>
            <w:tcW w:w="8340" w:type="dxa"/>
            <w:tcBorders>
              <w:bottom w:val="single" w:sz="4" w:space="0" w:color="auto"/>
            </w:tcBorders>
            <w:shd w:val="clear" w:color="auto" w:fill="C6D9F1" w:themeFill="text2" w:themeFillTint="33"/>
          </w:tcPr>
          <w:p w14:paraId="6BF9F44E" w14:textId="27E70F17"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127FDE8" w14:textId="77777777" w:rsidTr="00B7258B">
        <w:tc>
          <w:tcPr>
            <w:tcW w:w="8340" w:type="dxa"/>
            <w:shd w:val="clear" w:color="auto" w:fill="FFFFFF" w:themeFill="background1"/>
          </w:tcPr>
          <w:p w14:paraId="74A38B68" w14:textId="3D2EB5FB" w:rsidR="00B7258B" w:rsidRDefault="00B7258B" w:rsidP="00B7258B">
            <w:pPr>
              <w:spacing w:before="60" w:after="60"/>
              <w:rPr>
                <w:color w:val="000000" w:themeColor="text1"/>
              </w:rPr>
            </w:pPr>
            <w:r>
              <w:rPr>
                <w:color w:val="000000" w:themeColor="text1"/>
              </w:rPr>
              <w:t>Begründung der Fachseite:</w:t>
            </w:r>
          </w:p>
        </w:tc>
      </w:tr>
    </w:tbl>
    <w:p w14:paraId="21CFF221" w14:textId="77777777" w:rsidR="00B7258B" w:rsidRPr="00CC02C2" w:rsidRDefault="00B7258B" w:rsidP="00B7258B">
      <w:pPr>
        <w:suppressAutoHyphens/>
        <w:spacing w:after="240"/>
        <w:ind w:left="720"/>
        <w:rPr>
          <w:color w:val="000000" w:themeColor="text1"/>
        </w:rPr>
      </w:pPr>
    </w:p>
    <w:p w14:paraId="418892D6" w14:textId="4F77B441" w:rsidR="00B7258B" w:rsidRPr="0083049A" w:rsidRDefault="00B7258B" w:rsidP="00B7258B">
      <w:pPr>
        <w:pStyle w:val="Listenabsatz"/>
        <w:numPr>
          <w:ilvl w:val="0"/>
          <w:numId w:val="11"/>
        </w:numPr>
        <w:spacing w:after="0"/>
        <w:ind w:left="709" w:hanging="709"/>
      </w:pPr>
      <w:bookmarkStart w:id="173" w:name="A14a3"/>
      <w:bookmarkEnd w:id="173"/>
      <w:r>
        <w:t xml:space="preserve">Außerdem </w:t>
      </w:r>
      <w:r w:rsidR="00BE08DE">
        <w:t>MÜSSEN</w:t>
      </w:r>
      <w:r>
        <w:t xml:space="preserve"> sie auf die Gefahren hingewiesen werden, die drohen, </w:t>
      </w:r>
      <w:r w:rsidR="00BE08DE">
        <w:br/>
      </w:r>
      <w:r>
        <w:t xml:space="preserve">wenn diese Sicherheitseinstellungen aus Bequemlichkeit umgangen oder </w:t>
      </w:r>
      <w:r w:rsidR="00BE08DE">
        <w:br/>
      </w:r>
      <w:r>
        <w:t xml:space="preserve">deaktiviert werden. </w:t>
      </w:r>
    </w:p>
    <w:p w14:paraId="2F75F415" w14:textId="77777777" w:rsidR="00B7258B" w:rsidRDefault="00B7258B" w:rsidP="00B7258B">
      <w:pPr>
        <w:pStyle w:val="Listenabsatz"/>
        <w:spacing w:after="0"/>
      </w:pPr>
    </w:p>
    <w:p w14:paraId="5B21A963"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356C1A0D"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302B7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63281D2" w14:textId="77777777" w:rsidTr="004A123C">
        <w:trPr>
          <w:trHeight w:val="205"/>
        </w:trPr>
        <w:tc>
          <w:tcPr>
            <w:tcW w:w="8356" w:type="dxa"/>
            <w:shd w:val="clear" w:color="auto" w:fill="D6E3BC" w:themeFill="accent3" w:themeFillTint="66"/>
          </w:tcPr>
          <w:p w14:paraId="45FFECF6" w14:textId="709C4DA8" w:rsidR="00B7258B" w:rsidRPr="005B4E23" w:rsidRDefault="000A3D1B" w:rsidP="004A123C">
            <w:pPr>
              <w:suppressAutoHyphens/>
              <w:spacing w:before="120" w:after="120"/>
            </w:pPr>
            <w:r>
              <w:t>Umsetzung:  JA / TEILWEISE / NEIN / ENTBEHRLICH</w:t>
            </w:r>
          </w:p>
        </w:tc>
      </w:tr>
      <w:tr w:rsidR="00B7258B" w:rsidRPr="00CC02C2" w14:paraId="6FACCB2A" w14:textId="77777777" w:rsidTr="004A123C">
        <w:tc>
          <w:tcPr>
            <w:tcW w:w="8356" w:type="dxa"/>
          </w:tcPr>
          <w:p w14:paraId="5AAB10B5" w14:textId="347378E9" w:rsidR="00B7258B" w:rsidRPr="00CC02C2" w:rsidRDefault="00B7258B" w:rsidP="004A123C">
            <w:pPr>
              <w:suppressAutoHyphens/>
              <w:spacing w:before="120" w:after="120"/>
              <w:rPr>
                <w:color w:val="000000" w:themeColor="text1"/>
              </w:rPr>
            </w:pPr>
            <w:bookmarkStart w:id="174" w:name="A14u3"/>
            <w:bookmarkEnd w:id="174"/>
            <w:r>
              <w:rPr>
                <w:color w:val="000000" w:themeColor="text1"/>
              </w:rPr>
              <w:t>Ihr aktueller Umsetzungsstand</w:t>
            </w:r>
          </w:p>
        </w:tc>
      </w:tr>
    </w:tbl>
    <w:p w14:paraId="50FD90A5" w14:textId="260DB389"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88046CF" w14:textId="77777777" w:rsidTr="00B7258B">
        <w:tc>
          <w:tcPr>
            <w:tcW w:w="8340" w:type="dxa"/>
            <w:tcBorders>
              <w:bottom w:val="single" w:sz="4" w:space="0" w:color="auto"/>
            </w:tcBorders>
            <w:shd w:val="clear" w:color="auto" w:fill="C6D9F1" w:themeFill="text2" w:themeFillTint="33"/>
          </w:tcPr>
          <w:p w14:paraId="610F7174" w14:textId="3E1047E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01E84BA9" w14:textId="77777777" w:rsidTr="00B7258B">
        <w:tc>
          <w:tcPr>
            <w:tcW w:w="8340" w:type="dxa"/>
            <w:shd w:val="clear" w:color="auto" w:fill="FFFFFF" w:themeFill="background1"/>
          </w:tcPr>
          <w:p w14:paraId="17FDE288" w14:textId="13FEEFCA" w:rsidR="00B7258B" w:rsidRDefault="00B7258B" w:rsidP="00B7258B">
            <w:pPr>
              <w:spacing w:before="60" w:after="60"/>
              <w:rPr>
                <w:color w:val="000000" w:themeColor="text1"/>
              </w:rPr>
            </w:pPr>
            <w:r>
              <w:rPr>
                <w:color w:val="000000" w:themeColor="text1"/>
              </w:rPr>
              <w:t>Begründung der Fachseite:</w:t>
            </w:r>
          </w:p>
        </w:tc>
      </w:tr>
    </w:tbl>
    <w:p w14:paraId="7DB5CC25" w14:textId="77777777" w:rsidR="00B7258B" w:rsidRPr="00CC02C2" w:rsidRDefault="00B7258B" w:rsidP="00B7258B">
      <w:pPr>
        <w:suppressAutoHyphens/>
        <w:spacing w:after="240"/>
        <w:ind w:left="720"/>
        <w:rPr>
          <w:color w:val="000000" w:themeColor="text1"/>
        </w:rPr>
      </w:pPr>
    </w:p>
    <w:p w14:paraId="69DC3B86" w14:textId="481C8D56" w:rsidR="00B7258B" w:rsidRDefault="00B7258B" w:rsidP="00B7258B">
      <w:pPr>
        <w:pStyle w:val="Listenabsatz"/>
        <w:numPr>
          <w:ilvl w:val="0"/>
          <w:numId w:val="11"/>
        </w:numPr>
        <w:spacing w:after="0"/>
        <w:ind w:left="709" w:hanging="709"/>
      </w:pPr>
      <w:bookmarkStart w:id="175" w:name="A14a4"/>
      <w:bookmarkEnd w:id="175"/>
      <w:r>
        <w:t xml:space="preserve">Die Schulungsinhalte </w:t>
      </w:r>
      <w:r w:rsidR="00BE08DE">
        <w:t xml:space="preserve">MÜSSEN </w:t>
      </w:r>
      <w:r>
        <w:t>immer den jeweiligen Einsatzszenarien entsprechend angepasst werden.</w:t>
      </w:r>
    </w:p>
    <w:p w14:paraId="5019BF7B" w14:textId="77777777" w:rsidR="00B7258B" w:rsidRDefault="00B7258B" w:rsidP="00B7258B">
      <w:pPr>
        <w:pStyle w:val="Listenabsatz"/>
        <w:spacing w:after="0"/>
      </w:pPr>
    </w:p>
    <w:p w14:paraId="06D3BDBC"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42285E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78AA84" w14:textId="6221DF8F" w:rsidR="00B7258B"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88A5A4C" w14:textId="1372CDA1" w:rsidR="00BE08DE" w:rsidRDefault="00BE08DE" w:rsidP="00B7258B">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B7258B" w:rsidRPr="005B4E23" w14:paraId="6B92AFC3" w14:textId="77777777" w:rsidTr="004A123C">
        <w:trPr>
          <w:trHeight w:val="205"/>
        </w:trPr>
        <w:tc>
          <w:tcPr>
            <w:tcW w:w="8356" w:type="dxa"/>
            <w:shd w:val="clear" w:color="auto" w:fill="D6E3BC" w:themeFill="accent3" w:themeFillTint="66"/>
          </w:tcPr>
          <w:p w14:paraId="1F32667E" w14:textId="62034245" w:rsidR="00B7258B" w:rsidRPr="005B4E23" w:rsidRDefault="000A3D1B" w:rsidP="004A123C">
            <w:pPr>
              <w:suppressAutoHyphens/>
              <w:spacing w:before="120" w:after="120"/>
            </w:pPr>
            <w:r>
              <w:t>Umsetzung:  JA / TEILWEISE / NEIN / ENTBEHRLICH</w:t>
            </w:r>
          </w:p>
        </w:tc>
      </w:tr>
      <w:tr w:rsidR="00B7258B" w:rsidRPr="00CC02C2" w14:paraId="0B2C0DF1" w14:textId="77777777" w:rsidTr="004A123C">
        <w:tc>
          <w:tcPr>
            <w:tcW w:w="8356" w:type="dxa"/>
          </w:tcPr>
          <w:p w14:paraId="756DAA52" w14:textId="254FC44D" w:rsidR="00B7258B" w:rsidRPr="00CC02C2" w:rsidRDefault="00B7258B" w:rsidP="004A123C">
            <w:pPr>
              <w:suppressAutoHyphens/>
              <w:spacing w:before="120" w:after="120"/>
              <w:rPr>
                <w:color w:val="000000" w:themeColor="text1"/>
              </w:rPr>
            </w:pPr>
            <w:bookmarkStart w:id="176" w:name="A14u4"/>
            <w:bookmarkEnd w:id="176"/>
            <w:r>
              <w:rPr>
                <w:color w:val="000000" w:themeColor="text1"/>
              </w:rPr>
              <w:t>Ihr aktueller Umsetzungsstand</w:t>
            </w:r>
          </w:p>
        </w:tc>
      </w:tr>
    </w:tbl>
    <w:p w14:paraId="76AD435E" w14:textId="3376996B"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61EDA32" w14:textId="77777777" w:rsidTr="00B7258B">
        <w:tc>
          <w:tcPr>
            <w:tcW w:w="8340" w:type="dxa"/>
            <w:tcBorders>
              <w:bottom w:val="single" w:sz="4" w:space="0" w:color="auto"/>
            </w:tcBorders>
            <w:shd w:val="clear" w:color="auto" w:fill="C6D9F1" w:themeFill="text2" w:themeFillTint="33"/>
          </w:tcPr>
          <w:p w14:paraId="37507ED7" w14:textId="06693400"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12464E8" w14:textId="77777777" w:rsidTr="00B7258B">
        <w:tc>
          <w:tcPr>
            <w:tcW w:w="8340" w:type="dxa"/>
            <w:shd w:val="clear" w:color="auto" w:fill="FFFFFF" w:themeFill="background1"/>
          </w:tcPr>
          <w:p w14:paraId="52D00388" w14:textId="47F8AA1B" w:rsidR="00B7258B" w:rsidRDefault="00B7258B" w:rsidP="00B7258B">
            <w:pPr>
              <w:spacing w:before="60" w:after="60"/>
              <w:rPr>
                <w:color w:val="000000" w:themeColor="text1"/>
              </w:rPr>
            </w:pPr>
            <w:r>
              <w:rPr>
                <w:color w:val="000000" w:themeColor="text1"/>
              </w:rPr>
              <w:t>Begründung der Fachseite:</w:t>
            </w:r>
          </w:p>
        </w:tc>
      </w:tr>
    </w:tbl>
    <w:p w14:paraId="3941726D" w14:textId="77777777" w:rsidR="00B7258B" w:rsidRPr="00CC02C2" w:rsidRDefault="00B7258B" w:rsidP="00B7258B">
      <w:pPr>
        <w:suppressAutoHyphens/>
        <w:spacing w:after="240"/>
        <w:ind w:left="720"/>
        <w:rPr>
          <w:color w:val="000000" w:themeColor="text1"/>
        </w:rPr>
      </w:pPr>
    </w:p>
    <w:p w14:paraId="1ECF9D56" w14:textId="420E3AA3" w:rsidR="00B7258B" w:rsidRPr="0083049A" w:rsidRDefault="00B7258B" w:rsidP="00DF5D60">
      <w:pPr>
        <w:pStyle w:val="Listenabsatz"/>
        <w:numPr>
          <w:ilvl w:val="0"/>
          <w:numId w:val="11"/>
        </w:numPr>
        <w:spacing w:after="0"/>
        <w:ind w:left="709" w:hanging="709"/>
      </w:pPr>
      <w:bookmarkStart w:id="177" w:name="A14a5"/>
      <w:bookmarkEnd w:id="177"/>
      <w:r>
        <w:t xml:space="preserve">Die Administratoren </w:t>
      </w:r>
      <w:r w:rsidR="00BE08DE">
        <w:t xml:space="preserve">MÜSSEN </w:t>
      </w:r>
      <w:r>
        <w:t xml:space="preserve">zudem gezielt dazu geschult werden, wie die </w:t>
      </w:r>
      <w:r w:rsidR="00BE08DE">
        <w:br/>
      </w:r>
      <w:proofErr w:type="spellStart"/>
      <w:r>
        <w:t>Kryptomodule</w:t>
      </w:r>
      <w:proofErr w:type="spellEnd"/>
      <w:r>
        <w:t xml:space="preserve"> zu</w:t>
      </w:r>
      <w:r w:rsidR="00BE08DE">
        <w:t xml:space="preserve"> </w:t>
      </w:r>
      <w:r>
        <w:t xml:space="preserve">administrieren sind. </w:t>
      </w:r>
    </w:p>
    <w:p w14:paraId="1DD3A8A3" w14:textId="77777777" w:rsidR="00B7258B" w:rsidRDefault="00B7258B" w:rsidP="00B7258B">
      <w:pPr>
        <w:pStyle w:val="Listenabsatz"/>
        <w:spacing w:after="0"/>
      </w:pPr>
    </w:p>
    <w:p w14:paraId="5BF93820"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02EB0556"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D386254"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22B2335" w14:textId="77777777" w:rsidTr="004A123C">
        <w:trPr>
          <w:trHeight w:val="205"/>
        </w:trPr>
        <w:tc>
          <w:tcPr>
            <w:tcW w:w="8356" w:type="dxa"/>
            <w:shd w:val="clear" w:color="auto" w:fill="D6E3BC" w:themeFill="accent3" w:themeFillTint="66"/>
          </w:tcPr>
          <w:p w14:paraId="4720D8D4" w14:textId="01EA4B15" w:rsidR="00B7258B" w:rsidRPr="005B4E23" w:rsidRDefault="000A3D1B" w:rsidP="004A123C">
            <w:pPr>
              <w:suppressAutoHyphens/>
              <w:spacing w:before="120" w:after="120"/>
            </w:pPr>
            <w:r>
              <w:t>Umsetzung:  JA / TEILWEISE / NEIN / ENTBEHRLICH</w:t>
            </w:r>
          </w:p>
        </w:tc>
      </w:tr>
      <w:tr w:rsidR="00B7258B" w:rsidRPr="00CC02C2" w14:paraId="03868C99" w14:textId="77777777" w:rsidTr="004A123C">
        <w:tc>
          <w:tcPr>
            <w:tcW w:w="8356" w:type="dxa"/>
          </w:tcPr>
          <w:p w14:paraId="5BF28FE1" w14:textId="15360804" w:rsidR="00B7258B" w:rsidRPr="00CC02C2" w:rsidRDefault="00B7258B" w:rsidP="004A123C">
            <w:pPr>
              <w:suppressAutoHyphens/>
              <w:spacing w:before="120" w:after="120"/>
              <w:rPr>
                <w:color w:val="000000" w:themeColor="text1"/>
              </w:rPr>
            </w:pPr>
            <w:bookmarkStart w:id="178" w:name="A14u5"/>
            <w:bookmarkEnd w:id="178"/>
            <w:r>
              <w:rPr>
                <w:color w:val="000000" w:themeColor="text1"/>
              </w:rPr>
              <w:t>Ihr aktueller Umsetzungsstand</w:t>
            </w:r>
          </w:p>
        </w:tc>
      </w:tr>
    </w:tbl>
    <w:p w14:paraId="67E87469" w14:textId="31B4E559"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FEC8479" w14:textId="77777777" w:rsidTr="00B7258B">
        <w:tc>
          <w:tcPr>
            <w:tcW w:w="8340" w:type="dxa"/>
            <w:tcBorders>
              <w:bottom w:val="single" w:sz="4" w:space="0" w:color="auto"/>
            </w:tcBorders>
            <w:shd w:val="clear" w:color="auto" w:fill="C6D9F1" w:themeFill="text2" w:themeFillTint="33"/>
          </w:tcPr>
          <w:p w14:paraId="5C1DD7CC" w14:textId="7DFD4A3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D30816B" w14:textId="77777777" w:rsidTr="00B7258B">
        <w:tc>
          <w:tcPr>
            <w:tcW w:w="8340" w:type="dxa"/>
            <w:shd w:val="clear" w:color="auto" w:fill="FFFFFF" w:themeFill="background1"/>
          </w:tcPr>
          <w:p w14:paraId="17838FCE" w14:textId="5BFA9224" w:rsidR="00B7258B" w:rsidRDefault="00B7258B" w:rsidP="00B7258B">
            <w:pPr>
              <w:spacing w:before="60" w:after="60"/>
              <w:rPr>
                <w:color w:val="000000" w:themeColor="text1"/>
              </w:rPr>
            </w:pPr>
            <w:r>
              <w:rPr>
                <w:color w:val="000000" w:themeColor="text1"/>
              </w:rPr>
              <w:t>Begründung der Fachseite:</w:t>
            </w:r>
          </w:p>
        </w:tc>
      </w:tr>
    </w:tbl>
    <w:p w14:paraId="0DE760E4" w14:textId="77777777" w:rsidR="00B7258B" w:rsidRPr="00CC02C2" w:rsidRDefault="00B7258B" w:rsidP="00B7258B">
      <w:pPr>
        <w:suppressAutoHyphens/>
        <w:spacing w:after="240"/>
        <w:ind w:left="720"/>
        <w:rPr>
          <w:color w:val="000000" w:themeColor="text1"/>
        </w:rPr>
      </w:pPr>
    </w:p>
    <w:p w14:paraId="007CC188" w14:textId="14EA6F91" w:rsidR="00B7258B" w:rsidRPr="0083049A" w:rsidRDefault="00B7258B" w:rsidP="00B7258B">
      <w:pPr>
        <w:pStyle w:val="Listenabsatz"/>
        <w:numPr>
          <w:ilvl w:val="0"/>
          <w:numId w:val="11"/>
        </w:numPr>
        <w:spacing w:after="0"/>
        <w:ind w:left="709" w:hanging="709"/>
      </w:pPr>
      <w:bookmarkStart w:id="179" w:name="A14a6"/>
      <w:bookmarkEnd w:id="179"/>
      <w:r>
        <w:t xml:space="preserve">Auch </w:t>
      </w:r>
      <w:r w:rsidR="00BE08DE">
        <w:t xml:space="preserve">MÜSSEN </w:t>
      </w:r>
      <w:r>
        <w:t>sie einen Überblick über kryptografische Grundbegriffe erhalten</w:t>
      </w:r>
      <w:r w:rsidR="00BE08DE">
        <w:t>.</w:t>
      </w:r>
    </w:p>
    <w:p w14:paraId="4D192272" w14:textId="77777777" w:rsidR="00B7258B" w:rsidRDefault="00B7258B" w:rsidP="00B7258B">
      <w:pPr>
        <w:pStyle w:val="Listenabsatz"/>
        <w:spacing w:after="0"/>
      </w:pPr>
    </w:p>
    <w:p w14:paraId="584B576A"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D65674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390776"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3E3F3387" w14:textId="77777777" w:rsidTr="004A123C">
        <w:trPr>
          <w:trHeight w:val="205"/>
        </w:trPr>
        <w:tc>
          <w:tcPr>
            <w:tcW w:w="8356" w:type="dxa"/>
            <w:shd w:val="clear" w:color="auto" w:fill="D6E3BC" w:themeFill="accent3" w:themeFillTint="66"/>
          </w:tcPr>
          <w:p w14:paraId="24DFF177" w14:textId="37B6087F" w:rsidR="00B7258B" w:rsidRPr="005B4E23" w:rsidRDefault="000A3D1B" w:rsidP="004A123C">
            <w:pPr>
              <w:suppressAutoHyphens/>
              <w:spacing w:before="120" w:after="120"/>
            </w:pPr>
            <w:r>
              <w:t>Umsetzung:  JA / TEILWEISE / NEIN / ENTBEHRLICH</w:t>
            </w:r>
          </w:p>
        </w:tc>
      </w:tr>
      <w:tr w:rsidR="00B7258B" w:rsidRPr="00CC02C2" w14:paraId="74E6D978" w14:textId="77777777" w:rsidTr="004A123C">
        <w:tc>
          <w:tcPr>
            <w:tcW w:w="8356" w:type="dxa"/>
          </w:tcPr>
          <w:p w14:paraId="19A89EF5" w14:textId="1FD23F91" w:rsidR="00B7258B" w:rsidRPr="00CC02C2" w:rsidRDefault="00B7258B" w:rsidP="004A123C">
            <w:pPr>
              <w:suppressAutoHyphens/>
              <w:spacing w:before="120" w:after="120"/>
              <w:rPr>
                <w:color w:val="000000" w:themeColor="text1"/>
              </w:rPr>
            </w:pPr>
            <w:bookmarkStart w:id="180" w:name="A14u6"/>
            <w:bookmarkEnd w:id="180"/>
            <w:r>
              <w:rPr>
                <w:color w:val="000000" w:themeColor="text1"/>
              </w:rPr>
              <w:t>Ihr aktueller Umsetzungsstand</w:t>
            </w:r>
          </w:p>
        </w:tc>
      </w:tr>
    </w:tbl>
    <w:p w14:paraId="03CF5FAD" w14:textId="4B479B0D"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0468AF9" w14:textId="77777777" w:rsidTr="00B7258B">
        <w:tc>
          <w:tcPr>
            <w:tcW w:w="8340" w:type="dxa"/>
            <w:tcBorders>
              <w:bottom w:val="single" w:sz="4" w:space="0" w:color="auto"/>
            </w:tcBorders>
            <w:shd w:val="clear" w:color="auto" w:fill="C6D9F1" w:themeFill="text2" w:themeFillTint="33"/>
          </w:tcPr>
          <w:p w14:paraId="5D95A0CC" w14:textId="6EA5EE3C"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FB664E2" w14:textId="77777777" w:rsidTr="00B7258B">
        <w:tc>
          <w:tcPr>
            <w:tcW w:w="8340" w:type="dxa"/>
            <w:shd w:val="clear" w:color="auto" w:fill="FFFFFF" w:themeFill="background1"/>
          </w:tcPr>
          <w:p w14:paraId="29237118" w14:textId="6E798C62" w:rsidR="00B7258B" w:rsidRDefault="00B7258B" w:rsidP="00B7258B">
            <w:pPr>
              <w:spacing w:before="60" w:after="60"/>
              <w:rPr>
                <w:color w:val="000000" w:themeColor="text1"/>
              </w:rPr>
            </w:pPr>
            <w:r>
              <w:rPr>
                <w:color w:val="000000" w:themeColor="text1"/>
              </w:rPr>
              <w:t>Begründung der Fachseite:</w:t>
            </w:r>
          </w:p>
        </w:tc>
      </w:tr>
    </w:tbl>
    <w:p w14:paraId="293AF2BC" w14:textId="77777777" w:rsidR="00BE08DE" w:rsidRPr="00E126C7" w:rsidRDefault="00BE08DE" w:rsidP="00B7258B">
      <w:pPr>
        <w:pStyle w:val="Aufzhlungeinfach"/>
        <w:numPr>
          <w:ilvl w:val="0"/>
          <w:numId w:val="0"/>
        </w:numPr>
        <w:spacing w:before="480" w:after="0" w:line="240" w:lineRule="auto"/>
        <w:ind w:left="714" w:hanging="357"/>
      </w:pPr>
    </w:p>
    <w:p w14:paraId="7F6D4FB0" w14:textId="066B9A79" w:rsidR="00B7258B" w:rsidRDefault="00B7258B" w:rsidP="0033743D">
      <w:pPr>
        <w:pStyle w:val="berschrift3"/>
        <w:spacing w:before="240"/>
      </w:pPr>
      <w:bookmarkStart w:id="181" w:name="A15"/>
      <w:bookmarkStart w:id="182" w:name="_Toc86784426"/>
      <w:bookmarkEnd w:id="181"/>
      <w:r>
        <w:t xml:space="preserve">Reaktion auf praktische Schwächung eines </w:t>
      </w:r>
      <w:proofErr w:type="spellStart"/>
      <w:r>
        <w:t>Kryptoverfahrens</w:t>
      </w:r>
      <w:proofErr w:type="spellEnd"/>
      <w:r>
        <w:t xml:space="preserve"> (H) [A15]</w:t>
      </w:r>
      <w:bookmarkEnd w:id="182"/>
    </w:p>
    <w:p w14:paraId="54C30CF0" w14:textId="77777777" w:rsidR="00B7258B" w:rsidRPr="00CC02C2" w:rsidRDefault="00B7258B" w:rsidP="00B7258B">
      <w:pPr>
        <w:suppressAutoHyphens/>
        <w:spacing w:after="240"/>
        <w:ind w:left="720"/>
        <w:rPr>
          <w:color w:val="000000" w:themeColor="text1"/>
        </w:rPr>
      </w:pPr>
    </w:p>
    <w:p w14:paraId="59D4423B" w14:textId="6AEB307E" w:rsidR="00B7258B" w:rsidRPr="0083049A" w:rsidRDefault="00B7258B" w:rsidP="00B7258B">
      <w:pPr>
        <w:pStyle w:val="Listenabsatz"/>
        <w:numPr>
          <w:ilvl w:val="0"/>
          <w:numId w:val="11"/>
        </w:numPr>
        <w:spacing w:after="0"/>
        <w:ind w:left="709" w:hanging="709"/>
      </w:pPr>
      <w:bookmarkStart w:id="183" w:name="A15a1"/>
      <w:bookmarkEnd w:id="183"/>
      <w:r>
        <w:t xml:space="preserve">Es MUSS ein Prozess etabliert werden, der im Falle eines geschwächten kryptografischen Verfahrens herangezogen werden kann. </w:t>
      </w:r>
    </w:p>
    <w:p w14:paraId="3EFDB29E" w14:textId="77777777" w:rsidR="00B7258B" w:rsidRDefault="00B7258B" w:rsidP="00B7258B">
      <w:pPr>
        <w:pStyle w:val="Listenabsatz"/>
        <w:spacing w:after="0"/>
      </w:pPr>
    </w:p>
    <w:p w14:paraId="25BA216E"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0A13E1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4D8F7D6"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5EBA4975" w14:textId="77777777" w:rsidTr="004A123C">
        <w:trPr>
          <w:trHeight w:val="205"/>
        </w:trPr>
        <w:tc>
          <w:tcPr>
            <w:tcW w:w="8356" w:type="dxa"/>
            <w:shd w:val="clear" w:color="auto" w:fill="D6E3BC" w:themeFill="accent3" w:themeFillTint="66"/>
          </w:tcPr>
          <w:p w14:paraId="42A8BF28" w14:textId="476F369E" w:rsidR="00B7258B" w:rsidRPr="005B4E23" w:rsidRDefault="000A3D1B" w:rsidP="004A123C">
            <w:pPr>
              <w:suppressAutoHyphens/>
              <w:spacing w:before="120" w:after="120"/>
            </w:pPr>
            <w:r>
              <w:t>Umsetzung:  JA / TEILWEISE / NEIN / ENTBEHRLICH</w:t>
            </w:r>
          </w:p>
        </w:tc>
      </w:tr>
      <w:tr w:rsidR="00B7258B" w:rsidRPr="00CC02C2" w14:paraId="567910E8" w14:textId="77777777" w:rsidTr="004A123C">
        <w:tc>
          <w:tcPr>
            <w:tcW w:w="8356" w:type="dxa"/>
          </w:tcPr>
          <w:p w14:paraId="2BA0E4DF" w14:textId="379D4AD2" w:rsidR="00B7258B" w:rsidRPr="00CC02C2" w:rsidRDefault="00B7258B" w:rsidP="004A123C">
            <w:pPr>
              <w:suppressAutoHyphens/>
              <w:spacing w:before="120" w:after="120"/>
              <w:rPr>
                <w:color w:val="000000" w:themeColor="text1"/>
              </w:rPr>
            </w:pPr>
            <w:bookmarkStart w:id="184" w:name="A15u1"/>
            <w:bookmarkEnd w:id="184"/>
            <w:r>
              <w:rPr>
                <w:color w:val="000000" w:themeColor="text1"/>
              </w:rPr>
              <w:t>Ihr aktueller Umsetzungsstand</w:t>
            </w:r>
          </w:p>
        </w:tc>
      </w:tr>
    </w:tbl>
    <w:p w14:paraId="15141858" w14:textId="1BE1A601"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018C489" w14:textId="77777777" w:rsidTr="00B7258B">
        <w:tc>
          <w:tcPr>
            <w:tcW w:w="8340" w:type="dxa"/>
            <w:tcBorders>
              <w:bottom w:val="single" w:sz="4" w:space="0" w:color="auto"/>
            </w:tcBorders>
            <w:shd w:val="clear" w:color="auto" w:fill="C6D9F1" w:themeFill="text2" w:themeFillTint="33"/>
          </w:tcPr>
          <w:p w14:paraId="7C158192" w14:textId="7D5A15F3"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6D930C2E" w14:textId="77777777" w:rsidTr="00B7258B">
        <w:tc>
          <w:tcPr>
            <w:tcW w:w="8340" w:type="dxa"/>
            <w:shd w:val="clear" w:color="auto" w:fill="FFFFFF" w:themeFill="background1"/>
          </w:tcPr>
          <w:p w14:paraId="67136192" w14:textId="003A5FE8" w:rsidR="00B7258B" w:rsidRDefault="00B7258B" w:rsidP="00B7258B">
            <w:pPr>
              <w:spacing w:before="60" w:after="60"/>
              <w:rPr>
                <w:color w:val="000000" w:themeColor="text1"/>
              </w:rPr>
            </w:pPr>
            <w:r>
              <w:rPr>
                <w:color w:val="000000" w:themeColor="text1"/>
              </w:rPr>
              <w:t>Begründung der Fachseite:</w:t>
            </w:r>
          </w:p>
        </w:tc>
      </w:tr>
    </w:tbl>
    <w:p w14:paraId="2D3B50E1" w14:textId="77777777" w:rsidR="00B7258B" w:rsidRPr="00CC02C2" w:rsidRDefault="00B7258B" w:rsidP="00B7258B">
      <w:pPr>
        <w:suppressAutoHyphens/>
        <w:spacing w:after="240"/>
        <w:ind w:left="720"/>
        <w:rPr>
          <w:color w:val="000000" w:themeColor="text1"/>
        </w:rPr>
      </w:pPr>
    </w:p>
    <w:p w14:paraId="37927BF0" w14:textId="13CA723A" w:rsidR="00B7258B" w:rsidRDefault="00B7258B" w:rsidP="00B7258B">
      <w:pPr>
        <w:pStyle w:val="Listenabsatz"/>
        <w:numPr>
          <w:ilvl w:val="0"/>
          <w:numId w:val="11"/>
        </w:numPr>
        <w:spacing w:after="0"/>
        <w:ind w:left="709" w:hanging="709"/>
      </w:pPr>
      <w:bookmarkStart w:id="185" w:name="A15a2"/>
      <w:bookmarkEnd w:id="185"/>
      <w:r>
        <w:t>Dabei MUSS sichergestellt werden, dass das geschwächte kryptografische</w:t>
      </w:r>
    </w:p>
    <w:p w14:paraId="579AA40C" w14:textId="75A687D5" w:rsidR="00B7258B" w:rsidRPr="0083049A" w:rsidRDefault="00B7258B" w:rsidP="00BE08DE">
      <w:pPr>
        <w:pStyle w:val="Listenabsatz"/>
        <w:spacing w:after="0"/>
      </w:pPr>
      <w:r>
        <w:t xml:space="preserve">Verfahren abgesichert werden kann oder durch eine geeignete Alternative </w:t>
      </w:r>
      <w:r w:rsidR="00BE08DE">
        <w:br/>
      </w:r>
      <w:r>
        <w:t>abgelöst wird.</w:t>
      </w:r>
    </w:p>
    <w:p w14:paraId="6294582B" w14:textId="77777777" w:rsidR="00B7258B" w:rsidRDefault="00B7258B" w:rsidP="00B7258B">
      <w:pPr>
        <w:pStyle w:val="Listenabsatz"/>
        <w:spacing w:after="0"/>
      </w:pPr>
    </w:p>
    <w:p w14:paraId="70075477"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4405A2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D087C8"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0B0C3EB1" w14:textId="77777777" w:rsidTr="004A123C">
        <w:trPr>
          <w:trHeight w:val="205"/>
        </w:trPr>
        <w:tc>
          <w:tcPr>
            <w:tcW w:w="8356" w:type="dxa"/>
            <w:shd w:val="clear" w:color="auto" w:fill="D6E3BC" w:themeFill="accent3" w:themeFillTint="66"/>
          </w:tcPr>
          <w:p w14:paraId="41F5BACE" w14:textId="5F6EDD00" w:rsidR="00B7258B" w:rsidRPr="005B4E23" w:rsidRDefault="000A3D1B" w:rsidP="004A123C">
            <w:pPr>
              <w:suppressAutoHyphens/>
              <w:spacing w:before="120" w:after="120"/>
            </w:pPr>
            <w:r>
              <w:t>Umsetzung:  JA / TEILWEISE / NEIN / ENTBEHRLICH</w:t>
            </w:r>
          </w:p>
        </w:tc>
      </w:tr>
      <w:tr w:rsidR="00B7258B" w:rsidRPr="00CC02C2" w14:paraId="41ADB933" w14:textId="77777777" w:rsidTr="004A123C">
        <w:tc>
          <w:tcPr>
            <w:tcW w:w="8356" w:type="dxa"/>
          </w:tcPr>
          <w:p w14:paraId="6FCDB536" w14:textId="3E9E2BA4" w:rsidR="00B7258B" w:rsidRPr="00CC02C2" w:rsidRDefault="00B7258B" w:rsidP="004A123C">
            <w:pPr>
              <w:suppressAutoHyphens/>
              <w:spacing w:before="120" w:after="120"/>
              <w:rPr>
                <w:color w:val="000000" w:themeColor="text1"/>
              </w:rPr>
            </w:pPr>
            <w:bookmarkStart w:id="186" w:name="A15u2"/>
            <w:bookmarkEnd w:id="186"/>
            <w:r>
              <w:rPr>
                <w:color w:val="000000" w:themeColor="text1"/>
              </w:rPr>
              <w:t>Ihr aktueller Umsetzungsstand</w:t>
            </w:r>
          </w:p>
        </w:tc>
      </w:tr>
    </w:tbl>
    <w:p w14:paraId="3AAA3EEC" w14:textId="5D314DC4"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6A46892B" w14:textId="77777777" w:rsidTr="00B7258B">
        <w:tc>
          <w:tcPr>
            <w:tcW w:w="8340" w:type="dxa"/>
            <w:tcBorders>
              <w:bottom w:val="single" w:sz="4" w:space="0" w:color="auto"/>
            </w:tcBorders>
            <w:shd w:val="clear" w:color="auto" w:fill="C6D9F1" w:themeFill="text2" w:themeFillTint="33"/>
          </w:tcPr>
          <w:p w14:paraId="4D3E4E16" w14:textId="4DF8D61A"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48D9330E" w14:textId="77777777" w:rsidTr="00B7258B">
        <w:tc>
          <w:tcPr>
            <w:tcW w:w="8340" w:type="dxa"/>
            <w:shd w:val="clear" w:color="auto" w:fill="FFFFFF" w:themeFill="background1"/>
          </w:tcPr>
          <w:p w14:paraId="06DC3490" w14:textId="7E40F3E1" w:rsidR="00B7258B" w:rsidRDefault="00B7258B" w:rsidP="00B7258B">
            <w:pPr>
              <w:spacing w:before="60" w:after="60"/>
              <w:rPr>
                <w:color w:val="000000" w:themeColor="text1"/>
              </w:rPr>
            </w:pPr>
            <w:r>
              <w:rPr>
                <w:color w:val="000000" w:themeColor="text1"/>
              </w:rPr>
              <w:t>Begründung der Fachseite:</w:t>
            </w:r>
          </w:p>
        </w:tc>
      </w:tr>
    </w:tbl>
    <w:p w14:paraId="45870A16" w14:textId="7647FF7A" w:rsidR="00BE08DE" w:rsidRDefault="00BE08DE" w:rsidP="00B7258B">
      <w:pPr>
        <w:pStyle w:val="Aufzhlungeinfach"/>
        <w:numPr>
          <w:ilvl w:val="0"/>
          <w:numId w:val="0"/>
        </w:numPr>
        <w:spacing w:before="480" w:after="0" w:line="240" w:lineRule="auto"/>
        <w:ind w:left="714" w:hanging="357"/>
      </w:pPr>
    </w:p>
    <w:p w14:paraId="0DCC6B96" w14:textId="77777777" w:rsidR="00B7258B" w:rsidRPr="00E126C7" w:rsidRDefault="00BE08DE" w:rsidP="00B7258B">
      <w:pPr>
        <w:pStyle w:val="Aufzhlungeinfach"/>
        <w:numPr>
          <w:ilvl w:val="0"/>
          <w:numId w:val="0"/>
        </w:numPr>
        <w:spacing w:before="480" w:after="0" w:line="240" w:lineRule="auto"/>
        <w:ind w:left="714" w:hanging="357"/>
      </w:pPr>
      <w:r>
        <w:br w:type="column"/>
      </w:r>
    </w:p>
    <w:p w14:paraId="689AD132" w14:textId="3AECA869" w:rsidR="00B7258B" w:rsidRDefault="00B7258B" w:rsidP="0033743D">
      <w:pPr>
        <w:pStyle w:val="berschrift3"/>
        <w:spacing w:before="240"/>
      </w:pPr>
      <w:bookmarkStart w:id="187" w:name="A16"/>
      <w:bookmarkStart w:id="188" w:name="_Toc86784427"/>
      <w:bookmarkEnd w:id="187"/>
      <w:r>
        <w:t xml:space="preserve">Physische Absicherung von </w:t>
      </w:r>
      <w:proofErr w:type="spellStart"/>
      <w:r>
        <w:t>Kryptomodulen</w:t>
      </w:r>
      <w:proofErr w:type="spellEnd"/>
      <w:r>
        <w:t xml:space="preserve"> </w:t>
      </w:r>
      <w:r w:rsidR="00BE08DE">
        <w:br/>
        <w:t xml:space="preserve">  </w:t>
      </w:r>
      <w:r>
        <w:t>[IT-Betrieb] (H) [A16]</w:t>
      </w:r>
      <w:bookmarkEnd w:id="188"/>
    </w:p>
    <w:p w14:paraId="5A606821" w14:textId="77777777" w:rsidR="00B7258B" w:rsidRPr="00CC02C2" w:rsidRDefault="00B7258B" w:rsidP="00B7258B">
      <w:pPr>
        <w:suppressAutoHyphens/>
        <w:spacing w:after="240"/>
        <w:ind w:left="720"/>
        <w:rPr>
          <w:color w:val="000000" w:themeColor="text1"/>
        </w:rPr>
      </w:pPr>
    </w:p>
    <w:p w14:paraId="3F87AF1A" w14:textId="14C117DA" w:rsidR="00B7258B" w:rsidRPr="0083049A" w:rsidRDefault="00B7258B" w:rsidP="003219EE">
      <w:pPr>
        <w:pStyle w:val="Listenabsatz"/>
        <w:numPr>
          <w:ilvl w:val="0"/>
          <w:numId w:val="11"/>
        </w:numPr>
        <w:spacing w:after="0"/>
        <w:ind w:left="709" w:hanging="709"/>
      </w:pPr>
      <w:bookmarkStart w:id="189" w:name="A16a1"/>
      <w:bookmarkEnd w:id="189"/>
      <w:r>
        <w:t xml:space="preserve">Der IT-Betrieb MUSS sicherstellen, dass nicht unautorisiert physisch auf </w:t>
      </w:r>
      <w:r w:rsidR="00BE08DE">
        <w:br/>
      </w:r>
      <w:r>
        <w:t>Modulinhalte des</w:t>
      </w:r>
      <w:r w:rsidR="00BE08DE">
        <w:t xml:space="preserve"> </w:t>
      </w:r>
      <w:proofErr w:type="spellStart"/>
      <w:r>
        <w:t>Kryptomoduls</w:t>
      </w:r>
      <w:proofErr w:type="spellEnd"/>
      <w:r>
        <w:t xml:space="preserve"> zugegriffen wird. </w:t>
      </w:r>
    </w:p>
    <w:p w14:paraId="53554E9D" w14:textId="77777777" w:rsidR="00B7258B" w:rsidRDefault="00B7258B" w:rsidP="00B7258B">
      <w:pPr>
        <w:pStyle w:val="Listenabsatz"/>
        <w:spacing w:after="0"/>
      </w:pPr>
    </w:p>
    <w:p w14:paraId="0AB5B288"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778EC88B"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BB08517"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6D4D00B" w14:textId="77777777" w:rsidTr="004A123C">
        <w:trPr>
          <w:trHeight w:val="205"/>
        </w:trPr>
        <w:tc>
          <w:tcPr>
            <w:tcW w:w="8356" w:type="dxa"/>
            <w:shd w:val="clear" w:color="auto" w:fill="D6E3BC" w:themeFill="accent3" w:themeFillTint="66"/>
          </w:tcPr>
          <w:p w14:paraId="7DEEA249" w14:textId="05FF6D35" w:rsidR="00B7258B" w:rsidRPr="005B4E23" w:rsidRDefault="000A3D1B" w:rsidP="004A123C">
            <w:pPr>
              <w:suppressAutoHyphens/>
              <w:spacing w:before="120" w:after="120"/>
            </w:pPr>
            <w:r>
              <w:t>Umsetzung:  JA / TEILWEISE / NEIN / ENTBEHRLICH</w:t>
            </w:r>
          </w:p>
        </w:tc>
      </w:tr>
      <w:tr w:rsidR="00B7258B" w:rsidRPr="00CC02C2" w14:paraId="7F266B1A" w14:textId="77777777" w:rsidTr="004A123C">
        <w:tc>
          <w:tcPr>
            <w:tcW w:w="8356" w:type="dxa"/>
          </w:tcPr>
          <w:p w14:paraId="6D3E03D8" w14:textId="097C78A8" w:rsidR="00B7258B" w:rsidRPr="00CC02C2" w:rsidRDefault="00B7258B" w:rsidP="004A123C">
            <w:pPr>
              <w:suppressAutoHyphens/>
              <w:spacing w:before="120" w:after="120"/>
              <w:rPr>
                <w:color w:val="000000" w:themeColor="text1"/>
              </w:rPr>
            </w:pPr>
            <w:bookmarkStart w:id="190" w:name="A16u1"/>
            <w:bookmarkEnd w:id="190"/>
            <w:r>
              <w:rPr>
                <w:color w:val="000000" w:themeColor="text1"/>
              </w:rPr>
              <w:t>Ihr aktueller Umsetzungsstand</w:t>
            </w:r>
          </w:p>
        </w:tc>
      </w:tr>
    </w:tbl>
    <w:p w14:paraId="47814FF0" w14:textId="7D3849CE"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74F8C938" w14:textId="77777777" w:rsidTr="00B7258B">
        <w:tc>
          <w:tcPr>
            <w:tcW w:w="8340" w:type="dxa"/>
            <w:tcBorders>
              <w:bottom w:val="single" w:sz="4" w:space="0" w:color="auto"/>
            </w:tcBorders>
            <w:shd w:val="clear" w:color="auto" w:fill="C6D9F1" w:themeFill="text2" w:themeFillTint="33"/>
          </w:tcPr>
          <w:p w14:paraId="4CA51A8F" w14:textId="6506A561"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D788441" w14:textId="77777777" w:rsidTr="00B7258B">
        <w:tc>
          <w:tcPr>
            <w:tcW w:w="8340" w:type="dxa"/>
            <w:shd w:val="clear" w:color="auto" w:fill="FFFFFF" w:themeFill="background1"/>
          </w:tcPr>
          <w:p w14:paraId="5B35E3FF" w14:textId="29495F75" w:rsidR="00B7258B" w:rsidRDefault="00B7258B" w:rsidP="00B7258B">
            <w:pPr>
              <w:spacing w:before="60" w:after="60"/>
              <w:rPr>
                <w:color w:val="000000" w:themeColor="text1"/>
              </w:rPr>
            </w:pPr>
            <w:r>
              <w:rPr>
                <w:color w:val="000000" w:themeColor="text1"/>
              </w:rPr>
              <w:t>Begründung der Fachseite:</w:t>
            </w:r>
          </w:p>
        </w:tc>
      </w:tr>
    </w:tbl>
    <w:p w14:paraId="20B1F29B" w14:textId="77777777" w:rsidR="00B7258B" w:rsidRPr="00CC02C2" w:rsidRDefault="00B7258B" w:rsidP="00B7258B">
      <w:pPr>
        <w:suppressAutoHyphens/>
        <w:spacing w:after="240"/>
        <w:ind w:left="720"/>
        <w:rPr>
          <w:color w:val="000000" w:themeColor="text1"/>
        </w:rPr>
      </w:pPr>
    </w:p>
    <w:p w14:paraId="65B4F168" w14:textId="2705DF27" w:rsidR="00B7258B" w:rsidRPr="0083049A" w:rsidRDefault="00B7258B" w:rsidP="00B7258B">
      <w:pPr>
        <w:pStyle w:val="Listenabsatz"/>
        <w:numPr>
          <w:ilvl w:val="0"/>
          <w:numId w:val="11"/>
        </w:numPr>
        <w:spacing w:after="0"/>
        <w:ind w:left="709" w:hanging="709"/>
      </w:pPr>
      <w:bookmarkStart w:id="191" w:name="A16a2"/>
      <w:bookmarkEnd w:id="191"/>
      <w:r>
        <w:t xml:space="preserve">Hard- und Softwareprodukte, die als </w:t>
      </w:r>
      <w:proofErr w:type="spellStart"/>
      <w:r>
        <w:t>Kryptomodule</w:t>
      </w:r>
      <w:proofErr w:type="spellEnd"/>
      <w:r>
        <w:t xml:space="preserve"> eingesetzt werden, </w:t>
      </w:r>
      <w:r w:rsidR="000A3D1B">
        <w:br/>
        <w:t>MÜSSEN</w:t>
      </w:r>
      <w:r>
        <w:t xml:space="preserve"> einen Selbsttest durchführen können</w:t>
      </w:r>
    </w:p>
    <w:p w14:paraId="699E1F76" w14:textId="77777777" w:rsidR="00B7258B" w:rsidRDefault="00B7258B" w:rsidP="00B7258B">
      <w:pPr>
        <w:pStyle w:val="Listenabsatz"/>
        <w:spacing w:after="0"/>
      </w:pPr>
    </w:p>
    <w:p w14:paraId="7229D54B"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9E89FDF"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4A1123"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1B81F3A2" w14:textId="77777777" w:rsidTr="004A123C">
        <w:trPr>
          <w:trHeight w:val="205"/>
        </w:trPr>
        <w:tc>
          <w:tcPr>
            <w:tcW w:w="8356" w:type="dxa"/>
            <w:shd w:val="clear" w:color="auto" w:fill="D6E3BC" w:themeFill="accent3" w:themeFillTint="66"/>
          </w:tcPr>
          <w:p w14:paraId="408077D5" w14:textId="1C0C175F" w:rsidR="00B7258B" w:rsidRPr="005B4E23" w:rsidRDefault="000A3D1B" w:rsidP="004A123C">
            <w:pPr>
              <w:suppressAutoHyphens/>
              <w:spacing w:before="120" w:after="120"/>
            </w:pPr>
            <w:r>
              <w:t>Umsetzung:  JA / TEILWEISE / NEIN / ENTBEHRLICH</w:t>
            </w:r>
          </w:p>
        </w:tc>
      </w:tr>
      <w:tr w:rsidR="00B7258B" w:rsidRPr="00CC02C2" w14:paraId="4CA29336" w14:textId="77777777" w:rsidTr="004A123C">
        <w:tc>
          <w:tcPr>
            <w:tcW w:w="8356" w:type="dxa"/>
          </w:tcPr>
          <w:p w14:paraId="636C4BBE" w14:textId="1CCC8C58" w:rsidR="00B7258B" w:rsidRPr="00CC02C2" w:rsidRDefault="00B7258B" w:rsidP="004A123C">
            <w:pPr>
              <w:suppressAutoHyphens/>
              <w:spacing w:before="120" w:after="120"/>
              <w:rPr>
                <w:color w:val="000000" w:themeColor="text1"/>
              </w:rPr>
            </w:pPr>
            <w:bookmarkStart w:id="192" w:name="A16u2"/>
            <w:bookmarkEnd w:id="192"/>
            <w:r>
              <w:rPr>
                <w:color w:val="000000" w:themeColor="text1"/>
              </w:rPr>
              <w:t>Ihr aktueller Umsetzungsstand</w:t>
            </w:r>
          </w:p>
        </w:tc>
      </w:tr>
    </w:tbl>
    <w:p w14:paraId="73744FF4" w14:textId="0DD9EB32"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577BA9BD" w14:textId="77777777" w:rsidTr="00B7258B">
        <w:tc>
          <w:tcPr>
            <w:tcW w:w="8340" w:type="dxa"/>
            <w:tcBorders>
              <w:bottom w:val="single" w:sz="4" w:space="0" w:color="auto"/>
            </w:tcBorders>
            <w:shd w:val="clear" w:color="auto" w:fill="C6D9F1" w:themeFill="text2" w:themeFillTint="33"/>
          </w:tcPr>
          <w:p w14:paraId="2342DF42" w14:textId="43450817"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2EB185FB" w14:textId="77777777" w:rsidTr="00B7258B">
        <w:tc>
          <w:tcPr>
            <w:tcW w:w="8340" w:type="dxa"/>
            <w:shd w:val="clear" w:color="auto" w:fill="FFFFFF" w:themeFill="background1"/>
          </w:tcPr>
          <w:p w14:paraId="18527725" w14:textId="47F1188D" w:rsidR="00B7258B" w:rsidRDefault="00B7258B" w:rsidP="00B7258B">
            <w:pPr>
              <w:spacing w:before="60" w:after="60"/>
              <w:rPr>
                <w:color w:val="000000" w:themeColor="text1"/>
              </w:rPr>
            </w:pPr>
            <w:r>
              <w:rPr>
                <w:color w:val="000000" w:themeColor="text1"/>
              </w:rPr>
              <w:t>Begründung der Fachseite:</w:t>
            </w:r>
          </w:p>
        </w:tc>
      </w:tr>
    </w:tbl>
    <w:p w14:paraId="3DD5FFAC" w14:textId="77777777" w:rsidR="00894DDE" w:rsidRPr="00E126C7" w:rsidRDefault="00894DDE" w:rsidP="00B7258B">
      <w:pPr>
        <w:pStyle w:val="Aufzhlungeinfach"/>
        <w:numPr>
          <w:ilvl w:val="0"/>
          <w:numId w:val="0"/>
        </w:numPr>
        <w:spacing w:before="480" w:after="0" w:line="240" w:lineRule="auto"/>
        <w:ind w:left="714" w:hanging="357"/>
      </w:pPr>
    </w:p>
    <w:p w14:paraId="47AF7A32" w14:textId="295262BB" w:rsidR="00B7258B" w:rsidRDefault="00B7258B" w:rsidP="0033743D">
      <w:pPr>
        <w:pStyle w:val="berschrift3"/>
        <w:spacing w:before="240"/>
      </w:pPr>
      <w:bookmarkStart w:id="193" w:name="A17"/>
      <w:bookmarkStart w:id="194" w:name="_Toc86784428"/>
      <w:bookmarkEnd w:id="193"/>
      <w:r>
        <w:t>Abstrahlsicherheit [IT-Betrieb] (H) [A17]</w:t>
      </w:r>
      <w:bookmarkEnd w:id="194"/>
    </w:p>
    <w:p w14:paraId="4D8F538B" w14:textId="77777777" w:rsidR="00B7258B" w:rsidRPr="00CC02C2" w:rsidRDefault="00B7258B" w:rsidP="00B7258B">
      <w:pPr>
        <w:suppressAutoHyphens/>
        <w:spacing w:after="240"/>
        <w:ind w:left="720"/>
        <w:rPr>
          <w:color w:val="000000" w:themeColor="text1"/>
        </w:rPr>
      </w:pPr>
    </w:p>
    <w:p w14:paraId="0E84D351" w14:textId="70EDA74D" w:rsidR="000A3D1B" w:rsidRDefault="00B7258B" w:rsidP="00917D49">
      <w:pPr>
        <w:pStyle w:val="Listenabsatz"/>
        <w:numPr>
          <w:ilvl w:val="0"/>
          <w:numId w:val="11"/>
        </w:numPr>
        <w:spacing w:after="0"/>
        <w:ind w:left="709" w:hanging="709"/>
      </w:pPr>
      <w:bookmarkStart w:id="195" w:name="A17a1"/>
      <w:bookmarkEnd w:id="195"/>
      <w:r>
        <w:t>Es MUSS untersucht werden, ob zusätzliche Maßnahmen hinsichtlich der Abstrahlsicherheit</w:t>
      </w:r>
      <w:r w:rsidR="000A3D1B">
        <w:t xml:space="preserve"> </w:t>
      </w:r>
      <w:r>
        <w:t xml:space="preserve">notwendig sind. </w:t>
      </w:r>
    </w:p>
    <w:p w14:paraId="6838201E" w14:textId="400ED6E4" w:rsidR="008F3997" w:rsidRDefault="008F3997" w:rsidP="008F3997">
      <w:pPr>
        <w:pStyle w:val="Listenabsatz"/>
        <w:spacing w:after="0"/>
      </w:pPr>
    </w:p>
    <w:p w14:paraId="1456B8C8" w14:textId="77777777" w:rsidR="008F3997" w:rsidRDefault="008F3997" w:rsidP="008F3997">
      <w:pPr>
        <w:pStyle w:val="Listenabsatz"/>
        <w:spacing w:after="0"/>
      </w:pPr>
    </w:p>
    <w:p w14:paraId="15839082" w14:textId="344C7AA9" w:rsidR="00894DDE" w:rsidRDefault="00894DDE" w:rsidP="000A3D1B">
      <w:pPr>
        <w:pStyle w:val="Listenabsatz"/>
        <w:spacing w:after="0"/>
      </w:pPr>
    </w:p>
    <w:p w14:paraId="055D605A"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6A4620CE"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F655CF3"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669F7979" w14:textId="77777777" w:rsidTr="004A123C">
        <w:trPr>
          <w:trHeight w:val="205"/>
        </w:trPr>
        <w:tc>
          <w:tcPr>
            <w:tcW w:w="8356" w:type="dxa"/>
            <w:shd w:val="clear" w:color="auto" w:fill="D6E3BC" w:themeFill="accent3" w:themeFillTint="66"/>
          </w:tcPr>
          <w:p w14:paraId="0EAB8F27" w14:textId="0E536492" w:rsidR="00B7258B" w:rsidRPr="005B4E23" w:rsidRDefault="000A3D1B" w:rsidP="004A123C">
            <w:pPr>
              <w:suppressAutoHyphens/>
              <w:spacing w:before="120" w:after="120"/>
            </w:pPr>
            <w:r>
              <w:t>Umsetzung:  JA / TEILWEISE / NEIN / ENTBEHRLICH</w:t>
            </w:r>
          </w:p>
        </w:tc>
      </w:tr>
      <w:tr w:rsidR="00B7258B" w:rsidRPr="00CC02C2" w14:paraId="26AF42F9" w14:textId="77777777" w:rsidTr="004A123C">
        <w:tc>
          <w:tcPr>
            <w:tcW w:w="8356" w:type="dxa"/>
          </w:tcPr>
          <w:p w14:paraId="0F03FA8A" w14:textId="40B7498A" w:rsidR="00B7258B" w:rsidRPr="00CC02C2" w:rsidRDefault="00B7258B" w:rsidP="004A123C">
            <w:pPr>
              <w:suppressAutoHyphens/>
              <w:spacing w:before="120" w:after="120"/>
              <w:rPr>
                <w:color w:val="000000" w:themeColor="text1"/>
              </w:rPr>
            </w:pPr>
            <w:bookmarkStart w:id="196" w:name="A17u1"/>
            <w:bookmarkEnd w:id="196"/>
            <w:r>
              <w:rPr>
                <w:color w:val="000000" w:themeColor="text1"/>
              </w:rPr>
              <w:t>Ihr aktueller Umsetzungsstand</w:t>
            </w:r>
          </w:p>
        </w:tc>
      </w:tr>
    </w:tbl>
    <w:p w14:paraId="7C2090F0" w14:textId="17074608"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3FE178EE" w14:textId="77777777" w:rsidTr="00B7258B">
        <w:tc>
          <w:tcPr>
            <w:tcW w:w="8340" w:type="dxa"/>
            <w:tcBorders>
              <w:bottom w:val="single" w:sz="4" w:space="0" w:color="auto"/>
            </w:tcBorders>
            <w:shd w:val="clear" w:color="auto" w:fill="C6D9F1" w:themeFill="text2" w:themeFillTint="33"/>
          </w:tcPr>
          <w:p w14:paraId="4C003AED" w14:textId="13C6D673"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3416F151" w14:textId="77777777" w:rsidTr="00B7258B">
        <w:tc>
          <w:tcPr>
            <w:tcW w:w="8340" w:type="dxa"/>
            <w:shd w:val="clear" w:color="auto" w:fill="FFFFFF" w:themeFill="background1"/>
          </w:tcPr>
          <w:p w14:paraId="640522DA" w14:textId="14701DA3" w:rsidR="00B7258B" w:rsidRDefault="00B7258B" w:rsidP="00B7258B">
            <w:pPr>
              <w:spacing w:before="60" w:after="60"/>
              <w:rPr>
                <w:color w:val="000000" w:themeColor="text1"/>
              </w:rPr>
            </w:pPr>
            <w:r>
              <w:rPr>
                <w:color w:val="000000" w:themeColor="text1"/>
              </w:rPr>
              <w:t>Begründung der Fachseite:</w:t>
            </w:r>
          </w:p>
        </w:tc>
      </w:tr>
    </w:tbl>
    <w:p w14:paraId="1D8F3D11" w14:textId="77777777" w:rsidR="00B7258B" w:rsidRPr="00CC02C2" w:rsidRDefault="00B7258B" w:rsidP="00B7258B">
      <w:pPr>
        <w:suppressAutoHyphens/>
        <w:spacing w:after="240"/>
        <w:ind w:left="720"/>
        <w:rPr>
          <w:color w:val="000000" w:themeColor="text1"/>
        </w:rPr>
      </w:pPr>
    </w:p>
    <w:p w14:paraId="1B266AE7" w14:textId="4AE9C978" w:rsidR="00B7258B" w:rsidRPr="0083049A" w:rsidRDefault="00B7258B" w:rsidP="00AF5126">
      <w:pPr>
        <w:pStyle w:val="Listenabsatz"/>
        <w:numPr>
          <w:ilvl w:val="0"/>
          <w:numId w:val="11"/>
        </w:numPr>
        <w:spacing w:after="0"/>
        <w:ind w:left="709" w:hanging="709"/>
      </w:pPr>
      <w:bookmarkStart w:id="197" w:name="A17a2"/>
      <w:bookmarkEnd w:id="197"/>
      <w:r>
        <w:t>Dies MUSS insbesondere dann geschehen, wenn staatliche Verschlusssachen (VS) der</w:t>
      </w:r>
      <w:r w:rsidR="000A3D1B">
        <w:t xml:space="preserve"> </w:t>
      </w:r>
      <w:r>
        <w:t>Geheimhaltungsgrade VS-VERTRAULICH und höher verarbeitet werden.</w:t>
      </w:r>
    </w:p>
    <w:p w14:paraId="2BDFDC76" w14:textId="77777777" w:rsidR="00B7258B" w:rsidRDefault="00B7258B" w:rsidP="00B7258B">
      <w:pPr>
        <w:pStyle w:val="Listenabsatz"/>
        <w:spacing w:after="0"/>
      </w:pPr>
    </w:p>
    <w:p w14:paraId="46196BB7"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584624F2"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6042D1C"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66CC7530" w14:textId="77777777" w:rsidTr="004A123C">
        <w:trPr>
          <w:trHeight w:val="205"/>
        </w:trPr>
        <w:tc>
          <w:tcPr>
            <w:tcW w:w="8356" w:type="dxa"/>
            <w:shd w:val="clear" w:color="auto" w:fill="D6E3BC" w:themeFill="accent3" w:themeFillTint="66"/>
          </w:tcPr>
          <w:p w14:paraId="394352CE" w14:textId="03BF6F99" w:rsidR="00B7258B" w:rsidRPr="005B4E23" w:rsidRDefault="000A3D1B" w:rsidP="004A123C">
            <w:pPr>
              <w:suppressAutoHyphens/>
              <w:spacing w:before="120" w:after="120"/>
            </w:pPr>
            <w:r>
              <w:t>Umsetzung:  JA / TEILWEISE / NEIN / ENTBEHRLICH</w:t>
            </w:r>
          </w:p>
        </w:tc>
      </w:tr>
      <w:tr w:rsidR="00B7258B" w:rsidRPr="00CC02C2" w14:paraId="5F716B63" w14:textId="77777777" w:rsidTr="004A123C">
        <w:tc>
          <w:tcPr>
            <w:tcW w:w="8356" w:type="dxa"/>
          </w:tcPr>
          <w:p w14:paraId="4CB88FCC" w14:textId="60737BEB" w:rsidR="00B7258B" w:rsidRPr="00CC02C2" w:rsidRDefault="00B7258B" w:rsidP="004A123C">
            <w:pPr>
              <w:suppressAutoHyphens/>
              <w:spacing w:before="120" w:after="120"/>
              <w:rPr>
                <w:color w:val="000000" w:themeColor="text1"/>
              </w:rPr>
            </w:pPr>
            <w:bookmarkStart w:id="198" w:name="A17u2"/>
            <w:bookmarkEnd w:id="198"/>
            <w:r>
              <w:rPr>
                <w:color w:val="000000" w:themeColor="text1"/>
              </w:rPr>
              <w:t>Ihr aktueller Umsetzungsstand</w:t>
            </w:r>
          </w:p>
        </w:tc>
      </w:tr>
    </w:tbl>
    <w:p w14:paraId="0D165390" w14:textId="0CC34BF0" w:rsidR="00B7258B" w:rsidRDefault="00B7258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27EB264D" w14:textId="77777777" w:rsidTr="00B7258B">
        <w:tc>
          <w:tcPr>
            <w:tcW w:w="8340" w:type="dxa"/>
            <w:tcBorders>
              <w:bottom w:val="single" w:sz="4" w:space="0" w:color="auto"/>
            </w:tcBorders>
            <w:shd w:val="clear" w:color="auto" w:fill="C6D9F1" w:themeFill="text2" w:themeFillTint="33"/>
          </w:tcPr>
          <w:p w14:paraId="2A375601" w14:textId="7E2F35B8"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57DE6F77" w14:textId="77777777" w:rsidTr="00B7258B">
        <w:tc>
          <w:tcPr>
            <w:tcW w:w="8340" w:type="dxa"/>
            <w:shd w:val="clear" w:color="auto" w:fill="FFFFFF" w:themeFill="background1"/>
          </w:tcPr>
          <w:p w14:paraId="74D2D912" w14:textId="03DE4583" w:rsidR="00B7258B" w:rsidRDefault="00B7258B" w:rsidP="00B7258B">
            <w:pPr>
              <w:spacing w:before="60" w:after="60"/>
              <w:rPr>
                <w:color w:val="000000" w:themeColor="text1"/>
              </w:rPr>
            </w:pPr>
            <w:r>
              <w:rPr>
                <w:color w:val="000000" w:themeColor="text1"/>
              </w:rPr>
              <w:t>Begründung der Fachseite:</w:t>
            </w:r>
          </w:p>
        </w:tc>
      </w:tr>
    </w:tbl>
    <w:p w14:paraId="59639192" w14:textId="6A4CCBF1" w:rsidR="00B7258B" w:rsidRPr="00E126C7" w:rsidRDefault="00B7258B" w:rsidP="0033743D">
      <w:pPr>
        <w:pStyle w:val="berschrift3"/>
        <w:numPr>
          <w:ilvl w:val="0"/>
          <w:numId w:val="0"/>
        </w:numPr>
        <w:spacing w:before="240"/>
        <w:ind w:left="680"/>
      </w:pPr>
    </w:p>
    <w:p w14:paraId="04F4981F" w14:textId="4D3DBE6A" w:rsidR="00B7258B" w:rsidRDefault="00B7258B" w:rsidP="0033743D">
      <w:pPr>
        <w:pStyle w:val="berschrift3"/>
        <w:spacing w:before="240"/>
      </w:pPr>
      <w:bookmarkStart w:id="199" w:name="A18"/>
      <w:bookmarkStart w:id="200" w:name="_Toc86784429"/>
      <w:bookmarkEnd w:id="199"/>
      <w:r>
        <w:t>Kryptografische Ersatzmodule [IT-Betrieb] (H) [A18]</w:t>
      </w:r>
      <w:bookmarkEnd w:id="200"/>
    </w:p>
    <w:p w14:paraId="19EE9A86" w14:textId="77777777" w:rsidR="00B7258B" w:rsidRPr="00CC02C2" w:rsidRDefault="00B7258B" w:rsidP="00B7258B">
      <w:pPr>
        <w:suppressAutoHyphens/>
        <w:spacing w:after="240"/>
        <w:ind w:left="720"/>
        <w:rPr>
          <w:color w:val="000000" w:themeColor="text1"/>
        </w:rPr>
      </w:pPr>
    </w:p>
    <w:p w14:paraId="71AAC2FF" w14:textId="18C5C8A9" w:rsidR="00B7258B" w:rsidRPr="0083049A" w:rsidRDefault="00B7258B" w:rsidP="00B7258B">
      <w:pPr>
        <w:pStyle w:val="Listenabsatz"/>
        <w:numPr>
          <w:ilvl w:val="0"/>
          <w:numId w:val="11"/>
        </w:numPr>
        <w:spacing w:after="0"/>
        <w:ind w:left="709" w:hanging="709"/>
      </w:pPr>
      <w:bookmarkStart w:id="201" w:name="A18a1"/>
      <w:bookmarkEnd w:id="201"/>
      <w:r>
        <w:t xml:space="preserve">Es </w:t>
      </w:r>
      <w:r w:rsidR="000A3D1B">
        <w:t>MÜSSEN</w:t>
      </w:r>
      <w:r>
        <w:t xml:space="preserve"> </w:t>
      </w:r>
      <w:proofErr w:type="spellStart"/>
      <w:r>
        <w:t>Ersatzkryptomodule</w:t>
      </w:r>
      <w:proofErr w:type="spellEnd"/>
      <w:r>
        <w:t xml:space="preserve"> vorrätig sein.</w:t>
      </w:r>
    </w:p>
    <w:p w14:paraId="3F0792F1" w14:textId="77777777" w:rsidR="00B7258B" w:rsidRDefault="00B7258B" w:rsidP="00B7258B">
      <w:pPr>
        <w:pStyle w:val="Listenabsatz"/>
        <w:spacing w:after="0"/>
      </w:pPr>
    </w:p>
    <w:p w14:paraId="209D0D61" w14:textId="77777777" w:rsidR="00B7258B" w:rsidRDefault="00B7258B" w:rsidP="00B7258B">
      <w:pPr>
        <w:pStyle w:val="Listenabsatz"/>
        <w:spacing w:after="240"/>
        <w:rPr>
          <w:color w:val="FF0000"/>
        </w:rPr>
      </w:pPr>
      <w:r w:rsidRPr="001568BD">
        <w:rPr>
          <w:color w:val="FF0000"/>
        </w:rPr>
        <w:t xml:space="preserve">Hier steht Ihre Konkretisierung des BSI-Textes der Anforderungen unter </w:t>
      </w:r>
    </w:p>
    <w:p w14:paraId="4417164F" w14:textId="77777777" w:rsidR="00B7258B" w:rsidRDefault="00B7258B" w:rsidP="00B7258B">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BFA6E5" w14:textId="77777777" w:rsidR="00B7258B" w:rsidRPr="001F352F" w:rsidRDefault="00B7258B" w:rsidP="00B7258B">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B7258B" w:rsidRPr="005B4E23" w14:paraId="4F184861" w14:textId="77777777" w:rsidTr="004A123C">
        <w:trPr>
          <w:trHeight w:val="205"/>
        </w:trPr>
        <w:tc>
          <w:tcPr>
            <w:tcW w:w="8356" w:type="dxa"/>
            <w:shd w:val="clear" w:color="auto" w:fill="D6E3BC" w:themeFill="accent3" w:themeFillTint="66"/>
          </w:tcPr>
          <w:p w14:paraId="07728300" w14:textId="55CC1047" w:rsidR="00B7258B" w:rsidRPr="005B4E23" w:rsidRDefault="000A3D1B" w:rsidP="004A123C">
            <w:pPr>
              <w:suppressAutoHyphens/>
              <w:spacing w:before="120" w:after="120"/>
            </w:pPr>
            <w:r>
              <w:t>Umsetzung:  JA / TEILWEISE / NEIN / ENTBEHRLICH</w:t>
            </w:r>
          </w:p>
        </w:tc>
      </w:tr>
      <w:tr w:rsidR="00B7258B" w:rsidRPr="00CC02C2" w14:paraId="423583B9" w14:textId="77777777" w:rsidTr="004A123C">
        <w:tc>
          <w:tcPr>
            <w:tcW w:w="8356" w:type="dxa"/>
          </w:tcPr>
          <w:p w14:paraId="719D7F9C" w14:textId="1A41D5F0" w:rsidR="00B7258B" w:rsidRPr="00CC02C2" w:rsidRDefault="00B7258B" w:rsidP="004A123C">
            <w:pPr>
              <w:suppressAutoHyphens/>
              <w:spacing w:before="120" w:after="120"/>
              <w:rPr>
                <w:color w:val="000000" w:themeColor="text1"/>
              </w:rPr>
            </w:pPr>
            <w:bookmarkStart w:id="202" w:name="A18u1"/>
            <w:bookmarkEnd w:id="202"/>
            <w:r>
              <w:rPr>
                <w:color w:val="000000" w:themeColor="text1"/>
              </w:rPr>
              <w:t>Ihr aktueller Umsetzungsstand</w:t>
            </w:r>
          </w:p>
        </w:tc>
      </w:tr>
    </w:tbl>
    <w:p w14:paraId="7BDEAAAB" w14:textId="77777777" w:rsidR="000A3D1B" w:rsidRDefault="000A3D1B" w:rsidP="002F2CA3">
      <w:pPr>
        <w:suppressAutoHyphens/>
        <w:spacing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B7258B" w14:paraId="3B512742" w14:textId="77777777" w:rsidTr="00B7258B">
        <w:tc>
          <w:tcPr>
            <w:tcW w:w="9060" w:type="dxa"/>
            <w:tcBorders>
              <w:bottom w:val="single" w:sz="4" w:space="0" w:color="auto"/>
            </w:tcBorders>
            <w:shd w:val="clear" w:color="auto" w:fill="C6D9F1" w:themeFill="text2" w:themeFillTint="33"/>
          </w:tcPr>
          <w:p w14:paraId="6A1ED152" w14:textId="482903E3" w:rsidR="00B7258B" w:rsidRDefault="00B7258B" w:rsidP="00B7258B">
            <w:pPr>
              <w:spacing w:before="60" w:after="60"/>
              <w:rPr>
                <w:color w:val="000000" w:themeColor="text1"/>
              </w:rPr>
            </w:pPr>
            <w:r>
              <w:rPr>
                <w:color w:val="000000" w:themeColor="text1"/>
              </w:rPr>
              <w:t>Einspruch - diese Anforderung soll nicht aufgenommen werden!</w:t>
            </w:r>
          </w:p>
        </w:tc>
      </w:tr>
      <w:tr w:rsidR="00B7258B" w14:paraId="1A04A25A" w14:textId="77777777" w:rsidTr="00B7258B">
        <w:tc>
          <w:tcPr>
            <w:tcW w:w="9060" w:type="dxa"/>
            <w:shd w:val="clear" w:color="auto" w:fill="FFFFFF" w:themeFill="background1"/>
          </w:tcPr>
          <w:p w14:paraId="1C91A21B" w14:textId="60F28566" w:rsidR="00B7258B" w:rsidRDefault="00B7258B" w:rsidP="00B7258B">
            <w:pPr>
              <w:spacing w:before="60" w:after="60"/>
              <w:rPr>
                <w:color w:val="000000" w:themeColor="text1"/>
              </w:rPr>
            </w:pPr>
            <w:r>
              <w:rPr>
                <w:color w:val="000000" w:themeColor="text1"/>
              </w:rPr>
              <w:t>Begründung der Fachseite:</w:t>
            </w:r>
          </w:p>
        </w:tc>
      </w:tr>
    </w:tbl>
    <w:p w14:paraId="26FFAAF9" w14:textId="2F4AAD1A" w:rsidR="00B7258B" w:rsidRDefault="00B7258B" w:rsidP="002F2CA3">
      <w:pPr>
        <w:suppressAutoHyphens/>
        <w:spacing w:line="240" w:lineRule="auto"/>
        <w:ind w:left="720"/>
        <w:rPr>
          <w:color w:val="000000" w:themeColor="text1"/>
        </w:rPr>
      </w:pPr>
    </w:p>
    <w:p w14:paraId="488966C2" w14:textId="77777777" w:rsidR="009C3ADE" w:rsidRDefault="009C3ADE" w:rsidP="00F2502F">
      <w:pPr>
        <w:spacing w:after="240"/>
      </w:pPr>
    </w:p>
    <w:p w14:paraId="32D52CB7" w14:textId="77777777" w:rsidR="00225215" w:rsidRPr="001302A6" w:rsidRDefault="00451F3B" w:rsidP="008F3997">
      <w:pPr>
        <w:pStyle w:val="berschrift1"/>
      </w:pPr>
      <w:bookmarkStart w:id="203" w:name="_Toc86784430"/>
      <w:r>
        <w:t>Behörden</w:t>
      </w:r>
      <w:r w:rsidR="00374989">
        <w:t xml:space="preserve">-spezifische Anforderungen </w:t>
      </w:r>
      <w:r w:rsidR="00374989" w:rsidRPr="001302A6">
        <w:rPr>
          <w:color w:val="FF0000"/>
          <w:sz w:val="20"/>
          <w:szCs w:val="20"/>
        </w:rPr>
        <w:t>[optional]</w:t>
      </w:r>
      <w:bookmarkEnd w:id="203"/>
    </w:p>
    <w:p w14:paraId="3721452B" w14:textId="49B79E7C" w:rsidR="00225215" w:rsidRDefault="002360C7" w:rsidP="002360C7">
      <w:pPr>
        <w:pStyle w:val="berschrift2"/>
        <w:numPr>
          <w:ilvl w:val="0"/>
          <w:numId w:val="0"/>
        </w:numPr>
        <w:ind w:left="578"/>
      </w:pPr>
      <w:r>
        <w:t xml:space="preserve"> </w:t>
      </w:r>
      <w:bookmarkStart w:id="204" w:name="_Toc86784431"/>
      <w:r w:rsidR="00225215">
        <w:t>Text der Anforderung mit Begründung</w:t>
      </w:r>
      <w:bookmarkEnd w:id="204"/>
    </w:p>
    <w:p w14:paraId="1267508D" w14:textId="77777777" w:rsidR="00374989" w:rsidRDefault="00374989" w:rsidP="00374989">
      <w:pPr>
        <w:spacing w:line="240" w:lineRule="auto"/>
      </w:pPr>
    </w:p>
    <w:p w14:paraId="2089E11B" w14:textId="77777777" w:rsidR="00374989" w:rsidRPr="0083049A" w:rsidRDefault="00374989" w:rsidP="00374989">
      <w:pPr>
        <w:pStyle w:val="Listenabsatz"/>
        <w:numPr>
          <w:ilvl w:val="0"/>
          <w:numId w:val="11"/>
        </w:numPr>
        <w:spacing w:after="240"/>
        <w:ind w:left="709" w:hanging="709"/>
      </w:pPr>
      <w:r>
        <w:t xml:space="preserve">Text der </w:t>
      </w:r>
      <w:r w:rsidR="00225215">
        <w:t>Untera</w:t>
      </w:r>
      <w:r>
        <w:t>nforderung</w:t>
      </w:r>
      <w:r w:rsidR="00225215">
        <w:t xml:space="preserve"> </w:t>
      </w:r>
      <w:r>
        <w:t>xxx</w:t>
      </w:r>
    </w:p>
    <w:tbl>
      <w:tblPr>
        <w:tblStyle w:val="Tabellenraster"/>
        <w:tblW w:w="0" w:type="auto"/>
        <w:tblInd w:w="704" w:type="dxa"/>
        <w:tblLook w:val="04A0" w:firstRow="1" w:lastRow="0" w:firstColumn="1" w:lastColumn="0" w:noHBand="0" w:noVBand="1"/>
      </w:tblPr>
      <w:tblGrid>
        <w:gridCol w:w="8356"/>
      </w:tblGrid>
      <w:tr w:rsidR="00374989" w:rsidRPr="005B4E23" w14:paraId="234A69AB" w14:textId="77777777" w:rsidTr="00D53C35">
        <w:trPr>
          <w:trHeight w:val="205"/>
        </w:trPr>
        <w:tc>
          <w:tcPr>
            <w:tcW w:w="8356" w:type="dxa"/>
            <w:shd w:val="clear" w:color="auto" w:fill="EEECE1" w:themeFill="background2"/>
          </w:tcPr>
          <w:p w14:paraId="648D7EE8"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25A3A820" w14:textId="77777777" w:rsidTr="00D53C35">
        <w:tc>
          <w:tcPr>
            <w:tcW w:w="8356" w:type="dxa"/>
          </w:tcPr>
          <w:p w14:paraId="78C4815C" w14:textId="77777777" w:rsidR="00374989" w:rsidRPr="00A87EF1" w:rsidRDefault="00374989" w:rsidP="00D53C35">
            <w:pPr>
              <w:suppressAutoHyphens/>
              <w:spacing w:before="120" w:after="120"/>
            </w:pPr>
            <w:r w:rsidRPr="00A87EF1">
              <w:t>Text der Umsetzung xxx</w:t>
            </w:r>
          </w:p>
        </w:tc>
      </w:tr>
    </w:tbl>
    <w:p w14:paraId="1275974A" w14:textId="77777777" w:rsidR="00374989" w:rsidRDefault="00374989" w:rsidP="00374989">
      <w:pPr>
        <w:suppressAutoHyphens/>
        <w:spacing w:after="240"/>
        <w:ind w:left="720"/>
      </w:pPr>
    </w:p>
    <w:tbl>
      <w:tblPr>
        <w:tblStyle w:val="Tabellenraster"/>
        <w:tblW w:w="0" w:type="auto"/>
        <w:tblInd w:w="704" w:type="dxa"/>
        <w:tblLook w:val="04A0" w:firstRow="1" w:lastRow="0" w:firstColumn="1" w:lastColumn="0" w:noHBand="0" w:noVBand="1"/>
      </w:tblPr>
      <w:tblGrid>
        <w:gridCol w:w="284"/>
        <w:gridCol w:w="8072"/>
      </w:tblGrid>
      <w:tr w:rsidR="00374989" w:rsidRPr="005B4E23" w14:paraId="7398C8A0" w14:textId="77777777" w:rsidTr="00D53C35">
        <w:trPr>
          <w:trHeight w:val="205"/>
        </w:trPr>
        <w:tc>
          <w:tcPr>
            <w:tcW w:w="284" w:type="dxa"/>
            <w:vMerge w:val="restart"/>
            <w:shd w:val="clear" w:color="auto" w:fill="ED9BA1"/>
          </w:tcPr>
          <w:p w14:paraId="4439A62F" w14:textId="77777777" w:rsidR="00374989" w:rsidRPr="005B4E23" w:rsidRDefault="00374989" w:rsidP="00D53C35">
            <w:pPr>
              <w:suppressAutoHyphens/>
              <w:spacing w:before="60" w:after="60"/>
              <w:ind w:firstLine="35"/>
            </w:pPr>
          </w:p>
        </w:tc>
        <w:tc>
          <w:tcPr>
            <w:tcW w:w="8072" w:type="dxa"/>
            <w:shd w:val="clear" w:color="auto" w:fill="FFFFCC"/>
          </w:tcPr>
          <w:p w14:paraId="72A92AAB" w14:textId="71B7C8A0" w:rsidR="00374989" w:rsidRPr="0083049A" w:rsidRDefault="00374989" w:rsidP="00D53C35">
            <w:pPr>
              <w:spacing w:before="120" w:after="120"/>
              <w:ind w:left="176"/>
            </w:pPr>
            <w:r>
              <w:t xml:space="preserve">Die fehlende Umsetzung dieser Anforderung wird in </w:t>
            </w:r>
            <w:r w:rsidR="000A3D1B">
              <w:t>XXXX</w:t>
            </w:r>
            <w:r>
              <w:t xml:space="preserve"> </w:t>
            </w:r>
            <w:r w:rsidRPr="00D5670F">
              <w:t>getrackt</w:t>
            </w:r>
            <w:r>
              <w:t xml:space="preserve"> unter:</w:t>
            </w:r>
          </w:p>
          <w:p w14:paraId="5ED6DAE7" w14:textId="77777777" w:rsidR="00374989" w:rsidRPr="00363531" w:rsidRDefault="00374989" w:rsidP="00D53C35">
            <w:pPr>
              <w:spacing w:after="120"/>
              <w:ind w:left="176"/>
              <w:jc w:val="center"/>
              <w:rPr>
                <w:b/>
                <w:color w:val="FF5050"/>
              </w:rPr>
            </w:pPr>
          </w:p>
        </w:tc>
      </w:tr>
      <w:tr w:rsidR="00374989" w14:paraId="3CEB63E4" w14:textId="77777777" w:rsidTr="00D53C35">
        <w:tc>
          <w:tcPr>
            <w:tcW w:w="284" w:type="dxa"/>
            <w:vMerge/>
            <w:shd w:val="clear" w:color="auto" w:fill="ED9BA1"/>
          </w:tcPr>
          <w:p w14:paraId="475593DE" w14:textId="77777777" w:rsidR="00374989" w:rsidRPr="000C2515" w:rsidRDefault="00374989" w:rsidP="00D53C35">
            <w:pPr>
              <w:suppressAutoHyphens/>
              <w:spacing w:before="120" w:after="120"/>
              <w:rPr>
                <w:color w:val="FF0000"/>
              </w:rPr>
            </w:pPr>
          </w:p>
        </w:tc>
        <w:tc>
          <w:tcPr>
            <w:tcW w:w="8072" w:type="dxa"/>
          </w:tcPr>
          <w:p w14:paraId="39167B4C" w14:textId="77777777" w:rsidR="00374989" w:rsidRDefault="00374989" w:rsidP="00D53C35">
            <w:pPr>
              <w:suppressAutoHyphens/>
              <w:spacing w:before="120" w:after="120"/>
              <w:ind w:left="176" w:right="310"/>
              <w:rPr>
                <w:color w:val="FF5050"/>
              </w:rPr>
            </w:pPr>
            <w:r w:rsidRPr="00F568E7">
              <w:rPr>
                <w:color w:val="FF5050"/>
              </w:rPr>
              <w:t xml:space="preserve">Text des ToDos: </w:t>
            </w:r>
          </w:p>
          <w:p w14:paraId="2E84EFAC" w14:textId="77777777" w:rsidR="00374989" w:rsidRPr="00E21F51" w:rsidRDefault="009228F3" w:rsidP="009228F3">
            <w:pPr>
              <w:suppressAutoHyphens/>
              <w:spacing w:before="120" w:after="120"/>
              <w:ind w:left="176" w:right="310"/>
              <w:rPr>
                <w:color w:val="000000" w:themeColor="text1"/>
              </w:rPr>
            </w:pPr>
            <w:r>
              <w:rPr>
                <w:color w:val="FF5050"/>
              </w:rPr>
              <w:t>x</w:t>
            </w:r>
          </w:p>
        </w:tc>
      </w:tr>
    </w:tbl>
    <w:p w14:paraId="2D63E377" w14:textId="77777777" w:rsidR="004B75E6" w:rsidRDefault="004B75E6" w:rsidP="004B75E6">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4B75E6" w14:paraId="42DFCA74" w14:textId="77777777" w:rsidTr="00D53C35">
        <w:tc>
          <w:tcPr>
            <w:tcW w:w="8340" w:type="dxa"/>
            <w:tcBorders>
              <w:bottom w:val="single" w:sz="4" w:space="0" w:color="auto"/>
            </w:tcBorders>
            <w:shd w:val="clear" w:color="auto" w:fill="C6D9F1" w:themeFill="text2" w:themeFillTint="33"/>
          </w:tcPr>
          <w:p w14:paraId="6C1A2A90" w14:textId="77777777" w:rsidR="004B75E6" w:rsidRDefault="004B75E6" w:rsidP="00A87EF1">
            <w:pPr>
              <w:spacing w:before="120" w:after="120"/>
              <w:rPr>
                <w:color w:val="000000" w:themeColor="text1"/>
              </w:rPr>
            </w:pPr>
            <w:r>
              <w:rPr>
                <w:color w:val="000000" w:themeColor="text1"/>
              </w:rPr>
              <w:t>Einspruch - diese Anforderung soll nicht aufgenommen werden!</w:t>
            </w:r>
          </w:p>
        </w:tc>
      </w:tr>
      <w:tr w:rsidR="004B75E6" w14:paraId="5F2C95DC" w14:textId="77777777" w:rsidTr="00D53C35">
        <w:tc>
          <w:tcPr>
            <w:tcW w:w="8340" w:type="dxa"/>
            <w:shd w:val="clear" w:color="auto" w:fill="FFFFFF" w:themeFill="background1"/>
          </w:tcPr>
          <w:p w14:paraId="1E668C99" w14:textId="77777777" w:rsidR="004B75E6" w:rsidRDefault="004B75E6" w:rsidP="00A87EF1">
            <w:pPr>
              <w:spacing w:before="120" w:after="120"/>
              <w:rPr>
                <w:color w:val="000000" w:themeColor="text1"/>
              </w:rPr>
            </w:pPr>
            <w:r>
              <w:rPr>
                <w:color w:val="000000" w:themeColor="text1"/>
              </w:rPr>
              <w:t>Begründung der Fachseite:</w:t>
            </w:r>
          </w:p>
        </w:tc>
      </w:tr>
    </w:tbl>
    <w:p w14:paraId="4C7DEF50" w14:textId="77777777" w:rsidR="00432F27" w:rsidRPr="001302A6" w:rsidRDefault="00432F27" w:rsidP="00432F27">
      <w:pPr>
        <w:spacing w:after="120"/>
        <w:ind w:left="170"/>
        <w:rPr>
          <w:sz w:val="18"/>
          <w:szCs w:val="18"/>
        </w:rPr>
      </w:pPr>
    </w:p>
    <w:p w14:paraId="1652BA77" w14:textId="77777777" w:rsidR="00DD65C0" w:rsidRPr="001302A6" w:rsidRDefault="00DD65C0" w:rsidP="00DD65C0">
      <w:pPr>
        <w:spacing w:after="120"/>
        <w:ind w:left="170"/>
        <w:rPr>
          <w:sz w:val="18"/>
          <w:szCs w:val="18"/>
        </w:rPr>
      </w:pPr>
    </w:p>
    <w:p w14:paraId="7EC81801" w14:textId="77777777" w:rsidR="00DD65C0" w:rsidRPr="001302A6" w:rsidRDefault="00DD65C0" w:rsidP="00DD65C0">
      <w:pPr>
        <w:spacing w:after="120"/>
        <w:ind w:left="170"/>
        <w:rPr>
          <w:sz w:val="18"/>
          <w:szCs w:val="18"/>
        </w:rPr>
      </w:pPr>
    </w:p>
    <w:p w14:paraId="5D4DE814" w14:textId="77777777" w:rsidR="00DD65C0" w:rsidRPr="001302A6" w:rsidRDefault="00DD65C0" w:rsidP="00DD65C0">
      <w:pPr>
        <w:spacing w:after="120"/>
        <w:ind w:left="170"/>
        <w:rPr>
          <w:sz w:val="18"/>
          <w:szCs w:val="18"/>
        </w:rPr>
      </w:pPr>
    </w:p>
    <w:p w14:paraId="10CD4214" w14:textId="77777777" w:rsidR="00DD65C0" w:rsidRPr="001302A6" w:rsidRDefault="00DD65C0" w:rsidP="00DD65C0">
      <w:pPr>
        <w:spacing w:after="120"/>
        <w:ind w:left="170"/>
        <w:rPr>
          <w:sz w:val="18"/>
          <w:szCs w:val="18"/>
        </w:rPr>
      </w:pPr>
    </w:p>
    <w:p w14:paraId="2D6CA194" w14:textId="77777777" w:rsidR="00237118" w:rsidRPr="001302A6" w:rsidRDefault="00237118">
      <w:pPr>
        <w:rPr>
          <w:sz w:val="18"/>
          <w:szCs w:val="18"/>
        </w:rPr>
      </w:pPr>
      <w:r w:rsidRPr="001302A6">
        <w:rPr>
          <w:sz w:val="18"/>
          <w:szCs w:val="18"/>
        </w:rPr>
        <w:br w:type="page"/>
      </w:r>
    </w:p>
    <w:p w14:paraId="3B7F79F7" w14:textId="77777777" w:rsidR="00225215" w:rsidRPr="001302A6" w:rsidRDefault="00374989" w:rsidP="008F3997">
      <w:pPr>
        <w:pStyle w:val="berschrift1"/>
      </w:pPr>
      <w:bookmarkStart w:id="205" w:name="_Toc86784432"/>
      <w:r w:rsidRPr="006676E5">
        <w:t xml:space="preserve">Weitere Anforderungen </w:t>
      </w:r>
      <w:proofErr w:type="gramStart"/>
      <w:r w:rsidRPr="006676E5">
        <w:t>aus anderer Quellen</w:t>
      </w:r>
      <w:proofErr w:type="gramEnd"/>
      <w:r w:rsidRPr="006676E5">
        <w:t xml:space="preserve"> </w:t>
      </w:r>
      <w:r w:rsidRPr="001302A6">
        <w:rPr>
          <w:color w:val="FF0000"/>
          <w:sz w:val="20"/>
          <w:szCs w:val="20"/>
        </w:rPr>
        <w:t>[optional]</w:t>
      </w:r>
      <w:bookmarkEnd w:id="205"/>
    </w:p>
    <w:p w14:paraId="2476D259" w14:textId="1FEFA203" w:rsidR="00225215" w:rsidRDefault="002360C7" w:rsidP="002360C7">
      <w:pPr>
        <w:pStyle w:val="berschrift2"/>
        <w:numPr>
          <w:ilvl w:val="0"/>
          <w:numId w:val="0"/>
        </w:numPr>
      </w:pPr>
      <w:r>
        <w:t xml:space="preserve">         </w:t>
      </w:r>
      <w:bookmarkStart w:id="206" w:name="_Toc86784433"/>
      <w:r w:rsidR="00225215">
        <w:t>Text der Anforderung mit Quellangabe</w:t>
      </w:r>
      <w:bookmarkEnd w:id="206"/>
    </w:p>
    <w:p w14:paraId="7D705D18" w14:textId="77777777" w:rsidR="00AF0FD0" w:rsidRDefault="00AF0FD0" w:rsidP="00374989">
      <w:pPr>
        <w:spacing w:line="240" w:lineRule="auto"/>
      </w:pPr>
    </w:p>
    <w:p w14:paraId="5AB06DD5" w14:textId="77777777" w:rsidR="00374989" w:rsidRPr="0083049A" w:rsidRDefault="00374989" w:rsidP="00374989">
      <w:pPr>
        <w:pStyle w:val="Listenabsatz"/>
        <w:numPr>
          <w:ilvl w:val="0"/>
          <w:numId w:val="11"/>
        </w:numPr>
        <w:spacing w:after="240"/>
        <w:ind w:left="709" w:hanging="709"/>
      </w:pPr>
      <w:r>
        <w:t xml:space="preserve">Text </w:t>
      </w:r>
      <w:r w:rsidR="00225215">
        <w:t>der Untera</w:t>
      </w:r>
      <w:r>
        <w:t>nforderung xxx</w:t>
      </w:r>
    </w:p>
    <w:tbl>
      <w:tblPr>
        <w:tblStyle w:val="Tabellenraster"/>
        <w:tblW w:w="0" w:type="auto"/>
        <w:tblInd w:w="704" w:type="dxa"/>
        <w:tblLook w:val="04A0" w:firstRow="1" w:lastRow="0" w:firstColumn="1" w:lastColumn="0" w:noHBand="0" w:noVBand="1"/>
      </w:tblPr>
      <w:tblGrid>
        <w:gridCol w:w="8356"/>
      </w:tblGrid>
      <w:tr w:rsidR="00374989" w:rsidRPr="005B4E23" w14:paraId="6B722F86" w14:textId="77777777" w:rsidTr="00D53C35">
        <w:trPr>
          <w:trHeight w:val="205"/>
        </w:trPr>
        <w:tc>
          <w:tcPr>
            <w:tcW w:w="8356" w:type="dxa"/>
            <w:shd w:val="clear" w:color="auto" w:fill="EEECE1" w:themeFill="background2"/>
          </w:tcPr>
          <w:p w14:paraId="3D7277FE" w14:textId="77777777" w:rsidR="00374989" w:rsidRPr="005B4E23" w:rsidRDefault="00374989" w:rsidP="00A87EF1">
            <w:pPr>
              <w:suppressAutoHyphens/>
              <w:spacing w:before="120" w:after="120"/>
            </w:pPr>
            <w:r w:rsidRPr="005B4E23">
              <w:t>Umsetzung</w:t>
            </w:r>
            <w:r>
              <w:t>:  JA / TEILWEISE / NEIN / ENTBEHRLICH</w:t>
            </w:r>
          </w:p>
        </w:tc>
      </w:tr>
      <w:tr w:rsidR="00374989" w:rsidRPr="00CC02C2" w14:paraId="19B89886" w14:textId="77777777" w:rsidTr="00D53C35">
        <w:tc>
          <w:tcPr>
            <w:tcW w:w="8356" w:type="dxa"/>
          </w:tcPr>
          <w:p w14:paraId="1696293C" w14:textId="77777777" w:rsidR="00374989" w:rsidRPr="00CC02C2" w:rsidRDefault="00374989" w:rsidP="00A87EF1">
            <w:pPr>
              <w:suppressAutoHyphens/>
              <w:spacing w:before="120" w:after="120"/>
              <w:rPr>
                <w:color w:val="000000" w:themeColor="text1"/>
              </w:rPr>
            </w:pPr>
            <w:r>
              <w:rPr>
                <w:color w:val="000000" w:themeColor="text1"/>
              </w:rPr>
              <w:t>Text der Umsetzung xxx</w:t>
            </w:r>
          </w:p>
        </w:tc>
      </w:tr>
    </w:tbl>
    <w:p w14:paraId="59C00938" w14:textId="77777777" w:rsidR="00374989" w:rsidRDefault="00374989" w:rsidP="00374989">
      <w:pPr>
        <w:suppressAutoHyphens/>
        <w:spacing w:after="240"/>
        <w:ind w:left="720"/>
      </w:pPr>
    </w:p>
    <w:tbl>
      <w:tblPr>
        <w:tblStyle w:val="Tabellenraster"/>
        <w:tblW w:w="8360" w:type="dxa"/>
        <w:tblInd w:w="700" w:type="dxa"/>
        <w:tblLook w:val="04A0" w:firstRow="1" w:lastRow="0" w:firstColumn="1" w:lastColumn="0" w:noHBand="0" w:noVBand="1"/>
      </w:tblPr>
      <w:tblGrid>
        <w:gridCol w:w="290"/>
        <w:gridCol w:w="8070"/>
      </w:tblGrid>
      <w:tr w:rsidR="00374989" w:rsidRPr="005B4E23" w14:paraId="212A5301" w14:textId="77777777" w:rsidTr="00AB4C07">
        <w:trPr>
          <w:trHeight w:val="205"/>
        </w:trPr>
        <w:tc>
          <w:tcPr>
            <w:tcW w:w="290" w:type="dxa"/>
            <w:vMerge w:val="restart"/>
            <w:shd w:val="clear" w:color="auto" w:fill="FF9999"/>
          </w:tcPr>
          <w:p w14:paraId="372EA08E" w14:textId="77777777" w:rsidR="00374989" w:rsidRPr="005B4E23" w:rsidRDefault="00374989" w:rsidP="00D53C35">
            <w:pPr>
              <w:suppressAutoHyphens/>
              <w:spacing w:before="60" w:after="60"/>
              <w:ind w:firstLine="35"/>
            </w:pPr>
          </w:p>
        </w:tc>
        <w:tc>
          <w:tcPr>
            <w:tcW w:w="8070" w:type="dxa"/>
            <w:shd w:val="clear" w:color="auto" w:fill="FFFFCC"/>
          </w:tcPr>
          <w:p w14:paraId="12D2410E" w14:textId="3C3968CA" w:rsidR="00374989" w:rsidRPr="0083049A" w:rsidRDefault="00374989" w:rsidP="00D53C35">
            <w:pPr>
              <w:spacing w:before="120" w:after="120"/>
              <w:ind w:left="176"/>
            </w:pPr>
            <w:r>
              <w:t xml:space="preserve">Die fehlende Umsetzung dieser Anforderung wird in </w:t>
            </w:r>
            <w:r w:rsidR="000A3D1B">
              <w:t>XXXX</w:t>
            </w:r>
            <w:r>
              <w:t xml:space="preserve"> </w:t>
            </w:r>
            <w:r w:rsidRPr="00D5670F">
              <w:t>getrackt</w:t>
            </w:r>
            <w:r>
              <w:t xml:space="preserve"> unter:</w:t>
            </w:r>
          </w:p>
          <w:p w14:paraId="271664EB" w14:textId="3538416C" w:rsidR="00374989" w:rsidRPr="00363531" w:rsidRDefault="00374989" w:rsidP="00A80C92">
            <w:pPr>
              <w:spacing w:after="120"/>
              <w:ind w:left="176"/>
              <w:jc w:val="center"/>
              <w:rPr>
                <w:b/>
                <w:color w:val="FF5050"/>
              </w:rPr>
            </w:pPr>
          </w:p>
        </w:tc>
      </w:tr>
      <w:tr w:rsidR="00374989" w14:paraId="49C2FADC" w14:textId="77777777" w:rsidTr="00AB4C07">
        <w:tc>
          <w:tcPr>
            <w:tcW w:w="290" w:type="dxa"/>
            <w:vMerge/>
            <w:shd w:val="clear" w:color="auto" w:fill="FF9999"/>
          </w:tcPr>
          <w:p w14:paraId="6FBF19B6" w14:textId="77777777" w:rsidR="00374989" w:rsidRPr="000C2515" w:rsidRDefault="00374989" w:rsidP="00D53C35">
            <w:pPr>
              <w:suppressAutoHyphens/>
              <w:spacing w:before="120" w:after="120"/>
              <w:rPr>
                <w:color w:val="FF0000"/>
              </w:rPr>
            </w:pPr>
          </w:p>
        </w:tc>
        <w:tc>
          <w:tcPr>
            <w:tcW w:w="8070" w:type="dxa"/>
          </w:tcPr>
          <w:p w14:paraId="114A5ED8" w14:textId="77777777" w:rsidR="00374989" w:rsidRDefault="00374989" w:rsidP="00D53C35">
            <w:pPr>
              <w:suppressAutoHyphens/>
              <w:spacing w:before="120" w:after="120"/>
              <w:ind w:left="176" w:right="310"/>
              <w:rPr>
                <w:color w:val="FF5050"/>
              </w:rPr>
            </w:pPr>
            <w:r w:rsidRPr="00F568E7">
              <w:rPr>
                <w:color w:val="FF5050"/>
              </w:rPr>
              <w:t xml:space="preserve">Text des ToDos: </w:t>
            </w:r>
          </w:p>
          <w:p w14:paraId="6D254488" w14:textId="77777777" w:rsidR="009228F3" w:rsidRPr="009228F3" w:rsidRDefault="009228F3" w:rsidP="009228F3">
            <w:pPr>
              <w:suppressAutoHyphens/>
              <w:spacing w:before="120" w:after="120"/>
              <w:ind w:left="176" w:right="310"/>
              <w:rPr>
                <w:color w:val="FF5050"/>
              </w:rPr>
            </w:pPr>
          </w:p>
        </w:tc>
      </w:tr>
    </w:tbl>
    <w:p w14:paraId="581EA1A9" w14:textId="77777777" w:rsidR="001302A6" w:rsidRDefault="001302A6" w:rsidP="001302A6">
      <w:pPr>
        <w:suppressAutoHyphens/>
        <w:spacing w:after="240"/>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1302A6" w14:paraId="1293830B" w14:textId="77777777" w:rsidTr="005A66D6">
        <w:tc>
          <w:tcPr>
            <w:tcW w:w="8340" w:type="dxa"/>
            <w:tcBorders>
              <w:bottom w:val="single" w:sz="4" w:space="0" w:color="auto"/>
            </w:tcBorders>
            <w:shd w:val="clear" w:color="auto" w:fill="C6D9F1" w:themeFill="text2" w:themeFillTint="33"/>
          </w:tcPr>
          <w:p w14:paraId="2A2CC522" w14:textId="77777777" w:rsidR="001302A6" w:rsidRDefault="001302A6" w:rsidP="005A66D6">
            <w:pPr>
              <w:spacing w:before="120" w:after="120"/>
              <w:rPr>
                <w:color w:val="000000" w:themeColor="text1"/>
              </w:rPr>
            </w:pPr>
            <w:r>
              <w:rPr>
                <w:color w:val="000000" w:themeColor="text1"/>
              </w:rPr>
              <w:t>Einspruch - diese Anforderung soll nicht aufgenommen werden!</w:t>
            </w:r>
          </w:p>
        </w:tc>
      </w:tr>
      <w:tr w:rsidR="001302A6" w14:paraId="4D83E791" w14:textId="77777777" w:rsidTr="005A66D6">
        <w:tc>
          <w:tcPr>
            <w:tcW w:w="8340" w:type="dxa"/>
            <w:shd w:val="clear" w:color="auto" w:fill="FFFFFF" w:themeFill="background1"/>
          </w:tcPr>
          <w:p w14:paraId="401700BB" w14:textId="77777777" w:rsidR="001302A6" w:rsidRDefault="001302A6" w:rsidP="005A66D6">
            <w:pPr>
              <w:spacing w:before="120" w:after="120"/>
              <w:rPr>
                <w:color w:val="000000" w:themeColor="text1"/>
              </w:rPr>
            </w:pPr>
            <w:r>
              <w:rPr>
                <w:color w:val="000000" w:themeColor="text1"/>
              </w:rPr>
              <w:t>Begründung der Fachseite:</w:t>
            </w:r>
          </w:p>
        </w:tc>
      </w:tr>
    </w:tbl>
    <w:p w14:paraId="58577327" w14:textId="77777777" w:rsidR="001302A6" w:rsidRPr="001302A6" w:rsidRDefault="001302A6" w:rsidP="001302A6">
      <w:pPr>
        <w:spacing w:after="120"/>
        <w:ind w:left="170"/>
        <w:rPr>
          <w:sz w:val="18"/>
          <w:szCs w:val="18"/>
        </w:rPr>
      </w:pPr>
      <w:bookmarkStart w:id="207" w:name="_Toc38773016"/>
    </w:p>
    <w:p w14:paraId="2DE971F7" w14:textId="77777777" w:rsidR="001302A6" w:rsidRPr="001302A6" w:rsidRDefault="001302A6" w:rsidP="001302A6">
      <w:pPr>
        <w:spacing w:after="120"/>
        <w:ind w:left="170"/>
        <w:rPr>
          <w:sz w:val="18"/>
          <w:szCs w:val="18"/>
        </w:rPr>
      </w:pPr>
    </w:p>
    <w:p w14:paraId="6FC5DF8D" w14:textId="77777777" w:rsidR="001302A6" w:rsidRPr="001302A6" w:rsidRDefault="001302A6" w:rsidP="001302A6">
      <w:pPr>
        <w:spacing w:after="120"/>
        <w:ind w:left="170"/>
        <w:rPr>
          <w:sz w:val="18"/>
          <w:szCs w:val="18"/>
        </w:rPr>
      </w:pPr>
    </w:p>
    <w:p w14:paraId="151E27BA" w14:textId="77777777" w:rsidR="001302A6" w:rsidRPr="001302A6" w:rsidRDefault="001302A6" w:rsidP="001302A6">
      <w:pPr>
        <w:spacing w:after="120"/>
        <w:ind w:left="170"/>
        <w:rPr>
          <w:sz w:val="18"/>
          <w:szCs w:val="18"/>
        </w:rPr>
      </w:pPr>
    </w:p>
    <w:p w14:paraId="40E6B5A8" w14:textId="77777777" w:rsidR="001302A6" w:rsidRPr="001302A6" w:rsidRDefault="001302A6" w:rsidP="001302A6">
      <w:pPr>
        <w:spacing w:after="120"/>
        <w:ind w:left="170"/>
        <w:rPr>
          <w:sz w:val="18"/>
          <w:szCs w:val="18"/>
        </w:rPr>
      </w:pPr>
    </w:p>
    <w:p w14:paraId="6DD3B283" w14:textId="77777777" w:rsidR="001302A6" w:rsidRPr="001302A6" w:rsidRDefault="001302A6" w:rsidP="001302A6">
      <w:pPr>
        <w:rPr>
          <w:sz w:val="18"/>
          <w:szCs w:val="18"/>
        </w:rPr>
      </w:pPr>
      <w:r w:rsidRPr="001302A6">
        <w:rPr>
          <w:sz w:val="18"/>
          <w:szCs w:val="18"/>
        </w:rPr>
        <w:br w:type="page"/>
      </w:r>
    </w:p>
    <w:p w14:paraId="6D744C8A" w14:textId="77777777" w:rsidR="00816B19" w:rsidRPr="001302A6" w:rsidRDefault="00816B19" w:rsidP="008F3997">
      <w:pPr>
        <w:pStyle w:val="berschrift1"/>
      </w:pPr>
      <w:bookmarkStart w:id="208" w:name="_Toc86784434"/>
      <w:r w:rsidRPr="001302A6">
        <w:t xml:space="preserve">Schulung / Information / Sensibilisierung der </w:t>
      </w:r>
      <w:r w:rsidRPr="001302A6">
        <w:br/>
      </w:r>
      <w:r w:rsidRPr="00654397">
        <w:t>Beschäftigten</w:t>
      </w:r>
      <w:r>
        <w:t xml:space="preserve"> </w:t>
      </w:r>
      <w:r w:rsidRPr="001302A6">
        <w:rPr>
          <w:color w:val="FF0000"/>
          <w:sz w:val="20"/>
          <w:szCs w:val="20"/>
        </w:rPr>
        <w:t>[optional]</w:t>
      </w:r>
      <w:bookmarkEnd w:id="207"/>
      <w:bookmarkEnd w:id="208"/>
    </w:p>
    <w:p w14:paraId="21A93B34" w14:textId="77777777" w:rsidR="00816B19" w:rsidRDefault="00816B19" w:rsidP="006676E5">
      <w:pPr>
        <w:ind w:left="567"/>
      </w:pPr>
      <w:r>
        <w:t xml:space="preserve">Hier wird auf das Sensibilisierungskonzept der </w:t>
      </w:r>
      <w:r w:rsidRPr="006676E5">
        <w:rPr>
          <w:color w:val="FF0000"/>
        </w:rPr>
        <w:t xml:space="preserve">[Name der Behörde] </w:t>
      </w:r>
      <w:r>
        <w:t>verwiesen.</w:t>
      </w:r>
    </w:p>
    <w:p w14:paraId="7450F11C" w14:textId="77777777" w:rsidR="00816B19" w:rsidRDefault="00816B19" w:rsidP="00816B19">
      <w:bookmarkStart w:id="209" w:name="_Toc38773017"/>
    </w:p>
    <w:p w14:paraId="603EBA5A" w14:textId="77777777" w:rsidR="00816B19" w:rsidRPr="00AA4E7E" w:rsidRDefault="00816B19" w:rsidP="006676E5">
      <w:pPr>
        <w:ind w:left="567"/>
      </w:pPr>
    </w:p>
    <w:p w14:paraId="61800036" w14:textId="77777777" w:rsidR="00816B19" w:rsidRPr="009353AC" w:rsidRDefault="00816B19" w:rsidP="008F3997">
      <w:pPr>
        <w:pStyle w:val="berschrift1"/>
      </w:pPr>
      <w:bookmarkStart w:id="210" w:name="_Toc86784435"/>
      <w:r w:rsidRPr="00654397">
        <w:t>Notfallvorsorge</w:t>
      </w:r>
      <w:bookmarkEnd w:id="210"/>
      <w:r>
        <w:t xml:space="preserve"> </w:t>
      </w:r>
    </w:p>
    <w:bookmarkEnd w:id="209"/>
    <w:p w14:paraId="0694F894" w14:textId="77777777" w:rsidR="00816B19" w:rsidRPr="009353AC" w:rsidRDefault="00816B19" w:rsidP="009F0D2A">
      <w:pPr>
        <w:ind w:left="567"/>
      </w:pPr>
      <w:r>
        <w:t>Grundsätzlich gilt das IT-</w:t>
      </w:r>
      <w:proofErr w:type="gramStart"/>
      <w:r>
        <w:t>Notfallvorsorgekonzept ,</w:t>
      </w:r>
      <w:proofErr w:type="gramEnd"/>
      <w:r>
        <w:t xml:space="preserve"> das Notfallhandbuch der IT </w:t>
      </w:r>
      <w:r w:rsidR="009F0D2A">
        <w:br/>
      </w:r>
      <w:r>
        <w:t xml:space="preserve">sowie die aktuelle IT-Notfallmeldeliste. Hierbei gilt </w:t>
      </w:r>
      <w:proofErr w:type="gramStart"/>
      <w:r>
        <w:t>ein besonderer Augenmerk</w:t>
      </w:r>
      <w:proofErr w:type="gramEnd"/>
      <w:r>
        <w:t xml:space="preserve"> </w:t>
      </w:r>
      <w:r w:rsidR="009F0D2A">
        <w:br/>
      </w:r>
      <w:r>
        <w:t>den regelmäßigen IT-Notfallübungen im Rahmen dieser IT-Sicherheitsrichtlinie.</w:t>
      </w:r>
    </w:p>
    <w:p w14:paraId="1C10FAE4" w14:textId="77777777" w:rsidR="00816B19" w:rsidRDefault="00816B19" w:rsidP="00816B19">
      <w:bookmarkStart w:id="211" w:name="_Hlk38774253"/>
    </w:p>
    <w:p w14:paraId="5275CE59" w14:textId="77777777" w:rsidR="00816B19" w:rsidRPr="00AA4E7E" w:rsidRDefault="00816B19" w:rsidP="00816B19"/>
    <w:p w14:paraId="0C7A1E27" w14:textId="77777777" w:rsidR="00816B19" w:rsidRPr="009353AC" w:rsidRDefault="00816B19" w:rsidP="008F3997">
      <w:pPr>
        <w:pStyle w:val="berschrift1"/>
      </w:pPr>
      <w:bookmarkStart w:id="212" w:name="_Toc38773018"/>
      <w:bookmarkStart w:id="213" w:name="_Toc86784436"/>
      <w:bookmarkEnd w:id="211"/>
      <w:r w:rsidRPr="00654397">
        <w:t>Konsequenzen bei Nichtbeachtung</w:t>
      </w:r>
      <w:bookmarkEnd w:id="212"/>
      <w:bookmarkEnd w:id="213"/>
    </w:p>
    <w:p w14:paraId="43E36E46" w14:textId="77777777" w:rsidR="006676E5" w:rsidRPr="006651A9" w:rsidRDefault="006676E5" w:rsidP="006676E5">
      <w:pPr>
        <w:ind w:left="567"/>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Pr="006651A9">
        <w:t>eine Grundvoraussetzung für die Arbeitsfähigkeit de</w:t>
      </w:r>
      <w:r w:rsidR="001302A6">
        <w:t>r</w:t>
      </w:r>
      <w:r w:rsidRPr="006651A9">
        <w:t xml:space="preserve"> </w:t>
      </w:r>
      <w:r w:rsidR="001302A6" w:rsidRPr="006676E5">
        <w:rPr>
          <w:color w:val="FF0000"/>
        </w:rPr>
        <w:t xml:space="preserve">[Name der </w:t>
      </w:r>
      <w:proofErr w:type="gramStart"/>
      <w:r w:rsidR="001302A6" w:rsidRPr="006676E5">
        <w:rPr>
          <w:color w:val="FF0000"/>
        </w:rPr>
        <w:t xml:space="preserve">Behörde] </w:t>
      </w:r>
      <w:r w:rsidRPr="006651A9">
        <w:t xml:space="preserve"> darstellen</w:t>
      </w:r>
      <w:proofErr w:type="gramEnd"/>
      <w:r w:rsidRPr="006651A9">
        <w:t xml:space="preserve">, ist die Einhaltung der Regelungen in diesem Dokument von erheblicher Bedeutung für die Aufrechterhaltung der Informationssicherheit </w:t>
      </w:r>
      <w:r w:rsidR="001302A6">
        <w:t xml:space="preserve">der </w:t>
      </w:r>
      <w:r w:rsidR="001302A6" w:rsidRPr="006676E5">
        <w:rPr>
          <w:color w:val="FF0000"/>
        </w:rPr>
        <w:t>[Name der Behörde]</w:t>
      </w:r>
    </w:p>
    <w:p w14:paraId="070A3E70" w14:textId="77777777" w:rsidR="00816B19" w:rsidRDefault="00816B19" w:rsidP="00816B19">
      <w:pPr>
        <w:spacing w:afterLines="50" w:after="120"/>
      </w:pPr>
    </w:p>
    <w:p w14:paraId="2F09FB59" w14:textId="77777777" w:rsidR="00816B19" w:rsidRPr="00540B20" w:rsidRDefault="00816B19" w:rsidP="00816B19">
      <w:pPr>
        <w:spacing w:afterLines="50" w:after="120"/>
      </w:pPr>
    </w:p>
    <w:p w14:paraId="2CFC42B3" w14:textId="77777777" w:rsidR="00816B19" w:rsidRPr="00654397" w:rsidRDefault="00816B19" w:rsidP="008F3997">
      <w:pPr>
        <w:pStyle w:val="berschrift1"/>
      </w:pPr>
      <w:bookmarkStart w:id="214" w:name="_Toc38773019"/>
      <w:bookmarkStart w:id="215" w:name="_Toc86784437"/>
      <w:r w:rsidRPr="00654397">
        <w:t>Ausnahmen</w:t>
      </w:r>
      <w:bookmarkEnd w:id="214"/>
      <w:bookmarkEnd w:id="215"/>
    </w:p>
    <w:p w14:paraId="64979DCC" w14:textId="77777777" w:rsidR="006676E5" w:rsidRDefault="006676E5" w:rsidP="006676E5">
      <w:pPr>
        <w:ind w:left="567"/>
      </w:pPr>
      <w:bookmarkStart w:id="216" w:name="_Hlk44659100"/>
      <w:r w:rsidRPr="001A7400">
        <w:t xml:space="preserve">Über Ausnahmen von den Regelungen dieser IT-Sicherheitsrichtlinie entscheidet </w:t>
      </w:r>
      <w:r>
        <w:br/>
      </w:r>
      <w:r w:rsidRPr="001A7400">
        <w:t xml:space="preserve">der </w:t>
      </w:r>
      <w:r w:rsidRPr="000D0A6F">
        <w:rPr>
          <w:color w:val="FF0000"/>
        </w:rPr>
        <w:t>[Referatsleiter IT / Unterabteilungsleiter Z2 / Abteilungsleiter XX</w:t>
      </w:r>
      <w:proofErr w:type="gramStart"/>
      <w:r w:rsidRPr="000D0A6F">
        <w:rPr>
          <w:color w:val="FF0000"/>
        </w:rPr>
        <w:t xml:space="preserve">]  </w:t>
      </w:r>
      <w:r w:rsidRPr="001A7400">
        <w:t>bzw.</w:t>
      </w:r>
      <w:proofErr w:type="gramEnd"/>
      <w:r w:rsidRPr="001A7400">
        <w:t xml:space="preserve"> sein Stellvertreter. </w:t>
      </w:r>
    </w:p>
    <w:bookmarkEnd w:id="216"/>
    <w:p w14:paraId="278D93F8" w14:textId="77777777" w:rsidR="00816B19" w:rsidRDefault="00816B19" w:rsidP="00816B19">
      <w:pPr>
        <w:spacing w:after="240"/>
        <w:ind w:left="170"/>
      </w:pPr>
    </w:p>
    <w:p w14:paraId="7D726A68" w14:textId="77777777" w:rsidR="00816B19" w:rsidRDefault="00816B19" w:rsidP="00816B19">
      <w:pPr>
        <w:spacing w:after="240"/>
        <w:ind w:left="170"/>
      </w:pPr>
    </w:p>
    <w:p w14:paraId="29690567" w14:textId="77777777" w:rsidR="000E6700" w:rsidRDefault="000E6700" w:rsidP="000E6700">
      <w:pPr>
        <w:spacing w:after="240"/>
        <w:ind w:left="170"/>
      </w:pPr>
    </w:p>
    <w:p w14:paraId="3D01105E" w14:textId="77777777" w:rsidR="005229E2" w:rsidRDefault="005229E2" w:rsidP="005229E2">
      <w:pPr>
        <w:spacing w:after="240"/>
        <w:ind w:left="170"/>
      </w:pPr>
    </w:p>
    <w:p w14:paraId="6CDDB8B8" w14:textId="77777777" w:rsidR="00E847CD" w:rsidRDefault="00E847CD" w:rsidP="001545CA">
      <w:pPr>
        <w:spacing w:after="240"/>
        <w:ind w:left="708" w:hanging="708"/>
        <w:rPr>
          <w:i/>
        </w:rPr>
      </w:pPr>
      <w:r>
        <w:rPr>
          <w:i/>
        </w:rPr>
        <w:br w:type="page"/>
      </w:r>
    </w:p>
    <w:p w14:paraId="11044B21" w14:textId="77777777" w:rsidR="00B00DE8" w:rsidRDefault="006C0023" w:rsidP="008F3997">
      <w:pPr>
        <w:pStyle w:val="berschrift1"/>
        <w:numPr>
          <w:ilvl w:val="0"/>
          <w:numId w:val="0"/>
        </w:numPr>
        <w:ind w:left="426"/>
      </w:pPr>
      <w:bookmarkStart w:id="217" w:name="_Toc86784438"/>
      <w:bookmarkEnd w:id="3"/>
      <w:r>
        <w:t xml:space="preserve">Anhang A: </w:t>
      </w:r>
      <w:r w:rsidR="00237B84">
        <w:t>Gefährdungslage</w:t>
      </w:r>
      <w:bookmarkEnd w:id="217"/>
    </w:p>
    <w:p w14:paraId="3CB25A75" w14:textId="77777777" w:rsidR="00874551" w:rsidRPr="00874551" w:rsidRDefault="00874551" w:rsidP="00874551">
      <w:pPr>
        <w:rPr>
          <w:bCs/>
        </w:rPr>
      </w:pPr>
      <w:proofErr w:type="gramStart"/>
      <w:r w:rsidRPr="00874551">
        <w:rPr>
          <w:bCs/>
        </w:rPr>
        <w:t>Die nachfolgend genannte Gefährdungen</w:t>
      </w:r>
      <w:proofErr w:type="gramEnd"/>
      <w:r w:rsidRPr="00874551">
        <w:rPr>
          <w:bCs/>
        </w:rPr>
        <w:t xml:space="preserve"> werden vom Bundesamt für Sicherheit in der </w:t>
      </w:r>
    </w:p>
    <w:p w14:paraId="21451817" w14:textId="77777777" w:rsidR="00874551" w:rsidRPr="00874551" w:rsidRDefault="00874551" w:rsidP="00874551">
      <w:pPr>
        <w:rPr>
          <w:bCs/>
        </w:rPr>
      </w:pPr>
      <w:r w:rsidRPr="00874551">
        <w:rPr>
          <w:bCs/>
        </w:rPr>
        <w:t>Informationstechnik (BSI) nach Standard 200-1 bis 200-3 im IT-Grundschutzbaustein</w:t>
      </w:r>
    </w:p>
    <w:p w14:paraId="72B9FF2C" w14:textId="77777777" w:rsidR="00874551" w:rsidRPr="00874551" w:rsidRDefault="00874551" w:rsidP="00874551">
      <w:pPr>
        <w:rPr>
          <w:bCs/>
        </w:rPr>
      </w:pPr>
      <w:r w:rsidRPr="00874551">
        <w:rPr>
          <w:bCs/>
        </w:rPr>
        <w:t xml:space="preserve">"CON.1 </w:t>
      </w:r>
      <w:proofErr w:type="spellStart"/>
      <w:r w:rsidRPr="00874551">
        <w:rPr>
          <w:bCs/>
        </w:rPr>
        <w:t>Kryptokonzept</w:t>
      </w:r>
      <w:proofErr w:type="spellEnd"/>
      <w:r w:rsidRPr="00874551">
        <w:rPr>
          <w:bCs/>
        </w:rPr>
        <w:t>" genannt.</w:t>
      </w:r>
    </w:p>
    <w:p w14:paraId="059A7378" w14:textId="1B333610" w:rsidR="00750BB0" w:rsidRPr="00894DDE" w:rsidRDefault="00DC6C5F" w:rsidP="00750BB0">
      <w:pPr>
        <w:spacing w:before="240" w:after="160"/>
        <w:rPr>
          <w:b/>
          <w:color w:val="3366FF"/>
        </w:rPr>
      </w:pPr>
      <w:r>
        <w:rPr>
          <w:b/>
          <w:color w:val="548DD4" w:themeColor="text2" w:themeTint="99"/>
        </w:rPr>
        <w:br/>
      </w:r>
      <w:proofErr w:type="gramStart"/>
      <w:r w:rsidR="00750BB0" w:rsidRPr="00894DDE">
        <w:rPr>
          <w:b/>
          <w:color w:val="3366FF"/>
        </w:rPr>
        <w:t>A.1  Spezielle</w:t>
      </w:r>
      <w:proofErr w:type="gramEnd"/>
      <w:r w:rsidR="00750BB0" w:rsidRPr="00894DDE">
        <w:rPr>
          <w:b/>
          <w:color w:val="3366FF"/>
        </w:rPr>
        <w:t xml:space="preserve"> Gefährdungen</w:t>
      </w:r>
    </w:p>
    <w:p w14:paraId="234FE5D7" w14:textId="77777777" w:rsidR="00874551" w:rsidRPr="00894DDE" w:rsidRDefault="00874551" w:rsidP="00750BB0">
      <w:pPr>
        <w:spacing w:before="480" w:after="160"/>
        <w:rPr>
          <w:b/>
          <w:color w:val="3366FF"/>
        </w:rPr>
      </w:pPr>
      <w:r w:rsidRPr="00894DDE">
        <w:rPr>
          <w:b/>
          <w:color w:val="3366FF"/>
        </w:rPr>
        <w:t>2.1 Unzureichendes Schlüsselmanagement bei Verschlüsselung</w:t>
      </w:r>
    </w:p>
    <w:p w14:paraId="361F71EE" w14:textId="6593C447" w:rsidR="00874551" w:rsidRPr="00874551" w:rsidRDefault="00874551" w:rsidP="00874551">
      <w:pPr>
        <w:rPr>
          <w:bCs/>
        </w:rPr>
      </w:pPr>
      <w:r w:rsidRPr="00874551">
        <w:rPr>
          <w:bCs/>
        </w:rPr>
        <w:t xml:space="preserve">Durch ein unzureichendes Schlüsselmanagement könnten Angreifer auf verschlüsselte Daten zugreifen. So kann es beispielsweise sein, dass sich aufgrund fehlender Regelungen verschlüsselte Informationen mitsamt den zugehörigen Schlüsseln auf demselben Datenträger befinden. Dadurch kann bei symmetrischen Verfahren jeder, der auf den </w:t>
      </w:r>
      <w:r w:rsidR="00750BB0">
        <w:rPr>
          <w:bCs/>
        </w:rPr>
        <w:br/>
      </w:r>
      <w:r w:rsidRPr="00874551">
        <w:rPr>
          <w:bCs/>
        </w:rPr>
        <w:t>Datenträger oder den Kommunikationskanal zugreifen kann, die Informationen entschlüsseln, sofern das eingesetzte Verschlüsselungsverfahren bekannt ist.</w:t>
      </w:r>
    </w:p>
    <w:p w14:paraId="6F6294F8" w14:textId="77777777" w:rsidR="00874551" w:rsidRPr="00894DDE" w:rsidRDefault="00874551" w:rsidP="00750BB0">
      <w:pPr>
        <w:spacing w:before="480" w:after="160"/>
        <w:rPr>
          <w:b/>
          <w:color w:val="3366FF"/>
        </w:rPr>
      </w:pPr>
      <w:r w:rsidRPr="00894DDE">
        <w:rPr>
          <w:b/>
          <w:color w:val="3366FF"/>
        </w:rPr>
        <w:t>2.2 Verstoß gegen rechtliche Rahmenbedingungen beim Einsatz von kryptografischen Verfahren</w:t>
      </w:r>
    </w:p>
    <w:p w14:paraId="33F9E24F" w14:textId="77777777" w:rsidR="00874551" w:rsidRPr="00874551" w:rsidRDefault="00874551" w:rsidP="00874551">
      <w:pPr>
        <w:rPr>
          <w:bCs/>
        </w:rPr>
      </w:pPr>
      <w:r w:rsidRPr="00874551">
        <w:rPr>
          <w:bCs/>
        </w:rPr>
        <w:t>Wenn Institutionen kryptografische Verfahren und Produkte einsetzen, müssen sie dabei diverse gesetzliche Rahmenbedingungen beachten. In einigen Ländern dürfen beispielsweise kryptografische Verfahren nicht ohne staatliche Genehmigung eingesetzt werden. Das kann dazu führen, dass Empfänger im Ausland verschlüsselte Datensätze nicht lesen können, da sie die benötigten kryptografischen Produkte nicht einsetzen dürfen oder sich vielleicht sogar strafbar machen.</w:t>
      </w:r>
    </w:p>
    <w:p w14:paraId="1CB2C97F" w14:textId="77777777" w:rsidR="00750BB0" w:rsidRDefault="00750BB0" w:rsidP="00874551">
      <w:pPr>
        <w:rPr>
          <w:bCs/>
        </w:rPr>
      </w:pPr>
    </w:p>
    <w:p w14:paraId="04B373EA" w14:textId="78D4673C" w:rsidR="00874551" w:rsidRPr="00874551" w:rsidRDefault="00874551" w:rsidP="00874551">
      <w:pPr>
        <w:rPr>
          <w:bCs/>
        </w:rPr>
      </w:pPr>
      <w:r w:rsidRPr="00874551">
        <w:rPr>
          <w:bCs/>
        </w:rPr>
        <w:t xml:space="preserve">Außerdem ist in sehr vielen Ländern auch der Export von Produkten mit starker Kryptografie erheblich eingeschränkt. Das kann dazu verleiten, schützenswerte Daten unverschlüsselt zu lassen oder mit unsicheren Verfahren zu schützen. Dadurch sind einerseits Angreifern Tür und Tor geöffnet und andererseits kann so auch gegen nationales Recht verstoßen werden. So können beispielsweise Datenschutzgesetze vorschreiben, dass </w:t>
      </w:r>
      <w:r w:rsidR="00750BB0">
        <w:rPr>
          <w:bCs/>
        </w:rPr>
        <w:br/>
      </w:r>
      <w:r w:rsidRPr="00874551">
        <w:rPr>
          <w:bCs/>
        </w:rPr>
        <w:t>adäquate kryptografische Verfahren eingesetzt werden müssen, um personenbezogene Daten zu schützen.</w:t>
      </w:r>
    </w:p>
    <w:p w14:paraId="73728C88" w14:textId="77777777" w:rsidR="00874551" w:rsidRPr="00894DDE" w:rsidRDefault="00874551" w:rsidP="00750BB0">
      <w:pPr>
        <w:spacing w:before="480" w:after="160"/>
        <w:rPr>
          <w:b/>
          <w:color w:val="3366FF"/>
        </w:rPr>
      </w:pPr>
      <w:r w:rsidRPr="00894DDE">
        <w:rPr>
          <w:b/>
          <w:color w:val="3366FF"/>
        </w:rPr>
        <w:t>2.3 Vertraulichkeits- oder Integritätsverlust von Daten durch Fehlverhalten</w:t>
      </w:r>
    </w:p>
    <w:p w14:paraId="0C8623E9" w14:textId="73C4B04C" w:rsidR="00874551" w:rsidRPr="00874551" w:rsidRDefault="00874551" w:rsidP="00874551">
      <w:pPr>
        <w:rPr>
          <w:bCs/>
        </w:rPr>
      </w:pPr>
      <w:r w:rsidRPr="00874551">
        <w:rPr>
          <w:bCs/>
        </w:rPr>
        <w:t xml:space="preserve">Setzt beispielsweise eine Institution ein </w:t>
      </w:r>
      <w:proofErr w:type="spellStart"/>
      <w:r w:rsidRPr="00874551">
        <w:rPr>
          <w:bCs/>
        </w:rPr>
        <w:t>Kryptomodul</w:t>
      </w:r>
      <w:proofErr w:type="spellEnd"/>
      <w:r w:rsidRPr="00874551">
        <w:rPr>
          <w:bCs/>
        </w:rPr>
        <w:t xml:space="preserve"> ein, das entweder zu kompliziert </w:t>
      </w:r>
      <w:r w:rsidR="00750BB0">
        <w:rPr>
          <w:bCs/>
        </w:rPr>
        <w:br/>
      </w:r>
      <w:r w:rsidRPr="00874551">
        <w:rPr>
          <w:bCs/>
        </w:rPr>
        <w:t>zu bedienen ist oder sich nicht intuitiv bedienen lässt, könnten die Benutzer aus Bequemlichkeit oder aus pragmatischen Gründen darauf verzichten, dieses zu benutzen und stattdessen die Informationen im Klartext übertragen. Dadurch können die übertragenen Informationen von Angreifern abgehört werden.</w:t>
      </w:r>
    </w:p>
    <w:p w14:paraId="0E230454" w14:textId="77777777" w:rsidR="00750BB0" w:rsidRDefault="00750BB0" w:rsidP="00874551">
      <w:pPr>
        <w:rPr>
          <w:bCs/>
        </w:rPr>
      </w:pPr>
    </w:p>
    <w:p w14:paraId="111C67B5" w14:textId="15663C46" w:rsidR="00874551" w:rsidRPr="00874551" w:rsidRDefault="00874551" w:rsidP="00874551">
      <w:pPr>
        <w:rPr>
          <w:bCs/>
        </w:rPr>
      </w:pPr>
      <w:r w:rsidRPr="00874551">
        <w:rPr>
          <w:bCs/>
        </w:rPr>
        <w:t xml:space="preserve">Auch kann eine Fehlbedienung eines </w:t>
      </w:r>
      <w:proofErr w:type="spellStart"/>
      <w:r w:rsidRPr="00874551">
        <w:rPr>
          <w:bCs/>
        </w:rPr>
        <w:t>Kryptomoduls</w:t>
      </w:r>
      <w:proofErr w:type="spellEnd"/>
      <w:r w:rsidRPr="00874551">
        <w:rPr>
          <w:bCs/>
        </w:rPr>
        <w:t xml:space="preserve"> dazu führen, dass vertrauliche Informationen von Angreifern abgegriffen werden, etwa wenn diese im Klartext übertragen werden, weil versehentlich der Klartext-Modus aktiviert wurden.</w:t>
      </w:r>
    </w:p>
    <w:p w14:paraId="2142DA1A" w14:textId="29E98416" w:rsidR="00874551" w:rsidRPr="00894DDE" w:rsidRDefault="00874551" w:rsidP="00750BB0">
      <w:pPr>
        <w:spacing w:before="480" w:after="160"/>
        <w:rPr>
          <w:b/>
          <w:color w:val="3366FF"/>
        </w:rPr>
      </w:pPr>
      <w:r w:rsidRPr="00894DDE">
        <w:rPr>
          <w:b/>
          <w:color w:val="3366FF"/>
        </w:rPr>
        <w:t xml:space="preserve">2.4 Software-Schwachstellen oder -Fehler in </w:t>
      </w:r>
      <w:proofErr w:type="spellStart"/>
      <w:r w:rsidRPr="00894DDE">
        <w:rPr>
          <w:b/>
          <w:color w:val="3366FF"/>
        </w:rPr>
        <w:t>Kryptomodulen</w:t>
      </w:r>
      <w:proofErr w:type="spellEnd"/>
    </w:p>
    <w:p w14:paraId="05E5E985" w14:textId="07D66EA1" w:rsidR="00874551" w:rsidRPr="00874551" w:rsidRDefault="00874551" w:rsidP="00874551">
      <w:pPr>
        <w:rPr>
          <w:bCs/>
        </w:rPr>
      </w:pPr>
      <w:r w:rsidRPr="00874551">
        <w:rPr>
          <w:bCs/>
        </w:rPr>
        <w:t xml:space="preserve">Software-Schwachstellen oder -Fehler in </w:t>
      </w:r>
      <w:proofErr w:type="spellStart"/>
      <w:r w:rsidRPr="00874551">
        <w:rPr>
          <w:bCs/>
        </w:rPr>
        <w:t>Kryptomodulen</w:t>
      </w:r>
      <w:proofErr w:type="spellEnd"/>
      <w:r w:rsidRPr="00874551">
        <w:rPr>
          <w:bCs/>
        </w:rPr>
        <w:t xml:space="preserve"> schwächen die Sicherheit der eingesetzten kryptografischen Verfahren und können dazu führen, dass die damit geschützten Informationen mitgelesen werden. Dadurch ist es möglich, dass Angreifer die </w:t>
      </w:r>
      <w:proofErr w:type="spellStart"/>
      <w:r w:rsidRPr="00874551">
        <w:rPr>
          <w:bCs/>
        </w:rPr>
        <w:t>Kryptomodule</w:t>
      </w:r>
      <w:proofErr w:type="spellEnd"/>
      <w:r w:rsidRPr="00874551">
        <w:rPr>
          <w:bCs/>
        </w:rPr>
        <w:t xml:space="preserve"> manipulieren (z. B. über Schadsoftware) und so sensible Daten abfließen oder auch ganze Produktionsprozesse stillstehen, weil sich Daten nicht mehr entschlüsselt lassen.</w:t>
      </w:r>
    </w:p>
    <w:p w14:paraId="603C5780" w14:textId="77777777" w:rsidR="00874551" w:rsidRPr="00894DDE" w:rsidRDefault="00874551" w:rsidP="004A17A1">
      <w:pPr>
        <w:spacing w:before="480" w:after="160"/>
        <w:rPr>
          <w:b/>
          <w:color w:val="3366FF"/>
        </w:rPr>
      </w:pPr>
      <w:r w:rsidRPr="00894DDE">
        <w:rPr>
          <w:b/>
          <w:color w:val="3366FF"/>
        </w:rPr>
        <w:t xml:space="preserve">2.5 Ausfall eines </w:t>
      </w:r>
      <w:proofErr w:type="spellStart"/>
      <w:r w:rsidRPr="00894DDE">
        <w:rPr>
          <w:b/>
          <w:color w:val="3366FF"/>
        </w:rPr>
        <w:t>Kryptomoduls</w:t>
      </w:r>
      <w:proofErr w:type="spellEnd"/>
    </w:p>
    <w:p w14:paraId="05F5AE95" w14:textId="3EA3C2EC" w:rsidR="00874551" w:rsidRPr="00874551" w:rsidRDefault="00874551" w:rsidP="00874551">
      <w:pPr>
        <w:rPr>
          <w:bCs/>
        </w:rPr>
      </w:pPr>
      <w:proofErr w:type="spellStart"/>
      <w:r w:rsidRPr="00874551">
        <w:rPr>
          <w:bCs/>
        </w:rPr>
        <w:t>Kryptomodule</w:t>
      </w:r>
      <w:proofErr w:type="spellEnd"/>
      <w:r w:rsidRPr="00874551">
        <w:rPr>
          <w:bCs/>
        </w:rPr>
        <w:t xml:space="preserve"> können durch technische Defekte, Stromausfälle oder absichtliche Zerstörung ausfallen. Dadurch könnten bereits verschlüsselte Daten sich nicht mehr entschlüsseln lassen, solange das erforderliche </w:t>
      </w:r>
      <w:proofErr w:type="spellStart"/>
      <w:r w:rsidRPr="00874551">
        <w:rPr>
          <w:bCs/>
        </w:rPr>
        <w:t>Kryptomodul</w:t>
      </w:r>
      <w:proofErr w:type="spellEnd"/>
      <w:r w:rsidRPr="00874551">
        <w:rPr>
          <w:bCs/>
        </w:rPr>
        <w:t xml:space="preserve"> nicht mehr verfügbar ist. Dadurch können ganze Prozessketten stillstehen, z. B. wenn weitere IT-Anwendungen auf die </w:t>
      </w:r>
      <w:r w:rsidR="00750BB0">
        <w:rPr>
          <w:bCs/>
        </w:rPr>
        <w:br/>
      </w:r>
      <w:r w:rsidRPr="00874551">
        <w:rPr>
          <w:bCs/>
        </w:rPr>
        <w:t>Daten angewiesen sind.</w:t>
      </w:r>
    </w:p>
    <w:p w14:paraId="3D373EE1" w14:textId="77777777" w:rsidR="00874551" w:rsidRPr="00894DDE" w:rsidRDefault="00874551" w:rsidP="004A17A1">
      <w:pPr>
        <w:spacing w:before="480" w:after="160"/>
        <w:rPr>
          <w:b/>
          <w:color w:val="3366FF"/>
        </w:rPr>
      </w:pPr>
      <w:r w:rsidRPr="00894DDE">
        <w:rPr>
          <w:b/>
          <w:color w:val="3366FF"/>
        </w:rPr>
        <w:t>2.6 Unsichere kryptografische Algorithmen oder Produkte</w:t>
      </w:r>
    </w:p>
    <w:p w14:paraId="7F0162B6" w14:textId="74DF8FC1" w:rsidR="00874551" w:rsidRPr="00874551" w:rsidRDefault="00874551" w:rsidP="00874551">
      <w:pPr>
        <w:rPr>
          <w:bCs/>
        </w:rPr>
      </w:pPr>
      <w:r w:rsidRPr="00874551">
        <w:rPr>
          <w:bCs/>
        </w:rPr>
        <w:t xml:space="preserve">Unsichere oder veraltete kryptografische Algorithmen lassen sich von einem potenziellen Angreifer mit vertretbaren Ressourcen brechen. Bei Verschlüsselungsalgorithmen bedeutet dies, dass es gelingt, aus dem verschlüsselten Text den ursprünglichen Klartext zu </w:t>
      </w:r>
      <w:r w:rsidR="00750BB0">
        <w:rPr>
          <w:bCs/>
        </w:rPr>
        <w:br/>
      </w:r>
      <w:r w:rsidRPr="00874551">
        <w:rPr>
          <w:bCs/>
        </w:rPr>
        <w:t xml:space="preserve">ermitteln, ohne dass zusätzliche Informationen, wie z. B. der verwendete kryptografische Schlüssel, bekannt sind. Werden unsichere kryptographische Algorithmen eingesetzt, können Angreifer den kryptographischen Schutz unterlaufen und somit auf schützenswerte Informationen der Institution zugreifen. Selbst wenn in einer Institution ausschließlich sichere (z. B. zertifizierte) Produkte eingesetzt werden, kann eine </w:t>
      </w:r>
      <w:proofErr w:type="spellStart"/>
      <w:r w:rsidRPr="00874551">
        <w:rPr>
          <w:bCs/>
        </w:rPr>
        <w:t>Kommuni</w:t>
      </w:r>
      <w:proofErr w:type="spellEnd"/>
      <w:r w:rsidR="00750BB0">
        <w:rPr>
          <w:bCs/>
        </w:rPr>
        <w:t>-</w:t>
      </w:r>
      <w:r w:rsidRPr="00874551">
        <w:rPr>
          <w:bCs/>
        </w:rPr>
        <w:t xml:space="preserve">kation dennoch unsicher werden, beispielsweise wenn der Kommunikationspartner </w:t>
      </w:r>
      <w:r w:rsidR="00750BB0">
        <w:rPr>
          <w:bCs/>
        </w:rPr>
        <w:br/>
      </w:r>
      <w:r w:rsidRPr="00874551">
        <w:rPr>
          <w:bCs/>
        </w:rPr>
        <w:t>kryptografische Verfahren benutzt, die nicht dem Stand der Technik entsprechen.</w:t>
      </w:r>
    </w:p>
    <w:p w14:paraId="7334DB12" w14:textId="77777777" w:rsidR="00874551" w:rsidRPr="00894DDE" w:rsidRDefault="00874551" w:rsidP="004A17A1">
      <w:pPr>
        <w:spacing w:before="480" w:after="160"/>
        <w:rPr>
          <w:b/>
          <w:color w:val="3366FF"/>
        </w:rPr>
      </w:pPr>
      <w:r w:rsidRPr="00894DDE">
        <w:rPr>
          <w:b/>
          <w:color w:val="3366FF"/>
        </w:rPr>
        <w:t>2.7 Fehler in verschlüsselten Daten oder kryptografischen Schlüsseln</w:t>
      </w:r>
    </w:p>
    <w:p w14:paraId="61BEB50A" w14:textId="303270AF" w:rsidR="00874551" w:rsidRPr="00874551" w:rsidRDefault="00874551" w:rsidP="00874551">
      <w:pPr>
        <w:rPr>
          <w:bCs/>
        </w:rPr>
      </w:pPr>
      <w:r w:rsidRPr="00874551">
        <w:rPr>
          <w:bCs/>
        </w:rPr>
        <w:t xml:space="preserve">Werden Informationen verschlüsselt und die Chiffrate dann verändert, lassen sich die verschlüsselten Informationen eventuell nicht mehr korrekt entschlüsseln. Je nach </w:t>
      </w:r>
      <w:r w:rsidR="00750BB0">
        <w:rPr>
          <w:bCs/>
        </w:rPr>
        <w:br/>
      </w:r>
      <w:r w:rsidRPr="00874551">
        <w:rPr>
          <w:bCs/>
        </w:rPr>
        <w:t xml:space="preserve">Betriebsart der Verschlüsselungsroutinen kann dies bedeuten, dass nur wenige Bytes falsch entschlüsselt oder auch sämtliche Daten falsch entschlüsselt werden. Ist keine </w:t>
      </w:r>
      <w:r w:rsidR="00750BB0">
        <w:rPr>
          <w:bCs/>
        </w:rPr>
        <w:br/>
      </w:r>
      <w:r w:rsidRPr="00874551">
        <w:rPr>
          <w:bCs/>
        </w:rPr>
        <w:t>Datensicherung vorhanden, sind solche Daten verloren.</w:t>
      </w:r>
    </w:p>
    <w:p w14:paraId="260CD0EB" w14:textId="04ACF8F0" w:rsidR="00750BB0" w:rsidRDefault="00874551" w:rsidP="00874551">
      <w:pPr>
        <w:rPr>
          <w:bCs/>
        </w:rPr>
      </w:pPr>
      <w:r w:rsidRPr="00874551">
        <w:rPr>
          <w:bCs/>
        </w:rPr>
        <w:t>Noch kritischer kann sich ein Fehler in den verwendeten kryptografischen Schlüsseln auswirken. Schon die Änderung eines einzigen Bits eines kryptografischen Schlüssels führt dazu, dass sämtliche damit verschlüsselten Daten nicht mehr entschlüsselt werden können.</w:t>
      </w:r>
    </w:p>
    <w:p w14:paraId="7AD6C1FC" w14:textId="77777777" w:rsidR="00750BB0" w:rsidRPr="00874551" w:rsidRDefault="00750BB0" w:rsidP="00874551">
      <w:pPr>
        <w:rPr>
          <w:bCs/>
        </w:rPr>
      </w:pPr>
    </w:p>
    <w:p w14:paraId="43BD1522" w14:textId="14D2FB1F" w:rsidR="00750BB0" w:rsidRPr="00874551" w:rsidRDefault="00874551" w:rsidP="00874551">
      <w:pPr>
        <w:rPr>
          <w:bCs/>
        </w:rPr>
      </w:pPr>
      <w:r w:rsidRPr="00874551">
        <w:rPr>
          <w:bCs/>
        </w:rPr>
        <w:t>Noch kritischer kann sich ein Fehler in den verwendeten kryptografischen Schlüsseln auswirken. Schon die Änderung eines einzigen Bits eines kryptografischen Schlüssels führt dazu, dass sämtliche damit verschlüsselten Daten nicht mehr entschlüsselt werden können.</w:t>
      </w:r>
    </w:p>
    <w:p w14:paraId="1317964F" w14:textId="77777777" w:rsidR="00874551" w:rsidRPr="00894DDE" w:rsidRDefault="00874551" w:rsidP="004A17A1">
      <w:pPr>
        <w:spacing w:before="480" w:after="160"/>
        <w:rPr>
          <w:b/>
          <w:color w:val="3366FF"/>
        </w:rPr>
      </w:pPr>
      <w:r w:rsidRPr="00894DDE">
        <w:rPr>
          <w:b/>
          <w:color w:val="3366FF"/>
        </w:rPr>
        <w:t xml:space="preserve">2.8 Unautorisierte Nutzung eines </w:t>
      </w:r>
      <w:proofErr w:type="spellStart"/>
      <w:r w:rsidRPr="00894DDE">
        <w:rPr>
          <w:b/>
          <w:color w:val="3366FF"/>
        </w:rPr>
        <w:t>Kryptomoduls</w:t>
      </w:r>
      <w:proofErr w:type="spellEnd"/>
    </w:p>
    <w:p w14:paraId="67A2C4B1" w14:textId="232CD353" w:rsidR="00874551" w:rsidRPr="00874551" w:rsidRDefault="00874551" w:rsidP="00874551">
      <w:pPr>
        <w:rPr>
          <w:bCs/>
        </w:rPr>
      </w:pPr>
      <w:r w:rsidRPr="00874551">
        <w:rPr>
          <w:bCs/>
        </w:rPr>
        <w:t xml:space="preserve">Gelingt es einem Angreifer, ein </w:t>
      </w:r>
      <w:proofErr w:type="spellStart"/>
      <w:r w:rsidRPr="00874551">
        <w:rPr>
          <w:bCs/>
        </w:rPr>
        <w:t>Kryptomodul</w:t>
      </w:r>
      <w:proofErr w:type="spellEnd"/>
      <w:r w:rsidRPr="00874551">
        <w:rPr>
          <w:bCs/>
        </w:rPr>
        <w:t xml:space="preserve"> unautorisiert zu benutzen, kann er kritische Sicherheitsparameter manipulieren. Hierdurch bieten die kryptografischen Verfahren keine ausreichende Sicherheit mehr. Weiterhin kann ein Angreifer das </w:t>
      </w:r>
      <w:proofErr w:type="spellStart"/>
      <w:r w:rsidRPr="00874551">
        <w:rPr>
          <w:bCs/>
        </w:rPr>
        <w:t>Kryptomodul</w:t>
      </w:r>
      <w:proofErr w:type="spellEnd"/>
      <w:r w:rsidRPr="00874551">
        <w:rPr>
          <w:bCs/>
        </w:rPr>
        <w:t xml:space="preserve"> so manipulieren, dass es zwar auf den ersten Blick korrekt arbeitet, sich jedoch tatsächlich in einem unsicheren Zustand befindet. Dadurch bleibt er längere Zeit unentdeckt und kann auf zahlreiche sensible Informationen zugreifen.</w:t>
      </w:r>
    </w:p>
    <w:p w14:paraId="6A60A7EB" w14:textId="77777777" w:rsidR="00874551" w:rsidRPr="00894DDE" w:rsidRDefault="00874551" w:rsidP="004A17A1">
      <w:pPr>
        <w:spacing w:before="480" w:after="160"/>
        <w:rPr>
          <w:b/>
          <w:color w:val="3366FF"/>
        </w:rPr>
      </w:pPr>
      <w:r w:rsidRPr="00894DDE">
        <w:rPr>
          <w:b/>
          <w:color w:val="3366FF"/>
        </w:rPr>
        <w:t>2.9 Kompromittierung kryptografischer Schlüssel</w:t>
      </w:r>
    </w:p>
    <w:p w14:paraId="1916D89C" w14:textId="53FB647A" w:rsidR="00874551" w:rsidRDefault="00874551" w:rsidP="00874551">
      <w:pPr>
        <w:rPr>
          <w:bCs/>
        </w:rPr>
      </w:pPr>
      <w:r w:rsidRPr="00874551">
        <w:rPr>
          <w:bCs/>
        </w:rPr>
        <w:t xml:space="preserve">Die Sicherheit kryptografischer Verfahren hängt entscheidend davon ab, wie vertraulich die verwendeten kryptografischen Schlüssel bleiben. Daher wird ein potenzieller Angreifer in der Regel versuchen, die verwendeten Schlüssel zu ermitteln. Das könnte ihm zum Beispiel gelingen, indem er flüchtige Speicher ausliest oder ungeschützte Schlüssel findet, die zum Beispiel in einer Datensicherung hinterlegt sind. Kennt er den verwendeten Schlüssel und das eingesetzte </w:t>
      </w:r>
      <w:proofErr w:type="spellStart"/>
      <w:r w:rsidRPr="00874551">
        <w:rPr>
          <w:bCs/>
        </w:rPr>
        <w:t>Kryptoverfahren</w:t>
      </w:r>
      <w:proofErr w:type="spellEnd"/>
      <w:r w:rsidRPr="00874551">
        <w:rPr>
          <w:bCs/>
        </w:rPr>
        <w:t>, kann er relativ leicht die Daten entschlüsseln.</w:t>
      </w:r>
    </w:p>
    <w:p w14:paraId="6E4A7495" w14:textId="77777777" w:rsidR="00750BB0" w:rsidRPr="00874551" w:rsidRDefault="00750BB0" w:rsidP="00874551">
      <w:pPr>
        <w:rPr>
          <w:bCs/>
        </w:rPr>
      </w:pPr>
    </w:p>
    <w:p w14:paraId="437C89A2" w14:textId="0F0AAC7C" w:rsidR="00874551" w:rsidRPr="00874551" w:rsidRDefault="00874551" w:rsidP="00874551">
      <w:pPr>
        <w:rPr>
          <w:bCs/>
        </w:rPr>
      </w:pPr>
      <w:r w:rsidRPr="00874551">
        <w:rPr>
          <w:bCs/>
        </w:rPr>
        <w:t xml:space="preserve">Bei einer Festplattenverschlüsselung (etwa </w:t>
      </w:r>
      <w:proofErr w:type="spellStart"/>
      <w:r w:rsidRPr="00874551">
        <w:rPr>
          <w:bCs/>
        </w:rPr>
        <w:t>Trusted</w:t>
      </w:r>
      <w:proofErr w:type="spellEnd"/>
      <w:r w:rsidRPr="00874551">
        <w:rPr>
          <w:bCs/>
        </w:rPr>
        <w:t xml:space="preserve"> Disk) kann ein Angreifer z. B. einen Keylogger zwischen Tastatur und Rechner schalten, um an das Passwort zu gelangen, das dazu benötigt wird, um die Festplatte zu entschlüsseln.</w:t>
      </w:r>
    </w:p>
    <w:p w14:paraId="1BB8E88A" w14:textId="77777777" w:rsidR="00874551" w:rsidRPr="00894DDE" w:rsidRDefault="00874551" w:rsidP="004A17A1">
      <w:pPr>
        <w:spacing w:before="480" w:after="160"/>
        <w:rPr>
          <w:b/>
          <w:color w:val="3366FF"/>
        </w:rPr>
      </w:pPr>
      <w:r w:rsidRPr="00894DDE">
        <w:rPr>
          <w:b/>
          <w:color w:val="3366FF"/>
        </w:rPr>
        <w:t>2.10 Gefälschte Zertifikate</w:t>
      </w:r>
    </w:p>
    <w:p w14:paraId="1FBDC40F" w14:textId="0B8CCFA1" w:rsidR="00874551" w:rsidRDefault="00874551" w:rsidP="00874551">
      <w:pPr>
        <w:rPr>
          <w:bCs/>
        </w:rPr>
      </w:pPr>
      <w:r w:rsidRPr="00874551">
        <w:rPr>
          <w:bCs/>
        </w:rPr>
        <w:t>Zertifikate dienen dazu, einen öffentlichen kryptografischen Schlüssel an eine Person zu binden. Diese Bindung des Schlüssels an den Namen der Person wird wiederum kryptografisch mittels einer digitalen Signatur häufig von einer vertrauenswürdigen dritten Stelle abgesichert.</w:t>
      </w:r>
    </w:p>
    <w:p w14:paraId="34060B29" w14:textId="77777777" w:rsidR="00750BB0" w:rsidRPr="00874551" w:rsidRDefault="00750BB0" w:rsidP="00874551">
      <w:pPr>
        <w:rPr>
          <w:bCs/>
        </w:rPr>
      </w:pPr>
    </w:p>
    <w:p w14:paraId="4E1749B1" w14:textId="45C96F5A" w:rsidR="00874551" w:rsidRDefault="00874551" w:rsidP="00874551">
      <w:pPr>
        <w:rPr>
          <w:bCs/>
        </w:rPr>
      </w:pPr>
      <w:r w:rsidRPr="00874551">
        <w:rPr>
          <w:bCs/>
        </w:rPr>
        <w:t>Diese Zertifikate werden von Dritten dann benutzt, um digitale Signaturen der im Zertifikat ausgewiesenen Person zu prüfen bzw. um dieser Person Daten mit dem im Zertifikat aufgezeichneten Schlüssel verschlüsselt zuzusenden.</w:t>
      </w:r>
    </w:p>
    <w:p w14:paraId="5BC1BA77" w14:textId="77777777" w:rsidR="00750BB0" w:rsidRPr="00874551" w:rsidRDefault="00750BB0" w:rsidP="00874551">
      <w:pPr>
        <w:rPr>
          <w:bCs/>
        </w:rPr>
      </w:pPr>
    </w:p>
    <w:p w14:paraId="6E72E7C3" w14:textId="77777777" w:rsidR="00874551" w:rsidRPr="00874551" w:rsidRDefault="00874551" w:rsidP="00874551">
      <w:pPr>
        <w:rPr>
          <w:bCs/>
        </w:rPr>
      </w:pPr>
      <w:r w:rsidRPr="00874551">
        <w:rPr>
          <w:bCs/>
        </w:rPr>
        <w:t>Ist ein solches Zertifikat gefälscht, werden digitale Signaturen fälschlicherweise als korrekt geprüft und der Person im Zertifikat zugeordnet oder es werden Daten mit einem möglicherweise unsicheren Schlüssel verschlüsselt und versandt.</w:t>
      </w:r>
    </w:p>
    <w:p w14:paraId="1EBD5376" w14:textId="50E5E39D" w:rsidR="00874551" w:rsidRPr="00894DDE" w:rsidRDefault="00750BB0" w:rsidP="00750BB0">
      <w:pPr>
        <w:rPr>
          <w:b/>
          <w:color w:val="3366FF"/>
        </w:rPr>
      </w:pPr>
      <w:r>
        <w:br w:type="column"/>
      </w:r>
      <w:proofErr w:type="gramStart"/>
      <w:r w:rsidR="00874551" w:rsidRPr="00894DDE">
        <w:rPr>
          <w:b/>
          <w:color w:val="3366FF"/>
        </w:rPr>
        <w:t>A.2  Elementare</w:t>
      </w:r>
      <w:proofErr w:type="gramEnd"/>
      <w:r w:rsidR="00874551" w:rsidRPr="00894DDE">
        <w:rPr>
          <w:b/>
          <w:color w:val="3366FF"/>
        </w:rPr>
        <w:t xml:space="preserve"> Gefährdungen</w:t>
      </w:r>
    </w:p>
    <w:p w14:paraId="603788BE" w14:textId="77777777" w:rsidR="00874551" w:rsidRDefault="00874551" w:rsidP="00874551"/>
    <w:p w14:paraId="4D85C7AD" w14:textId="77777777" w:rsidR="00874551" w:rsidRDefault="00874551" w:rsidP="00874551">
      <w:r>
        <w:t xml:space="preserve">Die Zuordnung dieser Gefährdungen zu den einzelnen Anforderungen finden sich in </w:t>
      </w:r>
    </w:p>
    <w:p w14:paraId="204A0BD8" w14:textId="77777777" w:rsidR="00874551" w:rsidRDefault="00874551" w:rsidP="00874551">
      <w:r>
        <w:t>jedem Baustein unter „5. Kreuzreferenztabelle zu elementaren Gefährdungen“.</w:t>
      </w:r>
    </w:p>
    <w:p w14:paraId="67E71C96" w14:textId="77777777" w:rsidR="00874551" w:rsidRDefault="00874551" w:rsidP="00874551">
      <w:r>
        <w:t xml:space="preserve">Die folgenden elementaren Gefährdungen sind für den Baustein </w:t>
      </w:r>
      <w:r w:rsidRPr="00502846">
        <w:rPr>
          <w:color w:val="FF0000"/>
        </w:rPr>
        <w:t xml:space="preserve">[xxx] </w:t>
      </w:r>
    </w:p>
    <w:p w14:paraId="138A0B79" w14:textId="2840A439" w:rsidR="00874551" w:rsidRDefault="00874551" w:rsidP="00874551">
      <w:r>
        <w:t>von Bedeutung:</w:t>
      </w:r>
    </w:p>
    <w:p w14:paraId="59B90F47" w14:textId="1542DC0C" w:rsidR="00874551" w:rsidRDefault="00874551" w:rsidP="00874551"/>
    <w:p w14:paraId="0B425FFA" w14:textId="77777777" w:rsidR="00502846" w:rsidRDefault="00502846" w:rsidP="00502846">
      <w:pPr>
        <w:spacing w:line="480" w:lineRule="auto"/>
      </w:pPr>
      <w:r>
        <w:t xml:space="preserve">G 0.13 Abfangen kompromittierender Strahlung </w:t>
      </w:r>
    </w:p>
    <w:p w14:paraId="29C2DBF5" w14:textId="77777777" w:rsidR="00502846" w:rsidRDefault="00502846" w:rsidP="00502846">
      <w:pPr>
        <w:spacing w:line="480" w:lineRule="auto"/>
      </w:pPr>
      <w:r>
        <w:t>G 0.14 Ausspähen von Informationen (Spionage)</w:t>
      </w:r>
    </w:p>
    <w:p w14:paraId="26784002" w14:textId="77777777" w:rsidR="00502846" w:rsidRDefault="00502846" w:rsidP="00502846">
      <w:pPr>
        <w:spacing w:line="480" w:lineRule="auto"/>
      </w:pPr>
      <w:r>
        <w:t xml:space="preserve">G 0.15 Abhören G 0.18 Fehlplanung oder fehlende Anpassung </w:t>
      </w:r>
    </w:p>
    <w:p w14:paraId="48FE0F39" w14:textId="77777777" w:rsidR="00502846" w:rsidRDefault="00502846" w:rsidP="00502846">
      <w:pPr>
        <w:spacing w:line="480" w:lineRule="auto"/>
      </w:pPr>
      <w:r>
        <w:t xml:space="preserve">G 0.19 Offenlegung schützenswerter Informationen </w:t>
      </w:r>
    </w:p>
    <w:p w14:paraId="3BA4F5CC" w14:textId="77777777" w:rsidR="00502846" w:rsidRDefault="00502846" w:rsidP="00502846">
      <w:pPr>
        <w:spacing w:line="480" w:lineRule="auto"/>
      </w:pPr>
      <w:r>
        <w:t xml:space="preserve">G 0.20 Informationen oder Produkte aus unzuverlässiger Quelle </w:t>
      </w:r>
    </w:p>
    <w:p w14:paraId="1A162216" w14:textId="77777777" w:rsidR="00502846" w:rsidRDefault="00502846" w:rsidP="00502846">
      <w:pPr>
        <w:spacing w:line="480" w:lineRule="auto"/>
      </w:pPr>
      <w:r>
        <w:t xml:space="preserve">G 0.21 Manipulation von Hard- oder Software </w:t>
      </w:r>
    </w:p>
    <w:p w14:paraId="267533DE" w14:textId="77777777" w:rsidR="00502846" w:rsidRDefault="00502846" w:rsidP="00502846">
      <w:pPr>
        <w:spacing w:line="480" w:lineRule="auto"/>
      </w:pPr>
      <w:r>
        <w:t xml:space="preserve">G 0.22 Manipulation von Informationen </w:t>
      </w:r>
    </w:p>
    <w:p w14:paraId="50EA171B" w14:textId="77777777" w:rsidR="00502846" w:rsidRDefault="00502846" w:rsidP="00502846">
      <w:pPr>
        <w:spacing w:line="480" w:lineRule="auto"/>
      </w:pPr>
      <w:r>
        <w:t xml:space="preserve">G 0.25 Ausfall von Geräten oder Systemen </w:t>
      </w:r>
    </w:p>
    <w:p w14:paraId="55034FF9" w14:textId="77777777" w:rsidR="00502846" w:rsidRDefault="00502846" w:rsidP="00502846">
      <w:pPr>
        <w:spacing w:line="480" w:lineRule="auto"/>
      </w:pPr>
      <w:r>
        <w:t xml:space="preserve">G 0.26 Fehlfunktion von Geräten oder Systemen </w:t>
      </w:r>
    </w:p>
    <w:p w14:paraId="3F617D14" w14:textId="77777777" w:rsidR="00502846" w:rsidRDefault="00502846" w:rsidP="00502846">
      <w:pPr>
        <w:spacing w:line="480" w:lineRule="auto"/>
      </w:pPr>
      <w:r>
        <w:t xml:space="preserve">G 0.27 Ressourcenmangel G 0.28 Software-Schwachstellen oder -Fehler </w:t>
      </w:r>
    </w:p>
    <w:p w14:paraId="25E9A553" w14:textId="77777777" w:rsidR="00502846" w:rsidRDefault="00502846" w:rsidP="00502846">
      <w:pPr>
        <w:spacing w:line="480" w:lineRule="auto"/>
      </w:pPr>
      <w:r>
        <w:t xml:space="preserve">G 0.29 Verstoß gegen Gesetze oder Regelungen </w:t>
      </w:r>
    </w:p>
    <w:p w14:paraId="1458C09A" w14:textId="77777777" w:rsidR="00502846" w:rsidRDefault="00502846" w:rsidP="00502846">
      <w:pPr>
        <w:spacing w:line="480" w:lineRule="auto"/>
      </w:pPr>
      <w:r>
        <w:t xml:space="preserve">G 0.30 Unberechtigte Nutzung oder Administration von Geräten und Systemen </w:t>
      </w:r>
    </w:p>
    <w:p w14:paraId="3F4250B2" w14:textId="77777777" w:rsidR="00502846" w:rsidRDefault="00502846" w:rsidP="00502846">
      <w:pPr>
        <w:spacing w:line="480" w:lineRule="auto"/>
      </w:pPr>
      <w:r>
        <w:t xml:space="preserve">G 0.31 Fehlerhafte Nutzung oder Administration von Geräten und Systemen </w:t>
      </w:r>
    </w:p>
    <w:p w14:paraId="4CFAF714" w14:textId="77777777" w:rsidR="00502846" w:rsidRDefault="00502846" w:rsidP="00502846">
      <w:pPr>
        <w:spacing w:line="480" w:lineRule="auto"/>
      </w:pPr>
      <w:r>
        <w:t xml:space="preserve">G 0.45 Datenverlust </w:t>
      </w:r>
    </w:p>
    <w:p w14:paraId="41008037" w14:textId="4EA938F5" w:rsidR="00502846" w:rsidRDefault="00502846" w:rsidP="00502846">
      <w:pPr>
        <w:spacing w:line="480" w:lineRule="auto"/>
      </w:pPr>
      <w:r>
        <w:t>G 0.46 Integritätsverlust schützenswerter Informationen</w:t>
      </w:r>
    </w:p>
    <w:p w14:paraId="2E5AE0F8" w14:textId="77777777" w:rsidR="00A737E6" w:rsidRDefault="00A737E6" w:rsidP="00874551">
      <w:pPr>
        <w:rPr>
          <w:b/>
        </w:rPr>
      </w:pPr>
      <w:r>
        <w:rPr>
          <w:b/>
        </w:rPr>
        <w:br w:type="page"/>
      </w:r>
    </w:p>
    <w:p w14:paraId="6F754702" w14:textId="77777777" w:rsidR="00A737E6" w:rsidRDefault="00A737E6" w:rsidP="008F3997">
      <w:pPr>
        <w:pStyle w:val="berschrift1"/>
        <w:numPr>
          <w:ilvl w:val="0"/>
          <w:numId w:val="0"/>
        </w:numPr>
        <w:ind w:left="709"/>
      </w:pPr>
      <w:bookmarkStart w:id="218" w:name="_Toc86784439"/>
      <w:r>
        <w:t>Anhang B: Optionale Anhänge</w:t>
      </w:r>
      <w:bookmarkEnd w:id="218"/>
    </w:p>
    <w:p w14:paraId="01320B6C"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77ECCCBA" w14:textId="77777777" w:rsidR="00A737E6" w:rsidRDefault="00A737E6" w:rsidP="00B00DE8">
      <w:pPr>
        <w:spacing w:after="240"/>
        <w:rPr>
          <w:b/>
        </w:rPr>
      </w:pPr>
    </w:p>
    <w:p w14:paraId="5276F900" w14:textId="77777777" w:rsidR="00DB7E1D" w:rsidRDefault="00DB7E1D" w:rsidP="00B00DE8">
      <w:pPr>
        <w:spacing w:after="240"/>
        <w:rPr>
          <w:b/>
        </w:rPr>
      </w:pPr>
    </w:p>
    <w:p w14:paraId="393B5CED" w14:textId="77777777" w:rsidR="00DB7E1D" w:rsidRDefault="00DB7E1D" w:rsidP="00B00DE8">
      <w:pPr>
        <w:spacing w:after="240"/>
        <w:rPr>
          <w:b/>
        </w:rPr>
      </w:pPr>
    </w:p>
    <w:p w14:paraId="3568C777" w14:textId="77777777" w:rsidR="00B61F18" w:rsidRPr="00CD38FE" w:rsidRDefault="006C0023" w:rsidP="008F3997">
      <w:pPr>
        <w:pStyle w:val="berschrift1"/>
        <w:numPr>
          <w:ilvl w:val="0"/>
          <w:numId w:val="0"/>
        </w:numPr>
        <w:ind w:left="709"/>
      </w:pPr>
      <w:r>
        <w:br w:type="column"/>
      </w:r>
      <w:bookmarkStart w:id="219" w:name="_Toc38773022"/>
      <w:bookmarkStart w:id="220" w:name="_Toc86784440"/>
      <w:r w:rsidR="00B61F18">
        <w:t xml:space="preserve">Anhang C: </w:t>
      </w:r>
      <w:r w:rsidR="00B61F18" w:rsidRPr="00340303">
        <w:t>Glossar</w:t>
      </w:r>
      <w:bookmarkEnd w:id="219"/>
      <w:bookmarkEnd w:id="220"/>
    </w:p>
    <w:p w14:paraId="0FB8F221" w14:textId="77777777" w:rsidR="00B61F18" w:rsidRPr="00B83973" w:rsidRDefault="00B61F18" w:rsidP="00B61F18">
      <w:pPr>
        <w:spacing w:after="240"/>
        <w:rPr>
          <w:rFonts w:cs="Tahoma"/>
          <w:color w:val="FF0000"/>
        </w:rPr>
      </w:pPr>
      <w:bookmarkStart w:id="221" w:name="DELETE_1"/>
      <w:bookmarkStart w:id="222" w:name="_Hlk32079783"/>
      <w:bookmarkEnd w:id="221"/>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3F64F875"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52DA3EB"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2F6569A" w14:textId="77777777" w:rsidR="00B61F18" w:rsidRPr="001D41FA" w:rsidRDefault="00B61F18" w:rsidP="006676E5">
            <w:pPr>
              <w:pStyle w:val="Tabellentext"/>
              <w:spacing w:before="240" w:after="240"/>
              <w:rPr>
                <w:b/>
              </w:rPr>
            </w:pPr>
            <w:r w:rsidRPr="001D41FA">
              <w:rPr>
                <w:b/>
              </w:rPr>
              <w:t>Erklärung</w:t>
            </w:r>
          </w:p>
        </w:tc>
      </w:tr>
      <w:tr w:rsidR="00B61F18" w:rsidRPr="00AB3CB7" w14:paraId="5046FBED" w14:textId="77777777" w:rsidTr="006676E5">
        <w:tc>
          <w:tcPr>
            <w:tcW w:w="1843" w:type="dxa"/>
            <w:tcBorders>
              <w:top w:val="single" w:sz="4" w:space="0" w:color="auto"/>
              <w:left w:val="single" w:sz="4" w:space="0" w:color="auto"/>
              <w:bottom w:val="single" w:sz="4" w:space="0" w:color="auto"/>
              <w:right w:val="single" w:sz="4" w:space="0" w:color="auto"/>
            </w:tcBorders>
          </w:tcPr>
          <w:p w14:paraId="1F9C88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5325129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1810BB5B" w14:textId="77777777" w:rsidTr="006676E5">
        <w:tc>
          <w:tcPr>
            <w:tcW w:w="1843" w:type="dxa"/>
            <w:tcBorders>
              <w:top w:val="single" w:sz="4" w:space="0" w:color="auto"/>
              <w:left w:val="single" w:sz="4" w:space="0" w:color="auto"/>
              <w:bottom w:val="single" w:sz="4" w:space="0" w:color="auto"/>
              <w:right w:val="single" w:sz="4" w:space="0" w:color="auto"/>
            </w:tcBorders>
          </w:tcPr>
          <w:p w14:paraId="4E3BA17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60AE416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3E914B8F" w14:textId="77777777" w:rsidTr="006676E5">
        <w:tc>
          <w:tcPr>
            <w:tcW w:w="1843" w:type="dxa"/>
            <w:tcBorders>
              <w:top w:val="single" w:sz="4" w:space="0" w:color="auto"/>
              <w:left w:val="single" w:sz="4" w:space="0" w:color="auto"/>
              <w:bottom w:val="single" w:sz="4" w:space="0" w:color="auto"/>
              <w:right w:val="single" w:sz="4" w:space="0" w:color="auto"/>
            </w:tcBorders>
          </w:tcPr>
          <w:p w14:paraId="54F053D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22CD71BE"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0346DBF9" w14:textId="77777777" w:rsidTr="006676E5">
        <w:tc>
          <w:tcPr>
            <w:tcW w:w="1843" w:type="dxa"/>
            <w:tcBorders>
              <w:top w:val="single" w:sz="4" w:space="0" w:color="auto"/>
              <w:left w:val="single" w:sz="4" w:space="0" w:color="auto"/>
              <w:bottom w:val="single" w:sz="4" w:space="0" w:color="auto"/>
              <w:right w:val="single" w:sz="4" w:space="0" w:color="auto"/>
            </w:tcBorders>
          </w:tcPr>
          <w:p w14:paraId="670C7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6417E20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04C2A1FA" w14:textId="77777777" w:rsidTr="006676E5">
        <w:tc>
          <w:tcPr>
            <w:tcW w:w="1843" w:type="dxa"/>
            <w:tcBorders>
              <w:top w:val="single" w:sz="4" w:space="0" w:color="auto"/>
              <w:left w:val="single" w:sz="4" w:space="0" w:color="auto"/>
              <w:bottom w:val="single" w:sz="4" w:space="0" w:color="auto"/>
              <w:right w:val="single" w:sz="4" w:space="0" w:color="auto"/>
            </w:tcBorders>
          </w:tcPr>
          <w:p w14:paraId="5071802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2D4D2CF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441B1500" w14:textId="77777777" w:rsidTr="006676E5">
        <w:tc>
          <w:tcPr>
            <w:tcW w:w="1843" w:type="dxa"/>
            <w:tcBorders>
              <w:top w:val="single" w:sz="4" w:space="0" w:color="auto"/>
              <w:left w:val="single" w:sz="4" w:space="0" w:color="auto"/>
              <w:bottom w:val="single" w:sz="4" w:space="0" w:color="auto"/>
              <w:right w:val="single" w:sz="4" w:space="0" w:color="auto"/>
            </w:tcBorders>
          </w:tcPr>
          <w:p w14:paraId="39CCA7A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7B493FA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72E2C8AD" w14:textId="77777777" w:rsidTr="006676E5">
        <w:tc>
          <w:tcPr>
            <w:tcW w:w="1843" w:type="dxa"/>
            <w:tcBorders>
              <w:top w:val="single" w:sz="4" w:space="0" w:color="auto"/>
              <w:left w:val="single" w:sz="4" w:space="0" w:color="auto"/>
              <w:bottom w:val="single" w:sz="4" w:space="0" w:color="auto"/>
              <w:right w:val="single" w:sz="4" w:space="0" w:color="auto"/>
            </w:tcBorders>
          </w:tcPr>
          <w:p w14:paraId="5E0171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78626C5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4B3A67C9" w14:textId="77777777" w:rsidTr="006676E5">
        <w:tc>
          <w:tcPr>
            <w:tcW w:w="1843" w:type="dxa"/>
            <w:tcBorders>
              <w:top w:val="single" w:sz="4" w:space="0" w:color="auto"/>
              <w:left w:val="single" w:sz="4" w:space="0" w:color="auto"/>
              <w:bottom w:val="single" w:sz="4" w:space="0" w:color="auto"/>
              <w:right w:val="single" w:sz="4" w:space="0" w:color="auto"/>
            </w:tcBorders>
          </w:tcPr>
          <w:p w14:paraId="01397FE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15ED49F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4A2B8FF2" w14:textId="77777777" w:rsidTr="006676E5">
        <w:tc>
          <w:tcPr>
            <w:tcW w:w="1843" w:type="dxa"/>
            <w:tcBorders>
              <w:top w:val="single" w:sz="4" w:space="0" w:color="auto"/>
              <w:left w:val="single" w:sz="4" w:space="0" w:color="auto"/>
              <w:bottom w:val="single" w:sz="4" w:space="0" w:color="auto"/>
              <w:right w:val="single" w:sz="4" w:space="0" w:color="auto"/>
            </w:tcBorders>
          </w:tcPr>
          <w:p w14:paraId="1AAC691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634787A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0EE58D5D" w14:textId="77777777" w:rsidTr="006676E5">
        <w:tc>
          <w:tcPr>
            <w:tcW w:w="1843" w:type="dxa"/>
            <w:tcBorders>
              <w:top w:val="single" w:sz="4" w:space="0" w:color="auto"/>
              <w:left w:val="single" w:sz="4" w:space="0" w:color="auto"/>
              <w:bottom w:val="single" w:sz="4" w:space="0" w:color="auto"/>
              <w:right w:val="single" w:sz="4" w:space="0" w:color="auto"/>
            </w:tcBorders>
          </w:tcPr>
          <w:p w14:paraId="043E09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5B0FF9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06F36B33" w14:textId="77777777" w:rsidTr="006676E5">
        <w:tc>
          <w:tcPr>
            <w:tcW w:w="1843" w:type="dxa"/>
            <w:tcBorders>
              <w:top w:val="single" w:sz="4" w:space="0" w:color="auto"/>
              <w:left w:val="single" w:sz="4" w:space="0" w:color="auto"/>
              <w:bottom w:val="single" w:sz="4" w:space="0" w:color="auto"/>
              <w:right w:val="single" w:sz="4" w:space="0" w:color="auto"/>
            </w:tcBorders>
          </w:tcPr>
          <w:p w14:paraId="176CD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453114B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0497634" w14:textId="77777777" w:rsidTr="006676E5">
        <w:tc>
          <w:tcPr>
            <w:tcW w:w="1843" w:type="dxa"/>
            <w:tcBorders>
              <w:top w:val="single" w:sz="4" w:space="0" w:color="auto"/>
              <w:left w:val="single" w:sz="4" w:space="0" w:color="auto"/>
              <w:bottom w:val="single" w:sz="4" w:space="0" w:color="auto"/>
              <w:right w:val="single" w:sz="4" w:space="0" w:color="auto"/>
            </w:tcBorders>
          </w:tcPr>
          <w:p w14:paraId="43642D0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7520A43C"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6014E8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1D486BA7"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7E56B970" w14:textId="77777777" w:rsidR="00B61F18" w:rsidRPr="001D41FA" w:rsidRDefault="00B61F18" w:rsidP="006676E5">
            <w:pPr>
              <w:pStyle w:val="Tabellentext"/>
              <w:spacing w:before="240" w:after="240"/>
              <w:rPr>
                <w:b/>
              </w:rPr>
            </w:pPr>
            <w:r w:rsidRPr="001D41FA">
              <w:rPr>
                <w:b/>
              </w:rPr>
              <w:t>Erklärung</w:t>
            </w:r>
          </w:p>
        </w:tc>
      </w:tr>
      <w:tr w:rsidR="00B61F18" w:rsidRPr="0030527C" w14:paraId="5C1261C3" w14:textId="77777777" w:rsidTr="006676E5">
        <w:tc>
          <w:tcPr>
            <w:tcW w:w="1843" w:type="dxa"/>
            <w:tcBorders>
              <w:top w:val="single" w:sz="4" w:space="0" w:color="auto"/>
              <w:left w:val="single" w:sz="4" w:space="0" w:color="auto"/>
              <w:bottom w:val="single" w:sz="4" w:space="0" w:color="auto"/>
              <w:right w:val="single" w:sz="4" w:space="0" w:color="auto"/>
            </w:tcBorders>
          </w:tcPr>
          <w:p w14:paraId="1D324A0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2D4F739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6727AADC" w14:textId="77777777" w:rsidTr="006676E5">
        <w:tc>
          <w:tcPr>
            <w:tcW w:w="1843" w:type="dxa"/>
            <w:tcBorders>
              <w:top w:val="single" w:sz="4" w:space="0" w:color="auto"/>
              <w:left w:val="single" w:sz="4" w:space="0" w:color="auto"/>
              <w:bottom w:val="single" w:sz="4" w:space="0" w:color="auto"/>
              <w:right w:val="single" w:sz="4" w:space="0" w:color="auto"/>
            </w:tcBorders>
          </w:tcPr>
          <w:p w14:paraId="483D63F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763194D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3F2754E3" w14:textId="77777777" w:rsidTr="006676E5">
        <w:tc>
          <w:tcPr>
            <w:tcW w:w="1843" w:type="dxa"/>
            <w:tcBorders>
              <w:top w:val="single" w:sz="4" w:space="0" w:color="auto"/>
              <w:left w:val="single" w:sz="4" w:space="0" w:color="auto"/>
              <w:bottom w:val="single" w:sz="4" w:space="0" w:color="auto"/>
              <w:right w:val="single" w:sz="4" w:space="0" w:color="auto"/>
            </w:tcBorders>
          </w:tcPr>
          <w:p w14:paraId="77D2A0F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66755A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2E429479" w14:textId="77777777" w:rsidTr="006676E5">
        <w:tc>
          <w:tcPr>
            <w:tcW w:w="1843" w:type="dxa"/>
            <w:tcBorders>
              <w:top w:val="single" w:sz="4" w:space="0" w:color="auto"/>
              <w:left w:val="single" w:sz="4" w:space="0" w:color="auto"/>
              <w:bottom w:val="single" w:sz="4" w:space="0" w:color="auto"/>
              <w:right w:val="single" w:sz="4" w:space="0" w:color="auto"/>
            </w:tcBorders>
          </w:tcPr>
          <w:p w14:paraId="62F059D6"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39B34A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7F8B6CA" w14:textId="77777777" w:rsidTr="006676E5">
        <w:tc>
          <w:tcPr>
            <w:tcW w:w="1843" w:type="dxa"/>
            <w:tcBorders>
              <w:top w:val="single" w:sz="4" w:space="0" w:color="auto"/>
              <w:left w:val="single" w:sz="4" w:space="0" w:color="auto"/>
              <w:bottom w:val="single" w:sz="4" w:space="0" w:color="auto"/>
              <w:right w:val="single" w:sz="4" w:space="0" w:color="auto"/>
            </w:tcBorders>
          </w:tcPr>
          <w:p w14:paraId="4B46B036"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71E2E1AE"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68D6237" w14:textId="77777777" w:rsidTr="006676E5">
        <w:tc>
          <w:tcPr>
            <w:tcW w:w="1843" w:type="dxa"/>
            <w:tcBorders>
              <w:top w:val="single" w:sz="4" w:space="0" w:color="auto"/>
              <w:left w:val="single" w:sz="4" w:space="0" w:color="auto"/>
              <w:bottom w:val="single" w:sz="4" w:space="0" w:color="auto"/>
              <w:right w:val="single" w:sz="4" w:space="0" w:color="auto"/>
            </w:tcBorders>
          </w:tcPr>
          <w:p w14:paraId="0B89307D"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2915DB5E" w14:textId="77777777" w:rsidR="00B61F18" w:rsidRPr="006779ED" w:rsidRDefault="00BD2F6E"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18"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563510AE" w14:textId="77777777" w:rsidTr="006676E5">
        <w:tc>
          <w:tcPr>
            <w:tcW w:w="1843" w:type="dxa"/>
            <w:tcBorders>
              <w:top w:val="single" w:sz="4" w:space="0" w:color="auto"/>
              <w:left w:val="single" w:sz="4" w:space="0" w:color="auto"/>
              <w:bottom w:val="single" w:sz="4" w:space="0" w:color="auto"/>
              <w:right w:val="single" w:sz="4" w:space="0" w:color="auto"/>
            </w:tcBorders>
          </w:tcPr>
          <w:p w14:paraId="38FDB33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77D2348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7D22C3A3" w14:textId="77777777" w:rsidTr="006676E5">
        <w:tc>
          <w:tcPr>
            <w:tcW w:w="1843" w:type="dxa"/>
            <w:tcBorders>
              <w:top w:val="single" w:sz="4" w:space="0" w:color="auto"/>
              <w:left w:val="single" w:sz="4" w:space="0" w:color="auto"/>
              <w:bottom w:val="single" w:sz="4" w:space="0" w:color="auto"/>
              <w:right w:val="single" w:sz="4" w:space="0" w:color="auto"/>
            </w:tcBorders>
          </w:tcPr>
          <w:p w14:paraId="4CCDB8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0B2DF5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6287D7A7" w14:textId="77777777" w:rsidTr="006676E5">
        <w:tc>
          <w:tcPr>
            <w:tcW w:w="1843" w:type="dxa"/>
            <w:tcBorders>
              <w:top w:val="single" w:sz="4" w:space="0" w:color="auto"/>
              <w:left w:val="single" w:sz="4" w:space="0" w:color="auto"/>
              <w:bottom w:val="single" w:sz="4" w:space="0" w:color="auto"/>
              <w:right w:val="single" w:sz="4" w:space="0" w:color="auto"/>
            </w:tcBorders>
          </w:tcPr>
          <w:p w14:paraId="39B848B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6DC967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463D9983" w14:textId="77777777" w:rsidTr="006676E5">
        <w:tc>
          <w:tcPr>
            <w:tcW w:w="1843" w:type="dxa"/>
            <w:tcBorders>
              <w:top w:val="single" w:sz="4" w:space="0" w:color="auto"/>
              <w:left w:val="single" w:sz="4" w:space="0" w:color="auto"/>
              <w:bottom w:val="single" w:sz="4" w:space="0" w:color="auto"/>
              <w:right w:val="single" w:sz="4" w:space="0" w:color="auto"/>
            </w:tcBorders>
          </w:tcPr>
          <w:p w14:paraId="1069056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800EAD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7056C401"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4370FE8"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F69FE8B" w14:textId="77777777" w:rsidR="00B61F18" w:rsidRPr="001D41FA" w:rsidRDefault="00B61F18" w:rsidP="006676E5">
            <w:pPr>
              <w:pStyle w:val="Tabellentext"/>
              <w:spacing w:before="240" w:after="240"/>
              <w:rPr>
                <w:b/>
              </w:rPr>
            </w:pPr>
            <w:r w:rsidRPr="001D41FA">
              <w:rPr>
                <w:b/>
              </w:rPr>
              <w:t>Erklärung</w:t>
            </w:r>
          </w:p>
        </w:tc>
      </w:tr>
      <w:tr w:rsidR="00B61F18" w:rsidRPr="00AB3CB7" w14:paraId="1261FE5F" w14:textId="77777777" w:rsidTr="006676E5">
        <w:tc>
          <w:tcPr>
            <w:tcW w:w="1843" w:type="dxa"/>
            <w:tcBorders>
              <w:top w:val="single" w:sz="4" w:space="0" w:color="auto"/>
              <w:left w:val="single" w:sz="4" w:space="0" w:color="auto"/>
              <w:bottom w:val="single" w:sz="4" w:space="0" w:color="auto"/>
              <w:right w:val="single" w:sz="4" w:space="0" w:color="auto"/>
            </w:tcBorders>
          </w:tcPr>
          <w:p w14:paraId="4BAA4C5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5F3F16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2EDD7864" w14:textId="77777777" w:rsidTr="006676E5">
        <w:tc>
          <w:tcPr>
            <w:tcW w:w="1843" w:type="dxa"/>
            <w:tcBorders>
              <w:top w:val="single" w:sz="4" w:space="0" w:color="auto"/>
              <w:left w:val="single" w:sz="4" w:space="0" w:color="auto"/>
              <w:bottom w:val="single" w:sz="4" w:space="0" w:color="auto"/>
              <w:right w:val="single" w:sz="4" w:space="0" w:color="auto"/>
            </w:tcBorders>
          </w:tcPr>
          <w:p w14:paraId="54682BC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3B650E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021E30F5" w14:textId="77777777" w:rsidTr="006676E5">
        <w:tc>
          <w:tcPr>
            <w:tcW w:w="1843" w:type="dxa"/>
            <w:tcBorders>
              <w:top w:val="single" w:sz="4" w:space="0" w:color="auto"/>
              <w:left w:val="single" w:sz="4" w:space="0" w:color="auto"/>
              <w:bottom w:val="single" w:sz="4" w:space="0" w:color="auto"/>
              <w:right w:val="single" w:sz="4" w:space="0" w:color="auto"/>
            </w:tcBorders>
          </w:tcPr>
          <w:p w14:paraId="016055F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67CEC3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4FD27C4F" w14:textId="77777777" w:rsidTr="006676E5">
        <w:tc>
          <w:tcPr>
            <w:tcW w:w="1843" w:type="dxa"/>
            <w:tcBorders>
              <w:top w:val="single" w:sz="4" w:space="0" w:color="auto"/>
              <w:left w:val="single" w:sz="4" w:space="0" w:color="auto"/>
              <w:bottom w:val="single" w:sz="4" w:space="0" w:color="auto"/>
              <w:right w:val="single" w:sz="4" w:space="0" w:color="auto"/>
            </w:tcBorders>
          </w:tcPr>
          <w:p w14:paraId="5B48D46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14099C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27038FB5" w14:textId="77777777" w:rsidTr="006676E5">
        <w:tc>
          <w:tcPr>
            <w:tcW w:w="1843" w:type="dxa"/>
            <w:tcBorders>
              <w:top w:val="single" w:sz="4" w:space="0" w:color="auto"/>
              <w:left w:val="single" w:sz="4" w:space="0" w:color="auto"/>
              <w:bottom w:val="single" w:sz="4" w:space="0" w:color="auto"/>
              <w:right w:val="single" w:sz="4" w:space="0" w:color="auto"/>
            </w:tcBorders>
          </w:tcPr>
          <w:p w14:paraId="58F7AFE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312301A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0D74AD94" w14:textId="77777777" w:rsidTr="006676E5">
        <w:tc>
          <w:tcPr>
            <w:tcW w:w="1843" w:type="dxa"/>
            <w:tcBorders>
              <w:top w:val="single" w:sz="4" w:space="0" w:color="auto"/>
              <w:left w:val="single" w:sz="4" w:space="0" w:color="auto"/>
              <w:bottom w:val="single" w:sz="4" w:space="0" w:color="auto"/>
              <w:right w:val="single" w:sz="4" w:space="0" w:color="auto"/>
            </w:tcBorders>
          </w:tcPr>
          <w:p w14:paraId="4EACC80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58294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15931362" w14:textId="77777777" w:rsidTr="006676E5">
        <w:tc>
          <w:tcPr>
            <w:tcW w:w="1843" w:type="dxa"/>
            <w:tcBorders>
              <w:top w:val="single" w:sz="4" w:space="0" w:color="auto"/>
              <w:left w:val="single" w:sz="4" w:space="0" w:color="auto"/>
              <w:bottom w:val="single" w:sz="4" w:space="0" w:color="auto"/>
              <w:right w:val="single" w:sz="4" w:space="0" w:color="auto"/>
            </w:tcBorders>
          </w:tcPr>
          <w:p w14:paraId="5033B7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6B1812B8"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64BA9675" w14:textId="77777777" w:rsidTr="006676E5">
        <w:tc>
          <w:tcPr>
            <w:tcW w:w="1843" w:type="dxa"/>
            <w:tcBorders>
              <w:top w:val="single" w:sz="4" w:space="0" w:color="auto"/>
              <w:left w:val="single" w:sz="4" w:space="0" w:color="auto"/>
              <w:bottom w:val="single" w:sz="4" w:space="0" w:color="auto"/>
              <w:right w:val="single" w:sz="4" w:space="0" w:color="auto"/>
            </w:tcBorders>
          </w:tcPr>
          <w:p w14:paraId="465B57D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39469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015E504F" w14:textId="77777777" w:rsidTr="006676E5">
        <w:tc>
          <w:tcPr>
            <w:tcW w:w="1843" w:type="dxa"/>
            <w:tcBorders>
              <w:top w:val="single" w:sz="4" w:space="0" w:color="auto"/>
              <w:left w:val="single" w:sz="4" w:space="0" w:color="auto"/>
              <w:bottom w:val="single" w:sz="4" w:space="0" w:color="auto"/>
              <w:right w:val="single" w:sz="4" w:space="0" w:color="auto"/>
            </w:tcBorders>
          </w:tcPr>
          <w:p w14:paraId="652AF34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3BC4A0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63AE714D" w14:textId="77777777" w:rsidTr="006676E5">
        <w:tc>
          <w:tcPr>
            <w:tcW w:w="1843" w:type="dxa"/>
            <w:tcBorders>
              <w:top w:val="single" w:sz="4" w:space="0" w:color="auto"/>
              <w:left w:val="single" w:sz="4" w:space="0" w:color="auto"/>
              <w:bottom w:val="single" w:sz="4" w:space="0" w:color="auto"/>
              <w:right w:val="single" w:sz="4" w:space="0" w:color="auto"/>
            </w:tcBorders>
          </w:tcPr>
          <w:p w14:paraId="1A3BA0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7C8DB6E5"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555EEC94" w14:textId="77777777" w:rsidTr="006676E5">
        <w:tc>
          <w:tcPr>
            <w:tcW w:w="1843" w:type="dxa"/>
            <w:tcBorders>
              <w:top w:val="single" w:sz="4" w:space="0" w:color="auto"/>
              <w:left w:val="single" w:sz="4" w:space="0" w:color="auto"/>
              <w:bottom w:val="single" w:sz="4" w:space="0" w:color="auto"/>
              <w:right w:val="single" w:sz="4" w:space="0" w:color="auto"/>
            </w:tcBorders>
          </w:tcPr>
          <w:p w14:paraId="363D942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736A7031"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1B47EB4D"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5A6CF7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B710E8C" w14:textId="77777777" w:rsidR="00B61F18" w:rsidRPr="001D41FA" w:rsidRDefault="00B61F18" w:rsidP="006676E5">
            <w:pPr>
              <w:pStyle w:val="Tabellentext"/>
              <w:spacing w:before="240" w:after="240"/>
              <w:rPr>
                <w:b/>
              </w:rPr>
            </w:pPr>
            <w:r w:rsidRPr="001D41FA">
              <w:rPr>
                <w:b/>
              </w:rPr>
              <w:t>Erklärung</w:t>
            </w:r>
          </w:p>
        </w:tc>
      </w:tr>
      <w:tr w:rsidR="00B61F18" w:rsidRPr="00AB3CB7" w14:paraId="7DDC2AB7" w14:textId="77777777" w:rsidTr="006676E5">
        <w:tc>
          <w:tcPr>
            <w:tcW w:w="1843" w:type="dxa"/>
            <w:tcBorders>
              <w:top w:val="single" w:sz="4" w:space="0" w:color="auto"/>
              <w:left w:val="single" w:sz="4" w:space="0" w:color="auto"/>
              <w:bottom w:val="single" w:sz="4" w:space="0" w:color="auto"/>
              <w:right w:val="single" w:sz="4" w:space="0" w:color="auto"/>
            </w:tcBorders>
          </w:tcPr>
          <w:p w14:paraId="311AA5AA"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6652498A"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1387935F" w14:textId="77777777" w:rsidTr="006676E5">
        <w:tc>
          <w:tcPr>
            <w:tcW w:w="1843" w:type="dxa"/>
            <w:tcBorders>
              <w:top w:val="single" w:sz="4" w:space="0" w:color="auto"/>
              <w:left w:val="single" w:sz="4" w:space="0" w:color="auto"/>
              <w:bottom w:val="single" w:sz="4" w:space="0" w:color="auto"/>
              <w:right w:val="single" w:sz="4" w:space="0" w:color="auto"/>
            </w:tcBorders>
          </w:tcPr>
          <w:p w14:paraId="025FAAC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2B27C80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03244D6"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16B7B076" w14:textId="77777777" w:rsidTr="006676E5">
        <w:tc>
          <w:tcPr>
            <w:tcW w:w="1843" w:type="dxa"/>
            <w:tcBorders>
              <w:top w:val="single" w:sz="4" w:space="0" w:color="auto"/>
              <w:left w:val="single" w:sz="4" w:space="0" w:color="auto"/>
              <w:bottom w:val="single" w:sz="4" w:space="0" w:color="auto"/>
              <w:right w:val="single" w:sz="4" w:space="0" w:color="auto"/>
            </w:tcBorders>
          </w:tcPr>
          <w:p w14:paraId="532D5DE1"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0E776DB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0BED54A0" w14:textId="77777777" w:rsidTr="006676E5">
        <w:tc>
          <w:tcPr>
            <w:tcW w:w="1843" w:type="dxa"/>
            <w:tcBorders>
              <w:top w:val="single" w:sz="4" w:space="0" w:color="auto"/>
              <w:left w:val="single" w:sz="4" w:space="0" w:color="auto"/>
              <w:bottom w:val="single" w:sz="4" w:space="0" w:color="auto"/>
              <w:right w:val="single" w:sz="4" w:space="0" w:color="auto"/>
            </w:tcBorders>
          </w:tcPr>
          <w:p w14:paraId="1FF9693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3E45843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214B86F1" w14:textId="77777777" w:rsidTr="006676E5">
        <w:tc>
          <w:tcPr>
            <w:tcW w:w="1843" w:type="dxa"/>
            <w:tcBorders>
              <w:top w:val="single" w:sz="4" w:space="0" w:color="auto"/>
              <w:left w:val="single" w:sz="4" w:space="0" w:color="auto"/>
              <w:bottom w:val="single" w:sz="4" w:space="0" w:color="auto"/>
              <w:right w:val="single" w:sz="4" w:space="0" w:color="auto"/>
            </w:tcBorders>
          </w:tcPr>
          <w:p w14:paraId="2AD425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27A2881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3697961B" w14:textId="77777777" w:rsidTr="006676E5">
        <w:tc>
          <w:tcPr>
            <w:tcW w:w="1843" w:type="dxa"/>
            <w:tcBorders>
              <w:top w:val="single" w:sz="4" w:space="0" w:color="auto"/>
              <w:left w:val="single" w:sz="4" w:space="0" w:color="auto"/>
              <w:bottom w:val="single" w:sz="4" w:space="0" w:color="auto"/>
              <w:right w:val="single" w:sz="4" w:space="0" w:color="auto"/>
            </w:tcBorders>
          </w:tcPr>
          <w:p w14:paraId="698481F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1B7A1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tbl>
    <w:p w14:paraId="43EBBDD5" w14:textId="7CFAE0A5" w:rsidR="00DF73EC" w:rsidRDefault="00DF73EC" w:rsidP="00502846">
      <w:pPr>
        <w:spacing w:after="240"/>
        <w:rPr>
          <w:color w:val="000000" w:themeColor="text1"/>
        </w:rPr>
      </w:pPr>
      <w:bookmarkStart w:id="223" w:name="DruckVermerk"/>
      <w:bookmarkStart w:id="224" w:name="DELETE_3"/>
      <w:bookmarkStart w:id="225" w:name="DELETE_2"/>
      <w:bookmarkEnd w:id="222"/>
      <w:bookmarkEnd w:id="223"/>
      <w:bookmarkEnd w:id="224"/>
      <w:bookmarkEnd w:id="225"/>
    </w:p>
    <w:sectPr w:rsidR="00DF73EC" w:rsidSect="00CB5D3F">
      <w:headerReference w:type="default" r:id="rId43"/>
      <w:headerReference w:type="first" r:id="rId44"/>
      <w:type w:val="continuous"/>
      <w:pgSz w:w="11906" w:h="16838" w:code="9"/>
      <w:pgMar w:top="1134" w:right="1418" w:bottom="1134" w:left="1418" w:header="709" w:footer="1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0B73" w14:textId="77777777" w:rsidR="00BD2F6E" w:rsidRDefault="00BD2F6E" w:rsidP="001416AA">
      <w:pPr>
        <w:spacing w:after="240"/>
      </w:pPr>
      <w:r>
        <w:separator/>
      </w:r>
    </w:p>
  </w:endnote>
  <w:endnote w:type="continuationSeparator" w:id="0">
    <w:p w14:paraId="00908B18" w14:textId="77777777" w:rsidR="00BD2F6E" w:rsidRDefault="00BD2F6E"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19EA91B1" w14:textId="77777777" w:rsidTr="00E143C4">
      <w:trPr>
        <w:jc w:val="center"/>
      </w:trPr>
      <w:tc>
        <w:tcPr>
          <w:tcW w:w="4958" w:type="dxa"/>
        </w:tcPr>
        <w:p w14:paraId="1876FB6D"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B7258B" w:rsidRPr="00B7258B">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2798546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56E3F576" w14:textId="77777777" w:rsidR="006676E5" w:rsidRDefault="006676E5" w:rsidP="007C496B">
    <w:pPr>
      <w:pStyle w:val="KeinLeerraum0"/>
      <w:spacing w:after="240"/>
    </w:pPr>
  </w:p>
  <w:p w14:paraId="024C989F" w14:textId="77777777" w:rsidR="006676E5" w:rsidRDefault="006676E5" w:rsidP="007C496B">
    <w:pPr>
      <w:pStyle w:val="KeinLeerraum0"/>
      <w:spacing w:after="240"/>
    </w:pPr>
  </w:p>
  <w:p w14:paraId="4F87BCB0" w14:textId="77777777" w:rsidR="006676E5" w:rsidRPr="00050954" w:rsidRDefault="006676E5" w:rsidP="007C496B">
    <w:pPr>
      <w:pStyle w:val="KeinLeerraum0"/>
      <w:spacing w:after="240"/>
    </w:pPr>
  </w:p>
  <w:p w14:paraId="255E9D3C"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179E3E72" w14:textId="77777777" w:rsidTr="00E143C4">
      <w:trPr>
        <w:jc w:val="center"/>
      </w:trPr>
      <w:tc>
        <w:tcPr>
          <w:tcW w:w="4958" w:type="dxa"/>
        </w:tcPr>
        <w:p w14:paraId="7479F878" w14:textId="4B58B446"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C85387" w:rsidRPr="00C85387">
            <w:rPr>
              <w:bCs/>
              <w:noProof/>
              <w:sz w:val="18"/>
              <w:szCs w:val="18"/>
            </w:rPr>
            <w:t>0.1</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063E1AFE"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2CCE496C"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1231468" w14:textId="77777777" w:rsidTr="00E143C4">
      <w:trPr>
        <w:jc w:val="center"/>
      </w:trPr>
      <w:tc>
        <w:tcPr>
          <w:tcW w:w="4958" w:type="dxa"/>
        </w:tcPr>
        <w:p w14:paraId="32169FDF" w14:textId="7FCF9F84" w:rsidR="006676E5" w:rsidRPr="00763FBA" w:rsidRDefault="006676E5"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C85387" w:rsidRPr="00C85387">
            <w:rPr>
              <w:bCs/>
              <w:noProof/>
              <w:sz w:val="18"/>
              <w:szCs w:val="18"/>
            </w:rPr>
            <w:t>0.1</w:t>
          </w:r>
          <w:r w:rsidRPr="00F25856">
            <w:rPr>
              <w:noProof/>
              <w:sz w:val="18"/>
              <w:szCs w:val="18"/>
            </w:rPr>
            <w:fldChar w:fldCharType="end"/>
          </w:r>
        </w:p>
      </w:tc>
      <w:tc>
        <w:tcPr>
          <w:tcW w:w="4749" w:type="dxa"/>
        </w:tcPr>
        <w:sdt>
          <w:sdtPr>
            <w:rPr>
              <w:sz w:val="18"/>
              <w:szCs w:val="18"/>
            </w:rPr>
            <w:id w:val="1750692160"/>
            <w:docPartObj>
              <w:docPartGallery w:val="Page Numbers (Bottom of Page)"/>
              <w:docPartUnique/>
            </w:docPartObj>
          </w:sdtPr>
          <w:sdtEndPr/>
          <w:sdtContent>
            <w:sdt>
              <w:sdtPr>
                <w:rPr>
                  <w:sz w:val="18"/>
                  <w:szCs w:val="18"/>
                </w:rPr>
                <w:id w:val="-1983541"/>
                <w:docPartObj>
                  <w:docPartGallery w:val="Page Numbers (Top of Page)"/>
                  <w:docPartUnique/>
                </w:docPartObj>
              </w:sdtPr>
              <w:sdtEndPr/>
              <w:sdtContent>
                <w:p w14:paraId="29000741" w14:textId="77777777" w:rsidR="006676E5" w:rsidRPr="00763FBA" w:rsidRDefault="006676E5"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9D29610" w14:textId="77777777" w:rsidR="006676E5" w:rsidRPr="00E847CD" w:rsidRDefault="006676E5"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92CC1" w14:textId="77777777" w:rsidR="00BD2F6E" w:rsidRDefault="00BD2F6E" w:rsidP="001416AA">
      <w:pPr>
        <w:spacing w:after="240"/>
      </w:pPr>
      <w:r>
        <w:separator/>
      </w:r>
    </w:p>
  </w:footnote>
  <w:footnote w:type="continuationSeparator" w:id="0">
    <w:p w14:paraId="3251BB6F" w14:textId="77777777" w:rsidR="00BD2F6E" w:rsidRDefault="00BD2F6E"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92567"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614B8485" wp14:editId="2927BA22">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69EC9C6F"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353A3B1F"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24BA17B9" w14:textId="77777777" w:rsidTr="00E502A8">
      <w:trPr>
        <w:jc w:val="center"/>
      </w:trPr>
      <w:tc>
        <w:tcPr>
          <w:tcW w:w="9707" w:type="dxa"/>
        </w:tcPr>
        <w:p w14:paraId="5511BE30"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122CD759"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5"/>
      <w:gridCol w:w="4872"/>
    </w:tblGrid>
    <w:tr w:rsidR="006676E5" w14:paraId="4C48063B" w14:textId="77777777" w:rsidTr="00BB07D1">
      <w:trPr>
        <w:trHeight w:val="709"/>
        <w:jc w:val="center"/>
      </w:trPr>
      <w:tc>
        <w:tcPr>
          <w:tcW w:w="4924" w:type="dxa"/>
        </w:tcPr>
        <w:p w14:paraId="474D5C63" w14:textId="7726F7B8" w:rsidR="006676E5" w:rsidRPr="00440A08" w:rsidRDefault="006676E5" w:rsidP="00742DBB">
          <w:pPr>
            <w:pStyle w:val="Kopfzeile"/>
            <w:rPr>
              <w:noProof/>
              <w:sz w:val="18"/>
              <w:szCs w:val="18"/>
            </w:rPr>
          </w:pPr>
          <w:r>
            <w:rPr>
              <w:noProof/>
              <w:sz w:val="18"/>
              <w:szCs w:val="18"/>
            </w:rPr>
            <w:t>IT-Sicherheitsrichtlinie</w:t>
          </w:r>
          <w:r w:rsidRPr="00F233DE">
            <w:rPr>
              <w:noProof/>
              <w:sz w:val="20"/>
            </w:rPr>
            <w:fldChar w:fldCharType="begin"/>
          </w:r>
          <w:r w:rsidRPr="00F233DE">
            <w:rPr>
              <w:noProof/>
              <w:sz w:val="20"/>
            </w:rPr>
            <w:instrText xml:space="preserve"> STYLEREF  Titel  \* MERGEFORMAT </w:instrText>
          </w:r>
          <w:r w:rsidRPr="00F233DE">
            <w:rPr>
              <w:noProof/>
              <w:sz w:val="20"/>
            </w:rPr>
            <w:fldChar w:fldCharType="end"/>
          </w:r>
        </w:p>
      </w:tc>
      <w:tc>
        <w:tcPr>
          <w:tcW w:w="5000" w:type="dxa"/>
        </w:tcPr>
        <w:p w14:paraId="7DDE17E7" w14:textId="136FFD4E" w:rsidR="006676E5" w:rsidRPr="00763FBA" w:rsidRDefault="00CC1B46" w:rsidP="00742DBB">
          <w:pPr>
            <w:pStyle w:val="Kopfzeile"/>
            <w:spacing w:after="240"/>
            <w:jc w:val="right"/>
            <w:rPr>
              <w:sz w:val="18"/>
              <w:szCs w:val="18"/>
            </w:rPr>
          </w:pPr>
          <w:r>
            <w:rPr>
              <w:sz w:val="18"/>
              <w:szCs w:val="18"/>
            </w:rPr>
            <w:t xml:space="preserve">Zum Baustein </w:t>
          </w:r>
          <w:r w:rsidR="00CB5D3F">
            <w:rPr>
              <w:sz w:val="18"/>
              <w:szCs w:val="18"/>
            </w:rPr>
            <w:br/>
          </w:r>
          <w:r>
            <w:rPr>
              <w:sz w:val="18"/>
              <w:szCs w:val="18"/>
            </w:rPr>
            <w:t xml:space="preserve">CON.1 </w:t>
          </w:r>
          <w:proofErr w:type="spellStart"/>
          <w:r>
            <w:rPr>
              <w:sz w:val="18"/>
              <w:szCs w:val="18"/>
            </w:rPr>
            <w:t>Kryptokonzept</w:t>
          </w:r>
          <w:proofErr w:type="spellEnd"/>
        </w:p>
      </w:tc>
    </w:tr>
  </w:tbl>
  <w:p w14:paraId="0223F575"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5"/>
      <w:gridCol w:w="4872"/>
    </w:tblGrid>
    <w:tr w:rsidR="002360C7" w14:paraId="012D0C53" w14:textId="77777777" w:rsidTr="004A123C">
      <w:trPr>
        <w:trHeight w:val="709"/>
        <w:jc w:val="center"/>
      </w:trPr>
      <w:tc>
        <w:tcPr>
          <w:tcW w:w="4924" w:type="dxa"/>
        </w:tcPr>
        <w:p w14:paraId="42AB94D2" w14:textId="71BBAB36" w:rsidR="002360C7" w:rsidRPr="00440A08" w:rsidRDefault="002360C7" w:rsidP="002360C7">
          <w:pPr>
            <w:pStyle w:val="Kopfzeile"/>
            <w:rPr>
              <w:noProof/>
              <w:sz w:val="18"/>
              <w:szCs w:val="18"/>
            </w:rPr>
          </w:pPr>
          <w:r>
            <w:rPr>
              <w:noProof/>
              <w:sz w:val="18"/>
              <w:szCs w:val="18"/>
            </w:rPr>
            <w:t>IT-Sicherheitsrichtlinie</w:t>
          </w:r>
          <w:r w:rsidRPr="00F233DE">
            <w:rPr>
              <w:noProof/>
              <w:sz w:val="20"/>
            </w:rPr>
            <w:fldChar w:fldCharType="begin"/>
          </w:r>
          <w:r w:rsidRPr="00F233DE">
            <w:rPr>
              <w:noProof/>
              <w:sz w:val="20"/>
            </w:rPr>
            <w:instrText xml:space="preserve"> STYLEREF  Titel  \* MERGEFORMAT </w:instrText>
          </w:r>
          <w:r w:rsidRPr="00F233DE">
            <w:rPr>
              <w:noProof/>
              <w:sz w:val="20"/>
            </w:rPr>
            <w:fldChar w:fldCharType="end"/>
          </w:r>
        </w:p>
      </w:tc>
      <w:tc>
        <w:tcPr>
          <w:tcW w:w="5000" w:type="dxa"/>
        </w:tcPr>
        <w:p w14:paraId="4B79227E" w14:textId="0D8467C6" w:rsidR="002360C7" w:rsidRPr="00763FBA" w:rsidRDefault="00CB5D3F" w:rsidP="002360C7">
          <w:pPr>
            <w:pStyle w:val="Kopfzeile"/>
            <w:spacing w:after="240"/>
            <w:jc w:val="right"/>
            <w:rPr>
              <w:sz w:val="18"/>
              <w:szCs w:val="18"/>
            </w:rPr>
          </w:pPr>
          <w:r>
            <w:rPr>
              <w:sz w:val="18"/>
              <w:szCs w:val="18"/>
            </w:rPr>
            <w:t xml:space="preserve">Zum Baustein </w:t>
          </w:r>
          <w:r>
            <w:rPr>
              <w:sz w:val="18"/>
              <w:szCs w:val="18"/>
            </w:rPr>
            <w:br/>
            <w:t xml:space="preserve">CON.1 </w:t>
          </w:r>
          <w:proofErr w:type="spellStart"/>
          <w:r>
            <w:rPr>
              <w:sz w:val="18"/>
              <w:szCs w:val="18"/>
            </w:rPr>
            <w:t>Kryptokonzept</w:t>
          </w:r>
          <w:proofErr w:type="spellEnd"/>
        </w:p>
      </w:tc>
    </w:tr>
  </w:tbl>
  <w:p w14:paraId="383E89BF" w14:textId="77777777" w:rsidR="002360C7" w:rsidRPr="00384ADA" w:rsidRDefault="002360C7" w:rsidP="002360C7">
    <w:pPr>
      <w:pStyle w:val="Kopfzeile"/>
      <w:spacing w:after="240"/>
      <w:jc w:val="right"/>
    </w:pPr>
  </w:p>
  <w:p w14:paraId="453032DF" w14:textId="77777777" w:rsidR="006676E5" w:rsidRPr="002360C7" w:rsidRDefault="006676E5" w:rsidP="002360C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121EC541" w14:textId="77777777" w:rsidTr="001A2502">
      <w:trPr>
        <w:jc w:val="center"/>
      </w:trPr>
      <w:tc>
        <w:tcPr>
          <w:tcW w:w="4924" w:type="dxa"/>
        </w:tcPr>
        <w:p w14:paraId="0ECCD34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62D14A5D"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B7258B">
            <w:rPr>
              <w:noProof/>
            </w:rPr>
            <w:t>Grundlagen und Rahmenbedingungen</w:t>
          </w:r>
          <w:r>
            <w:rPr>
              <w:noProof/>
            </w:rPr>
            <w:fldChar w:fldCharType="end"/>
          </w:r>
        </w:p>
      </w:tc>
    </w:tr>
  </w:tbl>
  <w:p w14:paraId="4181FE91"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E3C2131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8F35B4C"/>
    <w:multiLevelType w:val="hybridMultilevel"/>
    <w:tmpl w:val="A5A43676"/>
    <w:lvl w:ilvl="0" w:tplc="CA582EAC">
      <w:start w:val="1"/>
      <w:numFmt w:val="decimal"/>
      <w:pStyle w:val="berschrift2"/>
      <w:lvlText w:val="2.%1"/>
      <w:lvlJc w:val="left"/>
      <w:pPr>
        <w:ind w:left="578" w:hanging="360"/>
      </w:pPr>
      <w:rPr>
        <w:rFonts w:hint="default"/>
      </w:rPr>
    </w:lvl>
    <w:lvl w:ilvl="1" w:tplc="07C8E020">
      <w:start w:val="1"/>
      <w:numFmt w:val="lowerLetter"/>
      <w:lvlText w:val="%2."/>
      <w:lvlJc w:val="left"/>
      <w:pPr>
        <w:ind w:left="1298" w:hanging="360"/>
      </w:pPr>
    </w:lvl>
    <w:lvl w:ilvl="2" w:tplc="0407001B" w:tentative="1">
      <w:start w:val="1"/>
      <w:numFmt w:val="lowerRoman"/>
      <w:lvlText w:val="%3."/>
      <w:lvlJc w:val="right"/>
      <w:pPr>
        <w:ind w:left="2018" w:hanging="180"/>
      </w:pPr>
    </w:lvl>
    <w:lvl w:ilvl="3" w:tplc="0407000F" w:tentative="1">
      <w:start w:val="1"/>
      <w:numFmt w:val="decimal"/>
      <w:lvlText w:val="%4."/>
      <w:lvlJc w:val="left"/>
      <w:pPr>
        <w:ind w:left="2738" w:hanging="360"/>
      </w:pPr>
    </w:lvl>
    <w:lvl w:ilvl="4" w:tplc="04070019" w:tentative="1">
      <w:start w:val="1"/>
      <w:numFmt w:val="lowerLetter"/>
      <w:lvlText w:val="%5."/>
      <w:lvlJc w:val="left"/>
      <w:pPr>
        <w:ind w:left="3458" w:hanging="360"/>
      </w:pPr>
    </w:lvl>
    <w:lvl w:ilvl="5" w:tplc="0407001B" w:tentative="1">
      <w:start w:val="1"/>
      <w:numFmt w:val="lowerRoman"/>
      <w:lvlText w:val="%6."/>
      <w:lvlJc w:val="right"/>
      <w:pPr>
        <w:ind w:left="4178" w:hanging="180"/>
      </w:pPr>
    </w:lvl>
    <w:lvl w:ilvl="6" w:tplc="0407000F" w:tentative="1">
      <w:start w:val="1"/>
      <w:numFmt w:val="decimal"/>
      <w:lvlText w:val="%7."/>
      <w:lvlJc w:val="left"/>
      <w:pPr>
        <w:ind w:left="4898" w:hanging="360"/>
      </w:pPr>
    </w:lvl>
    <w:lvl w:ilvl="7" w:tplc="04070019" w:tentative="1">
      <w:start w:val="1"/>
      <w:numFmt w:val="lowerLetter"/>
      <w:lvlText w:val="%8."/>
      <w:lvlJc w:val="left"/>
      <w:pPr>
        <w:ind w:left="5618" w:hanging="360"/>
      </w:pPr>
    </w:lvl>
    <w:lvl w:ilvl="8" w:tplc="0407001B" w:tentative="1">
      <w:start w:val="1"/>
      <w:numFmt w:val="lowerRoman"/>
      <w:lvlText w:val="%9."/>
      <w:lvlJc w:val="right"/>
      <w:pPr>
        <w:ind w:left="6338" w:hanging="180"/>
      </w:pPr>
    </w:lvl>
  </w:abstractNum>
  <w:abstractNum w:abstractNumId="4"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36A528D"/>
    <w:multiLevelType w:val="hybridMultilevel"/>
    <w:tmpl w:val="8D18722E"/>
    <w:lvl w:ilvl="0" w:tplc="EB828B40">
      <w:start w:val="1"/>
      <w:numFmt w:val="decimal"/>
      <w:pStyle w:val="berschrift3"/>
      <w:lvlText w:val="5.%1"/>
      <w:lvlJc w:val="left"/>
      <w:pPr>
        <w:ind w:left="720"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967639"/>
    <w:multiLevelType w:val="hybridMultilevel"/>
    <w:tmpl w:val="1AE8ADBA"/>
    <w:lvl w:ilvl="0" w:tplc="336AE02A">
      <w:start w:val="1"/>
      <w:numFmt w:val="decimal"/>
      <w:pStyle w:val="berschrift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AE0924"/>
    <w:multiLevelType w:val="hybridMultilevel"/>
    <w:tmpl w:val="4FA4C5C2"/>
    <w:lvl w:ilvl="0" w:tplc="410268C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8D549C2"/>
    <w:multiLevelType w:val="hybridMultilevel"/>
    <w:tmpl w:val="CD76C3AE"/>
    <w:lvl w:ilvl="0" w:tplc="14DCA098">
      <w:start w:val="1"/>
      <w:numFmt w:val="decimal"/>
      <w:lvlText w:val="5.%1"/>
      <w:lvlJc w:val="left"/>
      <w:pPr>
        <w:ind w:left="1658" w:hanging="360"/>
      </w:pPr>
      <w:rPr>
        <w:rFonts w:cs="Times New Roman" w:hint="default"/>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 w:ilvl="1" w:tplc="04070019" w:tentative="1">
      <w:start w:val="1"/>
      <w:numFmt w:val="lowerLetter"/>
      <w:lvlText w:val="%2."/>
      <w:lvlJc w:val="left"/>
      <w:pPr>
        <w:ind w:left="2378" w:hanging="360"/>
      </w:pPr>
    </w:lvl>
    <w:lvl w:ilvl="2" w:tplc="0407001B" w:tentative="1">
      <w:start w:val="1"/>
      <w:numFmt w:val="lowerRoman"/>
      <w:lvlText w:val="%3."/>
      <w:lvlJc w:val="right"/>
      <w:pPr>
        <w:ind w:left="3098" w:hanging="180"/>
      </w:pPr>
    </w:lvl>
    <w:lvl w:ilvl="3" w:tplc="0407000F" w:tentative="1">
      <w:start w:val="1"/>
      <w:numFmt w:val="decimal"/>
      <w:lvlText w:val="%4."/>
      <w:lvlJc w:val="left"/>
      <w:pPr>
        <w:ind w:left="3818" w:hanging="360"/>
      </w:pPr>
    </w:lvl>
    <w:lvl w:ilvl="4" w:tplc="04070019" w:tentative="1">
      <w:start w:val="1"/>
      <w:numFmt w:val="lowerLetter"/>
      <w:lvlText w:val="%5."/>
      <w:lvlJc w:val="left"/>
      <w:pPr>
        <w:ind w:left="4538" w:hanging="360"/>
      </w:pPr>
    </w:lvl>
    <w:lvl w:ilvl="5" w:tplc="0407001B" w:tentative="1">
      <w:start w:val="1"/>
      <w:numFmt w:val="lowerRoman"/>
      <w:lvlText w:val="%6."/>
      <w:lvlJc w:val="right"/>
      <w:pPr>
        <w:ind w:left="5258" w:hanging="180"/>
      </w:pPr>
    </w:lvl>
    <w:lvl w:ilvl="6" w:tplc="0407000F" w:tentative="1">
      <w:start w:val="1"/>
      <w:numFmt w:val="decimal"/>
      <w:lvlText w:val="%7."/>
      <w:lvlJc w:val="left"/>
      <w:pPr>
        <w:ind w:left="5978" w:hanging="360"/>
      </w:pPr>
    </w:lvl>
    <w:lvl w:ilvl="7" w:tplc="04070019" w:tentative="1">
      <w:start w:val="1"/>
      <w:numFmt w:val="lowerLetter"/>
      <w:lvlText w:val="%8."/>
      <w:lvlJc w:val="left"/>
      <w:pPr>
        <w:ind w:left="6698" w:hanging="360"/>
      </w:pPr>
    </w:lvl>
    <w:lvl w:ilvl="8" w:tplc="0407001B" w:tentative="1">
      <w:start w:val="1"/>
      <w:numFmt w:val="lowerRoman"/>
      <w:lvlText w:val="%9."/>
      <w:lvlJc w:val="right"/>
      <w:pPr>
        <w:ind w:left="7418" w:hanging="180"/>
      </w:pPr>
    </w:lvl>
  </w:abstractNum>
  <w:abstractNum w:abstractNumId="16"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264172"/>
    <w:multiLevelType w:val="multilevel"/>
    <w:tmpl w:val="29BC6160"/>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3"/>
  </w:num>
  <w:num w:numId="3">
    <w:abstractNumId w:val="0"/>
  </w:num>
  <w:num w:numId="4">
    <w:abstractNumId w:val="20"/>
  </w:num>
  <w:num w:numId="5">
    <w:abstractNumId w:val="7"/>
  </w:num>
  <w:num w:numId="6">
    <w:abstractNumId w:val="5"/>
  </w:num>
  <w:num w:numId="7">
    <w:abstractNumId w:val="0"/>
    <w:lvlOverride w:ilvl="0">
      <w:startOverride w:val="1"/>
    </w:lvlOverride>
  </w:num>
  <w:num w:numId="8">
    <w:abstractNumId w:val="5"/>
    <w:lvlOverride w:ilvl="0">
      <w:startOverride w:val="1"/>
    </w:lvlOverride>
  </w:num>
  <w:num w:numId="9">
    <w:abstractNumId w:val="5"/>
    <w:lvlOverride w:ilvl="0">
      <w:startOverride w:val="1"/>
    </w:lvlOverride>
  </w:num>
  <w:num w:numId="10">
    <w:abstractNumId w:val="1"/>
  </w:num>
  <w:num w:numId="11">
    <w:abstractNumId w:val="2"/>
  </w:num>
  <w:num w:numId="12">
    <w:abstractNumId w:val="9"/>
  </w:num>
  <w:num w:numId="13">
    <w:abstractNumId w:val="17"/>
  </w:num>
  <w:num w:numId="14">
    <w:abstractNumId w:val="5"/>
  </w:num>
  <w:num w:numId="15">
    <w:abstractNumId w:val="5"/>
  </w:num>
  <w:num w:numId="16">
    <w:abstractNumId w:val="5"/>
  </w:num>
  <w:num w:numId="17">
    <w:abstractNumId w:val="5"/>
  </w:num>
  <w:num w:numId="18">
    <w:abstractNumId w:val="10"/>
  </w:num>
  <w:num w:numId="19">
    <w:abstractNumId w:val="19"/>
  </w:num>
  <w:num w:numId="20">
    <w:abstractNumId w:val="6"/>
  </w:num>
  <w:num w:numId="21">
    <w:abstractNumId w:val="4"/>
  </w:num>
  <w:num w:numId="22">
    <w:abstractNumId w:val="18"/>
  </w:num>
  <w:num w:numId="23">
    <w:abstractNumId w:val="16"/>
  </w:num>
  <w:num w:numId="24">
    <w:abstractNumId w:val="12"/>
  </w:num>
  <w:num w:numId="25">
    <w:abstractNumId w:val="3"/>
  </w:num>
  <w:num w:numId="26">
    <w:abstractNumId w:val="15"/>
  </w:num>
  <w:num w:numId="27">
    <w:abstractNumId w:val="3"/>
  </w:num>
  <w:num w:numId="28">
    <w:abstractNumId w:val="3"/>
  </w:num>
  <w:num w:numId="29">
    <w:abstractNumId w:val="14"/>
  </w:num>
  <w:num w:numId="30">
    <w:abstractNumId w:val="8"/>
  </w:num>
  <w:num w:numId="31">
    <w:abstractNumId w:val="11"/>
  </w:num>
  <w:num w:numId="32">
    <w:abstractNumId w:val="11"/>
  </w:num>
  <w:num w:numId="33">
    <w:abstractNumId w:val="3"/>
  </w:num>
  <w:num w:numId="34">
    <w:abstractNumId w:val="3"/>
  </w:num>
  <w:num w:numId="35">
    <w:abstractNumId w:val="11"/>
  </w:num>
  <w:num w:numId="36">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58B"/>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80028"/>
    <w:rsid w:val="00081637"/>
    <w:rsid w:val="00081854"/>
    <w:rsid w:val="000826CD"/>
    <w:rsid w:val="000852D7"/>
    <w:rsid w:val="00093AA0"/>
    <w:rsid w:val="00094B7B"/>
    <w:rsid w:val="000A2DCC"/>
    <w:rsid w:val="000A327F"/>
    <w:rsid w:val="000A3D1B"/>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1CAD"/>
    <w:rsid w:val="000F484D"/>
    <w:rsid w:val="000F5288"/>
    <w:rsid w:val="000F56AD"/>
    <w:rsid w:val="000F6741"/>
    <w:rsid w:val="000F7A8C"/>
    <w:rsid w:val="0010106D"/>
    <w:rsid w:val="00101EC8"/>
    <w:rsid w:val="0010543F"/>
    <w:rsid w:val="0011109E"/>
    <w:rsid w:val="001128DF"/>
    <w:rsid w:val="001135DD"/>
    <w:rsid w:val="00114771"/>
    <w:rsid w:val="0011682C"/>
    <w:rsid w:val="00116A68"/>
    <w:rsid w:val="00124F86"/>
    <w:rsid w:val="00125065"/>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54E3"/>
    <w:rsid w:val="0017698D"/>
    <w:rsid w:val="0018032D"/>
    <w:rsid w:val="00183E02"/>
    <w:rsid w:val="00186D99"/>
    <w:rsid w:val="00191073"/>
    <w:rsid w:val="00191353"/>
    <w:rsid w:val="00191DDC"/>
    <w:rsid w:val="00192463"/>
    <w:rsid w:val="0019318A"/>
    <w:rsid w:val="00194025"/>
    <w:rsid w:val="001A1FB1"/>
    <w:rsid w:val="001A23FA"/>
    <w:rsid w:val="001A2502"/>
    <w:rsid w:val="001A4325"/>
    <w:rsid w:val="001A555A"/>
    <w:rsid w:val="001A66EE"/>
    <w:rsid w:val="001A6908"/>
    <w:rsid w:val="001B0C46"/>
    <w:rsid w:val="001B15DF"/>
    <w:rsid w:val="001C1CD6"/>
    <w:rsid w:val="001C3E28"/>
    <w:rsid w:val="001C4EC8"/>
    <w:rsid w:val="001C5211"/>
    <w:rsid w:val="001D1AE4"/>
    <w:rsid w:val="001D450A"/>
    <w:rsid w:val="001D4EA8"/>
    <w:rsid w:val="001E0B32"/>
    <w:rsid w:val="001E0C4F"/>
    <w:rsid w:val="001E10BC"/>
    <w:rsid w:val="001E3167"/>
    <w:rsid w:val="001E566E"/>
    <w:rsid w:val="001E5F63"/>
    <w:rsid w:val="001F2404"/>
    <w:rsid w:val="001F352F"/>
    <w:rsid w:val="001F5A25"/>
    <w:rsid w:val="001F5D84"/>
    <w:rsid w:val="001F7AFC"/>
    <w:rsid w:val="00201AED"/>
    <w:rsid w:val="00210CD2"/>
    <w:rsid w:val="00215F32"/>
    <w:rsid w:val="00216713"/>
    <w:rsid w:val="002176E8"/>
    <w:rsid w:val="00220711"/>
    <w:rsid w:val="00220948"/>
    <w:rsid w:val="00225215"/>
    <w:rsid w:val="00235635"/>
    <w:rsid w:val="002360C7"/>
    <w:rsid w:val="00237118"/>
    <w:rsid w:val="002373B1"/>
    <w:rsid w:val="00237B84"/>
    <w:rsid w:val="0024294F"/>
    <w:rsid w:val="0024296B"/>
    <w:rsid w:val="00242DC9"/>
    <w:rsid w:val="00243B3B"/>
    <w:rsid w:val="00246359"/>
    <w:rsid w:val="00246A08"/>
    <w:rsid w:val="00247413"/>
    <w:rsid w:val="002526AE"/>
    <w:rsid w:val="0026241A"/>
    <w:rsid w:val="00263835"/>
    <w:rsid w:val="002655D6"/>
    <w:rsid w:val="00270572"/>
    <w:rsid w:val="00270FE9"/>
    <w:rsid w:val="002727A6"/>
    <w:rsid w:val="00272AE5"/>
    <w:rsid w:val="0027424D"/>
    <w:rsid w:val="0027428D"/>
    <w:rsid w:val="0027455D"/>
    <w:rsid w:val="0027480A"/>
    <w:rsid w:val="002754E6"/>
    <w:rsid w:val="00275773"/>
    <w:rsid w:val="0027799A"/>
    <w:rsid w:val="00277C9A"/>
    <w:rsid w:val="00277EC1"/>
    <w:rsid w:val="002825BC"/>
    <w:rsid w:val="002826FB"/>
    <w:rsid w:val="00287719"/>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C77"/>
    <w:rsid w:val="002F6FB0"/>
    <w:rsid w:val="002F7D4D"/>
    <w:rsid w:val="00300562"/>
    <w:rsid w:val="003007EB"/>
    <w:rsid w:val="00301C80"/>
    <w:rsid w:val="0030206F"/>
    <w:rsid w:val="00304E9A"/>
    <w:rsid w:val="00310156"/>
    <w:rsid w:val="00311859"/>
    <w:rsid w:val="00312766"/>
    <w:rsid w:val="00313260"/>
    <w:rsid w:val="0031609D"/>
    <w:rsid w:val="00321068"/>
    <w:rsid w:val="00326230"/>
    <w:rsid w:val="003267E8"/>
    <w:rsid w:val="003303C4"/>
    <w:rsid w:val="00330B59"/>
    <w:rsid w:val="0033220F"/>
    <w:rsid w:val="00333299"/>
    <w:rsid w:val="003345BE"/>
    <w:rsid w:val="00337151"/>
    <w:rsid w:val="0033743D"/>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2B14"/>
    <w:rsid w:val="00373329"/>
    <w:rsid w:val="00374989"/>
    <w:rsid w:val="00384ADA"/>
    <w:rsid w:val="0038631C"/>
    <w:rsid w:val="003901C3"/>
    <w:rsid w:val="00390557"/>
    <w:rsid w:val="00391464"/>
    <w:rsid w:val="003933F5"/>
    <w:rsid w:val="00394C4F"/>
    <w:rsid w:val="003958FB"/>
    <w:rsid w:val="003A08C4"/>
    <w:rsid w:val="003A0EFD"/>
    <w:rsid w:val="003A6B5F"/>
    <w:rsid w:val="003A7AE7"/>
    <w:rsid w:val="003B1AB5"/>
    <w:rsid w:val="003B26E4"/>
    <w:rsid w:val="003B36E7"/>
    <w:rsid w:val="003B37D6"/>
    <w:rsid w:val="003B42DF"/>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74A2"/>
    <w:rsid w:val="004014F0"/>
    <w:rsid w:val="00402197"/>
    <w:rsid w:val="004021AA"/>
    <w:rsid w:val="00403852"/>
    <w:rsid w:val="00404F5A"/>
    <w:rsid w:val="00410859"/>
    <w:rsid w:val="00411B25"/>
    <w:rsid w:val="0041365F"/>
    <w:rsid w:val="00414CB1"/>
    <w:rsid w:val="00416B14"/>
    <w:rsid w:val="00416F55"/>
    <w:rsid w:val="00421A9D"/>
    <w:rsid w:val="00425B68"/>
    <w:rsid w:val="00426105"/>
    <w:rsid w:val="004277DA"/>
    <w:rsid w:val="00430B22"/>
    <w:rsid w:val="00430CED"/>
    <w:rsid w:val="00432F27"/>
    <w:rsid w:val="0043397A"/>
    <w:rsid w:val="00433AE6"/>
    <w:rsid w:val="00440A08"/>
    <w:rsid w:val="00444F77"/>
    <w:rsid w:val="00445758"/>
    <w:rsid w:val="0045156C"/>
    <w:rsid w:val="00451F3B"/>
    <w:rsid w:val="00452CCE"/>
    <w:rsid w:val="00453C1E"/>
    <w:rsid w:val="0045427A"/>
    <w:rsid w:val="00455482"/>
    <w:rsid w:val="004568EE"/>
    <w:rsid w:val="00457C49"/>
    <w:rsid w:val="00461E90"/>
    <w:rsid w:val="00462574"/>
    <w:rsid w:val="00463E3C"/>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7A1"/>
    <w:rsid w:val="004A1AAA"/>
    <w:rsid w:val="004A45CC"/>
    <w:rsid w:val="004A5E07"/>
    <w:rsid w:val="004A70DC"/>
    <w:rsid w:val="004B0961"/>
    <w:rsid w:val="004B2317"/>
    <w:rsid w:val="004B2412"/>
    <w:rsid w:val="004B5787"/>
    <w:rsid w:val="004B5A34"/>
    <w:rsid w:val="004B66D2"/>
    <w:rsid w:val="004B75E6"/>
    <w:rsid w:val="004C26C7"/>
    <w:rsid w:val="004C376D"/>
    <w:rsid w:val="004C6547"/>
    <w:rsid w:val="004C7295"/>
    <w:rsid w:val="004C7D2B"/>
    <w:rsid w:val="004D07B1"/>
    <w:rsid w:val="004D2799"/>
    <w:rsid w:val="004D371F"/>
    <w:rsid w:val="004D7340"/>
    <w:rsid w:val="004D7A0F"/>
    <w:rsid w:val="004E4A07"/>
    <w:rsid w:val="004E63E1"/>
    <w:rsid w:val="004F4331"/>
    <w:rsid w:val="004F437A"/>
    <w:rsid w:val="004F4FA3"/>
    <w:rsid w:val="004F5EBC"/>
    <w:rsid w:val="004F5FCB"/>
    <w:rsid w:val="005020C8"/>
    <w:rsid w:val="005024CE"/>
    <w:rsid w:val="00502846"/>
    <w:rsid w:val="00502928"/>
    <w:rsid w:val="0050459A"/>
    <w:rsid w:val="00505DB3"/>
    <w:rsid w:val="00511475"/>
    <w:rsid w:val="00512413"/>
    <w:rsid w:val="00513DA6"/>
    <w:rsid w:val="005144E7"/>
    <w:rsid w:val="0052223B"/>
    <w:rsid w:val="005226E3"/>
    <w:rsid w:val="005229E2"/>
    <w:rsid w:val="00523EFE"/>
    <w:rsid w:val="00524BBC"/>
    <w:rsid w:val="00527BE3"/>
    <w:rsid w:val="00532E59"/>
    <w:rsid w:val="00535FE6"/>
    <w:rsid w:val="00536735"/>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4039"/>
    <w:rsid w:val="005D5069"/>
    <w:rsid w:val="005D7605"/>
    <w:rsid w:val="005D78EF"/>
    <w:rsid w:val="005E04A3"/>
    <w:rsid w:val="005E2A17"/>
    <w:rsid w:val="005E33DF"/>
    <w:rsid w:val="005E4FE3"/>
    <w:rsid w:val="005E5780"/>
    <w:rsid w:val="005E6101"/>
    <w:rsid w:val="005E67CC"/>
    <w:rsid w:val="005F2A15"/>
    <w:rsid w:val="005F7EF1"/>
    <w:rsid w:val="00600514"/>
    <w:rsid w:val="00600B13"/>
    <w:rsid w:val="00604E5C"/>
    <w:rsid w:val="00616208"/>
    <w:rsid w:val="00621933"/>
    <w:rsid w:val="006220C3"/>
    <w:rsid w:val="00624B9D"/>
    <w:rsid w:val="006279EE"/>
    <w:rsid w:val="00627BB4"/>
    <w:rsid w:val="00631E65"/>
    <w:rsid w:val="0063377E"/>
    <w:rsid w:val="0063672E"/>
    <w:rsid w:val="00642349"/>
    <w:rsid w:val="00643FAA"/>
    <w:rsid w:val="00645BD1"/>
    <w:rsid w:val="006468F4"/>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7D9"/>
    <w:rsid w:val="00720BC9"/>
    <w:rsid w:val="007258C3"/>
    <w:rsid w:val="00725C08"/>
    <w:rsid w:val="0072726E"/>
    <w:rsid w:val="00732F86"/>
    <w:rsid w:val="007349B8"/>
    <w:rsid w:val="00734EBD"/>
    <w:rsid w:val="00735EA3"/>
    <w:rsid w:val="007375C4"/>
    <w:rsid w:val="0074162A"/>
    <w:rsid w:val="00742DBB"/>
    <w:rsid w:val="00750905"/>
    <w:rsid w:val="00750BB0"/>
    <w:rsid w:val="00750E75"/>
    <w:rsid w:val="00752B71"/>
    <w:rsid w:val="00763FBA"/>
    <w:rsid w:val="00767E57"/>
    <w:rsid w:val="00770769"/>
    <w:rsid w:val="007725CC"/>
    <w:rsid w:val="00774CF1"/>
    <w:rsid w:val="00776302"/>
    <w:rsid w:val="0077723D"/>
    <w:rsid w:val="00777F01"/>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6176"/>
    <w:rsid w:val="007E6E0E"/>
    <w:rsid w:val="007F30C0"/>
    <w:rsid w:val="007F46F7"/>
    <w:rsid w:val="007F5C0C"/>
    <w:rsid w:val="007F5D98"/>
    <w:rsid w:val="007F7491"/>
    <w:rsid w:val="007F757B"/>
    <w:rsid w:val="00801C2F"/>
    <w:rsid w:val="008025AF"/>
    <w:rsid w:val="00803974"/>
    <w:rsid w:val="008045AA"/>
    <w:rsid w:val="00805DDE"/>
    <w:rsid w:val="00806CF7"/>
    <w:rsid w:val="00807F2B"/>
    <w:rsid w:val="0081248B"/>
    <w:rsid w:val="00812F25"/>
    <w:rsid w:val="00813BA2"/>
    <w:rsid w:val="00815216"/>
    <w:rsid w:val="00816B19"/>
    <w:rsid w:val="00820441"/>
    <w:rsid w:val="0082419D"/>
    <w:rsid w:val="0082686C"/>
    <w:rsid w:val="0083049A"/>
    <w:rsid w:val="008355FE"/>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551"/>
    <w:rsid w:val="00874F5A"/>
    <w:rsid w:val="00877422"/>
    <w:rsid w:val="008802A5"/>
    <w:rsid w:val="00880634"/>
    <w:rsid w:val="00891DC1"/>
    <w:rsid w:val="00892555"/>
    <w:rsid w:val="00893422"/>
    <w:rsid w:val="00893C1C"/>
    <w:rsid w:val="00894DDE"/>
    <w:rsid w:val="00894EA4"/>
    <w:rsid w:val="00895057"/>
    <w:rsid w:val="008959C6"/>
    <w:rsid w:val="008A04B9"/>
    <w:rsid w:val="008A4A41"/>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3997"/>
    <w:rsid w:val="008F6776"/>
    <w:rsid w:val="0090244E"/>
    <w:rsid w:val="00904C36"/>
    <w:rsid w:val="00905B94"/>
    <w:rsid w:val="009109BA"/>
    <w:rsid w:val="00912CA0"/>
    <w:rsid w:val="00913A48"/>
    <w:rsid w:val="00914146"/>
    <w:rsid w:val="00914A81"/>
    <w:rsid w:val="00914EF2"/>
    <w:rsid w:val="009205D0"/>
    <w:rsid w:val="009228F3"/>
    <w:rsid w:val="00924326"/>
    <w:rsid w:val="00932776"/>
    <w:rsid w:val="00934F3F"/>
    <w:rsid w:val="00935DA0"/>
    <w:rsid w:val="009374B4"/>
    <w:rsid w:val="00937E46"/>
    <w:rsid w:val="00937E6D"/>
    <w:rsid w:val="00940628"/>
    <w:rsid w:val="00947ABD"/>
    <w:rsid w:val="009532A6"/>
    <w:rsid w:val="009554DA"/>
    <w:rsid w:val="00956852"/>
    <w:rsid w:val="00960A79"/>
    <w:rsid w:val="00960E4E"/>
    <w:rsid w:val="00970037"/>
    <w:rsid w:val="009708CB"/>
    <w:rsid w:val="00971C77"/>
    <w:rsid w:val="00972C54"/>
    <w:rsid w:val="00975BC7"/>
    <w:rsid w:val="00976C43"/>
    <w:rsid w:val="00980259"/>
    <w:rsid w:val="009814DB"/>
    <w:rsid w:val="00982190"/>
    <w:rsid w:val="00987A54"/>
    <w:rsid w:val="00991FD4"/>
    <w:rsid w:val="0099204F"/>
    <w:rsid w:val="00992F35"/>
    <w:rsid w:val="00994AC3"/>
    <w:rsid w:val="00995C63"/>
    <w:rsid w:val="00996EC9"/>
    <w:rsid w:val="00996F0F"/>
    <w:rsid w:val="009A46E2"/>
    <w:rsid w:val="009A6A51"/>
    <w:rsid w:val="009A6EEF"/>
    <w:rsid w:val="009A7275"/>
    <w:rsid w:val="009B0D22"/>
    <w:rsid w:val="009B44BB"/>
    <w:rsid w:val="009B5A86"/>
    <w:rsid w:val="009C2B8A"/>
    <w:rsid w:val="009C3ADE"/>
    <w:rsid w:val="009C7141"/>
    <w:rsid w:val="009C736B"/>
    <w:rsid w:val="009C79CD"/>
    <w:rsid w:val="009D02CD"/>
    <w:rsid w:val="009D0CBF"/>
    <w:rsid w:val="009D4167"/>
    <w:rsid w:val="009D43AD"/>
    <w:rsid w:val="009D608C"/>
    <w:rsid w:val="009D6906"/>
    <w:rsid w:val="009D6E22"/>
    <w:rsid w:val="009E1647"/>
    <w:rsid w:val="009E3AC9"/>
    <w:rsid w:val="009E3E75"/>
    <w:rsid w:val="009E5623"/>
    <w:rsid w:val="009E5B15"/>
    <w:rsid w:val="009E6376"/>
    <w:rsid w:val="009F0D2A"/>
    <w:rsid w:val="009F21A4"/>
    <w:rsid w:val="009F32D3"/>
    <w:rsid w:val="009F7CE7"/>
    <w:rsid w:val="00A00674"/>
    <w:rsid w:val="00A067EC"/>
    <w:rsid w:val="00A10016"/>
    <w:rsid w:val="00A11650"/>
    <w:rsid w:val="00A13D3D"/>
    <w:rsid w:val="00A14E88"/>
    <w:rsid w:val="00A14F3B"/>
    <w:rsid w:val="00A20A32"/>
    <w:rsid w:val="00A233DA"/>
    <w:rsid w:val="00A24069"/>
    <w:rsid w:val="00A244B4"/>
    <w:rsid w:val="00A2635E"/>
    <w:rsid w:val="00A33638"/>
    <w:rsid w:val="00A33F90"/>
    <w:rsid w:val="00A33FEF"/>
    <w:rsid w:val="00A34877"/>
    <w:rsid w:val="00A35B5A"/>
    <w:rsid w:val="00A36F09"/>
    <w:rsid w:val="00A37158"/>
    <w:rsid w:val="00A376CE"/>
    <w:rsid w:val="00A40DB3"/>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620"/>
    <w:rsid w:val="00AA16FF"/>
    <w:rsid w:val="00AA1DD8"/>
    <w:rsid w:val="00AA4B91"/>
    <w:rsid w:val="00AA4E7E"/>
    <w:rsid w:val="00AA4FEC"/>
    <w:rsid w:val="00AA516A"/>
    <w:rsid w:val="00AA55D6"/>
    <w:rsid w:val="00AA7647"/>
    <w:rsid w:val="00AB3F36"/>
    <w:rsid w:val="00AB4C07"/>
    <w:rsid w:val="00AB5C59"/>
    <w:rsid w:val="00AB78CB"/>
    <w:rsid w:val="00AC4B4B"/>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64D0"/>
    <w:rsid w:val="00B16DCB"/>
    <w:rsid w:val="00B247BB"/>
    <w:rsid w:val="00B24D78"/>
    <w:rsid w:val="00B30AE4"/>
    <w:rsid w:val="00B314FC"/>
    <w:rsid w:val="00B32C8E"/>
    <w:rsid w:val="00B35E26"/>
    <w:rsid w:val="00B369CF"/>
    <w:rsid w:val="00B408D0"/>
    <w:rsid w:val="00B414C1"/>
    <w:rsid w:val="00B41D25"/>
    <w:rsid w:val="00B4384A"/>
    <w:rsid w:val="00B479BB"/>
    <w:rsid w:val="00B5237A"/>
    <w:rsid w:val="00B52C29"/>
    <w:rsid w:val="00B53EEA"/>
    <w:rsid w:val="00B555D2"/>
    <w:rsid w:val="00B56D0A"/>
    <w:rsid w:val="00B577E8"/>
    <w:rsid w:val="00B6135A"/>
    <w:rsid w:val="00B61F18"/>
    <w:rsid w:val="00B62721"/>
    <w:rsid w:val="00B66BE9"/>
    <w:rsid w:val="00B713B3"/>
    <w:rsid w:val="00B7208B"/>
    <w:rsid w:val="00B7258B"/>
    <w:rsid w:val="00B73999"/>
    <w:rsid w:val="00B85B61"/>
    <w:rsid w:val="00B92A5E"/>
    <w:rsid w:val="00B94E9F"/>
    <w:rsid w:val="00BA1C94"/>
    <w:rsid w:val="00BB07D1"/>
    <w:rsid w:val="00BB2FF7"/>
    <w:rsid w:val="00BB7240"/>
    <w:rsid w:val="00BB738F"/>
    <w:rsid w:val="00BC2473"/>
    <w:rsid w:val="00BC3B64"/>
    <w:rsid w:val="00BC3F83"/>
    <w:rsid w:val="00BC5162"/>
    <w:rsid w:val="00BC531A"/>
    <w:rsid w:val="00BD051F"/>
    <w:rsid w:val="00BD0A6C"/>
    <w:rsid w:val="00BD2F6E"/>
    <w:rsid w:val="00BD64BA"/>
    <w:rsid w:val="00BE08D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21493"/>
    <w:rsid w:val="00C21DD0"/>
    <w:rsid w:val="00C22A5F"/>
    <w:rsid w:val="00C22DB6"/>
    <w:rsid w:val="00C25EA7"/>
    <w:rsid w:val="00C269E1"/>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5430"/>
    <w:rsid w:val="00C80460"/>
    <w:rsid w:val="00C84460"/>
    <w:rsid w:val="00C85387"/>
    <w:rsid w:val="00C85BD8"/>
    <w:rsid w:val="00C914B1"/>
    <w:rsid w:val="00C934EF"/>
    <w:rsid w:val="00C95367"/>
    <w:rsid w:val="00C954B4"/>
    <w:rsid w:val="00C95FE6"/>
    <w:rsid w:val="00C971C1"/>
    <w:rsid w:val="00CA26D1"/>
    <w:rsid w:val="00CA7D04"/>
    <w:rsid w:val="00CB2A77"/>
    <w:rsid w:val="00CB5D3F"/>
    <w:rsid w:val="00CB69DA"/>
    <w:rsid w:val="00CC00CE"/>
    <w:rsid w:val="00CC02C2"/>
    <w:rsid w:val="00CC0C91"/>
    <w:rsid w:val="00CC1B46"/>
    <w:rsid w:val="00CD12C7"/>
    <w:rsid w:val="00CD38FE"/>
    <w:rsid w:val="00CD72E2"/>
    <w:rsid w:val="00CE032C"/>
    <w:rsid w:val="00CE0713"/>
    <w:rsid w:val="00CE358B"/>
    <w:rsid w:val="00CE37F4"/>
    <w:rsid w:val="00CE4987"/>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67AAC"/>
    <w:rsid w:val="00D7172A"/>
    <w:rsid w:val="00D72806"/>
    <w:rsid w:val="00D74D42"/>
    <w:rsid w:val="00D76CD8"/>
    <w:rsid w:val="00D80405"/>
    <w:rsid w:val="00D84943"/>
    <w:rsid w:val="00D85450"/>
    <w:rsid w:val="00D86506"/>
    <w:rsid w:val="00D87DAC"/>
    <w:rsid w:val="00D906EB"/>
    <w:rsid w:val="00D90794"/>
    <w:rsid w:val="00D91740"/>
    <w:rsid w:val="00D9263D"/>
    <w:rsid w:val="00D9269B"/>
    <w:rsid w:val="00D94383"/>
    <w:rsid w:val="00D9652D"/>
    <w:rsid w:val="00D97A7E"/>
    <w:rsid w:val="00DA0DDF"/>
    <w:rsid w:val="00DA33DF"/>
    <w:rsid w:val="00DA5493"/>
    <w:rsid w:val="00DA7732"/>
    <w:rsid w:val="00DB42AB"/>
    <w:rsid w:val="00DB53F7"/>
    <w:rsid w:val="00DB7E1D"/>
    <w:rsid w:val="00DC3694"/>
    <w:rsid w:val="00DC4367"/>
    <w:rsid w:val="00DC4A8B"/>
    <w:rsid w:val="00DC5E4F"/>
    <w:rsid w:val="00DC5F79"/>
    <w:rsid w:val="00DC6C5F"/>
    <w:rsid w:val="00DD5B53"/>
    <w:rsid w:val="00DD65C0"/>
    <w:rsid w:val="00DE1BAF"/>
    <w:rsid w:val="00DE433F"/>
    <w:rsid w:val="00DE6782"/>
    <w:rsid w:val="00DF0B3E"/>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B1E"/>
    <w:rsid w:val="00E61114"/>
    <w:rsid w:val="00E6135D"/>
    <w:rsid w:val="00E62522"/>
    <w:rsid w:val="00E64347"/>
    <w:rsid w:val="00E64F9D"/>
    <w:rsid w:val="00E65E9D"/>
    <w:rsid w:val="00E65E9F"/>
    <w:rsid w:val="00E66668"/>
    <w:rsid w:val="00E70565"/>
    <w:rsid w:val="00E719A1"/>
    <w:rsid w:val="00E73D8C"/>
    <w:rsid w:val="00E75C4E"/>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3F6A"/>
    <w:rsid w:val="00EA587D"/>
    <w:rsid w:val="00EA7A65"/>
    <w:rsid w:val="00EB2DAE"/>
    <w:rsid w:val="00EB44F8"/>
    <w:rsid w:val="00EB467E"/>
    <w:rsid w:val="00EB5ED7"/>
    <w:rsid w:val="00EC0484"/>
    <w:rsid w:val="00EC0997"/>
    <w:rsid w:val="00EC16A3"/>
    <w:rsid w:val="00ED1026"/>
    <w:rsid w:val="00ED18DC"/>
    <w:rsid w:val="00ED3CB1"/>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2227"/>
    <w:rsid w:val="00F432EF"/>
    <w:rsid w:val="00F44D14"/>
    <w:rsid w:val="00F47CDA"/>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B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371F"/>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8F3997"/>
    <w:pPr>
      <w:keepNext/>
      <w:keepLines/>
      <w:numPr>
        <w:numId w:val="31"/>
      </w:numPr>
      <w:spacing w:beforeLines="50" w:before="120" w:after="180"/>
      <w:ind w:left="709" w:hanging="709"/>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360C7"/>
    <w:pPr>
      <w:keepNext/>
      <w:keepLines/>
      <w:numPr>
        <w:numId w:val="25"/>
      </w:numPr>
      <w:spacing w:beforeLines="150" w:before="360" w:line="240" w:lineRule="auto"/>
      <w:outlineLvl w:val="1"/>
    </w:pPr>
    <w:rPr>
      <w:rFonts w:eastAsiaTheme="majorEastAsia" w:cstheme="majorBidi"/>
      <w:b/>
      <w:bCs/>
      <w:sz w:val="24"/>
      <w:szCs w:val="26"/>
    </w:rPr>
  </w:style>
  <w:style w:type="paragraph" w:styleId="berschrift3">
    <w:name w:val="heading 3"/>
    <w:basedOn w:val="Standard"/>
    <w:next w:val="berschrift2"/>
    <w:link w:val="berschrift3Zchn"/>
    <w:autoRedefine/>
    <w:unhideWhenUsed/>
    <w:qFormat/>
    <w:rsid w:val="0033743D"/>
    <w:pPr>
      <w:keepNext/>
      <w:keepLines/>
      <w:numPr>
        <w:numId w:val="30"/>
      </w:numPr>
      <w:spacing w:beforeLines="100" w:before="100" w:after="100"/>
      <w:ind w:left="851" w:hanging="851"/>
      <w:outlineLvl w:val="2"/>
    </w:pPr>
    <w:rPr>
      <w:rFonts w:eastAsiaTheme="majorEastAsia" w:cstheme="majorBidi"/>
      <w:b/>
      <w:bCs/>
      <w:sz w:val="24"/>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8F3997"/>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360C7"/>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33743D"/>
    <w:rPr>
      <w:rFonts w:ascii="Verdana" w:eastAsiaTheme="majorEastAsia" w:hAnsi="Verdana" w:cstheme="majorBidi"/>
      <w:b/>
      <w:bCs/>
      <w:kern w:val="10"/>
      <w:sz w:val="24"/>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971C77"/>
    <w:pPr>
      <w:tabs>
        <w:tab w:val="left" w:pos="567"/>
        <w:tab w:val="right" w:leader="dot" w:pos="9060"/>
      </w:tabs>
      <w:spacing w:beforeLines="50" w:before="120" w:afterLines="50" w:after="12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ED3CB1"/>
    <w:pPr>
      <w:autoSpaceDE w:val="0"/>
      <w:autoSpaceDN w:val="0"/>
      <w:adjustRightInd w:val="0"/>
      <w:spacing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ED3CB1"/>
    <w:pPr>
      <w:spacing w:before="24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ED3CB1"/>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354770533">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v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98C82500094AA59ABB5550C455FA05"/>
        <w:category>
          <w:name w:val="Allgemein"/>
          <w:gallery w:val="placeholder"/>
        </w:category>
        <w:types>
          <w:type w:val="bbPlcHdr"/>
        </w:types>
        <w:behaviors>
          <w:behavior w:val="content"/>
        </w:behaviors>
        <w:guid w:val="{68A3BBA5-E6EB-497A-A681-B22F467ABF6A}"/>
      </w:docPartPr>
      <w:docPartBody>
        <w:p w:rsidR="008B2DB4" w:rsidRDefault="00230C75">
          <w:pPr>
            <w:pStyle w:val="8198C82500094AA59ABB5550C455FA05"/>
          </w:pPr>
          <w:r w:rsidRPr="00B577E8">
            <w:rPr>
              <w:rStyle w:val="Platzhaltertext"/>
            </w:rPr>
            <w:t xml:space="preserve">Datum </w:t>
          </w:r>
          <w:r>
            <w:rPr>
              <w:rStyle w:val="Platzhaltertext"/>
            </w:rPr>
            <w:t>auswählen</w:t>
          </w:r>
        </w:p>
      </w:docPartBody>
    </w:docPart>
    <w:docPart>
      <w:docPartPr>
        <w:name w:val="B6ADF24971ED400E988118AB3433D5A8"/>
        <w:category>
          <w:name w:val="Allgemein"/>
          <w:gallery w:val="placeholder"/>
        </w:category>
        <w:types>
          <w:type w:val="bbPlcHdr"/>
        </w:types>
        <w:behaviors>
          <w:behavior w:val="content"/>
        </w:behaviors>
        <w:guid w:val="{0C92EB46-4EE7-4B1A-B3CD-78DDD4B1C5BD}"/>
      </w:docPartPr>
      <w:docPartBody>
        <w:p w:rsidR="008B2DB4" w:rsidRDefault="00230C75">
          <w:pPr>
            <w:pStyle w:val="B6ADF24971ED400E988118AB3433D5A8"/>
          </w:pPr>
          <w:r w:rsidRPr="00B577E8">
            <w:rPr>
              <w:rStyle w:val="Platzhaltertext"/>
            </w:rPr>
            <w:t xml:space="preserve">Datum </w:t>
          </w:r>
          <w:r>
            <w:rPr>
              <w:rStyle w:val="Platzhaltertext"/>
            </w:rPr>
            <w:t>auswählen</w:t>
          </w:r>
        </w:p>
      </w:docPartBody>
    </w:docPart>
    <w:docPart>
      <w:docPartPr>
        <w:name w:val="7165E8B344BD4065866EB3D52C554448"/>
        <w:category>
          <w:name w:val="Allgemein"/>
          <w:gallery w:val="placeholder"/>
        </w:category>
        <w:types>
          <w:type w:val="bbPlcHdr"/>
        </w:types>
        <w:behaviors>
          <w:behavior w:val="content"/>
        </w:behaviors>
        <w:guid w:val="{234E523B-9A45-40D0-B242-04E0CA987627}"/>
      </w:docPartPr>
      <w:docPartBody>
        <w:p w:rsidR="008B2DB4" w:rsidRDefault="00230C75">
          <w:pPr>
            <w:pStyle w:val="7165E8B344BD4065866EB3D52C554448"/>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75"/>
    <w:rsid w:val="00230C75"/>
    <w:rsid w:val="002634C8"/>
    <w:rsid w:val="00342C5A"/>
    <w:rsid w:val="0034365E"/>
    <w:rsid w:val="00820C9A"/>
    <w:rsid w:val="008B2DB4"/>
    <w:rsid w:val="00A11912"/>
    <w:rsid w:val="00A37CA4"/>
    <w:rsid w:val="00B554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8198C82500094AA59ABB5550C455FA05">
    <w:name w:val="8198C82500094AA59ABB5550C455FA05"/>
  </w:style>
  <w:style w:type="paragraph" w:customStyle="1" w:styleId="B6ADF24971ED400E988118AB3433D5A8">
    <w:name w:val="B6ADF24971ED400E988118AB3433D5A8"/>
  </w:style>
  <w:style w:type="paragraph" w:customStyle="1" w:styleId="7165E8B344BD4065866EB3D52C554448">
    <w:name w:val="7165E8B344BD4065866EB3D52C554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46</Pages>
  <Words>8599</Words>
  <Characters>54180</Characters>
  <Application>Microsoft Office Word</Application>
  <DocSecurity>0</DocSecurity>
  <Lines>451</Lines>
  <Paragraphs>125</Paragraphs>
  <ScaleCrop>false</ScaleCrop>
  <HeadingPairs>
    <vt:vector size="4" baseType="variant">
      <vt:variant>
        <vt:lpstr>Titel</vt:lpstr>
      </vt:variant>
      <vt:variant>
        <vt:i4>1</vt:i4>
      </vt:variant>
      <vt:variant>
        <vt:lpstr>Überschriften</vt:lpstr>
      </vt:variant>
      <vt:variant>
        <vt:i4>38</vt:i4>
      </vt:variant>
    </vt:vector>
  </HeadingPairs>
  <TitlesOfParts>
    <vt:vector size="39" baseType="lpstr">
      <vt:lpstr/>
      <vt:lpstr>Grundlagen und Rahmenbedingungen</vt:lpstr>
      <vt:lpstr>Abgrenzung</vt:lpstr>
      <vt:lpstr>    Geltungsbereich </vt:lpstr>
      <vt:lpstr>    Modellierungsabgrenzung </vt:lpstr>
      <vt:lpstr>Zielsetzung und Zielgruppe</vt:lpstr>
      <vt:lpstr>Zugrundeliegende Schutzbedarfe</vt:lpstr>
      <vt:lpstr/>
      <vt:lpstr>Anforderungen aus dem Baustein CON.1 </vt:lpstr>
      <vt:lpstr>        Auswahl geeigneter kryptografischer Verfahren (B) [A1]</vt:lpstr>
      <vt:lpstr>        Datensicherung bei Einsatz kryptografischer Verfahren  [IT-Betrieb] (B) [A2]</vt:lpstr>
      <vt:lpstr>        Verschlüsselung der Kommunikationsverbindungen (S) [A3]</vt:lpstr>
      <vt:lpstr>        Geeignetes Schlüsselmanagement (S) [A4]</vt:lpstr>
      <vt:lpstr>        Sicheres Löschen und Vernichten von kryptografischen Schlüsseln [ITBetrieb] (S) </vt:lpstr>
      <vt:lpstr>        Bedarfserhebung für kryptografische Verfahren und Produkte [ITBetrieb, Fachveran</vt:lpstr>
      <vt:lpstr>        Erstellung einer Sicherheitsrichtlinie für den Einsatz  kryptografischer Verfahr</vt:lpstr>
      <vt:lpstr>        Erhebung der Einflussfaktoren für kryptografische Verfahren und Produkte (H) [A8</vt:lpstr>
      <vt:lpstr>        Auswahl eines geeigneten kryptografischen Produkts  [IT-Betrieb, Fachverantwortl</vt:lpstr>
      <vt:lpstr>        Entwicklung eines Kryptokonzepts (H) [A10]</vt:lpstr>
      <vt:lpstr>        Sichere Konfiguration der Kryptomodule    [IT-Betrieb] (H) [A11]</vt:lpstr>
      <vt:lpstr>        Sichere Rollenteilung beim Einsatz von Kryptomodulen  [IT-Betrieb] (H) [A12]</vt:lpstr>
      <vt:lpstr>        Anforderungen an die Betriebssystem-Sicherheit beim Einsatz von Kryptomodulen (H</vt:lpstr>
      <vt:lpstr>        Schulung von Benutzern und Administratoren    [Vorgesetzte, Fachverantwortliche,</vt:lpstr>
      <vt:lpstr>        Reaktion auf praktische Schwächung eines Kryptoverfahrens (H) [A15]</vt:lpstr>
      <vt:lpstr>        Physische Absicherung von Kryptomodulen    [IT-Betrieb] (H) [A16]</vt:lpstr>
      <vt:lpstr>        Abstrahlsicherheit [IT-Betrieb] (H) [A17]</vt:lpstr>
      <vt:lpstr>        </vt:lpstr>
      <vt:lpstr>        Kryptografische Ersatzmodule [IT-Betrieb] (H) [A18]</vt:lpstr>
      <vt:lpstr>Behörden-spezifische Anforderungen [optional]</vt:lpstr>
      <vt:lpstr>    Text der Anforderung mit Begründung</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vt:lpstr>
      <vt:lpstr>Anhang B: Optionale Anhänge</vt:lpstr>
      <vt:lpstr>Anhang C: Glossar</vt:lpstr>
    </vt:vector>
  </TitlesOfParts>
  <LinksUpToDate>false</LinksUpToDate>
  <CharactersWithSpaces>62654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2021-11-02T21:42:00Z</dcterms:created>
  <dcterms:modified xsi:type="dcterms:W3CDTF">2021-12-24T08:40:00Z</dcterms:modified>
</cp:coreProperties>
</file>